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2968839C" w:rsidR="00D46A8E" w:rsidRPr="0067670D" w:rsidRDefault="00D46A8E" w:rsidP="008830ED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0"/>
        <w:gridCol w:w="3419"/>
        <w:gridCol w:w="1180"/>
        <w:gridCol w:w="2181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600329" w:rsidRDefault="00FC132C" w:rsidP="00C8398D">
            <w:r w:rsidRPr="00600329">
              <w:rPr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67D9AD84" w:rsidR="00D46A8E" w:rsidRPr="00600329" w:rsidRDefault="008830ED" w:rsidP="006D26F5">
            <w:r w:rsidRPr="00600329">
              <w:t>Davina Dumelow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600329" w:rsidRDefault="00120A30" w:rsidP="00C8398D">
            <w:r w:rsidRPr="00600329">
              <w:rPr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1F0ACBC" w:rsidR="00D46A8E" w:rsidRPr="00600329" w:rsidRDefault="00AC3D58" w:rsidP="006D26F5">
            <w:proofErr w:type="spellStart"/>
            <w:r w:rsidRPr="00600329">
              <w:t>Blwyddyn</w:t>
            </w:r>
            <w:proofErr w:type="spellEnd"/>
            <w:r w:rsidRPr="00600329">
              <w:t xml:space="preserve"> 6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600329" w:rsidRDefault="00120A30" w:rsidP="00C8398D">
            <w:r w:rsidRPr="00600329">
              <w:rPr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5829E5C" w:rsidR="00D46A8E" w:rsidRPr="00600329" w:rsidRDefault="00494546" w:rsidP="00494546">
            <w:pPr>
              <w:rPr>
                <w:b/>
                <w:i/>
                <w:u w:val="single"/>
              </w:rPr>
            </w:pPr>
            <w:r w:rsidRPr="00600329">
              <w:rPr>
                <w:rFonts w:cstheme="minorHAnsi"/>
                <w:lang w:val="cy-GB"/>
              </w:rPr>
              <w:t>Iaith, Llythrennedd a Chyfathrebu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600329" w:rsidRDefault="00120A30" w:rsidP="00C8398D">
            <w:r w:rsidRPr="00600329">
              <w:rPr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4AED2993" w:rsidR="00D46A8E" w:rsidRPr="00600329" w:rsidRDefault="00AD0A19" w:rsidP="006D26F5">
            <w:r>
              <w:t>4</w:t>
            </w:r>
            <w:r w:rsidR="004E750E">
              <w:t>/12/19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600329" w:rsidRDefault="00120A30" w:rsidP="00C8398D">
            <w:r w:rsidRPr="00600329">
              <w:rPr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2870FED3" w:rsidR="0067670D" w:rsidRPr="00600329" w:rsidRDefault="00971D77" w:rsidP="006D26F5">
            <w:proofErr w:type="spellStart"/>
            <w:r>
              <w:t>Anifeiliaid</w:t>
            </w:r>
            <w:proofErr w:type="spellEnd"/>
            <w:r>
              <w:t xml:space="preserve"> </w:t>
            </w:r>
            <w:proofErr w:type="spellStart"/>
            <w:r>
              <w:t>anwes</w:t>
            </w:r>
            <w:proofErr w:type="spellEnd"/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600329" w:rsidRDefault="00120A30" w:rsidP="00C8398D">
            <w:r w:rsidRPr="00600329">
              <w:rPr>
                <w:lang w:val="cy-GB"/>
              </w:rPr>
              <w:t>Cysylltiadau ystyrlon â'r Cwricwlwm</w:t>
            </w:r>
            <w:r w:rsidR="00BC35BE" w:rsidRPr="00600329">
              <w:t xml:space="preserve"> </w:t>
            </w:r>
          </w:p>
        </w:tc>
        <w:tc>
          <w:tcPr>
            <w:tcW w:w="6758" w:type="dxa"/>
            <w:gridSpan w:val="3"/>
          </w:tcPr>
          <w:p w14:paraId="79372A6C" w14:textId="77777777" w:rsidR="0067670D" w:rsidRPr="00600329" w:rsidRDefault="0067670D" w:rsidP="0067670D">
            <w:pPr>
              <w:jc w:val="center"/>
              <w:rPr>
                <w:b/>
                <w:i/>
                <w:u w:val="single"/>
              </w:rPr>
            </w:pPr>
          </w:p>
          <w:p w14:paraId="7102E20E" w14:textId="46E81209" w:rsidR="0067670D" w:rsidRPr="00600329" w:rsidRDefault="0067670D" w:rsidP="0067670D">
            <w:pPr>
              <w:jc w:val="center"/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600329" w:rsidRDefault="00120A30" w:rsidP="006D26F5">
            <w:r w:rsidRPr="00600329">
              <w:rPr>
                <w:lang w:val="cy-GB"/>
              </w:rPr>
              <w:t>Cysylltiadau ystyrlon â:</w:t>
            </w:r>
          </w:p>
          <w:p w14:paraId="03F43AE1" w14:textId="546214D5" w:rsidR="009D68DF" w:rsidRPr="00600329" w:rsidRDefault="00120A30" w:rsidP="00C8398D">
            <w:r w:rsidRPr="00600329">
              <w:rPr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2855DB17" w:rsidR="005E1DCC" w:rsidRPr="00600329" w:rsidRDefault="00DB318A" w:rsidP="00DB318A">
            <w:proofErr w:type="spellStart"/>
            <w:r w:rsidRPr="00600329">
              <w:t>Llafar</w:t>
            </w:r>
            <w:r w:rsidR="00494546" w:rsidRPr="00600329">
              <w:t>edd</w:t>
            </w:r>
            <w:proofErr w:type="spellEnd"/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600329" w:rsidRDefault="00120A30" w:rsidP="006D26F5">
            <w:pPr>
              <w:rPr>
                <w:lang w:val="cy-GB"/>
              </w:rPr>
            </w:pPr>
            <w:r w:rsidRPr="00600329">
              <w:rPr>
                <w:lang w:val="cy-GB"/>
              </w:rPr>
              <w:t xml:space="preserve">Targedau Personol (Cysylltiedig </w:t>
            </w:r>
            <w:r w:rsidRPr="00600329">
              <w:rPr>
                <w:rFonts w:hint="eastAsia"/>
                <w:lang w:val="cy-GB"/>
              </w:rPr>
              <w:t>â</w:t>
            </w:r>
            <w:r w:rsidRPr="00600329">
              <w:rPr>
                <w:lang w:val="cy-GB"/>
              </w:rPr>
              <w:t xml:space="preserve"> SAC ac wedi eu nodi mewn adolygiad wythnosol)</w:t>
            </w:r>
          </w:p>
          <w:p w14:paraId="159C509D" w14:textId="693037B8" w:rsidR="00D46A8E" w:rsidRPr="00600329" w:rsidRDefault="00D46A8E" w:rsidP="006D26F5"/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60CBE846" w14:textId="099A9C93" w:rsidR="00D46A8E" w:rsidRDefault="00E27B44" w:rsidP="00E27B44">
            <w:pPr>
              <w:rPr>
                <w:bCs/>
                <w:iCs/>
                <w:lang w:val="cy-GB"/>
              </w:rPr>
            </w:pPr>
            <w:r w:rsidRPr="00E27B44">
              <w:rPr>
                <w:bCs/>
                <w:iCs/>
                <w:lang w:val="cy-GB"/>
              </w:rPr>
              <w:t>Bydd y disgyblion yn dysgu:</w:t>
            </w:r>
          </w:p>
          <w:p w14:paraId="0B757066" w14:textId="107D5818" w:rsidR="00E27B44" w:rsidRDefault="00E27B44" w:rsidP="00E27B44">
            <w:pPr>
              <w:pStyle w:val="ListParagraph"/>
              <w:numPr>
                <w:ilvl w:val="0"/>
                <w:numId w:val="7"/>
              </w:numPr>
              <w:rPr>
                <w:bCs/>
                <w:iCs/>
                <w:lang w:val="cy-GB"/>
              </w:rPr>
            </w:pPr>
            <w:r>
              <w:rPr>
                <w:bCs/>
                <w:iCs/>
                <w:lang w:val="cy-GB"/>
              </w:rPr>
              <w:t>Defnyddio geirfa anifeiliaid anwes</w:t>
            </w:r>
          </w:p>
          <w:p w14:paraId="4795CB47" w14:textId="7AF608D0" w:rsidR="00E27B44" w:rsidRDefault="00E27B44" w:rsidP="00E27B44">
            <w:pPr>
              <w:pStyle w:val="ListParagraph"/>
              <w:numPr>
                <w:ilvl w:val="0"/>
                <w:numId w:val="7"/>
              </w:numPr>
              <w:rPr>
                <w:bCs/>
                <w:iCs/>
                <w:lang w:val="cy-GB"/>
              </w:rPr>
            </w:pPr>
            <w:r>
              <w:rPr>
                <w:bCs/>
                <w:iCs/>
                <w:lang w:val="cy-GB"/>
              </w:rPr>
              <w:t>Yn ysgrifenedig ac ar lafar, i ddweud pa anifeiliad anwes sydd ganddyn nhw ac nad oes ganddyn nhw</w:t>
            </w:r>
          </w:p>
          <w:p w14:paraId="4BBD0035" w14:textId="0DF47992" w:rsidR="00E27B44" w:rsidRPr="00E27B44" w:rsidRDefault="00E27B44" w:rsidP="00E27B44">
            <w:pPr>
              <w:pStyle w:val="ListParagraph"/>
              <w:numPr>
                <w:ilvl w:val="0"/>
                <w:numId w:val="7"/>
              </w:numPr>
              <w:rPr>
                <w:bCs/>
                <w:iCs/>
                <w:lang w:val="cy-GB"/>
              </w:rPr>
            </w:pPr>
            <w:r>
              <w:rPr>
                <w:bCs/>
                <w:iCs/>
                <w:lang w:val="cy-GB"/>
              </w:rPr>
              <w:t>Gallu cynnig gwybodaeth ychwanegol</w:t>
            </w:r>
          </w:p>
          <w:p w14:paraId="145FAC42" w14:textId="62D35760" w:rsidR="00E27B44" w:rsidRPr="00E27B44" w:rsidRDefault="00E27B44" w:rsidP="00E27B44">
            <w:pPr>
              <w:rPr>
                <w:bCs/>
                <w:iCs/>
                <w:lang w:val="cy-GB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3E5F5B6A" w14:textId="77777777" w:rsidR="00975D19" w:rsidRPr="00600329" w:rsidRDefault="00975D19" w:rsidP="00975D19">
            <w:pPr>
              <w:jc w:val="center"/>
              <w:rPr>
                <w:rFonts w:cstheme="minorHAnsi"/>
                <w:b/>
                <w:i/>
                <w:u w:val="single"/>
              </w:rPr>
            </w:pPr>
          </w:p>
          <w:p w14:paraId="00F679C3" w14:textId="1D53544A" w:rsidR="00975D19" w:rsidRPr="00600329" w:rsidRDefault="00347467" w:rsidP="00347467">
            <w:pPr>
              <w:rPr>
                <w:rFonts w:cstheme="minorHAnsi"/>
                <w:bCs/>
                <w:iCs/>
              </w:rPr>
            </w:pPr>
            <w:proofErr w:type="spellStart"/>
            <w:r w:rsidRPr="00600329">
              <w:rPr>
                <w:rFonts w:cstheme="minorHAnsi"/>
                <w:bCs/>
                <w:iCs/>
              </w:rPr>
              <w:t>Bydd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disgyblion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yn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gallu</w:t>
            </w:r>
            <w:proofErr w:type="spellEnd"/>
            <w:r w:rsidR="00754230" w:rsidRPr="00600329">
              <w:rPr>
                <w:rFonts w:cstheme="minorHAnsi"/>
                <w:bCs/>
                <w:iCs/>
              </w:rPr>
              <w:t>:</w:t>
            </w:r>
            <w:r w:rsidRPr="00600329">
              <w:rPr>
                <w:rFonts w:cstheme="minorHAnsi"/>
                <w:bCs/>
                <w:iCs/>
              </w:rPr>
              <w:t xml:space="preserve"> </w:t>
            </w:r>
          </w:p>
          <w:p w14:paraId="3ADF0219" w14:textId="74FE6AAA" w:rsidR="00347467" w:rsidRPr="00600329" w:rsidRDefault="00347467" w:rsidP="00975D19">
            <w:pPr>
              <w:jc w:val="center"/>
              <w:rPr>
                <w:rFonts w:cstheme="minorHAnsi"/>
                <w:b/>
                <w:i/>
                <w:u w:val="single"/>
              </w:rPr>
            </w:pPr>
          </w:p>
          <w:p w14:paraId="14C794BD" w14:textId="77777777" w:rsidR="00347467" w:rsidRPr="00600329" w:rsidRDefault="00347467" w:rsidP="00754230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gwrando’n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ofalus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gyflwyniadau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gan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ddangos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dealltwriaeth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o’r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prif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bwyntiau</w:t>
            </w:r>
            <w:proofErr w:type="spellEnd"/>
          </w:p>
          <w:p w14:paraId="275E1529" w14:textId="77777777" w:rsidR="00347467" w:rsidRPr="00600329" w:rsidRDefault="00347467" w:rsidP="00754230">
            <w:pPr>
              <w:rPr>
                <w:rFonts w:cstheme="minorHAnsi"/>
                <w:color w:val="1F1F1F"/>
                <w:shd w:val="clear" w:color="auto" w:fill="FFFFFF"/>
              </w:rPr>
            </w:pPr>
          </w:p>
          <w:p w14:paraId="4A79541C" w14:textId="2B9C8BAB" w:rsidR="00347467" w:rsidRPr="00600329" w:rsidRDefault="00347467" w:rsidP="00347467">
            <w:pPr>
              <w:jc w:val="center"/>
              <w:rPr>
                <w:rFonts w:cstheme="minorHAnsi"/>
                <w:color w:val="1F1F1F"/>
                <w:shd w:val="clear" w:color="auto" w:fill="FFFFFF"/>
              </w:rPr>
            </w:pPr>
          </w:p>
          <w:p w14:paraId="2FA6DC44" w14:textId="62DD56F1" w:rsidR="00347467" w:rsidRPr="00600329" w:rsidRDefault="00347467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defnyddio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dealltwriaeth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o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gystrawen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frawddeg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ac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atalnodi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ddeall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ystyr</w:t>
            </w:r>
            <w:proofErr w:type="spellEnd"/>
          </w:p>
          <w:p w14:paraId="605D3BE8" w14:textId="73D023BF" w:rsidR="00347467" w:rsidRPr="00600329" w:rsidRDefault="00347467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</w:p>
          <w:p w14:paraId="3CF19369" w14:textId="71D89830" w:rsidR="00754230" w:rsidRPr="00600329" w:rsidRDefault="00754230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addasu’r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hyn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maent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ei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ysgrifennu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ôl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diben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darllenydd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,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gan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ddewis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geiriau’n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r w:rsidRPr="00600329">
              <w:rPr>
                <w:rFonts w:cstheme="minorHAnsi"/>
                <w:color w:val="1F1F1F"/>
                <w:shd w:val="clear" w:color="auto" w:fill="FFFFFF"/>
              </w:rPr>
              <w:lastRenderedPageBreak/>
              <w:t xml:space="preserve">addas,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e.e.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iaith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ddisgrifiadol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ac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iaith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berswadiol</w:t>
            </w:r>
            <w:proofErr w:type="spellEnd"/>
          </w:p>
          <w:p w14:paraId="7BD7E8D0" w14:textId="77777777" w:rsidR="00D46A8E" w:rsidRPr="00600329" w:rsidRDefault="00D46A8E" w:rsidP="006D26F5">
            <w:pPr>
              <w:rPr>
                <w:rFonts w:cstheme="minorHAnsi"/>
              </w:rPr>
            </w:pPr>
          </w:p>
        </w:tc>
        <w:tc>
          <w:tcPr>
            <w:tcW w:w="4505" w:type="dxa"/>
          </w:tcPr>
          <w:p w14:paraId="2CF765D5" w14:textId="77777777" w:rsidR="00D46A8E" w:rsidRPr="00600329" w:rsidRDefault="00D46A8E" w:rsidP="00662D4C">
            <w:pPr>
              <w:rPr>
                <w:rFonts w:cstheme="minorHAnsi"/>
              </w:rPr>
            </w:pPr>
          </w:p>
          <w:p w14:paraId="53ECB6E5" w14:textId="42E12A05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Cwestiynau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agored</w:t>
            </w:r>
            <w:proofErr w:type="spellEnd"/>
          </w:p>
          <w:p w14:paraId="6FE4E5E2" w14:textId="2F30C0A0" w:rsidR="00754230" w:rsidRPr="00600329" w:rsidRDefault="00754230" w:rsidP="00662D4C">
            <w:pPr>
              <w:rPr>
                <w:rFonts w:cstheme="minorHAnsi"/>
              </w:rPr>
            </w:pPr>
          </w:p>
          <w:p w14:paraId="7C5A91B6" w14:textId="0796DDBC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Arsylwi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disgyblion</w:t>
            </w:r>
            <w:proofErr w:type="spellEnd"/>
          </w:p>
          <w:p w14:paraId="41C52746" w14:textId="77777777" w:rsidR="00754230" w:rsidRPr="00600329" w:rsidRDefault="00754230" w:rsidP="00662D4C">
            <w:pPr>
              <w:rPr>
                <w:rFonts w:cstheme="minorHAnsi"/>
              </w:rPr>
            </w:pPr>
          </w:p>
          <w:p w14:paraId="2031BD1D" w14:textId="77777777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Goleuadau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traffig</w:t>
            </w:r>
            <w:proofErr w:type="spellEnd"/>
          </w:p>
          <w:p w14:paraId="34F57886" w14:textId="77777777" w:rsidR="00754230" w:rsidRPr="00600329" w:rsidRDefault="00754230" w:rsidP="00662D4C">
            <w:pPr>
              <w:rPr>
                <w:rFonts w:cstheme="minorHAnsi"/>
              </w:rPr>
            </w:pPr>
          </w:p>
          <w:p w14:paraId="250B79C3" w14:textId="69196D60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Ysgrifennu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="00971D77">
              <w:rPr>
                <w:rFonts w:cstheme="minorHAnsi"/>
              </w:rPr>
              <w:t>brawddegau</w:t>
            </w:r>
            <w:proofErr w:type="spellEnd"/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7B020CFD" w14:textId="77777777" w:rsidR="00120A30" w:rsidRDefault="00120A30" w:rsidP="00C8398D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  <w:p w14:paraId="088B6083" w14:textId="14D52E87" w:rsidR="00662D4C" w:rsidRPr="00D1401A" w:rsidRDefault="00662D4C" w:rsidP="00C8398D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1 awr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4F70944F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  <w:p w14:paraId="7E8C7567" w14:textId="32943CB5" w:rsidR="00975D19" w:rsidRPr="00975D19" w:rsidRDefault="00975D19" w:rsidP="00C8398D">
            <w:pPr>
              <w:jc w:val="center"/>
              <w:rPr>
                <w:b/>
                <w:i/>
                <w:u w:val="single"/>
              </w:rPr>
            </w:pP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7BE9AF43" w:rsidR="00120A30" w:rsidRPr="00975D19" w:rsidRDefault="00120A30" w:rsidP="006D26F5">
            <w:pPr>
              <w:jc w:val="center"/>
              <w:rPr>
                <w:b/>
                <w:i/>
                <w:u w:val="single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4E9C690A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  <w:p w14:paraId="18C6DCA1" w14:textId="4EF5906E" w:rsidR="00975D19" w:rsidRPr="00326033" w:rsidRDefault="00975D19" w:rsidP="00C8398D">
            <w:pPr>
              <w:jc w:val="center"/>
              <w:rPr>
                <w:b/>
                <w:i/>
                <w:u w:val="single"/>
              </w:rPr>
            </w:pP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6029A09A" w:rsidR="00120A30" w:rsidRPr="00120A30" w:rsidRDefault="00AE7391" w:rsidP="006D26F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662D4C">
              <w:rPr>
                <w:b/>
              </w:rPr>
              <w:t xml:space="preserve"> </w:t>
            </w:r>
            <w:proofErr w:type="spellStart"/>
            <w:r w:rsidR="00662D4C">
              <w:rPr>
                <w:b/>
              </w:rPr>
              <w:t>munud</w:t>
            </w:r>
            <w:proofErr w:type="spellEnd"/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2C22B39C" w14:textId="77777777" w:rsidR="0029312A" w:rsidRDefault="0029312A" w:rsidP="00662D4C"/>
          <w:p w14:paraId="7F6ACD50" w14:textId="05E7E401" w:rsidR="00AE7391" w:rsidRDefault="00AE7391" w:rsidP="00662D4C">
            <w:proofErr w:type="spellStart"/>
            <w:r>
              <w:t>Croesawu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Saesneg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Gymraeg</w:t>
            </w:r>
            <w:proofErr w:type="spellEnd"/>
          </w:p>
          <w:p w14:paraId="00545BCC" w14:textId="77777777" w:rsidR="00AE7391" w:rsidRDefault="00AE7391" w:rsidP="00662D4C"/>
          <w:p w14:paraId="6BD7FFCA" w14:textId="68059549" w:rsidR="00AE7391" w:rsidRDefault="00AE7391" w:rsidP="00662D4C">
            <w:proofErr w:type="spellStart"/>
            <w:r>
              <w:t>Cyflwyno’r</w:t>
            </w:r>
            <w:proofErr w:type="spellEnd"/>
            <w:r>
              <w:t xml:space="preserve"> </w:t>
            </w:r>
            <w:proofErr w:type="spellStart"/>
            <w:r w:rsidR="0082771D">
              <w:t>ffocws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</w:p>
          <w:p w14:paraId="393CF7A6" w14:textId="72F564E2" w:rsidR="00E27B44" w:rsidRDefault="00E27B44" w:rsidP="00662D4C"/>
          <w:p w14:paraId="4B2C1A2D" w14:textId="52F6EA60" w:rsidR="00E27B44" w:rsidRDefault="00E27B44" w:rsidP="00662D4C">
            <w:proofErr w:type="spellStart"/>
            <w:r>
              <w:t>Esboniwch</w:t>
            </w:r>
            <w:proofErr w:type="spellEnd"/>
            <w:r>
              <w:t xml:space="preserve"> </w:t>
            </w:r>
            <w:proofErr w:type="spellStart"/>
            <w:r>
              <w:t>weithgareddau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wedi’u</w:t>
            </w:r>
            <w:proofErr w:type="spellEnd"/>
            <w:r>
              <w:t xml:space="preserve"> </w:t>
            </w:r>
            <w:proofErr w:type="spellStart"/>
            <w:r>
              <w:t>gwahaniaethu</w:t>
            </w:r>
            <w:proofErr w:type="spellEnd"/>
            <w:r>
              <w:t xml:space="preserve"> </w:t>
            </w:r>
            <w:proofErr w:type="spellStart"/>
            <w:r w:rsidR="00AA04E2">
              <w:t>i</w:t>
            </w:r>
            <w:proofErr w:type="spellEnd"/>
            <w:r>
              <w:t xml:space="preserve"> </w:t>
            </w:r>
            <w:proofErr w:type="spellStart"/>
            <w:r>
              <w:t>allu’</w:t>
            </w:r>
            <w:r w:rsidR="003E2BA9">
              <w:t>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</w:p>
          <w:p w14:paraId="1B2EE3D3" w14:textId="77777777" w:rsidR="007D5BB1" w:rsidRDefault="007D5BB1" w:rsidP="00662D4C"/>
          <w:p w14:paraId="151F2861" w14:textId="77777777" w:rsidR="00120A30" w:rsidRPr="00120A30" w:rsidRDefault="00120A30" w:rsidP="000C0623">
            <w:pPr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326033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D8D2FC3" w14:textId="418CFB85" w:rsidR="00EA2C27" w:rsidRDefault="00EA2C27" w:rsidP="00662D4C"/>
          <w:p w14:paraId="5899F5A8" w14:textId="7C89F91B" w:rsidR="00EA2C27" w:rsidRDefault="00EA2C27" w:rsidP="00662D4C">
            <w:proofErr w:type="spellStart"/>
            <w:r>
              <w:t>Gofynnwch</w:t>
            </w:r>
            <w:proofErr w:type="spellEnd"/>
            <w:r>
              <w:t xml:space="preserve"> </w:t>
            </w:r>
            <w:proofErr w:type="spellStart"/>
            <w:r w:rsidR="0088400F">
              <w:t>i</w:t>
            </w:r>
            <w:r>
              <w:t>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r</w:t>
            </w:r>
            <w:r w:rsidR="001B578A">
              <w:t>h</w:t>
            </w:r>
            <w:r>
              <w:t>oi</w:t>
            </w:r>
            <w:proofErr w:type="spellEnd"/>
            <w:r>
              <w:t xml:space="preserve"> </w:t>
            </w:r>
            <w:proofErr w:type="spellStart"/>
            <w:r>
              <w:t>enghreifftiau</w:t>
            </w:r>
            <w:proofErr w:type="spellEnd"/>
            <w:r>
              <w:t xml:space="preserve"> o</w:t>
            </w:r>
            <w:r w:rsidR="00E27B44">
              <w:t xml:space="preserve"> </w:t>
            </w:r>
            <w:proofErr w:type="spellStart"/>
            <w:r w:rsidR="00E27B44">
              <w:t>gwahanol</w:t>
            </w:r>
            <w:proofErr w:type="spellEnd"/>
            <w:r w:rsidR="00E27B44">
              <w:t xml:space="preserve"> </w:t>
            </w:r>
            <w:proofErr w:type="spellStart"/>
            <w:r w:rsidR="00E27B44">
              <w:t>fathau</w:t>
            </w:r>
            <w:proofErr w:type="spellEnd"/>
            <w:r w:rsidR="00E27B44">
              <w:t xml:space="preserve"> o </w:t>
            </w:r>
            <w:proofErr w:type="spellStart"/>
            <w:r w:rsidR="00E27B44">
              <w:t>anifeiliaid</w:t>
            </w:r>
            <w:proofErr w:type="spellEnd"/>
          </w:p>
          <w:p w14:paraId="64A85BEE" w14:textId="77777777" w:rsidR="002C2359" w:rsidRDefault="002C2359" w:rsidP="002C2359">
            <w:pPr>
              <w:rPr>
                <w:sz w:val="28"/>
                <w:szCs w:val="28"/>
              </w:rPr>
            </w:pPr>
          </w:p>
          <w:p w14:paraId="69AFA289" w14:textId="3B2A666E" w:rsidR="002C2359" w:rsidRPr="002C2359" w:rsidRDefault="002C2359" w:rsidP="002C2359">
            <w:proofErr w:type="spellStart"/>
            <w:r w:rsidRPr="002C2359">
              <w:t>Ymgysylltu</w:t>
            </w:r>
            <w:proofErr w:type="spellEnd"/>
            <w:r w:rsidRPr="002C2359">
              <w:t xml:space="preserve"> </w:t>
            </w:r>
            <w:proofErr w:type="spellStart"/>
            <w:r w:rsidRPr="002C2359">
              <w:t>â'r</w:t>
            </w:r>
            <w:proofErr w:type="spellEnd"/>
            <w:r w:rsidRPr="002C2359">
              <w:t xml:space="preserve"> </w:t>
            </w:r>
            <w:proofErr w:type="spellStart"/>
            <w:r w:rsidRPr="002C2359">
              <w:t>dasg</w:t>
            </w:r>
            <w:proofErr w:type="spellEnd"/>
          </w:p>
          <w:p w14:paraId="0F1AF9F5" w14:textId="18F3DF68" w:rsidR="00EA2C27" w:rsidRDefault="00EA2C27" w:rsidP="00662D4C"/>
          <w:p w14:paraId="7F17A4E6" w14:textId="24783451" w:rsidR="00120A30" w:rsidRPr="00E0519E" w:rsidRDefault="00EA2C27" w:rsidP="00E0519E"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</w:p>
        </w:tc>
        <w:tc>
          <w:tcPr>
            <w:tcW w:w="2903" w:type="dxa"/>
          </w:tcPr>
          <w:p w14:paraId="20E2FFDD" w14:textId="77777777" w:rsidR="00120A30" w:rsidRDefault="00120A30" w:rsidP="00EA2C27"/>
          <w:p w14:paraId="491DF6ED" w14:textId="7EE7CC61" w:rsidR="00EA2C27" w:rsidRPr="00EA2C27" w:rsidRDefault="00EA2C27" w:rsidP="00EA2C27">
            <w:r>
              <w:t>‘</w:t>
            </w:r>
            <w:proofErr w:type="spellStart"/>
            <w:r>
              <w:t>Powerpoint</w:t>
            </w:r>
            <w:proofErr w:type="spellEnd"/>
            <w:r>
              <w:t>’</w:t>
            </w:r>
            <w:r w:rsidR="00E0519E">
              <w:t xml:space="preserve"> </w:t>
            </w:r>
            <w:r w:rsidR="00E27B44">
              <w:t>–</w:t>
            </w:r>
            <w:r w:rsidR="00E0519E">
              <w:t xml:space="preserve"> </w:t>
            </w:r>
            <w:proofErr w:type="spellStart"/>
            <w:r w:rsidR="00E27B44">
              <w:t>Anifeiliaid</w:t>
            </w:r>
            <w:proofErr w:type="spellEnd"/>
            <w:r w:rsidR="00E27B44">
              <w:t xml:space="preserve"> </w:t>
            </w:r>
            <w:proofErr w:type="spellStart"/>
            <w:r w:rsidR="00E27B44">
              <w:t>anwes</w:t>
            </w:r>
            <w:proofErr w:type="spellEnd"/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45162656" w:rsidR="00120A30" w:rsidRDefault="000B654A" w:rsidP="006D26F5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  <w:p w14:paraId="6D79C92E" w14:textId="37010D50" w:rsidR="00662D4C" w:rsidRPr="00120A30" w:rsidRDefault="00662D4C" w:rsidP="006D26F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munud</w:t>
            </w:r>
            <w:proofErr w:type="spellEnd"/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992E329" w14:textId="77777777" w:rsidR="00326033" w:rsidRDefault="00326033" w:rsidP="000B654A"/>
          <w:p w14:paraId="279BDCA5" w14:textId="2221D06D" w:rsidR="000B654A" w:rsidRDefault="0029312A" w:rsidP="000B654A">
            <w:r>
              <w:t xml:space="preserve">I </w:t>
            </w:r>
            <w:proofErr w:type="spellStart"/>
            <w:r>
              <w:t>s</w:t>
            </w:r>
            <w:r w:rsidR="000B654A">
              <w:t>icrhau</w:t>
            </w:r>
            <w:proofErr w:type="spellEnd"/>
            <w:r w:rsidR="000B654A">
              <w:t xml:space="preserve"> bod </w:t>
            </w:r>
            <w:proofErr w:type="spellStart"/>
            <w:r w:rsidR="000B654A">
              <w:t>pob</w:t>
            </w:r>
            <w:proofErr w:type="spellEnd"/>
            <w:r w:rsidR="000B654A">
              <w:t xml:space="preserve"> </w:t>
            </w:r>
            <w:proofErr w:type="spellStart"/>
            <w:r w:rsidR="000B654A">
              <w:t>disgybl</w:t>
            </w:r>
            <w:proofErr w:type="spellEnd"/>
            <w:r w:rsidR="000B654A">
              <w:t xml:space="preserve"> </w:t>
            </w:r>
            <w:proofErr w:type="spellStart"/>
            <w:r w:rsidR="000B654A">
              <w:t>ar</w:t>
            </w:r>
            <w:proofErr w:type="spellEnd"/>
            <w:r w:rsidR="000B654A">
              <w:t xml:space="preserve"> </w:t>
            </w:r>
            <w:proofErr w:type="spellStart"/>
            <w:r w:rsidR="000B654A">
              <w:t>dasg</w:t>
            </w:r>
            <w:proofErr w:type="spellEnd"/>
            <w:r w:rsidR="00AF0106">
              <w:t>,</w:t>
            </w:r>
            <w:r w:rsidR="000B654A">
              <w:t xml:space="preserve"> ac </w:t>
            </w:r>
            <w:proofErr w:type="spellStart"/>
            <w:r w:rsidR="000B654A">
              <w:t>yn</w:t>
            </w:r>
            <w:proofErr w:type="spellEnd"/>
            <w:r w:rsidR="000B654A">
              <w:t xml:space="preserve"> </w:t>
            </w:r>
            <w:proofErr w:type="spellStart"/>
            <w:r w:rsidR="000B654A">
              <w:t>gweithio</w:t>
            </w:r>
            <w:proofErr w:type="spellEnd"/>
            <w:r w:rsidR="000B654A">
              <w:t xml:space="preserve"> </w:t>
            </w:r>
            <w:proofErr w:type="spellStart"/>
            <w:r w:rsidR="000B654A">
              <w:t>i’w</w:t>
            </w:r>
            <w:proofErr w:type="spellEnd"/>
            <w:r w:rsidR="000B654A">
              <w:t xml:space="preserve"> </w:t>
            </w:r>
            <w:proofErr w:type="spellStart"/>
            <w:r w:rsidR="000B654A">
              <w:t>alluoedd</w:t>
            </w:r>
            <w:proofErr w:type="spellEnd"/>
            <w:r w:rsidR="000B654A">
              <w:t xml:space="preserve"> </w:t>
            </w:r>
          </w:p>
          <w:p w14:paraId="7BF0CC8C" w14:textId="5FE41749" w:rsidR="0088400F" w:rsidRDefault="0088400F" w:rsidP="000B654A"/>
          <w:p w14:paraId="4C5E323F" w14:textId="66410443" w:rsidR="0088400F" w:rsidRDefault="0088400F" w:rsidP="000B654A"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engreifftiol</w:t>
            </w:r>
            <w:proofErr w:type="spellEnd"/>
            <w:r w:rsidR="00223F49">
              <w:t xml:space="preserve"> </w:t>
            </w:r>
            <w:proofErr w:type="spellStart"/>
            <w:r w:rsidR="00223F49">
              <w:t>ee</w:t>
            </w:r>
            <w:proofErr w:type="spellEnd"/>
            <w:r>
              <w:t>:</w:t>
            </w:r>
          </w:p>
          <w:p w14:paraId="3F379F13" w14:textId="77777777" w:rsidR="0029312A" w:rsidRDefault="0029312A" w:rsidP="000B654A"/>
          <w:p w14:paraId="6A1ED227" w14:textId="674D6584" w:rsidR="004A6915" w:rsidRDefault="00E27B44" w:rsidP="000B654A"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anifail</w:t>
            </w:r>
            <w:proofErr w:type="spellEnd"/>
            <w:r>
              <w:t xml:space="preserve"> </w:t>
            </w:r>
            <w:proofErr w:type="spellStart"/>
            <w:r>
              <w:t>anwes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 w:rsidR="0088400F">
              <w:t>?</w:t>
            </w:r>
          </w:p>
          <w:p w14:paraId="65481C09" w14:textId="01059027" w:rsidR="004A6915" w:rsidRPr="00326033" w:rsidRDefault="004A6915" w:rsidP="000B654A"/>
        </w:tc>
        <w:tc>
          <w:tcPr>
            <w:tcW w:w="4971" w:type="dxa"/>
          </w:tcPr>
          <w:p w14:paraId="3CB43B5D" w14:textId="77777777" w:rsidR="0088400F" w:rsidRDefault="0088400F" w:rsidP="001545FE"/>
          <w:p w14:paraId="4C31FFD9" w14:textId="0670CEB3" w:rsidR="009F5DD0" w:rsidRDefault="0088400F" w:rsidP="001545FE"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,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 w:rsidR="009F5DD0">
              <w:t xml:space="preserve"> am </w:t>
            </w:r>
            <w:proofErr w:type="spellStart"/>
            <w:r w:rsidR="000E4F07">
              <w:t>anifeiliaid</w:t>
            </w:r>
            <w:proofErr w:type="spellEnd"/>
            <w:r w:rsidR="000E4F07">
              <w:t xml:space="preserve"> </w:t>
            </w:r>
            <w:proofErr w:type="spellStart"/>
            <w:r w:rsidR="000E4F07">
              <w:t>anwes</w:t>
            </w:r>
            <w:proofErr w:type="spellEnd"/>
            <w:r w:rsidR="00E0519E">
              <w:t>.</w:t>
            </w:r>
          </w:p>
          <w:p w14:paraId="7CD6AFD4" w14:textId="77777777" w:rsidR="0088400F" w:rsidRDefault="0088400F" w:rsidP="001545FE"/>
          <w:p w14:paraId="32F4BE21" w14:textId="708213F2" w:rsidR="0088400F" w:rsidRDefault="000E4F07" w:rsidP="001545FE"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gweithgareddau’n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anifeiliaid</w:t>
            </w:r>
            <w:proofErr w:type="spellEnd"/>
            <w:r>
              <w:t xml:space="preserve"> </w:t>
            </w:r>
            <w:proofErr w:type="spellStart"/>
            <w:r>
              <w:t>anwes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ganddyn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/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ganddyn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 w:rsidR="00923B1D">
              <w:t xml:space="preserve"> </w:t>
            </w:r>
            <w:proofErr w:type="spellStart"/>
            <w:r w:rsidR="00923B1D">
              <w:t>ar</w:t>
            </w:r>
            <w:proofErr w:type="spellEnd"/>
            <w:r w:rsidR="00923B1D">
              <w:t xml:space="preserve"> </w:t>
            </w:r>
            <w:proofErr w:type="spellStart"/>
            <w:r w:rsidR="00923B1D">
              <w:t>lafar</w:t>
            </w:r>
            <w:proofErr w:type="spellEnd"/>
            <w:r w:rsidR="00923B1D">
              <w:t xml:space="preserve"> ac ysgrifenedig.</w:t>
            </w:r>
          </w:p>
          <w:p w14:paraId="201E5E0B" w14:textId="77777777" w:rsidR="0012154A" w:rsidRDefault="0012154A" w:rsidP="001545FE"/>
          <w:p w14:paraId="71440AA1" w14:textId="77777777" w:rsidR="000C0623" w:rsidRDefault="000C0623" w:rsidP="001545FE"/>
          <w:p w14:paraId="2DBD595E" w14:textId="77777777" w:rsidR="001545FE" w:rsidRPr="001545FE" w:rsidRDefault="001545FE" w:rsidP="001545FE"/>
          <w:p w14:paraId="45342B96" w14:textId="77777777" w:rsidR="001545FE" w:rsidRDefault="001545FE" w:rsidP="001545FE"/>
          <w:p w14:paraId="7D790503" w14:textId="77777777" w:rsidR="001545FE" w:rsidRDefault="001545FE" w:rsidP="001545FE"/>
          <w:p w14:paraId="26C23708" w14:textId="77777777" w:rsidR="001545FE" w:rsidRDefault="001545FE" w:rsidP="001545FE"/>
          <w:p w14:paraId="6F32319A" w14:textId="77777777" w:rsidR="00120A30" w:rsidRPr="00120A30" w:rsidRDefault="00120A30" w:rsidP="0012154A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4B90CB9" w14:textId="77777777" w:rsidR="00E86CA2" w:rsidRDefault="00E86CA2" w:rsidP="001545FE">
            <w:pPr>
              <w:jc w:val="center"/>
            </w:pPr>
          </w:p>
          <w:p w14:paraId="09CC1285" w14:textId="77777777" w:rsidR="000C0623" w:rsidRDefault="000C0623" w:rsidP="001545FE">
            <w:pPr>
              <w:jc w:val="center"/>
            </w:pPr>
          </w:p>
          <w:p w14:paraId="6B619733" w14:textId="171777DF" w:rsidR="000C0623" w:rsidRDefault="000C0623" w:rsidP="001545FE">
            <w:pPr>
              <w:jc w:val="center"/>
            </w:pPr>
            <w:proofErr w:type="spellStart"/>
            <w:r>
              <w:t>Taflen</w:t>
            </w:r>
            <w:proofErr w:type="spellEnd"/>
            <w:r>
              <w:t xml:space="preserve"> </w:t>
            </w:r>
            <w:proofErr w:type="spellStart"/>
            <w:r w:rsidR="00C9269F">
              <w:t>eirfa</w:t>
            </w:r>
            <w:proofErr w:type="spellEnd"/>
          </w:p>
          <w:p w14:paraId="3699EB4B" w14:textId="77777777" w:rsidR="000C0623" w:rsidRDefault="000C0623" w:rsidP="001545FE">
            <w:pPr>
              <w:jc w:val="center"/>
            </w:pPr>
          </w:p>
          <w:p w14:paraId="11D82A7E" w14:textId="66E36636" w:rsidR="000E4F07" w:rsidRPr="003D3760" w:rsidRDefault="000E4F07" w:rsidP="001545FE">
            <w:pPr>
              <w:jc w:val="center"/>
            </w:pPr>
            <w:proofErr w:type="spellStart"/>
            <w:r>
              <w:t>Geuriaduron</w:t>
            </w:r>
            <w:proofErr w:type="spellEnd"/>
            <w:r>
              <w:t xml:space="preserve"> Cymraeg</w:t>
            </w:r>
          </w:p>
          <w:p w14:paraId="0E858CC6" w14:textId="77777777" w:rsidR="001545FE" w:rsidRDefault="001545FE" w:rsidP="001545FE">
            <w:pPr>
              <w:jc w:val="center"/>
            </w:pPr>
          </w:p>
          <w:p w14:paraId="5931FCFE" w14:textId="5A58A5C4" w:rsidR="001545FE" w:rsidRPr="003D3760" w:rsidRDefault="001545FE" w:rsidP="001545FE">
            <w:pPr>
              <w:jc w:val="center"/>
            </w:pPr>
          </w:p>
          <w:p w14:paraId="363E66BA" w14:textId="77777777" w:rsidR="001545FE" w:rsidRDefault="001545FE" w:rsidP="001545FE">
            <w:pPr>
              <w:jc w:val="center"/>
            </w:pPr>
          </w:p>
          <w:p w14:paraId="12F7B26F" w14:textId="77777777" w:rsidR="001545FE" w:rsidRDefault="001545FE" w:rsidP="001545FE">
            <w:pPr>
              <w:jc w:val="center"/>
            </w:pPr>
          </w:p>
          <w:p w14:paraId="73A5E4AB" w14:textId="64880BF8" w:rsidR="00120A30" w:rsidRPr="00120A30" w:rsidRDefault="00120A30" w:rsidP="001545FE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4DD55209" w14:textId="77777777" w:rsidR="00662D4C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 xml:space="preserve">15 </w:t>
            </w:r>
          </w:p>
          <w:p w14:paraId="0152928B" w14:textId="0BB90641" w:rsidR="00120A30" w:rsidRPr="00120A30" w:rsidRDefault="00662D4C" w:rsidP="006D26F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munud</w:t>
            </w:r>
            <w:proofErr w:type="spellEnd"/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514369C7" w14:textId="77777777" w:rsidR="000C0623" w:rsidRDefault="000C0623" w:rsidP="00326033"/>
          <w:p w14:paraId="63C20A15" w14:textId="08E60EA6" w:rsidR="00120A30" w:rsidRPr="0012154A" w:rsidRDefault="000C0623" w:rsidP="0012154A">
            <w:proofErr w:type="spellStart"/>
            <w:r>
              <w:t>Adolygu’r</w:t>
            </w:r>
            <w:proofErr w:type="spellEnd"/>
            <w:r>
              <w:t xml:space="preserve"> </w:t>
            </w:r>
            <w:proofErr w:type="spellStart"/>
            <w:r w:rsidR="0082771D">
              <w:t>ffocus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0A8467DB" w14:textId="77777777" w:rsidR="000C0623" w:rsidRDefault="000C0623" w:rsidP="001545FE"/>
          <w:p w14:paraId="7F954423" w14:textId="020A3F02" w:rsidR="001545FE" w:rsidRDefault="001545FE" w:rsidP="001545FE">
            <w:proofErr w:type="spellStart"/>
            <w:r w:rsidRPr="001545FE">
              <w:t>Meddwl</w:t>
            </w:r>
            <w:proofErr w:type="spellEnd"/>
            <w:r w:rsidRPr="001545FE">
              <w:t xml:space="preserve">, </w:t>
            </w:r>
            <w:proofErr w:type="spellStart"/>
            <w:r w:rsidRPr="001545FE">
              <w:t>paru</w:t>
            </w:r>
            <w:proofErr w:type="spellEnd"/>
            <w:r w:rsidRPr="001545FE">
              <w:t xml:space="preserve">, </w:t>
            </w:r>
            <w:proofErr w:type="spellStart"/>
            <w:r w:rsidRPr="001545FE">
              <w:t>rhannu</w:t>
            </w:r>
            <w:proofErr w:type="spellEnd"/>
            <w:r w:rsidRPr="001545FE">
              <w:t xml:space="preserve">: </w:t>
            </w:r>
            <w:proofErr w:type="spellStart"/>
            <w:r w:rsidRPr="001545FE">
              <w:t>Disgyblion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ymateb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gwestiynau'r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athro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fel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grwpiau</w:t>
            </w:r>
            <w:proofErr w:type="spellEnd"/>
            <w:r w:rsidRPr="001545FE">
              <w:t xml:space="preserve"> neu </w:t>
            </w:r>
            <w:proofErr w:type="spellStart"/>
            <w:r w:rsidRPr="001545FE">
              <w:t>unigolion</w:t>
            </w:r>
            <w:proofErr w:type="spellEnd"/>
            <w:r w:rsidRPr="001545FE">
              <w:t>.</w:t>
            </w:r>
          </w:p>
          <w:p w14:paraId="5E1FDD35" w14:textId="07761DEA" w:rsidR="00B64FF8" w:rsidRDefault="00B64FF8" w:rsidP="001545FE"/>
          <w:p w14:paraId="59665473" w14:textId="72511B22" w:rsidR="00B64FF8" w:rsidRPr="001545FE" w:rsidRDefault="00B64FF8" w:rsidP="001545FE">
            <w:r>
              <w:t xml:space="preserve">Hunan </w:t>
            </w:r>
            <w:proofErr w:type="spellStart"/>
            <w:r>
              <w:t>asesu</w:t>
            </w:r>
            <w:proofErr w:type="spellEnd"/>
            <w:r>
              <w:t xml:space="preserve">,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cymheiriaid</w:t>
            </w:r>
            <w:proofErr w:type="spellEnd"/>
            <w:r>
              <w:t xml:space="preserve">, </w:t>
            </w:r>
            <w:proofErr w:type="spellStart"/>
            <w:r>
              <w:t>asesiad</w:t>
            </w:r>
            <w:proofErr w:type="spellEnd"/>
            <w:r>
              <w:t xml:space="preserve"> </w:t>
            </w:r>
            <w:proofErr w:type="spellStart"/>
            <w:r>
              <w:t>athro</w:t>
            </w:r>
            <w:proofErr w:type="spellEnd"/>
            <w:r w:rsidR="00AA04E2">
              <w:t>.</w:t>
            </w:r>
          </w:p>
          <w:p w14:paraId="1C63FF95" w14:textId="77777777" w:rsidR="001545FE" w:rsidRPr="001545FE" w:rsidRDefault="001545FE" w:rsidP="001545FE"/>
          <w:p w14:paraId="4350BD30" w14:textId="77777777" w:rsidR="001545FE" w:rsidRPr="001545FE" w:rsidRDefault="001545FE" w:rsidP="001545FE"/>
          <w:p w14:paraId="219CA86D" w14:textId="77777777" w:rsidR="00120A30" w:rsidRPr="00120A30" w:rsidRDefault="00120A30" w:rsidP="0012154A">
            <w:pPr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6EC1331F" w:rsidR="00AB6B45" w:rsidRPr="00AB6B45" w:rsidRDefault="00AB6B45" w:rsidP="00E80AC9"/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7F7A74BE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</w:t>
            </w:r>
            <w:r w:rsidR="00AB6B45">
              <w:rPr>
                <w:sz w:val="20"/>
                <w:szCs w:val="20"/>
                <w:lang w:val="cy-GB"/>
              </w:rPr>
              <w:t>ys agwedd at ddysgu dros amser)</w:t>
            </w:r>
          </w:p>
        </w:tc>
        <w:tc>
          <w:tcPr>
            <w:tcW w:w="7030" w:type="dxa"/>
          </w:tcPr>
          <w:p w14:paraId="495EF103" w14:textId="688DA897" w:rsidR="00941EC2" w:rsidRDefault="00AD225E" w:rsidP="00941EC2">
            <w:pPr>
              <w:rPr>
                <w:bCs/>
                <w:iCs/>
                <w:sz w:val="22"/>
                <w:szCs w:val="22"/>
              </w:rPr>
            </w:pPr>
            <w:proofErr w:type="spellStart"/>
            <w:r w:rsidRPr="00AD225E">
              <w:rPr>
                <w:bCs/>
                <w:iCs/>
                <w:sz w:val="22"/>
                <w:szCs w:val="22"/>
              </w:rPr>
              <w:t>Mwynhaodd</w:t>
            </w:r>
            <w:proofErr w:type="spellEnd"/>
            <w:r w:rsidRPr="00AD225E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Pr="00AD225E">
              <w:rPr>
                <w:bCs/>
                <w:iCs/>
                <w:sz w:val="22"/>
                <w:szCs w:val="22"/>
              </w:rPr>
              <w:t>disgyblion</w:t>
            </w:r>
            <w:proofErr w:type="spellEnd"/>
            <w:r w:rsidRPr="00AD225E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Pr="00AD225E">
              <w:rPr>
                <w:bCs/>
                <w:iCs/>
                <w:sz w:val="22"/>
                <w:szCs w:val="22"/>
              </w:rPr>
              <w:t>wers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roeddent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llawn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cymhelliant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drwyddi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draw. </w:t>
            </w:r>
            <w:r w:rsidR="00941EC2">
              <w:rPr>
                <w:bCs/>
                <w:iCs/>
                <w:sz w:val="22"/>
                <w:szCs w:val="22"/>
              </w:rPr>
              <w:t xml:space="preserve">Mae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sgiliau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llafariaeth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llythrennydd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Cymreig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wedi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gwella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, a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gwelwyd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tystiolaeth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ystod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wers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wrth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farcio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gwaith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Cynhaliais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‘pit stops’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aml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A04E2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asesu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gwaith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A04E2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sicrhau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bod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ddigon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parod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ar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gyfer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darn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ysgrifenedig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olaf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o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waith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Roeddwn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wedi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gosod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holl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lyfrau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gwaith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,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geiriaduron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thaflenni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eirfa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wrth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desgiau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A04E2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sicrhau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nad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oedd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cychwyn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das</w:t>
            </w:r>
            <w:r w:rsidR="00AA04E2">
              <w:rPr>
                <w:bCs/>
                <w:iCs/>
                <w:sz w:val="22"/>
                <w:szCs w:val="22"/>
              </w:rPr>
              <w:t>g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A04E2">
              <w:rPr>
                <w:bCs/>
                <w:iCs/>
                <w:sz w:val="22"/>
                <w:szCs w:val="22"/>
              </w:rPr>
              <w:t>ddim</w:t>
            </w:r>
            <w:proofErr w:type="spellEnd"/>
            <w:r w:rsidR="00AA04E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A04E2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cael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oedi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>.</w:t>
            </w:r>
          </w:p>
          <w:p w14:paraId="38BC71B3" w14:textId="14B0454A" w:rsidR="00941EC2" w:rsidRPr="00941EC2" w:rsidRDefault="00941EC2" w:rsidP="00941EC2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5D943C71" w:rsidR="00825827" w:rsidRDefault="008A31BF" w:rsidP="00825827">
            <w:pPr>
              <w:rPr>
                <w:bCs/>
                <w:iCs/>
                <w:sz w:val="22"/>
                <w:szCs w:val="22"/>
              </w:rPr>
            </w:pPr>
            <w:proofErr w:type="spellStart"/>
            <w:r w:rsidRPr="008A31BF">
              <w:rPr>
                <w:bCs/>
                <w:iCs/>
                <w:sz w:val="22"/>
                <w:szCs w:val="22"/>
              </w:rPr>
              <w:t>Parhai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osod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tasgau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heriol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</w:t>
            </w:r>
            <w:r w:rsidR="00941EC2">
              <w:rPr>
                <w:bCs/>
                <w:iCs/>
                <w:sz w:val="22"/>
                <w:szCs w:val="22"/>
              </w:rPr>
              <w:t xml:space="preserve">Cael y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ddisgyblion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A04E2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ddarllen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mwy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o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Gymraeg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datblygu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sgiliau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llafariaeth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llythrennedd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Cymraeg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ymhellach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. Cael y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ddisgyblion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A04E2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ddefnyddion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geiriaduron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Cymraeg. </w:t>
            </w:r>
            <w:r>
              <w:rPr>
                <w:bCs/>
                <w:iCs/>
                <w:sz w:val="22"/>
                <w:szCs w:val="22"/>
              </w:rPr>
              <w:t xml:space="preserve">Y </w:t>
            </w:r>
            <w:proofErr w:type="spellStart"/>
            <w:r>
              <w:rPr>
                <w:bCs/>
                <w:iCs/>
                <w:sz w:val="22"/>
                <w:szCs w:val="22"/>
              </w:rPr>
              <w:t>ffordd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orau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ddisgyblion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ddatblygu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bCs/>
                <w:iCs/>
                <w:sz w:val="22"/>
                <w:szCs w:val="22"/>
              </w:rPr>
              <w:t>dysgu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ge</w:t>
            </w:r>
            <w:r w:rsidR="00600329">
              <w:rPr>
                <w:bCs/>
                <w:iCs/>
                <w:sz w:val="22"/>
                <w:szCs w:val="22"/>
              </w:rPr>
              <w:t>i</w:t>
            </w:r>
            <w:r>
              <w:rPr>
                <w:bCs/>
                <w:iCs/>
                <w:sz w:val="22"/>
                <w:szCs w:val="22"/>
              </w:rPr>
              <w:t>rfa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newydd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yw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trwy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darllen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gwahanol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destunau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bCs/>
                <w:iCs/>
                <w:sz w:val="22"/>
                <w:szCs w:val="22"/>
              </w:rPr>
              <w:t>rhyngweithio’n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bwrpasol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a’r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testunau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hynny</w:t>
            </w:r>
            <w:proofErr w:type="spellEnd"/>
            <w:r>
              <w:rPr>
                <w:bCs/>
                <w:iCs/>
                <w:sz w:val="22"/>
                <w:szCs w:val="22"/>
              </w:rPr>
              <w:t>.</w:t>
            </w:r>
          </w:p>
          <w:p w14:paraId="0A449C3B" w14:textId="77777777" w:rsidR="00941EC2" w:rsidRPr="008A31BF" w:rsidRDefault="00941EC2" w:rsidP="00825827">
            <w:pPr>
              <w:rPr>
                <w:bCs/>
                <w:iCs/>
                <w:sz w:val="22"/>
                <w:szCs w:val="22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74ED0399" w14:textId="0DBBE7E0" w:rsidR="00AB6B45" w:rsidRPr="00FD1151" w:rsidRDefault="00FD1151" w:rsidP="00AB6B45">
            <w:pPr>
              <w:rPr>
                <w:bCs/>
                <w:iCs/>
                <w:sz w:val="22"/>
                <w:szCs w:val="22"/>
              </w:rPr>
            </w:pPr>
            <w:proofErr w:type="spellStart"/>
            <w:r>
              <w:rPr>
                <w:bCs/>
                <w:iCs/>
                <w:sz w:val="22"/>
                <w:szCs w:val="22"/>
              </w:rPr>
              <w:t>Roedd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holl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adnoddau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wedi’u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paratoi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barod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gyfer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>
              <w:rPr>
                <w:bCs/>
                <w:iCs/>
                <w:sz w:val="22"/>
                <w:szCs w:val="22"/>
              </w:rPr>
              <w:t>gwers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>
              <w:rPr>
                <w:bCs/>
                <w:iCs/>
                <w:sz w:val="22"/>
                <w:szCs w:val="22"/>
              </w:rPr>
              <w:t>Rhoddais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gefnogaeth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sgaffaldiau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anogaeth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gramStart"/>
            <w:r>
              <w:rPr>
                <w:bCs/>
                <w:iCs/>
                <w:sz w:val="22"/>
                <w:szCs w:val="22"/>
              </w:rPr>
              <w:t>a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arweiniodd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atynt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cwblhau’r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das</w:t>
            </w:r>
            <w:r w:rsidR="00A330E4">
              <w:rPr>
                <w:bCs/>
                <w:iCs/>
                <w:sz w:val="22"/>
                <w:szCs w:val="22"/>
              </w:rPr>
              <w:t>g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llwyddianus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Roedd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y </w:t>
            </w:r>
            <w:r w:rsidR="00941EC2">
              <w:rPr>
                <w:bCs/>
                <w:iCs/>
                <w:sz w:val="22"/>
                <w:szCs w:val="22"/>
              </w:rPr>
              <w:t>‘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Powerpoint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>’</w:t>
            </w:r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drawiadol</w:t>
            </w:r>
            <w:proofErr w:type="spellEnd"/>
            <w:r w:rsidR="00AA04E2">
              <w:rPr>
                <w:bCs/>
                <w:iCs/>
                <w:sz w:val="22"/>
                <w:szCs w:val="22"/>
              </w:rPr>
              <w:t>,</w:t>
            </w:r>
            <w:r w:rsidR="00A330E4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roedd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ganddyn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nhw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ffocws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diddordeb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mawr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pan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gyflwynais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nhw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>.</w:t>
            </w:r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Ceisiais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sicrhau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bod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disgyblion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deal</w:t>
            </w:r>
            <w:r w:rsidR="008A31BF">
              <w:rPr>
                <w:bCs/>
                <w:iCs/>
                <w:sz w:val="22"/>
                <w:szCs w:val="22"/>
              </w:rPr>
              <w:t>l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trwy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ofyn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iddynt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ddarllen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ateb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cwestiynau.</w:t>
            </w: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2D2BCF1" w14:textId="3DC66E81" w:rsidR="008A31BF" w:rsidRPr="006655EA" w:rsidRDefault="008A31BF" w:rsidP="00825827">
            <w:pPr>
              <w:rPr>
                <w:sz w:val="22"/>
                <w:szCs w:val="22"/>
              </w:rPr>
            </w:pPr>
            <w:r w:rsidRPr="003241BF">
              <w:rPr>
                <w:sz w:val="22"/>
                <w:szCs w:val="22"/>
              </w:rPr>
              <w:t xml:space="preserve">I </w:t>
            </w:r>
            <w:proofErr w:type="spellStart"/>
            <w:r w:rsidRPr="003241BF">
              <w:rPr>
                <w:sz w:val="22"/>
                <w:szCs w:val="22"/>
              </w:rPr>
              <w:t>barhau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baratoi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gwersi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sy’n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ysbrydoli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ddiddordeb</w:t>
            </w:r>
            <w:proofErr w:type="spellEnd"/>
            <w:r w:rsidRPr="003241BF">
              <w:rPr>
                <w:sz w:val="22"/>
                <w:szCs w:val="22"/>
              </w:rPr>
              <w:t xml:space="preserve">. I </w:t>
            </w:r>
            <w:proofErr w:type="spellStart"/>
            <w:r w:rsidRPr="003241BF">
              <w:rPr>
                <w:sz w:val="22"/>
                <w:szCs w:val="22"/>
              </w:rPr>
              <w:t>barhau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baratoi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tasgau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gwahaniaethol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sicrhau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r w:rsidR="003241BF" w:rsidRPr="003241BF">
              <w:rPr>
                <w:sz w:val="22"/>
                <w:szCs w:val="22"/>
              </w:rPr>
              <w:t xml:space="preserve">y gall </w:t>
            </w:r>
            <w:proofErr w:type="spellStart"/>
            <w:r w:rsidR="003241BF" w:rsidRPr="003241BF">
              <w:rPr>
                <w:sz w:val="22"/>
                <w:szCs w:val="22"/>
              </w:rPr>
              <w:t>pob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dysgwr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ddatblygu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ar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gyflymder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rhesymol</w:t>
            </w:r>
            <w:proofErr w:type="spellEnd"/>
            <w:r w:rsidR="003241BF" w:rsidRPr="003241BF">
              <w:rPr>
                <w:sz w:val="22"/>
                <w:szCs w:val="22"/>
              </w:rPr>
              <w:t>.</w:t>
            </w:r>
          </w:p>
        </w:tc>
      </w:tr>
    </w:tbl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DBA61" w14:textId="77777777" w:rsidR="009A7928" w:rsidRDefault="009A7928" w:rsidP="00B24C18">
      <w:r>
        <w:separator/>
      </w:r>
    </w:p>
  </w:endnote>
  <w:endnote w:type="continuationSeparator" w:id="0">
    <w:p w14:paraId="20A4F657" w14:textId="77777777" w:rsidR="009A7928" w:rsidRDefault="009A7928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68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CA527" w14:textId="77777777" w:rsidR="009A7928" w:rsidRDefault="009A7928" w:rsidP="00B24C18">
      <w:r>
        <w:separator/>
      </w:r>
    </w:p>
  </w:footnote>
  <w:footnote w:type="continuationSeparator" w:id="0">
    <w:p w14:paraId="04025567" w14:textId="77777777" w:rsidR="009A7928" w:rsidRDefault="009A7928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87D36"/>
    <w:multiLevelType w:val="hybridMultilevel"/>
    <w:tmpl w:val="B8E0F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22D53"/>
    <w:multiLevelType w:val="hybridMultilevel"/>
    <w:tmpl w:val="EA426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2E496E"/>
    <w:multiLevelType w:val="hybridMultilevel"/>
    <w:tmpl w:val="ABA8B9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55DC3"/>
    <w:multiLevelType w:val="hybridMultilevel"/>
    <w:tmpl w:val="844C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FB5467"/>
    <w:multiLevelType w:val="hybridMultilevel"/>
    <w:tmpl w:val="A9C6BD76"/>
    <w:lvl w:ilvl="0" w:tplc="6ABE6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8192A"/>
    <w:multiLevelType w:val="hybridMultilevel"/>
    <w:tmpl w:val="411056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B61325"/>
    <w:multiLevelType w:val="hybridMultilevel"/>
    <w:tmpl w:val="44EC7A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54A"/>
    <w:rsid w:val="000B6B62"/>
    <w:rsid w:val="000C0623"/>
    <w:rsid w:val="000E4F07"/>
    <w:rsid w:val="000E5C05"/>
    <w:rsid w:val="000F592F"/>
    <w:rsid w:val="00120A30"/>
    <w:rsid w:val="0012154A"/>
    <w:rsid w:val="00140D3C"/>
    <w:rsid w:val="001434B2"/>
    <w:rsid w:val="001545FE"/>
    <w:rsid w:val="00164E3E"/>
    <w:rsid w:val="00167F75"/>
    <w:rsid w:val="00186E3A"/>
    <w:rsid w:val="001B578A"/>
    <w:rsid w:val="00223F49"/>
    <w:rsid w:val="00270F1E"/>
    <w:rsid w:val="0029312A"/>
    <w:rsid w:val="002A3532"/>
    <w:rsid w:val="002B2D5B"/>
    <w:rsid w:val="002C2359"/>
    <w:rsid w:val="002F72F8"/>
    <w:rsid w:val="0031228F"/>
    <w:rsid w:val="003241BF"/>
    <w:rsid w:val="00326033"/>
    <w:rsid w:val="00347467"/>
    <w:rsid w:val="003502C7"/>
    <w:rsid w:val="003770F9"/>
    <w:rsid w:val="003B005D"/>
    <w:rsid w:val="003B625E"/>
    <w:rsid w:val="003C033A"/>
    <w:rsid w:val="003D3760"/>
    <w:rsid w:val="003E2BA9"/>
    <w:rsid w:val="003E6C6C"/>
    <w:rsid w:val="0040291F"/>
    <w:rsid w:val="0043540F"/>
    <w:rsid w:val="00467647"/>
    <w:rsid w:val="004847B6"/>
    <w:rsid w:val="00494546"/>
    <w:rsid w:val="004A6915"/>
    <w:rsid w:val="004B73CD"/>
    <w:rsid w:val="004E1B77"/>
    <w:rsid w:val="004E750E"/>
    <w:rsid w:val="0052100C"/>
    <w:rsid w:val="005404E0"/>
    <w:rsid w:val="005B7769"/>
    <w:rsid w:val="005E0C53"/>
    <w:rsid w:val="005E1DCC"/>
    <w:rsid w:val="00600329"/>
    <w:rsid w:val="00610C4A"/>
    <w:rsid w:val="0062768D"/>
    <w:rsid w:val="00645E24"/>
    <w:rsid w:val="00662D4C"/>
    <w:rsid w:val="006655EA"/>
    <w:rsid w:val="0066617E"/>
    <w:rsid w:val="00667CFB"/>
    <w:rsid w:val="0067670D"/>
    <w:rsid w:val="006953EE"/>
    <w:rsid w:val="006A1AB3"/>
    <w:rsid w:val="006D26F5"/>
    <w:rsid w:val="006D7310"/>
    <w:rsid w:val="006E32EF"/>
    <w:rsid w:val="00713823"/>
    <w:rsid w:val="00754230"/>
    <w:rsid w:val="007B65F8"/>
    <w:rsid w:val="007D5BB1"/>
    <w:rsid w:val="007F62C5"/>
    <w:rsid w:val="0081450C"/>
    <w:rsid w:val="00816DB9"/>
    <w:rsid w:val="00825827"/>
    <w:rsid w:val="00825DEF"/>
    <w:rsid w:val="0082771D"/>
    <w:rsid w:val="008830ED"/>
    <w:rsid w:val="0088400F"/>
    <w:rsid w:val="008840DC"/>
    <w:rsid w:val="00896514"/>
    <w:rsid w:val="008A31BF"/>
    <w:rsid w:val="008B2B15"/>
    <w:rsid w:val="00912D60"/>
    <w:rsid w:val="00923B1D"/>
    <w:rsid w:val="00941EC2"/>
    <w:rsid w:val="00947D62"/>
    <w:rsid w:val="00971D77"/>
    <w:rsid w:val="00975D19"/>
    <w:rsid w:val="009A03EA"/>
    <w:rsid w:val="009A7928"/>
    <w:rsid w:val="009C26DA"/>
    <w:rsid w:val="009D68DF"/>
    <w:rsid w:val="009D7C3C"/>
    <w:rsid w:val="009F5DD0"/>
    <w:rsid w:val="00A0182D"/>
    <w:rsid w:val="00A330E4"/>
    <w:rsid w:val="00A46632"/>
    <w:rsid w:val="00A53AE4"/>
    <w:rsid w:val="00A82242"/>
    <w:rsid w:val="00AA04E2"/>
    <w:rsid w:val="00AA5380"/>
    <w:rsid w:val="00AB248B"/>
    <w:rsid w:val="00AB6B45"/>
    <w:rsid w:val="00AC3D58"/>
    <w:rsid w:val="00AD0A19"/>
    <w:rsid w:val="00AD225E"/>
    <w:rsid w:val="00AE7391"/>
    <w:rsid w:val="00AF0106"/>
    <w:rsid w:val="00AF532A"/>
    <w:rsid w:val="00B02BEF"/>
    <w:rsid w:val="00B0430A"/>
    <w:rsid w:val="00B24C18"/>
    <w:rsid w:val="00B34B5B"/>
    <w:rsid w:val="00B42125"/>
    <w:rsid w:val="00B50B4F"/>
    <w:rsid w:val="00B64FF8"/>
    <w:rsid w:val="00B85948"/>
    <w:rsid w:val="00BA6F51"/>
    <w:rsid w:val="00BC35BE"/>
    <w:rsid w:val="00BD500D"/>
    <w:rsid w:val="00BF5170"/>
    <w:rsid w:val="00C40DB9"/>
    <w:rsid w:val="00C8398D"/>
    <w:rsid w:val="00C9269F"/>
    <w:rsid w:val="00D060A6"/>
    <w:rsid w:val="00D1401A"/>
    <w:rsid w:val="00D46A8E"/>
    <w:rsid w:val="00D63A80"/>
    <w:rsid w:val="00D91956"/>
    <w:rsid w:val="00DB1D3B"/>
    <w:rsid w:val="00DB318A"/>
    <w:rsid w:val="00E0519E"/>
    <w:rsid w:val="00E060F7"/>
    <w:rsid w:val="00E07A59"/>
    <w:rsid w:val="00E27B44"/>
    <w:rsid w:val="00E75960"/>
    <w:rsid w:val="00E76889"/>
    <w:rsid w:val="00E80AC9"/>
    <w:rsid w:val="00E86CA2"/>
    <w:rsid w:val="00EA2C27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A3864"/>
    <w:rsid w:val="00FA55CD"/>
    <w:rsid w:val="00FB79B2"/>
    <w:rsid w:val="00FC132C"/>
    <w:rsid w:val="00FD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260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6B4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54230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12154A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27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27B44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5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Davina Dumelow (1900208)</cp:lastModifiedBy>
  <cp:revision>2</cp:revision>
  <cp:lastPrinted>2020-02-24T19:00:00Z</cp:lastPrinted>
  <dcterms:created xsi:type="dcterms:W3CDTF">2020-04-20T12:16:00Z</dcterms:created>
  <dcterms:modified xsi:type="dcterms:W3CDTF">2020-04-20T12:16:00Z</dcterms:modified>
</cp:coreProperties>
</file>