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240" w:rsidRPr="0000226C" w:rsidRDefault="00395393" w:rsidP="0000226C">
      <w:pPr>
        <w:pStyle w:val="Heading1"/>
      </w:pPr>
      <w:r>
        <w:t>Data Collection Methods</w:t>
      </w:r>
    </w:p>
    <w:p w:rsidR="0000226C" w:rsidRDefault="00395393" w:rsidP="0000226C">
      <w:pPr>
        <w:pStyle w:val="Heading2"/>
      </w:pPr>
      <w:r>
        <w:t>Group Presentation</w:t>
      </w:r>
    </w:p>
    <w:p w:rsidR="00D30E1D" w:rsidRDefault="00D30E1D" w:rsidP="00D30E1D"/>
    <w:p w:rsidR="00D30E1D" w:rsidRDefault="00D30E1D" w:rsidP="00D30E1D"/>
    <w:tbl>
      <w:tblPr>
        <w:tblStyle w:val="TableGrid"/>
        <w:tblW w:w="4203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A6A6A6" w:themeFill="background1" w:themeFillShade="A6"/>
        <w:tblLook w:val="04A0"/>
      </w:tblPr>
      <w:tblGrid>
        <w:gridCol w:w="4580"/>
        <w:gridCol w:w="3703"/>
      </w:tblGrid>
      <w:tr w:rsidR="00D30E1D" w:rsidTr="00D30E1D">
        <w:trPr>
          <w:trHeight w:val="567"/>
          <w:jc w:val="center"/>
        </w:trPr>
        <w:tc>
          <w:tcPr>
            <w:tcW w:w="4581" w:type="dxa"/>
            <w:shd w:val="clear" w:color="auto" w:fill="A6A6A6" w:themeFill="background1" w:themeFillShade="A6"/>
            <w:vAlign w:val="center"/>
          </w:tcPr>
          <w:p w:rsidR="00D30E1D" w:rsidRDefault="00D30E1D" w:rsidP="00D30E1D">
            <w:pPr>
              <w:jc w:val="right"/>
            </w:pPr>
            <w:r>
              <w:t>Your Allocated Data Collection Method</w:t>
            </w:r>
          </w:p>
        </w:tc>
        <w:tc>
          <w:tcPr>
            <w:tcW w:w="3703" w:type="dxa"/>
            <w:shd w:val="clear" w:color="auto" w:fill="A6A6A6" w:themeFill="background1" w:themeFillShade="A6"/>
            <w:vAlign w:val="center"/>
          </w:tcPr>
          <w:sdt>
            <w:sdtPr>
              <w:rPr>
                <w:b/>
                <w:color w:val="auto"/>
              </w:rPr>
              <w:alias w:val="DataCollectionMethod"/>
              <w:tag w:val="DataCollectionMethod"/>
              <w:id w:val="875037"/>
              <w:lock w:val="sdtLocked"/>
              <w:placeholder>
                <w:docPart w:val="7B74547864E748D7A0D7D948201C8630"/>
              </w:placeholder>
              <w:comboBox>
                <w:listItem w:displayText="..." w:value="..."/>
                <w:listItem w:displayText="Interviews" w:value="Interviews"/>
                <w:listItem w:displayText="Observations" w:value="Observations"/>
                <w:listItem w:displayText="Questionnaires" w:value="Questionnaires"/>
                <w:listItem w:displayText="Sampling Methods" w:value="Sampling Methods"/>
              </w:comboBox>
            </w:sdtPr>
            <w:sdtContent>
              <w:p w:rsidR="00D30E1D" w:rsidRPr="00945BF9" w:rsidRDefault="00945BF9" w:rsidP="00945BF9">
                <w:pPr>
                  <w:rPr>
                    <w:b/>
                    <w:color w:val="auto"/>
                  </w:rPr>
                </w:pPr>
                <w:r>
                  <w:rPr>
                    <w:b/>
                    <w:color w:val="auto"/>
                  </w:rPr>
                  <w:t>...</w:t>
                </w:r>
              </w:p>
            </w:sdtContent>
          </w:sdt>
        </w:tc>
      </w:tr>
    </w:tbl>
    <w:p w:rsidR="0000226C" w:rsidRDefault="0000226C" w:rsidP="0000226C"/>
    <w:p w:rsidR="00395393" w:rsidRDefault="00395393" w:rsidP="0000226C">
      <w:r>
        <w:t>Your task as a group is to research the data collection method and create a PowerPoint presentation about your findings.</w:t>
      </w:r>
    </w:p>
    <w:p w:rsidR="00395393" w:rsidRDefault="00395393" w:rsidP="0000226C"/>
    <w:p w:rsidR="00395393" w:rsidRDefault="00395393" w:rsidP="0000226C">
      <w:r>
        <w:t>Your presentation should be about 6/7 slides long and should contain an introduction, main body and a summary.</w:t>
      </w:r>
    </w:p>
    <w:p w:rsidR="00395393" w:rsidRDefault="00395393" w:rsidP="0000226C"/>
    <w:p w:rsidR="00395393" w:rsidRDefault="00395393" w:rsidP="0000226C">
      <w:r>
        <w:t>You will need to research the method in your group (here is your chance to show-off your team working skills)</w:t>
      </w:r>
    </w:p>
    <w:p w:rsidR="00395393" w:rsidRDefault="00395393" w:rsidP="0000226C"/>
    <w:p w:rsidR="00395393" w:rsidRDefault="00395393" w:rsidP="0000226C"/>
    <w:p w:rsidR="00395393" w:rsidRDefault="00395393" w:rsidP="0000226C"/>
    <w:p w:rsidR="00395393" w:rsidRDefault="00395393" w:rsidP="0000226C">
      <w:r>
        <w:t>The following questions might help you structure your research:</w:t>
      </w:r>
    </w:p>
    <w:p w:rsidR="00395393" w:rsidRDefault="00395393" w:rsidP="0000226C"/>
    <w:p w:rsidR="00395393" w:rsidRDefault="00395393" w:rsidP="00395393">
      <w:pPr>
        <w:numPr>
          <w:ilvl w:val="0"/>
          <w:numId w:val="1"/>
        </w:numPr>
      </w:pPr>
      <w:r>
        <w:t>Introduce your method</w:t>
      </w:r>
    </w:p>
    <w:p w:rsidR="00395393" w:rsidRDefault="00395393" w:rsidP="00395393"/>
    <w:p w:rsidR="00395393" w:rsidRDefault="00395393" w:rsidP="00395393">
      <w:pPr>
        <w:numPr>
          <w:ilvl w:val="0"/>
          <w:numId w:val="1"/>
        </w:numPr>
      </w:pPr>
      <w:r>
        <w:t>Why use this method?</w:t>
      </w:r>
    </w:p>
    <w:p w:rsidR="00395393" w:rsidRDefault="00395393" w:rsidP="00395393">
      <w:pPr>
        <w:pStyle w:val="ListParagraph"/>
      </w:pPr>
    </w:p>
    <w:p w:rsidR="00395393" w:rsidRDefault="00395393" w:rsidP="00395393">
      <w:pPr>
        <w:numPr>
          <w:ilvl w:val="0"/>
          <w:numId w:val="1"/>
        </w:numPr>
      </w:pPr>
      <w:r>
        <w:t>What are the advantages?</w:t>
      </w:r>
    </w:p>
    <w:p w:rsidR="00395393" w:rsidRDefault="00395393" w:rsidP="00395393">
      <w:pPr>
        <w:pStyle w:val="ListParagraph"/>
      </w:pPr>
    </w:p>
    <w:p w:rsidR="00395393" w:rsidRDefault="00395393" w:rsidP="00395393">
      <w:pPr>
        <w:numPr>
          <w:ilvl w:val="0"/>
          <w:numId w:val="1"/>
        </w:numPr>
      </w:pPr>
      <w:r>
        <w:t>What are the disadvantages?</w:t>
      </w:r>
    </w:p>
    <w:p w:rsidR="00395393" w:rsidRDefault="00395393" w:rsidP="00395393">
      <w:pPr>
        <w:pStyle w:val="ListParagraph"/>
      </w:pPr>
    </w:p>
    <w:p w:rsidR="00395393" w:rsidRDefault="00395393" w:rsidP="00395393">
      <w:pPr>
        <w:numPr>
          <w:ilvl w:val="0"/>
          <w:numId w:val="1"/>
        </w:numPr>
      </w:pPr>
      <w:r>
        <w:t>What sort of results does this method produce?</w:t>
      </w:r>
    </w:p>
    <w:p w:rsidR="00395393" w:rsidRDefault="00395393" w:rsidP="00395393">
      <w:pPr>
        <w:pStyle w:val="ListParagraph"/>
      </w:pPr>
    </w:p>
    <w:p w:rsidR="00395393" w:rsidRDefault="00395393" w:rsidP="00395393"/>
    <w:p w:rsidR="00395393" w:rsidRDefault="00395393" w:rsidP="00395393"/>
    <w:p w:rsidR="00395393" w:rsidRDefault="00395393" w:rsidP="00395393">
      <w:r>
        <w:t xml:space="preserve">You will deliver your presentation in </w:t>
      </w:r>
      <w:r w:rsidR="00D30E1D">
        <w:t>to your</w:t>
      </w:r>
      <w:r>
        <w:t xml:space="preserve"> tutorial </w:t>
      </w:r>
      <w:r w:rsidR="00D30E1D">
        <w:t xml:space="preserve">group </w:t>
      </w:r>
      <w:r>
        <w:t xml:space="preserve">in </w:t>
      </w:r>
      <w:r w:rsidRPr="00D30E1D">
        <w:rPr>
          <w:u w:val="single"/>
        </w:rPr>
        <w:t>2 weeks</w:t>
      </w:r>
      <w:r>
        <w:t xml:space="preserve"> time (Wednesday 19</w:t>
      </w:r>
      <w:r w:rsidRPr="00395393">
        <w:rPr>
          <w:vertAlign w:val="superscript"/>
        </w:rPr>
        <w:t>th</w:t>
      </w:r>
      <w:r>
        <w:t xml:space="preserve"> / Monday 24</w:t>
      </w:r>
      <w:r w:rsidRPr="00395393">
        <w:rPr>
          <w:vertAlign w:val="superscript"/>
        </w:rPr>
        <w:t>th</w:t>
      </w:r>
      <w:r>
        <w:t xml:space="preserve"> / Tuesday 25</w:t>
      </w:r>
      <w:r w:rsidRPr="00395393">
        <w:rPr>
          <w:vertAlign w:val="superscript"/>
        </w:rPr>
        <w:t>th</w:t>
      </w:r>
      <w:r>
        <w:t>)</w:t>
      </w:r>
    </w:p>
    <w:p w:rsidR="00395393" w:rsidRDefault="00395393" w:rsidP="00395393"/>
    <w:p w:rsidR="00D30E1D" w:rsidRDefault="00395393" w:rsidP="00395393">
      <w:r>
        <w:t>Use the lecture</w:t>
      </w:r>
      <w:r w:rsidR="00D30E1D">
        <w:t xml:space="preserve"> time</w:t>
      </w:r>
      <w:r>
        <w:t xml:space="preserve"> on Tuesday 11</w:t>
      </w:r>
      <w:r w:rsidRPr="00395393">
        <w:rPr>
          <w:vertAlign w:val="superscript"/>
        </w:rPr>
        <w:t>th</w:t>
      </w:r>
      <w:r>
        <w:t xml:space="preserve"> </w:t>
      </w:r>
      <w:r w:rsidR="00D30E1D">
        <w:t xml:space="preserve">January </w:t>
      </w:r>
      <w:r>
        <w:t>and Tuesday 18</w:t>
      </w:r>
      <w:r w:rsidRPr="00395393">
        <w:rPr>
          <w:vertAlign w:val="superscript"/>
        </w:rPr>
        <w:t>th</w:t>
      </w:r>
      <w:r>
        <w:t xml:space="preserve"> </w:t>
      </w:r>
      <w:r w:rsidR="00D30E1D">
        <w:t xml:space="preserve">January </w:t>
      </w:r>
      <w:r>
        <w:t xml:space="preserve">to work on your </w:t>
      </w:r>
      <w:r w:rsidR="00D30E1D">
        <w:t xml:space="preserve">research and </w:t>
      </w:r>
      <w:r>
        <w:t>presentation.</w:t>
      </w:r>
      <w:r w:rsidR="00D30E1D">
        <w:t xml:space="preserve"> </w:t>
      </w:r>
    </w:p>
    <w:p w:rsidR="00D30E1D" w:rsidRDefault="00D30E1D" w:rsidP="00395393">
      <w:r>
        <w:t>During this time I will be available in 201 to answer any questions.</w:t>
      </w:r>
    </w:p>
    <w:p w:rsidR="00D30E1D" w:rsidRDefault="00D30E1D" w:rsidP="00395393"/>
    <w:p w:rsidR="00945BF9" w:rsidRDefault="00D30E1D" w:rsidP="00945BF9">
      <w:r>
        <w:t>Attend tutorials as normal and provide a progress on your research or presentation.</w:t>
      </w:r>
    </w:p>
    <w:p w:rsidR="00E508E1" w:rsidRPr="0000226C" w:rsidRDefault="00945BF9" w:rsidP="00945BF9">
      <w:r w:rsidRPr="0000226C">
        <w:t xml:space="preserve"> </w:t>
      </w:r>
    </w:p>
    <w:p w:rsidR="00381A5F" w:rsidRPr="0000226C" w:rsidRDefault="00381A5F" w:rsidP="0000226C"/>
    <w:sectPr w:rsidR="00381A5F" w:rsidRPr="0000226C" w:rsidSect="004974D7">
      <w:footerReference w:type="default" r:id="rId8"/>
      <w:pgSz w:w="11906" w:h="16838"/>
      <w:pgMar w:top="1134" w:right="1134" w:bottom="1134" w:left="1134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5393" w:rsidRDefault="00395393">
      <w:r>
        <w:separator/>
      </w:r>
    </w:p>
  </w:endnote>
  <w:endnote w:type="continuationSeparator" w:id="1">
    <w:p w:rsidR="00395393" w:rsidRDefault="003953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5F" w:rsidRPr="00755C9A" w:rsidRDefault="00475B5F" w:rsidP="004974D7">
    <w:pPr>
      <w:pStyle w:val="Header"/>
      <w:tabs>
        <w:tab w:val="clear" w:pos="4153"/>
        <w:tab w:val="clear" w:pos="8306"/>
        <w:tab w:val="center" w:pos="4816"/>
        <w:tab w:val="right" w:pos="9600"/>
      </w:tabs>
      <w:rPr>
        <w:color w:val="999999"/>
        <w:sz w:val="10"/>
        <w:szCs w:val="16"/>
      </w:rPr>
    </w:pPr>
    <w:r w:rsidRPr="00755C9A">
      <w:rPr>
        <w:color w:val="999999"/>
        <w:sz w:val="16"/>
      </w:rPr>
      <w:t xml:space="preserve">Study Skills - </w:t>
    </w:r>
    <w:proofErr w:type="spellStart"/>
    <w:r w:rsidRPr="00755C9A">
      <w:rPr>
        <w:color w:val="999999"/>
        <w:sz w:val="16"/>
      </w:rPr>
      <w:t>G.Rees</w:t>
    </w:r>
    <w:proofErr w:type="spellEnd"/>
    <w:r w:rsidRPr="00755C9A">
      <w:rPr>
        <w:color w:val="999999"/>
        <w:sz w:val="16"/>
      </w:rPr>
      <w:t>-Evans</w:t>
    </w:r>
    <w:r w:rsidRPr="00755C9A">
      <w:rPr>
        <w:color w:val="999999"/>
        <w:sz w:val="16"/>
      </w:rPr>
      <w:tab/>
    </w:r>
    <w:r w:rsidRPr="00755C9A">
      <w:rPr>
        <w:color w:val="999999"/>
        <w:sz w:val="16"/>
      </w:rPr>
      <w:tab/>
    </w:r>
    <w:r w:rsidR="00D26A0A" w:rsidRPr="00755C9A">
      <w:rPr>
        <w:color w:val="999999"/>
        <w:sz w:val="16"/>
      </w:rPr>
      <w:fldChar w:fldCharType="begin"/>
    </w:r>
    <w:r w:rsidRPr="00755C9A">
      <w:rPr>
        <w:color w:val="999999"/>
        <w:sz w:val="16"/>
      </w:rPr>
      <w:instrText xml:space="preserve"> FILENAME  </w:instrText>
    </w:r>
    <w:r w:rsidR="00D26A0A" w:rsidRPr="00755C9A">
      <w:rPr>
        <w:color w:val="999999"/>
        <w:sz w:val="16"/>
      </w:rPr>
      <w:fldChar w:fldCharType="separate"/>
    </w:r>
    <w:r w:rsidR="000C6614">
      <w:rPr>
        <w:noProof/>
        <w:color w:val="999999"/>
        <w:sz w:val="16"/>
      </w:rPr>
      <w:t>Collection Methods Task Sheet.docx</w:t>
    </w:r>
    <w:r w:rsidR="00D26A0A" w:rsidRPr="00755C9A">
      <w:rPr>
        <w:color w:val="999999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5393" w:rsidRDefault="00395393">
      <w:r>
        <w:separator/>
      </w:r>
    </w:p>
  </w:footnote>
  <w:footnote w:type="continuationSeparator" w:id="1">
    <w:p w:rsidR="00395393" w:rsidRDefault="003953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94570"/>
    <w:multiLevelType w:val="hybridMultilevel"/>
    <w:tmpl w:val="B450E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attachedTemplate r:id="rId1"/>
  <w:stylePaneFormatFilter w:val="3F01"/>
  <w:documentProtection w:edit="forms" w:enforcement="1" w:cryptProviderType="rsaFull" w:cryptAlgorithmClass="hash" w:cryptAlgorithmType="typeAny" w:cryptAlgorithmSid="4" w:cryptSpinCount="50000" w:hash="gTDaTglN2IfzT4lmVyAbsNksCzk=" w:salt="lrehXgiQEOF0LnsgSKL4ww==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0E1D"/>
    <w:rsid w:val="0000226C"/>
    <w:rsid w:val="00025CEB"/>
    <w:rsid w:val="000C6614"/>
    <w:rsid w:val="001229EE"/>
    <w:rsid w:val="001A6559"/>
    <w:rsid w:val="001C671A"/>
    <w:rsid w:val="0022527F"/>
    <w:rsid w:val="002268ED"/>
    <w:rsid w:val="002B2240"/>
    <w:rsid w:val="00322FB4"/>
    <w:rsid w:val="00381A5F"/>
    <w:rsid w:val="00395393"/>
    <w:rsid w:val="003B2A02"/>
    <w:rsid w:val="00475B5F"/>
    <w:rsid w:val="00486111"/>
    <w:rsid w:val="004974D7"/>
    <w:rsid w:val="004C5088"/>
    <w:rsid w:val="004E2CF2"/>
    <w:rsid w:val="00566D48"/>
    <w:rsid w:val="006434E7"/>
    <w:rsid w:val="006D791F"/>
    <w:rsid w:val="006E335C"/>
    <w:rsid w:val="00755C9A"/>
    <w:rsid w:val="00773F02"/>
    <w:rsid w:val="0083509F"/>
    <w:rsid w:val="008611FA"/>
    <w:rsid w:val="009122C8"/>
    <w:rsid w:val="00945BF9"/>
    <w:rsid w:val="009B4AB3"/>
    <w:rsid w:val="00C44B0E"/>
    <w:rsid w:val="00C6166A"/>
    <w:rsid w:val="00CA4F98"/>
    <w:rsid w:val="00D26A0A"/>
    <w:rsid w:val="00D30E1D"/>
    <w:rsid w:val="00E508E1"/>
    <w:rsid w:val="00EB1C42"/>
    <w:rsid w:val="00F028BB"/>
    <w:rsid w:val="00F6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226C"/>
    <w:rPr>
      <w:rFonts w:ascii="Verdana" w:hAnsi="Verdana"/>
      <w:color w:val="000000"/>
      <w:sz w:val="22"/>
    </w:rPr>
  </w:style>
  <w:style w:type="paragraph" w:styleId="Heading1">
    <w:name w:val="heading 1"/>
    <w:basedOn w:val="Normal"/>
    <w:next w:val="Normal"/>
    <w:qFormat/>
    <w:rsid w:val="00C6166A"/>
    <w:p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C6166A"/>
    <w:pPr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166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166A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395393"/>
    <w:pPr>
      <w:ind w:left="720"/>
    </w:pPr>
  </w:style>
  <w:style w:type="table" w:styleId="TableGrid">
    <w:name w:val="Table Grid"/>
    <w:basedOn w:val="TableNormal"/>
    <w:rsid w:val="00D30E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945BF9"/>
    <w:rPr>
      <w:color w:val="808080"/>
    </w:rPr>
  </w:style>
  <w:style w:type="paragraph" w:styleId="BalloonText">
    <w:name w:val="Balloon Text"/>
    <w:basedOn w:val="Normal"/>
    <w:link w:val="BalloonTextChar"/>
    <w:rsid w:val="00945B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45BF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Handout%20Template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B74547864E748D7A0D7D948201C86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BF54B-225B-4677-936C-719677202BDA}"/>
      </w:docPartPr>
      <w:docPartBody>
        <w:p w:rsidR="00000000" w:rsidRDefault="001045CB" w:rsidP="001045CB">
          <w:pPr>
            <w:pStyle w:val="7B74547864E748D7A0D7D948201C8630"/>
          </w:pPr>
          <w:r w:rsidRPr="005135B2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1045CB"/>
    <w:rsid w:val="00104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045CB"/>
    <w:rPr>
      <w:color w:val="808080"/>
    </w:rPr>
  </w:style>
  <w:style w:type="paragraph" w:customStyle="1" w:styleId="76C836771B1E48AFA79921417EBEBA93">
    <w:name w:val="76C836771B1E48AFA79921417EBEBA93"/>
    <w:rsid w:val="001045CB"/>
  </w:style>
  <w:style w:type="paragraph" w:customStyle="1" w:styleId="FBA82185070E4459863BAFFA8AEF4CC7">
    <w:name w:val="FBA82185070E4459863BAFFA8AEF4CC7"/>
    <w:rsid w:val="001045CB"/>
  </w:style>
  <w:style w:type="paragraph" w:customStyle="1" w:styleId="7B74547864E748D7A0D7D948201C8630">
    <w:name w:val="7B74547864E748D7A0D7D948201C8630"/>
    <w:rsid w:val="001045C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FF31D-8E68-4EF6-A273-6DCE1E4BE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Handout Template</Template>
  <TotalTime>20</TotalTime>
  <Pages>1</Pages>
  <Words>173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'Barriers to Learning' Exercise</vt:lpstr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'Barriers to Learning' Exercise</dc:title>
  <dc:creator>Graham Rees-Evans</dc:creator>
  <cp:lastModifiedBy>sc-gr</cp:lastModifiedBy>
  <cp:revision>5</cp:revision>
  <cp:lastPrinted>2011-01-04T22:02:00Z</cp:lastPrinted>
  <dcterms:created xsi:type="dcterms:W3CDTF">2011-01-04T20:17:00Z</dcterms:created>
  <dcterms:modified xsi:type="dcterms:W3CDTF">2011-01-17T10:55:00Z</dcterms:modified>
</cp:coreProperties>
</file>