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01AB9172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4"/>
        <w:gridCol w:w="3429"/>
        <w:gridCol w:w="1180"/>
        <w:gridCol w:w="2197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667DCCD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Athro dan hyfforddiant</w:t>
            </w:r>
          </w:p>
        </w:tc>
        <w:tc>
          <w:tcPr>
            <w:tcW w:w="3555" w:type="dxa"/>
          </w:tcPr>
          <w:p w14:paraId="0632DE29" w14:textId="18C521A4" w:rsidR="00D46A8E" w:rsidRPr="00120A30" w:rsidRDefault="002B0E6B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Carys Davies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0B788BB3" w:rsidR="00D46A8E" w:rsidRPr="00120A30" w:rsidRDefault="002B0E6B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Bl. 1 </w:t>
            </w: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30A3887E" w:rsidR="00D46A8E" w:rsidRPr="00DE270D" w:rsidRDefault="00325AD7" w:rsidP="006D26F5">
            <w:proofErr w:type="spellStart"/>
            <w:r>
              <w:t>Llythrenedd</w:t>
            </w:r>
            <w:proofErr w:type="spellEnd"/>
            <w:r>
              <w:t xml:space="preserve"> -Iaith</w:t>
            </w:r>
            <w:r w:rsidR="001D4932">
              <w:t>-</w:t>
            </w:r>
            <w:proofErr w:type="spellStart"/>
            <w:r w:rsidR="001D4932">
              <w:t>Ysgrifennu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3858D4E4" w:rsidR="00D46A8E" w:rsidRPr="00120A30" w:rsidRDefault="001D4932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11/11/19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1A58227E" w:rsidR="00D46A8E" w:rsidRPr="00DE270D" w:rsidRDefault="006373B1" w:rsidP="006D26F5">
            <w:proofErr w:type="spellStart"/>
            <w:r>
              <w:t>Ysgrifennu</w:t>
            </w:r>
            <w:proofErr w:type="spellEnd"/>
            <w:r>
              <w:t xml:space="preserve"> </w:t>
            </w:r>
            <w:proofErr w:type="spellStart"/>
            <w:r>
              <w:t>dyddiadur</w:t>
            </w:r>
            <w:proofErr w:type="spellEnd"/>
            <w:r>
              <w:t xml:space="preserve"> </w:t>
            </w:r>
            <w:proofErr w:type="spellStart"/>
            <w:r w:rsidR="009A74E0">
              <w:t>ga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d</w:t>
            </w:r>
            <w:r w:rsidR="00051A3C">
              <w:t>d</w:t>
            </w:r>
            <w:r>
              <w:t>efn</w:t>
            </w:r>
            <w:r w:rsidR="00794B3C">
              <w:t>yddio</w:t>
            </w:r>
            <w:proofErr w:type="spellEnd"/>
            <w:r w:rsidR="00794B3C">
              <w:t xml:space="preserve"> </w:t>
            </w:r>
            <w:proofErr w:type="spellStart"/>
            <w:r w:rsidR="00213072">
              <w:t>berfau</w:t>
            </w:r>
            <w:proofErr w:type="spellEnd"/>
            <w:r w:rsidR="00213072">
              <w:t xml:space="preserve"> </w:t>
            </w:r>
            <w:r w:rsidR="00767417">
              <w:t xml:space="preserve">a </w:t>
            </w:r>
            <w:proofErr w:type="spellStart"/>
            <w:r w:rsidR="00767417">
              <w:t>gwella</w:t>
            </w:r>
            <w:proofErr w:type="spellEnd"/>
            <w:r w:rsidR="00767417">
              <w:t xml:space="preserve"> </w:t>
            </w:r>
            <w:proofErr w:type="spellStart"/>
            <w:r w:rsidR="00767417">
              <w:t>str</w:t>
            </w:r>
            <w:r w:rsidR="002206DD">
              <w:t>wyth</w:t>
            </w:r>
            <w:r w:rsidR="002C6ECA">
              <w:t>u</w:t>
            </w:r>
            <w:r w:rsidR="002206DD">
              <w:t>r</w:t>
            </w:r>
            <w:proofErr w:type="spellEnd"/>
            <w:r w:rsidR="002206DD">
              <w:t xml:space="preserve"> </w:t>
            </w:r>
            <w:proofErr w:type="spellStart"/>
            <w:r w:rsidR="002206DD">
              <w:t>brawddegau</w:t>
            </w:r>
            <w:proofErr w:type="spellEnd"/>
            <w:r w:rsidR="008871C4">
              <w:t xml:space="preserve"> a</w:t>
            </w:r>
            <w:r w:rsidR="00644091">
              <w:t xml:space="preserve">c </w:t>
            </w:r>
            <w:proofErr w:type="spellStart"/>
            <w:r w:rsidR="00644091">
              <w:t>iaith</w:t>
            </w:r>
            <w:proofErr w:type="spellEnd"/>
            <w:r w:rsidR="00644091">
              <w:t xml:space="preserve"> </w:t>
            </w:r>
            <w:proofErr w:type="spellStart"/>
            <w:r w:rsidR="00644091">
              <w:t>ddisgrifiadol</w:t>
            </w:r>
            <w:proofErr w:type="spellEnd"/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6F6A17DF" w14:textId="77777777" w:rsidR="00C23AF2" w:rsidRDefault="002C6ECA" w:rsidP="002C6ECA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Gallaf</w:t>
            </w:r>
            <w:proofErr w:type="spellEnd"/>
            <w:r>
              <w:t xml:space="preserve"> </w:t>
            </w:r>
            <w:proofErr w:type="spellStart"/>
            <w:r>
              <w:t>ddeall</w:t>
            </w:r>
            <w:proofErr w:type="spellEnd"/>
            <w:r>
              <w:t xml:space="preserve"> y </w:t>
            </w:r>
            <w:proofErr w:type="spellStart"/>
            <w:r>
              <w:t>gellir</w:t>
            </w:r>
            <w:proofErr w:type="spellEnd"/>
            <w:r>
              <w:t xml:space="preserve"> </w:t>
            </w:r>
            <w:proofErr w:type="spellStart"/>
            <w:r>
              <w:t>ysgrifennu</w:t>
            </w:r>
            <w:proofErr w:type="spellEnd"/>
            <w:r>
              <w:t xml:space="preserve"> at </w:t>
            </w:r>
            <w:proofErr w:type="spellStart"/>
            <w:r>
              <w:t>wahanol</w:t>
            </w:r>
            <w:proofErr w:type="spellEnd"/>
            <w:r>
              <w:t xml:space="preserve"> </w:t>
            </w:r>
            <w:proofErr w:type="spellStart"/>
            <w:r>
              <w:t>ddibenion</w:t>
            </w:r>
            <w:proofErr w:type="spellEnd"/>
            <w:r>
              <w:t xml:space="preserve"> ac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gyfer</w:t>
            </w:r>
            <w:proofErr w:type="spellEnd"/>
            <w:r>
              <w:t xml:space="preserve"> </w:t>
            </w:r>
            <w:proofErr w:type="spellStart"/>
            <w:r>
              <w:t>gwahanol</w:t>
            </w:r>
            <w:proofErr w:type="spellEnd"/>
            <w:r>
              <w:t xml:space="preserve"> </w:t>
            </w:r>
            <w:proofErr w:type="spellStart"/>
            <w:r>
              <w:t>gynulleidfaoedd</w:t>
            </w:r>
            <w:proofErr w:type="spellEnd"/>
            <w:r>
              <w:t>.</w:t>
            </w:r>
          </w:p>
          <w:p w14:paraId="217818F2" w14:textId="77777777" w:rsidR="002C6ECA" w:rsidRDefault="002C6ECA" w:rsidP="002C6ECA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Gallaf</w:t>
            </w:r>
            <w:proofErr w:type="spellEnd"/>
            <w:r>
              <w:t xml:space="preserve"> </w:t>
            </w:r>
            <w:proofErr w:type="spellStart"/>
            <w:r>
              <w:t>ddangos</w:t>
            </w:r>
            <w:proofErr w:type="spellEnd"/>
            <w:r>
              <w:t xml:space="preserve"> </w:t>
            </w:r>
            <w:proofErr w:type="spellStart"/>
            <w:r>
              <w:t>ymwybyddiaeth</w:t>
            </w:r>
            <w:proofErr w:type="spellEnd"/>
            <w:r>
              <w:t xml:space="preserve"> o </w:t>
            </w:r>
            <w:proofErr w:type="spellStart"/>
            <w:r>
              <w:t>dreigladau</w:t>
            </w:r>
            <w:proofErr w:type="spellEnd"/>
          </w:p>
          <w:p w14:paraId="7102E20E" w14:textId="71999D15" w:rsidR="002C6ECA" w:rsidRPr="00DE270D" w:rsidRDefault="002C6ECA" w:rsidP="002C6ECA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Gallaf</w:t>
            </w:r>
            <w:proofErr w:type="spellEnd"/>
            <w:r>
              <w:t xml:space="preserve"> </w:t>
            </w:r>
            <w:proofErr w:type="spellStart"/>
            <w:r>
              <w:t>ddefnyddio</w:t>
            </w:r>
            <w:proofErr w:type="spellEnd"/>
            <w:r>
              <w:t xml:space="preserve"> </w:t>
            </w:r>
            <w:proofErr w:type="spellStart"/>
            <w:r>
              <w:t>priflythrennau</w:t>
            </w:r>
            <w:proofErr w:type="spellEnd"/>
            <w:r>
              <w:t xml:space="preserve"> ac </w:t>
            </w:r>
            <w:proofErr w:type="spellStart"/>
            <w:r>
              <w:t>atalnodau</w:t>
            </w:r>
            <w:proofErr w:type="spellEnd"/>
            <w:r>
              <w:t xml:space="preserve"> </w:t>
            </w:r>
            <w:proofErr w:type="spellStart"/>
            <w:r>
              <w:t>llawn</w:t>
            </w:r>
            <w:proofErr w:type="spellEnd"/>
            <w:r>
              <w:t xml:space="preserve">. </w:t>
            </w:r>
            <w:proofErr w:type="spellStart"/>
            <w:r>
              <w:t>Gallaf</w:t>
            </w:r>
            <w:proofErr w:type="spellEnd"/>
            <w:r>
              <w:t xml:space="preserve"> </w:t>
            </w:r>
            <w:proofErr w:type="spellStart"/>
            <w:r>
              <w:t>fwrw</w:t>
            </w:r>
            <w:proofErr w:type="spellEnd"/>
            <w:r>
              <w:t xml:space="preserve"> </w:t>
            </w:r>
            <w:proofErr w:type="spellStart"/>
            <w:r>
              <w:t>golwg</w:t>
            </w:r>
            <w:proofErr w:type="spellEnd"/>
            <w:r>
              <w:t xml:space="preserve"> </w:t>
            </w:r>
            <w:proofErr w:type="spellStart"/>
            <w:r>
              <w:t>dros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ngwaith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gwella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ngwaith</w:t>
            </w:r>
            <w:proofErr w:type="spellEnd"/>
            <w:r>
              <w:t xml:space="preserve">. </w:t>
            </w:r>
            <w:proofErr w:type="spellStart"/>
            <w:r>
              <w:t>Gallaf</w:t>
            </w:r>
            <w:proofErr w:type="spellEnd"/>
            <w:r>
              <w:t xml:space="preserve"> </w:t>
            </w:r>
            <w:proofErr w:type="spellStart"/>
            <w:r>
              <w:t>ffurfio</w:t>
            </w:r>
            <w:proofErr w:type="spellEnd"/>
            <w:r>
              <w:t xml:space="preserve"> </w:t>
            </w:r>
            <w:proofErr w:type="spellStart"/>
            <w:r>
              <w:t>llythrennau</w:t>
            </w:r>
            <w:proofErr w:type="spellEnd"/>
            <w:r>
              <w:t xml:space="preserve"> bras a </w:t>
            </w:r>
            <w:proofErr w:type="spellStart"/>
            <w:r>
              <w:t>llythrennau</w:t>
            </w:r>
            <w:proofErr w:type="spellEnd"/>
            <w:r>
              <w:t xml:space="preserve"> </w:t>
            </w:r>
            <w:proofErr w:type="spellStart"/>
            <w:r>
              <w:t>bach</w:t>
            </w:r>
            <w:proofErr w:type="spellEnd"/>
            <w:r>
              <w:t>.</w:t>
            </w: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2C6ECA" w:rsidRDefault="00120A30" w:rsidP="006D26F5">
            <w:pPr>
              <w:rPr>
                <w:sz w:val="16"/>
                <w:szCs w:val="18"/>
              </w:rPr>
            </w:pPr>
            <w:r w:rsidRPr="002C6ECA">
              <w:rPr>
                <w:sz w:val="16"/>
                <w:szCs w:val="1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2C6ECA">
              <w:rPr>
                <w:sz w:val="16"/>
                <w:szCs w:val="1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4B837964" w14:textId="357C3938" w:rsidR="00EB6268" w:rsidRPr="00DE270D" w:rsidRDefault="001E172F" w:rsidP="006D26F5">
            <w:proofErr w:type="spellStart"/>
            <w:r>
              <w:t>Llythrennedd</w:t>
            </w:r>
            <w:proofErr w:type="spellEnd"/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159C509D" w14:textId="70220341" w:rsidR="00D46A8E" w:rsidRPr="007E4A54" w:rsidRDefault="00120A30" w:rsidP="006D26F5">
            <w:pPr>
              <w:rPr>
                <w:sz w:val="22"/>
                <w:szCs w:val="28"/>
                <w:lang w:val="cy-GB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</w:t>
            </w: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761E5F0E" w:rsidR="00D46A8E" w:rsidRPr="00D1401A" w:rsidRDefault="00120A30" w:rsidP="006D26F5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57658CEE" w14:textId="347460D7" w:rsidR="00D46A8E" w:rsidRDefault="00772FB4" w:rsidP="006D26F5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Gwella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strwyth</w:t>
            </w:r>
            <w:r w:rsidR="005367FA">
              <w:rPr>
                <w:szCs w:val="28"/>
              </w:rPr>
              <w:t>ur</w:t>
            </w:r>
            <w:proofErr w:type="spellEnd"/>
            <w:r w:rsidR="005367FA">
              <w:rPr>
                <w:szCs w:val="28"/>
              </w:rPr>
              <w:t xml:space="preserve"> </w:t>
            </w:r>
            <w:proofErr w:type="spellStart"/>
            <w:r w:rsidR="005367FA">
              <w:rPr>
                <w:szCs w:val="28"/>
              </w:rPr>
              <w:t>brawddegau</w:t>
            </w:r>
            <w:proofErr w:type="spellEnd"/>
          </w:p>
          <w:p w14:paraId="6FB3DB04" w14:textId="2CE00084" w:rsidR="005367FA" w:rsidRPr="00120A30" w:rsidRDefault="005367FA" w:rsidP="006D26F5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Gwella’r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defnydd</w:t>
            </w:r>
            <w:proofErr w:type="spellEnd"/>
            <w:r>
              <w:rPr>
                <w:szCs w:val="28"/>
              </w:rPr>
              <w:t xml:space="preserve"> o </w:t>
            </w:r>
            <w:proofErr w:type="spellStart"/>
            <w:r>
              <w:rPr>
                <w:szCs w:val="28"/>
              </w:rPr>
              <w:t>ferfau</w:t>
            </w:r>
            <w:proofErr w:type="spellEnd"/>
            <w:r w:rsidR="00193B79">
              <w:rPr>
                <w:szCs w:val="28"/>
              </w:rPr>
              <w:t xml:space="preserve"> ac </w:t>
            </w:r>
            <w:proofErr w:type="spellStart"/>
            <w:r w:rsidR="00193B79">
              <w:rPr>
                <w:szCs w:val="28"/>
              </w:rPr>
              <w:t>iaith</w:t>
            </w:r>
            <w:proofErr w:type="spellEnd"/>
            <w:r w:rsidR="00193B79">
              <w:rPr>
                <w:szCs w:val="28"/>
              </w:rPr>
              <w:t xml:space="preserve"> </w:t>
            </w:r>
            <w:proofErr w:type="spellStart"/>
            <w:r w:rsidR="00193B79">
              <w:rPr>
                <w:szCs w:val="28"/>
              </w:rPr>
              <w:t>ddisgrifiadol</w:t>
            </w:r>
            <w:proofErr w:type="spellEnd"/>
          </w:p>
          <w:p w14:paraId="145FAC42" w14:textId="733DF0AC" w:rsidR="00D46A8E" w:rsidRPr="00120A30" w:rsidRDefault="00D46A8E" w:rsidP="006D26F5">
            <w:pPr>
              <w:rPr>
                <w:szCs w:val="28"/>
              </w:rPr>
            </w:pP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7EE801A6" w14:textId="77777777" w:rsidR="00D46A8E" w:rsidRPr="006C07C3" w:rsidRDefault="00423D76" w:rsidP="00281E9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6C07C3">
              <w:rPr>
                <w:sz w:val="20"/>
                <w:szCs w:val="20"/>
              </w:rPr>
              <w:t>Datblygu</w:t>
            </w:r>
            <w:proofErr w:type="spellEnd"/>
            <w:r w:rsidR="00B546D6" w:rsidRPr="006C07C3">
              <w:rPr>
                <w:sz w:val="20"/>
                <w:szCs w:val="20"/>
              </w:rPr>
              <w:t xml:space="preserve"> </w:t>
            </w:r>
            <w:proofErr w:type="spellStart"/>
            <w:r w:rsidR="00B546D6" w:rsidRPr="006C07C3">
              <w:rPr>
                <w:sz w:val="20"/>
                <w:szCs w:val="20"/>
              </w:rPr>
              <w:t>brawddegau</w:t>
            </w:r>
            <w:proofErr w:type="spellEnd"/>
          </w:p>
          <w:p w14:paraId="03DD2A0A" w14:textId="6C1A1509" w:rsidR="00B546D6" w:rsidRPr="006C07C3" w:rsidRDefault="001F4939" w:rsidP="00281E9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6C07C3">
              <w:rPr>
                <w:sz w:val="20"/>
                <w:szCs w:val="20"/>
              </w:rPr>
              <w:t>Defnyddio</w:t>
            </w:r>
            <w:proofErr w:type="spellEnd"/>
            <w:r w:rsidRPr="006C07C3">
              <w:rPr>
                <w:sz w:val="20"/>
                <w:szCs w:val="20"/>
              </w:rPr>
              <w:t xml:space="preserve"> </w:t>
            </w:r>
            <w:proofErr w:type="spellStart"/>
            <w:r w:rsidR="006F711B" w:rsidRPr="006C07C3">
              <w:rPr>
                <w:sz w:val="20"/>
                <w:szCs w:val="20"/>
              </w:rPr>
              <w:t>b</w:t>
            </w:r>
            <w:r w:rsidRPr="006C07C3">
              <w:rPr>
                <w:sz w:val="20"/>
                <w:szCs w:val="20"/>
              </w:rPr>
              <w:t>erfau</w:t>
            </w:r>
            <w:proofErr w:type="spellEnd"/>
            <w:r w:rsidRPr="006C07C3">
              <w:rPr>
                <w:sz w:val="20"/>
                <w:szCs w:val="20"/>
              </w:rPr>
              <w:t xml:space="preserve"> </w:t>
            </w:r>
            <w:proofErr w:type="spellStart"/>
            <w:r w:rsidR="00D75867" w:rsidRPr="006C07C3">
              <w:rPr>
                <w:sz w:val="20"/>
                <w:szCs w:val="20"/>
              </w:rPr>
              <w:t>yn</w:t>
            </w:r>
            <w:proofErr w:type="spellEnd"/>
            <w:r w:rsidR="00D75867" w:rsidRPr="006C07C3">
              <w:rPr>
                <w:sz w:val="20"/>
                <w:szCs w:val="20"/>
              </w:rPr>
              <w:t xml:space="preserve"> </w:t>
            </w:r>
            <w:proofErr w:type="spellStart"/>
            <w:r w:rsidR="00D75867" w:rsidRPr="006C07C3">
              <w:rPr>
                <w:sz w:val="20"/>
                <w:szCs w:val="20"/>
              </w:rPr>
              <w:t>fy</w:t>
            </w:r>
            <w:proofErr w:type="spellEnd"/>
            <w:r w:rsidR="00D75867" w:rsidRPr="006C07C3">
              <w:rPr>
                <w:sz w:val="20"/>
                <w:szCs w:val="20"/>
              </w:rPr>
              <w:t xml:space="preserve"> </w:t>
            </w:r>
            <w:proofErr w:type="spellStart"/>
            <w:r w:rsidR="00D75867" w:rsidRPr="006C07C3">
              <w:rPr>
                <w:sz w:val="20"/>
                <w:szCs w:val="20"/>
              </w:rPr>
              <w:t>ngwaith</w:t>
            </w:r>
            <w:proofErr w:type="spellEnd"/>
          </w:p>
          <w:p w14:paraId="7BD7E8D0" w14:textId="6C417815" w:rsidR="00D75867" w:rsidRPr="006C07C3" w:rsidRDefault="0099573E" w:rsidP="00281E9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6C07C3">
              <w:rPr>
                <w:sz w:val="20"/>
                <w:szCs w:val="20"/>
              </w:rPr>
              <w:t>D</w:t>
            </w:r>
            <w:r w:rsidR="005D4289" w:rsidRPr="006C07C3">
              <w:rPr>
                <w:sz w:val="20"/>
                <w:szCs w:val="20"/>
              </w:rPr>
              <w:t>atblygu</w:t>
            </w:r>
            <w:proofErr w:type="spellEnd"/>
            <w:r w:rsidR="005D4289" w:rsidRPr="006C07C3">
              <w:rPr>
                <w:sz w:val="20"/>
                <w:szCs w:val="20"/>
              </w:rPr>
              <w:t xml:space="preserve"> a</w:t>
            </w:r>
            <w:r w:rsidR="00812261" w:rsidRPr="006C07C3">
              <w:rPr>
                <w:sz w:val="20"/>
                <w:szCs w:val="20"/>
              </w:rPr>
              <w:t xml:space="preserve">c </w:t>
            </w:r>
            <w:proofErr w:type="spellStart"/>
            <w:r w:rsidR="00812261" w:rsidRPr="006C07C3">
              <w:rPr>
                <w:sz w:val="20"/>
                <w:szCs w:val="20"/>
              </w:rPr>
              <w:t>ymarfer</w:t>
            </w:r>
            <w:proofErr w:type="spellEnd"/>
            <w:r w:rsidR="00812261" w:rsidRPr="006C07C3">
              <w:rPr>
                <w:sz w:val="20"/>
                <w:szCs w:val="20"/>
              </w:rPr>
              <w:t xml:space="preserve"> </w:t>
            </w:r>
            <w:proofErr w:type="spellStart"/>
            <w:r w:rsidR="00993B16" w:rsidRPr="006C07C3">
              <w:rPr>
                <w:sz w:val="20"/>
                <w:szCs w:val="20"/>
              </w:rPr>
              <w:t>iaith</w:t>
            </w:r>
            <w:proofErr w:type="spellEnd"/>
            <w:r w:rsidR="00993B16" w:rsidRPr="006C07C3">
              <w:rPr>
                <w:sz w:val="20"/>
                <w:szCs w:val="20"/>
              </w:rPr>
              <w:t xml:space="preserve"> </w:t>
            </w:r>
            <w:proofErr w:type="spellStart"/>
            <w:r w:rsidR="00812261" w:rsidRPr="006C07C3">
              <w:rPr>
                <w:sz w:val="20"/>
                <w:szCs w:val="20"/>
              </w:rPr>
              <w:t>d</w:t>
            </w:r>
            <w:r w:rsidR="002C6ECA">
              <w:rPr>
                <w:sz w:val="20"/>
                <w:szCs w:val="20"/>
              </w:rPr>
              <w:t>d</w:t>
            </w:r>
            <w:r w:rsidR="005D4289" w:rsidRPr="006C07C3">
              <w:rPr>
                <w:sz w:val="20"/>
                <w:szCs w:val="20"/>
              </w:rPr>
              <w:t>isgrifi</w:t>
            </w:r>
            <w:r w:rsidR="00B64D64" w:rsidRPr="006C07C3">
              <w:rPr>
                <w:sz w:val="20"/>
                <w:szCs w:val="20"/>
              </w:rPr>
              <w:t>adol</w:t>
            </w:r>
            <w:proofErr w:type="spellEnd"/>
          </w:p>
        </w:tc>
        <w:tc>
          <w:tcPr>
            <w:tcW w:w="4505" w:type="dxa"/>
          </w:tcPr>
          <w:p w14:paraId="5ED649E9" w14:textId="5F5F6870" w:rsidR="00D46A8E" w:rsidRPr="006C07C3" w:rsidRDefault="00C614DA" w:rsidP="00C614D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6C07C3">
              <w:rPr>
                <w:rFonts w:ascii="Calibri" w:hAnsi="Calibri" w:cs="Calibri"/>
                <w:sz w:val="20"/>
                <w:szCs w:val="20"/>
              </w:rPr>
              <w:t>Cwestiynau</w:t>
            </w:r>
            <w:proofErr w:type="spellEnd"/>
            <w:r w:rsidRPr="006C07C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7C3">
              <w:rPr>
                <w:rFonts w:ascii="Calibri" w:hAnsi="Calibri" w:cs="Calibri"/>
                <w:sz w:val="20"/>
                <w:szCs w:val="20"/>
              </w:rPr>
              <w:t>agored</w:t>
            </w:r>
            <w:proofErr w:type="spellEnd"/>
            <w:r w:rsidRPr="006C07C3">
              <w:rPr>
                <w:rFonts w:ascii="Calibri" w:hAnsi="Calibri" w:cs="Calibri"/>
                <w:sz w:val="20"/>
                <w:szCs w:val="20"/>
              </w:rPr>
              <w:t xml:space="preserve"> a </w:t>
            </w:r>
            <w:proofErr w:type="spellStart"/>
            <w:r w:rsidRPr="006C07C3">
              <w:rPr>
                <w:rFonts w:ascii="Calibri" w:hAnsi="Calibri" w:cs="Calibri"/>
                <w:sz w:val="20"/>
                <w:szCs w:val="20"/>
              </w:rPr>
              <w:t>chaeedig</w:t>
            </w:r>
            <w:proofErr w:type="spellEnd"/>
          </w:p>
          <w:p w14:paraId="5600C753" w14:textId="26519FC2" w:rsidR="00EC09F0" w:rsidRPr="006C07C3" w:rsidRDefault="00EC09F0" w:rsidP="00C614D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6C07C3">
              <w:rPr>
                <w:rFonts w:ascii="Calibri" w:hAnsi="Calibri" w:cs="Calibri"/>
                <w:sz w:val="20"/>
                <w:szCs w:val="20"/>
              </w:rPr>
              <w:t>Asesu</w:t>
            </w:r>
            <w:proofErr w:type="spellEnd"/>
            <w:r w:rsidRPr="006C07C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7C3">
              <w:rPr>
                <w:rFonts w:ascii="Calibri" w:hAnsi="Calibri" w:cs="Calibri"/>
                <w:sz w:val="20"/>
                <w:szCs w:val="20"/>
              </w:rPr>
              <w:t>ar</w:t>
            </w:r>
            <w:proofErr w:type="spellEnd"/>
            <w:r w:rsidRPr="006C07C3">
              <w:rPr>
                <w:rFonts w:ascii="Calibri" w:hAnsi="Calibri" w:cs="Calibri"/>
                <w:sz w:val="20"/>
                <w:szCs w:val="20"/>
              </w:rPr>
              <w:t xml:space="preserve"> y </w:t>
            </w:r>
            <w:proofErr w:type="spellStart"/>
            <w:r w:rsidRPr="006C07C3">
              <w:rPr>
                <w:rFonts w:ascii="Calibri" w:hAnsi="Calibri" w:cs="Calibri"/>
                <w:sz w:val="20"/>
                <w:szCs w:val="20"/>
              </w:rPr>
              <w:t>diwedd</w:t>
            </w:r>
            <w:proofErr w:type="spellEnd"/>
            <w:r w:rsidRPr="006C07C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7C3">
              <w:rPr>
                <w:rFonts w:ascii="Calibri" w:hAnsi="Calibri" w:cs="Calibri"/>
                <w:sz w:val="20"/>
                <w:szCs w:val="20"/>
              </w:rPr>
              <w:t>gan</w:t>
            </w:r>
            <w:proofErr w:type="spellEnd"/>
            <w:r w:rsidRPr="006C07C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7C3">
              <w:rPr>
                <w:rFonts w:ascii="Calibri" w:hAnsi="Calibri" w:cs="Calibri"/>
                <w:sz w:val="20"/>
                <w:szCs w:val="20"/>
              </w:rPr>
              <w:t>farcio</w:t>
            </w:r>
            <w:proofErr w:type="spellEnd"/>
            <w:r w:rsidRPr="006C07C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2C6ECA">
              <w:rPr>
                <w:rFonts w:ascii="Calibri" w:hAnsi="Calibri" w:cs="Calibri"/>
                <w:sz w:val="20"/>
                <w:szCs w:val="20"/>
              </w:rPr>
              <w:t>g</w:t>
            </w:r>
            <w:r w:rsidRPr="006C07C3">
              <w:rPr>
                <w:rFonts w:ascii="Calibri" w:hAnsi="Calibri" w:cs="Calibri"/>
                <w:sz w:val="20"/>
                <w:szCs w:val="20"/>
              </w:rPr>
              <w:t>waith</w:t>
            </w:r>
            <w:proofErr w:type="spellEnd"/>
            <w:r w:rsidR="00C71BF2" w:rsidRPr="006C07C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6C07C3">
              <w:rPr>
                <w:rFonts w:ascii="Calibri" w:hAnsi="Calibri" w:cs="Calibri"/>
                <w:sz w:val="20"/>
                <w:szCs w:val="20"/>
              </w:rPr>
              <w:t>(</w:t>
            </w:r>
            <w:proofErr w:type="spellStart"/>
            <w:r w:rsidRPr="006C07C3">
              <w:rPr>
                <w:rFonts w:ascii="Calibri" w:hAnsi="Calibri" w:cs="Calibri"/>
                <w:sz w:val="20"/>
                <w:szCs w:val="20"/>
              </w:rPr>
              <w:t>edrych</w:t>
            </w:r>
            <w:proofErr w:type="spellEnd"/>
            <w:r w:rsidRPr="006C07C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7C3">
              <w:rPr>
                <w:rFonts w:ascii="Calibri" w:hAnsi="Calibri" w:cs="Calibri"/>
                <w:sz w:val="20"/>
                <w:szCs w:val="20"/>
              </w:rPr>
              <w:t>ar</w:t>
            </w:r>
            <w:proofErr w:type="spellEnd"/>
            <w:r w:rsidRPr="006C07C3">
              <w:rPr>
                <w:rFonts w:ascii="Calibri" w:hAnsi="Calibri" w:cs="Calibri"/>
                <w:sz w:val="20"/>
                <w:szCs w:val="20"/>
              </w:rPr>
              <w:t xml:space="preserve"> y </w:t>
            </w:r>
            <w:proofErr w:type="spellStart"/>
            <w:r w:rsidRPr="006C07C3">
              <w:rPr>
                <w:rFonts w:ascii="Calibri" w:hAnsi="Calibri" w:cs="Calibri"/>
                <w:sz w:val="20"/>
                <w:szCs w:val="20"/>
              </w:rPr>
              <w:t>polisi</w:t>
            </w:r>
            <w:proofErr w:type="spellEnd"/>
            <w:r w:rsidRPr="006C07C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7C3">
              <w:rPr>
                <w:rFonts w:ascii="Calibri" w:hAnsi="Calibri" w:cs="Calibri"/>
                <w:sz w:val="20"/>
                <w:szCs w:val="20"/>
              </w:rPr>
              <w:t>marcio</w:t>
            </w:r>
            <w:proofErr w:type="spellEnd"/>
            <w:r w:rsidRPr="006C07C3">
              <w:rPr>
                <w:rFonts w:ascii="Calibri" w:hAnsi="Calibri" w:cs="Calibri"/>
                <w:sz w:val="20"/>
                <w:szCs w:val="20"/>
              </w:rPr>
              <w:t>)</w:t>
            </w:r>
          </w:p>
          <w:p w14:paraId="250B79C3" w14:textId="2BE5C753" w:rsidR="00281E94" w:rsidRPr="006C07C3" w:rsidRDefault="00D46358" w:rsidP="001D431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6C07C3">
              <w:rPr>
                <w:rFonts w:ascii="Calibri" w:hAnsi="Calibri" w:cs="Calibri"/>
                <w:sz w:val="20"/>
                <w:szCs w:val="20"/>
              </w:rPr>
              <w:t>Goleuadau</w:t>
            </w:r>
            <w:proofErr w:type="spellEnd"/>
            <w:r w:rsidRPr="006C07C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7C3">
              <w:rPr>
                <w:rFonts w:ascii="Calibri" w:hAnsi="Calibri" w:cs="Calibri"/>
                <w:sz w:val="20"/>
                <w:szCs w:val="20"/>
              </w:rPr>
              <w:t>traffi</w:t>
            </w:r>
            <w:r w:rsidR="002C6ECA">
              <w:rPr>
                <w:rFonts w:ascii="Calibri" w:hAnsi="Calibri" w:cs="Calibri"/>
                <w:sz w:val="20"/>
                <w:szCs w:val="20"/>
              </w:rPr>
              <w:t>g</w:t>
            </w:r>
            <w:proofErr w:type="spellEnd"/>
            <w:r w:rsidRPr="006C07C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7C3">
              <w:rPr>
                <w:rFonts w:ascii="Calibri" w:hAnsi="Calibri" w:cs="Calibri"/>
                <w:sz w:val="20"/>
                <w:szCs w:val="20"/>
              </w:rPr>
              <w:t>ar</w:t>
            </w:r>
            <w:proofErr w:type="spellEnd"/>
            <w:r w:rsidRPr="006C07C3">
              <w:rPr>
                <w:rFonts w:ascii="Calibri" w:hAnsi="Calibri" w:cs="Calibri"/>
                <w:sz w:val="20"/>
                <w:szCs w:val="20"/>
              </w:rPr>
              <w:t xml:space="preserve"> y </w:t>
            </w:r>
            <w:proofErr w:type="spellStart"/>
            <w:r w:rsidRPr="006C07C3">
              <w:rPr>
                <w:rFonts w:ascii="Calibri" w:hAnsi="Calibri" w:cs="Calibri"/>
                <w:sz w:val="20"/>
                <w:szCs w:val="20"/>
              </w:rPr>
              <w:t>dudalen</w:t>
            </w:r>
            <w:proofErr w:type="spellEnd"/>
            <w:r w:rsidRPr="006C07C3">
              <w:rPr>
                <w:rFonts w:ascii="Calibri" w:hAnsi="Calibri" w:cs="Calibri"/>
                <w:sz w:val="20"/>
                <w:szCs w:val="20"/>
              </w:rPr>
              <w:t xml:space="preserve">-plant </w:t>
            </w:r>
            <w:proofErr w:type="spellStart"/>
            <w:r w:rsidRPr="006C07C3">
              <w:rPr>
                <w:rFonts w:ascii="Calibri" w:hAnsi="Calibri" w:cs="Calibri"/>
                <w:sz w:val="20"/>
                <w:szCs w:val="20"/>
              </w:rPr>
              <w:t>yn</w:t>
            </w:r>
            <w:proofErr w:type="spellEnd"/>
            <w:r w:rsidRPr="006C07C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7C3">
              <w:rPr>
                <w:rFonts w:ascii="Calibri" w:hAnsi="Calibri" w:cs="Calibri"/>
                <w:sz w:val="20"/>
                <w:szCs w:val="20"/>
              </w:rPr>
              <w:t>lliwio</w:t>
            </w:r>
            <w:proofErr w:type="spellEnd"/>
            <w:r w:rsidRPr="006C07C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7C3">
              <w:rPr>
                <w:rFonts w:ascii="Calibri" w:hAnsi="Calibri" w:cs="Calibri"/>
                <w:sz w:val="20"/>
                <w:szCs w:val="20"/>
              </w:rPr>
              <w:t>fewn</w:t>
            </w:r>
            <w:proofErr w:type="spellEnd"/>
            <w:r w:rsidRPr="006C07C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7C3">
              <w:rPr>
                <w:rFonts w:ascii="Calibri" w:hAnsi="Calibri" w:cs="Calibri"/>
                <w:sz w:val="20"/>
                <w:szCs w:val="20"/>
              </w:rPr>
              <w:t>coch</w:t>
            </w:r>
            <w:proofErr w:type="spellEnd"/>
            <w:r w:rsidRPr="006C07C3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6C07C3">
              <w:rPr>
                <w:rFonts w:ascii="Calibri" w:hAnsi="Calibri" w:cs="Calibri"/>
                <w:sz w:val="20"/>
                <w:szCs w:val="20"/>
              </w:rPr>
              <w:t>oren</w:t>
            </w:r>
            <w:proofErr w:type="spellEnd"/>
            <w:r w:rsidRPr="006C07C3">
              <w:rPr>
                <w:rFonts w:ascii="Calibri" w:hAnsi="Calibri" w:cs="Calibri"/>
                <w:sz w:val="20"/>
                <w:szCs w:val="20"/>
              </w:rPr>
              <w:t xml:space="preserve"> neu </w:t>
            </w:r>
            <w:proofErr w:type="spellStart"/>
            <w:r w:rsidRPr="006C07C3">
              <w:rPr>
                <w:rFonts w:ascii="Calibri" w:hAnsi="Calibri" w:cs="Calibri"/>
                <w:sz w:val="20"/>
                <w:szCs w:val="20"/>
              </w:rPr>
              <w:t>wyrdd</w:t>
            </w:r>
            <w:proofErr w:type="spellEnd"/>
            <w:r w:rsidRPr="006C07C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A23EA4" w:rsidRPr="006C07C3">
              <w:rPr>
                <w:rFonts w:ascii="Calibri" w:hAnsi="Calibri" w:cs="Calibri"/>
                <w:sz w:val="20"/>
                <w:szCs w:val="20"/>
              </w:rPr>
              <w:t>os</w:t>
            </w:r>
            <w:proofErr w:type="spellEnd"/>
            <w:r w:rsidR="00A23EA4" w:rsidRPr="006C07C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A23EA4" w:rsidRPr="006C07C3">
              <w:rPr>
                <w:rFonts w:ascii="Calibri" w:hAnsi="Calibri" w:cs="Calibri"/>
                <w:sz w:val="20"/>
                <w:szCs w:val="20"/>
              </w:rPr>
              <w:t>oedd</w:t>
            </w:r>
            <w:proofErr w:type="spellEnd"/>
            <w:r w:rsidR="00A23EA4" w:rsidRPr="006C07C3">
              <w:rPr>
                <w:rFonts w:ascii="Calibri" w:hAnsi="Calibri" w:cs="Calibri"/>
                <w:sz w:val="20"/>
                <w:szCs w:val="20"/>
              </w:rPr>
              <w:t xml:space="preserve"> y </w:t>
            </w:r>
            <w:proofErr w:type="spellStart"/>
            <w:r w:rsidR="00A23EA4" w:rsidRPr="006C07C3">
              <w:rPr>
                <w:rFonts w:ascii="Calibri" w:hAnsi="Calibri" w:cs="Calibri"/>
                <w:sz w:val="20"/>
                <w:szCs w:val="20"/>
              </w:rPr>
              <w:t>gwaith</w:t>
            </w:r>
            <w:proofErr w:type="spellEnd"/>
            <w:r w:rsidR="00A23EA4" w:rsidRPr="006C07C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A23EA4" w:rsidRPr="006C07C3">
              <w:rPr>
                <w:rFonts w:ascii="Calibri" w:hAnsi="Calibri" w:cs="Calibri"/>
                <w:sz w:val="20"/>
                <w:szCs w:val="20"/>
              </w:rPr>
              <w:t>yn</w:t>
            </w:r>
            <w:proofErr w:type="spellEnd"/>
            <w:r w:rsidR="00A23EA4" w:rsidRPr="006C07C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A23EA4" w:rsidRPr="006C07C3">
              <w:rPr>
                <w:rFonts w:ascii="Calibri" w:hAnsi="Calibri" w:cs="Calibri"/>
                <w:sz w:val="20"/>
                <w:szCs w:val="20"/>
              </w:rPr>
              <w:t>rhy</w:t>
            </w:r>
            <w:proofErr w:type="spellEnd"/>
            <w:r w:rsidR="00A23EA4" w:rsidRPr="006C07C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A23EA4" w:rsidRPr="006C07C3">
              <w:rPr>
                <w:rFonts w:ascii="Calibri" w:hAnsi="Calibri" w:cs="Calibri"/>
                <w:sz w:val="20"/>
                <w:szCs w:val="20"/>
              </w:rPr>
              <w:t>galed</w:t>
            </w:r>
            <w:proofErr w:type="spellEnd"/>
            <w:r w:rsidR="00A23EA4" w:rsidRPr="006C07C3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="00A23EA4" w:rsidRPr="006C07C3">
              <w:rPr>
                <w:rFonts w:ascii="Calibri" w:hAnsi="Calibri" w:cs="Calibri"/>
                <w:sz w:val="20"/>
                <w:szCs w:val="20"/>
              </w:rPr>
              <w:t>yn</w:t>
            </w:r>
            <w:proofErr w:type="spellEnd"/>
            <w:r w:rsidR="00A23EA4" w:rsidRPr="006C07C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A23EA4" w:rsidRPr="006C07C3">
              <w:rPr>
                <w:rFonts w:ascii="Calibri" w:hAnsi="Calibri" w:cs="Calibri"/>
                <w:sz w:val="20"/>
                <w:szCs w:val="20"/>
              </w:rPr>
              <w:t>iawn</w:t>
            </w:r>
            <w:proofErr w:type="spellEnd"/>
            <w:r w:rsidR="00A23EA4" w:rsidRPr="006C07C3">
              <w:rPr>
                <w:rFonts w:ascii="Calibri" w:hAnsi="Calibri" w:cs="Calibri"/>
                <w:sz w:val="20"/>
                <w:szCs w:val="20"/>
              </w:rPr>
              <w:t xml:space="preserve"> neu </w:t>
            </w:r>
            <w:proofErr w:type="spellStart"/>
            <w:r w:rsidR="00A23EA4" w:rsidRPr="006C07C3">
              <w:rPr>
                <w:rFonts w:ascii="Calibri" w:hAnsi="Calibri" w:cs="Calibri"/>
                <w:sz w:val="20"/>
                <w:szCs w:val="20"/>
              </w:rPr>
              <w:t>yn</w:t>
            </w:r>
            <w:proofErr w:type="spellEnd"/>
            <w:r w:rsidR="00A23EA4" w:rsidRPr="006C07C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A23EA4" w:rsidRPr="006C07C3">
              <w:rPr>
                <w:rFonts w:ascii="Calibri" w:hAnsi="Calibri" w:cs="Calibri"/>
                <w:sz w:val="20"/>
                <w:szCs w:val="20"/>
              </w:rPr>
              <w:t>hawdd</w:t>
            </w:r>
            <w:proofErr w:type="spellEnd"/>
            <w:r w:rsidR="00A23EA4" w:rsidRPr="006C07C3">
              <w:rPr>
                <w:rFonts w:ascii="Calibri" w:hAnsi="Calibri" w:cs="Calibri"/>
                <w:sz w:val="20"/>
                <w:szCs w:val="20"/>
              </w:rPr>
              <w:t>. (</w:t>
            </w:r>
            <w:proofErr w:type="spellStart"/>
            <w:r w:rsidR="00A23EA4" w:rsidRPr="006C07C3">
              <w:rPr>
                <w:rFonts w:ascii="Calibri" w:hAnsi="Calibri" w:cs="Calibri"/>
                <w:sz w:val="20"/>
                <w:szCs w:val="20"/>
              </w:rPr>
              <w:t>Cyflwyno</w:t>
            </w:r>
            <w:proofErr w:type="spellEnd"/>
            <w:r w:rsidR="00A23EA4" w:rsidRPr="006C07C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A23EA4" w:rsidRPr="006C07C3">
              <w:rPr>
                <w:rFonts w:ascii="Calibri" w:hAnsi="Calibri" w:cs="Calibri"/>
                <w:sz w:val="20"/>
                <w:szCs w:val="20"/>
              </w:rPr>
              <w:t>hwn</w:t>
            </w:r>
            <w:proofErr w:type="spellEnd"/>
            <w:r w:rsidR="00A23EA4" w:rsidRPr="006C07C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A23EA4" w:rsidRPr="006C07C3">
              <w:rPr>
                <w:rFonts w:ascii="Calibri" w:hAnsi="Calibri" w:cs="Calibri"/>
                <w:sz w:val="20"/>
                <w:szCs w:val="20"/>
              </w:rPr>
              <w:t>iddynt</w:t>
            </w:r>
            <w:proofErr w:type="spellEnd"/>
            <w:r w:rsidR="00A23EA4" w:rsidRPr="006C07C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A23EA4" w:rsidRPr="006C07C3">
              <w:rPr>
                <w:rFonts w:ascii="Calibri" w:hAnsi="Calibri" w:cs="Calibri"/>
                <w:sz w:val="20"/>
                <w:szCs w:val="20"/>
              </w:rPr>
              <w:t>os</w:t>
            </w:r>
            <w:proofErr w:type="spellEnd"/>
            <w:r w:rsidR="00A23EA4" w:rsidRPr="006C07C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A23EA4" w:rsidRPr="006C07C3">
              <w:rPr>
                <w:rFonts w:ascii="Calibri" w:hAnsi="Calibri" w:cs="Calibri"/>
                <w:sz w:val="20"/>
                <w:szCs w:val="20"/>
              </w:rPr>
              <w:t>mae</w:t>
            </w:r>
            <w:proofErr w:type="spellEnd"/>
            <w:r w:rsidR="00A23EA4" w:rsidRPr="006C07C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A23EA4" w:rsidRPr="006C07C3">
              <w:rPr>
                <w:rFonts w:ascii="Calibri" w:hAnsi="Calibri" w:cs="Calibri"/>
                <w:sz w:val="20"/>
                <w:szCs w:val="20"/>
              </w:rPr>
              <w:t>angen</w:t>
            </w:r>
            <w:proofErr w:type="spellEnd"/>
            <w:r w:rsidR="00A23EA4" w:rsidRPr="006C07C3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7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vertAnchor="page" w:horzAnchor="margin" w:tblpXSpec="center" w:tblpY="349"/>
        <w:tblW w:w="0" w:type="auto"/>
        <w:tblLook w:val="04A0" w:firstRow="1" w:lastRow="0" w:firstColumn="1" w:lastColumn="0" w:noHBand="0" w:noVBand="1"/>
      </w:tblPr>
      <w:tblGrid>
        <w:gridCol w:w="1377"/>
        <w:gridCol w:w="5989"/>
        <w:gridCol w:w="3953"/>
        <w:gridCol w:w="2903"/>
      </w:tblGrid>
      <w:tr w:rsidR="00120A30" w:rsidRPr="00120A30" w14:paraId="200AD4DF" w14:textId="77777777" w:rsidTr="00523101">
        <w:trPr>
          <w:trHeight w:val="1071"/>
        </w:trPr>
        <w:tc>
          <w:tcPr>
            <w:tcW w:w="1377" w:type="dxa"/>
          </w:tcPr>
          <w:p w14:paraId="088B6083" w14:textId="3B7815EB" w:rsidR="00120A30" w:rsidRPr="00D1401A" w:rsidRDefault="00120A30" w:rsidP="007F53BA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5989" w:type="dxa"/>
          </w:tcPr>
          <w:p w14:paraId="56528DB0" w14:textId="205C447E" w:rsidR="00120A30" w:rsidRPr="00D1401A" w:rsidRDefault="00120A30" w:rsidP="007F53BA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7F53BA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3953" w:type="dxa"/>
          </w:tcPr>
          <w:p w14:paraId="35CD1959" w14:textId="31499F10" w:rsidR="00120A30" w:rsidRPr="00D1401A" w:rsidRDefault="00120A30" w:rsidP="007F53BA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7F53BA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7F53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7F53BA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7F53BA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523101">
        <w:trPr>
          <w:trHeight w:val="2391"/>
        </w:trPr>
        <w:tc>
          <w:tcPr>
            <w:tcW w:w="1377" w:type="dxa"/>
          </w:tcPr>
          <w:p w14:paraId="1A014F51" w14:textId="77777777" w:rsidR="00120A30" w:rsidRPr="00120A30" w:rsidRDefault="00120A30" w:rsidP="007F53BA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7F53BA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7F53BA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5989" w:type="dxa"/>
          </w:tcPr>
          <w:p w14:paraId="301C927E" w14:textId="343CED34" w:rsidR="00120A30" w:rsidRPr="007F53BA" w:rsidRDefault="006F711B" w:rsidP="007F53B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7F53BA">
              <w:rPr>
                <w:sz w:val="22"/>
                <w:szCs w:val="22"/>
              </w:rPr>
              <w:t>Dangos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esiampl</w:t>
            </w:r>
            <w:proofErr w:type="spellEnd"/>
            <w:r w:rsidRPr="007F53BA">
              <w:rPr>
                <w:sz w:val="22"/>
                <w:szCs w:val="22"/>
              </w:rPr>
              <w:t xml:space="preserve"> o </w:t>
            </w:r>
            <w:proofErr w:type="spellStart"/>
            <w:r w:rsidRPr="007F53BA">
              <w:rPr>
                <w:sz w:val="22"/>
                <w:szCs w:val="22"/>
              </w:rPr>
              <w:t>ddyddiadur</w:t>
            </w:r>
            <w:proofErr w:type="spellEnd"/>
          </w:p>
          <w:p w14:paraId="31BCB79E" w14:textId="759647D0" w:rsidR="006F711B" w:rsidRPr="007F53BA" w:rsidRDefault="006F711B" w:rsidP="007F53B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7F53BA">
              <w:rPr>
                <w:sz w:val="22"/>
                <w:szCs w:val="22"/>
              </w:rPr>
              <w:t>Esbonio’r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dasg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efo’r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tudalen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yn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fy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l</w:t>
            </w:r>
            <w:r w:rsidR="002C6ECA">
              <w:rPr>
                <w:sz w:val="22"/>
                <w:szCs w:val="22"/>
              </w:rPr>
              <w:t>l</w:t>
            </w:r>
            <w:r w:rsidRPr="007F53BA">
              <w:rPr>
                <w:sz w:val="22"/>
                <w:szCs w:val="22"/>
              </w:rPr>
              <w:t>aw</w:t>
            </w:r>
            <w:proofErr w:type="spellEnd"/>
            <w:r w:rsidRPr="007F53BA">
              <w:rPr>
                <w:sz w:val="22"/>
                <w:szCs w:val="22"/>
              </w:rPr>
              <w:t xml:space="preserve">; </w:t>
            </w:r>
            <w:proofErr w:type="spellStart"/>
            <w:r w:rsidRPr="007F53BA">
              <w:rPr>
                <w:sz w:val="22"/>
                <w:szCs w:val="22"/>
              </w:rPr>
              <w:t>gofyn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beth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="00782390">
              <w:rPr>
                <w:sz w:val="22"/>
                <w:szCs w:val="22"/>
              </w:rPr>
              <w:t>wn</w:t>
            </w:r>
            <w:r w:rsidRPr="007F53BA">
              <w:rPr>
                <w:sz w:val="22"/>
                <w:szCs w:val="22"/>
              </w:rPr>
              <w:t>aeth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rhai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o’r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r w:rsidR="002C6ECA">
              <w:rPr>
                <w:sz w:val="22"/>
                <w:szCs w:val="22"/>
              </w:rPr>
              <w:t>p</w:t>
            </w:r>
            <w:r w:rsidRPr="007F53BA">
              <w:rPr>
                <w:sz w:val="22"/>
                <w:szCs w:val="22"/>
              </w:rPr>
              <w:t xml:space="preserve">lant </w:t>
            </w:r>
            <w:proofErr w:type="spellStart"/>
            <w:r w:rsidRPr="007F53BA">
              <w:rPr>
                <w:sz w:val="22"/>
                <w:szCs w:val="22"/>
              </w:rPr>
              <w:t>dros</w:t>
            </w:r>
            <w:proofErr w:type="spellEnd"/>
            <w:r w:rsidRPr="007F53BA">
              <w:rPr>
                <w:sz w:val="22"/>
                <w:szCs w:val="22"/>
              </w:rPr>
              <w:t xml:space="preserve"> y </w:t>
            </w:r>
            <w:proofErr w:type="spellStart"/>
            <w:r w:rsidRPr="007F53BA">
              <w:rPr>
                <w:sz w:val="22"/>
                <w:szCs w:val="22"/>
              </w:rPr>
              <w:t>penwythnos</w:t>
            </w:r>
            <w:proofErr w:type="spellEnd"/>
            <w:r w:rsidRPr="007F53BA">
              <w:rPr>
                <w:sz w:val="22"/>
                <w:szCs w:val="22"/>
              </w:rPr>
              <w:t xml:space="preserve"> a </w:t>
            </w:r>
            <w:proofErr w:type="spellStart"/>
            <w:r w:rsidRPr="007F53BA">
              <w:rPr>
                <w:sz w:val="22"/>
                <w:szCs w:val="22"/>
              </w:rPr>
              <w:t>defnyddio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eu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hateba</w:t>
            </w:r>
            <w:r w:rsidR="002C6ECA">
              <w:rPr>
                <w:sz w:val="22"/>
                <w:szCs w:val="22"/>
              </w:rPr>
              <w:t>i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fel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enghraifft</w:t>
            </w:r>
            <w:proofErr w:type="spellEnd"/>
            <w:r w:rsidRPr="007F53BA">
              <w:rPr>
                <w:sz w:val="22"/>
                <w:szCs w:val="22"/>
              </w:rPr>
              <w:t xml:space="preserve"> o </w:t>
            </w:r>
            <w:proofErr w:type="spellStart"/>
            <w:r w:rsidRPr="007F53BA">
              <w:rPr>
                <w:sz w:val="22"/>
                <w:szCs w:val="22"/>
              </w:rPr>
              <w:t>beth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mae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angen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i</w:t>
            </w:r>
            <w:r w:rsidR="002C6ECA">
              <w:rPr>
                <w:sz w:val="22"/>
                <w:szCs w:val="22"/>
              </w:rPr>
              <w:t>ddyn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nhw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roi</w:t>
            </w:r>
            <w:proofErr w:type="spellEnd"/>
            <w:r w:rsidRPr="007F53BA">
              <w:rPr>
                <w:sz w:val="22"/>
                <w:szCs w:val="22"/>
              </w:rPr>
              <w:t xml:space="preserve">, </w:t>
            </w:r>
            <w:proofErr w:type="spellStart"/>
            <w:r w:rsidRPr="007F53BA">
              <w:rPr>
                <w:sz w:val="22"/>
                <w:szCs w:val="22"/>
              </w:rPr>
              <w:t>e.e.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</w:p>
          <w:p w14:paraId="07E128C8" w14:textId="2FDCF32E" w:rsidR="006F711B" w:rsidRPr="007F53BA" w:rsidRDefault="006F711B" w:rsidP="007F53B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7F53BA">
              <w:rPr>
                <w:sz w:val="22"/>
                <w:szCs w:val="22"/>
              </w:rPr>
              <w:t>Plentyn</w:t>
            </w:r>
            <w:proofErr w:type="spellEnd"/>
            <w:r w:rsidRPr="007F53BA">
              <w:rPr>
                <w:sz w:val="22"/>
                <w:szCs w:val="22"/>
              </w:rPr>
              <w:t>: “</w:t>
            </w:r>
            <w:proofErr w:type="spellStart"/>
            <w:r w:rsidRPr="007F53BA">
              <w:rPr>
                <w:sz w:val="22"/>
                <w:szCs w:val="22"/>
              </w:rPr>
              <w:t>Dydd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Sadwrn</w:t>
            </w:r>
            <w:proofErr w:type="spellEnd"/>
            <w:r w:rsidRPr="007F53BA">
              <w:rPr>
                <w:sz w:val="22"/>
                <w:szCs w:val="22"/>
              </w:rPr>
              <w:t xml:space="preserve"> fi </w:t>
            </w:r>
            <w:proofErr w:type="spellStart"/>
            <w:r w:rsidRPr="007F53BA">
              <w:rPr>
                <w:sz w:val="22"/>
                <w:szCs w:val="22"/>
              </w:rPr>
              <w:t>wedi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mynd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nofio</w:t>
            </w:r>
            <w:proofErr w:type="spellEnd"/>
            <w:r w:rsidRPr="007F53BA">
              <w:rPr>
                <w:sz w:val="22"/>
                <w:szCs w:val="22"/>
              </w:rPr>
              <w:t>”</w:t>
            </w:r>
          </w:p>
          <w:p w14:paraId="4A69E9D4" w14:textId="24ABE45D" w:rsidR="006F711B" w:rsidRPr="007F53BA" w:rsidRDefault="006F711B" w:rsidP="007F53B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F53BA">
              <w:rPr>
                <w:sz w:val="22"/>
                <w:szCs w:val="22"/>
              </w:rPr>
              <w:t xml:space="preserve">Fi: “Felly, </w:t>
            </w:r>
            <w:proofErr w:type="spellStart"/>
            <w:r w:rsidRPr="007F53BA">
              <w:rPr>
                <w:sz w:val="22"/>
                <w:szCs w:val="22"/>
              </w:rPr>
              <w:t>mae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angen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i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ti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rhoi</w:t>
            </w:r>
            <w:proofErr w:type="spellEnd"/>
            <w:r w:rsidRPr="007F53BA">
              <w:rPr>
                <w:sz w:val="22"/>
                <w:szCs w:val="22"/>
              </w:rPr>
              <w:t xml:space="preserve"> “</w:t>
            </w:r>
            <w:proofErr w:type="spellStart"/>
            <w:r w:rsidRPr="007F53BA">
              <w:rPr>
                <w:sz w:val="22"/>
                <w:szCs w:val="22"/>
              </w:rPr>
              <w:t>Bues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i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="00DF0096">
              <w:rPr>
                <w:sz w:val="22"/>
                <w:szCs w:val="22"/>
              </w:rPr>
              <w:t>yn</w:t>
            </w:r>
            <w:proofErr w:type="spellEnd"/>
            <w:r w:rsidR="00DF0096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nofio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ar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ddydd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Sadwrn</w:t>
            </w:r>
            <w:proofErr w:type="spellEnd"/>
            <w:r w:rsidR="00DF0096">
              <w:rPr>
                <w:sz w:val="22"/>
                <w:szCs w:val="22"/>
              </w:rPr>
              <w:t xml:space="preserve"> neu </w:t>
            </w:r>
            <w:proofErr w:type="spellStart"/>
            <w:r w:rsidR="00DF0096">
              <w:rPr>
                <w:sz w:val="22"/>
                <w:szCs w:val="22"/>
              </w:rPr>
              <w:t>nofiais</w:t>
            </w:r>
            <w:proofErr w:type="spellEnd"/>
            <w:r w:rsidR="00DF0096">
              <w:rPr>
                <w:sz w:val="22"/>
                <w:szCs w:val="22"/>
              </w:rPr>
              <w:t xml:space="preserve"> </w:t>
            </w:r>
            <w:proofErr w:type="spellStart"/>
            <w:r w:rsidR="00DF0096">
              <w:rPr>
                <w:sz w:val="22"/>
                <w:szCs w:val="22"/>
              </w:rPr>
              <w:t>ar</w:t>
            </w:r>
            <w:proofErr w:type="spellEnd"/>
            <w:r w:rsidR="00DF0096">
              <w:rPr>
                <w:sz w:val="22"/>
                <w:szCs w:val="22"/>
              </w:rPr>
              <w:t xml:space="preserve"> </w:t>
            </w:r>
            <w:proofErr w:type="spellStart"/>
            <w:r w:rsidR="00DF0096">
              <w:rPr>
                <w:sz w:val="22"/>
                <w:szCs w:val="22"/>
              </w:rPr>
              <w:t>ddydd</w:t>
            </w:r>
            <w:proofErr w:type="spellEnd"/>
            <w:r w:rsidR="00DF0096">
              <w:rPr>
                <w:sz w:val="22"/>
                <w:szCs w:val="22"/>
              </w:rPr>
              <w:t xml:space="preserve"> </w:t>
            </w:r>
            <w:proofErr w:type="spellStart"/>
            <w:r w:rsidR="00DF0096">
              <w:rPr>
                <w:sz w:val="22"/>
                <w:szCs w:val="22"/>
              </w:rPr>
              <w:t>Sadwrn</w:t>
            </w:r>
            <w:proofErr w:type="spellEnd"/>
            <w:r w:rsidRPr="007F53BA">
              <w:rPr>
                <w:sz w:val="22"/>
                <w:szCs w:val="22"/>
              </w:rPr>
              <w:t xml:space="preserve">” </w:t>
            </w:r>
            <w:proofErr w:type="spellStart"/>
            <w:r w:rsidRPr="007F53BA">
              <w:rPr>
                <w:sz w:val="22"/>
                <w:szCs w:val="22"/>
              </w:rPr>
              <w:t>i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gywiro</w:t>
            </w:r>
            <w:proofErr w:type="spellEnd"/>
            <w:r w:rsidRPr="007F53BA">
              <w:rPr>
                <w:sz w:val="22"/>
                <w:szCs w:val="22"/>
              </w:rPr>
              <w:t xml:space="preserve"> a </w:t>
            </w:r>
            <w:proofErr w:type="spellStart"/>
            <w:r w:rsidRPr="007F53BA">
              <w:rPr>
                <w:sz w:val="22"/>
                <w:szCs w:val="22"/>
              </w:rPr>
              <w:t>dangos</w:t>
            </w:r>
            <w:proofErr w:type="spellEnd"/>
            <w:r w:rsidRPr="007F53BA">
              <w:rPr>
                <w:sz w:val="22"/>
                <w:szCs w:val="22"/>
              </w:rPr>
              <w:t xml:space="preserve"> bod </w:t>
            </w:r>
            <w:proofErr w:type="spellStart"/>
            <w:r w:rsidRPr="007F53BA">
              <w:rPr>
                <w:sz w:val="22"/>
                <w:szCs w:val="22"/>
              </w:rPr>
              <w:t>berfau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yn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bwysig</w:t>
            </w:r>
            <w:proofErr w:type="spellEnd"/>
            <w:r w:rsidRPr="007F53BA">
              <w:rPr>
                <w:sz w:val="22"/>
                <w:szCs w:val="22"/>
              </w:rPr>
              <w:t>.</w:t>
            </w:r>
          </w:p>
          <w:p w14:paraId="3BC8E289" w14:textId="49ADC122" w:rsidR="006F711B" w:rsidRPr="00DF0096" w:rsidRDefault="006F711B" w:rsidP="007F53B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7F53BA">
              <w:rPr>
                <w:sz w:val="22"/>
                <w:szCs w:val="22"/>
              </w:rPr>
              <w:t>Gofyn</w:t>
            </w:r>
            <w:proofErr w:type="spellEnd"/>
            <w:r w:rsidRPr="007F53BA">
              <w:rPr>
                <w:sz w:val="22"/>
                <w:szCs w:val="22"/>
              </w:rPr>
              <w:t xml:space="preserve"> a </w:t>
            </w:r>
            <w:proofErr w:type="spellStart"/>
            <w:r w:rsidRPr="007F53BA">
              <w:rPr>
                <w:sz w:val="22"/>
                <w:szCs w:val="22"/>
              </w:rPr>
              <w:t>oes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gan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unrhyw</w:t>
            </w:r>
            <w:proofErr w:type="spellEnd"/>
            <w:r w:rsidRPr="007F53BA">
              <w:rPr>
                <w:sz w:val="22"/>
                <w:szCs w:val="22"/>
              </w:rPr>
              <w:t xml:space="preserve"> un </w:t>
            </w:r>
            <w:proofErr w:type="spellStart"/>
            <w:r w:rsidRPr="007F53BA">
              <w:rPr>
                <w:sz w:val="22"/>
                <w:szCs w:val="22"/>
              </w:rPr>
              <w:t>unrhyw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gwestiynau</w:t>
            </w:r>
            <w:proofErr w:type="spellEnd"/>
            <w:r w:rsidRPr="007F53BA">
              <w:rPr>
                <w:sz w:val="22"/>
                <w:szCs w:val="22"/>
              </w:rPr>
              <w:t xml:space="preserve">, a </w:t>
            </w:r>
            <w:proofErr w:type="spellStart"/>
            <w:r w:rsidR="00A64D25">
              <w:rPr>
                <w:sz w:val="22"/>
                <w:szCs w:val="22"/>
              </w:rPr>
              <w:t>g</w:t>
            </w:r>
            <w:r w:rsidRPr="007F53BA">
              <w:rPr>
                <w:sz w:val="22"/>
                <w:szCs w:val="22"/>
              </w:rPr>
              <w:t>wneud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bod</w:t>
            </w:r>
            <w:r w:rsidR="00DF0096">
              <w:rPr>
                <w:sz w:val="22"/>
                <w:szCs w:val="22"/>
              </w:rPr>
              <w:t>iau</w:t>
            </w:r>
            <w:proofErr w:type="spellEnd"/>
            <w:r w:rsidRPr="007F53BA">
              <w:rPr>
                <w:sz w:val="22"/>
                <w:szCs w:val="22"/>
              </w:rPr>
              <w:t xml:space="preserve"> </w:t>
            </w:r>
            <w:proofErr w:type="spellStart"/>
            <w:r w:rsidRPr="007F53BA">
              <w:rPr>
                <w:sz w:val="22"/>
                <w:szCs w:val="22"/>
              </w:rPr>
              <w:t>lan</w:t>
            </w:r>
            <w:proofErr w:type="spellEnd"/>
            <w:r w:rsidRPr="007F53BA">
              <w:rPr>
                <w:sz w:val="22"/>
                <w:szCs w:val="22"/>
              </w:rPr>
              <w:t>/</w:t>
            </w:r>
            <w:proofErr w:type="spellStart"/>
            <w:r w:rsidRPr="007F53BA">
              <w:rPr>
                <w:sz w:val="22"/>
                <w:szCs w:val="22"/>
              </w:rPr>
              <w:t>lawr</w:t>
            </w:r>
            <w:proofErr w:type="spellEnd"/>
          </w:p>
        </w:tc>
        <w:tc>
          <w:tcPr>
            <w:tcW w:w="3953" w:type="dxa"/>
          </w:tcPr>
          <w:p w14:paraId="1CA58868" w14:textId="60C46D4B" w:rsidR="00120A30" w:rsidRDefault="00DF0096" w:rsidP="007F53B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Gofyn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cwestiynau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nad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yw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nhw</w:t>
            </w:r>
            <w:r w:rsidR="00523101">
              <w:rPr>
                <w:sz w:val="22"/>
                <w:szCs w:val="22"/>
              </w:rPr>
              <w:t>’</w:t>
            </w:r>
            <w:r>
              <w:rPr>
                <w:sz w:val="22"/>
                <w:szCs w:val="22"/>
              </w:rPr>
              <w:t>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siwr</w:t>
            </w:r>
            <w:proofErr w:type="spellEnd"/>
          </w:p>
          <w:p w14:paraId="7F17A4E6" w14:textId="63D27A2A" w:rsidR="00DF0096" w:rsidRPr="007F53BA" w:rsidRDefault="00DF0096" w:rsidP="007F53BA">
            <w:pPr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1EC769A0" w14:textId="77777777" w:rsidR="00120A30" w:rsidRDefault="00DF0096" w:rsidP="007F53B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Esiampl</w:t>
            </w:r>
            <w:proofErr w:type="spellEnd"/>
            <w:r>
              <w:rPr>
                <w:sz w:val="22"/>
                <w:szCs w:val="22"/>
              </w:rPr>
              <w:t xml:space="preserve"> o </w:t>
            </w:r>
            <w:proofErr w:type="spellStart"/>
            <w:r>
              <w:rPr>
                <w:sz w:val="22"/>
                <w:szCs w:val="22"/>
              </w:rPr>
              <w:t>ddyddiadur</w:t>
            </w:r>
            <w:proofErr w:type="spellEnd"/>
          </w:p>
          <w:p w14:paraId="3EC52518" w14:textId="77777777" w:rsidR="00DF0096" w:rsidRDefault="00DF0096" w:rsidP="007F53B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Tudalen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gwaith</w:t>
            </w:r>
            <w:proofErr w:type="spellEnd"/>
          </w:p>
          <w:p w14:paraId="162E04DB" w14:textId="4D52A19A" w:rsidR="00DF0096" w:rsidRDefault="00DF0096" w:rsidP="005B638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Tudalen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berfau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14:paraId="1E44BF18" w14:textId="77777777" w:rsidR="00DF0096" w:rsidRDefault="00DF0096" w:rsidP="007F53BA">
            <w:pPr>
              <w:rPr>
                <w:sz w:val="22"/>
                <w:szCs w:val="22"/>
              </w:rPr>
            </w:pPr>
          </w:p>
          <w:p w14:paraId="654FB447" w14:textId="77777777" w:rsidR="00DF0096" w:rsidRDefault="00DF0096" w:rsidP="007F53BA">
            <w:pPr>
              <w:rPr>
                <w:sz w:val="22"/>
                <w:szCs w:val="22"/>
              </w:rPr>
            </w:pPr>
          </w:p>
          <w:p w14:paraId="20858093" w14:textId="77777777" w:rsidR="00DF0096" w:rsidRDefault="00DF0096" w:rsidP="007F53BA">
            <w:pPr>
              <w:rPr>
                <w:sz w:val="22"/>
                <w:szCs w:val="22"/>
              </w:rPr>
            </w:pPr>
          </w:p>
          <w:p w14:paraId="3A17F49D" w14:textId="77777777" w:rsidR="00DF0096" w:rsidRDefault="00DF0096" w:rsidP="007F53BA">
            <w:pPr>
              <w:rPr>
                <w:sz w:val="22"/>
                <w:szCs w:val="22"/>
              </w:rPr>
            </w:pPr>
          </w:p>
          <w:p w14:paraId="491DF6ED" w14:textId="35D5EF47" w:rsidR="00DF0096" w:rsidRPr="007F53BA" w:rsidRDefault="00DF0096" w:rsidP="007F53BA">
            <w:pPr>
              <w:rPr>
                <w:sz w:val="22"/>
                <w:szCs w:val="22"/>
              </w:rPr>
            </w:pPr>
          </w:p>
        </w:tc>
      </w:tr>
      <w:tr w:rsidR="00120A30" w:rsidRPr="00120A30" w14:paraId="3E425A8C" w14:textId="77777777" w:rsidTr="00523101">
        <w:trPr>
          <w:trHeight w:val="1059"/>
        </w:trPr>
        <w:tc>
          <w:tcPr>
            <w:tcW w:w="1377" w:type="dxa"/>
          </w:tcPr>
          <w:p w14:paraId="427965B4" w14:textId="0E6F34B9" w:rsidR="00120A30" w:rsidRPr="00D1401A" w:rsidRDefault="006D26F5" w:rsidP="00523101">
            <w:pPr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5989" w:type="dxa"/>
          </w:tcPr>
          <w:p w14:paraId="0D6587D7" w14:textId="77777777" w:rsidR="002D54ED" w:rsidRDefault="00DF0096" w:rsidP="007F53B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Tra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bo’r</w:t>
            </w:r>
            <w:proofErr w:type="spellEnd"/>
            <w:r>
              <w:rPr>
                <w:sz w:val="22"/>
                <w:szCs w:val="22"/>
              </w:rPr>
              <w:t xml:space="preserve"> plant </w:t>
            </w:r>
            <w:proofErr w:type="spellStart"/>
            <w:r>
              <w:rPr>
                <w:sz w:val="22"/>
                <w:szCs w:val="22"/>
              </w:rPr>
              <w:t>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cwblhau’r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dasg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helpu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</w:t>
            </w:r>
            <w:r w:rsidR="00523101">
              <w:rPr>
                <w:sz w:val="22"/>
                <w:szCs w:val="22"/>
              </w:rPr>
              <w:t>yda</w:t>
            </w:r>
            <w:proofErr w:type="spellEnd"/>
            <w:r w:rsidR="00523101">
              <w:rPr>
                <w:sz w:val="22"/>
                <w:szCs w:val="22"/>
              </w:rPr>
              <w:t xml:space="preserve"> </w:t>
            </w:r>
            <w:proofErr w:type="spellStart"/>
            <w:r w:rsidR="00523101">
              <w:rPr>
                <w:sz w:val="22"/>
                <w:szCs w:val="22"/>
              </w:rPr>
              <w:t>sillafu</w:t>
            </w:r>
            <w:proofErr w:type="spellEnd"/>
            <w:r w:rsidR="00523101">
              <w:rPr>
                <w:sz w:val="22"/>
                <w:szCs w:val="22"/>
              </w:rPr>
              <w:t xml:space="preserve">, </w:t>
            </w:r>
            <w:proofErr w:type="spellStart"/>
            <w:r w:rsidR="00523101">
              <w:rPr>
                <w:sz w:val="22"/>
                <w:szCs w:val="22"/>
              </w:rPr>
              <w:t>atalnodi</w:t>
            </w:r>
            <w:proofErr w:type="spellEnd"/>
            <w:r w:rsidR="00523101">
              <w:rPr>
                <w:sz w:val="22"/>
                <w:szCs w:val="22"/>
              </w:rPr>
              <w:t xml:space="preserve"> </w:t>
            </w:r>
            <w:proofErr w:type="spellStart"/>
            <w:r w:rsidR="00523101">
              <w:rPr>
                <w:sz w:val="22"/>
                <w:szCs w:val="22"/>
              </w:rPr>
              <w:t>ayyb</w:t>
            </w:r>
            <w:proofErr w:type="spellEnd"/>
            <w:r w:rsidR="00523101">
              <w:rPr>
                <w:sz w:val="22"/>
                <w:szCs w:val="22"/>
              </w:rPr>
              <w:t>.</w:t>
            </w:r>
          </w:p>
          <w:p w14:paraId="65481C09" w14:textId="75855419" w:rsidR="00523101" w:rsidRPr="007F53BA" w:rsidRDefault="00523101" w:rsidP="007F53B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Ceisio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="00A64D25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adw’r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dosbarth</w:t>
            </w:r>
            <w:proofErr w:type="spellEnd"/>
            <w:r>
              <w:rPr>
                <w:sz w:val="22"/>
                <w:szCs w:val="22"/>
              </w:rPr>
              <w:t xml:space="preserve"> dan </w:t>
            </w:r>
            <w:proofErr w:type="spellStart"/>
            <w:r>
              <w:rPr>
                <w:sz w:val="22"/>
                <w:szCs w:val="22"/>
              </w:rPr>
              <w:t>reolaeth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ystod</w:t>
            </w:r>
            <w:proofErr w:type="spellEnd"/>
            <w:r>
              <w:rPr>
                <w:sz w:val="22"/>
                <w:szCs w:val="22"/>
              </w:rPr>
              <w:t xml:space="preserve"> y </w:t>
            </w:r>
            <w:proofErr w:type="spellStart"/>
            <w:r>
              <w:rPr>
                <w:sz w:val="22"/>
                <w:szCs w:val="22"/>
              </w:rPr>
              <w:t>wers</w:t>
            </w:r>
            <w:proofErr w:type="spellEnd"/>
          </w:p>
        </w:tc>
        <w:tc>
          <w:tcPr>
            <w:tcW w:w="3953" w:type="dxa"/>
          </w:tcPr>
          <w:p w14:paraId="6F32319A" w14:textId="4D8F2EC6" w:rsidR="00120A30" w:rsidRPr="00523101" w:rsidRDefault="00523101" w:rsidP="00523101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Cwblhau’r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dasg</w:t>
            </w:r>
            <w:proofErr w:type="spellEnd"/>
            <w:r>
              <w:rPr>
                <w:sz w:val="22"/>
                <w:szCs w:val="22"/>
              </w:rPr>
              <w:t xml:space="preserve"> o </w:t>
            </w:r>
            <w:proofErr w:type="spellStart"/>
            <w:r>
              <w:rPr>
                <w:sz w:val="22"/>
                <w:szCs w:val="22"/>
              </w:rPr>
              <w:t>greu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dyddiadur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disgrifio</w:t>
            </w:r>
            <w:proofErr w:type="spellEnd"/>
            <w:r>
              <w:rPr>
                <w:sz w:val="22"/>
                <w:szCs w:val="22"/>
              </w:rPr>
              <w:t xml:space="preserve"> un </w:t>
            </w:r>
            <w:proofErr w:type="spellStart"/>
            <w:r>
              <w:rPr>
                <w:sz w:val="22"/>
                <w:szCs w:val="22"/>
              </w:rPr>
              <w:t>diwrnod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o’i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benwythnos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defnyddio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amrywiaeth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ferfau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ac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iaith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ddisgrifiadol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903" w:type="dxa"/>
          </w:tcPr>
          <w:p w14:paraId="24B7D485" w14:textId="77777777" w:rsidR="00523101" w:rsidRDefault="00523101" w:rsidP="00523101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Tudalen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gwaith</w:t>
            </w:r>
            <w:proofErr w:type="spellEnd"/>
          </w:p>
          <w:p w14:paraId="3B60BB5F" w14:textId="77777777" w:rsidR="00523101" w:rsidRDefault="00523101" w:rsidP="00523101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Tudalen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efo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berfau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helpu’r</w:t>
            </w:r>
            <w:proofErr w:type="spellEnd"/>
            <w:r>
              <w:rPr>
                <w:sz w:val="22"/>
                <w:szCs w:val="22"/>
              </w:rPr>
              <w:t xml:space="preserve"> plant </w:t>
            </w:r>
            <w:proofErr w:type="spellStart"/>
            <w:r>
              <w:rPr>
                <w:sz w:val="22"/>
                <w:szCs w:val="22"/>
              </w:rPr>
              <w:t>ffurfio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brawddegau</w:t>
            </w:r>
            <w:proofErr w:type="spellEnd"/>
          </w:p>
          <w:p w14:paraId="73A5E4AB" w14:textId="1F8F409F" w:rsidR="00120A30" w:rsidRPr="007F53BA" w:rsidRDefault="00523101" w:rsidP="00523101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Geiri</w:t>
            </w:r>
            <w:r w:rsidR="00A64D25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dauron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yw’n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briodol</w:t>
            </w:r>
            <w:proofErr w:type="spellEnd"/>
          </w:p>
        </w:tc>
      </w:tr>
      <w:tr w:rsidR="00120A30" w:rsidRPr="00120A30" w14:paraId="78EBC3C5" w14:textId="77777777" w:rsidTr="00523101">
        <w:trPr>
          <w:trHeight w:val="2051"/>
        </w:trPr>
        <w:tc>
          <w:tcPr>
            <w:tcW w:w="1377" w:type="dxa"/>
          </w:tcPr>
          <w:p w14:paraId="0152928B" w14:textId="77777777" w:rsidR="00120A30" w:rsidRPr="00120A30" w:rsidRDefault="00120A30" w:rsidP="007F53BA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7F53BA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7F53BA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5989" w:type="dxa"/>
          </w:tcPr>
          <w:p w14:paraId="67B3CDCD" w14:textId="7798FE7F" w:rsidR="001318F8" w:rsidRPr="00523101" w:rsidRDefault="00523101" w:rsidP="007F53B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mae’r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plant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wedi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gorffen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ac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amser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darllen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rhai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esiamplau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thrafod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berfau</w:t>
            </w:r>
            <w:proofErr w:type="spellEnd"/>
          </w:p>
          <w:p w14:paraId="483EB441" w14:textId="0087ACFF" w:rsidR="009B1656" w:rsidRPr="00120A30" w:rsidRDefault="009B1656" w:rsidP="007F53BA">
            <w:pPr>
              <w:rPr>
                <w:sz w:val="28"/>
                <w:szCs w:val="28"/>
              </w:rPr>
            </w:pPr>
          </w:p>
        </w:tc>
        <w:tc>
          <w:tcPr>
            <w:tcW w:w="3953" w:type="dxa"/>
          </w:tcPr>
          <w:p w14:paraId="15BA1837" w14:textId="524F25B3" w:rsidR="001318F8" w:rsidRPr="007F53BA" w:rsidRDefault="005B6387" w:rsidP="007F53B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Ateb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cwestiynau’r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athrawes</w:t>
            </w:r>
            <w:proofErr w:type="spellEnd"/>
          </w:p>
          <w:p w14:paraId="219CA86D" w14:textId="77777777" w:rsidR="00120A30" w:rsidRPr="00120A30" w:rsidRDefault="00120A30" w:rsidP="007F53BA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120A30" w:rsidRPr="00120A30" w:rsidRDefault="00120A30" w:rsidP="007F53B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55476BBB" w:rsidR="00120A30" w:rsidRPr="007F53BA" w:rsidRDefault="005B6387" w:rsidP="007F53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Gwaith y plant </w:t>
            </w:r>
            <w:proofErr w:type="spellStart"/>
            <w:r>
              <w:rPr>
                <w:sz w:val="22"/>
                <w:szCs w:val="22"/>
              </w:rPr>
              <w:t>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ddangos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thrafod</w:t>
            </w:r>
            <w:proofErr w:type="spellEnd"/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38BC71B3" w14:textId="4DE9FB16" w:rsidR="00A35ED2" w:rsidRPr="00120A30" w:rsidRDefault="00A83A68" w:rsidP="00825827">
            <w:pPr>
              <w:rPr>
                <w:sz w:val="20"/>
                <w:szCs w:val="20"/>
              </w:rPr>
            </w:pPr>
            <w:proofErr w:type="spellStart"/>
            <w:r w:rsidRPr="00A83A68">
              <w:rPr>
                <w:sz w:val="20"/>
                <w:szCs w:val="20"/>
              </w:rPr>
              <w:t>Hwn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oedd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fy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ngwers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gyntaf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yn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dysgu'r</w:t>
            </w:r>
            <w:proofErr w:type="spellEnd"/>
            <w:r w:rsidRPr="00A83A68">
              <w:rPr>
                <w:sz w:val="20"/>
                <w:szCs w:val="20"/>
              </w:rPr>
              <w:t xml:space="preserve"> plant; </w:t>
            </w:r>
            <w:proofErr w:type="spellStart"/>
            <w:r w:rsidRPr="00A83A68">
              <w:rPr>
                <w:sz w:val="20"/>
                <w:szCs w:val="20"/>
              </w:rPr>
              <w:t>roeddwn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i'n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dysgu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blwyddyn</w:t>
            </w:r>
            <w:proofErr w:type="spellEnd"/>
            <w:r w:rsidRPr="00A83A68">
              <w:rPr>
                <w:sz w:val="20"/>
                <w:szCs w:val="20"/>
              </w:rPr>
              <w:t xml:space="preserve"> 1. </w:t>
            </w:r>
            <w:proofErr w:type="spellStart"/>
            <w:r w:rsidRPr="00A83A68">
              <w:rPr>
                <w:sz w:val="20"/>
                <w:szCs w:val="20"/>
              </w:rPr>
              <w:t>Rwy'n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gwerthuso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dysgwyr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yn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unigol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gan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fod</w:t>
            </w:r>
            <w:proofErr w:type="spellEnd"/>
            <w:r w:rsidRPr="00A83A68">
              <w:rPr>
                <w:sz w:val="20"/>
                <w:szCs w:val="20"/>
              </w:rPr>
              <w:t xml:space="preserve"> hon </w:t>
            </w:r>
            <w:proofErr w:type="spellStart"/>
            <w:r w:rsidRPr="00A83A68">
              <w:rPr>
                <w:sz w:val="20"/>
                <w:szCs w:val="20"/>
              </w:rPr>
              <w:t>yn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dasg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annibynnol</w:t>
            </w:r>
            <w:proofErr w:type="spellEnd"/>
            <w:r w:rsidRPr="00A83A68">
              <w:rPr>
                <w:sz w:val="20"/>
                <w:szCs w:val="20"/>
              </w:rPr>
              <w:t xml:space="preserve">, a </w:t>
            </w:r>
            <w:proofErr w:type="spellStart"/>
            <w:r w:rsidRPr="00A83A68">
              <w:rPr>
                <w:sz w:val="20"/>
                <w:szCs w:val="20"/>
              </w:rPr>
              <w:t>defnyddiais</w:t>
            </w:r>
            <w:proofErr w:type="spellEnd"/>
            <w:r w:rsidRPr="00A83A68">
              <w:rPr>
                <w:sz w:val="20"/>
                <w:szCs w:val="20"/>
              </w:rPr>
              <w:t xml:space="preserve"> y system </w:t>
            </w:r>
            <w:proofErr w:type="spellStart"/>
            <w:r w:rsidRPr="00A83A68">
              <w:rPr>
                <w:sz w:val="20"/>
                <w:szCs w:val="20"/>
              </w:rPr>
              <w:t>goleuadau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traffig</w:t>
            </w:r>
            <w:proofErr w:type="spellEnd"/>
            <w:r w:rsidRPr="00A83A68">
              <w:rPr>
                <w:sz w:val="20"/>
                <w:szCs w:val="20"/>
              </w:rPr>
              <w:t xml:space="preserve"> ac </w:t>
            </w:r>
            <w:proofErr w:type="spellStart"/>
            <w:r w:rsidRPr="00A83A68">
              <w:rPr>
                <w:sz w:val="20"/>
                <w:szCs w:val="20"/>
              </w:rPr>
              <w:t>arsylwadau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i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asesu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dysgu</w:t>
            </w:r>
            <w:proofErr w:type="spellEnd"/>
            <w:r w:rsidRPr="00A83A68">
              <w:rPr>
                <w:sz w:val="20"/>
                <w:szCs w:val="20"/>
              </w:rPr>
              <w:t xml:space="preserve">. </w:t>
            </w:r>
            <w:proofErr w:type="spellStart"/>
            <w:r w:rsidRPr="00A83A68">
              <w:rPr>
                <w:sz w:val="20"/>
                <w:szCs w:val="20"/>
              </w:rPr>
              <w:t>Yna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marciais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waith</w:t>
            </w:r>
            <w:proofErr w:type="spellEnd"/>
            <w:r w:rsidRPr="00A83A68">
              <w:rPr>
                <w:sz w:val="20"/>
                <w:szCs w:val="20"/>
              </w:rPr>
              <w:t xml:space="preserve"> y plant, ac felly </w:t>
            </w:r>
            <w:proofErr w:type="spellStart"/>
            <w:r w:rsidRPr="00A83A68">
              <w:rPr>
                <w:sz w:val="20"/>
                <w:szCs w:val="20"/>
              </w:rPr>
              <w:t>byddaf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yn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gwerthuso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annibyniaeth</w:t>
            </w:r>
            <w:proofErr w:type="spellEnd"/>
            <w:r w:rsidRPr="00A83A68">
              <w:rPr>
                <w:sz w:val="20"/>
                <w:szCs w:val="20"/>
              </w:rPr>
              <w:t xml:space="preserve"> a </w:t>
            </w:r>
            <w:proofErr w:type="spellStart"/>
            <w:r w:rsidRPr="00A83A68">
              <w:rPr>
                <w:sz w:val="20"/>
                <w:szCs w:val="20"/>
              </w:rPr>
              <w:t>chanolbwynt</w:t>
            </w:r>
            <w:proofErr w:type="spellEnd"/>
            <w:r w:rsidRPr="00A83A68">
              <w:rPr>
                <w:sz w:val="20"/>
                <w:szCs w:val="20"/>
              </w:rPr>
              <w:t xml:space="preserve"> y plant. </w:t>
            </w:r>
            <w:proofErr w:type="spellStart"/>
            <w:r w:rsidRPr="00A83A68">
              <w:rPr>
                <w:sz w:val="20"/>
                <w:szCs w:val="20"/>
              </w:rPr>
              <w:t>Trwy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wneud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hynny</w:t>
            </w:r>
            <w:proofErr w:type="spellEnd"/>
            <w:r w:rsidRPr="00A83A68">
              <w:rPr>
                <w:sz w:val="20"/>
                <w:szCs w:val="20"/>
              </w:rPr>
              <w:t xml:space="preserve">, </w:t>
            </w:r>
            <w:proofErr w:type="spellStart"/>
            <w:r w:rsidRPr="00A83A68">
              <w:rPr>
                <w:sz w:val="20"/>
                <w:szCs w:val="20"/>
              </w:rPr>
              <w:t>gallaf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gynllunio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gwersi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yn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fwy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effeithiol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gan</w:t>
            </w:r>
            <w:proofErr w:type="spellEnd"/>
            <w:r w:rsidRPr="00A83A68">
              <w:rPr>
                <w:sz w:val="20"/>
                <w:szCs w:val="20"/>
              </w:rPr>
              <w:t xml:space="preserve"> y </w:t>
            </w:r>
            <w:proofErr w:type="spellStart"/>
            <w:r w:rsidRPr="00A83A68">
              <w:rPr>
                <w:sz w:val="20"/>
                <w:szCs w:val="20"/>
              </w:rPr>
              <w:t>byddaf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yn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gwybod</w:t>
            </w:r>
            <w:proofErr w:type="spellEnd"/>
            <w:r w:rsidRPr="00A83A68">
              <w:rPr>
                <w:sz w:val="20"/>
                <w:szCs w:val="20"/>
              </w:rPr>
              <w:t xml:space="preserve"> am </w:t>
            </w:r>
            <w:proofErr w:type="spellStart"/>
            <w:r w:rsidRPr="00A83A68">
              <w:rPr>
                <w:sz w:val="20"/>
                <w:szCs w:val="20"/>
              </w:rPr>
              <w:t>feysydd</w:t>
            </w:r>
            <w:proofErr w:type="spellEnd"/>
            <w:r w:rsidRPr="00A83A68">
              <w:rPr>
                <w:sz w:val="20"/>
                <w:szCs w:val="20"/>
              </w:rPr>
              <w:t xml:space="preserve"> y </w:t>
            </w:r>
            <w:proofErr w:type="spellStart"/>
            <w:r w:rsidRPr="00A83A68">
              <w:rPr>
                <w:sz w:val="20"/>
                <w:szCs w:val="20"/>
              </w:rPr>
              <w:t>mae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angen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eu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gwella</w:t>
            </w:r>
            <w:proofErr w:type="spellEnd"/>
            <w:r w:rsidRPr="00A83A68">
              <w:rPr>
                <w:sz w:val="20"/>
                <w:szCs w:val="20"/>
              </w:rPr>
              <w:t xml:space="preserve">, ac </w:t>
            </w:r>
            <w:proofErr w:type="spellStart"/>
            <w:r w:rsidRPr="00A83A68">
              <w:rPr>
                <w:sz w:val="20"/>
                <w:szCs w:val="20"/>
              </w:rPr>
              <w:t>yn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gallu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gweithredu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gwahanol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strategaethau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trwy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dreial</w:t>
            </w:r>
            <w:proofErr w:type="spellEnd"/>
            <w:r w:rsidRPr="00A83A68">
              <w:rPr>
                <w:sz w:val="20"/>
                <w:szCs w:val="20"/>
              </w:rPr>
              <w:t xml:space="preserve"> a </w:t>
            </w:r>
            <w:proofErr w:type="spellStart"/>
            <w:r w:rsidRPr="00A83A68">
              <w:rPr>
                <w:sz w:val="20"/>
                <w:szCs w:val="20"/>
              </w:rPr>
              <w:t>chamgymeriad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i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optimeiddio</w:t>
            </w:r>
            <w:proofErr w:type="spellEnd"/>
            <w:r w:rsidRPr="00A83A68">
              <w:rPr>
                <w:sz w:val="20"/>
                <w:szCs w:val="20"/>
              </w:rPr>
              <w:t xml:space="preserve"> </w:t>
            </w:r>
            <w:proofErr w:type="spellStart"/>
            <w:r w:rsidRPr="00A83A68">
              <w:rPr>
                <w:sz w:val="20"/>
                <w:szCs w:val="20"/>
              </w:rPr>
              <w:t>dysgu</w:t>
            </w:r>
            <w:proofErr w:type="spellEnd"/>
            <w:r w:rsidRPr="00A83A68">
              <w:rPr>
                <w:sz w:val="20"/>
                <w:szCs w:val="20"/>
              </w:rPr>
              <w:t>.</w:t>
            </w: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281EBB6" w14:textId="77777777" w:rsidR="004419E3" w:rsidRPr="004419E3" w:rsidRDefault="004419E3" w:rsidP="004419E3">
            <w:pPr>
              <w:rPr>
                <w:sz w:val="20"/>
                <w:szCs w:val="20"/>
              </w:rPr>
            </w:pPr>
            <w:proofErr w:type="spellStart"/>
            <w:r w:rsidRPr="004419E3">
              <w:rPr>
                <w:sz w:val="20"/>
                <w:szCs w:val="20"/>
              </w:rPr>
              <w:t>Ar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gyfer</w:t>
            </w:r>
            <w:proofErr w:type="spellEnd"/>
            <w:r w:rsidRPr="004419E3">
              <w:rPr>
                <w:sz w:val="20"/>
                <w:szCs w:val="20"/>
              </w:rPr>
              <w:t xml:space="preserve"> y </w:t>
            </w:r>
            <w:proofErr w:type="spellStart"/>
            <w:r w:rsidRPr="004419E3">
              <w:rPr>
                <w:sz w:val="20"/>
                <w:szCs w:val="20"/>
              </w:rPr>
              <w:t>wers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gyntaf</w:t>
            </w:r>
            <w:proofErr w:type="spellEnd"/>
            <w:r w:rsidRPr="004419E3">
              <w:rPr>
                <w:sz w:val="20"/>
                <w:szCs w:val="20"/>
              </w:rPr>
              <w:t xml:space="preserve"> hon, </w:t>
            </w:r>
            <w:proofErr w:type="spellStart"/>
            <w:r w:rsidRPr="004419E3">
              <w:rPr>
                <w:sz w:val="20"/>
                <w:szCs w:val="20"/>
              </w:rPr>
              <w:t>credaf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mai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ystyried</w:t>
            </w:r>
            <w:proofErr w:type="spellEnd"/>
            <w:r w:rsidRPr="004419E3">
              <w:rPr>
                <w:sz w:val="20"/>
                <w:szCs w:val="20"/>
              </w:rPr>
              <w:t xml:space="preserve"> y </w:t>
            </w:r>
            <w:proofErr w:type="spellStart"/>
            <w:r w:rsidRPr="004419E3">
              <w:rPr>
                <w:sz w:val="20"/>
                <w:szCs w:val="20"/>
              </w:rPr>
              <w:t>camau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nesaf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fel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dosbarth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cyfan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sydd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fwyaf</w:t>
            </w:r>
            <w:proofErr w:type="spellEnd"/>
            <w:r w:rsidRPr="004419E3">
              <w:rPr>
                <w:sz w:val="20"/>
                <w:szCs w:val="20"/>
              </w:rPr>
              <w:t xml:space="preserve"> addas, </w:t>
            </w:r>
            <w:proofErr w:type="spellStart"/>
            <w:r w:rsidRPr="004419E3">
              <w:rPr>
                <w:sz w:val="20"/>
                <w:szCs w:val="20"/>
              </w:rPr>
              <w:t>gan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nad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wyf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wedi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cael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digon</w:t>
            </w:r>
            <w:proofErr w:type="spellEnd"/>
            <w:r w:rsidRPr="004419E3">
              <w:rPr>
                <w:sz w:val="20"/>
                <w:szCs w:val="20"/>
              </w:rPr>
              <w:t xml:space="preserve"> o </w:t>
            </w:r>
            <w:proofErr w:type="spellStart"/>
            <w:r w:rsidRPr="004419E3">
              <w:rPr>
                <w:sz w:val="20"/>
                <w:szCs w:val="20"/>
              </w:rPr>
              <w:t>brofiad</w:t>
            </w:r>
            <w:proofErr w:type="spellEnd"/>
            <w:r w:rsidRPr="004419E3">
              <w:rPr>
                <w:sz w:val="20"/>
                <w:szCs w:val="20"/>
              </w:rPr>
              <w:t xml:space="preserve"> o </w:t>
            </w:r>
            <w:proofErr w:type="spellStart"/>
            <w:r w:rsidRPr="004419E3">
              <w:rPr>
                <w:sz w:val="20"/>
                <w:szCs w:val="20"/>
              </w:rPr>
              <w:t>ddysgu'r</w:t>
            </w:r>
            <w:proofErr w:type="spellEnd"/>
            <w:r w:rsidRPr="004419E3">
              <w:rPr>
                <w:sz w:val="20"/>
                <w:szCs w:val="20"/>
              </w:rPr>
              <w:t xml:space="preserve"> plant </w:t>
            </w:r>
            <w:proofErr w:type="spellStart"/>
            <w:r w:rsidRPr="004419E3">
              <w:rPr>
                <w:sz w:val="20"/>
                <w:szCs w:val="20"/>
              </w:rPr>
              <w:t>i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ddeall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lefel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gallu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pob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plentyn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yn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llawn</w:t>
            </w:r>
            <w:proofErr w:type="spellEnd"/>
            <w:r w:rsidRPr="004419E3">
              <w:rPr>
                <w:sz w:val="20"/>
                <w:szCs w:val="20"/>
              </w:rPr>
              <w:t>.</w:t>
            </w:r>
          </w:p>
          <w:p w14:paraId="5D3C8EC4" w14:textId="77777777" w:rsidR="004419E3" w:rsidRPr="004419E3" w:rsidRDefault="004419E3" w:rsidP="004419E3">
            <w:pPr>
              <w:rPr>
                <w:sz w:val="20"/>
                <w:szCs w:val="20"/>
              </w:rPr>
            </w:pPr>
            <w:proofErr w:type="spellStart"/>
            <w:r w:rsidRPr="004419E3">
              <w:rPr>
                <w:sz w:val="20"/>
                <w:szCs w:val="20"/>
              </w:rPr>
              <w:t>Rwy’n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ystyried</w:t>
            </w:r>
            <w:proofErr w:type="spellEnd"/>
            <w:r w:rsidRPr="004419E3">
              <w:rPr>
                <w:sz w:val="20"/>
                <w:szCs w:val="20"/>
              </w:rPr>
              <w:t xml:space="preserve">, am y </w:t>
            </w:r>
            <w:proofErr w:type="spellStart"/>
            <w:r w:rsidRPr="004419E3">
              <w:rPr>
                <w:sz w:val="20"/>
                <w:szCs w:val="20"/>
              </w:rPr>
              <w:t>tro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nesaf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yr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wyf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yn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dysgu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blwyddyn</w:t>
            </w:r>
            <w:proofErr w:type="spellEnd"/>
            <w:r w:rsidRPr="004419E3">
              <w:rPr>
                <w:sz w:val="20"/>
                <w:szCs w:val="20"/>
              </w:rPr>
              <w:t xml:space="preserve"> 1, </w:t>
            </w:r>
            <w:proofErr w:type="spellStart"/>
            <w:r w:rsidRPr="004419E3">
              <w:rPr>
                <w:sz w:val="20"/>
                <w:szCs w:val="20"/>
              </w:rPr>
              <w:t>i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gofnodi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gwybodaeth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olrhain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ar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gyfer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pob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plentyn</w:t>
            </w:r>
            <w:proofErr w:type="spellEnd"/>
            <w:r w:rsidRPr="004419E3">
              <w:rPr>
                <w:sz w:val="20"/>
                <w:szCs w:val="20"/>
              </w:rPr>
              <w:t xml:space="preserve">, </w:t>
            </w:r>
            <w:proofErr w:type="spellStart"/>
            <w:r w:rsidRPr="004419E3">
              <w:rPr>
                <w:sz w:val="20"/>
                <w:szCs w:val="20"/>
              </w:rPr>
              <w:t>fel</w:t>
            </w:r>
            <w:proofErr w:type="spellEnd"/>
            <w:r w:rsidRPr="004419E3">
              <w:rPr>
                <w:sz w:val="20"/>
                <w:szCs w:val="20"/>
              </w:rPr>
              <w:t xml:space="preserve"> y </w:t>
            </w:r>
            <w:proofErr w:type="spellStart"/>
            <w:r w:rsidRPr="004419E3">
              <w:rPr>
                <w:sz w:val="20"/>
                <w:szCs w:val="20"/>
              </w:rPr>
              <w:t>gallaf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ddechrau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deall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eu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galluoedd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yn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llawn</w:t>
            </w:r>
            <w:proofErr w:type="spellEnd"/>
            <w:r w:rsidRPr="004419E3">
              <w:rPr>
                <w:sz w:val="20"/>
                <w:szCs w:val="20"/>
              </w:rPr>
              <w:t>.</w:t>
            </w:r>
          </w:p>
          <w:p w14:paraId="6E88F129" w14:textId="4C0FF598" w:rsidR="00A35ED2" w:rsidRPr="00120A30" w:rsidRDefault="004419E3" w:rsidP="004419E3">
            <w:pPr>
              <w:rPr>
                <w:sz w:val="20"/>
                <w:szCs w:val="20"/>
              </w:rPr>
            </w:pPr>
            <w:proofErr w:type="spellStart"/>
            <w:r w:rsidRPr="004419E3">
              <w:rPr>
                <w:sz w:val="20"/>
                <w:szCs w:val="20"/>
              </w:rPr>
              <w:t>Rwy'n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credu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ar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gyfer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yr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wythnos</w:t>
            </w:r>
            <w:proofErr w:type="spellEnd"/>
            <w:r w:rsidRPr="004419E3">
              <w:rPr>
                <w:sz w:val="20"/>
                <w:szCs w:val="20"/>
              </w:rPr>
              <w:t xml:space="preserve"> neu </w:t>
            </w:r>
            <w:proofErr w:type="spellStart"/>
            <w:r w:rsidRPr="004419E3">
              <w:rPr>
                <w:sz w:val="20"/>
                <w:szCs w:val="20"/>
              </w:rPr>
              <w:t>ddwy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nesaf</w:t>
            </w:r>
            <w:proofErr w:type="spellEnd"/>
            <w:r w:rsidRPr="004419E3">
              <w:rPr>
                <w:sz w:val="20"/>
                <w:szCs w:val="20"/>
              </w:rPr>
              <w:t xml:space="preserve"> y </w:t>
            </w:r>
            <w:proofErr w:type="spellStart"/>
            <w:r w:rsidRPr="004419E3">
              <w:rPr>
                <w:sz w:val="20"/>
                <w:szCs w:val="20"/>
              </w:rPr>
              <w:t>dylwn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ganolbwyntio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ar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asesu</w:t>
            </w:r>
            <w:proofErr w:type="spellEnd"/>
            <w:r w:rsidRPr="004419E3">
              <w:rPr>
                <w:sz w:val="20"/>
                <w:szCs w:val="20"/>
              </w:rPr>
              <w:t xml:space="preserve"> a </w:t>
            </w:r>
            <w:proofErr w:type="spellStart"/>
            <w:r w:rsidRPr="004419E3">
              <w:rPr>
                <w:sz w:val="20"/>
                <w:szCs w:val="20"/>
              </w:rPr>
              <w:t>chofnodi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olrhain</w:t>
            </w:r>
            <w:proofErr w:type="spellEnd"/>
            <w:r w:rsidRPr="004419E3">
              <w:rPr>
                <w:sz w:val="20"/>
                <w:szCs w:val="20"/>
              </w:rPr>
              <w:t xml:space="preserve"> y plant, </w:t>
            </w:r>
            <w:proofErr w:type="spellStart"/>
            <w:r w:rsidRPr="004419E3">
              <w:rPr>
                <w:sz w:val="20"/>
                <w:szCs w:val="20"/>
              </w:rPr>
              <w:t>fel</w:t>
            </w:r>
            <w:proofErr w:type="spellEnd"/>
            <w:r w:rsidRPr="004419E3">
              <w:rPr>
                <w:sz w:val="20"/>
                <w:szCs w:val="20"/>
              </w:rPr>
              <w:t xml:space="preserve"> y </w:t>
            </w:r>
            <w:proofErr w:type="spellStart"/>
            <w:r w:rsidRPr="004419E3">
              <w:rPr>
                <w:sz w:val="20"/>
                <w:szCs w:val="20"/>
              </w:rPr>
              <w:t>gellir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cynllunio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gwersi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yn</w:t>
            </w:r>
            <w:proofErr w:type="spellEnd"/>
            <w:r w:rsidRPr="004419E3">
              <w:rPr>
                <w:sz w:val="20"/>
                <w:szCs w:val="20"/>
              </w:rPr>
              <w:t xml:space="preserve"> y </w:t>
            </w:r>
            <w:proofErr w:type="spellStart"/>
            <w:r w:rsidRPr="004419E3">
              <w:rPr>
                <w:sz w:val="20"/>
                <w:szCs w:val="20"/>
              </w:rPr>
              <w:t>dyfodol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sydd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ar</w:t>
            </w:r>
            <w:proofErr w:type="spellEnd"/>
            <w:r w:rsidRPr="004419E3">
              <w:rPr>
                <w:sz w:val="20"/>
                <w:szCs w:val="20"/>
              </w:rPr>
              <w:t xml:space="preserve"> y </w:t>
            </w:r>
            <w:proofErr w:type="spellStart"/>
            <w:r w:rsidRPr="004419E3">
              <w:rPr>
                <w:sz w:val="20"/>
                <w:szCs w:val="20"/>
              </w:rPr>
              <w:t>lefel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gywir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ar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gyfer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pob</w:t>
            </w:r>
            <w:proofErr w:type="spellEnd"/>
            <w:r w:rsidRPr="004419E3">
              <w:rPr>
                <w:sz w:val="20"/>
                <w:szCs w:val="20"/>
              </w:rPr>
              <w:t xml:space="preserve"> </w:t>
            </w:r>
            <w:proofErr w:type="spellStart"/>
            <w:r w:rsidRPr="004419E3">
              <w:rPr>
                <w:sz w:val="20"/>
                <w:szCs w:val="20"/>
              </w:rPr>
              <w:t>plentyn</w:t>
            </w:r>
            <w:proofErr w:type="spellEnd"/>
            <w:r w:rsidRPr="004419E3">
              <w:rPr>
                <w:sz w:val="20"/>
                <w:szCs w:val="20"/>
              </w:rPr>
              <w:t>.</w:t>
            </w: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BA14DB1" w14:textId="77777777" w:rsidR="005E7630" w:rsidRPr="005E7630" w:rsidRDefault="005E7630" w:rsidP="005E7630">
            <w:pPr>
              <w:rPr>
                <w:sz w:val="20"/>
                <w:szCs w:val="20"/>
              </w:rPr>
            </w:pPr>
            <w:proofErr w:type="spellStart"/>
            <w:r w:rsidRPr="005E7630">
              <w:rPr>
                <w:sz w:val="20"/>
                <w:szCs w:val="20"/>
              </w:rPr>
              <w:t>Credaf</w:t>
            </w:r>
            <w:proofErr w:type="spellEnd"/>
            <w:r w:rsidRPr="005E7630">
              <w:rPr>
                <w:sz w:val="20"/>
                <w:szCs w:val="20"/>
              </w:rPr>
              <w:t xml:space="preserve">, o </w:t>
            </w:r>
            <w:proofErr w:type="spellStart"/>
            <w:r w:rsidRPr="005E7630">
              <w:rPr>
                <w:sz w:val="20"/>
                <w:szCs w:val="20"/>
              </w:rPr>
              <w:t>ystyried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mai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hwn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oedd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fy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ngwers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gyntaf</w:t>
            </w:r>
            <w:proofErr w:type="spellEnd"/>
            <w:r w:rsidRPr="005E7630">
              <w:rPr>
                <w:sz w:val="20"/>
                <w:szCs w:val="20"/>
              </w:rPr>
              <w:t xml:space="preserve">, </w:t>
            </w:r>
            <w:proofErr w:type="spellStart"/>
            <w:r w:rsidRPr="005E7630">
              <w:rPr>
                <w:sz w:val="20"/>
                <w:szCs w:val="20"/>
              </w:rPr>
              <w:t>fod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lefel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yr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anhawster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yn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gywir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i'r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rhan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fwyaf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o'r</w:t>
            </w:r>
            <w:proofErr w:type="spellEnd"/>
            <w:r w:rsidRPr="005E7630">
              <w:rPr>
                <w:sz w:val="20"/>
                <w:szCs w:val="20"/>
              </w:rPr>
              <w:t xml:space="preserve"> plant.</w:t>
            </w:r>
          </w:p>
          <w:p w14:paraId="562E5FCF" w14:textId="77777777" w:rsidR="005E7630" w:rsidRPr="005E7630" w:rsidRDefault="005E7630" w:rsidP="005E7630">
            <w:pPr>
              <w:rPr>
                <w:sz w:val="20"/>
                <w:szCs w:val="20"/>
              </w:rPr>
            </w:pPr>
            <w:r w:rsidRPr="005E7630">
              <w:rPr>
                <w:sz w:val="20"/>
                <w:szCs w:val="20"/>
              </w:rPr>
              <w:t xml:space="preserve">O ran </w:t>
            </w:r>
            <w:proofErr w:type="spellStart"/>
            <w:r w:rsidRPr="005E7630">
              <w:rPr>
                <w:sz w:val="20"/>
                <w:szCs w:val="20"/>
              </w:rPr>
              <w:t>rheolaeth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ystafell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ddosbarth</w:t>
            </w:r>
            <w:proofErr w:type="spellEnd"/>
            <w:r w:rsidRPr="005E7630">
              <w:rPr>
                <w:sz w:val="20"/>
                <w:szCs w:val="20"/>
              </w:rPr>
              <w:t xml:space="preserve">, </w:t>
            </w:r>
            <w:proofErr w:type="spellStart"/>
            <w:r w:rsidRPr="005E7630">
              <w:rPr>
                <w:sz w:val="20"/>
                <w:szCs w:val="20"/>
              </w:rPr>
              <w:t>roeddwn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i'n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teimlo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nad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oedd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gofyn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i'r</w:t>
            </w:r>
            <w:proofErr w:type="spellEnd"/>
            <w:r w:rsidRPr="005E7630">
              <w:rPr>
                <w:sz w:val="20"/>
                <w:szCs w:val="20"/>
              </w:rPr>
              <w:t xml:space="preserve"> plant am </w:t>
            </w:r>
            <w:proofErr w:type="spellStart"/>
            <w:r w:rsidRPr="005E7630">
              <w:rPr>
                <w:sz w:val="20"/>
                <w:szCs w:val="20"/>
              </w:rPr>
              <w:t>eu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sylw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yn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ddigon</w:t>
            </w:r>
            <w:proofErr w:type="spellEnd"/>
            <w:r w:rsidRPr="005E7630">
              <w:rPr>
                <w:sz w:val="20"/>
                <w:szCs w:val="20"/>
              </w:rPr>
              <w:t xml:space="preserve"> da, ac </w:t>
            </w:r>
            <w:proofErr w:type="spellStart"/>
            <w:r w:rsidRPr="005E7630">
              <w:rPr>
                <w:sz w:val="20"/>
                <w:szCs w:val="20"/>
              </w:rPr>
              <w:t>nad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oedd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yn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effeithiol</w:t>
            </w:r>
            <w:proofErr w:type="spellEnd"/>
            <w:r w:rsidRPr="005E7630">
              <w:rPr>
                <w:sz w:val="20"/>
                <w:szCs w:val="20"/>
              </w:rPr>
              <w:t xml:space="preserve"> o </w:t>
            </w:r>
            <w:proofErr w:type="spellStart"/>
            <w:r w:rsidRPr="005E7630">
              <w:rPr>
                <w:sz w:val="20"/>
                <w:szCs w:val="20"/>
              </w:rPr>
              <w:t>gwbl</w:t>
            </w:r>
            <w:proofErr w:type="spellEnd"/>
            <w:r w:rsidRPr="005E7630">
              <w:rPr>
                <w:sz w:val="20"/>
                <w:szCs w:val="20"/>
              </w:rPr>
              <w:t xml:space="preserve">, felly </w:t>
            </w:r>
            <w:proofErr w:type="spellStart"/>
            <w:r w:rsidRPr="005E7630">
              <w:rPr>
                <w:sz w:val="20"/>
                <w:szCs w:val="20"/>
              </w:rPr>
              <w:t>penderfynais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ddefnyddio'r</w:t>
            </w:r>
            <w:proofErr w:type="spellEnd"/>
            <w:r w:rsidRPr="005E7630">
              <w:rPr>
                <w:sz w:val="20"/>
                <w:szCs w:val="20"/>
              </w:rPr>
              <w:t xml:space="preserve"> "Un, </w:t>
            </w:r>
            <w:proofErr w:type="spellStart"/>
            <w:r w:rsidRPr="005E7630">
              <w:rPr>
                <w:sz w:val="20"/>
                <w:szCs w:val="20"/>
              </w:rPr>
              <w:t>dau</w:t>
            </w:r>
            <w:proofErr w:type="spellEnd"/>
            <w:r w:rsidRPr="005E7630">
              <w:rPr>
                <w:sz w:val="20"/>
                <w:szCs w:val="20"/>
              </w:rPr>
              <w:t xml:space="preserve">, tri, </w:t>
            </w:r>
            <w:proofErr w:type="spellStart"/>
            <w:r w:rsidRPr="005E7630">
              <w:rPr>
                <w:sz w:val="20"/>
                <w:szCs w:val="20"/>
              </w:rPr>
              <w:t>edrychwch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arna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i</w:t>
            </w:r>
            <w:proofErr w:type="spellEnd"/>
            <w:r w:rsidRPr="005E7630">
              <w:rPr>
                <w:sz w:val="20"/>
                <w:szCs w:val="20"/>
              </w:rPr>
              <w:t xml:space="preserve">!" </w:t>
            </w:r>
            <w:proofErr w:type="spellStart"/>
            <w:r w:rsidRPr="005E7630">
              <w:rPr>
                <w:sz w:val="20"/>
                <w:szCs w:val="20"/>
              </w:rPr>
              <w:t>strategaeth</w:t>
            </w:r>
            <w:proofErr w:type="spellEnd"/>
            <w:r w:rsidRPr="005E7630">
              <w:rPr>
                <w:sz w:val="20"/>
                <w:szCs w:val="20"/>
              </w:rPr>
              <w:t xml:space="preserve">, a </w:t>
            </w:r>
            <w:proofErr w:type="spellStart"/>
            <w:r w:rsidRPr="005E7630">
              <w:rPr>
                <w:sz w:val="20"/>
                <w:szCs w:val="20"/>
              </w:rPr>
              <w:t>oedd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yn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effeithiol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iawn</w:t>
            </w:r>
            <w:proofErr w:type="spellEnd"/>
            <w:r w:rsidRPr="005E7630">
              <w:rPr>
                <w:sz w:val="20"/>
                <w:szCs w:val="20"/>
              </w:rPr>
              <w:t xml:space="preserve"> a </w:t>
            </w:r>
            <w:proofErr w:type="spellStart"/>
            <w:r w:rsidRPr="005E7630">
              <w:rPr>
                <w:sz w:val="20"/>
                <w:szCs w:val="20"/>
              </w:rPr>
              <w:t>byddaf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yn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parhau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i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ddefnyddio</w:t>
            </w:r>
            <w:proofErr w:type="spellEnd"/>
            <w:r w:rsidRPr="005E7630">
              <w:rPr>
                <w:sz w:val="20"/>
                <w:szCs w:val="20"/>
              </w:rPr>
              <w:t xml:space="preserve"> hon </w:t>
            </w:r>
            <w:proofErr w:type="spellStart"/>
            <w:r w:rsidRPr="005E7630">
              <w:rPr>
                <w:sz w:val="20"/>
                <w:szCs w:val="20"/>
              </w:rPr>
              <w:t>mewn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gwersi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yn</w:t>
            </w:r>
            <w:proofErr w:type="spellEnd"/>
            <w:r w:rsidRPr="005E7630">
              <w:rPr>
                <w:sz w:val="20"/>
                <w:szCs w:val="20"/>
              </w:rPr>
              <w:t xml:space="preserve"> y </w:t>
            </w:r>
            <w:proofErr w:type="spellStart"/>
            <w:r w:rsidRPr="005E7630">
              <w:rPr>
                <w:sz w:val="20"/>
                <w:szCs w:val="20"/>
              </w:rPr>
              <w:t>dyfodol</w:t>
            </w:r>
            <w:proofErr w:type="spellEnd"/>
            <w:r w:rsidRPr="005E7630">
              <w:rPr>
                <w:sz w:val="20"/>
                <w:szCs w:val="20"/>
              </w:rPr>
              <w:t>.</w:t>
            </w:r>
          </w:p>
          <w:p w14:paraId="0CBCEE7E" w14:textId="4C1E603D" w:rsidR="00825827" w:rsidRDefault="005E7630" w:rsidP="005E7630">
            <w:pPr>
              <w:rPr>
                <w:sz w:val="20"/>
                <w:szCs w:val="20"/>
              </w:rPr>
            </w:pPr>
            <w:proofErr w:type="spellStart"/>
            <w:r w:rsidRPr="005E7630">
              <w:rPr>
                <w:sz w:val="20"/>
                <w:szCs w:val="20"/>
              </w:rPr>
              <w:t>Sylwais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fod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llawer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o'r</w:t>
            </w:r>
            <w:proofErr w:type="spellEnd"/>
            <w:r w:rsidRPr="005E7630">
              <w:rPr>
                <w:sz w:val="20"/>
                <w:szCs w:val="20"/>
              </w:rPr>
              <w:t xml:space="preserve"> plant, </w:t>
            </w:r>
            <w:proofErr w:type="spellStart"/>
            <w:r w:rsidRPr="005E7630">
              <w:rPr>
                <w:sz w:val="20"/>
                <w:szCs w:val="20"/>
              </w:rPr>
              <w:t>er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gwaethaf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esbonio'r</w:t>
            </w:r>
            <w:proofErr w:type="spellEnd"/>
            <w:r w:rsidRPr="005E7630">
              <w:rPr>
                <w:sz w:val="20"/>
                <w:szCs w:val="20"/>
              </w:rPr>
              <w:t xml:space="preserve"> system </w:t>
            </w:r>
            <w:proofErr w:type="spellStart"/>
            <w:r w:rsidRPr="005E7630">
              <w:rPr>
                <w:sz w:val="20"/>
                <w:szCs w:val="20"/>
              </w:rPr>
              <w:t>goleuadau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traffig</w:t>
            </w:r>
            <w:proofErr w:type="spellEnd"/>
            <w:r w:rsidRPr="005E7630">
              <w:rPr>
                <w:sz w:val="20"/>
                <w:szCs w:val="20"/>
              </w:rPr>
              <w:t xml:space="preserve"> (</w:t>
            </w:r>
            <w:proofErr w:type="spellStart"/>
            <w:r w:rsidRPr="005E7630">
              <w:rPr>
                <w:sz w:val="20"/>
                <w:szCs w:val="20"/>
              </w:rPr>
              <w:t>mae</w:t>
            </w:r>
            <w:proofErr w:type="spellEnd"/>
            <w:r w:rsidRPr="005E7630">
              <w:rPr>
                <w:sz w:val="20"/>
                <w:szCs w:val="20"/>
              </w:rPr>
              <w:t xml:space="preserve"> stamp </w:t>
            </w:r>
            <w:proofErr w:type="spellStart"/>
            <w:r w:rsidRPr="005E7630">
              <w:rPr>
                <w:sz w:val="20"/>
                <w:szCs w:val="20"/>
              </w:rPr>
              <w:t>ar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eu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gwaith</w:t>
            </w:r>
            <w:proofErr w:type="spellEnd"/>
            <w:r w:rsidRPr="005E7630">
              <w:rPr>
                <w:sz w:val="20"/>
                <w:szCs w:val="20"/>
              </w:rPr>
              <w:t xml:space="preserve"> y </w:t>
            </w:r>
            <w:proofErr w:type="spellStart"/>
            <w:r w:rsidRPr="005E7630">
              <w:rPr>
                <w:sz w:val="20"/>
                <w:szCs w:val="20"/>
              </w:rPr>
              <w:t>mae'n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rhaid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iddynt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ei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liwio</w:t>
            </w:r>
            <w:proofErr w:type="spellEnd"/>
            <w:r w:rsidRPr="005E7630">
              <w:rPr>
                <w:sz w:val="20"/>
                <w:szCs w:val="20"/>
              </w:rPr>
              <w:t xml:space="preserve">), </w:t>
            </w:r>
            <w:proofErr w:type="spellStart"/>
            <w:r w:rsidRPr="005E7630">
              <w:rPr>
                <w:sz w:val="20"/>
                <w:szCs w:val="20"/>
              </w:rPr>
              <w:t>nid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oedd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llawer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o'r</w:t>
            </w:r>
            <w:proofErr w:type="spellEnd"/>
            <w:r w:rsidRPr="005E7630">
              <w:rPr>
                <w:sz w:val="20"/>
                <w:szCs w:val="20"/>
              </w:rPr>
              <w:t xml:space="preserve"> plant </w:t>
            </w:r>
            <w:proofErr w:type="spellStart"/>
            <w:r w:rsidRPr="005E7630">
              <w:rPr>
                <w:sz w:val="20"/>
                <w:szCs w:val="20"/>
              </w:rPr>
              <w:t>yn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deall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yr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hyn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yr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oedd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angen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iddynt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ei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wneud</w:t>
            </w:r>
            <w:proofErr w:type="spellEnd"/>
            <w:r w:rsidRPr="005E7630">
              <w:rPr>
                <w:sz w:val="20"/>
                <w:szCs w:val="20"/>
              </w:rPr>
              <w:t xml:space="preserve">. </w:t>
            </w:r>
            <w:proofErr w:type="spellStart"/>
            <w:r w:rsidRPr="005E7630">
              <w:rPr>
                <w:sz w:val="20"/>
                <w:szCs w:val="20"/>
              </w:rPr>
              <w:t>Rwy'n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credu</w:t>
            </w:r>
            <w:proofErr w:type="spellEnd"/>
            <w:r w:rsidRPr="005E7630">
              <w:rPr>
                <w:sz w:val="20"/>
                <w:szCs w:val="20"/>
              </w:rPr>
              <w:t xml:space="preserve"> y </w:t>
            </w:r>
            <w:proofErr w:type="spellStart"/>
            <w:r w:rsidRPr="005E7630">
              <w:rPr>
                <w:sz w:val="20"/>
                <w:szCs w:val="20"/>
              </w:rPr>
              <w:t>byddaf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yn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defnyddio'r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strategaeth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hunanarfarnu</w:t>
            </w:r>
            <w:proofErr w:type="spellEnd"/>
            <w:r w:rsidRPr="005E7630">
              <w:rPr>
                <w:sz w:val="20"/>
                <w:szCs w:val="20"/>
              </w:rPr>
              <w:t xml:space="preserve"> hon </w:t>
            </w:r>
            <w:proofErr w:type="spellStart"/>
            <w:r w:rsidRPr="005E7630">
              <w:rPr>
                <w:sz w:val="20"/>
                <w:szCs w:val="20"/>
              </w:rPr>
              <w:t>ychydig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yn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fwy</w:t>
            </w:r>
            <w:proofErr w:type="spellEnd"/>
            <w:r w:rsidRPr="005E7630">
              <w:rPr>
                <w:sz w:val="20"/>
                <w:szCs w:val="20"/>
              </w:rPr>
              <w:t xml:space="preserve"> o </w:t>
            </w:r>
            <w:proofErr w:type="spellStart"/>
            <w:r w:rsidRPr="005E7630">
              <w:rPr>
                <w:sz w:val="20"/>
                <w:szCs w:val="20"/>
              </w:rPr>
              <w:t>weithiau</w:t>
            </w:r>
            <w:proofErr w:type="spellEnd"/>
            <w:r w:rsidRPr="005E7630">
              <w:rPr>
                <w:sz w:val="20"/>
                <w:szCs w:val="20"/>
              </w:rPr>
              <w:t xml:space="preserve">, ac </w:t>
            </w:r>
            <w:proofErr w:type="spellStart"/>
            <w:r w:rsidRPr="005E7630">
              <w:rPr>
                <w:sz w:val="20"/>
                <w:szCs w:val="20"/>
              </w:rPr>
              <w:t>os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nad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yw'n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llwyddiannus</w:t>
            </w:r>
            <w:proofErr w:type="spellEnd"/>
            <w:r w:rsidRPr="005E7630">
              <w:rPr>
                <w:sz w:val="20"/>
                <w:szCs w:val="20"/>
              </w:rPr>
              <w:t xml:space="preserve">, </w:t>
            </w:r>
            <w:proofErr w:type="spellStart"/>
            <w:r w:rsidRPr="005E7630">
              <w:rPr>
                <w:sz w:val="20"/>
                <w:szCs w:val="20"/>
              </w:rPr>
              <w:t>byddaf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yn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defnyddio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strategaeth</w:t>
            </w:r>
            <w:proofErr w:type="spellEnd"/>
            <w:r w:rsidRPr="005E7630">
              <w:rPr>
                <w:sz w:val="20"/>
                <w:szCs w:val="20"/>
              </w:rPr>
              <w:t xml:space="preserve"> </w:t>
            </w:r>
            <w:proofErr w:type="spellStart"/>
            <w:r w:rsidRPr="005E7630">
              <w:rPr>
                <w:sz w:val="20"/>
                <w:szCs w:val="20"/>
              </w:rPr>
              <w:t>wahanol</w:t>
            </w:r>
            <w:proofErr w:type="spellEnd"/>
            <w:r w:rsidRPr="005E7630">
              <w:rPr>
                <w:sz w:val="20"/>
                <w:szCs w:val="20"/>
              </w:rPr>
              <w:t>.</w:t>
            </w:r>
          </w:p>
          <w:p w14:paraId="471612F7" w14:textId="77777777" w:rsidR="00825827" w:rsidRPr="00120A30" w:rsidRDefault="00825827" w:rsidP="005E7630">
            <w:pPr>
              <w:rPr>
                <w:sz w:val="20"/>
                <w:szCs w:val="20"/>
              </w:rPr>
            </w:pP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33B91EF7" w14:textId="77777777" w:rsidR="00D2320C" w:rsidRPr="00D2320C" w:rsidRDefault="00D2320C" w:rsidP="00D2320C">
            <w:pPr>
              <w:rPr>
                <w:sz w:val="20"/>
                <w:szCs w:val="20"/>
              </w:rPr>
            </w:pPr>
            <w:proofErr w:type="spellStart"/>
            <w:r w:rsidRPr="00D2320C">
              <w:rPr>
                <w:sz w:val="20"/>
                <w:szCs w:val="20"/>
              </w:rPr>
              <w:t>Credaf</w:t>
            </w:r>
            <w:proofErr w:type="spellEnd"/>
            <w:r w:rsidRPr="00D2320C">
              <w:rPr>
                <w:sz w:val="20"/>
                <w:szCs w:val="20"/>
              </w:rPr>
              <w:t xml:space="preserve"> y </w:t>
            </w:r>
            <w:proofErr w:type="spellStart"/>
            <w:r w:rsidRPr="00D2320C">
              <w:rPr>
                <w:sz w:val="20"/>
                <w:szCs w:val="20"/>
              </w:rPr>
              <w:t>gallai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fy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nghyflwyniad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gael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ei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wella</w:t>
            </w:r>
            <w:proofErr w:type="spellEnd"/>
            <w:r w:rsidRPr="00D2320C">
              <w:rPr>
                <w:sz w:val="20"/>
                <w:szCs w:val="20"/>
              </w:rPr>
              <w:t xml:space="preserve">; </w:t>
            </w:r>
            <w:proofErr w:type="spellStart"/>
            <w:r w:rsidRPr="00D2320C">
              <w:rPr>
                <w:sz w:val="20"/>
                <w:szCs w:val="20"/>
              </w:rPr>
              <w:t>gweithgaredd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ymarferol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efallai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i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ennyn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diddordeb</w:t>
            </w:r>
            <w:proofErr w:type="spellEnd"/>
            <w:r w:rsidRPr="00D2320C">
              <w:rPr>
                <w:sz w:val="20"/>
                <w:szCs w:val="20"/>
              </w:rPr>
              <w:t xml:space="preserve"> y plant? </w:t>
            </w:r>
            <w:proofErr w:type="spellStart"/>
            <w:r w:rsidRPr="00D2320C">
              <w:rPr>
                <w:sz w:val="20"/>
                <w:szCs w:val="20"/>
              </w:rPr>
              <w:t>Teimlais</w:t>
            </w:r>
            <w:proofErr w:type="spellEnd"/>
            <w:r w:rsidRPr="00D2320C">
              <w:rPr>
                <w:sz w:val="20"/>
                <w:szCs w:val="20"/>
              </w:rPr>
              <w:t xml:space="preserve">, </w:t>
            </w:r>
            <w:proofErr w:type="spellStart"/>
            <w:r w:rsidRPr="00D2320C">
              <w:rPr>
                <w:sz w:val="20"/>
                <w:szCs w:val="20"/>
              </w:rPr>
              <w:t>gan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ei</w:t>
            </w:r>
            <w:proofErr w:type="spellEnd"/>
            <w:r w:rsidRPr="00D2320C">
              <w:rPr>
                <w:sz w:val="20"/>
                <w:szCs w:val="20"/>
              </w:rPr>
              <w:t xml:space="preserve"> bod </w:t>
            </w:r>
            <w:proofErr w:type="spellStart"/>
            <w:r w:rsidRPr="00D2320C">
              <w:rPr>
                <w:sz w:val="20"/>
                <w:szCs w:val="20"/>
              </w:rPr>
              <w:t>yn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dasg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drafod</w:t>
            </w:r>
            <w:proofErr w:type="spellEnd"/>
            <w:r w:rsidRPr="00D2320C">
              <w:rPr>
                <w:sz w:val="20"/>
                <w:szCs w:val="20"/>
              </w:rPr>
              <w:t xml:space="preserve">, </w:t>
            </w:r>
            <w:proofErr w:type="spellStart"/>
            <w:r w:rsidRPr="00D2320C">
              <w:rPr>
                <w:sz w:val="20"/>
                <w:szCs w:val="20"/>
              </w:rPr>
              <w:t>fod</w:t>
            </w:r>
            <w:proofErr w:type="spellEnd"/>
            <w:r w:rsidRPr="00D2320C">
              <w:rPr>
                <w:sz w:val="20"/>
                <w:szCs w:val="20"/>
              </w:rPr>
              <w:t xml:space="preserve"> y plant </w:t>
            </w:r>
            <w:proofErr w:type="spellStart"/>
            <w:r w:rsidRPr="00D2320C">
              <w:rPr>
                <w:sz w:val="20"/>
                <w:szCs w:val="20"/>
              </w:rPr>
              <w:t>yn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gor-gyffroi</w:t>
            </w:r>
            <w:proofErr w:type="spellEnd"/>
            <w:r w:rsidRPr="00D2320C">
              <w:rPr>
                <w:sz w:val="20"/>
                <w:szCs w:val="20"/>
              </w:rPr>
              <w:t xml:space="preserve"> ac </w:t>
            </w:r>
            <w:proofErr w:type="spellStart"/>
            <w:r w:rsidRPr="00D2320C">
              <w:rPr>
                <w:sz w:val="20"/>
                <w:szCs w:val="20"/>
              </w:rPr>
              <w:t>nad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oeddent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yn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sylweddoli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beth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oedd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amcan</w:t>
            </w:r>
            <w:proofErr w:type="spellEnd"/>
            <w:r w:rsidRPr="00D2320C">
              <w:rPr>
                <w:sz w:val="20"/>
                <w:szCs w:val="20"/>
              </w:rPr>
              <w:t xml:space="preserve"> y </w:t>
            </w:r>
            <w:proofErr w:type="spellStart"/>
            <w:r w:rsidRPr="00D2320C">
              <w:rPr>
                <w:sz w:val="20"/>
                <w:szCs w:val="20"/>
              </w:rPr>
              <w:t>wers</w:t>
            </w:r>
            <w:proofErr w:type="spellEnd"/>
            <w:r w:rsidRPr="00D2320C">
              <w:rPr>
                <w:sz w:val="20"/>
                <w:szCs w:val="20"/>
              </w:rPr>
              <w:t xml:space="preserve">. </w:t>
            </w:r>
            <w:proofErr w:type="spellStart"/>
            <w:r w:rsidRPr="00D2320C">
              <w:rPr>
                <w:sz w:val="20"/>
                <w:szCs w:val="20"/>
              </w:rPr>
              <w:t>Er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fy</w:t>
            </w:r>
            <w:proofErr w:type="spellEnd"/>
            <w:r w:rsidRPr="00D2320C">
              <w:rPr>
                <w:sz w:val="20"/>
                <w:szCs w:val="20"/>
              </w:rPr>
              <w:t xml:space="preserve"> mod </w:t>
            </w:r>
            <w:proofErr w:type="spellStart"/>
            <w:r w:rsidRPr="00D2320C">
              <w:rPr>
                <w:sz w:val="20"/>
                <w:szCs w:val="20"/>
              </w:rPr>
              <w:t>yn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credu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ei</w:t>
            </w:r>
            <w:proofErr w:type="spellEnd"/>
            <w:r w:rsidRPr="00D2320C">
              <w:rPr>
                <w:sz w:val="20"/>
                <w:szCs w:val="20"/>
              </w:rPr>
              <w:t xml:space="preserve"> bod </w:t>
            </w:r>
            <w:proofErr w:type="spellStart"/>
            <w:r w:rsidRPr="00D2320C">
              <w:rPr>
                <w:sz w:val="20"/>
                <w:szCs w:val="20"/>
              </w:rPr>
              <w:t>yn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dda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i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blant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gael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trafodaethau</w:t>
            </w:r>
            <w:proofErr w:type="spellEnd"/>
            <w:r w:rsidRPr="00D2320C">
              <w:rPr>
                <w:sz w:val="20"/>
                <w:szCs w:val="20"/>
              </w:rPr>
              <w:t xml:space="preserve">, </w:t>
            </w:r>
            <w:proofErr w:type="spellStart"/>
            <w:r w:rsidRPr="00D2320C">
              <w:rPr>
                <w:sz w:val="20"/>
                <w:szCs w:val="20"/>
              </w:rPr>
              <w:t>efallai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mewn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parau</w:t>
            </w:r>
            <w:proofErr w:type="spellEnd"/>
            <w:r w:rsidRPr="00D2320C">
              <w:rPr>
                <w:sz w:val="20"/>
                <w:szCs w:val="20"/>
              </w:rPr>
              <w:t xml:space="preserve"> neu </w:t>
            </w:r>
            <w:proofErr w:type="spellStart"/>
            <w:r w:rsidRPr="00D2320C">
              <w:rPr>
                <w:sz w:val="20"/>
                <w:szCs w:val="20"/>
              </w:rPr>
              <w:t>fel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grŵp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bach</w:t>
            </w:r>
            <w:proofErr w:type="spellEnd"/>
            <w:r w:rsidRPr="00D2320C">
              <w:rPr>
                <w:sz w:val="20"/>
                <w:szCs w:val="20"/>
              </w:rPr>
              <w:t xml:space="preserve"> y </w:t>
            </w:r>
            <w:proofErr w:type="spellStart"/>
            <w:r w:rsidRPr="00D2320C">
              <w:rPr>
                <w:sz w:val="20"/>
                <w:szCs w:val="20"/>
              </w:rPr>
              <w:t>byddai'n</w:t>
            </w:r>
            <w:proofErr w:type="spellEnd"/>
            <w:r w:rsidRPr="00D2320C">
              <w:rPr>
                <w:sz w:val="20"/>
                <w:szCs w:val="20"/>
              </w:rPr>
              <w:t xml:space="preserve"> well y </w:t>
            </w:r>
            <w:proofErr w:type="spellStart"/>
            <w:r w:rsidRPr="00D2320C">
              <w:rPr>
                <w:sz w:val="20"/>
                <w:szCs w:val="20"/>
              </w:rPr>
              <w:t>tro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nesaf</w:t>
            </w:r>
            <w:proofErr w:type="spellEnd"/>
            <w:r w:rsidRPr="00D2320C">
              <w:rPr>
                <w:sz w:val="20"/>
                <w:szCs w:val="20"/>
              </w:rPr>
              <w:t xml:space="preserve">? </w:t>
            </w:r>
            <w:proofErr w:type="spellStart"/>
            <w:r w:rsidRPr="00D2320C">
              <w:rPr>
                <w:sz w:val="20"/>
                <w:szCs w:val="20"/>
              </w:rPr>
              <w:t>Credaf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hefyd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fod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angen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i</w:t>
            </w:r>
            <w:proofErr w:type="spellEnd"/>
            <w:r w:rsidRPr="00D2320C">
              <w:rPr>
                <w:sz w:val="20"/>
                <w:szCs w:val="20"/>
              </w:rPr>
              <w:t xml:space="preserve"> mi </w:t>
            </w:r>
            <w:proofErr w:type="spellStart"/>
            <w:r w:rsidRPr="00D2320C">
              <w:rPr>
                <w:sz w:val="20"/>
                <w:szCs w:val="20"/>
              </w:rPr>
              <w:t>ganolbwyntio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ar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gerdded</w:t>
            </w:r>
            <w:proofErr w:type="spellEnd"/>
            <w:r w:rsidRPr="00D2320C">
              <w:rPr>
                <w:sz w:val="20"/>
                <w:szCs w:val="20"/>
              </w:rPr>
              <w:t xml:space="preserve"> o </w:t>
            </w:r>
            <w:proofErr w:type="spellStart"/>
            <w:r w:rsidRPr="00D2320C">
              <w:rPr>
                <w:sz w:val="20"/>
                <w:szCs w:val="20"/>
              </w:rPr>
              <w:t>amgylch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yr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ystafell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ddosbarth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yn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amlach</w:t>
            </w:r>
            <w:proofErr w:type="spellEnd"/>
            <w:r w:rsidRPr="00D2320C">
              <w:rPr>
                <w:sz w:val="20"/>
                <w:szCs w:val="20"/>
              </w:rPr>
              <w:t xml:space="preserve">, </w:t>
            </w:r>
            <w:proofErr w:type="spellStart"/>
            <w:r w:rsidRPr="00D2320C">
              <w:rPr>
                <w:sz w:val="20"/>
                <w:szCs w:val="20"/>
              </w:rPr>
              <w:t>oherwydd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heb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sylwi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hyd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yn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oed</w:t>
            </w:r>
            <w:proofErr w:type="spellEnd"/>
            <w:r w:rsidRPr="00D2320C">
              <w:rPr>
                <w:sz w:val="20"/>
                <w:szCs w:val="20"/>
              </w:rPr>
              <w:t xml:space="preserve">, </w:t>
            </w:r>
            <w:proofErr w:type="spellStart"/>
            <w:r w:rsidRPr="00D2320C">
              <w:rPr>
                <w:sz w:val="20"/>
                <w:szCs w:val="20"/>
              </w:rPr>
              <w:t>roeddwn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yn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eistedd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ar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flaen</w:t>
            </w:r>
            <w:proofErr w:type="spellEnd"/>
            <w:r w:rsidRPr="00D2320C">
              <w:rPr>
                <w:sz w:val="20"/>
                <w:szCs w:val="20"/>
              </w:rPr>
              <w:t xml:space="preserve"> y </w:t>
            </w:r>
            <w:proofErr w:type="spellStart"/>
            <w:r w:rsidRPr="00D2320C">
              <w:rPr>
                <w:sz w:val="20"/>
                <w:szCs w:val="20"/>
              </w:rPr>
              <w:t>dosbarth</w:t>
            </w:r>
            <w:proofErr w:type="spellEnd"/>
            <w:r w:rsidRPr="00D2320C">
              <w:rPr>
                <w:sz w:val="20"/>
                <w:szCs w:val="20"/>
              </w:rPr>
              <w:t xml:space="preserve"> am y </w:t>
            </w:r>
            <w:proofErr w:type="spellStart"/>
            <w:r w:rsidRPr="00D2320C">
              <w:rPr>
                <w:sz w:val="20"/>
                <w:szCs w:val="20"/>
              </w:rPr>
              <w:t>rhan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fwyaf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o'r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wers</w:t>
            </w:r>
            <w:proofErr w:type="spellEnd"/>
            <w:r w:rsidRPr="00D2320C">
              <w:rPr>
                <w:sz w:val="20"/>
                <w:szCs w:val="20"/>
              </w:rPr>
              <w:t>. (</w:t>
            </w:r>
            <w:proofErr w:type="spellStart"/>
            <w:r w:rsidRPr="00D2320C">
              <w:rPr>
                <w:sz w:val="20"/>
                <w:szCs w:val="20"/>
              </w:rPr>
              <w:t>Ddim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yn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falch</w:t>
            </w:r>
            <w:proofErr w:type="spellEnd"/>
            <w:r w:rsidRPr="00D2320C">
              <w:rPr>
                <w:sz w:val="20"/>
                <w:szCs w:val="20"/>
              </w:rPr>
              <w:t xml:space="preserve"> o </w:t>
            </w:r>
            <w:proofErr w:type="spellStart"/>
            <w:r w:rsidRPr="00D2320C">
              <w:rPr>
                <w:sz w:val="20"/>
                <w:szCs w:val="20"/>
              </w:rPr>
              <w:t>hynny</w:t>
            </w:r>
            <w:proofErr w:type="spellEnd"/>
            <w:r w:rsidRPr="00D2320C">
              <w:rPr>
                <w:sz w:val="20"/>
                <w:szCs w:val="20"/>
              </w:rPr>
              <w:t xml:space="preserve">!) </w:t>
            </w:r>
            <w:proofErr w:type="spellStart"/>
            <w:r w:rsidRPr="00D2320C">
              <w:rPr>
                <w:sz w:val="20"/>
                <w:szCs w:val="20"/>
              </w:rPr>
              <w:t>Rwy'n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credu</w:t>
            </w:r>
            <w:proofErr w:type="spellEnd"/>
            <w:r w:rsidRPr="00D2320C">
              <w:rPr>
                <w:sz w:val="20"/>
                <w:szCs w:val="20"/>
              </w:rPr>
              <w:t xml:space="preserve"> bod y </w:t>
            </w:r>
            <w:proofErr w:type="spellStart"/>
            <w:r w:rsidRPr="00D2320C">
              <w:rPr>
                <w:sz w:val="20"/>
                <w:szCs w:val="20"/>
              </w:rPr>
              <w:t>ddwy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agwedd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yn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bendant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yn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rhai</w:t>
            </w:r>
            <w:proofErr w:type="spellEnd"/>
            <w:r w:rsidRPr="00D2320C">
              <w:rPr>
                <w:sz w:val="20"/>
                <w:szCs w:val="20"/>
              </w:rPr>
              <w:t xml:space="preserve"> y </w:t>
            </w:r>
            <w:proofErr w:type="spellStart"/>
            <w:r w:rsidRPr="00D2320C">
              <w:rPr>
                <w:sz w:val="20"/>
                <w:szCs w:val="20"/>
              </w:rPr>
              <w:t>mae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angen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i</w:t>
            </w:r>
            <w:proofErr w:type="spellEnd"/>
            <w:r w:rsidRPr="00D2320C">
              <w:rPr>
                <w:sz w:val="20"/>
                <w:szCs w:val="20"/>
              </w:rPr>
              <w:t xml:space="preserve"> mi </w:t>
            </w:r>
            <w:proofErr w:type="spellStart"/>
            <w:r w:rsidRPr="00D2320C">
              <w:rPr>
                <w:sz w:val="20"/>
                <w:szCs w:val="20"/>
              </w:rPr>
              <w:t>ganolbwyntio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arnyn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nhw</w:t>
            </w:r>
            <w:proofErr w:type="spellEnd"/>
            <w:r w:rsidRPr="00D2320C">
              <w:rPr>
                <w:sz w:val="20"/>
                <w:szCs w:val="20"/>
              </w:rPr>
              <w:t>.</w:t>
            </w:r>
          </w:p>
          <w:p w14:paraId="12D2BCF1" w14:textId="29ABFA39" w:rsidR="00A35ED2" w:rsidRPr="00120A30" w:rsidRDefault="00D2320C" w:rsidP="00825827">
            <w:pPr>
              <w:rPr>
                <w:sz w:val="20"/>
                <w:szCs w:val="20"/>
              </w:rPr>
            </w:pPr>
            <w:proofErr w:type="spellStart"/>
            <w:r w:rsidRPr="00D2320C">
              <w:rPr>
                <w:sz w:val="20"/>
                <w:szCs w:val="20"/>
              </w:rPr>
              <w:t>Byddaf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yn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canolbwyntio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ar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Asesu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ar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gyfer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Dysgu</w:t>
            </w:r>
            <w:proofErr w:type="spellEnd"/>
            <w:r w:rsidRPr="00D2320C">
              <w:rPr>
                <w:sz w:val="20"/>
                <w:szCs w:val="20"/>
              </w:rPr>
              <w:t xml:space="preserve"> am y </w:t>
            </w:r>
            <w:proofErr w:type="spellStart"/>
            <w:r w:rsidRPr="00D2320C">
              <w:rPr>
                <w:sz w:val="20"/>
                <w:szCs w:val="20"/>
              </w:rPr>
              <w:t>tro</w:t>
            </w:r>
            <w:proofErr w:type="spellEnd"/>
            <w:r w:rsidRPr="00D2320C">
              <w:rPr>
                <w:sz w:val="20"/>
                <w:szCs w:val="20"/>
              </w:rPr>
              <w:t xml:space="preserve">, a </w:t>
            </w:r>
            <w:proofErr w:type="spellStart"/>
            <w:r w:rsidRPr="00D2320C">
              <w:rPr>
                <w:sz w:val="20"/>
                <w:szCs w:val="20"/>
              </w:rPr>
              <w:t>byddaf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yn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gwybod</w:t>
            </w:r>
            <w:proofErr w:type="spellEnd"/>
            <w:r w:rsidRPr="00D2320C">
              <w:rPr>
                <w:sz w:val="20"/>
                <w:szCs w:val="20"/>
              </w:rPr>
              <w:t xml:space="preserve"> a </w:t>
            </w:r>
            <w:proofErr w:type="spellStart"/>
            <w:r w:rsidRPr="00D2320C">
              <w:rPr>
                <w:sz w:val="20"/>
                <w:szCs w:val="20"/>
              </w:rPr>
              <w:t>wyf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ar</w:t>
            </w:r>
            <w:proofErr w:type="spellEnd"/>
            <w:r w:rsidRPr="00D2320C">
              <w:rPr>
                <w:sz w:val="20"/>
                <w:szCs w:val="20"/>
              </w:rPr>
              <w:t xml:space="preserve"> y </w:t>
            </w:r>
            <w:proofErr w:type="spellStart"/>
            <w:r w:rsidRPr="00D2320C">
              <w:rPr>
                <w:sz w:val="20"/>
                <w:szCs w:val="20"/>
              </w:rPr>
              <w:t>trywydd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iawn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yn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ôl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yr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adborth</w:t>
            </w:r>
            <w:proofErr w:type="spellEnd"/>
            <w:r w:rsidRPr="00D2320C">
              <w:rPr>
                <w:sz w:val="20"/>
                <w:szCs w:val="20"/>
              </w:rPr>
              <w:t xml:space="preserve"> a </w:t>
            </w:r>
            <w:proofErr w:type="spellStart"/>
            <w:r w:rsidRPr="00D2320C">
              <w:rPr>
                <w:sz w:val="20"/>
                <w:szCs w:val="20"/>
              </w:rPr>
              <w:t>gaf</w:t>
            </w:r>
            <w:proofErr w:type="spellEnd"/>
            <w:r w:rsidRPr="00D2320C">
              <w:rPr>
                <w:sz w:val="20"/>
                <w:szCs w:val="20"/>
              </w:rPr>
              <w:t xml:space="preserve"> </w:t>
            </w:r>
            <w:proofErr w:type="spellStart"/>
            <w:r w:rsidRPr="00D2320C">
              <w:rPr>
                <w:sz w:val="20"/>
                <w:szCs w:val="20"/>
              </w:rPr>
              <w:t>gan</w:t>
            </w:r>
            <w:proofErr w:type="spellEnd"/>
            <w:r w:rsidRPr="00D2320C">
              <w:rPr>
                <w:sz w:val="20"/>
                <w:szCs w:val="20"/>
              </w:rPr>
              <w:t xml:space="preserve"> y plant </w:t>
            </w:r>
            <w:proofErr w:type="spellStart"/>
            <w:r w:rsidRPr="00D2320C">
              <w:rPr>
                <w:sz w:val="20"/>
                <w:szCs w:val="20"/>
              </w:rPr>
              <w:t>a'r</w:t>
            </w:r>
            <w:proofErr w:type="spellEnd"/>
            <w:r w:rsidRPr="00D2320C">
              <w:rPr>
                <w:sz w:val="20"/>
                <w:szCs w:val="20"/>
              </w:rPr>
              <w:t xml:space="preserve"> mentor.</w:t>
            </w: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73141AFE" w14:textId="77777777" w:rsidR="00EF0BE1" w:rsidRPr="00120A30" w:rsidRDefault="00EF0BE1" w:rsidP="00EF0BE1"/>
    <w:p w14:paraId="12D98BD2" w14:textId="63E3C95A" w:rsidR="00EF0BE1" w:rsidRDefault="00EF0BE1" w:rsidP="00EF0BE1">
      <w:bookmarkStart w:id="0" w:name="cysill"/>
      <w:bookmarkEnd w:id="0"/>
    </w:p>
    <w:p w14:paraId="34B05B89" w14:textId="6CB46870" w:rsidR="007E4A54" w:rsidRDefault="007E4A54" w:rsidP="00EF0BE1"/>
    <w:p w14:paraId="60179070" w14:textId="7EFA77E9" w:rsidR="007E4A54" w:rsidRDefault="007E4A54" w:rsidP="00EF0BE1"/>
    <w:p w14:paraId="2BB89BB8" w14:textId="77777777" w:rsidR="00975DFA" w:rsidRDefault="00975DFA" w:rsidP="00975DFA"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1" locked="0" layoutInCell="1" allowOverlap="1" wp14:anchorId="5C861462" wp14:editId="1EC8CA98">
                <wp:simplePos x="0" y="0"/>
                <wp:positionH relativeFrom="margin">
                  <wp:posOffset>4001135</wp:posOffset>
                </wp:positionH>
                <wp:positionV relativeFrom="paragraph">
                  <wp:posOffset>-297180</wp:posOffset>
                </wp:positionV>
                <wp:extent cx="2125980" cy="381000"/>
                <wp:effectExtent l="0" t="0" r="762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598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4FA5038" w14:textId="77777777" w:rsidR="00975DFA" w:rsidRPr="005A4830" w:rsidRDefault="00975DFA" w:rsidP="00975DFA">
                            <w:pPr>
                              <w:rPr>
                                <w:rFonts w:ascii="CCW Cursive Writing 6" w:hAnsi="CCW Cursive Writing 6"/>
                              </w:rPr>
                            </w:pPr>
                            <w:proofErr w:type="spellStart"/>
                            <w:r w:rsidRPr="005A4830">
                              <w:rPr>
                                <w:rFonts w:ascii="CCW Cursive Writing 6" w:hAnsi="CCW Cursive Writing 6"/>
                              </w:rPr>
                              <w:t>Gwers</w:t>
                            </w:r>
                            <w:proofErr w:type="spellEnd"/>
                            <w:r w:rsidRPr="005A4830">
                              <w:rPr>
                                <w:rFonts w:ascii="CCW Cursive Writing 6" w:hAnsi="CCW Cursive Writing 6"/>
                              </w:rPr>
                              <w:t xml:space="preserve"> Miss Carys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86146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15.05pt;margin-top:-23.4pt;width:167.4pt;height:30pt;z-index:-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" fillcolor="white [3201]" stroked="f" strokeweight=".5pt">
                <v:textbox>
                  <w:txbxContent>
                    <w:p w14:paraId="04FA5038" w14:textId="77777777" w:rsidR="00975DFA" w:rsidRPr="005A4830" w:rsidRDefault="00975DFA" w:rsidP="00975DFA">
                      <w:pPr>
                        <w:rPr>
                          <w:rFonts w:ascii="CCW Cursive Writing 6" w:hAnsi="CCW Cursive Writing 6"/>
                        </w:rPr>
                      </w:pPr>
                      <w:proofErr w:type="spellStart"/>
                      <w:r w:rsidRPr="005A4830">
                        <w:rPr>
                          <w:rFonts w:ascii="CCW Cursive Writing 6" w:hAnsi="CCW Cursive Writing 6"/>
                        </w:rPr>
                        <w:t>Gwers</w:t>
                      </w:r>
                      <w:proofErr w:type="spellEnd"/>
                      <w:r w:rsidRPr="005A4830">
                        <w:rPr>
                          <w:rFonts w:ascii="CCW Cursive Writing 6" w:hAnsi="CCW Cursive Writing 6"/>
                        </w:rPr>
                        <w:t xml:space="preserve"> Miss Carys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1810FEA4" wp14:editId="5F058FC0">
                <wp:simplePos x="0" y="0"/>
                <wp:positionH relativeFrom="margin">
                  <wp:align>center</wp:align>
                </wp:positionH>
                <wp:positionV relativeFrom="paragraph">
                  <wp:posOffset>-146050</wp:posOffset>
                </wp:positionV>
                <wp:extent cx="1828800" cy="1828800"/>
                <wp:effectExtent l="0" t="0" r="0" b="571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E43190" w14:textId="77777777" w:rsidR="00975DFA" w:rsidRPr="002471DB" w:rsidRDefault="00975DFA" w:rsidP="00975DFA">
                            <w:pPr>
                              <w:jc w:val="center"/>
                              <w:rPr>
                                <w:rFonts w:ascii="CCW Cursive Writing 6" w:hAnsi="CCW Cursive Writing 6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2471DB">
                              <w:rPr>
                                <w:rFonts w:ascii="CCW Cursive Writing 6" w:hAnsi="CCW Cursive Writing 6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Fy</w:t>
                            </w:r>
                            <w:proofErr w:type="spellEnd"/>
                            <w:r w:rsidRPr="002471DB">
                              <w:rPr>
                                <w:rFonts w:ascii="CCW Cursive Writing 6" w:hAnsi="CCW Cursive Writing 6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2471DB">
                              <w:rPr>
                                <w:rFonts w:ascii="CCW Cursive Writing 6" w:hAnsi="CCW Cursive Writing 6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nyddiadur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10FEA4" id="Text Box 1" o:spid="_x0000_s1027" type="#_x0000_t202" style="position:absolute;margin-left:0;margin-top:-11.5pt;width:2in;height:2in;z-index:25163776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" filled="f" stroked="f">
                <v:textbox style="mso-fit-shape-to-text:t">
                  <w:txbxContent>
                    <w:p w14:paraId="11E43190" w14:textId="77777777" w:rsidR="00975DFA" w:rsidRPr="002471DB" w:rsidRDefault="00975DFA" w:rsidP="00975DFA">
                      <w:pPr>
                        <w:jc w:val="center"/>
                        <w:rPr>
                          <w:rFonts w:ascii="CCW Cursive Writing 6" w:hAnsi="CCW Cursive Writing 6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2471DB">
                        <w:rPr>
                          <w:rFonts w:ascii="CCW Cursive Writing 6" w:hAnsi="CCW Cursive Writing 6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Fy</w:t>
                      </w:r>
                      <w:proofErr w:type="spellEnd"/>
                      <w:r w:rsidRPr="002471DB">
                        <w:rPr>
                          <w:rFonts w:ascii="CCW Cursive Writing 6" w:hAnsi="CCW Cursive Writing 6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2471DB">
                        <w:rPr>
                          <w:rFonts w:ascii="CCW Cursive Writing 6" w:hAnsi="CCW Cursive Writing 6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nyddiadur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43AB384" w14:textId="77777777" w:rsidR="00975DFA" w:rsidRDefault="00975DFA" w:rsidP="00975DFA">
      <w:r>
        <w:rPr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73689F19" wp14:editId="0FAC86EF">
                <wp:simplePos x="0" y="0"/>
                <wp:positionH relativeFrom="margin">
                  <wp:align>center</wp:align>
                </wp:positionH>
                <wp:positionV relativeFrom="paragraph">
                  <wp:posOffset>330200</wp:posOffset>
                </wp:positionV>
                <wp:extent cx="6714490" cy="1828800"/>
                <wp:effectExtent l="0" t="0" r="0" b="889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A4E2425" w14:textId="77777777" w:rsidR="00975DFA" w:rsidRPr="005A4830" w:rsidRDefault="00975DFA" w:rsidP="00975DFA">
                            <w:pPr>
                              <w:jc w:val="center"/>
                              <w:rPr>
                                <w:rFonts w:ascii="CCW Cursive Writing 6" w:hAnsi="CCW Cursive Writing 6"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830">
                              <w:rPr>
                                <w:rFonts w:ascii="CCW Cursive Writing 6" w:hAnsi="CCW Cursive Writing 6"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Nod y wers:</w:t>
                            </w:r>
                          </w:p>
                          <w:p w14:paraId="22CDA08C" w14:textId="77777777" w:rsidR="00975DFA" w:rsidRPr="005A4830" w:rsidRDefault="00975DFA" w:rsidP="00975DF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160" w:line="259" w:lineRule="auto"/>
                              <w:jc w:val="center"/>
                              <w:rPr>
                                <w:rFonts w:ascii="CCW Cursive Writing 6" w:hAnsi="CCW Cursive Writing 6"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830">
                              <w:rPr>
                                <w:rFonts w:ascii="CCW Cursive Writing 6" w:hAnsi="CCW Cursive Writing 6"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Gwella strwythur brawddegau</w:t>
                            </w:r>
                          </w:p>
                          <w:p w14:paraId="4594CD23" w14:textId="77777777" w:rsidR="00975DFA" w:rsidRPr="005A4830" w:rsidRDefault="00975DFA" w:rsidP="00975DF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160" w:line="259" w:lineRule="auto"/>
                              <w:jc w:val="center"/>
                              <w:rPr>
                                <w:rFonts w:ascii="CCW Cursive Writing 6" w:hAnsi="CCW Cursive Writing 6"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830">
                              <w:rPr>
                                <w:rFonts w:ascii="CCW Cursive Writing 6" w:hAnsi="CCW Cursive Writing 6"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Gwella’r defnydd o ferfau ac iaith ddisgrifiadol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689F19" id="Text Box 2" o:spid="_x0000_s1028" type="#_x0000_t202" style="position:absolute;margin-left:0;margin-top:26pt;width:528.7pt;height:2in;z-index:25163878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" filled="f" stroked="f">
                <v:textbox style="mso-fit-shape-to-text:t">
                  <w:txbxContent>
                    <w:p w14:paraId="7A4E2425" w14:textId="77777777" w:rsidR="00975DFA" w:rsidRPr="005A4830" w:rsidRDefault="00975DFA" w:rsidP="00975DFA">
                      <w:pPr>
                        <w:jc w:val="center"/>
                        <w:rPr>
                          <w:rFonts w:ascii="CCW Cursive Writing 6" w:hAnsi="CCW Cursive Writing 6"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4830">
                        <w:rPr>
                          <w:rFonts w:ascii="CCW Cursive Writing 6" w:hAnsi="CCW Cursive Writing 6"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Nod y wers:</w:t>
                      </w:r>
                    </w:p>
                    <w:p w14:paraId="22CDA08C" w14:textId="77777777" w:rsidR="00975DFA" w:rsidRPr="005A4830" w:rsidRDefault="00975DFA" w:rsidP="00975DF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160" w:line="259" w:lineRule="auto"/>
                        <w:jc w:val="center"/>
                        <w:rPr>
                          <w:rFonts w:ascii="CCW Cursive Writing 6" w:hAnsi="CCW Cursive Writing 6"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4830">
                        <w:rPr>
                          <w:rFonts w:ascii="CCW Cursive Writing 6" w:hAnsi="CCW Cursive Writing 6"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Gwella strwythur brawddegau</w:t>
                      </w:r>
                    </w:p>
                    <w:p w14:paraId="4594CD23" w14:textId="77777777" w:rsidR="00975DFA" w:rsidRPr="005A4830" w:rsidRDefault="00975DFA" w:rsidP="00975DF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160" w:line="259" w:lineRule="auto"/>
                        <w:jc w:val="center"/>
                        <w:rPr>
                          <w:rFonts w:ascii="CCW Cursive Writing 6" w:hAnsi="CCW Cursive Writing 6"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4830">
                        <w:rPr>
                          <w:rFonts w:ascii="CCW Cursive Writing 6" w:hAnsi="CCW Cursive Writing 6"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Gwella’r defnydd o ferfau ac iaith ddisgrifiadol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B05A858" w14:textId="24FD953C" w:rsidR="00975DFA" w:rsidRDefault="00975DFA" w:rsidP="00975DFA"/>
    <w:p w14:paraId="2F52E229" w14:textId="19BAFDB0" w:rsidR="00975DFA" w:rsidRDefault="00975DFA" w:rsidP="00975DFA"/>
    <w:p w14:paraId="094F91D4" w14:textId="77777777" w:rsidR="00975DFA" w:rsidRDefault="00975DFA" w:rsidP="00975DFA"/>
    <w:p w14:paraId="63180631" w14:textId="77777777" w:rsidR="00975DFA" w:rsidRDefault="00975DFA" w:rsidP="00975DFA"/>
    <w:p w14:paraId="2BB277EB" w14:textId="77777777" w:rsidR="00975DFA" w:rsidRDefault="00975DFA" w:rsidP="00975DFA"/>
    <w:p w14:paraId="78AF3E58" w14:textId="77777777" w:rsidR="00975DFA" w:rsidRDefault="00975DFA" w:rsidP="00975DFA"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68C1343F" wp14:editId="56FE4248">
                <wp:simplePos x="0" y="0"/>
                <wp:positionH relativeFrom="margin">
                  <wp:posOffset>-38100</wp:posOffset>
                </wp:positionH>
                <wp:positionV relativeFrom="paragraph">
                  <wp:posOffset>172085</wp:posOffset>
                </wp:positionV>
                <wp:extent cx="5745480" cy="7401560"/>
                <wp:effectExtent l="0" t="0" r="7620" b="889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5480" cy="7401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8E8CFB" w14:textId="77777777" w:rsidR="00975DFA" w:rsidRDefault="00975DFA" w:rsidP="00975DFA">
                            <w:pP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Dydd</w:t>
                            </w:r>
                            <w:proofErr w:type="spellEnd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 xml:space="preserve"> ______________________</w:t>
                            </w:r>
                          </w:p>
                          <w:p w14:paraId="0FC36E26" w14:textId="77777777" w:rsidR="00975DFA" w:rsidRDefault="00975DFA" w:rsidP="00975DFA">
                            <w:pP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gyntaf</w:t>
                            </w:r>
                            <w:proofErr w:type="spellEnd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_______________________________________</w:t>
                            </w:r>
                          </w:p>
                          <w:p w14:paraId="5765701C" w14:textId="77777777" w:rsidR="00975DFA" w:rsidRDefault="00975DFA" w:rsidP="00975DFA">
                            <w:pP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 xml:space="preserve">________________________________________________________________________________________________________________Yna_________________________________________________________________________________________________________________________________________________________________Ar </w:t>
                            </w: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ôl</w:t>
                            </w:r>
                            <w:proofErr w:type="spellEnd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hyn</w:t>
                            </w:r>
                            <w:proofErr w:type="spellEnd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_______________________________________</w:t>
                            </w:r>
                          </w:p>
                          <w:p w14:paraId="698AC6E0" w14:textId="77777777" w:rsidR="00975DFA" w:rsidRDefault="00975DFA" w:rsidP="00975DFA">
                            <w:pP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________________________________________________________________________________________________________________</w:t>
                            </w:r>
                          </w:p>
                          <w:p w14:paraId="0BFC5E03" w14:textId="77777777" w:rsidR="00975DFA" w:rsidRDefault="00975DFA" w:rsidP="00975DFA">
                            <w:pP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olaf</w:t>
                            </w:r>
                            <w:proofErr w:type="spellEnd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____________________________________________</w:t>
                            </w:r>
                          </w:p>
                          <w:p w14:paraId="6BAF5C60" w14:textId="77777777" w:rsidR="00975DFA" w:rsidRDefault="00975DFA" w:rsidP="00975DFA">
                            <w:pP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________________________________________________________________________________________________________________</w:t>
                            </w:r>
                          </w:p>
                          <w:p w14:paraId="4177AD0F" w14:textId="77777777" w:rsidR="00975DFA" w:rsidRDefault="00975DFA" w:rsidP="00975DFA">
                            <w:pP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</w:p>
                          <w:p w14:paraId="2736FEBA" w14:textId="77777777" w:rsidR="00975DFA" w:rsidRDefault="00975DFA" w:rsidP="00975DFA">
                            <w:pP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</w:p>
                          <w:p w14:paraId="03D6FD17" w14:textId="77777777" w:rsidR="00975DFA" w:rsidRPr="005A4830" w:rsidRDefault="00975DFA" w:rsidP="00975DFA">
                            <w:pP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br/>
                            </w:r>
                          </w:p>
                          <w:p w14:paraId="69B814D3" w14:textId="77777777" w:rsidR="00975DFA" w:rsidRPr="005A4830" w:rsidRDefault="00975DFA" w:rsidP="00975DFA">
                            <w:pPr>
                              <w:spacing w:before="240"/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C1343F" id="Text Box 4" o:spid="_x0000_s1029" type="#_x0000_t202" style="position:absolute;margin-left:-3pt;margin-top:13.55pt;width:452.4pt;height:582.8pt;z-index:251640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" fillcolor="white [3201]" stroked="f" strokeweight=".5pt">
                <v:textbox>
                  <w:txbxContent>
                    <w:p w14:paraId="788E8CFB" w14:textId="77777777" w:rsidR="00975DFA" w:rsidRDefault="00975DFA" w:rsidP="00975DFA">
                      <w:pP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Dydd</w:t>
                      </w:r>
                      <w:proofErr w:type="spellEnd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 xml:space="preserve"> ______________________</w:t>
                      </w:r>
                    </w:p>
                    <w:p w14:paraId="0FC36E26" w14:textId="77777777" w:rsidR="00975DFA" w:rsidRDefault="00975DFA" w:rsidP="00975DFA">
                      <w:pP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Yn</w:t>
                      </w:r>
                      <w:proofErr w:type="spellEnd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gyntaf</w:t>
                      </w:r>
                      <w:proofErr w:type="spellEnd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_______________________________________</w:t>
                      </w:r>
                    </w:p>
                    <w:p w14:paraId="5765701C" w14:textId="77777777" w:rsidR="00975DFA" w:rsidRDefault="00975DFA" w:rsidP="00975DFA">
                      <w:pP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 xml:space="preserve">________________________________________________________________________________________________________________Yna_________________________________________________________________________________________________________________________________________________________________Ar </w:t>
                      </w: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ôl</w:t>
                      </w:r>
                      <w:proofErr w:type="spellEnd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hyn</w:t>
                      </w:r>
                      <w:proofErr w:type="spellEnd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_______________________________________</w:t>
                      </w:r>
                    </w:p>
                    <w:p w14:paraId="698AC6E0" w14:textId="77777777" w:rsidR="00975DFA" w:rsidRDefault="00975DFA" w:rsidP="00975DFA">
                      <w:pP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________________________________________________________________________________________________________________</w:t>
                      </w:r>
                    </w:p>
                    <w:p w14:paraId="0BFC5E03" w14:textId="77777777" w:rsidR="00975DFA" w:rsidRDefault="00975DFA" w:rsidP="00975DFA">
                      <w:pP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Yn</w:t>
                      </w:r>
                      <w:proofErr w:type="spellEnd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olaf</w:t>
                      </w:r>
                      <w:proofErr w:type="spellEnd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____________________________________________</w:t>
                      </w:r>
                    </w:p>
                    <w:p w14:paraId="6BAF5C60" w14:textId="77777777" w:rsidR="00975DFA" w:rsidRDefault="00975DFA" w:rsidP="00975DFA">
                      <w:pP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________________________________________________________________________________________________________________</w:t>
                      </w:r>
                    </w:p>
                    <w:p w14:paraId="4177AD0F" w14:textId="77777777" w:rsidR="00975DFA" w:rsidRDefault="00975DFA" w:rsidP="00975DFA">
                      <w:pP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</w:p>
                    <w:p w14:paraId="2736FEBA" w14:textId="77777777" w:rsidR="00975DFA" w:rsidRDefault="00975DFA" w:rsidP="00975DFA">
                      <w:pP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</w:p>
                    <w:p w14:paraId="03D6FD17" w14:textId="77777777" w:rsidR="00975DFA" w:rsidRPr="005A4830" w:rsidRDefault="00975DFA" w:rsidP="00975DFA">
                      <w:pP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br/>
                      </w:r>
                    </w:p>
                    <w:p w14:paraId="69B814D3" w14:textId="77777777" w:rsidR="00975DFA" w:rsidRPr="005A4830" w:rsidRDefault="00975DFA" w:rsidP="00975DFA">
                      <w:pPr>
                        <w:spacing w:before="240"/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5F7BD36" w14:textId="77777777" w:rsidR="00975DFA" w:rsidRDefault="00975DFA" w:rsidP="00975DFA"/>
    <w:p w14:paraId="3C22BB93" w14:textId="77777777" w:rsidR="00975DFA" w:rsidRDefault="00975DFA" w:rsidP="00975DFA"/>
    <w:p w14:paraId="1B82D317" w14:textId="77777777" w:rsidR="00975DFA" w:rsidRDefault="00975DFA" w:rsidP="00975DFA"/>
    <w:p w14:paraId="04E8E749" w14:textId="77777777" w:rsidR="00975DFA" w:rsidRDefault="00975DFA" w:rsidP="00975DFA"/>
    <w:p w14:paraId="75FD8B65" w14:textId="77777777" w:rsidR="00975DFA" w:rsidRDefault="00975DFA" w:rsidP="00975DFA"/>
    <w:p w14:paraId="1AD9A485" w14:textId="77777777" w:rsidR="00975DFA" w:rsidRDefault="00975DFA" w:rsidP="00975DFA"/>
    <w:p w14:paraId="2A893B7D" w14:textId="77777777" w:rsidR="00975DFA" w:rsidRDefault="00975DFA" w:rsidP="00975DFA"/>
    <w:p w14:paraId="6DBBF496" w14:textId="77777777" w:rsidR="00975DFA" w:rsidRDefault="00975DFA" w:rsidP="00975DFA"/>
    <w:p w14:paraId="5EA317F3" w14:textId="77777777" w:rsidR="00975DFA" w:rsidRDefault="00975DFA" w:rsidP="00975DFA"/>
    <w:p w14:paraId="31DAB00D" w14:textId="77777777" w:rsidR="00975DFA" w:rsidRDefault="00975DFA" w:rsidP="00975DFA"/>
    <w:p w14:paraId="2DA0B658" w14:textId="77777777" w:rsidR="00975DFA" w:rsidRDefault="00975DFA" w:rsidP="00975DFA"/>
    <w:p w14:paraId="09801CB9" w14:textId="77777777" w:rsidR="00975DFA" w:rsidRDefault="00975DFA" w:rsidP="00975DFA"/>
    <w:p w14:paraId="12DA9504" w14:textId="77777777" w:rsidR="00975DFA" w:rsidRDefault="00975DFA" w:rsidP="00975DFA"/>
    <w:p w14:paraId="66936995" w14:textId="77777777" w:rsidR="00975DFA" w:rsidRDefault="00975DFA" w:rsidP="00975DFA"/>
    <w:p w14:paraId="40465CA2" w14:textId="77777777" w:rsidR="00975DFA" w:rsidRDefault="00975DFA" w:rsidP="00975DFA"/>
    <w:p w14:paraId="665C9515" w14:textId="77777777" w:rsidR="00975DFA" w:rsidRDefault="00975DFA" w:rsidP="00975DFA"/>
    <w:p w14:paraId="08D0257E" w14:textId="77777777" w:rsidR="00975DFA" w:rsidRDefault="00975DFA" w:rsidP="00975DFA"/>
    <w:p w14:paraId="343B049A" w14:textId="77777777" w:rsidR="00975DFA" w:rsidRDefault="00975DFA" w:rsidP="00975DFA"/>
    <w:p w14:paraId="572C59C4" w14:textId="77777777" w:rsidR="00975DFA" w:rsidRDefault="00975DFA" w:rsidP="00975DFA">
      <w:r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7341A57C" wp14:editId="38768460">
                <wp:simplePos x="0" y="0"/>
                <wp:positionH relativeFrom="margin">
                  <wp:align>left</wp:align>
                </wp:positionH>
                <wp:positionV relativeFrom="paragraph">
                  <wp:posOffset>10160</wp:posOffset>
                </wp:positionV>
                <wp:extent cx="5588000" cy="1778000"/>
                <wp:effectExtent l="0" t="0" r="12700" b="1270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8000" cy="17780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477F24" id="Rectangle: Rounded Corners 6" o:spid="_x0000_s1026" style="position:absolute;margin-left:0;margin-top:.8pt;width:440pt;height:140pt;z-index:2516418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" filled="f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5B7C9B87" w14:textId="77777777" w:rsidR="00975DFA" w:rsidRDefault="00975DFA" w:rsidP="00975DFA"/>
    <w:p w14:paraId="56677663" w14:textId="77777777" w:rsidR="00975DFA" w:rsidRDefault="00975DFA" w:rsidP="00975DFA"/>
    <w:p w14:paraId="5A35A6D4" w14:textId="4F1260CE" w:rsidR="00975DFA" w:rsidRDefault="00975DFA" w:rsidP="00975DFA"/>
    <w:p w14:paraId="0F188EDD" w14:textId="3C2D6776" w:rsidR="00975DFA" w:rsidRDefault="00975DFA" w:rsidP="00975DFA"/>
    <w:p w14:paraId="34E6F608" w14:textId="1B79546B" w:rsidR="00975DFA" w:rsidRDefault="00975DFA" w:rsidP="00975DFA"/>
    <w:p w14:paraId="18A8599A" w14:textId="0D821C6D" w:rsidR="00975DFA" w:rsidRDefault="00975DFA" w:rsidP="00975DFA"/>
    <w:p w14:paraId="53892CE8" w14:textId="508C99AC" w:rsidR="00975DFA" w:rsidRDefault="00975DFA" w:rsidP="00975DFA"/>
    <w:p w14:paraId="3CF029B6" w14:textId="647CF6DE" w:rsidR="00975DFA" w:rsidRDefault="00975DFA" w:rsidP="00975DFA"/>
    <w:p w14:paraId="291794FE" w14:textId="08BB8ECC" w:rsidR="00975DFA" w:rsidRDefault="00975DFA" w:rsidP="00975DFA"/>
    <w:p w14:paraId="1E61D645" w14:textId="2A65C459" w:rsidR="00975DFA" w:rsidRDefault="00975DFA" w:rsidP="00975DFA"/>
    <w:p w14:paraId="1D2A556A" w14:textId="7C1B7721" w:rsidR="00975DFA" w:rsidRDefault="00975DFA" w:rsidP="00975DFA"/>
    <w:p w14:paraId="44B632F6" w14:textId="1CCDD884" w:rsidR="00975DFA" w:rsidRDefault="00975DFA" w:rsidP="00975DFA"/>
    <w:p w14:paraId="1FF80EEE" w14:textId="0A61852C" w:rsidR="00975DFA" w:rsidRDefault="00975DFA" w:rsidP="00975DFA"/>
    <w:p w14:paraId="5A3EB21D" w14:textId="3243E72A" w:rsidR="00975DFA" w:rsidRDefault="00975DFA" w:rsidP="00975DFA"/>
    <w:p w14:paraId="72080DEC" w14:textId="3A0B0481" w:rsidR="00975DFA" w:rsidRDefault="00975DFA" w:rsidP="00975DFA"/>
    <w:p w14:paraId="53B8A6BF" w14:textId="6DE1DE14" w:rsidR="00975DFA" w:rsidRDefault="00975DFA" w:rsidP="00975DFA"/>
    <w:p w14:paraId="0D11864D" w14:textId="7459F423" w:rsidR="00975DFA" w:rsidRDefault="00975DFA" w:rsidP="00975DFA"/>
    <w:p w14:paraId="39F7DD73" w14:textId="74F74CA1" w:rsidR="00975DFA" w:rsidRDefault="00975DFA" w:rsidP="00975DFA"/>
    <w:p w14:paraId="2DA213C4" w14:textId="77777777" w:rsidR="00975DFA" w:rsidRDefault="00975DFA" w:rsidP="00975DFA"/>
    <w:p w14:paraId="574DFE50" w14:textId="77777777" w:rsidR="00975DFA" w:rsidRDefault="00975DFA" w:rsidP="00975DFA"/>
    <w:p w14:paraId="66222118" w14:textId="77777777" w:rsidR="00975DFA" w:rsidRDefault="00975DFA" w:rsidP="00975DFA"/>
    <w:p w14:paraId="465C9459" w14:textId="356922F3" w:rsidR="00975DFA" w:rsidRDefault="00975DFA" w:rsidP="00975DFA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5C13A4E" wp14:editId="1D6E8FBC">
                <wp:simplePos x="0" y="0"/>
                <wp:positionH relativeFrom="margin">
                  <wp:posOffset>3649980</wp:posOffset>
                </wp:positionH>
                <wp:positionV relativeFrom="paragraph">
                  <wp:posOffset>-297180</wp:posOffset>
                </wp:positionV>
                <wp:extent cx="2476500" cy="38100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03C8B4" w14:textId="77777777" w:rsidR="00975DFA" w:rsidRPr="005A4830" w:rsidRDefault="00975DFA" w:rsidP="00975DFA">
                            <w:pPr>
                              <w:rPr>
                                <w:rFonts w:ascii="CCW Cursive Writing 6" w:hAnsi="CCW Cursive Writing 6"/>
                              </w:rPr>
                            </w:pPr>
                            <w:proofErr w:type="spellStart"/>
                            <w:r w:rsidRPr="005A4830">
                              <w:rPr>
                                <w:rFonts w:ascii="CCW Cursive Writing 6" w:hAnsi="CCW Cursive Writing 6"/>
                              </w:rPr>
                              <w:t>Gwers</w:t>
                            </w:r>
                            <w:proofErr w:type="spellEnd"/>
                            <w:r w:rsidRPr="005A4830">
                              <w:rPr>
                                <w:rFonts w:ascii="CCW Cursive Writing 6" w:hAnsi="CCW Cursive Writing 6"/>
                              </w:rPr>
                              <w:t xml:space="preserve"> Miss Carys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13A4E" id="Text Box 25" o:spid="_x0000_s1030" type="#_x0000_t202" style="position:absolute;margin-left:287.4pt;margin-top:-23.4pt;width:195pt;height:30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" fillcolor="white [3201]" stroked="f" strokeweight=".5pt">
                <v:textbox>
                  <w:txbxContent>
                    <w:p w14:paraId="5603C8B4" w14:textId="77777777" w:rsidR="00975DFA" w:rsidRPr="005A4830" w:rsidRDefault="00975DFA" w:rsidP="00975DFA">
                      <w:pPr>
                        <w:rPr>
                          <w:rFonts w:ascii="CCW Cursive Writing 6" w:hAnsi="CCW Cursive Writing 6"/>
                        </w:rPr>
                      </w:pPr>
                      <w:proofErr w:type="spellStart"/>
                      <w:r w:rsidRPr="005A4830">
                        <w:rPr>
                          <w:rFonts w:ascii="CCW Cursive Writing 6" w:hAnsi="CCW Cursive Writing 6"/>
                        </w:rPr>
                        <w:t>Gwers</w:t>
                      </w:r>
                      <w:proofErr w:type="spellEnd"/>
                      <w:r w:rsidRPr="005A4830">
                        <w:rPr>
                          <w:rFonts w:ascii="CCW Cursive Writing 6" w:hAnsi="CCW Cursive Writing 6"/>
                        </w:rPr>
                        <w:t xml:space="preserve"> Miss Carys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38D990" wp14:editId="31FF4121">
                <wp:simplePos x="0" y="0"/>
                <wp:positionH relativeFrom="margin">
                  <wp:align>center</wp:align>
                </wp:positionH>
                <wp:positionV relativeFrom="paragraph">
                  <wp:posOffset>-146050</wp:posOffset>
                </wp:positionV>
                <wp:extent cx="1828800" cy="1828800"/>
                <wp:effectExtent l="0" t="0" r="0" b="571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A378A5D" w14:textId="77777777" w:rsidR="00975DFA" w:rsidRPr="002471DB" w:rsidRDefault="00975DFA" w:rsidP="00975DFA">
                            <w:pPr>
                              <w:jc w:val="center"/>
                              <w:rPr>
                                <w:rFonts w:ascii="CCW Cursive Writing 6" w:hAnsi="CCW Cursive Writing 6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2471DB">
                              <w:rPr>
                                <w:rFonts w:ascii="CCW Cursive Writing 6" w:hAnsi="CCW Cursive Writing 6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Fy</w:t>
                            </w:r>
                            <w:proofErr w:type="spellEnd"/>
                            <w:r w:rsidRPr="002471DB">
                              <w:rPr>
                                <w:rFonts w:ascii="CCW Cursive Writing 6" w:hAnsi="CCW Cursive Writing 6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2471DB">
                              <w:rPr>
                                <w:rFonts w:ascii="CCW Cursive Writing 6" w:hAnsi="CCW Cursive Writing 6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nyddiadur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38D990" id="Text Box 26" o:spid="_x0000_s1031" type="#_x0000_t202" style="position:absolute;margin-left:0;margin-top:-11.5pt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" filled="f" stroked="f">
                <v:textbox style="mso-fit-shape-to-text:t">
                  <w:txbxContent>
                    <w:p w14:paraId="6A378A5D" w14:textId="77777777" w:rsidR="00975DFA" w:rsidRPr="002471DB" w:rsidRDefault="00975DFA" w:rsidP="00975DFA">
                      <w:pPr>
                        <w:jc w:val="center"/>
                        <w:rPr>
                          <w:rFonts w:ascii="CCW Cursive Writing 6" w:hAnsi="CCW Cursive Writing 6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2471DB">
                        <w:rPr>
                          <w:rFonts w:ascii="CCW Cursive Writing 6" w:hAnsi="CCW Cursive Writing 6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Fy</w:t>
                      </w:r>
                      <w:proofErr w:type="spellEnd"/>
                      <w:r w:rsidRPr="002471DB">
                        <w:rPr>
                          <w:rFonts w:ascii="CCW Cursive Writing 6" w:hAnsi="CCW Cursive Writing 6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2471DB">
                        <w:rPr>
                          <w:rFonts w:ascii="CCW Cursive Writing 6" w:hAnsi="CCW Cursive Writing 6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nyddiadur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B3F31F" w14:textId="77777777" w:rsidR="00975DFA" w:rsidRDefault="00975DFA" w:rsidP="00975DF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726455" wp14:editId="477FE672">
                <wp:simplePos x="0" y="0"/>
                <wp:positionH relativeFrom="margin">
                  <wp:align>center</wp:align>
                </wp:positionH>
                <wp:positionV relativeFrom="paragraph">
                  <wp:posOffset>330200</wp:posOffset>
                </wp:positionV>
                <wp:extent cx="6714490" cy="1828800"/>
                <wp:effectExtent l="0" t="0" r="0" b="889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FC3FDFB" w14:textId="77777777" w:rsidR="00975DFA" w:rsidRPr="005A4830" w:rsidRDefault="00975DFA" w:rsidP="00975DFA">
                            <w:pPr>
                              <w:jc w:val="center"/>
                              <w:rPr>
                                <w:rFonts w:ascii="CCW Cursive Writing 6" w:hAnsi="CCW Cursive Writing 6"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830">
                              <w:rPr>
                                <w:rFonts w:ascii="CCW Cursive Writing 6" w:hAnsi="CCW Cursive Writing 6"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Nod y wers:</w:t>
                            </w:r>
                          </w:p>
                          <w:p w14:paraId="4CF36B1D" w14:textId="77777777" w:rsidR="00975DFA" w:rsidRPr="005A4830" w:rsidRDefault="00975DFA" w:rsidP="00975DF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160" w:line="259" w:lineRule="auto"/>
                              <w:jc w:val="center"/>
                              <w:rPr>
                                <w:rFonts w:ascii="CCW Cursive Writing 6" w:hAnsi="CCW Cursive Writing 6"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830">
                              <w:rPr>
                                <w:rFonts w:ascii="CCW Cursive Writing 6" w:hAnsi="CCW Cursive Writing 6"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Gwella strwythur brawddegau</w:t>
                            </w:r>
                          </w:p>
                          <w:p w14:paraId="316104CA" w14:textId="77777777" w:rsidR="00975DFA" w:rsidRPr="005A4830" w:rsidRDefault="00975DFA" w:rsidP="00975DF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160" w:line="259" w:lineRule="auto"/>
                              <w:jc w:val="center"/>
                              <w:rPr>
                                <w:rFonts w:ascii="CCW Cursive Writing 6" w:hAnsi="CCW Cursive Writing 6"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830">
                              <w:rPr>
                                <w:rFonts w:ascii="CCW Cursive Writing 6" w:hAnsi="CCW Cursive Writing 6"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Gwella’r defnydd o ferfau ac iaith ddisgrifiadol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726455" id="Text Box 27" o:spid="_x0000_s1032" type="#_x0000_t202" style="position:absolute;margin-left:0;margin-top:26pt;width:528.7pt;height:2in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" filled="f" stroked="f">
                <v:textbox style="mso-fit-shape-to-text:t">
                  <w:txbxContent>
                    <w:p w14:paraId="6FC3FDFB" w14:textId="77777777" w:rsidR="00975DFA" w:rsidRPr="005A4830" w:rsidRDefault="00975DFA" w:rsidP="00975DFA">
                      <w:pPr>
                        <w:jc w:val="center"/>
                        <w:rPr>
                          <w:rFonts w:ascii="CCW Cursive Writing 6" w:hAnsi="CCW Cursive Writing 6"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4830">
                        <w:rPr>
                          <w:rFonts w:ascii="CCW Cursive Writing 6" w:hAnsi="CCW Cursive Writing 6"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Nod y wers:</w:t>
                      </w:r>
                    </w:p>
                    <w:p w14:paraId="4CF36B1D" w14:textId="77777777" w:rsidR="00975DFA" w:rsidRPr="005A4830" w:rsidRDefault="00975DFA" w:rsidP="00975DF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160" w:line="259" w:lineRule="auto"/>
                        <w:jc w:val="center"/>
                        <w:rPr>
                          <w:rFonts w:ascii="CCW Cursive Writing 6" w:hAnsi="CCW Cursive Writing 6"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4830">
                        <w:rPr>
                          <w:rFonts w:ascii="CCW Cursive Writing 6" w:hAnsi="CCW Cursive Writing 6"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Gwella strwythur brawddegau</w:t>
                      </w:r>
                    </w:p>
                    <w:p w14:paraId="316104CA" w14:textId="77777777" w:rsidR="00975DFA" w:rsidRPr="005A4830" w:rsidRDefault="00975DFA" w:rsidP="00975DF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160" w:line="259" w:lineRule="auto"/>
                        <w:jc w:val="center"/>
                        <w:rPr>
                          <w:rFonts w:ascii="CCW Cursive Writing 6" w:hAnsi="CCW Cursive Writing 6"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4830">
                        <w:rPr>
                          <w:rFonts w:ascii="CCW Cursive Writing 6" w:hAnsi="CCW Cursive Writing 6"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Gwella’r defnydd o ferfau ac iaith ddisgrifiadol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82CF77" w14:textId="77777777" w:rsidR="00975DFA" w:rsidRDefault="00975DFA" w:rsidP="00975DFA"/>
    <w:p w14:paraId="675DF4F3" w14:textId="77777777" w:rsidR="00975DFA" w:rsidRDefault="00975DFA" w:rsidP="00975DFA"/>
    <w:p w14:paraId="1A8AFDA0" w14:textId="371A67EC" w:rsidR="00975DFA" w:rsidRDefault="00975DFA" w:rsidP="00975DFA"/>
    <w:p w14:paraId="0B11A473" w14:textId="3EDE8FD7" w:rsidR="00975DFA" w:rsidRDefault="00975DFA" w:rsidP="00975DFA"/>
    <w:p w14:paraId="7B41108E" w14:textId="77777777" w:rsidR="00975DFA" w:rsidRDefault="00975DFA" w:rsidP="00975DFA"/>
    <w:p w14:paraId="61309374" w14:textId="77777777" w:rsidR="00975DFA" w:rsidRDefault="00975DFA" w:rsidP="00975DFA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B88DE4" wp14:editId="13281B94">
                <wp:simplePos x="0" y="0"/>
                <wp:positionH relativeFrom="margin">
                  <wp:posOffset>-38100</wp:posOffset>
                </wp:positionH>
                <wp:positionV relativeFrom="paragraph">
                  <wp:posOffset>172085</wp:posOffset>
                </wp:positionV>
                <wp:extent cx="5745480" cy="7401560"/>
                <wp:effectExtent l="0" t="0" r="26670" b="2794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5480" cy="7401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017745" w14:textId="77777777" w:rsidR="00975DFA" w:rsidRDefault="00975DFA" w:rsidP="00975DFA">
                            <w:pP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Dydd</w:t>
                            </w:r>
                            <w:proofErr w:type="spellEnd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 xml:space="preserve"> ______________________</w:t>
                            </w:r>
                          </w:p>
                          <w:p w14:paraId="3D49939E" w14:textId="77777777" w:rsidR="00975DFA" w:rsidRDefault="00975DFA" w:rsidP="00975DFA">
                            <w:pP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________________________________________________________</w:t>
                            </w:r>
                          </w:p>
                          <w:p w14:paraId="4AB0F07C" w14:textId="77777777" w:rsidR="00975DFA" w:rsidRDefault="00975DFA" w:rsidP="00975DFA">
                            <w:pP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0106A7F5" w14:textId="77777777" w:rsidR="00975DFA" w:rsidRDefault="00975DFA" w:rsidP="00975DFA">
                            <w:pP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________________________________________________________</w:t>
                            </w:r>
                          </w:p>
                          <w:p w14:paraId="77660C7C" w14:textId="77777777" w:rsidR="00975DFA" w:rsidRDefault="00975DFA" w:rsidP="00975DFA">
                            <w:pP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________________________________________________________</w:t>
                            </w:r>
                          </w:p>
                          <w:p w14:paraId="20F9F0E1" w14:textId="77777777" w:rsidR="00975DFA" w:rsidRDefault="00975DFA" w:rsidP="00975DFA">
                            <w:pP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________________________________________________________________________________________________________________</w:t>
                            </w:r>
                          </w:p>
                          <w:p w14:paraId="2F9AA21C" w14:textId="74D27449" w:rsidR="00975DFA" w:rsidRDefault="00975DFA" w:rsidP="00975DFA">
                            <w:pP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</w:p>
                          <w:p w14:paraId="48C3F7F3" w14:textId="210C009E" w:rsidR="00054DD7" w:rsidRDefault="00054DD7" w:rsidP="00975DFA">
                            <w:pP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</w:p>
                          <w:p w14:paraId="648070FB" w14:textId="2E7B473E" w:rsidR="00054DD7" w:rsidRDefault="00054DD7" w:rsidP="00975DFA">
                            <w:pP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</w:p>
                          <w:p w14:paraId="4A68EB3E" w14:textId="36157B92" w:rsidR="00054DD7" w:rsidRDefault="00054DD7" w:rsidP="00975DFA">
                            <w:pP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</w:p>
                          <w:p w14:paraId="713265E7" w14:textId="357C5544" w:rsidR="00054DD7" w:rsidRDefault="00054DD7" w:rsidP="00975DFA">
                            <w:pP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</w:p>
                          <w:p w14:paraId="7DDFDF66" w14:textId="108A5A1F" w:rsidR="00054DD7" w:rsidRDefault="00054DD7" w:rsidP="00975DFA">
                            <w:pP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</w:p>
                          <w:p w14:paraId="26B019BA" w14:textId="4CD7AC77" w:rsidR="00054DD7" w:rsidRDefault="00054DD7" w:rsidP="00975DFA">
                            <w:pP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</w:p>
                          <w:p w14:paraId="09003E68" w14:textId="6966C1D8" w:rsidR="00054DD7" w:rsidRDefault="00054DD7" w:rsidP="00975DFA">
                            <w:pP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</w:p>
                          <w:p w14:paraId="26275FCD" w14:textId="4F92F744" w:rsidR="00054DD7" w:rsidRDefault="00054DD7" w:rsidP="00975DFA">
                            <w:pP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</w:p>
                          <w:p w14:paraId="5424C398" w14:textId="21707A88" w:rsidR="00054DD7" w:rsidRDefault="00054DD7" w:rsidP="00975DFA">
                            <w:pP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</w:p>
                          <w:p w14:paraId="731984DA" w14:textId="350A8A0B" w:rsidR="00054DD7" w:rsidRDefault="00054DD7" w:rsidP="00975DFA">
                            <w:pP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</w:p>
                          <w:p w14:paraId="705EA2BB" w14:textId="7995DEDC" w:rsidR="00054DD7" w:rsidRDefault="00054DD7" w:rsidP="00975DFA">
                            <w:pP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</w:p>
                          <w:p w14:paraId="059392BD" w14:textId="77777777" w:rsidR="00054DD7" w:rsidRDefault="00054DD7" w:rsidP="00975DFA">
                            <w:pP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</w:p>
                          <w:p w14:paraId="5A49D2C1" w14:textId="77777777" w:rsidR="00975DFA" w:rsidRDefault="00975DFA" w:rsidP="00975DFA">
                            <w:pP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</w:p>
                          <w:p w14:paraId="5D2713FF" w14:textId="77777777" w:rsidR="00975DFA" w:rsidRPr="005A4830" w:rsidRDefault="00975DFA" w:rsidP="00975DFA">
                            <w:pP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br/>
                            </w:r>
                          </w:p>
                          <w:p w14:paraId="3F370E54" w14:textId="77777777" w:rsidR="00975DFA" w:rsidRPr="005A4830" w:rsidRDefault="00975DFA" w:rsidP="00975DFA">
                            <w:pPr>
                              <w:spacing w:before="240"/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88DE4" id="Text Box 28" o:spid="_x0000_s1033" type="#_x0000_t202" style="position:absolute;margin-left:-3pt;margin-top:13.55pt;width:452.4pt;height:582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" fillcolor="white [3201]" strokeweight=".5pt">
                <v:textbox>
                  <w:txbxContent>
                    <w:p w14:paraId="72017745" w14:textId="77777777" w:rsidR="00975DFA" w:rsidRDefault="00975DFA" w:rsidP="00975DFA">
                      <w:pP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Dydd</w:t>
                      </w:r>
                      <w:proofErr w:type="spellEnd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 xml:space="preserve"> ______________________</w:t>
                      </w:r>
                    </w:p>
                    <w:p w14:paraId="3D49939E" w14:textId="77777777" w:rsidR="00975DFA" w:rsidRDefault="00975DFA" w:rsidP="00975DFA">
                      <w:pP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________________________________________________________</w:t>
                      </w:r>
                    </w:p>
                    <w:p w14:paraId="4AB0F07C" w14:textId="77777777" w:rsidR="00975DFA" w:rsidRDefault="00975DFA" w:rsidP="00975DFA">
                      <w:pP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0106A7F5" w14:textId="77777777" w:rsidR="00975DFA" w:rsidRDefault="00975DFA" w:rsidP="00975DFA">
                      <w:pP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________________________________________________________</w:t>
                      </w:r>
                    </w:p>
                    <w:p w14:paraId="77660C7C" w14:textId="77777777" w:rsidR="00975DFA" w:rsidRDefault="00975DFA" w:rsidP="00975DFA">
                      <w:pP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________________________________________________________</w:t>
                      </w:r>
                    </w:p>
                    <w:p w14:paraId="20F9F0E1" w14:textId="77777777" w:rsidR="00975DFA" w:rsidRDefault="00975DFA" w:rsidP="00975DFA">
                      <w:pP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________________________________________________________________________________________________________________</w:t>
                      </w:r>
                    </w:p>
                    <w:p w14:paraId="2F9AA21C" w14:textId="74D27449" w:rsidR="00975DFA" w:rsidRDefault="00975DFA" w:rsidP="00975DFA">
                      <w:pP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</w:p>
                    <w:p w14:paraId="48C3F7F3" w14:textId="210C009E" w:rsidR="00054DD7" w:rsidRDefault="00054DD7" w:rsidP="00975DFA">
                      <w:pP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</w:p>
                    <w:p w14:paraId="648070FB" w14:textId="2E7B473E" w:rsidR="00054DD7" w:rsidRDefault="00054DD7" w:rsidP="00975DFA">
                      <w:pP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</w:p>
                    <w:p w14:paraId="4A68EB3E" w14:textId="36157B92" w:rsidR="00054DD7" w:rsidRDefault="00054DD7" w:rsidP="00975DFA">
                      <w:pP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</w:p>
                    <w:p w14:paraId="713265E7" w14:textId="357C5544" w:rsidR="00054DD7" w:rsidRDefault="00054DD7" w:rsidP="00975DFA">
                      <w:pP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</w:p>
                    <w:p w14:paraId="7DDFDF66" w14:textId="108A5A1F" w:rsidR="00054DD7" w:rsidRDefault="00054DD7" w:rsidP="00975DFA">
                      <w:pP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</w:p>
                    <w:p w14:paraId="26B019BA" w14:textId="4CD7AC77" w:rsidR="00054DD7" w:rsidRDefault="00054DD7" w:rsidP="00975DFA">
                      <w:pP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</w:p>
                    <w:p w14:paraId="09003E68" w14:textId="6966C1D8" w:rsidR="00054DD7" w:rsidRDefault="00054DD7" w:rsidP="00975DFA">
                      <w:pP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</w:p>
                    <w:p w14:paraId="26275FCD" w14:textId="4F92F744" w:rsidR="00054DD7" w:rsidRDefault="00054DD7" w:rsidP="00975DFA">
                      <w:pP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</w:p>
                    <w:p w14:paraId="5424C398" w14:textId="21707A88" w:rsidR="00054DD7" w:rsidRDefault="00054DD7" w:rsidP="00975DFA">
                      <w:pP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</w:p>
                    <w:p w14:paraId="731984DA" w14:textId="350A8A0B" w:rsidR="00054DD7" w:rsidRDefault="00054DD7" w:rsidP="00975DFA">
                      <w:pP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</w:p>
                    <w:p w14:paraId="705EA2BB" w14:textId="7995DEDC" w:rsidR="00054DD7" w:rsidRDefault="00054DD7" w:rsidP="00975DFA">
                      <w:pP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</w:p>
                    <w:p w14:paraId="059392BD" w14:textId="77777777" w:rsidR="00054DD7" w:rsidRDefault="00054DD7" w:rsidP="00975DFA">
                      <w:pP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</w:p>
                    <w:p w14:paraId="5A49D2C1" w14:textId="77777777" w:rsidR="00975DFA" w:rsidRDefault="00975DFA" w:rsidP="00975DFA">
                      <w:pP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</w:p>
                    <w:p w14:paraId="5D2713FF" w14:textId="77777777" w:rsidR="00975DFA" w:rsidRPr="005A4830" w:rsidRDefault="00975DFA" w:rsidP="00975DFA">
                      <w:pP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br/>
                      </w:r>
                    </w:p>
                    <w:p w14:paraId="3F370E54" w14:textId="77777777" w:rsidR="00975DFA" w:rsidRPr="005A4830" w:rsidRDefault="00975DFA" w:rsidP="00975DFA">
                      <w:pPr>
                        <w:spacing w:before="240"/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95A90D" w14:textId="1C1FFDC7" w:rsidR="00975DFA" w:rsidRDefault="00975DFA" w:rsidP="00975DFA"/>
    <w:p w14:paraId="125781A7" w14:textId="4215ACA6" w:rsidR="00054DD7" w:rsidRDefault="00054DD7" w:rsidP="00975DFA"/>
    <w:p w14:paraId="548D32FF" w14:textId="47EA408B" w:rsidR="00054DD7" w:rsidRDefault="00054DD7" w:rsidP="00975DFA"/>
    <w:p w14:paraId="00BB0185" w14:textId="213609CF" w:rsidR="00054DD7" w:rsidRDefault="00054DD7" w:rsidP="00975DFA"/>
    <w:p w14:paraId="31231069" w14:textId="293952B1" w:rsidR="00054DD7" w:rsidRDefault="00054DD7" w:rsidP="00975DFA"/>
    <w:p w14:paraId="17261786" w14:textId="2B6128E4" w:rsidR="00054DD7" w:rsidRDefault="00054DD7" w:rsidP="00975DFA"/>
    <w:p w14:paraId="496A6D4F" w14:textId="12F053EB" w:rsidR="00054DD7" w:rsidRDefault="00054DD7" w:rsidP="00975DFA"/>
    <w:p w14:paraId="28D022DB" w14:textId="53D60625" w:rsidR="00054DD7" w:rsidRDefault="00054DD7" w:rsidP="00975DFA"/>
    <w:p w14:paraId="54B6AA6F" w14:textId="7EB53ADD" w:rsidR="00054DD7" w:rsidRDefault="00054DD7" w:rsidP="00975DFA"/>
    <w:p w14:paraId="09A028A0" w14:textId="60432ACF" w:rsidR="00054DD7" w:rsidRDefault="00054DD7" w:rsidP="00975DFA"/>
    <w:p w14:paraId="0BCE393E" w14:textId="0176C489" w:rsidR="00054DD7" w:rsidRDefault="00054DD7" w:rsidP="00975DFA"/>
    <w:p w14:paraId="445E7A69" w14:textId="778AE249" w:rsidR="00054DD7" w:rsidRDefault="00054DD7" w:rsidP="00975DFA"/>
    <w:p w14:paraId="26181583" w14:textId="04FE1A56" w:rsidR="00054DD7" w:rsidRDefault="00054DD7" w:rsidP="00975DFA"/>
    <w:p w14:paraId="2344FD42" w14:textId="28B4804E" w:rsidR="00054DD7" w:rsidRDefault="00054DD7" w:rsidP="00975DFA"/>
    <w:p w14:paraId="2FAAF413" w14:textId="4C62382C" w:rsidR="00054DD7" w:rsidRDefault="00054DD7" w:rsidP="00975DFA"/>
    <w:p w14:paraId="6F11BD75" w14:textId="169E2AAA" w:rsidR="00054DD7" w:rsidRDefault="00054DD7" w:rsidP="00975DFA"/>
    <w:p w14:paraId="4CD78AA8" w14:textId="03EF3324" w:rsidR="00054DD7" w:rsidRDefault="00054DD7" w:rsidP="00975DFA"/>
    <w:p w14:paraId="5A9F1EB1" w14:textId="5D2D3CDC" w:rsidR="00054DD7" w:rsidRDefault="00054DD7" w:rsidP="00975DFA"/>
    <w:p w14:paraId="2B84B088" w14:textId="1C752315" w:rsidR="003A1FD4" w:rsidRDefault="003A1FD4" w:rsidP="00975DFA"/>
    <w:p w14:paraId="54CF8FA7" w14:textId="77777777" w:rsidR="003A1FD4" w:rsidRDefault="003A1FD4" w:rsidP="00975DFA"/>
    <w:p w14:paraId="4B831E61" w14:textId="77777777" w:rsidR="00975DFA" w:rsidRDefault="00975DFA" w:rsidP="00975DFA"/>
    <w:p w14:paraId="00315419" w14:textId="30AF7559" w:rsidR="00975DFA" w:rsidRDefault="00975DFA" w:rsidP="00975DFA"/>
    <w:p w14:paraId="7F73E2EC" w14:textId="1820FDAD" w:rsidR="00975DFA" w:rsidRDefault="003A1FD4" w:rsidP="00975DFA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1727BAF" wp14:editId="133291BA">
                <wp:simplePos x="0" y="0"/>
                <wp:positionH relativeFrom="column">
                  <wp:posOffset>3771900</wp:posOffset>
                </wp:positionH>
                <wp:positionV relativeFrom="paragraph">
                  <wp:posOffset>73660</wp:posOffset>
                </wp:positionV>
                <wp:extent cx="1892300" cy="2895600"/>
                <wp:effectExtent l="0" t="0" r="12700" b="1905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2300" cy="289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2D8D8C" w14:textId="77777777" w:rsidR="00975DFA" w:rsidRDefault="00975DFA" w:rsidP="00975DFA">
                            <w:pPr>
                              <w:jc w:val="center"/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gyntaf</w:t>
                            </w:r>
                            <w:proofErr w:type="spellEnd"/>
                          </w:p>
                          <w:p w14:paraId="749C1650" w14:textId="77777777" w:rsidR="00975DFA" w:rsidRDefault="00975DFA" w:rsidP="00975DFA">
                            <w:pPr>
                              <w:jc w:val="center"/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Yna</w:t>
                            </w:r>
                            <w:proofErr w:type="spellEnd"/>
                          </w:p>
                          <w:p w14:paraId="2310EED4" w14:textId="77777777" w:rsidR="00975DFA" w:rsidRDefault="00975DFA" w:rsidP="00975DFA">
                            <w:pPr>
                              <w:jc w:val="center"/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ôl</w:t>
                            </w:r>
                            <w:proofErr w:type="spellEnd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hyn</w:t>
                            </w:r>
                            <w:proofErr w:type="spellEnd"/>
                          </w:p>
                          <w:p w14:paraId="5BA706EB" w14:textId="77777777" w:rsidR="00975DFA" w:rsidRDefault="00975DFA" w:rsidP="00975DFA">
                            <w:pPr>
                              <w:jc w:val="center"/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Wedyn</w:t>
                            </w:r>
                            <w:proofErr w:type="spellEnd"/>
                          </w:p>
                          <w:p w14:paraId="31C13F49" w14:textId="77777777" w:rsidR="00975DFA" w:rsidRDefault="00975DFA" w:rsidP="00975DFA">
                            <w:pPr>
                              <w:jc w:val="center"/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Hefyd</w:t>
                            </w:r>
                            <w:proofErr w:type="spellEnd"/>
                          </w:p>
                          <w:p w14:paraId="5DA5AC29" w14:textId="77777777" w:rsidR="00975DFA" w:rsidRPr="002C48BA" w:rsidRDefault="00975DFA" w:rsidP="00975DFA">
                            <w:pPr>
                              <w:jc w:val="center"/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olaf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27BAF" id="Text Box 31" o:spid="_x0000_s1034" type="#_x0000_t202" style="position:absolute;margin-left:297pt;margin-top:5.8pt;width:149pt;height:22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" fillcolor="white [3201]" strokeweight=".5pt">
                <v:textbox>
                  <w:txbxContent>
                    <w:p w14:paraId="3E2D8D8C" w14:textId="77777777" w:rsidR="00975DFA" w:rsidRDefault="00975DFA" w:rsidP="00975DFA">
                      <w:pPr>
                        <w:jc w:val="center"/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Yn</w:t>
                      </w:r>
                      <w:proofErr w:type="spellEnd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gyntaf</w:t>
                      </w:r>
                      <w:proofErr w:type="spellEnd"/>
                    </w:p>
                    <w:p w14:paraId="749C1650" w14:textId="77777777" w:rsidR="00975DFA" w:rsidRDefault="00975DFA" w:rsidP="00975DFA">
                      <w:pPr>
                        <w:jc w:val="center"/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Yna</w:t>
                      </w:r>
                      <w:proofErr w:type="spellEnd"/>
                    </w:p>
                    <w:p w14:paraId="2310EED4" w14:textId="77777777" w:rsidR="00975DFA" w:rsidRDefault="00975DFA" w:rsidP="00975DFA">
                      <w:pPr>
                        <w:jc w:val="center"/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Ar</w:t>
                      </w:r>
                      <w:proofErr w:type="spellEnd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ôl</w:t>
                      </w:r>
                      <w:proofErr w:type="spellEnd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hyn</w:t>
                      </w:r>
                      <w:proofErr w:type="spellEnd"/>
                    </w:p>
                    <w:p w14:paraId="5BA706EB" w14:textId="77777777" w:rsidR="00975DFA" w:rsidRDefault="00975DFA" w:rsidP="00975DFA">
                      <w:pPr>
                        <w:jc w:val="center"/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Wedyn</w:t>
                      </w:r>
                      <w:proofErr w:type="spellEnd"/>
                    </w:p>
                    <w:p w14:paraId="31C13F49" w14:textId="77777777" w:rsidR="00975DFA" w:rsidRDefault="00975DFA" w:rsidP="00975DFA">
                      <w:pPr>
                        <w:jc w:val="center"/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Hefyd</w:t>
                      </w:r>
                      <w:proofErr w:type="spellEnd"/>
                    </w:p>
                    <w:p w14:paraId="5DA5AC29" w14:textId="77777777" w:rsidR="00975DFA" w:rsidRPr="002C48BA" w:rsidRDefault="00975DFA" w:rsidP="00975DFA">
                      <w:pPr>
                        <w:jc w:val="center"/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Yn</w:t>
                      </w:r>
                      <w:proofErr w:type="spellEnd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olaf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B6B5A4" wp14:editId="6F8A93DC">
                <wp:simplePos x="0" y="0"/>
                <wp:positionH relativeFrom="column">
                  <wp:posOffset>129540</wp:posOffset>
                </wp:positionH>
                <wp:positionV relativeFrom="paragraph">
                  <wp:posOffset>78740</wp:posOffset>
                </wp:positionV>
                <wp:extent cx="3581400" cy="2882900"/>
                <wp:effectExtent l="0" t="0" r="19050" b="12700"/>
                <wp:wrapNone/>
                <wp:docPr id="30" name="Rectangle: Rounded Corner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0" cy="28829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6AD900" w14:textId="01A38843" w:rsidR="00054DD7" w:rsidRDefault="00054DD7" w:rsidP="00054DD7">
                            <w:pPr>
                              <w:jc w:val="center"/>
                            </w:pPr>
                          </w:p>
                          <w:p w14:paraId="79AF16E7" w14:textId="77777777" w:rsidR="00054DD7" w:rsidRDefault="00054DD7" w:rsidP="00054D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B6B5A4" id="Rectangle: Rounded Corners 30" o:spid="_x0000_s1035" style="position:absolute;margin-left:10.2pt;margin-top:6.2pt;width:282pt;height:227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" filled="f" strokecolor="black [3213]" strokeweight="1pt">
                <v:stroke joinstyle="miter"/>
                <v:textbox>
                  <w:txbxContent>
                    <w:p w14:paraId="096AD900" w14:textId="01A38843" w:rsidR="00054DD7" w:rsidRDefault="00054DD7" w:rsidP="00054DD7">
                      <w:pPr>
                        <w:jc w:val="center"/>
                      </w:pPr>
                    </w:p>
                    <w:p w14:paraId="79AF16E7" w14:textId="77777777" w:rsidR="00054DD7" w:rsidRDefault="00054DD7" w:rsidP="00054DD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1BD57F82" w14:textId="77777777" w:rsidR="00975DFA" w:rsidRDefault="00975DFA" w:rsidP="00975DFA"/>
    <w:p w14:paraId="6889652E" w14:textId="6909AE77" w:rsidR="00975DFA" w:rsidRDefault="00975DFA" w:rsidP="00975DFA"/>
    <w:p w14:paraId="79FB966F" w14:textId="77777777" w:rsidR="00975DFA" w:rsidRDefault="00975DFA" w:rsidP="00975DFA"/>
    <w:p w14:paraId="43C722C6" w14:textId="12149D4F" w:rsidR="00975DFA" w:rsidRDefault="00975DFA" w:rsidP="00975DFA"/>
    <w:p w14:paraId="498DE8E9" w14:textId="47784FB0" w:rsidR="00975DFA" w:rsidRDefault="00975DFA" w:rsidP="00975DFA"/>
    <w:p w14:paraId="642D0A75" w14:textId="72078551" w:rsidR="00975DFA" w:rsidRDefault="00975DFA" w:rsidP="00975DFA"/>
    <w:p w14:paraId="2EF72636" w14:textId="77777777" w:rsidR="00975DFA" w:rsidRDefault="00975DFA" w:rsidP="00975DFA"/>
    <w:p w14:paraId="5A81BB2F" w14:textId="0B04942A" w:rsidR="00975DFA" w:rsidRDefault="00975DFA" w:rsidP="00975DFA"/>
    <w:p w14:paraId="3DF6E48C" w14:textId="77777777" w:rsidR="00975DFA" w:rsidRDefault="00975DFA" w:rsidP="00975DFA"/>
    <w:p w14:paraId="43AAACF8" w14:textId="77777777" w:rsidR="00975DFA" w:rsidRDefault="00975DFA" w:rsidP="00975DFA"/>
    <w:p w14:paraId="05BA8555" w14:textId="4C73E7DE" w:rsidR="00975DFA" w:rsidRDefault="00975DFA" w:rsidP="00975DFA"/>
    <w:p w14:paraId="5F99BC2F" w14:textId="2270D79E" w:rsidR="00975DFA" w:rsidRDefault="00975DFA" w:rsidP="00975DFA"/>
    <w:p w14:paraId="27D53AA8" w14:textId="77777777" w:rsidR="00975DFA" w:rsidRDefault="00975DFA" w:rsidP="00975DFA"/>
    <w:p w14:paraId="3A3801DE" w14:textId="352C5AA5" w:rsidR="00975DFA" w:rsidRDefault="00975DFA" w:rsidP="00975DFA"/>
    <w:p w14:paraId="11AC7C64" w14:textId="24E9A28C" w:rsidR="00975DFA" w:rsidRDefault="00975DFA" w:rsidP="00975DFA"/>
    <w:p w14:paraId="212CBA88" w14:textId="77CDA115" w:rsidR="00975DFA" w:rsidRDefault="00975DFA" w:rsidP="00975DFA"/>
    <w:p w14:paraId="4BFCC1B5" w14:textId="265AE477" w:rsidR="00975DFA" w:rsidRDefault="00975DFA" w:rsidP="00975DFA"/>
    <w:p w14:paraId="3AA00F7A" w14:textId="5CD2A56C" w:rsidR="00975DFA" w:rsidRDefault="00975DFA" w:rsidP="00975DFA"/>
    <w:p w14:paraId="297E832E" w14:textId="77777777" w:rsidR="00975DFA" w:rsidRDefault="00975DFA" w:rsidP="00975DFA"/>
    <w:p w14:paraId="757B369A" w14:textId="77777777" w:rsidR="00975DFA" w:rsidRDefault="00975DFA" w:rsidP="00975DFA"/>
    <w:p w14:paraId="12EAA94F" w14:textId="77777777" w:rsidR="00975DFA" w:rsidRDefault="00975DFA" w:rsidP="00975DFA"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E6295C1" wp14:editId="3717E18F">
                <wp:simplePos x="0" y="0"/>
                <wp:positionH relativeFrom="margin">
                  <wp:posOffset>3938905</wp:posOffset>
                </wp:positionH>
                <wp:positionV relativeFrom="paragraph">
                  <wp:posOffset>10160</wp:posOffset>
                </wp:positionV>
                <wp:extent cx="2247900" cy="72390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CA762A" w14:textId="77777777" w:rsidR="00975DFA" w:rsidRPr="00E23436" w:rsidRDefault="00975DFA" w:rsidP="00975DFA">
                            <w:pPr>
                              <w:rPr>
                                <w:rFonts w:ascii="CCW Cursive Writing 6" w:hAnsi="CCW Cursive Writing 6"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bwytais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6295C1" id="Text Box 22" o:spid="_x0000_s1036" type="#_x0000_t202" style="position:absolute;margin-left:310.15pt;margin-top:.8pt;width:177pt;height:57pt;z-index:2516551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" fillcolor="white [3201]" stroked="f" strokeweight=".5pt">
                <v:textbox>
                  <w:txbxContent>
                    <w:p w14:paraId="37CA762A" w14:textId="77777777" w:rsidR="00975DFA" w:rsidRPr="00E23436" w:rsidRDefault="00975DFA" w:rsidP="00975DFA">
                      <w:pPr>
                        <w:rPr>
                          <w:rFonts w:ascii="CCW Cursive Writing 6" w:hAnsi="CCW Cursive Writing 6"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bwytais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A34F9A0" wp14:editId="4D593E53">
                <wp:simplePos x="0" y="0"/>
                <wp:positionH relativeFrom="column">
                  <wp:posOffset>1168400</wp:posOffset>
                </wp:positionH>
                <wp:positionV relativeFrom="paragraph">
                  <wp:posOffset>137160</wp:posOffset>
                </wp:positionV>
                <wp:extent cx="2247900" cy="72390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23F7DB" w14:textId="77777777" w:rsidR="00975DFA" w:rsidRPr="00E23436" w:rsidRDefault="00975DFA" w:rsidP="00975DFA">
                            <w:pPr>
                              <w:rPr>
                                <w:rFonts w:ascii="CCW Cursive Writing 6" w:hAnsi="CCW Cursive Writing 6"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clywais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34F9A0" id="Text Box 21" o:spid="_x0000_s1037" type="#_x0000_t202" style="position:absolute;margin-left:92pt;margin-top:10.8pt;width:177pt;height:57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" fillcolor="white [3201]" stroked="f" strokeweight=".5pt">
                <v:textbox>
                  <w:txbxContent>
                    <w:p w14:paraId="6D23F7DB" w14:textId="77777777" w:rsidR="00975DFA" w:rsidRPr="00E23436" w:rsidRDefault="00975DFA" w:rsidP="00975DFA">
                      <w:pPr>
                        <w:rPr>
                          <w:rFonts w:ascii="CCW Cursive Writing 6" w:hAnsi="CCW Cursive Writing 6"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clywais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4F6DFCD0" w14:textId="77777777" w:rsidR="00975DFA" w:rsidRDefault="00975DFA" w:rsidP="00975DFA"/>
    <w:p w14:paraId="49888B7B" w14:textId="77777777" w:rsidR="00975DFA" w:rsidRDefault="00975DFA" w:rsidP="00975DFA"/>
    <w:p w14:paraId="165BD84F" w14:textId="77777777" w:rsidR="00975DFA" w:rsidRPr="005A4830" w:rsidRDefault="00975DFA" w:rsidP="00975DFA"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73B8CFC4" wp14:editId="14077556">
                <wp:simplePos x="0" y="0"/>
                <wp:positionH relativeFrom="column">
                  <wp:posOffset>127000</wp:posOffset>
                </wp:positionH>
                <wp:positionV relativeFrom="paragraph">
                  <wp:posOffset>1976120</wp:posOffset>
                </wp:positionV>
                <wp:extent cx="2095500" cy="4953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E87B28" w14:textId="77777777" w:rsidR="00975DFA" w:rsidRPr="00E23436" w:rsidRDefault="00975DFA" w:rsidP="00975DFA">
                            <w:pPr>
                              <w:rPr>
                                <w:rFonts w:ascii="CCW Cursive Writing 6" w:hAnsi="CCW Cursive Writing 6"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nofiais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B8CFC4" id="Text Box 12" o:spid="_x0000_s1038" type="#_x0000_t202" style="position:absolute;margin-left:10pt;margin-top:155.6pt;width:165pt;height:39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" fillcolor="white [3201]" stroked="f" strokeweight=".5pt">
                <v:textbox>
                  <w:txbxContent>
                    <w:p w14:paraId="17E87B28" w14:textId="77777777" w:rsidR="00975DFA" w:rsidRPr="00E23436" w:rsidRDefault="00975DFA" w:rsidP="00975DFA">
                      <w:pPr>
                        <w:rPr>
                          <w:rFonts w:ascii="CCW Cursive Writing 6" w:hAnsi="CCW Cursive Writing 6"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nofiais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7D2D23B4" wp14:editId="47BFAAD3">
                <wp:simplePos x="0" y="0"/>
                <wp:positionH relativeFrom="margin">
                  <wp:align>right</wp:align>
                </wp:positionH>
                <wp:positionV relativeFrom="paragraph">
                  <wp:posOffset>1828800</wp:posOffset>
                </wp:positionV>
                <wp:extent cx="2247900" cy="7239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CC964E7" w14:textId="77777777" w:rsidR="00975DFA" w:rsidRPr="00E23436" w:rsidRDefault="00975DFA" w:rsidP="00975DFA">
                            <w:pPr>
                              <w:rPr>
                                <w:rFonts w:ascii="CCW Cursive Writing 6" w:hAnsi="CCW Cursive Writing 6"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teithiais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2D23B4" id="Text Box 17" o:spid="_x0000_s1039" type="#_x0000_t202" style="position:absolute;margin-left:125.8pt;margin-top:2in;width:177pt;height:57pt;z-index:25165004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" fillcolor="white [3201]" stroked="f" strokeweight=".5pt">
                <v:textbox>
                  <w:txbxContent>
                    <w:p w14:paraId="4CC964E7" w14:textId="77777777" w:rsidR="00975DFA" w:rsidRPr="00E23436" w:rsidRDefault="00975DFA" w:rsidP="00975DFA">
                      <w:pPr>
                        <w:rPr>
                          <w:rFonts w:ascii="CCW Cursive Writing 6" w:hAnsi="CCW Cursive Writing 6"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teithiais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1F093300" wp14:editId="3EF65261">
                <wp:simplePos x="0" y="0"/>
                <wp:positionH relativeFrom="margin">
                  <wp:posOffset>1574800</wp:posOffset>
                </wp:positionH>
                <wp:positionV relativeFrom="paragraph">
                  <wp:posOffset>1155700</wp:posOffset>
                </wp:positionV>
                <wp:extent cx="1371600" cy="72390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530D4AC" w14:textId="77777777" w:rsidR="00975DFA" w:rsidRPr="00E23436" w:rsidRDefault="00975DFA" w:rsidP="00975DFA">
                            <w:pPr>
                              <w:rPr>
                                <w:rFonts w:ascii="CCW Cursive Writing 6" w:hAnsi="CCW Cursive Writing 6"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cefais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F093300" id="Text Box 23" o:spid="_x0000_s1040" type="#_x0000_t202" style="position:absolute;margin-left:124pt;margin-top:91pt;width:108pt;height:57pt;z-index:-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" fillcolor="white [3201]" stroked="f" strokeweight=".5pt">
                <v:textbox>
                  <w:txbxContent>
                    <w:p w14:paraId="6530D4AC" w14:textId="77777777" w:rsidR="00975DFA" w:rsidRPr="00E23436" w:rsidRDefault="00975DFA" w:rsidP="00975DFA">
                      <w:pPr>
                        <w:rPr>
                          <w:rFonts w:ascii="CCW Cursive Writing 6" w:hAnsi="CCW Cursive Writing 6"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cefais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AC322BE" wp14:editId="7B187BC8">
                <wp:simplePos x="0" y="0"/>
                <wp:positionH relativeFrom="column">
                  <wp:posOffset>1727200</wp:posOffset>
                </wp:positionH>
                <wp:positionV relativeFrom="paragraph">
                  <wp:posOffset>6972300</wp:posOffset>
                </wp:positionV>
                <wp:extent cx="2247900" cy="7239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D5BB3C3" w14:textId="77777777" w:rsidR="00975DFA" w:rsidRPr="00E23436" w:rsidRDefault="00975DFA" w:rsidP="00975DFA">
                            <w:pPr>
                              <w:rPr>
                                <w:rFonts w:ascii="CCW Cursive Writing 6" w:hAnsi="CCW Cursive Writing 6"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teimlais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C322BE" id="Text Box 24" o:spid="_x0000_s1041" type="#_x0000_t202" style="position:absolute;margin-left:136pt;margin-top:549pt;width:177pt;height:57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" fillcolor="white [3201]" stroked="f" strokeweight=".5pt">
                <v:textbox>
                  <w:txbxContent>
                    <w:p w14:paraId="1D5BB3C3" w14:textId="77777777" w:rsidR="00975DFA" w:rsidRPr="00E23436" w:rsidRDefault="00975DFA" w:rsidP="00975DFA">
                      <w:pPr>
                        <w:rPr>
                          <w:rFonts w:ascii="CCW Cursive Writing 6" w:hAnsi="CCW Cursive Writing 6"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teimlais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551A0AA" wp14:editId="578D8115">
                <wp:simplePos x="0" y="0"/>
                <wp:positionH relativeFrom="column">
                  <wp:posOffset>4241800</wp:posOffset>
                </wp:positionH>
                <wp:positionV relativeFrom="paragraph">
                  <wp:posOffset>5219700</wp:posOffset>
                </wp:positionV>
                <wp:extent cx="2247900" cy="72390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20BFB2E" w14:textId="77777777" w:rsidR="00975DFA" w:rsidRPr="00E23436" w:rsidRDefault="00975DFA" w:rsidP="00975DFA">
                            <w:pPr>
                              <w:rPr>
                                <w:rFonts w:ascii="CCW Cursive Writing 6" w:hAnsi="CCW Cursive Writing 6"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gwelais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51A0AA" id="Text Box 20" o:spid="_x0000_s1042" type="#_x0000_t202" style="position:absolute;margin-left:334pt;margin-top:411pt;width:177pt;height:57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" fillcolor="white [3201]" stroked="f" strokeweight=".5pt">
                <v:textbox>
                  <w:txbxContent>
                    <w:p w14:paraId="620BFB2E" w14:textId="77777777" w:rsidR="00975DFA" w:rsidRPr="00E23436" w:rsidRDefault="00975DFA" w:rsidP="00975DFA">
                      <w:pPr>
                        <w:rPr>
                          <w:rFonts w:ascii="CCW Cursive Writing 6" w:hAnsi="CCW Cursive Writing 6"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gwelais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A9DEF0C" wp14:editId="47E89931">
                <wp:simplePos x="0" y="0"/>
                <wp:positionH relativeFrom="margin">
                  <wp:align>left</wp:align>
                </wp:positionH>
                <wp:positionV relativeFrom="paragraph">
                  <wp:posOffset>6159500</wp:posOffset>
                </wp:positionV>
                <wp:extent cx="2247900" cy="72390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0B00E86" w14:textId="77777777" w:rsidR="00975DFA" w:rsidRPr="00E23436" w:rsidRDefault="00975DFA" w:rsidP="00975DFA">
                            <w:pPr>
                              <w:rPr>
                                <w:rFonts w:ascii="CCW Cursive Writing 6" w:hAnsi="CCW Cursive Writing 6"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dysgais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9DEF0C" id="Text Box 19" o:spid="_x0000_s1043" type="#_x0000_t202" style="position:absolute;margin-left:0;margin-top:485pt;width:177pt;height:57pt;z-index:25165209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" fillcolor="white [3201]" stroked="f" strokeweight=".5pt">
                <v:textbox>
                  <w:txbxContent>
                    <w:p w14:paraId="00B00E86" w14:textId="77777777" w:rsidR="00975DFA" w:rsidRPr="00E23436" w:rsidRDefault="00975DFA" w:rsidP="00975DFA">
                      <w:pPr>
                        <w:rPr>
                          <w:rFonts w:ascii="CCW Cursive Writing 6" w:hAnsi="CCW Cursive Writing 6"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dysgais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149D3FA" wp14:editId="4855FC3B">
                <wp:simplePos x="0" y="0"/>
                <wp:positionH relativeFrom="column">
                  <wp:posOffset>3441700</wp:posOffset>
                </wp:positionH>
                <wp:positionV relativeFrom="paragraph">
                  <wp:posOffset>7797800</wp:posOffset>
                </wp:positionV>
                <wp:extent cx="2247900" cy="72390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D29D2FD" w14:textId="77777777" w:rsidR="00975DFA" w:rsidRPr="00E23436" w:rsidRDefault="00975DFA" w:rsidP="00975DFA">
                            <w:pPr>
                              <w:rPr>
                                <w:rFonts w:ascii="CCW Cursive Writing 6" w:hAnsi="CCW Cursive Writing 6"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mwynheais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49D3FA" id="Text Box 18" o:spid="_x0000_s1044" type="#_x0000_t202" style="position:absolute;margin-left:271pt;margin-top:614pt;width:177pt;height:57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" fillcolor="white [3201]" stroked="f" strokeweight=".5pt">
                <v:textbox>
                  <w:txbxContent>
                    <w:p w14:paraId="7D29D2FD" w14:textId="77777777" w:rsidR="00975DFA" w:rsidRPr="00E23436" w:rsidRDefault="00975DFA" w:rsidP="00975DFA">
                      <w:pPr>
                        <w:rPr>
                          <w:rFonts w:ascii="CCW Cursive Writing 6" w:hAnsi="CCW Cursive Writing 6"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mwynheais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25BA382E" wp14:editId="740A00E5">
                <wp:simplePos x="0" y="0"/>
                <wp:positionH relativeFrom="column">
                  <wp:posOffset>406400</wp:posOffset>
                </wp:positionH>
                <wp:positionV relativeFrom="paragraph">
                  <wp:posOffset>7810500</wp:posOffset>
                </wp:positionV>
                <wp:extent cx="2247900" cy="7239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902979" w14:textId="77777777" w:rsidR="00975DFA" w:rsidRPr="00E23436" w:rsidRDefault="00975DFA" w:rsidP="00975DFA">
                            <w:pPr>
                              <w:rPr>
                                <w:rFonts w:ascii="CCW Cursive Writing 6" w:hAnsi="CCW Cursive Writing 6"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chwaraeais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BA382E" id="Text Box 16" o:spid="_x0000_s1045" type="#_x0000_t202" style="position:absolute;margin-left:32pt;margin-top:615pt;width:177pt;height:57pt;z-index: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" fillcolor="white [3201]" stroked="f" strokeweight=".5pt">
                <v:textbox>
                  <w:txbxContent>
                    <w:p w14:paraId="48902979" w14:textId="77777777" w:rsidR="00975DFA" w:rsidRPr="00E23436" w:rsidRDefault="00975DFA" w:rsidP="00975DFA">
                      <w:pPr>
                        <w:rPr>
                          <w:rFonts w:ascii="CCW Cursive Writing 6" w:hAnsi="CCW Cursive Writing 6"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chwaraeais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3ED13645" wp14:editId="7B1BD040">
                <wp:simplePos x="0" y="0"/>
                <wp:positionH relativeFrom="column">
                  <wp:posOffset>3111500</wp:posOffset>
                </wp:positionH>
                <wp:positionV relativeFrom="paragraph">
                  <wp:posOffset>6261100</wp:posOffset>
                </wp:positionV>
                <wp:extent cx="2247900" cy="72390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D93EC2F" w14:textId="77777777" w:rsidR="00975DFA" w:rsidRPr="00E23436" w:rsidRDefault="00975DFA" w:rsidP="00975DFA">
                            <w:pPr>
                              <w:rPr>
                                <w:rFonts w:ascii="CCW Cursive Writing 6" w:hAnsi="CCW Cursive Writing 6"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rhedais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D13645" id="Text Box 15" o:spid="_x0000_s1046" type="#_x0000_t202" style="position:absolute;margin-left:245pt;margin-top:493pt;width:177pt;height:57pt;z-index: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" fillcolor="white [3201]" stroked="f" strokeweight=".5pt">
                <v:textbox>
                  <w:txbxContent>
                    <w:p w14:paraId="5D93EC2F" w14:textId="77777777" w:rsidR="00975DFA" w:rsidRPr="00E23436" w:rsidRDefault="00975DFA" w:rsidP="00975DFA">
                      <w:pPr>
                        <w:rPr>
                          <w:rFonts w:ascii="CCW Cursive Writing 6" w:hAnsi="CCW Cursive Writing 6"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rhedais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7511299F" wp14:editId="2E76BB10">
                <wp:simplePos x="0" y="0"/>
                <wp:positionH relativeFrom="column">
                  <wp:posOffset>2819400</wp:posOffset>
                </wp:positionH>
                <wp:positionV relativeFrom="paragraph">
                  <wp:posOffset>599440</wp:posOffset>
                </wp:positionV>
                <wp:extent cx="2247900" cy="7239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D8B021" w14:textId="77777777" w:rsidR="00975DFA" w:rsidRPr="00E23436" w:rsidRDefault="00975DFA" w:rsidP="00975DFA">
                            <w:pPr>
                              <w:rPr>
                                <w:rFonts w:ascii="CCW Cursive Writing 6" w:hAnsi="CCW Cursive Writing 6"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cerddais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11299F" id="Text Box 7" o:spid="_x0000_s1047" type="#_x0000_t202" style="position:absolute;margin-left:222pt;margin-top:47.2pt;width:177pt;height:57pt;z-index: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" fillcolor="white [3201]" stroked="f" strokeweight=".5pt">
                <v:textbox>
                  <w:txbxContent>
                    <w:p w14:paraId="0ED8B021" w14:textId="77777777" w:rsidR="00975DFA" w:rsidRPr="00E23436" w:rsidRDefault="00975DFA" w:rsidP="00975DFA">
                      <w:pPr>
                        <w:rPr>
                          <w:rFonts w:ascii="CCW Cursive Writing 6" w:hAnsi="CCW Cursive Writing 6"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cerddais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1BF329DC" wp14:editId="5A99969E">
                <wp:simplePos x="0" y="0"/>
                <wp:positionH relativeFrom="column">
                  <wp:posOffset>393700</wp:posOffset>
                </wp:positionH>
                <wp:positionV relativeFrom="paragraph">
                  <wp:posOffset>510540</wp:posOffset>
                </wp:positionV>
                <wp:extent cx="2247900" cy="7239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9E9886E" w14:textId="77777777" w:rsidR="00975DFA" w:rsidRPr="00E23436" w:rsidRDefault="00975DFA" w:rsidP="00975DFA">
                            <w:pPr>
                              <w:rPr>
                                <w:rFonts w:ascii="CCW Cursive Writing 6" w:hAnsi="CCW Cursive Writing 6"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b</w:t>
                            </w:r>
                            <w:r w:rsidRPr="00E23436">
                              <w:rPr>
                                <w:rFonts w:ascii="CCW Cursive Writing 6" w:hAnsi="CCW Cursive Writing 6"/>
                                <w:sz w:val="36"/>
                                <w:szCs w:val="36"/>
                              </w:rPr>
                              <w:t>ues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F329DC" id="Text Box 10" o:spid="_x0000_s1048" type="#_x0000_t202" style="position:absolute;margin-left:31pt;margin-top:40.2pt;width:177pt;height:57pt;z-index: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" fillcolor="white [3201]" stroked="f" strokeweight=".5pt">
                <v:textbox>
                  <w:txbxContent>
                    <w:p w14:paraId="29E9886E" w14:textId="77777777" w:rsidR="00975DFA" w:rsidRPr="00E23436" w:rsidRDefault="00975DFA" w:rsidP="00975DFA">
                      <w:pPr>
                        <w:rPr>
                          <w:rFonts w:ascii="CCW Cursive Writing 6" w:hAnsi="CCW Cursive Writing 6"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b</w:t>
                      </w:r>
                      <w:r w:rsidRPr="00E23436">
                        <w:rPr>
                          <w:rFonts w:ascii="CCW Cursive Writing 6" w:hAnsi="CCW Cursive Writing 6"/>
                          <w:sz w:val="36"/>
                          <w:szCs w:val="36"/>
                        </w:rPr>
                        <w:t>ues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5133FFFE" wp14:editId="52F08FE2">
                <wp:simplePos x="0" y="0"/>
                <wp:positionH relativeFrom="margin">
                  <wp:align>center</wp:align>
                </wp:positionH>
                <wp:positionV relativeFrom="paragraph">
                  <wp:posOffset>3253740</wp:posOffset>
                </wp:positionV>
                <wp:extent cx="3149600" cy="13716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9600" cy="137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F239E67" w14:textId="77777777" w:rsidR="00975DFA" w:rsidRPr="00E23436" w:rsidRDefault="00975DFA" w:rsidP="00975DFA">
                            <w:pPr>
                              <w:rPr>
                                <w:rFonts w:ascii="CCW Cursive Writing 6" w:hAnsi="CCW Cursive Writing 6"/>
                                <w:sz w:val="96"/>
                                <w:szCs w:val="96"/>
                              </w:rPr>
                            </w:pPr>
                            <w:proofErr w:type="spellStart"/>
                            <w:r w:rsidRPr="00E23436">
                              <w:rPr>
                                <w:rFonts w:ascii="CCW Cursive Writing 6" w:hAnsi="CCW Cursive Writing 6"/>
                                <w:sz w:val="96"/>
                                <w:szCs w:val="96"/>
                              </w:rPr>
                              <w:t>Berfau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133FFFE" id="Text Box 9" o:spid="_x0000_s1049" type="#_x0000_t202" style="position:absolute;margin-left:0;margin-top:256.2pt;width:248pt;height:108pt;z-index:25164390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" fillcolor="white [3201]" stroked="f" strokeweight=".5pt">
                <v:textbox>
                  <w:txbxContent>
                    <w:p w14:paraId="7F239E67" w14:textId="77777777" w:rsidR="00975DFA" w:rsidRPr="00E23436" w:rsidRDefault="00975DFA" w:rsidP="00975DFA">
                      <w:pPr>
                        <w:rPr>
                          <w:rFonts w:ascii="CCW Cursive Writing 6" w:hAnsi="CCW Cursive Writing 6"/>
                          <w:sz w:val="96"/>
                          <w:szCs w:val="96"/>
                        </w:rPr>
                      </w:pPr>
                      <w:proofErr w:type="spellStart"/>
                      <w:r w:rsidRPr="00E23436">
                        <w:rPr>
                          <w:rFonts w:ascii="CCW Cursive Writing 6" w:hAnsi="CCW Cursive Writing 6"/>
                          <w:sz w:val="96"/>
                          <w:szCs w:val="96"/>
                        </w:rPr>
                        <w:t>Berfau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71CCBE6B" wp14:editId="56B20F99">
                <wp:simplePos x="0" y="0"/>
                <wp:positionH relativeFrom="margin">
                  <wp:align>center</wp:align>
                </wp:positionH>
                <wp:positionV relativeFrom="paragraph">
                  <wp:posOffset>2567940</wp:posOffset>
                </wp:positionV>
                <wp:extent cx="4635500" cy="2679700"/>
                <wp:effectExtent l="19050" t="0" r="31750" b="444500"/>
                <wp:wrapNone/>
                <wp:docPr id="8" name="Thought Bubble: Clou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5500" cy="2679700"/>
                        </a:xfrm>
                        <a:prstGeom prst="cloudCallou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80C956" w14:textId="77777777" w:rsidR="00975DFA" w:rsidRDefault="00975DFA" w:rsidP="00975DF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1CCBE6B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8" o:spid="_x0000_s1050" type="#_x0000_t106" style="position:absolute;margin-left:0;margin-top:202.2pt;width:365pt;height:211pt;z-index:25164288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" adj="6300,24300" filled="f" strokecolor="black [3213]" strokeweight="1pt">
                <v:stroke joinstyle="miter"/>
                <v:textbox>
                  <w:txbxContent>
                    <w:p w14:paraId="1480C956" w14:textId="77777777" w:rsidR="00975DFA" w:rsidRDefault="00975DFA" w:rsidP="00975DFA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9D72804" w14:textId="7E2723C0" w:rsidR="00E96325" w:rsidRDefault="00E96325" w:rsidP="00EF0BE1"/>
    <w:p w14:paraId="3E937815" w14:textId="3A7296DF" w:rsidR="00E96325" w:rsidRDefault="00E96325" w:rsidP="00EF0BE1"/>
    <w:p w14:paraId="5912A94D" w14:textId="3BF5C2F8" w:rsidR="00E96325" w:rsidRDefault="00E96325" w:rsidP="00EF0BE1"/>
    <w:p w14:paraId="5E456F52" w14:textId="28CC84B7" w:rsidR="00E96325" w:rsidRDefault="00E96325" w:rsidP="00EF0BE1"/>
    <w:p w14:paraId="490C37D9" w14:textId="12CDF639" w:rsidR="00E96325" w:rsidRDefault="00E96325" w:rsidP="00EF0BE1"/>
    <w:p w14:paraId="026BA4E1" w14:textId="76A0F9BE" w:rsidR="00054DD7" w:rsidRDefault="00054DD7" w:rsidP="00EF0BE1"/>
    <w:p w14:paraId="1899DC19" w14:textId="619D6F0A" w:rsidR="00054DD7" w:rsidRDefault="00054DD7" w:rsidP="00EF0BE1"/>
    <w:p w14:paraId="6FB9C92B" w14:textId="45675E19" w:rsidR="00054DD7" w:rsidRDefault="00054DD7" w:rsidP="00EF0BE1"/>
    <w:p w14:paraId="2991B914" w14:textId="5675FF7E" w:rsidR="00054DD7" w:rsidRDefault="00054DD7" w:rsidP="00EF0BE1"/>
    <w:p w14:paraId="07D76CB4" w14:textId="6E71E664" w:rsidR="00054DD7" w:rsidRDefault="00054DD7" w:rsidP="00EF0BE1"/>
    <w:p w14:paraId="22A08297" w14:textId="02BEA2DE" w:rsidR="00054DD7" w:rsidRDefault="00054DD7" w:rsidP="00EF0BE1"/>
    <w:p w14:paraId="667AC11D" w14:textId="0E4F64A9" w:rsidR="00054DD7" w:rsidRDefault="00054DD7" w:rsidP="00EF0BE1"/>
    <w:p w14:paraId="16D559D3" w14:textId="11E3B07F" w:rsidR="00054DD7" w:rsidRDefault="00054DD7" w:rsidP="00EF0BE1"/>
    <w:p w14:paraId="66F6BE7E" w14:textId="22F6D71E" w:rsidR="00054DD7" w:rsidRDefault="00054DD7" w:rsidP="00EF0BE1"/>
    <w:p w14:paraId="72A77096" w14:textId="1C9730C4" w:rsidR="00054DD7" w:rsidRDefault="00054DD7" w:rsidP="00EF0BE1"/>
    <w:p w14:paraId="6F3695DC" w14:textId="77777777" w:rsidR="00054DD7" w:rsidRDefault="00054DD7" w:rsidP="00EF0BE1"/>
    <w:p w14:paraId="1D973ADE" w14:textId="4DBA1883" w:rsidR="00E96325" w:rsidRDefault="00E96325" w:rsidP="00EF0BE1"/>
    <w:p w14:paraId="774B2677" w14:textId="190F8B02" w:rsidR="00E96325" w:rsidRDefault="00E96325" w:rsidP="00EF0BE1"/>
    <w:p w14:paraId="0454953C" w14:textId="3BEDD98B" w:rsidR="00E96325" w:rsidRDefault="00E96325" w:rsidP="00EF0BE1"/>
    <w:p w14:paraId="2EBF6C8F" w14:textId="00B4733C" w:rsidR="00E96325" w:rsidRDefault="00E96325" w:rsidP="00EF0BE1"/>
    <w:p w14:paraId="25B56AA3" w14:textId="3BC8BEA4" w:rsidR="00E96325" w:rsidRDefault="00E96325" w:rsidP="00EF0BE1"/>
    <w:p w14:paraId="1F466D3D" w14:textId="6BD97C3F" w:rsidR="00E96325" w:rsidRDefault="00E96325" w:rsidP="00EF0BE1"/>
    <w:p w14:paraId="11807AD8" w14:textId="09711708" w:rsidR="00E96325" w:rsidRDefault="00E96325" w:rsidP="00EF0BE1"/>
    <w:p w14:paraId="528D547D" w14:textId="12EF1D4C" w:rsidR="00054DD7" w:rsidRDefault="00054DD7" w:rsidP="00EF0BE1"/>
    <w:p w14:paraId="7A43B6EF" w14:textId="77777777" w:rsidR="00054DD7" w:rsidRDefault="00054DD7" w:rsidP="00EF0BE1"/>
    <w:p w14:paraId="4AFC3615" w14:textId="48B3A8DB" w:rsidR="00E96325" w:rsidRDefault="00E96325" w:rsidP="00EF0BE1"/>
    <w:p w14:paraId="2F61C29C" w14:textId="5473A779" w:rsidR="00E96325" w:rsidRDefault="00E96325" w:rsidP="00EF0BE1"/>
    <w:p w14:paraId="73ECADC3" w14:textId="59D305C1" w:rsidR="00E96325" w:rsidRDefault="00E96325" w:rsidP="00EF0BE1"/>
    <w:p w14:paraId="0F9096F5" w14:textId="38FBE050" w:rsidR="00E96325" w:rsidRDefault="00E96325" w:rsidP="00EF0BE1"/>
    <w:p w14:paraId="31D93674" w14:textId="750ACE5D" w:rsidR="00E96325" w:rsidRDefault="00E96325" w:rsidP="00EF0BE1"/>
    <w:p w14:paraId="3A9BB7E7" w14:textId="02EAE4F9" w:rsidR="00E96325" w:rsidRDefault="00E96325" w:rsidP="00EF0BE1"/>
    <w:p w14:paraId="085EE5F3" w14:textId="3BA84551" w:rsidR="00E96325" w:rsidRDefault="00E96325" w:rsidP="00EF0BE1"/>
    <w:p w14:paraId="4177FB13" w14:textId="32E7DD79" w:rsidR="00E96325" w:rsidRDefault="00E96325" w:rsidP="00EF0BE1"/>
    <w:p w14:paraId="04282F12" w14:textId="14A27D4A" w:rsidR="00E96325" w:rsidRDefault="00E96325" w:rsidP="00EF0BE1"/>
    <w:p w14:paraId="38AD38C1" w14:textId="686718C8" w:rsidR="00E96325" w:rsidRDefault="00E96325" w:rsidP="00EF0BE1"/>
    <w:p w14:paraId="562E943C" w14:textId="53F9AAFF" w:rsidR="00E96325" w:rsidRDefault="00E96325" w:rsidP="00EF0BE1"/>
    <w:p w14:paraId="2C21D360" w14:textId="28B6E271" w:rsidR="00E96325" w:rsidRDefault="00E96325" w:rsidP="00EF0BE1"/>
    <w:p w14:paraId="0B19D75B" w14:textId="79676A6A" w:rsidR="00E96325" w:rsidRDefault="00E96325" w:rsidP="00EF0BE1"/>
    <w:p w14:paraId="0F6A52BB" w14:textId="7CF48AE6" w:rsidR="00E96325" w:rsidRDefault="00E96325" w:rsidP="00EF0BE1"/>
    <w:p w14:paraId="4C8197E2" w14:textId="22AC9C89" w:rsidR="00E96325" w:rsidRDefault="00E96325" w:rsidP="00EF0BE1"/>
    <w:p w14:paraId="5C704512" w14:textId="77777777" w:rsidR="00E96325" w:rsidRPr="00120A30" w:rsidRDefault="00E96325" w:rsidP="00EF0BE1"/>
    <w:sectPr w:rsidR="00E96325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2AD4DF" w14:textId="77777777" w:rsidR="00D162E4" w:rsidRDefault="00D162E4" w:rsidP="00B24C18">
      <w:r>
        <w:separator/>
      </w:r>
    </w:p>
  </w:endnote>
  <w:endnote w:type="continuationSeparator" w:id="0">
    <w:p w14:paraId="148EB57B" w14:textId="77777777" w:rsidR="00D162E4" w:rsidRDefault="00D162E4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altName w:val="Cambria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6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20D95363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7D6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EC56D3" w14:textId="77777777" w:rsidR="00D162E4" w:rsidRDefault="00D162E4" w:rsidP="00B24C18">
      <w:r>
        <w:separator/>
      </w:r>
    </w:p>
  </w:footnote>
  <w:footnote w:type="continuationSeparator" w:id="0">
    <w:p w14:paraId="7B709324" w14:textId="77777777" w:rsidR="00D162E4" w:rsidRDefault="00D162E4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694A7B"/>
    <w:multiLevelType w:val="hybridMultilevel"/>
    <w:tmpl w:val="1C5436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D1314BC"/>
    <w:multiLevelType w:val="hybridMultilevel"/>
    <w:tmpl w:val="A002D5D4"/>
    <w:lvl w:ilvl="0" w:tplc="B2AE6A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816E84"/>
    <w:multiLevelType w:val="hybridMultilevel"/>
    <w:tmpl w:val="0226A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18103B"/>
    <w:multiLevelType w:val="hybridMultilevel"/>
    <w:tmpl w:val="9EFA7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51A3C"/>
    <w:rsid w:val="00054DD7"/>
    <w:rsid w:val="00063D4A"/>
    <w:rsid w:val="000973E5"/>
    <w:rsid w:val="000B6B62"/>
    <w:rsid w:val="000E5C05"/>
    <w:rsid w:val="00120A30"/>
    <w:rsid w:val="001318F8"/>
    <w:rsid w:val="00140D3C"/>
    <w:rsid w:val="00167F75"/>
    <w:rsid w:val="00193B79"/>
    <w:rsid w:val="001D2559"/>
    <w:rsid w:val="001D4318"/>
    <w:rsid w:val="001D4932"/>
    <w:rsid w:val="001E172F"/>
    <w:rsid w:val="001F4939"/>
    <w:rsid w:val="00213072"/>
    <w:rsid w:val="002206DD"/>
    <w:rsid w:val="00281E94"/>
    <w:rsid w:val="002B0E6B"/>
    <w:rsid w:val="002B2D5B"/>
    <w:rsid w:val="002C6ECA"/>
    <w:rsid w:val="002D54ED"/>
    <w:rsid w:val="002F72F8"/>
    <w:rsid w:val="00307E1A"/>
    <w:rsid w:val="0031228F"/>
    <w:rsid w:val="003168A6"/>
    <w:rsid w:val="00325AD7"/>
    <w:rsid w:val="0034554A"/>
    <w:rsid w:val="003502C7"/>
    <w:rsid w:val="003770F9"/>
    <w:rsid w:val="003A1FD4"/>
    <w:rsid w:val="003B005D"/>
    <w:rsid w:val="0040291F"/>
    <w:rsid w:val="00423D76"/>
    <w:rsid w:val="0043540F"/>
    <w:rsid w:val="004419E3"/>
    <w:rsid w:val="0045568A"/>
    <w:rsid w:val="00467647"/>
    <w:rsid w:val="004734E2"/>
    <w:rsid w:val="0048450F"/>
    <w:rsid w:val="004847B6"/>
    <w:rsid w:val="004B73CD"/>
    <w:rsid w:val="004E1B77"/>
    <w:rsid w:val="004F1B21"/>
    <w:rsid w:val="00523101"/>
    <w:rsid w:val="005367FA"/>
    <w:rsid w:val="005404E0"/>
    <w:rsid w:val="005844F5"/>
    <w:rsid w:val="0059617F"/>
    <w:rsid w:val="005B6387"/>
    <w:rsid w:val="005B7769"/>
    <w:rsid w:val="005D4289"/>
    <w:rsid w:val="005E7630"/>
    <w:rsid w:val="00602D6D"/>
    <w:rsid w:val="00610C4A"/>
    <w:rsid w:val="006373B1"/>
    <w:rsid w:val="00644091"/>
    <w:rsid w:val="00645E24"/>
    <w:rsid w:val="006630A4"/>
    <w:rsid w:val="0066617E"/>
    <w:rsid w:val="006953EE"/>
    <w:rsid w:val="006C07C3"/>
    <w:rsid w:val="006D26F5"/>
    <w:rsid w:val="006E32EF"/>
    <w:rsid w:val="006F711B"/>
    <w:rsid w:val="00713823"/>
    <w:rsid w:val="00767417"/>
    <w:rsid w:val="00772FB4"/>
    <w:rsid w:val="00782390"/>
    <w:rsid w:val="00794B3C"/>
    <w:rsid w:val="007B65F8"/>
    <w:rsid w:val="007E4A54"/>
    <w:rsid w:val="007F53BA"/>
    <w:rsid w:val="007F5A10"/>
    <w:rsid w:val="00812261"/>
    <w:rsid w:val="0081450C"/>
    <w:rsid w:val="00816DB9"/>
    <w:rsid w:val="00825827"/>
    <w:rsid w:val="00825DEF"/>
    <w:rsid w:val="008871C4"/>
    <w:rsid w:val="00896514"/>
    <w:rsid w:val="008B2B15"/>
    <w:rsid w:val="00975DFA"/>
    <w:rsid w:val="00993B16"/>
    <w:rsid w:val="0099573E"/>
    <w:rsid w:val="009A03EA"/>
    <w:rsid w:val="009A74E0"/>
    <w:rsid w:val="009B1656"/>
    <w:rsid w:val="009C26DA"/>
    <w:rsid w:val="009D68DF"/>
    <w:rsid w:val="009D7C3C"/>
    <w:rsid w:val="00A23EA4"/>
    <w:rsid w:val="00A35ED2"/>
    <w:rsid w:val="00A46632"/>
    <w:rsid w:val="00A53AE4"/>
    <w:rsid w:val="00A64D25"/>
    <w:rsid w:val="00A82242"/>
    <w:rsid w:val="00A83A68"/>
    <w:rsid w:val="00AA5380"/>
    <w:rsid w:val="00AB22DD"/>
    <w:rsid w:val="00AD6A90"/>
    <w:rsid w:val="00AF532A"/>
    <w:rsid w:val="00B02B2E"/>
    <w:rsid w:val="00B02BEF"/>
    <w:rsid w:val="00B0430A"/>
    <w:rsid w:val="00B21FA5"/>
    <w:rsid w:val="00B24C18"/>
    <w:rsid w:val="00B33CB3"/>
    <w:rsid w:val="00B42125"/>
    <w:rsid w:val="00B546D6"/>
    <w:rsid w:val="00B64D64"/>
    <w:rsid w:val="00B85948"/>
    <w:rsid w:val="00B95A34"/>
    <w:rsid w:val="00BC35BE"/>
    <w:rsid w:val="00BF5170"/>
    <w:rsid w:val="00C23AF2"/>
    <w:rsid w:val="00C614DA"/>
    <w:rsid w:val="00C71BF2"/>
    <w:rsid w:val="00C8398D"/>
    <w:rsid w:val="00CB61F8"/>
    <w:rsid w:val="00D060A6"/>
    <w:rsid w:val="00D1401A"/>
    <w:rsid w:val="00D162E4"/>
    <w:rsid w:val="00D2320C"/>
    <w:rsid w:val="00D46358"/>
    <w:rsid w:val="00D46A8E"/>
    <w:rsid w:val="00D75867"/>
    <w:rsid w:val="00D91956"/>
    <w:rsid w:val="00DB1D3B"/>
    <w:rsid w:val="00DB754A"/>
    <w:rsid w:val="00DE270D"/>
    <w:rsid w:val="00DF0096"/>
    <w:rsid w:val="00E060F7"/>
    <w:rsid w:val="00E75960"/>
    <w:rsid w:val="00E96325"/>
    <w:rsid w:val="00EA5B7A"/>
    <w:rsid w:val="00EB6268"/>
    <w:rsid w:val="00EC09F0"/>
    <w:rsid w:val="00EC0A98"/>
    <w:rsid w:val="00EC6C27"/>
    <w:rsid w:val="00EE0418"/>
    <w:rsid w:val="00EE0AC1"/>
    <w:rsid w:val="00EF0BE1"/>
    <w:rsid w:val="00EF2DF8"/>
    <w:rsid w:val="00F636FF"/>
    <w:rsid w:val="00F707F4"/>
    <w:rsid w:val="00F8496A"/>
    <w:rsid w:val="00FB79B2"/>
    <w:rsid w:val="00FF7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602D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C77CB91DBE3047884ABBD40BFC76FC" ma:contentTypeVersion="2" ma:contentTypeDescription="Create a new document." ma:contentTypeScope="" ma:versionID="0114a99373b1dc9f5bc36b6651fa5c9c">
  <xsd:schema xmlns:xsd="http://www.w3.org/2001/XMLSchema" xmlns:xs="http://www.w3.org/2001/XMLSchema" xmlns:p="http://schemas.microsoft.com/office/2006/metadata/properties" xmlns:ns3="ed25a739-d205-4a8f-b117-2566f909cb60" targetNamespace="http://schemas.microsoft.com/office/2006/metadata/properties" ma:root="true" ma:fieldsID="c42e70a4ef6fe05dfd280bf93111efcd" ns3:_="">
    <xsd:import namespace="ed25a739-d205-4a8f-b117-2566f909cb6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25a739-d205-4a8f-b117-2566f909cb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5C7491-3656-4CB8-B891-2F936D7CA7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912807-F747-43D8-B47E-22014FD185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25a739-d205-4a8f-b117-2566f909cb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866B44-E43A-4DDF-A5F4-DB3675A528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29E8065-1B03-4ED2-AE43-27797BA4B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0</TotalTime>
  <Pages>6</Pages>
  <Words>939</Words>
  <Characters>5354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Cynllun Gwers 1</vt:lpstr>
      <vt:lpstr/>
    </vt:vector>
  </TitlesOfParts>
  <Company/>
  <LinksUpToDate>false</LinksUpToDate>
  <CharactersWithSpaces>6281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Carys-ann Davies (1800899)</cp:lastModifiedBy>
  <cp:revision>2</cp:revision>
  <dcterms:created xsi:type="dcterms:W3CDTF">2020-04-22T17:23:00Z</dcterms:created>
  <dcterms:modified xsi:type="dcterms:W3CDTF">2020-04-22T17:23:00Z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0x010100AFC77CB91DBE3047884ABBD40BFC76FC</vt:lpwstr>
  </property>
</Properties>
</file>