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796" w14:textId="77777777" w:rsidR="00152E9D" w:rsidRPr="00A406E5" w:rsidRDefault="00152E9D" w:rsidP="00A67FB1">
      <w:pPr>
        <w:ind w:left="720"/>
        <w:rPr>
          <w:rFonts w:ascii="Arial" w:hAnsi="Arial" w:cs="Arial"/>
          <w:sz w:val="24"/>
          <w:szCs w:val="24"/>
        </w:rPr>
      </w:pPr>
    </w:p>
    <w:p w14:paraId="6E6B076D" w14:textId="77777777" w:rsidR="00152E9D" w:rsidRPr="00A406E5" w:rsidRDefault="00152E9D" w:rsidP="00A67FB1">
      <w:pPr>
        <w:ind w:left="720"/>
        <w:rPr>
          <w:rFonts w:ascii="Arial" w:hAnsi="Arial" w:cs="Arial"/>
          <w:sz w:val="24"/>
          <w:szCs w:val="24"/>
        </w:rPr>
      </w:pPr>
      <w:bookmarkStart w:id="0" w:name="_Hlk92377840"/>
    </w:p>
    <w:p w14:paraId="1B08DACF" w14:textId="71EFFE18" w:rsidR="00152E9D" w:rsidRPr="00F1654C" w:rsidRDefault="00F1654C" w:rsidP="00A67FB1">
      <w:pPr>
        <w:ind w:left="720"/>
        <w:rPr>
          <w:rFonts w:ascii="Arial" w:hAnsi="Arial" w:cs="Arial"/>
          <w:sz w:val="24"/>
          <w:szCs w:val="24"/>
        </w:rPr>
      </w:pPr>
      <w:r w:rsidRPr="00F1654C">
        <w:rPr>
          <w:rFonts w:ascii="Arial" w:hAnsi="Arial" w:cs="Arial"/>
          <w:sz w:val="24"/>
          <w:szCs w:val="24"/>
        </w:rPr>
        <w:t>You are required to answer</w:t>
      </w:r>
      <w:r w:rsidRPr="00F1654C">
        <w:rPr>
          <w:rFonts w:ascii="Arial" w:hAnsi="Arial" w:cs="Arial"/>
          <w:b/>
          <w:bCs/>
          <w:sz w:val="24"/>
          <w:szCs w:val="24"/>
        </w:rPr>
        <w:t xml:space="preserve"> all</w:t>
      </w:r>
      <w:r w:rsidRPr="00F1654C">
        <w:rPr>
          <w:rFonts w:ascii="Arial" w:hAnsi="Arial" w:cs="Arial"/>
          <w:sz w:val="24"/>
          <w:szCs w:val="24"/>
        </w:rPr>
        <w:t xml:space="preserve"> four questions</w:t>
      </w:r>
    </w:p>
    <w:p w14:paraId="1EF3C6DF" w14:textId="09211F13" w:rsidR="00F1654C" w:rsidRPr="00F1654C" w:rsidRDefault="00F1654C" w:rsidP="00A67FB1">
      <w:pPr>
        <w:ind w:left="720"/>
        <w:rPr>
          <w:rFonts w:ascii="Arial" w:hAnsi="Arial" w:cs="Arial"/>
          <w:sz w:val="24"/>
          <w:szCs w:val="24"/>
        </w:rPr>
      </w:pPr>
    </w:p>
    <w:p w14:paraId="43289DD4" w14:textId="77777777" w:rsidR="00F1654C" w:rsidRPr="00F1654C" w:rsidRDefault="00F1654C" w:rsidP="00F1654C">
      <w:pPr>
        <w:pStyle w:val="ListParagraph"/>
        <w:numPr>
          <w:ilvl w:val="0"/>
          <w:numId w:val="17"/>
        </w:numPr>
        <w:rPr>
          <w:rFonts w:ascii="Arial" w:hAnsi="Arial" w:cs="Arial"/>
          <w:sz w:val="24"/>
          <w:szCs w:val="24"/>
        </w:rPr>
      </w:pPr>
      <w:r w:rsidRPr="00F1654C">
        <w:rPr>
          <w:rFonts w:ascii="Arial" w:hAnsi="Arial" w:cs="Arial"/>
          <w:sz w:val="24"/>
          <w:szCs w:val="24"/>
        </w:rPr>
        <w:t xml:space="preserve">What is the rule of privity of contract? </w:t>
      </w:r>
      <w:r w:rsidRPr="00F1654C">
        <w:rPr>
          <w:rFonts w:ascii="Arial" w:hAnsi="Arial" w:cs="Arial"/>
          <w:sz w:val="24"/>
          <w:szCs w:val="24"/>
        </w:rPr>
        <w:tab/>
      </w:r>
      <w:r w:rsidRPr="00F1654C">
        <w:rPr>
          <w:rFonts w:ascii="Arial" w:hAnsi="Arial" w:cs="Arial"/>
          <w:sz w:val="24"/>
          <w:szCs w:val="24"/>
        </w:rPr>
        <w:tab/>
      </w:r>
      <w:r w:rsidRPr="00F1654C">
        <w:rPr>
          <w:rFonts w:ascii="Arial" w:hAnsi="Arial" w:cs="Arial"/>
          <w:sz w:val="24"/>
          <w:szCs w:val="24"/>
        </w:rPr>
        <w:tab/>
      </w:r>
      <w:r w:rsidRPr="00F1654C">
        <w:rPr>
          <w:rFonts w:ascii="Arial" w:hAnsi="Arial" w:cs="Arial"/>
          <w:sz w:val="24"/>
          <w:szCs w:val="24"/>
        </w:rPr>
        <w:tab/>
      </w:r>
    </w:p>
    <w:p w14:paraId="56B1C902" w14:textId="46CC4869" w:rsidR="00F1654C" w:rsidRPr="00F1654C" w:rsidRDefault="00F1654C" w:rsidP="00F1654C">
      <w:pPr>
        <w:pStyle w:val="ListParagraph"/>
        <w:ind w:left="1080"/>
        <w:rPr>
          <w:rFonts w:ascii="Arial" w:hAnsi="Arial" w:cs="Arial"/>
          <w:sz w:val="24"/>
          <w:szCs w:val="24"/>
        </w:rPr>
      </w:pPr>
      <w:r w:rsidRPr="00F1654C">
        <w:rPr>
          <w:rFonts w:ascii="Arial" w:hAnsi="Arial" w:cs="Arial"/>
          <w:sz w:val="24"/>
          <w:szCs w:val="24"/>
        </w:rPr>
        <w:t>[5 marks</w:t>
      </w:r>
      <w:r w:rsidR="009F74F6">
        <w:rPr>
          <w:rFonts w:ascii="Arial" w:hAnsi="Arial" w:cs="Arial"/>
          <w:sz w:val="24"/>
          <w:szCs w:val="24"/>
        </w:rPr>
        <w:t xml:space="preserve"> - 100</w:t>
      </w:r>
      <w:r w:rsidRPr="00F1654C">
        <w:rPr>
          <w:rFonts w:ascii="Arial" w:hAnsi="Arial" w:cs="Arial"/>
          <w:sz w:val="24"/>
          <w:szCs w:val="24"/>
        </w:rPr>
        <w:t>]</w:t>
      </w:r>
    </w:p>
    <w:p w14:paraId="4D88AEAA" w14:textId="6CF4844C" w:rsidR="00F1654C" w:rsidRDefault="00F1654C" w:rsidP="00F1654C">
      <w:pPr>
        <w:pStyle w:val="ListParagraph"/>
        <w:ind w:left="1080"/>
        <w:rPr>
          <w:rFonts w:ascii="Arial" w:hAnsi="Arial" w:cs="Arial"/>
          <w:sz w:val="24"/>
          <w:szCs w:val="24"/>
        </w:rPr>
      </w:pPr>
    </w:p>
    <w:p w14:paraId="7B8448BF" w14:textId="59836F5C" w:rsidR="00D94188" w:rsidRDefault="009F74F6" w:rsidP="00F1654C">
      <w:pPr>
        <w:pStyle w:val="ListParagraph"/>
        <w:ind w:left="1080"/>
        <w:rPr>
          <w:rFonts w:ascii="Arial" w:hAnsi="Arial" w:cs="Arial"/>
          <w:sz w:val="24"/>
          <w:szCs w:val="24"/>
        </w:rPr>
      </w:pPr>
      <w:r>
        <w:rPr>
          <w:rFonts w:ascii="Arial" w:hAnsi="Arial" w:cs="Arial"/>
          <w:sz w:val="24"/>
          <w:szCs w:val="24"/>
        </w:rPr>
        <w:t>The general concept of the rule of privity of contract</w:t>
      </w:r>
      <w:r w:rsidR="00BF09D0">
        <w:rPr>
          <w:rFonts w:ascii="Arial" w:hAnsi="Arial" w:cs="Arial"/>
          <w:sz w:val="24"/>
          <w:szCs w:val="24"/>
        </w:rPr>
        <w:t>, as according to Po</w:t>
      </w:r>
      <w:r w:rsidR="00BF09D0" w:rsidRPr="00A71D19">
        <w:rPr>
          <w:rFonts w:ascii="Arial" w:hAnsi="Arial" w:cs="Arial"/>
          <w:sz w:val="24"/>
          <w:szCs w:val="24"/>
        </w:rPr>
        <w:t>ole</w:t>
      </w:r>
      <w:sdt>
        <w:sdtPr>
          <w:rPr>
            <w:rFonts w:ascii="Arial" w:hAnsi="Arial" w:cs="Arial"/>
            <w:sz w:val="24"/>
            <w:szCs w:val="24"/>
          </w:rPr>
          <w:id w:val="322938287"/>
          <w:citation/>
        </w:sdtPr>
        <w:sdtContent>
          <w:r w:rsidR="00A71D19">
            <w:rPr>
              <w:rFonts w:ascii="Arial" w:hAnsi="Arial" w:cs="Arial"/>
              <w:sz w:val="24"/>
              <w:szCs w:val="24"/>
            </w:rPr>
            <w:fldChar w:fldCharType="begin"/>
          </w:r>
          <w:r w:rsidR="00334036">
            <w:rPr>
              <w:rFonts w:ascii="Arial" w:hAnsi="Arial" w:cs="Arial"/>
              <w:sz w:val="24"/>
              <w:szCs w:val="24"/>
            </w:rPr>
            <w:instrText xml:space="preserve">CITATION Poo10 \p 425 \n  \l 2057 </w:instrText>
          </w:r>
          <w:r w:rsidR="00A71D19">
            <w:rPr>
              <w:rFonts w:ascii="Arial" w:hAnsi="Arial" w:cs="Arial"/>
              <w:sz w:val="24"/>
              <w:szCs w:val="24"/>
            </w:rPr>
            <w:fldChar w:fldCharType="separate"/>
          </w:r>
          <w:r w:rsidR="00334036">
            <w:rPr>
              <w:rFonts w:ascii="Arial" w:hAnsi="Arial" w:cs="Arial"/>
              <w:noProof/>
              <w:sz w:val="24"/>
              <w:szCs w:val="24"/>
            </w:rPr>
            <w:t xml:space="preserve"> </w:t>
          </w:r>
          <w:r w:rsidR="00334036" w:rsidRPr="00334036">
            <w:rPr>
              <w:rFonts w:ascii="Arial" w:hAnsi="Arial" w:cs="Arial"/>
              <w:noProof/>
              <w:sz w:val="24"/>
              <w:szCs w:val="24"/>
            </w:rPr>
            <w:t>(2010, p. 425)</w:t>
          </w:r>
          <w:r w:rsidR="00A71D19">
            <w:rPr>
              <w:rFonts w:ascii="Arial" w:hAnsi="Arial" w:cs="Arial"/>
              <w:sz w:val="24"/>
              <w:szCs w:val="24"/>
            </w:rPr>
            <w:fldChar w:fldCharType="end"/>
          </w:r>
        </w:sdtContent>
      </w:sdt>
      <w:r>
        <w:rPr>
          <w:rFonts w:ascii="Arial" w:hAnsi="Arial" w:cs="Arial"/>
          <w:sz w:val="24"/>
          <w:szCs w:val="24"/>
        </w:rPr>
        <w:t xml:space="preserve"> is that </w:t>
      </w:r>
      <w:r w:rsidR="00BF09D0">
        <w:rPr>
          <w:rFonts w:ascii="Arial" w:hAnsi="Arial" w:cs="Arial"/>
          <w:sz w:val="24"/>
          <w:szCs w:val="24"/>
        </w:rPr>
        <w:t>“</w:t>
      </w:r>
      <w:r>
        <w:rPr>
          <w:rFonts w:ascii="Arial" w:hAnsi="Arial" w:cs="Arial"/>
          <w:sz w:val="24"/>
          <w:szCs w:val="24"/>
        </w:rPr>
        <w:t>only the parties to the contract are bound by or are entitled to a remedy for enforcement for the obligations under the contract</w:t>
      </w:r>
      <w:r w:rsidR="00BF09D0">
        <w:rPr>
          <w:rFonts w:ascii="Arial" w:hAnsi="Arial" w:cs="Arial"/>
          <w:sz w:val="24"/>
          <w:szCs w:val="24"/>
        </w:rPr>
        <w:t xml:space="preserve">”. To demonstrate, if a contract was negotiated and made between A and B, for the benefit of a third party – C, then by this doctrine C cannot enforce </w:t>
      </w:r>
      <w:r w:rsidR="007507A2">
        <w:rPr>
          <w:rFonts w:ascii="Arial" w:hAnsi="Arial" w:cs="Arial"/>
          <w:sz w:val="24"/>
          <w:szCs w:val="24"/>
        </w:rPr>
        <w:t>the contractual promise nor remedy its breaches as they are not party to the contract.</w:t>
      </w:r>
      <w:r w:rsidR="00CB1661">
        <w:rPr>
          <w:rFonts w:ascii="Arial" w:hAnsi="Arial" w:cs="Arial"/>
          <w:sz w:val="24"/>
          <w:szCs w:val="24"/>
        </w:rPr>
        <w:t xml:space="preserve"> This can be illustrated in the case of </w:t>
      </w:r>
      <w:r w:rsidR="008E35C3" w:rsidRPr="008E35C3">
        <w:rPr>
          <w:rFonts w:ascii="Arial" w:hAnsi="Arial" w:cs="Arial"/>
          <w:i/>
          <w:iCs/>
          <w:sz w:val="24"/>
          <w:szCs w:val="24"/>
        </w:rPr>
        <w:t>‘</w:t>
      </w:r>
      <w:r w:rsidR="00CB1661" w:rsidRPr="008E35C3">
        <w:rPr>
          <w:rFonts w:ascii="Arial" w:hAnsi="Arial" w:cs="Arial"/>
          <w:i/>
          <w:iCs/>
          <w:sz w:val="24"/>
          <w:szCs w:val="24"/>
        </w:rPr>
        <w:t>Tweddle v Atkinson</w:t>
      </w:r>
      <w:r w:rsidR="008E35C3" w:rsidRPr="008E35C3">
        <w:rPr>
          <w:rFonts w:ascii="Arial" w:hAnsi="Arial" w:cs="Arial"/>
          <w:i/>
          <w:iCs/>
          <w:sz w:val="24"/>
          <w:szCs w:val="24"/>
        </w:rPr>
        <w:t>’</w:t>
      </w:r>
      <w:r w:rsidR="00CB1661" w:rsidRPr="008E35C3">
        <w:rPr>
          <w:rFonts w:ascii="Arial" w:hAnsi="Arial" w:cs="Arial"/>
          <w:i/>
          <w:iCs/>
          <w:sz w:val="24"/>
          <w:szCs w:val="24"/>
        </w:rPr>
        <w:t xml:space="preserve"> (1861)</w:t>
      </w:r>
      <w:r w:rsidR="00A71D19">
        <w:rPr>
          <w:rFonts w:ascii="Arial" w:hAnsi="Arial" w:cs="Arial"/>
          <w:sz w:val="24"/>
          <w:szCs w:val="24"/>
        </w:rPr>
        <w:t xml:space="preserve"> as described in </w:t>
      </w:r>
      <w:r w:rsidR="00A71D19" w:rsidRPr="00A71D19">
        <w:rPr>
          <w:rFonts w:ascii="Arial" w:hAnsi="Arial" w:cs="Arial"/>
          <w:i/>
          <w:iCs/>
          <w:sz w:val="24"/>
          <w:szCs w:val="24"/>
        </w:rPr>
        <w:t>Poole’s Casebook on Contract Law</w:t>
      </w:r>
      <w:r w:rsidR="00A71D19">
        <w:rPr>
          <w:rFonts w:ascii="Arial" w:hAnsi="Arial" w:cs="Arial"/>
          <w:sz w:val="24"/>
          <w:szCs w:val="24"/>
        </w:rPr>
        <w:t xml:space="preserve"> </w:t>
      </w:r>
      <w:sdt>
        <w:sdtPr>
          <w:rPr>
            <w:rFonts w:ascii="Arial" w:hAnsi="Arial" w:cs="Arial"/>
            <w:sz w:val="24"/>
            <w:szCs w:val="24"/>
          </w:rPr>
          <w:id w:val="-423413376"/>
          <w:citation/>
        </w:sdtPr>
        <w:sdtContent>
          <w:r w:rsidR="00A71D19">
            <w:rPr>
              <w:rFonts w:ascii="Arial" w:hAnsi="Arial" w:cs="Arial"/>
              <w:sz w:val="24"/>
              <w:szCs w:val="24"/>
            </w:rPr>
            <w:fldChar w:fldCharType="begin"/>
          </w:r>
          <w:r w:rsidR="00A71D19">
            <w:rPr>
              <w:rFonts w:ascii="Arial" w:hAnsi="Arial" w:cs="Arial"/>
              <w:sz w:val="24"/>
              <w:szCs w:val="24"/>
            </w:rPr>
            <w:instrText xml:space="preserve"> CITATION Poo19 \l 2057 </w:instrText>
          </w:r>
          <w:r w:rsidR="00A71D19">
            <w:rPr>
              <w:rFonts w:ascii="Arial" w:hAnsi="Arial" w:cs="Arial"/>
              <w:sz w:val="24"/>
              <w:szCs w:val="24"/>
            </w:rPr>
            <w:fldChar w:fldCharType="separate"/>
          </w:r>
          <w:r w:rsidR="00A71D19" w:rsidRPr="00A71D19">
            <w:rPr>
              <w:rFonts w:ascii="Arial" w:hAnsi="Arial" w:cs="Arial"/>
              <w:noProof/>
              <w:sz w:val="24"/>
              <w:szCs w:val="24"/>
            </w:rPr>
            <w:t>(Poole, 2019)</w:t>
          </w:r>
          <w:r w:rsidR="00A71D19">
            <w:rPr>
              <w:rFonts w:ascii="Arial" w:hAnsi="Arial" w:cs="Arial"/>
              <w:sz w:val="24"/>
              <w:szCs w:val="24"/>
            </w:rPr>
            <w:fldChar w:fldCharType="end"/>
          </w:r>
        </w:sdtContent>
      </w:sdt>
      <w:r w:rsidR="004F6B8C">
        <w:rPr>
          <w:rFonts w:ascii="Arial" w:hAnsi="Arial" w:cs="Arial"/>
          <w:sz w:val="24"/>
          <w:szCs w:val="24"/>
        </w:rPr>
        <w:t xml:space="preserve"> </w:t>
      </w:r>
      <w:r w:rsidR="00CB1661">
        <w:rPr>
          <w:rFonts w:ascii="Arial" w:hAnsi="Arial" w:cs="Arial"/>
          <w:sz w:val="24"/>
          <w:szCs w:val="24"/>
        </w:rPr>
        <w:t xml:space="preserve">where it was ruled that the son of one of the parties could not claim on his father’s behalf as he was not </w:t>
      </w:r>
      <w:r w:rsidR="007B1BF9">
        <w:rPr>
          <w:rFonts w:ascii="Arial" w:hAnsi="Arial" w:cs="Arial"/>
          <w:sz w:val="24"/>
          <w:szCs w:val="24"/>
        </w:rPr>
        <w:t>privy to the contract even when the promise within was expressly made for his benefit.</w:t>
      </w:r>
    </w:p>
    <w:p w14:paraId="047EAAFC" w14:textId="0A722D90" w:rsidR="00D94188" w:rsidRDefault="00D94188" w:rsidP="00F1654C">
      <w:pPr>
        <w:pStyle w:val="ListParagraph"/>
        <w:ind w:left="1080"/>
        <w:rPr>
          <w:rFonts w:ascii="Arial" w:hAnsi="Arial" w:cs="Arial"/>
          <w:sz w:val="24"/>
          <w:szCs w:val="24"/>
        </w:rPr>
      </w:pPr>
    </w:p>
    <w:p w14:paraId="594AA0A3" w14:textId="77777777" w:rsidR="00D94188" w:rsidRPr="00F1654C" w:rsidRDefault="00D94188" w:rsidP="00F1654C">
      <w:pPr>
        <w:pStyle w:val="ListParagraph"/>
        <w:ind w:left="1080"/>
        <w:rPr>
          <w:rFonts w:ascii="Arial" w:hAnsi="Arial" w:cs="Arial"/>
          <w:sz w:val="24"/>
          <w:szCs w:val="24"/>
        </w:rPr>
      </w:pPr>
    </w:p>
    <w:p w14:paraId="716195DC" w14:textId="77777777" w:rsidR="00F1654C" w:rsidRPr="00F1654C" w:rsidRDefault="00F1654C" w:rsidP="00F1654C">
      <w:pPr>
        <w:pStyle w:val="ListParagraph"/>
        <w:numPr>
          <w:ilvl w:val="0"/>
          <w:numId w:val="17"/>
        </w:numPr>
        <w:rPr>
          <w:rFonts w:ascii="Arial" w:hAnsi="Arial" w:cs="Arial"/>
          <w:sz w:val="24"/>
          <w:szCs w:val="24"/>
        </w:rPr>
      </w:pPr>
      <w:r w:rsidRPr="00F1654C">
        <w:rPr>
          <w:rFonts w:ascii="Arial" w:hAnsi="Arial" w:cs="Arial"/>
          <w:sz w:val="24"/>
          <w:szCs w:val="24"/>
        </w:rPr>
        <w:t xml:space="preserve">Explain whether past consideration amounts to good consideration   </w:t>
      </w:r>
    </w:p>
    <w:p w14:paraId="4475F541" w14:textId="1CD29498" w:rsidR="00F1654C" w:rsidRDefault="00F1654C" w:rsidP="00F1654C">
      <w:pPr>
        <w:pStyle w:val="ListParagraph"/>
        <w:ind w:left="1080"/>
        <w:rPr>
          <w:rFonts w:ascii="Arial" w:hAnsi="Arial" w:cs="Arial"/>
          <w:sz w:val="24"/>
          <w:szCs w:val="24"/>
        </w:rPr>
      </w:pPr>
      <w:r w:rsidRPr="00F1654C">
        <w:rPr>
          <w:rFonts w:ascii="Arial" w:hAnsi="Arial" w:cs="Arial"/>
          <w:sz w:val="24"/>
          <w:szCs w:val="24"/>
        </w:rPr>
        <w:t>[10 marks</w:t>
      </w:r>
      <w:r w:rsidR="009F74F6">
        <w:rPr>
          <w:rFonts w:ascii="Arial" w:hAnsi="Arial" w:cs="Arial"/>
          <w:sz w:val="24"/>
          <w:szCs w:val="24"/>
        </w:rPr>
        <w:t xml:space="preserve"> - 200</w:t>
      </w:r>
      <w:r w:rsidRPr="00F1654C">
        <w:rPr>
          <w:rFonts w:ascii="Arial" w:hAnsi="Arial" w:cs="Arial"/>
          <w:sz w:val="24"/>
          <w:szCs w:val="24"/>
        </w:rPr>
        <w:t>]</w:t>
      </w:r>
    </w:p>
    <w:p w14:paraId="559B50FA" w14:textId="427E64C8" w:rsidR="007B1BF9" w:rsidRDefault="007B1BF9" w:rsidP="00F1654C">
      <w:pPr>
        <w:pStyle w:val="ListParagraph"/>
        <w:ind w:left="1080"/>
        <w:rPr>
          <w:rFonts w:ascii="Arial" w:hAnsi="Arial" w:cs="Arial"/>
          <w:sz w:val="24"/>
          <w:szCs w:val="24"/>
        </w:rPr>
      </w:pPr>
    </w:p>
    <w:p w14:paraId="5ECA3F74" w14:textId="69F6DA4A" w:rsidR="007773EC" w:rsidRDefault="001C1DDB" w:rsidP="00F1654C">
      <w:pPr>
        <w:pStyle w:val="ListParagraph"/>
        <w:ind w:left="1080"/>
        <w:rPr>
          <w:rFonts w:ascii="Arial" w:hAnsi="Arial" w:cs="Arial"/>
          <w:sz w:val="24"/>
          <w:szCs w:val="24"/>
        </w:rPr>
      </w:pPr>
      <w:r>
        <w:rPr>
          <w:rFonts w:ascii="Arial" w:hAnsi="Arial" w:cs="Arial"/>
          <w:sz w:val="24"/>
          <w:szCs w:val="24"/>
        </w:rPr>
        <w:t xml:space="preserve">Good consideration in a modern sense is identified as “the price for which the promise of the other is bought” </w:t>
      </w:r>
      <w:sdt>
        <w:sdtPr>
          <w:rPr>
            <w:rFonts w:ascii="Arial" w:hAnsi="Arial" w:cs="Arial"/>
            <w:sz w:val="24"/>
            <w:szCs w:val="24"/>
          </w:rPr>
          <w:id w:val="-1459033555"/>
          <w:citation/>
        </w:sdtPr>
        <w:sdtContent>
          <w:r>
            <w:rPr>
              <w:rFonts w:ascii="Arial" w:hAnsi="Arial" w:cs="Arial"/>
              <w:sz w:val="24"/>
              <w:szCs w:val="24"/>
            </w:rPr>
            <w:fldChar w:fldCharType="begin"/>
          </w:r>
          <w:r>
            <w:rPr>
              <w:rFonts w:ascii="Arial" w:hAnsi="Arial" w:cs="Arial"/>
              <w:sz w:val="24"/>
              <w:szCs w:val="24"/>
            </w:rPr>
            <w:instrText xml:space="preserve"> CITATION Pol50 \l 2057 </w:instrText>
          </w:r>
          <w:r>
            <w:rPr>
              <w:rFonts w:ascii="Arial" w:hAnsi="Arial" w:cs="Arial"/>
              <w:sz w:val="24"/>
              <w:szCs w:val="24"/>
            </w:rPr>
            <w:fldChar w:fldCharType="separate"/>
          </w:r>
          <w:r w:rsidRPr="001C1DDB">
            <w:rPr>
              <w:rFonts w:ascii="Arial" w:hAnsi="Arial" w:cs="Arial"/>
              <w:noProof/>
              <w:sz w:val="24"/>
              <w:szCs w:val="24"/>
            </w:rPr>
            <w:t>(Pollock, 1950)</w:t>
          </w:r>
          <w:r>
            <w:rPr>
              <w:rFonts w:ascii="Arial" w:hAnsi="Arial" w:cs="Arial"/>
              <w:sz w:val="24"/>
              <w:szCs w:val="24"/>
            </w:rPr>
            <w:fldChar w:fldCharType="end"/>
          </w:r>
        </w:sdtContent>
      </w:sdt>
      <w:r w:rsidR="00E31AB5">
        <w:rPr>
          <w:rFonts w:ascii="Arial" w:hAnsi="Arial" w:cs="Arial"/>
          <w:sz w:val="24"/>
          <w:szCs w:val="24"/>
        </w:rPr>
        <w:t>. Consideration is built upon the foundation of an act or forbearance of one party or the promise to do as such to the other.</w:t>
      </w:r>
      <w:r w:rsidR="005F0BB8">
        <w:rPr>
          <w:rFonts w:ascii="Arial" w:hAnsi="Arial" w:cs="Arial"/>
          <w:sz w:val="24"/>
          <w:szCs w:val="24"/>
        </w:rPr>
        <w:t xml:space="preserve"> </w:t>
      </w:r>
      <w:r w:rsidR="0072255D">
        <w:rPr>
          <w:rFonts w:ascii="Arial" w:hAnsi="Arial" w:cs="Arial"/>
          <w:sz w:val="24"/>
          <w:szCs w:val="24"/>
        </w:rPr>
        <w:t>Thus,</w:t>
      </w:r>
      <w:r w:rsidR="005F0BB8">
        <w:rPr>
          <w:rFonts w:ascii="Arial" w:hAnsi="Arial" w:cs="Arial"/>
          <w:sz w:val="24"/>
          <w:szCs w:val="24"/>
        </w:rPr>
        <w:t xml:space="preserve"> giving the promise </w:t>
      </w:r>
      <w:r w:rsidR="0072255D">
        <w:rPr>
          <w:rFonts w:ascii="Arial" w:hAnsi="Arial" w:cs="Arial"/>
          <w:sz w:val="24"/>
          <w:szCs w:val="24"/>
        </w:rPr>
        <w:t>a value,</w:t>
      </w:r>
      <w:r w:rsidR="005F0BB8">
        <w:rPr>
          <w:rFonts w:ascii="Arial" w:hAnsi="Arial" w:cs="Arial"/>
          <w:sz w:val="24"/>
          <w:szCs w:val="24"/>
        </w:rPr>
        <w:t xml:space="preserve"> which then makes it enforceable by law</w:t>
      </w:r>
      <w:r w:rsidR="0072255D">
        <w:rPr>
          <w:rFonts w:ascii="Arial" w:hAnsi="Arial" w:cs="Arial"/>
          <w:sz w:val="24"/>
          <w:szCs w:val="24"/>
        </w:rPr>
        <w:t xml:space="preserve"> </w:t>
      </w:r>
      <w:sdt>
        <w:sdtPr>
          <w:rPr>
            <w:rFonts w:ascii="Arial" w:hAnsi="Arial" w:cs="Arial"/>
            <w:sz w:val="24"/>
            <w:szCs w:val="24"/>
          </w:rPr>
          <w:id w:val="-32346715"/>
          <w:citation/>
        </w:sdtPr>
        <w:sdtContent>
          <w:r w:rsidR="0072255D">
            <w:rPr>
              <w:rFonts w:ascii="Arial" w:hAnsi="Arial" w:cs="Arial"/>
              <w:sz w:val="24"/>
              <w:szCs w:val="24"/>
            </w:rPr>
            <w:fldChar w:fldCharType="begin"/>
          </w:r>
          <w:r w:rsidR="0072255D">
            <w:rPr>
              <w:rFonts w:ascii="Arial" w:hAnsi="Arial" w:cs="Arial"/>
              <w:sz w:val="24"/>
              <w:szCs w:val="24"/>
            </w:rPr>
            <w:instrText xml:space="preserve">CITATION Poo10 \p 129 \l 2057 </w:instrText>
          </w:r>
          <w:r w:rsidR="0072255D">
            <w:rPr>
              <w:rFonts w:ascii="Arial" w:hAnsi="Arial" w:cs="Arial"/>
              <w:sz w:val="24"/>
              <w:szCs w:val="24"/>
            </w:rPr>
            <w:fldChar w:fldCharType="separate"/>
          </w:r>
          <w:r w:rsidR="0072255D" w:rsidRPr="0072255D">
            <w:rPr>
              <w:rFonts w:ascii="Arial" w:hAnsi="Arial" w:cs="Arial"/>
              <w:noProof/>
              <w:sz w:val="24"/>
              <w:szCs w:val="24"/>
            </w:rPr>
            <w:t>(Poole, 2010, p. 129)</w:t>
          </w:r>
          <w:r w:rsidR="0072255D">
            <w:rPr>
              <w:rFonts w:ascii="Arial" w:hAnsi="Arial" w:cs="Arial"/>
              <w:sz w:val="24"/>
              <w:szCs w:val="24"/>
            </w:rPr>
            <w:fldChar w:fldCharType="end"/>
          </w:r>
        </w:sdtContent>
      </w:sdt>
      <w:r w:rsidR="005F0BB8">
        <w:rPr>
          <w:rFonts w:ascii="Arial" w:hAnsi="Arial" w:cs="Arial"/>
          <w:sz w:val="24"/>
          <w:szCs w:val="24"/>
        </w:rPr>
        <w:t xml:space="preserve">. </w:t>
      </w:r>
      <w:r w:rsidR="00BA3798">
        <w:rPr>
          <w:rFonts w:ascii="Arial" w:hAnsi="Arial" w:cs="Arial"/>
          <w:sz w:val="24"/>
          <w:szCs w:val="24"/>
        </w:rPr>
        <w:t xml:space="preserve">There are a few rules that decide whether a consideration is valid and enforceable, some </w:t>
      </w:r>
      <w:r w:rsidR="009F12C9">
        <w:rPr>
          <w:rFonts w:ascii="Arial" w:hAnsi="Arial" w:cs="Arial"/>
          <w:sz w:val="24"/>
          <w:szCs w:val="24"/>
        </w:rPr>
        <w:t>being</w:t>
      </w:r>
      <w:r w:rsidR="00BA3798">
        <w:rPr>
          <w:rFonts w:ascii="Arial" w:hAnsi="Arial" w:cs="Arial"/>
          <w:sz w:val="24"/>
          <w:szCs w:val="24"/>
        </w:rPr>
        <w:t xml:space="preserve"> </w:t>
      </w:r>
      <w:r w:rsidR="009F12C9">
        <w:rPr>
          <w:rFonts w:ascii="Arial" w:hAnsi="Arial" w:cs="Arial"/>
          <w:sz w:val="24"/>
          <w:szCs w:val="24"/>
        </w:rPr>
        <w:t>that it</w:t>
      </w:r>
      <w:r w:rsidR="00BA3798">
        <w:rPr>
          <w:rFonts w:ascii="Arial" w:hAnsi="Arial" w:cs="Arial"/>
          <w:sz w:val="24"/>
          <w:szCs w:val="24"/>
        </w:rPr>
        <w:t xml:space="preserve"> must move from the promisee, it must be sufficient but does not need to be adequate (of </w:t>
      </w:r>
      <w:r w:rsidR="009F12C9">
        <w:rPr>
          <w:rFonts w:ascii="Arial" w:hAnsi="Arial" w:cs="Arial"/>
          <w:sz w:val="24"/>
          <w:szCs w:val="24"/>
        </w:rPr>
        <w:t>economic</w:t>
      </w:r>
      <w:r w:rsidR="00BA3798">
        <w:rPr>
          <w:rFonts w:ascii="Arial" w:hAnsi="Arial" w:cs="Arial"/>
          <w:sz w:val="24"/>
          <w:szCs w:val="24"/>
        </w:rPr>
        <w:t xml:space="preserve"> value)</w:t>
      </w:r>
      <w:r w:rsidR="009F12C9">
        <w:rPr>
          <w:rFonts w:ascii="Arial" w:hAnsi="Arial" w:cs="Arial"/>
          <w:sz w:val="24"/>
          <w:szCs w:val="24"/>
        </w:rPr>
        <w:t>, and most importantly it must not be past.</w:t>
      </w:r>
    </w:p>
    <w:p w14:paraId="4CA1714A" w14:textId="42C924EC" w:rsidR="009F12C9" w:rsidRDefault="0072255D" w:rsidP="00F1654C">
      <w:pPr>
        <w:pStyle w:val="ListParagraph"/>
        <w:ind w:left="1080"/>
        <w:rPr>
          <w:rFonts w:ascii="Arial" w:hAnsi="Arial" w:cs="Arial"/>
          <w:sz w:val="24"/>
          <w:szCs w:val="24"/>
        </w:rPr>
      </w:pPr>
      <w:r>
        <w:rPr>
          <w:rFonts w:ascii="Arial" w:hAnsi="Arial" w:cs="Arial"/>
          <w:sz w:val="24"/>
          <w:szCs w:val="24"/>
        </w:rPr>
        <w:t xml:space="preserve">This definition is shown in practice </w:t>
      </w:r>
      <w:r w:rsidR="004F6B8C">
        <w:rPr>
          <w:rFonts w:ascii="Arial" w:hAnsi="Arial" w:cs="Arial"/>
          <w:sz w:val="24"/>
          <w:szCs w:val="24"/>
        </w:rPr>
        <w:t xml:space="preserve">in the case of </w:t>
      </w:r>
      <w:r w:rsidR="008E35C3">
        <w:rPr>
          <w:rFonts w:ascii="Arial" w:hAnsi="Arial" w:cs="Arial"/>
          <w:sz w:val="24"/>
          <w:szCs w:val="24"/>
        </w:rPr>
        <w:t>‘</w:t>
      </w:r>
      <w:r w:rsidR="004F6B8C" w:rsidRPr="004F6B8C">
        <w:rPr>
          <w:rFonts w:ascii="Arial" w:hAnsi="Arial" w:cs="Arial"/>
          <w:i/>
          <w:iCs/>
          <w:sz w:val="24"/>
          <w:szCs w:val="24"/>
        </w:rPr>
        <w:t>Dunlop v Selfridge</w:t>
      </w:r>
      <w:r w:rsidR="008E35C3">
        <w:rPr>
          <w:rFonts w:ascii="Arial" w:hAnsi="Arial" w:cs="Arial"/>
          <w:i/>
          <w:iCs/>
          <w:sz w:val="24"/>
          <w:szCs w:val="24"/>
        </w:rPr>
        <w:t>’</w:t>
      </w:r>
      <w:r w:rsidR="004F6B8C" w:rsidRPr="004F6B8C">
        <w:rPr>
          <w:rFonts w:ascii="Arial" w:hAnsi="Arial" w:cs="Arial"/>
          <w:i/>
          <w:iCs/>
          <w:sz w:val="24"/>
          <w:szCs w:val="24"/>
        </w:rPr>
        <w:t xml:space="preserve"> (1915)</w:t>
      </w:r>
      <w:r w:rsidR="004F6B8C">
        <w:rPr>
          <w:rFonts w:ascii="Arial" w:hAnsi="Arial" w:cs="Arial"/>
          <w:sz w:val="24"/>
          <w:szCs w:val="24"/>
        </w:rPr>
        <w:t>, which showcased an exchange of purchase and sale, which suggested that consideration can be viewed as the</w:t>
      </w:r>
      <w:r w:rsidR="007773EC">
        <w:rPr>
          <w:rFonts w:ascii="Arial" w:hAnsi="Arial" w:cs="Arial"/>
          <w:sz w:val="24"/>
          <w:szCs w:val="24"/>
        </w:rPr>
        <w:t xml:space="preserve"> justification for the enforcement</w:t>
      </w:r>
      <w:r w:rsidR="004F6B8C">
        <w:rPr>
          <w:rFonts w:ascii="Arial" w:hAnsi="Arial" w:cs="Arial"/>
          <w:sz w:val="24"/>
          <w:szCs w:val="24"/>
        </w:rPr>
        <w:t xml:space="preserve"> of promises</w:t>
      </w:r>
      <w:r w:rsidR="007773EC">
        <w:rPr>
          <w:rFonts w:ascii="Arial" w:hAnsi="Arial" w:cs="Arial"/>
          <w:sz w:val="24"/>
          <w:szCs w:val="24"/>
        </w:rPr>
        <w:t xml:space="preserve"> </w:t>
      </w:r>
      <w:sdt>
        <w:sdtPr>
          <w:rPr>
            <w:rFonts w:ascii="Arial" w:hAnsi="Arial" w:cs="Arial"/>
            <w:sz w:val="24"/>
            <w:szCs w:val="24"/>
          </w:rPr>
          <w:id w:val="221635627"/>
          <w:citation/>
        </w:sdtPr>
        <w:sdtContent>
          <w:r w:rsidR="007773EC">
            <w:rPr>
              <w:rFonts w:ascii="Arial" w:hAnsi="Arial" w:cs="Arial"/>
              <w:sz w:val="24"/>
              <w:szCs w:val="24"/>
            </w:rPr>
            <w:fldChar w:fldCharType="begin"/>
          </w:r>
          <w:r w:rsidR="007773EC">
            <w:rPr>
              <w:rFonts w:ascii="Arial" w:hAnsi="Arial" w:cs="Arial"/>
              <w:sz w:val="24"/>
              <w:szCs w:val="24"/>
            </w:rPr>
            <w:instrText xml:space="preserve">CITATION Cat17 \l 2057 </w:instrText>
          </w:r>
          <w:r w:rsidR="007773EC">
            <w:rPr>
              <w:rFonts w:ascii="Arial" w:hAnsi="Arial" w:cs="Arial"/>
              <w:sz w:val="24"/>
              <w:szCs w:val="24"/>
            </w:rPr>
            <w:fldChar w:fldCharType="separate"/>
          </w:r>
          <w:r w:rsidR="007773EC" w:rsidRPr="007773EC">
            <w:rPr>
              <w:rFonts w:ascii="Arial" w:hAnsi="Arial" w:cs="Arial"/>
              <w:noProof/>
              <w:sz w:val="24"/>
              <w:szCs w:val="24"/>
            </w:rPr>
            <w:t>(Elliot &amp; Quinn, 2017)</w:t>
          </w:r>
          <w:r w:rsidR="007773EC">
            <w:rPr>
              <w:rFonts w:ascii="Arial" w:hAnsi="Arial" w:cs="Arial"/>
              <w:sz w:val="24"/>
              <w:szCs w:val="24"/>
            </w:rPr>
            <w:fldChar w:fldCharType="end"/>
          </w:r>
        </w:sdtContent>
      </w:sdt>
      <w:r w:rsidR="004F6B8C">
        <w:rPr>
          <w:rFonts w:ascii="Arial" w:hAnsi="Arial" w:cs="Arial"/>
          <w:sz w:val="24"/>
          <w:szCs w:val="24"/>
        </w:rPr>
        <w:t>.</w:t>
      </w:r>
    </w:p>
    <w:p w14:paraId="56785A00" w14:textId="1B0300A7" w:rsidR="00AA01C3" w:rsidRPr="008E35C3" w:rsidRDefault="009F12C9" w:rsidP="008E35C3">
      <w:pPr>
        <w:pStyle w:val="ListParagraph"/>
        <w:ind w:left="1080"/>
        <w:rPr>
          <w:rFonts w:ascii="Arial" w:hAnsi="Arial" w:cs="Arial"/>
          <w:i/>
          <w:iCs/>
          <w:sz w:val="24"/>
          <w:szCs w:val="24"/>
        </w:rPr>
      </w:pPr>
      <w:r>
        <w:rPr>
          <w:rFonts w:ascii="Arial" w:hAnsi="Arial" w:cs="Arial"/>
          <w:sz w:val="24"/>
          <w:szCs w:val="24"/>
        </w:rPr>
        <w:t xml:space="preserve">Past consideration does not amount to good consideration as it is not perceived to be valid nor enforceable by the rules that govern considerations. </w:t>
      </w:r>
      <w:r w:rsidR="003210EC">
        <w:rPr>
          <w:rFonts w:ascii="Arial" w:hAnsi="Arial" w:cs="Arial"/>
          <w:sz w:val="24"/>
          <w:szCs w:val="24"/>
        </w:rPr>
        <w:t xml:space="preserve">This is because any act </w:t>
      </w:r>
      <w:r w:rsidR="005162A7">
        <w:rPr>
          <w:rFonts w:ascii="Arial" w:hAnsi="Arial" w:cs="Arial"/>
          <w:sz w:val="24"/>
          <w:szCs w:val="24"/>
        </w:rPr>
        <w:t xml:space="preserve">carried out before a promise is made cannot be sufficient consideration to support the promise, as stated by the theory of exchange as the act would have been carried out without an exchange for a promise. </w:t>
      </w:r>
      <w:r w:rsidR="00931435">
        <w:rPr>
          <w:rFonts w:ascii="Arial" w:hAnsi="Arial" w:cs="Arial"/>
          <w:sz w:val="24"/>
          <w:szCs w:val="24"/>
        </w:rPr>
        <w:t xml:space="preserve">This is represented in the case of </w:t>
      </w:r>
      <w:proofErr w:type="spellStart"/>
      <w:r w:rsidR="008E35C3">
        <w:rPr>
          <w:rFonts w:ascii="Arial" w:hAnsi="Arial" w:cs="Arial"/>
          <w:sz w:val="24"/>
          <w:szCs w:val="24"/>
        </w:rPr>
        <w:t>‘</w:t>
      </w:r>
      <w:r w:rsidR="00931435" w:rsidRPr="008E35C3">
        <w:rPr>
          <w:rFonts w:ascii="Arial" w:hAnsi="Arial" w:cs="Arial"/>
          <w:i/>
          <w:iCs/>
          <w:sz w:val="24"/>
          <w:szCs w:val="24"/>
        </w:rPr>
        <w:t>Re</w:t>
      </w:r>
      <w:proofErr w:type="spellEnd"/>
      <w:r w:rsidR="00931435" w:rsidRPr="008E35C3">
        <w:rPr>
          <w:rFonts w:ascii="Arial" w:hAnsi="Arial" w:cs="Arial"/>
          <w:i/>
          <w:iCs/>
          <w:sz w:val="24"/>
          <w:szCs w:val="24"/>
        </w:rPr>
        <w:t xml:space="preserve"> McArdle</w:t>
      </w:r>
      <w:r w:rsidR="008E35C3">
        <w:rPr>
          <w:rFonts w:ascii="Arial" w:hAnsi="Arial" w:cs="Arial"/>
          <w:i/>
          <w:iCs/>
          <w:sz w:val="24"/>
          <w:szCs w:val="24"/>
        </w:rPr>
        <w:t xml:space="preserve">’ </w:t>
      </w:r>
      <w:r w:rsidR="00931435" w:rsidRPr="008E35C3">
        <w:rPr>
          <w:rFonts w:ascii="Arial" w:hAnsi="Arial" w:cs="Arial"/>
          <w:i/>
          <w:iCs/>
          <w:sz w:val="24"/>
          <w:szCs w:val="24"/>
        </w:rPr>
        <w:t>(1951</w:t>
      </w:r>
      <w:r w:rsidR="00931435">
        <w:rPr>
          <w:rFonts w:ascii="Arial" w:hAnsi="Arial" w:cs="Arial"/>
          <w:i/>
          <w:iCs/>
          <w:sz w:val="24"/>
          <w:szCs w:val="24"/>
        </w:rPr>
        <w:t>)</w:t>
      </w:r>
      <w:r w:rsidR="00931435">
        <w:rPr>
          <w:rFonts w:ascii="Arial" w:hAnsi="Arial" w:cs="Arial"/>
          <w:sz w:val="24"/>
          <w:szCs w:val="24"/>
        </w:rPr>
        <w:t xml:space="preserve"> where the court held that that the consideration for the agreement was past and</w:t>
      </w:r>
      <w:r w:rsidR="001A7A77">
        <w:rPr>
          <w:rFonts w:ascii="Arial" w:hAnsi="Arial" w:cs="Arial"/>
          <w:sz w:val="24"/>
          <w:szCs w:val="24"/>
        </w:rPr>
        <w:t xml:space="preserve"> </w:t>
      </w:r>
      <w:r w:rsidR="00931435">
        <w:rPr>
          <w:rFonts w:ascii="Arial" w:hAnsi="Arial" w:cs="Arial"/>
          <w:sz w:val="24"/>
          <w:szCs w:val="24"/>
        </w:rPr>
        <w:t>therefore unenforceable</w:t>
      </w:r>
      <w:r w:rsidR="00DC4B45">
        <w:rPr>
          <w:rFonts w:ascii="Arial" w:hAnsi="Arial" w:cs="Arial"/>
          <w:sz w:val="24"/>
          <w:szCs w:val="24"/>
        </w:rPr>
        <w:t>,</w:t>
      </w:r>
      <w:r w:rsidR="00931435">
        <w:rPr>
          <w:rFonts w:ascii="Arial" w:hAnsi="Arial" w:cs="Arial"/>
          <w:sz w:val="24"/>
          <w:szCs w:val="24"/>
        </w:rPr>
        <w:t xml:space="preserve"> as the work of the claimant had been </w:t>
      </w:r>
      <w:r w:rsidR="003E4081">
        <w:rPr>
          <w:rFonts w:ascii="Arial" w:hAnsi="Arial" w:cs="Arial"/>
          <w:sz w:val="24"/>
          <w:szCs w:val="24"/>
        </w:rPr>
        <w:t>executed</w:t>
      </w:r>
      <w:r w:rsidR="00931435">
        <w:rPr>
          <w:rFonts w:ascii="Arial" w:hAnsi="Arial" w:cs="Arial"/>
          <w:sz w:val="24"/>
          <w:szCs w:val="24"/>
        </w:rPr>
        <w:t xml:space="preserve"> before the agreement </w:t>
      </w:r>
      <w:r w:rsidR="00A4069F">
        <w:rPr>
          <w:rFonts w:ascii="Arial" w:hAnsi="Arial" w:cs="Arial"/>
          <w:sz w:val="24"/>
          <w:szCs w:val="24"/>
        </w:rPr>
        <w:t>was made</w:t>
      </w:r>
      <w:sdt>
        <w:sdtPr>
          <w:rPr>
            <w:rFonts w:ascii="Arial" w:hAnsi="Arial" w:cs="Arial"/>
            <w:sz w:val="24"/>
            <w:szCs w:val="24"/>
          </w:rPr>
          <w:id w:val="-418258699"/>
          <w:citation/>
        </w:sdtPr>
        <w:sdtContent>
          <w:r w:rsidR="00A4069F">
            <w:rPr>
              <w:rFonts w:ascii="Arial" w:hAnsi="Arial" w:cs="Arial"/>
              <w:sz w:val="24"/>
              <w:szCs w:val="24"/>
            </w:rPr>
            <w:fldChar w:fldCharType="begin"/>
          </w:r>
          <w:r w:rsidR="00A4069F">
            <w:rPr>
              <w:rFonts w:ascii="Arial" w:hAnsi="Arial" w:cs="Arial"/>
              <w:sz w:val="24"/>
              <w:szCs w:val="24"/>
            </w:rPr>
            <w:instrText xml:space="preserve">CITATION Poo19 \p 137 \l 2057 </w:instrText>
          </w:r>
          <w:r w:rsidR="00A4069F">
            <w:rPr>
              <w:rFonts w:ascii="Arial" w:hAnsi="Arial" w:cs="Arial"/>
              <w:sz w:val="24"/>
              <w:szCs w:val="24"/>
            </w:rPr>
            <w:fldChar w:fldCharType="separate"/>
          </w:r>
          <w:r w:rsidR="00A4069F">
            <w:rPr>
              <w:rFonts w:ascii="Arial" w:hAnsi="Arial" w:cs="Arial"/>
              <w:noProof/>
              <w:sz w:val="24"/>
              <w:szCs w:val="24"/>
            </w:rPr>
            <w:t xml:space="preserve"> </w:t>
          </w:r>
          <w:r w:rsidR="00A4069F" w:rsidRPr="00A4069F">
            <w:rPr>
              <w:rFonts w:ascii="Arial" w:hAnsi="Arial" w:cs="Arial"/>
              <w:noProof/>
              <w:sz w:val="24"/>
              <w:szCs w:val="24"/>
            </w:rPr>
            <w:t>(Poole, 2019, p. 137)</w:t>
          </w:r>
          <w:r w:rsidR="00A4069F">
            <w:rPr>
              <w:rFonts w:ascii="Arial" w:hAnsi="Arial" w:cs="Arial"/>
              <w:sz w:val="24"/>
              <w:szCs w:val="24"/>
            </w:rPr>
            <w:fldChar w:fldCharType="end"/>
          </w:r>
        </w:sdtContent>
      </w:sdt>
      <w:r w:rsidR="00A4069F">
        <w:rPr>
          <w:rFonts w:ascii="Arial" w:hAnsi="Arial" w:cs="Arial"/>
          <w:sz w:val="24"/>
          <w:szCs w:val="24"/>
        </w:rPr>
        <w:t>.</w:t>
      </w:r>
      <w:r w:rsidR="00AA01C3">
        <w:rPr>
          <w:rFonts w:ascii="Arial" w:hAnsi="Arial" w:cs="Arial"/>
          <w:sz w:val="24"/>
          <w:szCs w:val="24"/>
        </w:rPr>
        <w:t xml:space="preserve"> </w:t>
      </w:r>
      <w:r w:rsidR="00984E31">
        <w:rPr>
          <w:rFonts w:ascii="Arial" w:hAnsi="Arial" w:cs="Arial"/>
          <w:sz w:val="24"/>
          <w:szCs w:val="24"/>
        </w:rPr>
        <w:t>However,</w:t>
      </w:r>
      <w:r w:rsidR="003E4081">
        <w:rPr>
          <w:rFonts w:ascii="Arial" w:hAnsi="Arial" w:cs="Arial"/>
          <w:sz w:val="24"/>
          <w:szCs w:val="24"/>
        </w:rPr>
        <w:t xml:space="preserve"> </w:t>
      </w:r>
      <w:r w:rsidR="00984E31">
        <w:rPr>
          <w:rFonts w:ascii="Arial" w:hAnsi="Arial" w:cs="Arial"/>
          <w:sz w:val="24"/>
          <w:szCs w:val="24"/>
        </w:rPr>
        <w:t>exception</w:t>
      </w:r>
      <w:r w:rsidR="003E4081">
        <w:rPr>
          <w:rFonts w:ascii="Arial" w:hAnsi="Arial" w:cs="Arial"/>
          <w:sz w:val="24"/>
          <w:szCs w:val="24"/>
        </w:rPr>
        <w:t>s</w:t>
      </w:r>
      <w:r w:rsidR="00984E31">
        <w:rPr>
          <w:rFonts w:ascii="Arial" w:hAnsi="Arial" w:cs="Arial"/>
          <w:sz w:val="24"/>
          <w:szCs w:val="24"/>
        </w:rPr>
        <w:t xml:space="preserve"> to this rule </w:t>
      </w:r>
      <w:r w:rsidR="003E4081">
        <w:rPr>
          <w:rFonts w:ascii="Arial" w:hAnsi="Arial" w:cs="Arial"/>
          <w:sz w:val="24"/>
          <w:szCs w:val="24"/>
        </w:rPr>
        <w:t>are</w:t>
      </w:r>
      <w:r w:rsidR="00984E31">
        <w:rPr>
          <w:rFonts w:ascii="Arial" w:hAnsi="Arial" w:cs="Arial"/>
          <w:sz w:val="24"/>
          <w:szCs w:val="24"/>
        </w:rPr>
        <w:t xml:space="preserve"> found in the </w:t>
      </w:r>
      <w:r w:rsidR="00DC4B45">
        <w:rPr>
          <w:rFonts w:ascii="Arial" w:hAnsi="Arial" w:cs="Arial"/>
          <w:sz w:val="24"/>
          <w:szCs w:val="24"/>
        </w:rPr>
        <w:t>‘</w:t>
      </w:r>
      <w:r w:rsidR="003E4081">
        <w:rPr>
          <w:rFonts w:ascii="Arial" w:hAnsi="Arial" w:cs="Arial"/>
          <w:sz w:val="24"/>
          <w:szCs w:val="24"/>
        </w:rPr>
        <w:t>Doctrine</w:t>
      </w:r>
      <w:r w:rsidR="00984E31">
        <w:rPr>
          <w:rFonts w:ascii="Arial" w:hAnsi="Arial" w:cs="Arial"/>
          <w:sz w:val="24"/>
          <w:szCs w:val="24"/>
        </w:rPr>
        <w:t xml:space="preserve"> </w:t>
      </w:r>
      <w:r w:rsidR="003E4081">
        <w:rPr>
          <w:rFonts w:ascii="Arial" w:hAnsi="Arial" w:cs="Arial"/>
          <w:sz w:val="24"/>
          <w:szCs w:val="24"/>
        </w:rPr>
        <w:t>of Implied Assumpsit</w:t>
      </w:r>
      <w:r w:rsidR="00DC4B45">
        <w:rPr>
          <w:rFonts w:ascii="Arial" w:hAnsi="Arial" w:cs="Arial"/>
          <w:sz w:val="24"/>
          <w:szCs w:val="24"/>
        </w:rPr>
        <w:t>’</w:t>
      </w:r>
      <w:r w:rsidR="0043079D">
        <w:rPr>
          <w:rFonts w:ascii="Arial" w:hAnsi="Arial" w:cs="Arial"/>
          <w:sz w:val="24"/>
          <w:szCs w:val="24"/>
        </w:rPr>
        <w:t>, where past consideration is legally binding when an act has been done at the promisor’s request</w:t>
      </w:r>
      <w:r w:rsidR="00B26CF3">
        <w:rPr>
          <w:rFonts w:ascii="Arial" w:hAnsi="Arial" w:cs="Arial"/>
          <w:sz w:val="24"/>
          <w:szCs w:val="24"/>
        </w:rPr>
        <w:t xml:space="preserve">, </w:t>
      </w:r>
      <w:r w:rsidR="0043079D">
        <w:rPr>
          <w:rFonts w:ascii="Arial" w:hAnsi="Arial" w:cs="Arial"/>
          <w:sz w:val="24"/>
          <w:szCs w:val="24"/>
        </w:rPr>
        <w:t xml:space="preserve">with </w:t>
      </w:r>
      <w:r w:rsidR="00F849F7">
        <w:rPr>
          <w:rFonts w:ascii="Arial" w:hAnsi="Arial" w:cs="Arial"/>
          <w:sz w:val="24"/>
          <w:szCs w:val="24"/>
        </w:rPr>
        <w:t>the understanding that the request carries an implied promise to pay</w:t>
      </w:r>
      <w:r w:rsidR="00171EE3">
        <w:rPr>
          <w:rFonts w:ascii="Arial" w:hAnsi="Arial" w:cs="Arial"/>
          <w:sz w:val="24"/>
          <w:szCs w:val="24"/>
        </w:rPr>
        <w:t>. W</w:t>
      </w:r>
      <w:r w:rsidR="00B26CF3">
        <w:rPr>
          <w:rFonts w:ascii="Arial" w:hAnsi="Arial" w:cs="Arial"/>
          <w:sz w:val="24"/>
          <w:szCs w:val="24"/>
        </w:rPr>
        <w:t>here after the act is performed, the later payment promise</w:t>
      </w:r>
      <w:r w:rsidR="00171EE3">
        <w:rPr>
          <w:rFonts w:ascii="Arial" w:hAnsi="Arial" w:cs="Arial"/>
          <w:sz w:val="24"/>
          <w:szCs w:val="24"/>
        </w:rPr>
        <w:t xml:space="preserve"> received, </w:t>
      </w:r>
      <w:r w:rsidR="00B26CF3">
        <w:rPr>
          <w:rFonts w:ascii="Arial" w:hAnsi="Arial" w:cs="Arial"/>
          <w:sz w:val="24"/>
          <w:szCs w:val="24"/>
        </w:rPr>
        <w:t>tangible or otherwise</w:t>
      </w:r>
      <w:r w:rsidR="00171EE3">
        <w:rPr>
          <w:rFonts w:ascii="Arial" w:hAnsi="Arial" w:cs="Arial"/>
          <w:sz w:val="24"/>
          <w:szCs w:val="24"/>
        </w:rPr>
        <w:t>, must be lawful</w:t>
      </w:r>
      <w:sdt>
        <w:sdtPr>
          <w:rPr>
            <w:rFonts w:ascii="Arial" w:hAnsi="Arial" w:cs="Arial"/>
            <w:sz w:val="24"/>
            <w:szCs w:val="24"/>
          </w:rPr>
          <w:id w:val="1090433849"/>
          <w:citation/>
        </w:sdtPr>
        <w:sdtContent>
          <w:r w:rsidR="00F57163">
            <w:rPr>
              <w:rFonts w:ascii="Arial" w:hAnsi="Arial" w:cs="Arial"/>
              <w:sz w:val="24"/>
              <w:szCs w:val="24"/>
            </w:rPr>
            <w:fldChar w:fldCharType="begin"/>
          </w:r>
          <w:r w:rsidR="00F57163">
            <w:rPr>
              <w:rFonts w:ascii="Arial" w:hAnsi="Arial" w:cs="Arial"/>
              <w:sz w:val="24"/>
              <w:szCs w:val="24"/>
            </w:rPr>
            <w:instrText xml:space="preserve">CITATION Poo10 \p 135 \l 2057 </w:instrText>
          </w:r>
          <w:r w:rsidR="00F57163">
            <w:rPr>
              <w:rFonts w:ascii="Arial" w:hAnsi="Arial" w:cs="Arial"/>
              <w:sz w:val="24"/>
              <w:szCs w:val="24"/>
            </w:rPr>
            <w:fldChar w:fldCharType="separate"/>
          </w:r>
          <w:r w:rsidR="00F57163">
            <w:rPr>
              <w:rFonts w:ascii="Arial" w:hAnsi="Arial" w:cs="Arial"/>
              <w:noProof/>
              <w:sz w:val="24"/>
              <w:szCs w:val="24"/>
            </w:rPr>
            <w:t xml:space="preserve"> </w:t>
          </w:r>
          <w:r w:rsidR="00F57163" w:rsidRPr="00B72EAD">
            <w:rPr>
              <w:rFonts w:ascii="Arial" w:hAnsi="Arial" w:cs="Arial"/>
              <w:noProof/>
              <w:sz w:val="24"/>
              <w:szCs w:val="24"/>
            </w:rPr>
            <w:t>(Poole, 2010, p. 135)</w:t>
          </w:r>
          <w:r w:rsidR="00F57163">
            <w:rPr>
              <w:rFonts w:ascii="Arial" w:hAnsi="Arial" w:cs="Arial"/>
              <w:sz w:val="24"/>
              <w:szCs w:val="24"/>
            </w:rPr>
            <w:fldChar w:fldCharType="end"/>
          </w:r>
        </w:sdtContent>
      </w:sdt>
      <w:r w:rsidR="00171EE3">
        <w:rPr>
          <w:rFonts w:ascii="Arial" w:hAnsi="Arial" w:cs="Arial"/>
          <w:sz w:val="24"/>
          <w:szCs w:val="24"/>
        </w:rPr>
        <w:t>. This was</w:t>
      </w:r>
      <w:r w:rsidR="00B72EAD">
        <w:rPr>
          <w:rFonts w:ascii="Arial" w:hAnsi="Arial" w:cs="Arial"/>
          <w:sz w:val="24"/>
          <w:szCs w:val="24"/>
        </w:rPr>
        <w:t xml:space="preserve"> established </w:t>
      </w:r>
      <w:r w:rsidR="00B72EAD" w:rsidRPr="008E35C3">
        <w:rPr>
          <w:rFonts w:ascii="Arial" w:hAnsi="Arial" w:cs="Arial"/>
          <w:sz w:val="24"/>
          <w:szCs w:val="24"/>
        </w:rPr>
        <w:t xml:space="preserve">in </w:t>
      </w:r>
      <w:r w:rsidR="008E35C3" w:rsidRPr="008E35C3">
        <w:rPr>
          <w:rFonts w:ascii="Arial" w:hAnsi="Arial" w:cs="Arial"/>
          <w:i/>
          <w:iCs/>
          <w:sz w:val="24"/>
          <w:szCs w:val="24"/>
        </w:rPr>
        <w:t>‘</w:t>
      </w:r>
      <w:r w:rsidR="00B72EAD" w:rsidRPr="008E35C3">
        <w:rPr>
          <w:rFonts w:ascii="Arial" w:hAnsi="Arial" w:cs="Arial"/>
          <w:i/>
          <w:iCs/>
          <w:sz w:val="24"/>
          <w:szCs w:val="24"/>
        </w:rPr>
        <w:t>Lampleigh v Brathwait</w:t>
      </w:r>
      <w:r w:rsidR="008E35C3" w:rsidRPr="008E35C3">
        <w:rPr>
          <w:rFonts w:ascii="Arial" w:hAnsi="Arial" w:cs="Arial"/>
          <w:i/>
          <w:iCs/>
          <w:sz w:val="24"/>
          <w:szCs w:val="24"/>
        </w:rPr>
        <w:t>’</w:t>
      </w:r>
      <w:r w:rsidR="00B72EAD" w:rsidRPr="008E35C3">
        <w:rPr>
          <w:rFonts w:ascii="Arial" w:hAnsi="Arial" w:cs="Arial"/>
          <w:i/>
          <w:iCs/>
          <w:sz w:val="24"/>
          <w:szCs w:val="24"/>
        </w:rPr>
        <w:t xml:space="preserve"> (1615)</w:t>
      </w:r>
      <w:r w:rsidR="008E35C3">
        <w:rPr>
          <w:rFonts w:ascii="Arial" w:hAnsi="Arial" w:cs="Arial"/>
          <w:i/>
          <w:iCs/>
          <w:sz w:val="24"/>
          <w:szCs w:val="24"/>
        </w:rPr>
        <w:t xml:space="preserve"> </w:t>
      </w:r>
      <w:r w:rsidR="008E35C3">
        <w:rPr>
          <w:rFonts w:ascii="Arial" w:hAnsi="Arial" w:cs="Arial"/>
          <w:sz w:val="24"/>
          <w:szCs w:val="24"/>
        </w:rPr>
        <w:t xml:space="preserve">and later applied </w:t>
      </w:r>
      <w:r w:rsidR="008E35C3" w:rsidRPr="008E35C3">
        <w:rPr>
          <w:rFonts w:ascii="Arial" w:hAnsi="Arial" w:cs="Arial"/>
          <w:i/>
          <w:iCs/>
          <w:sz w:val="24"/>
          <w:szCs w:val="24"/>
        </w:rPr>
        <w:t xml:space="preserve">in </w:t>
      </w:r>
      <w:proofErr w:type="spellStart"/>
      <w:r w:rsidR="008E35C3" w:rsidRPr="008E35C3">
        <w:rPr>
          <w:rFonts w:ascii="Arial" w:hAnsi="Arial" w:cs="Arial"/>
          <w:i/>
          <w:iCs/>
          <w:sz w:val="24"/>
          <w:szCs w:val="24"/>
        </w:rPr>
        <w:t>‘</w:t>
      </w:r>
      <w:r w:rsidR="008E35C3" w:rsidRPr="008E35C3">
        <w:rPr>
          <w:rFonts w:ascii="Arial" w:hAnsi="Arial" w:cs="Arial"/>
          <w:i/>
          <w:iCs/>
          <w:sz w:val="24"/>
          <w:szCs w:val="24"/>
        </w:rPr>
        <w:t>Re</w:t>
      </w:r>
      <w:proofErr w:type="spellEnd"/>
      <w:r w:rsidR="008E35C3" w:rsidRPr="008E35C3">
        <w:rPr>
          <w:rFonts w:ascii="Arial" w:hAnsi="Arial" w:cs="Arial"/>
          <w:i/>
          <w:iCs/>
          <w:sz w:val="24"/>
          <w:szCs w:val="24"/>
        </w:rPr>
        <w:t xml:space="preserve"> Casey’s Patents</w:t>
      </w:r>
      <w:r w:rsidR="008E35C3" w:rsidRPr="008E35C3">
        <w:rPr>
          <w:rFonts w:ascii="Arial" w:hAnsi="Arial" w:cs="Arial"/>
          <w:i/>
          <w:iCs/>
          <w:sz w:val="24"/>
          <w:szCs w:val="24"/>
        </w:rPr>
        <w:t>’</w:t>
      </w:r>
      <w:r w:rsidR="008E35C3" w:rsidRPr="008E35C3">
        <w:rPr>
          <w:rFonts w:ascii="Arial" w:hAnsi="Arial" w:cs="Arial"/>
          <w:i/>
          <w:iCs/>
          <w:sz w:val="24"/>
          <w:szCs w:val="24"/>
        </w:rPr>
        <w:t xml:space="preserve"> </w:t>
      </w:r>
      <w:r w:rsidR="008E35C3" w:rsidRPr="008E35C3">
        <w:rPr>
          <w:rFonts w:ascii="Arial" w:hAnsi="Arial" w:cs="Arial"/>
          <w:i/>
          <w:iCs/>
          <w:sz w:val="24"/>
          <w:szCs w:val="24"/>
        </w:rPr>
        <w:t>(</w:t>
      </w:r>
      <w:r w:rsidR="008E35C3" w:rsidRPr="008E35C3">
        <w:rPr>
          <w:rFonts w:ascii="Arial" w:hAnsi="Arial" w:cs="Arial"/>
          <w:i/>
          <w:iCs/>
          <w:sz w:val="24"/>
          <w:szCs w:val="24"/>
        </w:rPr>
        <w:t>1892</w:t>
      </w:r>
      <w:r w:rsidR="008E35C3" w:rsidRPr="008E35C3">
        <w:rPr>
          <w:rFonts w:ascii="Arial" w:hAnsi="Arial" w:cs="Arial"/>
          <w:i/>
          <w:iCs/>
          <w:sz w:val="24"/>
          <w:szCs w:val="24"/>
        </w:rPr>
        <w:t>)</w:t>
      </w:r>
      <w:r w:rsidR="008E35C3">
        <w:rPr>
          <w:rFonts w:ascii="Arial" w:hAnsi="Arial" w:cs="Arial"/>
          <w:i/>
          <w:iCs/>
          <w:sz w:val="24"/>
          <w:szCs w:val="24"/>
        </w:rPr>
        <w:t>.</w:t>
      </w:r>
    </w:p>
    <w:p w14:paraId="3B970D6F" w14:textId="77777777" w:rsidR="00AA01C3" w:rsidRPr="008E35C3" w:rsidRDefault="00AA01C3" w:rsidP="00AA01C3">
      <w:pPr>
        <w:pStyle w:val="ListParagraph"/>
        <w:ind w:left="1080"/>
        <w:rPr>
          <w:rFonts w:ascii="Arial" w:hAnsi="Arial" w:cs="Arial"/>
          <w:i/>
          <w:iCs/>
          <w:sz w:val="24"/>
          <w:szCs w:val="24"/>
        </w:rPr>
      </w:pPr>
    </w:p>
    <w:p w14:paraId="558EA780" w14:textId="729DD5CB" w:rsidR="00AA01C3" w:rsidRDefault="00AA01C3" w:rsidP="00AA01C3">
      <w:pPr>
        <w:pStyle w:val="ListParagraph"/>
        <w:ind w:left="1080"/>
        <w:rPr>
          <w:rFonts w:ascii="Arial" w:hAnsi="Arial" w:cs="Arial"/>
          <w:sz w:val="24"/>
          <w:szCs w:val="24"/>
        </w:rPr>
      </w:pPr>
    </w:p>
    <w:p w14:paraId="2C1FC11C" w14:textId="59402C75" w:rsidR="008E35C3" w:rsidRDefault="008E35C3" w:rsidP="00AA01C3">
      <w:pPr>
        <w:pStyle w:val="ListParagraph"/>
        <w:ind w:left="1080"/>
        <w:rPr>
          <w:rFonts w:ascii="Arial" w:hAnsi="Arial" w:cs="Arial"/>
          <w:sz w:val="24"/>
          <w:szCs w:val="24"/>
        </w:rPr>
      </w:pPr>
    </w:p>
    <w:p w14:paraId="0DF663D1" w14:textId="405FFE33" w:rsidR="008E35C3" w:rsidRDefault="008E35C3" w:rsidP="00AA01C3">
      <w:pPr>
        <w:pStyle w:val="ListParagraph"/>
        <w:ind w:left="1080"/>
        <w:rPr>
          <w:rFonts w:ascii="Arial" w:hAnsi="Arial" w:cs="Arial"/>
          <w:sz w:val="24"/>
          <w:szCs w:val="24"/>
        </w:rPr>
      </w:pPr>
    </w:p>
    <w:p w14:paraId="3DA7C9FD" w14:textId="68FCB21E" w:rsidR="008E35C3" w:rsidRDefault="008E35C3" w:rsidP="00AA01C3">
      <w:pPr>
        <w:pStyle w:val="ListParagraph"/>
        <w:ind w:left="1080"/>
        <w:rPr>
          <w:rFonts w:ascii="Arial" w:hAnsi="Arial" w:cs="Arial"/>
          <w:sz w:val="24"/>
          <w:szCs w:val="24"/>
        </w:rPr>
      </w:pPr>
    </w:p>
    <w:p w14:paraId="414A267A" w14:textId="54B300A5" w:rsidR="008E35C3" w:rsidRDefault="008E35C3" w:rsidP="00AA01C3">
      <w:pPr>
        <w:pStyle w:val="ListParagraph"/>
        <w:ind w:left="1080"/>
        <w:rPr>
          <w:rFonts w:ascii="Arial" w:hAnsi="Arial" w:cs="Arial"/>
          <w:sz w:val="24"/>
          <w:szCs w:val="24"/>
        </w:rPr>
      </w:pPr>
    </w:p>
    <w:p w14:paraId="722C8A1D" w14:textId="31BB6203" w:rsidR="008E35C3" w:rsidRDefault="008E35C3" w:rsidP="00AA01C3">
      <w:pPr>
        <w:pStyle w:val="ListParagraph"/>
        <w:ind w:left="1080"/>
        <w:rPr>
          <w:rFonts w:ascii="Arial" w:hAnsi="Arial" w:cs="Arial"/>
          <w:sz w:val="24"/>
          <w:szCs w:val="24"/>
        </w:rPr>
      </w:pPr>
    </w:p>
    <w:p w14:paraId="7CABE115" w14:textId="77777777" w:rsidR="008E35C3" w:rsidRDefault="008E35C3" w:rsidP="00AA01C3">
      <w:pPr>
        <w:pStyle w:val="ListParagraph"/>
        <w:ind w:left="1080"/>
        <w:rPr>
          <w:rFonts w:ascii="Arial" w:hAnsi="Arial" w:cs="Arial"/>
          <w:sz w:val="24"/>
          <w:szCs w:val="24"/>
        </w:rPr>
      </w:pPr>
    </w:p>
    <w:p w14:paraId="071FEA60" w14:textId="0D23ADD0" w:rsidR="00F1654C" w:rsidRPr="00F1654C" w:rsidRDefault="00F1654C" w:rsidP="00AA01C3">
      <w:pPr>
        <w:pStyle w:val="ListParagraph"/>
        <w:numPr>
          <w:ilvl w:val="0"/>
          <w:numId w:val="17"/>
        </w:numPr>
        <w:rPr>
          <w:rFonts w:ascii="Arial" w:hAnsi="Arial" w:cs="Arial"/>
          <w:sz w:val="24"/>
          <w:szCs w:val="24"/>
        </w:rPr>
      </w:pPr>
      <w:r w:rsidRPr="00F1654C">
        <w:rPr>
          <w:rFonts w:ascii="Arial" w:hAnsi="Arial" w:cs="Arial"/>
          <w:sz w:val="24"/>
          <w:szCs w:val="24"/>
        </w:rPr>
        <w:lastRenderedPageBreak/>
        <w:t xml:space="preserve">Identify three of the exceptions to the entire performance rule from </w:t>
      </w:r>
      <w:r w:rsidRPr="00F1654C">
        <w:rPr>
          <w:rFonts w:ascii="Arial" w:hAnsi="Arial" w:cs="Arial"/>
          <w:i/>
          <w:iCs/>
          <w:sz w:val="24"/>
          <w:szCs w:val="24"/>
        </w:rPr>
        <w:t>Cutter v Powell (1795).</w:t>
      </w:r>
    </w:p>
    <w:p w14:paraId="3AA27DA9" w14:textId="021E3D3A" w:rsidR="00943339" w:rsidRPr="008E35C3" w:rsidRDefault="00F1654C" w:rsidP="008E35C3">
      <w:pPr>
        <w:pStyle w:val="ListParagraph"/>
        <w:ind w:left="1080"/>
        <w:rPr>
          <w:rFonts w:ascii="Arial" w:hAnsi="Arial" w:cs="Arial"/>
          <w:sz w:val="24"/>
          <w:szCs w:val="24"/>
        </w:rPr>
      </w:pPr>
      <w:r w:rsidRPr="00F1654C">
        <w:rPr>
          <w:rFonts w:ascii="Arial" w:hAnsi="Arial" w:cs="Arial"/>
          <w:sz w:val="24"/>
          <w:szCs w:val="24"/>
        </w:rPr>
        <w:t>[15 marks</w:t>
      </w:r>
      <w:r w:rsidR="009F74F6">
        <w:rPr>
          <w:rFonts w:ascii="Arial" w:hAnsi="Arial" w:cs="Arial"/>
          <w:sz w:val="24"/>
          <w:szCs w:val="24"/>
        </w:rPr>
        <w:t xml:space="preserve"> - 300</w:t>
      </w:r>
      <w:r w:rsidRPr="00F1654C">
        <w:rPr>
          <w:rFonts w:ascii="Arial" w:hAnsi="Arial" w:cs="Arial"/>
          <w:sz w:val="24"/>
          <w:szCs w:val="24"/>
        </w:rPr>
        <w:t>]</w:t>
      </w:r>
    </w:p>
    <w:p w14:paraId="6476D95D" w14:textId="3E7DC00B" w:rsidR="00943339" w:rsidRDefault="00943339" w:rsidP="00F1654C">
      <w:pPr>
        <w:pStyle w:val="ListParagraph"/>
        <w:ind w:left="1080"/>
        <w:rPr>
          <w:rFonts w:ascii="Arial" w:hAnsi="Arial" w:cs="Arial"/>
          <w:sz w:val="24"/>
          <w:szCs w:val="24"/>
        </w:rPr>
      </w:pPr>
    </w:p>
    <w:p w14:paraId="6462BA80" w14:textId="2F8E466B" w:rsidR="0041509C" w:rsidRPr="0041509C" w:rsidRDefault="0041509C" w:rsidP="0041509C">
      <w:pPr>
        <w:pStyle w:val="ListParagraph"/>
        <w:ind w:left="1080"/>
        <w:rPr>
          <w:rFonts w:ascii="Arial" w:hAnsi="Arial" w:cs="Arial"/>
          <w:sz w:val="24"/>
          <w:szCs w:val="24"/>
        </w:rPr>
      </w:pPr>
      <w:r w:rsidRPr="0041509C">
        <w:rPr>
          <w:rFonts w:ascii="Arial" w:hAnsi="Arial" w:cs="Arial"/>
          <w:sz w:val="24"/>
          <w:szCs w:val="24"/>
        </w:rPr>
        <w:t>Within contract law exists the entire performance rule, which strictly states that a contract is not considered to be completed until all of the obligations within have been completed. This interpretation developed from a form of contract known as an ‘entire’ contract. A well-known case involving an ‘entire’ contract is that of ‘</w:t>
      </w:r>
      <w:r w:rsidRPr="0041509C">
        <w:rPr>
          <w:rFonts w:ascii="Arial" w:hAnsi="Arial" w:cs="Arial"/>
          <w:i/>
          <w:iCs/>
          <w:sz w:val="24"/>
          <w:szCs w:val="24"/>
        </w:rPr>
        <w:t>Cutter v Powell’ (1795)</w:t>
      </w:r>
      <w:r w:rsidRPr="0041509C">
        <w:rPr>
          <w:rFonts w:ascii="Arial" w:hAnsi="Arial" w:cs="Arial"/>
          <w:sz w:val="24"/>
          <w:szCs w:val="24"/>
        </w:rPr>
        <w:t>, where a Sailor’s Widow made a claim for wages owed to her husband who had suddenly passed away mid-way through a voyage. It was ruled that the widow was not entitled to any of her husband</w:t>
      </w:r>
      <w:r w:rsidR="00DC4B45">
        <w:rPr>
          <w:rFonts w:ascii="Arial" w:hAnsi="Arial" w:cs="Arial"/>
          <w:sz w:val="24"/>
          <w:szCs w:val="24"/>
        </w:rPr>
        <w:t>’</w:t>
      </w:r>
      <w:r w:rsidRPr="0041509C">
        <w:rPr>
          <w:rFonts w:ascii="Arial" w:hAnsi="Arial" w:cs="Arial"/>
          <w:sz w:val="24"/>
          <w:szCs w:val="24"/>
        </w:rPr>
        <w:t>s pay due to the wording of his contract stating that he would only be paid on completion of the voyage, and thus as he did not complete said voyage, he was not entitled to payment.</w:t>
      </w:r>
    </w:p>
    <w:p w14:paraId="7A21AB9A" w14:textId="7C6357D2" w:rsidR="00943339" w:rsidRPr="008A4281" w:rsidRDefault="0041509C" w:rsidP="008A4281">
      <w:pPr>
        <w:pStyle w:val="ListParagraph"/>
        <w:ind w:left="1080"/>
        <w:rPr>
          <w:rFonts w:ascii="Arial" w:hAnsi="Arial" w:cs="Arial"/>
          <w:sz w:val="24"/>
          <w:szCs w:val="24"/>
        </w:rPr>
      </w:pPr>
      <w:r w:rsidRPr="0041509C">
        <w:rPr>
          <w:rFonts w:ascii="Arial" w:hAnsi="Arial" w:cs="Arial"/>
          <w:sz w:val="24"/>
          <w:szCs w:val="24"/>
        </w:rPr>
        <w:t xml:space="preserve">The strict application of this rule has led to the creation of </w:t>
      </w:r>
      <w:r w:rsidR="00DC4B45" w:rsidRPr="0041509C">
        <w:rPr>
          <w:rFonts w:ascii="Arial" w:hAnsi="Arial" w:cs="Arial"/>
          <w:sz w:val="24"/>
          <w:szCs w:val="24"/>
        </w:rPr>
        <w:t>several</w:t>
      </w:r>
      <w:r w:rsidRPr="0041509C">
        <w:rPr>
          <w:rFonts w:ascii="Arial" w:hAnsi="Arial" w:cs="Arial"/>
          <w:sz w:val="24"/>
          <w:szCs w:val="24"/>
        </w:rPr>
        <w:t xml:space="preserve"> exceptions which can be applied to any disputes. The first of the exceptions is that of ‘partial performance’ whereby should the contract not be ‘entire’ a party is still entitled to be paid for their performance up to a given point, </w:t>
      </w:r>
      <w:r w:rsidR="00DC4B45" w:rsidRPr="0041509C">
        <w:rPr>
          <w:rFonts w:ascii="Arial" w:hAnsi="Arial" w:cs="Arial"/>
          <w:sz w:val="24"/>
          <w:szCs w:val="24"/>
        </w:rPr>
        <w:t>if</w:t>
      </w:r>
      <w:r w:rsidRPr="0041509C">
        <w:rPr>
          <w:rFonts w:ascii="Arial" w:hAnsi="Arial" w:cs="Arial"/>
          <w:sz w:val="24"/>
          <w:szCs w:val="24"/>
        </w:rPr>
        <w:t xml:space="preserve"> they are not in breach of the contract itself. This exception can be exemplified in the case of ‘</w:t>
      </w:r>
      <w:r w:rsidRPr="0041509C">
        <w:rPr>
          <w:rFonts w:ascii="Arial" w:hAnsi="Arial" w:cs="Arial"/>
          <w:i/>
          <w:iCs/>
          <w:sz w:val="24"/>
          <w:szCs w:val="24"/>
        </w:rPr>
        <w:t>Roberts v Havelock’ (1832)</w:t>
      </w:r>
      <w:r w:rsidRPr="0041509C">
        <w:rPr>
          <w:rFonts w:ascii="Arial" w:hAnsi="Arial" w:cs="Arial"/>
          <w:sz w:val="24"/>
          <w:szCs w:val="24"/>
        </w:rPr>
        <w:t xml:space="preserve"> where it was held that as the contract had not specified when payment was due, the claimant was within his right to request payment for the work he had done to date. The second exception is in cases of ‘substantial performance’. This entails work that has been done that is deemed to be substantial, but not entirely complete. This situation holds that any amount due is still owed, however it may have the cost of any additional work needed deducted from it, as in the case of ‘</w:t>
      </w:r>
      <w:r w:rsidRPr="0041509C">
        <w:rPr>
          <w:rFonts w:ascii="Arial" w:hAnsi="Arial" w:cs="Arial"/>
          <w:i/>
          <w:iCs/>
          <w:sz w:val="24"/>
          <w:szCs w:val="24"/>
        </w:rPr>
        <w:t xml:space="preserve">H. </w:t>
      </w:r>
      <w:proofErr w:type="spellStart"/>
      <w:r w:rsidRPr="0041509C">
        <w:rPr>
          <w:rFonts w:ascii="Arial" w:hAnsi="Arial" w:cs="Arial"/>
          <w:i/>
          <w:iCs/>
          <w:sz w:val="24"/>
          <w:szCs w:val="24"/>
        </w:rPr>
        <w:t>Dankin</w:t>
      </w:r>
      <w:proofErr w:type="spellEnd"/>
      <w:r w:rsidRPr="0041509C">
        <w:rPr>
          <w:rFonts w:ascii="Arial" w:hAnsi="Arial" w:cs="Arial"/>
          <w:i/>
          <w:iCs/>
          <w:sz w:val="24"/>
          <w:szCs w:val="24"/>
        </w:rPr>
        <w:t xml:space="preserve"> &amp; Co Ltd v Lee’ (1916)</w:t>
      </w:r>
      <w:r w:rsidRPr="0041509C">
        <w:rPr>
          <w:rFonts w:ascii="Arial" w:hAnsi="Arial" w:cs="Arial"/>
          <w:sz w:val="24"/>
          <w:szCs w:val="24"/>
        </w:rPr>
        <w:t xml:space="preserve">. The third exception is that regarding a </w:t>
      </w:r>
      <w:r w:rsidR="00DC4B45">
        <w:rPr>
          <w:rFonts w:ascii="Arial" w:hAnsi="Arial" w:cs="Arial"/>
          <w:sz w:val="24"/>
          <w:szCs w:val="24"/>
        </w:rPr>
        <w:t>‘</w:t>
      </w:r>
      <w:r w:rsidRPr="0041509C">
        <w:rPr>
          <w:rFonts w:ascii="Arial" w:hAnsi="Arial" w:cs="Arial"/>
          <w:sz w:val="24"/>
          <w:szCs w:val="24"/>
        </w:rPr>
        <w:t>tender of performance</w:t>
      </w:r>
      <w:r w:rsidR="00DC4B45">
        <w:rPr>
          <w:rFonts w:ascii="Arial" w:hAnsi="Arial" w:cs="Arial"/>
          <w:sz w:val="24"/>
          <w:szCs w:val="24"/>
        </w:rPr>
        <w:t>’</w:t>
      </w:r>
      <w:r w:rsidRPr="0041509C">
        <w:rPr>
          <w:rFonts w:ascii="Arial" w:hAnsi="Arial" w:cs="Arial"/>
          <w:sz w:val="24"/>
          <w:szCs w:val="24"/>
        </w:rPr>
        <w:t xml:space="preserve">. It is noted by </w:t>
      </w:r>
      <w:proofErr w:type="spellStart"/>
      <w:r w:rsidRPr="0041509C">
        <w:rPr>
          <w:rFonts w:ascii="Arial" w:hAnsi="Arial" w:cs="Arial"/>
          <w:sz w:val="24"/>
          <w:szCs w:val="24"/>
        </w:rPr>
        <w:t>Fafinski</w:t>
      </w:r>
      <w:proofErr w:type="spellEnd"/>
      <w:r w:rsidRPr="0041509C">
        <w:rPr>
          <w:rFonts w:ascii="Arial" w:hAnsi="Arial" w:cs="Arial"/>
          <w:sz w:val="24"/>
          <w:szCs w:val="24"/>
        </w:rPr>
        <w:t xml:space="preserve"> and Finch </w:t>
      </w:r>
      <w:sdt>
        <w:sdtPr>
          <w:rPr>
            <w:rFonts w:ascii="Arial" w:hAnsi="Arial" w:cs="Arial"/>
            <w:sz w:val="24"/>
            <w:szCs w:val="24"/>
          </w:rPr>
          <w:id w:val="579335284"/>
          <w:citation/>
        </w:sdtPr>
        <w:sdtContent>
          <w:r w:rsidRPr="0041509C">
            <w:rPr>
              <w:rFonts w:ascii="Arial" w:hAnsi="Arial" w:cs="Arial"/>
              <w:sz w:val="24"/>
              <w:szCs w:val="24"/>
            </w:rPr>
            <w:fldChar w:fldCharType="begin"/>
          </w:r>
          <w:r w:rsidRPr="0041509C">
            <w:rPr>
              <w:rFonts w:ascii="Arial" w:hAnsi="Arial" w:cs="Arial"/>
              <w:sz w:val="24"/>
              <w:szCs w:val="24"/>
            </w:rPr>
            <w:instrText xml:space="preserve">CITATION Fin17 \p 173 \n  \t  \l 2057 </w:instrText>
          </w:r>
          <w:r w:rsidRPr="0041509C">
            <w:rPr>
              <w:rFonts w:ascii="Arial" w:hAnsi="Arial" w:cs="Arial"/>
              <w:sz w:val="24"/>
              <w:szCs w:val="24"/>
            </w:rPr>
            <w:fldChar w:fldCharType="separate"/>
          </w:r>
          <w:r w:rsidRPr="0041509C">
            <w:rPr>
              <w:rFonts w:ascii="Arial" w:hAnsi="Arial" w:cs="Arial"/>
              <w:sz w:val="24"/>
              <w:szCs w:val="24"/>
            </w:rPr>
            <w:t>(2017, p. 173)</w:t>
          </w:r>
          <w:r w:rsidRPr="0041509C">
            <w:rPr>
              <w:rFonts w:ascii="Arial" w:hAnsi="Arial" w:cs="Arial"/>
              <w:sz w:val="24"/>
              <w:szCs w:val="24"/>
            </w:rPr>
            <w:fldChar w:fldCharType="end"/>
          </w:r>
        </w:sdtContent>
      </w:sdt>
      <w:r w:rsidRPr="0041509C">
        <w:rPr>
          <w:rFonts w:ascii="Arial" w:hAnsi="Arial" w:cs="Arial"/>
          <w:sz w:val="24"/>
          <w:szCs w:val="24"/>
        </w:rPr>
        <w:t xml:space="preserve"> that where a contract is unable to be completed by one party without the co-operation of the other, the first party is able to provide a tender of performance. Should this be rejected by the other party, it would release the party that has attempted to complete their considerations from any liability. The use of a tender of performance is shown in the case of ‘</w:t>
      </w:r>
      <w:proofErr w:type="spellStart"/>
      <w:r w:rsidRPr="0041509C">
        <w:rPr>
          <w:rFonts w:ascii="Arial" w:hAnsi="Arial" w:cs="Arial"/>
          <w:i/>
          <w:iCs/>
          <w:sz w:val="24"/>
          <w:szCs w:val="24"/>
        </w:rPr>
        <w:t>Startup</w:t>
      </w:r>
      <w:proofErr w:type="spellEnd"/>
      <w:r w:rsidRPr="0041509C">
        <w:rPr>
          <w:rFonts w:ascii="Arial" w:hAnsi="Arial" w:cs="Arial"/>
          <w:i/>
          <w:iCs/>
          <w:sz w:val="24"/>
          <w:szCs w:val="24"/>
        </w:rPr>
        <w:t xml:space="preserve"> v MacDonald’ (1843)</w:t>
      </w:r>
      <w:r w:rsidRPr="0041509C">
        <w:rPr>
          <w:rFonts w:ascii="Arial" w:hAnsi="Arial" w:cs="Arial"/>
          <w:sz w:val="24"/>
          <w:szCs w:val="24"/>
        </w:rPr>
        <w:t>.</w:t>
      </w:r>
    </w:p>
    <w:p w14:paraId="7359D629" w14:textId="1980234A" w:rsidR="00F1654C" w:rsidRDefault="00F1654C" w:rsidP="00F1654C">
      <w:pPr>
        <w:pStyle w:val="ListParagraph"/>
        <w:ind w:left="1080"/>
        <w:rPr>
          <w:rFonts w:ascii="Arial" w:hAnsi="Arial" w:cs="Arial"/>
          <w:sz w:val="24"/>
          <w:szCs w:val="24"/>
        </w:rPr>
      </w:pPr>
    </w:p>
    <w:p w14:paraId="63D6924A" w14:textId="77777777" w:rsidR="00C058D2" w:rsidRDefault="00C058D2" w:rsidP="00F1654C">
      <w:pPr>
        <w:pStyle w:val="ListParagraph"/>
        <w:ind w:left="1080"/>
        <w:rPr>
          <w:rFonts w:ascii="Arial" w:hAnsi="Arial" w:cs="Arial"/>
          <w:sz w:val="24"/>
          <w:szCs w:val="24"/>
        </w:rPr>
      </w:pPr>
    </w:p>
    <w:p w14:paraId="43F8EEE3" w14:textId="77777777" w:rsidR="008A4281" w:rsidRPr="00E30A09" w:rsidRDefault="00FE1AF3" w:rsidP="00B26CF3">
      <w:pPr>
        <w:pStyle w:val="ListParagraph"/>
        <w:numPr>
          <w:ilvl w:val="0"/>
          <w:numId w:val="17"/>
        </w:numPr>
        <w:rPr>
          <w:rFonts w:ascii="Arial" w:hAnsi="Arial" w:cs="Arial"/>
          <w:sz w:val="24"/>
          <w:szCs w:val="24"/>
        </w:rPr>
      </w:pPr>
      <w:r w:rsidRPr="00E30A09">
        <w:rPr>
          <w:rFonts w:ascii="Arial" w:hAnsi="Arial" w:cs="Arial"/>
          <w:sz w:val="24"/>
          <w:szCs w:val="24"/>
        </w:rPr>
        <w:t>Arthur posted an advert in the ‘Antique-tickers’ magazine on 1</w:t>
      </w:r>
      <w:r w:rsidRPr="00E30A09">
        <w:rPr>
          <w:rFonts w:ascii="Arial" w:hAnsi="Arial" w:cs="Arial"/>
          <w:sz w:val="24"/>
          <w:szCs w:val="24"/>
          <w:vertAlign w:val="superscript"/>
        </w:rPr>
        <w:t>st</w:t>
      </w:r>
      <w:r w:rsidRPr="00E30A09">
        <w:rPr>
          <w:rFonts w:ascii="Arial" w:hAnsi="Arial" w:cs="Arial"/>
          <w:sz w:val="24"/>
          <w:szCs w:val="24"/>
        </w:rPr>
        <w:t xml:space="preserve"> May, stating: ‘Antique Rolex Watch </w:t>
      </w:r>
      <w:proofErr w:type="gramStart"/>
      <w:r w:rsidRPr="00E30A09">
        <w:rPr>
          <w:rFonts w:ascii="Arial" w:hAnsi="Arial" w:cs="Arial"/>
          <w:sz w:val="24"/>
          <w:szCs w:val="24"/>
        </w:rPr>
        <w:t>For</w:t>
      </w:r>
      <w:proofErr w:type="gramEnd"/>
      <w:r w:rsidRPr="00E30A09">
        <w:rPr>
          <w:rFonts w:ascii="Arial" w:hAnsi="Arial" w:cs="Arial"/>
          <w:sz w:val="24"/>
          <w:szCs w:val="24"/>
        </w:rPr>
        <w:t xml:space="preserve"> Sale, open to serious offers. Price: £15,000’. </w:t>
      </w:r>
      <w:r w:rsidR="00897CF6" w:rsidRPr="00E30A09">
        <w:rPr>
          <w:rFonts w:ascii="Arial" w:hAnsi="Arial" w:cs="Arial"/>
          <w:sz w:val="24"/>
          <w:szCs w:val="24"/>
        </w:rPr>
        <w:t xml:space="preserve">Within the advert, Arthur also included his contact details which included a postal and email address. </w:t>
      </w:r>
    </w:p>
    <w:p w14:paraId="286ADB37" w14:textId="6A4AD692" w:rsidR="00897CF6" w:rsidRPr="00E30A09" w:rsidRDefault="00897CF6" w:rsidP="008A4281">
      <w:pPr>
        <w:pStyle w:val="ListParagraph"/>
        <w:ind w:left="1080"/>
        <w:rPr>
          <w:rFonts w:ascii="Arial" w:hAnsi="Arial" w:cs="Arial"/>
          <w:sz w:val="24"/>
          <w:szCs w:val="24"/>
        </w:rPr>
      </w:pPr>
      <w:r w:rsidRPr="00E30A09">
        <w:rPr>
          <w:rFonts w:ascii="Arial" w:hAnsi="Arial" w:cs="Arial"/>
          <w:sz w:val="24"/>
          <w:szCs w:val="24"/>
        </w:rPr>
        <w:t>Ben (who was not computer literate) was a collector of antique watches and wanted to purchase Arthur’s watch. On 4</w:t>
      </w:r>
      <w:r w:rsidRPr="00E30A09">
        <w:rPr>
          <w:rFonts w:ascii="Arial" w:hAnsi="Arial" w:cs="Arial"/>
          <w:sz w:val="24"/>
          <w:szCs w:val="24"/>
          <w:vertAlign w:val="superscript"/>
        </w:rPr>
        <w:t>th</w:t>
      </w:r>
      <w:r w:rsidRPr="00E30A09">
        <w:rPr>
          <w:rFonts w:ascii="Arial" w:hAnsi="Arial" w:cs="Arial"/>
          <w:sz w:val="24"/>
          <w:szCs w:val="24"/>
        </w:rPr>
        <w:t xml:space="preserve"> May he sent a letter to Arthur</w:t>
      </w:r>
      <w:r w:rsidR="00040BB2" w:rsidRPr="00E30A09">
        <w:rPr>
          <w:rFonts w:ascii="Arial" w:hAnsi="Arial" w:cs="Arial"/>
          <w:sz w:val="24"/>
          <w:szCs w:val="24"/>
        </w:rPr>
        <w:t xml:space="preserve"> saying he would purchase the watch for £15,000. </w:t>
      </w:r>
    </w:p>
    <w:p w14:paraId="2F2301A9" w14:textId="2CA53372" w:rsidR="00040BB2" w:rsidRPr="00E30A09" w:rsidRDefault="00040BB2" w:rsidP="00897CF6">
      <w:pPr>
        <w:pStyle w:val="ListParagraph"/>
        <w:ind w:left="1080"/>
        <w:rPr>
          <w:rFonts w:ascii="Arial" w:hAnsi="Arial" w:cs="Arial"/>
          <w:sz w:val="24"/>
          <w:szCs w:val="24"/>
        </w:rPr>
      </w:pPr>
      <w:r w:rsidRPr="00E30A09">
        <w:rPr>
          <w:rFonts w:ascii="Arial" w:hAnsi="Arial" w:cs="Arial"/>
          <w:sz w:val="24"/>
          <w:szCs w:val="24"/>
        </w:rPr>
        <w:t>On 5</w:t>
      </w:r>
      <w:r w:rsidRPr="00E30A09">
        <w:rPr>
          <w:rFonts w:ascii="Arial" w:hAnsi="Arial" w:cs="Arial"/>
          <w:sz w:val="24"/>
          <w:szCs w:val="24"/>
          <w:vertAlign w:val="superscript"/>
        </w:rPr>
        <w:t>th</w:t>
      </w:r>
      <w:r w:rsidRPr="00E30A09">
        <w:rPr>
          <w:rFonts w:ascii="Arial" w:hAnsi="Arial" w:cs="Arial"/>
          <w:sz w:val="24"/>
          <w:szCs w:val="24"/>
        </w:rPr>
        <w:t xml:space="preserve"> May, Christine saw the advert in the magazine and emailed Arthur asking if the watch was still for sale</w:t>
      </w:r>
      <w:r w:rsidR="002511CE" w:rsidRPr="00E30A09">
        <w:rPr>
          <w:rFonts w:ascii="Arial" w:hAnsi="Arial" w:cs="Arial"/>
          <w:sz w:val="24"/>
          <w:szCs w:val="24"/>
        </w:rPr>
        <w:t xml:space="preserve"> and if he would accept £1</w:t>
      </w:r>
      <w:r w:rsidR="00BA62B6" w:rsidRPr="00E30A09">
        <w:rPr>
          <w:rFonts w:ascii="Arial" w:hAnsi="Arial" w:cs="Arial"/>
          <w:sz w:val="24"/>
          <w:szCs w:val="24"/>
        </w:rPr>
        <w:t>1</w:t>
      </w:r>
      <w:r w:rsidR="002511CE" w:rsidRPr="00E30A09">
        <w:rPr>
          <w:rFonts w:ascii="Arial" w:hAnsi="Arial" w:cs="Arial"/>
          <w:sz w:val="24"/>
          <w:szCs w:val="24"/>
        </w:rPr>
        <w:t xml:space="preserve">,000 for it. On the same day, Arthur responded </w:t>
      </w:r>
      <w:r w:rsidR="00BA62B6" w:rsidRPr="00E30A09">
        <w:rPr>
          <w:rFonts w:ascii="Arial" w:hAnsi="Arial" w:cs="Arial"/>
          <w:sz w:val="24"/>
          <w:szCs w:val="24"/>
        </w:rPr>
        <w:t xml:space="preserve">to Christine’s email saying that the watch was still for sale and that he would accept £13,000 for it. </w:t>
      </w:r>
      <w:r w:rsidR="00287E36" w:rsidRPr="00E30A09">
        <w:rPr>
          <w:rFonts w:ascii="Arial" w:hAnsi="Arial" w:cs="Arial"/>
          <w:sz w:val="24"/>
          <w:szCs w:val="24"/>
        </w:rPr>
        <w:t>Christine then responded to the email saying that she would be able to pay £11,000 now and £2,000 at the end of the month when she got paid</w:t>
      </w:r>
      <w:r w:rsidR="00C74C29" w:rsidRPr="00E30A09">
        <w:rPr>
          <w:rFonts w:ascii="Arial" w:hAnsi="Arial" w:cs="Arial"/>
          <w:sz w:val="24"/>
          <w:szCs w:val="24"/>
        </w:rPr>
        <w:t>.</w:t>
      </w:r>
    </w:p>
    <w:p w14:paraId="641F9E79" w14:textId="5B96614E" w:rsidR="00BA47AB" w:rsidRPr="00E30A09" w:rsidRDefault="00BA47AB" w:rsidP="00897CF6">
      <w:pPr>
        <w:pStyle w:val="ListParagraph"/>
        <w:ind w:left="1080"/>
        <w:rPr>
          <w:rFonts w:ascii="Arial" w:hAnsi="Arial" w:cs="Arial"/>
          <w:sz w:val="24"/>
          <w:szCs w:val="24"/>
        </w:rPr>
      </w:pPr>
      <w:r w:rsidRPr="00E30A09">
        <w:rPr>
          <w:rFonts w:ascii="Arial" w:hAnsi="Arial" w:cs="Arial"/>
          <w:sz w:val="24"/>
          <w:szCs w:val="24"/>
        </w:rPr>
        <w:t>On 6</w:t>
      </w:r>
      <w:r w:rsidRPr="00E30A09">
        <w:rPr>
          <w:rFonts w:ascii="Arial" w:hAnsi="Arial" w:cs="Arial"/>
          <w:sz w:val="24"/>
          <w:szCs w:val="24"/>
          <w:vertAlign w:val="superscript"/>
        </w:rPr>
        <w:t>th</w:t>
      </w:r>
      <w:r w:rsidRPr="00E30A09">
        <w:rPr>
          <w:rFonts w:ascii="Arial" w:hAnsi="Arial" w:cs="Arial"/>
          <w:sz w:val="24"/>
          <w:szCs w:val="24"/>
        </w:rPr>
        <w:t xml:space="preserve"> May at 11am, Dennis emailed Arthur to say that he was interested in buying the watch</w:t>
      </w:r>
      <w:r w:rsidR="005B7DAC" w:rsidRPr="00E30A09">
        <w:rPr>
          <w:rFonts w:ascii="Arial" w:hAnsi="Arial" w:cs="Arial"/>
          <w:sz w:val="24"/>
          <w:szCs w:val="24"/>
        </w:rPr>
        <w:t xml:space="preserve">. Arthur replied to Dennis’ email, stating he wanted £13,000 for the watch. </w:t>
      </w:r>
    </w:p>
    <w:p w14:paraId="331FDAF5" w14:textId="3221B882" w:rsidR="005B7DAC" w:rsidRPr="00E30A09" w:rsidRDefault="005B7DAC" w:rsidP="00897CF6">
      <w:pPr>
        <w:pStyle w:val="ListParagraph"/>
        <w:ind w:left="1080"/>
        <w:rPr>
          <w:rFonts w:ascii="Arial" w:hAnsi="Arial" w:cs="Arial"/>
          <w:sz w:val="24"/>
          <w:szCs w:val="24"/>
        </w:rPr>
      </w:pPr>
      <w:r w:rsidRPr="00E30A09">
        <w:rPr>
          <w:rFonts w:ascii="Arial" w:hAnsi="Arial" w:cs="Arial"/>
          <w:sz w:val="24"/>
          <w:szCs w:val="24"/>
        </w:rPr>
        <w:t>At 2pm on 6</w:t>
      </w:r>
      <w:r w:rsidRPr="00E30A09">
        <w:rPr>
          <w:rFonts w:ascii="Arial" w:hAnsi="Arial" w:cs="Arial"/>
          <w:sz w:val="24"/>
          <w:szCs w:val="24"/>
          <w:vertAlign w:val="superscript"/>
        </w:rPr>
        <w:t>th</w:t>
      </w:r>
      <w:r w:rsidRPr="00E30A09">
        <w:rPr>
          <w:rFonts w:ascii="Arial" w:hAnsi="Arial" w:cs="Arial"/>
          <w:sz w:val="24"/>
          <w:szCs w:val="24"/>
        </w:rPr>
        <w:t xml:space="preserve"> May, Christine emailed Arthur to say </w:t>
      </w:r>
      <w:r w:rsidR="00D32317" w:rsidRPr="00E30A09">
        <w:rPr>
          <w:rFonts w:ascii="Arial" w:hAnsi="Arial" w:cs="Arial"/>
          <w:sz w:val="24"/>
          <w:szCs w:val="24"/>
        </w:rPr>
        <w:t xml:space="preserve">she had managed to raise the £2,000 and would now be able to pay the £13,000 as discussed. </w:t>
      </w:r>
    </w:p>
    <w:p w14:paraId="52B033A9" w14:textId="01B84420" w:rsidR="00D32317" w:rsidRPr="00E30A09" w:rsidRDefault="00D32317" w:rsidP="00897CF6">
      <w:pPr>
        <w:pStyle w:val="ListParagraph"/>
        <w:ind w:left="1080"/>
        <w:rPr>
          <w:rFonts w:ascii="Arial" w:hAnsi="Arial" w:cs="Arial"/>
          <w:sz w:val="24"/>
          <w:szCs w:val="24"/>
        </w:rPr>
      </w:pPr>
      <w:r w:rsidRPr="00E30A09">
        <w:rPr>
          <w:rFonts w:ascii="Arial" w:hAnsi="Arial" w:cs="Arial"/>
          <w:sz w:val="24"/>
          <w:szCs w:val="24"/>
        </w:rPr>
        <w:t>At 5</w:t>
      </w:r>
      <w:r w:rsidR="00D75D12" w:rsidRPr="00E30A09">
        <w:rPr>
          <w:rFonts w:ascii="Arial" w:hAnsi="Arial" w:cs="Arial"/>
          <w:sz w:val="24"/>
          <w:szCs w:val="24"/>
        </w:rPr>
        <w:t>pm on 6</w:t>
      </w:r>
      <w:r w:rsidR="00D75D12" w:rsidRPr="00E30A09">
        <w:rPr>
          <w:rFonts w:ascii="Arial" w:hAnsi="Arial" w:cs="Arial"/>
          <w:sz w:val="24"/>
          <w:szCs w:val="24"/>
          <w:vertAlign w:val="superscript"/>
        </w:rPr>
        <w:t>th</w:t>
      </w:r>
      <w:r w:rsidR="00D75D12" w:rsidRPr="00E30A09">
        <w:rPr>
          <w:rFonts w:ascii="Arial" w:hAnsi="Arial" w:cs="Arial"/>
          <w:sz w:val="24"/>
          <w:szCs w:val="24"/>
        </w:rPr>
        <w:t xml:space="preserve"> May, Dennis replied to Arthur’s email, agreeing to pay the £13,000 as requested.</w:t>
      </w:r>
    </w:p>
    <w:p w14:paraId="2AD0A639" w14:textId="3CF34544" w:rsidR="00912595" w:rsidRDefault="00912595" w:rsidP="00897CF6">
      <w:pPr>
        <w:pStyle w:val="ListParagraph"/>
        <w:ind w:left="1080"/>
        <w:rPr>
          <w:rFonts w:ascii="Arial" w:hAnsi="Arial" w:cs="Arial"/>
          <w:sz w:val="24"/>
          <w:szCs w:val="24"/>
        </w:rPr>
      </w:pPr>
      <w:r w:rsidRPr="00E30A09">
        <w:rPr>
          <w:rFonts w:ascii="Arial" w:hAnsi="Arial" w:cs="Arial"/>
          <w:sz w:val="24"/>
          <w:szCs w:val="24"/>
        </w:rPr>
        <w:t>On 7</w:t>
      </w:r>
      <w:r w:rsidRPr="00E30A09">
        <w:rPr>
          <w:rFonts w:ascii="Arial" w:hAnsi="Arial" w:cs="Arial"/>
          <w:sz w:val="24"/>
          <w:szCs w:val="24"/>
          <w:vertAlign w:val="superscript"/>
        </w:rPr>
        <w:t>th</w:t>
      </w:r>
      <w:r w:rsidRPr="00E30A09">
        <w:rPr>
          <w:rFonts w:ascii="Arial" w:hAnsi="Arial" w:cs="Arial"/>
          <w:sz w:val="24"/>
          <w:szCs w:val="24"/>
        </w:rPr>
        <w:t xml:space="preserve"> May, Ben’s letter arrived at Arthur’s house.</w:t>
      </w:r>
      <w:r>
        <w:rPr>
          <w:rFonts w:ascii="Arial" w:hAnsi="Arial" w:cs="Arial"/>
          <w:sz w:val="24"/>
          <w:szCs w:val="24"/>
        </w:rPr>
        <w:t xml:space="preserve"> </w:t>
      </w:r>
    </w:p>
    <w:bookmarkEnd w:id="0"/>
    <w:p w14:paraId="050849C9" w14:textId="77777777" w:rsidR="006A00D6" w:rsidRDefault="006A00D6" w:rsidP="00912595">
      <w:pPr>
        <w:pStyle w:val="NormalWeb"/>
        <w:ind w:left="360" w:firstLine="720"/>
        <w:rPr>
          <w:rFonts w:ascii="Arial" w:hAnsi="Arial" w:cs="Arial"/>
          <w:b/>
          <w:bCs/>
          <w:color w:val="000000"/>
          <w:szCs w:val="24"/>
        </w:rPr>
      </w:pPr>
    </w:p>
    <w:p w14:paraId="5BF5E3AE" w14:textId="77777777" w:rsidR="006A00D6" w:rsidRDefault="006A00D6" w:rsidP="00912595">
      <w:pPr>
        <w:pStyle w:val="NormalWeb"/>
        <w:ind w:left="360" w:firstLine="720"/>
        <w:rPr>
          <w:rFonts w:ascii="Arial" w:hAnsi="Arial" w:cs="Arial"/>
          <w:b/>
          <w:bCs/>
          <w:color w:val="000000"/>
          <w:szCs w:val="24"/>
        </w:rPr>
      </w:pPr>
    </w:p>
    <w:p w14:paraId="5AFE21C3" w14:textId="77777777" w:rsidR="006A00D6" w:rsidRDefault="006A00D6" w:rsidP="00912595">
      <w:pPr>
        <w:pStyle w:val="NormalWeb"/>
        <w:ind w:left="360" w:firstLine="720"/>
        <w:rPr>
          <w:rFonts w:ascii="Arial" w:hAnsi="Arial" w:cs="Arial"/>
          <w:b/>
          <w:bCs/>
          <w:color w:val="000000"/>
          <w:szCs w:val="24"/>
        </w:rPr>
      </w:pPr>
    </w:p>
    <w:p w14:paraId="68174257" w14:textId="77777777" w:rsidR="006A00D6" w:rsidRDefault="006A00D6" w:rsidP="00912595">
      <w:pPr>
        <w:pStyle w:val="NormalWeb"/>
        <w:ind w:left="360" w:firstLine="720"/>
        <w:rPr>
          <w:rFonts w:ascii="Arial" w:hAnsi="Arial" w:cs="Arial"/>
          <w:b/>
          <w:bCs/>
          <w:color w:val="000000"/>
          <w:szCs w:val="24"/>
        </w:rPr>
      </w:pPr>
    </w:p>
    <w:p w14:paraId="1A4A7F38" w14:textId="626216F3" w:rsidR="00F1654C" w:rsidRDefault="00912595" w:rsidP="00912595">
      <w:pPr>
        <w:pStyle w:val="NormalWeb"/>
        <w:ind w:left="360" w:firstLine="720"/>
        <w:rPr>
          <w:rFonts w:ascii="Arial" w:hAnsi="Arial" w:cs="Arial"/>
          <w:b/>
          <w:bCs/>
          <w:color w:val="000000"/>
          <w:szCs w:val="24"/>
        </w:rPr>
      </w:pPr>
      <w:r>
        <w:rPr>
          <w:rFonts w:ascii="Arial" w:hAnsi="Arial" w:cs="Arial"/>
          <w:b/>
          <w:bCs/>
          <w:color w:val="000000"/>
          <w:szCs w:val="24"/>
        </w:rPr>
        <w:lastRenderedPageBreak/>
        <w:t>A</w:t>
      </w:r>
      <w:r w:rsidR="00F1654C" w:rsidRPr="00F1654C">
        <w:rPr>
          <w:rFonts w:ascii="Arial" w:hAnsi="Arial" w:cs="Arial"/>
          <w:b/>
          <w:bCs/>
          <w:color w:val="000000"/>
          <w:szCs w:val="24"/>
        </w:rPr>
        <w:t xml:space="preserve">dvise Arthur whether any valid contracts exist for the sale of the </w:t>
      </w:r>
      <w:r w:rsidR="00A651CA">
        <w:rPr>
          <w:rFonts w:ascii="Arial" w:hAnsi="Arial" w:cs="Arial"/>
          <w:b/>
          <w:bCs/>
          <w:color w:val="000000"/>
          <w:szCs w:val="24"/>
        </w:rPr>
        <w:t>watch</w:t>
      </w:r>
      <w:r w:rsidR="00F1654C" w:rsidRPr="00F1654C">
        <w:rPr>
          <w:rFonts w:ascii="Arial" w:hAnsi="Arial" w:cs="Arial"/>
          <w:b/>
          <w:bCs/>
          <w:color w:val="000000"/>
          <w:szCs w:val="24"/>
        </w:rPr>
        <w:t>.</w:t>
      </w:r>
    </w:p>
    <w:p w14:paraId="5D412B78" w14:textId="0B269CBB" w:rsidR="00E13E74" w:rsidRPr="008A4281" w:rsidRDefault="00F1654C" w:rsidP="008A4281">
      <w:pPr>
        <w:pStyle w:val="NormalWeb"/>
        <w:ind w:left="720" w:firstLine="720"/>
        <w:rPr>
          <w:rFonts w:ascii="Arial" w:hAnsi="Arial" w:cs="Arial"/>
          <w:color w:val="000000"/>
          <w:szCs w:val="24"/>
        </w:rPr>
      </w:pPr>
      <w:r w:rsidRPr="00F1654C">
        <w:rPr>
          <w:rFonts w:ascii="Arial" w:hAnsi="Arial" w:cs="Arial"/>
          <w:color w:val="000000"/>
          <w:szCs w:val="24"/>
        </w:rPr>
        <w:t>[70 marks</w:t>
      </w:r>
      <w:r w:rsidR="009F74F6">
        <w:rPr>
          <w:rFonts w:ascii="Arial" w:hAnsi="Arial" w:cs="Arial"/>
          <w:color w:val="000000"/>
          <w:szCs w:val="24"/>
        </w:rPr>
        <w:t xml:space="preserve"> - 1400</w:t>
      </w:r>
      <w:r w:rsidRPr="00F1654C">
        <w:rPr>
          <w:rFonts w:ascii="Arial" w:hAnsi="Arial" w:cs="Arial"/>
          <w:color w:val="000000"/>
          <w:szCs w:val="24"/>
        </w:rPr>
        <w:t>]</w:t>
      </w:r>
    </w:p>
    <w:p w14:paraId="74849BA5" w14:textId="302C0C8B" w:rsidR="00E13E74" w:rsidRDefault="00E13E74" w:rsidP="00E13E74">
      <w:pPr>
        <w:pStyle w:val="ListParagraph"/>
        <w:ind w:left="1440"/>
        <w:rPr>
          <w:rFonts w:ascii="Arial" w:hAnsi="Arial" w:cs="Arial"/>
          <w:sz w:val="24"/>
          <w:szCs w:val="24"/>
        </w:rPr>
      </w:pPr>
    </w:p>
    <w:p w14:paraId="24EA0ADD" w14:textId="77777777" w:rsidR="006A00D6" w:rsidRDefault="006A00D6" w:rsidP="00E13E74">
      <w:pPr>
        <w:pStyle w:val="ListParagraph"/>
        <w:ind w:left="1440"/>
        <w:rPr>
          <w:rFonts w:ascii="Arial" w:hAnsi="Arial" w:cs="Arial"/>
          <w:sz w:val="24"/>
          <w:szCs w:val="24"/>
        </w:rPr>
      </w:pPr>
    </w:p>
    <w:p w14:paraId="6BA71E79" w14:textId="674860E2" w:rsidR="006A00D6" w:rsidRPr="009A458F" w:rsidRDefault="006A00D6" w:rsidP="00E13E74">
      <w:pPr>
        <w:ind w:left="1080"/>
        <w:rPr>
          <w:rFonts w:ascii="Arial" w:hAnsi="Arial" w:cs="Arial"/>
          <w:sz w:val="24"/>
          <w:szCs w:val="24"/>
        </w:rPr>
      </w:pPr>
      <w:r>
        <w:rPr>
          <w:rFonts w:ascii="Arial" w:hAnsi="Arial" w:cs="Arial"/>
          <w:sz w:val="24"/>
          <w:szCs w:val="24"/>
        </w:rPr>
        <w:t xml:space="preserve">When advising Arthur as to whether any valid contracts exist for the sale of the watch, the most effective way of deducing this will be to compare the information provided with the fundamental </w:t>
      </w:r>
      <w:r w:rsidR="001B3625">
        <w:rPr>
          <w:rFonts w:ascii="Arial" w:hAnsi="Arial" w:cs="Arial"/>
          <w:sz w:val="24"/>
          <w:szCs w:val="24"/>
        </w:rPr>
        <w:t>processes and components that amount to a contract being formed. In the first instance, it is worth noting that Arthur’s advertisement in ‘Antique-tickers’ would not amount to the making of an offer, and rather would be considered an invitation to treat. This is due to that his advert has no clear intention of creating legal relations, and does state that he is open to offers, as opposed to making one himself.</w:t>
      </w:r>
      <w:r w:rsidR="009A458F">
        <w:rPr>
          <w:rFonts w:ascii="Arial" w:hAnsi="Arial" w:cs="Arial"/>
          <w:sz w:val="24"/>
          <w:szCs w:val="24"/>
        </w:rPr>
        <w:t xml:space="preserve"> The distinction between an offer and an invitation to tread has been ruled upon in the case of </w:t>
      </w:r>
      <w:r w:rsidR="009A458F">
        <w:rPr>
          <w:rFonts w:ascii="Arial" w:hAnsi="Arial" w:cs="Arial"/>
          <w:i/>
          <w:iCs/>
          <w:sz w:val="24"/>
          <w:szCs w:val="24"/>
        </w:rPr>
        <w:t>‘Partridge v Crittenden’ (1968)</w:t>
      </w:r>
      <w:r w:rsidR="009A458F">
        <w:rPr>
          <w:rFonts w:ascii="Arial" w:hAnsi="Arial" w:cs="Arial"/>
          <w:sz w:val="24"/>
          <w:szCs w:val="24"/>
        </w:rPr>
        <w:t>.</w:t>
      </w:r>
    </w:p>
    <w:p w14:paraId="5C2A1178" w14:textId="77777777" w:rsidR="006A00D6" w:rsidRDefault="006A00D6" w:rsidP="00E13E74">
      <w:pPr>
        <w:ind w:left="1080"/>
        <w:rPr>
          <w:rFonts w:ascii="Arial" w:hAnsi="Arial" w:cs="Arial"/>
          <w:sz w:val="24"/>
          <w:szCs w:val="24"/>
        </w:rPr>
      </w:pPr>
    </w:p>
    <w:p w14:paraId="34A081A2" w14:textId="1B3E756B" w:rsidR="006A00D6" w:rsidRPr="00410F75" w:rsidRDefault="009A458F" w:rsidP="00FA2DCD">
      <w:pPr>
        <w:ind w:left="1080"/>
        <w:rPr>
          <w:rFonts w:ascii="Arial" w:hAnsi="Arial" w:cs="Arial"/>
          <w:i/>
          <w:iCs/>
          <w:sz w:val="24"/>
          <w:szCs w:val="24"/>
        </w:rPr>
      </w:pPr>
      <w:r>
        <w:rPr>
          <w:rFonts w:ascii="Arial" w:hAnsi="Arial" w:cs="Arial"/>
          <w:sz w:val="24"/>
          <w:szCs w:val="24"/>
        </w:rPr>
        <w:t>Following on from Arthur’s invitation to treat, he received three offers relating to his advertisement at different times. The first offer that he received was from Christine</w:t>
      </w:r>
      <w:r w:rsidR="00917E26">
        <w:rPr>
          <w:rFonts w:ascii="Arial" w:hAnsi="Arial" w:cs="Arial"/>
          <w:sz w:val="24"/>
          <w:szCs w:val="24"/>
        </w:rPr>
        <w:t xml:space="preserve">, who offered to purchase Arthur’s watch for the sum of £11,000. This offer was rejected by Arthur, who </w:t>
      </w:r>
      <w:r w:rsidR="00C324A0">
        <w:rPr>
          <w:rFonts w:ascii="Arial" w:hAnsi="Arial" w:cs="Arial"/>
          <w:sz w:val="24"/>
          <w:szCs w:val="24"/>
        </w:rPr>
        <w:t xml:space="preserve">responded with a statement of minimum price </w:t>
      </w:r>
      <w:r w:rsidR="00917E26">
        <w:rPr>
          <w:rFonts w:ascii="Arial" w:hAnsi="Arial" w:cs="Arial"/>
          <w:sz w:val="24"/>
          <w:szCs w:val="24"/>
        </w:rPr>
        <w:t xml:space="preserve">for £13,000 pounds. Following this, Christine replied to Arthur’s </w:t>
      </w:r>
      <w:r w:rsidR="00C324A0">
        <w:rPr>
          <w:rFonts w:ascii="Arial" w:hAnsi="Arial" w:cs="Arial"/>
          <w:sz w:val="24"/>
          <w:szCs w:val="24"/>
        </w:rPr>
        <w:t>email</w:t>
      </w:r>
      <w:r w:rsidR="00917E26">
        <w:rPr>
          <w:rFonts w:ascii="Arial" w:hAnsi="Arial" w:cs="Arial"/>
          <w:sz w:val="24"/>
          <w:szCs w:val="24"/>
        </w:rPr>
        <w:t xml:space="preserve">, with an acceptance of the price of £13,000, however she did request to modify the terms of Arthur’s </w:t>
      </w:r>
      <w:r w:rsidR="00C324A0">
        <w:rPr>
          <w:rFonts w:ascii="Arial" w:hAnsi="Arial" w:cs="Arial"/>
          <w:sz w:val="24"/>
          <w:szCs w:val="24"/>
        </w:rPr>
        <w:t>request</w:t>
      </w:r>
      <w:r w:rsidR="00917E26">
        <w:rPr>
          <w:rFonts w:ascii="Arial" w:hAnsi="Arial" w:cs="Arial"/>
          <w:sz w:val="24"/>
          <w:szCs w:val="24"/>
        </w:rPr>
        <w:t xml:space="preserve"> by paying him </w:t>
      </w:r>
      <w:r w:rsidR="00AD0430">
        <w:rPr>
          <w:rFonts w:ascii="Arial" w:hAnsi="Arial" w:cs="Arial"/>
          <w:sz w:val="24"/>
          <w:szCs w:val="24"/>
        </w:rPr>
        <w:t>in two instalments</w:t>
      </w:r>
      <w:r w:rsidR="00C324A0">
        <w:rPr>
          <w:rFonts w:ascii="Arial" w:hAnsi="Arial" w:cs="Arial"/>
          <w:sz w:val="24"/>
          <w:szCs w:val="24"/>
        </w:rPr>
        <w:t xml:space="preserve"> however this remains negotiation as Arthur had not communicated a sufficient consideration</w:t>
      </w:r>
      <w:r w:rsidR="00AD0430">
        <w:rPr>
          <w:rFonts w:ascii="Arial" w:hAnsi="Arial" w:cs="Arial"/>
          <w:sz w:val="24"/>
          <w:szCs w:val="24"/>
        </w:rPr>
        <w:t xml:space="preserve">. As demonstrated in </w:t>
      </w:r>
      <w:r w:rsidR="00AD0430">
        <w:rPr>
          <w:rFonts w:ascii="Arial" w:hAnsi="Arial" w:cs="Arial"/>
          <w:i/>
          <w:iCs/>
          <w:sz w:val="24"/>
          <w:szCs w:val="24"/>
        </w:rPr>
        <w:t>‘Stevenson, Jacques &amp; Co. v McLean’ (1880)</w:t>
      </w:r>
      <w:r w:rsidR="00AD0430">
        <w:rPr>
          <w:rFonts w:ascii="Arial" w:hAnsi="Arial" w:cs="Arial"/>
          <w:sz w:val="24"/>
          <w:szCs w:val="24"/>
        </w:rPr>
        <w:t xml:space="preserve"> Christine’s response did not amount to a</w:t>
      </w:r>
      <w:r w:rsidR="00C324A0">
        <w:rPr>
          <w:rFonts w:ascii="Arial" w:hAnsi="Arial" w:cs="Arial"/>
          <w:sz w:val="24"/>
          <w:szCs w:val="24"/>
        </w:rPr>
        <w:t xml:space="preserve">n </w:t>
      </w:r>
      <w:r w:rsidR="00AD0430">
        <w:rPr>
          <w:rFonts w:ascii="Arial" w:hAnsi="Arial" w:cs="Arial"/>
          <w:sz w:val="24"/>
          <w:szCs w:val="24"/>
        </w:rPr>
        <w:t>offer</w:t>
      </w:r>
      <w:r w:rsidR="00FA2DCD">
        <w:rPr>
          <w:rFonts w:ascii="Arial" w:hAnsi="Arial" w:cs="Arial"/>
          <w:sz w:val="24"/>
          <w:szCs w:val="24"/>
        </w:rPr>
        <w:t xml:space="preserve"> </w:t>
      </w:r>
      <w:r w:rsidR="00AD0430">
        <w:rPr>
          <w:rFonts w:ascii="Arial" w:hAnsi="Arial" w:cs="Arial"/>
          <w:sz w:val="24"/>
          <w:szCs w:val="24"/>
        </w:rPr>
        <w:t xml:space="preserve">and would have been considered an inquiry as to whether Arthur would be willing to alter the terms of his </w:t>
      </w:r>
      <w:r w:rsidR="00C324A0">
        <w:rPr>
          <w:rFonts w:ascii="Arial" w:hAnsi="Arial" w:cs="Arial"/>
          <w:sz w:val="24"/>
          <w:szCs w:val="24"/>
        </w:rPr>
        <w:t>request</w:t>
      </w:r>
      <w:r w:rsidR="00AD0430">
        <w:rPr>
          <w:rFonts w:ascii="Arial" w:hAnsi="Arial" w:cs="Arial"/>
          <w:sz w:val="24"/>
          <w:szCs w:val="24"/>
        </w:rPr>
        <w:t xml:space="preserve">. From this exchange, we could consider that there has been an agreement between the two on the price consideration however the </w:t>
      </w:r>
      <w:r w:rsidR="00FA2DCD">
        <w:rPr>
          <w:rFonts w:ascii="Arial" w:hAnsi="Arial" w:cs="Arial"/>
          <w:sz w:val="24"/>
          <w:szCs w:val="24"/>
        </w:rPr>
        <w:t xml:space="preserve">terms of payment would still need to be negotiated further meaning that overall agreement had not been met as the acceptance must be a mirror-image of the offer and be given unconditionally. The principle of the mirror image is shown in </w:t>
      </w:r>
      <w:r w:rsidR="00FA2DCD">
        <w:rPr>
          <w:rFonts w:ascii="Arial" w:hAnsi="Arial" w:cs="Arial"/>
          <w:i/>
          <w:iCs/>
          <w:sz w:val="24"/>
          <w:szCs w:val="24"/>
        </w:rPr>
        <w:t>‘Hyde v Wrench’ (1840).</w:t>
      </w:r>
      <w:r w:rsidR="00C52594">
        <w:rPr>
          <w:rFonts w:ascii="Arial" w:hAnsi="Arial" w:cs="Arial"/>
          <w:sz w:val="24"/>
          <w:szCs w:val="24"/>
        </w:rPr>
        <w:t xml:space="preserve"> </w:t>
      </w:r>
      <w:r w:rsidR="00E92BF9">
        <w:rPr>
          <w:rFonts w:ascii="Arial" w:hAnsi="Arial" w:cs="Arial"/>
          <w:sz w:val="24"/>
          <w:szCs w:val="24"/>
        </w:rPr>
        <w:t>Following on from her last communication with Arthur, Christine then sent another email confirming that she had the full amount and would now be able to pay the full amount as discussed, however as Arthur did not reply to her previous email there had been no negotiation on the terms of payment so this email does not qualify as</w:t>
      </w:r>
      <w:r w:rsidR="00875439">
        <w:rPr>
          <w:rFonts w:ascii="Arial" w:hAnsi="Arial" w:cs="Arial"/>
          <w:sz w:val="24"/>
          <w:szCs w:val="24"/>
        </w:rPr>
        <w:t xml:space="preserve"> an agreement to</w:t>
      </w:r>
      <w:r w:rsidR="00E92BF9">
        <w:rPr>
          <w:rFonts w:ascii="Arial" w:hAnsi="Arial" w:cs="Arial"/>
          <w:sz w:val="24"/>
          <w:szCs w:val="24"/>
        </w:rPr>
        <w:t xml:space="preserve"> Arthur’s </w:t>
      </w:r>
      <w:r w:rsidR="00875439">
        <w:rPr>
          <w:rFonts w:ascii="Arial" w:hAnsi="Arial" w:cs="Arial"/>
          <w:sz w:val="24"/>
          <w:szCs w:val="24"/>
        </w:rPr>
        <w:t xml:space="preserve">initial terms </w:t>
      </w:r>
      <w:r w:rsidR="00E92BF9">
        <w:rPr>
          <w:rFonts w:ascii="Arial" w:hAnsi="Arial" w:cs="Arial"/>
          <w:sz w:val="24"/>
          <w:szCs w:val="24"/>
        </w:rPr>
        <w:t>and would instead be classified as an offer from Christine</w:t>
      </w:r>
      <w:r w:rsidR="00127384">
        <w:rPr>
          <w:rFonts w:ascii="Arial" w:hAnsi="Arial" w:cs="Arial"/>
          <w:sz w:val="24"/>
          <w:szCs w:val="24"/>
        </w:rPr>
        <w:t xml:space="preserve">, with her making of this offer implicitly overriding her request to negotiate the terms of payment. </w:t>
      </w:r>
      <w:r w:rsidR="00410F75">
        <w:rPr>
          <w:rFonts w:ascii="Arial" w:hAnsi="Arial" w:cs="Arial"/>
          <w:sz w:val="24"/>
          <w:szCs w:val="24"/>
        </w:rPr>
        <w:t xml:space="preserve">Christine can do this as should her offer of a split payment have stood, and then she made the subsequent offer of the full amount before Arthur’s acceptance it would have been an implication that the initial offer had been withdrawn. This precedent is seen in </w:t>
      </w:r>
      <w:r w:rsidR="00410F75">
        <w:rPr>
          <w:rFonts w:ascii="Arial" w:hAnsi="Arial" w:cs="Arial"/>
          <w:i/>
          <w:iCs/>
          <w:sz w:val="24"/>
          <w:szCs w:val="24"/>
        </w:rPr>
        <w:t>‘</w:t>
      </w:r>
      <w:proofErr w:type="spellStart"/>
      <w:r w:rsidR="00410F75">
        <w:rPr>
          <w:rFonts w:ascii="Arial" w:hAnsi="Arial" w:cs="Arial"/>
          <w:i/>
          <w:iCs/>
          <w:sz w:val="24"/>
          <w:szCs w:val="24"/>
        </w:rPr>
        <w:t>Pickfords</w:t>
      </w:r>
      <w:proofErr w:type="spellEnd"/>
      <w:r w:rsidR="00410F75">
        <w:rPr>
          <w:rFonts w:ascii="Arial" w:hAnsi="Arial" w:cs="Arial"/>
          <w:i/>
          <w:iCs/>
          <w:sz w:val="24"/>
          <w:szCs w:val="24"/>
        </w:rPr>
        <w:t xml:space="preserve"> Ltd v Celestica Ltd’ (2003).</w:t>
      </w:r>
    </w:p>
    <w:p w14:paraId="748A85DD" w14:textId="013E757C" w:rsidR="00FA2DCD" w:rsidRDefault="00FA2DCD" w:rsidP="00FA2DCD">
      <w:pPr>
        <w:ind w:left="1080"/>
        <w:rPr>
          <w:rFonts w:ascii="Arial" w:hAnsi="Arial" w:cs="Arial"/>
          <w:sz w:val="24"/>
          <w:szCs w:val="24"/>
        </w:rPr>
      </w:pPr>
    </w:p>
    <w:p w14:paraId="542DD5CF" w14:textId="33F719B0" w:rsidR="00FA2DCD" w:rsidRDefault="00FA2DCD" w:rsidP="00FA2DCD">
      <w:pPr>
        <w:ind w:left="1080"/>
        <w:rPr>
          <w:rFonts w:ascii="Arial" w:hAnsi="Arial" w:cs="Arial"/>
          <w:sz w:val="24"/>
          <w:szCs w:val="24"/>
        </w:rPr>
      </w:pPr>
      <w:r>
        <w:rPr>
          <w:rFonts w:ascii="Arial" w:hAnsi="Arial" w:cs="Arial"/>
          <w:sz w:val="24"/>
          <w:szCs w:val="24"/>
        </w:rPr>
        <w:t>Whilst in the process of conversing with Christine, Arthur also received an initial inquiry from Dennis</w:t>
      </w:r>
      <w:r w:rsidR="00C52594">
        <w:rPr>
          <w:rFonts w:ascii="Arial" w:hAnsi="Arial" w:cs="Arial"/>
          <w:sz w:val="24"/>
          <w:szCs w:val="24"/>
        </w:rPr>
        <w:t xml:space="preserve"> expressing interest in the watch. Arthur replied to this email by stating that he would accept £13,000, which is a statement of price, inviting Dennis to treat, as opposed to making him an offer. Dennis responded to this by sending Arthur another email which confirmed that he would be willing to pay £13,000. In this situation it is possible that Dennis may perceive this as being an acceptance of an offer, so therefore Arthur would be advised that his initial email to Dennis did not constitute an offer, and therefore no contract was made</w:t>
      </w:r>
      <w:r w:rsidR="00E92BF9">
        <w:rPr>
          <w:rFonts w:ascii="Arial" w:hAnsi="Arial" w:cs="Arial"/>
          <w:sz w:val="24"/>
          <w:szCs w:val="24"/>
        </w:rPr>
        <w:t xml:space="preserve">, this reflects the case of </w:t>
      </w:r>
      <w:r w:rsidR="00E92BF9">
        <w:rPr>
          <w:rFonts w:ascii="Arial" w:hAnsi="Arial" w:cs="Arial"/>
          <w:i/>
          <w:iCs/>
          <w:sz w:val="24"/>
          <w:szCs w:val="24"/>
        </w:rPr>
        <w:t>‘Clifton v Palumbo’ (1944)</w:t>
      </w:r>
      <w:r w:rsidR="00C52594">
        <w:rPr>
          <w:rFonts w:ascii="Arial" w:hAnsi="Arial" w:cs="Arial"/>
          <w:sz w:val="24"/>
          <w:szCs w:val="24"/>
        </w:rPr>
        <w:t>. Following from this, Dennis’s email would therefore be considered as his making of an offer to Arthur.</w:t>
      </w:r>
    </w:p>
    <w:p w14:paraId="29A1384D" w14:textId="28F9A0C4" w:rsidR="00875439" w:rsidRDefault="00875439" w:rsidP="00FA2DCD">
      <w:pPr>
        <w:ind w:left="1080"/>
        <w:rPr>
          <w:rFonts w:ascii="Arial" w:hAnsi="Arial" w:cs="Arial"/>
          <w:sz w:val="24"/>
          <w:szCs w:val="24"/>
        </w:rPr>
      </w:pPr>
    </w:p>
    <w:p w14:paraId="47898731" w14:textId="77777777" w:rsidR="00E30A09" w:rsidRDefault="00875439" w:rsidP="00E30A09">
      <w:pPr>
        <w:ind w:left="1080"/>
        <w:rPr>
          <w:rFonts w:ascii="Arial" w:hAnsi="Arial" w:cs="Arial"/>
          <w:sz w:val="24"/>
          <w:szCs w:val="24"/>
        </w:rPr>
      </w:pPr>
      <w:r>
        <w:rPr>
          <w:rFonts w:ascii="Arial" w:hAnsi="Arial" w:cs="Arial"/>
          <w:sz w:val="24"/>
          <w:szCs w:val="24"/>
        </w:rPr>
        <w:t>Whilst negotiating with Christine and Dennis, Arthur has then received the letter from Ben which amounts to an offer to pay him £15,000. Due to this being an offer and not agreement.</w:t>
      </w:r>
      <w:r w:rsidR="00E30A09">
        <w:rPr>
          <w:rFonts w:ascii="Arial" w:hAnsi="Arial" w:cs="Arial"/>
          <w:sz w:val="24"/>
          <w:szCs w:val="24"/>
        </w:rPr>
        <w:t xml:space="preserve"> </w:t>
      </w:r>
    </w:p>
    <w:p w14:paraId="5E7844F6" w14:textId="77777777" w:rsidR="00E30A09" w:rsidRDefault="00E30A09" w:rsidP="00E30A09">
      <w:pPr>
        <w:ind w:left="1080"/>
        <w:rPr>
          <w:rFonts w:ascii="Arial" w:hAnsi="Arial" w:cs="Arial"/>
          <w:sz w:val="24"/>
          <w:szCs w:val="24"/>
        </w:rPr>
      </w:pPr>
    </w:p>
    <w:p w14:paraId="4A3A8557" w14:textId="021443C3" w:rsidR="00875439" w:rsidRPr="00E13E74" w:rsidRDefault="00127384" w:rsidP="00E30A09">
      <w:pPr>
        <w:ind w:left="1080"/>
        <w:rPr>
          <w:rFonts w:ascii="Arial" w:hAnsi="Arial" w:cs="Arial"/>
          <w:sz w:val="24"/>
          <w:szCs w:val="24"/>
        </w:rPr>
      </w:pPr>
      <w:r>
        <w:rPr>
          <w:rFonts w:ascii="Arial" w:hAnsi="Arial" w:cs="Arial"/>
          <w:sz w:val="24"/>
          <w:szCs w:val="24"/>
        </w:rPr>
        <w:lastRenderedPageBreak/>
        <w:t>Therefore,</w:t>
      </w:r>
      <w:r w:rsidR="00875439">
        <w:rPr>
          <w:rFonts w:ascii="Arial" w:hAnsi="Arial" w:cs="Arial"/>
          <w:sz w:val="24"/>
          <w:szCs w:val="24"/>
        </w:rPr>
        <w:t xml:space="preserve"> as it stands, Arthur </w:t>
      </w:r>
      <w:r w:rsidR="00992299">
        <w:rPr>
          <w:rFonts w:ascii="Arial" w:hAnsi="Arial" w:cs="Arial"/>
          <w:sz w:val="24"/>
          <w:szCs w:val="24"/>
        </w:rPr>
        <w:t xml:space="preserve">has no valid contracts formed with either of Christine, Dennis, or Ben, as he has not communicated acceptance to any of their three offers, nor to this point has he shown intent to create legal relations. </w:t>
      </w:r>
      <w:r>
        <w:rPr>
          <w:rFonts w:ascii="Arial" w:hAnsi="Arial" w:cs="Arial"/>
          <w:sz w:val="24"/>
          <w:szCs w:val="24"/>
        </w:rPr>
        <w:t xml:space="preserve">The changing of this is now up to Arthur’s choice as to whose offer he accepts. </w:t>
      </w:r>
    </w:p>
    <w:p w14:paraId="3DBEF491" w14:textId="46FA8941" w:rsidR="00152E9D" w:rsidRDefault="00152E9D" w:rsidP="00A67FB1">
      <w:pPr>
        <w:ind w:left="720"/>
        <w:rPr>
          <w:rFonts w:ascii="Arial" w:hAnsi="Arial" w:cs="Arial"/>
          <w:sz w:val="24"/>
          <w:szCs w:val="24"/>
        </w:rPr>
      </w:pPr>
    </w:p>
    <w:p w14:paraId="14706512" w14:textId="36E230F1" w:rsidR="00E30A09" w:rsidRDefault="00E30A09" w:rsidP="00A67FB1">
      <w:pPr>
        <w:ind w:left="720"/>
        <w:rPr>
          <w:rFonts w:ascii="Arial" w:hAnsi="Arial" w:cs="Arial"/>
          <w:sz w:val="24"/>
          <w:szCs w:val="24"/>
        </w:rPr>
      </w:pPr>
    </w:p>
    <w:p w14:paraId="1E7C5961" w14:textId="237DB130" w:rsidR="00E30A09" w:rsidRDefault="00E30A09" w:rsidP="00A67FB1">
      <w:pPr>
        <w:ind w:left="720"/>
        <w:rPr>
          <w:rFonts w:ascii="Arial" w:hAnsi="Arial" w:cs="Arial"/>
          <w:sz w:val="24"/>
          <w:szCs w:val="24"/>
        </w:rPr>
      </w:pPr>
    </w:p>
    <w:p w14:paraId="280334D6" w14:textId="1E0ECAA3" w:rsidR="00E30A09" w:rsidRDefault="00E30A09" w:rsidP="00A67FB1">
      <w:pPr>
        <w:ind w:left="720"/>
        <w:rPr>
          <w:rFonts w:ascii="Arial" w:hAnsi="Arial" w:cs="Arial"/>
          <w:sz w:val="24"/>
          <w:szCs w:val="24"/>
        </w:rPr>
      </w:pPr>
    </w:p>
    <w:p w14:paraId="3880A156" w14:textId="39BA3D14" w:rsidR="00E30A09" w:rsidRDefault="00E30A09" w:rsidP="00A67FB1">
      <w:pPr>
        <w:ind w:left="720"/>
        <w:rPr>
          <w:rFonts w:ascii="Arial" w:hAnsi="Arial" w:cs="Arial"/>
          <w:sz w:val="24"/>
          <w:szCs w:val="24"/>
        </w:rPr>
      </w:pPr>
    </w:p>
    <w:p w14:paraId="38C60421" w14:textId="1F9933FE" w:rsidR="00E30A09" w:rsidRDefault="00E30A09" w:rsidP="00A67FB1">
      <w:pPr>
        <w:ind w:left="720"/>
        <w:rPr>
          <w:rFonts w:ascii="Arial" w:hAnsi="Arial" w:cs="Arial"/>
          <w:sz w:val="24"/>
          <w:szCs w:val="24"/>
        </w:rPr>
      </w:pPr>
    </w:p>
    <w:p w14:paraId="536C4E1F" w14:textId="7CFDD399" w:rsidR="00E30A09" w:rsidRDefault="00E30A09" w:rsidP="00A67FB1">
      <w:pPr>
        <w:ind w:left="720"/>
        <w:rPr>
          <w:rFonts w:ascii="Arial" w:hAnsi="Arial" w:cs="Arial"/>
          <w:sz w:val="24"/>
          <w:szCs w:val="24"/>
        </w:rPr>
      </w:pPr>
    </w:p>
    <w:p w14:paraId="30AB9AB4" w14:textId="48463081" w:rsidR="00E30A09" w:rsidRDefault="00E30A09" w:rsidP="00A67FB1">
      <w:pPr>
        <w:ind w:left="720"/>
        <w:rPr>
          <w:rFonts w:ascii="Arial" w:hAnsi="Arial" w:cs="Arial"/>
          <w:sz w:val="24"/>
          <w:szCs w:val="24"/>
        </w:rPr>
      </w:pPr>
    </w:p>
    <w:sdt>
      <w:sdtPr>
        <w:id w:val="-187681590"/>
        <w:docPartObj>
          <w:docPartGallery w:val="Bibliographies"/>
          <w:docPartUnique/>
        </w:docPartObj>
      </w:sdtPr>
      <w:sdtEndPr>
        <w:rPr>
          <w:b w:val="0"/>
          <w:sz w:val="20"/>
        </w:rPr>
      </w:sdtEndPr>
      <w:sdtContent>
        <w:p w14:paraId="6ABDBBE3" w14:textId="480ECA02" w:rsidR="00E30A09" w:rsidRDefault="00E30A09">
          <w:pPr>
            <w:pStyle w:val="Heading1"/>
          </w:pPr>
          <w:r>
            <w:t>References</w:t>
          </w:r>
        </w:p>
        <w:sdt>
          <w:sdtPr>
            <w:id w:val="-573587230"/>
            <w:bibliography/>
          </w:sdtPr>
          <w:sdtContent>
            <w:p w14:paraId="1AB6EBBB" w14:textId="77777777" w:rsidR="00E30A09" w:rsidRDefault="00E30A09" w:rsidP="00E30A09">
              <w:pPr>
                <w:pStyle w:val="Bibliography"/>
                <w:rPr>
                  <w:noProof/>
                  <w:sz w:val="24"/>
                  <w:szCs w:val="24"/>
                </w:rPr>
              </w:pPr>
              <w:r>
                <w:fldChar w:fldCharType="begin"/>
              </w:r>
              <w:r>
                <w:instrText xml:space="preserve"> BIBLIOGRAPHY </w:instrText>
              </w:r>
              <w:r>
                <w:fldChar w:fldCharType="separate"/>
              </w:r>
              <w:r>
                <w:rPr>
                  <w:noProof/>
                </w:rPr>
                <w:t xml:space="preserve">Elliot, C. &amp; Quinn, F., 2017. </w:t>
              </w:r>
              <w:r>
                <w:rPr>
                  <w:i/>
                  <w:iCs/>
                  <w:noProof/>
                </w:rPr>
                <w:t xml:space="preserve">Contract Law. </w:t>
              </w:r>
              <w:r>
                <w:rPr>
                  <w:noProof/>
                </w:rPr>
                <w:t>11 ed. Harlow: Pearson Education Limited.</w:t>
              </w:r>
            </w:p>
            <w:p w14:paraId="767E2166" w14:textId="77777777" w:rsidR="00E30A09" w:rsidRDefault="00E30A09" w:rsidP="00E30A09">
              <w:pPr>
                <w:pStyle w:val="Bibliography"/>
                <w:rPr>
                  <w:noProof/>
                </w:rPr>
              </w:pPr>
              <w:r>
                <w:rPr>
                  <w:noProof/>
                </w:rPr>
                <w:t xml:space="preserve">Finch, E. &amp; Fafinski, S., 2017. </w:t>
              </w:r>
              <w:r>
                <w:rPr>
                  <w:i/>
                  <w:iCs/>
                  <w:noProof/>
                </w:rPr>
                <w:t xml:space="preserve">Contract Law. </w:t>
              </w:r>
              <w:r>
                <w:rPr>
                  <w:noProof/>
                </w:rPr>
                <w:t>5th ed. Harlow: Pearson Education Limited.</w:t>
              </w:r>
            </w:p>
            <w:p w14:paraId="5FD4364C" w14:textId="77777777" w:rsidR="00E30A09" w:rsidRDefault="00E30A09" w:rsidP="00E30A09">
              <w:pPr>
                <w:pStyle w:val="Bibliography"/>
                <w:rPr>
                  <w:noProof/>
                </w:rPr>
              </w:pPr>
              <w:r>
                <w:rPr>
                  <w:noProof/>
                </w:rPr>
                <w:t xml:space="preserve">Pollock, S. F., 1950. </w:t>
              </w:r>
              <w:r>
                <w:rPr>
                  <w:i/>
                  <w:iCs/>
                  <w:noProof/>
                </w:rPr>
                <w:t xml:space="preserve">Pollock's Principles of Contract. </w:t>
              </w:r>
              <w:r>
                <w:rPr>
                  <w:noProof/>
                </w:rPr>
                <w:t>13th ed. s.l.:Stevens &amp; Sons.</w:t>
              </w:r>
            </w:p>
            <w:p w14:paraId="6B33DF58" w14:textId="77777777" w:rsidR="00E30A09" w:rsidRDefault="00E30A09" w:rsidP="00E30A09">
              <w:pPr>
                <w:pStyle w:val="Bibliography"/>
                <w:rPr>
                  <w:noProof/>
                </w:rPr>
              </w:pPr>
              <w:r>
                <w:rPr>
                  <w:noProof/>
                </w:rPr>
                <w:t xml:space="preserve">Poole, J., 2010. </w:t>
              </w:r>
              <w:r>
                <w:rPr>
                  <w:i/>
                  <w:iCs/>
                  <w:noProof/>
                </w:rPr>
                <w:t xml:space="preserve">Textbook on Contract Law. </w:t>
              </w:r>
              <w:r>
                <w:rPr>
                  <w:noProof/>
                </w:rPr>
                <w:t>10th ed. Oxford: Oxford University Press.</w:t>
              </w:r>
            </w:p>
            <w:p w14:paraId="400C15B9" w14:textId="77777777" w:rsidR="00E30A09" w:rsidRDefault="00E30A09" w:rsidP="00E30A09">
              <w:pPr>
                <w:pStyle w:val="Bibliography"/>
                <w:rPr>
                  <w:noProof/>
                </w:rPr>
              </w:pPr>
              <w:r>
                <w:rPr>
                  <w:noProof/>
                </w:rPr>
                <w:t xml:space="preserve">Poole, J., 2019. </w:t>
              </w:r>
              <w:r>
                <w:rPr>
                  <w:i/>
                  <w:iCs/>
                  <w:noProof/>
                </w:rPr>
                <w:t xml:space="preserve">Poole’s Casebook on Contract Law. </w:t>
              </w:r>
              <w:r>
                <w:rPr>
                  <w:noProof/>
                </w:rPr>
                <w:t>14th ed. Oxford: Oxford University Press.</w:t>
              </w:r>
            </w:p>
            <w:p w14:paraId="0BDDD83F" w14:textId="280E4F8E" w:rsidR="00E30A09" w:rsidRDefault="00E30A09" w:rsidP="00E30A09">
              <w:r>
                <w:rPr>
                  <w:b/>
                  <w:bCs/>
                  <w:noProof/>
                </w:rPr>
                <w:fldChar w:fldCharType="end"/>
              </w:r>
            </w:p>
          </w:sdtContent>
        </w:sdt>
      </w:sdtContent>
    </w:sdt>
    <w:p w14:paraId="2425B21F" w14:textId="4093CA70" w:rsidR="007E0BA6" w:rsidRDefault="007E0BA6" w:rsidP="00A67FB1">
      <w:pPr>
        <w:ind w:left="720"/>
        <w:rPr>
          <w:rFonts w:ascii="Arial" w:hAnsi="Arial" w:cs="Arial"/>
          <w:sz w:val="24"/>
          <w:szCs w:val="24"/>
        </w:rPr>
      </w:pPr>
      <w:r>
        <w:rPr>
          <w:rFonts w:ascii="Arial" w:hAnsi="Arial" w:cs="Arial"/>
          <w:sz w:val="24"/>
          <w:szCs w:val="24"/>
          <w:u w:val="single"/>
        </w:rPr>
        <w:t>Case List:</w:t>
      </w:r>
    </w:p>
    <w:p w14:paraId="57C1E2B9"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‘Casey’s Patents, Re’</w:t>
      </w:r>
      <w:r w:rsidRPr="003A70E6">
        <w:rPr>
          <w:rFonts w:ascii="Arial" w:hAnsi="Arial" w:cs="Arial"/>
          <w:sz w:val="24"/>
          <w:szCs w:val="24"/>
        </w:rPr>
        <w:t xml:space="preserve"> (1892) 1 CH, pp104.</w:t>
      </w:r>
    </w:p>
    <w:p w14:paraId="4423B597"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‘Clifton v Palumbo’</w:t>
      </w:r>
      <w:r w:rsidRPr="003A70E6">
        <w:rPr>
          <w:rFonts w:ascii="Arial" w:hAnsi="Arial" w:cs="Arial"/>
          <w:sz w:val="24"/>
          <w:szCs w:val="24"/>
        </w:rPr>
        <w:t xml:space="preserve"> (1944) 2 ALL ER pp497.</w:t>
      </w:r>
    </w:p>
    <w:p w14:paraId="28FA284A" w14:textId="77777777" w:rsidR="003A70E6" w:rsidRPr="003A70E6" w:rsidRDefault="003A70E6" w:rsidP="003A70E6">
      <w:pPr>
        <w:ind w:left="720"/>
        <w:rPr>
          <w:rFonts w:ascii="Arial" w:hAnsi="Arial" w:cs="Arial"/>
          <w:sz w:val="24"/>
          <w:szCs w:val="24"/>
        </w:rPr>
      </w:pPr>
      <w:r w:rsidRPr="003A70E6">
        <w:rPr>
          <w:rFonts w:ascii="Arial" w:hAnsi="Arial" w:cs="Arial"/>
          <w:i/>
          <w:iCs/>
          <w:sz w:val="24"/>
          <w:szCs w:val="24"/>
        </w:rPr>
        <w:t>‘Cutter v Powell’</w:t>
      </w:r>
      <w:r w:rsidRPr="003A70E6">
        <w:rPr>
          <w:rFonts w:ascii="Arial" w:hAnsi="Arial" w:cs="Arial"/>
          <w:sz w:val="24"/>
          <w:szCs w:val="24"/>
        </w:rPr>
        <w:t xml:space="preserve"> (1795) 6 Term Pep, pp320.</w:t>
      </w:r>
    </w:p>
    <w:p w14:paraId="1FE86ED5" w14:textId="77777777" w:rsidR="003A70E6" w:rsidRPr="003A70E6" w:rsidRDefault="003A70E6" w:rsidP="003A70E6">
      <w:pPr>
        <w:ind w:left="720"/>
        <w:rPr>
          <w:rFonts w:ascii="Arial" w:hAnsi="Arial" w:cs="Arial"/>
          <w:sz w:val="24"/>
          <w:szCs w:val="24"/>
        </w:rPr>
      </w:pPr>
      <w:r w:rsidRPr="003A70E6">
        <w:rPr>
          <w:rFonts w:ascii="Arial" w:hAnsi="Arial" w:cs="Arial"/>
          <w:i/>
          <w:iCs/>
          <w:sz w:val="24"/>
          <w:szCs w:val="24"/>
        </w:rPr>
        <w:t xml:space="preserve">‘Dunlop Pneumatic Tyre Co. v Selfridge &amp; Co. Ltd.’ </w:t>
      </w:r>
      <w:r w:rsidRPr="003A70E6">
        <w:rPr>
          <w:rFonts w:ascii="Arial" w:hAnsi="Arial" w:cs="Arial"/>
          <w:sz w:val="24"/>
          <w:szCs w:val="24"/>
        </w:rPr>
        <w:t>(1915) AC, pp847.</w:t>
      </w:r>
    </w:p>
    <w:p w14:paraId="32F0B3F3"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 xml:space="preserve">‘H. </w:t>
      </w:r>
      <w:proofErr w:type="spellStart"/>
      <w:r w:rsidRPr="003A70E6">
        <w:rPr>
          <w:rFonts w:ascii="Arial" w:hAnsi="Arial" w:cs="Arial"/>
          <w:i/>
          <w:iCs/>
          <w:sz w:val="24"/>
          <w:szCs w:val="24"/>
        </w:rPr>
        <w:t>Dankin</w:t>
      </w:r>
      <w:proofErr w:type="spellEnd"/>
      <w:r w:rsidRPr="003A70E6">
        <w:rPr>
          <w:rFonts w:ascii="Arial" w:hAnsi="Arial" w:cs="Arial"/>
          <w:i/>
          <w:iCs/>
          <w:sz w:val="24"/>
          <w:szCs w:val="24"/>
        </w:rPr>
        <w:t xml:space="preserve"> &amp; Co. Ltd. V Lee’</w:t>
      </w:r>
      <w:r w:rsidRPr="003A70E6">
        <w:rPr>
          <w:rFonts w:ascii="Arial" w:hAnsi="Arial" w:cs="Arial"/>
          <w:sz w:val="24"/>
          <w:szCs w:val="24"/>
        </w:rPr>
        <w:t xml:space="preserve"> (1916) 1 KB, pp566.</w:t>
      </w:r>
    </w:p>
    <w:p w14:paraId="5734518F"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 xml:space="preserve">‘Hyde v Wrench’ </w:t>
      </w:r>
      <w:r w:rsidRPr="003A70E6">
        <w:rPr>
          <w:rFonts w:ascii="Arial" w:hAnsi="Arial" w:cs="Arial"/>
          <w:sz w:val="24"/>
          <w:szCs w:val="24"/>
        </w:rPr>
        <w:t>(1840) 3 BEAV, pp344.</w:t>
      </w:r>
    </w:p>
    <w:p w14:paraId="0D29C474" w14:textId="77777777" w:rsidR="003A70E6" w:rsidRPr="003A70E6" w:rsidRDefault="003A70E6" w:rsidP="003A70E6">
      <w:pPr>
        <w:ind w:left="720"/>
        <w:rPr>
          <w:rFonts w:ascii="Arial" w:hAnsi="Arial" w:cs="Arial"/>
          <w:sz w:val="24"/>
          <w:szCs w:val="24"/>
        </w:rPr>
      </w:pPr>
      <w:r w:rsidRPr="003A70E6">
        <w:rPr>
          <w:rFonts w:ascii="Arial" w:hAnsi="Arial" w:cs="Arial"/>
          <w:i/>
          <w:iCs/>
          <w:sz w:val="24"/>
          <w:szCs w:val="24"/>
        </w:rPr>
        <w:t>‘Lampleigh v Brathwait’</w:t>
      </w:r>
      <w:r w:rsidRPr="003A70E6">
        <w:rPr>
          <w:rFonts w:ascii="Arial" w:hAnsi="Arial" w:cs="Arial"/>
          <w:sz w:val="24"/>
          <w:szCs w:val="24"/>
        </w:rPr>
        <w:t xml:space="preserve"> (1615) Hobart, pp105.</w:t>
      </w:r>
    </w:p>
    <w:p w14:paraId="16624007"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 xml:space="preserve">‘McArdle, Re’ </w:t>
      </w:r>
      <w:r w:rsidRPr="003A70E6">
        <w:rPr>
          <w:rFonts w:ascii="Arial" w:hAnsi="Arial" w:cs="Arial"/>
          <w:sz w:val="24"/>
          <w:szCs w:val="24"/>
        </w:rPr>
        <w:t>(1951) CH, pp669.</w:t>
      </w:r>
    </w:p>
    <w:p w14:paraId="523F14A0"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‘Partridge v Crittenden’</w:t>
      </w:r>
      <w:r w:rsidRPr="003A70E6">
        <w:rPr>
          <w:rFonts w:ascii="Arial" w:hAnsi="Arial" w:cs="Arial"/>
          <w:sz w:val="24"/>
          <w:szCs w:val="24"/>
        </w:rPr>
        <w:t xml:space="preserve"> (1968) 7 WLR, pp1204.</w:t>
      </w:r>
    </w:p>
    <w:p w14:paraId="59070DEC"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w:t>
      </w:r>
      <w:proofErr w:type="spellStart"/>
      <w:r w:rsidRPr="003A70E6">
        <w:rPr>
          <w:rFonts w:ascii="Arial" w:hAnsi="Arial" w:cs="Arial"/>
          <w:i/>
          <w:iCs/>
          <w:sz w:val="24"/>
          <w:szCs w:val="24"/>
        </w:rPr>
        <w:t>Pickfords</w:t>
      </w:r>
      <w:proofErr w:type="spellEnd"/>
      <w:r w:rsidRPr="003A70E6">
        <w:rPr>
          <w:rFonts w:ascii="Arial" w:hAnsi="Arial" w:cs="Arial"/>
          <w:i/>
          <w:iCs/>
          <w:sz w:val="24"/>
          <w:szCs w:val="24"/>
        </w:rPr>
        <w:t xml:space="preserve"> Ltd. V Celestica Ltd.’</w:t>
      </w:r>
      <w:r w:rsidRPr="003A70E6">
        <w:rPr>
          <w:rFonts w:ascii="Arial" w:hAnsi="Arial" w:cs="Arial"/>
          <w:sz w:val="24"/>
          <w:szCs w:val="24"/>
        </w:rPr>
        <w:t xml:space="preserve"> (2003) EWCA </w:t>
      </w:r>
      <w:proofErr w:type="spellStart"/>
      <w:r w:rsidRPr="003A70E6">
        <w:rPr>
          <w:rFonts w:ascii="Arial" w:hAnsi="Arial" w:cs="Arial"/>
          <w:sz w:val="24"/>
          <w:szCs w:val="24"/>
        </w:rPr>
        <w:t>Civ</w:t>
      </w:r>
      <w:proofErr w:type="spellEnd"/>
      <w:r w:rsidRPr="003A70E6">
        <w:rPr>
          <w:rFonts w:ascii="Arial" w:hAnsi="Arial" w:cs="Arial"/>
          <w:sz w:val="24"/>
          <w:szCs w:val="24"/>
        </w:rPr>
        <w:t xml:space="preserve"> pp1741.</w:t>
      </w:r>
    </w:p>
    <w:p w14:paraId="7EAE01BA"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 xml:space="preserve">‘Roberts v Havelock’ </w:t>
      </w:r>
      <w:r w:rsidRPr="003A70E6">
        <w:rPr>
          <w:rFonts w:ascii="Arial" w:hAnsi="Arial" w:cs="Arial"/>
          <w:sz w:val="24"/>
          <w:szCs w:val="24"/>
        </w:rPr>
        <w:t>(1832) 3 B &amp; Ad, pp404.</w:t>
      </w:r>
    </w:p>
    <w:p w14:paraId="74854B75"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w:t>
      </w:r>
      <w:proofErr w:type="spellStart"/>
      <w:r w:rsidRPr="003A70E6">
        <w:rPr>
          <w:rFonts w:ascii="Arial" w:hAnsi="Arial" w:cs="Arial"/>
          <w:i/>
          <w:iCs/>
          <w:sz w:val="24"/>
          <w:szCs w:val="24"/>
        </w:rPr>
        <w:t>Startup</w:t>
      </w:r>
      <w:proofErr w:type="spellEnd"/>
      <w:r w:rsidRPr="003A70E6">
        <w:rPr>
          <w:rFonts w:ascii="Arial" w:hAnsi="Arial" w:cs="Arial"/>
          <w:i/>
          <w:iCs/>
          <w:sz w:val="24"/>
          <w:szCs w:val="24"/>
        </w:rPr>
        <w:t xml:space="preserve"> v MacDonald’</w:t>
      </w:r>
      <w:r w:rsidRPr="003A70E6">
        <w:rPr>
          <w:rFonts w:ascii="Arial" w:hAnsi="Arial" w:cs="Arial"/>
          <w:sz w:val="24"/>
          <w:szCs w:val="24"/>
        </w:rPr>
        <w:t xml:space="preserve"> (1843) 6 MAN &amp; G, pp593.</w:t>
      </w:r>
    </w:p>
    <w:p w14:paraId="38ACB054" w14:textId="77777777" w:rsidR="003A70E6" w:rsidRPr="003A70E6" w:rsidRDefault="003A70E6" w:rsidP="003A70E6">
      <w:pPr>
        <w:ind w:left="720"/>
        <w:rPr>
          <w:rFonts w:ascii="Arial" w:hAnsi="Arial" w:cs="Arial"/>
          <w:i/>
          <w:iCs/>
          <w:sz w:val="24"/>
          <w:szCs w:val="24"/>
        </w:rPr>
      </w:pPr>
      <w:r w:rsidRPr="003A70E6">
        <w:rPr>
          <w:rFonts w:ascii="Arial" w:hAnsi="Arial" w:cs="Arial"/>
          <w:i/>
          <w:iCs/>
          <w:sz w:val="24"/>
          <w:szCs w:val="24"/>
        </w:rPr>
        <w:t xml:space="preserve">‘Stevenson, Jacques &amp; Co. v Mclean </w:t>
      </w:r>
      <w:r w:rsidRPr="003A70E6">
        <w:rPr>
          <w:rFonts w:ascii="Arial" w:hAnsi="Arial" w:cs="Arial"/>
          <w:sz w:val="24"/>
          <w:szCs w:val="24"/>
        </w:rPr>
        <w:t>(1880) 5 QBD, pp346.</w:t>
      </w:r>
    </w:p>
    <w:p w14:paraId="53F564D9" w14:textId="77777777" w:rsidR="003A70E6" w:rsidRPr="003A70E6" w:rsidRDefault="003A70E6" w:rsidP="003A70E6">
      <w:pPr>
        <w:ind w:left="720"/>
        <w:rPr>
          <w:rFonts w:ascii="Arial" w:hAnsi="Arial" w:cs="Arial"/>
          <w:sz w:val="24"/>
          <w:szCs w:val="24"/>
        </w:rPr>
      </w:pPr>
      <w:r w:rsidRPr="003A70E6">
        <w:rPr>
          <w:rFonts w:ascii="Arial" w:hAnsi="Arial" w:cs="Arial"/>
          <w:sz w:val="24"/>
          <w:szCs w:val="24"/>
        </w:rPr>
        <w:t>‘</w:t>
      </w:r>
      <w:r w:rsidRPr="003A70E6">
        <w:rPr>
          <w:rFonts w:ascii="Arial" w:hAnsi="Arial" w:cs="Arial"/>
          <w:i/>
          <w:iCs/>
          <w:sz w:val="24"/>
          <w:szCs w:val="24"/>
        </w:rPr>
        <w:t>Tweddle v Atkinson’</w:t>
      </w:r>
      <w:r w:rsidRPr="003A70E6">
        <w:rPr>
          <w:rFonts w:ascii="Arial" w:hAnsi="Arial" w:cs="Arial"/>
          <w:sz w:val="24"/>
          <w:szCs w:val="24"/>
        </w:rPr>
        <w:t xml:space="preserve"> (1861) B&amp;S, pp393.</w:t>
      </w:r>
    </w:p>
    <w:sectPr w:rsidR="003A70E6" w:rsidRPr="003A70E6" w:rsidSect="00D94188">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4971F" w14:textId="77777777" w:rsidR="00273E1D" w:rsidRDefault="00273E1D">
      <w:r>
        <w:separator/>
      </w:r>
    </w:p>
  </w:endnote>
  <w:endnote w:type="continuationSeparator" w:id="0">
    <w:p w14:paraId="6233909A" w14:textId="77777777" w:rsidR="00273E1D" w:rsidRDefault="0027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104F" w14:textId="77777777" w:rsidR="00273E1D" w:rsidRDefault="00273E1D">
      <w:r>
        <w:separator/>
      </w:r>
    </w:p>
  </w:footnote>
  <w:footnote w:type="continuationSeparator" w:id="0">
    <w:p w14:paraId="14B40D33" w14:textId="77777777" w:rsidR="00273E1D" w:rsidRDefault="00273E1D">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2139746371-2004318071 1775452393-2004318071 1752042796-2004318071 1240570253-2004318071 1419544971-2004318071 341144253-2004318071 757038323-2004318071 738806342-2004318071 205018870-2004318071 1751960689-2040229170 1783836663-2004318071 342097749-1782183775 1409660407-2004318071 2049095269-452871162 549203862-2004318071 1853513916-1165557486 1265633634-2004318071 606393897-1291995787 876128615-2004318071 2093460309-1597091029 986117897-2004318071 2113919705-329522633 1534835476-2004318071 885317385-795234161 794897310-2004318071 1037244992-1586844831 1721948294-2004318071 274296132-43602118 129136247-2004318071 1685542514-2004318071 1362901885-2004318071 247664567-2004318071 988507237-2004318071 1957314565-2004318071 70300896-2004318071 1536666182-2004318071 1684808296-2004318071 594603510-2004318071 1046858678-2004318071 1648679599-2004318071 109467149-2004318071 1788864632-2004318071 329654997-2004318071 1737683887-2004318071 1667110238-2004318071 728142307-2004318071 418875912-1153952700 1152079149-565927297 1852568020-2004318071 738128099-2004318071 1802969908-2004318071 1418623737-2004318071 2031128748-2004318071 193666588-2004318071 408551419-2004318071 1337853195-2004318071 1205095952-2004318071 918788147-2004318071 1370572481-2004318071 418662294-2004318071 1852508013-2004318071 453565135-1911553560 519292639-153165587 1126735316-2004318071 1454491906-943168 1823647850-361535226 1300803242-262246987 1902220764-2004318071 1148581185-138123469 32125820-1210089206 565413370-2133294283 119532128-2004318071 1109442872-2025183535 1935267369-2004318071 418215236-2004318071 1756920207-2004318071 136070198-2004318071 1064400448-2004318071 2127715494-2004318071 1731805086-2004318071 441089848-1157143887 280473722-748128496 1282218651-279087033 1178439363-1859778743 1427416175-2004318071 686514610-808233876 1019160986-212587728 923785011-572441972 1076016618-389201305 278940962-789183651 757971022-1308909549 9334849-2004318071 1937058477-2004318071 1894985849-2004318071 1016561786-2004318071 455647018-121252080 1564552056-23745548 1954847653-508824536 425139593-1055552983 417394151-7263678 1035924625-2004318071 1639526258-2004318071 408822087-2004318071 1848595390-2004318071 682397093-2004318071 2126693091-2004318071 280721255-2004318071 48260222-2004318071 1971052667-2004318071 744471823-2004318071 1877254635-2004318071 824482413-2004318071 1682246235-2004318071 1202405169-2004318071 262412158-2004318071 623240278-2004318071 968199548-2004318071 83995267-2004318071 737615005-2004318071 1108438855-2004318071 1714872619-550565194 1651055984-2004318071 1973109843-2004318071 1838173888-2004318071 1412046905-2004318071 1864567280-2004318071 776025913-2004318071 384844563-2004318071 441057453-2004318071 604553049-2004318071 2124508232-2004318071 298054600-2004318071 627829054-2004318071 937411096-2004318071 505803521-2004318071 820523136-2004318071 1452895935-2004318071 1463452628-2004318071 2061521453-2004318071 180187993-2004318071 553574271-2004318071 1825623429-2004318071 560555257-2004318071 1666412405-2004318071 317183204-2004318071 1658776625-2004318071 488114928-2004318071 1047030703-2004318071 1190654435-2004318071 822574870-2004318071 128138975-2004318071 481269313-2004318071 388233640-2004318071 1512924363-2004318071 444633989-2004318071 1369967523-2004318071 919822465-2004318071 1714031387-2004318071 1979246404-2004318071 1758273907-2004318071 545856374-2004318071 1653186566-2004318071 1422721181-2004318071 1469929787-2004318071 42117864-2004318071 1776495147-2004318071 1249185853-2004318071 134007784-2004318071 136784716-2004318071 1639233007-2004318071 1823767532-2004318071 41900468-2004318071 1788936650-2004318071 1036948340-2004318071 956012363-2004318071 672615426-2004318071 550216416-2004318071 1060379918-2004318071 1296786936-2004318071 1620298409-2004318071 550674686-2004318071 1266090961-2004318071 802838290-2004318071 2129563744-819402668 1199014145-2004318071 1318906813-2004318071 1963756664-2004318071 2104876413-2004318071 298510255-2004318071 807857090-2004318071 1613707873-2004318071 249532756-2004318071 836174127-2004318071 542453340-2004318071 2128626030-2004318071 2084248098-2004318071 1333689326-2109052480 1643918120-2004318071 591621378-2004318071 1824111013-2004318071 739498385-2004318071 1064329545-2004318071 1431371473-2004318071 525104343-2004318071 1395333266-2004318071 928680264-2004318071 659647678-2004318071 2042989015-2004318071 709226144-2004318071 996599883-1078651295 1158093227-2004318071 1014010108-2004318071 1165418892-2004318071 2092406033-2004318071 1584707218-2004318071 1049421080-2004318071 1044221013-2004318071 1513971382-2004318071 2137477387-2004318071 966592137-2004318071 1477481268-2004318071 250355492-2004318071 1330229957-1714275780 210601348-2004318071 742902741-2004318071 1499687595-2004318071 1442838045-2004318071 166443918-2004318071 864479127-2004318071 1500470720-2004318071 543980812-2004318071 2097542968-2004318071 1760170645-2004318071 2109987375-1115872483 41084969-2004318071 222371590-2004318071 374337668-2004318071 332054382-2004318071 816934435-2004318071 568001554-2004318071 609532235-2004318071 1632978359-2004318071 101992140-2004318071 1391248459-2004318071 1613977171-2004318071 57224689-2004318071 746817860-2004318071 57224689-2004318071 1295370943-2004318071 598729074-2004318071 761833218-2004318071 1718473871-2004318071 511734446-2004318071 251321788-2004318071 1675957534-2004318071 1718098804-2004318071 1123163939-2004318071 1570852369-2004318071 272416650-2004318071 93114637-2004318071 104632545-2004318071 1552859445-2004318071 1805055054-2004318071 422002000-2004318071 292023289-2004318071 1523873021-2004318071 597228885-2004318071 1060855085-2004318071 911342783-2004318071 39455929-2004318071 1403438799-2004318071 1076221563-2004318071 111284484-2004318071 309559872-2004318071 1951957702-2004318071 43903132-2004318071 187104760-2004318071 1911142408-2004318071 776337869-2004318071 1301086392-2004318071 895575326-2004318071 1953559630-2004318071 744050258-2004318071 2032037513-2004318071 528710221-2004318071 301445534-2004318071 1717945721-2004318071 1767224143-2004318071 399293775-2004318071 612847833-2004318071 2034417896-2004318071 284128218-2004318071 1295792001-2004318071 438970977-2004318071 1588104934-2004318071 58648633-2004318071 916422129-2004318071 531585273-2004318071 1779571766-2004318071 1406220666-2004318071 479654607-2004318071 1710080472-2004318071 1832018616-2004318071 1090654777-2004318071 125953385-2004318071 491426384-2004318071 1356578338-2004318071 421137306-2004318071 389791739-2004318071 1782626823-2004318071 1345159443-2004318071 2092796485-2004318071 242116388-2004318071 1014463772-2004318071 1325890401-2004318071 1571867631-2004318071 1653374475-2004318071 1120685377-2004318071 851216285-2004318071 95114004-2004318071 413060315-2004318071 522565105-2004318071 79799261-2004318071 330828144-2004318071 374264154-2004318071 1757552126-2004318071 2047185211-2004318071 1117879608-2004318071 1213046705-2004318071 1693717677-2004318071 46802615-2004318071 540795710-2004318071 881431596-2004318071 486945761-2004318071 302052529-2004318071 1236784482-2004318071 746716019-2004318071 295191902-2004318071 665662934-2004318071 989275319-2004318071 910708578-2004318071 253370457-2004318071 2019007799-2004318071 1412911513-2004318071 1765946859-2004318071 739992146-2004318071 832026492-2004318071 610723268-2004318071 445211201-2004318071 596313887-2004318071 664594914-2004318071 1237668026-2004318071 834064462-2004318071 1298269931-2004318071 1152402242-2004318071 957416782-2004318071 1560633950-2004318071 849056411-2004318071 357831094-2004318071 1429749490-2004318071 1775475932-2004318071 2107018871-2004318071 333734859-2004318071 1003823171-2004318071 57224689-2004318071"/>
  </int:OnDemandWorkflows>
  <int:IntelligenceSettings/>
  <int:Manifest>
    <int:EntireDocument id="PPWvAJ3i"/>
    <int:ParagraphRange paragraphId="1685542514" textId="2004318071" start="0" length="263" invalidationStart="0" invalidationLength="263" id="GCBsYvsR"/>
    <int:ParagraphRange paragraphId="247664567" textId="2004318071" start="0" length="168" invalidationStart="0" invalidationLength="168" id="WxddAIQg"/>
    <int:ParagraphRange paragraphId="247664567" textId="2004318071" start="170" length="82" invalidationStart="170" invalidationLength="82" id="Gir1r1EV"/>
    <int:ParagraphRange paragraphId="1957314565" textId="2004318071" start="30" length="273" invalidationStart="30" invalidationLength="273" id="E4XObIMt"/>
    <int:ParagraphRange paragraphId="1412046905" textId="2004318071" start="0" length="92" invalidationStart="0" invalidationLength="92" id="hn7cC8Kd"/>
    <int:ParagraphRange paragraphId="384844563" textId="2004318071" start="0" length="574" invalidationStart="0" invalidationLength="574" id="dxZRA8ZS"/>
    <int:ParagraphRange paragraphId="384844563" textId="2004318071" start="741" length="217" invalidationStart="741" invalidationLength="217" id="cUX94MPE"/>
    <int:ParagraphRange paragraphId="937411096" textId="2004318071" start="273" length="552" invalidationStart="273" invalidationLength="552" id="T4WLZPOt"/>
    <int:ParagraphRange paragraphId="180187993" textId="2004318071" start="0" length="217" invalidationStart="0" invalidationLength="217" id="WueZajbf"/>
    <int:ParagraphRange paragraphId="180187993" textId="2004318071" start="218" length="213" invalidationStart="218" invalidationLength="213" id="8BZy6QLC"/>
    <int:ParagraphRange paragraphId="180187993" textId="2004318071" start="433" length="62" invalidationStart="433" invalidationLength="62" id="1PSfNjFw"/>
    <int:ParagraphRange paragraphId="180187993" textId="2004318071" start="533" length="654" invalidationStart="533" invalidationLength="654" id="XwlzPxTp"/>
    <int:ParagraphRange paragraphId="1658776625" textId="2004318071" start="293" length="137" invalidationStart="293" invalidationLength="137" id="u91OULlJ"/>
    <int:ParagraphRange paragraphId="1658776625" textId="2004318071" start="463" length="563" invalidationStart="463" invalidationLength="563" id="HnMihwUt"/>
    <int:ParagraphRange paragraphId="481269313" textId="2004318071" start="170" length="537" invalidationStart="170" invalidationLength="537" id="vRdhyaZc"/>
    <int:ParagraphRange paragraphId="481269313" textId="2004318071" start="708" length="77" invalidationStart="708" invalidationLength="77" id="uDM9wyji"/>
    <int:ParagraphRange paragraphId="1422721181" textId="2004318071" start="0" length="183" invalidationStart="0" invalidationLength="183" id="30XF0kia"/>
    <int:ParagraphRange paragraphId="1422721181" textId="2004318071" start="184" length="197" invalidationStart="184" invalidationLength="197" id="ljD5BJQH"/>
    <int:ParagraphRange paragraphId="222371590" textId="2004318071" start="0" length="196" invalidationStart="0" invalidationLength="196" id="ytx728Eh"/>
    <int:ParagraphRange paragraphId="251321788" textId="2004318071" start="310" length="686" invalidationStart="310" invalidationLength="686" id="LVti59tf"/>
    <int:ParagraphRange paragraphId="251321788" textId="2004318071" start="997" length="385" invalidationStart="997" invalidationLength="385" id="fQJ15mFA"/>
    <int:ParagraphRange paragraphId="251321788" textId="2004318071" start="1384" length="148" invalidationStart="1384" invalidationLength="148" id="9ZsZtrkK"/>
    <int:ParagraphRange paragraphId="1301086392" textId="2004318071" start="0" length="74" invalidationStart="0" invalidationLength="74" id="0pmwnRfC"/>
    <int:ParagraphRange paragraphId="744050258" textId="2004318071" start="0" length="69" invalidationStart="0" invalidationLength="69" id="R60ciolX"/>
    <int:ParagraphRange paragraphId="744050258" textId="2004318071" start="70" length="175" invalidationStart="70" invalidationLength="175" id="bnFO6pFp"/>
    <int:ParagraphRange paragraphId="2032037513" textId="2004318071" start="0" length="105" invalidationStart="0" invalidationLength="105" id="5epWZZIo"/>
    <int:ParagraphRange paragraphId="528710221" textId="2004318071" start="0" length="85" invalidationStart="0" invalidationLength="85" id="qQfWlmSX"/>
    <int:ParagraphRange paragraphId="301445534" textId="2004318071" start="0" length="183" invalidationStart="0" invalidationLength="183" id="F1JEYpRJ"/>
    <int:ParagraphRange paragraphId="1717945721" textId="2004318071" start="0" length="86" invalidationStart="0" invalidationLength="86" id="rMzL20GA"/>
    <int:ParagraphRange paragraphId="1767224143" textId="2004318071" start="0" length="124" invalidationStart="0" invalidationLength="124" id="HwYBYajP"/>
    <int:ParagraphRange paragraphId="399293775" textId="2004318071" start="0" length="121" invalidationStart="0" invalidationLength="121" id="vd2DyJI8"/>
    <int:ParagraphRange paragraphId="612847833" textId="2004318071" start="0" length="135" invalidationStart="0" invalidationLength="135" id="8YBCdha3"/>
    <int:ParagraphRange paragraphId="2034417896" textId="2004318071" start="0" length="205" invalidationStart="0" invalidationLength="205" id="QtSXIe6t"/>
    <int:ParagraphRange paragraphId="284128218" textId="2004318071" start="0" length="92" invalidationStart="0" invalidationLength="92" id="FNmGFmwb"/>
    <int:ParagraphRange paragraphId="284128218" textId="2004318071" start="146" length="84" invalidationStart="146" invalidationLength="84" id="sxJQzIRf"/>
    <int:ParagraphRange paragraphId="1295792001" textId="2004318071" start="0" length="222" invalidationStart="0" invalidationLength="222" id="swHaGfTQ"/>
    <int:ParagraphRange paragraphId="438970977" textId="2004318071" start="0" length="240" invalidationStart="0" invalidationLength="240" id="iX9r4McT"/>
    <int:ParagraphRange paragraphId="1588104934" textId="2004318071" start="47" length="156" invalidationStart="47" invalidationLength="156" id="fgJJdAsd"/>
    <int:ParagraphRange paragraphId="58648633" textId="2004318071" start="36" length="142" invalidationStart="36" invalidationLength="142" id="COwDCc3J"/>
    <int:ParagraphRange paragraphId="916422129" textId="2004318071" start="0" length="159" invalidationStart="0" invalidationLength="159" id="kh0hUTlg"/>
    <int:ParagraphRange paragraphId="531585273" textId="2004318071" start="0" length="203" invalidationStart="0" invalidationLength="203" id="ifpHm2Qx"/>
    <int:ParagraphRange paragraphId="1406220666" textId="2004318071" start="0" length="177" invalidationStart="0" invalidationLength="177" id="cTOT7JHi"/>
    <int:ParagraphRange paragraphId="479654607" textId="2004318071" start="0" length="115" invalidationStart="0" invalidationLength="115" id="XxfYOuak"/>
    <int:ParagraphRange paragraphId="1710080472" textId="2004318071" start="0" length="160" invalidationStart="0" invalidationLength="160" id="0GdpBEKW"/>
    <int:ParagraphRange paragraphId="1090654777" textId="2004318071" start="0" length="156" invalidationStart="0" invalidationLength="156" id="09YLE7Nm"/>
    <int:ParagraphRange paragraphId="1090654777" textId="2004318071" start="157" length="162" invalidationStart="157" invalidationLength="162" id="zgqMr4cy"/>
    <int:ParagraphRange paragraphId="125953385" textId="2004318071" start="0" length="108" invalidationStart="0" invalidationLength="108" id="lOqgQWin"/>
    <int:ParagraphRange paragraphId="491426384" textId="2004318071" start="0" length="182" invalidationStart="0" invalidationLength="182" id="NaTfibJt"/>
    <int:ParagraphRange paragraphId="389791739" textId="2004318071" start="0" length="94" invalidationStart="0" invalidationLength="94" id="Z70mbKA7"/>
    <int:ParagraphRange paragraphId="1782626823" textId="2004318071" start="0" length="208" invalidationStart="0" invalidationLength="208" id="pCxgdZqB"/>
    <int:ParagraphRange paragraphId="2092796485" textId="2004318071" start="0" length="279" invalidationStart="0" invalidationLength="279" id="qwgr8aDP"/>
    <int:ParagraphRange paragraphId="242116388" textId="2004318071" start="0" length="140" invalidationStart="0" invalidationLength="140" id="D4CnGChW"/>
    <int:ParagraphRange paragraphId="1014463772" textId="2004318071" start="0" length="139" invalidationStart="0" invalidationLength="139" id="XDqW5Gvy"/>
    <int:ParagraphRange paragraphId="1325890401" textId="2004318071" start="0" length="450" invalidationStart="0" invalidationLength="450" id="Z7f1PNs1"/>
    <int:ParagraphRange paragraphId="1653374475" textId="2004318071" start="0" length="200" invalidationStart="0" invalidationLength="200" id="DRH7ne7O"/>
    <int:ParagraphRange paragraphId="1120685377" textId="2004318071" start="0" length="77" invalidationStart="0" invalidationLength="77" id="SLCF80nS"/>
    <int:ParagraphRange paragraphId="851216285" textId="2004318071" start="0" length="60" invalidationStart="0" invalidationLength="60" id="ud40JM10"/>
    <int:ParagraphRange paragraphId="95114004" textId="2004318071" start="0" length="107" invalidationStart="0" invalidationLength="107" id="2Mtbm5mV"/>
    <int:ParagraphRange paragraphId="413060315" textId="2004318071" start="0" length="86" invalidationStart="0" invalidationLength="86" id="JDjgzOFO"/>
    <int:ParagraphRange paragraphId="522565105" textId="2004318071" start="0" length="179" invalidationStart="0" invalidationLength="179" id="NxlrLPlb"/>
    <int:ParagraphRange paragraphId="79799261" textId="2004318071" start="0" length="217" invalidationStart="0" invalidationLength="217" id="AGPCqRMq"/>
    <int:ParagraphRange paragraphId="1757552126" textId="2004318071" start="0" length="116" invalidationStart="0" invalidationLength="116" id="OVUZTRIr"/>
    <int:ParagraphRange paragraphId="2047185211" textId="2004318071" start="54" length="113" invalidationStart="54" invalidationLength="113" id="Pp6rPBbc"/>
    <int:ParagraphRange paragraphId="1117879608" textId="2004318071" start="0" length="103" invalidationStart="0" invalidationLength="103" id="ppEwIy2i"/>
    <int:ParagraphRange paragraphId="1213046705" textId="2004318071" start="0" length="94" invalidationStart="0" invalidationLength="94" id="xYMGjjCQ"/>
    <int:ParagraphRange paragraphId="1693717677" textId="2004318071" start="54" length="116" invalidationStart="54" invalidationLength="116" id="nAyXmC4n"/>
    <int:ParagraphRange paragraphId="46802615" textId="2004318071" start="0" length="116" invalidationStart="0" invalidationLength="116" id="2r9htGIz"/>
    <int:ParagraphRange paragraphId="540795710" textId="2004318071" start="0" length="94" invalidationStart="0" invalidationLength="94" id="E9yyMsBw"/>
    <int:ParagraphRange paragraphId="881431596" textId="2004318071" start="0" length="304" invalidationStart="0" invalidationLength="304" id="9Vk4ul5N"/>
    <int:ParagraphRange paragraphId="302052529" textId="2004318071" start="0" length="94" invalidationStart="0" invalidationLength="94" id="kKy5pzY4"/>
    <int:ParagraphRange paragraphId="1236784482" textId="2004318071" start="0" length="66" invalidationStart="0" invalidationLength="66" id="wDfLjDRS"/>
    <int:ParagraphRange paragraphId="746716019" textId="2004318071" start="0" length="230" invalidationStart="0" invalidationLength="230" id="sfIwRrt6"/>
    <int:ParagraphRange paragraphId="295191902" textId="2004318071" start="0" length="386" invalidationStart="0" invalidationLength="386" id="1RkTqidn"/>
    <int:ParagraphRange paragraphId="910708578" textId="2004318071" start="0" length="179" invalidationStart="0" invalidationLength="179" id="CmKTLqUI"/>
    <int:ParagraphRange paragraphId="2019007799" textId="2004318071" start="0" length="128" invalidationStart="0" invalidationLength="128" id="ZKPRvAYl"/>
    <int:ParagraphRange paragraphId="2019007799" textId="2004318071" start="177" length="121" invalidationStart="177" invalidationLength="121" id="Kch0YX2V"/>
    <int:ParagraphRange paragraphId="739992146" textId="2004318071" start="0" length="77" invalidationStart="0" invalidationLength="77" id="NFAwKTWl"/>
    <int:ParagraphRange paragraphId="832026492" textId="2004318071" start="0" length="394" invalidationStart="0" invalidationLength="394" id="ze2NkYsH"/>
    <int:ParagraphRange paragraphId="610723268" textId="2004318071" start="0" length="89" invalidationStart="0" invalidationLength="89" id="MKujVDtj"/>
    <int:ParagraphRange paragraphId="445211201" textId="2004318071" start="0" length="259" invalidationStart="0" invalidationLength="259" id="TXkrmszN"/>
    <int:ParagraphRange paragraphId="596313887" textId="2004318071" start="0" length="150" invalidationStart="0" invalidationLength="150" id="Ed1RzA0d"/>
    <int:ParagraphRange paragraphId="664594914" textId="2004318071" start="0" length="93" invalidationStart="0" invalidationLength="93" id="lnZy0gW6"/>
    <int:ParagraphRange paragraphId="1237668026" textId="2004318071" start="0" length="206" invalidationStart="0" invalidationLength="206" id="mwUQZyBF"/>
    <int:ParagraphRange paragraphId="834064462" textId="2004318071" start="0" length="165" invalidationStart="0" invalidationLength="165" id="UsccTyFb"/>
    <int:ParagraphRange paragraphId="1298269931" textId="2004318071" start="0" length="89" invalidationStart="0" invalidationLength="89" id="7XTRQpWH"/>
    <int:ParagraphRange paragraphId="1152402242" textId="2004318071" start="0" length="163" invalidationStart="0" invalidationLength="163" id="bN7Fm3ar"/>
    <int:ParagraphRange paragraphId="957416782" textId="2004318071" start="0" length="152" invalidationStart="0" invalidationLength="152" id="9aTa9rWs"/>
    <int:ParagraphRange paragraphId="1560633950" textId="2004318071" start="0" length="98" invalidationStart="0" invalidationLength="98" id="axYq6Gxo"/>
    <int:ParagraphRange paragraphId="849056411" textId="2004318071" start="0" length="99" invalidationStart="0" invalidationLength="99" id="jyfNZZ58"/>
    <int:ParagraphRange paragraphId="849056411" textId="2004318071" start="100" length="276" invalidationStart="100" invalidationLength="276" id="AJBVfaQD"/>
    <int:ParagraphRange paragraphId="1429749490" textId="2004318071" start="0" length="102" invalidationStart="0" invalidationLength="102" id="PNueWpQx"/>
    <int:ParagraphRange paragraphId="1775475932" textId="2004318071" start="0" length="304" invalidationStart="0" invalidationLength="304" id="OkIdWApy"/>
  </int:Manifest>
  <int:Observations>
    <int:Content id="PPWvAJ3i">
      <int:extLst>
        <oel:ext uri="E302BA01-7950-474C-9AD3-286E660C40A8">
          <int:SimilaritySummary Version="1" RunId="1642512365242" TilesCheckedInThisRun="198" TotalNumOfTiles="198" SimilarityAnnotationCount="92" NumWords="3595" NumFlaggedWords="2506"/>
        </oel:ext>
      </int:extLst>
    </int:Content>
    <int:Content id="GCBsYvsR">
      <int:extLst>
        <oel:ext uri="426473B9-03D8-482F-96C9-C2C85392BACA">
          <int:SimilarityCritique Version="1" Context="All written assessments, where practical and possible, must be submitted via Turnitin unless otherwise instructed by the Lecturer. (Please DO NOT put this assessment specification into Turnitin or it will match many similarities with other students’ submissions.)" SourceType="Online" SourceTitle="All written assessments, where practical | Assignment ..." SourceUrl="https://assignmenttutoronline.com/blog/all-written-assessments-where-practical/" SourceSnippet="All written assessments, where practical and possible, must be submitted via Turnitin unless otherwise instructed by the Lecturer. (Please DO NOT put this assessment specification into Turnitin or it will match many similarities with other students’ submissions.) Alternative submission method (if applicable):">
            <int:Suggestions CitationType="Inline">
              <int:Suggestion CitationStyle="Mla" IsIdentical="0">
                <int:CitationText>(“All written assessments, where practical | Assignment ...”)</int:CitationText>
              </int:Suggestion>
              <int:Suggestion CitationStyle="Apa" IsIdentical="0">
                <int:CitationText>(“All written assessments, where practical | Assignment ...”)</int:CitationText>
              </int:Suggestion>
              <int:Suggestion CitationStyle="Chicago" IsIdentical="0">
                <int:CitationText>(“All written assessments, where practical | Assignment ...”)</int:CitationText>
              </int:Suggestion>
            </int:Suggestions>
            <int:Suggestions CitationType="Full">
              <int:Suggestion CitationStyle="Mla" IsIdentical="0">
                <int:CitationText>&lt;i&gt;All written assessments, where practical | Assignment ...&lt;/i&gt;, https://assignmenttutoronline.com/blog/all-written-assessments-where-practical/.</int:CitationText>
              </int:Suggestion>
              <int:Suggestion CitationStyle="Apa" IsIdentical="0">
                <int:CitationText>&lt;i&gt;All written assessments, where practical | Assignment ...&lt;/i&gt;. (n.d.). Retrieved from https://assignmenttutoronline.com/blog/all-written-assessments-where-practical/</int:CitationText>
              </int:Suggestion>
              <int:Suggestion CitationStyle="Chicago" IsIdentical="0">
                <int:CitationText>“All written assessments, where practical | Assignment ...” n.d., https://assignmenttutoronline.com/blog/all-written-assessments-where-practical/.</int:CitationText>
              </int:Suggestion>
            </int:Suggestions>
            <int:AdditionalSources SourceType="Online" SourceTitle="BMSW6104Strategic Management for SMEs | Punjab Assignment Help" SourceUrl="https://punjabassignmenthelp.com/bmsw6104strategic-management-for-smes/" SourceSnippet="All written assessments, where practical and possible, must be submitted via Turnitin unless otherwise instructed by the Lecturer. (Please DO NOT put this assessment specification into Turnitin or it will match many similarities with other students’ submissions.)">
              <int:Suggestions CitationType="Inline">
                <int:Suggestion CitationStyle="Mla" IsIdentical="0">
                  <int:CitationText>(“BMSW6104Strategic Management for SMEs | Punjab Assignment Help”)</int:CitationText>
                </int:Suggestion>
                <int:Suggestion CitationStyle="Apa" IsIdentical="0">
                  <int:CitationText>(“BMSW6104Strategic Management for SMEs | Punjab Assignment Help”)</int:CitationText>
                </int:Suggestion>
                <int:Suggestion CitationStyle="Chicago" IsIdentical="0">
                  <int:CitationText>(“BMSW6104Strategic Management for SMEs | Punjab Assignment Help”)</int:CitationText>
                </int:Suggestion>
              </int:Suggestions>
              <int:Suggestions CitationType="Full">
                <int:Suggestion CitationStyle="Mla" IsIdentical="0">
                  <int:CitationText>&lt;i&gt;BMSW6104Strategic Management for SMEs | Punjab Assignment Help&lt;/i&gt;, https://punjabassignmenthelp.com/bmsw6104strategic-management-for-smes/.</int:CitationText>
                </int:Suggestion>
                <int:Suggestion CitationStyle="Apa" IsIdentical="0">
                  <int:CitationText>&lt;i&gt;BMSW6104Strategic Management for SMEs | Punjab Assignment Help&lt;/i&gt;. (n.d.). Retrieved from https://punjabassignmenthelp.com/bmsw6104strategic-management-for-smes/</int:CitationText>
                </int:Suggestion>
                <int:Suggestion CitationStyle="Chicago" IsIdentical="0">
                  <int:CitationText>“BMSW6104Strategic Management for SMEs | Punjab Assignment Help” n.d., https://punjabassignmenthelp.com/bmsw6104strategic-management-for-smes/.</int:CitationText>
                </int:Suggestion>
              </int:Suggestions>
            </int:AdditionalSources>
            <int:AdditionalSources SourceType="Online" SourceTitle="BMSW6102Developing Innovation and Creativity for Business ..." SourceUrl="https://punjabassignmenthelp.com/bmsw6102developing-innovation-and-creativity-for-business-advantage/" SourceSnippet="All written assessments, where practical and possible, must be submitted via Turnitin unless otherwise instructed by the Lecturer. (Please DO NOT put this assessment specification into Turnitin or it will match many similarities with other students’ submissions.)">
              <int:Suggestions CitationType="Inline">
                <int:Suggestion CitationStyle="Mla" IsIdentical="0">
                  <int:CitationText>(“BMSW6102Developing Innovation and Creativity for Business ...”)</int:CitationText>
                </int:Suggestion>
                <int:Suggestion CitationStyle="Apa" IsIdentical="0">
                  <int:CitationText>(“BMSW6102Developing Innovation and Creativity for Business ...”)</int:CitationText>
                </int:Suggestion>
                <int:Suggestion CitationStyle="Chicago" IsIdentical="0">
                  <int:CitationText>(“BMSW6102Developing Innovation and Creativity for Business ...”)</int:CitationText>
                </int:Suggestion>
              </int:Suggestions>
              <int:Suggestions CitationType="Full">
                <int:Suggestion CitationStyle="Mla" IsIdentical="0">
                  <int:CitationText>&lt;i&gt;BMSW6102Developing Innovation and Creativity for Business ...&lt;/i&gt;, https://punjabassignmenthelp.com/bmsw6102developing-innovation-and-creativity-for-business-advantage/.</int:CitationText>
                </int:Suggestion>
                <int:Suggestion CitationStyle="Apa" IsIdentical="0">
                  <int:CitationText>&lt;i&gt;BMSW6102Developing Innovation and Creativity for Business ...&lt;/i&gt;. (n.d.). Retrieved from https://punjabassignmenthelp.com/bmsw6102developing-innovation-and-creativity-for-business-advantage/</int:CitationText>
                </int:Suggestion>
                <int:Suggestion CitationStyle="Chicago" IsIdentical="0">
                  <int:CitationText>“BMSW6102Developing Innovation and Creativity for Business ...” n.d., https://punjabassignmenthelp.com/bmsw6102developing-innovation-and-creativity-for-business-advantage/.</int:CitationText>
                </int:Suggestion>
              </int:Suggestions>
            </int:AdditionalSources>
          </int:SimilarityCritique>
        </oel:ext>
      </int:extLst>
    </int:Content>
    <int:Content id="WxddAIQg">
      <int:extLst>
        <oel:ext uri="426473B9-03D8-482F-96C9-C2C85392BACA">
          <int:SimilarityCritique Version="1" Context="Late submission of the assessment will result in a late penalty mark.  Penalties for late submission: Up to one week late, maximum mark of 40%.  Over one week late, 0%." SourceType="Online" SourceTitle="BMSW6102Developing Innovation and Creativity for Business ..." SourceUrl="https://punjabassignmenthelp.com/bmsw6102developing-innovation-and-creativity-for-business-advantage/" SourceSnippet="Alternative submission method (if applicable): Late submission of the assessment will result in a late penalty mark. Penalties for late submission: Up to one week late, maximum mark of 40%. Over one week late, 0%. Only the Extenuating Circumstances Panel may approve a change to submission dates. Academic honesty / referencing:">
            <int:Suggestions CitationType="Inline">
              <int:Suggestion CitationStyle="Mla" IsIdentical="0">
                <int:CitationText>(“BMSW6102Developing Innovation and Creativity for Business ...”)</int:CitationText>
              </int:Suggestion>
              <int:Suggestion CitationStyle="Apa" IsIdentical="0">
                <int:CitationText>(“BMSW6102Developing Innovation and Creativity for Business ...”)</int:CitationText>
              </int:Suggestion>
              <int:Suggestion CitationStyle="Chicago" IsIdentical="0">
                <int:CitationText>(“BMSW6102Developing Innovation and Creativity for Business ...”)</int:CitationText>
              </int:Suggestion>
            </int:Suggestions>
            <int:Suggestions CitationType="Full">
              <int:Suggestion CitationStyle="Mla" IsIdentical="0">
                <int:CitationText>&lt;i&gt;BMSW6102Developing Innovation and Creativity for Business ...&lt;/i&gt;, https://punjabassignmenthelp.com/bmsw6102developing-innovation-and-creativity-for-business-advantage/.</int:CitationText>
              </int:Suggestion>
              <int:Suggestion CitationStyle="Apa" IsIdentical="0">
                <int:CitationText>&lt;i&gt;BMSW6102Developing Innovation and Creativity for Business ...&lt;/i&gt;. (n.d.). Retrieved from https://punjabassignmenthelp.com/bmsw6102developing-innovation-and-creativity-for-business-advantage/</int:CitationText>
              </int:Suggestion>
              <int:Suggestion CitationStyle="Chicago" IsIdentical="0">
                <int:CitationText>“BMSW6102Developing Innovation and Creativity for Business ...” n.d., https://punjabassignmenthelp.com/bmsw6102developing-innovation-and-creativity-for-business-advantage/.</int:CitationText>
              </int:Suggestion>
            </int:Suggestions>
          </int:SimilarityCritique>
        </oel:ext>
      </int:extLst>
    </int:Content>
    <int:Content id="Gir1r1EV">
      <int:extLst>
        <oel:ext uri="426473B9-03D8-482F-96C9-C2C85392BACA">
          <int:SimilarityCritique Version="1" Context="Only the Extenuating Circumstances Panel may approve a change to submission dates." SourceType="Online" SourceTitle="BMSW6104Strategic Management for SMEs | Punjab Assignment Help" SourceUrl="https://punjabassignmenthelp.com/bmsw6104strategic-management-for-smes/" SourceSnippet="Only the Extenuating Circumstances Panel may approve a change to submission dates. Academic honesty / referencing: Academic honesty is required. In the main body of your submission you must give credit to authors on whose research and ideas your work is based. Append to your submission a reference list that indicates the books, articles, etc ...">
            <int:Suggestions CitationType="Inline">
              <int:Suggestion CitationStyle="Mla" IsIdentical="1">
                <int:CitationText>(“BMSW6104Strategic Management for SMEs | Punjab Assignment Help”)</int:CitationText>
              </int:Suggestion>
              <int:Suggestion CitationStyle="Apa" IsIdentical="1">
                <int:CitationText>(“BMSW6104Strategic Management for SMEs | Punjab Assignment Help”)</int:CitationText>
              </int:Suggestion>
              <int:Suggestion CitationStyle="Chicago" IsIdentical="1">
                <int:CitationText>(“BMSW6104Strategic Management for SMEs | Punjab Assignment Help”)</int:CitationText>
              </int:Suggestion>
            </int:Suggestions>
            <int:Suggestions CitationType="Full">
              <int:Suggestion CitationStyle="Mla" IsIdentical="1">
                <int:CitationText>&lt;i&gt;BMSW6104Strategic Management for SMEs | Punjab Assignment Help&lt;/i&gt;, https://punjabassignmenthelp.com/bmsw6104strategic-management-for-smes/.</int:CitationText>
              </int:Suggestion>
              <int:Suggestion CitationStyle="Apa" IsIdentical="1">
                <int:CitationText>&lt;i&gt;BMSW6104Strategic Management for SMEs | Punjab Assignment Help&lt;/i&gt;. (n.d.). Retrieved from https://punjabassignmenthelp.com/bmsw6104strategic-management-for-smes/</int:CitationText>
              </int:Suggestion>
              <int:Suggestion CitationStyle="Chicago" IsIdentical="1">
                <int:CitationText>“BMSW6104Strategic Management for SMEs | Punjab Assignment Help” n.d., https://punjabassignmenthelp.com/bmsw6104strategic-management-for-smes/.</int:CitationText>
              </int:Suggestion>
            </int:Suggestions>
            <int:AdditionalSources SourceType="Online" SourceTitle="BMSW6103Leading and Implementing Workplace Change | Punjab ..." SourceUrl="https://punjabassignmenthelp.com/bmsw6103leading-and-implementing-workplace-change/" SourceSnippet="Only the Extenuating Circumstances Panel may approve a change to submission dates. Academic honesty / referencing: Academic honesty is required. In the main body of your submission you must give credit to authors on whose research and ideas your work is based. Append to your submission a reference list that indicates the books, articles, etc ...">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AdditionalSources SourceType="Online" SourceTitle="UWTSD_MBA_2_CF_SBLC7013_Assignment_Feb-May_2019.docx ..." SourceUrl="https://www.coursehero.com/file/125737144/UWTSD-MBA-2-CF-SBLC7013-Assignment-Feb-May-2019docx/" SourceSnippet="Only the Extenuating Circumstances Panel may approve a change to submission dates. Academic honesty / referencing: Academic honesty is required. In the main body of your submission you must give credit to authors on whose research and ideas your work is based. Append to your submission a reference list that indicates the books, articles, etc ...">
              <int:Suggestions CitationType="Inline">
                <int:Suggestion CitationStyle="Mla" IsIdentical="1">
                  <int:CitationText>(“UWTSD_MBA_2_CF_SBLC7013_Assignment_Feb-May_2019.docx ...”)</int:CitationText>
                </int:Suggestion>
                <int:Suggestion CitationStyle="Apa" IsIdentical="1">
                  <int:CitationText>(“UWTSD_MBA_2_CF_SBLC7013_Assignment_Feb-May_2019.docx ...”)</int:CitationText>
                </int:Suggestion>
                <int:Suggestion CitationStyle="Chicago" IsIdentical="1">
                  <int:CitationText>(“UWTSD_MBA_2_CF_SBLC7013_Assignment_Feb-May_2019.docx ...”)</int:CitationText>
                </int:Suggestion>
              </int:Suggestions>
              <int:Suggestions CitationType="Full">
                <int:Suggestion CitationStyle="Mla" IsIdentical="1">
                  <int:CitationText>&lt;i&gt;UWTSD_MBA_2_CF_SBLC7013_Assignment_Feb-May_2019.docx ...&lt;/i&gt;, https://www.coursehero.com/file/125737144/UWTSD-MBA-2-CF-SBLC7013-Assignment-Feb-May-2019docx/.</int:CitationText>
                </int:Suggestion>
                <int:Suggestion CitationStyle="Apa" IsIdentical="1">
                  <int:CitationText>&lt;i&gt;UWTSD_MBA_2_CF_SBLC7013_Assignment_Feb-May_2019.docx ...&lt;/i&gt;. (n.d.). Retrieved from https://www.coursehero.com/file/125737144/UWTSD-MBA-2-CF-SBLC7013-Assignment-Feb-May-2019docx/</int:CitationText>
                </int:Suggestion>
                <int:Suggestion CitationStyle="Chicago" IsIdentical="1">
                  <int:CitationText>“UWTSD_MBA_2_CF_SBLC7013_Assignment_Feb-May_2019.docx ...” n.d., https://www.coursehero.com/file/125737144/UWTSD-MBA-2-CF-SBLC7013-Assignment-Feb-May-2019docx/.</int:CitationText>
                </int:Suggestion>
              </int:Suggestions>
            </int:AdditionalSources>
          </int:SimilarityCritique>
        </oel:ext>
      </int:extLst>
    </int:Content>
    <int:Content id="E4XObIMt">
      <int:extLst>
        <oel:ext uri="426473B9-03D8-482F-96C9-C2C85392BACA">
          <int:SimilarityCritique Version="1" Context="In the main body of your submission you must give credit to authors on whose research and ideas your work is based. Append to your submission a reference list that indicates the books, articles, etc. that you have used, cited or quoted in order to complete this assessment." SourceType="Online" SourceTitle="BMSW4003 - Digital Skills and Research Methods - Computer ..." SourceUrl="https://www.tvassignmenthelp.com/questions/bmsw4003-digital-skills-and-research-methods-computer-science-assignment-help" SourceSnippe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int:Suggestions CitationType="Inline">
              <int:Suggestion CitationStyle="Mla" IsIdentical="0">
                <int:CitationText>(“BMSW4003 - Digital Skills and Research Methods - Computer ...”)</int:CitationText>
              </int:Suggestion>
              <int:Suggestion CitationStyle="Apa" IsIdentical="0">
                <int:CitationText>(“BMSW4003 - Digital Skills and Research Methods - Computer ...”)</int:CitationText>
              </int:Suggestion>
              <int:Suggestion CitationStyle="Chicago" IsIdentical="0">
                <int:CitationText>(“BMSW4003 - Digital Skills and Research Methods - Computer ...”)</int:CitationText>
              </int:Suggestion>
            </int:Suggestions>
            <int:Suggestions CitationType="Full">
              <int:Suggestion CitationStyle="Mla" IsIdentical="0">
                <int:CitationText>&lt;i&gt;BMSW4003 - Digital Skills and Research Methods - Computer ...&lt;/i&gt;, https://www.tvassignmenthelp.com/questions/bmsw4003-digital-skills-and-research-methods-computer-science-assignment-help.</int:CitationText>
              </int:Suggestion>
              <int:Suggestion CitationStyle="Apa" IsIdentical="0">
                <int:CitationText>&lt;i&gt;BMSW4003 - Digital Skills and Research Methods - Computer ...&lt;/i&gt;. (n.d.). Retrieved from https://www.tvassignmenthelp.com/questions/bmsw4003-digital-skills-and-research-methods-computer-science-assignment-help</int:CitationText>
              </int:Suggestion>
              <int:Suggestion CitationStyle="Chicago" IsIdentical="0">
                <int:CitationText>“BMSW4003 - Digital Skills and Research Methods - Computer ...” n.d., https://www.tvassignmenthelp.com/questions/bmsw4003-digital-skills-and-research-methods-computer-science-assignment-help.</int:CitationText>
              </int:Suggestion>
            </int:Suggestions>
            <int:AdditionalSources SourceType="Online" SourceTitle="MHCE Assignment_1 (1).docx - GA36d LEVEL 7ASSESSMENT ..." SourceUrl="https://www.coursehero.com/file/124942267/MHCE-Assignment-1-1docx/" SourceSnippet="In the main body of your submission you must give credit to authors on whose research and ideas your work is based. Append to your submission a reference list that indicates the books, articles, etc. that you have used, cited or quoted in order to complete this assessment. Page 1 of 12">
              <int:Suggestions CitationType="Inline">
                <int:Suggestion CitationStyle="Mla" IsIdentical="0">
                  <int:CitationText>(“MHCE Assignment_1 (1).docx - GA36d LEVEL 7ASSESSMENT ...”)</int:CitationText>
                </int:Suggestion>
                <int:Suggestion CitationStyle="Apa" IsIdentical="0">
                  <int:CitationText>(“MHCE Assignment_1 (1).docx - GA36d LEVEL 7ASSESSMENT ...”)</int:CitationText>
                </int:Suggestion>
                <int:Suggestion CitationStyle="Chicago" IsIdentical="0">
                  <int:CitationText>(“MHCE Assignment_1 (1).docx - GA36d LEVEL 7ASSESSMENT ...”)</int:CitationText>
                </int:Suggestion>
              </int:Suggestions>
              <int:Suggestions CitationType="Full">
                <int:Suggestion CitationStyle="Mla" IsIdentical="0">
                  <int:CitationText>&lt;i&gt;MHCE Assignment_1 (1).docx - GA36d LEVEL 7ASSESSMENT ...&lt;/i&gt;, https://www.coursehero.com/file/124942267/MHCE-Assignment-1-1docx/.</int:CitationText>
                </int:Suggestion>
                <int:Suggestion CitationStyle="Apa" IsIdentical="0">
                  <int:CitationText>&lt;i&gt;MHCE Assignment_1 (1).docx - GA36d LEVEL 7ASSESSMENT ...&lt;/i&gt;. (n.d.). Retrieved from https://www.coursehero.com/file/124942267/MHCE-Assignment-1-1docx/</int:CitationText>
                </int:Suggestion>
                <int:Suggestion CitationStyle="Chicago" IsIdentical="0">
                  <int:CitationText>“MHCE Assignment_1 (1).docx - GA36d LEVEL 7ASSESSMENT ...” n.d., https://www.coursehero.com/file/124942267/MHCE-Assignment-1-1docx/.</int:CitationText>
                </int:Suggestion>
              </int:Suggestions>
            </int:AdditionalSources>
          </int:SimilarityCritique>
        </oel:ext>
      </int:extLst>
    </int:Content>
    <int:Content id="hn7cC8Kd">
      <int:extLst>
        <oel:ext uri="426473B9-03D8-482F-96C9-C2C85392BACA">
          <int:SimilarityCritique Version="1" Context="NOTE: The guidance offered below is linked to the five generic assessment criteria overleaf." SourceType="Online" SourceTitle="Academic And Employability Skills – My Assignment Tutor" SourceUrl="https://myassignmenttutor.com/questions/academic-and-employability-skills/" SourceSnippet="NOTE: The guidance offered below is linked to the five generic assessment criteria overleaf. 1. Engagement with Literature Skills Your work must be informed and supported by scholarly material that is relevant to and focused on the task(s) set. You should provide evidence that you have accessed an appropriate range of sources, which may be">
            <int:Suggestions CitationType="Inline">
              <int:Suggestion CitationStyle="Mla" IsIdentical="1">
                <int:CitationText>(“Academic And Employability Skills – My Assignment Tutor”)</int:CitationText>
              </int:Suggestion>
              <int:Suggestion CitationStyle="Apa" IsIdentical="1">
                <int:CitationText>(“Academic And Employability Skills – My Assignment Tutor”)</int:CitationText>
              </int:Suggestion>
              <int:Suggestion CitationStyle="Chicago" IsIdentical="1">
                <int:CitationText>(“Academic And Employability Skills – My Assignment Tutor”)</int:CitationText>
              </int:Suggestion>
            </int:Suggestions>
            <int:Suggestions CitationType="Full">
              <int:Suggestion CitationStyle="Mla" IsIdentical="1">
                <int:CitationText>&lt;i&gt;Academic And Employability Skills – My Assignment Tutor&lt;/i&gt;, https://myassignmenttutor.com/questions/academic-and-employability-skills/.</int:CitationText>
              </int:Suggestion>
              <int:Suggestion CitationStyle="Apa" IsIdentical="1">
                <int:CitationText>&lt;i&gt;Academic And Employability Skills – My Assignment Tutor&lt;/i&gt;. (n.d.). Retrieved from https://myassignmenttutor.com/questions/academic-and-employability-skills/</int:CitationText>
              </int:Suggestion>
              <int:Suggestion CitationStyle="Chicago" IsIdentical="1">
                <int:CitationText>“Academic And Employability Skills – My Assignment Tutor” n.d., https://myassignmenttutor.com/questions/academic-and-employability-skills/.</int:CitationText>
              </int:Suggestion>
            </int:Suggestions>
            <int:AdditionalSources SourceType="Online" SourceTitle="LCBB5002 Management Accounting | Business Management ..." SourceUrl="https://scribing.shop/2021/12/10/lcbb5002-management-accounting-business-management-strategy/" SourceSnippet="NOTE: The guidance offered below is linked to the five generic assessment criteria overleaf. Engagement with Literature Skills; Your work must be informed and supported by scholarly material that is relevant to and focused on the task(s) set. You should provide evidence that you have accessed an appropriate range of sources, which may be ...">
              <int:Suggestions CitationType="Inline">
                <int:Suggestion CitationStyle="Mla" IsIdentical="1">
                  <int:CitationText>(“LCBB5002 Management Accounting | Business Management ...”)</int:CitationText>
                </int:Suggestion>
                <int:Suggestion CitationStyle="Apa" IsIdentical="1">
                  <int:CitationText>(“LCBB5002 Management Accounting | Business Management ...”)</int:CitationText>
                </int:Suggestion>
                <int:Suggestion CitationStyle="Chicago" IsIdentical="1">
                  <int:CitationText>(“LCBB5002 Management Accounting | Business Management ...”)</int:CitationText>
                </int:Suggestion>
              </int:Suggestions>
              <int:Suggestions CitationType="Full">
                <int:Suggestion CitationStyle="Mla" IsIdentical="1">
                  <int:CitationText>&lt;i&gt;LCBB5002 Management Accounting | Business Management ...&lt;/i&gt;, https://scribing.shop/2021/12/10/lcbb5002-management-accounting-business-management-strategy/.</int:CitationText>
                </int:Suggestion>
                <int:Suggestion CitationStyle="Apa" IsIdentical="1">
                  <int:CitationText>&lt;i&gt;LCBB5002 Management Accounting | Business Management ...&lt;/i&gt;. (n.d.). Retrieved from https://scribing.shop/2021/12/10/lcbb5002-management-accounting-business-management-strategy/</int:CitationText>
                </int:Suggestion>
                <int:Suggestion CitationStyle="Chicago" IsIdentical="1">
                  <int:CitationText>“LCBB5002 Management Accounting | Business Management ...” n.d., https://scribing.shop/2021/12/10/lcbb5002-management-accounting-business-management-strategy/.</int:CitationText>
                </int:Suggestion>
              </int:Suggestions>
            </int:AdditionalSources>
            <int:AdditionalSources SourceType="Online" SourceTitle="LCBB5001 Entrepreneurship BA Business Management ..." SourceUrl="https://scribing.shop/2021/07/16/lcbb5001-entrepreneurship-ba-business-management/" SourceSnippet="NOTE: The guidance offered below is linked to the five generic assessment criteria overleaf. Engagement with Literature Skills; Your work must be informed and supported by scholarly material that is relevant to and focused on the task(s) set. You should provide evidence that you have accessed an appropriate range of sources, which may be ...">
              <int:Suggestions CitationType="Inline">
                <int:Suggestion CitationStyle="Mla" IsIdentical="1">
                  <int:CitationText>(“LCBB5001 Entrepreneurship BA Business Management ...”)</int:CitationText>
                </int:Suggestion>
                <int:Suggestion CitationStyle="Apa" IsIdentical="1">
                  <int:CitationText>(“LCBB5001 Entrepreneurship BA Business Management ...”)</int:CitationText>
                </int:Suggestion>
                <int:Suggestion CitationStyle="Chicago" IsIdentical="1">
                  <int:CitationText>(“LCBB5001 Entrepreneurship BA Business Management ...”)</int:CitationText>
                </int:Suggestion>
              </int:Suggestions>
              <int:Suggestions CitationType="Full">
                <int:Suggestion CitationStyle="Mla" IsIdentical="1">
                  <int:CitationText>&lt;i&gt;LCBB5001 Entrepreneurship BA Business Management ...&lt;/i&gt;, https://scribing.shop/2021/07/16/lcbb5001-entrepreneurship-ba-business-management/.</int:CitationText>
                </int:Suggestion>
                <int:Suggestion CitationStyle="Apa" IsIdentical="1">
                  <int:CitationText>&lt;i&gt;LCBB5001 Entrepreneurship BA Business Management ...&lt;/i&gt;. (n.d.). Retrieved from https://scribing.shop/2021/07/16/lcbb5001-entrepreneurship-ba-business-management/</int:CitationText>
                </int:Suggestion>
                <int:Suggestion CitationStyle="Chicago" IsIdentical="1">
                  <int:CitationText>“LCBB5001 Entrepreneurship BA Business Management ...” n.d., https://scribing.shop/2021/07/16/lcbb5001-entrepreneurship-ba-business-management/.</int:CitationText>
                </int:Suggestion>
              </int:Suggestions>
            </int:AdditionalSources>
          </int:SimilarityCritique>
        </oel:ext>
      </int:extLst>
    </int:Content>
    <int:Content id="dxZRA8ZS">
      <int:extLst>
        <oel:ext uri="426473B9-03D8-482F-96C9-C2C85392BACA">
          <int:SimilarityCritique Version="1" Contex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SourceType="Online" SourceTitle="Your work must be informed and supported by scholarly ..." SourceUrl="https://papersspot.com/blog/2021/07/17/your-work-must-be-informed-and-supported-by-scholarly-material-that-is-relevant-to/"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
            <int:Suggestions CitationType="Inline">
              <int:Suggestion CitationStyle="Mla" IsIdentical="0">
                <int:CitationText>(“Your work must be informed and supported by scholarly ...”)</int:CitationText>
              </int:Suggestion>
              <int:Suggestion CitationStyle="Apa" IsIdentical="0">
                <int:CitationText>(“Your work must be informed and supported by scholarly ...”)</int:CitationText>
              </int:Suggestion>
              <int:Suggestion CitationStyle="Chicago" IsIdentical="0">
                <int:CitationText>(“Your work must be informed and supported by scholarly ...”)</int:CitationText>
              </int:Suggestion>
            </int:Suggestions>
            <int:Suggestions CitationType="Full">
              <int:Suggestion CitationStyle="Mla" IsIdentical="0">
                <int:CitationText>&lt;i&gt;Your work must be informed and supported by scholarly ...&lt;/i&gt;, https://papersspot.com/blog/2021/07/17/your-work-must-be-informed-and-supported-by-scholarly-material-that-is-relevant-to/.</int:CitationText>
              </int:Suggestion>
              <int:Suggestion CitationStyle="Apa" IsIdentical="0">
                <int:CitationText>&lt;i&gt;Your work must be informed and supported by scholarly ...&lt;/i&gt;. (n.d.). Retrieved from https://papersspot.com/blog/2021/07/17/your-work-must-be-informed-and-supported-by-scholarly-material-that-is-relevant-to/</int:CitationText>
              </int:Suggestion>
              <int:Suggestion CitationStyle="Chicago" IsIdentical="0">
                <int:CitationText>“Your work must be informed and supported by scholarly ...” n.d., https://papersspot.com/blog/2021/07/17/your-work-must-be-informed-and-supported-by-scholarly-material-that-is-relevant-to/.</int:CitationText>
              </int:Suggestion>
            </int:Suggestions>
            <int:AdditionalSources SourceType="Online" SourceTitle="Developing Relationships and Workplace Achievement ..." SourceUrl="https://www.tvassignmenthelp.com/questions/developing-relationships-and-workplace-achievement-management-assignment-help"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
              <int:Suggestions CitationType="Inline">
                <int:Suggestion CitationStyle="Mla" IsIdentical="0">
                  <int:CitationText>(“Developing Relationships and Workplace Achievement ...”)</int:CitationText>
                </int:Suggestion>
                <int:Suggestion CitationStyle="Apa" IsIdentical="0">
                  <int:CitationText>(“Developing Relationships and Workplace Achievement ...”)</int:CitationText>
                </int:Suggestion>
                <int:Suggestion CitationStyle="Chicago" IsIdentical="0">
                  <int:CitationText>(“Developing Relationships and Workplace Achievement ...”)</int:CitationText>
                </int:Suggestion>
              </int:Suggestions>
              <int:Suggestions CitationType="Full">
                <int:Suggestion CitationStyle="Mla" IsIdentical="0">
                  <int:CitationText>&lt;i&gt;Developing Relationships and Workplace Achievement ...&lt;/i&gt;, https://www.tvassignmenthelp.com/questions/developing-relationships-and-workplace-achievement-management-assignment-help.</int:CitationText>
                </int:Suggestion>
                <int:Suggestion CitationStyle="Apa" IsIdentical="0">
                  <int:CitationText>&lt;i&gt;Developing Relationships and Workplace Achievement ...&lt;/i&gt;. (n.d.). Retrieved from https://www.tvassignmenthelp.com/questions/developing-relationships-and-workplace-achievement-management-assignment-help</int:CitationText>
                </int:Suggestion>
                <int:Suggestion CitationStyle="Chicago" IsIdentical="0">
                  <int:CitationText>“Developing Relationships and Workplace Achievement ...” n.d., https://www.tvassignmenthelp.com/questions/developing-relationships-and-workplace-achievement-management-assignment-help.</int:CitationText>
                </int:Suggestion>
              </int:Suggestions>
            </int:AdditionalSources>
            <int:AdditionalSources SourceType="Online" SourceTitle="LCBB4001 Accounting Fundamentals And ... - scribing.shop" SourceUrl="https://scribing.shop/2021/09/02/lcbb4001-accounting-fundamentals-and-accounting-management/"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
              <int:Suggestions CitationType="Inline">
                <int:Suggestion CitationStyle="Mla" IsIdentical="0">
                  <int:CitationText>(“LCBB4001 Accounting Fundamentals And ... - scribing.shop”)</int:CitationText>
                </int:Suggestion>
                <int:Suggestion CitationStyle="Apa" IsIdentical="0">
                  <int:CitationText>(“LCBB4001 Accounting Fundamentals And ... - scribing.shop”)</int:CitationText>
                </int:Suggestion>
                <int:Suggestion CitationStyle="Chicago" IsIdentical="0">
                  <int:CitationText>(“LCBB4001 Accounting Fundamentals And ... - scribing.shop”)</int:CitationText>
                </int:Suggestion>
              </int:Suggestions>
              <int:Suggestions CitationType="Full">
                <int:Suggestion CitationStyle="Mla" IsIdentical="0">
                  <int:CitationText>&lt;i&gt;LCBB4001 Accounting Fundamentals And ... - scribing.shop&lt;/i&gt;, https://scribing.shop/2021/09/02/lcbb4001-accounting-fundamentals-and-accounting-management/.</int:CitationText>
                </int:Suggestion>
                <int:Suggestion CitationStyle="Apa" IsIdentical="0">
                  <int:CitationText>&lt;i&gt;LCBB4001 Accounting Fundamentals And ... - scribing.shop&lt;/i&gt;. (n.d.). Retrieved from https://scribing.shop/2021/09/02/lcbb4001-accounting-fundamentals-and-accounting-management/</int:CitationText>
                </int:Suggestion>
                <int:Suggestion CitationStyle="Chicago" IsIdentical="0">
                  <int:CitationText>“LCBB4001 Accounting Fundamentals And ... - scribing.shop” n.d., https://scribing.shop/2021/09/02/lcbb4001-accounting-fundamentals-and-accounting-management/.</int:CitationText>
                </int:Suggestion>
              </int:Suggestions>
            </int:AdditionalSources>
          </int:SimilarityCritique>
        </oel:ext>
      </int:extLst>
    </int:Content>
    <int:Content id="cUX94MPE">
      <int:extLst>
        <oel:ext uri="426473B9-03D8-482F-96C9-C2C85392BACA">
          <int:SimilarityCritique Version="1" Context="You must provide evidence of your research/own reading throughout your work, using a suitable referencing system, including in-text citations in the main body of your work and a reference list at the end of your work." SourceType="Online" SourceTitle="Management Thought and Practice Report - Course Researchers" SourceUrl="https://courseresearchers.com/management-thought-and-practice-report/" SourceSnippet="You must provide evidence of your research/own reading throughout your work, using a suitable referencing system, including in-text citations in the main body of your work and a reference list at the end of your work. 2. Knowledge and Understanding Skills">
            <int:Suggestions CitationType="Inline">
              <int:Suggestion CitationStyle="Mla" IsIdentical="1">
                <int:CitationText>(“Management Thought and Practice Report - Course Researchers”)</int:CitationText>
              </int:Suggestion>
              <int:Suggestion CitationStyle="Apa" IsIdentical="1">
                <int:CitationText>(“Management Thought and Practice Report - Course Researchers”)</int:CitationText>
              </int:Suggestion>
              <int:Suggestion CitationStyle="Chicago" IsIdentical="1">
                <int:CitationText>(“Management Thought and Practice Report - Course Researchers”)</int:CitationText>
              </int:Suggestion>
            </int:Suggestions>
            <int:Suggestions CitationType="Full">
              <int:Suggestion CitationStyle="Mla" IsIdentical="1">
                <int:CitationText>&lt;i&gt;Management Thought and Practice Report - Course Researchers&lt;/i&gt;, https://courseresearchers.com/management-thought-and-practice-report/.</int:CitationText>
              </int:Suggestion>
              <int:Suggestion CitationStyle="Apa" IsIdentical="1">
                <int:CitationText>&lt;i&gt;Management Thought and Practice Report - Course Researchers&lt;/i&gt;. (n.d.). Retrieved from https://courseresearchers.com/management-thought-and-practice-report/</int:CitationText>
              </int:Suggestion>
              <int:Suggestion CitationStyle="Chicago" IsIdentical="1">
                <int:CitationText>“Management Thought and Practice Report - Course Researchers” n.d., https://courseresearchers.com/management-thought-and-practice-report/.</int:CitationText>
              </int:Suggestion>
            </int:Suggestions>
            <int:AdditionalSources SourceType="Online" SourceTitle="Developing Relationships and Workplace Achievement ..." SourceUrl="https://www.tvassignmenthelp.com/questions/developing-relationships-and-workplace-achievement-management-assignment-help" SourceSnippet="You must provide evidence of your research/own reading throughout your work, using a suitable referencing system, including in-text citations in the main body of your work and a reference list at the end of your work.Guidance specific to this assessment: The work should contain at least 20 academic references in support of your essay and 10 in ...">
              <int:Suggestions CitationType="Inline">
                <int:Suggestion CitationStyle="Mla" IsIdentical="1">
                  <int:CitationText>(“Developing Relationships and Workplace Achievement ...”)</int:CitationText>
                </int:Suggestion>
                <int:Suggestion CitationStyle="Apa" IsIdentical="1">
                  <int:CitationText>(“Developing Relationships and Workplace Achievement ...”)</int:CitationText>
                </int:Suggestion>
                <int:Suggestion CitationStyle="Chicago" IsIdentical="1">
                  <int:CitationText>(“Developing Relationships and Workplace Achievement ...”)</int:CitationText>
                </int:Suggestion>
              </int:Suggestions>
              <int:Suggestions CitationType="Full">
                <int:Suggestion CitationStyle="Mla" IsIdentical="1">
                  <int:CitationText>&lt;i&gt;Developing Relationships and Workplace Achievement ...&lt;/i&gt;, https://www.tvassignmenthelp.com/questions/developing-relationships-and-workplace-achievement-management-assignment-help.</int:CitationText>
                </int:Suggestion>
                <int:Suggestion CitationStyle="Apa" IsIdentical="1">
                  <int:CitationText>&lt;i&gt;Developing Relationships and Workplace Achievement ...&lt;/i&gt;. (n.d.). Retrieved from https://www.tvassignmenthelp.com/questions/developing-relationships-and-workplace-achievement-management-assignment-help</int:CitationText>
                </int:Suggestion>
                <int:Suggestion CitationStyle="Chicago" IsIdentical="1">
                  <int:CitationText>“Developing Relationships and Workplace Achievement ...” n.d., https://www.tvassignmenthelp.com/questions/developing-relationships-and-workplace-achievement-management-assignment-help.</int:CitationText>
                </int:Suggestion>
              </int:Suggestions>
            </int:AdditionalSources>
            <int:AdditionalSources SourceType="Online" SourceTitle="GA36a-Level-4-Assessment-Specification-(FBMB4001 ..." SourceUrl="https://www.coursehero.com/file/125265506/GA36a-Level-4-Assessment-Specification-FBMB4001-ADVERTISING-CWelement-02ESP-3pdf/" SourceSnippet="You must provide evidence of your research/own reading throughout your work, using a suitable referencing system, including in-text citations in the main body of your work and a reference list at the end of your work. Guidance specific to this assessment: Ten Bibliographic citations and references are provided in APA format. All the sources are ...">
              <int:Suggestions CitationType="Inline">
                <int:Suggestion CitationStyle="Mla" IsIdentical="1">
                  <int:CitationText>(“GA36a-Level-4-Assessment-Specification-(FBMB4001 ...”)</int:CitationText>
                </int:Suggestion>
                <int:Suggestion CitationStyle="Apa" IsIdentical="1">
                  <int:CitationText>(“GA36a-Level-4-Assessment-Specification-(FBMB4001 ...”)</int:CitationText>
                </int:Suggestion>
                <int:Suggestion CitationStyle="Chicago" IsIdentical="1">
                  <int:CitationText>(“GA36a-Level-4-Assessment-Specification-(FBMB4001 ...”)</int:CitationText>
                </int:Suggestion>
              </int:Suggestions>
              <int:Suggestions CitationType="Full">
                <int:Suggestion CitationStyle="Mla" IsIdentical="1">
                  <int:CitationText>&lt;i&gt;GA36a-Level-4-Assessment-Specification-(FBMB4001 ...&lt;/i&gt;, https://www.coursehero.com/file/125265506/GA36a-Level-4-Assessment-Specification-FBMB4001-ADVERTISING-CWelement-02ESP-3pdf/.</int:CitationText>
                </int:Suggestion>
                <int:Suggestion CitationStyle="Apa" IsIdentical="1">
                  <int:CitationText>&lt;i&gt;GA36a-Level-4-Assessment-Specification-(FBMB4001 ...&lt;/i&gt;. (n.d.). Retrieved from https://www.coursehero.com/file/125265506/GA36a-Level-4-Assessment-Specification-FBMB4001-ADVERTISING-CWelement-02ESP-3pdf/</int:CitationText>
                </int:Suggestion>
                <int:Suggestion CitationStyle="Chicago" IsIdentical="1">
                  <int:CitationText>“GA36a-Level-4-Assessment-Specification-(FBMB4001 ...” n.d., https://www.coursehero.com/file/125265506/GA36a-Level-4-Assessment-Specification-FBMB4001-ADVERTISING-CWelement-02ESP-3pdf/.</int:CitationText>
                </int:Suggestion>
              </int:Suggestions>
            </int:AdditionalSources>
          </int:SimilarityCritique>
        </oel:ext>
      </int:extLst>
    </int:Content>
    <int:Content id="T4WLZPOt">
      <int:extLst>
        <oel:ext uri="426473B9-03D8-482F-96C9-C2C85392BACA">
          <int:SimilarityCritique Version="1" Context="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SourceType="Online" SourceTitle="BMSK4003 Digital Skills and Research Methods" SourceUrl="https://www.assuredassignmenthelp.com/bmsk4003-digital-skills-and-research-methods/" SourceSnippet="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int:Suggestions CitationType="Inline">
              <int:Suggestion CitationStyle="Mla" IsIdentical="0">
                <int:CitationText>(“BMSK4003 Digital Skills and Research Methods”)</int:CitationText>
              </int:Suggestion>
              <int:Suggestion CitationStyle="Apa" IsIdentical="0">
                <int:CitationText>(“BMSK4003 Digital Skills and Research Methods”)</int:CitationText>
              </int:Suggestion>
              <int:Suggestion CitationStyle="Chicago" IsIdentical="0">
                <int:CitationText>(“BMSK4003 Digital Skills and Research Methods”)</int:CitationText>
              </int:Suggestion>
            </int:Suggestions>
            <int:Suggestions CitationType="Full">
              <int:Suggestion CitationStyle="Mla" IsIdentical="0">
                <int:CitationText>&lt;i&gt;BMSK4003 Digital Skills and Research Methods&lt;/i&gt;, https://www.assuredassignmenthelp.com/bmsk4003-digital-skills-and-research-methods/.</int:CitationText>
              </int:Suggestion>
              <int:Suggestion CitationStyle="Apa" IsIdentical="0">
                <int:CitationText>&lt;i&gt;BMSK4003 Digital Skills and Research Methods&lt;/i&gt;. (n.d.). Retrieved from https://www.assuredassignmenthelp.com/bmsk4003-digital-skills-and-research-methods/</int:CitationText>
              </int:Suggestion>
              <int:Suggestion CitationStyle="Chicago" IsIdentical="0">
                <int:CitationText>“BMSK4003 Digital Skills and Research Methods” n.d., https://www.assuredassignmenthelp.com/bmsk4003-digital-skills-and-research-methods/.</int:CitationText>
              </int:Suggestion>
            </int:Suggestions>
          </int:SimilarityCritique>
        </oel:ext>
      </int:extLst>
    </int:Content>
    <int:Content id="WueZajbf">
      <int:extLst>
        <oel:ext uri="426473B9-03D8-482F-96C9-C2C85392BACA">
          <int:SimilarityCritique Version="1" Context="You should be able to critically analyse information, and propose solutions to problems arising from that analysis, including the critical evaluation of the appropriateness of different approaches to solving problems." SourceType="Online" SourceTitle="LCBB5004 Managing People and Cognitive and Intellectual ..." SourceUrl="https://scribing.shop/2021/08/09/lcbb5004-managing-people-and-cognitive-and-intellectual-skills/" SourceSnippe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int:Suggestions CitationType="Inline">
              <int:Suggestion CitationStyle="Mla" IsIdentical="1">
                <int:CitationText>(“LCBB5004 Managing People and Cognitive and Intellectual ...”)</int:CitationText>
              </int:Suggestion>
              <int:Suggestion CitationStyle="Apa" IsIdentical="1">
                <int:CitationText>(“LCBB5004 Managing People and Cognitive and Intellectual ...”)</int:CitationText>
              </int:Suggestion>
              <int:Suggestion CitationStyle="Chicago" IsIdentical="1">
                <int:CitationText>(“LCBB5004 Managing People and Cognitive and Intellectual ...”)</int:CitationText>
              </int:Suggestion>
            </int:Suggestions>
            <int:Suggestions CitationType="Full">
              <int:Suggestion CitationStyle="Mla" IsIdentical="1">
                <int:CitationText>&lt;i&gt;LCBB5004 Managing People and Cognitive and Intellectual ...&lt;/i&gt;, https://scribing.shop/2021/08/09/lcbb5004-managing-people-and-cognitive-and-intellectual-skills/.</int:CitationText>
              </int:Suggestion>
              <int:Suggestion CitationStyle="Apa" IsIdentical="1">
                <int:CitationText>&lt;i&gt;LCBB5004 Managing People and Cognitive and Intellectual ...&lt;/i&gt;. (n.d.). Retrieved from https://scribing.shop/2021/08/09/lcbb5004-managing-people-and-cognitive-and-intellectual-skills/</int:CitationText>
              </int:Suggestion>
              <int:Suggestion CitationStyle="Chicago" IsIdentical="1">
                <int:CitationText>“LCBB5004 Managing People and Cognitive and Intellectual ...” n.d., https://scribing.shop/2021/08/09/lcbb5004-managing-people-and-cognitive-and-intellectual-skills/.</int:CitationText>
              </int:Suggestion>
            </int:Suggestions>
            <int:AdditionalSources SourceType="Online" SourceTitle="Learning Outcomes – My Assignment Tutor" SourceUrl="https://myassignmenttutor.com/questions/learning-outcomes-39/" SourceSnippe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int:Suggestions CitationType="Inline">
                <int:Suggestion CitationStyle="Mla" IsIdentical="1">
                  <int:CitationText>(“Learning Outcomes – My Assignment Tutor”)</int:CitationText>
                </int:Suggestion>
                <int:Suggestion CitationStyle="Apa" IsIdentical="1">
                  <int:CitationText>(“Learning Outcomes – My Assignment Tutor”)</int:CitationText>
                </int:Suggestion>
                <int:Suggestion CitationStyle="Chicago" IsIdentical="1">
                  <int:CitationText>(“Learning Outcomes – My Assignment Tutor”)</int:CitationText>
                </int:Suggestion>
              </int:Suggestions>
              <int:Suggestions CitationType="Full">
                <int:Suggestion CitationStyle="Mla" IsIdentical="1">
                  <int:CitationText>&lt;i&gt;Learning Outcomes – My Assignment Tutor&lt;/i&gt;, https://myassignmenttutor.com/questions/learning-outcomes-39/.</int:CitationText>
                </int:Suggestion>
                <int:Suggestion CitationStyle="Apa" IsIdentical="1">
                  <int:CitationText>&lt;i&gt;Learning Outcomes – My Assignment Tutor&lt;/i&gt;. (n.d.). Retrieved from https://myassignmenttutor.com/questions/learning-outcomes-39/</int:CitationText>
                </int:Suggestion>
                <int:Suggestion CitationStyle="Chicago" IsIdentical="1">
                  <int:CitationText>“Learning Outcomes – My Assignment Tutor” n.d., https://myassignmenttutor.com/questions/learning-outcomes-39/.</int:CitationText>
                </int:Suggestion>
              </int:Suggestions>
            </int:AdditionalSources>
            <int:AdditionalSources SourceType="Online" SourceTitle="Project Management - Assignment Freelancers" SourceUrl="https://assignmentfreelancers.com/project-management-139/" SourceSnippe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https://assignmentfreelancers.com/project-management-139/.</int:CitationText>
                </int:Suggestion>
                <int:Suggestion CitationStyle="Apa" IsIdentical="1">
                  <int:CitationText>&lt;i&gt;Project Management - Assignment Freelancers&lt;/i&gt;. (n.d.). Retrieved from https://assignmentfreelancers.com/project-management-139/</int:CitationText>
                </int:Suggestion>
                <int:Suggestion CitationStyle="Chicago" IsIdentical="1">
                  <int:CitationText>“Project Management - Assignment Freelancers” n.d., https://assignmentfreelancers.com/project-management-139/.</int:CitationText>
                </int:Suggestion>
              </int:Suggestions>
            </int:AdditionalSources>
          </int:SimilarityCritique>
        </oel:ext>
      </int:extLst>
    </int:Content>
    <int:Content id="8BZy6QLC">
      <int:extLst>
        <oel:ext uri="426473B9-03D8-482F-96C9-C2C85392BACA">
          <int:SimilarityCritique Version="1" Context="Your work must contain evidence of logical, analytical thinking, evaluation and synthesis. For example, to examine and break information down into parts, make inferences, compile, compare and contrast information." SourceType="Online" SourceTitle="Evidence of logical and analytical thinking - Assignment ..." SourceUrl="https://www.assignmentworker.com/evidence-of-logical-and-analytical-thinking/" SourceSnippet="Analysis. Your work must contain evidence of logical, analytical thinking, evaluation and synthesis. For example, to examine and break information down into parts, make inferences, compile, compare and contrast information.This means not just describing What! but also justifying: Why?">
            <int:Suggestions CitationType="Inline">
              <int:Suggestion CitationStyle="Mla" IsIdentical="0">
                <int:CitationText>(“Evidence of logical and analytical thinking - Assignment ...”)</int:CitationText>
              </int:Suggestion>
              <int:Suggestion CitationStyle="Apa" IsIdentical="0">
                <int:CitationText>(“Evidence of logical and analytical thinking - Assignment ...”)</int:CitationText>
              </int:Suggestion>
              <int:Suggestion CitationStyle="Chicago" IsIdentical="0">
                <int:CitationText>(“Evidence of logical and analytical thinking - Assignment ...”)</int:CitationText>
              </int:Suggestion>
            </int:Suggestions>
            <int:Suggestions CitationType="Full">
              <int:Suggestion CitationStyle="Mla" IsIdentical="0">
                <int:CitationText>&lt;i&gt;Evidence of logical and analytical thinking - Assignment ...&lt;/i&gt;, https://www.assignmentworker.com/evidence-of-logical-and-analytical-thinking/.</int:CitationText>
              </int:Suggestion>
              <int:Suggestion CitationStyle="Apa" IsIdentical="0">
                <int:CitationText>&lt;i&gt;Evidence of logical and analytical thinking - Assignment ...&lt;/i&gt;. (n.d.). Retrieved from https://www.assignmentworker.com/evidence-of-logical-and-analytical-thinking/</int:CitationText>
              </int:Suggestion>
              <int:Suggestion CitationStyle="Chicago" IsIdentical="0">
                <int:CitationText>“Evidence of logical and analytical thinking - Assignment ...” n.d., https://www.assignmentworker.com/evidence-of-logical-and-analytical-thinking/.</int:CitationText>
              </int:Suggestion>
            </int:Suggestions>
            <int:AdditionalSources SourceType="Online" SourceTitle="BMSK4003 Digital Skills and Research Methods" SourceUrl="https://www.assuredassignmenthelp.com/bmsk4003-digital-skills-and-research-methods/" SourceSnippet="Your work must contain evidence of logical, analytical thinking, evaluation and synthesis. For example, to examine and break information down into parts, make inferences, compile, compare and contrast information.">
              <int:Suggestions CitationType="Inline">
                <int:Suggestion CitationStyle="Mla" IsIdentical="0">
                  <int:CitationText>(“BMSK4003 Digital Skills and Research Methods”)</int:CitationText>
                </int:Suggestion>
                <int:Suggestion CitationStyle="Apa" IsIdentical="0">
                  <int:CitationText>(“BMSK4003 Digital Skills and Research Methods”)</int:CitationText>
                </int:Suggestion>
                <int:Suggestion CitationStyle="Chicago" IsIdentical="0">
                  <int:CitationText>(“BMSK4003 Digital Skills and Research Methods”)</int:CitationText>
                </int:Suggestion>
              </int:Suggestions>
              <int:Suggestions CitationType="Full">
                <int:Suggestion CitationStyle="Mla" IsIdentical="0">
                  <int:CitationText>&lt;i&gt;BMSK4003 Digital Skills and Research Methods&lt;/i&gt;, https://www.assuredassignmenthelp.com/bmsk4003-digital-skills-and-research-methods/.</int:CitationText>
                </int:Suggestion>
                <int:Suggestion CitationStyle="Apa" IsIdentical="0">
                  <int:CitationText>&lt;i&gt;BMSK4003 Digital Skills and Research Methods&lt;/i&gt;. (n.d.). Retrieved from https://www.assuredassignmenthelp.com/bmsk4003-digital-skills-and-research-methods/</int:CitationText>
                </int:Suggestion>
                <int:Suggestion CitationStyle="Chicago" IsIdentical="0">
                  <int:CitationText>“BMSK4003 Digital Skills and Research Methods” n.d., https://www.assuredassignmenthelp.com/bmsk4003-digital-skills-and-research-methods/.</int:CitationText>
                </int:Suggestion>
              </int:Suggestions>
            </int:AdditionalSources>
            <int:AdditionalSources SourceType="Online" SourceTitle="BMIH4006 Operating Hotel Facilities Management ..." SourceUrl="https://ghostwritersden.com/2021/11/11/bmih4006-operating-hotel-facilities-management/" SourceSnippet="Your work must contain evidence of logical, analytical thinking, evaluation and synthesis. For example, to examine and break information down into parts, make inferences, compile, compare and contrast information.">
              <int:Suggestions CitationType="Inline">
                <int:Suggestion CitationStyle="Mla" IsIdentical="0">
                  <int:CitationText>(“BMIH4006 Operating Hotel Facilities Management ...”)</int:CitationText>
                </int:Suggestion>
                <int:Suggestion CitationStyle="Apa" IsIdentical="0">
                  <int:CitationText>(“BMIH4006 Operating Hotel Facilities Management ...”)</int:CitationText>
                </int:Suggestion>
                <int:Suggestion CitationStyle="Chicago" IsIdentical="0">
                  <int:CitationText>(“BMIH4006 Operating Hotel Facilities Management ...”)</int:CitationText>
                </int:Suggestion>
              </int:Suggestions>
              <int:Suggestions CitationType="Full">
                <int:Suggestion CitationStyle="Mla" IsIdentical="0">
                  <int:CitationText>&lt;i&gt;BMIH4006 Operating Hotel Facilities Management ...&lt;/i&gt;, https://ghostwritersden.com/2021/11/11/bmih4006-operating-hotel-facilities-management/.</int:CitationText>
                </int:Suggestion>
                <int:Suggestion CitationStyle="Apa" IsIdentical="0">
                  <int:CitationText>&lt;i&gt;BMIH4006 Operating Hotel Facilities Management ...&lt;/i&gt;. (n.d.). Retrieved from https://ghostwritersden.com/2021/11/11/bmih4006-operating-hotel-facilities-management/</int:CitationText>
                </int:Suggestion>
                <int:Suggestion CitationStyle="Chicago" IsIdentical="0">
                  <int:CitationText>“BMIH4006 Operating Hotel Facilities Management ...” n.d., https://ghostwritersden.com/2021/11/11/bmih4006-operating-hotel-facilities-management/.</int:CitationText>
                </int:Suggestion>
              </int:Suggestions>
            </int:AdditionalSources>
          </int:SimilarityCritique>
        </oel:ext>
      </int:extLst>
    </int:Content>
    <int:Content id="1PSfNjFw">
      <int:extLst>
        <oel:ext uri="426473B9-03D8-482F-96C9-C2C85392BACA">
          <int:SimilarityCritique Version="1" Context="This means not just describing what! But also justifying: Why?" SourceType="Online" SourceTitle="This means not just describing what But also justifying ..." SourceUrl="https://www.coursehero.com/file/p4op2sat/This-means-not-just-describing-what-But-also-justifying-Why-How-When-Who-Where/" SourceSnippet="This means not just describing what But also justifying Why How When Who Where from CS SOFTWARE E at London Met">
            <int:Suggestions CitationType="Inline">
              <int:Suggestion CitationStyle="Mla" IsIdentical="0">
                <int:CitationText>(“This means not just describing what But also justifying ...”)</int:CitationText>
              </int:Suggestion>
              <int:Suggestion CitationStyle="Apa" IsIdentical="0">
                <int:CitationText>(“This means not just describing what But also justifying ...”)</int:CitationText>
              </int:Suggestion>
              <int:Suggestion CitationStyle="Chicago" IsIdentical="0">
                <int:CitationText>(“This means not just describing what But also justifying ...”)</int:CitationText>
              </int:Suggestion>
            </int:Suggestions>
            <int:Suggestions CitationType="Full">
              <int:Suggestion CitationStyle="Mla" IsIdentical="0">
                <int:CitationText>&lt;i&gt;This means not just describing what But also justifying ...&lt;/i&gt;, https://www.coursehero.com/file/p4op2sat/This-means-not-just-describing-what-But-also-justifying-Why-How-When-Who-Where/.</int:CitationText>
              </int:Suggestion>
              <int:Suggestion CitationStyle="Apa" IsIdentical="0">
                <int:CitationText>&lt;i&gt;This means not just describing what But also justifying ...&lt;/i&gt;. (n.d.). Retrieved from https://www.coursehero.com/file/p4op2sat/This-means-not-just-describing-what-But-also-justifying-Why-How-When-Who-Where/</int:CitationText>
              </int:Suggestion>
              <int:Suggestion CitationStyle="Chicago" IsIdentical="0">
                <int:CitationText>“This means not just describing what But also justifying ...” n.d., https://www.coursehero.com/file/p4op2sat/This-means-not-just-describing-what-But-also-justifying-Why-How-When-Who-Where/.</int:CitationText>
              </int:Suggestion>
            </int:Suggestions>
          </int:SimilarityCritique>
        </oel:ext>
      </int:extLst>
    </int:Content>
    <int:Content id="XwlzPxTp">
      <int:extLst>
        <oel:ext uri="426473B9-03D8-482F-96C9-C2C85392BACA">
          <int:SimilarityCritique Version="1" Context="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SourceType="Online" SourceTitle="M5X01922 :Financial Management for the Hotel Industry ..." SourceUrl="https://www.tvassignmenthelp.com/questions/m5x01922-financial-management-for-the-hotel-industry-management-assignment-help" SourceSnippet="At all times, you must provide justification/evidence for your arguments and judgements. Evidence that you have reflected upon the ideas of others within the subject area is crucial to you providing a reasoned and informed debate within your work.">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u91OULlJ">
      <int:extLst>
        <oel:ext uri="426473B9-03D8-482F-96C9-C2C85392BACA">
          <int:SimilarityCritique Version="1" Context="You should be able to demonstrate how the subject-related concepts and ideas relate to real world situations and/or a particular context." SourceType="Online" SourceTitle="Managing tourism" SourceUrl="https://queenessay.com/2021/07/12/managing-tourism/"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(“Managing tourism”)</int:CitationText>
              </int:Suggestion>
              <int:Suggestion CitationStyle="Apa" IsIdentical="1">
                <int:CitationText>(“Managing tourism”)</int:CitationText>
              </int:Suggestion>
              <int:Suggestion CitationStyle="Chicago" IsIdentical="1">
                <int:CitationText>(“Managing tourism”)</int:CitationText>
              </int:Suggestion>
            </int:Suggestions>
            <int:Suggestions CitationType="Full">
              <int:Suggestion CitationStyle="Mla" IsIdentical="1">
                <int:CitationText>&lt;i&gt;Managing tourism&lt;/i&gt;, https://queenessay.com/2021/07/12/managing-tourism/.</int:CitationText>
              </int:Suggestion>
              <int:Suggestion CitationStyle="Apa" IsIdentical="1">
                <int:CitationText>&lt;i&gt;Managing tourism&lt;/i&gt;. (n.d.). Retrieved from https://queenessay.com/2021/07/12/managing-tourism/</int:CitationText>
              </int:Suggestion>
              <int:Suggestion CitationStyle="Chicago" IsIdentical="1">
                <int:CitationText>“Managing tourism” n.d., https://queenessay.com/2021/07/12/managing-tourism/.</int:CitationText>
              </int:Suggestion>
            </int:Suggestions>
            <int:AdditionalSources SourceType="Online" SourceTitle="LCBB4003 Introducing the Modern Workplace Management ..." SourceUrl="https://scribing.shop/2021/09/07/lcbb4003-introducing-the-modern-workplace-management/"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(“LCBB4003 Introducing the Modern Workplace Management ...”)</int:CitationText>
                </int:Suggestion>
                <int:Suggestion CitationStyle="Apa" IsIdentical="1">
                  <int:CitationText>(“LCBB4003 Introducing the Modern Workplace Management ...”)</int:CitationText>
                </int:Suggestion>
                <int:Suggestion CitationStyle="Chicago" IsIdentical="1">
                  <int:CitationText>(“LCBB4003 Introducing the Modern Workplace Management ...”)</int:CitationText>
                </int:Suggestion>
              </int:Suggestions>
              <int:Suggestions CitationType="Full">
                <int:Suggestion CitationStyle="Mla" IsIdentical="1">
                  <int:CitationText>&lt;i&gt;LCBB4003 Introducing the Modern Workplace Management ...&lt;/i&gt;, https://scribing.shop/2021/09/07/lcbb4003-introducing-the-modern-workplace-management/.</int:CitationText>
                </int:Suggestion>
                <int:Suggestion CitationStyle="Apa" IsIdentical="1">
                  <int:CitationText>&lt;i&gt;LCBB4003 Introducing the Modern Workplace Management ...&lt;/i&gt;. (n.d.). Retrieved from https://scribing.shop/2021/09/07/lcbb4003-introducing-the-modern-workplace-management/</int:CitationText>
                </int:Suggestion>
                <int:Suggestion CitationStyle="Chicago" IsIdentical="1">
                  <int:CitationText>“LCBB4003 Introducing the Modern Workplace Management ...” n.d., https://scribing.shop/2021/09/07/lcbb4003-introducing-the-modern-workplace-management/.</int:CitationText>
                </int:Suggestion>
              </int:Suggestions>
            </int:AdditionalSources>
            <int:AdditionalSources SourceType="Online" SourceTitle="BMIH4005 Marketing Essentials And Marketing Management ..." SourceUrl="https://ghostwritersden.com/2021/10/05/bmih4005-marketing-essentials-and-marketing-management/"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(“BMIH4005 Marketing Essentials And Marketing Management ...”)</int:CitationText>
                </int:Suggestion>
                <int:Suggestion CitationStyle="Apa" IsIdentical="1">
                  <int:CitationText>(“BMIH4005 Marketing Essentials And Marketing Management ...”)</int:CitationText>
                </int:Suggestion>
                <int:Suggestion CitationStyle="Chicago" IsIdentical="1">
                  <int:CitationText>(“BMIH4005 Marketing Essentials And Marketing Management ...”)</int:CitationText>
                </int:Suggestion>
              </int:Suggestions>
              <int:Suggestions CitationType="Full">
                <int:Suggestion CitationStyle="Mla" IsIdentical="1">
                  <int:CitationText>&lt;i&gt;BMIH4005 Marketing Essentials And Marketing Management ...&lt;/i&gt;, https://ghostwritersden.com/2021/10/05/bmih4005-marketing-essentials-and-marketing-management/.</int:CitationText>
                </int:Suggestion>
                <int:Suggestion CitationStyle="Apa" IsIdentical="1">
                  <int:CitationText>&lt;i&gt;BMIH4005 Marketing Essentials And Marketing Management ...&lt;/i&gt;. (n.d.). Retrieved from https://ghostwritersden.com/2021/10/05/bmih4005-marketing-essentials-and-marketing-management/</int:CitationText>
                </int:Suggestion>
                <int:Suggestion CitationStyle="Chicago" IsIdentical="1">
                  <int:CitationText>“BMIH4005 Marketing Essentials And Marketing Management ...” n.d., https://ghostwritersden.com/2021/10/05/bmih4005-marketing-essentials-and-marketing-management/.</int:CitationText>
                </int:Suggestion>
              </int:Suggestions>
            </int:AdditionalSources>
          </int:SimilarityCritique>
        </oel:ext>
      </int:extLst>
    </int:Content>
    <int:Content id="HnMihwUt">
      <int:extLst>
        <oel:ext uri="426473B9-03D8-482F-96C9-C2C85392BACA">
          <int:SimilarityCritique Version="1" Context="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SourceType="Online" SourceTitle="M5X01922 :Financial Management for the Hotel Industry ..." SourceUrl="https://www.tvassignmenthelp.com/questions/m5x01922-financial-management-for-the-hotel-industry-management-assignment-help" SourceSnippet="You will deploy models, methods, techniques, and/or theories, in that context, to assess current situations, perhaps to formulate plans or solutions to solve problems, or to create artefacts, some of which may be creativ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Strategic Management Assignment QUESTION.docx - LEVEL 6 ..." SourceUrl="https://www.coursehero.com/file/112467698/Strategic-Management-Assignment-QUESTIONdocx/" SourceSnippet="You will deploy models, methods, techniques, and/or theories, in that context or circumstances, to assess current situations, perhaps to formulate plans or solutions to solve problems, or to create artefacts, some of which may be innovative and creative.">
              <int:Suggestions CitationType="Inline">
                <int:Suggestion CitationStyle="Mla" IsIdentical="0">
                  <int:CitationText>(“Strategic Management Assignment QUESTION.docx - LEVEL 6 ...”)</int:CitationText>
                </int:Suggestion>
                <int:Suggestion CitationStyle="Apa" IsIdentical="0">
                  <int:CitationText>(“Strategic Management Assignment QUESTION.docx - LEVEL 6 ...”)</int:CitationText>
                </int:Suggestion>
                <int:Suggestion CitationStyle="Chicago" IsIdentical="0">
                  <int:CitationText>(“Strategic Management Assignment QUESTION.docx - LEVEL 6 ...”)</int:CitationText>
                </int:Suggestion>
              </int:Suggestions>
              <int:Suggestions CitationType="Full">
                <int:Suggestion CitationStyle="Mla" IsIdentical="0">
                  <int:CitationText>&lt;i&gt;Strategic Management Assignment QUESTION.docx - LEVEL 6 ...&lt;/i&gt;, https://www.coursehero.com/file/112467698/Strategic-Management-Assignment-QUESTIONdocx/.</int:CitationText>
                </int:Suggestion>
                <int:Suggestion CitationStyle="Apa" IsIdentical="0">
                  <int:CitationText>&lt;i&gt;Strategic Management Assignment QUESTION.docx - LEVEL 6 ...&lt;/i&gt;. (n.d.). Retrieved from https://www.coursehero.com/file/112467698/Strategic-Management-Assignment-QUESTIONdocx/</int:CitationText>
                </int:Suggestion>
                <int:Suggestion CitationStyle="Chicago" IsIdentical="0">
                  <int:CitationText>“Strategic Management Assignment QUESTION.docx - LEVEL 6 ...” n.d., https://www.coursehero.com/file/112467698/Strategic-Management-Assignment-QUESTIONdocx/.</int:CitationText>
                </int:Suggestion>
              </int:Suggestions>
            </int:AdditionalSources>
            <int:AdditionalSources SourceType="Online" SourceTitle="BMSW6102Developing Innovation and Creativity for Business ..." SourceUrl="https://punjabassignmenthelp.com/bmsw6102developing-innovation-and-creativity-for-business-advantage/" SourceSnippet="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
              <int:Suggestions CitationType="Inline">
                <int:Suggestion CitationStyle="Mla" IsIdentical="0">
                  <int:CitationText>(“BMSW6102Developing Innovation and Creativity for Business ...”)</int:CitationText>
                </int:Suggestion>
                <int:Suggestion CitationStyle="Apa" IsIdentical="0">
                  <int:CitationText>(“BMSW6102Developing Innovation and Creativity for Business ...”)</int:CitationText>
                </int:Suggestion>
                <int:Suggestion CitationStyle="Chicago" IsIdentical="0">
                  <int:CitationText>(“BMSW6102Developing Innovation and Creativity for Business ...”)</int:CitationText>
                </int:Suggestion>
              </int:Suggestions>
              <int:Suggestions CitationType="Full">
                <int:Suggestion CitationStyle="Mla" IsIdentical="0">
                  <int:CitationText>&lt;i&gt;BMSW6102Developing Innovation and Creativity for Business ...&lt;/i&gt;, https://punjabassignmenthelp.com/bmsw6102developing-innovation-and-creativity-for-business-advantage/.</int:CitationText>
                </int:Suggestion>
                <int:Suggestion CitationStyle="Apa" IsIdentical="0">
                  <int:CitationText>&lt;i&gt;BMSW6102Developing Innovation and Creativity for Business ...&lt;/i&gt;. (n.d.). Retrieved from https://punjabassignmenthelp.com/bmsw6102developing-innovation-and-creativity-for-business-advantage/</int:CitationText>
                </int:Suggestion>
                <int:Suggestion CitationStyle="Chicago" IsIdentical="0">
                  <int:CitationText>“BMSW6102Developing Innovation and Creativity for Business ...” n.d., https://punjabassignmenthelp.com/bmsw6102developing-innovation-and-creativity-for-business-advantage/.</int:CitationText>
                </int:Suggestion>
              </int:Suggestions>
            </int:AdditionalSources>
          </int:SimilarityCritique>
        </oel:ext>
      </int:extLst>
    </int:Content>
    <int:Content id="vRdhyaZc">
      <int:extLst>
        <oel:ext uri="426473B9-03D8-482F-96C9-C2C85392BACA">
          <int:SimilarityCritique Version="1" Context="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SourceType="Online" SourceTitle="Managing People - Assignment Freelancers" SourceUrl="https://assignmentfreelancers.com/managing-people-3/" SourceSnippet="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
            <int:Suggestions CitationType="Inline">
              <int:Suggestion CitationStyle="Mla" IsIdentical="0">
                <int:CitationText>(“Managing People - Assignment Freelancers”)</int:CitationText>
              </int:Suggestion>
              <int:Suggestion CitationStyle="Apa" IsIdentical="0">
                <int:CitationText>(“Managing People - Assignment Freelancers”)</int:CitationText>
              </int:Suggestion>
              <int:Suggestion CitationStyle="Chicago" IsIdentical="0">
                <int:CitationText>(“Managing People - Assignment Freelancers”)</int:CitationText>
              </int:Suggestion>
            </int:Suggestions>
            <int:Suggestions CitationType="Full">
              <int:Suggestion CitationStyle="Mla" IsIdentical="0">
                <int:CitationText>&lt;i&gt;Managing People - Assignment Freelancers&lt;/i&gt;, https://assignmentfreelancers.com/managing-people-3/.</int:CitationText>
              </int:Suggestion>
              <int:Suggestion CitationStyle="Apa" IsIdentical="0">
                <int:CitationText>&lt;i&gt;Managing People - Assignment Freelancers&lt;/i&gt;. (n.d.). Retrieved from https://assignmentfreelancers.com/managing-people-3/</int:CitationText>
              </int:Suggestion>
              <int:Suggestion CitationStyle="Chicago" IsIdentical="0">
                <int:CitationText>“Managing People - Assignment Freelancers” n.d., https://assignmentfreelancers.com/managing-people-3/.</int:CitationText>
              </int:Suggestion>
            </int:Suggestions>
            <int:AdditionalSources SourceType="Online" SourceTitle="Project Management – My Assignment Tutor" SourceUrl="https://myassignmenttutor.com/questions/project-management-182/" SourceSnippet="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int:Suggestions CitationType="Inline">
                <int:Suggestion CitationStyle="Mla" IsIdentical="0">
                  <int:CitationText>(“Project Management – My Assignment Tutor”)</int:CitationText>
                </int:Suggestion>
                <int:Suggestion CitationStyle="Apa" IsIdentical="0">
                  <int:CitationText>(“Project Management – My Assignment Tutor”)</int:CitationText>
                </int:Suggestion>
                <int:Suggestion CitationStyle="Chicago" IsIdentical="0">
                  <int:CitationText>(“Project Management – My Assignment Tutor”)</int:CitationText>
                </int:Suggestion>
              </int:Suggestions>
              <int:Suggestions CitationType="Full">
                <int:Suggestion CitationStyle="Mla" IsIdentical="0">
                  <int:CitationText>&lt;i&gt;Project Management – My Assignment Tutor&lt;/i&gt;, https://myassignmenttutor.com/questions/project-management-182/.</int:CitationText>
                </int:Suggestion>
                <int:Suggestion CitationStyle="Apa" IsIdentical="0">
                  <int:CitationText>&lt;i&gt;Project Management – My Assignment Tutor&lt;/i&gt;. (n.d.). Retrieved from https://myassignmenttutor.com/questions/project-management-182/</int:CitationText>
                </int:Suggestion>
                <int:Suggestion CitationStyle="Chicago" IsIdentical="0">
                  <int:CitationText>“Project Management – My Assignment Tutor” n.d., https://myassignmenttutor.com/questions/project-management-182/.</int:CitationText>
                </int:Suggestion>
              </int:Suggestions>
            </int:AdditionalSources>
          </int:SimilarityCritique>
        </oel:ext>
      </int:extLst>
    </int:Content>
    <int:Content id="uDM9wyji">
      <int:extLst>
        <oel:ext uri="426473B9-03D8-482F-96C9-C2C85392BACA">
          <int:SimilarityCritique Version="1" Context="Work should be coherent and well-structured in presentation and organisation." SourceType="Online" SourceTitle="Effective Team Work and Communication - 5 Star Essays" SourceUrl="https://5staressays.net/2021/09/22/effective-team-work-and-communication/" SourceSnippet="Work should be coherent and well-structured in presentation and organisation. Guidance specific to this assessment: Calculate your order price. Type of paper. Academic level. Deadline. Pages (550 words)">
            <int:Suggestions CitationType="Inline">
              <int:Suggestion CitationStyle="Mla" IsIdentical="1">
                <int:CitationText>(“Effective Team Work and Communication - 5 Star Essays”)</int:CitationText>
              </int:Suggestion>
              <int:Suggestion CitationStyle="Apa" IsIdentical="1">
                <int:CitationText>(“Effective Team Work and Communication - 5 Star Essays”)</int:CitationText>
              </int:Suggestion>
              <int:Suggestion CitationStyle="Chicago" IsIdentical="1">
                <int:CitationText>(“Effective Team Work and Communication - 5 Star Essays”)</int:CitationText>
              </int:Suggestion>
            </int:Suggestions>
            <int:Suggestions CitationType="Full">
              <int:Suggestion CitationStyle="Mla" IsIdentical="1">
                <int:CitationText>&lt;i&gt;Effective Team Work and Communication - 5 Star Essays&lt;/i&gt;, https://5staressays.net/2021/09/22/effective-team-work-and-communication/.</int:CitationText>
              </int:Suggestion>
              <int:Suggestion CitationStyle="Apa" IsIdentical="1">
                <int:CitationText>&lt;i&gt;Effective Team Work and Communication - 5 Star Essays&lt;/i&gt;. (n.d.). Retrieved from https://5staressays.net/2021/09/22/effective-team-work-and-communication/</int:CitationText>
              </int:Suggestion>
              <int:Suggestion CitationStyle="Chicago" IsIdentical="1">
                <int:CitationText>“Effective Team Work and Communication - 5 Star Essays” n.d., https://5staressays.net/2021/09/22/effective-team-work-and-communication/.</int:CitationText>
              </int:Suggestion>
            </int:Suggestions>
            <int:AdditionalSources SourceType="Online" SourceTitle="BMSW6103Leading and Implementing Workplace Change | Punjab ..." SourceUrl="https://punjabassignmenthelp.com/bmsw6103leading-and-implementing-workplace-change/" SourceSnippet="Work should be coherent and well-structured in presentation and organisation. Guidance specific to this assessment: Follow the generic submission guidelines. Reflect upon your learning from this module and how you will use your understanding and knowledge in the workplace.">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AdditionalSources SourceType="Online" SourceTitle="LCBB5004 Managing People and Cognitive and Intellectual ..." SourceUrl="https://scribing.shop/2021/08/09/lcbb5004-managing-people-and-cognitive-and-intellectual-skills/" SourceSnippet="Work should be coherent and well-structured in presentation and organisation. Read less. Assignment status: Already Solved By Our Experts (USA, AUS, UK &amp; CA PhD. Writers) CLICK HERE TO GET A PROFESSIONAL WRITER TO WORK ON THIS PAPER AND OTHER SIMILAR PAPERS, GET A NON PLAGIARIZED PAPER FROM OUR EXPERTS;">
              <int:Suggestions CitationType="Inline">
                <int:Suggestion CitationStyle="Mla" IsIdentical="1">
                  <int:CitationText>(“LCBB5004 Managing People and Cognitive and Intellectual ...”)</int:CitationText>
                </int:Suggestion>
                <int:Suggestion CitationStyle="Apa" IsIdentical="1">
                  <int:CitationText>(“LCBB5004 Managing People and Cognitive and Intellectual ...”)</int:CitationText>
                </int:Suggestion>
                <int:Suggestion CitationStyle="Chicago" IsIdentical="1">
                  <int:CitationText>(“LCBB5004 Managing People and Cognitive and Intellectual ...”)</int:CitationText>
                </int:Suggestion>
              </int:Suggestions>
              <int:Suggestions CitationType="Full">
                <int:Suggestion CitationStyle="Mla" IsIdentical="1">
                  <int:CitationText>&lt;i&gt;LCBB5004 Managing People and Cognitive and Intellectual ...&lt;/i&gt;, https://scribing.shop/2021/08/09/lcbb5004-managing-people-and-cognitive-and-intellectual-skills/.</int:CitationText>
                </int:Suggestion>
                <int:Suggestion CitationStyle="Apa" IsIdentical="1">
                  <int:CitationText>&lt;i&gt;LCBB5004 Managing People and Cognitive and Intellectual ...&lt;/i&gt;. (n.d.). Retrieved from https://scribing.shop/2021/08/09/lcbb5004-managing-people-and-cognitive-and-intellectual-skills/</int:CitationText>
                </int:Suggestion>
                <int:Suggestion CitationStyle="Chicago" IsIdentical="1">
                  <int:CitationText>“LCBB5004 Managing People and Cognitive and Intellectual ...” n.d., https://scribing.shop/2021/08/09/lcbb5004-managing-people-and-cognitive-and-intellectual-skills/.</int:CitationText>
                </int:Suggestion>
              </int:Suggestions>
            </int:AdditionalSources>
          </int:SimilarityCritique>
        </oel:ext>
      </int:extLst>
    </int:Content>
    <int:Content id="30XF0kia">
      <int:extLst>
        <oel:ext uri="426473B9-03D8-482F-96C9-C2C85392BACA">
          <int:SimilarityCritique Version="1" Context="This section details the extent to which the assessment criteria are demonstrated by you, which in turn determines your mark. The marks available for each category of skill are shown." SourceType="Online" SourceTitle="Effective Team Work and Communication - Assignment Tutor ..." SourceUrl="https://assignmenttutoronline.com/blog/effective-team-work-and-communication-5/" SourceSnippe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
            <int:Suggestions CitationType="Inline">
              <int:Suggestion CitationStyle="Mla" IsIdentical="0">
                <int:CitationText>(“Effective Team Work and Communication - Assignment Tutor ...”)</int:CitationText>
              </int:Suggestion>
              <int:Suggestion CitationStyle="Apa" IsIdentical="0">
                <int:CitationText>(“Effective Team Work and Communication - Assignment Tutor ...”)</int:CitationText>
              </int:Suggestion>
              <int:Suggestion CitationStyle="Chicago" IsIdentical="0">
                <int:CitationText>(“Effective Team Work and Communication - Assignment Tutor ...”)</int:CitationText>
              </int:Suggestion>
            </int:Suggestions>
            <int:Suggestions CitationType="Full">
              <int:Suggestion CitationStyle="Mla" IsIdentical="0">
                <int:CitationText>&lt;i&gt;Effective Team Work and Communication - Assignment Tutor ...&lt;/i&gt;, https://assignmenttutoronline.com/blog/effective-team-work-and-communication-5/.</int:CitationText>
              </int:Suggestion>
              <int:Suggestion CitationStyle="Apa" IsIdentical="0">
                <int:CitationText>&lt;i&gt;Effective Team Work and Communication - Assignment Tutor ...&lt;/i&gt;. (n.d.). Retrieved from https://assignmenttutoronline.com/blog/effective-team-work-and-communication-5/</int:CitationText>
              </int:Suggestion>
              <int:Suggestion CitationStyle="Chicago" IsIdentical="0">
                <int:CitationText>“Effective Team Work and Communication - Assignment Tutor ...” n.d., https://assignmenttutoronline.com/blog/effective-team-work-and-communication-5/.</int:CitationText>
              </int:Suggestion>
            </int:Suggestions>
            <int:AdditionalSources SourceType="Online" SourceTitle="Academic And Employability Skills – My Assignment Tutor" SourceUrl="https://myassignmenttutor.com/questions/academic-and-employability-skills/" SourceSnippe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
              <int:Suggestions CitationType="Inline">
                <int:Suggestion CitationStyle="Mla" IsIdentical="0">
                  <int:CitationText>(“Academic And Employability Skills – My Assignment Tutor”)</int:CitationText>
                </int:Suggestion>
                <int:Suggestion CitationStyle="Apa" IsIdentical="0">
                  <int:CitationText>(“Academic And Employability Skills – My Assignment Tutor”)</int:CitationText>
                </int:Suggestion>
                <int:Suggestion CitationStyle="Chicago" IsIdentical="0">
                  <int:CitationText>(“Academic And Employability Skills – My Assignment Tutor”)</int:CitationText>
                </int:Suggestion>
              </int:Suggestions>
              <int:Suggestions CitationType="Full">
                <int:Suggestion CitationStyle="Mla" IsIdentical="0">
                  <int:CitationText>&lt;i&gt;Academic And Employability Skills – My Assignment Tutor&lt;/i&gt;, https://myassignmenttutor.com/questions/academic-and-employability-skills/.</int:CitationText>
                </int:Suggestion>
                <int:Suggestion CitationStyle="Apa" IsIdentical="0">
                  <int:CitationText>&lt;i&gt;Academic And Employability Skills – My Assignment Tutor&lt;/i&gt;. (n.d.). Retrieved from https://myassignmenttutor.com/questions/academic-and-employability-skills/</int:CitationText>
                </int:Suggestion>
                <int:Suggestion CitationStyle="Chicago" IsIdentical="0">
                  <int:CitationText>“Academic And Employability Skills – My Assignment Tutor” n.d., https://myassignmenttutor.com/questions/academic-and-employability-skills/.</int:CitationText>
                </int:Suggestion>
              </int:Suggestions>
            </int:AdditionalSources>
          </int:SimilarityCritique>
        </oel:ext>
      </int:extLst>
    </int:Content>
    <int:Content id="ljD5BJQH">
      <int:extLst>
        <oel:ext uri="426473B9-03D8-482F-96C9-C2C85392BACA">
          <int:SimilarityCritique Version="1" Context="Lecturers will use the space provided to comment on the achievement of the task(s), including those areas in which you have performed well and areas that would benefit from development/improvement." SourceType="Online" SourceTitle="DRAPER ENGINEERING – Usa Online Essays" SourceUrl="https://usaonlineessays.com/draper-engineering/" SourceSnippet="Draper Engineering Ltd makes a range of drive shafts and track rods for the automotive and transport industry. ... Lecturers will use the space provided to comment on the achievement of the task(s), including those areas in which you have performed well and areas that would benefit.">
            <int:Suggestions CitationType="Inline">
              <int:Suggestion CitationStyle="Mla" IsIdentical="0">
                <int:CitationText>(“DRAPER ENGINEERING – Usa Online Essays”)</int:CitationText>
              </int:Suggestion>
              <int:Suggestion CitationStyle="Apa" IsIdentical="0">
                <int:CitationText>(“DRAPER ENGINEERING – Usa Online Essays”)</int:CitationText>
              </int:Suggestion>
              <int:Suggestion CitationStyle="Chicago" IsIdentical="0">
                <int:CitationText>(“DRAPER ENGINEERING – Usa Online Essays”)</int:CitationText>
              </int:Suggestion>
            </int:Suggestions>
            <int:Suggestions CitationType="Full">
              <int:Suggestion CitationStyle="Mla" IsIdentical="0">
                <int:CitationText>&lt;i&gt;DRAPER ENGINEERING – Usa Online Essays&lt;/i&gt;, https://usaonlineessays.com/draper-engineering/.</int:CitationText>
              </int:Suggestion>
              <int:Suggestion CitationStyle="Apa" IsIdentical="0">
                <int:CitationText>&lt;i&gt;DRAPER ENGINEERING – Usa Online Essays&lt;/i&gt;. (n.d.). Retrieved from https://usaonlineessays.com/draper-engineering/</int:CitationText>
              </int:Suggestion>
              <int:Suggestion CitationStyle="Chicago" IsIdentical="0">
                <int:CitationText>“DRAPER ENGINEERING – Usa Online Essays” n.d., https://usaonlineessays.com/draper-engineering/.</int:CitationText>
              </int:Suggestion>
            </int:Suggestions>
          </int:SimilarityCritique>
        </oel:ext>
      </int:extLst>
    </int:Content>
    <int:Content id="ytx728Eh">
      <int:extLst>
        <oel:ext uri="426473B9-03D8-482F-96C9-C2C85392BACA">
          <int:SimilarityCritique Version="1" Context="Assessment Mark (Assessment marks are subject to ratification at the Exam Board.  These comments and marks are to give feedback on module work and are for guidance only until they are confirmed. )" SourceType="Online" SourceTitle="BMSW6104Strategic Management for SMEs | Punjab Assignment Help" SourceUrl="https://punjabassignmenthelp.com/bmsw6104strategic-management-for-smes/" SourceSnippet="Assessment Mark (Assessment marks are subject to ratification at the Exam Board. These comments and marks are to give feedback on module work and are for guidance only until they are confirmed. ) Late Submission Penalties (tick if appropriate) % Up to 1 week late (40% Max)">
            <int:Suggestions CitationType="Inline">
              <int:Suggestion CitationStyle="Mla" IsIdentical="0">
                <int:CitationText>(“BMSW6104Strategic Management for SMEs | Punjab Assignment Help”)</int:CitationText>
              </int:Suggestion>
              <int:Suggestion CitationStyle="Apa" IsIdentical="0">
                <int:CitationText>(“BMSW6104Strategic Management for SMEs | Punjab Assignment Help”)</int:CitationText>
              </int:Suggestion>
              <int:Suggestion CitationStyle="Chicago" IsIdentical="0">
                <int:CitationText>(“BMSW6104Strategic Management for SMEs | Punjab Assignment Help”)</int:CitationText>
              </int:Suggestion>
            </int:Suggestions>
            <int:Suggestions CitationType="Full">
              <int:Suggestion CitationStyle="Mla" IsIdentical="0">
                <int:CitationText>&lt;i&gt;BMSW6104Strategic Management for SMEs | Punjab Assignment Help&lt;/i&gt;, https://punjabassignmenthelp.com/bmsw6104strategic-management-for-smes/.</int:CitationText>
              </int:Suggestion>
              <int:Suggestion CitationStyle="Apa" IsIdentical="0">
                <int:CitationText>&lt;i&gt;BMSW6104Strategic Management for SMEs | Punjab Assignment Help&lt;/i&gt;. (n.d.). Retrieved from https://punjabassignmenthelp.com/bmsw6104strategic-management-for-smes/</int:CitationText>
              </int:Suggestion>
              <int:Suggestion CitationStyle="Chicago" IsIdentical="0">
                <int:CitationText>“BMSW6104Strategic Management for SMEs | Punjab Assignment Help” n.d., https://punjabassignmenthelp.com/bmsw6104strategic-management-for-smes/.</int:CitationText>
              </int:Suggestion>
            </int:Suggestions>
            <int:AdditionalSources SourceType="Online" SourceTitle="M5X01922 :Financial Management for the Hotel Industry ..." SourceUrl="https://www.tvassignmenthelp.com/questions/m5x01922-financial-management-for-the-hotel-industry-management-assignment-help" SourceSnippet="30 Assessment Mark (Assessment marks are subject to ratification at the Exam Board. These comments and marks are to give feedback on module work and are for guidance only until they are confirmed. ) Late Submission Penalties (tick if appropriate) % Up to 1 week late (40% Max) Over 1 week late (0%) AUDIT REPORT MARKING CRITERIA AND STUDENT FEEDBACK">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AdditionalSources SourceType="Online" SourceTitle="BMBM6012 - Module Handbook 2020-21 - MODULE HANDBOOK ..." SourceUrl="https://www.studocu.com/en-us/document/university-of-hartford/world-of-business/bmbm6012-module-handbook-2020-21/12321791" SourceSnippet="Assessment Mark (Assessment marks are subject to ratification at the Exam Board. These comments and marks are to give feedback on module work and are for guidance only until they are confirmed. ) Late Submission Penalties (tick if appropriate) % Up to 1 week late (40% Max) ...">
              <int:Suggestions CitationType="Inline">
                <int:Suggestion CitationStyle="Mla" IsIdentical="0">
                  <int:CitationText>(“BMBM6012 - Module Handbook 2020-21 - MODULE HANDBOOK ...”)</int:CitationText>
                </int:Suggestion>
                <int:Suggestion CitationStyle="Apa" IsIdentical="0">
                  <int:CitationText>(“BMBM6012 - Module Handbook 2020-21 - MODULE HANDBOOK ...”)</int:CitationText>
                </int:Suggestion>
                <int:Suggestion CitationStyle="Chicago" IsIdentical="0">
                  <int:CitationText>(“BMBM6012 - Module Handbook 2020-21 - MODULE HANDBOOK ...”)</int:CitationText>
                </int:Suggestion>
              </int:Suggestions>
              <int:Suggestions CitationType="Full">
                <int:Suggestion CitationStyle="Mla" IsIdentical="0">
                  <int:CitationText>&lt;i&gt;BMBM6012 - Module Handbook 2020-21 - MODULE HANDBOOK ...&lt;/i&gt;, https://www.studocu.com/en-us/document/university-of-hartford/world-of-business/bmbm6012-module-handbook-2020-21/12321791.</int:CitationText>
                </int:Suggestion>
                <int:Suggestion CitationStyle="Apa" IsIdentical="0">
                  <int:CitationText>&lt;i&gt;BMBM6012 - Module Handbook 2020-21 - MODULE HANDBOOK ...&lt;/i&gt;. (n.d.). Retrieved from https://www.studocu.com/en-us/document/university-of-hartford/world-of-business/bmbm6012-module-handbook-2020-21/12321791</int:CitationText>
                </int:Suggestion>
                <int:Suggestion CitationStyle="Chicago" IsIdentical="0">
                  <int:CitationText>“BMBM6012 - Module Handbook 2020-21 - MODULE HANDBOOK ...” n.d., https://www.studocu.com/en-us/document/university-of-hartford/world-of-business/bmbm6012-module-handbook-2020-21/12321791.</int:CitationText>
                </int:Suggestion>
              </int:Suggestions>
            </int:AdditionalSources>
          </int:SimilarityCritique>
        </oel:ext>
      </int:extLst>
    </int:Content>
    <int:Content id="LVti59tf">
      <int:extLst>
        <oel:ext uri="426473B9-03D8-482F-96C9-C2C85392BACA">
          <int:SimilarityCritique Version="1" Context="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SourceType="Online" SourceTitle="UoS_BABS_L5_T2_IB_Assignment-_October_January_2022 (1 ..." SourceUrl="https://www.coursehero.com/file/119602823/UoS-BABS-L5-T2-IB-Assignment-October-January-2022-1docx/" SourceSnippet="They will have learned to apply those concepts and principles more widely outside the context in which they were first studied, including, where appropriate, the application of those principles in an employment context.">
            <int:Suggestions CitationType="Inline">
              <int:Suggestion CitationStyle="Mla" IsIdentical="0">
                <int:CitationText>(“UoS_BABS_L5_T2_IB_Assignment-_October_January_2022 (1 ...”)</int:CitationText>
              </int:Suggestion>
              <int:Suggestion CitationStyle="Apa" IsIdentical="0">
                <int:CitationText>(“UoS_BABS_L5_T2_IB_Assignment-_October_January_2022 (1 ...”)</int:CitationText>
              </int:Suggestion>
              <int:Suggestion CitationStyle="Chicago" IsIdentical="0">
                <int:CitationText>(“UoS_BABS_L5_T2_IB_Assignment-_October_January_2022 (1 ...”)</int:CitationText>
              </int:Suggestion>
            </int:Suggestions>
            <int:Suggestions CitationType="Full">
              <int:Suggestion CitationStyle="Mla" IsIdentical="0">
                <int:CitationText>&lt;i&gt;UoS_BABS_L5_T2_IB_Assignment-_October_January_2022 (1 ...&lt;/i&gt;, https://www.coursehero.com/file/119602823/UoS-BABS-L5-T2-IB-Assignment-October-January-2022-1docx/.</int:CitationText>
              </int:Suggestion>
              <int:Suggestion CitationStyle="Apa" IsIdentical="0">
                <int:CitationText>&lt;i&gt;UoS_BABS_L5_T2_IB_Assignment-_October_January_2022 (1 ...&lt;/i&gt;. (n.d.). Retrieved from https://www.coursehero.com/file/119602823/UoS-BABS-L5-T2-IB-Assignment-October-January-2022-1docx/</int:CitationText>
              </int:Suggestion>
              <int:Suggestion CitationStyle="Chicago" IsIdentical="0">
                <int:CitationText>“UoS_BABS_L5_T2_IB_Assignment-_October_January_2022 (1 ...” n.d., https://www.coursehero.com/file/119602823/UoS-BABS-L5-T2-IB-Assignment-October-January-2022-1docx/.</int:CitationText>
              </int:Suggestion>
            </int:Suggestions>
          </int:SimilarityCritique>
        </oel:ext>
      </int:extLst>
    </int:Content>
    <int:Content id="fQJ15mFA">
      <int:extLst>
        <oel:ext uri="426473B9-03D8-482F-96C9-C2C85392BACA">
          <int:SimilarityCritique Version="1" Context="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SourceType="Online" SourceTitle="LCBB5000 Data Handling And Business ... - scribing.shop" SourceUrl="https://scribing.shop/2021/07/17/lcbb5000-data-handling-and-business-intelligence/" SourceSnippet="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
            <int:Suggestions CitationType="Inline">
              <int:Suggestion CitationStyle="Mla" IsIdentical="0">
                <int:CitationText>(“LCBB5000 Data Handling And Business ... - scribing.shop”)</int:CitationText>
              </int:Suggestion>
              <int:Suggestion CitationStyle="Apa" IsIdentical="0">
                <int:CitationText>(“LCBB5000 Data Handling And Business ... - scribing.shop”)</int:CitationText>
              </int:Suggestion>
              <int:Suggestion CitationStyle="Chicago" IsIdentical="0">
                <int:CitationText>(“LCBB5000 Data Handling And Business ... - scribing.shop”)</int:CitationText>
              </int:Suggestion>
            </int:Suggestions>
            <int:Suggestions CitationType="Full">
              <int:Suggestion CitationStyle="Mla" IsIdentical="0">
                <int:CitationText>&lt;i&gt;LCBB5000 Data Handling And Business ... - scribing.shop&lt;/i&gt;, https://scribing.shop/2021/07/17/lcbb5000-data-handling-and-business-intelligence/.</int:CitationText>
              </int:Suggestion>
              <int:Suggestion CitationStyle="Apa" IsIdentical="0">
                <int:CitationText>&lt;i&gt;LCBB5000 Data Handling And Business ... - scribing.shop&lt;/i&gt;. (n.d.). Retrieved from https://scribing.shop/2021/07/17/lcbb5000-data-handling-and-business-intelligence/</int:CitationText>
              </int:Suggestion>
              <int:Suggestion CitationStyle="Chicago" IsIdentical="0">
                <int:CitationText>“LCBB5000 Data Handling And Business ... - scribing.shop” n.d., https://scribing.shop/2021/07/17/lcbb5000-data-handling-and-business-intelligence/.</int:CitationText>
              </int:Suggestion>
            </int:Suggestions>
          </int:SimilarityCritique>
        </oel:ext>
      </int:extLst>
    </int:Content>
    <int:Content id="9ZsZtrkK">
      <int:extLst>
        <oel:ext uri="426473B9-03D8-482F-96C9-C2C85392BACA">
          <int:SimilarityCritique Version="1" Context="They will have the qualities and transferable skills necessary for employment requiring the exercise of personal responsibility and decision-making." SourceType="Online" SourceTitle="organisations They will have the qualities and ..." SourceUrl="https://www.coursehero.com/file/p2058htm/organisations-They-will-have-the-qualities-and-transferable-skills-necessary-for/" SourceSnippet="They will have the qualities and transferable skills necessary for employment requiring the exercise of personal responsibility and decision-making. Level 5 FAIL MARGINAL FAIL SATISFACTORY (3 rd / Pass) GOOD (2.2 / Pass) ...">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International Business (2).docx - In partnership with the ..." SourceUrl="https://www.coursehero.com/file/125389886/International-Business-2docx/" SourceSnippet="They will have the qualities and transferable skills necessary for employment requiring the exercise of personal responsibility and decision-making. Level 5 FAIL MARGINAL FAIL SATISFACTORY (3 rd / Pass) GOOD (2.2 / Pass) ...">
              <int:Suggestions CitationType="Inline">
                <int:Suggestion CitationStyle="Mla" IsIdentical="1">
                  <int:CitationText>(“International Business (2).docx - In partnership with the ...”)</int:CitationText>
                </int:Suggestion>
                <int:Suggestion CitationStyle="Apa" IsIdentical="1">
                  <int:CitationText>(“International Business (2).docx - In partnership with the ...”)</int:CitationText>
                </int:Suggestion>
                <int:Suggestion CitationStyle="Chicago" IsIdentical="1">
                  <int:CitationText>(“International Business (2).docx - In partnership with the ...”)</int:CitationText>
                </int:Suggestion>
              </int:Suggestions>
              <int:Suggestions CitationType="Full">
                <int:Suggestion CitationStyle="Mla" IsIdentical="1">
                  <int:CitationText>&lt;i&gt;International Business (2).docx - In partnership with the ...&lt;/i&gt;, https://www.coursehero.com/file/125389886/International-Business-2docx/.</int:CitationText>
                </int:Suggestion>
                <int:Suggestion CitationStyle="Apa" IsIdentical="1">
                  <int:CitationText>&lt;i&gt;International Business (2).docx - In partnership with the ...&lt;/i&gt;. (n.d.). Retrieved from https://www.coursehero.com/file/125389886/International-Business-2docx/</int:CitationText>
                </int:Suggestion>
                <int:Suggestion CitationStyle="Chicago" IsIdentical="1">
                  <int:CitationText>“International Business (2).docx - In partnership with the ...” n.d., https://www.coursehero.com/file/125389886/International-Business-2docx/.</int:CitationText>
                </int:Suggestion>
              </int:Suggestions>
            </int:AdditionalSources>
            <int:AdditionalSources SourceType="Online" SourceTitle="Management Accounting – My Assignment Tutor" SourceUrl="https://myassignmenttutor.com/questions/management-accounting-95/" SourceSnippet="develop existing skills and acquire new competences that will enable them to assume significant responsibility within organisations. They will have the qualities and transferable skills necessary for employment requiring the exercise of personal responsibility and decision-making.">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https://myassignmenttutor.com/questions/management-accounting-95/.</int:CitationText>
                </int:Suggestion>
                <int:Suggestion CitationStyle="Apa" IsIdentical="1">
                  <int:CitationText>&lt;i&gt;Management Accounting – My Assignment Tutor&lt;/i&gt;. (n.d.). Retrieved from https://myassignmenttutor.com/questions/management-accounting-95/</int:CitationText>
                </int:Suggestion>
                <int:Suggestion CitationStyle="Chicago" IsIdentical="1">
                  <int:CitationText>“Management Accounting – My Assignment Tutor” n.d., https://myassignmenttutor.com/questions/management-accounting-95/.</int:CitationText>
                </int:Suggestion>
              </int:Suggestions>
            </int:AdditionalSources>
          </int:SimilarityCritique>
        </oel:ext>
      </int:extLst>
    </int:Content>
    <int:Content id="0pmwnRfC">
      <int:extLst>
        <oel:ext uri="426473B9-03D8-482F-96C9-C2C85392BACA">
          <int:SimilarityCritique Version="1" Context="Little or no evidence of reading and/or reliance on inappropriate sources." SourceType="Online" SourceTitle="GA36a Level 4" SourceUrl="https://www.uwtsd.ac.uk/media/uwtsd-website/content-assets/documents/academic-office/aqh-appendices/ga/GA36a-Level-4-Assessment-Specification-template.docx" SourceSnippet="Little or no evidence of reading and/or reliance on inappropriate sources. Views and findings mostly unsupported and non-authoritative. Referencing conventions used incoherently or largely absent. Poor engagement with essential reading. No evidence of wider reading. Reliance on inappropriate sources, and/or indiscriminate use of sources.">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SourceType="Online" SourceTitle="Problem Solving and Decision Making – My Assignment Tutor" SourceUrl="https://myassignmenttutor.com/questions/problem-solving-and-decision-making-2/" SourceSnippet="Little or no evidence of reading and/or reliance on inappropriate sources. Views and findings mostly unsupported and non authoritative. Referencing conventions used incoherently or largely absent. Poor engagement with essential reading. No evidence of wider reading. Reliance on inappropriate sources, and/or indiscriminate use of sources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int:AdditionalSources SourceType="Online" SourceTitle="Digital Skills and Research Methods - My Assignment Tutor" SourceUrl="https://cashassignment.com/digital-skills-and-research-methods-my-assignment-tutor/" SourceSnippet="Little or no evidence of reading and/or reliance on inappropriate sources. Views and findings mostly unsupported and non-authoritative. Referencing conventions used incoherently or largely absent. Poor engagement with essential reading. No evidence of wider reading. Reliance on inappropriate sources, and/or indiscriminate use of sources.">
              <int:Suggestions CitationType="Inline">
                <int:Suggestion CitationStyle="Mla" IsIdentical="1">
                  <int:CitationText>(“Digital Skills and Research Methods - My Assignment Tutor”)</int:CitationText>
                </int:Suggestion>
                <int:Suggestion CitationStyle="Apa" IsIdentical="1">
                  <int:CitationText>(“Digital Skills and Research Methods - My Assignment Tutor”)</int:CitationText>
                </int:Suggestion>
                <int:Suggestion CitationStyle="Chicago" IsIdentical="1">
                  <int:CitationText>(“Digital Skills and Research Methods - My Assignment Tutor”)</int:CitationText>
                </int:Suggestion>
              </int:Suggestions>
              <int:Suggestions CitationType="Full">
                <int:Suggestion CitationStyle="Mla" IsIdentical="1">
                  <int:CitationText>&lt;i&gt;Digital Skills and Research Methods - My Assignment Tutor&lt;/i&gt;, https://cashassignment.com/digital-skills-and-research-methods-my-assignment-tutor/.</int:CitationText>
                </int:Suggestion>
                <int:Suggestion CitationStyle="Apa" IsIdentical="1">
                  <int:CitationText>&lt;i&gt;Digital Skills and Research Methods - My Assignment Tutor&lt;/i&gt;. (n.d.). Retrieved from https://cashassignment.com/digital-skills-and-research-methods-my-assignment-tutor/</int:CitationText>
                </int:Suggestion>
                <int:Suggestion CitationStyle="Chicago" IsIdentical="1">
                  <int:CitationText>“Digital Skills and Research Methods - My Assignment Tutor” n.d., https://cashassignment.com/digital-skills-and-research-methods-my-assignment-tutor/.</int:CitationText>
                </int:Suggestion>
              </int:Suggestions>
            </int:AdditionalSources>
          </int:SimilarityCritique>
        </oel:ext>
      </int:extLst>
    </int:Content>
    <int:Content id="R60ciolX">
      <int:extLst>
        <oel:ext uri="426473B9-03D8-482F-96C9-C2C85392BACA">
          <int:SimilarityCritique Version="1" Context="Poor engagement with essential reading. No evidence of wider reading." SourceType="Online" SourceTitle="Part 1 – Financial Statement Analysis and Presentation For ..." SourceUrl="https://theacademicessays.com/downloads/part-1-financial-statement-analysis-and-presentation-for-part-1-you-will-be-calculating-and-evaluating-the-financial-management-of-a-company-1-select-a-publicly-trading-company-download/" SourceSnippet="Poor engagement with essential reading. No evidence of wider reading. Reliance on inappropriate sources, and/or indiscriminate use of sources. Heavily reliant on information gained through class contact. Inconsistent and weak use of referencing. Engagement with a very limited range of relevant and credible sources. Some omissions and minor errors.">
            <int:Suggestions CitationType="Inline">
              <int:Suggestion CitationStyle="Mla" IsIdentical="0">
                <int:CitationText>(“Part 1 – Financial Statement Analysis and Presentation For ...”)</int:CitationText>
              </int:Suggestion>
              <int:Suggestion CitationStyle="Apa" IsIdentical="0">
                <int:CitationText>(“Part 1 – Financial Statement Analysis and Presentation For ...”)</int:CitationText>
              </int:Suggestion>
              <int:Suggestion CitationStyle="Chicago" IsIdentical="0">
                <int:CitationText>(“Part 1 – Financial Statement Analysis and Presentation For ...”)</int:CitationText>
              </int:Suggestion>
            </int:Suggestions>
            <int:Suggestions CitationType="Full">
              <int:Suggestion CitationStyle="Mla" IsIdentical="0">
                <int:CitationText>&lt;i&gt;Part 1 – Financial Statement Analysis and Presentation For ...&lt;/i&gt;, https://theacademicessays.com/downloads/part-1-financial-statement-analysis-and-presentation-for-part-1-you-will-be-calculating-and-evaluating-the-financial-management-of-a-company-1-select-a-publicly-trading-company-download/.</int:CitationText>
              </int:Suggestion>
              <int:Suggestion CitationStyle="Apa" IsIdentical="0">
                <int:CitationText>&lt;i&gt;Part 1 – Financial Statement Analysis and Presentation For ...&lt;/i&gt;. (n.d.). Retrieved from https://theacademicessays.com/downloads/part-1-financial-statement-analysis-and-presentation-for-part-1-you-will-be-calculating-and-evaluating-the-financial-management-of-a-company-1-select-a-publicly-trading-company-download/</int:CitationText>
              </int:Suggestion>
              <int:Suggestion CitationStyle="Chicago" IsIdentical="0">
                <int:CitationText>“Part 1 – Financial Statement Analysis and Presentation For ...” n.d., https://theacademicessays.com/downloads/part-1-financial-statement-analysis-and-presentation-for-part-1-you-will-be-calculating-and-evaluating-the-financial-management-of-a-company-1-select-a-publicly-trading-company-download/.</int:CitationText>
              </int:Suggestion>
            </int:Suggestions>
          </int:SimilarityCritique>
        </oel:ext>
      </int:extLst>
    </int:Content>
    <int:Content id="bnFO6pFp">
      <int:extLst>
        <oel:ext uri="426473B9-03D8-482F-96C9-C2C85392BACA">
          <int:SimilarityCritique Version="1" Context="Reliance on inappropriate sources, and/or indiscriminate use of sources. Heavily reliant on information gained through class contact. Inconsistent and weak use of referencing." SourceType="Online" SourceTitle="BMSW6103Leading and Implementing Workplace Change | Punjab ..." SourceUrl="https://punjabassignmenthelp.com/bmsw6103leading-and-implementing-workplace-change/" SourceSnippet="Reliance on inappropriate sources, and/or indiscriminate use of sources. Heavily reliant on information gained through class contact. Inconsistent and weak use of referencing. Engagement with a limited range of mostly relevant and credible sources. Some omissions and minor errors. Referencing conventions evident though not always applied ...">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M5X01922 :Financial Management for the Hotel Industry ..." SourceUrl="https://www.tvassignmenthelp.com/questions/m5x01922-financial-management-for-the-hotel-industry-management-assignment-help" SourceSnippet="Reliance on inappropriate sources, and/or indiscriminate use of sources. Heavily reliant on information gained through class contact. Inconsistent and weak use of referencing. Engagement with a limited range of mostly relevant and credible sources. Some omissions and minor error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5epWZZIo">
      <int:extLst>
        <oel:ext uri="426473B9-03D8-482F-96C9-C2C85392BACA">
          <int:SimilarityCritique Version="1" Context="Engagement with a limited range of mostly relevant and credible sources. Some omissions and minor errors." SourceType="Online" SourceTitle="Academic And Employability Skills – My Assignment Tutor" SourceUrl="https://myassignmenttutor.com/questions/academic-and-employability-skills/" SourceSnippet="Engagement with a limited range of mostly relevant and credible sources but with some reliance on information gained through class contact. Some omissions and minor errors. Referencing conventions evident though not always applied accurately or consistently. Engagement with an appropriate range of literature, including sources retrieved ...">
            <int:Suggestions CitationType="Inline">
              <int:Suggestion CitationStyle="Mla" IsIdentical="0">
                <int:CitationText>(“Academic And Employability Skills – My Assignment Tutor”)</int:CitationText>
              </int:Suggestion>
              <int:Suggestion CitationStyle="Apa" IsIdentical="0">
                <int:CitationText>(“Academic And Employability Skills – My Assignment Tutor”)</int:CitationText>
              </int:Suggestion>
              <int:Suggestion CitationStyle="Chicago" IsIdentical="0">
                <int:CitationText>(“Academic And Employability Skills – My Assignment Tutor”)</int:CitationText>
              </int:Suggestion>
            </int:Suggestions>
            <int:Suggestions CitationType="Full">
              <int:Suggestion CitationStyle="Mla" IsIdentical="0">
                <int:CitationText>&lt;i&gt;Academic And Employability Skills – My Assignment Tutor&lt;/i&gt;, https://myassignmenttutor.com/questions/academic-and-employability-skills/.</int:CitationText>
              </int:Suggestion>
              <int:Suggestion CitationStyle="Apa" IsIdentical="0">
                <int:CitationText>&lt;i&gt;Academic And Employability Skills – My Assignment Tutor&lt;/i&gt;. (n.d.). Retrieved from https://myassignmenttutor.com/questions/academic-and-employability-skills/</int:CitationText>
              </int:Suggestion>
              <int:Suggestion CitationStyle="Chicago" IsIdentical="0">
                <int:CitationText>“Academic And Employability Skills – My Assignment Tutor” n.d., https://myassignmenttutor.com/questions/academic-and-employability-skills/.</int:CitationText>
              </int:Suggestion>
            </int:Suggestions>
          </int:SimilarityCritique>
        </oel:ext>
      </int:extLst>
    </int:Content>
    <int:Content id="qQfWlmSX">
      <int:extLst>
        <oel:ext uri="426473B9-03D8-482F-96C9-C2C85392BACA">
          <int:SimilarityCritique Version="1" Context="Referencing conventions evident though not always applied accurately or consistently." SourceType="Online" SourceTitle="Some omissions and minor errors Referencing conventions ..." SourceUrl="https://www.coursehero.com/file/pq5jatc/Some-omissions-and-minor-errors-Referencing-conventions-evident-though-not/" SourceSnippet="Referencing conventions evident though not always applied accurately or consistently. Engagement with an appropriate range of literature, including sources retrieved independently. Some over-reliance on texts rather than other sources. Referencing may show minor inaccuracies or inconsistencies.">
            <int:Suggestions CitationType="Inline">
              <int:Suggestion CitationStyle="Mla" IsIdentical="1">
                <int:CitationText>(“Some omissions and minor errors Referencing conventions ...”)</int:CitationText>
              </int:Suggestion>
              <int:Suggestion CitationStyle="Apa" IsIdentical="1">
                <int:CitationText>(“Some omissions and minor errors Referencing conventions ...”)</int:CitationText>
              </int:Suggestion>
              <int:Suggestion CitationStyle="Chicago" IsIdentical="1">
                <int:CitationText>(“Some omissions and minor errors Referencing conventions ...”)</int:CitationText>
              </int:Suggestion>
            </int:Suggestions>
            <int:Suggestions CitationType="Full">
              <int:Suggestion CitationStyle="Mla" IsIdentical="1">
                <int:CitationText>&lt;i&gt;Some omissions and minor errors Referencing conventions ...&lt;/i&gt;, https://www.coursehero.com/file/pq5jatc/Some-omissions-and-minor-errors-Referencing-conventions-evident-though-not/.</int:CitationText>
              </int:Suggestion>
              <int:Suggestion CitationStyle="Apa" IsIdentical="1">
                <int:CitationText>&lt;i&gt;Some omissions and minor errors Referencing conventions ...&lt;/i&gt;. (n.d.). Retrieved from https://www.coursehero.com/file/pq5jatc/Some-omissions-and-minor-errors-Referencing-conventions-evident-though-not/</int:CitationText>
              </int:Suggestion>
              <int:Suggestion CitationStyle="Chicago" IsIdentical="1">
                <int:CitationText>“Some omissions and minor errors Referencing conventions ...” n.d., https://www.coursehero.com/file/pq5jatc/Some-omissions-and-minor-errors-Referencing-conventions-evident-though-not/.</int:CitationText>
              </int:Suggestion>
            </int:Suggestions>
            <int:AdditionalSources SourceType="Online" SourceTitle="45184 - LEVEL 7ASSESSMENT SPECIFICATIONStudent name:Student ID" SourceUrl="https://www.helpwithassignments.com/Recent_Question/45184/LEVEL-7ASSESSMENT-SPECIFICATIONStudent-name-Student" SourceSnippet="Referencing conventions evident though not always applied accurately or consistently. Engagement with an appropriate range of research-informed literature, including sources retrieved independently. Some over-reliance on texts. Referencing may show minor inaccuracies or inconsistencies.">
              <int:Suggestions CitationType="Inline">
                <int:Suggestion CitationStyle="Mla" IsIdentical="1">
                  <int:CitationText>(“45184 - LEVEL 7ASSESSMENT SPECIFICATIONStudent name:Student ID”)</int:CitationText>
                </int:Suggestion>
                <int:Suggestion CitationStyle="Apa" IsIdentical="1">
                  <int:CitationText>(“45184 - LEVEL 7ASSESSMENT SPECIFICATIONStudent name:Student ID”)</int:CitationText>
                </int:Suggestion>
                <int:Suggestion CitationStyle="Chicago" IsIdentical="1">
                  <int:CitationText>(“45184 - LEVEL 7ASSESSMENT SPECIFICATIONStudent name:Student ID”)</int:CitationText>
                </int:Suggestion>
              </int:Suggestions>
              <int:Suggestions CitationType="Full">
                <int:Suggestion CitationStyle="Mla" IsIdentical="1">
                  <int:CitationText>&lt;i&gt;45184 - LEVEL 7ASSESSMENT SPECIFICATIONStudent name:Student ID&lt;/i&gt;, https://www.helpwithassignments.com/Recent_Question/45184/LEVEL-7ASSESSMENT-SPECIFICATIONStudent-name-Student.</int:CitationText>
                </int:Suggestion>
                <int:Suggestion CitationStyle="Apa" IsIdentical="1">
                  <int:CitationText>&lt;i&gt;45184 - LEVEL 7ASSESSMENT SPECIFICATIONStudent name:Student ID&lt;/i&gt;. (n.d.). Retrieved from https://www.helpwithassignments.com/Recent_Question/45184/LEVEL-7ASSESSMENT-SPECIFICATIONStudent-name-Student</int:CitationText>
                </int:Suggestion>
                <int:Suggestion CitationStyle="Chicago" IsIdentical="1">
                  <int:CitationText>“45184 - LEVEL 7ASSESSMENT SPECIFICATIONStudent name:Student ID” n.d., https://www.helpwithassignments.com/Recent_Question/45184/LEVEL-7ASSESSMENT-SPECIFICATIONStudent-name-Student.</int:CitationText>
                </int:Suggestion>
              </int:Suggestions>
            </int:AdditionalSources>
            <int:AdditionalSources SourceType="Online" SourceTitle="Management of Management - LSC UoS BA in Business ..." SourceUrl="https://www.studocu.com/row/document/iqra-university/management/management-of-management/7427251" SourceSnippet="Referencing conventions evident though not always applied accurately or consistently. Engagement withan appropriate range of literature, including sources retrieved independently. Some over- reliance on texts rather than other sources. Referencing may show minorinaccurac ies or inconsistencies .">
              <int:Suggestions CitationType="Inline">
                <int:Suggestion CitationStyle="Mla" IsIdentical="1">
                  <int:CitationText>(“Management of Management - LSC UoS BA in Business ...”)</int:CitationText>
                </int:Suggestion>
                <int:Suggestion CitationStyle="Apa" IsIdentical="1">
                  <int:CitationText>(“Management of Management - LSC UoS BA in Business ...”)</int:CitationText>
                </int:Suggestion>
                <int:Suggestion CitationStyle="Chicago" IsIdentical="1">
                  <int:CitationText>(“Management of Management - LSC UoS BA in Business ...”)</int:CitationText>
                </int:Suggestion>
              </int:Suggestions>
              <int:Suggestions CitationType="Full">
                <int:Suggestion CitationStyle="Mla" IsIdentical="1">
                  <int:CitationText>&lt;i&gt;Management of Management - LSC UoS BA in Business ...&lt;/i&gt;, https://www.studocu.com/row/document/iqra-university/management/management-of-management/7427251.</int:CitationText>
                </int:Suggestion>
                <int:Suggestion CitationStyle="Apa" IsIdentical="1">
                  <int:CitationText>&lt;i&gt;Management of Management - LSC UoS BA in Business ...&lt;/i&gt;. (n.d.). Retrieved from https://www.studocu.com/row/document/iqra-university/management/management-of-management/7427251</int:CitationText>
                </int:Suggestion>
                <int:Suggestion CitationStyle="Chicago" IsIdentical="1">
                  <int:CitationText>“Management of Management - LSC UoS BA in Business ...” n.d., https://www.studocu.com/row/document/iqra-university/management/management-of-management/7427251.</int:CitationText>
                </int:Suggestion>
              </int:Suggestions>
            </int:AdditionalSources>
          </int:SimilarityCritique>
        </oel:ext>
      </int:extLst>
    </int:Content>
    <int:Content id="F1JEYpRJ">
      <int:extLst>
        <oel:ext uri="426473B9-03D8-482F-96C9-C2C85392BACA">
          <int:SimilarityCritique Version="1" Context="Engagement with an appropriate range of literature, including sources retrieved independently. Some over-reliance on texts. Referencing may show minor inaccuracies or inconsistencies." SourceType="Online" SourceTitle="Assess the Development of Marketing in Creating Value for ..." SourceUrl="https://www.tvassignmenthelp.com/questions/assess-the-development-of-marketing-in-creating-value-for-the-customer-management-assignment-help" SourceSnippet="Engagement with an appropriate range of literature, including sources retrieved independently. Some over-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0">
                <int:CitationText>(“Assess the Development of Marketing in Creating Value for ...”)</int:CitationText>
              </int:Suggestion>
              <int:Suggestion CitationStyle="Apa" IsIdentical="0">
                <int:CitationText>(“Assess the Development of Marketing in Creating Value for ...”)</int:CitationText>
              </int:Suggestion>
              <int:Suggestion CitationStyle="Chicago" IsIdentical="0">
                <int:CitationText>(“Assess the Development of Marketing in Creating Value for ...”)</int:CitationText>
              </int:Suggestion>
            </int:Suggestions>
            <int:Suggestions CitationType="Full">
              <int:Suggestion CitationStyle="Mla" IsIdentical="0">
                <int:CitationText>&lt;i&gt;Assess the Development of Marketing in Creating Value for ...&lt;/i&gt;, https://www.tvassignmenthelp.com/questions/assess-the-development-of-marketing-in-creating-value-for-the-customer-management-assignment-help.</int:CitationText>
              </int:Suggestion>
              <int:Suggestion CitationStyle="Apa" IsIdentical="0">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0">
                <int:CitationText>“Assess the Development of Marketing in Creating Value for ...” n.d., https://www.tvassignmenthelp.com/questions/assess-the-development-of-marketing-in-creating-value-for-the-customer-management-assignment-help.</int:CitationText>
              </int:Suggestion>
            </int:Suggestions>
          </int:SimilarityCritique>
        </oel:ext>
      </int:extLst>
    </int:Content>
    <int:Content id="rMzL20GA">
      <int:extLst>
        <oel:ext uri="426473B9-03D8-482F-96C9-C2C85392BACA">
          <int:SimilarityCritique Version="1" Context="Engagement with a wide range of literature, including sources retrieved independently." SourceType="Online" SourceTitle="Engagement with a limited range of mostly relevant and ..." SourceUrl="https://www.coursehero.com/file/pq5jatc/Engagement-with-a-limited-range-of-mostly-relevant-and-credible-sources-but-with/" SourceSnippet="Engagement with an appropriate range of literature, including sources retrieved independently. Some over-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(“Engagement with a limited range of mostly relevant and ...”)</int:CitationText>
              </int:Suggestion>
              <int:Suggestion CitationStyle="Apa" IsIdentical="1">
                <int:CitationText>(“Engagement with a limited range of mostly relevant and ...”)</int:CitationText>
              </int:Suggestion>
              <int:Suggestion CitationStyle="Chicago" IsIdentical="1">
                <int:CitationText>(“Engagement with a limited range of mostly relevant and ...”)</int:CitationText>
              </int:Suggestion>
            </int:Suggestions>
            <int:Suggestions CitationType="Full">
              <int:Suggestion CitationStyle="Mla" IsIdentical="1">
                <int:CitationText>&lt;i&gt;Engagement with a limited range of mostly relevant and ...&lt;/i&gt;, https://www.coursehero.com/file/pq5jatc/Engagement-with-a-limited-range-of-mostly-relevant-and-credible-sources-but-with/.</int:CitationText>
              </int:Suggestion>
              <int:Suggestion CitationStyle="Apa" IsIdentical="1">
                <int:CitationText>&lt;i&gt;Engagement with a limited range of mostly relevant and ...&lt;/i&gt;. (n.d.). Retrieved from https://www.coursehero.com/file/pq5jatc/Engagement-with-a-limited-range-of-mostly-relevant-and-credible-sources-but-with/</int:CitationText>
              </int:Suggestion>
              <int:Suggestion CitationStyle="Chicago" IsIdentical="1">
                <int:CitationText>“Engagement with a limited range of mostly relevant and ...” n.d., https://www.coursehero.com/file/pq5jatc/Engagement-with-a-limited-range-of-mostly-relevant-and-credible-sources-but-with/.</int:CitationText>
              </int:Suggestion>
            </int:Suggestions>
            <int:AdditionalSources SourceType="Online" SourceTitle="Academic And Employability Skills – My Assignment Tutor" SourceUrl="https://myassignmenttutor.com/questions/academic-and-employability-skills/" SourceSnippet="range of literature, including sources retrieved independently. Some over 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(“Academic And Employability Skills – My Assignment Tutor”)</int:CitationText>
                </int:Suggestion>
                <int:Suggestion CitationStyle="Apa" IsIdentical="1">
                  <int:CitationText>(“Academic And Employability Skills – My Assignment Tutor”)</int:CitationText>
                </int:Suggestion>
                <int:Suggestion CitationStyle="Chicago" IsIdentical="1">
                  <int:CitationText>(“Academic And Employability Skills – My Assignment Tutor”)</int:CitationText>
                </int:Suggestion>
              </int:Suggestions>
              <int:Suggestions CitationType="Full">
                <int:Suggestion CitationStyle="Mla" IsIdentical="1">
                  <int:CitationText>&lt;i&gt;Academic And Employability Skills – My Assignment Tutor&lt;/i&gt;, https://myassignmenttutor.com/questions/academic-and-employability-skills/.</int:CitationText>
                </int:Suggestion>
                <int:Suggestion CitationStyle="Apa" IsIdentical="1">
                  <int:CitationText>&lt;i&gt;Academic And Employability Skills – My Assignment Tutor&lt;/i&gt;. (n.d.). Retrieved from https://myassignmenttutor.com/questions/academic-and-employability-skills/</int:CitationText>
                </int:Suggestion>
                <int:Suggestion CitationStyle="Chicago" IsIdentical="1">
                  <int:CitationText>“Academic And Employability Skills – My Assignment Tutor” n.d., https://myassignmenttutor.com/questions/academic-and-employability-skills/.</int:CitationText>
                </int:Suggestion>
              </int:Suggestions>
            </int:AdditionalSources>
            <int:AdditionalSources SourceType="Online" SourceTitle="Digital Skills and Research Methods - My Assignment Tutor" SourceUrl="https://cashassignment.com/digital-skills-and-research-methods-my-assignment-tutor/" SourceSnippet="Engagement with an appropriate range of literature, including sources retrieved independently. Some over-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(“Digital Skills and Research Methods - My Assignment Tutor”)</int:CitationText>
                </int:Suggestion>
                <int:Suggestion CitationStyle="Apa" IsIdentical="1">
                  <int:CitationText>(“Digital Skills and Research Methods - My Assignment Tutor”)</int:CitationText>
                </int:Suggestion>
                <int:Suggestion CitationStyle="Chicago" IsIdentical="1">
                  <int:CitationText>(“Digital Skills and Research Methods - My Assignment Tutor”)</int:CitationText>
                </int:Suggestion>
              </int:Suggestions>
              <int:Suggestions CitationType="Full">
                <int:Suggestion CitationStyle="Mla" IsIdentical="1">
                  <int:CitationText>&lt;i&gt;Digital Skills and Research Methods - My Assignment Tutor&lt;/i&gt;, https://cashassignment.com/digital-skills-and-research-methods-my-assignment-tutor/.</int:CitationText>
                </int:Suggestion>
                <int:Suggestion CitationStyle="Apa" IsIdentical="1">
                  <int:CitationText>&lt;i&gt;Digital Skills and Research Methods - My Assignment Tutor&lt;/i&gt;. (n.d.). Retrieved from https://cashassignment.com/digital-skills-and-research-methods-my-assignment-tutor/</int:CitationText>
                </int:Suggestion>
                <int:Suggestion CitationStyle="Chicago" IsIdentical="1">
                  <int:CitationText>“Digital Skills and Research Methods - My Assignment Tutor” n.d., https://cashassignment.com/digital-skills-and-research-methods-my-assignment-tutor/.</int:CitationText>
                </int:Suggestion>
              </int:Suggestions>
            </int:AdditionalSources>
          </int:SimilarityCritique>
        </oel:ext>
      </int:extLst>
    </int:Content>
    <int:Content id="HwYBYajP">
      <int:extLst>
        <oel:ext uri="426473B9-03D8-482F-96C9-C2C85392BACA">
          <int:SimilarityCritique Version="1" Context="Selection of relevant and credible sources.  Very good use of referencing, with no/very few inaccuracies or inconsistencies." SourceType="Online" SourceTitle="Project Management - Assignment Freelancers" SourceUrl="https://assignmentfreelancers.com/project-management-140/" SourceSnippet="Selection of relevant and credible sources. Very good use of referencing, with no/very few inaccuracies or inconsistencies. Engagement with an extensive range of relevant and credible literature. Consistently accurate application of referencing. Exceptional engagement with an extensive range of relevant and credible literature. High level ...">
            <int:Suggestions CitationType="Inline">
              <int:Suggestion CitationStyle="Mla" IsIdentical="0">
                <int:CitationText>(“Project Management - Assignment Freelancers”)</int:CitationText>
              </int:Suggestion>
              <int:Suggestion CitationStyle="Apa" IsIdentical="0">
                <int:CitationText>(“Project Management - Assignment Freelancers”)</int:CitationText>
              </int:Suggestion>
              <int:Suggestion CitationStyle="Chicago" IsIdentical="0">
                <int:CitationText>(“Project Management - Assignment Freelancers”)</int:CitationText>
              </int:Suggestion>
            </int:Suggestions>
            <int:Suggestions CitationType="Full">
              <int:Suggestion CitationStyle="Mla" IsIdentical="0">
                <int:CitationText>&lt;i&gt;Project Management - Assignment Freelancers&lt;/i&gt;, https://assignmentfreelancers.com/project-management-140/.</int:CitationText>
              </int:Suggestion>
              <int:Suggestion CitationStyle="Apa" IsIdentical="0">
                <int:CitationText>&lt;i&gt;Project Management - Assignment Freelancers&lt;/i&gt;. (n.d.). Retrieved from https://assignmentfreelancers.com/project-management-140/</int:CitationText>
              </int:Suggestion>
              <int:Suggestion CitationStyle="Chicago" IsIdentical="0">
                <int:CitationText>“Project Management - Assignment Freelancers” n.d., https://assignmentfreelancers.com/project-management-140/.</int:CitationText>
              </int:Suggestion>
            </int:Suggestions>
          </int:SimilarityCritique>
        </oel:ext>
      </int:extLst>
    </int:Content>
    <int:Content id="vd2DyJI8">
      <int:extLst>
        <oel:ext uri="426473B9-03D8-482F-96C9-C2C85392BACA">
          <int:SimilarityCritique Version="1" Context="Engagement with an extensive range of relevant and credible literature. Consistently accurate application of referencing." SourceType="Online" SourceTitle="M5X01922 :Financial Management for the Hotel Industry ..." SourceUrl="https://www.tvassignmenthelp.com/questions/m5x01922-financial-management-for-the-hotel-industry-management-assignment-help" SourceSnippet="Exceptional engagement with an extensive range of relevant and credible literature. High-level referencing skills consistently applied. Knowledge and understanding (Sound knowledge and critical understanding of the well-established concepts and principles in their field of study; knowledge of the main methods of enquiry in the disciplin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BMSW6103Leading and Implementing Workplace Change | Punjab ..." SourceUrl="https://punjabassignmenthelp.com/bmsw6103leading-and-implementing-workplace-change/" SourceSnippet="Engagement with an extensive range of relevant and credible literature, informed by the latest research. Consistently accurate application of referencing. Exceptional engagement with an extensive range of relevant and credible literature, informed by the latest research. High-level referencing skills consistently and professionally applied.">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int:SimilarityCritique>
        </oel:ext>
      </int:extLst>
    </int:Content>
    <int:Content id="8YBCdha3">
      <int:extLst>
        <oel:ext uri="426473B9-03D8-482F-96C9-C2C85392BACA">
          <int:SimilarityCritique Version="1" Context="Exceptional engagement with an extensive range of relevant and credible literature. High-level referencing skills consistently applied." SourceType="Online" SourceTitle="M5X01922 :Financial Management for the Hotel Industry ..." SourceUrl="https://www.tvassignmenthelp.com/questions/m5x01922-financial-management-for-the-hotel-industry-management-assignment-help" SourceSnippet="Exceptional engagement with an extensive range of relevant and credible literature. High-level referencing skills consistently applied. Knowledge and understanding (Sound knowledge and critical understanding of the well-established concepts and principles in their field of study; knowledge of the main methods of enquiry in the disciplin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QtSXIe6t">
      <int:extLst>
        <oel:ext uri="426473B9-03D8-482F-96C9-C2C85392BACA">
          <int:SimilarityCritique Version="1" Context="Knowledge and understanding (Sound knowledge and critical understanding of the well-established concepts and principles in their field of study; knowledge of the main methods of enquiry in the discipline.)" SourceType="Online" SourceTitle="Research Methodologies – My Assignment Tutor" SourceUrl="https://myassignmenttutor.com/questions/research-methodologies-5/" SourceSnippet="Knowledge and understanding (Sound knowledge and critical understanding of the well-established concepts and principles in their field of study; knowledge of the main methods of enquiry in the discipline.) Major gaps in knowledge withunsatisfactory, uncriticalunderstanding of the subject matter. Much irrelevant material. Substantial inaccuracies.">
            <int:Suggestions CitationType="Inline">
              <int:Suggestion CitationStyle="Mla" IsIdentical="1">
                <int:CitationText>(“Research Methodologies – My Assignment Tutor”)</int:CitationText>
              </int:Suggestion>
              <int:Suggestion CitationStyle="Apa" IsIdentical="1">
                <int:CitationText>(“Research Methodologies – My Assignment Tutor”)</int:CitationText>
              </int:Suggestion>
              <int:Suggestion CitationStyle="Chicago" IsIdentical="1">
                <int:CitationText>(“Research Methodologies – My Assignment Tutor”)</int:CitationText>
              </int:Suggestion>
            </int:Suggestions>
            <int:Suggestions CitationType="Full">
              <int:Suggestion CitationStyle="Mla" IsIdentical="1">
                <int:CitationText>&lt;i&gt;Research Methodologies – My Assignment Tutor&lt;/i&gt;, https://myassignmenttutor.com/questions/research-methodologies-5/.</int:CitationText>
              </int:Suggestion>
              <int:Suggestion CitationStyle="Apa" IsIdentical="1">
                <int:CitationText>&lt;i&gt;Research Methodologies – My Assignment Tutor&lt;/i&gt;. (n.d.). Retrieved from https://myassignmenttutor.com/questions/research-methodologies-5/</int:CitationText>
              </int:Suggestion>
              <int:Suggestion CitationStyle="Chicago" IsIdentical="1">
                <int:CitationText>“Research Methodologies – My Assignment Tutor” n.d., https://myassignmenttutor.com/questions/research-methodologies-5/.</int:CitationText>
              </int:Suggestion>
            </int:Suggestions>
            <int:AdditionalSources SourceType="Online" SourceTitle="[SOLVED]D) Using Storey’s 27 points of difference between ..." SourceUrl="https://jowakiwriters.com/dusing-storeys-27-points-of-difference-between-hrm-and-personnel-management-as-a-benchmark-state-what-is-being-practised-by-the-firm/" SourceSnippet="Knowledge and understanding (Sound knowledge and critical understanding of the well-established concepts and principles in their field of study; knowledge of the main methods of enquiry in the discipline.) Major gaps in knowledge withunsatisfactory, uncriticalunderstanding of the subject matter. Much irrelevant material. Substantial inaccuracies.">
              <int:Suggestions CitationType="Inline">
                <int:Suggestion CitationStyle="Mla" IsIdentical="1">
                  <int:CitationText>(“[SOLVED]D) Using Storey’s 27 points of difference between ...”)</int:CitationText>
                </int:Suggestion>
                <int:Suggestion CitationStyle="Apa" IsIdentical="1">
                  <int:CitationText>(“[SOLVED]D) Using Storey’s 27 points of difference between ...”)</int:CitationText>
                </int:Suggestion>
                <int:Suggestion CitationStyle="Chicago" IsIdentical="1">
                  <int:CitationText>(“[SOLVED]D) Using Storey’s 27 points of difference between ...”)</int:CitationText>
                </int:Suggestion>
              </int:Suggestions>
              <int:Suggestions CitationType="Full">
                <int:Suggestion CitationStyle="Mla" IsIdentical="1">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1">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1">
                  <int:CitationText>“[SOLVED]D) Using Storey’s 27 points of difference between ...” n.d., https://jowakiwriters.com/dusing-storeys-27-points-of-difference-between-hrm-and-personnel-management-as-a-benchmark-state-what-is-being-practised-by-the-firm/.</int:CitationText>
                </int:Suggestion>
              </int:Suggestions>
            </int:AdditionalSources>
            <int:AdditionalSources SourceType="Online" SourceTitle="[Recommended] - We can work on: Research Methodologies ..." SourceUrl="https://myaustralianacademy.com/questions/we-can-work-on-research-methodologies/" SourceSnippet="Knowledge and understanding (Sound knowledge and critical understanding of the well-established concepts and principles in their field of study; knowledge of the main methods of enquiry in the discipline.) Major gaps in knowledge withunsatisfactory, uncriticalunderstanding of the subject matter. Much irrelevant material. Substantial inaccuracies.">
              <int:Suggestions CitationType="Inline">
                <int:Suggestion CitationStyle="Mla" IsIdentical="1">
                  <int:CitationText>(“[Recommended] - We can work on: Research Methodologies ...”)</int:CitationText>
                </int:Suggestion>
                <int:Suggestion CitationStyle="Apa" IsIdentical="1">
                  <int:CitationText>(“[Recommended] - We can work on: Research Methodologies ...”)</int:CitationText>
                </int:Suggestion>
                <int:Suggestion CitationStyle="Chicago" IsIdentical="1">
                  <int:CitationText>(“[Recommended] - We can work on: Research Methodologies ...”)</int:CitationText>
                </int:Suggestion>
              </int:Suggestions>
              <int:Suggestions CitationType="Full">
                <int:Suggestion CitationStyle="Mla" IsIdentical="1">
                  <int:CitationText>&lt;i&gt;[Recommended] - We can work on: Research Methodologies ...&lt;/i&gt;, https://myaustralianacademy.com/questions/we-can-work-on-research-methodologies/.</int:CitationText>
                </int:Suggestion>
                <int:Suggestion CitationStyle="Apa" IsIdentical="1">
                  <int:CitationText>&lt;i&gt;[Recommended] - We can work on: Research Methodologies ...&lt;/i&gt;. (n.d.). Retrieved from https://myaustralianacademy.com/questions/we-can-work-on-research-methodologies/</int:CitationText>
                </int:Suggestion>
                <int:Suggestion CitationStyle="Chicago" IsIdentical="1">
                  <int:CitationText>“[Recommended] - We can work on: Research Methodologies ...” n.d., https://myaustralianacademy.com/questions/we-can-work-on-research-methodologies/.</int:CitationText>
                </int:Suggestion>
              </int:Suggestions>
            </int:AdditionalSources>
          </int:SimilarityCritique>
        </oel:ext>
      </int:extLst>
    </int:Content>
    <int:Content id="FNmGFmwb">
      <int:extLst>
        <oel:ext uri="426473B9-03D8-482F-96C9-C2C85392BACA">
          <int:SimilarityCritique Version="1" Context="Major gaps in knowledge with unsatisfactory, uncritical understanding of the subject matter." SourceType="Online" SourceTitle="Referencing conventions used incoherently or largely ..." SourceUrl="https://www.coursehero.com/file/p77qk7k/Referencing-conventions-used-incoherently-or-largely-absent-Poor-engagement/" SourceSnippet="Knowledge and understanding (Sound knowledge and Critical understanding of the Major gaps in knowledge with unsatisfactory, uncritical understanding of the subject matter. Much Fragmentary knowledge, with only superficial critical understanding.">
            <int:Suggestions CitationType="Inline">
              <int:Suggestion CitationStyle="Mla" IsIdentical="1">
                <int:CitationText>(“Referencing conventions used incoherently or largely ...”)</int:CitationText>
              </int:Suggestion>
              <int:Suggestion CitationStyle="Apa" IsIdentical="1">
                <int:CitationText>(“Referencing conventions used incoherently or largely ...”)</int:CitationText>
              </int:Suggestion>
              <int:Suggestion CitationStyle="Chicago" IsIdentical="1">
                <int:CitationText>(“Referencing conventions used incoherently or largely ...”)</int:CitationText>
              </int:Suggestion>
            </int:Suggestions>
            <int:Suggestions CitationType="Full">
              <int:Suggestion CitationStyle="Mla" IsIdentical="1">
                <int:CitationText>&lt;i&gt;Referencing conventions used incoherently or largely ...&lt;/i&gt;, https://www.coursehero.com/file/p77qk7k/Referencing-conventions-used-incoherently-or-largely-absent-Poor-engagement/.</int:CitationText>
              </int:Suggestion>
              <int:Suggestion CitationStyle="Apa" IsIdentical="1">
                <int:CitationText>&lt;i&gt;Referencing conventions used incoherently or largely ...&lt;/i&gt;. (n.d.). Retrieved from https://www.coursehero.com/file/p77qk7k/Referencing-conventions-used-incoherently-or-largely-absent-Poor-engagement/</int:CitationText>
              </int:Suggestion>
              <int:Suggestion CitationStyle="Chicago" IsIdentical="1">
                <int:CitationText>“Referencing conventions used incoherently or largely ...” n.d., https://www.coursehero.com/file/p77qk7k/Referencing-conventions-used-incoherently-or-largely-absent-Poor-engagement/.</int:CitationText>
              </int:Suggestion>
            </int:Suggestions>
            <int:AdditionalSources SourceType="Online" SourceTitle="LCPS Generic Assessment Criteria - LCPS" SourceUrl="https://lcps.org.uk/lcps-generic-assessment-criteria" SourceSnippet="Major gaps in knowledge with unsatisfactory, uncritical understanding of the subject matter. Much irrelevant material. Substantial inaccuracies. Significantly flawed understanding of the main methods of enquiry in the discipline. Fragmentary knowledge, with only superficial critical understanding.">
              <int:Suggestions CitationType="Inline">
                <int:Suggestion CitationStyle="Mla" IsIdentical="1">
                  <int:CitationText>(“LCPS Generic Assessment Criteria - LCPS”)</int:CitationText>
                </int:Suggestion>
                <int:Suggestion CitationStyle="Apa" IsIdentical="1">
                  <int:CitationText>(“LCPS Generic Assessment Criteria - LCPS”)</int:CitationText>
                </int:Suggestion>
                <int:Suggestion CitationStyle="Chicago" IsIdentical="1">
                  <int:CitationText>(“LCPS Generic Assessment Criteria - LCPS”)</int:CitationText>
                </int:Suggestion>
              </int:Suggestions>
              <int:Suggestions CitationType="Full">
                <int:Suggestion CitationStyle="Mla" IsIdentical="1">
                  <int:CitationText>&lt;i&gt;LCPS Generic Assessment Criteria - LCPS&lt;/i&gt;, https://lcps.org.uk/lcps-generic-assessment-criteria.</int:CitationText>
                </int:Suggestion>
                <int:Suggestion CitationStyle="Apa" IsIdentical="1">
                  <int:CitationText>&lt;i&gt;LCPS Generic Assessment Criteria - LCPS&lt;/i&gt;. (n.d.). Retrieved from https://lcps.org.uk/lcps-generic-assessment-criteria</int:CitationText>
                </int:Suggestion>
                <int:Suggestion CitationStyle="Chicago" IsIdentical="1">
                  <int:CitationText>“LCPS Generic Assessment Criteria - LCPS” n.d., https://lcps.org.uk/lcps-generic-assessment-criteria.</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Major gaps in knowledge with unsatisfactory, uncritical understanding of the subject matter. Much irrelevant material. Substantial inaccuracies. Significantly flawed understanding of the main methods of enquiry in the discipline. Fragmentary knowledge, with only superficial critical understanding. Some significant inaccuracies and/or irrelevant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sxJQzIRf">
      <int:extLst>
        <oel:ext uri="426473B9-03D8-482F-96C9-C2C85392BACA">
          <int:SimilarityCritique Version="1" Context="Significantly flawed understanding of the main methods of enquiry in the discipline." SourceType="Online" SourceTitle="Management Accounting – My Assignment Tutor" SourceUrl="https://myassignmenttutor.com/questions/management-accounting-93/" SourceSnippet="Significantly flawed understanding of the main methods of enquiry in the discipline. Some significant inaccuracies and/or irrelevant material. Incomplete or partially flawed understanding of the main methods of enquiry in the discipline. the well established concepts and principles within the subject area, with a few gaps in the selection of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SourceType="Online" SourceTitle="Project Management - Assignment Freelancers" SourceUrl="https://assignmentfreelancers.com/project-management-140/" SourceSnippet="Significantly flawed understanding of the main methods of enquiry in the discipline. Some significant inaccuracies and/or irrelevant material. Incomplete or partially flawed understanding of the main methods of enquiry in the discipline. the well established concepts and principles within the subject area, with a few gaps in the selection of ...">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https://assignmentfreelancers.com/project-management-140/.</int:CitationText>
                </int:Suggestion>
                <int:Suggestion CitationStyle="Apa" IsIdentical="1">
                  <int:CitationText>&lt;i&gt;Project Management - Assignment Freelancers&lt;/i&gt;. (n.d.). Retrieved from https://assignmentfreelancers.com/project-management-140/</int:CitationText>
                </int:Suggestion>
                <int:Suggestion CitationStyle="Chicago" IsIdentical="1">
                  <int:CitationText>“Project Management - Assignment Freelancers” n.d., https://assignmentfreelancers.com/project-management-140/.</int:CitationText>
                </int:Suggestion>
              </int:Suggestions>
            </int:AdditionalSources>
            <int:AdditionalSources SourceType="Online" SourceTitle="MANAGEMENT ECONOMICS – CookMyProject" SourceUrl="https://cookmyproject.com/blog/management-economics/" SourceSnippet="Significantly flawed understanding of the main methods of enquiry in the discipline. Some significant inaccuracies and/or irrelevant material. Incomplete or partially flawed understanding of the main methods of enquiry in the discipline. the well established concepts and principles within the subject area, with a few gaps in the selection of ...">
              <int:Suggestions CitationType="Inline">
                <int:Suggestion CitationStyle="Mla" IsIdentical="1">
                  <int:CitationText>(“MANAGEMENT ECONOMICS – CookMyProject”)</int:CitationText>
                </int:Suggestion>
                <int:Suggestion CitationStyle="Apa" IsIdentical="1">
                  <int:CitationText>(“MANAGEMENT ECONOMICS – CookMyProject”)</int:CitationText>
                </int:Suggestion>
                <int:Suggestion CitationStyle="Chicago" IsIdentical="1">
                  <int:CitationText>(“MANAGEMENT ECONOMICS – CookMyProject”)</int:CitationText>
                </int:Suggestion>
              </int:Suggestions>
              <int:Suggestions CitationType="Full">
                <int:Suggestion CitationStyle="Mla" IsIdentical="1">
                  <int:CitationText>&lt;i&gt;MANAGEMENT ECONOMICS – CookMyProject&lt;/i&gt;, https://cookmyproject.com/blog/management-economics/.</int:CitationText>
                </int:Suggestion>
                <int:Suggestion CitationStyle="Apa" IsIdentical="1">
                  <int:CitationText>&lt;i&gt;MANAGEMENT ECONOMICS – CookMyProject&lt;/i&gt;. (n.d.). Retrieved from https://cookmyproject.com/blog/management-economics/</int:CitationText>
                </int:Suggestion>
                <int:Suggestion CitationStyle="Chicago" IsIdentical="1">
                  <int:CitationText>“MANAGEMENT ECONOMICS – CookMyProject” n.d., https://cookmyproject.com/blog/management-economics/.</int:CitationText>
                </int:Suggestion>
              </int:Suggestions>
            </int:AdditionalSources>
          </int:SimilarityCritique>
        </oel:ext>
      </int:extLst>
    </int:Content>
    <int:Content id="swHaGfTQ">
      <int:extLst>
        <oel:ext uri="426473B9-03D8-482F-96C9-C2C85392BACA">
          <int:SimilarityCritique Version="1" Context="Fragmentary knowledge, with only superficial critical understanding. Some significant inaccuracies and/or irrelevant material.  Incomplete or partially flawed understanding of the main methods of enquiry in the discipline." SourceType="Online" SourceTitle="Management Accounting – My Assignment Tutor" SourceUrl="https://myassignmenttutor.com/questions/management-accounting-93/" SourceSnippet="Fragmentary knowledge, with only superficial critical understanding. Limited but adequate knowledge and critical understanding of: Knowledge is reasonably detailed and accurate. A good critical: Knowledge is reasonably extensive. Exhibits very competent: Excellent, detailed knowledge and highly critical understanding of: Exceptionally detailed ...">
            <int:Suggestions CitationType="Inline">
              <int:Suggestion CitationStyle="Mla" IsIdentical="0">
                <int:CitationText>(“Management Accounting – My Assignment Tutor”)</int:CitationText>
              </int:Suggestion>
              <int:Suggestion CitationStyle="Apa" IsIdentical="0">
                <int:CitationText>(“Management Accounting – My Assignment Tutor”)</int:CitationText>
              </int:Suggestion>
              <int:Suggestion CitationStyle="Chicago" IsIdentical="0">
                <int:CitationText>(“Management Accounting – My Assignment Tutor”)</int:CitationText>
              </int:Suggestion>
            </int:Suggestions>
            <int:Suggestions CitationType="Full">
              <int:Suggestion CitationStyle="Mla" IsIdentical="0">
                <int:CitationText>&lt;i&gt;Management Accounting – My Assignment Tutor&lt;/i&gt;, https://myassignmenttutor.com/questions/management-accounting-93/.</int:CitationText>
              </int:Suggestion>
              <int:Suggestion CitationStyle="Apa" IsIdentical="0">
                <int:CitationText>&lt;i&gt;Management Accounting – My Assignment Tutor&lt;/i&gt;. (n.d.). Retrieved from https://myassignmenttutor.com/questions/management-accounting-93/</int:CitationText>
              </int:Suggestion>
              <int:Suggestion CitationStyle="Chicago" IsIdentical="0">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Fragmentary knowledge, with only superficial critical understanding. Some significant inaccuracies and/or irrelevant material. Incomplete or partially flawed understanding of the main methods of enquiry in the discipline. Limited but adequate knowledge and critical understanding of the well-established concepts and principles within the subject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iX9r4McT">
      <int:extLst>
        <oel:ext uri="426473B9-03D8-482F-96C9-C2C85392BACA">
          <int:SimilarityCritique Version="1" Context="Limited but adequate knowledge and critical understanding of the well-established concepts and principles within the subject area, with a few gaps in the selection of material. A narrow critical understanding of the main methods of enquiry." SourceType="Online" SourceTitle="International Business (2).docx - In partnership with the ..." SourceUrl="https://www.coursehero.com/file/125389886/International-Business-2docx/" SourceSnippet="Limited but adequate knowledge and critical understanding of the well-established concepts and principles within the subject area, with a few gaps in the selection of material. A narrow critical understanding of the main methods of enquiry. Knowledge is reasonably detailed and accurate.">
            <int:Suggestions CitationType="Inline">
              <int:Suggestion CitationStyle="Mla" IsIdentical="0">
                <int:CitationText>(“International Business (2).docx - In partnership with the ...”)</int:CitationText>
              </int:Suggestion>
              <int:Suggestion CitationStyle="Apa" IsIdentical="0">
                <int:CitationText>(“International Business (2).docx - In partnership with the ...”)</int:CitationText>
              </int:Suggestion>
              <int:Suggestion CitationStyle="Chicago" IsIdentical="0">
                <int:CitationText>(“International Business (2).docx - In partnership with the ...”)</int:CitationText>
              </int:Suggestion>
            </int:Suggestions>
            <int:Suggestions CitationType="Full">
              <int:Suggestion CitationStyle="Mla" IsIdentical="0">
                <int:CitationText>&lt;i&gt;International Business (2).docx - In partnership with the ...&lt;/i&gt;, https://www.coursehero.com/file/125389886/International-Business-2docx/.</int:CitationText>
              </int:Suggestion>
              <int:Suggestion CitationStyle="Apa" IsIdentical="0">
                <int:CitationText>&lt;i&gt;International Business (2).docx - In partnership with the ...&lt;/i&gt;. (n.d.). Retrieved from https://www.coursehero.com/file/125389886/International-Business-2docx/</int:CitationText>
              </int:Suggestion>
              <int:Suggestion CitationStyle="Chicago" IsIdentical="0">
                <int:CitationText>“International Business (2).docx - In partnership with the ...” n.d., https://www.coursehero.com/file/125389886/International-Business-2docx/.</int:CitationText>
              </int:Suggestion>
            </int:Suggestions>
          </int:SimilarityCritique>
        </oel:ext>
      </int:extLst>
    </int:Content>
    <int:Content id="fgJJdAsd">
      <int:extLst>
        <oel:ext uri="426473B9-03D8-482F-96C9-C2C85392BACA">
          <int:SimilarityCritique Version="1" Context="A good critical understanding of the well-established concepts and principles and the main methods of enquiry, with minor gaps in the selection of material." SourceType="Online" SourceTitle="International Business (2).docx - In partnership with the ..." SourceUrl="https://www.coursehero.com/file/125389886/International-Business-2docx/"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Breadth and ...">
            <int:Suggestions CitationType="Inline">
              <int:Suggestion CitationStyle="Mla" IsIdentical="1">
                <int:CitationText>(“International Business (2).docx - In partnership with the ...”)</int:CitationText>
              </int:Suggestion>
              <int:Suggestion CitationStyle="Apa" IsIdentical="1">
                <int:CitationText>(“International Business (2).docx - In partnership with the ...”)</int:CitationText>
              </int:Suggestion>
              <int:Suggestion CitationStyle="Chicago" IsIdentical="1">
                <int:CitationText>(“International Business (2).docx - In partnership with the ...”)</int:CitationText>
              </int:Suggestion>
            </int:Suggestions>
            <int:Suggestions CitationType="Full">
              <int:Suggestion CitationStyle="Mla" IsIdentical="1">
                <int:CitationText>&lt;i&gt;International Business (2).docx - In partnership with the ...&lt;/i&gt;, https://www.coursehero.com/file/125389886/International-Business-2docx/.</int:CitationText>
              </int:Suggestion>
              <int:Suggestion CitationStyle="Apa" IsIdentical="1">
                <int:CitationText>&lt;i&gt;International Business (2).docx - In partnership with the ...&lt;/i&gt;. (n.d.). Retrieved from https://www.coursehero.com/file/125389886/International-Business-2docx/</int:CitationText>
              </int:Suggestion>
              <int:Suggestion CitationStyle="Chicago" IsIdentical="1">
                <int:CitationText>“International Business (2).docx - In partnership with the ...” n.d., https://www.coursehero.com/file/125389886/International-Business-2docx/.</int:CitationText>
              </int:Suggestion>
            </int:Suggestions>
            <int:AdditionalSources SourceType="Online" SourceTitle="GA35 - UWTSD" SourceUrl="https://www.uwtsd.ac.uk/media/uwtsd-website/content-assets/documents/academic-office/aqh-appendices/ga/GA35-UWTSD-Generic-Assessment-Criteria-(Levels-3-7).docx"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COwDCc3J">
      <int:extLst>
        <oel:ext uri="426473B9-03D8-482F-96C9-C2C85392BACA">
          <int:SimilarityCritique Version="1" Context="Exhibits very competent critical understanding of the well-established concepts and principles of the subject and the main methods of enquiry." SourceType="Online" SourceTitle="International Business (2).docx - In partnership with the ..." SourceUrl="https://www.coursehero.com/file/125389886/International-Business-2docx/" SourceSnippet="Exhibits very competent critical understanding of the well-established concepts and principles of the subject and the main methods of enquiry. Breadth and depth of knowledge. Excellent, detailed knowledge and highly critical understanding of the well-established concepts and principles of the subject and the main methods of enquiry.">
            <int:Suggestions CitationType="Inline">
              <int:Suggestion CitationStyle="Mla" IsIdentical="1">
                <int:CitationText>(“International Business (2).docx - In partnership with the ...”)</int:CitationText>
              </int:Suggestion>
              <int:Suggestion CitationStyle="Apa" IsIdentical="1">
                <int:CitationText>(“International Business (2).docx - In partnership with the ...”)</int:CitationText>
              </int:Suggestion>
              <int:Suggestion CitationStyle="Chicago" IsIdentical="1">
                <int:CitationText>(“International Business (2).docx - In partnership with the ...”)</int:CitationText>
              </int:Suggestion>
            </int:Suggestions>
            <int:Suggestions CitationType="Full">
              <int:Suggestion CitationStyle="Mla" IsIdentical="1">
                <int:CitationText>&lt;i&gt;International Business (2).docx - In partnership with the ...&lt;/i&gt;, https://www.coursehero.com/file/125389886/International-Business-2docx/.</int:CitationText>
              </int:Suggestion>
              <int:Suggestion CitationStyle="Apa" IsIdentical="1">
                <int:CitationText>&lt;i&gt;International Business (2).docx - In partnership with the ...&lt;/i&gt;. (n.d.). Retrieved from https://www.coursehero.com/file/125389886/International-Business-2docx/</int:CitationText>
              </int:Suggestion>
              <int:Suggestion CitationStyle="Chicago" IsIdentical="1">
                <int:CitationText>“International Business (2).docx - In partnership with the ...” n.d., https://www.coursehero.com/file/125389886/International-Business-2docx/.</int:CitationText>
              </int:Suggestion>
            </int:Suggestions>
            <int:AdditionalSources SourceType="Online" SourceTitle="[SOLVED]D) Using Storey’s 27 points of difference between ..." SourceUrl="https://jowakiwriters.com/dusing-storeys-27-points-of-difference-between-hrm-and-personnel-management-as-a-benchmark-state-what-is-being-practised-by-the-firm/" SourceSnippet="Exhibits very competent critical understanding of the well-established concepts and principles of the subject and the main methods of enquiry. Breadth and depth of knowledge. Excellent, detailed knowledge and highly critical understanding of thewell-established concepts and principles of the subject and the main methods of enquiry. ...">
              <int:Suggestions CitationType="Inline">
                <int:Suggestion CitationStyle="Mla" IsIdentical="1">
                  <int:CitationText>(“[SOLVED]D) Using Storey’s 27 points of difference between ...”)</int:CitationText>
                </int:Suggestion>
                <int:Suggestion CitationStyle="Apa" IsIdentical="1">
                  <int:CitationText>(“[SOLVED]D) Using Storey’s 27 points of difference between ...”)</int:CitationText>
                </int:Suggestion>
                <int:Suggestion CitationStyle="Chicago" IsIdentical="1">
                  <int:CitationText>(“[SOLVED]D) Using Storey’s 27 points of difference between ...”)</int:CitationText>
                </int:Suggestion>
              </int:Suggestions>
              <int:Suggestions CitationType="Full">
                <int:Suggestion CitationStyle="Mla" IsIdentical="1">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1">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1">
                  <int:CitationText>“[SOLVED]D) Using Storey’s 27 points of difference between ...” n.d., https://jowakiwriters.com/dusing-storeys-27-points-of-difference-between-hrm-and-personnel-management-as-a-benchmark-state-what-is-being-practised-by-the-firm/.</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kh0hUTlg">
      <int:extLst>
        <oel:ext uri="426473B9-03D8-482F-96C9-C2C85392BACA">
          <int:SimilarityCritique Version="1" Context="Excellent, detailed knowledge and highly critical understanding of the well-established concepts and principles of the subject and the main methods of enquiry." SourceType="Online" SourceTitle="M5X01922 :Financial Management for the Hotel Industry ..." SourceUrl="https://www.tvassignmenthelp.com/questions/m5x01922-financial-management-for-the-hotel-industry-management-assignment-help" SourceSnippet="Excellent, detailed knowledge and highly critical understanding of the well-established concepts and principles of the subject and the main methods of enquiry. Exceptionally detailed knowledge and outstanding critical understanding of the well-established concepts and principles of the subject and the main methods of enquiry.">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Recommended] - We can work on: Research Methodologies ..." SourceUrl="https://myaustralianacademy.com/questions/we-can-work-on-research-methodologies/" SourceSnippet="Excellent, detailed knowledge and highly critical understanding of thewell-established concepts and principles of the subject and the main methods of enquiry. Exceptionally detailed knowledge and outstanding critical understanding of the well-established concepts and principles of the subject and the main methods of enquiry.">
              <int:Suggestions CitationType="Inline">
                <int:Suggestion CitationStyle="Mla" IsIdentical="0">
                  <int:CitationText>(“[Recommended] - We can work on: Research Methodologies ...”)</int:CitationText>
                </int:Suggestion>
                <int:Suggestion CitationStyle="Apa" IsIdentical="0">
                  <int:CitationText>(“[Recommended] - We can work on: Research Methodologies ...”)</int:CitationText>
                </int:Suggestion>
                <int:Suggestion CitationStyle="Chicago" IsIdentical="0">
                  <int:CitationText>(“[Recommended] - We can work on: Research Methodologies ...”)</int:CitationText>
                </int:Suggestion>
              </int:Suggestions>
              <int:Suggestions CitationType="Full">
                <int:Suggestion CitationStyle="Mla" IsIdentical="0">
                  <int:CitationText>&lt;i&gt;[Recommended] - We can work on: Research Methodologies ...&lt;/i&gt;, https://myaustralianacademy.com/questions/we-can-work-on-research-methodologies/.</int:CitationText>
                </int:Suggestion>
                <int:Suggestion CitationStyle="Apa" IsIdentical="0">
                  <int:CitationText>&lt;i&gt;[Recommended] - We can work on: Research Methodologies ...&lt;/i&gt;. (n.d.). Retrieved from https://myaustralianacademy.com/questions/we-can-work-on-research-methodologies/</int:CitationText>
                </int:Suggestion>
                <int:Suggestion CitationStyle="Chicago" IsIdentical="0">
                  <int:CitationText>“[Recommended] - We can work on: Research Methodologies ...” n.d., https://myaustralianacademy.com/questions/we-can-work-on-research-methodologies/.</int:CitationText>
                </int:Suggestion>
              </int:Suggestions>
            </int:AdditionalSources>
            <int:AdditionalSources SourceType="Online" SourceTitle="[Recommended] - We can work on: Accounting for Business ..." SourceUrl="https://myaustralianacademy.com/questions/we-can-work-on-accounting-for-business/" SourceSnippet="Excellent, detailed knowledge and highly critical understanding of thewell-established concepts and principles of the subject and the main methods of enquiry. Exceptionally detailed knowledge and outstanding critical understanding of the well-established concepts and principles of the subject and the main methods of enquiry.">
              <int:Suggestions CitationType="Inline">
                <int:Suggestion CitationStyle="Mla" IsIdentical="0">
                  <int:CitationText>(“[Recommended] - We can work on: Accounting for Business ...”)</int:CitationText>
                </int:Suggestion>
                <int:Suggestion CitationStyle="Apa" IsIdentical="0">
                  <int:CitationText>(“[Recommended] - We can work on: Accounting for Business ...”)</int:CitationText>
                </int:Suggestion>
                <int:Suggestion CitationStyle="Chicago" IsIdentical="0">
                  <int:CitationText>(“[Recommended] - We can work on: Accounting for Business ...”)</int:CitationText>
                </int:Suggestion>
              </int:Suggestions>
              <int:Suggestions CitationType="Full">
                <int:Suggestion CitationStyle="Mla" IsIdentical="0">
                  <int:CitationText>&lt;i&gt;[Recommended] - We can work on: Accounting for Business ...&lt;/i&gt;, https://myaustralianacademy.com/questions/we-can-work-on-accounting-for-business/.</int:CitationText>
                </int:Suggestion>
                <int:Suggestion CitationStyle="Apa" IsIdentical="0">
                  <int:CitationText>&lt;i&gt;[Recommended] - We can work on: Accounting for Business ...&lt;/i&gt;. (n.d.). Retrieved from https://myaustralianacademy.com/questions/we-can-work-on-accounting-for-business/</int:CitationText>
                </int:Suggestion>
                <int:Suggestion CitationStyle="Chicago" IsIdentical="0">
                  <int:CitationText>“[Recommended] - We can work on: Accounting for Business ...” n.d., https://myaustralianacademy.com/questions/we-can-work-on-accounting-for-business/.</int:CitationText>
                </int:Suggestion>
              </int:Suggestions>
            </int:AdditionalSources>
          </int:SimilarityCritique>
        </oel:ext>
      </int:extLst>
    </int:Content>
    <int:Content id="ifpHm2Qx">
      <int:extLst>
        <oel:ext uri="426473B9-03D8-482F-96C9-C2C85392BACA">
          <int:SimilarityCritique Version="1" Context="Exceptionally detailed knowledge and outstanding critical understanding of the well-established concepts and principles of the subject and the main methods of enquiry. May go beyond established theories." SourceType="Online" SourceTitle="M5X01922 :Financial Management for the Hotel Industry ..." SourceUrl="https://www.tvassignmenthelp.com/questions/m5x01922-financial-management-for-the-hotel-industry-management-assignment-help" SourceSnippet="Exceptionally detailed knowledge and outstanding critical understanding of the well-established concepts and principles of the subject and the main methods of enquiry. May go beyond established theories. Cognitive and intellectual skill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cTOT7JHi">
      <int:extLst>
        <oel:ext uri="426473B9-03D8-482F-96C9-C2C85392BACA">
          <int:SimilarityCritique Version="1" Context="(Critical evaluation and analysis of concepts and principles; argument and judgement; the limits of their knowledge, and how this influences their analyses and interpretations.)" SourceType="Online" SourceTitle="M5X01922 :Financial Management for the Hotel Industry ..." SourceUrl="https://www.tvassignmenthelp.com/questions/m5x01922-financial-management-for-the-hotel-industry-management-assignment-help" SourceSnippet="(Critical evaluation and analysis of concepts and principles; argument and judgement; the limits of their knowledge, and how this influences their analyses and interpretations.) Wholly or almost wholly descriptive work. Little or no critical evaluation and analysis of concepts and principle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Project Management – Assignment Tutors For You" SourceUrl="https://assignmenttutorsforyou.com/questions/project-management-158/" SourceSnippet="principles; argument and judgement; the limits of their knowledge, and how this influences their analyses and interpretations.) Wholly or almost wholly descriptive work. Little or no critical evaluation and analysis of concepts and principles. Failure to develop arguments, leading to illogical or invalid judgements. Unsubstantiated ...">
              <int:Suggestions CitationType="Inline">
                <int:Suggestion CitationStyle="Mla" IsIdentical="0">
                  <int:CitationText>(“Project Management – Assignment Tutors For You”)</int:CitationText>
                </int:Suggestion>
                <int:Suggestion CitationStyle="Apa" IsIdentical="0">
                  <int:CitationText>(“Project Management – Assignment Tutors For You”)</int:CitationText>
                </int:Suggestion>
                <int:Suggestion CitationStyle="Chicago" IsIdentical="0">
                  <int:CitationText>(“Project Management – Assignment Tutors For You”)</int:CitationText>
                </int:Suggestion>
              </int:Suggestions>
              <int:Suggestions CitationType="Full">
                <int:Suggestion CitationStyle="Mla" IsIdentical="0">
                  <int:CitationText>&lt;i&gt;Project Management – Assignment Tutors For You&lt;/i&gt;, https://assignmenttutorsforyou.com/questions/project-management-158/.</int:CitationText>
                </int:Suggestion>
                <int:Suggestion CitationStyle="Apa" IsIdentical="0">
                  <int:CitationText>&lt;i&gt;Project Management – Assignment Tutors For You&lt;/i&gt;. (n.d.). Retrieved from https://assignmenttutorsforyou.com/questions/project-management-158/</int:CitationText>
                </int:Suggestion>
                <int:Suggestion CitationStyle="Chicago" IsIdentical="0">
                  <int:CitationText>“Project Management – Assignment Tutors For You” n.d., https://assignmenttutorsforyou.com/questions/project-management-158/.</int:CitationText>
                </int:Suggestion>
              </int:Suggestions>
            </int:AdditionalSources>
            <int:AdditionalSources SourceType="Online" SourceTitle="Managing People - Assignment Freelancers" SourceUrl="https://assignmentfreelancers.com/managing-people-3/" SourceSnippet="principles; argument and judgement; the limits of their knowledge, and how this influences their analyses and interpretations.) Wholly or almost wholly descriptive work. Little or no critical evaluation and analysis of concepts and principles. Failure to develop arguments, leading to illogical or invalid judgements.">
              <int:Suggestions CitationType="Inline">
                <int:Suggestion CitationStyle="Mla" IsIdentical="0">
                  <int:CitationText>(“Managing People - Assignment Freelancers”)</int:CitationText>
                </int:Suggestion>
                <int:Suggestion CitationStyle="Apa" IsIdentical="0">
                  <int:CitationText>(“Managing People - Assignment Freelancers”)</int:CitationText>
                </int:Suggestion>
                <int:Suggestion CitationStyle="Chicago" IsIdentical="0">
                  <int:CitationText>(“Managing People - Assignment Freelancers”)</int:CitationText>
                </int:Suggestion>
              </int:Suggestions>
              <int:Suggestions CitationType="Full">
                <int:Suggestion CitationStyle="Mla" IsIdentical="0">
                  <int:CitationText>&lt;i&gt;Managing People - Assignment Freelancers&lt;/i&gt;, https://assignmentfreelancers.com/managing-people-3/.</int:CitationText>
                </int:Suggestion>
                <int:Suggestion CitationStyle="Apa" IsIdentical="0">
                  <int:CitationText>&lt;i&gt;Managing People - Assignment Freelancers&lt;/i&gt;. (n.d.). Retrieved from https://assignmentfreelancers.com/managing-people-3/</int:CitationText>
                </int:Suggestion>
                <int:Suggestion CitationStyle="Chicago" IsIdentical="0">
                  <int:CitationText>“Managing People - Assignment Freelancers” n.d., https://assignmentfreelancers.com/managing-people-3/.</int:CitationText>
                </int:Suggestion>
              </int:Suggestions>
            </int:AdditionalSources>
          </int:SimilarityCritique>
        </oel:ext>
      </int:extLst>
    </int:Content>
    <int:Content id="XxfYOuak">
      <int:extLst>
        <oel:ext uri="426473B9-03D8-482F-96C9-C2C85392BACA">
          <int:SimilarityCritique Version="1" Context="Wholly or almost wholly descriptive work. Little or no critical evaluation and analysis of concepts and principles." SourceType="Online" SourceTitle="M5X01922 :Financial Management for the Hotel Industry ..." SourceUrl="https://www.tvassignmenthelp.com/questions/m5x01922-financial-management-for-the-hotel-industry-management-assignment-help" SourceSnippet="Wholly or almost wholly descriptive work. Little or no critical evaluation and analysis of concepts and principles. Failure to develop arguments, leading to illogical or invalid judgements. Unsubstantiated generalisations or opinion, made without use of any credible evidenc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0GdpBEKW">
      <int:extLst>
        <oel:ext uri="426473B9-03D8-482F-96C9-C2C85392BACA">
          <int:SimilarityCritique Version="1" Context="Failure to develop arguments, leading to illogical or invalid judgements. Unsubstantiated generalisations or opinion, made without use of any credible evidence." SourceType="Online" SourceTitle="M5X01922 :Financial Management for the Hotel Industry ..." SourceUrl="https://www.tvassignmenthelp.com/questions/m5x01922-financial-management-for-the-hotel-industry-management-assignment-help" SourceSnippet="Failure to develop arguments, leading to illogical or invalid judgements. Unsubstantiated generalisations or opinion, made without use of any credible evidence. Largely descriptive work, with superficial use of critical evaluation and analysis of concepts and principles. Weak development of arguments and judgement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LCPS Generic Assessment Criteria - LCPS" SourceUrl="https://lcps.org.uk/lcps-generic-assessment-criteria" SourceSnippet="Failure to develop arguments, leading to illogical or invalid judgements. Unsubstantiated generalisations, made without use of credible evidence. hypotheses and judgements. Information accepted uncritically, uses generalised statements made with scant evidence and unsubstantiated. opinions. Ideas sometimes. illogical and contradictory.">
              <int:Suggestions CitationType="Inline">
                <int:Suggestion CitationStyle="Mla" IsIdentical="0">
                  <int:CitationText>(“LCPS Generic Assessment Criteria - LCPS”)</int:CitationText>
                </int:Suggestion>
                <int:Suggestion CitationStyle="Apa" IsIdentical="0">
                  <int:CitationText>(“LCPS Generic Assessment Criteria - LCPS”)</int:CitationText>
                </int:Suggestion>
                <int:Suggestion CitationStyle="Chicago" IsIdentical="0">
                  <int:CitationText>(“LCPS Generic Assessment Criteria - LCPS”)</int:CitationText>
                </int:Suggestion>
              </int:Suggestions>
              <int:Suggestions CitationType="Full">
                <int:Suggestion CitationStyle="Mla" IsIdentical="0">
                  <int:CitationText>&lt;i&gt;LCPS Generic Assessment Criteria - LCPS&lt;/i&gt;, https://lcps.org.uk/lcps-generic-assessment-criteria.</int:CitationText>
                </int:Suggestion>
                <int:Suggestion CitationStyle="Apa" IsIdentical="0">
                  <int:CitationText>&lt;i&gt;LCPS Generic Assessment Criteria - LCPS&lt;/i&gt;. (n.d.). Retrieved from https://lcps.org.uk/lcps-generic-assessment-criteria</int:CitationText>
                </int:Suggestion>
                <int:Suggestion CitationStyle="Chicago" IsIdentical="0">
                  <int:CitationText>“LCPS Generic Assessment Criteria - LCPS” n.d., https://lcps.org.uk/lcps-generic-assessment-criteria.</int:CitationText>
                </int:Suggestion>
              </int:Suggestions>
            </int:AdditionalSources>
          </int:SimilarityCritique>
        </oel:ext>
      </int:extLst>
    </int:Content>
    <int:Content id="09YLE7Nm">
      <int:extLst>
        <oel:ext uri="426473B9-03D8-482F-96C9-C2C85392BACA">
          <int:SimilarityCritique Version="1" Context="Largely descriptive work, with superficial use of critical evaluation and analysis of concepts and principles. Weak development of arguments and judgements." SourceType="Online" SourceTitle="MANAGEMENT ECONOMICS – CookMyProject" SourceUrl="https://cookmyproject.com/blog/management-economics/" SourceSnippe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Limited attempt at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SimilarityCritique>
        </oel:ext>
      </int:extLst>
    </int:Content>
    <int:Content id="zgqMr4cy">
      <int:extLst>
        <oel:ext uri="426473B9-03D8-482F-96C9-C2C85392BACA">
          <int:SimilarityCritique Version="1" Context="Information accepted uncritically, uses generalised statements made with scant evidence and unsubstantiated opinions. Ideas sometimes illogical and contradictory." SourceType="Online" SourceTitle="BMSW6103Leading and Implementing Workplace Change | Punjab ..." SourceUrl="https://punjabassignmenthelp.com/bmsw6103leading-and-implementing-workplace-change/" SourceSnippet="Information accepted uncritically, uses generalised statements made with scant evidence and unsubstantiated opinions. Ideas sometimes illogical and contradictory. Limited attempt at critical thinking, analysis, synthesis and evaluation, tending towards description. Some evidence to support emerging arguments and judgements but these may be ...">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BMSW6104Strategic Management for SMEs | Punjab Assignment Help" SourceUrl="https://punjabassignmenthelp.com/bmsw6104strategic-management-for-smes/" SourceSnippet="Information accepted uncritically, uses generalised statements made with scant evidence and unsubstantiated opinions. Ideas sometimes illogical and contradictory. Limited attempt at critical thinking, analysis, synthesis and evaluation, tending towards description. Some evidence to support emerging arguments and judgements but these may be ...">
              <int:Suggestions CitationType="Inline">
                <int:Suggestion CitationStyle="Mla" IsIdentical="0">
                  <int:CitationText>(“BMSW6104Strategic Management for SMEs | Punjab Assignment Help”)</int:CitationText>
                </int:Suggestion>
                <int:Suggestion CitationStyle="Apa" IsIdentical="0">
                  <int:CitationText>(“BMSW6104Strategic Management for SMEs | Punjab Assignment Help”)</int:CitationText>
                </int:Suggestion>
                <int:Suggestion CitationStyle="Chicago" IsIdentical="0">
                  <int:CitationText>(“BMSW6104Strategic Management for SMEs | Punjab Assignment Help”)</int:CitationText>
                </int:Suggestion>
              </int:Suggestions>
              <int:Suggestions CitationType="Full">
                <int:Suggestion CitationStyle="Mla" IsIdentical="0">
                  <int:CitationText>&lt;i&gt;BMSW6104Strategic Management for SMEs | Punjab Assignment Help&lt;/i&gt;, https://punjabassignmenthelp.com/bmsw6104strategic-management-for-smes/.</int:CitationText>
                </int:Suggestion>
                <int:Suggestion CitationStyle="Apa" IsIdentical="0">
                  <int:CitationText>&lt;i&gt;BMSW6104Strategic Management for SMEs | Punjab Assignment Help&lt;/i&gt;. (n.d.). Retrieved from https://punjabassignmenthelp.com/bmsw6104strategic-management-for-smes/</int:CitationText>
                </int:Suggestion>
                <int:Suggestion CitationStyle="Chicago" IsIdentical="0">
                  <int:CitationText>“BMSW6104Strategic Management for SMEs | Punjab Assignment Help” n.d., https://punjabassignmenthelp.com/bmsw6104strategic-management-for-smes/.</int:CitationText>
                </int:Suggestion>
              </int:Suggestions>
            </int:AdditionalSources>
            <int:AdditionalSources SourceType="Online" SourceTitle="Academic And Employability Skills – My Assignment Tutor" SourceUrl="https://myassignmenttutor.com/questions/academic-and-employability-skills/" SourceSnippet="Information accepted uncritically, uses generalised statements made with scant evidence and unsubstantiated opinions. Ideas sometimes illogical and contradictory. Limited attempt at evaluation of the underlying concepts and principles, tending towards description. Can interpret qualitative and quantitative data but with some errors. Some ...">
              <int:Suggestions CitationType="Inline">
                <int:Suggestion CitationStyle="Mla" IsIdentical="0">
                  <int:CitationText>(“Academic And Employability Skills – My Assignment Tutor”)</int:CitationText>
                </int:Suggestion>
                <int:Suggestion CitationStyle="Apa" IsIdentical="0">
                  <int:CitationText>(“Academic And Employability Skills – My Assignment Tutor”)</int:CitationText>
                </int:Suggestion>
                <int:Suggestion CitationStyle="Chicago" IsIdentical="0">
                  <int:CitationText>(“Academic And Employability Skills – My Assignment Tutor”)</int:CitationText>
                </int:Suggestion>
              </int:Suggestions>
              <int:Suggestions CitationType="Full">
                <int:Suggestion CitationStyle="Mla" IsIdentical="0">
                  <int:CitationText>&lt;i&gt;Academic And Employability Skills – My Assignment Tutor&lt;/i&gt;, https://myassignmenttutor.com/questions/academic-and-employability-skills/.</int:CitationText>
                </int:Suggestion>
                <int:Suggestion CitationStyle="Apa" IsIdentical="0">
                  <int:CitationText>&lt;i&gt;Academic And Employability Skills – My Assignment Tutor&lt;/i&gt;. (n.d.). Retrieved from https://myassignmenttutor.com/questions/academic-and-employability-skills/</int:CitationText>
                </int:Suggestion>
                <int:Suggestion CitationStyle="Chicago" IsIdentical="0">
                  <int:CitationText>“Academic And Employability Skills – My Assignment Tutor” n.d., https://myassignmenttutor.com/questions/academic-and-employability-skills/.</int:CitationText>
                </int:Suggestion>
              </int:Suggestions>
            </int:AdditionalSources>
          </int:SimilarityCritique>
        </oel:ext>
      </int:extLst>
    </int:Content>
    <int:Content id="lOqgQWin">
      <int:extLst>
        <oel:ext uri="426473B9-03D8-482F-96C9-C2C85392BACA">
          <int:SimilarityCritique Version="1" Context="Limited attempt at critical evaluation and analysis of concepts and principles, tending towards description." SourceType="Online" SourceTitle="M5X01922 :Financial Management for the Hotel Industry ..." SourceUrl="https://www.tvassignmenthelp.com/questions/m5x01922-financial-management-for-the-hotel-industry-management-assignment-help" SourceSnippet="Limited attempt at critical evaluation and analysis of concepts and principles, tending towards description. Some evidence to support arguments and judgements but these may be underdeveloped, with a little inconsistency / mis-interpretation or failure to fully recognise limits of knowledge.">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Project Management – My Assignment Tutor" SourceUrl="https://myassignmenttutor.com/questions/project-management-182/" SourceSnippet="Limited attempt at critical evaluation and analysis of concepts and principles, tending towards description. Some evidence to support arguments and judgements but these may be underdeveloped, with a little inconsistency / mis interpretation or failure to fully recognise limits of knowledge. Some critical evaluation and analysis of concepts and ...">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AdditionalSources SourceType="Online" SourceTitle="4 Practical Skills At level 5 you should be able to ..." SourceUrl="https://www.coursehero.com/file/p1c7bm6i/4-Practical-Skills-At-level-5-you-should-be-able-to-usedeploy-a-range-of/" SourceSnippet="Limited attempt at critical evaluation and analysis of concepts and principles, tending towards description. Some evidence to support arguments and judgements but these may be underdeveloped, with a little inconsistency / mis-interpretation or failure to fully recognise limits of knowledge.">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NaTfibJt">
      <int:extLst>
        <oel:ext uri="426473B9-03D8-482F-96C9-C2C85392BACA">
          <int:SimilarityCritique Version="1" Context="Some evidence to support arguments and judgements but these may be underdeveloped, with a little inconsistency / mis-interpretation or failure to fully recognise limits of knowledge." SourceType="Online" SourceTitle="4 Practical Skills At level 5 you should be able to ..." SourceUrl="https://www.coursehero.com/file/p1c7bm6i/4-Practical-Skills-At-level-5-you-should-be-able-to-usedeploy-a-range-of/" SourceSnippet="Some evidence to support arguments and judgements but these may be underdeveloped, with a little inconsistency / mis-interpretation or failure to fully recognise limits of knowledge. Some critical evaluation and analysis of concepts and principles, though descriptive in part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M5X01922 :Financial Management for the Hotel Industry ..." SourceUrl="https://www.tvassignmenthelp.com/questions/m5x01922-financial-management-for-the-hotel-industry-management-assignment-help" SourceSnippet="Some evidence to support arguments and judgements but these may be underdeveloped, with a little inconsistency / mis-interpretation or failure to fully recognise limits of knowledge. Some critical evaluation and analysis of concepts and principles, though descriptive in part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AdditionalSources SourceType="Online" SourceTitle="organisations They will have the qualities and ..." SourceUrl="https://www.coursehero.com/file/p2058htm/organisations-They-will-have-the-qualities-and-transferable-skills-necessary-for/" SourceSnippet="Some evidence to support arguments and judgements but these may be underdeveloped, with a little inconsistency / mis-interpretation or failure to fully recognise limits of knowledge. Some critical evaluation and analysis of concepts and principles, though descriptive in parts.">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int:SimilarityCritique>
        </oel:ext>
      </int:extLst>
    </int:Content>
    <int:Content id="Z70mbKA7">
      <int:extLst>
        <oel:ext uri="426473B9-03D8-482F-96C9-C2C85392BACA">
          <int:SimilarityCritique Version="1" Context="Some critical evaluation and analysis of concepts and principles, though descriptive in parts." SourceType="Online" SourceTitle="Management Accounting – My Assignment Tutor" SourceUrl="https://myassignmenttutor.com/questions/management-accounting-88/" SourceSnippet="Some critical evaluation and analysis of concepts and principles, though descriptive in parts. An emerging awareness the limits of their knowledge and ability to use evidence to support the argument though with some tendency to assert/state opinion rather than argue on the basis of reason and evidence. Mostly valid arguments and logical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https://myassignmenttutor.com/questions/management-accounting-88/.</int:CitationText>
              </int:Suggestion>
              <int:Suggestion CitationStyle="Apa" IsIdentical="1">
                <int:CitationText>&lt;i&gt;Management Accounting – My Assignment Tutor&lt;/i&gt;. (n.d.). Retrieved from https://myassignmenttutor.com/questions/management-accounting-88/</int:CitationText>
              </int:Suggestion>
              <int:Suggestion CitationStyle="Chicago" IsIdentical="1">
                <int:CitationText>“Management Accounting – My Assignment Tutor” n.d., https://myassignmenttutor.com/questions/management-accounting-88/.</int:CitationText>
              </int:Suggestion>
            </int:Suggestions>
            <int:AdditionalSources SourceType="Online" SourceTitle="Project Management – My Assignment Tutor" SourceUrl="https://myassignmenttutor.com/questions/project-management-182/" SourceSnippet="Some critical evaluation and analysis of concepts and principles, though descriptive in parts. An emerging awareness the limits of their knowledge and ability to use evidence to support the argument though with some tendency to assert/state opinion rather than argue on the basis of reason and evidence. Mostly valid arguments and logical ...">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AdditionalSources SourceType="Online" SourceTitle="[Recommended] - We can work on: Research Methodologies ..." SourceUrl="https://myaustralianacademy.com/questions/we-can-work-on-research-methodologies/" SourceSnippet="Some critical evaluation and analysis of concepts and principles, though descriptive in parts. An emerging awareness the limits of their knowledge and ability to use evidence to support the argument though with some tendency to assert/state opinion rather than argue on the basis of reason and evidence. Mostly valid arguments and logical judgements.">
              <int:Suggestions CitationType="Inline">
                <int:Suggestion CitationStyle="Mla" IsIdentical="1">
                  <int:CitationText>(“[Recommended] - We can work on: Research Methodologies ...”)</int:CitationText>
                </int:Suggestion>
                <int:Suggestion CitationStyle="Apa" IsIdentical="1">
                  <int:CitationText>(“[Recommended] - We can work on: Research Methodologies ...”)</int:CitationText>
                </int:Suggestion>
                <int:Suggestion CitationStyle="Chicago" IsIdentical="1">
                  <int:CitationText>(“[Recommended] - We can work on: Research Methodologies ...”)</int:CitationText>
                </int:Suggestion>
              </int:Suggestions>
              <int:Suggestions CitationType="Full">
                <int:Suggestion CitationStyle="Mla" IsIdentical="1">
                  <int:CitationText>&lt;i&gt;[Recommended] - We can work on: Research Methodologies ...&lt;/i&gt;, https://myaustralianacademy.com/questions/we-can-work-on-research-methodologies/.</int:CitationText>
                </int:Suggestion>
                <int:Suggestion CitationStyle="Apa" IsIdentical="1">
                  <int:CitationText>&lt;i&gt;[Recommended] - We can work on: Research Methodologies ...&lt;/i&gt;. (n.d.). Retrieved from https://myaustralianacademy.com/questions/we-can-work-on-research-methodologies/</int:CitationText>
                </int:Suggestion>
                <int:Suggestion CitationStyle="Chicago" IsIdentical="1">
                  <int:CitationText>“[Recommended] - We can work on: Research Methodologies ...” n.d., https://myaustralianacademy.com/questions/we-can-work-on-research-methodologies/.</int:CitationText>
                </int:Suggestion>
              </int:Suggestions>
            </int:AdditionalSources>
          </int:SimilarityCritique>
        </oel:ext>
      </int:extLst>
    </int:Content>
    <int:Content id="pCxgdZqB">
      <int:extLst>
        <oel:ext uri="426473B9-03D8-482F-96C9-C2C85392BACA">
          <int:SimilarityCritique Version="1" Context="An emerging awareness the limits of their knowledge and ability to use evidence to support the argument though with some tendency to assert/state opinion rather than argue on the basis of reason and evidence." SourceType="Online" SourceTitle="4 Practical Skills At level 5 you should be able to ..." SourceUrl="https://www.coursehero.com/file/p1c7bm6i/4-Practical-Skills-At-level-5-you-should-be-able-to-usedeploy-a-range-of/" SourceSnippet="An emerging awareness the limits of their knowledge and ability to use evidence to support the argument though with some tendency to assert/state opinion rather than argue on the basis of reason and evidence. Mostly valid arguments and logical judgements. Sound critical evaluation and analysis of concept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Project Management - Assignment Freelancers" SourceUrl="https://assignmentfreelancers.com/project-management-140/" SourceSnippet="An emerging awareness the limits of their knowledge and ability to use evidence to support the argument though with some tendency to assert/state opinion rather than argue on the basis of reason and evidence. Mostly valid arguments and logical judgements. Sound critical evaluation and analysis of concepts. Is selective in the range of evidence ...">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https://assignmentfreelancers.com/project-management-140/.</int:CitationText>
                </int:Suggestion>
                <int:Suggestion CitationStyle="Apa" IsIdentical="1">
                  <int:CitationText>&lt;i&gt;Project Management - Assignment Freelancers&lt;/i&gt;. (n.d.). Retrieved from https://assignmentfreelancers.com/project-management-140/</int:CitationText>
                </int:Suggestion>
                <int:Suggestion CitationStyle="Chicago" IsIdentical="1">
                  <int:CitationText>“Project Management - Assignment Freelancers” n.d., https://assignmentfreelancers.com/project-management-140/.</int:CitationText>
                </int:Suggestion>
              </int:Suggestions>
            </int:AdditionalSources>
            <int:AdditionalSources SourceType="Online" SourceTitle="[SOLVED]D) Using Storey’s 27 points of difference between ..." SourceUrl="https://jowakiwriters.com/dusing-storeys-27-points-of-difference-between-hrm-and-personnel-management-as-a-benchmark-state-what-is-being-practised-by-the-firm/" SourceSnippet="An emerging awareness the limits of their knowledge and ability to use evidence to support the argument though with some tendency to assert/state opinion rather than argue on the basis of reason and evidence. Mostly valid arguments and logical judgements. Sound critical evaluation and analysis of concepts.">
              <int:Suggestions CitationType="Inline">
                <int:Suggestion CitationStyle="Mla" IsIdentical="1">
                  <int:CitationText>(“[SOLVED]D) Using Storey’s 27 points of difference between ...”)</int:CitationText>
                </int:Suggestion>
                <int:Suggestion CitationStyle="Apa" IsIdentical="1">
                  <int:CitationText>(“[SOLVED]D) Using Storey’s 27 points of difference between ...”)</int:CitationText>
                </int:Suggestion>
                <int:Suggestion CitationStyle="Chicago" IsIdentical="1">
                  <int:CitationText>(“[SOLVED]D) Using Storey’s 27 points of difference between ...”)</int:CitationText>
                </int:Suggestion>
              </int:Suggestions>
              <int:Suggestions CitationType="Full">
                <int:Suggestion CitationStyle="Mla" IsIdentical="1">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1">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1">
                  <int:CitationText>“[SOLVED]D) Using Storey’s 27 points of difference between ...” n.d., https://jowakiwriters.com/dusing-storeys-27-points-of-difference-between-hrm-and-personnel-management-as-a-benchmark-state-what-is-being-practised-by-the-firm/.</int:CitationText>
                </int:Suggestion>
              </int:Suggestions>
            </int:AdditionalSources>
          </int:SimilarityCritique>
        </oel:ext>
      </int:extLst>
    </int:Content>
    <int:Content id="qwgr8aDP">
      <int:extLst>
        <oel:ext uri="426473B9-03D8-482F-96C9-C2C85392BACA">
          <int:SimilarityCritique Version="1" Context="Sound critical evaluation and analysis of concepts. Is selective in the range of evidence used and synthesises rather than describes. Ability to devise arguments that show awareness of different stances, and use evidence convincingly, to support appropriate and valid judgements." SourceType="Online" SourceTitle="M5X01922 :Financial Management for the Hotel Industry ..." SourceUrl="https://www.tvassignmenthelp.com/questions/m5x01922-financial-management-for-the-hotel-industry-management-assignment-help" SourceSnippet="Sound critical evaluation and analysis of concepts. Is selective in the range of evidence used and synthesises rather than describes. Ability to devise arguments that show awareness of different stances, and use evidence convincingly, to support appropriate and valid judgements. Excellent critical evaluation and analysis of concepts and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GA35 - UWTSD" SourceUrl="https://www.uwtsd.ac.uk/media/uwtsd-website/content-assets/documents/academic-office/aqh-appendices/ga/GA35-UWTSD-Generic-Assessment-Criteria-(Levels-3-7).docx" SourceSnippet="Sound critical evaluation and analysis of concepts. Is selective in the range of evidence used and synthesises rather than describes. Ability to devise arguments that show awareness of different stances, and use evidence convincingly, to support">
              <int:Suggestions CitationType="Inline">
                <int:Suggestion CitationStyle="Mla" IsIdentical="0">
                  <int:CitationText>(“GA35 - UWTSD”)</int:CitationText>
                </int:Suggestion>
                <int:Suggestion CitationStyle="Apa" IsIdentical="0">
                  <int:CitationText>(“GA35 - UWTSD”)</int:CitationText>
                </int:Suggestion>
                <int:Suggestion CitationStyle="Chicago" IsIdentical="0">
                  <int:CitationText>(“GA35 - UWTSD”)</int:CitationText>
                </int:Suggestion>
              </int:Suggestions>
              <int:Suggestions CitationType="Full">
                <int:Suggestion CitationStyle="Mla" IsIdentical="0">
                  <int:CitationText>&lt;i&gt;GA35 - UWTSD&lt;/i&gt;, https://www.uwtsd.ac.uk/media/uwtsd-website/content-assets/documents/academic-office/aqh-appendices/ga/GA35-UWTSD-Generic-Assessment-Criteria-(Levels-3-7).docx.</int:CitationText>
                </int:Suggestion>
                <int:Suggestion CitationStyle="Apa" IsIdentical="0">
                  <int:CitationText>&lt;i&gt;GA35 - UWTSD&lt;/i&gt;. (n.d.). Retrieved from https://www.uwtsd.ac.uk/media/uwtsd-website/content-assets/documents/academic-office/aqh-appendices/ga/GA35-UWTSD-Generic-Assessment-Criteria-(Levels-3-7).docx</int:CitationText>
                </int:Suggestion>
                <int:Suggestion CitationStyle="Chicago" IsIdentical="0">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D4CnGChW">
      <int:extLst>
        <oel:ext uri="426473B9-03D8-482F-96C9-C2C85392BACA">
          <int:SimilarityCritique Version="1" Context="Excellent critical evaluation and analysis of concepts and principles leading to logical, evidence-based, reasoned arguments and judgements." SourceType="Online" SourceTitle="Project Management - Assignment Tutor Online" SourceUrl="https://assignmenttutoronline.com/blog/project-management-130/" SourceSnippet="Excellent critical evaluation and analysis of concepts and principles leading to logical, evidence-based, reasoned arguments and judgements. Explicit recognition of other stances and a strong awareness of the limits of their knowledge. A capacity for independent thought and ability to ‘see beyond the question’, suggesting some grasp of the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SourceType="Online" SourceTitle="M5X01922 :Financial Management for the Hotel Industry ..." SourceUrl="https://www.tvassignmenthelp.com/questions/m5x01922-financial-management-for-the-hotel-industry-management-assignment-help" SourceSnippet="Excellent critical evaluation and analysis of concepts and principles leading to logical, evidence-based, reasoned arguments and judgements. Explicit recognition of other stances and a strong awareness of the limits of their knowledge.">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AdditionalSources SourceType="Online" SourceTitle="Project Management – Assignment Tutors For You" SourceUrl="https://assignmenttutorsforyou.com/questions/project-management-158/" SourceSnippet="Excellent critical evaluation and analysis of concepts and principles leading to logical, evidence-based, reasoned arguments and judgements. Explicit recognition of other stances and a strong awareness of the limits of their knowledge. A capacity for independent thought and ability to ‘see beyond the question’, suggesting some grasp of the ...">
              <int:Suggestions CitationType="Inline">
                <int:Suggestion CitationStyle="Mla" IsIdentical="1">
                  <int:CitationText>(“Project Management – Assignment Tutors For You”)</int:CitationText>
                </int:Suggestion>
                <int:Suggestion CitationStyle="Apa" IsIdentical="1">
                  <int:CitationText>(“Project Management – Assignment Tutors For You”)</int:CitationText>
                </int:Suggestion>
                <int:Suggestion CitationStyle="Chicago" IsIdentical="1">
                  <int:CitationText>(“Project Management – Assignment Tutors For You”)</int:CitationText>
                </int:Suggestion>
              </int:Suggestions>
              <int:Suggestions CitationType="Full">
                <int:Suggestion CitationStyle="Mla" IsIdentical="1">
                  <int:CitationText>&lt;i&gt;Project Management – Assignment Tutors For You&lt;/i&gt;, https://assignmenttutorsforyou.com/questions/project-management-158/.</int:CitationText>
                </int:Suggestion>
                <int:Suggestion CitationStyle="Apa" IsIdentical="1">
                  <int:CitationText>&lt;i&gt;Project Management – Assignment Tutors For You&lt;/i&gt;. (n.d.). Retrieved from https://assignmenttutorsforyou.com/questions/project-management-158/</int:CitationText>
                </int:Suggestion>
                <int:Suggestion CitationStyle="Chicago" IsIdentical="1">
                  <int:CitationText>“Project Management – Assignment Tutors For You” n.d., https://assignmenttutorsforyou.com/questions/project-management-158/.</int:CitationText>
                </int:Suggestion>
              </int:Suggestions>
            </int:AdditionalSources>
          </int:SimilarityCritique>
        </oel:ext>
      </int:extLst>
    </int:Content>
    <int:Content id="XDqW5Gvy">
      <int:extLst>
        <oel:ext uri="426473B9-03D8-482F-96C9-C2C85392BACA">
          <int:SimilarityCritique Version="1" Context="A capacity for independent thought and ability to ‘see beyond the question’, suggesting some grasp of the broader field and wider concepts." SourceType="Online" SourceTitle="Project Management - Assignment Freelancers" SourceUrl="https://assignmentfreelancers.com/project-management-139/" SourceSnippet="A capacity for independent thought and ability to ‘see beyond the question’, suggesting some grasp of the broader field and wider concepts. Outstanding critical evaluation and analysis of concepts and principles. Uses evidence exceptionally well to connect ideas, and support highly logical and persuasive, arguments and">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https://assignmentfreelancers.com/project-management-139/.</int:CitationText>
              </int:Suggestion>
              <int:Suggestion CitationStyle="Apa" IsIdentical="1">
                <int:CitationText>&lt;i&gt;Project Management - Assignment Freelancers&lt;/i&gt;. (n.d.). Retrieved from https://assignmentfreelancers.com/project-management-139/</int:CitationText>
              </int:Suggestion>
              <int:Suggestion CitationStyle="Chicago" IsIdentical="1">
                <int:CitationText>“Project Management - Assignment Freelancers” n.d., https://assignmentfreelancers.com/project-management-139/.</int:CitationText>
              </int:Suggestion>
            </int:Suggestions>
            <int:AdditionalSources SourceType="Online" SourceTitle="Project Management – My Assignment Tutor" SourceUrl="https://myassignmenttutor.com/questions/project-management-182/" SourceSnippet="A capacity for independent thought and ability to ‘see beyond the question’, suggesting some grasp of the broader field and wider concepts. Outstanding critical evaluation and analysis of concepts and principles. Uses evidence exceptionally well to connect ideas, and support highly logical and persuasive, arguments and">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AdditionalSources SourceType="Online" SourceTitle="4 Practical Skills At level 5 you should be able to ..." SourceUrl="https://www.coursehero.com/file/p1c7bm6i/4-Practical-Skills-At-level-5-you-should-be-able-to-usedeploy-a-range-of/" SourceSnippet="A capacity for independent thought and ability to ‘see beyond the question’, suggesting some grasp of the broader field and wider concepts. Outstanding critical evaluation and analysis of concepts and principles. Uses evidence exceptionally well to connect ideas, and support highly logical and persuasive, arguments and judgement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Z7f1PNs1">
      <int:extLst>
        <oel:ext uri="426473B9-03D8-482F-96C9-C2C85392BACA">
          <int:SimilarityCritique Version="1" Contex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 SourceType="Online" SourceTitle="Research Methodologies – My Assignment Tutor" SourceUrl="https://myassignmenttutor.com/questions/research-methodologies-5/" SourceSnippe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int:Suggestions CitationType="Inline">
              <int:Suggestion CitationStyle="Mla" IsIdentical="0">
                <int:CitationText>(“Research Methodologies – My Assignment Tutor”)</int:CitationText>
              </int:Suggestion>
              <int:Suggestion CitationStyle="Apa" IsIdentical="0">
                <int:CitationText>(“Research Methodologies – My Assignment Tutor”)</int:CitationText>
              </int:Suggestion>
              <int:Suggestion CitationStyle="Chicago" IsIdentical="0">
                <int:CitationText>(“Research Methodologies – My Assignment Tutor”)</int:CitationText>
              </int:Suggestion>
            </int:Suggestions>
            <int:Suggestions CitationType="Full">
              <int:Suggestion CitationStyle="Mla" IsIdentical="0">
                <int:CitationText>&lt;i&gt;Research Methodologies – My Assignment Tutor&lt;/i&gt;, https://myassignmenttutor.com/questions/research-methodologies-5/.</int:CitationText>
              </int:Suggestion>
              <int:Suggestion CitationStyle="Apa" IsIdentical="0">
                <int:CitationText>&lt;i&gt;Research Methodologies – My Assignment Tutor&lt;/i&gt;. (n.d.). Retrieved from https://myassignmenttutor.com/questions/research-methodologies-5/</int:CitationText>
              </int:Suggestion>
              <int:Suggestion CitationStyle="Chicago" IsIdentical="0">
                <int:CitationText>“Research Methodologies – My Assignment Tutor” n.d., https://myassignmenttutor.com/questions/research-methodologies-5/.</int:CitationText>
              </int:Suggestion>
            </int:Suggestions>
            <int:AdditionalSources SourceType="Online" SourceTitle="M5X01922 :Financial Management for the Hotel Industry ..." SourceUrl="https://www.tvassignmenthelp.com/questions/m5x01922-financial-management-for-the-hotel-industry-management-assignment-help" SourceSnippe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DRH7ne7O">
      <int:extLst>
        <oel:ext uri="426473B9-03D8-482F-96C9-C2C85392BACA">
          <int:SimilarityCritique Version="1" Context="(Apply underlying concepts and principles more widely outside the context in which they were first studied; use a range of established techniques; propose solutions to problems arising from analysis.)" SourceType="Online" SourceTitle="4 Practical Skills At level 5 you should be able to ..." SourceUrl="https://www.coursehero.com/file/p1c7bm6i/4-Practical-Skills-At-level-5-you-should-be-able-to-usedeploy-a-range-of/" SourceSnippet="Practical skills (Apply underlying concepts and principles more widely outside the context in which they were first studied; use a range of established techniques; propose solutions to problems arising from analysis.) Limited or no use of established methods, materials, tools and/or technique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Project Management - Assignment Tutor Online" SourceUrl="https://assignmenttutoronline.com/blog/project-management-130/" SourceSnippet="(Apply underlying concepts and principles more widely outside the context in which they were first studied; use a range of established techniques; propose solutions to problems arising from analysis.) Limited or no use of established methods, materials, tools and/or techniques. Little or no appreciation of the context of the application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int:AdditionalSources SourceType="Online" SourceTitle="organisations They will have the qualities and ..." SourceUrl="https://www.coursehero.com/file/p2058htm/organisations-They-will-have-the-qualities-and-transferable-skills-necessary-for/" SourceSnippet="Practical skills (Apply underlying concepts and principles more widely outside the context in which they were first studied; use a range of established techniques; propose solutions to problems arising from analysis.) Limited or no use of established methods, materials, tools and/or techniques. Little or no appreciation of the context of the ...">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int:SimilarityCritique>
        </oel:ext>
      </int:extLst>
    </int:Content>
    <int:Content id="SLCF80nS">
      <int:extLst>
        <oel:ext uri="426473B9-03D8-482F-96C9-C2C85392BACA">
          <int:SimilarityCritique Version="1" Context="Limited or no use of established methods, materials, tools and/or techniques." SourceType="Online" SourceTitle="Project Management - Assignment Tutor Online" SourceUrl="https://assignmenttutoronline.com/blog/project-management-130/" SourceSnippet="Limited or no use of established methods, materials, tools and/or techniques. Little or no appreciation of the context of the application. Limited understanding of the application of theory to practice or making appropriate links between the two. Very weak problem-solving skills outside the context in which they were first studied. Rudimentary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SourceType="Online" SourceTitle="MANAGEMENT ECONOMICS – My Assignment Tutor" SourceUrl="https://myassignmenttutor.com/questions/management-economics-5/" SourceSnippet="Limited or no use of established methods, materials, tools and/or techniques. Little or no appreciation of the context of the application. Limited understanding of the application of theory to practice or making appropriate links between the two. Very weak problem-solving skills outside the context in which they were first studied. Rudimentary ...">
              <int:Suggestions CitationType="Inline">
                <int:Suggestion CitationStyle="Mla" IsIdentical="1">
                  <int:CitationText>(“MANAGEMENT ECONOMICS – My Assignment Tutor”)</int:CitationText>
                </int:Suggestion>
                <int:Suggestion CitationStyle="Apa" IsIdentical="1">
                  <int:CitationText>(“MANAGEMENT ECONOMICS – My Assignment Tutor”)</int:CitationText>
                </int:Suggestion>
                <int:Suggestion CitationStyle="Chicago" IsIdentical="1">
                  <int:CitationText>(“MANAGEMENT ECONOMICS – My Assignment Tutor”)</int:CitationText>
                </int:Suggestion>
              </int:Suggestions>
              <int:Suggestions CitationType="Full">
                <int:Suggestion CitationStyle="Mla" IsIdentical="1">
                  <int:CitationText>&lt;i&gt;MANAGEMENT ECONOMICS – My Assignment Tutor&lt;/i&gt;, https://myassignmenttutor.com/questions/management-economics-5/.</int:CitationText>
                </int:Suggestion>
                <int:Suggestion CitationStyle="Apa" IsIdentical="1">
                  <int:CitationText>&lt;i&gt;MANAGEMENT ECONOMICS – My Assignment Tutor&lt;/i&gt;. (n.d.). Retrieved from https://myassignmenttutor.com/questions/management-economics-5/</int:CitationText>
                </int:Suggestion>
                <int:Suggestion CitationStyle="Chicago" IsIdentical="1">
                  <int:CitationText>“MANAGEMENT ECONOMICS – My Assignment Tutor” n.d., https://myassignmenttutor.com/questions/management-economics-5/.</int:CitationText>
                </int:Suggestion>
              </int:Suggestions>
            </int:AdditionalSources>
            <int:AdditionalSources SourceType="Online" SourceTitle="Management Accounting – My Assignment Tutor" SourceUrl="https://myassignmenttutor.com/questions/management-accounting-93/" SourceSnippet="Limited or no use of established methods, materials, tools and/or techniques. Little or no appreciation of the context of the application. Limited understanding of the application of theory to practice or making: Rudimentary application of established methods, materials, tools and/or techniques but without consideration and competence. Flawed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SimilarityCritique>
        </oel:ext>
      </int:extLst>
    </int:Content>
    <int:Content id="ud40JM10">
      <int:extLst>
        <oel:ext uri="426473B9-03D8-482F-96C9-C2C85392BACA">
          <int:SimilarityCritique Version="1" Context="Little or no appreciation of the context of the application." SourceType="Online" SourceTitle="Assignment Title(s): Regression and Correlation Analysis ..." SourceUrl="https://pay4assignment.com/tutorials/assignment-titles-regression-and-correlation-analysis/" SourceSnippet="Little or no appreciation of the context of the application. Rudimentary application of methods, materials, tools and/or techniques but without consideration and competence. Flawed appreciation of the context of the application.">
            <int:Suggestions CitationType="Inline">
              <int:Suggestion CitationStyle="Mla" IsIdentical="1">
                <int:CitationText>(“Assignment Title(s): Regression and Correlation Analysis ...”)</int:CitationText>
              </int:Suggestion>
              <int:Suggestion CitationStyle="Apa" IsIdentical="1">
                <int:CitationText>(“Assignment Title(s): Regression and Correlation Analysis ...”)</int:CitationText>
              </int:Suggestion>
              <int:Suggestion CitationStyle="Chicago" IsIdentical="1">
                <int:CitationText>(“Assignment Title(s): Regression and Correlation Analysis ...”)</int:CitationText>
              </int:Suggestion>
            </int:Suggestions>
            <int:Suggestions CitationType="Full">
              <int:Suggestion CitationStyle="Mla" IsIdentical="1">
                <int:CitationText>&lt;i&gt;Assignment Title(s): Regression and Correlation Analysis ...&lt;/i&gt;, https://pay4assignment.com/tutorials/assignment-titles-regression-and-correlation-analysis/.</int:CitationText>
              </int:Suggestion>
              <int:Suggestion CitationStyle="Apa" IsIdentical="1">
                <int:CitationText>&lt;i&gt;Assignment Title(s): Regression and Correlation Analysis ...&lt;/i&gt;. (n.d.). Retrieved from https://pay4assignment.com/tutorials/assignment-titles-regression-and-correlation-analysis/</int:CitationText>
              </int:Suggestion>
              <int:Suggestion CitationStyle="Chicago" IsIdentical="1">
                <int:CitationText>“Assignment Title(s): Regression and Correlation Analysis ...” n.d., https://pay4assignment.com/tutorials/assignment-titles-regression-and-correlation-analysis/.</int:CitationText>
              </int:Suggestion>
            </int:Suggestions>
            <int:AdditionalSources SourceType="Online" SourceTitle="Personal and Professional Development - My Assignment ..." SourceUrl="https://scribing.shop/2021/11/29/personal-and-professional-development-my-assignment-tutor-3/" SourceSnippet="Little or no appreciation of the context of the application. Very weakevidence of different approaches to problem-solving in particular contexts.Rudimentary application of taught, basicmethods, materials, tools and/or techniques but without consideration and competence. Flawed appreciation of the context of the application.">
              <int:Suggestions CitationType="Inline">
                <int:Suggestion CitationStyle="Mla" IsIdentical="1">
                  <int:CitationText>(“Personal and Professional Development - My Assignment ...”)</int:CitationText>
                </int:Suggestion>
                <int:Suggestion CitationStyle="Apa" IsIdentical="1">
                  <int:CitationText>(“Personal and Professional Development - My Assignment ...”)</int:CitationText>
                </int:Suggestion>
                <int:Suggestion CitationStyle="Chicago" IsIdentical="1">
                  <int:CitationText>(“Personal and Professional Development - My Assignment ...”)</int:CitationText>
                </int:Suggestion>
              </int:Suggestions>
              <int:Suggestions CitationType="Full">
                <int:Suggestion CitationStyle="Mla" IsIdentical="1">
                  <int:CitationText>&lt;i&gt;Personal and Professional Development - My Assignment ...&lt;/i&gt;, https://scribing.shop/2021/11/29/personal-and-professional-development-my-assignment-tutor-3/.</int:CitationText>
                </int:Suggestion>
                <int:Suggestion CitationStyle="Apa" IsIdentical="1">
                  <int:CitationText>&lt;i&gt;Personal and Professional Development - My Assignment ...&lt;/i&gt;. (n.d.). Retrieved from https://scribing.shop/2021/11/29/personal-and-professional-development-my-assignment-tutor-3/</int:CitationText>
                </int:Suggestion>
                <int:Suggestion CitationStyle="Chicago" IsIdentical="1">
                  <int:CitationText>“Personal and Professional Development - My Assignment ...” n.d., https://scribing.shop/2021/11/29/personal-and-professional-development-my-assignment-tutor-3/.</int:CitationText>
                </int:Suggestion>
              </int:Suggestions>
            </int:AdditionalSources>
            <int:AdditionalSources SourceType="Online" SourceTitle="In the main body of your submission - My Assignment Tutor" SourceUrl="https://blog.myassignmenttutor.com/articleblog/in-the-main-body-of-your-submission-3/" SourceSnippet="Little or no appreciation of the context of the application. Rudimentary application of methods, materials, tools and/or techniques but without consideration and competence. Flawed appreciation of the context of the application. An adequate awareness and mostly appropriate application of well established methods, materials, tools and/or ...">
              <int:Suggestions CitationType="Inline">
                <int:Suggestion CitationStyle="Mla" IsIdentical="1">
                  <int:CitationText>(“In the main body of your submission - My Assignment Tutor”)</int:CitationText>
                </int:Suggestion>
                <int:Suggestion CitationStyle="Apa" IsIdentical="1">
                  <int:CitationText>(“In the main body of your submission - My Assignment Tutor”)</int:CitationText>
                </int:Suggestion>
                <int:Suggestion CitationStyle="Chicago" IsIdentical="1">
                  <int:CitationText>(“In the main body of your submission - My Assignment Tutor”)</int:CitationText>
                </int:Suggestion>
              </int:Suggestions>
              <int:Suggestions CitationType="Full">
                <int:Suggestion CitationStyle="Mla" IsIdentical="1">
                  <int:CitationText>&lt;i&gt;In the main body of your submission - My Assignment Tutor&lt;/i&gt;, https://blog.myassignmenttutor.com/articleblog/in-the-main-body-of-your-submission-3/.</int:CitationText>
                </int:Suggestion>
                <int:Suggestion CitationStyle="Apa" IsIdentical="1">
                  <int:CitationText>&lt;i&gt;In the main body of your submission - My Assignment Tutor&lt;/i&gt;. (n.d.). Retrieved from https://blog.myassignmenttutor.com/articleblog/in-the-main-body-of-your-submission-3/</int:CitationText>
                </int:Suggestion>
                <int:Suggestion CitationStyle="Chicago" IsIdentical="1">
                  <int:CitationText>“In the main body of your submission - My Assignment Tutor” n.d., https://blog.myassignmenttutor.com/articleblog/in-the-main-body-of-your-submission-3/.</int:CitationText>
                </int:Suggestion>
              </int:Suggestions>
            </int:AdditionalSources>
          </int:SimilarityCritique>
        </oel:ext>
      </int:extLst>
    </int:Content>
    <int:Content id="2Mtbm5mV">
      <int:extLst>
        <oel:ext uri="426473B9-03D8-482F-96C9-C2C85392BACA">
          <int:SimilarityCritique Version="1" Context="Limited understanding of the application of theory to practice or making appropriate links between the two." SourceType="Online" SourceTitle="4 Practical Skills At level 5 you should be able to ..." SourceUrl="https://www.coursehero.com/file/p1c7bm6i/4-Practical-Skills-At-level-5-you-should-be-able-to-usedeploy-a-range-of/" SourceSnippet="Limited understanding of the application of theory to practice or making appropriate links between the two. Very weak problem-solving skills outside the context in which they were first studied. Rudimentary application of established methods, materials, tools and/or techniques but without consideration and competence.">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BMSW6103Leading and Implementing Workplace Change | Punjab ..." SourceUrl="https://punjabassignmenthelp.com/bmsw6103leading-and-implementing-workplace-change/" SourceSnippet="Limited understanding of the application of theory to practice or making appropriate links between the two. Very weak problem-solving skills in complex and unpredictable contexts. Rudimentary application of methods, materials, tools and/or techniques but without consideration and competence. Flawed appreciation of the context of the application.">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AdditionalSources SourceType="Online" SourceTitle="BMSW6104Strategic Management for SMEs | Punjab Assignment Help" SourceUrl="https://punjabassignmenthelp.com/bmsw6104strategic-management-for-smes/" SourceSnippet="Limited understanding of the application of theory to practice or making appropriate links between the two. Very weak problem-solving skills in complex and unpredictable contexts. Rudimentary application of methods, materials, tools and/or techniques but without consideration and competence. Flawed appreciation of the context of the application.">
              <int:Suggestions CitationType="Inline">
                <int:Suggestion CitationStyle="Mla" IsIdentical="1">
                  <int:CitationText>(“BMSW6104Strategic Management for SMEs | Punjab Assignment Help”)</int:CitationText>
                </int:Suggestion>
                <int:Suggestion CitationStyle="Apa" IsIdentical="1">
                  <int:CitationText>(“BMSW6104Strategic Management for SMEs | Punjab Assignment Help”)</int:CitationText>
                </int:Suggestion>
                <int:Suggestion CitationStyle="Chicago" IsIdentical="1">
                  <int:CitationText>(“BMSW6104Strategic Management for SMEs | Punjab Assignment Help”)</int:CitationText>
                </int:Suggestion>
              </int:Suggestions>
              <int:Suggestions CitationType="Full">
                <int:Suggestion CitationStyle="Mla" IsIdentical="1">
                  <int:CitationText>&lt;i&gt;BMSW6104Strategic Management for SMEs | Punjab Assignment Help&lt;/i&gt;, https://punjabassignmenthelp.com/bmsw6104strategic-management-for-smes/.</int:CitationText>
                </int:Suggestion>
                <int:Suggestion CitationStyle="Apa" IsIdentical="1">
                  <int:CitationText>&lt;i&gt;BMSW6104Strategic Management for SMEs | Punjab Assignment Help&lt;/i&gt;. (n.d.). Retrieved from https://punjabassignmenthelp.com/bmsw6104strategic-management-for-smes/</int:CitationText>
                </int:Suggestion>
                <int:Suggestion CitationStyle="Chicago" IsIdentical="1">
                  <int:CitationText>“BMSW6104Strategic Management for SMEs | Punjab Assignment Help” n.d., https://punjabassignmenthelp.com/bmsw6104strategic-management-for-smes/.</int:CitationText>
                </int:Suggestion>
              </int:Suggestions>
            </int:AdditionalSources>
          </int:SimilarityCritique>
        </oel:ext>
      </int:extLst>
    </int:Content>
    <int:Content id="JDjgzOFO">
      <int:extLst>
        <oel:ext uri="426473B9-03D8-482F-96C9-C2C85392BACA">
          <int:SimilarityCritique Version="1" Context="Very weak problem-solving skills outside the context in which they were first studied." SourceType="Online" SourceTitle="Managing People - Assignment Freelancers" SourceUrl="https://assignmentfreelancers.com/managing-people-3/" SourceSnippet="Very weak problem-solving skills outside the context in which they were first studied. Rudimentary application of established methods, materials, tools and/or techniques but without consideration and competence. Flawed appreciation of the context of the application. Weak understanding of the application of theory to practice, with only ...">
            <int:Suggestions CitationType="Inline">
              <int:Suggestion CitationStyle="Mla" IsIdentical="1">
                <int:CitationText>(“Managing People - Assignment Freelancers”)</int:CitationText>
              </int:Suggestion>
              <int:Suggestion CitationStyle="Apa" IsIdentical="1">
                <int:CitationText>(“Managing People - Assignment Freelancers”)</int:CitationText>
              </int:Suggestion>
              <int:Suggestion CitationStyle="Chicago" IsIdentical="1">
                <int:CitationText>(“Managing People - Assignment Freelancers”)</int:CitationText>
              </int:Suggestion>
            </int:Suggestions>
            <int:Suggestions CitationType="Full">
              <int:Suggestion CitationStyle="Mla" IsIdentical="1">
                <int:CitationText>&lt;i&gt;Managing People - Assignment Freelancers&lt;/i&gt;, https://assignmentfreelancers.com/managing-people-3/.</int:CitationText>
              </int:Suggestion>
              <int:Suggestion CitationStyle="Apa" IsIdentical="1">
                <int:CitationText>&lt;i&gt;Managing People - Assignment Freelancers&lt;/i&gt;. (n.d.). Retrieved from https://assignmentfreelancers.com/managing-people-3/</int:CitationText>
              </int:Suggestion>
              <int:Suggestion CitationStyle="Chicago" IsIdentical="1">
                <int:CitationText>“Managing People - Assignment Freelancers” n.d., https://assignmentfreelancers.com/managing-people-3/.</int:CitationText>
              </int:Suggestion>
            </int:Suggestions>
            <int:AdditionalSources SourceType="Online" SourceTitle="Project Management - Assignment Tutor Online" SourceUrl="https://assignmenttutoronline.com/blog/project-management-130/" SourceSnippet="Very weak problem-solving skills outside the context in which they were first studied. Rudimentary application of established methods, materials, tools and/or techniques but without consideration and competence. Flawed appreciation of the context of the application. Weak understanding of the application of theory to practice, with only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int:AdditionalSources SourceType="Online" SourceTitle="Project Management – My Assignment Tutor" SourceUrl="https://myassignmenttutor.com/questions/project-management-182/" SourceSnippet="Very weak problem-solving skills outside the context in which they were first studied. Rudimentary application of established methods, materials, tools and/or techniques but without consideration and competence. Flawed appreciation of the context of the application. Weak understanding of the application of theory to practice, with only ...">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SimilarityCritique>
        </oel:ext>
      </int:extLst>
    </int:Content>
    <int:Content id="NxlrLPlb">
      <int:extLst>
        <oel:ext uri="426473B9-03D8-482F-96C9-C2C85392BACA">
          <int:SimilarityCritique Version="1" Context="Rudimentary application of established methods, materials, tools and/or techniques but without consideration and competence. Flawed appreciation of the context of the application." SourceType="Online" SourceTitle="M5X01922 :Financial Management for the Hotel Industry ..." SourceUrl="https://www.tvassignmenthelp.com/questions/m5x01922-financial-management-for-the-hotel-industry-management-assignment-help" SourceSnippet="Rudimentary application of established methods, materials, tools and/or techniques but without consideration and competence. Flawed appreciation of the context of the application. Weak understanding of the application of theory to practice, with only occasional evidence of making appropriate links between the two.">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Management Accounting – My Assignment Tutor" SourceUrl="https://myassignmenttutor.com/questions/management-accounting-93/" SourceSnippet="Rudimentary application of established methods, materials, tools and/or techniques but without consideration and competence. Flawed appreciation of the context of the application. Weak understanding of the application of: An adequate awareness and mostly appropriate application of established methods, materials, tools and/or techniques. Basic ...">
              <int:Suggestions CitationType="Inline">
                <int:Suggestion CitationStyle="Mla" IsIdentical="0">
                  <int:CitationText>(“Management Accounting – My Assignment Tutor”)</int:CitationText>
                </int:Suggestion>
                <int:Suggestion CitationStyle="Apa" IsIdentical="0">
                  <int:CitationText>(“Management Accounting – My Assignment Tutor”)</int:CitationText>
                </int:Suggestion>
                <int:Suggestion CitationStyle="Chicago" IsIdentical="0">
                  <int:CitationText>(“Management Accounting – My Assignment Tutor”)</int:CitationText>
                </int:Suggestion>
              </int:Suggestions>
              <int:Suggestions CitationType="Full">
                <int:Suggestion CitationStyle="Mla" IsIdentical="0">
                  <int:CitationText>&lt;i&gt;Management Accounting – My Assignment Tutor&lt;/i&gt;, https://myassignmenttutor.com/questions/management-accounting-93/.</int:CitationText>
                </int:Suggestion>
                <int:Suggestion CitationStyle="Apa" IsIdentical="0">
                  <int:CitationText>&lt;i&gt;Management Accounting – My Assignment Tutor&lt;/i&gt;. (n.d.). Retrieved from https://myassignmenttutor.com/questions/management-accounting-93/</int:CitationText>
                </int:Suggestion>
                <int:Suggestion CitationStyle="Chicago" IsIdentical="0">
                  <int:CitationText>“Management Accounting – My Assignment Tutor” n.d., https://myassignmenttutor.com/questions/management-accounting-93/.</int:CitationText>
                </int:Suggestion>
              </int:Suggestions>
            </int:AdditionalSources>
            <int:AdditionalSources SourceType="Online" SourceTitle="[Solved] 31707 - LEVEL 7 ASSIGNMENT SPECIFICATIONProgramme ..." SourceUrl="https://www.managementtutors.com/recent_question/31707/level-7-assignment-specificationprogramme-mba-module" SourceSnippet="Rudimentary application of methods, materials, tools and/or techniques but without consideration and competence. Flawed appreciation of the context of the application. Some awareness and mostly appropriate application of well established methods, materials, tools and/or techniques. Some appreciation of the context of the application.">
              <int:Suggestions CitationType="Inline">
                <int:Suggestion CitationStyle="Mla" IsIdentical="0">
                  <int:CitationText>(“[Solved] 31707 - LEVEL 7 ASSIGNMENT SPECIFICATIONProgramme ...”)</int:CitationText>
                </int:Suggestion>
                <int:Suggestion CitationStyle="Apa" IsIdentical="0">
                  <int:CitationText>(“[Solved] 31707 - LEVEL 7 ASSIGNMENT SPECIFICATIONProgramme ...”)</int:CitationText>
                </int:Suggestion>
                <int:Suggestion CitationStyle="Chicago" IsIdentical="0">
                  <int:CitationText>(“[Solved] 31707 - LEVEL 7 ASSIGNMENT SPECIFICATIONProgramme ...”)</int:CitationText>
                </int:Suggestion>
              </int:Suggestions>
              <int:Suggestions CitationType="Full">
                <int:Suggestion CitationStyle="Mla" IsIdentical="0">
                  <int:CitationText>&lt;i&gt;[Solved] 31707 - LEVEL 7 ASSIGNMENT SPECIFICATIONProgramme ...&lt;/i&gt;, https://www.managementtutors.com/recent_question/31707/level-7-assignment-specificationprogramme-mba-module.</int:CitationText>
                </int:Suggestion>
                <int:Suggestion CitationStyle="Apa" IsIdentical="0">
                  <int:CitationText>&lt;i&gt;[Solved] 31707 - LEVEL 7 ASSIGNMENT SPECIFICATIONProgramme ...&lt;/i&gt;. (n.d.). Retrieved from https://www.managementtutors.com/recent_question/31707/level-7-assignment-specificationprogramme-mba-module</int:CitationText>
                </int:Suggestion>
                <int:Suggestion CitationStyle="Chicago" IsIdentical="0">
                  <int:CitationText>“[Solved] 31707 - LEVEL 7 ASSIGNMENT SPECIFICATIONProgramme ...” n.d., https://www.managementtutors.com/recent_question/31707/level-7-assignment-specificationprogramme-mba-module.</int:CitationText>
                </int:Suggestion>
              </int:Suggestions>
            </int:AdditionalSources>
          </int:SimilarityCritique>
        </oel:ext>
      </int:extLst>
    </int:Content>
    <int:Content id="AGPCqRMq">
      <int:extLst>
        <oel:ext uri="426473B9-03D8-482F-96C9-C2C85392BACA">
          <int:SimilarityCritique Version="1" Context="Weak understanding of the application of theory to practice, with only occasional evidence of making appropriate links between the two. Weak problem-solving skills outside the context in which they were first studied." SourceType="Online" SourceTitle="M5X01922 :Financial Management for the Hotel Industry ..." SourceUrl="https://www.tvassignmenthelp.com/questions/m5x01922-financial-management-for-the-hotel-industry-management-assignment-help" SourceSnippet="Weak understanding of the application of theory to practice, with only occasional evidence of making appropriate links between the two. Weak problem-solving skills outside the context in which they were first studied. An adequate awareness and mostly appropriate application of established methods, materials, tools and/or technique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SOLVED]D) Using Storey’s 27 points of difference between ..." SourceUrl="https://jowakiwriters.com/dusing-storeys-27-points-of-difference-between-hrm-and-personnel-management-as-a-benchmark-state-what-is-being-practised-by-the-firm/" SourceSnippet="Weak understanding of the application of theory to practice, with only occasional evidence of making appropriate links between the two. Weak problem-solving skills outside the context in which they were first studied. An adequate awareness and mostly appropriate application of established methods, materials, tools and/or techniques.">
              <int:Suggestions CitationType="Inline">
                <int:Suggestion CitationStyle="Mla" IsIdentical="0">
                  <int:CitationText>(“[SOLVED]D) Using Storey’s 27 points of difference between ...”)</int:CitationText>
                </int:Suggestion>
                <int:Suggestion CitationStyle="Apa" IsIdentical="0">
                  <int:CitationText>(“[SOLVED]D) Using Storey’s 27 points of difference between ...”)</int:CitationText>
                </int:Suggestion>
                <int:Suggestion CitationStyle="Chicago" IsIdentical="0">
                  <int:CitationText>(“[SOLVED]D) Using Storey’s 27 points of difference between ...”)</int:CitationText>
                </int:Suggestion>
              </int:Suggestions>
              <int:Suggestions CitationType="Full">
                <int:Suggestion CitationStyle="Mla" IsIdentical="0">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0">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0">
                  <int:CitationText>“[SOLVED]D) Using Storey’s 27 points of difference between ...” n.d., https://jowakiwriters.com/dusing-storeys-27-points-of-difference-between-hrm-and-personnel-management-as-a-benchmark-state-what-is-being-practised-by-the-firm/.</int:CitationText>
                </int:Suggestion>
              </int:Suggestions>
            </int:AdditionalSources>
          </int:SimilarityCritique>
        </oel:ext>
      </int:extLst>
    </int:Content>
    <int:Content id="OVUZTRIr">
      <int:extLst>
        <oel:ext uri="426473B9-03D8-482F-96C9-C2C85392BACA">
          <int:SimilarityCritique Version="1" Context="An adequate awareness and mostly appropriate application of established methods, materials, tools and/or techniques." SourceType="Online" SourceTitle="M5X01922 :Financial Management for the Hotel Industry ..." SourceUrl="https://www.tvassignmenthelp.com/questions/m5x01922-financial-management-for-the-hotel-industry-management-assignment-help" SourceSnippet="An adequate awareness and mostly appropriate application of established methods, materials, tools and/or techniques. Basic appreciation of the context of the application. Theoretical knowledge and understanding applied in practice, but not always making logical links between the two.">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Management Accounting – My Assignment Tutor" SourceUrl="https://myassignmenttutor.com/questions/management-accounting-93/" SourceSnippet="An adequate awareness and mostly appropriate application of established methods, materials, tools and/or techniques. Basic appreciation of the context of the application. Theoretical knowledge and understanding applied in: A good and appropriate application of established methods, materials, tools and/or techniques. Clear appreciation of the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Management Accounting – My Assignment Tutor" SourceUrl="https://myassignmenttutor.com/questions/management-accounting-95/" SourceSnippet="application of established methods, materials, tools and/or techniques but without consideration and competence. Flawed appreciation of the context of the application. Weak understanding of the application of: An adequate awareness and mostly appropriate application of established methods, materials, tools and/or techniques. Basic appreciation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https://myassignmenttutor.com/questions/management-accounting-95/.</int:CitationText>
                </int:Suggestion>
                <int:Suggestion CitationStyle="Apa" IsIdentical="1">
                  <int:CitationText>&lt;i&gt;Management Accounting – My Assignment Tutor&lt;/i&gt;. (n.d.). Retrieved from https://myassignmenttutor.com/questions/management-accounting-95/</int:CitationText>
                </int:Suggestion>
                <int:Suggestion CitationStyle="Chicago" IsIdentical="1">
                  <int:CitationText>“Management Accounting – My Assignment Tutor” n.d., https://myassignmenttutor.com/questions/management-accounting-95/.</int:CitationText>
                </int:Suggestion>
              </int:Suggestions>
            </int:AdditionalSources>
          </int:SimilarityCritique>
        </oel:ext>
      </int:extLst>
    </int:Content>
    <int:Content id="Pp6rPBbc">
      <int:extLst>
        <oel:ext uri="426473B9-03D8-482F-96C9-C2C85392BACA">
          <int:SimilarityCritique Version="1" Context="Theoretical knowledge and understanding applied in practice, but not always making logical links between the two." SourceType="Online" SourceTitle="organisations They will have the qualities and ..." SourceUrl="https://www.coursehero.com/file/p2058htm/organisations-They-will-have-the-qualities-and-transferable-skills-necessary-for/" SourceSnippet="Theoretical knowledge and understanding applied in practice, but not always making logical links between the two. Can identify problems and propose basic solutions outside A good and appropriate application of established methods, materials, tools and/or techniques. Clear appreciation of the context of the application.">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GA36c Level 6 - UWTSD" SourceUrl="https://www.uwtsd.ac.uk/media/uwtsd-website/content-assets/documents/academic-office/aqh-appendices/ga/GA36c-Level-6-Assessment-Specification-template.docx" SourceSnippet="Theoretical knowledge and understanding applied in practice, but not always making logical links between the two. Can identify problems and propose basic solutions in complex and unpredictable contexts without fully appreciating the complexity.">
              <int:Suggestions CitationType="Inline">
                <int:Suggestion CitationStyle="Mla" IsIdentical="1">
                  <int:CitationText>(“GA36c Level 6 - UWTSD”)</int:CitationText>
                </int:Suggestion>
                <int:Suggestion CitationStyle="Apa" IsIdentical="1">
                  <int:CitationText>(“GA36c Level 6 - UWTSD”)</int:CitationText>
                </int:Suggestion>
                <int:Suggestion CitationStyle="Chicago" IsIdentical="1">
                  <int:CitationText>(“GA36c Level 6 - UWTSD”)</int:CitationText>
                </int:Suggestion>
              </int:Suggestions>
              <int:Suggestions CitationType="Full">
                <int:Suggestion CitationStyle="Mla" IsIdentical="1">
                  <int:CitationText>&lt;i&gt;GA36c Level 6 - UWTSD&lt;/i&gt;, https://www.uwtsd.ac.uk/media/uwtsd-website/content-assets/documents/academic-office/aqh-appendices/ga/GA36c-Level-6-Assessment-Specification-template.docx.</int:CitationText>
                </int:Suggestion>
                <int:Suggestion CitationStyle="Apa" IsIdentical="1">
                  <int:CitationText>&lt;i&gt;GA36c Level 6 - UWTSD&lt;/i&gt;. (n.d.). Retrieved from https://www.uwtsd.ac.uk/media/uwtsd-website/content-assets/documents/academic-office/aqh-appendices/ga/GA36c-Level-6-Assessment-Specification-template.docx</int:CitationText>
                </int:Suggestion>
                <int:Suggestion CitationStyle="Chicago" IsIdentical="1">
                  <int:CitationText>“GA36c Level 6 - UWTSD” n.d., https://www.uwtsd.ac.uk/media/uwtsd-website/content-assets/documents/academic-office/aqh-appendices/ga/GA36c-Level-6-Assessment-Specification-template.docx.</int:CitationText>
                </int:Suggestion>
              </int:Suggestions>
            </int:AdditionalSources>
            <int:AdditionalSources SourceType="Online" SourceTitle="CORP3501 Global Strategic Management:Analysing The ..." SourceUrl="https://essaypanthers.com/corp3501-global-strategic-managementanalysing-the-management/" SourceSnippet="Theoretical knowledge and understanding applied in practice, but not always making logical links between the two. Can identify problems and propose basic solutions in complex and unpredictable contexts without fully appreciating the complexity. A good and appropriate application of standard methods, materials, tools and/or techniques. ...">
              <int:Suggestions CitationType="Inline">
                <int:Suggestion CitationStyle="Mla" IsIdentical="1">
                  <int:CitationText>(“CORP3501 Global Strategic Management:Analysing The ...”)</int:CitationText>
                </int:Suggestion>
                <int:Suggestion CitationStyle="Apa" IsIdentical="1">
                  <int:CitationText>(“CORP3501 Global Strategic Management:Analysing The ...”)</int:CitationText>
                </int:Suggestion>
                <int:Suggestion CitationStyle="Chicago" IsIdentical="1">
                  <int:CitationText>(“CORP3501 Global Strategic Management:Analysing The ...”)</int:CitationText>
                </int:Suggestion>
              </int:Suggestions>
              <int:Suggestions CitationType="Full">
                <int:Suggestion CitationStyle="Mla" IsIdentical="1">
                  <int:CitationText>&lt;i&gt;CORP3501 Global Strategic Management:Analysing The ...&lt;/i&gt;, https://essaypanthers.com/corp3501-global-strategic-managementanalysing-the-management/.</int:CitationText>
                </int:Suggestion>
                <int:Suggestion CitationStyle="Apa" IsIdentical="1">
                  <int:CitationText>&lt;i&gt;CORP3501 Global Strategic Management:Analysing The ...&lt;/i&gt;. (n.d.). Retrieved from https://essaypanthers.com/corp3501-global-strategic-managementanalysing-the-management/</int:CitationText>
                </int:Suggestion>
                <int:Suggestion CitationStyle="Chicago" IsIdentical="1">
                  <int:CitationText>“CORP3501 Global Strategic Management:Analysing The ...” n.d., https://essaypanthers.com/corp3501-global-strategic-managementanalysing-the-management/.</int:CitationText>
                </int:Suggestion>
              </int:Suggestions>
            </int:AdditionalSources>
          </int:SimilarityCritique>
        </oel:ext>
      </int:extLst>
    </int:Content>
    <int:Content id="ppEwIy2i">
      <int:extLst>
        <oel:ext uri="426473B9-03D8-482F-96C9-C2C85392BACA">
          <int:SimilarityCritique Version="1" Context="Can identify problems and propose basic solutions outside the context in which they were first studied." SourceType="Online" SourceTitle="MANAGEMENT ECONOMICS – CookMyProject" SourceUrl="https://cookmyproject.com/blog/management-economics/" SourceSnippet="Can identify problems and propose basic solutions outside the context in which they were first studied. A good and appropriate application of established methods, materials, tools and/or techniques. Clear appreciation of the context of the application. Mainly consistent, accurate and logical application of theory to practice, making appropriate ...">
            <int:Suggestions CitationType="Inline">
              <int:Suggestion CitationStyle="Mla" IsIdentical="1">
                <int:CitationText>(“MANAGEMENT ECONOMICS – CookMyProject”)</int:CitationText>
              </int:Suggestion>
              <int:Suggestion CitationStyle="Apa" IsIdentical="1">
                <int:CitationText>(“MANAGEMENT ECONOMICS – CookMyProject”)</int:CitationText>
              </int:Suggestion>
              <int:Suggestion CitationStyle="Chicago" IsIdentical="1">
                <int:CitationText>(“MANAGEMENT ECONOMICS – CookMyProject”)</int:CitationText>
              </int:Suggestion>
            </int:Suggestions>
            <int:Suggestions CitationType="Full">
              <int:Suggestion CitationStyle="Mla" IsIdentical="1">
                <int:CitationText>&lt;i&gt;MANAGEMENT ECONOMICS – CookMyProject&lt;/i&gt;, https://cookmyproject.com/blog/management-economics/.</int:CitationText>
              </int:Suggestion>
              <int:Suggestion CitationStyle="Apa" IsIdentical="1">
                <int:CitationText>&lt;i&gt;MANAGEMENT ECONOMICS – CookMyProject&lt;/i&gt;. (n.d.). Retrieved from https://cookmyproject.com/blog/management-economics/</int:CitationText>
              </int:Suggestion>
              <int:Suggestion CitationStyle="Chicago" IsIdentical="1">
                <int:CitationText>“MANAGEMENT ECONOMICS – CookMyProject” n.d., https://cookmyproject.com/blog/management-economics/.</int:CitationText>
              </int:Suggestion>
            </int:Suggestions>
            <int:AdditionalSources SourceType="Online" SourceTitle="Management Accounting – My Assignment Tutor" SourceUrl="https://myassignmenttutor.com/questions/management-accounting-93/" SourceSnippet="Can identify problems and propose basic solutions outside the context in which they were first studied. practice, making appropriate links between the two. Can identify problems and propose mostly appropriate solutions outside the context in which they were first studied. theory to practice, making appropriate links between the two. Can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Can identify problems and propose basic solutions outside the context in which they were first studied. A good and appropriate application of established methods, materials, tools and/or techniques. Clear appreciation of the context of the application. Mainly consistent, accurate and logical application of theory to practice, making appropriate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xYMGjjCQ">
      <int:extLst>
        <oel:ext uri="426473B9-03D8-482F-96C9-C2C85392BACA">
          <int:SimilarityCritique Version="1" Context="A good and appropriate application of established methods, materials, tools and/or techniques." SourceType="Online" SourceTitle="organisations They will have the qualities and ..." SourceUrl="https://www.coursehero.com/file/p2058htm/organisations-They-will-have-the-qualities-and-transferable-skills-necessary-for/" SourceSnippet="Can identify problems and propose basic solutions outside A good and appropriate application of established methods, materials, tools and/or techniques. Clear appreciation of the context of the application. Mainly consistent, accurate and logical application of theory to practice, making appropriate links between the two.">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4 Practical Skills At level 5 you should be able to ..." SourceUrl="https://www.coursehero.com/file/p1c7bm6i/4-Practical-Skills-At-level-5-you-should-be-able-to-usedeploy-a-range-of/" SourceSnippet="A good and appropriate application of established methods, materials, tools and/or techniques. Clear appreciation of the context of the application. Mainly consistent, accurate and logical application of theory to practice, making appropriate links between the two.">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AdditionalSources SourceType="Online" SourceTitle="In the main body of your submission - My Assignment Tutor" SourceUrl="https://blog.myassignmenttutor.com/articleblog/in-the-main-body-of-your-submission-3/" SourceSnippet="established methods, materials, tools and/or techniques. Basic appreciation of the context of the application. A good and appropriate application of standard methods, materials, tools and/or techniques. Good appreciation of the context of the application, with some use of examples, where relevant. A very good application of a range of methods ...">
              <int:Suggestions CitationType="Inline">
                <int:Suggestion CitationStyle="Mla" IsIdentical="0">
                  <int:CitationText>(“In the main body of your submission - My Assignment Tutor”)</int:CitationText>
                </int:Suggestion>
                <int:Suggestion CitationStyle="Apa" IsIdentical="0">
                  <int:CitationText>(“In the main body of your submission - My Assignment Tutor”)</int:CitationText>
                </int:Suggestion>
                <int:Suggestion CitationStyle="Chicago" IsIdentical="0">
                  <int:CitationText>(“In the main body of your submission - My Assignment Tutor”)</int:CitationText>
                </int:Suggestion>
              </int:Suggestions>
              <int:Suggestions CitationType="Full">
                <int:Suggestion CitationStyle="Mla" IsIdentical="0">
                  <int:CitationText>&lt;i&gt;In the main body of your submission - My Assignment Tutor&lt;/i&gt;, https://blog.myassignmenttutor.com/articleblog/in-the-main-body-of-your-submission-3/.</int:CitationText>
                </int:Suggestion>
                <int:Suggestion CitationStyle="Apa" IsIdentical="0">
                  <int:CitationText>&lt;i&gt;In the main body of your submission - My Assignment Tutor&lt;/i&gt;. (n.d.). Retrieved from https://blog.myassignmenttutor.com/articleblog/in-the-main-body-of-your-submission-3/</int:CitationText>
                </int:Suggestion>
                <int:Suggestion CitationStyle="Chicago" IsIdentical="0">
                  <int:CitationText>“In the main body of your submission - My Assignment Tutor” n.d., https://blog.myassignmenttutor.com/articleblog/in-the-main-body-of-your-submission-3/.</int:CitationText>
                </int:Suggestion>
              </int:Suggestions>
            </int:AdditionalSources>
          </int:SimilarityCritique>
        </oel:ext>
      </int:extLst>
    </int:Content>
    <int:Content id="nAyXmC4n">
      <int:extLst>
        <oel:ext uri="426473B9-03D8-482F-96C9-C2C85392BACA">
          <int:SimilarityCritique Version="1" Context="Mainly consistent, accurate and logical application of theory to practice, making appropriate links between the two." SourceType="Online" SourceTitle="Management Accounting – My Assignment Tutor" SourceUrl="https://myassignmenttutor.com/questions/management-accounting-88/" SourceSnippet="Mainly consistent, accurate and logical application of theory to practice, making appropriate links between the two. Can identify problems and propose mostly appropriate solutions outside the context in which they were first studied. A very good application of a range of established methods, materials, tools and/or techniques. Very good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https://myassignmenttutor.com/questions/management-accounting-88/.</int:CitationText>
              </int:Suggestion>
              <int:Suggestion CitationStyle="Apa" IsIdentical="1">
                <int:CitationText>&lt;i&gt;Management Accounting – My Assignment Tutor&lt;/i&gt;. (n.d.). Retrieved from https://myassignmenttutor.com/questions/management-accounting-88/</int:CitationText>
              </int:Suggestion>
              <int:Suggestion CitationStyle="Chicago" IsIdentical="1">
                <int:CitationText>“Management Accounting – My Assignment Tutor” n.d., https://myassignmenttutor.com/questions/management-accounting-88/.</int:CitationText>
              </int:Suggestion>
            </int:Suggestions>
            <int:AdditionalSources SourceType="Online" SourceTitle="Mariama Digital Business Assignment Brief - LSC UoS BA in ..." SourceUrl="https://www.studocu.com/row/document/jomo-kenyatta-university-of-agriculture-and-technology/nursing/mariama-digital-business-assignment-brief/14550381" SourceSnippet="Mainly consistent, accurate and logical application of theory to practice, making appropriate links between the two. Can identify problems and propose mostly appropriate solutionsoutsi de the context in which they were first studied. of the application, with perceptive insights. Consistent, accurate and logical application of theory to practice ...">
              <int:Suggestions CitationType="Inline">
                <int:Suggestion CitationStyle="Mla" IsIdentical="1">
                  <int:CitationText>(“Mariama Digital Business Assignment Brief - LSC UoS BA in ...”)</int:CitationText>
                </int:Suggestion>
                <int:Suggestion CitationStyle="Apa" IsIdentical="1">
                  <int:CitationText>(“Mariama Digital Business Assignment Brief - LSC UoS BA in ...”)</int:CitationText>
                </int:Suggestion>
                <int:Suggestion CitationStyle="Chicago" IsIdentical="1">
                  <int:CitationText>(“Mariama Digital Business Assignment Brief - LSC UoS BA in ...”)</int:CitationText>
                </int:Suggestion>
              </int:Suggestions>
              <int:Suggestions CitationType="Full">
                <int:Suggestion CitationStyle="Mla" IsIdentical="1">
                  <int:CitationText>&lt;i&gt;Mariama Digital Business Assignment Brief - LSC UoS BA in ...&lt;/i&gt;, https://www.studocu.com/row/document/jomo-kenyatta-university-of-agriculture-and-technology/nursing/mariama-digital-business-assignment-brief/14550381.</int:CitationText>
                </int:Suggestion>
                <int:Suggestion CitationStyle="Apa" IsIdentical="1">
                  <int:CitationText>&lt;i&gt;Mariama Digital Business Assignment Brief - LSC UoS BA in ...&lt;/i&gt;. (n.d.). Retrieved from https://www.studocu.com/row/document/jomo-kenyatta-university-of-agriculture-and-technology/nursing/mariama-digital-business-assignment-brief/14550381</int:CitationText>
                </int:Suggestion>
                <int:Suggestion CitationStyle="Chicago" IsIdentical="1">
                  <int:CitationText>“Mariama Digital Business Assignment Brief - LSC UoS BA in ...” n.d., https://www.studocu.com/row/document/jomo-kenyatta-university-of-agriculture-and-technology/nursing/mariama-digital-business-assignment-brief/14550381.</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Mainly consistent, accurate and logical application of theory to practice, making appropriate links between the two. Can identify problems and propose mostly appropriate solutions outside the context in which they were first studied. A very good application of a range of established methods, materials, tools and/or techniques.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2r9htGIz">
      <int:extLst>
        <oel:ext uri="426473B9-03D8-482F-96C9-C2C85392BACA">
          <int:SimilarityCritique Version="1" Context="Can identify problems and propose mostly appropriate solutions outside the context in which they were first studied." SourceType="Online" SourceTitle="MANAGEMENT ECONOMICS – CookMyProject" SourceUrl="https://cookmyproject.com/blog/management-economics/" SourceSnippet="Can identify problems and propose mostly appropriate solutions outside the context in which they were first studied. A very good application of a range of established methods, materials, tools and/or techniques. Very good consideration of the context of the application, with perceptive insights. Consistent, accurate and logical application of ...">
            <int:Suggestions CitationType="Inline">
              <int:Suggestion CitationStyle="Mla" IsIdentical="1">
                <int:CitationText>(“MANAGEMENT ECONOMICS – CookMyProject”)</int:CitationText>
              </int:Suggestion>
              <int:Suggestion CitationStyle="Apa" IsIdentical="1">
                <int:CitationText>(“MANAGEMENT ECONOMICS – CookMyProject”)</int:CitationText>
              </int:Suggestion>
              <int:Suggestion CitationStyle="Chicago" IsIdentical="1">
                <int:CitationText>(“MANAGEMENT ECONOMICS – CookMyProject”)</int:CitationText>
              </int:Suggestion>
            </int:Suggestions>
            <int:Suggestions CitationType="Full">
              <int:Suggestion CitationStyle="Mla" IsIdentical="1">
                <int:CitationText>&lt;i&gt;MANAGEMENT ECONOMICS – CookMyProject&lt;/i&gt;, https://cookmyproject.com/blog/management-economics/.</int:CitationText>
              </int:Suggestion>
              <int:Suggestion CitationStyle="Apa" IsIdentical="1">
                <int:CitationText>&lt;i&gt;MANAGEMENT ECONOMICS – CookMyProject&lt;/i&gt;. (n.d.). Retrieved from https://cookmyproject.com/blog/management-economics/</int:CitationText>
              </int:Suggestion>
              <int:Suggestion CitationStyle="Chicago" IsIdentical="1">
                <int:CitationText>“MANAGEMENT ECONOMICS – CookMyProject” n.d., https://cookmyproject.com/blog/management-economics/.</int:CitationText>
              </int:Suggestion>
            </int:Suggestions>
            <int:AdditionalSources SourceType="Online" SourceTitle="Management Accounting – My Assignment Tutor" SourceUrl="https://myassignmenttutor.com/questions/management-accounting-93/" SourceSnippet="Can identify problems and propose mostly appropriate solutions outside the context in which they were first studied. theory to practice, making appropriate links between the two. Can identify problems and propose appropriate solutions outside the context in which they were first studied. Evidence of some creativity. well-developed links between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Can identify problems and propose mostly appropriate solutions outside the context in which they were first studied. A very good application of a range of established methods, materials, tools and/or techniques. Very good consideration of the context of the application, with perceptive insight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E9yyMsBw">
      <int:extLst>
        <oel:ext uri="426473B9-03D8-482F-96C9-C2C85392BACA">
          <int:SimilarityCritique Version="1" Context="A very good application of a range of established methods, materials, tools and/or techniques." SourceType="Online" SourceTitle="organisations They will have the qualities and ..." SourceUrl="https://www.coursehero.com/file/p2058htm/organisations-They-will-have-the-qualities-and-transferable-skills-necessary-for/" SourceSnippet="Can identify problems and propose mostly appropriate 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Management Accounting – My Assignment Tutor" SourceUrl="https://myassignmenttutor.com/questions/management-accounting-93/" SourceSnippet="established methods, materials, tools and/or techniques. Clear appreciation of the context of the application. Mainly consistent, accurate and logical application of theory to: A very good application of a range of established methods, materials, tools and/or techniques. Very good consideration of the context of the application, with perceptive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In the main body of your submission - My Assignment Tutor" SourceUrl="https://blog.myassignmenttutor.com/articleblog/in-the-main-body-of-your-submission-3/" SourceSnippet="established methods, materials, tools and/or techniques. Basic appreciation of the context of the application. A good and appropriate application of standard methods, materials, tools and/or techniques. Good appreciation of the context of the application, with some use of examples, where relevant. A very good application of a range of methods ...">
              <int:Suggestions CitationType="Inline">
                <int:Suggestion CitationStyle="Mla" IsIdentical="0">
                  <int:CitationText>(“In the main body of your submission - My Assignment Tutor”)</int:CitationText>
                </int:Suggestion>
                <int:Suggestion CitationStyle="Apa" IsIdentical="0">
                  <int:CitationText>(“In the main body of your submission - My Assignment Tutor”)</int:CitationText>
                </int:Suggestion>
                <int:Suggestion CitationStyle="Chicago" IsIdentical="0">
                  <int:CitationText>(“In the main body of your submission - My Assignment Tutor”)</int:CitationText>
                </int:Suggestion>
              </int:Suggestions>
              <int:Suggestions CitationType="Full">
                <int:Suggestion CitationStyle="Mla" IsIdentical="0">
                  <int:CitationText>&lt;i&gt;In the main body of your submission - My Assignment Tutor&lt;/i&gt;, https://blog.myassignmenttutor.com/articleblog/in-the-main-body-of-your-submission-3/.</int:CitationText>
                </int:Suggestion>
                <int:Suggestion CitationStyle="Apa" IsIdentical="0">
                  <int:CitationText>&lt;i&gt;In the main body of your submission - My Assignment Tutor&lt;/i&gt;. (n.d.). Retrieved from https://blog.myassignmenttutor.com/articleblog/in-the-main-body-of-your-submission-3/</int:CitationText>
                </int:Suggestion>
                <int:Suggestion CitationStyle="Chicago" IsIdentical="0">
                  <int:CitationText>“In the main body of your submission - My Assignment Tutor” n.d., https://blog.myassignmenttutor.com/articleblog/in-the-main-body-of-your-submission-3/.</int:CitationText>
                </int:Suggestion>
              </int:Suggestions>
            </int:AdditionalSources>
          </int:SimilarityCritique>
        </oel:ext>
      </int:extLst>
    </int:Content>
    <int:Content id="9Vk4ul5N">
      <int:extLst>
        <oel:ext uri="426473B9-03D8-482F-96C9-C2C85392BACA">
          <int:SimilarityCritique Version="1" Contex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SourceType="Online" SourceTitle="M5X01922 :Financial Management for the Hotel Industry ..." SourceUrl="https://www.tvassignmenthelp.com/questions/m5x01922-financial-management-for-the-hotel-industry-management-assignment-help" SourceSnippe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Evidence of some creativity.">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kKy5pzY4">
      <int:extLst>
        <oel:ext uri="426473B9-03D8-482F-96C9-C2C85392BACA">
          <int:SimilarityCritique Version="1" Context="An advanced application of a range of established methods, materials, tools and/or techniques." SourceType="Online" SourceTitle="M5X01922 :Financial Management for the Hotel Industry ..." SourceUrl="https://www.tvassignmenthelp.com/questions/m5x01922-financial-management-for-the-hotel-industry-management-assignment-help" SourceSnippet="An advanced 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wDfLjDRS">
      <int:extLst>
        <oel:ext uri="426473B9-03D8-482F-96C9-C2C85392BACA">
          <int:SimilarityCritique Version="1" Context="The context of the application is well considered, and insightful." SourceType="Online" SourceTitle="NcTDXSCFou_75578040.docx - Module Title Contemporary ..." SourceUrl="https://www.coursehero.com/file/123127917/NcTDXSCFou-75578040docx/" SourceSnippet="The context of the application is well considered, and insightful. Excellent evidence of different approaches to problem-solving in particular contexts and proposes appropriate solutions. application and deployment skills in particular practical contexts.">
            <int:Suggestions CitationType="Inline">
              <int:Suggestion CitationStyle="Mla" IsIdentical="1">
                <int:CitationText>(“NcTDXSCFou_75578040.docx - Module Title Contemporary ...”)</int:CitationText>
              </int:Suggestion>
              <int:Suggestion CitationStyle="Apa" IsIdentical="1">
                <int:CitationText>(“NcTDXSCFou_75578040.docx - Module Title Contemporary ...”)</int:CitationText>
              </int:Suggestion>
              <int:Suggestion CitationStyle="Chicago" IsIdentical="1">
                <int:CitationText>(“NcTDXSCFou_75578040.docx - Module Title Contemporary ...”)</int:CitationText>
              </int:Suggestion>
            </int:Suggestions>
            <int:Suggestions CitationType="Full">
              <int:Suggestion CitationStyle="Mla" IsIdentical="1">
                <int:CitationText>&lt;i&gt;NcTDXSCFou_75578040.docx - Module Title Contemporary ...&lt;/i&gt;, https://www.coursehero.com/file/123127917/NcTDXSCFou-75578040docx/.</int:CitationText>
              </int:Suggestion>
              <int:Suggestion CitationStyle="Apa" IsIdentical="1">
                <int:CitationText>&lt;i&gt;NcTDXSCFou_75578040.docx - Module Title Contemporary ...&lt;/i&gt;. (n.d.). Retrieved from https://www.coursehero.com/file/123127917/NcTDXSCFou-75578040docx/</int:CitationText>
              </int:Suggestion>
              <int:Suggestion CitationStyle="Chicago" IsIdentical="1">
                <int:CitationText>“NcTDXSCFou_75578040.docx - Module Title Contemporary ...” n.d., https://www.coursehero.com/file/123127917/NcTDXSCFou-75578040docx/.</int:CitationText>
              </int:Suggestion>
            </int:Suggestions>
            <int:AdditionalSources SourceType="Online" SourceTitle="Digital Skills and Research Methods - My Assignment Tutor" SourceUrl="https://cashassignment.com/digital-skills-and-research-methods-my-assignment-tutor/" SourceSnippet="The context of the application is well considered, and insightful. Excellent evidence of different approaches to problem-solving in particular contexts and proposes appropriate solutions. Exceptional levels of application and deployment skills in particular practical contexts. Outstanding identification of problems in particular contexts and ...">
              <int:Suggestions CitationType="Inline">
                <int:Suggestion CitationStyle="Mla" IsIdentical="1">
                  <int:CitationText>(“Digital Skills and Research Methods - My Assignment Tutor”)</int:CitationText>
                </int:Suggestion>
                <int:Suggestion CitationStyle="Apa" IsIdentical="1">
                  <int:CitationText>(“Digital Skills and Research Methods - My Assignment Tutor”)</int:CitationText>
                </int:Suggestion>
                <int:Suggestion CitationStyle="Chicago" IsIdentical="1">
                  <int:CitationText>(“Digital Skills and Research Methods - My Assignment Tutor”)</int:CitationText>
                </int:Suggestion>
              </int:Suggestions>
              <int:Suggestions CitationType="Full">
                <int:Suggestion CitationStyle="Mla" IsIdentical="1">
                  <int:CitationText>&lt;i&gt;Digital Skills and Research Methods - My Assignment Tutor&lt;/i&gt;, https://cashassignment.com/digital-skills-and-research-methods-my-assignment-tutor/.</int:CitationText>
                </int:Suggestion>
                <int:Suggestion CitationStyle="Apa" IsIdentical="1">
                  <int:CitationText>&lt;i&gt;Digital Skills and Research Methods - My Assignment Tutor&lt;/i&gt;. (n.d.). Retrieved from https://cashassignment.com/digital-skills-and-research-methods-my-assignment-tutor/</int:CitationText>
                </int:Suggestion>
                <int:Suggestion CitationStyle="Chicago" IsIdentical="1">
                  <int:CitationText>“Digital Skills and Research Methods - My Assignment Tutor” n.d., https://cashassignment.com/digital-skills-and-research-methods-my-assignment-tutor/.</int:CitationText>
                </int:Suggestion>
              </int:Suggestions>
            </int:AdditionalSources>
            <int:AdditionalSources SourceType="Online" SourceTitle="Theory through Active and Consistent Contribution to ..." SourceUrl="https://www.tvassignmenthelp.com/questions/theory-through-active-and-consistent-contribution-to-organisations-management-assignment-help" SourceSnippet="The context of the application is well considered, and insightful. Application and deployment extend beyond established conventions. Can identify complex problems and propose excellent solutions. Innovation and creativity evident. Exceptional levels of application and deployment skills in unpredictable, practical contexts, drawing skilfully on ...">
              <int:Suggestions CitationType="Inline">
                <int:Suggestion CitationStyle="Mla" IsIdentical="1">
                  <int:CitationText>(“Theory through Active and Consistent Contribution to ...”)</int:CitationText>
                </int:Suggestion>
                <int:Suggestion CitationStyle="Apa" IsIdentical="1">
                  <int:CitationText>(“Theory through Active and Consistent Contribution to ...”)</int:CitationText>
                </int:Suggestion>
                <int:Suggestion CitationStyle="Chicago" IsIdentical="1">
                  <int:CitationText>(“Theory through Active and Consistent Contribution to ...”)</int:CitationText>
                </int:Suggestion>
              </int:Suggestions>
              <int:Suggestions CitationType="Full">
                <int:Suggestion CitationStyle="Mla" IsIdentical="1">
                  <int:CitationText>&lt;i&gt;Theory through Active and Consistent Contribution to ...&lt;/i&gt;, https://www.tvassignmenthelp.com/questions/theory-through-active-and-consistent-contribution-to-organisations-management-assignment-help.</int:CitationText>
                </int:Suggestion>
                <int:Suggestion CitationStyle="Apa" IsIdentical="1">
                  <int:CitationText>&lt;i&gt;Theory through Active and Consistent Contribution to ...&lt;/i&gt;. (n.d.). Retrieved from https://www.tvassignmenthelp.com/questions/theory-through-active-and-consistent-contribution-to-organisations-management-assignment-help</int:CitationText>
                </int:Suggestion>
                <int:Suggestion CitationStyle="Chicago" IsIdentical="1">
                  <int:CitationText>“Theory through Active and Consistent Contribution to ...” n.d., https://www.tvassignmenthelp.com/questions/theory-through-active-and-consistent-contribution-to-organisations-management-assignment-help.</int:CitationText>
                </int:Suggestion>
              </int:Suggestions>
            </int:AdditionalSources>
          </int:SimilarityCritique>
        </oel:ext>
      </int:extLst>
    </int:Content>
    <int:Content id="sfIwRrt6">
      <int:extLst>
        <oel:ext uri="426473B9-03D8-482F-96C9-C2C85392BACA">
          <int:SimilarityCritique Version="1" Context="Consistent, accurate and logical application of theory to practice, making well-developed links between the two. Can identify problems and propose excellent, creative solutions outside the context in which they were first studied." SourceType="Online" SourceTitle="MANAGEMENT ECONOMICS – CookMyProject" SourceUrl="https://cookmyproject.com/blog/management-economics/" SourceSnippet="Consistent, accurate and logical application of theory to practice, making well-developed links between the two. Can identify problems and propose excellent, creative solutions outside the context in which they were first studied. Exceptional levels of application and deployment skills using established methods, materials, tools and/or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AdditionalSources SourceType="Online" SourceTitle="M5X01922 :Financial Management for the Hotel Industry ..." SourceUrl="https://www.tvassignmenthelp.com/questions/m5x01922-financial-management-for-the-hotel-industry-management-assignment-help" SourceSnippet="Consistent, accurate and logical application of theory to practice, making well-developed links between the two. Can identify problems and propose excellent, creative solutions outside the context in which they were first studied. Exceptional levels of application and deployment skills using established methods, materials, tools and/or technique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1RkTqidn">
      <int:extLst>
        <oel:ext uri="426473B9-03D8-482F-96C9-C2C85392BACA">
          <int:SimilarityCritique Version="1" Contex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SourceType="Online" SourceTitle="M5X01922 :Financial Management for the Hotel Industry ..." SourceUrl="https://www.tvassignmenthelp.com/questions/m5x01922-financial-management-for-the-hotel-industry-management-assignment-help" SourceSnippe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4 Practical Skills At level 5 you should be able to ..." SourceUrl="https://www.coursehero.com/file/p1c7bm6i/4-Practical-Skills-At-level-5-you-should-be-able-to-usedeploy-a-range-of/" SourceSnippet="Exceptional levels of application and deployment skills using established methods, materials, tools and/or techniques. Consistent, accurate and logical application of theory to practice, making highly developed links between the two.">
              <int:Suggestions CitationType="Inline">
                <int:Suggestion CitationStyle="Mla" IsIdentical="0">
                  <int:CitationText>(“4 Practical Skills At level 5 you should be able to ...”)</int:CitationText>
                </int:Suggestion>
                <int:Suggestion CitationStyle="Apa" IsIdentical="0">
                  <int:CitationText>(“4 Practical Skills At level 5 you should be able to ...”)</int:CitationText>
                </int:Suggestion>
                <int:Suggestion CitationStyle="Chicago" IsIdentical="0">
                  <int:CitationText>(“4 Practical Skills At level 5 you should be able to ...”)</int:CitationText>
                </int:Suggestion>
              </int:Suggestions>
              <int:Suggestions CitationType="Full">
                <int:Suggestion CitationStyle="Mla" IsIdentical="0">
                  <int:CitationText>&lt;i&gt;4 Practical Skills At level 5 you should be able to ...&lt;/i&gt;, https://www.coursehero.com/file/p1c7bm6i/4-Practical-Skills-At-level-5-you-should-be-able-to-usedeploy-a-range-of/.</int:CitationText>
                </int:Suggestion>
                <int:Suggestion CitationStyle="Apa" IsIdentical="0">
                  <int:CitationText>&lt;i&gt;4 Practical Skills At level 5 you should be able to ...&lt;/i&gt;. (n.d.). Retrieved from https://www.coursehero.com/file/p1c7bm6i/4-Practical-Skills-At-level-5-you-should-be-able-to-usedeploy-a-range-of/</int:CitationText>
                </int:Suggestion>
                <int:Suggestion CitationStyle="Chicago" IsIdentical="0">
                  <int:CitationText>“4 Practical Skills At level 5 you should be able to ...” n.d., https://www.coursehero.com/file/p1c7bm6i/4-Practical-Skills-At-level-5-you-should-be-able-to-usedeploy-a-range-of/.</int:CitationText>
                </int:Suggestion>
              </int:Suggestions>
            </int:AdditionalSources>
            <int:AdditionalSources SourceType="Online" SourceTitle="GA35 - UWTSD" SourceUrl="https://www.uwtsd.ac.uk/media/uwtsd-website/content-assets/documents/academic-office/aqh-appendices/ga/GA35-UWTSD-Generic-Assessment-Criteria-(Levels-3-7).docx" SourceSnippet="Exceptional levels of application and deployment skills using established methods, materials, tools and/or techniques. Consistent, accurate and logical application of theory to practice, making highly developed links between . the two. Can identify routine and non-routine problems and propose quite sophisticated, creative solutions outside the ...">
              <int:Suggestions CitationType="Inline">
                <int:Suggestion CitationStyle="Mla" IsIdentical="0">
                  <int:CitationText>(“GA35 - UWTSD”)</int:CitationText>
                </int:Suggestion>
                <int:Suggestion CitationStyle="Apa" IsIdentical="0">
                  <int:CitationText>(“GA35 - UWTSD”)</int:CitationText>
                </int:Suggestion>
                <int:Suggestion CitationStyle="Chicago" IsIdentical="0">
                  <int:CitationText>(“GA35 - UWTSD”)</int:CitationText>
                </int:Suggestion>
              </int:Suggestions>
              <int:Suggestions CitationType="Full">
                <int:Suggestion CitationStyle="Mla" IsIdentical="0">
                  <int:CitationText>&lt;i&gt;GA35 - UWTSD&lt;/i&gt;, https://www.uwtsd.ac.uk/media/uwtsd-website/content-assets/documents/academic-office/aqh-appendices/ga/GA35-UWTSD-Generic-Assessment-Criteria-(Levels-3-7).docx.</int:CitationText>
                </int:Suggestion>
                <int:Suggestion CitationStyle="Apa" IsIdentical="0">
                  <int:CitationText>&lt;i&gt;GA35 - UWTSD&lt;/i&gt;. (n.d.). Retrieved from https://www.uwtsd.ac.uk/media/uwtsd-website/content-assets/documents/academic-office/aqh-appendices/ga/GA35-UWTSD-Generic-Assessment-Criteria-(Levels-3-7).docx</int:CitationText>
                </int:Suggestion>
                <int:Suggestion CitationStyle="Chicago" IsIdentical="0">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CmKTLqUI">
      <int:extLst>
        <oel:ext uri="426473B9-03D8-482F-96C9-C2C85392BACA">
          <int:SimilarityCritique Version="1" Context="to specialist and non-specialist audiences;  the qualities and transferable skills necessary for employment requiring the exercise of personal responsibility and decision-making.)" SourceType="Online" SourceTitle="Management Accounting – My Assignment Tutor" SourceUrl="https://myassignmenttutor.com/questions/management-accounting-88/" SourceSnippet="to specialist and non-specialist audiences; the qualities and transferable skills necessary for employment requiring the exercise of personal responsibility and decision-making.) inappropriate or misapplied. Work is poorly structured, disorganised and/or confusingly expressed. Very weak use of language and/or very inappropriate style. Failure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https://myassignmenttutor.com/questions/management-accounting-88/.</int:CitationText>
              </int:Suggestion>
              <int:Suggestion CitationStyle="Apa" IsIdentical="1">
                <int:CitationText>&lt;i&gt;Management Accounting – My Assignment Tutor&lt;/i&gt;. (n.d.). Retrieved from https://myassignmenttutor.com/questions/management-accounting-88/</int:CitationText>
              </int:Suggestion>
              <int:Suggestion CitationStyle="Chicago" IsIdentical="1">
                <int:CitationText>“Management Accounting – My Assignment Tutor” n.d., https://myassignmenttutor.com/questions/management-accounting-88/.</int:CitationText>
              </int:Suggestion>
            </int:Suggestions>
          </int:SimilarityCritique>
        </oel:ext>
      </int:extLst>
    </int:Content>
    <int:Content id="ZKPRvAYl">
      <int:extLst>
        <oel:ext uri="426473B9-03D8-482F-96C9-C2C85392BACA">
          <int:SimilarityCritique Version="1" Context="Work is poorly structured, disorganised and/or confusingly expressed. Very weak use of language and/or very inappropriate style." SourceType="Online" SourceTitle="Max Assignment - Page 1675 of 2364 - Assignment Writing ..." SourceUrl="https://maxassignment.com/page/1675/" SourceSnippe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Communication medium is poorly ...">
            <int:Suggestions CitationType="Inline">
              <int:Suggestion CitationStyle="Mla" IsIdentical="0">
                <int:CitationText>(“Max Assignment - Page 1675 of 2364 - Assignment Writing ...”)</int:CitationText>
              </int:Suggestion>
              <int:Suggestion CitationStyle="Apa" IsIdentical="0">
                <int:CitationText>(“Max Assignment - Page 1675 of 2364 - Assignment Writing ...”)</int:CitationText>
              </int:Suggestion>
              <int:Suggestion CitationStyle="Chicago" IsIdentical="0">
                <int:CitationText>(“Max Assignment - Page 1675 of 2364 - Assignment Writing ...”)</int:CitationText>
              </int:Suggestion>
            </int:Suggestions>
            <int:Suggestions CitationType="Full">
              <int:Suggestion CitationStyle="Mla" IsIdentical="0">
                <int:CitationText>&lt;i&gt;Max Assignment - Page 1675 of 2364 - Assignment Writing ...&lt;/i&gt;, https://maxassignment.com/page/1675/.</int:CitationText>
              </int:Suggestion>
              <int:Suggestion CitationStyle="Apa" IsIdentical="0">
                <int:CitationText>&lt;i&gt;Max Assignment - Page 1675 of 2364 - Assignment Writing ...&lt;/i&gt;. (n.d.). Retrieved from https://maxassignment.com/page/1675/</int:CitationText>
              </int:Suggestion>
              <int:Suggestion CitationStyle="Chicago" IsIdentical="0">
                <int:CitationText>“Max Assignment - Page 1675 of 2364 - Assignment Writing ...” n.d., https://maxassignment.com/page/1675/.</int:CitationText>
              </int:Suggestion>
            </int:Suggestions>
          </int:SimilarityCritique>
        </oel:ext>
      </int:extLst>
    </int:Content>
    <int:Content id="Kch0YX2V">
      <int:extLst>
        <oel:ext uri="426473B9-03D8-482F-96C9-C2C85392BACA">
          <int:SimilarityCritique Version="1" Context="Little or no evidence of the skills for employment requiring the exercise of personal responsibility and decision-making." SourceType="Online" SourceTitle="organisations They will have the qualities and ..." SourceUrl="https://www.coursehero.com/file/p2058htm/organisations-They-will-have-the-qualities-and-transferable-skills-necessary-for/" SourceSnippet="Little or no evidence of the skills for employment requiring the exercise of personal responsibility and decisionmaking. designed and/or not suitable for the audience. Work is poorly presented in a disjointed manner. It is loosely, and at times incoherently, structured, with information and ideas often poorly expressed. Weak use of language and ...">
            <int:Suggestions CitationType="Inline">
              <int:Suggestion CitationStyle="Mla" IsIdentical="0">
                <int:CitationText>(“organisations They will have the qualities and ...”)</int:CitationText>
              </int:Suggestion>
              <int:Suggestion CitationStyle="Apa" IsIdentical="0">
                <int:CitationText>(“organisations They will have the qualities and ...”)</int:CitationText>
              </int:Suggestion>
              <int:Suggestion CitationStyle="Chicago" IsIdentical="0">
                <int:CitationText>(“organisations They will have the qualities and ...”)</int:CitationText>
              </int:Suggestion>
            </int:Suggestions>
            <int:Suggestions CitationType="Full">
              <int:Suggestion CitationStyle="Mla" IsIdentical="0">
                <int:CitationText>&lt;i&gt;organisations They will have the qualities and ...&lt;/i&gt;, https://www.coursehero.com/file/p2058htm/organisations-They-will-have-the-qualities-and-transferable-skills-necessary-for/.</int:CitationText>
              </int:Suggestion>
              <int:Suggestion CitationStyle="Apa" IsIdentical="0">
                <int:CitationText>&lt;i&gt;organisations They will have the qualities and ...&lt;/i&gt;. (n.d.). Retrieved from https://www.coursehero.com/file/p2058htm/organisations-They-will-have-the-qualities-and-transferable-skills-necessary-for/</int:CitationText>
              </int:Suggestion>
              <int:Suggestion CitationStyle="Chicago" IsIdentical="0">
                <int:CitationText>“organisations They will have the qualities and ...” n.d., https://www.coursehero.com/file/p2058htm/organisations-They-will-have-the-qualities-and-transferable-skills-necessary-for/.</int:CitationText>
              </int:Suggestion>
            </int:Suggestions>
          </int:SimilarityCritique>
        </oel:ext>
      </int:extLst>
    </int:Content>
    <int:Content id="NFAwKTWl">
      <int:extLst>
        <oel:ext uri="426473B9-03D8-482F-96C9-C2C85392BACA">
          <int:SimilarityCritique Version="1" Context="Communication medium is poorly designed and/or not suitable for the audience." SourceType="Online" SourceTitle="M5X01922 :Financial Management for the Hotel Industry ..." SourceUrl="https://www.tvassignmenthelp.com/questions/m5x01922-financial-management-for-the-hotel-industry-management-assignment-help" SourceSnippet="Communication medium is poorly designed and/or not suitable for the audience. Work is poorly presented in a disjointed manner. It is loosely, and at times incoherently, structured, with information and ideas often poorly expressed. Weak use of language and/or inappropriate style.">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CORP3501 Global Strategic Management:Analysing The ..." SourceUrl="https://essaypanthers.com/corp3501-global-strategic-managementanalysing-the-management/" SourceSnippet="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initiative (or collaboration, if relevant).">
              <int:Suggestions CitationType="Inline">
                <int:Suggestion CitationStyle="Mla" IsIdentical="1">
                  <int:CitationText>(“CORP3501 Global Strategic Management:Analysing The ...”)</int:CitationText>
                </int:Suggestion>
                <int:Suggestion CitationStyle="Apa" IsIdentical="1">
                  <int:CitationText>(“CORP3501 Global Strategic Management:Analysing The ...”)</int:CitationText>
                </int:Suggestion>
                <int:Suggestion CitationStyle="Chicago" IsIdentical="1">
                  <int:CitationText>(“CORP3501 Global Strategic Management:Analysing The ...”)</int:CitationText>
                </int:Suggestion>
              </int:Suggestions>
              <int:Suggestions CitationType="Full">
                <int:Suggestion CitationStyle="Mla" IsIdentical="1">
                  <int:CitationText>&lt;i&gt;CORP3501 Global Strategic Management:Analysing The ...&lt;/i&gt;, https://essaypanthers.com/corp3501-global-strategic-managementanalysing-the-management/.</int:CitationText>
                </int:Suggestion>
                <int:Suggestion CitationStyle="Apa" IsIdentical="1">
                  <int:CitationText>&lt;i&gt;CORP3501 Global Strategic Management:Analysing The ...&lt;/i&gt;. (n.d.). Retrieved from https://essaypanthers.com/corp3501-global-strategic-managementanalysing-the-management/</int:CitationText>
                </int:Suggestion>
                <int:Suggestion CitationStyle="Chicago" IsIdentical="1">
                  <int:CitationText>“CORP3501 Global Strategic Management:Analysing The ...” n.d., https://essaypanthers.com/corp3501-global-strategic-managementanalysing-the-management/.</int:CitationText>
                </int:Suggestion>
              </int:Suggestions>
            </int:AdditionalSources>
            <int:AdditionalSources SourceType="Online" SourceTitle="BMSW6103Leading and Implementing Workplace Change | Punjab ..." SourceUrl="https://punjabassignmenthelp.com/bmsw6103leading-and-implementing-workplace-change/" SourceSnippet="Communication medium is poorly designed and/or not suitable for the audience. Work is poorly presented in a: Can communicate in a suitable medium but with some room for improvement. Can communicate effectively in a suitable format, but may have minor errors. Can communicate well, confidently and consistently in a suitable format.">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SimilarityCritique>
        </oel:ext>
      </int:extLst>
    </int:Content>
    <int:Content id="ze2NkYsH">
      <int:extLst>
        <oel:ext uri="426473B9-03D8-482F-96C9-C2C85392BACA">
          <int:SimilarityCritique Version="1" Contex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 SourceType="Online" SourceTitle="M5X01922 :Financial Management for the Hotel Industry ..." SourceUrl="https://www.tvassignmenthelp.com/questions/m5x01922-financial-management-for-the-hotel-industry-management-assignment-help" SourceSnippet="Work is poorly presented in a disjointed manner. It is loosely, and at times incoherently, structured, with information and ideas often poorly expressed. Weak use of language and/or inappropriate style. Flawed approach to group work, meeting only partial obligations to other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MKujVDtj">
      <int:extLst>
        <oel:ext uri="426473B9-03D8-482F-96C9-C2C85392BACA">
          <int:SimilarityCritique Version="1" Context="Can communicate in a suitable medium for the audience but with some room for improvement." SourceType="Online" SourceTitle="GA35 - UWTSD" SourceUrl="https://www.uwtsd.ac.uk/media/uwtsd-website/content-assets/documents/academic-office/aqh-appendices/ga/GA35-UWTSD-Generic-Assessment-Criteria-(Levels-3-7).docx" SourceSnippet="Can communicate in a suitable medium for the audience but with some room for improvement. Mostly ordered presentation and structure in which relevant ideas / concepts are reasonably expressed. Work may lack coherence in places. Can work as part of a group, meeting">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SourceType="Online" SourceTitle="[Recommended] - We can work on: Research Methodologies ..." SourceUrl="https://myaustralianacademy.com/questions/we-can-work-on-research-methodologies/" SourceSnippet="Can communicate in 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int:Suggestions CitationType="Inline">
                <int:Suggestion CitationStyle="Mla" IsIdentical="1">
                  <int:CitationText>(“[Recommended] - We can work on: Research Methodologies ...”)</int:CitationText>
                </int:Suggestion>
                <int:Suggestion CitationStyle="Apa" IsIdentical="1">
                  <int:CitationText>(“[Recommended] - We can work on: Research Methodologies ...”)</int:CitationText>
                </int:Suggestion>
                <int:Suggestion CitationStyle="Chicago" IsIdentical="1">
                  <int:CitationText>(“[Recommended] - We can work on: Research Methodologies ...”)</int:CitationText>
                </int:Suggestion>
              </int:Suggestions>
              <int:Suggestions CitationType="Full">
                <int:Suggestion CitationStyle="Mla" IsIdentical="1">
                  <int:CitationText>&lt;i&gt;[Recommended] - We can work on: Research Methodologies ...&lt;/i&gt;, https://myaustralianacademy.com/questions/we-can-work-on-research-methodologies/.</int:CitationText>
                </int:Suggestion>
                <int:Suggestion CitationStyle="Apa" IsIdentical="1">
                  <int:CitationText>&lt;i&gt;[Recommended] - We can work on: Research Methodologies ...&lt;/i&gt;. (n.d.). Retrieved from https://myaustralianacademy.com/questions/we-can-work-on-research-methodologies/</int:CitationText>
                </int:Suggestion>
                <int:Suggestion CitationStyle="Chicago" IsIdentical="1">
                  <int:CitationText>“[Recommended] - We can work on: Research Methodologies ...” n.d., https://myaustralianacademy.com/questions/we-can-work-on-research-methodologies/.</int:CitationText>
                </int:Suggestion>
              </int:Suggestions>
            </int:AdditionalSources>
          </int:SimilarityCritique>
        </oel:ext>
      </int:extLst>
    </int:Content>
    <int:Content id="TXkrmszN">
      <int:extLst>
        <oel:ext uri="426473B9-03D8-482F-96C9-C2C85392BACA">
          <int:SimilarityCritique Version="1" Context="Mostly ordered presentation and structure in which relevant ideas / concepts are reasonably expressed. Work may lack coherence in places. Can work as part of a group, meeting most obligations to others but perhaps with limited involvement in group activities." SourceType="Online" SourceTitle="Management Accounting – My Assignment Tutor" SourceUrl="https://myassignmenttutor.com/questions/management-accounting-93/" SourceSnippet="Mostly ordered presentation and structure in which relevant ideas / concepts are reasonably expressed. Work may lack coherence in places. Can work as part of a group, meeting most obligations to others but perhaps with limited involvement in group activities. Can communicate effectively in a suitable medium for the audience, but may have minor ...">
            <int:Suggestions CitationType="Inline">
              <int:Suggestion CitationStyle="Mla" IsIdentical="0">
                <int:CitationText>(“Management Accounting – My Assignment Tutor”)</int:CitationText>
              </int:Suggestion>
              <int:Suggestion CitationStyle="Apa" IsIdentical="0">
                <int:CitationText>(“Management Accounting – My Assignment Tutor”)</int:CitationText>
              </int:Suggestion>
              <int:Suggestion CitationStyle="Chicago" IsIdentical="0">
                <int:CitationText>(“Management Accounting – My Assignment Tutor”)</int:CitationText>
              </int:Suggestion>
            </int:Suggestions>
            <int:Suggestions CitationType="Full">
              <int:Suggestion CitationStyle="Mla" IsIdentical="0">
                <int:CitationText>&lt;i&gt;Management Accounting – My Assignment Tutor&lt;/i&gt;, https://myassignmenttutor.com/questions/management-accounting-93/.</int:CitationText>
              </int:Suggestion>
              <int:Suggestion CitationStyle="Apa" IsIdentical="0">
                <int:CitationText>&lt;i&gt;Management Accounting – My Assignment Tutor&lt;/i&gt;. (n.d.). Retrieved from https://myassignmenttutor.com/questions/management-accounting-93/</int:CitationText>
              </int:Suggestion>
              <int:Suggestion CitationStyle="Chicago" IsIdentical="0">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Mostly ordered presentation and structure in which relevant ideas / concepts are reasonably expressed. Work may lack coherence in places. Can work as part of a group, meeting most obligations to others but perhaps with limited involvement in group activitie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Ed1RzA0d">
      <int:extLst>
        <oel:ext uri="426473B9-03D8-482F-96C9-C2C85392BACA">
          <int:SimilarityCritique Version="1" Context="Demonstrates the basic skills for employment requiring the exercise of personal responsibility and decision-making, with some areas of minor weakness." SourceType="Online" SourceTitle="4 Practical Skills At level 5 you should be able to ..." SourceUrl="https://www.coursehero.com/file/p1c7bm6i/4-Practical-Skills-At-level-5-you-should-be-able-to-usedeploy-a-range-of/" SourceSnippet="Demonstrates the basic skills for employment requiring the exercise of personal responsibility and decision-making, with some areas of minor weakness. effectively in a suitable medium for the audience, but may have minor errors. Mostly coherent, organised work, in a suitable structure and is for the most part clearly expressed.">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M5X01922 :Financial Management for the Hotel Industry ..." SourceUrl="https://www.tvassignmenthelp.com/questions/m5x01922-financial-management-for-the-hotel-industry-management-assignment-help" SourceSnippet="Demonstrates the basic skills for employment requiring the exercise of personal responsibility and decision-making, with some areas of minor weakness. Can communicate effectively in a suitable medium for the audience, but may have minor errors. Mostly coherent, organised work, in a suitable structure and is for the most part clearly expressed.">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lnZy0gW6">
      <int:extLst>
        <oel:ext uri="426473B9-03D8-482F-96C9-C2C85392BACA">
          <int:SimilarityCritique Version="1" Context="Can communicate effectively in a suitable medium for the audience, but may have minor errors." SourceType="Online" SourceTitle="M5X01922 :Financial Management for the Hotel Industry ..." SourceUrl="https://www.tvassignmenthelp.com/questions/m5x01922-financial-management-for-the-hotel-industry-management-assignment-help" SourceSnippet="Can communicate effectively in a suitable medium for the audience, but may have minor errors. Mostly coherent, organised work, in a suitable structure and is for the most part clearly expressed. Can work effectively independently and/or as part of a team, with clear contribution to group activitie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Management Accounting – My Assignment Tutor" SourceUrl="https://myassignmenttutor.com/questions/management-accounting-93/" SourceSnippet="Can communicate 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the skills for employment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GA35 - UWTSD" SourceUrl="https://www.uwtsd.ac.uk/media/uwtsd-website/content-assets/documents/academic-office/aqh-appendices/ga/GA35-UWTSD-Generic-Assessment-Criteria-(Levels-3-7).docx" SourceSnippet="Can communicate effectively in a suitable medium for the audience, but may have minor errors. Mostly coherent, organised work, in a suitable structure and is for the most part clearly expressed. Can work effectively independently and/or as part of a team, with clear .">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mwUQZyBF">
      <int:extLst>
        <oel:ext uri="426473B9-03D8-482F-96C9-C2C85392BACA">
          <int:SimilarityCritique Version="1" Context="Mostly coherent, organised work, in a suitable structure and is for the most part clearly expressed. Can work effectively independently and/or as part of a team, with clear contribution to group activities." SourceType="Online" SourceTitle="BMSW6103Leading and Implementing Workplace Change | Punjab ..." SourceUrl="https://punjabassignmenthelp.com/bmsw6103leading-and-implementing-workplace-change/" SourceSnippet="Mostly coherent, organised work, in a suitable structure and is for the most part clearly expressed. Can work effectively independently and/or as part of a team, with clear contribution to group activities. Demonstrates the skills required in graduate employment, with some areas of strength and some of minor weakness.">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MANAGEMENT ECONOMICS – CookMyProject" SourceUrl="https://cookmyproject.com/blog/management-economics/" SourceSnippet="Mostly coherent, organised work, in a suitable structure and is for the most part clearly expressed. Can work effectively independently and/or as part of a team, with clear contribution to group activities. Demonstrates the skills for employment requiring the exercise of personal responsibility and decision making, with some areas of strength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Mostly coherent, organised work, in a suitable structure and is for the most part clearly expressed. Can work effectively independently and/or as part of a team, with clear contribution to group activities. Demonstrates the skills for employment requiring the exercise of personal responsibility and decision-making, with some areas of strength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UsccTyFb">
      <int:extLst>
        <oel:ext uri="426473B9-03D8-482F-96C9-C2C85392BACA">
          <int:SimilarityCritique Version="1" Context="Demonstrates the skills for employment requiring the exercise of personal responsibility and decision-making, with some areas of strength and some of minor weakness." SourceType="Online" SourceTitle="4 Practical Skills At level 5 you should be able to ..." SourceUrl="https://www.coursehero.com/file/p1c7bm6i/4-Practical-Skills-At-level-5-you-should-be-able-to-usedeploy-a-range-of/" SourceSnippet="Demonstrates the skills for employment requiring the exercise of personal responsibility and decision-making, with some areas of strength and some of minor weakness. well, confidently and consistently in a suitable medium for the audience. Work is coherent, fluent, well-structured and organised.">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M5X01922 :Financial Management for the Hotel Industry ..." SourceUrl="https://www.tvassignmenthelp.com/questions/m5x01922-financial-management-for-the-hotel-industry-management-assignment-help" SourceSnippet="Demonstrates the skills for employment requiring the exercise of personal responsibility and decision-making, with some areas of strength and some of minor weakness. Can communicate well, confidently and consistently in a suitable medium for the audience. Work is coherent, fluent, well-structured and organised.">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7XTRQpWH">
      <int:extLst>
        <oel:ext uri="426473B9-03D8-482F-96C9-C2C85392BACA">
          <int:SimilarityCritique Version="1" Context="Can communicate well, confidently and consistently in a suitable medium for the audience." SourceType="Online" SourceTitle="M5X01922 :Financial Management for the Hotel Industry ..." SourceUrl="https://www.tvassignmenthelp.com/questions/m5x01922-financial-management-for-the-hotel-industry-management-assignment-help" SourceSnippet="Can communicate well, confidently and consistently in a suitable medium for the audience. Work is coherent, fluent, well-structured and organised. Can work very well autonomously and/or as part of a team, with very good contribution to group activitie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bN7Fm3ar">
      <int:extLst>
        <oel:ext uri="426473B9-03D8-482F-96C9-C2C85392BACA">
          <int:SimilarityCritique Version="1" Context="Work is coherent, fluent, well-structured and organised. Can work very well autonomously and/or as part of a team, with very good contribution to group activities." SourceType="Online" SourceTitle="BMSW6103Leading and Implementing Workplace Change | Punjab ..." SourceUrl="https://punjabassignmenthelp.com/bmsw6103leading-and-implementing-workplace-change/" SourceSnippet="Work is coherent, fluent, well-structured and organised. Can work very well autonomously and/or as part of a team, with very good contribution to group activities. Demonstrates very good graduate employment skills, with just occasional minor weakness. Work is coherent, very fluent and is presented professionally. Can work autonomously with ...">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CORP3501 Global Strategic Management:Analysing The Management" SourceUrl="https://myassignmenthelp.com/uk/dmu/corp3501-global-strategic-management/analysing-the-management.html" SourceSnippet="Work is coherent, fluent, well-structured and organised. Can work very well autonomously and/or as part of a team, with very good contribution to group activities. Demonstrates very good graduate employment skills, with just occasional minor weakness. Can communicate professionally confidently and consistently in a suitable format.">
              <int:Suggestions CitationType="Inline">
                <int:Suggestion CitationStyle="Mla" IsIdentical="0">
                  <int:CitationText>(“CORP3501 Global Strategic Management:Analysing The Management”)</int:CitationText>
                </int:Suggestion>
                <int:Suggestion CitationStyle="Apa" IsIdentical="0">
                  <int:CitationText>(“CORP3501 Global Strategic Management:Analysing The Management”)</int:CitationText>
                </int:Suggestion>
                <int:Suggestion CitationStyle="Chicago" IsIdentical="0">
                  <int:CitationText>(“CORP3501 Global Strategic Management:Analysing The Management”)</int:CitationText>
                </int:Suggestion>
              </int:Suggestions>
              <int:Suggestions CitationType="Full">
                <int:Suggestion CitationStyle="Mla" IsIdentical="0">
                  <int:CitationText>&lt;i&gt;CORP3501 Global Strategic Management:Analysing The Management&lt;/i&gt;, https://myassignmenthelp.com/uk/dmu/corp3501-global-strategic-management/analysing-the-management.html.</int:CitationText>
                </int:Suggestion>
                <int:Suggestion CitationStyle="Apa" IsIdentical="0">
                  <int:CitationText>&lt;i&gt;CORP3501 Global Strategic Management:Analysing The Management&lt;/i&gt;. (n.d.). Retrieved from https://myassignmenthelp.com/uk/dmu/corp3501-global-strategic-management/analysing-the-management.html</int:CitationText>
                </int:Suggestion>
                <int:Suggestion CitationStyle="Chicago" IsIdentical="0">
                  <int:CitationText>“CORP3501 Global Strategic Management:Analysing The Management” n.d., https://myassignmenthelp.com/uk/dmu/corp3501-global-strategic-management/analysing-the-management.html.</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9aTa9rWs">
      <int:extLst>
        <oel:ext uri="426473B9-03D8-482F-96C9-C2C85392BACA">
          <int:SimilarityCritique Version="1" Context="Demonstrates very good skills for employment requiring the exercise of personal responsibility and decision-making, with just occasional minor weakness." SourceType="Online" SourceTitle="M5X01922 :Financial Management for the Hotel Industry ..." SourceUrl="https://www.tvassignmenthelp.com/questions/m5x01922-financial-management-for-the-hotel-industry-management-assignment-help" SourceSnippet="Demonstrates very good skills for employment requiring the exercise of personal responsibility and decision-making, with just occasional minor weakness. Can communicate professionally confidently and consistently in a suitable medium for the audience. Work is coherent, very fluent and is presented proficiently. Can work autonomously with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4 Practical Skills At level 5 you should be able to ..." SourceUrl="https://www.coursehero.com/file/p1c7bm6i/4-Practical-Skills-At-level-5-you-should-be-able-to-usedeploy-a-range-of/" SourceSnippet="Demonstrates very good skills for employment requiring the exercise of personal responsibility and decision-making, with just occasional minor weakness. professionally confidently and consistently in a suitable medium for the audience. Work is coherent, very fluent and is presented proficiently. Can work autonomously with initiative.">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axYq6Gxo">
      <int:extLst>
        <oel:ext uri="426473B9-03D8-482F-96C9-C2C85392BACA">
          <int:SimilarityCritique Version="1" Context="Can communicate professionally confidently and consistently in a suitable medium for the audience." SourceType="Online" SourceTitle="Management Accounting – My Assignment Tutor" SourceUrl="https://myassignmenttutor.com/questions/management-accounting-93/" SourceSnippet="Can communicate professionally confidently and consistently in a suitable medium for the audience. Work is coherent, very fluent and is presented proficiently. Can work autonomously with initiative. Where relevant can work professionally within a team, showing leadership skills as appropriate, and meeting obligations.">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Can communicate professionally confidently and consistently in a suitable medium for the audience. Work is coherent, very fluent and is presented proficiently. Can work autonomously with initiative. Where relevant can work professionally within a team, showing leadership skills as appropriate, and meeting obligations. Demonstrates excellent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jyfNZZ58">
      <int:extLst>
        <oel:ext uri="426473B9-03D8-482F-96C9-C2C85392BACA">
          <int:SimilarityCritique Version="1" Context="Work is coherent, very fluent and is presented proficiently. Can work autonomously with initiative." SourceType="Online" SourceTitle="MANAGEMENT ECONOMICS – CookMyProject" SourceUrl="https://cookmyproject.com/blog/management-economics/" SourceSnippet="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 making and an appetite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SimilarityCritique>
        </oel:ext>
      </int:extLst>
    </int:Content>
    <int:Content id="AJBVfaQD">
      <int:extLst>
        <oel:ext uri="426473B9-03D8-482F-96C9-C2C85392BACA">
          <int:SimilarityCritique Version="1" Context="Where relevant can work professionally within a team, showing leadership skills as appropriate, and meeting obligations. Demonstrates excellent skills for employment requiring the exercise of personal responsibility and decision-making and an appetite for further development." SourceType="Online" SourceTitle="M5X01922 :Financial Management for the Hotel Industry ..." SourceUrl="https://www.tvassignmenthelp.com/questions/m5x01922-financial-management-for-the-hotel-industry-management-assignment-help" SourceSnippet="Where relevant can work professionally within a team, showing leadership skills as appropriate, and meeting obligations. Demonstrates excellent skills for employment requiring the exercise of personal responsibility and decision-making and an appetite for further development.">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4 Practical Skills At level 5 you should be able to ..." SourceUrl="https://www.coursehero.com/file/p1c7bm6i/4-Practical-Skills-At-level-5-you-should-be-able-to-usedeploy-a-range-of/" SourceSnippet="Where relevant can work professionally within a team, showing leadership skills as appropriate, and meeting obligations. Demonstrates excellent skills for employment requiring the exercise of personal responsibility and decision- making and an appetite for further development. with an exceptionally high level of professionalism, highly suitable ...">
              <int:Suggestions CitationType="Inline">
                <int:Suggestion CitationStyle="Mla" IsIdentical="0">
                  <int:CitationText>(“4 Practical Skills At level 5 you should be able to ...”)</int:CitationText>
                </int:Suggestion>
                <int:Suggestion CitationStyle="Apa" IsIdentical="0">
                  <int:CitationText>(“4 Practical Skills At level 5 you should be able to ...”)</int:CitationText>
                </int:Suggestion>
                <int:Suggestion CitationStyle="Chicago" IsIdentical="0">
                  <int:CitationText>(“4 Practical Skills At level 5 you should be able to ...”)</int:CitationText>
                </int:Suggestion>
              </int:Suggestions>
              <int:Suggestions CitationType="Full">
                <int:Suggestion CitationStyle="Mla" IsIdentical="0">
                  <int:CitationText>&lt;i&gt;4 Practical Skills At level 5 you should be able to ...&lt;/i&gt;, https://www.coursehero.com/file/p1c7bm6i/4-Practical-Skills-At-level-5-you-should-be-able-to-usedeploy-a-range-of/.</int:CitationText>
                </int:Suggestion>
                <int:Suggestion CitationStyle="Apa" IsIdentical="0">
                  <int:CitationText>&lt;i&gt;4 Practical Skills At level 5 you should be able to ...&lt;/i&gt;. (n.d.). Retrieved from https://www.coursehero.com/file/p1c7bm6i/4-Practical-Skills-At-level-5-you-should-be-able-to-usedeploy-a-range-of/</int:CitationText>
                </int:Suggestion>
                <int:Suggestion CitationStyle="Chicago" IsIdentical="0">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PNueWpQx">
      <int:extLst>
        <oel:ext uri="426473B9-03D8-482F-96C9-C2C85392BACA">
          <int:SimilarityCritique Version="1" Context="Can communicate with an exceptionally high level of professionalism, highly suitable for the audience." SourceType="Online" SourceTitle="Management Accounting – My Assignment Tutor" SourceUrl="https://myassignmenttutor.com/questions/management-accounting-93/" SourceSnippet="Can communicate with an exceptionally high level of professionalism, highly suitable for the audience. Work is exceptionally coherent, very fluent and is presented professionally. Can work exceptionally well within a team, showing leadership skills. Demonstrates exceptional skills for employment requiring the exercise of personal responsibility">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Can communicate with an exceptionally high level of professionalism, highly suitable for the audience. Work is exceptionally coherent, very fluent and is presented professionally. Can work exceptionally well within a team, showing leadership skill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OkIdWApy">
      <int:extLst>
        <oel:ext uri="426473B9-03D8-482F-96C9-C2C85392BACA">
          <int:SimilarityCritique Version="1" Contex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 SourceType="Online" SourceTitle="M5X01922 :Financial Management for the Hotel Industry ..." SourceUrl="https://www.tvassignmenthelp.com/questions/m5x01922-financial-management-for-the-hotel-industry-management-assignment-help" SourceSnippe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77560B"/>
    <w:multiLevelType w:val="hybridMultilevel"/>
    <w:tmpl w:val="D85CF8EE"/>
    <w:lvl w:ilvl="0" w:tplc="014C228C">
      <w:start w:val="2000"/>
      <w:numFmt w:val="bullet"/>
      <w:lvlText w:val="-"/>
      <w:lvlJc w:val="left"/>
      <w:pPr>
        <w:ind w:left="720" w:hanging="360"/>
      </w:pPr>
      <w:rPr>
        <w:rFonts w:ascii="Times New Roman" w:eastAsia="Times New Roman" w:hAnsi="Times New Roman"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8489B"/>
    <w:multiLevelType w:val="hybridMultilevel"/>
    <w:tmpl w:val="53C2BC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777776"/>
    <w:multiLevelType w:val="hybridMultilevel"/>
    <w:tmpl w:val="644C4DFC"/>
    <w:lvl w:ilvl="0" w:tplc="77428B4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3D472F"/>
    <w:multiLevelType w:val="hybridMultilevel"/>
    <w:tmpl w:val="CDC456EC"/>
    <w:lvl w:ilvl="0" w:tplc="789C5D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211BEA"/>
    <w:multiLevelType w:val="hybridMultilevel"/>
    <w:tmpl w:val="32BE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0"/>
  </w:num>
  <w:num w:numId="4">
    <w:abstractNumId w:val="15"/>
  </w:num>
  <w:num w:numId="5">
    <w:abstractNumId w:val="10"/>
  </w:num>
  <w:num w:numId="6">
    <w:abstractNumId w:val="19"/>
  </w:num>
  <w:num w:numId="7">
    <w:abstractNumId w:val="3"/>
  </w:num>
  <w:num w:numId="8">
    <w:abstractNumId w:val="18"/>
  </w:num>
  <w:num w:numId="9">
    <w:abstractNumId w:val="13"/>
  </w:num>
  <w:num w:numId="10">
    <w:abstractNumId w:val="7"/>
  </w:num>
  <w:num w:numId="11">
    <w:abstractNumId w:val="8"/>
  </w:num>
  <w:num w:numId="12">
    <w:abstractNumId w:val="11"/>
  </w:num>
  <w:num w:numId="13">
    <w:abstractNumId w:val="17"/>
  </w:num>
  <w:num w:numId="14">
    <w:abstractNumId w:val="5"/>
  </w:num>
  <w:num w:numId="15">
    <w:abstractNumId w:val="0"/>
  </w:num>
  <w:num w:numId="16">
    <w:abstractNumId w:val="9"/>
  </w:num>
  <w:num w:numId="17">
    <w:abstractNumId w:val="14"/>
  </w:num>
  <w:num w:numId="18">
    <w:abstractNumId w:val="6"/>
  </w:num>
  <w:num w:numId="19">
    <w:abstractNumId w:val="1"/>
  </w:num>
  <w:num w:numId="20">
    <w:abstractNumId w:val="16"/>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BB2"/>
    <w:rsid w:val="000822E5"/>
    <w:rsid w:val="00094595"/>
    <w:rsid w:val="000971FC"/>
    <w:rsid w:val="000A2A3A"/>
    <w:rsid w:val="000A492A"/>
    <w:rsid w:val="000D2F80"/>
    <w:rsid w:val="000E413A"/>
    <w:rsid w:val="000F5AA3"/>
    <w:rsid w:val="00100396"/>
    <w:rsid w:val="00100B5C"/>
    <w:rsid w:val="001106E9"/>
    <w:rsid w:val="00124CA5"/>
    <w:rsid w:val="00127384"/>
    <w:rsid w:val="00134F77"/>
    <w:rsid w:val="00152E9D"/>
    <w:rsid w:val="00154487"/>
    <w:rsid w:val="00171EE3"/>
    <w:rsid w:val="0017512A"/>
    <w:rsid w:val="00196958"/>
    <w:rsid w:val="001A1E39"/>
    <w:rsid w:val="001A24F3"/>
    <w:rsid w:val="001A7A77"/>
    <w:rsid w:val="001B3625"/>
    <w:rsid w:val="001B405C"/>
    <w:rsid w:val="001B5F45"/>
    <w:rsid w:val="001C1DDB"/>
    <w:rsid w:val="001E1050"/>
    <w:rsid w:val="001E1E1F"/>
    <w:rsid w:val="001E2007"/>
    <w:rsid w:val="001E57C1"/>
    <w:rsid w:val="001F07EF"/>
    <w:rsid w:val="001F50B6"/>
    <w:rsid w:val="001F6D7A"/>
    <w:rsid w:val="0022746E"/>
    <w:rsid w:val="00235F71"/>
    <w:rsid w:val="002444CA"/>
    <w:rsid w:val="002511CE"/>
    <w:rsid w:val="00260DE6"/>
    <w:rsid w:val="00273E1D"/>
    <w:rsid w:val="00273FEE"/>
    <w:rsid w:val="00280275"/>
    <w:rsid w:val="0028204E"/>
    <w:rsid w:val="0028591B"/>
    <w:rsid w:val="002878BF"/>
    <w:rsid w:val="00287E36"/>
    <w:rsid w:val="00291841"/>
    <w:rsid w:val="002A410F"/>
    <w:rsid w:val="002C449B"/>
    <w:rsid w:val="002C6040"/>
    <w:rsid w:val="002D5B3F"/>
    <w:rsid w:val="002E272E"/>
    <w:rsid w:val="002F5778"/>
    <w:rsid w:val="003210EC"/>
    <w:rsid w:val="003223E0"/>
    <w:rsid w:val="00334036"/>
    <w:rsid w:val="00344016"/>
    <w:rsid w:val="00352C4A"/>
    <w:rsid w:val="00362560"/>
    <w:rsid w:val="003732FD"/>
    <w:rsid w:val="003753B2"/>
    <w:rsid w:val="00376559"/>
    <w:rsid w:val="00382BAA"/>
    <w:rsid w:val="00384D73"/>
    <w:rsid w:val="00393EB6"/>
    <w:rsid w:val="003A3CE5"/>
    <w:rsid w:val="003A70E6"/>
    <w:rsid w:val="003B366F"/>
    <w:rsid w:val="003B3F9D"/>
    <w:rsid w:val="003B6C95"/>
    <w:rsid w:val="003E4081"/>
    <w:rsid w:val="003E5751"/>
    <w:rsid w:val="004046A9"/>
    <w:rsid w:val="00404C50"/>
    <w:rsid w:val="00410F75"/>
    <w:rsid w:val="0041509C"/>
    <w:rsid w:val="00423934"/>
    <w:rsid w:val="00426244"/>
    <w:rsid w:val="0043079D"/>
    <w:rsid w:val="00451810"/>
    <w:rsid w:val="00470A38"/>
    <w:rsid w:val="00477880"/>
    <w:rsid w:val="004874DE"/>
    <w:rsid w:val="004B5334"/>
    <w:rsid w:val="004B6C14"/>
    <w:rsid w:val="004D5E9B"/>
    <w:rsid w:val="004D63D9"/>
    <w:rsid w:val="004E6585"/>
    <w:rsid w:val="004F6B8C"/>
    <w:rsid w:val="0050249F"/>
    <w:rsid w:val="005162A7"/>
    <w:rsid w:val="00524566"/>
    <w:rsid w:val="00527E60"/>
    <w:rsid w:val="00530BEF"/>
    <w:rsid w:val="00543C8A"/>
    <w:rsid w:val="00552351"/>
    <w:rsid w:val="00561F00"/>
    <w:rsid w:val="00562C4E"/>
    <w:rsid w:val="00562DEC"/>
    <w:rsid w:val="00576AB4"/>
    <w:rsid w:val="00577917"/>
    <w:rsid w:val="00590667"/>
    <w:rsid w:val="005969E2"/>
    <w:rsid w:val="005A1689"/>
    <w:rsid w:val="005B61CD"/>
    <w:rsid w:val="005B7DAC"/>
    <w:rsid w:val="005D1D58"/>
    <w:rsid w:val="005D432C"/>
    <w:rsid w:val="005E285E"/>
    <w:rsid w:val="005E72F8"/>
    <w:rsid w:val="005F0579"/>
    <w:rsid w:val="005F0BB8"/>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3"/>
    <w:rsid w:val="006934D4"/>
    <w:rsid w:val="006A00D6"/>
    <w:rsid w:val="006A6DC3"/>
    <w:rsid w:val="006C069E"/>
    <w:rsid w:val="006D49ED"/>
    <w:rsid w:val="006D55CE"/>
    <w:rsid w:val="006D637A"/>
    <w:rsid w:val="006D6F24"/>
    <w:rsid w:val="006F0F95"/>
    <w:rsid w:val="006F45BF"/>
    <w:rsid w:val="006F60E0"/>
    <w:rsid w:val="00702F71"/>
    <w:rsid w:val="0072255D"/>
    <w:rsid w:val="00732E26"/>
    <w:rsid w:val="007366DF"/>
    <w:rsid w:val="007507A2"/>
    <w:rsid w:val="00757839"/>
    <w:rsid w:val="00770C81"/>
    <w:rsid w:val="007773EC"/>
    <w:rsid w:val="00791024"/>
    <w:rsid w:val="00793F0A"/>
    <w:rsid w:val="007A2657"/>
    <w:rsid w:val="007B1BF9"/>
    <w:rsid w:val="007C682C"/>
    <w:rsid w:val="007D2385"/>
    <w:rsid w:val="007D5F6C"/>
    <w:rsid w:val="007E0BA6"/>
    <w:rsid w:val="007F214F"/>
    <w:rsid w:val="00800069"/>
    <w:rsid w:val="008042F0"/>
    <w:rsid w:val="008310A0"/>
    <w:rsid w:val="00835D29"/>
    <w:rsid w:val="00842E7F"/>
    <w:rsid w:val="00852933"/>
    <w:rsid w:val="008566E5"/>
    <w:rsid w:val="008566FE"/>
    <w:rsid w:val="00865B46"/>
    <w:rsid w:val="00875439"/>
    <w:rsid w:val="00896134"/>
    <w:rsid w:val="00897CF6"/>
    <w:rsid w:val="008A4281"/>
    <w:rsid w:val="008A62BC"/>
    <w:rsid w:val="008B3732"/>
    <w:rsid w:val="008B43E7"/>
    <w:rsid w:val="008D763F"/>
    <w:rsid w:val="008E35C3"/>
    <w:rsid w:val="008F036F"/>
    <w:rsid w:val="008F1308"/>
    <w:rsid w:val="008F78C2"/>
    <w:rsid w:val="00904568"/>
    <w:rsid w:val="00911394"/>
    <w:rsid w:val="00912595"/>
    <w:rsid w:val="0091609D"/>
    <w:rsid w:val="00917E26"/>
    <w:rsid w:val="00923EF2"/>
    <w:rsid w:val="00926D25"/>
    <w:rsid w:val="00926E9D"/>
    <w:rsid w:val="00931435"/>
    <w:rsid w:val="009315A0"/>
    <w:rsid w:val="00932C6E"/>
    <w:rsid w:val="00933F10"/>
    <w:rsid w:val="00943339"/>
    <w:rsid w:val="009433C5"/>
    <w:rsid w:val="00965881"/>
    <w:rsid w:val="00984E31"/>
    <w:rsid w:val="009871FF"/>
    <w:rsid w:val="00990799"/>
    <w:rsid w:val="00992299"/>
    <w:rsid w:val="00995D51"/>
    <w:rsid w:val="009A0631"/>
    <w:rsid w:val="009A458F"/>
    <w:rsid w:val="009B10ED"/>
    <w:rsid w:val="009D3EA4"/>
    <w:rsid w:val="009D649C"/>
    <w:rsid w:val="009E0B21"/>
    <w:rsid w:val="009E4BC1"/>
    <w:rsid w:val="009F12C9"/>
    <w:rsid w:val="009F5CB2"/>
    <w:rsid w:val="009F74F6"/>
    <w:rsid w:val="00A03BB8"/>
    <w:rsid w:val="00A16E98"/>
    <w:rsid w:val="00A3505D"/>
    <w:rsid w:val="00A4036F"/>
    <w:rsid w:val="00A4069F"/>
    <w:rsid w:val="00A406E5"/>
    <w:rsid w:val="00A4641C"/>
    <w:rsid w:val="00A50AA0"/>
    <w:rsid w:val="00A52425"/>
    <w:rsid w:val="00A55876"/>
    <w:rsid w:val="00A651CA"/>
    <w:rsid w:val="00A67FB1"/>
    <w:rsid w:val="00A71D19"/>
    <w:rsid w:val="00A85BFE"/>
    <w:rsid w:val="00AA01C3"/>
    <w:rsid w:val="00AB6FE7"/>
    <w:rsid w:val="00AB7AD7"/>
    <w:rsid w:val="00AD0430"/>
    <w:rsid w:val="00AD2430"/>
    <w:rsid w:val="00AE41A6"/>
    <w:rsid w:val="00AF0E34"/>
    <w:rsid w:val="00AF271D"/>
    <w:rsid w:val="00AF56C2"/>
    <w:rsid w:val="00B004E6"/>
    <w:rsid w:val="00B0744D"/>
    <w:rsid w:val="00B26CF3"/>
    <w:rsid w:val="00B50EA8"/>
    <w:rsid w:val="00B64082"/>
    <w:rsid w:val="00B72325"/>
    <w:rsid w:val="00B72EAD"/>
    <w:rsid w:val="00B81AD3"/>
    <w:rsid w:val="00B829D8"/>
    <w:rsid w:val="00B84B5B"/>
    <w:rsid w:val="00B86446"/>
    <w:rsid w:val="00BA1176"/>
    <w:rsid w:val="00BA3798"/>
    <w:rsid w:val="00BA47AB"/>
    <w:rsid w:val="00BA62B6"/>
    <w:rsid w:val="00BE0B01"/>
    <w:rsid w:val="00BE79C7"/>
    <w:rsid w:val="00BF09D0"/>
    <w:rsid w:val="00BF3CB5"/>
    <w:rsid w:val="00C01A3F"/>
    <w:rsid w:val="00C058D2"/>
    <w:rsid w:val="00C073F1"/>
    <w:rsid w:val="00C1285B"/>
    <w:rsid w:val="00C1361B"/>
    <w:rsid w:val="00C14E1F"/>
    <w:rsid w:val="00C315AF"/>
    <w:rsid w:val="00C324A0"/>
    <w:rsid w:val="00C36D9A"/>
    <w:rsid w:val="00C44A72"/>
    <w:rsid w:val="00C52594"/>
    <w:rsid w:val="00C61FC2"/>
    <w:rsid w:val="00C705F9"/>
    <w:rsid w:val="00C74C29"/>
    <w:rsid w:val="00C80F0F"/>
    <w:rsid w:val="00C8667A"/>
    <w:rsid w:val="00C93BCB"/>
    <w:rsid w:val="00CB1661"/>
    <w:rsid w:val="00CC241A"/>
    <w:rsid w:val="00CE4035"/>
    <w:rsid w:val="00CE65AB"/>
    <w:rsid w:val="00CF4266"/>
    <w:rsid w:val="00D118D2"/>
    <w:rsid w:val="00D22D9C"/>
    <w:rsid w:val="00D241F1"/>
    <w:rsid w:val="00D275CB"/>
    <w:rsid w:val="00D30DFA"/>
    <w:rsid w:val="00D32317"/>
    <w:rsid w:val="00D463A5"/>
    <w:rsid w:val="00D46727"/>
    <w:rsid w:val="00D4710D"/>
    <w:rsid w:val="00D47D25"/>
    <w:rsid w:val="00D62ACD"/>
    <w:rsid w:val="00D75D12"/>
    <w:rsid w:val="00D94188"/>
    <w:rsid w:val="00DA36EE"/>
    <w:rsid w:val="00DB116D"/>
    <w:rsid w:val="00DC4B45"/>
    <w:rsid w:val="00DD17CC"/>
    <w:rsid w:val="00DE217A"/>
    <w:rsid w:val="00DF321B"/>
    <w:rsid w:val="00E13E74"/>
    <w:rsid w:val="00E230E0"/>
    <w:rsid w:val="00E27F15"/>
    <w:rsid w:val="00E30A09"/>
    <w:rsid w:val="00E31AB5"/>
    <w:rsid w:val="00E51AAC"/>
    <w:rsid w:val="00E66CC0"/>
    <w:rsid w:val="00E728A9"/>
    <w:rsid w:val="00E807D9"/>
    <w:rsid w:val="00E92BF9"/>
    <w:rsid w:val="00EA0F4E"/>
    <w:rsid w:val="00EA295B"/>
    <w:rsid w:val="00EA3B9B"/>
    <w:rsid w:val="00EA6801"/>
    <w:rsid w:val="00EB4F96"/>
    <w:rsid w:val="00EC642C"/>
    <w:rsid w:val="00ED7072"/>
    <w:rsid w:val="00EE3132"/>
    <w:rsid w:val="00EE3D9D"/>
    <w:rsid w:val="00EE6F25"/>
    <w:rsid w:val="00F02126"/>
    <w:rsid w:val="00F03D85"/>
    <w:rsid w:val="00F07C8C"/>
    <w:rsid w:val="00F1654C"/>
    <w:rsid w:val="00F249F1"/>
    <w:rsid w:val="00F25B9D"/>
    <w:rsid w:val="00F2664E"/>
    <w:rsid w:val="00F31163"/>
    <w:rsid w:val="00F31C04"/>
    <w:rsid w:val="00F367CF"/>
    <w:rsid w:val="00F442A7"/>
    <w:rsid w:val="00F52426"/>
    <w:rsid w:val="00F57163"/>
    <w:rsid w:val="00F57A89"/>
    <w:rsid w:val="00F61A20"/>
    <w:rsid w:val="00F63DD9"/>
    <w:rsid w:val="00F66489"/>
    <w:rsid w:val="00F67644"/>
    <w:rsid w:val="00F8381F"/>
    <w:rsid w:val="00F849F7"/>
    <w:rsid w:val="00FA04CD"/>
    <w:rsid w:val="00FA25F5"/>
    <w:rsid w:val="00FA2810"/>
    <w:rsid w:val="00FA2DCD"/>
    <w:rsid w:val="00FA68F8"/>
    <w:rsid w:val="00FB1DC0"/>
    <w:rsid w:val="00FB3B4E"/>
    <w:rsid w:val="00FB4521"/>
    <w:rsid w:val="00FB4F84"/>
    <w:rsid w:val="00FB5CF8"/>
    <w:rsid w:val="00FE1AF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C73217"/>
  <w15:docId w15:val="{D0DEF03F-CEC8-4094-A1FF-020235486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E30A09"/>
    <w:rPr>
      <w:b/>
      <w:sz w:val="36"/>
      <w:shd w:val="pct15" w:color="auto" w:fill="auto"/>
      <w:lang w:eastAsia="en-GB"/>
    </w:rPr>
  </w:style>
  <w:style w:type="paragraph" w:styleId="Bibliography">
    <w:name w:val="Bibliography"/>
    <w:basedOn w:val="Normal"/>
    <w:next w:val="Normal"/>
    <w:uiPriority w:val="37"/>
    <w:unhideWhenUsed/>
    <w:rsid w:val="00E30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13731">
      <w:bodyDiv w:val="1"/>
      <w:marLeft w:val="0"/>
      <w:marRight w:val="0"/>
      <w:marTop w:val="0"/>
      <w:marBottom w:val="0"/>
      <w:divBdr>
        <w:top w:val="none" w:sz="0" w:space="0" w:color="auto"/>
        <w:left w:val="none" w:sz="0" w:space="0" w:color="auto"/>
        <w:bottom w:val="none" w:sz="0" w:space="0" w:color="auto"/>
        <w:right w:val="none" w:sz="0" w:space="0" w:color="auto"/>
      </w:divBdr>
    </w:div>
    <w:div w:id="101657452">
      <w:bodyDiv w:val="1"/>
      <w:marLeft w:val="0"/>
      <w:marRight w:val="0"/>
      <w:marTop w:val="0"/>
      <w:marBottom w:val="0"/>
      <w:divBdr>
        <w:top w:val="none" w:sz="0" w:space="0" w:color="auto"/>
        <w:left w:val="none" w:sz="0" w:space="0" w:color="auto"/>
        <w:bottom w:val="none" w:sz="0" w:space="0" w:color="auto"/>
        <w:right w:val="none" w:sz="0" w:space="0" w:color="auto"/>
      </w:divBdr>
    </w:div>
    <w:div w:id="186679119">
      <w:bodyDiv w:val="1"/>
      <w:marLeft w:val="0"/>
      <w:marRight w:val="0"/>
      <w:marTop w:val="0"/>
      <w:marBottom w:val="0"/>
      <w:divBdr>
        <w:top w:val="none" w:sz="0" w:space="0" w:color="auto"/>
        <w:left w:val="none" w:sz="0" w:space="0" w:color="auto"/>
        <w:bottom w:val="none" w:sz="0" w:space="0" w:color="auto"/>
        <w:right w:val="none" w:sz="0" w:space="0" w:color="auto"/>
      </w:divBdr>
    </w:div>
    <w:div w:id="229733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916915">
      <w:bodyDiv w:val="1"/>
      <w:marLeft w:val="0"/>
      <w:marRight w:val="0"/>
      <w:marTop w:val="0"/>
      <w:marBottom w:val="0"/>
      <w:divBdr>
        <w:top w:val="none" w:sz="0" w:space="0" w:color="auto"/>
        <w:left w:val="none" w:sz="0" w:space="0" w:color="auto"/>
        <w:bottom w:val="none" w:sz="0" w:space="0" w:color="auto"/>
        <w:right w:val="none" w:sz="0" w:space="0" w:color="auto"/>
      </w:divBdr>
    </w:div>
    <w:div w:id="583757773">
      <w:bodyDiv w:val="1"/>
      <w:marLeft w:val="0"/>
      <w:marRight w:val="0"/>
      <w:marTop w:val="0"/>
      <w:marBottom w:val="0"/>
      <w:divBdr>
        <w:top w:val="none" w:sz="0" w:space="0" w:color="auto"/>
        <w:left w:val="none" w:sz="0" w:space="0" w:color="auto"/>
        <w:bottom w:val="none" w:sz="0" w:space="0" w:color="auto"/>
        <w:right w:val="none" w:sz="0" w:space="0" w:color="auto"/>
      </w:divBdr>
    </w:div>
    <w:div w:id="702022370">
      <w:bodyDiv w:val="1"/>
      <w:marLeft w:val="0"/>
      <w:marRight w:val="0"/>
      <w:marTop w:val="0"/>
      <w:marBottom w:val="0"/>
      <w:divBdr>
        <w:top w:val="none" w:sz="0" w:space="0" w:color="auto"/>
        <w:left w:val="none" w:sz="0" w:space="0" w:color="auto"/>
        <w:bottom w:val="none" w:sz="0" w:space="0" w:color="auto"/>
        <w:right w:val="none" w:sz="0" w:space="0" w:color="auto"/>
      </w:divBdr>
    </w:div>
    <w:div w:id="893080134">
      <w:bodyDiv w:val="1"/>
      <w:marLeft w:val="0"/>
      <w:marRight w:val="0"/>
      <w:marTop w:val="0"/>
      <w:marBottom w:val="0"/>
      <w:divBdr>
        <w:top w:val="none" w:sz="0" w:space="0" w:color="auto"/>
        <w:left w:val="none" w:sz="0" w:space="0" w:color="auto"/>
        <w:bottom w:val="none" w:sz="0" w:space="0" w:color="auto"/>
        <w:right w:val="none" w:sz="0" w:space="0" w:color="auto"/>
      </w:divBdr>
    </w:div>
    <w:div w:id="101464948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74826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86516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25982317">
      <w:bodyDiv w:val="1"/>
      <w:marLeft w:val="0"/>
      <w:marRight w:val="0"/>
      <w:marTop w:val="0"/>
      <w:marBottom w:val="0"/>
      <w:divBdr>
        <w:top w:val="none" w:sz="0" w:space="0" w:color="auto"/>
        <w:left w:val="none" w:sz="0" w:space="0" w:color="auto"/>
        <w:bottom w:val="none" w:sz="0" w:space="0" w:color="auto"/>
        <w:right w:val="none" w:sz="0" w:space="0" w:color="auto"/>
      </w:divBdr>
    </w:div>
    <w:div w:id="2038577535">
      <w:bodyDiv w:val="1"/>
      <w:marLeft w:val="0"/>
      <w:marRight w:val="0"/>
      <w:marTop w:val="0"/>
      <w:marBottom w:val="0"/>
      <w:divBdr>
        <w:top w:val="none" w:sz="0" w:space="0" w:color="auto"/>
        <w:left w:val="none" w:sz="0" w:space="0" w:color="auto"/>
        <w:bottom w:val="none" w:sz="0" w:space="0" w:color="auto"/>
        <w:right w:val="none" w:sz="0" w:space="0" w:color="auto"/>
      </w:divBdr>
    </w:div>
    <w:div w:id="2095200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ead855f2a10b499f" Type="http://schemas.microsoft.com/office/2019/09/relationships/intelligence" Target="intelligenc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Poo19</b:Tag>
    <b:SourceType>Book</b:SourceType>
    <b:Guid>{46F780B0-5A6A-41EE-9CC5-B13D340E2F13}</b:Guid>
    <b:Author>
      <b:Author>
        <b:NameList>
          <b:Person>
            <b:Last>Poole</b:Last>
            <b:First>Jill</b:First>
          </b:Person>
        </b:NameList>
      </b:Author>
    </b:Author>
    <b:Title>Poole’s Casebook on Contract Law</b:Title>
    <b:Year>2019</b:Year>
    <b:City>Oxford</b:City>
    <b:Publisher>Oxford University Press</b:Publisher>
    <b:Edition>14th</b:Edition>
    <b:RefOrder>2</b:RefOrder>
  </b:Source>
  <b:Source>
    <b:Tag>Poo10</b:Tag>
    <b:SourceType>Book</b:SourceType>
    <b:Guid>{789042A7-CAC1-4A50-9F9B-86AC6778B23A}</b:Guid>
    <b:Author>
      <b:Author>
        <b:NameList>
          <b:Person>
            <b:Last>Poole</b:Last>
            <b:First>Jill</b:First>
          </b:Person>
        </b:NameList>
      </b:Author>
    </b:Author>
    <b:Title>Textbook on Contract Law</b:Title>
    <b:Year>2010</b:Year>
    <b:City>Oxford</b:City>
    <b:Publisher>Oxford University Press</b:Publisher>
    <b:Edition>10th</b:Edition>
    <b:Pages>425</b:Pages>
    <b:RefOrder>1</b:RefOrder>
  </b:Source>
  <b:Source>
    <b:Tag>Pol50</b:Tag>
    <b:SourceType>Book</b:SourceType>
    <b:Guid>{A5001569-869D-4BC0-A0B6-8B98BCB7A6EF}</b:Guid>
    <b:Author>
      <b:Author>
        <b:NameList>
          <b:Person>
            <b:Last>Pollock</b:Last>
            <b:First>Sir</b:First>
            <b:Middle>Frederick</b:Middle>
          </b:Person>
        </b:NameList>
      </b:Author>
    </b:Author>
    <b:Title>Pollock's Principles of Contract</b:Title>
    <b:Year>1950</b:Year>
    <b:Publisher>Stevens &amp; Sons</b:Publisher>
    <b:Edition>13th</b:Edition>
    <b:Pages>133</b:Pages>
    <b:RefOrder>3</b:RefOrder>
  </b:Source>
  <b:Source>
    <b:Tag>Cat17</b:Tag>
    <b:SourceType>Book</b:SourceType>
    <b:Guid>{38CF4228-81E7-49D5-A8DC-960AB4370856}</b:Guid>
    <b:Author>
      <b:Author>
        <b:NameList>
          <b:Person>
            <b:Last>Elliot</b:Last>
            <b:First>Catherine</b:First>
          </b:Person>
          <b:Person>
            <b:Last>Quinn</b:Last>
            <b:First>Frances</b:First>
          </b:Person>
        </b:NameList>
      </b:Author>
    </b:Author>
    <b:Title>Contract Law</b:Title>
    <b:Year>2017</b:Year>
    <b:City>Harlow</b:City>
    <b:Publisher>Pearson Education Limited</b:Publisher>
    <b:Edition>11</b:Edition>
    <b:Pages>94</b:Pages>
    <b:RefOrder>4</b:RefOrder>
  </b:Source>
  <b:Source>
    <b:Tag>Fin17</b:Tag>
    <b:SourceType>Book</b:SourceType>
    <b:Guid>{7526AAED-239A-47DE-ABD3-BAED5893F6B6}</b:Guid>
    <b:Title>Contract Law</b:Title>
    <b:Year>2017</b:Year>
    <b:Pages>173</b:Pages>
    <b:City>Harlow</b:City>
    <b:Publisher>Pearson Education Limited</b:Publisher>
    <b:Author>
      <b:Author>
        <b:NameList>
          <b:Person>
            <b:Last>Finch</b:Last>
            <b:First>E</b:First>
          </b:Person>
          <b:Person>
            <b:Last>Fafinski</b:Last>
            <b:First>S</b:First>
          </b:Person>
        </b:NameList>
      </b:Author>
    </b:Author>
    <b:Edition>5th</b:Edition>
    <b:RefOrder>5</b:RefOrder>
  </b:Source>
</b:Sources>
</file>

<file path=customXml/itemProps1.xml><?xml version="1.0" encoding="utf-8"?>
<ds:datastoreItem xmlns:ds="http://schemas.openxmlformats.org/officeDocument/2006/customXml" ds:itemID="{74DC6318-FDD3-48FA-A67A-D55949E09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197</TotalTime>
  <Pages>4</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Sulima Asaad (1901513)</cp:lastModifiedBy>
  <cp:revision>7</cp:revision>
  <cp:lastPrinted>2014-10-10T07:42:00Z</cp:lastPrinted>
  <dcterms:created xsi:type="dcterms:W3CDTF">2022-03-18T22:21:00Z</dcterms:created>
  <dcterms:modified xsi:type="dcterms:W3CDTF">2022-03-19T01:18:00Z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