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8654363"/>
        <w:docPartObj>
          <w:docPartGallery w:val="Cover Pages"/>
          <w:docPartUnique/>
        </w:docPartObj>
      </w:sdtPr>
      <w:sdtEndPr>
        <w:rPr>
          <w:b/>
        </w:rPr>
      </w:sdtEndPr>
      <w:sdtContent>
        <w:p w14:paraId="5A9F2057" w14:textId="77777777" w:rsidR="001C1C3E" w:rsidRDefault="00F34435">
          <w:r>
            <w:rPr>
              <w:noProof/>
              <w:lang w:eastAsia="en-GB"/>
            </w:rPr>
            <mc:AlternateContent>
              <mc:Choice Requires="wps">
                <w:drawing>
                  <wp:anchor distT="0" distB="0" distL="114300" distR="114300" simplePos="0" relativeHeight="251658240" behindDoc="0" locked="0" layoutInCell="1" allowOverlap="1" wp14:anchorId="30C521E2" wp14:editId="18AF9C4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a:extLst/>
                          </wps:spPr>
                          <wps:txbx>
                            <w:txbxContent>
                              <w:p w14:paraId="1CEC9FE0" w14:textId="553DC8F0" w:rsidR="001968D7" w:rsidRPr="00C80A6D" w:rsidRDefault="001968D7" w:rsidP="00251F5E">
                                <w:pPr>
                                  <w:spacing w:before="240"/>
                                  <w:ind w:left="720"/>
                                  <w:rPr>
                                    <w:color w:val="5F497A" w:themeColor="accent4" w:themeShade="BF"/>
                                    <w:sz w:val="52"/>
                                    <w:szCs w:val="56"/>
                                  </w:rPr>
                                </w:pPr>
                                <w:r w:rsidRPr="00C80A6D">
                                  <w:rPr>
                                    <w:color w:val="5F497A" w:themeColor="accent4" w:themeShade="BF"/>
                                    <w:sz w:val="72"/>
                                    <w:szCs w:val="96"/>
                                  </w:rPr>
                                  <w:t>Programming 1</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8240;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KsTDwIAAAYE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" fillcolor="#d8d8d8 [2732]" stroked="f">
                    <v:textbox inset="21.6pt,1in,21.6pt">
                      <w:txbxContent>
                        <w:p w14:paraId="1CEC9FE0" w14:textId="553DC8F0" w:rsidR="001968D7" w:rsidRPr="00C80A6D" w:rsidRDefault="001968D7" w:rsidP="00251F5E">
                          <w:pPr>
                            <w:spacing w:before="240"/>
                            <w:ind w:left="720"/>
                            <w:rPr>
                              <w:color w:val="5F497A" w:themeColor="accent4" w:themeShade="BF"/>
                              <w:sz w:val="52"/>
                              <w:szCs w:val="56"/>
                            </w:rPr>
                          </w:pPr>
                          <w:r w:rsidRPr="00C80A6D">
                            <w:rPr>
                              <w:color w:val="5F497A" w:themeColor="accent4" w:themeShade="BF"/>
                              <w:sz w:val="72"/>
                              <w:szCs w:val="96"/>
                            </w:rPr>
                            <w:t>Programming 1</w:t>
                          </w:r>
                        </w:p>
                      </w:txbxContent>
                    </v:textbox>
                    <w10:wrap anchorx="page" anchory="page"/>
                  </v:rect>
                </w:pict>
              </mc:Fallback>
            </mc:AlternateContent>
          </w:r>
          <w:r>
            <w:rPr>
              <w:noProof/>
              <w:lang w:eastAsia="en-GB"/>
            </w:rPr>
            <mc:AlternateContent>
              <mc:Choice Requires="wps">
                <w:drawing>
                  <wp:anchor distT="0" distB="0" distL="114300" distR="114300" simplePos="0" relativeHeight="251658241" behindDoc="0" locked="0" layoutInCell="1" allowOverlap="1" wp14:anchorId="5D21171A" wp14:editId="3F2B11EC">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1968D7" w:rsidRPr="001C1C3E" w:rsidRDefault="001968D7"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1968D7" w:rsidRPr="001C1C3E" w:rsidRDefault="001968D7" w:rsidP="00FF0A95">
                                <w:pPr>
                                  <w:pStyle w:val="NoSpacing"/>
                                  <w:rPr>
                                    <w:b w:val="0"/>
                                  </w:rPr>
                                </w:pPr>
                                <w:r>
                                  <w:t>James Edward Millns</w:t>
                                </w:r>
                                <w:r w:rsidRPr="001C1C3E">
                                  <w:t xml:space="preserve"> </w:t>
                                </w:r>
                              </w:p>
                              <w:p w14:paraId="19A49927" w14:textId="77777777" w:rsidR="001968D7" w:rsidRPr="001C1C3E" w:rsidRDefault="001968D7" w:rsidP="001C1C3E">
                                <w:pPr>
                                  <w:spacing w:line="240" w:lineRule="auto"/>
                                  <w:rPr>
                                    <w:rFonts w:cs="Arial"/>
                                    <w:b/>
                                    <w:sz w:val="26"/>
                                    <w:szCs w:val="26"/>
                                    <w:lang w:val="en-US"/>
                                  </w:rPr>
                                </w:pPr>
                              </w:p>
                              <w:p w14:paraId="5A941D7F"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1968D7" w:rsidRPr="001C1C3E" w:rsidRDefault="001968D7" w:rsidP="00FF0A95">
                                <w:pPr>
                                  <w:pStyle w:val="NoSpacing"/>
                                  <w:rPr>
                                    <w:b w:val="0"/>
                                  </w:rPr>
                                </w:pPr>
                                <w:r w:rsidRPr="001C1C3E">
                                  <w:t>170</w:t>
                                </w:r>
                                <w:r>
                                  <w:t>8455</w:t>
                                </w:r>
                              </w:p>
                              <w:p w14:paraId="4CC9A004" w14:textId="77777777" w:rsidR="001968D7" w:rsidRDefault="001968D7" w:rsidP="001C1C3E">
                                <w:pPr>
                                  <w:spacing w:line="240" w:lineRule="auto"/>
                                  <w:rPr>
                                    <w:rFonts w:cs="Arial"/>
                                    <w:b/>
                                    <w:sz w:val="26"/>
                                    <w:szCs w:val="26"/>
                                    <w:u w:val="single"/>
                                    <w:lang w:val="en-US"/>
                                  </w:rPr>
                                </w:pPr>
                              </w:p>
                              <w:p w14:paraId="6E0C9E61" w14:textId="77777777" w:rsidR="001968D7" w:rsidRDefault="001968D7"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1968D7" w:rsidRPr="001C1C3E" w:rsidRDefault="001968D7" w:rsidP="00FF0A95">
                                <w:pPr>
                                  <w:pStyle w:val="NoSpacing"/>
                                  <w:rPr>
                                    <w:b w:val="0"/>
                                  </w:rPr>
                                </w:pPr>
                                <w:r>
                                  <w:t>1708455@student.uwtsd.ac.uk</w:t>
                                </w:r>
                                <w:r w:rsidRPr="001C1C3E">
                                  <w:t xml:space="preserve"> </w:t>
                                </w:r>
                              </w:p>
                              <w:p w14:paraId="231CC9BB" w14:textId="77777777" w:rsidR="001968D7" w:rsidRPr="001C1C3E" w:rsidRDefault="001968D7" w:rsidP="001C1C3E">
                                <w:pPr>
                                  <w:spacing w:line="240" w:lineRule="auto"/>
                                  <w:rPr>
                                    <w:rFonts w:cs="Arial"/>
                                    <w:b/>
                                    <w:sz w:val="26"/>
                                    <w:szCs w:val="26"/>
                                    <w:u w:val="single"/>
                                    <w:lang w:val="en-US"/>
                                  </w:rPr>
                                </w:pPr>
                              </w:p>
                              <w:p w14:paraId="2273D1E5"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1968D7" w:rsidRPr="001C1C3E" w:rsidRDefault="001968D7" w:rsidP="00FF0A95">
                                <w:pPr>
                                  <w:pStyle w:val="NoSpacing"/>
                                  <w:rPr>
                                    <w:b w:val="0"/>
                                  </w:rPr>
                                </w:pPr>
                                <w:r w:rsidRPr="001C1C3E">
                                  <w:t>BSC (Hons) Software Engineering</w:t>
                                </w:r>
                              </w:p>
                              <w:p w14:paraId="73231DE3" w14:textId="77777777" w:rsidR="001968D7" w:rsidRPr="001C1C3E" w:rsidRDefault="001968D7" w:rsidP="001C1C3E">
                                <w:pPr>
                                  <w:spacing w:line="240" w:lineRule="auto"/>
                                  <w:rPr>
                                    <w:rFonts w:cs="Arial"/>
                                    <w:b/>
                                    <w:sz w:val="26"/>
                                    <w:szCs w:val="26"/>
                                    <w:lang w:val="en-US"/>
                                  </w:rPr>
                                </w:pPr>
                              </w:p>
                              <w:p w14:paraId="253E705F" w14:textId="77777777" w:rsidR="001968D7" w:rsidRPr="001C1C3E" w:rsidRDefault="001968D7"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6769BD5B" w14:textId="29A6A3DB" w:rsidR="001968D7" w:rsidRDefault="001968D7" w:rsidP="00FF0A95">
                                <w:pPr>
                                  <w:pStyle w:val="NoSpacing"/>
                                  <w:rPr>
                                    <w:b w:val="0"/>
                                  </w:rPr>
                                </w:pPr>
                                <w:r>
                                  <w:t>Programming 1</w:t>
                                </w:r>
                              </w:p>
                              <w:p w14:paraId="5E924BE2" w14:textId="77777777" w:rsidR="001968D7" w:rsidRPr="001C1C3E" w:rsidRDefault="001968D7" w:rsidP="001C1C3E">
                                <w:pPr>
                                  <w:spacing w:line="240" w:lineRule="auto"/>
                                  <w:rPr>
                                    <w:rFonts w:cs="Arial"/>
                                    <w:b/>
                                    <w:sz w:val="26"/>
                                    <w:szCs w:val="26"/>
                                    <w:lang w:val="en-US"/>
                                  </w:rPr>
                                </w:pPr>
                              </w:p>
                              <w:p w14:paraId="2D7618A9"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9587FE5" w14:textId="323B2533" w:rsidR="001968D7" w:rsidRDefault="001968D7" w:rsidP="001C1C3E">
                                <w:pPr>
                                  <w:spacing w:line="240" w:lineRule="auto"/>
                                  <w:rPr>
                                    <w:rFonts w:eastAsiaTheme="minorEastAsia"/>
                                    <w:b/>
                                    <w:lang w:val="en-US"/>
                                  </w:rPr>
                                </w:pPr>
                                <w:r w:rsidRPr="00521CF3">
                                  <w:rPr>
                                    <w:rFonts w:eastAsiaTheme="minorEastAsia"/>
                                    <w:b/>
                                    <w:lang w:val="en-US"/>
                                  </w:rPr>
                                  <w:t>ACCA4004</w:t>
                                </w:r>
                              </w:p>
                              <w:p w14:paraId="220EE208" w14:textId="77777777" w:rsidR="001968D7" w:rsidRPr="001C1C3E" w:rsidRDefault="001968D7" w:rsidP="001C1C3E">
                                <w:pPr>
                                  <w:spacing w:line="240" w:lineRule="auto"/>
                                  <w:rPr>
                                    <w:rFonts w:cs="Arial"/>
                                    <w:b/>
                                    <w:sz w:val="26"/>
                                    <w:szCs w:val="26"/>
                                    <w:lang w:val="en-US"/>
                                  </w:rPr>
                                </w:pPr>
                              </w:p>
                              <w:p w14:paraId="032F518E"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49587480" w14:textId="4E4F5780" w:rsidR="001968D7" w:rsidRDefault="001968D7" w:rsidP="00FF0A95">
                                <w:pPr>
                                  <w:pStyle w:val="NoSpacing"/>
                                </w:pPr>
                                <w:r>
                                  <w:t>Mike Dacey / Tim Bashford</w:t>
                                </w:r>
                              </w:p>
                              <w:p w14:paraId="617A2A04" w14:textId="77777777" w:rsidR="001968D7" w:rsidRPr="001C1C3E" w:rsidRDefault="001968D7" w:rsidP="001C1C3E">
                                <w:pPr>
                                  <w:spacing w:line="240" w:lineRule="auto"/>
                                  <w:rPr>
                                    <w:rFonts w:cs="Arial"/>
                                    <w:b/>
                                    <w:sz w:val="26"/>
                                    <w:szCs w:val="26"/>
                                    <w:lang w:val="en-US"/>
                                  </w:rPr>
                                </w:pPr>
                              </w:p>
                              <w:p w14:paraId="26AAD24B" w14:textId="7E3C31B2" w:rsidR="001968D7" w:rsidRDefault="001968D7" w:rsidP="001C1C3E">
                                <w:pPr>
                                  <w:spacing w:line="240" w:lineRule="auto"/>
                                  <w:rPr>
                                    <w:rFonts w:cs="Arial"/>
                                    <w:b/>
                                    <w:sz w:val="26"/>
                                    <w:szCs w:val="26"/>
                                    <w:u w:val="single"/>
                                    <w:lang w:val="en-US"/>
                                  </w:rPr>
                                </w:pPr>
                              </w:p>
                              <w:p w14:paraId="02523DDF" w14:textId="77777777" w:rsidR="001968D7" w:rsidRPr="001C1C3E" w:rsidRDefault="001968D7"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1968D7" w:rsidRPr="001C1C3E" w:rsidRDefault="001968D7">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58241;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" fillcolor="#5f497a [2407]" stroked="f" strokeweight="1pt">
                    <v:textbox inset="14.4pt,,14.4pt">
                      <w:txbxContent>
                        <w:p w14:paraId="2D5038D1" w14:textId="77777777" w:rsidR="001968D7" w:rsidRPr="001C1C3E" w:rsidRDefault="001968D7"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1968D7" w:rsidRPr="001C1C3E" w:rsidRDefault="001968D7" w:rsidP="00FF0A95">
                          <w:pPr>
                            <w:pStyle w:val="NoSpacing"/>
                            <w:rPr>
                              <w:b w:val="0"/>
                            </w:rPr>
                          </w:pPr>
                          <w:r>
                            <w:t>James Edward Millns</w:t>
                          </w:r>
                          <w:r w:rsidRPr="001C1C3E">
                            <w:t xml:space="preserve"> </w:t>
                          </w:r>
                        </w:p>
                        <w:p w14:paraId="19A49927" w14:textId="77777777" w:rsidR="001968D7" w:rsidRPr="001C1C3E" w:rsidRDefault="001968D7" w:rsidP="001C1C3E">
                          <w:pPr>
                            <w:spacing w:line="240" w:lineRule="auto"/>
                            <w:rPr>
                              <w:rFonts w:cs="Arial"/>
                              <w:b/>
                              <w:sz w:val="26"/>
                              <w:szCs w:val="26"/>
                              <w:lang w:val="en-US"/>
                            </w:rPr>
                          </w:pPr>
                        </w:p>
                        <w:p w14:paraId="5A941D7F"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1968D7" w:rsidRPr="001C1C3E" w:rsidRDefault="001968D7" w:rsidP="00FF0A95">
                          <w:pPr>
                            <w:pStyle w:val="NoSpacing"/>
                            <w:rPr>
                              <w:b w:val="0"/>
                            </w:rPr>
                          </w:pPr>
                          <w:r w:rsidRPr="001C1C3E">
                            <w:t>170</w:t>
                          </w:r>
                          <w:r>
                            <w:t>8455</w:t>
                          </w:r>
                        </w:p>
                        <w:p w14:paraId="4CC9A004" w14:textId="77777777" w:rsidR="001968D7" w:rsidRDefault="001968D7" w:rsidP="001C1C3E">
                          <w:pPr>
                            <w:spacing w:line="240" w:lineRule="auto"/>
                            <w:rPr>
                              <w:rFonts w:cs="Arial"/>
                              <w:b/>
                              <w:sz w:val="26"/>
                              <w:szCs w:val="26"/>
                              <w:u w:val="single"/>
                              <w:lang w:val="en-US"/>
                            </w:rPr>
                          </w:pPr>
                        </w:p>
                        <w:p w14:paraId="6E0C9E61" w14:textId="77777777" w:rsidR="001968D7" w:rsidRDefault="001968D7"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1968D7" w:rsidRPr="001C1C3E" w:rsidRDefault="001968D7" w:rsidP="00FF0A95">
                          <w:pPr>
                            <w:pStyle w:val="NoSpacing"/>
                            <w:rPr>
                              <w:b w:val="0"/>
                            </w:rPr>
                          </w:pPr>
                          <w:r>
                            <w:t>1708455@student.uwtsd.ac.uk</w:t>
                          </w:r>
                          <w:r w:rsidRPr="001C1C3E">
                            <w:t xml:space="preserve"> </w:t>
                          </w:r>
                        </w:p>
                        <w:p w14:paraId="231CC9BB" w14:textId="77777777" w:rsidR="001968D7" w:rsidRPr="001C1C3E" w:rsidRDefault="001968D7" w:rsidP="001C1C3E">
                          <w:pPr>
                            <w:spacing w:line="240" w:lineRule="auto"/>
                            <w:rPr>
                              <w:rFonts w:cs="Arial"/>
                              <w:b/>
                              <w:sz w:val="26"/>
                              <w:szCs w:val="26"/>
                              <w:u w:val="single"/>
                              <w:lang w:val="en-US"/>
                            </w:rPr>
                          </w:pPr>
                        </w:p>
                        <w:p w14:paraId="2273D1E5"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1968D7" w:rsidRPr="001C1C3E" w:rsidRDefault="001968D7" w:rsidP="00FF0A95">
                          <w:pPr>
                            <w:pStyle w:val="NoSpacing"/>
                            <w:rPr>
                              <w:b w:val="0"/>
                            </w:rPr>
                          </w:pPr>
                          <w:r w:rsidRPr="001C1C3E">
                            <w:t>BSC (Hons) Software Engineering</w:t>
                          </w:r>
                        </w:p>
                        <w:p w14:paraId="73231DE3" w14:textId="77777777" w:rsidR="001968D7" w:rsidRPr="001C1C3E" w:rsidRDefault="001968D7" w:rsidP="001C1C3E">
                          <w:pPr>
                            <w:spacing w:line="240" w:lineRule="auto"/>
                            <w:rPr>
                              <w:rFonts w:cs="Arial"/>
                              <w:b/>
                              <w:sz w:val="26"/>
                              <w:szCs w:val="26"/>
                              <w:lang w:val="en-US"/>
                            </w:rPr>
                          </w:pPr>
                        </w:p>
                        <w:p w14:paraId="253E705F" w14:textId="77777777" w:rsidR="001968D7" w:rsidRPr="001C1C3E" w:rsidRDefault="001968D7"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6769BD5B" w14:textId="29A6A3DB" w:rsidR="001968D7" w:rsidRDefault="001968D7" w:rsidP="00FF0A95">
                          <w:pPr>
                            <w:pStyle w:val="NoSpacing"/>
                            <w:rPr>
                              <w:b w:val="0"/>
                            </w:rPr>
                          </w:pPr>
                          <w:r>
                            <w:t>Programming 1</w:t>
                          </w:r>
                        </w:p>
                        <w:p w14:paraId="5E924BE2" w14:textId="77777777" w:rsidR="001968D7" w:rsidRPr="001C1C3E" w:rsidRDefault="001968D7" w:rsidP="001C1C3E">
                          <w:pPr>
                            <w:spacing w:line="240" w:lineRule="auto"/>
                            <w:rPr>
                              <w:rFonts w:cs="Arial"/>
                              <w:b/>
                              <w:sz w:val="26"/>
                              <w:szCs w:val="26"/>
                              <w:lang w:val="en-US"/>
                            </w:rPr>
                          </w:pPr>
                        </w:p>
                        <w:p w14:paraId="2D7618A9"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9587FE5" w14:textId="323B2533" w:rsidR="001968D7" w:rsidRDefault="001968D7" w:rsidP="001C1C3E">
                          <w:pPr>
                            <w:spacing w:line="240" w:lineRule="auto"/>
                            <w:rPr>
                              <w:rFonts w:eastAsiaTheme="minorEastAsia"/>
                              <w:b/>
                              <w:lang w:val="en-US"/>
                            </w:rPr>
                          </w:pPr>
                          <w:r w:rsidRPr="00521CF3">
                            <w:rPr>
                              <w:rFonts w:eastAsiaTheme="minorEastAsia"/>
                              <w:b/>
                              <w:lang w:val="en-US"/>
                            </w:rPr>
                            <w:t>ACCA4004</w:t>
                          </w:r>
                        </w:p>
                        <w:p w14:paraId="220EE208" w14:textId="77777777" w:rsidR="001968D7" w:rsidRPr="001C1C3E" w:rsidRDefault="001968D7" w:rsidP="001C1C3E">
                          <w:pPr>
                            <w:spacing w:line="240" w:lineRule="auto"/>
                            <w:rPr>
                              <w:rFonts w:cs="Arial"/>
                              <w:b/>
                              <w:sz w:val="26"/>
                              <w:szCs w:val="26"/>
                              <w:lang w:val="en-US"/>
                            </w:rPr>
                          </w:pPr>
                        </w:p>
                        <w:p w14:paraId="032F518E" w14:textId="77777777" w:rsidR="001968D7" w:rsidRPr="001C1C3E" w:rsidRDefault="001968D7"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49587480" w14:textId="4E4F5780" w:rsidR="001968D7" w:rsidRDefault="001968D7" w:rsidP="00FF0A95">
                          <w:pPr>
                            <w:pStyle w:val="NoSpacing"/>
                          </w:pPr>
                          <w:r>
                            <w:t>Mike Dacey / Tim Bashford</w:t>
                          </w:r>
                        </w:p>
                        <w:p w14:paraId="617A2A04" w14:textId="77777777" w:rsidR="001968D7" w:rsidRPr="001C1C3E" w:rsidRDefault="001968D7" w:rsidP="001C1C3E">
                          <w:pPr>
                            <w:spacing w:line="240" w:lineRule="auto"/>
                            <w:rPr>
                              <w:rFonts w:cs="Arial"/>
                              <w:b/>
                              <w:sz w:val="26"/>
                              <w:szCs w:val="26"/>
                              <w:lang w:val="en-US"/>
                            </w:rPr>
                          </w:pPr>
                        </w:p>
                        <w:p w14:paraId="26AAD24B" w14:textId="7E3C31B2" w:rsidR="001968D7" w:rsidRDefault="001968D7" w:rsidP="001C1C3E">
                          <w:pPr>
                            <w:spacing w:line="240" w:lineRule="auto"/>
                            <w:rPr>
                              <w:rFonts w:cs="Arial"/>
                              <w:b/>
                              <w:sz w:val="26"/>
                              <w:szCs w:val="26"/>
                              <w:u w:val="single"/>
                              <w:lang w:val="en-US"/>
                            </w:rPr>
                          </w:pPr>
                        </w:p>
                        <w:p w14:paraId="02523DDF" w14:textId="77777777" w:rsidR="001968D7" w:rsidRPr="001C1C3E" w:rsidRDefault="001968D7"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1968D7" w:rsidRPr="001C1C3E" w:rsidRDefault="001968D7">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4F5120DC" w14:textId="77777777" w:rsidR="001C1C3E" w:rsidRDefault="001C1C3E">
          <w:pPr>
            <w:spacing w:line="259" w:lineRule="auto"/>
          </w:pPr>
          <w:r>
            <w:rPr>
              <w:b/>
            </w:rPr>
            <w:br w:type="page"/>
          </w:r>
        </w:p>
      </w:sdtContent>
    </w:sdt>
    <w:p w14:paraId="766666AB" w14:textId="5CC96F63" w:rsidR="00C470D5" w:rsidRPr="00C470D5" w:rsidRDefault="6A7AC1A8" w:rsidP="6A7AC1A8">
      <w:pPr>
        <w:jc w:val="center"/>
        <w:rPr>
          <w:rFonts w:cs="Arial"/>
          <w:b/>
          <w:bCs/>
          <w:sz w:val="48"/>
          <w:szCs w:val="48"/>
          <w:u w:val="single"/>
        </w:rPr>
      </w:pPr>
      <w:r w:rsidRPr="6A7AC1A8">
        <w:rPr>
          <w:rFonts w:cs="Arial"/>
          <w:b/>
          <w:bCs/>
          <w:sz w:val="48"/>
          <w:szCs w:val="48"/>
          <w:u w:val="single"/>
        </w:rPr>
        <w:lastRenderedPageBreak/>
        <w:t>Table of Contents</w:t>
      </w:r>
    </w:p>
    <w:sdt>
      <w:sdtPr>
        <w:rPr>
          <w:rFonts w:eastAsiaTheme="minorHAnsi" w:cstheme="minorBidi"/>
          <w:b w:val="0"/>
          <w:color w:val="auto"/>
          <w:sz w:val="28"/>
          <w:szCs w:val="28"/>
          <w:u w:val="none"/>
          <w:lang w:val="en-GB"/>
        </w:rPr>
        <w:id w:val="-662080043"/>
        <w:docPartObj>
          <w:docPartGallery w:val="Table of Contents"/>
          <w:docPartUnique/>
        </w:docPartObj>
      </w:sdtPr>
      <w:sdtEndPr>
        <w:rPr>
          <w:bCs/>
          <w:noProof/>
          <w:sz w:val="24"/>
          <w:szCs w:val="22"/>
        </w:rPr>
      </w:sdtEndPr>
      <w:sdtContent>
        <w:p w14:paraId="517DAAA7" w14:textId="023A88C2" w:rsidR="00C470D5" w:rsidRPr="004A54A5" w:rsidRDefault="00C470D5">
          <w:pPr>
            <w:pStyle w:val="TOCHeading"/>
            <w:rPr>
              <w:sz w:val="28"/>
              <w:szCs w:val="28"/>
            </w:rPr>
          </w:pPr>
        </w:p>
        <w:p w14:paraId="11F80B80" w14:textId="13F2608A" w:rsidR="00BE4DBF" w:rsidRDefault="00C470D5">
          <w:pPr>
            <w:pStyle w:val="TOC1"/>
            <w:rPr>
              <w:rFonts w:asciiTheme="minorHAnsi" w:eastAsiaTheme="minorEastAsia" w:hAnsiTheme="minorHAnsi"/>
              <w:noProof/>
              <w:sz w:val="22"/>
              <w:lang w:eastAsia="en-GB"/>
            </w:rPr>
          </w:pPr>
          <w:r w:rsidRPr="004A54A5">
            <w:rPr>
              <w:sz w:val="28"/>
              <w:szCs w:val="28"/>
            </w:rPr>
            <w:fldChar w:fldCharType="begin"/>
          </w:r>
          <w:r w:rsidRPr="004A54A5">
            <w:rPr>
              <w:sz w:val="28"/>
              <w:szCs w:val="28"/>
            </w:rPr>
            <w:instrText xml:space="preserve"> TOC \o "1-3" \h \z \u </w:instrText>
          </w:r>
          <w:r w:rsidRPr="004A54A5">
            <w:rPr>
              <w:sz w:val="28"/>
              <w:szCs w:val="28"/>
            </w:rPr>
            <w:fldChar w:fldCharType="separate"/>
          </w:r>
          <w:hyperlink w:anchor="_Toc509581448" w:history="1">
            <w:r w:rsidR="00BE4DBF" w:rsidRPr="007568B0">
              <w:rPr>
                <w:rStyle w:val="Hyperlink"/>
                <w:noProof/>
              </w:rPr>
              <w:t>1.</w:t>
            </w:r>
            <w:r w:rsidR="00BE4DBF">
              <w:rPr>
                <w:rFonts w:asciiTheme="minorHAnsi" w:eastAsiaTheme="minorEastAsia" w:hAnsiTheme="minorHAnsi"/>
                <w:noProof/>
                <w:sz w:val="22"/>
                <w:lang w:eastAsia="en-GB"/>
              </w:rPr>
              <w:tab/>
            </w:r>
            <w:r w:rsidR="00BE4DBF" w:rsidRPr="007568B0">
              <w:rPr>
                <w:rStyle w:val="Hyperlink"/>
                <w:noProof/>
              </w:rPr>
              <w:t>Introduction</w:t>
            </w:r>
            <w:r w:rsidR="00BE4DBF">
              <w:rPr>
                <w:noProof/>
                <w:webHidden/>
              </w:rPr>
              <w:tab/>
            </w:r>
            <w:r w:rsidR="00BE4DBF">
              <w:rPr>
                <w:noProof/>
                <w:webHidden/>
              </w:rPr>
              <w:fldChar w:fldCharType="begin"/>
            </w:r>
            <w:r w:rsidR="00BE4DBF">
              <w:rPr>
                <w:noProof/>
                <w:webHidden/>
              </w:rPr>
              <w:instrText xml:space="preserve"> PAGEREF _Toc509581448 \h </w:instrText>
            </w:r>
            <w:r w:rsidR="00BE4DBF">
              <w:rPr>
                <w:noProof/>
                <w:webHidden/>
              </w:rPr>
            </w:r>
            <w:r w:rsidR="00BE4DBF">
              <w:rPr>
                <w:noProof/>
                <w:webHidden/>
              </w:rPr>
              <w:fldChar w:fldCharType="separate"/>
            </w:r>
            <w:r w:rsidR="00BE4DBF">
              <w:rPr>
                <w:noProof/>
                <w:webHidden/>
              </w:rPr>
              <w:t>1</w:t>
            </w:r>
            <w:r w:rsidR="00BE4DBF">
              <w:rPr>
                <w:noProof/>
                <w:webHidden/>
              </w:rPr>
              <w:fldChar w:fldCharType="end"/>
            </w:r>
          </w:hyperlink>
        </w:p>
        <w:p w14:paraId="73DDEBB0" w14:textId="34737AAD" w:rsidR="00BE4DBF" w:rsidRDefault="00BE4DBF">
          <w:pPr>
            <w:pStyle w:val="TOC1"/>
            <w:rPr>
              <w:rFonts w:asciiTheme="minorHAnsi" w:eastAsiaTheme="minorEastAsia" w:hAnsiTheme="minorHAnsi"/>
              <w:noProof/>
              <w:sz w:val="22"/>
              <w:lang w:eastAsia="en-GB"/>
            </w:rPr>
          </w:pPr>
          <w:hyperlink w:anchor="_Toc509581449" w:history="1">
            <w:r w:rsidRPr="007568B0">
              <w:rPr>
                <w:rStyle w:val="Hyperlink"/>
                <w:noProof/>
              </w:rPr>
              <w:t>2.</w:t>
            </w:r>
            <w:r>
              <w:rPr>
                <w:rFonts w:asciiTheme="minorHAnsi" w:eastAsiaTheme="minorEastAsia" w:hAnsiTheme="minorHAnsi"/>
                <w:noProof/>
                <w:sz w:val="22"/>
                <w:lang w:eastAsia="en-GB"/>
              </w:rPr>
              <w:tab/>
            </w:r>
            <w:r w:rsidRPr="007568B0">
              <w:rPr>
                <w:rStyle w:val="Hyperlink"/>
                <w:noProof/>
              </w:rPr>
              <w:t>Understanding</w:t>
            </w:r>
            <w:r>
              <w:rPr>
                <w:noProof/>
                <w:webHidden/>
              </w:rPr>
              <w:tab/>
            </w:r>
            <w:r>
              <w:rPr>
                <w:noProof/>
                <w:webHidden/>
              </w:rPr>
              <w:fldChar w:fldCharType="begin"/>
            </w:r>
            <w:r>
              <w:rPr>
                <w:noProof/>
                <w:webHidden/>
              </w:rPr>
              <w:instrText xml:space="preserve"> PAGEREF _Toc509581449 \h </w:instrText>
            </w:r>
            <w:r>
              <w:rPr>
                <w:noProof/>
                <w:webHidden/>
              </w:rPr>
            </w:r>
            <w:r>
              <w:rPr>
                <w:noProof/>
                <w:webHidden/>
              </w:rPr>
              <w:fldChar w:fldCharType="separate"/>
            </w:r>
            <w:r>
              <w:rPr>
                <w:noProof/>
                <w:webHidden/>
              </w:rPr>
              <w:t>2</w:t>
            </w:r>
            <w:r>
              <w:rPr>
                <w:noProof/>
                <w:webHidden/>
              </w:rPr>
              <w:fldChar w:fldCharType="end"/>
            </w:r>
          </w:hyperlink>
        </w:p>
        <w:p w14:paraId="23A7B600" w14:textId="18901C47"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0" w:history="1">
            <w:r w:rsidRPr="007568B0">
              <w:rPr>
                <w:rStyle w:val="Hyperlink"/>
                <w:noProof/>
              </w:rPr>
              <w:t>2.1</w:t>
            </w:r>
            <w:r>
              <w:rPr>
                <w:rFonts w:asciiTheme="minorHAnsi" w:eastAsiaTheme="minorEastAsia" w:hAnsiTheme="minorHAnsi"/>
                <w:noProof/>
                <w:sz w:val="22"/>
                <w:lang w:eastAsia="en-GB"/>
              </w:rPr>
              <w:tab/>
            </w:r>
            <w:r w:rsidRPr="007568B0">
              <w:rPr>
                <w:rStyle w:val="Hyperlink"/>
                <w:noProof/>
              </w:rPr>
              <w:t>Constants, Variables and Arrays</w:t>
            </w:r>
            <w:r>
              <w:rPr>
                <w:noProof/>
                <w:webHidden/>
              </w:rPr>
              <w:tab/>
            </w:r>
            <w:r>
              <w:rPr>
                <w:noProof/>
                <w:webHidden/>
              </w:rPr>
              <w:fldChar w:fldCharType="begin"/>
            </w:r>
            <w:r>
              <w:rPr>
                <w:noProof/>
                <w:webHidden/>
              </w:rPr>
              <w:instrText xml:space="preserve"> PAGEREF _Toc509581450 \h </w:instrText>
            </w:r>
            <w:r>
              <w:rPr>
                <w:noProof/>
                <w:webHidden/>
              </w:rPr>
            </w:r>
            <w:r>
              <w:rPr>
                <w:noProof/>
                <w:webHidden/>
              </w:rPr>
              <w:fldChar w:fldCharType="separate"/>
            </w:r>
            <w:r>
              <w:rPr>
                <w:noProof/>
                <w:webHidden/>
              </w:rPr>
              <w:t>2</w:t>
            </w:r>
            <w:r>
              <w:rPr>
                <w:noProof/>
                <w:webHidden/>
              </w:rPr>
              <w:fldChar w:fldCharType="end"/>
            </w:r>
          </w:hyperlink>
        </w:p>
        <w:p w14:paraId="73FDE99A" w14:textId="7513A340"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1" w:history="1">
            <w:r w:rsidRPr="007568B0">
              <w:rPr>
                <w:rStyle w:val="Hyperlink"/>
                <w:noProof/>
              </w:rPr>
              <w:t>2.2</w:t>
            </w:r>
            <w:r>
              <w:rPr>
                <w:rFonts w:asciiTheme="minorHAnsi" w:eastAsiaTheme="minorEastAsia" w:hAnsiTheme="minorHAnsi"/>
                <w:noProof/>
                <w:sz w:val="22"/>
                <w:lang w:eastAsia="en-GB"/>
              </w:rPr>
              <w:tab/>
            </w:r>
            <w:r w:rsidRPr="007568B0">
              <w:rPr>
                <w:rStyle w:val="Hyperlink"/>
                <w:noProof/>
              </w:rPr>
              <w:t>Conditions, Branches and Loops</w:t>
            </w:r>
            <w:r>
              <w:rPr>
                <w:noProof/>
                <w:webHidden/>
              </w:rPr>
              <w:tab/>
            </w:r>
            <w:r>
              <w:rPr>
                <w:noProof/>
                <w:webHidden/>
              </w:rPr>
              <w:fldChar w:fldCharType="begin"/>
            </w:r>
            <w:r>
              <w:rPr>
                <w:noProof/>
                <w:webHidden/>
              </w:rPr>
              <w:instrText xml:space="preserve"> PAGEREF _Toc509581451 \h </w:instrText>
            </w:r>
            <w:r>
              <w:rPr>
                <w:noProof/>
                <w:webHidden/>
              </w:rPr>
            </w:r>
            <w:r>
              <w:rPr>
                <w:noProof/>
                <w:webHidden/>
              </w:rPr>
              <w:fldChar w:fldCharType="separate"/>
            </w:r>
            <w:r>
              <w:rPr>
                <w:noProof/>
                <w:webHidden/>
              </w:rPr>
              <w:t>5</w:t>
            </w:r>
            <w:r>
              <w:rPr>
                <w:noProof/>
                <w:webHidden/>
              </w:rPr>
              <w:fldChar w:fldCharType="end"/>
            </w:r>
          </w:hyperlink>
        </w:p>
        <w:p w14:paraId="6EF79D59" w14:textId="0FC72D1B"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2" w:history="1">
            <w:r w:rsidRPr="007568B0">
              <w:rPr>
                <w:rStyle w:val="Hyperlink"/>
                <w:noProof/>
              </w:rPr>
              <w:t>2.3</w:t>
            </w:r>
            <w:r>
              <w:rPr>
                <w:rFonts w:asciiTheme="minorHAnsi" w:eastAsiaTheme="minorEastAsia" w:hAnsiTheme="minorHAnsi"/>
                <w:noProof/>
                <w:sz w:val="22"/>
                <w:lang w:eastAsia="en-GB"/>
              </w:rPr>
              <w:tab/>
            </w:r>
            <w:r w:rsidRPr="007568B0">
              <w:rPr>
                <w:rStyle w:val="Hyperlink"/>
                <w:noProof/>
              </w:rPr>
              <w:t>Functions, Procedures and Arguments</w:t>
            </w:r>
            <w:r>
              <w:rPr>
                <w:noProof/>
                <w:webHidden/>
              </w:rPr>
              <w:tab/>
            </w:r>
            <w:r>
              <w:rPr>
                <w:noProof/>
                <w:webHidden/>
              </w:rPr>
              <w:fldChar w:fldCharType="begin"/>
            </w:r>
            <w:r>
              <w:rPr>
                <w:noProof/>
                <w:webHidden/>
              </w:rPr>
              <w:instrText xml:space="preserve"> PAGEREF _Toc509581452 \h </w:instrText>
            </w:r>
            <w:r>
              <w:rPr>
                <w:noProof/>
                <w:webHidden/>
              </w:rPr>
            </w:r>
            <w:r>
              <w:rPr>
                <w:noProof/>
                <w:webHidden/>
              </w:rPr>
              <w:fldChar w:fldCharType="separate"/>
            </w:r>
            <w:r>
              <w:rPr>
                <w:noProof/>
                <w:webHidden/>
              </w:rPr>
              <w:t>8</w:t>
            </w:r>
            <w:r>
              <w:rPr>
                <w:noProof/>
                <w:webHidden/>
              </w:rPr>
              <w:fldChar w:fldCharType="end"/>
            </w:r>
          </w:hyperlink>
        </w:p>
        <w:p w14:paraId="2C5C4875" w14:textId="2A4554F5"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3" w:history="1">
            <w:r w:rsidRPr="007568B0">
              <w:rPr>
                <w:rStyle w:val="Hyperlink"/>
                <w:noProof/>
              </w:rPr>
              <w:t>2.4</w:t>
            </w:r>
            <w:r>
              <w:rPr>
                <w:rFonts w:asciiTheme="minorHAnsi" w:eastAsiaTheme="minorEastAsia" w:hAnsiTheme="minorHAnsi"/>
                <w:noProof/>
                <w:sz w:val="22"/>
                <w:lang w:eastAsia="en-GB"/>
              </w:rPr>
              <w:tab/>
            </w:r>
            <w:r w:rsidRPr="007568B0">
              <w:rPr>
                <w:rStyle w:val="Hyperlink"/>
                <w:noProof/>
              </w:rPr>
              <w:t>Classes, Structs and Objects</w:t>
            </w:r>
            <w:r>
              <w:rPr>
                <w:noProof/>
                <w:webHidden/>
              </w:rPr>
              <w:tab/>
            </w:r>
            <w:r>
              <w:rPr>
                <w:noProof/>
                <w:webHidden/>
              </w:rPr>
              <w:fldChar w:fldCharType="begin"/>
            </w:r>
            <w:r>
              <w:rPr>
                <w:noProof/>
                <w:webHidden/>
              </w:rPr>
              <w:instrText xml:space="preserve"> PAGEREF _Toc509581453 \h </w:instrText>
            </w:r>
            <w:r>
              <w:rPr>
                <w:noProof/>
                <w:webHidden/>
              </w:rPr>
            </w:r>
            <w:r>
              <w:rPr>
                <w:noProof/>
                <w:webHidden/>
              </w:rPr>
              <w:fldChar w:fldCharType="separate"/>
            </w:r>
            <w:r>
              <w:rPr>
                <w:noProof/>
                <w:webHidden/>
              </w:rPr>
              <w:t>10</w:t>
            </w:r>
            <w:r>
              <w:rPr>
                <w:noProof/>
                <w:webHidden/>
              </w:rPr>
              <w:fldChar w:fldCharType="end"/>
            </w:r>
          </w:hyperlink>
        </w:p>
        <w:p w14:paraId="6B548459" w14:textId="1DFAC3E8" w:rsidR="00BE4DBF" w:rsidRDefault="00BE4DBF">
          <w:pPr>
            <w:pStyle w:val="TOC1"/>
            <w:rPr>
              <w:rFonts w:asciiTheme="minorHAnsi" w:eastAsiaTheme="minorEastAsia" w:hAnsiTheme="minorHAnsi"/>
              <w:noProof/>
              <w:sz w:val="22"/>
              <w:lang w:eastAsia="en-GB"/>
            </w:rPr>
          </w:pPr>
          <w:hyperlink w:anchor="_Toc509581454" w:history="1">
            <w:r w:rsidRPr="007568B0">
              <w:rPr>
                <w:rStyle w:val="Hyperlink"/>
                <w:noProof/>
              </w:rPr>
              <w:t>3.</w:t>
            </w:r>
            <w:r>
              <w:rPr>
                <w:rFonts w:asciiTheme="minorHAnsi" w:eastAsiaTheme="minorEastAsia" w:hAnsiTheme="minorHAnsi"/>
                <w:noProof/>
                <w:sz w:val="22"/>
                <w:lang w:eastAsia="en-GB"/>
              </w:rPr>
              <w:tab/>
            </w:r>
            <w:r w:rsidRPr="007568B0">
              <w:rPr>
                <w:rStyle w:val="Hyperlink"/>
                <w:noProof/>
              </w:rPr>
              <w:t>Interpretation</w:t>
            </w:r>
            <w:r>
              <w:rPr>
                <w:noProof/>
                <w:webHidden/>
              </w:rPr>
              <w:tab/>
            </w:r>
            <w:r>
              <w:rPr>
                <w:noProof/>
                <w:webHidden/>
              </w:rPr>
              <w:fldChar w:fldCharType="begin"/>
            </w:r>
            <w:r>
              <w:rPr>
                <w:noProof/>
                <w:webHidden/>
              </w:rPr>
              <w:instrText xml:space="preserve"> PAGEREF _Toc509581454 \h </w:instrText>
            </w:r>
            <w:r>
              <w:rPr>
                <w:noProof/>
                <w:webHidden/>
              </w:rPr>
            </w:r>
            <w:r>
              <w:rPr>
                <w:noProof/>
                <w:webHidden/>
              </w:rPr>
              <w:fldChar w:fldCharType="separate"/>
            </w:r>
            <w:r>
              <w:rPr>
                <w:noProof/>
                <w:webHidden/>
              </w:rPr>
              <w:t>12</w:t>
            </w:r>
            <w:r>
              <w:rPr>
                <w:noProof/>
                <w:webHidden/>
              </w:rPr>
              <w:fldChar w:fldCharType="end"/>
            </w:r>
          </w:hyperlink>
        </w:p>
        <w:p w14:paraId="24662DFD" w14:textId="7E9460C8"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5" w:history="1">
            <w:r w:rsidRPr="007568B0">
              <w:rPr>
                <w:rStyle w:val="Hyperlink"/>
                <w:noProof/>
              </w:rPr>
              <w:t>3.1</w:t>
            </w:r>
            <w:r>
              <w:rPr>
                <w:rFonts w:asciiTheme="minorHAnsi" w:eastAsiaTheme="minorEastAsia" w:hAnsiTheme="minorHAnsi"/>
                <w:noProof/>
                <w:sz w:val="22"/>
                <w:lang w:eastAsia="en-GB"/>
              </w:rPr>
              <w:tab/>
            </w:r>
            <w:r w:rsidRPr="007568B0">
              <w:rPr>
                <w:rStyle w:val="Hyperlink"/>
                <w:noProof/>
              </w:rPr>
              <w:t>Overview</w:t>
            </w:r>
            <w:r>
              <w:rPr>
                <w:noProof/>
                <w:webHidden/>
              </w:rPr>
              <w:tab/>
            </w:r>
            <w:r>
              <w:rPr>
                <w:noProof/>
                <w:webHidden/>
              </w:rPr>
              <w:fldChar w:fldCharType="begin"/>
            </w:r>
            <w:r>
              <w:rPr>
                <w:noProof/>
                <w:webHidden/>
              </w:rPr>
              <w:instrText xml:space="preserve"> PAGEREF _Toc509581455 \h </w:instrText>
            </w:r>
            <w:r>
              <w:rPr>
                <w:noProof/>
                <w:webHidden/>
              </w:rPr>
            </w:r>
            <w:r>
              <w:rPr>
                <w:noProof/>
                <w:webHidden/>
              </w:rPr>
              <w:fldChar w:fldCharType="separate"/>
            </w:r>
            <w:r>
              <w:rPr>
                <w:noProof/>
                <w:webHidden/>
              </w:rPr>
              <w:t>12</w:t>
            </w:r>
            <w:r>
              <w:rPr>
                <w:noProof/>
                <w:webHidden/>
              </w:rPr>
              <w:fldChar w:fldCharType="end"/>
            </w:r>
          </w:hyperlink>
        </w:p>
        <w:p w14:paraId="7EFF0CDC" w14:textId="2F3D207F"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6" w:history="1">
            <w:r w:rsidRPr="007568B0">
              <w:rPr>
                <w:rStyle w:val="Hyperlink"/>
                <w:noProof/>
              </w:rPr>
              <w:t>3.2</w:t>
            </w:r>
            <w:r>
              <w:rPr>
                <w:rFonts w:asciiTheme="minorHAnsi" w:eastAsiaTheme="minorEastAsia" w:hAnsiTheme="minorHAnsi"/>
                <w:noProof/>
                <w:sz w:val="22"/>
                <w:lang w:eastAsia="en-GB"/>
              </w:rPr>
              <w:tab/>
            </w:r>
            <w:r w:rsidRPr="007568B0">
              <w:rPr>
                <w:rStyle w:val="Hyperlink"/>
                <w:noProof/>
              </w:rPr>
              <w:t>Explanation</w:t>
            </w:r>
            <w:r>
              <w:rPr>
                <w:noProof/>
                <w:webHidden/>
              </w:rPr>
              <w:tab/>
            </w:r>
            <w:r>
              <w:rPr>
                <w:noProof/>
                <w:webHidden/>
              </w:rPr>
              <w:fldChar w:fldCharType="begin"/>
            </w:r>
            <w:r>
              <w:rPr>
                <w:noProof/>
                <w:webHidden/>
              </w:rPr>
              <w:instrText xml:space="preserve"> PAGEREF _Toc509581456 \h </w:instrText>
            </w:r>
            <w:r>
              <w:rPr>
                <w:noProof/>
                <w:webHidden/>
              </w:rPr>
            </w:r>
            <w:r>
              <w:rPr>
                <w:noProof/>
                <w:webHidden/>
              </w:rPr>
              <w:fldChar w:fldCharType="separate"/>
            </w:r>
            <w:r>
              <w:rPr>
                <w:noProof/>
                <w:webHidden/>
              </w:rPr>
              <w:t>12</w:t>
            </w:r>
            <w:r>
              <w:rPr>
                <w:noProof/>
                <w:webHidden/>
              </w:rPr>
              <w:fldChar w:fldCharType="end"/>
            </w:r>
          </w:hyperlink>
        </w:p>
        <w:p w14:paraId="199D5ED7" w14:textId="32507BF1"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7" w:history="1">
            <w:r w:rsidRPr="007568B0">
              <w:rPr>
                <w:rStyle w:val="Hyperlink"/>
                <w:noProof/>
              </w:rPr>
              <w:t>3.3</w:t>
            </w:r>
            <w:r>
              <w:rPr>
                <w:rFonts w:asciiTheme="minorHAnsi" w:eastAsiaTheme="minorEastAsia" w:hAnsiTheme="minorHAnsi"/>
                <w:noProof/>
                <w:sz w:val="22"/>
                <w:lang w:eastAsia="en-GB"/>
              </w:rPr>
              <w:tab/>
            </w:r>
            <w:r w:rsidRPr="007568B0">
              <w:rPr>
                <w:rStyle w:val="Hyperlink"/>
                <w:noProof/>
              </w:rPr>
              <w:t>Testing</w:t>
            </w:r>
            <w:r>
              <w:rPr>
                <w:noProof/>
                <w:webHidden/>
              </w:rPr>
              <w:tab/>
            </w:r>
            <w:r>
              <w:rPr>
                <w:noProof/>
                <w:webHidden/>
              </w:rPr>
              <w:fldChar w:fldCharType="begin"/>
            </w:r>
            <w:r>
              <w:rPr>
                <w:noProof/>
                <w:webHidden/>
              </w:rPr>
              <w:instrText xml:space="preserve"> PAGEREF _Toc509581457 \h </w:instrText>
            </w:r>
            <w:r>
              <w:rPr>
                <w:noProof/>
                <w:webHidden/>
              </w:rPr>
            </w:r>
            <w:r>
              <w:rPr>
                <w:noProof/>
                <w:webHidden/>
              </w:rPr>
              <w:fldChar w:fldCharType="separate"/>
            </w:r>
            <w:r>
              <w:rPr>
                <w:noProof/>
                <w:webHidden/>
              </w:rPr>
              <w:t>18</w:t>
            </w:r>
            <w:r>
              <w:rPr>
                <w:noProof/>
                <w:webHidden/>
              </w:rPr>
              <w:fldChar w:fldCharType="end"/>
            </w:r>
          </w:hyperlink>
        </w:p>
        <w:p w14:paraId="454C2EF4" w14:textId="0310285A" w:rsidR="00BE4DBF" w:rsidRDefault="00BE4DBF">
          <w:pPr>
            <w:pStyle w:val="TOC1"/>
            <w:rPr>
              <w:rFonts w:asciiTheme="minorHAnsi" w:eastAsiaTheme="minorEastAsia" w:hAnsiTheme="minorHAnsi"/>
              <w:noProof/>
              <w:sz w:val="22"/>
              <w:lang w:eastAsia="en-GB"/>
            </w:rPr>
          </w:pPr>
          <w:hyperlink w:anchor="_Toc509581458" w:history="1">
            <w:r w:rsidRPr="007568B0">
              <w:rPr>
                <w:rStyle w:val="Hyperlink"/>
                <w:noProof/>
              </w:rPr>
              <w:t>4.</w:t>
            </w:r>
            <w:r>
              <w:rPr>
                <w:rFonts w:asciiTheme="minorHAnsi" w:eastAsiaTheme="minorEastAsia" w:hAnsiTheme="minorHAnsi"/>
                <w:noProof/>
                <w:sz w:val="22"/>
                <w:lang w:eastAsia="en-GB"/>
              </w:rPr>
              <w:tab/>
            </w:r>
            <w:r w:rsidRPr="007568B0">
              <w:rPr>
                <w:rStyle w:val="Hyperlink"/>
                <w:noProof/>
              </w:rPr>
              <w:t>Implementation</w:t>
            </w:r>
            <w:r>
              <w:rPr>
                <w:noProof/>
                <w:webHidden/>
              </w:rPr>
              <w:tab/>
            </w:r>
            <w:r>
              <w:rPr>
                <w:noProof/>
                <w:webHidden/>
              </w:rPr>
              <w:fldChar w:fldCharType="begin"/>
            </w:r>
            <w:r>
              <w:rPr>
                <w:noProof/>
                <w:webHidden/>
              </w:rPr>
              <w:instrText xml:space="preserve"> PAGEREF _Toc509581458 \h </w:instrText>
            </w:r>
            <w:r>
              <w:rPr>
                <w:noProof/>
                <w:webHidden/>
              </w:rPr>
            </w:r>
            <w:r>
              <w:rPr>
                <w:noProof/>
                <w:webHidden/>
              </w:rPr>
              <w:fldChar w:fldCharType="separate"/>
            </w:r>
            <w:r>
              <w:rPr>
                <w:noProof/>
                <w:webHidden/>
              </w:rPr>
              <w:t>21</w:t>
            </w:r>
            <w:r>
              <w:rPr>
                <w:noProof/>
                <w:webHidden/>
              </w:rPr>
              <w:fldChar w:fldCharType="end"/>
            </w:r>
          </w:hyperlink>
        </w:p>
        <w:p w14:paraId="16B2201C" w14:textId="6561D348"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59" w:history="1">
            <w:r w:rsidRPr="007568B0">
              <w:rPr>
                <w:rStyle w:val="Hyperlink"/>
                <w:noProof/>
              </w:rPr>
              <w:t>4.1</w:t>
            </w:r>
            <w:r>
              <w:rPr>
                <w:rFonts w:asciiTheme="minorHAnsi" w:eastAsiaTheme="minorEastAsia" w:hAnsiTheme="minorHAnsi"/>
                <w:noProof/>
                <w:sz w:val="22"/>
                <w:lang w:eastAsia="en-GB"/>
              </w:rPr>
              <w:tab/>
            </w:r>
            <w:r w:rsidRPr="007568B0">
              <w:rPr>
                <w:rStyle w:val="Hyperlink"/>
                <w:noProof/>
              </w:rPr>
              <w:t>Exercise 1</w:t>
            </w:r>
            <w:r>
              <w:rPr>
                <w:noProof/>
                <w:webHidden/>
              </w:rPr>
              <w:tab/>
            </w:r>
            <w:r>
              <w:rPr>
                <w:noProof/>
                <w:webHidden/>
              </w:rPr>
              <w:fldChar w:fldCharType="begin"/>
            </w:r>
            <w:r>
              <w:rPr>
                <w:noProof/>
                <w:webHidden/>
              </w:rPr>
              <w:instrText xml:space="preserve"> PAGEREF _Toc509581459 \h </w:instrText>
            </w:r>
            <w:r>
              <w:rPr>
                <w:noProof/>
                <w:webHidden/>
              </w:rPr>
            </w:r>
            <w:r>
              <w:rPr>
                <w:noProof/>
                <w:webHidden/>
              </w:rPr>
              <w:fldChar w:fldCharType="separate"/>
            </w:r>
            <w:r>
              <w:rPr>
                <w:noProof/>
                <w:webHidden/>
              </w:rPr>
              <w:t>21</w:t>
            </w:r>
            <w:r>
              <w:rPr>
                <w:noProof/>
                <w:webHidden/>
              </w:rPr>
              <w:fldChar w:fldCharType="end"/>
            </w:r>
          </w:hyperlink>
        </w:p>
        <w:p w14:paraId="4A868100" w14:textId="3D7DF2F4"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0" w:history="1">
            <w:r w:rsidRPr="007568B0">
              <w:rPr>
                <w:rStyle w:val="Hyperlink"/>
                <w:noProof/>
              </w:rPr>
              <w:t>4.2</w:t>
            </w:r>
            <w:r>
              <w:rPr>
                <w:rFonts w:asciiTheme="minorHAnsi" w:eastAsiaTheme="minorEastAsia" w:hAnsiTheme="minorHAnsi"/>
                <w:noProof/>
                <w:sz w:val="22"/>
                <w:lang w:eastAsia="en-GB"/>
              </w:rPr>
              <w:tab/>
            </w:r>
            <w:r w:rsidRPr="007568B0">
              <w:rPr>
                <w:rStyle w:val="Hyperlink"/>
                <w:noProof/>
              </w:rPr>
              <w:t>Exercise 2</w:t>
            </w:r>
            <w:r>
              <w:rPr>
                <w:noProof/>
                <w:webHidden/>
              </w:rPr>
              <w:tab/>
            </w:r>
            <w:r>
              <w:rPr>
                <w:noProof/>
                <w:webHidden/>
              </w:rPr>
              <w:fldChar w:fldCharType="begin"/>
            </w:r>
            <w:r>
              <w:rPr>
                <w:noProof/>
                <w:webHidden/>
              </w:rPr>
              <w:instrText xml:space="preserve"> PAGEREF _Toc509581460 \h </w:instrText>
            </w:r>
            <w:r>
              <w:rPr>
                <w:noProof/>
                <w:webHidden/>
              </w:rPr>
            </w:r>
            <w:r>
              <w:rPr>
                <w:noProof/>
                <w:webHidden/>
              </w:rPr>
              <w:fldChar w:fldCharType="separate"/>
            </w:r>
            <w:r>
              <w:rPr>
                <w:noProof/>
                <w:webHidden/>
              </w:rPr>
              <w:t>23</w:t>
            </w:r>
            <w:r>
              <w:rPr>
                <w:noProof/>
                <w:webHidden/>
              </w:rPr>
              <w:fldChar w:fldCharType="end"/>
            </w:r>
          </w:hyperlink>
        </w:p>
        <w:p w14:paraId="250FCAFF" w14:textId="4A281DAD"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1" w:history="1">
            <w:r w:rsidRPr="007568B0">
              <w:rPr>
                <w:rStyle w:val="Hyperlink"/>
                <w:noProof/>
              </w:rPr>
              <w:t>4.3</w:t>
            </w:r>
            <w:r>
              <w:rPr>
                <w:rFonts w:asciiTheme="minorHAnsi" w:eastAsiaTheme="minorEastAsia" w:hAnsiTheme="minorHAnsi"/>
                <w:noProof/>
                <w:sz w:val="22"/>
                <w:lang w:eastAsia="en-GB"/>
              </w:rPr>
              <w:tab/>
            </w:r>
            <w:r w:rsidRPr="007568B0">
              <w:rPr>
                <w:rStyle w:val="Hyperlink"/>
                <w:noProof/>
              </w:rPr>
              <w:t>Exercise 3</w:t>
            </w:r>
            <w:r>
              <w:rPr>
                <w:noProof/>
                <w:webHidden/>
              </w:rPr>
              <w:tab/>
            </w:r>
            <w:r>
              <w:rPr>
                <w:noProof/>
                <w:webHidden/>
              </w:rPr>
              <w:fldChar w:fldCharType="begin"/>
            </w:r>
            <w:r>
              <w:rPr>
                <w:noProof/>
                <w:webHidden/>
              </w:rPr>
              <w:instrText xml:space="preserve"> PAGEREF _Toc509581461 \h </w:instrText>
            </w:r>
            <w:r>
              <w:rPr>
                <w:noProof/>
                <w:webHidden/>
              </w:rPr>
            </w:r>
            <w:r>
              <w:rPr>
                <w:noProof/>
                <w:webHidden/>
              </w:rPr>
              <w:fldChar w:fldCharType="separate"/>
            </w:r>
            <w:r>
              <w:rPr>
                <w:noProof/>
                <w:webHidden/>
              </w:rPr>
              <w:t>25</w:t>
            </w:r>
            <w:r>
              <w:rPr>
                <w:noProof/>
                <w:webHidden/>
              </w:rPr>
              <w:fldChar w:fldCharType="end"/>
            </w:r>
          </w:hyperlink>
        </w:p>
        <w:p w14:paraId="69EB64FD" w14:textId="1E313E69"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2" w:history="1">
            <w:r w:rsidRPr="007568B0">
              <w:rPr>
                <w:rStyle w:val="Hyperlink"/>
                <w:noProof/>
              </w:rPr>
              <w:t>4.4</w:t>
            </w:r>
            <w:r>
              <w:rPr>
                <w:rFonts w:asciiTheme="minorHAnsi" w:eastAsiaTheme="minorEastAsia" w:hAnsiTheme="minorHAnsi"/>
                <w:noProof/>
                <w:sz w:val="22"/>
                <w:lang w:eastAsia="en-GB"/>
              </w:rPr>
              <w:tab/>
            </w:r>
            <w:r w:rsidRPr="007568B0">
              <w:rPr>
                <w:rStyle w:val="Hyperlink"/>
                <w:noProof/>
              </w:rPr>
              <w:t>Exercise 4</w:t>
            </w:r>
            <w:r>
              <w:rPr>
                <w:noProof/>
                <w:webHidden/>
              </w:rPr>
              <w:tab/>
            </w:r>
            <w:r>
              <w:rPr>
                <w:noProof/>
                <w:webHidden/>
              </w:rPr>
              <w:fldChar w:fldCharType="begin"/>
            </w:r>
            <w:r>
              <w:rPr>
                <w:noProof/>
                <w:webHidden/>
              </w:rPr>
              <w:instrText xml:space="preserve"> PAGEREF _Toc509581462 \h </w:instrText>
            </w:r>
            <w:r>
              <w:rPr>
                <w:noProof/>
                <w:webHidden/>
              </w:rPr>
            </w:r>
            <w:r>
              <w:rPr>
                <w:noProof/>
                <w:webHidden/>
              </w:rPr>
              <w:fldChar w:fldCharType="separate"/>
            </w:r>
            <w:r>
              <w:rPr>
                <w:noProof/>
                <w:webHidden/>
              </w:rPr>
              <w:t>27</w:t>
            </w:r>
            <w:r>
              <w:rPr>
                <w:noProof/>
                <w:webHidden/>
              </w:rPr>
              <w:fldChar w:fldCharType="end"/>
            </w:r>
          </w:hyperlink>
        </w:p>
        <w:p w14:paraId="068E1B46" w14:textId="0866CB91"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3" w:history="1">
            <w:r w:rsidRPr="007568B0">
              <w:rPr>
                <w:rStyle w:val="Hyperlink"/>
                <w:noProof/>
              </w:rPr>
              <w:t>4.5</w:t>
            </w:r>
            <w:r>
              <w:rPr>
                <w:rFonts w:asciiTheme="minorHAnsi" w:eastAsiaTheme="minorEastAsia" w:hAnsiTheme="minorHAnsi"/>
                <w:noProof/>
                <w:sz w:val="22"/>
                <w:lang w:eastAsia="en-GB"/>
              </w:rPr>
              <w:tab/>
            </w:r>
            <w:r w:rsidRPr="007568B0">
              <w:rPr>
                <w:rStyle w:val="Hyperlink"/>
                <w:noProof/>
              </w:rPr>
              <w:t>Exercise 5</w:t>
            </w:r>
            <w:r>
              <w:rPr>
                <w:noProof/>
                <w:webHidden/>
              </w:rPr>
              <w:tab/>
            </w:r>
            <w:r>
              <w:rPr>
                <w:noProof/>
                <w:webHidden/>
              </w:rPr>
              <w:fldChar w:fldCharType="begin"/>
            </w:r>
            <w:r>
              <w:rPr>
                <w:noProof/>
                <w:webHidden/>
              </w:rPr>
              <w:instrText xml:space="preserve"> PAGEREF _Toc509581463 \h </w:instrText>
            </w:r>
            <w:r>
              <w:rPr>
                <w:noProof/>
                <w:webHidden/>
              </w:rPr>
            </w:r>
            <w:r>
              <w:rPr>
                <w:noProof/>
                <w:webHidden/>
              </w:rPr>
              <w:fldChar w:fldCharType="separate"/>
            </w:r>
            <w:r>
              <w:rPr>
                <w:noProof/>
                <w:webHidden/>
              </w:rPr>
              <w:t>30</w:t>
            </w:r>
            <w:r>
              <w:rPr>
                <w:noProof/>
                <w:webHidden/>
              </w:rPr>
              <w:fldChar w:fldCharType="end"/>
            </w:r>
          </w:hyperlink>
        </w:p>
        <w:p w14:paraId="14B90C59" w14:textId="31AD2293"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4" w:history="1">
            <w:r w:rsidRPr="007568B0">
              <w:rPr>
                <w:rStyle w:val="Hyperlink"/>
                <w:noProof/>
              </w:rPr>
              <w:t>4.6</w:t>
            </w:r>
            <w:r>
              <w:rPr>
                <w:rFonts w:asciiTheme="minorHAnsi" w:eastAsiaTheme="minorEastAsia" w:hAnsiTheme="minorHAnsi"/>
                <w:noProof/>
                <w:sz w:val="22"/>
                <w:lang w:eastAsia="en-GB"/>
              </w:rPr>
              <w:tab/>
            </w:r>
            <w:r w:rsidRPr="007568B0">
              <w:rPr>
                <w:rStyle w:val="Hyperlink"/>
                <w:noProof/>
              </w:rPr>
              <w:t>Exercise 6</w:t>
            </w:r>
            <w:r>
              <w:rPr>
                <w:noProof/>
                <w:webHidden/>
              </w:rPr>
              <w:tab/>
            </w:r>
            <w:r>
              <w:rPr>
                <w:noProof/>
                <w:webHidden/>
              </w:rPr>
              <w:fldChar w:fldCharType="begin"/>
            </w:r>
            <w:r>
              <w:rPr>
                <w:noProof/>
                <w:webHidden/>
              </w:rPr>
              <w:instrText xml:space="preserve"> PAGEREF _Toc509581464 \h </w:instrText>
            </w:r>
            <w:r>
              <w:rPr>
                <w:noProof/>
                <w:webHidden/>
              </w:rPr>
            </w:r>
            <w:r>
              <w:rPr>
                <w:noProof/>
                <w:webHidden/>
              </w:rPr>
              <w:fldChar w:fldCharType="separate"/>
            </w:r>
            <w:r>
              <w:rPr>
                <w:noProof/>
                <w:webHidden/>
              </w:rPr>
              <w:t>32</w:t>
            </w:r>
            <w:r>
              <w:rPr>
                <w:noProof/>
                <w:webHidden/>
              </w:rPr>
              <w:fldChar w:fldCharType="end"/>
            </w:r>
          </w:hyperlink>
        </w:p>
        <w:p w14:paraId="1A1B637D" w14:textId="219B6CB9"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5" w:history="1">
            <w:r w:rsidRPr="007568B0">
              <w:rPr>
                <w:rStyle w:val="Hyperlink"/>
                <w:noProof/>
              </w:rPr>
              <w:t>4.7</w:t>
            </w:r>
            <w:r>
              <w:rPr>
                <w:rFonts w:asciiTheme="minorHAnsi" w:eastAsiaTheme="minorEastAsia" w:hAnsiTheme="minorHAnsi"/>
                <w:noProof/>
                <w:sz w:val="22"/>
                <w:lang w:eastAsia="en-GB"/>
              </w:rPr>
              <w:tab/>
            </w:r>
            <w:r w:rsidRPr="007568B0">
              <w:rPr>
                <w:rStyle w:val="Hyperlink"/>
                <w:noProof/>
              </w:rPr>
              <w:t>Exercise 7</w:t>
            </w:r>
            <w:r>
              <w:rPr>
                <w:noProof/>
                <w:webHidden/>
              </w:rPr>
              <w:tab/>
            </w:r>
            <w:r>
              <w:rPr>
                <w:noProof/>
                <w:webHidden/>
              </w:rPr>
              <w:fldChar w:fldCharType="begin"/>
            </w:r>
            <w:r>
              <w:rPr>
                <w:noProof/>
                <w:webHidden/>
              </w:rPr>
              <w:instrText xml:space="preserve"> PAGEREF _Toc509581465 \h </w:instrText>
            </w:r>
            <w:r>
              <w:rPr>
                <w:noProof/>
                <w:webHidden/>
              </w:rPr>
            </w:r>
            <w:r>
              <w:rPr>
                <w:noProof/>
                <w:webHidden/>
              </w:rPr>
              <w:fldChar w:fldCharType="separate"/>
            </w:r>
            <w:r>
              <w:rPr>
                <w:noProof/>
                <w:webHidden/>
              </w:rPr>
              <w:t>36</w:t>
            </w:r>
            <w:r>
              <w:rPr>
                <w:noProof/>
                <w:webHidden/>
              </w:rPr>
              <w:fldChar w:fldCharType="end"/>
            </w:r>
          </w:hyperlink>
        </w:p>
        <w:p w14:paraId="27C46BE2" w14:textId="1F74F0B0" w:rsidR="00BE4DBF" w:rsidRDefault="00BE4DBF">
          <w:pPr>
            <w:pStyle w:val="TOC2"/>
            <w:tabs>
              <w:tab w:val="left" w:pos="880"/>
              <w:tab w:val="right" w:leader="dot" w:pos="9016"/>
            </w:tabs>
            <w:rPr>
              <w:rFonts w:asciiTheme="minorHAnsi" w:eastAsiaTheme="minorEastAsia" w:hAnsiTheme="minorHAnsi"/>
              <w:noProof/>
              <w:sz w:val="22"/>
              <w:lang w:eastAsia="en-GB"/>
            </w:rPr>
          </w:pPr>
          <w:hyperlink w:anchor="_Toc509581466" w:history="1">
            <w:r w:rsidRPr="007568B0">
              <w:rPr>
                <w:rStyle w:val="Hyperlink"/>
                <w:noProof/>
              </w:rPr>
              <w:t>4.8</w:t>
            </w:r>
            <w:r>
              <w:rPr>
                <w:rFonts w:asciiTheme="minorHAnsi" w:eastAsiaTheme="minorEastAsia" w:hAnsiTheme="minorHAnsi"/>
                <w:noProof/>
                <w:sz w:val="22"/>
                <w:lang w:eastAsia="en-GB"/>
              </w:rPr>
              <w:tab/>
            </w:r>
            <w:r w:rsidRPr="007568B0">
              <w:rPr>
                <w:rStyle w:val="Hyperlink"/>
                <w:noProof/>
              </w:rPr>
              <w:t>Exercise 8</w:t>
            </w:r>
            <w:r>
              <w:rPr>
                <w:noProof/>
                <w:webHidden/>
              </w:rPr>
              <w:tab/>
            </w:r>
            <w:r>
              <w:rPr>
                <w:noProof/>
                <w:webHidden/>
              </w:rPr>
              <w:fldChar w:fldCharType="begin"/>
            </w:r>
            <w:r>
              <w:rPr>
                <w:noProof/>
                <w:webHidden/>
              </w:rPr>
              <w:instrText xml:space="preserve"> PAGEREF _Toc509581466 \h </w:instrText>
            </w:r>
            <w:r>
              <w:rPr>
                <w:noProof/>
                <w:webHidden/>
              </w:rPr>
            </w:r>
            <w:r>
              <w:rPr>
                <w:noProof/>
                <w:webHidden/>
              </w:rPr>
              <w:fldChar w:fldCharType="separate"/>
            </w:r>
            <w:r>
              <w:rPr>
                <w:noProof/>
                <w:webHidden/>
              </w:rPr>
              <w:t>39</w:t>
            </w:r>
            <w:r>
              <w:rPr>
                <w:noProof/>
                <w:webHidden/>
              </w:rPr>
              <w:fldChar w:fldCharType="end"/>
            </w:r>
          </w:hyperlink>
        </w:p>
        <w:p w14:paraId="356B7CCB" w14:textId="22F003F5" w:rsidR="00BE4DBF" w:rsidRDefault="00BE4DBF">
          <w:pPr>
            <w:pStyle w:val="TOC1"/>
            <w:rPr>
              <w:rFonts w:asciiTheme="minorHAnsi" w:eastAsiaTheme="minorEastAsia" w:hAnsiTheme="minorHAnsi"/>
              <w:noProof/>
              <w:sz w:val="22"/>
              <w:lang w:eastAsia="en-GB"/>
            </w:rPr>
          </w:pPr>
          <w:hyperlink w:anchor="_Toc509581467" w:history="1">
            <w:r w:rsidRPr="007568B0">
              <w:rPr>
                <w:rStyle w:val="Hyperlink"/>
                <w:noProof/>
              </w:rPr>
              <w:t>References</w:t>
            </w:r>
            <w:r>
              <w:rPr>
                <w:noProof/>
                <w:webHidden/>
              </w:rPr>
              <w:tab/>
            </w:r>
            <w:r>
              <w:rPr>
                <w:noProof/>
                <w:webHidden/>
              </w:rPr>
              <w:fldChar w:fldCharType="begin"/>
            </w:r>
            <w:r>
              <w:rPr>
                <w:noProof/>
                <w:webHidden/>
              </w:rPr>
              <w:instrText xml:space="preserve"> PAGEREF _Toc509581467 \h </w:instrText>
            </w:r>
            <w:r>
              <w:rPr>
                <w:noProof/>
                <w:webHidden/>
              </w:rPr>
            </w:r>
            <w:r>
              <w:rPr>
                <w:noProof/>
                <w:webHidden/>
              </w:rPr>
              <w:fldChar w:fldCharType="separate"/>
            </w:r>
            <w:r>
              <w:rPr>
                <w:noProof/>
                <w:webHidden/>
              </w:rPr>
              <w:t>47</w:t>
            </w:r>
            <w:r>
              <w:rPr>
                <w:noProof/>
                <w:webHidden/>
              </w:rPr>
              <w:fldChar w:fldCharType="end"/>
            </w:r>
          </w:hyperlink>
        </w:p>
        <w:p w14:paraId="779F3A5B" w14:textId="1427AA1A" w:rsidR="00BE4DBF" w:rsidRDefault="00BE4DBF">
          <w:pPr>
            <w:pStyle w:val="TOC1"/>
            <w:rPr>
              <w:rFonts w:asciiTheme="minorHAnsi" w:eastAsiaTheme="minorEastAsia" w:hAnsiTheme="minorHAnsi"/>
              <w:noProof/>
              <w:sz w:val="22"/>
              <w:lang w:eastAsia="en-GB"/>
            </w:rPr>
          </w:pPr>
          <w:hyperlink w:anchor="_Toc509581468" w:history="1">
            <w:r w:rsidRPr="007568B0">
              <w:rPr>
                <w:rStyle w:val="Hyperlink"/>
                <w:noProof/>
              </w:rPr>
              <w:t>Appendices</w:t>
            </w:r>
            <w:r>
              <w:rPr>
                <w:noProof/>
                <w:webHidden/>
              </w:rPr>
              <w:tab/>
            </w:r>
            <w:r>
              <w:rPr>
                <w:noProof/>
                <w:webHidden/>
              </w:rPr>
              <w:fldChar w:fldCharType="begin"/>
            </w:r>
            <w:r>
              <w:rPr>
                <w:noProof/>
                <w:webHidden/>
              </w:rPr>
              <w:instrText xml:space="preserve"> PAGEREF _Toc509581468 \h </w:instrText>
            </w:r>
            <w:r>
              <w:rPr>
                <w:noProof/>
                <w:webHidden/>
              </w:rPr>
            </w:r>
            <w:r>
              <w:rPr>
                <w:noProof/>
                <w:webHidden/>
              </w:rPr>
              <w:fldChar w:fldCharType="separate"/>
            </w:r>
            <w:r>
              <w:rPr>
                <w:noProof/>
                <w:webHidden/>
              </w:rPr>
              <w:t>48</w:t>
            </w:r>
            <w:r>
              <w:rPr>
                <w:noProof/>
                <w:webHidden/>
              </w:rPr>
              <w:fldChar w:fldCharType="end"/>
            </w:r>
          </w:hyperlink>
        </w:p>
        <w:p w14:paraId="328EA142" w14:textId="5FB5FF3D" w:rsidR="00BE4DBF" w:rsidRDefault="00BE4DBF">
          <w:pPr>
            <w:pStyle w:val="TOC2"/>
            <w:tabs>
              <w:tab w:val="right" w:leader="dot" w:pos="9016"/>
            </w:tabs>
            <w:rPr>
              <w:rFonts w:asciiTheme="minorHAnsi" w:eastAsiaTheme="minorEastAsia" w:hAnsiTheme="minorHAnsi"/>
              <w:noProof/>
              <w:sz w:val="22"/>
              <w:lang w:eastAsia="en-GB"/>
            </w:rPr>
          </w:pPr>
          <w:hyperlink w:anchor="_Toc509581469" w:history="1">
            <w:r w:rsidRPr="007568B0">
              <w:rPr>
                <w:rStyle w:val="Hyperlink"/>
                <w:noProof/>
              </w:rPr>
              <w:t>Functions.h</w:t>
            </w:r>
            <w:r>
              <w:rPr>
                <w:noProof/>
                <w:webHidden/>
              </w:rPr>
              <w:tab/>
            </w:r>
            <w:r>
              <w:rPr>
                <w:noProof/>
                <w:webHidden/>
              </w:rPr>
              <w:fldChar w:fldCharType="begin"/>
            </w:r>
            <w:r>
              <w:rPr>
                <w:noProof/>
                <w:webHidden/>
              </w:rPr>
              <w:instrText xml:space="preserve"> PAGEREF _Toc509581469 \h </w:instrText>
            </w:r>
            <w:r>
              <w:rPr>
                <w:noProof/>
                <w:webHidden/>
              </w:rPr>
            </w:r>
            <w:r>
              <w:rPr>
                <w:noProof/>
                <w:webHidden/>
              </w:rPr>
              <w:fldChar w:fldCharType="separate"/>
            </w:r>
            <w:r>
              <w:rPr>
                <w:noProof/>
                <w:webHidden/>
              </w:rPr>
              <w:t>48</w:t>
            </w:r>
            <w:r>
              <w:rPr>
                <w:noProof/>
                <w:webHidden/>
              </w:rPr>
              <w:fldChar w:fldCharType="end"/>
            </w:r>
          </w:hyperlink>
        </w:p>
        <w:p w14:paraId="24CD1F8B" w14:textId="2B9AFA4A" w:rsidR="00BE4DBF" w:rsidRDefault="00BE4DBF">
          <w:pPr>
            <w:pStyle w:val="TOC2"/>
            <w:tabs>
              <w:tab w:val="right" w:leader="dot" w:pos="9016"/>
            </w:tabs>
            <w:rPr>
              <w:rFonts w:asciiTheme="minorHAnsi" w:eastAsiaTheme="minorEastAsia" w:hAnsiTheme="minorHAnsi"/>
              <w:noProof/>
              <w:sz w:val="22"/>
              <w:lang w:eastAsia="en-GB"/>
            </w:rPr>
          </w:pPr>
          <w:hyperlink w:anchor="_Toc509581470" w:history="1">
            <w:r w:rsidRPr="007568B0">
              <w:rPr>
                <w:rStyle w:val="Hyperlink"/>
                <w:noProof/>
              </w:rPr>
              <w:t>Player.h</w:t>
            </w:r>
            <w:r>
              <w:rPr>
                <w:noProof/>
                <w:webHidden/>
              </w:rPr>
              <w:tab/>
            </w:r>
            <w:r>
              <w:rPr>
                <w:noProof/>
                <w:webHidden/>
              </w:rPr>
              <w:fldChar w:fldCharType="begin"/>
            </w:r>
            <w:r>
              <w:rPr>
                <w:noProof/>
                <w:webHidden/>
              </w:rPr>
              <w:instrText xml:space="preserve"> PAGEREF _Toc509581470 \h </w:instrText>
            </w:r>
            <w:r>
              <w:rPr>
                <w:noProof/>
                <w:webHidden/>
              </w:rPr>
            </w:r>
            <w:r>
              <w:rPr>
                <w:noProof/>
                <w:webHidden/>
              </w:rPr>
              <w:fldChar w:fldCharType="separate"/>
            </w:r>
            <w:r>
              <w:rPr>
                <w:noProof/>
                <w:webHidden/>
              </w:rPr>
              <w:t>49</w:t>
            </w:r>
            <w:r>
              <w:rPr>
                <w:noProof/>
                <w:webHidden/>
              </w:rPr>
              <w:fldChar w:fldCharType="end"/>
            </w:r>
          </w:hyperlink>
        </w:p>
        <w:p w14:paraId="6C3FE4AB" w14:textId="08752D0B" w:rsidR="00BE4DBF" w:rsidRDefault="00BE4DBF">
          <w:pPr>
            <w:pStyle w:val="TOC2"/>
            <w:tabs>
              <w:tab w:val="right" w:leader="dot" w:pos="9016"/>
            </w:tabs>
            <w:rPr>
              <w:rFonts w:asciiTheme="minorHAnsi" w:eastAsiaTheme="minorEastAsia" w:hAnsiTheme="minorHAnsi"/>
              <w:noProof/>
              <w:sz w:val="22"/>
              <w:lang w:eastAsia="en-GB"/>
            </w:rPr>
          </w:pPr>
          <w:hyperlink w:anchor="_Toc509581471" w:history="1">
            <w:r w:rsidRPr="007568B0">
              <w:rPr>
                <w:rStyle w:val="Hyperlink"/>
                <w:noProof/>
              </w:rPr>
              <w:t>Product.h</w:t>
            </w:r>
            <w:r>
              <w:rPr>
                <w:noProof/>
                <w:webHidden/>
              </w:rPr>
              <w:tab/>
            </w:r>
            <w:r>
              <w:rPr>
                <w:noProof/>
                <w:webHidden/>
              </w:rPr>
              <w:fldChar w:fldCharType="begin"/>
            </w:r>
            <w:r>
              <w:rPr>
                <w:noProof/>
                <w:webHidden/>
              </w:rPr>
              <w:instrText xml:space="preserve"> PAGEREF _Toc509581471 \h </w:instrText>
            </w:r>
            <w:r>
              <w:rPr>
                <w:noProof/>
                <w:webHidden/>
              </w:rPr>
            </w:r>
            <w:r>
              <w:rPr>
                <w:noProof/>
                <w:webHidden/>
              </w:rPr>
              <w:fldChar w:fldCharType="separate"/>
            </w:r>
            <w:r>
              <w:rPr>
                <w:noProof/>
                <w:webHidden/>
              </w:rPr>
              <w:t>50</w:t>
            </w:r>
            <w:r>
              <w:rPr>
                <w:noProof/>
                <w:webHidden/>
              </w:rPr>
              <w:fldChar w:fldCharType="end"/>
            </w:r>
          </w:hyperlink>
        </w:p>
        <w:p w14:paraId="6A3477C5" w14:textId="27FE6907" w:rsidR="00BE4DBF" w:rsidRDefault="00BE4DBF">
          <w:pPr>
            <w:pStyle w:val="TOC2"/>
            <w:tabs>
              <w:tab w:val="right" w:leader="dot" w:pos="9016"/>
            </w:tabs>
            <w:rPr>
              <w:rFonts w:asciiTheme="minorHAnsi" w:eastAsiaTheme="minorEastAsia" w:hAnsiTheme="minorHAnsi"/>
              <w:noProof/>
              <w:sz w:val="22"/>
              <w:lang w:eastAsia="en-GB"/>
            </w:rPr>
          </w:pPr>
          <w:hyperlink w:anchor="_Toc509581472" w:history="1">
            <w:r w:rsidRPr="007568B0">
              <w:rPr>
                <w:rStyle w:val="Hyperlink"/>
                <w:noProof/>
              </w:rPr>
              <w:t>Ship.h</w:t>
            </w:r>
            <w:r>
              <w:rPr>
                <w:noProof/>
                <w:webHidden/>
              </w:rPr>
              <w:tab/>
            </w:r>
            <w:r>
              <w:rPr>
                <w:noProof/>
                <w:webHidden/>
              </w:rPr>
              <w:fldChar w:fldCharType="begin"/>
            </w:r>
            <w:r>
              <w:rPr>
                <w:noProof/>
                <w:webHidden/>
              </w:rPr>
              <w:instrText xml:space="preserve"> PAGEREF _Toc509581472 \h </w:instrText>
            </w:r>
            <w:r>
              <w:rPr>
                <w:noProof/>
                <w:webHidden/>
              </w:rPr>
            </w:r>
            <w:r>
              <w:rPr>
                <w:noProof/>
                <w:webHidden/>
              </w:rPr>
              <w:fldChar w:fldCharType="separate"/>
            </w:r>
            <w:r>
              <w:rPr>
                <w:noProof/>
                <w:webHidden/>
              </w:rPr>
              <w:t>51</w:t>
            </w:r>
            <w:r>
              <w:rPr>
                <w:noProof/>
                <w:webHidden/>
              </w:rPr>
              <w:fldChar w:fldCharType="end"/>
            </w:r>
          </w:hyperlink>
        </w:p>
        <w:p w14:paraId="79E39FF2" w14:textId="215F81AD" w:rsidR="00BE4DBF" w:rsidRDefault="00BE4DBF">
          <w:pPr>
            <w:pStyle w:val="TOC2"/>
            <w:tabs>
              <w:tab w:val="right" w:leader="dot" w:pos="9016"/>
            </w:tabs>
            <w:rPr>
              <w:rFonts w:asciiTheme="minorHAnsi" w:eastAsiaTheme="minorEastAsia" w:hAnsiTheme="minorHAnsi"/>
              <w:noProof/>
              <w:sz w:val="22"/>
              <w:lang w:eastAsia="en-GB"/>
            </w:rPr>
          </w:pPr>
          <w:hyperlink w:anchor="_Toc509581473" w:history="1">
            <w:r w:rsidRPr="007568B0">
              <w:rPr>
                <w:rStyle w:val="Hyperlink"/>
                <w:noProof/>
              </w:rPr>
              <w:t>Exercise 1.cpp</w:t>
            </w:r>
            <w:r>
              <w:rPr>
                <w:noProof/>
                <w:webHidden/>
              </w:rPr>
              <w:tab/>
            </w:r>
            <w:r>
              <w:rPr>
                <w:noProof/>
                <w:webHidden/>
              </w:rPr>
              <w:fldChar w:fldCharType="begin"/>
            </w:r>
            <w:r>
              <w:rPr>
                <w:noProof/>
                <w:webHidden/>
              </w:rPr>
              <w:instrText xml:space="preserve"> PAGEREF _Toc509581473 \h </w:instrText>
            </w:r>
            <w:r>
              <w:rPr>
                <w:noProof/>
                <w:webHidden/>
              </w:rPr>
            </w:r>
            <w:r>
              <w:rPr>
                <w:noProof/>
                <w:webHidden/>
              </w:rPr>
              <w:fldChar w:fldCharType="separate"/>
            </w:r>
            <w:r>
              <w:rPr>
                <w:noProof/>
                <w:webHidden/>
              </w:rPr>
              <w:t>52</w:t>
            </w:r>
            <w:r>
              <w:rPr>
                <w:noProof/>
                <w:webHidden/>
              </w:rPr>
              <w:fldChar w:fldCharType="end"/>
            </w:r>
          </w:hyperlink>
        </w:p>
        <w:p w14:paraId="2C7C0FE2" w14:textId="403EF102" w:rsidR="00BE4DBF" w:rsidRDefault="00BE4DBF">
          <w:pPr>
            <w:pStyle w:val="TOC2"/>
            <w:tabs>
              <w:tab w:val="right" w:leader="dot" w:pos="9016"/>
            </w:tabs>
            <w:rPr>
              <w:rFonts w:asciiTheme="minorHAnsi" w:eastAsiaTheme="minorEastAsia" w:hAnsiTheme="minorHAnsi"/>
              <w:noProof/>
              <w:sz w:val="22"/>
              <w:lang w:eastAsia="en-GB"/>
            </w:rPr>
          </w:pPr>
          <w:hyperlink w:anchor="_Toc509581474" w:history="1">
            <w:r w:rsidRPr="007568B0">
              <w:rPr>
                <w:rStyle w:val="Hyperlink"/>
                <w:noProof/>
              </w:rPr>
              <w:t>Exercise 2.cpp</w:t>
            </w:r>
            <w:r>
              <w:rPr>
                <w:noProof/>
                <w:webHidden/>
              </w:rPr>
              <w:tab/>
            </w:r>
            <w:r>
              <w:rPr>
                <w:noProof/>
                <w:webHidden/>
              </w:rPr>
              <w:fldChar w:fldCharType="begin"/>
            </w:r>
            <w:r>
              <w:rPr>
                <w:noProof/>
                <w:webHidden/>
              </w:rPr>
              <w:instrText xml:space="preserve"> PAGEREF _Toc509581474 \h </w:instrText>
            </w:r>
            <w:r>
              <w:rPr>
                <w:noProof/>
                <w:webHidden/>
              </w:rPr>
            </w:r>
            <w:r>
              <w:rPr>
                <w:noProof/>
                <w:webHidden/>
              </w:rPr>
              <w:fldChar w:fldCharType="separate"/>
            </w:r>
            <w:r>
              <w:rPr>
                <w:noProof/>
                <w:webHidden/>
              </w:rPr>
              <w:t>53</w:t>
            </w:r>
            <w:r>
              <w:rPr>
                <w:noProof/>
                <w:webHidden/>
              </w:rPr>
              <w:fldChar w:fldCharType="end"/>
            </w:r>
          </w:hyperlink>
        </w:p>
        <w:p w14:paraId="2E7A2C71" w14:textId="605B5344" w:rsidR="00BE4DBF" w:rsidRDefault="00BE4DBF">
          <w:pPr>
            <w:pStyle w:val="TOC2"/>
            <w:tabs>
              <w:tab w:val="right" w:leader="dot" w:pos="9016"/>
            </w:tabs>
            <w:rPr>
              <w:rFonts w:asciiTheme="minorHAnsi" w:eastAsiaTheme="minorEastAsia" w:hAnsiTheme="minorHAnsi"/>
              <w:noProof/>
              <w:sz w:val="22"/>
              <w:lang w:eastAsia="en-GB"/>
            </w:rPr>
          </w:pPr>
          <w:hyperlink w:anchor="_Toc509581475" w:history="1">
            <w:r w:rsidRPr="007568B0">
              <w:rPr>
                <w:rStyle w:val="Hyperlink"/>
                <w:noProof/>
              </w:rPr>
              <w:t>Exercise 3.cpp</w:t>
            </w:r>
            <w:r>
              <w:rPr>
                <w:noProof/>
                <w:webHidden/>
              </w:rPr>
              <w:tab/>
            </w:r>
            <w:r>
              <w:rPr>
                <w:noProof/>
                <w:webHidden/>
              </w:rPr>
              <w:fldChar w:fldCharType="begin"/>
            </w:r>
            <w:r>
              <w:rPr>
                <w:noProof/>
                <w:webHidden/>
              </w:rPr>
              <w:instrText xml:space="preserve"> PAGEREF _Toc509581475 \h </w:instrText>
            </w:r>
            <w:r>
              <w:rPr>
                <w:noProof/>
                <w:webHidden/>
              </w:rPr>
            </w:r>
            <w:r>
              <w:rPr>
                <w:noProof/>
                <w:webHidden/>
              </w:rPr>
              <w:fldChar w:fldCharType="separate"/>
            </w:r>
            <w:r>
              <w:rPr>
                <w:noProof/>
                <w:webHidden/>
              </w:rPr>
              <w:t>54</w:t>
            </w:r>
            <w:r>
              <w:rPr>
                <w:noProof/>
                <w:webHidden/>
              </w:rPr>
              <w:fldChar w:fldCharType="end"/>
            </w:r>
          </w:hyperlink>
        </w:p>
        <w:p w14:paraId="2007AEA3" w14:textId="45858B43" w:rsidR="00BE4DBF" w:rsidRDefault="00BE4DBF">
          <w:pPr>
            <w:pStyle w:val="TOC2"/>
            <w:tabs>
              <w:tab w:val="right" w:leader="dot" w:pos="9016"/>
            </w:tabs>
            <w:rPr>
              <w:rFonts w:asciiTheme="minorHAnsi" w:eastAsiaTheme="minorEastAsia" w:hAnsiTheme="minorHAnsi"/>
              <w:noProof/>
              <w:sz w:val="22"/>
              <w:lang w:eastAsia="en-GB"/>
            </w:rPr>
          </w:pPr>
          <w:hyperlink w:anchor="_Toc509581476" w:history="1">
            <w:r w:rsidRPr="007568B0">
              <w:rPr>
                <w:rStyle w:val="Hyperlink"/>
                <w:noProof/>
              </w:rPr>
              <w:t>Exercise 4.cpp</w:t>
            </w:r>
            <w:r>
              <w:rPr>
                <w:noProof/>
                <w:webHidden/>
              </w:rPr>
              <w:tab/>
            </w:r>
            <w:r>
              <w:rPr>
                <w:noProof/>
                <w:webHidden/>
              </w:rPr>
              <w:fldChar w:fldCharType="begin"/>
            </w:r>
            <w:r>
              <w:rPr>
                <w:noProof/>
                <w:webHidden/>
              </w:rPr>
              <w:instrText xml:space="preserve"> PAGEREF _Toc509581476 \h </w:instrText>
            </w:r>
            <w:r>
              <w:rPr>
                <w:noProof/>
                <w:webHidden/>
              </w:rPr>
            </w:r>
            <w:r>
              <w:rPr>
                <w:noProof/>
                <w:webHidden/>
              </w:rPr>
              <w:fldChar w:fldCharType="separate"/>
            </w:r>
            <w:r>
              <w:rPr>
                <w:noProof/>
                <w:webHidden/>
              </w:rPr>
              <w:t>55</w:t>
            </w:r>
            <w:r>
              <w:rPr>
                <w:noProof/>
                <w:webHidden/>
              </w:rPr>
              <w:fldChar w:fldCharType="end"/>
            </w:r>
          </w:hyperlink>
        </w:p>
        <w:p w14:paraId="61C376E8" w14:textId="2346EAA6" w:rsidR="00BE4DBF" w:rsidRDefault="00BE4DBF">
          <w:pPr>
            <w:pStyle w:val="TOC2"/>
            <w:tabs>
              <w:tab w:val="right" w:leader="dot" w:pos="9016"/>
            </w:tabs>
            <w:rPr>
              <w:rFonts w:asciiTheme="minorHAnsi" w:eastAsiaTheme="minorEastAsia" w:hAnsiTheme="minorHAnsi"/>
              <w:noProof/>
              <w:sz w:val="22"/>
              <w:lang w:eastAsia="en-GB"/>
            </w:rPr>
          </w:pPr>
          <w:hyperlink w:anchor="_Toc509581477" w:history="1">
            <w:r w:rsidRPr="007568B0">
              <w:rPr>
                <w:rStyle w:val="Hyperlink"/>
                <w:noProof/>
              </w:rPr>
              <w:t>Exercise 5.cpp</w:t>
            </w:r>
            <w:r>
              <w:rPr>
                <w:noProof/>
                <w:webHidden/>
              </w:rPr>
              <w:tab/>
            </w:r>
            <w:r>
              <w:rPr>
                <w:noProof/>
                <w:webHidden/>
              </w:rPr>
              <w:fldChar w:fldCharType="begin"/>
            </w:r>
            <w:r>
              <w:rPr>
                <w:noProof/>
                <w:webHidden/>
              </w:rPr>
              <w:instrText xml:space="preserve"> PAGEREF _Toc509581477 \h </w:instrText>
            </w:r>
            <w:r>
              <w:rPr>
                <w:noProof/>
                <w:webHidden/>
              </w:rPr>
            </w:r>
            <w:r>
              <w:rPr>
                <w:noProof/>
                <w:webHidden/>
              </w:rPr>
              <w:fldChar w:fldCharType="separate"/>
            </w:r>
            <w:r>
              <w:rPr>
                <w:noProof/>
                <w:webHidden/>
              </w:rPr>
              <w:t>57</w:t>
            </w:r>
            <w:r>
              <w:rPr>
                <w:noProof/>
                <w:webHidden/>
              </w:rPr>
              <w:fldChar w:fldCharType="end"/>
            </w:r>
          </w:hyperlink>
        </w:p>
        <w:p w14:paraId="22B59E5D" w14:textId="1348FF79" w:rsidR="00BE4DBF" w:rsidRDefault="00BE4DBF">
          <w:pPr>
            <w:pStyle w:val="TOC2"/>
            <w:tabs>
              <w:tab w:val="right" w:leader="dot" w:pos="9016"/>
            </w:tabs>
            <w:rPr>
              <w:rFonts w:asciiTheme="minorHAnsi" w:eastAsiaTheme="minorEastAsia" w:hAnsiTheme="minorHAnsi"/>
              <w:noProof/>
              <w:sz w:val="22"/>
              <w:lang w:eastAsia="en-GB"/>
            </w:rPr>
          </w:pPr>
          <w:hyperlink w:anchor="_Toc509581478" w:history="1">
            <w:r w:rsidRPr="007568B0">
              <w:rPr>
                <w:rStyle w:val="Hyperlink"/>
                <w:noProof/>
              </w:rPr>
              <w:t>Exercise 6.cpp</w:t>
            </w:r>
            <w:r>
              <w:rPr>
                <w:noProof/>
                <w:webHidden/>
              </w:rPr>
              <w:tab/>
            </w:r>
            <w:r>
              <w:rPr>
                <w:noProof/>
                <w:webHidden/>
              </w:rPr>
              <w:fldChar w:fldCharType="begin"/>
            </w:r>
            <w:r>
              <w:rPr>
                <w:noProof/>
                <w:webHidden/>
              </w:rPr>
              <w:instrText xml:space="preserve"> PAGEREF _Toc509581478 \h </w:instrText>
            </w:r>
            <w:r>
              <w:rPr>
                <w:noProof/>
                <w:webHidden/>
              </w:rPr>
            </w:r>
            <w:r>
              <w:rPr>
                <w:noProof/>
                <w:webHidden/>
              </w:rPr>
              <w:fldChar w:fldCharType="separate"/>
            </w:r>
            <w:r>
              <w:rPr>
                <w:noProof/>
                <w:webHidden/>
              </w:rPr>
              <w:t>58</w:t>
            </w:r>
            <w:r>
              <w:rPr>
                <w:noProof/>
                <w:webHidden/>
              </w:rPr>
              <w:fldChar w:fldCharType="end"/>
            </w:r>
          </w:hyperlink>
        </w:p>
        <w:p w14:paraId="2C8927D5" w14:textId="7A1A5778" w:rsidR="00BE4DBF" w:rsidRDefault="00BE4DBF">
          <w:pPr>
            <w:pStyle w:val="TOC2"/>
            <w:tabs>
              <w:tab w:val="right" w:leader="dot" w:pos="9016"/>
            </w:tabs>
            <w:rPr>
              <w:rFonts w:asciiTheme="minorHAnsi" w:eastAsiaTheme="minorEastAsia" w:hAnsiTheme="minorHAnsi"/>
              <w:noProof/>
              <w:sz w:val="22"/>
              <w:lang w:eastAsia="en-GB"/>
            </w:rPr>
          </w:pPr>
          <w:hyperlink w:anchor="_Toc509581479" w:history="1">
            <w:r w:rsidRPr="007568B0">
              <w:rPr>
                <w:rStyle w:val="Hyperlink"/>
                <w:noProof/>
              </w:rPr>
              <w:t>Exercise 7.cpp</w:t>
            </w:r>
            <w:r>
              <w:rPr>
                <w:noProof/>
                <w:webHidden/>
              </w:rPr>
              <w:tab/>
            </w:r>
            <w:r>
              <w:rPr>
                <w:noProof/>
                <w:webHidden/>
              </w:rPr>
              <w:fldChar w:fldCharType="begin"/>
            </w:r>
            <w:r>
              <w:rPr>
                <w:noProof/>
                <w:webHidden/>
              </w:rPr>
              <w:instrText xml:space="preserve"> PAGEREF _Toc509581479 \h </w:instrText>
            </w:r>
            <w:r>
              <w:rPr>
                <w:noProof/>
                <w:webHidden/>
              </w:rPr>
            </w:r>
            <w:r>
              <w:rPr>
                <w:noProof/>
                <w:webHidden/>
              </w:rPr>
              <w:fldChar w:fldCharType="separate"/>
            </w:r>
            <w:r>
              <w:rPr>
                <w:noProof/>
                <w:webHidden/>
              </w:rPr>
              <w:t>59</w:t>
            </w:r>
            <w:r>
              <w:rPr>
                <w:noProof/>
                <w:webHidden/>
              </w:rPr>
              <w:fldChar w:fldCharType="end"/>
            </w:r>
          </w:hyperlink>
        </w:p>
        <w:p w14:paraId="24C9EC40" w14:textId="0ABCA353" w:rsidR="00BE4DBF" w:rsidRDefault="00BE4DBF">
          <w:pPr>
            <w:pStyle w:val="TOC2"/>
            <w:tabs>
              <w:tab w:val="right" w:leader="dot" w:pos="9016"/>
            </w:tabs>
            <w:rPr>
              <w:rFonts w:asciiTheme="minorHAnsi" w:eastAsiaTheme="minorEastAsia" w:hAnsiTheme="minorHAnsi"/>
              <w:noProof/>
              <w:sz w:val="22"/>
              <w:lang w:eastAsia="en-GB"/>
            </w:rPr>
          </w:pPr>
          <w:hyperlink w:anchor="_Toc509581480" w:history="1">
            <w:r w:rsidRPr="007568B0">
              <w:rPr>
                <w:rStyle w:val="Hyperlink"/>
                <w:noProof/>
              </w:rPr>
              <w:t>Exercise 8.cpp</w:t>
            </w:r>
            <w:r>
              <w:rPr>
                <w:noProof/>
                <w:webHidden/>
              </w:rPr>
              <w:tab/>
            </w:r>
            <w:r>
              <w:rPr>
                <w:noProof/>
                <w:webHidden/>
              </w:rPr>
              <w:fldChar w:fldCharType="begin"/>
            </w:r>
            <w:r>
              <w:rPr>
                <w:noProof/>
                <w:webHidden/>
              </w:rPr>
              <w:instrText xml:space="preserve"> PAGEREF _Toc509581480 \h </w:instrText>
            </w:r>
            <w:r>
              <w:rPr>
                <w:noProof/>
                <w:webHidden/>
              </w:rPr>
            </w:r>
            <w:r>
              <w:rPr>
                <w:noProof/>
                <w:webHidden/>
              </w:rPr>
              <w:fldChar w:fldCharType="separate"/>
            </w:r>
            <w:r>
              <w:rPr>
                <w:noProof/>
                <w:webHidden/>
              </w:rPr>
              <w:t>62</w:t>
            </w:r>
            <w:r>
              <w:rPr>
                <w:noProof/>
                <w:webHidden/>
              </w:rPr>
              <w:fldChar w:fldCharType="end"/>
            </w:r>
          </w:hyperlink>
        </w:p>
        <w:p w14:paraId="71790CDE" w14:textId="351111CA" w:rsidR="00BE4DBF" w:rsidRDefault="00BE4DBF">
          <w:pPr>
            <w:pStyle w:val="TOC2"/>
            <w:tabs>
              <w:tab w:val="right" w:leader="dot" w:pos="9016"/>
            </w:tabs>
            <w:rPr>
              <w:rFonts w:asciiTheme="minorHAnsi" w:eastAsiaTheme="minorEastAsia" w:hAnsiTheme="minorHAnsi"/>
              <w:noProof/>
              <w:sz w:val="22"/>
              <w:lang w:eastAsia="en-GB"/>
            </w:rPr>
          </w:pPr>
          <w:hyperlink w:anchor="_Toc509581481" w:history="1">
            <w:r w:rsidRPr="007568B0">
              <w:rPr>
                <w:rStyle w:val="Hyperlink"/>
                <w:noProof/>
              </w:rPr>
              <w:t>Functions.cpp</w:t>
            </w:r>
            <w:r>
              <w:rPr>
                <w:noProof/>
                <w:webHidden/>
              </w:rPr>
              <w:tab/>
            </w:r>
            <w:r>
              <w:rPr>
                <w:noProof/>
                <w:webHidden/>
              </w:rPr>
              <w:fldChar w:fldCharType="begin"/>
            </w:r>
            <w:r>
              <w:rPr>
                <w:noProof/>
                <w:webHidden/>
              </w:rPr>
              <w:instrText xml:space="preserve"> PAGEREF _Toc509581481 \h </w:instrText>
            </w:r>
            <w:r>
              <w:rPr>
                <w:noProof/>
                <w:webHidden/>
              </w:rPr>
            </w:r>
            <w:r>
              <w:rPr>
                <w:noProof/>
                <w:webHidden/>
              </w:rPr>
              <w:fldChar w:fldCharType="separate"/>
            </w:r>
            <w:r>
              <w:rPr>
                <w:noProof/>
                <w:webHidden/>
              </w:rPr>
              <w:t>66</w:t>
            </w:r>
            <w:r>
              <w:rPr>
                <w:noProof/>
                <w:webHidden/>
              </w:rPr>
              <w:fldChar w:fldCharType="end"/>
            </w:r>
          </w:hyperlink>
        </w:p>
        <w:p w14:paraId="4BEF94A3" w14:textId="636927DD" w:rsidR="00BE4DBF" w:rsidRDefault="00BE4DBF">
          <w:pPr>
            <w:pStyle w:val="TOC2"/>
            <w:tabs>
              <w:tab w:val="right" w:leader="dot" w:pos="9016"/>
            </w:tabs>
            <w:rPr>
              <w:rFonts w:asciiTheme="minorHAnsi" w:eastAsiaTheme="minorEastAsia" w:hAnsiTheme="minorHAnsi"/>
              <w:noProof/>
              <w:sz w:val="22"/>
              <w:lang w:eastAsia="en-GB"/>
            </w:rPr>
          </w:pPr>
          <w:hyperlink w:anchor="_Toc509581482" w:history="1">
            <w:r w:rsidRPr="007568B0">
              <w:rPr>
                <w:rStyle w:val="Hyperlink"/>
                <w:noProof/>
              </w:rPr>
              <w:t>Player.cpp</w:t>
            </w:r>
            <w:r>
              <w:rPr>
                <w:noProof/>
                <w:webHidden/>
              </w:rPr>
              <w:tab/>
            </w:r>
            <w:r>
              <w:rPr>
                <w:noProof/>
                <w:webHidden/>
              </w:rPr>
              <w:fldChar w:fldCharType="begin"/>
            </w:r>
            <w:r>
              <w:rPr>
                <w:noProof/>
                <w:webHidden/>
              </w:rPr>
              <w:instrText xml:space="preserve"> PAGEREF _Toc509581482 \h </w:instrText>
            </w:r>
            <w:r>
              <w:rPr>
                <w:noProof/>
                <w:webHidden/>
              </w:rPr>
            </w:r>
            <w:r>
              <w:rPr>
                <w:noProof/>
                <w:webHidden/>
              </w:rPr>
              <w:fldChar w:fldCharType="separate"/>
            </w:r>
            <w:r>
              <w:rPr>
                <w:noProof/>
                <w:webHidden/>
              </w:rPr>
              <w:t>70</w:t>
            </w:r>
            <w:r>
              <w:rPr>
                <w:noProof/>
                <w:webHidden/>
              </w:rPr>
              <w:fldChar w:fldCharType="end"/>
            </w:r>
          </w:hyperlink>
        </w:p>
        <w:p w14:paraId="412611F3" w14:textId="45E601B3" w:rsidR="00BE4DBF" w:rsidRDefault="00BE4DBF">
          <w:pPr>
            <w:pStyle w:val="TOC2"/>
            <w:tabs>
              <w:tab w:val="right" w:leader="dot" w:pos="9016"/>
            </w:tabs>
            <w:rPr>
              <w:rFonts w:asciiTheme="minorHAnsi" w:eastAsiaTheme="minorEastAsia" w:hAnsiTheme="minorHAnsi"/>
              <w:noProof/>
              <w:sz w:val="22"/>
              <w:lang w:eastAsia="en-GB"/>
            </w:rPr>
          </w:pPr>
          <w:hyperlink w:anchor="_Toc509581483" w:history="1">
            <w:r w:rsidRPr="007568B0">
              <w:rPr>
                <w:rStyle w:val="Hyperlink"/>
                <w:noProof/>
              </w:rPr>
              <w:t>Product.cpp</w:t>
            </w:r>
            <w:r>
              <w:rPr>
                <w:noProof/>
                <w:webHidden/>
              </w:rPr>
              <w:tab/>
            </w:r>
            <w:r>
              <w:rPr>
                <w:noProof/>
                <w:webHidden/>
              </w:rPr>
              <w:fldChar w:fldCharType="begin"/>
            </w:r>
            <w:r>
              <w:rPr>
                <w:noProof/>
                <w:webHidden/>
              </w:rPr>
              <w:instrText xml:space="preserve"> PAGEREF _Toc509581483 \h </w:instrText>
            </w:r>
            <w:r>
              <w:rPr>
                <w:noProof/>
                <w:webHidden/>
              </w:rPr>
            </w:r>
            <w:r>
              <w:rPr>
                <w:noProof/>
                <w:webHidden/>
              </w:rPr>
              <w:fldChar w:fldCharType="separate"/>
            </w:r>
            <w:r>
              <w:rPr>
                <w:noProof/>
                <w:webHidden/>
              </w:rPr>
              <w:t>77</w:t>
            </w:r>
            <w:r>
              <w:rPr>
                <w:noProof/>
                <w:webHidden/>
              </w:rPr>
              <w:fldChar w:fldCharType="end"/>
            </w:r>
          </w:hyperlink>
        </w:p>
        <w:p w14:paraId="6C8B5DDB" w14:textId="0352759E" w:rsidR="00BE4DBF" w:rsidRDefault="00BE4DBF">
          <w:pPr>
            <w:pStyle w:val="TOC2"/>
            <w:tabs>
              <w:tab w:val="right" w:leader="dot" w:pos="9016"/>
            </w:tabs>
            <w:rPr>
              <w:rFonts w:asciiTheme="minorHAnsi" w:eastAsiaTheme="minorEastAsia" w:hAnsiTheme="minorHAnsi"/>
              <w:noProof/>
              <w:sz w:val="22"/>
              <w:lang w:eastAsia="en-GB"/>
            </w:rPr>
          </w:pPr>
          <w:hyperlink w:anchor="_Toc509581484" w:history="1">
            <w:r w:rsidRPr="007568B0">
              <w:rPr>
                <w:rStyle w:val="Hyperlink"/>
                <w:noProof/>
              </w:rPr>
              <w:t>Ship.cpp</w:t>
            </w:r>
            <w:r>
              <w:rPr>
                <w:noProof/>
                <w:webHidden/>
              </w:rPr>
              <w:tab/>
            </w:r>
            <w:r>
              <w:rPr>
                <w:noProof/>
                <w:webHidden/>
              </w:rPr>
              <w:fldChar w:fldCharType="begin"/>
            </w:r>
            <w:r>
              <w:rPr>
                <w:noProof/>
                <w:webHidden/>
              </w:rPr>
              <w:instrText xml:space="preserve"> PAGEREF _Toc509581484 \h </w:instrText>
            </w:r>
            <w:r>
              <w:rPr>
                <w:noProof/>
                <w:webHidden/>
              </w:rPr>
            </w:r>
            <w:r>
              <w:rPr>
                <w:noProof/>
                <w:webHidden/>
              </w:rPr>
              <w:fldChar w:fldCharType="separate"/>
            </w:r>
            <w:r>
              <w:rPr>
                <w:noProof/>
                <w:webHidden/>
              </w:rPr>
              <w:t>78</w:t>
            </w:r>
            <w:r>
              <w:rPr>
                <w:noProof/>
                <w:webHidden/>
              </w:rPr>
              <w:fldChar w:fldCharType="end"/>
            </w:r>
          </w:hyperlink>
        </w:p>
        <w:p w14:paraId="399C9ECF" w14:textId="25BC7D44" w:rsidR="00BE4DBF" w:rsidRDefault="00BE4DBF">
          <w:pPr>
            <w:pStyle w:val="TOC2"/>
            <w:tabs>
              <w:tab w:val="right" w:leader="dot" w:pos="9016"/>
            </w:tabs>
            <w:rPr>
              <w:rFonts w:asciiTheme="minorHAnsi" w:eastAsiaTheme="minorEastAsia" w:hAnsiTheme="minorHAnsi"/>
              <w:noProof/>
              <w:sz w:val="22"/>
              <w:lang w:eastAsia="en-GB"/>
            </w:rPr>
          </w:pPr>
          <w:hyperlink w:anchor="_Toc509581485" w:history="1">
            <w:r w:rsidRPr="007568B0">
              <w:rPr>
                <w:rStyle w:val="Hyperlink"/>
                <w:noProof/>
              </w:rPr>
              <w:t>Source.cpp</w:t>
            </w:r>
            <w:r>
              <w:rPr>
                <w:noProof/>
                <w:webHidden/>
              </w:rPr>
              <w:tab/>
            </w:r>
            <w:r>
              <w:rPr>
                <w:noProof/>
                <w:webHidden/>
              </w:rPr>
              <w:fldChar w:fldCharType="begin"/>
            </w:r>
            <w:r>
              <w:rPr>
                <w:noProof/>
                <w:webHidden/>
              </w:rPr>
              <w:instrText xml:space="preserve"> PAGEREF _Toc509581485 \h </w:instrText>
            </w:r>
            <w:r>
              <w:rPr>
                <w:noProof/>
                <w:webHidden/>
              </w:rPr>
            </w:r>
            <w:r>
              <w:rPr>
                <w:noProof/>
                <w:webHidden/>
              </w:rPr>
              <w:fldChar w:fldCharType="separate"/>
            </w:r>
            <w:r>
              <w:rPr>
                <w:noProof/>
                <w:webHidden/>
              </w:rPr>
              <w:t>81</w:t>
            </w:r>
            <w:r>
              <w:rPr>
                <w:noProof/>
                <w:webHidden/>
              </w:rPr>
              <w:fldChar w:fldCharType="end"/>
            </w:r>
          </w:hyperlink>
        </w:p>
        <w:p w14:paraId="4885359A" w14:textId="228D209A" w:rsidR="00BE4DBF" w:rsidRDefault="00BE4DBF">
          <w:pPr>
            <w:pStyle w:val="TOC2"/>
            <w:tabs>
              <w:tab w:val="right" w:leader="dot" w:pos="9016"/>
            </w:tabs>
            <w:rPr>
              <w:rFonts w:asciiTheme="minorHAnsi" w:eastAsiaTheme="minorEastAsia" w:hAnsiTheme="minorHAnsi"/>
              <w:noProof/>
              <w:sz w:val="22"/>
              <w:lang w:eastAsia="en-GB"/>
            </w:rPr>
          </w:pPr>
          <w:hyperlink w:anchor="_Toc509581486" w:history="1">
            <w:r w:rsidRPr="007568B0">
              <w:rPr>
                <w:rStyle w:val="Hyperlink"/>
                <w:noProof/>
              </w:rPr>
              <w:t>Problem solving notes</w:t>
            </w:r>
            <w:r>
              <w:rPr>
                <w:noProof/>
                <w:webHidden/>
              </w:rPr>
              <w:tab/>
            </w:r>
            <w:r>
              <w:rPr>
                <w:noProof/>
                <w:webHidden/>
              </w:rPr>
              <w:fldChar w:fldCharType="begin"/>
            </w:r>
            <w:r>
              <w:rPr>
                <w:noProof/>
                <w:webHidden/>
              </w:rPr>
              <w:instrText xml:space="preserve"> PAGEREF _Toc509581486 \h </w:instrText>
            </w:r>
            <w:r>
              <w:rPr>
                <w:noProof/>
                <w:webHidden/>
              </w:rPr>
            </w:r>
            <w:r>
              <w:rPr>
                <w:noProof/>
                <w:webHidden/>
              </w:rPr>
              <w:fldChar w:fldCharType="separate"/>
            </w:r>
            <w:r>
              <w:rPr>
                <w:noProof/>
                <w:webHidden/>
              </w:rPr>
              <w:t>82</w:t>
            </w:r>
            <w:r>
              <w:rPr>
                <w:noProof/>
                <w:webHidden/>
              </w:rPr>
              <w:fldChar w:fldCharType="end"/>
            </w:r>
          </w:hyperlink>
        </w:p>
        <w:p w14:paraId="256A788F" w14:textId="12E5B907" w:rsidR="00C7073E" w:rsidRDefault="00C470D5">
          <w:r w:rsidRPr="004A54A5">
            <w:rPr>
              <w:b/>
              <w:bCs/>
              <w:noProof/>
              <w:sz w:val="28"/>
              <w:szCs w:val="28"/>
            </w:rPr>
            <w:fldChar w:fldCharType="end"/>
          </w:r>
        </w:p>
      </w:sdtContent>
    </w:sdt>
    <w:p w14:paraId="009FDBE5" w14:textId="77777777" w:rsidR="00602D8E" w:rsidRDefault="00602D8E">
      <w:pPr>
        <w:sectPr w:rsidR="00602D8E" w:rsidSect="00352065">
          <w:headerReference w:type="default" r:id="rId9"/>
          <w:footerReference w:type="default" r:id="rId10"/>
          <w:pgSz w:w="11906" w:h="16838"/>
          <w:pgMar w:top="1440" w:right="1440" w:bottom="1440" w:left="1440" w:header="708" w:footer="708" w:gutter="0"/>
          <w:pgNumType w:start="0" w:chapStyle="1"/>
          <w:cols w:space="708"/>
          <w:titlePg/>
          <w:docGrid w:linePitch="360"/>
        </w:sectPr>
      </w:pPr>
      <w:bookmarkStart w:id="0" w:name="_GoBack"/>
      <w:bookmarkEnd w:id="0"/>
    </w:p>
    <w:p w14:paraId="0FC3A0C8" w14:textId="4A0BAE99" w:rsidR="00602D8E" w:rsidRDefault="6A7AC1A8" w:rsidP="00185356">
      <w:pPr>
        <w:pStyle w:val="Heading1"/>
        <w:numPr>
          <w:ilvl w:val="0"/>
          <w:numId w:val="15"/>
        </w:numPr>
      </w:pPr>
      <w:bookmarkStart w:id="1" w:name="_Toc509581448"/>
      <w:r>
        <w:lastRenderedPageBreak/>
        <w:t>Introduction</w:t>
      </w:r>
      <w:bookmarkEnd w:id="1"/>
    </w:p>
    <w:p w14:paraId="3D35F1F5" w14:textId="297B48F8" w:rsidR="009172F7" w:rsidRDefault="009172F7" w:rsidP="009172F7">
      <w:r>
        <w:t xml:space="preserve">This report will explain the nature of variables and constants and how they are used within programming to solve problems. An in-depth explanation will be given on how computers make decisions and how it can use those decisions to perform specific instructions and/or repeat instructions based off parameters set by the programmer. Functions and procedures will be examined and how they use arguments to solve specific problems will be explored. Object oriented programming will be explained and its uses will be described in the context of classes. </w:t>
      </w:r>
    </w:p>
    <w:p w14:paraId="79AB220A" w14:textId="0B358F92" w:rsidR="009172F7" w:rsidRDefault="009172F7" w:rsidP="009172F7">
      <w:r>
        <w:t xml:space="preserve">An analysis of the code provided in the appendix 1 of the assignment will be given which will explain the </w:t>
      </w:r>
      <w:r w:rsidR="00EE1655">
        <w:t>function and implementation of the code, as well as flow charts illustrating the logic behind the application. The bugs within the code will also be identified along with the implementation of fixes to the issues that were present in the application.</w:t>
      </w:r>
    </w:p>
    <w:p w14:paraId="106D452D" w14:textId="299F3E63" w:rsidR="00EE1655" w:rsidRPr="009172F7" w:rsidRDefault="00EE1655" w:rsidP="009172F7">
      <w:r>
        <w:t>Finally the processes used to complete the exercises provided in the assignment will be provided. Each exercise will have an explanation on what problems needed to be solved, what coding patterns would be necessary to solve the problems, the problem solving strategies taken, and examples of the final solution working.</w:t>
      </w:r>
    </w:p>
    <w:p w14:paraId="26C1B1A3" w14:textId="77777777" w:rsidR="00EE1655" w:rsidRDefault="00EE1655">
      <w:pPr>
        <w:spacing w:line="259" w:lineRule="auto"/>
        <w:jc w:val="left"/>
        <w:rPr>
          <w:rFonts w:eastAsiaTheme="majorEastAsia" w:cstheme="majorBidi"/>
          <w:b/>
          <w:color w:val="403152" w:themeColor="accent4" w:themeShade="80"/>
          <w:sz w:val="34"/>
          <w:szCs w:val="32"/>
          <w:u w:val="single"/>
        </w:rPr>
      </w:pPr>
      <w:r>
        <w:br w:type="page"/>
      </w:r>
    </w:p>
    <w:p w14:paraId="601DEB94" w14:textId="19CB4924" w:rsidR="008C7E16" w:rsidRDefault="0084702A" w:rsidP="0084702A">
      <w:pPr>
        <w:pStyle w:val="Heading1"/>
        <w:numPr>
          <w:ilvl w:val="0"/>
          <w:numId w:val="15"/>
        </w:numPr>
      </w:pPr>
      <w:bookmarkStart w:id="2" w:name="_Toc509581449"/>
      <w:r>
        <w:lastRenderedPageBreak/>
        <w:t>Understanding</w:t>
      </w:r>
      <w:bookmarkEnd w:id="2"/>
    </w:p>
    <w:p w14:paraId="2C8DD1E3" w14:textId="00030D93" w:rsidR="00E31F00" w:rsidRDefault="00D25A84" w:rsidP="00E31F00">
      <w:pPr>
        <w:pStyle w:val="Heading2"/>
        <w:numPr>
          <w:ilvl w:val="1"/>
          <w:numId w:val="15"/>
        </w:numPr>
      </w:pPr>
      <w:bookmarkStart w:id="3" w:name="_Toc509581450"/>
      <w:r>
        <w:t>Constant</w:t>
      </w:r>
      <w:r w:rsidR="00E75772">
        <w:t xml:space="preserve">s, </w:t>
      </w:r>
      <w:r w:rsidR="00FD67F1">
        <w:t>Variables</w:t>
      </w:r>
      <w:r w:rsidR="00E75772">
        <w:t xml:space="preserve"> and Arrays</w:t>
      </w:r>
      <w:bookmarkEnd w:id="3"/>
    </w:p>
    <w:p w14:paraId="0AEB8DF5" w14:textId="77777777" w:rsidR="003F21E4" w:rsidRDefault="00D25A84" w:rsidP="00C94F21">
      <w:r>
        <w:t>Constants and Variables are addresses in memory set by the program which allow the computer to store certain values, these values can either be an alphabetic, numeric</w:t>
      </w:r>
      <w:r w:rsidR="008A6BFE">
        <w:t>,</w:t>
      </w:r>
      <w:r>
        <w:t xml:space="preserve"> or alphanumeric value depending on the type it is assigned. These values can be called upon by the program during run time to solve specific problems set by the programmer to determine if a certain parameter has been met</w:t>
      </w:r>
      <w:r w:rsidR="003F21E4">
        <w:t xml:space="preserve"> </w:t>
      </w:r>
      <w:sdt>
        <w:sdtPr>
          <w:id w:val="-2021693222"/>
          <w:citation/>
        </w:sdtPr>
        <w:sdtEndPr/>
        <w:sdtContent>
          <w:r w:rsidR="003F21E4">
            <w:fldChar w:fldCharType="begin"/>
          </w:r>
          <w:r w:rsidR="003F21E4">
            <w:instrText xml:space="preserve"> CITATION BBC18 \l 2057 </w:instrText>
          </w:r>
          <w:r w:rsidR="003F21E4">
            <w:fldChar w:fldCharType="separate"/>
          </w:r>
          <w:r w:rsidR="003F21E4" w:rsidRPr="003F21E4">
            <w:rPr>
              <w:noProof/>
            </w:rPr>
            <w:t>[1]</w:t>
          </w:r>
          <w:r w:rsidR="003F21E4">
            <w:fldChar w:fldCharType="end"/>
          </w:r>
        </w:sdtContent>
      </w:sdt>
      <w:r>
        <w:t xml:space="preserve">. </w:t>
      </w:r>
    </w:p>
    <w:p w14:paraId="6E43290B" w14:textId="7BB4D24B" w:rsidR="00D25A84" w:rsidRDefault="00D25A84" w:rsidP="00C94F21">
      <w:r>
        <w:t xml:space="preserve">The Main difference between constants and variables is as the name suggests; Constants contain values that remain constant during the run time of the program and cannot be changed </w:t>
      </w:r>
      <w:r w:rsidR="008A6BFE">
        <w:t>unless the code is specifically changed, for example the value of Pi may be needed for a program to run, this value will be set within the code and will remain constant for the duration of the program. A variable has the ability to be changed during the run time of the program, this can be used to record a player’s score during a play through of a video game, or record the price of a product within a shop’s stock system</w:t>
      </w:r>
      <w:r w:rsidR="003F21E4">
        <w:t xml:space="preserve"> </w:t>
      </w:r>
      <w:sdt>
        <w:sdtPr>
          <w:id w:val="1421596940"/>
          <w:citation/>
        </w:sdtPr>
        <w:sdtEndPr/>
        <w:sdtContent>
          <w:r w:rsidR="003F21E4">
            <w:fldChar w:fldCharType="begin"/>
          </w:r>
          <w:r w:rsidR="003F5E9E">
            <w:instrText xml:space="preserve">CITATION Mau12 \l 2057 </w:instrText>
          </w:r>
          <w:r w:rsidR="003F21E4">
            <w:fldChar w:fldCharType="separate"/>
          </w:r>
          <w:r w:rsidR="003F5E9E" w:rsidRPr="003F5E9E">
            <w:rPr>
              <w:noProof/>
            </w:rPr>
            <w:t>[2]</w:t>
          </w:r>
          <w:r w:rsidR="003F21E4">
            <w:fldChar w:fldCharType="end"/>
          </w:r>
        </w:sdtContent>
      </w:sdt>
      <w:r w:rsidR="008A6BFE">
        <w:t xml:space="preserve">. </w:t>
      </w:r>
    </w:p>
    <w:p w14:paraId="4CAC56EB" w14:textId="77777777" w:rsidR="002108B8" w:rsidRDefault="002108B8" w:rsidP="002108B8">
      <w:pPr>
        <w:keepNext/>
      </w:pPr>
      <w:r>
        <w:object w:dxaOrig="9011" w:dyaOrig="3959" w14:anchorId="66EA26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4pt;height:197.65pt" o:ole="" o:allowoverlap="f">
            <v:imagedata r:id="rId11" o:title=""/>
          </v:shape>
          <o:OLEObject Type="Embed" ProgID="Word.Document.12" ShapeID="_x0000_i1025" DrawAspect="Content" ObjectID="_1583326277" r:id="rId12">
            <o:FieldCodes>\s</o:FieldCodes>
          </o:OLEObject>
        </w:object>
      </w:r>
    </w:p>
    <w:p w14:paraId="0A8F56EE" w14:textId="1835A054" w:rsidR="002108B8" w:rsidRDefault="002108B8" w:rsidP="002108B8">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w:t>
      </w:r>
      <w:r w:rsidR="00E42D9B">
        <w:rPr>
          <w:noProof/>
        </w:rPr>
        <w:fldChar w:fldCharType="end"/>
      </w:r>
      <w:r>
        <w:t>: Constants and Variables being declared in C</w:t>
      </w:r>
      <w:r w:rsidR="00286A3B">
        <w:t xml:space="preserve"> </w:t>
      </w:r>
      <w:r>
        <w:t>/</w:t>
      </w:r>
      <w:r w:rsidR="00286A3B">
        <w:t xml:space="preserve"> </w:t>
      </w:r>
      <w:r>
        <w:t>C++.</w:t>
      </w:r>
    </w:p>
    <w:p w14:paraId="0AF1E174" w14:textId="3773291D" w:rsidR="00FD67F1" w:rsidRDefault="009B778F" w:rsidP="00EE1655">
      <w:pPr>
        <w:spacing w:line="259" w:lineRule="auto"/>
        <w:jc w:val="left"/>
      </w:pPr>
      <w:r>
        <w:t>Variables have five distinct properties associated with them which define their function and purpose:</w:t>
      </w:r>
    </w:p>
    <w:p w14:paraId="310EDE0A" w14:textId="77777777" w:rsidR="008A6BFE" w:rsidRPr="009B778F" w:rsidRDefault="008A6BFE" w:rsidP="008A6BFE">
      <w:pPr>
        <w:pStyle w:val="ListParagraph"/>
        <w:numPr>
          <w:ilvl w:val="0"/>
          <w:numId w:val="16"/>
        </w:numPr>
        <w:rPr>
          <w:b/>
        </w:rPr>
      </w:pPr>
      <w:r w:rsidRPr="009B778F">
        <w:rPr>
          <w:b/>
        </w:rPr>
        <w:t>Name</w:t>
      </w:r>
    </w:p>
    <w:p w14:paraId="2268E732" w14:textId="59C49220" w:rsidR="008A6BFE" w:rsidRDefault="003F21E4" w:rsidP="00BA378F">
      <w:pPr>
        <w:ind w:left="360"/>
      </w:pPr>
      <w:r>
        <w:t>V</w:t>
      </w:r>
      <w:r w:rsidR="008A6BFE">
        <w:t xml:space="preserve">ariable will have a name, or unique identifier. The variable will have a memory address which will be read by the computer, this address will usually be a long string of numbers which are impractical for a programmer to remember. Instead </w:t>
      </w:r>
      <w:r w:rsidR="008A6BFE">
        <w:lastRenderedPageBreak/>
        <w:t>the variable is assigned an eligible name which will correctly describe the purpose of the variable. For example, having a variable within a video game which records the players score c</w:t>
      </w:r>
      <w:r>
        <w:t xml:space="preserve">ould be named </w:t>
      </w:r>
      <w:r w:rsidR="00286A3B">
        <w:t>“</w:t>
      </w:r>
      <w:r>
        <w:t>playerScore</w:t>
      </w:r>
      <w:r w:rsidR="00286A3B">
        <w:t>”</w:t>
      </w:r>
      <w:r>
        <w:t xml:space="preserve"> </w:t>
      </w:r>
      <w:sdt>
        <w:sdtPr>
          <w:id w:val="729735213"/>
          <w:citation/>
        </w:sdtPr>
        <w:sdtEndPr/>
        <w:sdtContent>
          <w:r>
            <w:fldChar w:fldCharType="begin"/>
          </w:r>
          <w:r>
            <w:instrText xml:space="preserve"> CITATION BBC18 \l 2057 </w:instrText>
          </w:r>
          <w:r>
            <w:fldChar w:fldCharType="separate"/>
          </w:r>
          <w:r w:rsidRPr="003F21E4">
            <w:rPr>
              <w:noProof/>
            </w:rPr>
            <w:t>[1]</w:t>
          </w:r>
          <w:r>
            <w:fldChar w:fldCharType="end"/>
          </w:r>
        </w:sdtContent>
      </w:sdt>
      <w:r>
        <w:t xml:space="preserve">. </w:t>
      </w:r>
    </w:p>
    <w:p w14:paraId="62E42442" w14:textId="79388BA4" w:rsidR="003F21E4" w:rsidRDefault="003F21E4" w:rsidP="00BA378F">
      <w:pPr>
        <w:ind w:left="360"/>
      </w:pPr>
      <w:r>
        <w:t xml:space="preserve">There are certain rules which apply to naming a variable, some of these rules are strict rules set by the programming language e.g. the name cannot contain any spaces or mathematical operators (- + / * etc.) and cannot start with a number. These rules are set by the program compiler as it will return an error if these rules are not followed </w:t>
      </w:r>
      <w:sdt>
        <w:sdtPr>
          <w:id w:val="-717819165"/>
          <w:citation/>
        </w:sdtPr>
        <w:sdtEndPr/>
        <w:sdtContent>
          <w:r>
            <w:fldChar w:fldCharType="begin"/>
          </w:r>
          <w:r w:rsidR="003F5E9E">
            <w:instrText xml:space="preserve">CITATION Mau12 \l 2057 </w:instrText>
          </w:r>
          <w:r>
            <w:fldChar w:fldCharType="separate"/>
          </w:r>
          <w:r w:rsidR="003F5E9E" w:rsidRPr="003F5E9E">
            <w:rPr>
              <w:noProof/>
            </w:rPr>
            <w:t>[2]</w:t>
          </w:r>
          <w:r>
            <w:fldChar w:fldCharType="end"/>
          </w:r>
        </w:sdtContent>
      </w:sdt>
      <w:r>
        <w:t>.</w:t>
      </w:r>
    </w:p>
    <w:p w14:paraId="42DA84E8" w14:textId="7119FBD8" w:rsidR="008A6BFE" w:rsidRDefault="003F21E4" w:rsidP="00BA378F">
      <w:pPr>
        <w:ind w:left="360"/>
      </w:pPr>
      <w:r>
        <w:t xml:space="preserve">Other rules are more convention set by an employer within an industry, these rules are set to allow for more efficient identification and maintenance of code as multiple programmers will be working on the same project at a time. These conventions could be using all capital letters when naming a constant or using an underscore “_” at the start of a name to identify it as an attribute </w:t>
      </w:r>
      <w:sdt>
        <w:sdtPr>
          <w:id w:val="-1358734164"/>
          <w:citation/>
        </w:sdtPr>
        <w:sdtEndPr/>
        <w:sdtContent>
          <w:r>
            <w:fldChar w:fldCharType="begin"/>
          </w:r>
          <w:r w:rsidR="003F5E9E">
            <w:instrText xml:space="preserve">CITATION Mau12 \l 2057 </w:instrText>
          </w:r>
          <w:r>
            <w:fldChar w:fldCharType="separate"/>
          </w:r>
          <w:r w:rsidR="003F5E9E" w:rsidRPr="003F5E9E">
            <w:rPr>
              <w:noProof/>
            </w:rPr>
            <w:t>[2]</w:t>
          </w:r>
          <w:r>
            <w:fldChar w:fldCharType="end"/>
          </w:r>
        </w:sdtContent>
      </w:sdt>
      <w:r>
        <w:t>.</w:t>
      </w:r>
    </w:p>
    <w:p w14:paraId="3324907F" w14:textId="36BB7517" w:rsidR="009B778F" w:rsidRPr="009B778F" w:rsidRDefault="009B778F" w:rsidP="009B778F">
      <w:pPr>
        <w:pStyle w:val="ListParagraph"/>
        <w:numPr>
          <w:ilvl w:val="0"/>
          <w:numId w:val="16"/>
        </w:numPr>
        <w:rPr>
          <w:b/>
        </w:rPr>
      </w:pPr>
      <w:r w:rsidRPr="009B778F">
        <w:rPr>
          <w:b/>
        </w:rPr>
        <w:t>Memory Address / Location</w:t>
      </w:r>
    </w:p>
    <w:p w14:paraId="5087D4B0" w14:textId="28E54279" w:rsidR="009B778F" w:rsidRDefault="009B778F" w:rsidP="00BA378F">
      <w:pPr>
        <w:ind w:left="360"/>
      </w:pPr>
      <w:r>
        <w:t>The Variable will have a physical location in</w:t>
      </w:r>
      <w:r w:rsidR="00652DD9">
        <w:t xml:space="preserve"> the random access</w:t>
      </w:r>
      <w:r>
        <w:t xml:space="preserve"> memory</w:t>
      </w:r>
      <w:r w:rsidR="00652DD9">
        <w:t xml:space="preserve"> (RAM) of the computer</w:t>
      </w:r>
      <w:r>
        <w:t xml:space="preserve"> which can be referred to by the program.</w:t>
      </w:r>
      <w:r w:rsidR="00652DD9">
        <w:t xml:space="preserve"> The memory address is referred to by the program by using the name of the variable set by the user. The variables are only stored in the memory while the scope that the variables are used within is running. The scope is outlined by </w:t>
      </w:r>
      <w:r w:rsidR="00B549C5">
        <w:t>braces “</w:t>
      </w:r>
      <w:r w:rsidR="00652DD9">
        <w:t>{ }</w:t>
      </w:r>
      <w:r w:rsidR="00B549C5">
        <w:t xml:space="preserve">” within the code </w:t>
      </w:r>
      <w:sdt>
        <w:sdtPr>
          <w:id w:val="1003705690"/>
          <w:citation/>
        </w:sdtPr>
        <w:sdtEndPr/>
        <w:sdtContent>
          <w:r w:rsidR="00B549C5">
            <w:fldChar w:fldCharType="begin"/>
          </w:r>
          <w:r w:rsidR="00B549C5">
            <w:instrText xml:space="preserve"> CITATION Mar09 \l 2057 </w:instrText>
          </w:r>
          <w:r w:rsidR="00B549C5">
            <w:fldChar w:fldCharType="separate"/>
          </w:r>
          <w:r w:rsidR="00B549C5" w:rsidRPr="00B549C5">
            <w:rPr>
              <w:noProof/>
            </w:rPr>
            <w:t>[3]</w:t>
          </w:r>
          <w:r w:rsidR="00B549C5">
            <w:fldChar w:fldCharType="end"/>
          </w:r>
        </w:sdtContent>
      </w:sdt>
      <w:r w:rsidR="00B549C5">
        <w:t>.</w:t>
      </w:r>
    </w:p>
    <w:p w14:paraId="7E864F75" w14:textId="7E41C372" w:rsidR="009B778F" w:rsidRPr="009B778F" w:rsidRDefault="000516B2" w:rsidP="009B778F">
      <w:pPr>
        <w:pStyle w:val="ListParagraph"/>
        <w:numPr>
          <w:ilvl w:val="0"/>
          <w:numId w:val="16"/>
        </w:numPr>
        <w:rPr>
          <w:b/>
        </w:rPr>
      </w:pPr>
      <w:r>
        <w:rPr>
          <w:b/>
        </w:rPr>
        <w:t>Variable</w:t>
      </w:r>
      <w:r w:rsidR="009B778F" w:rsidRPr="009B778F">
        <w:rPr>
          <w:b/>
        </w:rPr>
        <w:t xml:space="preserve"> Type</w:t>
      </w:r>
    </w:p>
    <w:p w14:paraId="2C0033F1" w14:textId="64246181" w:rsidR="009B778F" w:rsidRDefault="009B778F" w:rsidP="00BA378F">
      <w:pPr>
        <w:ind w:left="360"/>
      </w:pPr>
      <w:r>
        <w:t>The variable will be declared as a specific type of variable. These types could be the following; int (integer), double</w:t>
      </w:r>
      <w:r w:rsidR="000516B2">
        <w:t>/float</w:t>
      </w:r>
      <w:r>
        <w:t xml:space="preserve"> (decimal number), string (word), char (character), bool (true / false) etc. The memory type will dictate the type of information the variable can store and hence will dictate the legal operations that </w:t>
      </w:r>
      <w:r w:rsidR="000D500D">
        <w:t>can be applied to the variable, for example an Integer variable could not contain a word and a Boolean could not contain a character</w:t>
      </w:r>
      <w:r w:rsidR="00B549C5">
        <w:t xml:space="preserve"> </w:t>
      </w:r>
      <w:sdt>
        <w:sdtPr>
          <w:id w:val="-1138254992"/>
          <w:citation/>
        </w:sdtPr>
        <w:sdtEndPr/>
        <w:sdtContent>
          <w:r w:rsidR="00B549C5">
            <w:fldChar w:fldCharType="begin"/>
          </w:r>
          <w:r w:rsidR="003F5E9E">
            <w:instrText xml:space="preserve">CITATION Mau12 \l 2057 </w:instrText>
          </w:r>
          <w:r w:rsidR="00B549C5">
            <w:fldChar w:fldCharType="separate"/>
          </w:r>
          <w:r w:rsidR="003F5E9E" w:rsidRPr="003F5E9E">
            <w:rPr>
              <w:noProof/>
            </w:rPr>
            <w:t>[2]</w:t>
          </w:r>
          <w:r w:rsidR="00B549C5">
            <w:fldChar w:fldCharType="end"/>
          </w:r>
        </w:sdtContent>
      </w:sdt>
      <w:sdt>
        <w:sdtPr>
          <w:id w:val="677011190"/>
          <w:citation/>
        </w:sdtPr>
        <w:sdtEndPr/>
        <w:sdtContent>
          <w:r w:rsidR="00B549C5">
            <w:fldChar w:fldCharType="begin"/>
          </w:r>
          <w:r w:rsidR="00B549C5">
            <w:instrText xml:space="preserve"> CITATION Mar09 \l 2057 </w:instrText>
          </w:r>
          <w:r w:rsidR="00B549C5">
            <w:fldChar w:fldCharType="separate"/>
          </w:r>
          <w:r w:rsidR="00B549C5">
            <w:rPr>
              <w:noProof/>
            </w:rPr>
            <w:t xml:space="preserve"> </w:t>
          </w:r>
          <w:r w:rsidR="00B549C5" w:rsidRPr="00B549C5">
            <w:rPr>
              <w:noProof/>
            </w:rPr>
            <w:t>[3]</w:t>
          </w:r>
          <w:r w:rsidR="00B549C5">
            <w:fldChar w:fldCharType="end"/>
          </w:r>
        </w:sdtContent>
      </w:sdt>
      <w:r w:rsidR="000D500D">
        <w:t>.</w:t>
      </w:r>
    </w:p>
    <w:p w14:paraId="61353F5B" w14:textId="048883ED" w:rsidR="009B778F" w:rsidRPr="009B778F" w:rsidRDefault="009B778F" w:rsidP="009B778F">
      <w:pPr>
        <w:pStyle w:val="ListParagraph"/>
        <w:numPr>
          <w:ilvl w:val="0"/>
          <w:numId w:val="16"/>
        </w:numPr>
        <w:rPr>
          <w:b/>
        </w:rPr>
      </w:pPr>
      <w:r w:rsidRPr="009B778F">
        <w:rPr>
          <w:b/>
        </w:rPr>
        <w:t>Value</w:t>
      </w:r>
    </w:p>
    <w:p w14:paraId="0439BBFF" w14:textId="136D3C79" w:rsidR="009B778F" w:rsidRDefault="00C01451" w:rsidP="00BA378F">
      <w:pPr>
        <w:ind w:left="360"/>
      </w:pPr>
      <w:r>
        <w:t xml:space="preserve">The whole point of having a variable is to store a value, otherwise it is just a reserved address in memory which serves no purpose, also known as an uninitialized variable. </w:t>
      </w:r>
      <w:r w:rsidR="000516B2">
        <w:t xml:space="preserve">The value will be restricted to a specific type of information </w:t>
      </w:r>
      <w:r w:rsidR="000516B2">
        <w:lastRenderedPageBreak/>
        <w:t>which is dependent on the variable type and will be subject to a specific set of legal operations</w:t>
      </w:r>
      <w:r w:rsidR="00B549C5">
        <w:t xml:space="preserve"> </w:t>
      </w:r>
      <w:sdt>
        <w:sdtPr>
          <w:id w:val="1619563078"/>
          <w:citation/>
        </w:sdtPr>
        <w:sdtEndPr/>
        <w:sdtContent>
          <w:r w:rsidR="00B549C5">
            <w:fldChar w:fldCharType="begin"/>
          </w:r>
          <w:r w:rsidR="00B549C5">
            <w:instrText xml:space="preserve"> CITATION BBC18 \l 2057 </w:instrText>
          </w:r>
          <w:r w:rsidR="00B549C5">
            <w:fldChar w:fldCharType="separate"/>
          </w:r>
          <w:r w:rsidR="00B549C5" w:rsidRPr="00B549C5">
            <w:rPr>
              <w:noProof/>
            </w:rPr>
            <w:t>[1]</w:t>
          </w:r>
          <w:r w:rsidR="00B549C5">
            <w:fldChar w:fldCharType="end"/>
          </w:r>
        </w:sdtContent>
      </w:sdt>
      <w:sdt>
        <w:sdtPr>
          <w:id w:val="1090889021"/>
          <w:citation/>
        </w:sdtPr>
        <w:sdtEndPr/>
        <w:sdtContent>
          <w:r w:rsidR="00B549C5">
            <w:fldChar w:fldCharType="begin"/>
          </w:r>
          <w:r w:rsidR="00B549C5">
            <w:instrText xml:space="preserve"> CITATION Mar09 \l 2057 </w:instrText>
          </w:r>
          <w:r w:rsidR="00B549C5">
            <w:fldChar w:fldCharType="separate"/>
          </w:r>
          <w:r w:rsidR="00B549C5">
            <w:rPr>
              <w:noProof/>
            </w:rPr>
            <w:t xml:space="preserve"> </w:t>
          </w:r>
          <w:r w:rsidR="00B549C5" w:rsidRPr="00B549C5">
            <w:rPr>
              <w:noProof/>
            </w:rPr>
            <w:t>[3]</w:t>
          </w:r>
          <w:r w:rsidR="00B549C5">
            <w:fldChar w:fldCharType="end"/>
          </w:r>
        </w:sdtContent>
      </w:sdt>
      <w:r w:rsidR="000516B2">
        <w:t>.</w:t>
      </w:r>
    </w:p>
    <w:p w14:paraId="0E1A21F4" w14:textId="4624EEEC" w:rsidR="009B778F" w:rsidRPr="009B778F" w:rsidRDefault="009B778F" w:rsidP="009B778F">
      <w:pPr>
        <w:pStyle w:val="ListParagraph"/>
        <w:numPr>
          <w:ilvl w:val="0"/>
          <w:numId w:val="16"/>
        </w:numPr>
        <w:rPr>
          <w:b/>
        </w:rPr>
      </w:pPr>
      <w:r w:rsidRPr="009B778F">
        <w:rPr>
          <w:b/>
        </w:rPr>
        <w:t>Memory Size</w:t>
      </w:r>
    </w:p>
    <w:p w14:paraId="11EE9E37" w14:textId="0BB89A62" w:rsidR="009B778F" w:rsidRDefault="000516B2" w:rsidP="00BA378F">
      <w:pPr>
        <w:ind w:left="360"/>
      </w:pPr>
      <w:r>
        <w:t>The size of the memory address is determined by the variable type assigned to the address. A double will have a larger memory size than a float or integer and a string will store more memory than a char</w:t>
      </w:r>
      <w:r w:rsidR="00B549C5">
        <w:t xml:space="preserve">. This size is determined by how many bytes are assigned to the memory type. For example a Boolean will </w:t>
      </w:r>
      <w:r w:rsidR="00185356">
        <w:t>have 1</w:t>
      </w:r>
      <w:r w:rsidR="00B549C5">
        <w:t xml:space="preserve"> </w:t>
      </w:r>
      <w:r w:rsidR="00185356">
        <w:t>byte. Logically a Boolean only requires one bit</w:t>
      </w:r>
      <w:r w:rsidR="00B549C5">
        <w:t>, 0 or 1 which will equate to true or false</w:t>
      </w:r>
      <w:r w:rsidR="00185356">
        <w:t>, but due to computer limitations the smallest amount of memory that can be assigned is a byte, and this means the remaining 7 bits are redundant. On the other hand, a</w:t>
      </w:r>
      <w:r w:rsidR="00B549C5">
        <w:t xml:space="preserve"> float will have 4 bytes of memory which has 4.29 billion different combinations </w:t>
      </w:r>
      <w:sdt>
        <w:sdtPr>
          <w:id w:val="1839496023"/>
          <w:citation/>
        </w:sdtPr>
        <w:sdtEndPr/>
        <w:sdtContent>
          <w:r w:rsidR="00B549C5">
            <w:fldChar w:fldCharType="begin"/>
          </w:r>
          <w:r w:rsidR="00B549C5">
            <w:instrText xml:space="preserve"> CITATION Mar09 \l 2057 </w:instrText>
          </w:r>
          <w:r w:rsidR="00B549C5">
            <w:fldChar w:fldCharType="separate"/>
          </w:r>
          <w:r w:rsidR="00B549C5" w:rsidRPr="00B549C5">
            <w:rPr>
              <w:noProof/>
            </w:rPr>
            <w:t>[3]</w:t>
          </w:r>
          <w:r w:rsidR="00B549C5">
            <w:fldChar w:fldCharType="end"/>
          </w:r>
        </w:sdtContent>
      </w:sdt>
      <w:r>
        <w:t xml:space="preserve">. </w:t>
      </w:r>
    </w:p>
    <w:p w14:paraId="7A0C6D09" w14:textId="77777777" w:rsidR="00FE2883" w:rsidRDefault="00E75772" w:rsidP="00546FF9">
      <w:r>
        <w:t xml:space="preserve">An array is a block of variables </w:t>
      </w:r>
      <w:r w:rsidR="00FE2883">
        <w:t xml:space="preserve">that are declared all at once. To declare an array, the same rules are followed with declaring a regular variable but square brackets [ ] are used to declare how large the array is. </w:t>
      </w:r>
    </w:p>
    <w:bookmarkStart w:id="4" w:name="_MON_1583089257"/>
    <w:bookmarkEnd w:id="4"/>
    <w:p w14:paraId="108DC2AD" w14:textId="77777777" w:rsidR="00FE2883" w:rsidRDefault="00FE2883" w:rsidP="00FE2883">
      <w:pPr>
        <w:keepNext/>
        <w:spacing w:line="259" w:lineRule="auto"/>
        <w:jc w:val="left"/>
      </w:pPr>
      <w:r>
        <w:object w:dxaOrig="9026" w:dyaOrig="845" w14:anchorId="07BEAA70">
          <v:shape id="_x0000_i1026" type="#_x0000_t75" style="width:451.15pt;height:42pt" o:ole="">
            <v:imagedata r:id="rId13" o:title=""/>
          </v:shape>
          <o:OLEObject Type="Embed" ProgID="Word.Document.12" ShapeID="_x0000_i1026" DrawAspect="Content" ObjectID="_1583326278" r:id="rId14">
            <o:FieldCodes>\s</o:FieldCodes>
          </o:OLEObject>
        </w:object>
      </w:r>
    </w:p>
    <w:p w14:paraId="29721FA5" w14:textId="5D7C9D31" w:rsidR="00FE2883" w:rsidRDefault="00FE2883" w:rsidP="00FE2883">
      <w:pPr>
        <w:pStyle w:val="Caption"/>
        <w:jc w:val="left"/>
      </w:pPr>
      <w:r>
        <w:t xml:space="preserve">Figure </w:t>
      </w:r>
      <w:r w:rsidR="00E42D9B">
        <w:fldChar w:fldCharType="begin"/>
      </w:r>
      <w:r w:rsidR="00E42D9B">
        <w:instrText xml:space="preserve"> SEQ Figure \* ARABIC </w:instrText>
      </w:r>
      <w:r w:rsidR="00E42D9B">
        <w:fldChar w:fldCharType="separate"/>
      </w:r>
      <w:r w:rsidR="00FE1F9A">
        <w:rPr>
          <w:noProof/>
        </w:rPr>
        <w:t>2</w:t>
      </w:r>
      <w:r w:rsidR="00E42D9B">
        <w:rPr>
          <w:noProof/>
        </w:rPr>
        <w:fldChar w:fldCharType="end"/>
      </w:r>
      <w:r>
        <w:t>: Array Declaration examples.</w:t>
      </w:r>
    </w:p>
    <w:p w14:paraId="34090B5A" w14:textId="683EB081" w:rsidR="00FE2883" w:rsidRDefault="00FE2883" w:rsidP="00FE2883">
      <w:r>
        <w:t xml:space="preserve">When calling a variable address within an array, the offset of the address is used as opposed to the actual number e.g. </w:t>
      </w:r>
      <w:r w:rsidR="00A64DCC">
        <w:t>numbers[1] is the 2</w:t>
      </w:r>
      <w:r w:rsidR="00A64DCC" w:rsidRPr="00A64DCC">
        <w:rPr>
          <w:vertAlign w:val="superscript"/>
        </w:rPr>
        <w:t>nd</w:t>
      </w:r>
      <w:r w:rsidR="00A64DCC">
        <w:t xml:space="preserve"> </w:t>
      </w:r>
      <w:r>
        <w:t>address in the numbers array. This can be counter intuitive at first, but a good way to imagine it is by thinking of the array as a street. When the street is created, the number of houses contained within the street is declared (int houses[5];)</w:t>
      </w:r>
      <w:r w:rsidR="00A64DCC">
        <w:t>, but when we want to go to a specific address on the street, we can think of it as how many houses we need to pass or how many steps we need to make before we get to the desired address from the beginning of the street.</w:t>
      </w:r>
    </w:p>
    <w:p w14:paraId="6EBA7F76" w14:textId="54C2B207" w:rsidR="00A64DCC" w:rsidRDefault="00A64DCC" w:rsidP="00A64DCC">
      <w:pPr>
        <w:keepNext/>
      </w:pPr>
      <w:r>
        <w:rPr>
          <w:noProof/>
          <w:lang w:eastAsia="en-GB"/>
        </w:rPr>
        <w:drawing>
          <wp:inline distT="0" distB="0" distL="0" distR="0" wp14:anchorId="76100466" wp14:editId="7B55F85E">
            <wp:extent cx="3848100" cy="147767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ray illustration.png"/>
                    <pic:cNvPicPr/>
                  </pic:nvPicPr>
                  <pic:blipFill>
                    <a:blip r:embed="rId15">
                      <a:extLst>
                        <a:ext uri="{28A0092B-C50C-407E-A947-70E740481C1C}">
                          <a14:useLocalDpi xmlns:a14="http://schemas.microsoft.com/office/drawing/2010/main" val="0"/>
                        </a:ext>
                      </a:extLst>
                    </a:blip>
                    <a:stretch>
                      <a:fillRect/>
                    </a:stretch>
                  </pic:blipFill>
                  <pic:spPr>
                    <a:xfrm>
                      <a:off x="0" y="0"/>
                      <a:ext cx="3900713" cy="1497880"/>
                    </a:xfrm>
                    <a:prstGeom prst="rect">
                      <a:avLst/>
                    </a:prstGeom>
                  </pic:spPr>
                </pic:pic>
              </a:graphicData>
            </a:graphic>
          </wp:inline>
        </w:drawing>
      </w:r>
    </w:p>
    <w:p w14:paraId="497BBA85" w14:textId="641FA152" w:rsidR="00B62273" w:rsidRPr="00A64DCC" w:rsidRDefault="00A64DCC" w:rsidP="00A64DCC">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w:t>
      </w:r>
      <w:r w:rsidR="00E42D9B">
        <w:rPr>
          <w:noProof/>
        </w:rPr>
        <w:fldChar w:fldCharType="end"/>
      </w:r>
      <w:r>
        <w:t>: Illustrated representation of an array.</w:t>
      </w:r>
    </w:p>
    <w:p w14:paraId="464B4F53" w14:textId="337FD0D8" w:rsidR="00FD67F1" w:rsidRDefault="00130945" w:rsidP="00037FFC">
      <w:pPr>
        <w:pStyle w:val="Heading2"/>
        <w:numPr>
          <w:ilvl w:val="1"/>
          <w:numId w:val="15"/>
        </w:numPr>
      </w:pPr>
      <w:bookmarkStart w:id="5" w:name="_Toc509581451"/>
      <w:r>
        <w:lastRenderedPageBreak/>
        <w:t xml:space="preserve">Conditions, </w:t>
      </w:r>
      <w:r w:rsidR="002D1DA2">
        <w:t>Branches</w:t>
      </w:r>
      <w:r w:rsidR="00D25A84">
        <w:t xml:space="preserve"> and </w:t>
      </w:r>
      <w:r w:rsidR="00037FFC">
        <w:t>Loops</w:t>
      </w:r>
      <w:bookmarkEnd w:id="5"/>
    </w:p>
    <w:p w14:paraId="196199EC" w14:textId="0E0375F6" w:rsidR="001C5B2F" w:rsidRDefault="009E09BC" w:rsidP="00C94F21">
      <w:r>
        <w:t>Programmers often use conditional statements which dictate if a certain scope of code should be executed, these are referred to as decisions or branches and will use Boolean logic, is the condition true or false. Much like a person deciding to go to the doctor, the</w:t>
      </w:r>
      <w:r w:rsidR="001C5B2F">
        <w:t xml:space="preserve"> condition is if they feel sick</w:t>
      </w:r>
      <w:r w:rsidR="001C5B2F" w:rsidRPr="001C5B2F">
        <w:t xml:space="preserve"> </w:t>
      </w:r>
      <w:sdt>
        <w:sdtPr>
          <w:id w:val="-301620311"/>
          <w:citation/>
        </w:sdtPr>
        <w:sdtEndPr/>
        <w:sdtContent>
          <w:r w:rsidR="001C5B2F">
            <w:fldChar w:fldCharType="begin"/>
          </w:r>
          <w:r w:rsidR="001C5B2F">
            <w:instrText xml:space="preserve"> CITATION Mar09 \l 2057 </w:instrText>
          </w:r>
          <w:r w:rsidR="001C5B2F">
            <w:fldChar w:fldCharType="separate"/>
          </w:r>
          <w:r w:rsidR="001C5B2F" w:rsidRPr="002D1DA2">
            <w:rPr>
              <w:noProof/>
            </w:rPr>
            <w:t>[3]</w:t>
          </w:r>
          <w:r w:rsidR="001C5B2F">
            <w:fldChar w:fldCharType="end"/>
          </w:r>
        </w:sdtContent>
      </w:sdt>
      <w:r w:rsidR="001C5B2F">
        <w:t xml:space="preserve">. </w:t>
      </w:r>
      <w:r>
        <w:t xml:space="preserve"> These conditions will use </w:t>
      </w:r>
      <w:r w:rsidR="001C5B2F">
        <w:t>these operators:</w:t>
      </w:r>
      <w:r>
        <w:t xml:space="preserve"> </w:t>
      </w:r>
    </w:p>
    <w:p w14:paraId="348DA779" w14:textId="6EA24FC9" w:rsidR="001C5B2F" w:rsidRPr="00D70910" w:rsidRDefault="001C5B2F" w:rsidP="001C5B2F">
      <w:pPr>
        <w:pStyle w:val="ListParagraph"/>
        <w:numPr>
          <w:ilvl w:val="0"/>
          <w:numId w:val="17"/>
        </w:numPr>
        <w:rPr>
          <w:sz w:val="22"/>
        </w:rPr>
      </w:pPr>
      <w:r w:rsidRPr="00D70910">
        <w:rPr>
          <w:sz w:val="22"/>
        </w:rPr>
        <w:t>(==)</w:t>
      </w:r>
      <w:r w:rsidR="009E09BC" w:rsidRPr="00D70910">
        <w:rPr>
          <w:sz w:val="22"/>
        </w:rPr>
        <w:t xml:space="preserve"> </w:t>
      </w:r>
      <w:r w:rsidRPr="00D70910">
        <w:rPr>
          <w:i/>
          <w:sz w:val="22"/>
        </w:rPr>
        <w:t>Equal to</w:t>
      </w:r>
      <w:r w:rsidRPr="00D70910">
        <w:rPr>
          <w:sz w:val="22"/>
        </w:rPr>
        <w:t>.</w:t>
      </w:r>
    </w:p>
    <w:p w14:paraId="631E1F66" w14:textId="5B3DF97D" w:rsidR="001C5B2F" w:rsidRPr="00D70910" w:rsidRDefault="001C5B2F" w:rsidP="001C5B2F">
      <w:pPr>
        <w:pStyle w:val="ListParagraph"/>
        <w:numPr>
          <w:ilvl w:val="0"/>
          <w:numId w:val="17"/>
        </w:numPr>
        <w:rPr>
          <w:sz w:val="22"/>
        </w:rPr>
      </w:pPr>
      <w:r w:rsidRPr="00D70910">
        <w:rPr>
          <w:sz w:val="22"/>
        </w:rPr>
        <w:t>(!=)</w:t>
      </w:r>
      <w:r w:rsidRPr="00D70910">
        <w:rPr>
          <w:i/>
          <w:sz w:val="22"/>
        </w:rPr>
        <w:t xml:space="preserve"> Not equal to</w:t>
      </w:r>
      <w:r w:rsidRPr="00D70910">
        <w:rPr>
          <w:sz w:val="22"/>
        </w:rPr>
        <w:t>.</w:t>
      </w:r>
    </w:p>
    <w:p w14:paraId="0AD048EA" w14:textId="77DC15E0" w:rsidR="001C5B2F" w:rsidRPr="00D70910" w:rsidRDefault="009E09BC" w:rsidP="001C5B2F">
      <w:pPr>
        <w:pStyle w:val="ListParagraph"/>
        <w:numPr>
          <w:ilvl w:val="0"/>
          <w:numId w:val="17"/>
        </w:numPr>
        <w:rPr>
          <w:sz w:val="22"/>
        </w:rPr>
      </w:pPr>
      <w:r w:rsidRPr="00D70910">
        <w:rPr>
          <w:sz w:val="22"/>
        </w:rPr>
        <w:t>(&lt;)</w:t>
      </w:r>
      <w:r w:rsidR="001C5B2F" w:rsidRPr="00D70910">
        <w:rPr>
          <w:sz w:val="22"/>
        </w:rPr>
        <w:t xml:space="preserve"> </w:t>
      </w:r>
      <w:r w:rsidR="001C5B2F" w:rsidRPr="00D70910">
        <w:rPr>
          <w:i/>
          <w:sz w:val="22"/>
        </w:rPr>
        <w:t>Less than.</w:t>
      </w:r>
    </w:p>
    <w:p w14:paraId="37D75771" w14:textId="5C6FB7BF" w:rsidR="001C5B2F" w:rsidRPr="00D70910" w:rsidRDefault="009E09BC" w:rsidP="001C5B2F">
      <w:pPr>
        <w:pStyle w:val="ListParagraph"/>
        <w:numPr>
          <w:ilvl w:val="0"/>
          <w:numId w:val="17"/>
        </w:numPr>
        <w:rPr>
          <w:sz w:val="22"/>
        </w:rPr>
      </w:pPr>
      <w:r w:rsidRPr="00D70910">
        <w:rPr>
          <w:sz w:val="22"/>
        </w:rPr>
        <w:t>(&gt;)</w:t>
      </w:r>
      <w:r w:rsidR="001C5B2F" w:rsidRPr="00D70910">
        <w:rPr>
          <w:sz w:val="22"/>
        </w:rPr>
        <w:t xml:space="preserve"> </w:t>
      </w:r>
      <w:r w:rsidR="001C5B2F" w:rsidRPr="00D70910">
        <w:rPr>
          <w:i/>
          <w:sz w:val="22"/>
        </w:rPr>
        <w:t>Greater than</w:t>
      </w:r>
      <w:r w:rsidR="001C5B2F" w:rsidRPr="00D70910">
        <w:rPr>
          <w:sz w:val="22"/>
        </w:rPr>
        <w:t>.</w:t>
      </w:r>
    </w:p>
    <w:p w14:paraId="3F6BB0DF" w14:textId="432EFBFC" w:rsidR="001C5B2F" w:rsidRPr="00D70910" w:rsidRDefault="002D1DA2" w:rsidP="001C5B2F">
      <w:pPr>
        <w:pStyle w:val="ListParagraph"/>
        <w:numPr>
          <w:ilvl w:val="0"/>
          <w:numId w:val="17"/>
        </w:numPr>
        <w:rPr>
          <w:sz w:val="22"/>
        </w:rPr>
      </w:pPr>
      <w:r w:rsidRPr="00D70910">
        <w:rPr>
          <w:sz w:val="22"/>
        </w:rPr>
        <w:t xml:space="preserve">(&lt;=) </w:t>
      </w:r>
      <w:r w:rsidR="001C5B2F" w:rsidRPr="00D70910">
        <w:rPr>
          <w:i/>
          <w:sz w:val="22"/>
        </w:rPr>
        <w:t>Less than or equal to</w:t>
      </w:r>
      <w:r w:rsidR="001C5B2F" w:rsidRPr="00D70910">
        <w:rPr>
          <w:sz w:val="22"/>
        </w:rPr>
        <w:t>.</w:t>
      </w:r>
    </w:p>
    <w:p w14:paraId="11C7244B" w14:textId="57CDFE8F" w:rsidR="002D1DA2" w:rsidRPr="00D70910" w:rsidRDefault="002D1DA2" w:rsidP="001C5B2F">
      <w:pPr>
        <w:pStyle w:val="ListParagraph"/>
        <w:numPr>
          <w:ilvl w:val="0"/>
          <w:numId w:val="17"/>
        </w:numPr>
        <w:rPr>
          <w:sz w:val="22"/>
        </w:rPr>
      </w:pPr>
      <w:r w:rsidRPr="00D70910">
        <w:rPr>
          <w:sz w:val="22"/>
        </w:rPr>
        <w:t xml:space="preserve">(&gt;=) </w:t>
      </w:r>
      <w:r w:rsidR="001C5B2F" w:rsidRPr="00D70910">
        <w:rPr>
          <w:i/>
          <w:sz w:val="22"/>
        </w:rPr>
        <w:t>Greater than or equal to</w:t>
      </w:r>
      <w:r w:rsidR="001C5B2F" w:rsidRPr="00D70910">
        <w:rPr>
          <w:sz w:val="22"/>
        </w:rPr>
        <w:t>.</w:t>
      </w:r>
    </w:p>
    <w:p w14:paraId="14ABAA0A" w14:textId="6584C1D5" w:rsidR="001C5B2F" w:rsidRPr="00D70910" w:rsidRDefault="001C5B2F" w:rsidP="001C5B2F">
      <w:pPr>
        <w:pStyle w:val="ListParagraph"/>
        <w:numPr>
          <w:ilvl w:val="0"/>
          <w:numId w:val="17"/>
        </w:numPr>
        <w:rPr>
          <w:sz w:val="22"/>
        </w:rPr>
      </w:pPr>
      <w:r w:rsidRPr="00D70910">
        <w:rPr>
          <w:sz w:val="22"/>
        </w:rPr>
        <w:t xml:space="preserve">( || ) </w:t>
      </w:r>
      <w:r w:rsidRPr="00D70910">
        <w:rPr>
          <w:i/>
          <w:sz w:val="22"/>
        </w:rPr>
        <w:t>OR</w:t>
      </w:r>
      <w:r w:rsidRPr="00D70910">
        <w:rPr>
          <w:sz w:val="22"/>
        </w:rPr>
        <w:t>.</w:t>
      </w:r>
    </w:p>
    <w:p w14:paraId="310CE2F8" w14:textId="316F6B6C" w:rsidR="001C5B2F" w:rsidRPr="00D70910" w:rsidRDefault="001C5B2F" w:rsidP="001C5B2F">
      <w:pPr>
        <w:pStyle w:val="ListParagraph"/>
        <w:numPr>
          <w:ilvl w:val="0"/>
          <w:numId w:val="17"/>
        </w:numPr>
        <w:rPr>
          <w:sz w:val="22"/>
        </w:rPr>
      </w:pPr>
      <w:r w:rsidRPr="00D70910">
        <w:rPr>
          <w:sz w:val="22"/>
        </w:rPr>
        <w:t xml:space="preserve">(&amp;&amp;) </w:t>
      </w:r>
      <w:r w:rsidRPr="00D70910">
        <w:rPr>
          <w:i/>
          <w:sz w:val="22"/>
        </w:rPr>
        <w:t>AND</w:t>
      </w:r>
      <w:r w:rsidRPr="00D70910">
        <w:rPr>
          <w:sz w:val="22"/>
        </w:rPr>
        <w:t>.</w:t>
      </w:r>
    </w:p>
    <w:p w14:paraId="039BECC4" w14:textId="2D816F14" w:rsidR="003F5E9E" w:rsidRDefault="002D1DA2" w:rsidP="00C94F21">
      <w:r>
        <w:t>The Branch logic will use “if / else</w:t>
      </w:r>
      <w:r w:rsidR="002D4395">
        <w:t xml:space="preserve"> / switch</w:t>
      </w:r>
      <w:r>
        <w:t xml:space="preserve">” statements which will check if the condition is true before executing a set of instructions, these instructions will only be executed once. If the condition is false then the optional “else” statement can be used in juncture to the “if” statement to execute a set of instructions only when the condition is false. If there is no “else” statement </w:t>
      </w:r>
      <w:r w:rsidR="001C5B2F">
        <w:t xml:space="preserve">and the condition is false </w:t>
      </w:r>
      <w:r>
        <w:t xml:space="preserve">then the flow of control will skip over the </w:t>
      </w:r>
      <w:r w:rsidR="001C5B2F">
        <w:t xml:space="preserve">statement </w:t>
      </w:r>
      <w:sdt>
        <w:sdtPr>
          <w:id w:val="620891693"/>
          <w:citation/>
        </w:sdtPr>
        <w:sdtEndPr/>
        <w:sdtContent>
          <w:r>
            <w:fldChar w:fldCharType="begin"/>
          </w:r>
          <w:r w:rsidR="003F5E9E">
            <w:instrText xml:space="preserve">CITATION Mau12 \l 2057 </w:instrText>
          </w:r>
          <w:r>
            <w:fldChar w:fldCharType="separate"/>
          </w:r>
          <w:r w:rsidR="003F5E9E" w:rsidRPr="003F5E9E">
            <w:rPr>
              <w:noProof/>
            </w:rPr>
            <w:t>[2]</w:t>
          </w:r>
          <w:r>
            <w:fldChar w:fldCharType="end"/>
          </w:r>
        </w:sdtContent>
      </w:sdt>
      <w:r>
        <w:t xml:space="preserve">. </w:t>
      </w:r>
    </w:p>
    <w:bookmarkStart w:id="6" w:name="_MON_1583079754"/>
    <w:bookmarkEnd w:id="6"/>
    <w:p w14:paraId="5E07D9E5" w14:textId="5E9321E1" w:rsidR="002108B8" w:rsidRDefault="000B3642" w:rsidP="002108B8">
      <w:pPr>
        <w:keepNext/>
      </w:pPr>
      <w:r>
        <w:object w:dxaOrig="9026" w:dyaOrig="2847" w14:anchorId="70AD3F0B">
          <v:shape id="_x0000_i1027" type="#_x0000_t75" style="width:451.15pt;height:142.5pt" o:ole="">
            <v:imagedata r:id="rId16" o:title=""/>
          </v:shape>
          <o:OLEObject Type="Embed" ProgID="Word.Document.12" ShapeID="_x0000_i1027" DrawAspect="Content" ObjectID="_1583326279" r:id="rId17">
            <o:FieldCodes>\s</o:FieldCodes>
          </o:OLEObject>
        </w:object>
      </w:r>
    </w:p>
    <w:p w14:paraId="62D74378" w14:textId="592D83EC" w:rsidR="00EE1655" w:rsidRDefault="002108B8" w:rsidP="00EE1655">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4</w:t>
      </w:r>
      <w:r w:rsidR="00E42D9B">
        <w:rPr>
          <w:noProof/>
        </w:rPr>
        <w:fldChar w:fldCharType="end"/>
      </w:r>
      <w:r>
        <w:t>: If statement being used to determine if a user entered number is less than 10.</w:t>
      </w:r>
    </w:p>
    <w:p w14:paraId="34A1A2DB" w14:textId="5042CD8E" w:rsidR="002D4395" w:rsidRDefault="002D4395" w:rsidP="00EE1655">
      <w:r>
        <w:t xml:space="preserve">“Switch” statements are used when the programmer expects more outcomes than true or false, for example when a user wants to choose an option from a menu, they can enter a numeric value which represents the option they wish to choose. The switch will then execute the instructions associated with the option they chose, ignoring all other </w:t>
      </w:r>
      <w:r>
        <w:lastRenderedPageBreak/>
        <w:t>instructions for other options</w:t>
      </w:r>
      <w:r w:rsidR="000B3642">
        <w:t xml:space="preserve">. Switch statements will have a default setting if an unexpected value was entered </w:t>
      </w:r>
      <w:sdt>
        <w:sdtPr>
          <w:id w:val="1495146098"/>
          <w:citation/>
        </w:sdtPr>
        <w:sdtEndPr/>
        <w:sdtContent>
          <w:r w:rsidR="000B3642">
            <w:fldChar w:fldCharType="begin"/>
          </w:r>
          <w:r w:rsidR="000B3642">
            <w:instrText xml:space="preserve"> CITATION Mar09 \l 2057 </w:instrText>
          </w:r>
          <w:r w:rsidR="000B3642">
            <w:fldChar w:fldCharType="separate"/>
          </w:r>
          <w:r w:rsidR="000B3642" w:rsidRPr="000B3642">
            <w:rPr>
              <w:noProof/>
            </w:rPr>
            <w:t>[3]</w:t>
          </w:r>
          <w:r w:rsidR="000B3642">
            <w:fldChar w:fldCharType="end"/>
          </w:r>
        </w:sdtContent>
      </w:sdt>
      <w:r w:rsidR="000B3642">
        <w:t>.</w:t>
      </w:r>
    </w:p>
    <w:bookmarkStart w:id="7" w:name="_MON_1583080063"/>
    <w:bookmarkEnd w:id="7"/>
    <w:p w14:paraId="5FA6C4BF" w14:textId="567D7439" w:rsidR="00D70910" w:rsidRDefault="000B3642" w:rsidP="00D70910">
      <w:pPr>
        <w:keepNext/>
      </w:pPr>
      <w:r>
        <w:object w:dxaOrig="9026" w:dyaOrig="4182" w14:anchorId="6825AA1A">
          <v:shape id="_x0000_i1028" type="#_x0000_t75" style="width:451.15pt;height:209.65pt" o:ole="">
            <v:imagedata r:id="rId18" o:title=""/>
          </v:shape>
          <o:OLEObject Type="Embed" ProgID="Word.Document.12" ShapeID="_x0000_i1028" DrawAspect="Content" ObjectID="_1583326280" r:id="rId19">
            <o:FieldCodes>\s</o:FieldCodes>
          </o:OLEObject>
        </w:object>
      </w:r>
    </w:p>
    <w:p w14:paraId="1BD6C31B" w14:textId="1E35F19F" w:rsidR="00D70910" w:rsidRDefault="00D70910" w:rsidP="00D70910">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5</w:t>
      </w:r>
      <w:r w:rsidR="00E42D9B">
        <w:rPr>
          <w:noProof/>
        </w:rPr>
        <w:fldChar w:fldCharType="end"/>
      </w:r>
      <w:r>
        <w:t>: Switch statement skeleton example.</w:t>
      </w:r>
    </w:p>
    <w:p w14:paraId="73BA4ACB" w14:textId="599825BD" w:rsidR="002D1DA2" w:rsidRDefault="001C5B2F" w:rsidP="00C94F21">
      <w:r>
        <w:t>The Loop logic will use the “while / for” statements which will also check if the condition is true before executing a set of instructions much like a branch. The main difference with a loop is it will check the condition, execute the instructions within the scope and then recheck the condition to complete the loop. Loops are used when the programmer wishes to repeat a set of instructions until a certain condition is met</w:t>
      </w:r>
      <w:r w:rsidR="003F5E9E">
        <w:t xml:space="preserve"> which can be useful in a business when a problem requires the same task to be repeated for different sets of data </w:t>
      </w:r>
      <w:sdt>
        <w:sdtPr>
          <w:id w:val="-997497041"/>
          <w:citation/>
        </w:sdtPr>
        <w:sdtEndPr/>
        <w:sdtContent>
          <w:r w:rsidR="003F5E9E">
            <w:fldChar w:fldCharType="begin"/>
          </w:r>
          <w:r w:rsidR="003F5E9E">
            <w:instrText xml:space="preserve"> CITATION BBC18 \l 2057 </w:instrText>
          </w:r>
          <w:r w:rsidR="003F5E9E">
            <w:fldChar w:fldCharType="separate"/>
          </w:r>
          <w:r w:rsidR="003F5E9E" w:rsidRPr="003F5E9E">
            <w:rPr>
              <w:noProof/>
            </w:rPr>
            <w:t>[1]</w:t>
          </w:r>
          <w:r w:rsidR="003F5E9E">
            <w:fldChar w:fldCharType="end"/>
          </w:r>
        </w:sdtContent>
      </w:sdt>
      <w:sdt>
        <w:sdtPr>
          <w:id w:val="-651596429"/>
          <w:citation/>
        </w:sdtPr>
        <w:sdtEndPr/>
        <w:sdtContent>
          <w:r w:rsidR="003F5E9E">
            <w:fldChar w:fldCharType="begin"/>
          </w:r>
          <w:r w:rsidR="003F5E9E">
            <w:instrText xml:space="preserve">CITATION Mau12 \l 2057 </w:instrText>
          </w:r>
          <w:r w:rsidR="003F5E9E">
            <w:fldChar w:fldCharType="separate"/>
          </w:r>
          <w:r w:rsidR="003F5E9E">
            <w:rPr>
              <w:noProof/>
            </w:rPr>
            <w:t xml:space="preserve"> </w:t>
          </w:r>
          <w:r w:rsidR="003F5E9E" w:rsidRPr="003F5E9E">
            <w:rPr>
              <w:noProof/>
            </w:rPr>
            <w:t>[2]</w:t>
          </w:r>
          <w:r w:rsidR="003F5E9E">
            <w:fldChar w:fldCharType="end"/>
          </w:r>
        </w:sdtContent>
      </w:sdt>
      <w:sdt>
        <w:sdtPr>
          <w:id w:val="2064910950"/>
          <w:citation/>
        </w:sdtPr>
        <w:sdtEndPr/>
        <w:sdtContent>
          <w:r w:rsidR="003F5E9E">
            <w:fldChar w:fldCharType="begin"/>
          </w:r>
          <w:r w:rsidR="003F5E9E">
            <w:instrText xml:space="preserve"> CITATION Mar09 \l 2057 </w:instrText>
          </w:r>
          <w:r w:rsidR="003F5E9E">
            <w:fldChar w:fldCharType="separate"/>
          </w:r>
          <w:r w:rsidR="003F5E9E">
            <w:rPr>
              <w:noProof/>
            </w:rPr>
            <w:t xml:space="preserve"> </w:t>
          </w:r>
          <w:r w:rsidR="003F5E9E" w:rsidRPr="003F5E9E">
            <w:rPr>
              <w:noProof/>
            </w:rPr>
            <w:t>[3]</w:t>
          </w:r>
          <w:r w:rsidR="003F5E9E">
            <w:fldChar w:fldCharType="end"/>
          </w:r>
        </w:sdtContent>
      </w:sdt>
      <w:r>
        <w:t xml:space="preserve">. </w:t>
      </w:r>
    </w:p>
    <w:p w14:paraId="3A75BD8F" w14:textId="28D77511" w:rsidR="001C5B2F" w:rsidRDefault="003F5E9E" w:rsidP="00C94F21">
      <w:r>
        <w:t>The “while” loop is used when the user does not know how many iterations the loop needs t</w:t>
      </w:r>
      <w:r w:rsidR="002D4395">
        <w:t xml:space="preserve">o complete before the loop is provided a false condition. “While” loops have the possibility of looping infinitely if used </w:t>
      </w:r>
      <w:r w:rsidR="00A10F9E">
        <w:t>incorrectly and</w:t>
      </w:r>
      <w:r w:rsidR="002D4395">
        <w:t xml:space="preserve"> can cause issues in the program if there is no escape method from the loop </w:t>
      </w:r>
      <w:sdt>
        <w:sdtPr>
          <w:id w:val="-1460873489"/>
          <w:citation/>
        </w:sdtPr>
        <w:sdtEndPr/>
        <w:sdtContent>
          <w:r w:rsidR="00DA6C59">
            <w:fldChar w:fldCharType="begin"/>
          </w:r>
          <w:r w:rsidR="00DA6C59">
            <w:instrText xml:space="preserve"> CITATION Mar09 \l 2057 </w:instrText>
          </w:r>
          <w:r w:rsidR="00DA6C59">
            <w:fldChar w:fldCharType="separate"/>
          </w:r>
          <w:r w:rsidR="00DA6C59" w:rsidRPr="00DA6C59">
            <w:rPr>
              <w:noProof/>
            </w:rPr>
            <w:t>[3]</w:t>
          </w:r>
          <w:r w:rsidR="00DA6C59">
            <w:fldChar w:fldCharType="end"/>
          </w:r>
        </w:sdtContent>
      </w:sdt>
      <w:r w:rsidR="002D4395">
        <w:t xml:space="preserve">. </w:t>
      </w:r>
    </w:p>
    <w:bookmarkStart w:id="8" w:name="_MON_1583080572"/>
    <w:bookmarkEnd w:id="8"/>
    <w:p w14:paraId="593FC120" w14:textId="77777777" w:rsidR="00D70910" w:rsidRDefault="00D70910" w:rsidP="00D70910">
      <w:pPr>
        <w:keepNext/>
      </w:pPr>
      <w:r>
        <w:object w:dxaOrig="9026" w:dyaOrig="3514" w14:anchorId="4B1096C6">
          <v:shape id="_x0000_i1029" type="#_x0000_t75" style="width:451.15pt;height:175.5pt" o:ole="">
            <v:imagedata r:id="rId20" o:title=""/>
          </v:shape>
          <o:OLEObject Type="Embed" ProgID="Word.Document.12" ShapeID="_x0000_i1029" DrawAspect="Content" ObjectID="_1583326281" r:id="rId21">
            <o:FieldCodes>\s</o:FieldCodes>
          </o:OLEObject>
        </w:object>
      </w:r>
    </w:p>
    <w:p w14:paraId="7DE0DF62" w14:textId="4218017E" w:rsidR="00D70910" w:rsidRDefault="00D70910" w:rsidP="00D70910">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6</w:t>
      </w:r>
      <w:r w:rsidR="00E42D9B">
        <w:rPr>
          <w:noProof/>
        </w:rPr>
        <w:fldChar w:fldCharType="end"/>
      </w:r>
      <w:r>
        <w:t>: While loop example with escape method coded in by use of user input and "if" statement.</w:t>
      </w:r>
    </w:p>
    <w:p w14:paraId="7C1AE016" w14:textId="77777777" w:rsidR="00BA378F" w:rsidRDefault="000B3642" w:rsidP="00D70910">
      <w:r>
        <w:t>The “for” loop is used when the user knows how many iterations the loop needs to complete before exiting the loop. The for loop is also referred to as the “counting loop” because it takes an index which is initially set to 0, the index is then used in a condition to determine if it is less than a set number and then increments the index until eventually the index is no longer less than the set number.</w:t>
      </w:r>
      <w:r w:rsidR="00A00759">
        <w:t xml:space="preserve"> This is a safe loop as it performs self-maintenance to prevent itself from looping infinitely</w:t>
      </w:r>
      <w:r w:rsidR="00BA378F">
        <w:t xml:space="preserve"> </w:t>
      </w:r>
      <w:sdt>
        <w:sdtPr>
          <w:id w:val="1408878909"/>
          <w:citation/>
        </w:sdtPr>
        <w:sdtEndPr/>
        <w:sdtContent>
          <w:r w:rsidR="00BA378F">
            <w:fldChar w:fldCharType="begin"/>
          </w:r>
          <w:r w:rsidR="00BA378F">
            <w:instrText xml:space="preserve"> CITATION Mar09 \l 2057 </w:instrText>
          </w:r>
          <w:r w:rsidR="00BA378F">
            <w:fldChar w:fldCharType="separate"/>
          </w:r>
          <w:r w:rsidR="00BA378F" w:rsidRPr="00BA378F">
            <w:rPr>
              <w:noProof/>
            </w:rPr>
            <w:t>[3]</w:t>
          </w:r>
          <w:r w:rsidR="00BA378F">
            <w:fldChar w:fldCharType="end"/>
          </w:r>
        </w:sdtContent>
      </w:sdt>
      <w:r w:rsidR="00A00759">
        <w:t xml:space="preserve">. </w:t>
      </w:r>
    </w:p>
    <w:p w14:paraId="475EBF7B" w14:textId="19DD91A8" w:rsidR="00D70910" w:rsidRDefault="00A00759" w:rsidP="00D70910">
      <w:r>
        <w:t>The versatility of the for loop makes it incredibly useful for solving problems, for example a company may want to calculate the total number of hours clocked in by their employees for a certain week, they</w:t>
      </w:r>
      <w:r w:rsidR="00BA378F">
        <w:t xml:space="preserve"> could enter</w:t>
      </w:r>
      <w:r>
        <w:t xml:space="preserve"> </w:t>
      </w:r>
      <w:r w:rsidR="00BA378F">
        <w:t>the number of</w:t>
      </w:r>
      <w:r>
        <w:t xml:space="preserve"> employees</w:t>
      </w:r>
      <w:r w:rsidR="00BA378F">
        <w:t xml:space="preserve"> they have hired which they could use to</w:t>
      </w:r>
      <w:r>
        <w:t xml:space="preserve"> make a loop which</w:t>
      </w:r>
      <w:r w:rsidR="00BA378F">
        <w:t xml:space="preserve"> </w:t>
      </w:r>
      <w:r>
        <w:t>would repeat for the number of employees they have</w:t>
      </w:r>
      <w:r w:rsidR="00047EC1">
        <w:t xml:space="preserve"> while adding all the hours entered.</w:t>
      </w:r>
    </w:p>
    <w:bookmarkStart w:id="9" w:name="_MON_1583082677"/>
    <w:bookmarkEnd w:id="9"/>
    <w:p w14:paraId="42A50E03" w14:textId="77777777" w:rsidR="00BA378F" w:rsidRDefault="00047EC1" w:rsidP="00BA378F">
      <w:pPr>
        <w:keepNext/>
      </w:pPr>
      <w:r>
        <w:object w:dxaOrig="9026" w:dyaOrig="3292" w14:anchorId="39F0ECCD">
          <v:shape id="_x0000_i1030" type="#_x0000_t75" style="width:451.15pt;height:164.25pt" o:ole="">
            <v:imagedata r:id="rId22" o:title=""/>
          </v:shape>
          <o:OLEObject Type="Embed" ProgID="Word.Document.12" ShapeID="_x0000_i1030" DrawAspect="Content" ObjectID="_1583326282" r:id="rId23">
            <o:FieldCodes>\s</o:FieldCodes>
          </o:OLEObject>
        </w:object>
      </w:r>
    </w:p>
    <w:p w14:paraId="5264C317" w14:textId="7B3B582D" w:rsidR="002D4395" w:rsidRDefault="00BA378F" w:rsidP="00BA378F">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7</w:t>
      </w:r>
      <w:r w:rsidR="00E42D9B">
        <w:rPr>
          <w:noProof/>
        </w:rPr>
        <w:fldChar w:fldCharType="end"/>
      </w:r>
      <w:r>
        <w:t>: For loop used to count total number of hours worked by a set amount of employees entered.</w:t>
      </w:r>
    </w:p>
    <w:p w14:paraId="26214FE4" w14:textId="18DB4BFF" w:rsidR="00BA378F" w:rsidRPr="00BA378F" w:rsidRDefault="00BA378F" w:rsidP="00B62273">
      <w:pPr>
        <w:spacing w:line="259" w:lineRule="auto"/>
        <w:jc w:val="left"/>
      </w:pPr>
    </w:p>
    <w:p w14:paraId="35273080" w14:textId="03B438B7" w:rsidR="00037FFC" w:rsidRDefault="00037FFC" w:rsidP="00037FFC">
      <w:pPr>
        <w:pStyle w:val="Heading2"/>
        <w:numPr>
          <w:ilvl w:val="1"/>
          <w:numId w:val="15"/>
        </w:numPr>
      </w:pPr>
      <w:bookmarkStart w:id="10" w:name="_Toc509581452"/>
      <w:r>
        <w:lastRenderedPageBreak/>
        <w:t>Functions</w:t>
      </w:r>
      <w:r w:rsidR="00EE798E">
        <w:t>, Procedures</w:t>
      </w:r>
      <w:r w:rsidR="00C94F21">
        <w:t xml:space="preserve"> and Arguments</w:t>
      </w:r>
      <w:bookmarkEnd w:id="10"/>
    </w:p>
    <w:p w14:paraId="3A938A58" w14:textId="47A68CBD" w:rsidR="00B62273" w:rsidRDefault="00EE798E" w:rsidP="00C94F21">
      <w:r>
        <w:t xml:space="preserve">When </w:t>
      </w:r>
      <w:r w:rsidR="004E673C">
        <w:t>designing large applications which have multiple problems that require solving, it is far easier to separate those problems and solve each individually. This is where functions and procedures become very useful. A function / procedure is a tool used in programming to break down an application into easier to manage sections, they contain set instructions</w:t>
      </w:r>
      <w:r w:rsidR="00B55440">
        <w:t xml:space="preserve"> and are given a descriptive name</w:t>
      </w:r>
      <w:r w:rsidR="004E673C">
        <w:t xml:space="preserve"> which can be executed when called upon in the application </w:t>
      </w:r>
      <w:sdt>
        <w:sdtPr>
          <w:id w:val="-1396048031"/>
          <w:citation/>
        </w:sdtPr>
        <w:sdtEndPr/>
        <w:sdtContent>
          <w:r w:rsidR="004E673C">
            <w:fldChar w:fldCharType="begin"/>
          </w:r>
          <w:r w:rsidR="004E673C">
            <w:instrText xml:space="preserve"> CITATION Mau12 \l 2057 </w:instrText>
          </w:r>
          <w:r w:rsidR="004E673C">
            <w:fldChar w:fldCharType="separate"/>
          </w:r>
          <w:r w:rsidR="004E673C" w:rsidRPr="004E673C">
            <w:rPr>
              <w:noProof/>
            </w:rPr>
            <w:t>[2]</w:t>
          </w:r>
          <w:r w:rsidR="004E673C">
            <w:fldChar w:fldCharType="end"/>
          </w:r>
        </w:sdtContent>
      </w:sdt>
      <w:sdt>
        <w:sdtPr>
          <w:id w:val="878507913"/>
          <w:citation/>
        </w:sdtPr>
        <w:sdtEndPr/>
        <w:sdtContent>
          <w:r w:rsidR="004E673C">
            <w:fldChar w:fldCharType="begin"/>
          </w:r>
          <w:r w:rsidR="004E673C">
            <w:instrText xml:space="preserve"> CITATION Mar09 \l 2057 </w:instrText>
          </w:r>
          <w:r w:rsidR="004E673C">
            <w:fldChar w:fldCharType="separate"/>
          </w:r>
          <w:r w:rsidR="004E673C">
            <w:rPr>
              <w:noProof/>
            </w:rPr>
            <w:t xml:space="preserve"> </w:t>
          </w:r>
          <w:r w:rsidR="004E673C" w:rsidRPr="004E673C">
            <w:rPr>
              <w:noProof/>
            </w:rPr>
            <w:t>[3]</w:t>
          </w:r>
          <w:r w:rsidR="004E673C">
            <w:fldChar w:fldCharType="end"/>
          </w:r>
        </w:sdtContent>
      </w:sdt>
      <w:r w:rsidR="004E673C">
        <w:t xml:space="preserve">. </w:t>
      </w:r>
    </w:p>
    <w:p w14:paraId="20D2926C" w14:textId="005A80F1" w:rsidR="00B62273" w:rsidRDefault="004E673C" w:rsidP="00C94F21">
      <w:r>
        <w:t>The difference between function</w:t>
      </w:r>
      <w:r w:rsidR="00E75772">
        <w:t>s and procedures is often debated</w:t>
      </w:r>
      <w:r>
        <w:t xml:space="preserve"> by programmers, however a most programmers will agree that a function returns a value whereas a procedure will not, this is dependent on the “</w:t>
      </w:r>
      <w:r w:rsidR="00B62273">
        <w:rPr>
          <w:i/>
        </w:rPr>
        <w:t xml:space="preserve">return </w:t>
      </w:r>
      <w:r w:rsidRPr="004E673C">
        <w:rPr>
          <w:i/>
        </w:rPr>
        <w:t>type</w:t>
      </w:r>
      <w:r>
        <w:t>” assigned to the function.</w:t>
      </w:r>
      <w:r w:rsidR="00B62273">
        <w:t xml:space="preserve"> The reasoning behind this definition is that a function returns a value which will be used in the application making it integral in the performance of the application, whereas a procedure will execute its code without having an impact on the core functions of the application.</w:t>
      </w:r>
      <w:r>
        <w:t xml:space="preserve"> </w:t>
      </w:r>
    </w:p>
    <w:p w14:paraId="501DE6FA" w14:textId="184F5436" w:rsidR="00037FFC" w:rsidRDefault="004E673C" w:rsidP="00C94F21">
      <w:r>
        <w:t>The “</w:t>
      </w:r>
      <w:r w:rsidR="00B62273">
        <w:rPr>
          <w:i/>
        </w:rPr>
        <w:t xml:space="preserve">return </w:t>
      </w:r>
      <w:r>
        <w:rPr>
          <w:i/>
        </w:rPr>
        <w:t>type</w:t>
      </w:r>
      <w:r>
        <w:t xml:space="preserve">” is </w:t>
      </w:r>
      <w:r w:rsidR="00B62273">
        <w:t>what the function will return when it has completed its instructions, these types are that of the variables (int, double, string etc.). If a function does not return a value, making it a procedure, then it will have the “</w:t>
      </w:r>
      <w:r w:rsidR="00B62273">
        <w:rPr>
          <w:i/>
        </w:rPr>
        <w:t>return type</w:t>
      </w:r>
      <w:r w:rsidR="00B62273">
        <w:t xml:space="preserve">” void </w:t>
      </w:r>
      <w:sdt>
        <w:sdtPr>
          <w:id w:val="-1828662037"/>
          <w:citation/>
        </w:sdtPr>
        <w:sdtEndPr/>
        <w:sdtContent>
          <w:r w:rsidR="00B62273">
            <w:fldChar w:fldCharType="begin"/>
          </w:r>
          <w:r w:rsidR="00B62273">
            <w:instrText xml:space="preserve"> CITATION Mau12 \l 2057 </w:instrText>
          </w:r>
          <w:r w:rsidR="00B62273">
            <w:fldChar w:fldCharType="separate"/>
          </w:r>
          <w:r w:rsidR="00B62273" w:rsidRPr="00B62273">
            <w:rPr>
              <w:noProof/>
            </w:rPr>
            <w:t>[2]</w:t>
          </w:r>
          <w:r w:rsidR="00B62273">
            <w:fldChar w:fldCharType="end"/>
          </w:r>
        </w:sdtContent>
      </w:sdt>
      <w:sdt>
        <w:sdtPr>
          <w:id w:val="-1636556102"/>
          <w:citation/>
        </w:sdtPr>
        <w:sdtEndPr/>
        <w:sdtContent>
          <w:r w:rsidR="00B62273">
            <w:fldChar w:fldCharType="begin"/>
          </w:r>
          <w:r w:rsidR="00B62273">
            <w:instrText xml:space="preserve"> CITATION Mar09 \l 2057 </w:instrText>
          </w:r>
          <w:r w:rsidR="00B62273">
            <w:fldChar w:fldCharType="separate"/>
          </w:r>
          <w:r w:rsidR="00B62273">
            <w:rPr>
              <w:noProof/>
            </w:rPr>
            <w:t xml:space="preserve"> </w:t>
          </w:r>
          <w:r w:rsidR="00B62273" w:rsidRPr="00B62273">
            <w:rPr>
              <w:noProof/>
            </w:rPr>
            <w:t>[3]</w:t>
          </w:r>
          <w:r w:rsidR="00B62273">
            <w:fldChar w:fldCharType="end"/>
          </w:r>
        </w:sdtContent>
      </w:sdt>
      <w:r w:rsidR="00B62273">
        <w:t>.</w:t>
      </w:r>
    </w:p>
    <w:bookmarkStart w:id="11" w:name="_MON_1583087308"/>
    <w:bookmarkEnd w:id="11"/>
    <w:p w14:paraId="2AF03568" w14:textId="02D939E9" w:rsidR="00B62273" w:rsidRDefault="00B55440" w:rsidP="00B62273">
      <w:pPr>
        <w:keepNext/>
      </w:pPr>
      <w:r>
        <w:object w:dxaOrig="9026" w:dyaOrig="2625" w14:anchorId="4E7D0EB3">
          <v:shape id="_x0000_i1031" type="#_x0000_t75" style="width:451.15pt;height:131.25pt" o:ole="">
            <v:imagedata r:id="rId24" o:title=""/>
          </v:shape>
          <o:OLEObject Type="Embed" ProgID="Word.Document.12" ShapeID="_x0000_i1031" DrawAspect="Content" ObjectID="_1583326283" r:id="rId25">
            <o:FieldCodes>\s</o:FieldCodes>
          </o:OLEObject>
        </w:object>
      </w:r>
    </w:p>
    <w:p w14:paraId="5C3D9B90" w14:textId="093171A4" w:rsidR="00B62273" w:rsidRDefault="00B62273" w:rsidP="00B62273">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8</w:t>
      </w:r>
      <w:r w:rsidR="00E42D9B">
        <w:rPr>
          <w:noProof/>
        </w:rPr>
        <w:fldChar w:fldCharType="end"/>
      </w:r>
      <w:r>
        <w:t>: Examples of a simple Function and Procedure.</w:t>
      </w:r>
    </w:p>
    <w:p w14:paraId="4FCEA688" w14:textId="511EAAB0" w:rsidR="00E75772" w:rsidRDefault="00B55440" w:rsidP="00E75772">
      <w:pPr>
        <w:keepNext/>
      </w:pPr>
      <w:r>
        <w:t xml:space="preserve">Arguments are values which are passed into a function / procedure that can then be used in the set of instructions contained within. Arguments are declared in the parenthesis () of the function, and the function will only execute if a value has been passed in for each argument. This allows programmers to be more efficient with their code as they are able to use the same set of instructions for a different problem later on by being able to pass different values into the argument. An example of this is if the programmer wants to add two integers together, arguments can be used as </w:t>
      </w:r>
      <w:r>
        <w:lastRenderedPageBreak/>
        <w:t>placeholders for different values that could be passed into a function which then returns the result of the addition of the two integers passed in</w:t>
      </w:r>
      <w:r w:rsidR="00E75772">
        <w:t xml:space="preserve"> </w:t>
      </w:r>
      <w:sdt>
        <w:sdtPr>
          <w:id w:val="1068298408"/>
          <w:citation/>
        </w:sdtPr>
        <w:sdtEndPr/>
        <w:sdtContent>
          <w:r w:rsidR="00E75772">
            <w:fldChar w:fldCharType="begin"/>
          </w:r>
          <w:r w:rsidR="00E75772">
            <w:instrText xml:space="preserve"> CITATION Mau12 \l 2057 </w:instrText>
          </w:r>
          <w:r w:rsidR="00E75772">
            <w:fldChar w:fldCharType="separate"/>
          </w:r>
          <w:r w:rsidR="00E75772" w:rsidRPr="00E75772">
            <w:rPr>
              <w:noProof/>
            </w:rPr>
            <w:t>[2]</w:t>
          </w:r>
          <w:r w:rsidR="00E75772">
            <w:fldChar w:fldCharType="end"/>
          </w:r>
        </w:sdtContent>
      </w:sdt>
      <w:sdt>
        <w:sdtPr>
          <w:id w:val="1303501117"/>
          <w:citation/>
        </w:sdtPr>
        <w:sdtEndPr/>
        <w:sdtContent>
          <w:r w:rsidR="00E75772">
            <w:fldChar w:fldCharType="begin"/>
          </w:r>
          <w:r w:rsidR="00E75772">
            <w:instrText xml:space="preserve"> CITATION Mar09 \l 2057 </w:instrText>
          </w:r>
          <w:r w:rsidR="00E75772">
            <w:fldChar w:fldCharType="separate"/>
          </w:r>
          <w:r w:rsidR="00E75772">
            <w:rPr>
              <w:noProof/>
            </w:rPr>
            <w:t xml:space="preserve"> </w:t>
          </w:r>
          <w:r w:rsidR="00E75772" w:rsidRPr="00E75772">
            <w:rPr>
              <w:noProof/>
            </w:rPr>
            <w:t>[3]</w:t>
          </w:r>
          <w:r w:rsidR="00E75772">
            <w:fldChar w:fldCharType="end"/>
          </w:r>
        </w:sdtContent>
      </w:sdt>
      <w:r>
        <w:t>.</w:t>
      </w:r>
    </w:p>
    <w:bookmarkStart w:id="12" w:name="_MON_1583088124"/>
    <w:bookmarkEnd w:id="12"/>
    <w:p w14:paraId="56568B91" w14:textId="4A6888AC" w:rsidR="00E75772" w:rsidRDefault="00857170" w:rsidP="00E75772">
      <w:pPr>
        <w:keepNext/>
      </w:pPr>
      <w:r>
        <w:object w:dxaOrig="9026" w:dyaOrig="2625" w14:anchorId="0699206F">
          <v:shape id="_x0000_i1032" type="#_x0000_t75" style="width:451.15pt;height:131.25pt" o:ole="">
            <v:imagedata r:id="rId26" o:title=""/>
          </v:shape>
          <o:OLEObject Type="Embed" ProgID="Word.Document.12" ShapeID="_x0000_i1032" DrawAspect="Content" ObjectID="_1583326284" r:id="rId27">
            <o:FieldCodes>\s</o:FieldCodes>
          </o:OLEObject>
        </w:object>
      </w:r>
    </w:p>
    <w:p w14:paraId="513525F2" w14:textId="2A0ACF0C" w:rsidR="00E75772" w:rsidRDefault="00E75772" w:rsidP="00E75772">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9</w:t>
      </w:r>
      <w:r w:rsidR="00E42D9B">
        <w:rPr>
          <w:noProof/>
        </w:rPr>
        <w:fldChar w:fldCharType="end"/>
      </w:r>
      <w:r>
        <w:t>: Example of a</w:t>
      </w:r>
      <w:r w:rsidR="001014D2">
        <w:t>rguments being declared</w:t>
      </w:r>
      <w:r>
        <w:t xml:space="preserve"> in functions and procedures.</w:t>
      </w:r>
    </w:p>
    <w:p w14:paraId="6C799FD4" w14:textId="0D2FD23B" w:rsidR="00E75772" w:rsidRDefault="001014D2" w:rsidP="001014D2">
      <w:r>
        <w:t>When calling a function, the name of the function is used and any required values are passed into the arguments required. Arguments can be satisfied as long as a value of the same type is passed in, whether the value is hard coded in, copied from a variable, or returned from a function. This versatility makes it very useful for solving complex problems</w:t>
      </w:r>
      <w:r w:rsidR="00857170">
        <w:t xml:space="preserve"> as the smaller problems can be solved individually and brought together to complete a more complex task</w:t>
      </w:r>
      <w:r w:rsidR="00546FF9">
        <w:t xml:space="preserve"> </w:t>
      </w:r>
      <w:sdt>
        <w:sdtPr>
          <w:id w:val="-12075765"/>
          <w:citation/>
        </w:sdtPr>
        <w:sdtEndPr/>
        <w:sdtContent>
          <w:r w:rsidR="00546FF9">
            <w:fldChar w:fldCharType="begin"/>
          </w:r>
          <w:r w:rsidR="00546FF9">
            <w:instrText xml:space="preserve"> CITATION Mau12 \l 2057 </w:instrText>
          </w:r>
          <w:r w:rsidR="00546FF9">
            <w:fldChar w:fldCharType="separate"/>
          </w:r>
          <w:r w:rsidR="00546FF9" w:rsidRPr="00546FF9">
            <w:rPr>
              <w:noProof/>
            </w:rPr>
            <w:t>[2]</w:t>
          </w:r>
          <w:r w:rsidR="00546FF9">
            <w:fldChar w:fldCharType="end"/>
          </w:r>
        </w:sdtContent>
      </w:sdt>
      <w:sdt>
        <w:sdtPr>
          <w:id w:val="-677570178"/>
          <w:citation/>
        </w:sdtPr>
        <w:sdtEndPr/>
        <w:sdtContent>
          <w:r w:rsidR="00546FF9">
            <w:fldChar w:fldCharType="begin"/>
          </w:r>
          <w:r w:rsidR="00546FF9">
            <w:instrText xml:space="preserve"> CITATION Mar09 \l 2057 </w:instrText>
          </w:r>
          <w:r w:rsidR="00546FF9">
            <w:fldChar w:fldCharType="separate"/>
          </w:r>
          <w:r w:rsidR="00546FF9">
            <w:rPr>
              <w:noProof/>
            </w:rPr>
            <w:t xml:space="preserve"> </w:t>
          </w:r>
          <w:r w:rsidR="00546FF9" w:rsidRPr="00546FF9">
            <w:rPr>
              <w:noProof/>
            </w:rPr>
            <w:t>[3]</w:t>
          </w:r>
          <w:r w:rsidR="00546FF9">
            <w:fldChar w:fldCharType="end"/>
          </w:r>
        </w:sdtContent>
      </w:sdt>
      <w:r w:rsidR="00857170">
        <w:t>.</w:t>
      </w:r>
    </w:p>
    <w:bookmarkStart w:id="13" w:name="_MON_1583090817"/>
    <w:bookmarkEnd w:id="13"/>
    <w:p w14:paraId="4C604E73" w14:textId="77777777" w:rsidR="00857170" w:rsidRDefault="00857170" w:rsidP="00857170">
      <w:pPr>
        <w:keepNext/>
      </w:pPr>
      <w:r>
        <w:object w:dxaOrig="9026" w:dyaOrig="845" w14:anchorId="615F59BD">
          <v:shape id="_x0000_i1033" type="#_x0000_t75" style="width:451.15pt;height:42pt" o:ole="">
            <v:imagedata r:id="rId28" o:title=""/>
          </v:shape>
          <o:OLEObject Type="Embed" ProgID="Word.Document.12" ShapeID="_x0000_i1033" DrawAspect="Content" ObjectID="_1583326285" r:id="rId29">
            <o:FieldCodes>\s</o:FieldCodes>
          </o:OLEObject>
        </w:object>
      </w:r>
    </w:p>
    <w:p w14:paraId="63E93E5C" w14:textId="4C4A33CF" w:rsidR="00857170" w:rsidRDefault="00857170" w:rsidP="00857170">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10</w:t>
      </w:r>
      <w:r w:rsidR="00E42D9B">
        <w:rPr>
          <w:noProof/>
        </w:rPr>
        <w:fldChar w:fldCharType="end"/>
      </w:r>
      <w:r>
        <w:t>: Example of arguments being passed into a function which is being used as an argument for a procedure.</w:t>
      </w:r>
    </w:p>
    <w:p w14:paraId="79F4C565" w14:textId="77777777" w:rsidR="00857170" w:rsidRDefault="00857170" w:rsidP="00857170">
      <w:pPr>
        <w:keepNext/>
        <w:spacing w:line="259" w:lineRule="auto"/>
        <w:jc w:val="left"/>
      </w:pPr>
      <w:r>
        <w:rPr>
          <w:noProof/>
          <w:lang w:eastAsia="en-GB"/>
        </w:rPr>
        <w:drawing>
          <wp:inline distT="0" distB="0" distL="0" distR="0" wp14:anchorId="2B03875F" wp14:editId="2E78B4BD">
            <wp:extent cx="3696216" cy="13717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tions and procedures.PNG"/>
                    <pic:cNvPicPr/>
                  </pic:nvPicPr>
                  <pic:blipFill>
                    <a:blip r:embed="rId30">
                      <a:extLst>
                        <a:ext uri="{28A0092B-C50C-407E-A947-70E740481C1C}">
                          <a14:useLocalDpi xmlns:a14="http://schemas.microsoft.com/office/drawing/2010/main" val="0"/>
                        </a:ext>
                      </a:extLst>
                    </a:blip>
                    <a:stretch>
                      <a:fillRect/>
                    </a:stretch>
                  </pic:blipFill>
                  <pic:spPr>
                    <a:xfrm>
                      <a:off x="0" y="0"/>
                      <a:ext cx="3696216" cy="1371791"/>
                    </a:xfrm>
                    <a:prstGeom prst="rect">
                      <a:avLst/>
                    </a:prstGeom>
                  </pic:spPr>
                </pic:pic>
              </a:graphicData>
            </a:graphic>
          </wp:inline>
        </w:drawing>
      </w:r>
    </w:p>
    <w:p w14:paraId="3E45B53E" w14:textId="5E5448F2" w:rsidR="00857170" w:rsidRDefault="00857170" w:rsidP="00857170">
      <w:pPr>
        <w:pStyle w:val="Caption"/>
        <w:jc w:val="left"/>
      </w:pPr>
      <w:r>
        <w:t xml:space="preserve">Figure </w:t>
      </w:r>
      <w:r w:rsidR="00E42D9B">
        <w:fldChar w:fldCharType="begin"/>
      </w:r>
      <w:r w:rsidR="00E42D9B">
        <w:instrText xml:space="preserve"> SEQ Figure \* ARABIC </w:instrText>
      </w:r>
      <w:r w:rsidR="00E42D9B">
        <w:fldChar w:fldCharType="separate"/>
      </w:r>
      <w:r w:rsidR="00FE1F9A">
        <w:rPr>
          <w:noProof/>
        </w:rPr>
        <w:t>11</w:t>
      </w:r>
      <w:r w:rsidR="00E42D9B">
        <w:rPr>
          <w:noProof/>
        </w:rPr>
        <w:fldChar w:fldCharType="end"/>
      </w:r>
      <w:r>
        <w:t>: Results of Figure 10 code.</w:t>
      </w:r>
    </w:p>
    <w:p w14:paraId="2B2A1CF5" w14:textId="61CC6969" w:rsidR="00E75772" w:rsidRDefault="00E75772">
      <w:pPr>
        <w:spacing w:line="259" w:lineRule="auto"/>
        <w:jc w:val="left"/>
      </w:pPr>
      <w:r>
        <w:br w:type="page"/>
      </w:r>
    </w:p>
    <w:p w14:paraId="6B1F906E" w14:textId="77777777" w:rsidR="00E75772" w:rsidRDefault="00E75772">
      <w:pPr>
        <w:spacing w:line="259" w:lineRule="auto"/>
        <w:jc w:val="left"/>
        <w:rPr>
          <w:rFonts w:eastAsiaTheme="majorEastAsia" w:cstheme="majorBidi"/>
          <w:b/>
          <w:color w:val="5F497A" w:themeColor="accent4" w:themeShade="BF"/>
          <w:sz w:val="30"/>
          <w:szCs w:val="26"/>
          <w:u w:val="single"/>
        </w:rPr>
      </w:pPr>
    </w:p>
    <w:p w14:paraId="24ACC980" w14:textId="67230EAB" w:rsidR="00F836DF" w:rsidRPr="00F836DF" w:rsidRDefault="00037FFC" w:rsidP="00F836DF">
      <w:pPr>
        <w:pStyle w:val="Heading2"/>
        <w:numPr>
          <w:ilvl w:val="1"/>
          <w:numId w:val="15"/>
        </w:numPr>
      </w:pPr>
      <w:bookmarkStart w:id="14" w:name="_Toc509581453"/>
      <w:r>
        <w:t>Classes</w:t>
      </w:r>
      <w:r w:rsidR="001014D2">
        <w:t>, Structs</w:t>
      </w:r>
      <w:r w:rsidR="00F836DF">
        <w:t xml:space="preserve"> and Objects</w:t>
      </w:r>
      <w:bookmarkEnd w:id="14"/>
    </w:p>
    <w:p w14:paraId="257197B7" w14:textId="77777777" w:rsidR="006811C1" w:rsidRDefault="006E1668" w:rsidP="00E937AF">
      <w:r w:rsidRPr="00D25616">
        <w:t xml:space="preserve">Object oriented programming is a style of programming that </w:t>
      </w:r>
      <w:r w:rsidR="00023496" w:rsidRPr="00D25616">
        <w:t>allows the programmer to group certain variables and functions together to describe the characteristics of an object. Like</w:t>
      </w:r>
      <w:r w:rsidR="006811C1">
        <w:t xml:space="preserve"> objects in real life, </w:t>
      </w:r>
      <w:r w:rsidR="00023496" w:rsidRPr="00D25616">
        <w:t xml:space="preserve">objects in programming </w:t>
      </w:r>
      <w:r w:rsidR="006811C1" w:rsidRPr="00D25616">
        <w:t xml:space="preserve">can </w:t>
      </w:r>
      <w:r w:rsidR="006811C1">
        <w:t xml:space="preserve">be </w:t>
      </w:r>
      <w:r w:rsidR="006811C1" w:rsidRPr="00D25616">
        <w:t>imagine</w:t>
      </w:r>
      <w:r w:rsidR="006811C1">
        <w:t>d</w:t>
      </w:r>
      <w:r w:rsidR="006811C1" w:rsidRPr="00D25616">
        <w:t xml:space="preserve"> </w:t>
      </w:r>
      <w:r w:rsidR="00023496" w:rsidRPr="00D25616">
        <w:t>in the same way</w:t>
      </w:r>
      <w:r w:rsidR="006811C1">
        <w:t>,</w:t>
      </w:r>
      <w:r w:rsidR="00023496" w:rsidRPr="00D25616">
        <w:t xml:space="preserve"> where each object has its own properties and a set of things that the object can be used for </w:t>
      </w:r>
      <w:sdt>
        <w:sdtPr>
          <w:id w:val="111258029"/>
          <w:citation/>
        </w:sdtPr>
        <w:sdtEndPr/>
        <w:sdtContent>
          <w:r w:rsidR="00023496" w:rsidRPr="00D25616">
            <w:fldChar w:fldCharType="begin"/>
          </w:r>
          <w:r w:rsidR="00023496" w:rsidRPr="00D25616">
            <w:instrText xml:space="preserve"> CITATION Mar09 \l 2057 </w:instrText>
          </w:r>
          <w:r w:rsidR="00023496" w:rsidRPr="00D25616">
            <w:fldChar w:fldCharType="separate"/>
          </w:r>
          <w:r w:rsidR="00023496" w:rsidRPr="00D25616">
            <w:rPr>
              <w:noProof/>
            </w:rPr>
            <w:t>[3]</w:t>
          </w:r>
          <w:r w:rsidR="00023496" w:rsidRPr="00D25616">
            <w:fldChar w:fldCharType="end"/>
          </w:r>
        </w:sdtContent>
      </w:sdt>
      <w:r w:rsidR="00023496" w:rsidRPr="00D25616">
        <w:t xml:space="preserve">. </w:t>
      </w:r>
    </w:p>
    <w:p w14:paraId="699550E9" w14:textId="14914049" w:rsidR="00E937AF" w:rsidRDefault="00023496" w:rsidP="00E937AF">
      <w:r w:rsidRPr="00D25616">
        <w:t xml:space="preserve">To </w:t>
      </w:r>
      <w:r w:rsidR="00D25616">
        <w:t>create</w:t>
      </w:r>
      <w:r w:rsidRPr="00D25616">
        <w:t xml:space="preserve"> an object, we first need a class or struct, which will be a collection of attributes and methods to describe the object. The main difference between a class and a struct in C++ is their “default visibility”, which essentially means a class will have a default visibility of private which means all the code contained within a class will only be accessible within the class whereas a struct is</w:t>
      </w:r>
      <w:r w:rsidR="00D25616">
        <w:t xml:space="preserve"> public by default making the co</w:t>
      </w:r>
      <w:r w:rsidRPr="00D25616">
        <w:t>de within accessible from anywhere. The visibility can be changed which means that classes and structs have no functional difference. However in industry, class</w:t>
      </w:r>
      <w:r w:rsidR="006811C1">
        <w:t>es and structs are used for</w:t>
      </w:r>
      <w:r w:rsidRPr="00D25616">
        <w:t xml:space="preserve"> diff</w:t>
      </w:r>
      <w:r w:rsidR="006811C1">
        <w:t>erent purposes which</w:t>
      </w:r>
      <w:r w:rsidRPr="00D25616">
        <w:t xml:space="preserve"> relies on the complexity of the objects that are intended to be created</w:t>
      </w:r>
      <w:sdt>
        <w:sdtPr>
          <w:id w:val="-572653016"/>
          <w:citation/>
        </w:sdtPr>
        <w:sdtEndPr/>
        <w:sdtContent>
          <w:r w:rsidRPr="00D25616">
            <w:fldChar w:fldCharType="begin"/>
          </w:r>
          <w:r w:rsidRPr="00D25616">
            <w:instrText xml:space="preserve"> CITATION Mau12 \l 2057 </w:instrText>
          </w:r>
          <w:r w:rsidRPr="00D25616">
            <w:fldChar w:fldCharType="separate"/>
          </w:r>
          <w:r w:rsidRPr="00D25616">
            <w:rPr>
              <w:noProof/>
            </w:rPr>
            <w:t xml:space="preserve"> [2]</w:t>
          </w:r>
          <w:r w:rsidRPr="00D25616">
            <w:fldChar w:fldCharType="end"/>
          </w:r>
        </w:sdtContent>
      </w:sdt>
      <w:sdt>
        <w:sdtPr>
          <w:id w:val="-488558743"/>
          <w:citation/>
        </w:sdtPr>
        <w:sdtEndPr/>
        <w:sdtContent>
          <w:r w:rsidRPr="00D25616">
            <w:fldChar w:fldCharType="begin"/>
          </w:r>
          <w:r w:rsidRPr="00D25616">
            <w:instrText xml:space="preserve"> CITATION Rob02 \l 2057 </w:instrText>
          </w:r>
          <w:r w:rsidRPr="00D25616">
            <w:fldChar w:fldCharType="separate"/>
          </w:r>
          <w:r w:rsidRPr="00D25616">
            <w:rPr>
              <w:noProof/>
            </w:rPr>
            <w:t xml:space="preserve"> [4]</w:t>
          </w:r>
          <w:r w:rsidRPr="00D25616">
            <w:fldChar w:fldCharType="end"/>
          </w:r>
        </w:sdtContent>
      </w:sdt>
      <w:r w:rsidRPr="00D25616">
        <w:t xml:space="preserve">.  </w:t>
      </w:r>
    </w:p>
    <w:p w14:paraId="386E6FCA" w14:textId="77777777" w:rsidR="005A6E92" w:rsidRDefault="006811C1" w:rsidP="00E937AF">
      <w:r>
        <w:t xml:space="preserve">Attributes are for all intents and purposes variables which are contained within a class and method are functions which are contained within a class. Methods can be broken down into 4 categories; constructors, destructors, properties and methods. </w:t>
      </w:r>
    </w:p>
    <w:p w14:paraId="619F1F9B" w14:textId="77777777" w:rsidR="005A6E92" w:rsidRDefault="006811C1" w:rsidP="00E937AF">
      <w:r>
        <w:t xml:space="preserve">Constructors are used to set the initial values of an object when it is created, and a destructor as suggested will destroy the object when the method is called. </w:t>
      </w:r>
    </w:p>
    <w:p w14:paraId="235BF65B" w14:textId="76A2FDD0" w:rsidR="006811C1" w:rsidRDefault="005A6E92" w:rsidP="00E937AF">
      <w:r>
        <w:t>Properties are functions</w:t>
      </w:r>
      <w:r w:rsidR="006811C1">
        <w:t xml:space="preserve"> which either fetch or assign an attribute within a class, this is used to ensure the class’s attributes are encapsulated to prevent any </w:t>
      </w:r>
      <w:r>
        <w:t>possibility of using the attributes in an unintended way.</w:t>
      </w:r>
    </w:p>
    <w:p w14:paraId="671E0A2E" w14:textId="77777777" w:rsidR="00B11F68" w:rsidRDefault="005A6E92" w:rsidP="00E937AF">
      <w:r>
        <w:t xml:space="preserve">Methods are functions that perform more complex tasks than a fetch or assign property. </w:t>
      </w:r>
      <w:r w:rsidR="00B11F68">
        <w:t>Methods are used to solve problems much like functions, they are able to take in arguments and perform set instructions to either return a value or change a value within the object.</w:t>
      </w:r>
    </w:p>
    <w:bookmarkStart w:id="15" w:name="_MON_1583139225"/>
    <w:bookmarkEnd w:id="15"/>
    <w:p w14:paraId="34428F55" w14:textId="353860B2" w:rsidR="00B11F68" w:rsidRDefault="00B11F68" w:rsidP="00B11F68">
      <w:pPr>
        <w:keepNext/>
      </w:pPr>
      <w:r>
        <w:object w:dxaOrig="9026" w:dyaOrig="10189" w14:anchorId="67084BC0">
          <v:shape id="_x0000_i1034" type="#_x0000_t75" style="width:451.15pt;height:509.65pt" o:ole="">
            <v:imagedata r:id="rId31" o:title=""/>
          </v:shape>
          <o:OLEObject Type="Embed" ProgID="Word.Document.12" ShapeID="_x0000_i1034" DrawAspect="Content" ObjectID="_1583326286" r:id="rId32">
            <o:FieldCodes>\s</o:FieldCodes>
          </o:OLEObject>
        </w:object>
      </w:r>
    </w:p>
    <w:p w14:paraId="0A61A115" w14:textId="0E2434B0" w:rsidR="005A6E92" w:rsidRPr="00D25616" w:rsidRDefault="00B11F68" w:rsidP="00B11F68">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12</w:t>
      </w:r>
      <w:r w:rsidR="00E42D9B">
        <w:rPr>
          <w:noProof/>
        </w:rPr>
        <w:fldChar w:fldCharType="end"/>
      </w:r>
      <w:r>
        <w:t>: Example of a Class being created in C++.</w:t>
      </w:r>
    </w:p>
    <w:p w14:paraId="4260194A" w14:textId="245B6AC4" w:rsidR="00023496" w:rsidRPr="00D25616" w:rsidRDefault="00CF76FB" w:rsidP="00E937AF">
      <w:r w:rsidRPr="00D25616">
        <w:t>Objects are specific instances or member</w:t>
      </w:r>
      <w:r w:rsidR="00D25616">
        <w:t>s</w:t>
      </w:r>
      <w:r w:rsidRPr="00D25616">
        <w:t xml:space="preserve"> of a class, each holding their own individual values for their attributes, but sharing the same functionality as any other object created by the same class. An important distinction to make is a class does not contain any values as</w:t>
      </w:r>
      <w:r w:rsidR="002554AD">
        <w:t xml:space="preserve"> they are simply blueprints, it is</w:t>
      </w:r>
      <w:r w:rsidRPr="00D25616">
        <w:t xml:space="preserve"> the objects themselves </w:t>
      </w:r>
      <w:r w:rsidR="002554AD">
        <w:t xml:space="preserve">that </w:t>
      </w:r>
      <w:r w:rsidRPr="00D25616">
        <w:t>contain the values. Imagine a class like a cookie cutter and the objects as cookies, a cookie cutter does not contain any dough, the cookie does</w:t>
      </w:r>
      <w:sdt>
        <w:sdtPr>
          <w:id w:val="415601770"/>
          <w:citation/>
        </w:sdtPr>
        <w:sdtEndPr/>
        <w:sdtContent>
          <w:r w:rsidRPr="00D25616">
            <w:fldChar w:fldCharType="begin"/>
          </w:r>
          <w:r w:rsidRPr="00D25616">
            <w:instrText xml:space="preserve"> CITATION Mau12 \l 2057 </w:instrText>
          </w:r>
          <w:r w:rsidRPr="00D25616">
            <w:fldChar w:fldCharType="separate"/>
          </w:r>
          <w:r w:rsidRPr="00D25616">
            <w:rPr>
              <w:noProof/>
            </w:rPr>
            <w:t xml:space="preserve"> [2]</w:t>
          </w:r>
          <w:r w:rsidRPr="00D25616">
            <w:fldChar w:fldCharType="end"/>
          </w:r>
        </w:sdtContent>
      </w:sdt>
      <w:sdt>
        <w:sdtPr>
          <w:id w:val="-1871452287"/>
          <w:citation/>
        </w:sdtPr>
        <w:sdtEndPr/>
        <w:sdtContent>
          <w:r w:rsidRPr="00D25616">
            <w:fldChar w:fldCharType="begin"/>
          </w:r>
          <w:r w:rsidRPr="00D25616">
            <w:instrText xml:space="preserve"> CITATION Mar09 \l 2057 </w:instrText>
          </w:r>
          <w:r w:rsidRPr="00D25616">
            <w:fldChar w:fldCharType="separate"/>
          </w:r>
          <w:r w:rsidRPr="00D25616">
            <w:rPr>
              <w:noProof/>
            </w:rPr>
            <w:t xml:space="preserve"> [3]</w:t>
          </w:r>
          <w:r w:rsidRPr="00D25616">
            <w:fldChar w:fldCharType="end"/>
          </w:r>
        </w:sdtContent>
      </w:sdt>
      <w:sdt>
        <w:sdtPr>
          <w:id w:val="-529564425"/>
          <w:citation/>
        </w:sdtPr>
        <w:sdtEndPr/>
        <w:sdtContent>
          <w:r w:rsidRPr="00D25616">
            <w:fldChar w:fldCharType="begin"/>
          </w:r>
          <w:r w:rsidRPr="00D25616">
            <w:instrText xml:space="preserve"> CITATION Rob02 \l 2057 </w:instrText>
          </w:r>
          <w:r w:rsidRPr="00D25616">
            <w:fldChar w:fldCharType="separate"/>
          </w:r>
          <w:r w:rsidRPr="00D25616">
            <w:rPr>
              <w:noProof/>
            </w:rPr>
            <w:t xml:space="preserve"> [4]</w:t>
          </w:r>
          <w:r w:rsidRPr="00D25616">
            <w:fldChar w:fldCharType="end"/>
          </w:r>
        </w:sdtContent>
      </w:sdt>
      <w:r w:rsidRPr="00D25616">
        <w:t>.</w:t>
      </w:r>
    </w:p>
    <w:p w14:paraId="37FE8EC8" w14:textId="77777777" w:rsidR="00CF76FB" w:rsidRDefault="00CF76FB" w:rsidP="00E937AF"/>
    <w:p w14:paraId="65CEDFDA" w14:textId="67948B99" w:rsidR="00E937AF" w:rsidRDefault="00E937AF" w:rsidP="00E937AF">
      <w:pPr>
        <w:pStyle w:val="Heading1"/>
        <w:numPr>
          <w:ilvl w:val="0"/>
          <w:numId w:val="15"/>
        </w:numPr>
      </w:pPr>
      <w:bookmarkStart w:id="16" w:name="_Toc509581454"/>
      <w:r>
        <w:lastRenderedPageBreak/>
        <w:t>Interpretation</w:t>
      </w:r>
      <w:bookmarkEnd w:id="16"/>
    </w:p>
    <w:p w14:paraId="48BC62F8" w14:textId="6E33F0BB" w:rsidR="00F836DF" w:rsidRDefault="001A4097" w:rsidP="001A4097">
      <w:pPr>
        <w:pStyle w:val="Heading2"/>
        <w:numPr>
          <w:ilvl w:val="1"/>
          <w:numId w:val="15"/>
        </w:numPr>
      </w:pPr>
      <w:bookmarkStart w:id="17" w:name="_Toc509581455"/>
      <w:r>
        <w:t>Overview</w:t>
      </w:r>
      <w:bookmarkEnd w:id="17"/>
    </w:p>
    <w:p w14:paraId="48227D76" w14:textId="47408ADB" w:rsidR="001A4097" w:rsidRDefault="0092794D" w:rsidP="001A4097">
      <w:r>
        <w:t xml:space="preserve">The source code provided in the appendix of the assignment brief is for an application that allows the user to input 3 integers and find the largest or smallest of the values entered. This application utilizes </w:t>
      </w:r>
      <w:r w:rsidR="00A56A70">
        <w:t>functions to break down the larger problems down into manageable problems which are then pulled together. Numerous coding tools are used to tackle each problem, for example, switch and if branches are used for menu controls and conditional calculations, and loops are used to find the largest or smallest values.</w:t>
      </w:r>
    </w:p>
    <w:p w14:paraId="015C8525" w14:textId="40168723" w:rsidR="001A4097" w:rsidRDefault="00F03852" w:rsidP="00F03852">
      <w:pPr>
        <w:pStyle w:val="Heading2"/>
        <w:numPr>
          <w:ilvl w:val="1"/>
          <w:numId w:val="15"/>
        </w:numPr>
      </w:pPr>
      <w:bookmarkStart w:id="18" w:name="_Toc509581456"/>
      <w:r>
        <w:t>Explanation</w:t>
      </w:r>
      <w:bookmarkEnd w:id="18"/>
    </w:p>
    <w:p w14:paraId="438FF54C" w14:textId="47E5E63A" w:rsidR="00F03852" w:rsidRDefault="00A56A70" w:rsidP="00A56A70">
      <w:r>
        <w:t xml:space="preserve">The code utilizes constants which are declared in the Main.h file to keep consistency throughout the application, the constant MAXNUMBERS is set to 3 to identify that the maximum numbers that can be entered by the user is 3. By using a constant instead of hard coding the value into each instance </w:t>
      </w:r>
      <w:r w:rsidR="00D03004">
        <w:t>the max numbers is required for reference means the code can be changed and maintained easier. If the application were to be changed to take in 5 numbers instead, the program can be altered by changing the value of MAXNUMBERS to 5 instead of changing each instance of 3 to 5, which could be problematic as human error could result in an instance of 3 being missed out which would make the application fail.</w:t>
      </w:r>
    </w:p>
    <w:p w14:paraId="59BE0FD7" w14:textId="77777777" w:rsidR="001968D7" w:rsidRDefault="001968D7" w:rsidP="00A56A70"/>
    <w:bookmarkStart w:id="19" w:name="_MON_1583157370"/>
    <w:bookmarkEnd w:id="19"/>
    <w:p w14:paraId="5F1DA636" w14:textId="77777777" w:rsidR="00D03004" w:rsidRDefault="00D03004" w:rsidP="00D03004">
      <w:pPr>
        <w:keepNext/>
      </w:pPr>
      <w:r>
        <w:object w:dxaOrig="9026" w:dyaOrig="622" w14:anchorId="7AD2497C">
          <v:shape id="_x0000_i1035" type="#_x0000_t75" style="width:451.15pt;height:30.75pt" o:ole="">
            <v:imagedata r:id="rId33" o:title=""/>
          </v:shape>
          <o:OLEObject Type="Embed" ProgID="Word.Document.12" ShapeID="_x0000_i1035" DrawAspect="Content" ObjectID="_1583326287" r:id="rId34">
            <o:FieldCodes>\s</o:FieldCodes>
          </o:OLEObject>
        </w:object>
      </w:r>
    </w:p>
    <w:p w14:paraId="0F7E5C16" w14:textId="2433BB67" w:rsidR="00D03004" w:rsidRDefault="00D03004" w:rsidP="00D03004">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13</w:t>
      </w:r>
      <w:r w:rsidR="00E42D9B">
        <w:rPr>
          <w:noProof/>
        </w:rPr>
        <w:fldChar w:fldCharType="end"/>
      </w:r>
      <w:r>
        <w:t>: Constants used in source code of assignment brief appendix.</w:t>
      </w:r>
    </w:p>
    <w:p w14:paraId="2DAB4514" w14:textId="77777777" w:rsidR="00D03004" w:rsidRPr="00D03004" w:rsidRDefault="00D03004" w:rsidP="00D03004"/>
    <w:p w14:paraId="4E7D8575" w14:textId="5038A82D" w:rsidR="00D03004" w:rsidRDefault="00D03004" w:rsidP="00D03004">
      <w:r>
        <w:t>The main function declares the variables required for the application and initialises each of them to a default value. A Boolean variable with a default value of false is used as a condition to open up a while loop</w:t>
      </w:r>
      <w:r w:rsidR="00EE7371">
        <w:t xml:space="preserve">, this is necessary as the user should be given the option to continue using the application until they decide to quit. A for loop would be impractical here as the number of times the user wishes to repeat the program is unknown. </w:t>
      </w:r>
    </w:p>
    <w:p w14:paraId="7B0F1B66" w14:textId="50B38E11" w:rsidR="006A1614" w:rsidRDefault="006A1614" w:rsidP="00D03004">
      <w:r>
        <w:lastRenderedPageBreak/>
        <w:t xml:space="preserve">The crucial functions that are used for the application are then contained within the loop, these functions display the header and menu, read the users inputs, and displays the answers the user requests. Each time the user completes an option, the console is cleared to give a blank canvas for the next iteration of the loop. </w:t>
      </w:r>
    </w:p>
    <w:p w14:paraId="135DF772" w14:textId="7712D5A9" w:rsidR="00BC12A4" w:rsidRDefault="00BC12A4" w:rsidP="00D03004">
      <w:r>
        <w:t>The following figures illustrate how the application’s different functions operate with the use of flow chart diagrams.</w:t>
      </w:r>
    </w:p>
    <w:p w14:paraId="32838069" w14:textId="77777777" w:rsidR="006A1614" w:rsidRDefault="006A1614" w:rsidP="006A1614">
      <w:pPr>
        <w:keepNext/>
      </w:pPr>
      <w:r>
        <w:rPr>
          <w:noProof/>
          <w:lang w:eastAsia="en-GB"/>
        </w:rPr>
        <w:drawing>
          <wp:inline distT="0" distB="0" distL="0" distR="0" wp14:anchorId="6130AE47" wp14:editId="4DC493B9">
            <wp:extent cx="5731510" cy="53143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in data flow.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5314315"/>
                    </a:xfrm>
                    <a:prstGeom prst="rect">
                      <a:avLst/>
                    </a:prstGeom>
                  </pic:spPr>
                </pic:pic>
              </a:graphicData>
            </a:graphic>
          </wp:inline>
        </w:drawing>
      </w:r>
    </w:p>
    <w:p w14:paraId="2EDC064A" w14:textId="372F9F1A" w:rsidR="006A1614" w:rsidRDefault="006A1614" w:rsidP="006A1614">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14</w:t>
      </w:r>
      <w:r w:rsidR="00E42D9B">
        <w:rPr>
          <w:noProof/>
        </w:rPr>
        <w:fldChar w:fldCharType="end"/>
      </w:r>
      <w:r>
        <w:t>: Flow chart of main function.</w:t>
      </w:r>
    </w:p>
    <w:p w14:paraId="2C51CC7F" w14:textId="0B0A1C6D" w:rsidR="00D03004" w:rsidRDefault="00D03004" w:rsidP="00A56A70"/>
    <w:p w14:paraId="27308CDB" w14:textId="048B16BD" w:rsidR="001968D7" w:rsidRDefault="001968D7" w:rsidP="001968D7">
      <w:pPr>
        <w:keepNext/>
      </w:pPr>
      <w:r>
        <w:rPr>
          <w:noProof/>
          <w:lang w:eastAsia="en-GB"/>
        </w:rPr>
        <w:lastRenderedPageBreak/>
        <w:drawing>
          <wp:inline distT="0" distB="0" distL="0" distR="0" wp14:anchorId="3996DFB7" wp14:editId="314F0EDF">
            <wp:extent cx="4733925" cy="84784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tNumbers data flow.PNG"/>
                    <pic:cNvPicPr/>
                  </pic:nvPicPr>
                  <pic:blipFill>
                    <a:blip r:embed="rId36">
                      <a:extLst>
                        <a:ext uri="{28A0092B-C50C-407E-A947-70E740481C1C}">
                          <a14:useLocalDpi xmlns:a14="http://schemas.microsoft.com/office/drawing/2010/main" val="0"/>
                        </a:ext>
                      </a:extLst>
                    </a:blip>
                    <a:stretch>
                      <a:fillRect/>
                    </a:stretch>
                  </pic:blipFill>
                  <pic:spPr>
                    <a:xfrm>
                      <a:off x="0" y="0"/>
                      <a:ext cx="4749052" cy="8505537"/>
                    </a:xfrm>
                    <a:prstGeom prst="rect">
                      <a:avLst/>
                    </a:prstGeom>
                  </pic:spPr>
                </pic:pic>
              </a:graphicData>
            </a:graphic>
          </wp:inline>
        </w:drawing>
      </w:r>
    </w:p>
    <w:p w14:paraId="38CE09BA" w14:textId="4409B1D4" w:rsidR="001968D7" w:rsidRDefault="001968D7" w:rsidP="00BC12A4">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15</w:t>
      </w:r>
      <w:r w:rsidR="00E42D9B">
        <w:rPr>
          <w:noProof/>
        </w:rPr>
        <w:fldChar w:fldCharType="end"/>
      </w:r>
      <w:r>
        <w:t>: Flow chart of GetNumbers Function.</w:t>
      </w:r>
    </w:p>
    <w:p w14:paraId="4F8FC52E" w14:textId="67A5ECB5" w:rsidR="001968D7" w:rsidRDefault="001968D7" w:rsidP="001968D7">
      <w:pPr>
        <w:keepNext/>
      </w:pPr>
      <w:r>
        <w:rPr>
          <w:noProof/>
          <w:lang w:eastAsia="en-GB"/>
        </w:rPr>
        <w:lastRenderedPageBreak/>
        <w:drawing>
          <wp:inline distT="0" distB="0" distL="0" distR="0" wp14:anchorId="7079211F" wp14:editId="2E7E41A6">
            <wp:extent cx="5924550" cy="819062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mallest data flow.PNG"/>
                    <pic:cNvPicPr/>
                  </pic:nvPicPr>
                  <pic:blipFill>
                    <a:blip r:embed="rId37">
                      <a:extLst>
                        <a:ext uri="{28A0092B-C50C-407E-A947-70E740481C1C}">
                          <a14:useLocalDpi xmlns:a14="http://schemas.microsoft.com/office/drawing/2010/main" val="0"/>
                        </a:ext>
                      </a:extLst>
                    </a:blip>
                    <a:stretch>
                      <a:fillRect/>
                    </a:stretch>
                  </pic:blipFill>
                  <pic:spPr>
                    <a:xfrm>
                      <a:off x="0" y="0"/>
                      <a:ext cx="5944191" cy="8217775"/>
                    </a:xfrm>
                    <a:prstGeom prst="rect">
                      <a:avLst/>
                    </a:prstGeom>
                  </pic:spPr>
                </pic:pic>
              </a:graphicData>
            </a:graphic>
          </wp:inline>
        </w:drawing>
      </w:r>
    </w:p>
    <w:p w14:paraId="04E54428" w14:textId="04211F79" w:rsidR="001968D7" w:rsidRDefault="001968D7" w:rsidP="001968D7">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16</w:t>
      </w:r>
      <w:r w:rsidR="00E42D9B">
        <w:rPr>
          <w:noProof/>
        </w:rPr>
        <w:fldChar w:fldCharType="end"/>
      </w:r>
      <w:r>
        <w:t>: Flow Chart of FindSmallest function.</w:t>
      </w:r>
    </w:p>
    <w:p w14:paraId="77F37334" w14:textId="2A14CFE1" w:rsidR="001968D7" w:rsidRDefault="001968D7" w:rsidP="00A56A70"/>
    <w:p w14:paraId="6B4E01A7" w14:textId="28FE0B12" w:rsidR="001968D7" w:rsidRDefault="001968D7" w:rsidP="001968D7">
      <w:pPr>
        <w:keepNext/>
      </w:pPr>
      <w:r>
        <w:rPr>
          <w:noProof/>
          <w:lang w:eastAsia="en-GB"/>
        </w:rPr>
        <w:lastRenderedPageBreak/>
        <w:drawing>
          <wp:inline distT="0" distB="0" distL="0" distR="0" wp14:anchorId="7E94F38F" wp14:editId="05E7C501">
            <wp:extent cx="5915025" cy="8209171"/>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rgest data flow.PNG"/>
                    <pic:cNvPicPr/>
                  </pic:nvPicPr>
                  <pic:blipFill>
                    <a:blip r:embed="rId38">
                      <a:extLst>
                        <a:ext uri="{28A0092B-C50C-407E-A947-70E740481C1C}">
                          <a14:useLocalDpi xmlns:a14="http://schemas.microsoft.com/office/drawing/2010/main" val="0"/>
                        </a:ext>
                      </a:extLst>
                    </a:blip>
                    <a:stretch>
                      <a:fillRect/>
                    </a:stretch>
                  </pic:blipFill>
                  <pic:spPr>
                    <a:xfrm>
                      <a:off x="0" y="0"/>
                      <a:ext cx="5929104" cy="8228710"/>
                    </a:xfrm>
                    <a:prstGeom prst="rect">
                      <a:avLst/>
                    </a:prstGeom>
                  </pic:spPr>
                </pic:pic>
              </a:graphicData>
            </a:graphic>
          </wp:inline>
        </w:drawing>
      </w:r>
    </w:p>
    <w:p w14:paraId="2F85EC2A" w14:textId="11E7C538" w:rsidR="001968D7" w:rsidRDefault="001968D7" w:rsidP="00200A53">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17</w:t>
      </w:r>
      <w:r w:rsidR="00E42D9B">
        <w:rPr>
          <w:noProof/>
        </w:rPr>
        <w:fldChar w:fldCharType="end"/>
      </w:r>
      <w:r>
        <w:t>: Flow chart of FindLargest function.</w:t>
      </w:r>
    </w:p>
    <w:p w14:paraId="0547346D" w14:textId="4288F5CB" w:rsidR="001968D7" w:rsidRDefault="001968D7" w:rsidP="00A56A70"/>
    <w:p w14:paraId="1CAD9603" w14:textId="12DEC981" w:rsidR="001968D7" w:rsidRDefault="001968D7" w:rsidP="001968D7">
      <w:pPr>
        <w:keepNext/>
      </w:pPr>
      <w:r>
        <w:rPr>
          <w:noProof/>
          <w:lang w:eastAsia="en-GB"/>
        </w:rPr>
        <w:lastRenderedPageBreak/>
        <w:drawing>
          <wp:inline distT="0" distB="0" distL="0" distR="0" wp14:anchorId="4B112DEF" wp14:editId="3A35984F">
            <wp:extent cx="4476750" cy="814093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uitting data flow.PNG"/>
                    <pic:cNvPicPr/>
                  </pic:nvPicPr>
                  <pic:blipFill>
                    <a:blip r:embed="rId39">
                      <a:extLst>
                        <a:ext uri="{28A0092B-C50C-407E-A947-70E740481C1C}">
                          <a14:useLocalDpi xmlns:a14="http://schemas.microsoft.com/office/drawing/2010/main" val="0"/>
                        </a:ext>
                      </a:extLst>
                    </a:blip>
                    <a:stretch>
                      <a:fillRect/>
                    </a:stretch>
                  </pic:blipFill>
                  <pic:spPr>
                    <a:xfrm>
                      <a:off x="0" y="0"/>
                      <a:ext cx="4494056" cy="8172410"/>
                    </a:xfrm>
                    <a:prstGeom prst="rect">
                      <a:avLst/>
                    </a:prstGeom>
                  </pic:spPr>
                </pic:pic>
              </a:graphicData>
            </a:graphic>
          </wp:inline>
        </w:drawing>
      </w:r>
    </w:p>
    <w:p w14:paraId="4A60A158" w14:textId="439256E4" w:rsidR="001968D7" w:rsidRDefault="001968D7" w:rsidP="001968D7">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18</w:t>
      </w:r>
      <w:r w:rsidR="00E42D9B">
        <w:rPr>
          <w:noProof/>
        </w:rPr>
        <w:fldChar w:fldCharType="end"/>
      </w:r>
      <w:r>
        <w:t>: flow chart of IsQuitting Function.</w:t>
      </w:r>
    </w:p>
    <w:p w14:paraId="1B4A38BA" w14:textId="34E051C4" w:rsidR="001968D7" w:rsidRDefault="001968D7" w:rsidP="00A56A70"/>
    <w:p w14:paraId="26445B17" w14:textId="438FEE5C" w:rsidR="00842C41" w:rsidRDefault="0089743B" w:rsidP="00842C41">
      <w:pPr>
        <w:pStyle w:val="Heading2"/>
        <w:numPr>
          <w:ilvl w:val="1"/>
          <w:numId w:val="15"/>
        </w:numPr>
      </w:pPr>
      <w:bookmarkStart w:id="20" w:name="_Toc509581457"/>
      <w:r>
        <w:lastRenderedPageBreak/>
        <w:t>Testing</w:t>
      </w:r>
      <w:bookmarkEnd w:id="20"/>
    </w:p>
    <w:p w14:paraId="03B82195" w14:textId="2C6FF7B2" w:rsidR="00685561" w:rsidRPr="00685561" w:rsidRDefault="00685561" w:rsidP="00685561">
      <w:r>
        <w:t>When testing the code, there were numerous errors encountered which either caused the application to fail or return an unexpected result. The first error encountered was when the solution file was being built, an error was reported about a source file not being reachable. Below is a screenshot of the error report.</w:t>
      </w:r>
    </w:p>
    <w:p w14:paraId="6C003B4B" w14:textId="77777777" w:rsidR="00685561" w:rsidRDefault="001968D7" w:rsidP="00685561">
      <w:pPr>
        <w:keepNext/>
      </w:pPr>
      <w:r>
        <w:rPr>
          <w:noProof/>
          <w:lang w:eastAsia="en-GB"/>
        </w:rPr>
        <w:drawing>
          <wp:inline distT="0" distB="0" distL="0" distR="0" wp14:anchorId="64FF8A28" wp14:editId="6D5604FD">
            <wp:extent cx="5731510" cy="9245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dafx.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924560"/>
                    </a:xfrm>
                    <a:prstGeom prst="rect">
                      <a:avLst/>
                    </a:prstGeom>
                  </pic:spPr>
                </pic:pic>
              </a:graphicData>
            </a:graphic>
          </wp:inline>
        </w:drawing>
      </w:r>
    </w:p>
    <w:p w14:paraId="5A3DD7CA" w14:textId="41C120F1"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19</w:t>
      </w:r>
      <w:r w:rsidR="00BE4DBF">
        <w:rPr>
          <w:noProof/>
        </w:rPr>
        <w:fldChar w:fldCharType="end"/>
      </w:r>
      <w:r>
        <w:t>: #include "stdafx.h" error.</w:t>
      </w:r>
    </w:p>
    <w:p w14:paraId="6C3426E5" w14:textId="3B2A9606" w:rsidR="00685561" w:rsidRDefault="00685561" w:rsidP="00842C41">
      <w:r>
        <w:t>This error occurred because the header file “stdafx.h” did not exist in the application but there was a #include reference to the document. To fix this, either a blank stdafx.h file could be created which could be useful for storing the other #include references which would be used for each file, or the #include can be removed. In this example, the reference was removed to allow the program to build.</w:t>
      </w:r>
    </w:p>
    <w:p w14:paraId="6BCA272A" w14:textId="6C475034" w:rsidR="00685561" w:rsidRDefault="00685561" w:rsidP="00842C41">
      <w:r>
        <w:t>The following figures identify a bug that occurs when a number is entered which has more than one digit, and how it affected the performance of the program.</w:t>
      </w:r>
    </w:p>
    <w:p w14:paraId="1BD820CC" w14:textId="77777777" w:rsidR="001968D7" w:rsidRDefault="001968D7" w:rsidP="00685561">
      <w:pPr>
        <w:keepNext/>
      </w:pPr>
      <w:r>
        <w:rPr>
          <w:noProof/>
          <w:lang w:eastAsia="en-GB"/>
        </w:rPr>
        <w:drawing>
          <wp:inline distT="0" distB="0" distL="0" distR="0" wp14:anchorId="70AC694E" wp14:editId="08242040">
            <wp:extent cx="2467319" cy="1286054"/>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rror 1.1.PNG"/>
                    <pic:cNvPicPr/>
                  </pic:nvPicPr>
                  <pic:blipFill>
                    <a:blip r:embed="rId41">
                      <a:extLst>
                        <a:ext uri="{28A0092B-C50C-407E-A947-70E740481C1C}">
                          <a14:useLocalDpi xmlns:a14="http://schemas.microsoft.com/office/drawing/2010/main" val="0"/>
                        </a:ext>
                      </a:extLst>
                    </a:blip>
                    <a:stretch>
                      <a:fillRect/>
                    </a:stretch>
                  </pic:blipFill>
                  <pic:spPr>
                    <a:xfrm>
                      <a:off x="0" y="0"/>
                      <a:ext cx="2467319" cy="1286054"/>
                    </a:xfrm>
                    <a:prstGeom prst="rect">
                      <a:avLst/>
                    </a:prstGeom>
                  </pic:spPr>
                </pic:pic>
              </a:graphicData>
            </a:graphic>
          </wp:inline>
        </w:drawing>
      </w:r>
    </w:p>
    <w:p w14:paraId="25C02808" w14:textId="2D546A6F"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20</w:t>
      </w:r>
      <w:r w:rsidR="00BE4DBF">
        <w:rPr>
          <w:noProof/>
        </w:rPr>
        <w:fldChar w:fldCharType="end"/>
      </w:r>
      <w:r>
        <w:t>: Number with over one digit input error part 1.</w:t>
      </w:r>
    </w:p>
    <w:p w14:paraId="67B8C4F7" w14:textId="77777777" w:rsidR="001968D7" w:rsidRDefault="001968D7" w:rsidP="00685561">
      <w:pPr>
        <w:keepNext/>
      </w:pPr>
      <w:r>
        <w:rPr>
          <w:noProof/>
          <w:lang w:eastAsia="en-GB"/>
        </w:rPr>
        <w:drawing>
          <wp:inline distT="0" distB="0" distL="0" distR="0" wp14:anchorId="7D1FD1C2" wp14:editId="6E758F22">
            <wp:extent cx="2524477" cy="149563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rror 1.2.PNG"/>
                    <pic:cNvPicPr/>
                  </pic:nvPicPr>
                  <pic:blipFill>
                    <a:blip r:embed="rId42">
                      <a:extLst>
                        <a:ext uri="{28A0092B-C50C-407E-A947-70E740481C1C}">
                          <a14:useLocalDpi xmlns:a14="http://schemas.microsoft.com/office/drawing/2010/main" val="0"/>
                        </a:ext>
                      </a:extLst>
                    </a:blip>
                    <a:stretch>
                      <a:fillRect/>
                    </a:stretch>
                  </pic:blipFill>
                  <pic:spPr>
                    <a:xfrm>
                      <a:off x="0" y="0"/>
                      <a:ext cx="2524477" cy="1495634"/>
                    </a:xfrm>
                    <a:prstGeom prst="rect">
                      <a:avLst/>
                    </a:prstGeom>
                  </pic:spPr>
                </pic:pic>
              </a:graphicData>
            </a:graphic>
          </wp:inline>
        </w:drawing>
      </w:r>
    </w:p>
    <w:p w14:paraId="6C845CEE" w14:textId="353E7711"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21</w:t>
      </w:r>
      <w:r w:rsidR="00BE4DBF">
        <w:rPr>
          <w:noProof/>
        </w:rPr>
        <w:fldChar w:fldCharType="end"/>
      </w:r>
      <w:r>
        <w:t>: Number with over one digit input error part 2.</w:t>
      </w:r>
    </w:p>
    <w:p w14:paraId="0CB5AAA1" w14:textId="77777777" w:rsidR="001968D7" w:rsidRDefault="001968D7" w:rsidP="00685561">
      <w:pPr>
        <w:keepNext/>
      </w:pPr>
      <w:r>
        <w:rPr>
          <w:noProof/>
          <w:lang w:eastAsia="en-GB"/>
        </w:rPr>
        <w:lastRenderedPageBreak/>
        <w:drawing>
          <wp:inline distT="0" distB="0" distL="0" distR="0" wp14:anchorId="06779FCB" wp14:editId="33668D82">
            <wp:extent cx="2029108" cy="1371791"/>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rror 1.3.PNG"/>
                    <pic:cNvPicPr/>
                  </pic:nvPicPr>
                  <pic:blipFill>
                    <a:blip r:embed="rId43">
                      <a:extLst>
                        <a:ext uri="{28A0092B-C50C-407E-A947-70E740481C1C}">
                          <a14:useLocalDpi xmlns:a14="http://schemas.microsoft.com/office/drawing/2010/main" val="0"/>
                        </a:ext>
                      </a:extLst>
                    </a:blip>
                    <a:stretch>
                      <a:fillRect/>
                    </a:stretch>
                  </pic:blipFill>
                  <pic:spPr>
                    <a:xfrm>
                      <a:off x="0" y="0"/>
                      <a:ext cx="2029108" cy="1371791"/>
                    </a:xfrm>
                    <a:prstGeom prst="rect">
                      <a:avLst/>
                    </a:prstGeom>
                  </pic:spPr>
                </pic:pic>
              </a:graphicData>
            </a:graphic>
          </wp:inline>
        </w:drawing>
      </w:r>
    </w:p>
    <w:p w14:paraId="23DD1C58" w14:textId="25C5293C"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22</w:t>
      </w:r>
      <w:r w:rsidR="00BE4DBF">
        <w:rPr>
          <w:noProof/>
        </w:rPr>
        <w:fldChar w:fldCharType="end"/>
      </w:r>
      <w:r>
        <w:t xml:space="preserve"> Number</w:t>
      </w:r>
      <w:r w:rsidRPr="00685561">
        <w:t xml:space="preserve"> </w:t>
      </w:r>
      <w:r>
        <w:t>with over one digit input error part 3.</w:t>
      </w:r>
    </w:p>
    <w:p w14:paraId="4ADE44CD" w14:textId="77777777" w:rsidR="001968D7" w:rsidRDefault="001968D7" w:rsidP="00685561">
      <w:pPr>
        <w:keepNext/>
      </w:pPr>
      <w:r>
        <w:rPr>
          <w:noProof/>
          <w:lang w:eastAsia="en-GB"/>
        </w:rPr>
        <w:drawing>
          <wp:inline distT="0" distB="0" distL="0" distR="0" wp14:anchorId="7423D42E" wp14:editId="1E61F7FB">
            <wp:extent cx="1991003" cy="1295581"/>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rror 1.4.PNG"/>
                    <pic:cNvPicPr/>
                  </pic:nvPicPr>
                  <pic:blipFill>
                    <a:blip r:embed="rId44">
                      <a:extLst>
                        <a:ext uri="{28A0092B-C50C-407E-A947-70E740481C1C}">
                          <a14:useLocalDpi xmlns:a14="http://schemas.microsoft.com/office/drawing/2010/main" val="0"/>
                        </a:ext>
                      </a:extLst>
                    </a:blip>
                    <a:stretch>
                      <a:fillRect/>
                    </a:stretch>
                  </pic:blipFill>
                  <pic:spPr>
                    <a:xfrm>
                      <a:off x="0" y="0"/>
                      <a:ext cx="1991003" cy="1295581"/>
                    </a:xfrm>
                    <a:prstGeom prst="rect">
                      <a:avLst/>
                    </a:prstGeom>
                  </pic:spPr>
                </pic:pic>
              </a:graphicData>
            </a:graphic>
          </wp:inline>
        </w:drawing>
      </w:r>
    </w:p>
    <w:p w14:paraId="2C46FAD3" w14:textId="0BE61B2D"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23</w:t>
      </w:r>
      <w:r w:rsidR="00BE4DBF">
        <w:rPr>
          <w:noProof/>
        </w:rPr>
        <w:fldChar w:fldCharType="end"/>
      </w:r>
      <w:r>
        <w:t>: Number with over one digit input error part 4.</w:t>
      </w:r>
    </w:p>
    <w:p w14:paraId="617DE2AD" w14:textId="0E0B3DFE" w:rsidR="00685561" w:rsidRPr="00685561" w:rsidRDefault="00685561" w:rsidP="00685561">
      <w:r>
        <w:t>The following figures identify an issue found w</w:t>
      </w:r>
      <w:r w:rsidR="007025A6">
        <w:t xml:space="preserve">hen the </w:t>
      </w:r>
      <w:r w:rsidR="0057303A">
        <w:t xml:space="preserve">option to display all the numbers was found. Instead of performing the desired action, it proceeded to </w:t>
      </w:r>
      <w:r w:rsidR="00CC7349">
        <w:t>the quit option.</w:t>
      </w:r>
    </w:p>
    <w:p w14:paraId="6E9E6062" w14:textId="77777777" w:rsidR="001968D7" w:rsidRDefault="001968D7" w:rsidP="00685561">
      <w:pPr>
        <w:keepNext/>
      </w:pPr>
      <w:r>
        <w:rPr>
          <w:noProof/>
          <w:lang w:eastAsia="en-GB"/>
        </w:rPr>
        <w:drawing>
          <wp:inline distT="0" distB="0" distL="0" distR="0" wp14:anchorId="4688AF93" wp14:editId="68426D15">
            <wp:extent cx="2219635" cy="1228896"/>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rror 2.1.PNG"/>
                    <pic:cNvPicPr/>
                  </pic:nvPicPr>
                  <pic:blipFill>
                    <a:blip r:embed="rId45">
                      <a:extLst>
                        <a:ext uri="{28A0092B-C50C-407E-A947-70E740481C1C}">
                          <a14:useLocalDpi xmlns:a14="http://schemas.microsoft.com/office/drawing/2010/main" val="0"/>
                        </a:ext>
                      </a:extLst>
                    </a:blip>
                    <a:stretch>
                      <a:fillRect/>
                    </a:stretch>
                  </pic:blipFill>
                  <pic:spPr>
                    <a:xfrm>
                      <a:off x="0" y="0"/>
                      <a:ext cx="2219635" cy="1228896"/>
                    </a:xfrm>
                    <a:prstGeom prst="rect">
                      <a:avLst/>
                    </a:prstGeom>
                  </pic:spPr>
                </pic:pic>
              </a:graphicData>
            </a:graphic>
          </wp:inline>
        </w:drawing>
      </w:r>
    </w:p>
    <w:p w14:paraId="798875C3" w14:textId="04C7E0AA"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24</w:t>
      </w:r>
      <w:r w:rsidR="00BE4DBF">
        <w:rPr>
          <w:noProof/>
        </w:rPr>
        <w:fldChar w:fldCharType="end"/>
      </w:r>
      <w:r>
        <w:t>: Option 4 error part 1.</w:t>
      </w:r>
    </w:p>
    <w:p w14:paraId="2B065EA6" w14:textId="77777777" w:rsidR="001968D7" w:rsidRDefault="001968D7" w:rsidP="00685561">
      <w:pPr>
        <w:keepNext/>
      </w:pPr>
      <w:r>
        <w:rPr>
          <w:noProof/>
          <w:lang w:eastAsia="en-GB"/>
        </w:rPr>
        <w:drawing>
          <wp:inline distT="0" distB="0" distL="0" distR="0" wp14:anchorId="1264BB50" wp14:editId="3866ABA3">
            <wp:extent cx="2353003" cy="1171739"/>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rror 2.2.PNG"/>
                    <pic:cNvPicPr/>
                  </pic:nvPicPr>
                  <pic:blipFill>
                    <a:blip r:embed="rId46">
                      <a:extLst>
                        <a:ext uri="{28A0092B-C50C-407E-A947-70E740481C1C}">
                          <a14:useLocalDpi xmlns:a14="http://schemas.microsoft.com/office/drawing/2010/main" val="0"/>
                        </a:ext>
                      </a:extLst>
                    </a:blip>
                    <a:stretch>
                      <a:fillRect/>
                    </a:stretch>
                  </pic:blipFill>
                  <pic:spPr>
                    <a:xfrm>
                      <a:off x="0" y="0"/>
                      <a:ext cx="2353003" cy="1171739"/>
                    </a:xfrm>
                    <a:prstGeom prst="rect">
                      <a:avLst/>
                    </a:prstGeom>
                  </pic:spPr>
                </pic:pic>
              </a:graphicData>
            </a:graphic>
          </wp:inline>
        </w:drawing>
      </w:r>
    </w:p>
    <w:p w14:paraId="481B6D57" w14:textId="5D2FC842"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25</w:t>
      </w:r>
      <w:r w:rsidR="00BE4DBF">
        <w:rPr>
          <w:noProof/>
        </w:rPr>
        <w:fldChar w:fldCharType="end"/>
      </w:r>
      <w:r>
        <w:t>: Option 4 error part 2.</w:t>
      </w:r>
    </w:p>
    <w:p w14:paraId="003E2F17" w14:textId="77777777" w:rsidR="004423BD" w:rsidRPr="004423BD" w:rsidRDefault="004423BD" w:rsidP="004423BD"/>
    <w:p w14:paraId="5E67D0E4" w14:textId="601E6E07" w:rsidR="00CC7349" w:rsidRPr="00CC7349" w:rsidRDefault="00DE247A" w:rsidP="00CC7349">
      <w:r>
        <w:t xml:space="preserve">The following figures show an error with </w:t>
      </w:r>
      <w:r w:rsidR="00352E89">
        <w:t xml:space="preserve">quit option. The user is prompted with a quit confirmation message, which the user responds to with the word yes. The code only accepts the response from the user </w:t>
      </w:r>
      <w:r w:rsidR="004423BD">
        <w:t>if the word is typed in capital letters.</w:t>
      </w:r>
    </w:p>
    <w:p w14:paraId="5713FD94" w14:textId="77777777" w:rsidR="001968D7" w:rsidRDefault="001968D7" w:rsidP="00685561">
      <w:pPr>
        <w:keepNext/>
      </w:pPr>
      <w:r>
        <w:rPr>
          <w:noProof/>
          <w:lang w:eastAsia="en-GB"/>
        </w:rPr>
        <w:lastRenderedPageBreak/>
        <w:drawing>
          <wp:inline distT="0" distB="0" distL="0" distR="0" wp14:anchorId="0547968D" wp14:editId="46AC761F">
            <wp:extent cx="2667372" cy="115268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rror 3.1.PNG"/>
                    <pic:cNvPicPr/>
                  </pic:nvPicPr>
                  <pic:blipFill>
                    <a:blip r:embed="rId47">
                      <a:extLst>
                        <a:ext uri="{28A0092B-C50C-407E-A947-70E740481C1C}">
                          <a14:useLocalDpi xmlns:a14="http://schemas.microsoft.com/office/drawing/2010/main" val="0"/>
                        </a:ext>
                      </a:extLst>
                    </a:blip>
                    <a:stretch>
                      <a:fillRect/>
                    </a:stretch>
                  </pic:blipFill>
                  <pic:spPr>
                    <a:xfrm>
                      <a:off x="0" y="0"/>
                      <a:ext cx="2667372" cy="1152686"/>
                    </a:xfrm>
                    <a:prstGeom prst="rect">
                      <a:avLst/>
                    </a:prstGeom>
                  </pic:spPr>
                </pic:pic>
              </a:graphicData>
            </a:graphic>
          </wp:inline>
        </w:drawing>
      </w:r>
    </w:p>
    <w:p w14:paraId="5082A8EC" w14:textId="1DC5BFBD" w:rsidR="0073178E"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26</w:t>
      </w:r>
      <w:r w:rsidR="00BE4DBF">
        <w:rPr>
          <w:noProof/>
        </w:rPr>
        <w:fldChar w:fldCharType="end"/>
      </w:r>
      <w:r>
        <w:t>: Option 5 error part 1.</w:t>
      </w:r>
    </w:p>
    <w:p w14:paraId="28F2AE05" w14:textId="77777777" w:rsidR="00685561" w:rsidRDefault="0073178E" w:rsidP="00685561">
      <w:pPr>
        <w:keepNext/>
      </w:pPr>
      <w:r>
        <w:rPr>
          <w:noProof/>
          <w:lang w:eastAsia="en-GB"/>
        </w:rPr>
        <w:drawing>
          <wp:inline distT="0" distB="0" distL="0" distR="0" wp14:anchorId="224ACB95" wp14:editId="4B32BD48">
            <wp:extent cx="2333951" cy="1438476"/>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ptions snip.PNG"/>
                    <pic:cNvPicPr/>
                  </pic:nvPicPr>
                  <pic:blipFill>
                    <a:blip r:embed="rId48">
                      <a:extLst>
                        <a:ext uri="{28A0092B-C50C-407E-A947-70E740481C1C}">
                          <a14:useLocalDpi xmlns:a14="http://schemas.microsoft.com/office/drawing/2010/main" val="0"/>
                        </a:ext>
                      </a:extLst>
                    </a:blip>
                    <a:stretch>
                      <a:fillRect/>
                    </a:stretch>
                  </pic:blipFill>
                  <pic:spPr>
                    <a:xfrm>
                      <a:off x="0" y="0"/>
                      <a:ext cx="2333951" cy="1438476"/>
                    </a:xfrm>
                    <a:prstGeom prst="rect">
                      <a:avLst/>
                    </a:prstGeom>
                  </pic:spPr>
                </pic:pic>
              </a:graphicData>
            </a:graphic>
          </wp:inline>
        </w:drawing>
      </w:r>
    </w:p>
    <w:p w14:paraId="1AD8E5C3" w14:textId="6C3AF9A2" w:rsidR="001968D7" w:rsidRDefault="00685561" w:rsidP="00685561">
      <w:pPr>
        <w:pStyle w:val="Caption"/>
      </w:pPr>
      <w:r>
        <w:t xml:space="preserve">Figure </w:t>
      </w:r>
      <w:r w:rsidR="00BE4DBF">
        <w:fldChar w:fldCharType="begin"/>
      </w:r>
      <w:r w:rsidR="00BE4DBF">
        <w:instrText xml:space="preserve"> SEQ Figure \* ARABIC </w:instrText>
      </w:r>
      <w:r w:rsidR="00BE4DBF">
        <w:fldChar w:fldCharType="separate"/>
      </w:r>
      <w:r w:rsidR="00FE1F9A">
        <w:rPr>
          <w:noProof/>
        </w:rPr>
        <w:t>27</w:t>
      </w:r>
      <w:r w:rsidR="00BE4DBF">
        <w:rPr>
          <w:noProof/>
        </w:rPr>
        <w:fldChar w:fldCharType="end"/>
      </w:r>
      <w:r>
        <w:t>: Option 5 error part 2</w:t>
      </w:r>
    </w:p>
    <w:p w14:paraId="38494876" w14:textId="6961AF44" w:rsidR="0073178E" w:rsidRDefault="00093CAB" w:rsidP="007511DF">
      <w:pPr>
        <w:spacing w:line="259" w:lineRule="auto"/>
        <w:jc w:val="left"/>
      </w:pPr>
      <w:r>
        <w:br w:type="page"/>
      </w:r>
    </w:p>
    <w:p w14:paraId="4316DF5A" w14:textId="26694B97" w:rsidR="00842C41" w:rsidRDefault="00842C41" w:rsidP="00842C41">
      <w:pPr>
        <w:pStyle w:val="Heading1"/>
        <w:numPr>
          <w:ilvl w:val="0"/>
          <w:numId w:val="15"/>
        </w:numPr>
      </w:pPr>
      <w:bookmarkStart w:id="21" w:name="_Toc509581458"/>
      <w:r>
        <w:lastRenderedPageBreak/>
        <w:t>Implementation</w:t>
      </w:r>
      <w:bookmarkEnd w:id="21"/>
    </w:p>
    <w:p w14:paraId="3085A803" w14:textId="6FFE51CE" w:rsidR="0089743B" w:rsidRDefault="009C1487" w:rsidP="009C1487">
      <w:pPr>
        <w:pStyle w:val="Heading2"/>
        <w:numPr>
          <w:ilvl w:val="1"/>
          <w:numId w:val="15"/>
        </w:numPr>
      </w:pPr>
      <w:bookmarkStart w:id="22" w:name="_Toc509581459"/>
      <w:r>
        <w:t>Exercise 1</w:t>
      </w:r>
      <w:bookmarkEnd w:id="22"/>
    </w:p>
    <w:p w14:paraId="0A952CF2" w14:textId="161D9ED7" w:rsidR="009A5174" w:rsidRDefault="003D571E" w:rsidP="009A5174">
      <w:r>
        <w:rPr>
          <w:b/>
          <w:u w:val="single"/>
        </w:rPr>
        <w:t>Brief</w:t>
      </w:r>
    </w:p>
    <w:p w14:paraId="096362E5" w14:textId="31DAC7AD" w:rsidR="003D571E" w:rsidRDefault="003D571E" w:rsidP="009A5174">
      <w:r>
        <w:t xml:space="preserve">Create an application that allows the user to input </w:t>
      </w:r>
      <w:r w:rsidR="00B81125">
        <w:t>an integer, decimal and word value and then displays them back to the user.</w:t>
      </w:r>
    </w:p>
    <w:p w14:paraId="312AFBA9" w14:textId="2500867E" w:rsidR="00B81125" w:rsidRDefault="008E54C7" w:rsidP="009A5174">
      <w:pPr>
        <w:rPr>
          <w:b/>
          <w:u w:val="single"/>
        </w:rPr>
      </w:pPr>
      <w:r>
        <w:rPr>
          <w:b/>
          <w:u w:val="single"/>
        </w:rPr>
        <w:t>Problems identified</w:t>
      </w:r>
    </w:p>
    <w:p w14:paraId="2034499F" w14:textId="746E8C68" w:rsidR="008E54C7" w:rsidRDefault="00667E46" w:rsidP="008E54C7">
      <w:pPr>
        <w:pStyle w:val="ListParagraph"/>
        <w:numPr>
          <w:ilvl w:val="0"/>
          <w:numId w:val="17"/>
        </w:numPr>
      </w:pPr>
      <w:r>
        <w:t xml:space="preserve">Store values </w:t>
      </w:r>
      <w:r w:rsidR="004F3503">
        <w:t xml:space="preserve">input </w:t>
      </w:r>
      <w:r>
        <w:t>by user</w:t>
      </w:r>
      <w:r w:rsidR="007F4141">
        <w:t>.</w:t>
      </w:r>
    </w:p>
    <w:p w14:paraId="334A0C18" w14:textId="7ECC2135" w:rsidR="00667E46" w:rsidRDefault="004F3503" w:rsidP="008E54C7">
      <w:pPr>
        <w:pStyle w:val="ListParagraph"/>
        <w:numPr>
          <w:ilvl w:val="0"/>
          <w:numId w:val="17"/>
        </w:numPr>
      </w:pPr>
      <w:r>
        <w:t>Display stored values.</w:t>
      </w:r>
    </w:p>
    <w:p w14:paraId="7822E948" w14:textId="5B99412B" w:rsidR="004F3503" w:rsidRDefault="00144E4F" w:rsidP="004F3503">
      <w:pPr>
        <w:rPr>
          <w:b/>
          <w:u w:val="single"/>
        </w:rPr>
      </w:pPr>
      <w:r>
        <w:rPr>
          <w:b/>
          <w:u w:val="single"/>
        </w:rPr>
        <w:t>Solutions</w:t>
      </w:r>
      <w:r w:rsidR="00CF5E95">
        <w:rPr>
          <w:b/>
          <w:u w:val="single"/>
        </w:rPr>
        <w:t xml:space="preserve"> required</w:t>
      </w:r>
    </w:p>
    <w:p w14:paraId="4D2CB096" w14:textId="500D634C" w:rsidR="00CF5E95" w:rsidRDefault="007F4141" w:rsidP="00CF5E95">
      <w:pPr>
        <w:pStyle w:val="ListParagraph"/>
        <w:numPr>
          <w:ilvl w:val="0"/>
          <w:numId w:val="17"/>
        </w:numPr>
      </w:pPr>
      <w:r>
        <w:t>Create 3 variables (int, double, string).</w:t>
      </w:r>
    </w:p>
    <w:p w14:paraId="2CA73BA5" w14:textId="53052DA5" w:rsidR="007F4141" w:rsidRDefault="001F67CB" w:rsidP="00CF5E95">
      <w:pPr>
        <w:pStyle w:val="ListParagraph"/>
        <w:numPr>
          <w:ilvl w:val="0"/>
          <w:numId w:val="17"/>
        </w:numPr>
      </w:pPr>
      <w:r>
        <w:t>Scan in values (scanf)</w:t>
      </w:r>
    </w:p>
    <w:p w14:paraId="08B4E464" w14:textId="6638A514" w:rsidR="001F67CB" w:rsidRDefault="001F67CB" w:rsidP="00CF5E95">
      <w:pPr>
        <w:pStyle w:val="ListParagraph"/>
        <w:numPr>
          <w:ilvl w:val="0"/>
          <w:numId w:val="17"/>
        </w:numPr>
      </w:pPr>
      <w:r>
        <w:t>Print values to console (printf)</w:t>
      </w:r>
    </w:p>
    <w:p w14:paraId="2621D2CC" w14:textId="67E4E3AB" w:rsidR="001F67CB" w:rsidRDefault="00144E4F" w:rsidP="001F67CB">
      <w:pPr>
        <w:rPr>
          <w:b/>
          <w:u w:val="single"/>
        </w:rPr>
      </w:pPr>
      <w:r>
        <w:rPr>
          <w:b/>
          <w:u w:val="single"/>
        </w:rPr>
        <w:t>Implementation</w:t>
      </w:r>
    </w:p>
    <w:p w14:paraId="63C128A7" w14:textId="77777777" w:rsidR="00B564FA" w:rsidRDefault="007511DF" w:rsidP="00B564FA">
      <w:pPr>
        <w:keepNext/>
      </w:pPr>
      <w:r>
        <w:rPr>
          <w:noProof/>
        </w:rPr>
        <w:drawing>
          <wp:inline distT="0" distB="0" distL="0" distR="0" wp14:anchorId="44F3A4E2" wp14:editId="08BE3887">
            <wp:extent cx="2255528" cy="41481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xercise 1.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69299" cy="4173464"/>
                    </a:xfrm>
                    <a:prstGeom prst="rect">
                      <a:avLst/>
                    </a:prstGeom>
                  </pic:spPr>
                </pic:pic>
              </a:graphicData>
            </a:graphic>
          </wp:inline>
        </w:drawing>
      </w:r>
    </w:p>
    <w:p w14:paraId="16FFDAAC" w14:textId="2DF9C012" w:rsidR="00EB56FE" w:rsidRDefault="00B564FA" w:rsidP="00B564FA">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28</w:t>
      </w:r>
      <w:r w:rsidR="00E42D9B">
        <w:rPr>
          <w:noProof/>
        </w:rPr>
        <w:fldChar w:fldCharType="end"/>
      </w:r>
      <w:r>
        <w:t>: Exercise 1 flow chart.</w:t>
      </w:r>
    </w:p>
    <w:p w14:paraId="66705B12" w14:textId="77777777" w:rsidR="00834D71" w:rsidRDefault="00834D71" w:rsidP="00834D71">
      <w:pPr>
        <w:keepNext/>
      </w:pPr>
      <w:r>
        <w:rPr>
          <w:noProof/>
        </w:rPr>
        <w:lastRenderedPageBreak/>
        <w:drawing>
          <wp:inline distT="0" distB="0" distL="0" distR="0" wp14:anchorId="7DD002A1" wp14:editId="78ABC7B0">
            <wp:extent cx="2624157" cy="1671650"/>
            <wp:effectExtent l="0" t="0" r="508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xercise 1.PNG"/>
                    <pic:cNvPicPr/>
                  </pic:nvPicPr>
                  <pic:blipFill>
                    <a:blip r:embed="rId50">
                      <a:extLst>
                        <a:ext uri="{28A0092B-C50C-407E-A947-70E740481C1C}">
                          <a14:useLocalDpi xmlns:a14="http://schemas.microsoft.com/office/drawing/2010/main" val="0"/>
                        </a:ext>
                      </a:extLst>
                    </a:blip>
                    <a:stretch>
                      <a:fillRect/>
                    </a:stretch>
                  </pic:blipFill>
                  <pic:spPr>
                    <a:xfrm>
                      <a:off x="0" y="0"/>
                      <a:ext cx="2624157" cy="1671650"/>
                    </a:xfrm>
                    <a:prstGeom prst="rect">
                      <a:avLst/>
                    </a:prstGeom>
                  </pic:spPr>
                </pic:pic>
              </a:graphicData>
            </a:graphic>
          </wp:inline>
        </w:drawing>
      </w:r>
    </w:p>
    <w:p w14:paraId="597E018C" w14:textId="3958D1C6" w:rsidR="00834D71" w:rsidRDefault="00834D71" w:rsidP="00834D71">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29</w:t>
      </w:r>
      <w:r w:rsidR="00E42D9B">
        <w:rPr>
          <w:noProof/>
        </w:rPr>
        <w:fldChar w:fldCharType="end"/>
      </w:r>
      <w:r>
        <w:t>: Exercise 1 application.</w:t>
      </w:r>
    </w:p>
    <w:p w14:paraId="4C4F2B4D" w14:textId="5E05B488" w:rsidR="00834D71" w:rsidRDefault="00E27105" w:rsidP="00834D71">
      <w:pPr>
        <w:rPr>
          <w:b/>
          <w:u w:val="single"/>
        </w:rPr>
      </w:pPr>
      <w:r>
        <w:rPr>
          <w:b/>
          <w:u w:val="single"/>
        </w:rPr>
        <w:t>Bugs and Fixes</w:t>
      </w:r>
    </w:p>
    <w:p w14:paraId="1BEBA3D2" w14:textId="32F38B57" w:rsidR="00E27105" w:rsidRDefault="00531DF7" w:rsidP="00E27105">
      <w:pPr>
        <w:pStyle w:val="ListParagraph"/>
        <w:numPr>
          <w:ilvl w:val="0"/>
          <w:numId w:val="17"/>
        </w:numPr>
      </w:pPr>
      <w:r>
        <w:t>Users can</w:t>
      </w:r>
      <w:r w:rsidR="003B4C36">
        <w:t xml:space="preserve"> attempt to</w:t>
      </w:r>
      <w:r>
        <w:t xml:space="preserve"> enter </w:t>
      </w:r>
      <w:r w:rsidR="003B4C36">
        <w:t>incorrect values into double and int variables, to fix this a check could be implemented to determine if the user input is valid</w:t>
      </w:r>
      <w:r w:rsidR="000078F3">
        <w:t xml:space="preserve"> before assigning the value to the variable</w:t>
      </w:r>
      <w:r w:rsidR="003B4C36">
        <w:t>.</w:t>
      </w:r>
    </w:p>
    <w:p w14:paraId="5B8C2D2C" w14:textId="6C81F3A1" w:rsidR="00F62955" w:rsidRDefault="00F62955">
      <w:pPr>
        <w:spacing w:line="259" w:lineRule="auto"/>
        <w:jc w:val="left"/>
      </w:pPr>
      <w:r>
        <w:br w:type="page"/>
      </w:r>
    </w:p>
    <w:p w14:paraId="500EFC81" w14:textId="17EA02FA" w:rsidR="009C1487" w:rsidRDefault="009C1487" w:rsidP="009C1487">
      <w:pPr>
        <w:pStyle w:val="Heading2"/>
        <w:numPr>
          <w:ilvl w:val="1"/>
          <w:numId w:val="15"/>
        </w:numPr>
      </w:pPr>
      <w:bookmarkStart w:id="23" w:name="_Toc509581460"/>
      <w:r>
        <w:lastRenderedPageBreak/>
        <w:t>Exercise 2</w:t>
      </w:r>
      <w:bookmarkEnd w:id="23"/>
    </w:p>
    <w:p w14:paraId="0780FA1B" w14:textId="4BA909DD" w:rsidR="009A5174" w:rsidRDefault="000078F3" w:rsidP="009A5174">
      <w:pPr>
        <w:rPr>
          <w:b/>
          <w:u w:val="single"/>
        </w:rPr>
      </w:pPr>
      <w:r w:rsidRPr="00A2028B">
        <w:rPr>
          <w:b/>
          <w:u w:val="single"/>
        </w:rPr>
        <w:t>Brief</w:t>
      </w:r>
    </w:p>
    <w:p w14:paraId="2EEC3ACE" w14:textId="53EC83BD" w:rsidR="00A2028B" w:rsidRDefault="00904DB5" w:rsidP="009A5174">
      <w:r w:rsidRPr="00904DB5">
        <w:t xml:space="preserve">Allow the user to enter the dimensions of </w:t>
      </w:r>
      <w:r>
        <w:t>a circle and triangle</w:t>
      </w:r>
      <w:r w:rsidRPr="00904DB5">
        <w:t>, then calculate and display the area of the shape</w:t>
      </w:r>
      <w:r>
        <w:t xml:space="preserve"> when the circle has the triangle as a hole</w:t>
      </w:r>
      <w:r w:rsidRPr="00904DB5">
        <w:t>.</w:t>
      </w:r>
    </w:p>
    <w:p w14:paraId="3386BD95" w14:textId="016056F8" w:rsidR="00904DB5" w:rsidRDefault="00904DB5" w:rsidP="009A5174">
      <w:r>
        <w:rPr>
          <w:b/>
          <w:u w:val="single"/>
        </w:rPr>
        <w:t>Problems Identified</w:t>
      </w:r>
    </w:p>
    <w:p w14:paraId="67F51366" w14:textId="29765255" w:rsidR="00904DB5" w:rsidRDefault="00904DB5" w:rsidP="00904DB5">
      <w:pPr>
        <w:pStyle w:val="ListParagraph"/>
        <w:numPr>
          <w:ilvl w:val="0"/>
          <w:numId w:val="17"/>
        </w:numPr>
      </w:pPr>
      <w:r>
        <w:t>User inputs dimensions for shapes</w:t>
      </w:r>
    </w:p>
    <w:p w14:paraId="3B414392" w14:textId="41485430" w:rsidR="00904DB5" w:rsidRDefault="006A39EF" w:rsidP="00904DB5">
      <w:pPr>
        <w:pStyle w:val="ListParagraph"/>
        <w:numPr>
          <w:ilvl w:val="0"/>
          <w:numId w:val="17"/>
        </w:numPr>
      </w:pPr>
      <w:r>
        <w:t>Mathematics required to calculate area of the shapes</w:t>
      </w:r>
    </w:p>
    <w:p w14:paraId="0ED27F78" w14:textId="4B59767A" w:rsidR="006A39EF" w:rsidRDefault="0091613D" w:rsidP="00904DB5">
      <w:pPr>
        <w:pStyle w:val="ListParagraph"/>
        <w:numPr>
          <w:ilvl w:val="0"/>
          <w:numId w:val="17"/>
        </w:numPr>
      </w:pPr>
      <w:r>
        <w:t>Result needs to be displayed to user</w:t>
      </w:r>
    </w:p>
    <w:p w14:paraId="422305B4" w14:textId="6E22B65E" w:rsidR="0091613D" w:rsidRDefault="0091613D" w:rsidP="0091613D">
      <w:pPr>
        <w:rPr>
          <w:b/>
          <w:u w:val="single"/>
        </w:rPr>
      </w:pPr>
      <w:r>
        <w:rPr>
          <w:b/>
          <w:u w:val="single"/>
        </w:rPr>
        <w:t>Solutions Required</w:t>
      </w:r>
    </w:p>
    <w:p w14:paraId="44BB3793" w14:textId="6FE69F1E" w:rsidR="0091613D" w:rsidRPr="0091613D" w:rsidRDefault="0091613D" w:rsidP="0091613D">
      <w:pPr>
        <w:pStyle w:val="ListParagraph"/>
        <w:numPr>
          <w:ilvl w:val="0"/>
          <w:numId w:val="17"/>
        </w:numPr>
        <w:rPr>
          <w:b/>
          <w:u w:val="single"/>
        </w:rPr>
      </w:pPr>
      <w:r>
        <w:t>Variable declaration</w:t>
      </w:r>
    </w:p>
    <w:p w14:paraId="7D7337E8" w14:textId="2CE71E9A" w:rsidR="0091613D" w:rsidRPr="0091613D" w:rsidRDefault="0091613D" w:rsidP="0091613D">
      <w:pPr>
        <w:pStyle w:val="ListParagraph"/>
        <w:numPr>
          <w:ilvl w:val="0"/>
          <w:numId w:val="17"/>
        </w:numPr>
        <w:rPr>
          <w:b/>
          <w:u w:val="single"/>
        </w:rPr>
      </w:pPr>
      <w:r>
        <w:t>Scan function</w:t>
      </w:r>
    </w:p>
    <w:p w14:paraId="398DC792" w14:textId="046D068F" w:rsidR="0091613D" w:rsidRPr="001B1B3A" w:rsidRDefault="001B1B3A" w:rsidP="0091613D">
      <w:pPr>
        <w:pStyle w:val="ListParagraph"/>
        <w:numPr>
          <w:ilvl w:val="0"/>
          <w:numId w:val="17"/>
        </w:numPr>
        <w:rPr>
          <w:b/>
          <w:u w:val="single"/>
        </w:rPr>
      </w:pPr>
      <w:r>
        <w:t>Print function</w:t>
      </w:r>
    </w:p>
    <w:p w14:paraId="65A15B09" w14:textId="0DC562E8" w:rsidR="001B1B3A" w:rsidRPr="00AD539A" w:rsidRDefault="001B1B3A" w:rsidP="0091613D">
      <w:pPr>
        <w:pStyle w:val="ListParagraph"/>
        <w:numPr>
          <w:ilvl w:val="0"/>
          <w:numId w:val="17"/>
        </w:numPr>
        <w:rPr>
          <w:b/>
          <w:u w:val="single"/>
        </w:rPr>
      </w:pPr>
      <w:r>
        <w:t>Mathematic operators</w:t>
      </w:r>
    </w:p>
    <w:p w14:paraId="68700F5B" w14:textId="3C7F1BD0" w:rsidR="00AD539A" w:rsidRDefault="00AD539A" w:rsidP="00AD539A">
      <w:r>
        <w:rPr>
          <w:b/>
          <w:u w:val="single"/>
        </w:rPr>
        <w:t>Implementation</w:t>
      </w:r>
    </w:p>
    <w:p w14:paraId="7B27D072" w14:textId="77777777" w:rsidR="009E2496" w:rsidRDefault="00901AE8" w:rsidP="009E2496">
      <w:pPr>
        <w:keepNext/>
      </w:pPr>
      <w:r>
        <w:rPr>
          <w:noProof/>
        </w:rPr>
        <w:drawing>
          <wp:inline distT="0" distB="0" distL="0" distR="0" wp14:anchorId="19FBD9E7" wp14:editId="3D4F27FE">
            <wp:extent cx="1995488" cy="3883863"/>
            <wp:effectExtent l="0" t="0" r="508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xercise 2.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00808" cy="3894217"/>
                    </a:xfrm>
                    <a:prstGeom prst="rect">
                      <a:avLst/>
                    </a:prstGeom>
                  </pic:spPr>
                </pic:pic>
              </a:graphicData>
            </a:graphic>
          </wp:inline>
        </w:drawing>
      </w:r>
    </w:p>
    <w:p w14:paraId="735ADEBD" w14:textId="2D124853" w:rsidR="00AD539A" w:rsidRDefault="009E2496" w:rsidP="009E2496">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30</w:t>
      </w:r>
      <w:r w:rsidR="00E42D9B">
        <w:rPr>
          <w:noProof/>
        </w:rPr>
        <w:fldChar w:fldCharType="end"/>
      </w:r>
      <w:r>
        <w:t>: Exercise 2 flow chart.</w:t>
      </w:r>
    </w:p>
    <w:p w14:paraId="4D912AA9" w14:textId="77777777" w:rsidR="00EE60A1" w:rsidRDefault="00EE60A1" w:rsidP="00EE60A1">
      <w:pPr>
        <w:keepNext/>
      </w:pPr>
      <w:r>
        <w:rPr>
          <w:noProof/>
        </w:rPr>
        <w:lastRenderedPageBreak/>
        <w:drawing>
          <wp:inline distT="0" distB="0" distL="0" distR="0" wp14:anchorId="738126B0" wp14:editId="699F8EBA">
            <wp:extent cx="5731510" cy="98361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xercise 2.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983615"/>
                    </a:xfrm>
                    <a:prstGeom prst="rect">
                      <a:avLst/>
                    </a:prstGeom>
                  </pic:spPr>
                </pic:pic>
              </a:graphicData>
            </a:graphic>
          </wp:inline>
        </w:drawing>
      </w:r>
    </w:p>
    <w:p w14:paraId="60F6F23E" w14:textId="1BA6FD07" w:rsidR="00EE60A1" w:rsidRDefault="00EE60A1" w:rsidP="00EE60A1">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31</w:t>
      </w:r>
      <w:r w:rsidR="00E42D9B">
        <w:rPr>
          <w:noProof/>
        </w:rPr>
        <w:fldChar w:fldCharType="end"/>
      </w:r>
      <w:r>
        <w:t>: Exercise 2 application.</w:t>
      </w:r>
    </w:p>
    <w:p w14:paraId="65D6F64A" w14:textId="77777777" w:rsidR="007B684B" w:rsidRDefault="007B684B">
      <w:pPr>
        <w:spacing w:line="259" w:lineRule="auto"/>
        <w:jc w:val="left"/>
        <w:rPr>
          <w:b/>
          <w:u w:val="single"/>
        </w:rPr>
      </w:pPr>
      <w:r>
        <w:rPr>
          <w:b/>
          <w:u w:val="single"/>
        </w:rPr>
        <w:t>Bugs and fixes</w:t>
      </w:r>
    </w:p>
    <w:p w14:paraId="49952B23" w14:textId="3D8E5E87" w:rsidR="00EB7239" w:rsidRDefault="00EB7239" w:rsidP="00EB7239">
      <w:pPr>
        <w:pStyle w:val="ListParagraph"/>
        <w:numPr>
          <w:ilvl w:val="0"/>
          <w:numId w:val="17"/>
        </w:numPr>
      </w:pPr>
      <w:r>
        <w:t>Users can attempt to enter incorrect values into</w:t>
      </w:r>
      <w:r w:rsidR="00A06686">
        <w:t xml:space="preserve"> the</w:t>
      </w:r>
      <w:r>
        <w:t xml:space="preserve"> double</w:t>
      </w:r>
      <w:r w:rsidR="00A06686">
        <w:t xml:space="preserve"> variables</w:t>
      </w:r>
      <w:r>
        <w:t>, to fix this a check could be implemented to determine if the user input is valid before assigning the value to the variable.</w:t>
      </w:r>
    </w:p>
    <w:p w14:paraId="204C57C8" w14:textId="745059E2" w:rsidR="00AB6549" w:rsidRPr="00FB60F7" w:rsidRDefault="00AB6549" w:rsidP="00FB60F7">
      <w:pPr>
        <w:pStyle w:val="ListParagraph"/>
        <w:numPr>
          <w:ilvl w:val="0"/>
          <w:numId w:val="17"/>
        </w:numPr>
        <w:spacing w:line="259" w:lineRule="auto"/>
        <w:jc w:val="left"/>
        <w:rPr>
          <w:rFonts w:eastAsiaTheme="majorEastAsia" w:cstheme="majorBidi"/>
          <w:b/>
          <w:color w:val="5F497A" w:themeColor="accent4" w:themeShade="BF"/>
          <w:sz w:val="30"/>
          <w:szCs w:val="26"/>
          <w:u w:val="single"/>
        </w:rPr>
      </w:pPr>
      <w:r>
        <w:br w:type="page"/>
      </w:r>
    </w:p>
    <w:p w14:paraId="4157E9B9" w14:textId="2BD0699A" w:rsidR="009C1487" w:rsidRDefault="009C1487" w:rsidP="00A2028B">
      <w:pPr>
        <w:pStyle w:val="Heading2"/>
        <w:numPr>
          <w:ilvl w:val="1"/>
          <w:numId w:val="15"/>
        </w:numPr>
      </w:pPr>
      <w:bookmarkStart w:id="24" w:name="_Toc509581461"/>
      <w:r>
        <w:lastRenderedPageBreak/>
        <w:t>Exercise 3</w:t>
      </w:r>
      <w:bookmarkEnd w:id="24"/>
    </w:p>
    <w:p w14:paraId="756FF988" w14:textId="3D8C8502" w:rsidR="00AB6549" w:rsidRDefault="00AB6549" w:rsidP="00AB6549">
      <w:r>
        <w:rPr>
          <w:b/>
          <w:u w:val="single"/>
        </w:rPr>
        <w:t>Brief</w:t>
      </w:r>
    </w:p>
    <w:p w14:paraId="52D765F5" w14:textId="306C6C2D" w:rsidR="00AB6549" w:rsidRPr="00AB6549" w:rsidRDefault="00670C6B" w:rsidP="00AB6549">
      <w:r>
        <w:t xml:space="preserve">Allow the user to enter an amount of gravel they wish to buy along with the cost per tonne. The application will then apply a specific discount </w:t>
      </w:r>
      <w:r w:rsidR="00C87B46">
        <w:t>depending on the tonnage.</w:t>
      </w:r>
    </w:p>
    <w:p w14:paraId="0D5246BB" w14:textId="534F577C" w:rsidR="009A5174" w:rsidRDefault="0062192E" w:rsidP="009A5174">
      <w:r>
        <w:rPr>
          <w:b/>
          <w:u w:val="single"/>
        </w:rPr>
        <w:t>Problems Identified</w:t>
      </w:r>
    </w:p>
    <w:p w14:paraId="25DC20BE" w14:textId="02007CB7" w:rsidR="0062192E" w:rsidRDefault="005B4F21" w:rsidP="0062192E">
      <w:pPr>
        <w:pStyle w:val="ListParagraph"/>
        <w:numPr>
          <w:ilvl w:val="0"/>
          <w:numId w:val="17"/>
        </w:numPr>
      </w:pPr>
      <w:r>
        <w:t>User inputs price per tonne and quantity they wish to buy</w:t>
      </w:r>
      <w:r w:rsidR="006D7C9F">
        <w:t>.</w:t>
      </w:r>
    </w:p>
    <w:p w14:paraId="42676A5E" w14:textId="7C2169F6" w:rsidR="005B4F21" w:rsidRDefault="00CD5BD9" w:rsidP="0062192E">
      <w:pPr>
        <w:pStyle w:val="ListParagraph"/>
        <w:numPr>
          <w:ilvl w:val="0"/>
          <w:numId w:val="17"/>
        </w:numPr>
      </w:pPr>
      <w:r>
        <w:t>Application will need to determine what range the tonnage lies in.</w:t>
      </w:r>
    </w:p>
    <w:p w14:paraId="28EAFAC7" w14:textId="63276CBA" w:rsidR="00CD5BD9" w:rsidRDefault="00F635C9" w:rsidP="0062192E">
      <w:pPr>
        <w:pStyle w:val="ListParagraph"/>
        <w:numPr>
          <w:ilvl w:val="0"/>
          <w:numId w:val="17"/>
        </w:numPr>
      </w:pPr>
      <w:r>
        <w:t>Apply a percentage discount.</w:t>
      </w:r>
    </w:p>
    <w:p w14:paraId="7A831806" w14:textId="2D3A8506" w:rsidR="00F635C9" w:rsidRDefault="00F635C9" w:rsidP="0062192E">
      <w:pPr>
        <w:pStyle w:val="ListParagraph"/>
        <w:numPr>
          <w:ilvl w:val="0"/>
          <w:numId w:val="17"/>
        </w:numPr>
      </w:pPr>
      <w:r>
        <w:t>Display results.</w:t>
      </w:r>
    </w:p>
    <w:p w14:paraId="390DFF30" w14:textId="559614A7" w:rsidR="00F635C9" w:rsidRDefault="00F635C9" w:rsidP="00F635C9">
      <w:r>
        <w:rPr>
          <w:b/>
          <w:u w:val="single"/>
        </w:rPr>
        <w:t>Solutions required</w:t>
      </w:r>
    </w:p>
    <w:p w14:paraId="79A333DD" w14:textId="30FCD1CE" w:rsidR="00F635C9" w:rsidRDefault="00632D42" w:rsidP="00F635C9">
      <w:pPr>
        <w:pStyle w:val="ListParagraph"/>
        <w:numPr>
          <w:ilvl w:val="0"/>
          <w:numId w:val="17"/>
        </w:numPr>
      </w:pPr>
      <w:r>
        <w:t>Variable declaration</w:t>
      </w:r>
      <w:r w:rsidR="006D7C9F">
        <w:t>.</w:t>
      </w:r>
    </w:p>
    <w:p w14:paraId="095741F2" w14:textId="6E099E08" w:rsidR="00632D42" w:rsidRDefault="00632D42" w:rsidP="00F635C9">
      <w:pPr>
        <w:pStyle w:val="ListParagraph"/>
        <w:numPr>
          <w:ilvl w:val="0"/>
          <w:numId w:val="17"/>
        </w:numPr>
      </w:pPr>
      <w:r>
        <w:t>Scan function</w:t>
      </w:r>
      <w:r w:rsidR="006D7C9F">
        <w:t>.</w:t>
      </w:r>
    </w:p>
    <w:p w14:paraId="3B6E80B7" w14:textId="7FCB2FFC" w:rsidR="00632D42" w:rsidRDefault="006D7C9F" w:rsidP="00F635C9">
      <w:pPr>
        <w:pStyle w:val="ListParagraph"/>
        <w:numPr>
          <w:ilvl w:val="0"/>
          <w:numId w:val="17"/>
        </w:numPr>
      </w:pPr>
      <w:r>
        <w:t>Decision making with use of if statements.</w:t>
      </w:r>
    </w:p>
    <w:p w14:paraId="2935DF0F" w14:textId="55E88A19" w:rsidR="006D7C9F" w:rsidRDefault="006D7C9F" w:rsidP="00F635C9">
      <w:pPr>
        <w:pStyle w:val="ListParagraph"/>
        <w:numPr>
          <w:ilvl w:val="0"/>
          <w:numId w:val="17"/>
        </w:numPr>
      </w:pPr>
      <w:r>
        <w:t>Mathematical operators to apply percentage discounts.</w:t>
      </w:r>
    </w:p>
    <w:p w14:paraId="5506D405" w14:textId="67BD29DB" w:rsidR="006D7C9F" w:rsidRDefault="006D7C9F" w:rsidP="00F635C9">
      <w:pPr>
        <w:pStyle w:val="ListParagraph"/>
        <w:numPr>
          <w:ilvl w:val="0"/>
          <w:numId w:val="17"/>
        </w:numPr>
      </w:pPr>
      <w:r>
        <w:t>Print function.</w:t>
      </w:r>
    </w:p>
    <w:p w14:paraId="5EFBAB4C" w14:textId="632CC011" w:rsidR="006D7C9F" w:rsidRDefault="006D7C9F" w:rsidP="006D7C9F">
      <w:pPr>
        <w:rPr>
          <w:b/>
          <w:u w:val="single"/>
        </w:rPr>
      </w:pPr>
      <w:r>
        <w:rPr>
          <w:b/>
          <w:u w:val="single"/>
        </w:rPr>
        <w:t>Implementation</w:t>
      </w:r>
    </w:p>
    <w:p w14:paraId="4AE00871" w14:textId="77777777" w:rsidR="00FB3CB8" w:rsidRDefault="00FB3CB8" w:rsidP="00FB3CB8">
      <w:pPr>
        <w:keepNext/>
      </w:pPr>
      <w:r w:rsidRPr="007B684B">
        <w:rPr>
          <w:noProof/>
        </w:rPr>
        <w:drawing>
          <wp:inline distT="0" distB="0" distL="0" distR="0" wp14:anchorId="3F477E0F" wp14:editId="059B363A">
            <wp:extent cx="3729038" cy="3523615"/>
            <wp:effectExtent l="0" t="0" r="508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xercise 3.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40590" cy="3534531"/>
                    </a:xfrm>
                    <a:prstGeom prst="rect">
                      <a:avLst/>
                    </a:prstGeom>
                  </pic:spPr>
                </pic:pic>
              </a:graphicData>
            </a:graphic>
          </wp:inline>
        </w:drawing>
      </w:r>
    </w:p>
    <w:p w14:paraId="46D14110" w14:textId="60B20D6A" w:rsidR="006D7C9F" w:rsidRDefault="00FB3CB8" w:rsidP="00FB3CB8">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32</w:t>
      </w:r>
      <w:r w:rsidR="00E42D9B">
        <w:rPr>
          <w:noProof/>
        </w:rPr>
        <w:fldChar w:fldCharType="end"/>
      </w:r>
      <w:r>
        <w:t>: Exercise 3 flow chart.</w:t>
      </w:r>
    </w:p>
    <w:p w14:paraId="69FA87C1" w14:textId="77777777" w:rsidR="00FB60F7" w:rsidRDefault="00FB60F7" w:rsidP="00FB60F7">
      <w:pPr>
        <w:keepNext/>
      </w:pPr>
      <w:r>
        <w:rPr>
          <w:noProof/>
        </w:rPr>
        <w:lastRenderedPageBreak/>
        <w:drawing>
          <wp:inline distT="0" distB="0" distL="0" distR="0" wp14:anchorId="525AF48A" wp14:editId="0A6C7D52">
            <wp:extent cx="3843366" cy="776293"/>
            <wp:effectExtent l="0" t="0" r="508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xercise 3.PNG"/>
                    <pic:cNvPicPr/>
                  </pic:nvPicPr>
                  <pic:blipFill>
                    <a:blip r:embed="rId54">
                      <a:extLst>
                        <a:ext uri="{28A0092B-C50C-407E-A947-70E740481C1C}">
                          <a14:useLocalDpi xmlns:a14="http://schemas.microsoft.com/office/drawing/2010/main" val="0"/>
                        </a:ext>
                      </a:extLst>
                    </a:blip>
                    <a:stretch>
                      <a:fillRect/>
                    </a:stretch>
                  </pic:blipFill>
                  <pic:spPr>
                    <a:xfrm>
                      <a:off x="0" y="0"/>
                      <a:ext cx="3843366" cy="776293"/>
                    </a:xfrm>
                    <a:prstGeom prst="rect">
                      <a:avLst/>
                    </a:prstGeom>
                  </pic:spPr>
                </pic:pic>
              </a:graphicData>
            </a:graphic>
          </wp:inline>
        </w:drawing>
      </w:r>
    </w:p>
    <w:p w14:paraId="68109736" w14:textId="46EADA94" w:rsidR="00FB60F7" w:rsidRDefault="00FB60F7" w:rsidP="00FB60F7">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33</w:t>
      </w:r>
      <w:r w:rsidR="00E42D9B">
        <w:rPr>
          <w:noProof/>
        </w:rPr>
        <w:fldChar w:fldCharType="end"/>
      </w:r>
      <w:r>
        <w:t>: Exercise 3 application.</w:t>
      </w:r>
    </w:p>
    <w:p w14:paraId="396BE619" w14:textId="0E350673" w:rsidR="00FB60F7" w:rsidRDefault="00FB60F7" w:rsidP="00FB60F7">
      <w:pPr>
        <w:rPr>
          <w:b/>
          <w:u w:val="single"/>
        </w:rPr>
      </w:pPr>
      <w:r>
        <w:rPr>
          <w:b/>
          <w:u w:val="single"/>
        </w:rPr>
        <w:t>Bugs and fixes</w:t>
      </w:r>
    </w:p>
    <w:p w14:paraId="6AC99F45" w14:textId="77777777" w:rsidR="00E056A7" w:rsidRDefault="00E056A7" w:rsidP="00E056A7">
      <w:pPr>
        <w:pStyle w:val="ListParagraph"/>
        <w:numPr>
          <w:ilvl w:val="0"/>
          <w:numId w:val="17"/>
        </w:numPr>
      </w:pPr>
      <w:r>
        <w:t>Users can attempt to enter incorrect values into the double variables, to fix this a check could be implemented to determine if the user input is valid before assigning the value to the variable.</w:t>
      </w:r>
    </w:p>
    <w:p w14:paraId="234524BF" w14:textId="77777777" w:rsidR="00A90E6D" w:rsidRPr="00FB60F7" w:rsidRDefault="00A90E6D" w:rsidP="00FB60F7">
      <w:pPr>
        <w:rPr>
          <w:b/>
          <w:u w:val="single"/>
        </w:rPr>
      </w:pPr>
    </w:p>
    <w:p w14:paraId="38B48E49" w14:textId="77777777" w:rsidR="00E056A7" w:rsidRDefault="00E056A7">
      <w:pPr>
        <w:spacing w:line="259" w:lineRule="auto"/>
        <w:jc w:val="left"/>
        <w:rPr>
          <w:rFonts w:eastAsiaTheme="majorEastAsia" w:cstheme="majorBidi"/>
          <w:b/>
          <w:color w:val="5F497A" w:themeColor="accent4" w:themeShade="BF"/>
          <w:sz w:val="30"/>
          <w:szCs w:val="26"/>
          <w:u w:val="single"/>
        </w:rPr>
      </w:pPr>
      <w:r>
        <w:br w:type="page"/>
      </w:r>
    </w:p>
    <w:p w14:paraId="14D3E17F" w14:textId="53EFFC72" w:rsidR="009C1487" w:rsidRDefault="009C1487" w:rsidP="009C1487">
      <w:pPr>
        <w:pStyle w:val="Heading2"/>
        <w:numPr>
          <w:ilvl w:val="1"/>
          <w:numId w:val="15"/>
        </w:numPr>
      </w:pPr>
      <w:bookmarkStart w:id="25" w:name="_Toc509581462"/>
      <w:r>
        <w:lastRenderedPageBreak/>
        <w:t>Exercise 4</w:t>
      </w:r>
      <w:bookmarkEnd w:id="25"/>
    </w:p>
    <w:p w14:paraId="74BE151F" w14:textId="0B648543" w:rsidR="009A5174" w:rsidRDefault="00E056A7" w:rsidP="009A5174">
      <w:pPr>
        <w:rPr>
          <w:b/>
          <w:u w:val="single"/>
        </w:rPr>
      </w:pPr>
      <w:r>
        <w:rPr>
          <w:b/>
          <w:u w:val="single"/>
        </w:rPr>
        <w:t>Brief</w:t>
      </w:r>
    </w:p>
    <w:p w14:paraId="2A591975" w14:textId="0B36E9D4" w:rsidR="00E056A7" w:rsidRDefault="0051141E" w:rsidP="009A5174">
      <w:r>
        <w:t xml:space="preserve">Allow the user to enter an integer value which will then be used to draw a large </w:t>
      </w:r>
      <w:r w:rsidR="0096190D">
        <w:t>“X” on the console with width and height equal to the entered integer.</w:t>
      </w:r>
    </w:p>
    <w:p w14:paraId="54B51C11" w14:textId="26BC0D1F" w:rsidR="0096190D" w:rsidRDefault="0096190D" w:rsidP="009A5174">
      <w:r>
        <w:rPr>
          <w:b/>
          <w:u w:val="single"/>
        </w:rPr>
        <w:t>Problems Identified</w:t>
      </w:r>
    </w:p>
    <w:p w14:paraId="17501E67" w14:textId="3B0B295E" w:rsidR="0096190D" w:rsidRDefault="005B6ABB" w:rsidP="0096190D">
      <w:pPr>
        <w:pStyle w:val="ListParagraph"/>
        <w:numPr>
          <w:ilvl w:val="0"/>
          <w:numId w:val="17"/>
        </w:numPr>
      </w:pPr>
      <w:r>
        <w:t>User inputs an integer.</w:t>
      </w:r>
    </w:p>
    <w:p w14:paraId="363EC388" w14:textId="51C490E3" w:rsidR="005B6ABB" w:rsidRDefault="00056F5C" w:rsidP="0096190D">
      <w:pPr>
        <w:pStyle w:val="ListParagraph"/>
        <w:numPr>
          <w:ilvl w:val="0"/>
          <w:numId w:val="17"/>
        </w:numPr>
      </w:pPr>
      <w:r>
        <w:t xml:space="preserve">Print </w:t>
      </w:r>
      <w:r w:rsidR="00D72D97">
        <w:t>“*” in a leading diagonal line ( \ )</w:t>
      </w:r>
    </w:p>
    <w:p w14:paraId="7CF73006" w14:textId="50E952E4" w:rsidR="00D72D97" w:rsidRDefault="00D72D97" w:rsidP="0096190D">
      <w:pPr>
        <w:pStyle w:val="ListParagraph"/>
        <w:numPr>
          <w:ilvl w:val="0"/>
          <w:numId w:val="17"/>
        </w:numPr>
      </w:pPr>
      <w:r>
        <w:t>Print “*” in a falling diagonal line (/)</w:t>
      </w:r>
    </w:p>
    <w:p w14:paraId="221DCE98" w14:textId="14B9105F" w:rsidR="00D72D97" w:rsidRDefault="00DA3266" w:rsidP="0096190D">
      <w:pPr>
        <w:pStyle w:val="ListParagraph"/>
        <w:numPr>
          <w:ilvl w:val="0"/>
          <w:numId w:val="17"/>
        </w:numPr>
      </w:pPr>
      <w:r>
        <w:t>Identify if</w:t>
      </w:r>
      <w:r w:rsidR="00B410BD">
        <w:t xml:space="preserve"> number is odd or even to print correct number of “*” at diagonal line intersection.</w:t>
      </w:r>
    </w:p>
    <w:p w14:paraId="1AB5BE44" w14:textId="2F08ECC0" w:rsidR="005A1EA0" w:rsidRDefault="003B77B8" w:rsidP="005A1EA0">
      <w:r>
        <w:rPr>
          <w:b/>
          <w:u w:val="single"/>
        </w:rPr>
        <w:t>Solutions Required</w:t>
      </w:r>
    </w:p>
    <w:p w14:paraId="046F4ACF" w14:textId="1801236C" w:rsidR="003B77B8" w:rsidRDefault="003B77B8" w:rsidP="003B77B8">
      <w:pPr>
        <w:pStyle w:val="ListParagraph"/>
        <w:numPr>
          <w:ilvl w:val="0"/>
          <w:numId w:val="17"/>
        </w:numPr>
      </w:pPr>
      <w:r>
        <w:t>Variable declaration</w:t>
      </w:r>
    </w:p>
    <w:p w14:paraId="7EB8AA7E" w14:textId="64DE0A60" w:rsidR="003B77B8" w:rsidRDefault="003B77B8" w:rsidP="003B77B8">
      <w:pPr>
        <w:pStyle w:val="ListParagraph"/>
        <w:numPr>
          <w:ilvl w:val="0"/>
          <w:numId w:val="17"/>
        </w:numPr>
      </w:pPr>
      <w:r>
        <w:t>Scan function</w:t>
      </w:r>
    </w:p>
    <w:p w14:paraId="3540E7EE" w14:textId="3F90E3CF" w:rsidR="003B77B8" w:rsidRDefault="00230004" w:rsidP="003B77B8">
      <w:pPr>
        <w:pStyle w:val="ListParagraph"/>
        <w:numPr>
          <w:ilvl w:val="0"/>
          <w:numId w:val="17"/>
        </w:numPr>
      </w:pPr>
      <w:r>
        <w:t xml:space="preserve">Decision making </w:t>
      </w:r>
      <w:r w:rsidR="008500FB">
        <w:t>for the following</w:t>
      </w:r>
      <w:r w:rsidR="00A065A0">
        <w:t>:</w:t>
      </w:r>
    </w:p>
    <w:p w14:paraId="7949A974" w14:textId="74CF8EEE" w:rsidR="008500FB" w:rsidRDefault="008500FB" w:rsidP="008500FB">
      <w:pPr>
        <w:pStyle w:val="ListParagraph"/>
        <w:numPr>
          <w:ilvl w:val="1"/>
          <w:numId w:val="17"/>
        </w:numPr>
      </w:pPr>
      <w:r>
        <w:t>Is the number even or odd.</w:t>
      </w:r>
    </w:p>
    <w:p w14:paraId="59AB43F5" w14:textId="4558E50D" w:rsidR="008500FB" w:rsidRDefault="00E23DB5" w:rsidP="008500FB">
      <w:pPr>
        <w:pStyle w:val="ListParagraph"/>
        <w:numPr>
          <w:ilvl w:val="1"/>
          <w:numId w:val="17"/>
        </w:numPr>
      </w:pPr>
      <w:r>
        <w:t>Is the star being printed before or after the midway point</w:t>
      </w:r>
      <w:r w:rsidR="00A065A0">
        <w:t>.</w:t>
      </w:r>
    </w:p>
    <w:p w14:paraId="727E64F0" w14:textId="7E580773" w:rsidR="00E23DB5" w:rsidRDefault="00E23DB5" w:rsidP="008500FB">
      <w:pPr>
        <w:pStyle w:val="ListParagraph"/>
        <w:numPr>
          <w:ilvl w:val="1"/>
          <w:numId w:val="17"/>
        </w:numPr>
      </w:pPr>
      <w:r>
        <w:t>Is it time to print a “_” or a “*”</w:t>
      </w:r>
      <w:r w:rsidR="00A065A0">
        <w:t>.</w:t>
      </w:r>
    </w:p>
    <w:p w14:paraId="1222BDEB" w14:textId="3480457B" w:rsidR="00A065A0" w:rsidRDefault="00A065A0" w:rsidP="00A065A0">
      <w:pPr>
        <w:pStyle w:val="ListParagraph"/>
        <w:numPr>
          <w:ilvl w:val="0"/>
          <w:numId w:val="17"/>
        </w:numPr>
      </w:pPr>
      <w:r>
        <w:t>Counted loops for the following:</w:t>
      </w:r>
    </w:p>
    <w:p w14:paraId="37F64BE3" w14:textId="25251601" w:rsidR="00A065A0" w:rsidRDefault="009D4F3E" w:rsidP="00A065A0">
      <w:pPr>
        <w:pStyle w:val="ListParagraph"/>
        <w:numPr>
          <w:ilvl w:val="1"/>
          <w:numId w:val="17"/>
        </w:numPr>
      </w:pPr>
      <w:r>
        <w:t>Print consecutive “_” between each “*”.</w:t>
      </w:r>
    </w:p>
    <w:p w14:paraId="1AC9EDB8" w14:textId="4DC5491F" w:rsidR="008E54DB" w:rsidRDefault="008E54DB" w:rsidP="00A065A0">
      <w:pPr>
        <w:pStyle w:val="ListParagraph"/>
        <w:numPr>
          <w:ilvl w:val="1"/>
          <w:numId w:val="17"/>
        </w:numPr>
      </w:pPr>
      <w:r>
        <w:t>Print each row after the other.</w:t>
      </w:r>
    </w:p>
    <w:p w14:paraId="2492F8CA" w14:textId="3E5F6A66" w:rsidR="008E54DB" w:rsidRDefault="008E54DB" w:rsidP="008E54DB">
      <w:pPr>
        <w:pStyle w:val="ListParagraph"/>
        <w:numPr>
          <w:ilvl w:val="0"/>
          <w:numId w:val="17"/>
        </w:numPr>
      </w:pPr>
      <w:r>
        <w:t xml:space="preserve">Mathematical operators and </w:t>
      </w:r>
      <w:r w:rsidR="00E10836">
        <w:t>sequences</w:t>
      </w:r>
    </w:p>
    <w:p w14:paraId="6D8193E2" w14:textId="2252FCB2" w:rsidR="00E10836" w:rsidRDefault="00E10836">
      <w:pPr>
        <w:spacing w:line="259" w:lineRule="auto"/>
        <w:jc w:val="left"/>
      </w:pPr>
      <w:r>
        <w:br w:type="page"/>
      </w:r>
    </w:p>
    <w:p w14:paraId="5BD6A96D" w14:textId="3B767315" w:rsidR="00E10836" w:rsidRDefault="00E10836" w:rsidP="00E10836">
      <w:r w:rsidRPr="00E10836">
        <w:rPr>
          <w:b/>
          <w:u w:val="single"/>
        </w:rPr>
        <w:lastRenderedPageBreak/>
        <w:t>Implementation</w:t>
      </w:r>
    </w:p>
    <w:p w14:paraId="7B6D0C19" w14:textId="77777777" w:rsidR="008D066E" w:rsidRDefault="00E10836" w:rsidP="008D066E">
      <w:pPr>
        <w:keepNext/>
      </w:pPr>
      <w:r>
        <w:rPr>
          <w:noProof/>
        </w:rPr>
        <w:drawing>
          <wp:inline distT="0" distB="0" distL="0" distR="0" wp14:anchorId="6E8F4175" wp14:editId="6D2B6AE3">
            <wp:extent cx="7842618" cy="6028372"/>
            <wp:effectExtent l="0" t="7303"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xercise 4.PNG"/>
                    <pic:cNvPicPr/>
                  </pic:nvPicPr>
                  <pic:blipFill>
                    <a:blip r:embed="rId55" cstate="print">
                      <a:extLst>
                        <a:ext uri="{28A0092B-C50C-407E-A947-70E740481C1C}">
                          <a14:useLocalDpi xmlns:a14="http://schemas.microsoft.com/office/drawing/2010/main" val="0"/>
                        </a:ext>
                      </a:extLst>
                    </a:blip>
                    <a:stretch>
                      <a:fillRect/>
                    </a:stretch>
                  </pic:blipFill>
                  <pic:spPr>
                    <a:xfrm rot="16200000">
                      <a:off x="0" y="0"/>
                      <a:ext cx="7851274" cy="6035025"/>
                    </a:xfrm>
                    <a:prstGeom prst="rect">
                      <a:avLst/>
                    </a:prstGeom>
                  </pic:spPr>
                </pic:pic>
              </a:graphicData>
            </a:graphic>
          </wp:inline>
        </w:drawing>
      </w:r>
    </w:p>
    <w:p w14:paraId="4A29BDB3" w14:textId="2DE33FCB" w:rsidR="00E10836" w:rsidRDefault="008D066E" w:rsidP="008D066E">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34</w:t>
      </w:r>
      <w:r w:rsidR="00E42D9B">
        <w:rPr>
          <w:noProof/>
        </w:rPr>
        <w:fldChar w:fldCharType="end"/>
      </w:r>
      <w:r>
        <w:t>: Exercise 4 flow chart.</w:t>
      </w:r>
    </w:p>
    <w:p w14:paraId="05A5D466" w14:textId="45D1F2E5" w:rsidR="008D066E" w:rsidRDefault="008D066E" w:rsidP="008D066E"/>
    <w:p w14:paraId="3BBF8280" w14:textId="77777777" w:rsidR="009A55CB" w:rsidRDefault="00BD104A" w:rsidP="009A55CB">
      <w:pPr>
        <w:keepNext/>
      </w:pPr>
      <w:r>
        <w:rPr>
          <w:noProof/>
        </w:rPr>
        <w:lastRenderedPageBreak/>
        <w:drawing>
          <wp:inline distT="0" distB="0" distL="0" distR="0" wp14:anchorId="620FEE7A" wp14:editId="0E651DCC">
            <wp:extent cx="3081360" cy="2205054"/>
            <wp:effectExtent l="0" t="0" r="508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xercise 4.1.PNG"/>
                    <pic:cNvPicPr/>
                  </pic:nvPicPr>
                  <pic:blipFill>
                    <a:blip r:embed="rId56">
                      <a:extLst>
                        <a:ext uri="{28A0092B-C50C-407E-A947-70E740481C1C}">
                          <a14:useLocalDpi xmlns:a14="http://schemas.microsoft.com/office/drawing/2010/main" val="0"/>
                        </a:ext>
                      </a:extLst>
                    </a:blip>
                    <a:stretch>
                      <a:fillRect/>
                    </a:stretch>
                  </pic:blipFill>
                  <pic:spPr>
                    <a:xfrm>
                      <a:off x="0" y="0"/>
                      <a:ext cx="3081360" cy="2205054"/>
                    </a:xfrm>
                    <a:prstGeom prst="rect">
                      <a:avLst/>
                    </a:prstGeom>
                  </pic:spPr>
                </pic:pic>
              </a:graphicData>
            </a:graphic>
          </wp:inline>
        </w:drawing>
      </w:r>
    </w:p>
    <w:p w14:paraId="22600A9E" w14:textId="26F85A83" w:rsidR="008D066E" w:rsidRDefault="009A55CB" w:rsidP="009A55CB">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35</w:t>
      </w:r>
      <w:r w:rsidR="00E42D9B">
        <w:rPr>
          <w:noProof/>
        </w:rPr>
        <w:fldChar w:fldCharType="end"/>
      </w:r>
      <w:r>
        <w:t>: Exercise 4 application with even number.</w:t>
      </w:r>
    </w:p>
    <w:p w14:paraId="31E84998" w14:textId="77777777" w:rsidR="009A55CB" w:rsidRPr="009A55CB" w:rsidRDefault="009A55CB" w:rsidP="009A55CB"/>
    <w:p w14:paraId="3B284E3A" w14:textId="77777777" w:rsidR="009A55CB" w:rsidRDefault="00BD104A" w:rsidP="009A55CB">
      <w:pPr>
        <w:keepNext/>
      </w:pPr>
      <w:r>
        <w:rPr>
          <w:noProof/>
        </w:rPr>
        <w:drawing>
          <wp:inline distT="0" distB="0" distL="0" distR="0" wp14:anchorId="602B4A3C" wp14:editId="27442744">
            <wp:extent cx="3024210" cy="2309829"/>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xercise 4.2.PNG"/>
                    <pic:cNvPicPr/>
                  </pic:nvPicPr>
                  <pic:blipFill>
                    <a:blip r:embed="rId57">
                      <a:extLst>
                        <a:ext uri="{28A0092B-C50C-407E-A947-70E740481C1C}">
                          <a14:useLocalDpi xmlns:a14="http://schemas.microsoft.com/office/drawing/2010/main" val="0"/>
                        </a:ext>
                      </a:extLst>
                    </a:blip>
                    <a:stretch>
                      <a:fillRect/>
                    </a:stretch>
                  </pic:blipFill>
                  <pic:spPr>
                    <a:xfrm>
                      <a:off x="0" y="0"/>
                      <a:ext cx="3024210" cy="2309829"/>
                    </a:xfrm>
                    <a:prstGeom prst="rect">
                      <a:avLst/>
                    </a:prstGeom>
                  </pic:spPr>
                </pic:pic>
              </a:graphicData>
            </a:graphic>
          </wp:inline>
        </w:drawing>
      </w:r>
    </w:p>
    <w:p w14:paraId="7C1FCB16" w14:textId="76D64D11" w:rsidR="00BD104A" w:rsidRDefault="009A55CB" w:rsidP="009A55CB">
      <w:pPr>
        <w:pStyle w:val="Caption"/>
      </w:pPr>
      <w:r>
        <w:t xml:space="preserve">Figure </w:t>
      </w:r>
      <w:r w:rsidR="00E42D9B">
        <w:fldChar w:fldCharType="begin"/>
      </w:r>
      <w:r w:rsidR="00E42D9B">
        <w:instrText xml:space="preserve"> SEQ Figure \* ARABIC </w:instrText>
      </w:r>
      <w:r w:rsidR="00E42D9B">
        <w:fldChar w:fldCharType="separate"/>
      </w:r>
      <w:r w:rsidR="00FE1F9A">
        <w:rPr>
          <w:noProof/>
        </w:rPr>
        <w:t>36</w:t>
      </w:r>
      <w:r w:rsidR="00E42D9B">
        <w:rPr>
          <w:noProof/>
        </w:rPr>
        <w:fldChar w:fldCharType="end"/>
      </w:r>
      <w:r>
        <w:t>: Exercise 4 application with odd number.</w:t>
      </w:r>
    </w:p>
    <w:p w14:paraId="0B749832" w14:textId="77777777" w:rsidR="009A55CB" w:rsidRPr="009A55CB" w:rsidRDefault="009A55CB" w:rsidP="009A55CB"/>
    <w:p w14:paraId="2DEBF5E3" w14:textId="77777777" w:rsidR="00BD3EBA" w:rsidRDefault="00BD3EBA">
      <w:pPr>
        <w:spacing w:line="259" w:lineRule="auto"/>
        <w:jc w:val="left"/>
        <w:rPr>
          <w:rFonts w:eastAsiaTheme="majorEastAsia" w:cstheme="majorBidi"/>
          <w:b/>
          <w:color w:val="5F497A" w:themeColor="accent4" w:themeShade="BF"/>
          <w:sz w:val="30"/>
          <w:szCs w:val="26"/>
          <w:u w:val="single"/>
        </w:rPr>
      </w:pPr>
      <w:r>
        <w:br w:type="page"/>
      </w:r>
    </w:p>
    <w:p w14:paraId="0D0CC709" w14:textId="29E4144F" w:rsidR="009C1487" w:rsidRDefault="005C61C0" w:rsidP="005C61C0">
      <w:pPr>
        <w:pStyle w:val="Heading2"/>
        <w:numPr>
          <w:ilvl w:val="1"/>
          <w:numId w:val="15"/>
        </w:numPr>
      </w:pPr>
      <w:bookmarkStart w:id="26" w:name="_Toc509581463"/>
      <w:r>
        <w:lastRenderedPageBreak/>
        <w:t>Exercise 5</w:t>
      </w:r>
      <w:bookmarkEnd w:id="26"/>
    </w:p>
    <w:p w14:paraId="34F980B1" w14:textId="5268752D" w:rsidR="009A5174" w:rsidRDefault="00E669F2" w:rsidP="009A5174">
      <w:r>
        <w:rPr>
          <w:b/>
          <w:u w:val="single"/>
        </w:rPr>
        <w:t>Brief</w:t>
      </w:r>
    </w:p>
    <w:p w14:paraId="0EC8A2D3" w14:textId="77777777" w:rsidR="00785270" w:rsidRPr="002323F4" w:rsidRDefault="00785270" w:rsidP="00785270">
      <w:pPr>
        <w:rPr>
          <w:szCs w:val="28"/>
        </w:rPr>
      </w:pPr>
      <w:r w:rsidRPr="002323F4">
        <w:rPr>
          <w:szCs w:val="28"/>
        </w:rPr>
        <w:t>Write a program that allows the user to enter the price of 5 products. As each price is entered it is added to a total maintained by a tax calculator. Once all the prices are entered the total tax and the average tax payable should be displayed.</w:t>
      </w:r>
    </w:p>
    <w:p w14:paraId="0C6411EC" w14:textId="43A77AF7" w:rsidR="001B1E51" w:rsidRPr="002323F4" w:rsidRDefault="00785270" w:rsidP="009A5174">
      <w:pPr>
        <w:rPr>
          <w:szCs w:val="28"/>
        </w:rPr>
      </w:pPr>
      <w:r w:rsidRPr="002323F4">
        <w:rPr>
          <w:szCs w:val="28"/>
        </w:rPr>
        <w:t>A C++ class should be written to perform these calculations.</w:t>
      </w:r>
    </w:p>
    <w:p w14:paraId="3F3D9418" w14:textId="28E8A2F3" w:rsidR="001B1E51" w:rsidRDefault="001B1E51" w:rsidP="009A5174">
      <w:r>
        <w:rPr>
          <w:b/>
          <w:u w:val="single"/>
        </w:rPr>
        <w:t>Problems Identified</w:t>
      </w:r>
    </w:p>
    <w:p w14:paraId="7FBFFF78" w14:textId="3315312D" w:rsidR="001B1E51" w:rsidRDefault="005A7F7A" w:rsidP="00986F26">
      <w:pPr>
        <w:pStyle w:val="ListParagraph"/>
        <w:numPr>
          <w:ilvl w:val="0"/>
          <w:numId w:val="17"/>
        </w:numPr>
      </w:pPr>
      <w:r>
        <w:t xml:space="preserve">User enters </w:t>
      </w:r>
      <w:r w:rsidR="00174EC4">
        <w:t>tax percentage and product prices</w:t>
      </w:r>
      <w:r w:rsidR="00892841">
        <w:t>.</w:t>
      </w:r>
    </w:p>
    <w:p w14:paraId="044776F3" w14:textId="632C3C61" w:rsidR="00174EC4" w:rsidRDefault="00174EC4" w:rsidP="00986F26">
      <w:pPr>
        <w:pStyle w:val="ListParagraph"/>
        <w:numPr>
          <w:ilvl w:val="0"/>
          <w:numId w:val="17"/>
        </w:numPr>
      </w:pPr>
      <w:r>
        <w:t>Prices are stored</w:t>
      </w:r>
      <w:r w:rsidR="00892841">
        <w:t>.</w:t>
      </w:r>
    </w:p>
    <w:p w14:paraId="0E39966A" w14:textId="48D65FF6" w:rsidR="00174EC4" w:rsidRDefault="00174EC4" w:rsidP="00986F26">
      <w:pPr>
        <w:pStyle w:val="ListParagraph"/>
        <w:numPr>
          <w:ilvl w:val="0"/>
          <w:numId w:val="17"/>
        </w:numPr>
      </w:pPr>
      <w:r>
        <w:t>Tax for each product is calculated</w:t>
      </w:r>
      <w:r w:rsidR="00892841">
        <w:t xml:space="preserve"> and stored.</w:t>
      </w:r>
    </w:p>
    <w:p w14:paraId="2D91976D" w14:textId="4F0C6051" w:rsidR="00174EC4" w:rsidRDefault="00174EC4" w:rsidP="00986F26">
      <w:pPr>
        <w:pStyle w:val="ListParagraph"/>
        <w:numPr>
          <w:ilvl w:val="0"/>
          <w:numId w:val="17"/>
        </w:numPr>
      </w:pPr>
      <w:r>
        <w:t xml:space="preserve">Tax is added </w:t>
      </w:r>
      <w:r w:rsidR="005F6814">
        <w:t>to a running total</w:t>
      </w:r>
      <w:r w:rsidR="00892841">
        <w:t>.</w:t>
      </w:r>
    </w:p>
    <w:p w14:paraId="7748F1BA" w14:textId="28D7DC84" w:rsidR="005F6814" w:rsidRDefault="005F6814" w:rsidP="00986F26">
      <w:pPr>
        <w:pStyle w:val="ListParagraph"/>
        <w:numPr>
          <w:ilvl w:val="0"/>
          <w:numId w:val="17"/>
        </w:numPr>
      </w:pPr>
      <w:r>
        <w:t>Average tax is calculated</w:t>
      </w:r>
      <w:r w:rsidR="00892841">
        <w:t>.</w:t>
      </w:r>
    </w:p>
    <w:p w14:paraId="59CB2B39" w14:textId="5F778DAA" w:rsidR="001B1E51" w:rsidRDefault="001B1E51" w:rsidP="009A5174">
      <w:r>
        <w:rPr>
          <w:b/>
          <w:u w:val="single"/>
        </w:rPr>
        <w:t>Solutions Required</w:t>
      </w:r>
    </w:p>
    <w:p w14:paraId="08828D5A" w14:textId="14BFB0B4" w:rsidR="001B1E51" w:rsidRDefault="005F6814" w:rsidP="005F6814">
      <w:pPr>
        <w:pStyle w:val="ListParagraph"/>
        <w:numPr>
          <w:ilvl w:val="0"/>
          <w:numId w:val="17"/>
        </w:numPr>
      </w:pPr>
      <w:r>
        <w:t>Scan function for user input</w:t>
      </w:r>
      <w:r w:rsidR="00610753">
        <w:t>.</w:t>
      </w:r>
    </w:p>
    <w:p w14:paraId="148703EB" w14:textId="6958F519" w:rsidR="005F6814" w:rsidRDefault="00C15D40" w:rsidP="005F6814">
      <w:pPr>
        <w:pStyle w:val="ListParagraph"/>
        <w:numPr>
          <w:ilvl w:val="0"/>
          <w:numId w:val="17"/>
        </w:numPr>
      </w:pPr>
      <w:r>
        <w:t>Mathematical operators to calculate percentages</w:t>
      </w:r>
      <w:r w:rsidR="00610753">
        <w:t>.</w:t>
      </w:r>
    </w:p>
    <w:p w14:paraId="0FDB28FE" w14:textId="3F1A84E5" w:rsidR="00C15D40" w:rsidRDefault="00C15D40" w:rsidP="005F6814">
      <w:pPr>
        <w:pStyle w:val="ListParagraph"/>
        <w:numPr>
          <w:ilvl w:val="0"/>
          <w:numId w:val="17"/>
        </w:numPr>
      </w:pPr>
      <w:r>
        <w:t xml:space="preserve">Class for products to store price and tax amount </w:t>
      </w:r>
      <w:r w:rsidR="00610753">
        <w:t>individually.</w:t>
      </w:r>
    </w:p>
    <w:p w14:paraId="776927CB" w14:textId="32B9415A" w:rsidR="00FE3A14" w:rsidRDefault="00FE3A14" w:rsidP="005F6814">
      <w:pPr>
        <w:pStyle w:val="ListParagraph"/>
        <w:numPr>
          <w:ilvl w:val="0"/>
          <w:numId w:val="17"/>
        </w:numPr>
      </w:pPr>
      <w:r>
        <w:t>Methods for each class.</w:t>
      </w:r>
    </w:p>
    <w:p w14:paraId="1CC285BD" w14:textId="71B5DFD5" w:rsidR="00610753" w:rsidRDefault="00610753" w:rsidP="005F6814">
      <w:pPr>
        <w:pStyle w:val="ListParagraph"/>
        <w:numPr>
          <w:ilvl w:val="0"/>
          <w:numId w:val="17"/>
        </w:numPr>
      </w:pPr>
      <w:r>
        <w:t>For loop to loop through each product.</w:t>
      </w:r>
    </w:p>
    <w:p w14:paraId="180908EA" w14:textId="1C95BEC3" w:rsidR="001B1E51" w:rsidRDefault="001B1E51" w:rsidP="009A5174">
      <w:r>
        <w:rPr>
          <w:b/>
          <w:u w:val="single"/>
        </w:rPr>
        <w:t>Implementation</w:t>
      </w:r>
    </w:p>
    <w:p w14:paraId="13893474" w14:textId="77777777" w:rsidR="00FE1F9A" w:rsidRDefault="00AB3D82" w:rsidP="00FE1F9A">
      <w:pPr>
        <w:keepNext/>
      </w:pPr>
      <w:r>
        <w:rPr>
          <w:noProof/>
        </w:rPr>
        <w:drawing>
          <wp:inline distT="0" distB="0" distL="0" distR="0" wp14:anchorId="53FC3966" wp14:editId="4E7A6A68">
            <wp:extent cx="3186136" cy="137637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xercise 5.1.PNG"/>
                    <pic:cNvPicPr/>
                  </pic:nvPicPr>
                  <pic:blipFill>
                    <a:blip r:embed="rId58">
                      <a:extLst>
                        <a:ext uri="{28A0092B-C50C-407E-A947-70E740481C1C}">
                          <a14:useLocalDpi xmlns:a14="http://schemas.microsoft.com/office/drawing/2010/main" val="0"/>
                        </a:ext>
                      </a:extLst>
                    </a:blip>
                    <a:stretch>
                      <a:fillRect/>
                    </a:stretch>
                  </pic:blipFill>
                  <pic:spPr>
                    <a:xfrm>
                      <a:off x="0" y="0"/>
                      <a:ext cx="3186136" cy="1376373"/>
                    </a:xfrm>
                    <a:prstGeom prst="rect">
                      <a:avLst/>
                    </a:prstGeom>
                  </pic:spPr>
                </pic:pic>
              </a:graphicData>
            </a:graphic>
          </wp:inline>
        </w:drawing>
      </w:r>
    </w:p>
    <w:p w14:paraId="37C3F085" w14:textId="4D5E2F0D" w:rsidR="001B1E51" w:rsidRDefault="00FE1F9A" w:rsidP="00FE1F9A">
      <w:pPr>
        <w:pStyle w:val="Caption"/>
      </w:pPr>
      <w:r>
        <w:t xml:space="preserve">Figure </w:t>
      </w:r>
      <w:r>
        <w:fldChar w:fldCharType="begin"/>
      </w:r>
      <w:r>
        <w:instrText xml:space="preserve"> SEQ Figure \* ARABIC </w:instrText>
      </w:r>
      <w:r>
        <w:fldChar w:fldCharType="separate"/>
      </w:r>
      <w:r>
        <w:rPr>
          <w:noProof/>
        </w:rPr>
        <w:t>37</w:t>
      </w:r>
      <w:r>
        <w:fldChar w:fldCharType="end"/>
      </w:r>
      <w:r>
        <w:t>: Product Class design in UML.</w:t>
      </w:r>
    </w:p>
    <w:p w14:paraId="0FF806CC" w14:textId="77777777" w:rsidR="00FE1F9A" w:rsidRDefault="00C354C0" w:rsidP="00FE1F9A">
      <w:pPr>
        <w:keepNext/>
      </w:pPr>
      <w:r>
        <w:rPr>
          <w:noProof/>
        </w:rPr>
        <w:lastRenderedPageBreak/>
        <w:drawing>
          <wp:inline distT="0" distB="0" distL="0" distR="0" wp14:anchorId="5FECD0C6" wp14:editId="6E201C55">
            <wp:extent cx="3206087" cy="54578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xercise 5.PNG"/>
                    <pic:cNvPicPr/>
                  </pic:nvPicPr>
                  <pic:blipFill>
                    <a:blip r:embed="rId59">
                      <a:extLst>
                        <a:ext uri="{28A0092B-C50C-407E-A947-70E740481C1C}">
                          <a14:useLocalDpi xmlns:a14="http://schemas.microsoft.com/office/drawing/2010/main" val="0"/>
                        </a:ext>
                      </a:extLst>
                    </a:blip>
                    <a:stretch>
                      <a:fillRect/>
                    </a:stretch>
                  </pic:blipFill>
                  <pic:spPr>
                    <a:xfrm>
                      <a:off x="0" y="0"/>
                      <a:ext cx="3208490" cy="5461916"/>
                    </a:xfrm>
                    <a:prstGeom prst="rect">
                      <a:avLst/>
                    </a:prstGeom>
                  </pic:spPr>
                </pic:pic>
              </a:graphicData>
            </a:graphic>
          </wp:inline>
        </w:drawing>
      </w:r>
    </w:p>
    <w:p w14:paraId="43AAF768" w14:textId="59CC1BFA" w:rsidR="00AB3D82" w:rsidRDefault="00FE1F9A" w:rsidP="00FE1F9A">
      <w:pPr>
        <w:pStyle w:val="Caption"/>
      </w:pPr>
      <w:r>
        <w:t xml:space="preserve">Figure </w:t>
      </w:r>
      <w:r>
        <w:fldChar w:fldCharType="begin"/>
      </w:r>
      <w:r>
        <w:instrText xml:space="preserve"> SEQ Figure \* ARABIC </w:instrText>
      </w:r>
      <w:r>
        <w:fldChar w:fldCharType="separate"/>
      </w:r>
      <w:r>
        <w:rPr>
          <w:noProof/>
        </w:rPr>
        <w:t>38</w:t>
      </w:r>
      <w:r>
        <w:fldChar w:fldCharType="end"/>
      </w:r>
      <w:r>
        <w:t>: Exercise 5 flow chart</w:t>
      </w:r>
    </w:p>
    <w:p w14:paraId="10E6AE1B" w14:textId="77777777" w:rsidR="00FE1F9A" w:rsidRDefault="00C354C0" w:rsidP="00FE1F9A">
      <w:pPr>
        <w:keepNext/>
      </w:pPr>
      <w:r>
        <w:rPr>
          <w:noProof/>
        </w:rPr>
        <w:drawing>
          <wp:inline distT="0" distB="0" distL="0" distR="0" wp14:anchorId="0DADFA7F" wp14:editId="1540500D">
            <wp:extent cx="2471756" cy="2490806"/>
            <wp:effectExtent l="0" t="0" r="508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xercise 5.PNG"/>
                    <pic:cNvPicPr/>
                  </pic:nvPicPr>
                  <pic:blipFill>
                    <a:blip r:embed="rId60">
                      <a:extLst>
                        <a:ext uri="{28A0092B-C50C-407E-A947-70E740481C1C}">
                          <a14:useLocalDpi xmlns:a14="http://schemas.microsoft.com/office/drawing/2010/main" val="0"/>
                        </a:ext>
                      </a:extLst>
                    </a:blip>
                    <a:stretch>
                      <a:fillRect/>
                    </a:stretch>
                  </pic:blipFill>
                  <pic:spPr>
                    <a:xfrm>
                      <a:off x="0" y="0"/>
                      <a:ext cx="2471756" cy="2490806"/>
                    </a:xfrm>
                    <a:prstGeom prst="rect">
                      <a:avLst/>
                    </a:prstGeom>
                  </pic:spPr>
                </pic:pic>
              </a:graphicData>
            </a:graphic>
          </wp:inline>
        </w:drawing>
      </w:r>
    </w:p>
    <w:p w14:paraId="7CB1E911" w14:textId="5A52611B" w:rsidR="00FE1F9A" w:rsidRDefault="00FE1F9A" w:rsidP="00FE1F9A">
      <w:pPr>
        <w:pStyle w:val="Caption"/>
      </w:pPr>
      <w:r>
        <w:t xml:space="preserve">Figure </w:t>
      </w:r>
      <w:r>
        <w:fldChar w:fldCharType="begin"/>
      </w:r>
      <w:r>
        <w:instrText xml:space="preserve"> SEQ Figure \* ARABIC </w:instrText>
      </w:r>
      <w:r>
        <w:fldChar w:fldCharType="separate"/>
      </w:r>
      <w:r>
        <w:rPr>
          <w:noProof/>
        </w:rPr>
        <w:t>39</w:t>
      </w:r>
      <w:r>
        <w:fldChar w:fldCharType="end"/>
      </w:r>
      <w:r>
        <w:t>: Exercise 5 application running.</w:t>
      </w:r>
    </w:p>
    <w:p w14:paraId="19061948" w14:textId="5AB566F4" w:rsidR="009A5174" w:rsidRDefault="009A5174" w:rsidP="009A5174">
      <w:pPr>
        <w:pStyle w:val="Heading2"/>
        <w:numPr>
          <w:ilvl w:val="1"/>
          <w:numId w:val="15"/>
        </w:numPr>
      </w:pPr>
      <w:bookmarkStart w:id="27" w:name="_Toc509581464"/>
      <w:r>
        <w:lastRenderedPageBreak/>
        <w:t>Exercise 6</w:t>
      </w:r>
      <w:bookmarkEnd w:id="27"/>
    </w:p>
    <w:p w14:paraId="2491D8D1" w14:textId="77777777" w:rsidR="007E4098" w:rsidRDefault="007E4098" w:rsidP="007E4098">
      <w:r>
        <w:rPr>
          <w:b/>
          <w:u w:val="single"/>
        </w:rPr>
        <w:t>Brief</w:t>
      </w:r>
    </w:p>
    <w:p w14:paraId="0A379C80" w14:textId="7343E279" w:rsidR="007E4098" w:rsidRDefault="00200A53" w:rsidP="007E4098">
      <w:r>
        <w:t>Fix the bugs identified in the appendix code of the assignment brief.</w:t>
      </w:r>
    </w:p>
    <w:p w14:paraId="127B946C" w14:textId="77777777" w:rsidR="007E4098" w:rsidRDefault="007E4098" w:rsidP="007E4098">
      <w:r>
        <w:rPr>
          <w:b/>
          <w:u w:val="single"/>
        </w:rPr>
        <w:t>Problems Identified</w:t>
      </w:r>
    </w:p>
    <w:p w14:paraId="29F9B65F" w14:textId="6F7E6A41" w:rsidR="007E4098" w:rsidRDefault="001562F9" w:rsidP="00200A53">
      <w:pPr>
        <w:pStyle w:val="ListParagraph"/>
        <w:numPr>
          <w:ilvl w:val="0"/>
          <w:numId w:val="17"/>
        </w:numPr>
      </w:pPr>
      <w:r>
        <w:t xml:space="preserve">#include “stdafx.h” does not </w:t>
      </w:r>
      <w:r w:rsidR="0007422D">
        <w:t>work.</w:t>
      </w:r>
    </w:p>
    <w:p w14:paraId="348323AD" w14:textId="5FBF3D7E" w:rsidR="001562F9" w:rsidRDefault="003247A3" w:rsidP="00200A53">
      <w:pPr>
        <w:pStyle w:val="ListParagraph"/>
        <w:numPr>
          <w:ilvl w:val="0"/>
          <w:numId w:val="17"/>
        </w:numPr>
      </w:pPr>
      <w:r>
        <w:t>Option 4 does not work</w:t>
      </w:r>
      <w:r w:rsidR="0007422D">
        <w:t>.</w:t>
      </w:r>
    </w:p>
    <w:p w14:paraId="2729BB3E" w14:textId="319F8C38" w:rsidR="003247A3" w:rsidRDefault="003247A3" w:rsidP="00200A53">
      <w:pPr>
        <w:pStyle w:val="ListParagraph"/>
        <w:numPr>
          <w:ilvl w:val="0"/>
          <w:numId w:val="17"/>
        </w:numPr>
      </w:pPr>
      <w:r>
        <w:t>Numbers with 2 or more digits are not cleared</w:t>
      </w:r>
      <w:r w:rsidR="00743D2B">
        <w:t>.</w:t>
      </w:r>
    </w:p>
    <w:p w14:paraId="50D2FF22" w14:textId="2ECE7487" w:rsidR="00743D2B" w:rsidRDefault="00743D2B" w:rsidP="00200A53">
      <w:pPr>
        <w:pStyle w:val="ListParagraph"/>
        <w:numPr>
          <w:ilvl w:val="0"/>
          <w:numId w:val="17"/>
        </w:numPr>
      </w:pPr>
      <w:r>
        <w:t>IsQuitting function does not cover enough parameters.</w:t>
      </w:r>
    </w:p>
    <w:p w14:paraId="6BD62AC2" w14:textId="77777777" w:rsidR="007E4098" w:rsidRDefault="007E4098" w:rsidP="007E4098">
      <w:r>
        <w:rPr>
          <w:b/>
          <w:u w:val="single"/>
        </w:rPr>
        <w:t>Solutions Required</w:t>
      </w:r>
    </w:p>
    <w:p w14:paraId="123342ED" w14:textId="46A6EA9B" w:rsidR="007E4098" w:rsidRDefault="00743D2B" w:rsidP="00743D2B">
      <w:pPr>
        <w:pStyle w:val="ListParagraph"/>
        <w:numPr>
          <w:ilvl w:val="0"/>
          <w:numId w:val="17"/>
        </w:numPr>
      </w:pPr>
      <w:r>
        <w:t>Remove #include “stdafx.h”</w:t>
      </w:r>
      <w:r w:rsidR="0007422D">
        <w:t>.</w:t>
      </w:r>
    </w:p>
    <w:p w14:paraId="73E4400B" w14:textId="0C83225D" w:rsidR="00743D2B" w:rsidRDefault="00851BF7" w:rsidP="00743D2B">
      <w:pPr>
        <w:pStyle w:val="ListParagraph"/>
        <w:numPr>
          <w:ilvl w:val="0"/>
          <w:numId w:val="17"/>
        </w:numPr>
      </w:pPr>
      <w:r>
        <w:t>Write function to print all numbers entered by user</w:t>
      </w:r>
      <w:r w:rsidR="0007422D">
        <w:t>.</w:t>
      </w:r>
    </w:p>
    <w:p w14:paraId="56C62AB3" w14:textId="54DF6D96" w:rsidR="00851BF7" w:rsidRDefault="00851BF7" w:rsidP="00743D2B">
      <w:pPr>
        <w:pStyle w:val="ListParagraph"/>
        <w:numPr>
          <w:ilvl w:val="0"/>
          <w:numId w:val="17"/>
        </w:numPr>
      </w:pPr>
      <w:r>
        <w:t>Alter function to clear more than one digit</w:t>
      </w:r>
      <w:r w:rsidR="0013378D">
        <w:t>.</w:t>
      </w:r>
    </w:p>
    <w:p w14:paraId="1A7BF8CC" w14:textId="2333990B" w:rsidR="0013378D" w:rsidRDefault="0013378D" w:rsidP="00743D2B">
      <w:pPr>
        <w:pStyle w:val="ListParagraph"/>
        <w:numPr>
          <w:ilvl w:val="0"/>
          <w:numId w:val="17"/>
        </w:numPr>
      </w:pPr>
      <w:r>
        <w:t>Give more possible conditions for IsQuitting function.</w:t>
      </w:r>
    </w:p>
    <w:p w14:paraId="0A924902" w14:textId="77777777" w:rsidR="00FE704C" w:rsidRDefault="00FE704C">
      <w:pPr>
        <w:spacing w:line="259" w:lineRule="auto"/>
        <w:jc w:val="left"/>
        <w:rPr>
          <w:b/>
          <w:u w:val="single"/>
        </w:rPr>
      </w:pPr>
      <w:r>
        <w:rPr>
          <w:b/>
          <w:u w:val="single"/>
        </w:rPr>
        <w:br w:type="page"/>
      </w:r>
    </w:p>
    <w:p w14:paraId="539B27AF" w14:textId="701C5914" w:rsidR="007E4098" w:rsidRDefault="007E4098" w:rsidP="007E4098">
      <w:pPr>
        <w:rPr>
          <w:b/>
          <w:u w:val="single"/>
        </w:rPr>
      </w:pPr>
      <w:r>
        <w:rPr>
          <w:b/>
          <w:u w:val="single"/>
        </w:rPr>
        <w:lastRenderedPageBreak/>
        <w:t>Implementation</w:t>
      </w:r>
    </w:p>
    <w:p w14:paraId="799A0CED" w14:textId="77777777" w:rsidR="00FE704C" w:rsidRDefault="00D13105" w:rsidP="00FE704C">
      <w:pPr>
        <w:keepNext/>
      </w:pPr>
      <w:r>
        <w:rPr>
          <w:noProof/>
          <w:lang w:eastAsia="en-GB"/>
        </w:rPr>
        <w:drawing>
          <wp:inline distT="0" distB="0" distL="0" distR="0" wp14:anchorId="2A6B2DFD" wp14:editId="6CCFFE1A">
            <wp:extent cx="2804355" cy="6286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splay all numbers data flow.PNG"/>
                    <pic:cNvPicPr/>
                  </pic:nvPicPr>
                  <pic:blipFill>
                    <a:blip r:embed="rId61">
                      <a:extLst>
                        <a:ext uri="{28A0092B-C50C-407E-A947-70E740481C1C}">
                          <a14:useLocalDpi xmlns:a14="http://schemas.microsoft.com/office/drawing/2010/main" val="0"/>
                        </a:ext>
                      </a:extLst>
                    </a:blip>
                    <a:stretch>
                      <a:fillRect/>
                    </a:stretch>
                  </pic:blipFill>
                  <pic:spPr>
                    <a:xfrm>
                      <a:off x="0" y="0"/>
                      <a:ext cx="2813390" cy="6306753"/>
                    </a:xfrm>
                    <a:prstGeom prst="rect">
                      <a:avLst/>
                    </a:prstGeom>
                  </pic:spPr>
                </pic:pic>
              </a:graphicData>
            </a:graphic>
          </wp:inline>
        </w:drawing>
      </w:r>
    </w:p>
    <w:p w14:paraId="42C5B1BD" w14:textId="12319681" w:rsidR="00FE704C" w:rsidRDefault="00FE704C" w:rsidP="00FE704C">
      <w:pPr>
        <w:pStyle w:val="Caption"/>
      </w:pPr>
      <w:r>
        <w:t xml:space="preserve">Figure </w:t>
      </w:r>
      <w:r>
        <w:fldChar w:fldCharType="begin"/>
      </w:r>
      <w:r>
        <w:instrText xml:space="preserve"> SEQ Figure \* ARABIC </w:instrText>
      </w:r>
      <w:r>
        <w:fldChar w:fldCharType="separate"/>
      </w:r>
      <w:r w:rsidR="00FE1F9A">
        <w:rPr>
          <w:noProof/>
        </w:rPr>
        <w:t>40</w:t>
      </w:r>
      <w:r>
        <w:fldChar w:fldCharType="end"/>
      </w:r>
      <w:r>
        <w:t xml:space="preserve">: </w:t>
      </w:r>
      <w:r w:rsidRPr="006C338B">
        <w:t xml:space="preserve">Flow chart of </w:t>
      </w:r>
      <w:r>
        <w:t>Display</w:t>
      </w:r>
      <w:r w:rsidRPr="006C338B">
        <w:t>AllNumbers function.</w:t>
      </w:r>
    </w:p>
    <w:p w14:paraId="6B4A6AE3" w14:textId="77777777" w:rsidR="0007422D" w:rsidRPr="0007422D" w:rsidRDefault="0007422D" w:rsidP="0007422D"/>
    <w:p w14:paraId="3FD3FDD8" w14:textId="77777777" w:rsidR="000E3759" w:rsidRDefault="005D745F" w:rsidP="000E3759">
      <w:pPr>
        <w:keepNext/>
      </w:pPr>
      <w:r>
        <w:rPr>
          <w:noProof/>
        </w:rPr>
        <w:drawing>
          <wp:inline distT="0" distB="0" distL="0" distR="0" wp14:anchorId="3C5DB36A" wp14:editId="561736EE">
            <wp:extent cx="1643075" cy="10715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xercise 6.7.PNG"/>
                    <pic:cNvPicPr/>
                  </pic:nvPicPr>
                  <pic:blipFill>
                    <a:blip r:embed="rId62">
                      <a:extLst>
                        <a:ext uri="{28A0092B-C50C-407E-A947-70E740481C1C}">
                          <a14:useLocalDpi xmlns:a14="http://schemas.microsoft.com/office/drawing/2010/main" val="0"/>
                        </a:ext>
                      </a:extLst>
                    </a:blip>
                    <a:stretch>
                      <a:fillRect/>
                    </a:stretch>
                  </pic:blipFill>
                  <pic:spPr>
                    <a:xfrm>
                      <a:off x="0" y="0"/>
                      <a:ext cx="1643075" cy="1071570"/>
                    </a:xfrm>
                    <a:prstGeom prst="rect">
                      <a:avLst/>
                    </a:prstGeom>
                  </pic:spPr>
                </pic:pic>
              </a:graphicData>
            </a:graphic>
          </wp:inline>
        </w:drawing>
      </w:r>
    </w:p>
    <w:p w14:paraId="7719BA8D" w14:textId="074BF493" w:rsidR="0013378D" w:rsidRDefault="000E3759" w:rsidP="000E3759">
      <w:pPr>
        <w:pStyle w:val="Caption"/>
      </w:pPr>
      <w:r>
        <w:t xml:space="preserve">Figure </w:t>
      </w:r>
      <w:r>
        <w:fldChar w:fldCharType="begin"/>
      </w:r>
      <w:r>
        <w:instrText xml:space="preserve"> SEQ Figure \* ARABIC </w:instrText>
      </w:r>
      <w:r>
        <w:fldChar w:fldCharType="separate"/>
      </w:r>
      <w:r w:rsidR="00FE1F9A">
        <w:rPr>
          <w:noProof/>
        </w:rPr>
        <w:t>41</w:t>
      </w:r>
      <w:r>
        <w:fldChar w:fldCharType="end"/>
      </w:r>
      <w:r>
        <w:t>: #include "stadafx.h" removed.</w:t>
      </w:r>
    </w:p>
    <w:p w14:paraId="5FE68F41" w14:textId="77777777" w:rsidR="000E3759" w:rsidRDefault="005D745F" w:rsidP="000E3759">
      <w:pPr>
        <w:keepNext/>
      </w:pPr>
      <w:r>
        <w:rPr>
          <w:noProof/>
        </w:rPr>
        <w:lastRenderedPageBreak/>
        <w:drawing>
          <wp:inline distT="0" distB="0" distL="0" distR="0" wp14:anchorId="637566BB" wp14:editId="68F466F3">
            <wp:extent cx="4329144" cy="90011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xercise 6.6.PNG"/>
                    <pic:cNvPicPr/>
                  </pic:nvPicPr>
                  <pic:blipFill>
                    <a:blip r:embed="rId63">
                      <a:extLst>
                        <a:ext uri="{28A0092B-C50C-407E-A947-70E740481C1C}">
                          <a14:useLocalDpi xmlns:a14="http://schemas.microsoft.com/office/drawing/2010/main" val="0"/>
                        </a:ext>
                      </a:extLst>
                    </a:blip>
                    <a:stretch>
                      <a:fillRect/>
                    </a:stretch>
                  </pic:blipFill>
                  <pic:spPr>
                    <a:xfrm>
                      <a:off x="0" y="0"/>
                      <a:ext cx="4329144" cy="900119"/>
                    </a:xfrm>
                    <a:prstGeom prst="rect">
                      <a:avLst/>
                    </a:prstGeom>
                  </pic:spPr>
                </pic:pic>
              </a:graphicData>
            </a:graphic>
          </wp:inline>
        </w:drawing>
      </w:r>
    </w:p>
    <w:p w14:paraId="339E7EB3" w14:textId="3E442FDB" w:rsidR="005D745F" w:rsidRDefault="000E3759" w:rsidP="000E3759">
      <w:pPr>
        <w:pStyle w:val="Caption"/>
      </w:pPr>
      <w:r>
        <w:t xml:space="preserve">Figure </w:t>
      </w:r>
      <w:r>
        <w:fldChar w:fldCharType="begin"/>
      </w:r>
      <w:r>
        <w:instrText xml:space="preserve"> SEQ Figure \* ARABIC </w:instrText>
      </w:r>
      <w:r>
        <w:fldChar w:fldCharType="separate"/>
      </w:r>
      <w:r w:rsidR="00FE1F9A">
        <w:rPr>
          <w:noProof/>
        </w:rPr>
        <w:t>42</w:t>
      </w:r>
      <w:r>
        <w:fldChar w:fldCharType="end"/>
      </w:r>
      <w:r>
        <w:t>: Implementation of DisplayAllNumbers function for option 4.</w:t>
      </w:r>
    </w:p>
    <w:p w14:paraId="67D1F824" w14:textId="77777777" w:rsidR="000E3759" w:rsidRPr="000E3759" w:rsidRDefault="000E3759" w:rsidP="000E3759"/>
    <w:p w14:paraId="24CDDB18" w14:textId="77777777" w:rsidR="000E3759" w:rsidRDefault="005D745F" w:rsidP="000E3759">
      <w:pPr>
        <w:keepNext/>
      </w:pPr>
      <w:r>
        <w:rPr>
          <w:noProof/>
        </w:rPr>
        <w:drawing>
          <wp:inline distT="0" distB="0" distL="0" distR="0" wp14:anchorId="754A8A90" wp14:editId="014B2F37">
            <wp:extent cx="5731510" cy="1819910"/>
            <wp:effectExtent l="0" t="0" r="254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xercise 6.8.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1819910"/>
                    </a:xfrm>
                    <a:prstGeom prst="rect">
                      <a:avLst/>
                    </a:prstGeom>
                  </pic:spPr>
                </pic:pic>
              </a:graphicData>
            </a:graphic>
          </wp:inline>
        </w:drawing>
      </w:r>
    </w:p>
    <w:p w14:paraId="42F27901" w14:textId="3CD33306" w:rsidR="005D745F" w:rsidRDefault="000E3759" w:rsidP="000E3759">
      <w:pPr>
        <w:pStyle w:val="Caption"/>
      </w:pPr>
      <w:r>
        <w:t xml:space="preserve">Figure </w:t>
      </w:r>
      <w:r>
        <w:fldChar w:fldCharType="begin"/>
      </w:r>
      <w:r>
        <w:instrText xml:space="preserve"> SEQ Figure \* ARABIC </w:instrText>
      </w:r>
      <w:r>
        <w:fldChar w:fldCharType="separate"/>
      </w:r>
      <w:r w:rsidR="00FE1F9A">
        <w:rPr>
          <w:noProof/>
        </w:rPr>
        <w:t>43</w:t>
      </w:r>
      <w:r>
        <w:fldChar w:fldCharType="end"/>
      </w:r>
      <w:r>
        <w:t>: Fix for bug that was not removing numbers entered with 2 or more digits.</w:t>
      </w:r>
    </w:p>
    <w:p w14:paraId="5D76834F" w14:textId="77777777" w:rsidR="000E3759" w:rsidRPr="000E3759" w:rsidRDefault="000E3759" w:rsidP="000E3759"/>
    <w:p w14:paraId="6A738F52" w14:textId="77777777" w:rsidR="000E3759" w:rsidRDefault="005D745F" w:rsidP="000E3759">
      <w:pPr>
        <w:keepNext/>
      </w:pPr>
      <w:r>
        <w:rPr>
          <w:noProof/>
        </w:rPr>
        <w:drawing>
          <wp:inline distT="0" distB="0" distL="0" distR="0" wp14:anchorId="5BDE7976" wp14:editId="3B1796B3">
            <wp:extent cx="5731510" cy="276542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Exercise 6.5.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2765425"/>
                    </a:xfrm>
                    <a:prstGeom prst="rect">
                      <a:avLst/>
                    </a:prstGeom>
                  </pic:spPr>
                </pic:pic>
              </a:graphicData>
            </a:graphic>
          </wp:inline>
        </w:drawing>
      </w:r>
    </w:p>
    <w:p w14:paraId="024E3726" w14:textId="2F9AF8DB" w:rsidR="007E4098" w:rsidRDefault="000E3759" w:rsidP="000E3759">
      <w:pPr>
        <w:pStyle w:val="Caption"/>
      </w:pPr>
      <w:r>
        <w:t xml:space="preserve">Figure </w:t>
      </w:r>
      <w:r>
        <w:fldChar w:fldCharType="begin"/>
      </w:r>
      <w:r>
        <w:instrText xml:space="preserve"> SEQ Figure \* ARABIC </w:instrText>
      </w:r>
      <w:r>
        <w:fldChar w:fldCharType="separate"/>
      </w:r>
      <w:r w:rsidR="00FE1F9A">
        <w:rPr>
          <w:noProof/>
        </w:rPr>
        <w:t>44</w:t>
      </w:r>
      <w:r>
        <w:fldChar w:fldCharType="end"/>
      </w:r>
      <w:r>
        <w:t>: More acceptable inputs added into IsQuitting function.</w:t>
      </w:r>
    </w:p>
    <w:p w14:paraId="0DA666BA" w14:textId="054ED9BD" w:rsidR="007E4098" w:rsidRDefault="007E4098" w:rsidP="007E4098"/>
    <w:p w14:paraId="722107CD" w14:textId="77777777" w:rsidR="000E3759" w:rsidRDefault="000E3759" w:rsidP="000E3759">
      <w:pPr>
        <w:keepNext/>
      </w:pPr>
      <w:r>
        <w:rPr>
          <w:noProof/>
        </w:rPr>
        <w:lastRenderedPageBreak/>
        <w:drawing>
          <wp:inline distT="0" distB="0" distL="0" distR="0" wp14:anchorId="063ED675" wp14:editId="69324D9C">
            <wp:extent cx="2233629" cy="118587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xercise 6.1.PNG"/>
                    <pic:cNvPicPr/>
                  </pic:nvPicPr>
                  <pic:blipFill>
                    <a:blip r:embed="rId66">
                      <a:extLst>
                        <a:ext uri="{28A0092B-C50C-407E-A947-70E740481C1C}">
                          <a14:useLocalDpi xmlns:a14="http://schemas.microsoft.com/office/drawing/2010/main" val="0"/>
                        </a:ext>
                      </a:extLst>
                    </a:blip>
                    <a:stretch>
                      <a:fillRect/>
                    </a:stretch>
                  </pic:blipFill>
                  <pic:spPr>
                    <a:xfrm>
                      <a:off x="0" y="0"/>
                      <a:ext cx="2233629" cy="1185871"/>
                    </a:xfrm>
                    <a:prstGeom prst="rect">
                      <a:avLst/>
                    </a:prstGeom>
                  </pic:spPr>
                </pic:pic>
              </a:graphicData>
            </a:graphic>
          </wp:inline>
        </w:drawing>
      </w:r>
    </w:p>
    <w:p w14:paraId="3D03E52D" w14:textId="644CD678" w:rsidR="000E3759" w:rsidRDefault="000E3759" w:rsidP="000E3759">
      <w:pPr>
        <w:pStyle w:val="Caption"/>
      </w:pPr>
      <w:r>
        <w:t xml:space="preserve">Figure </w:t>
      </w:r>
      <w:r>
        <w:fldChar w:fldCharType="begin"/>
      </w:r>
      <w:r>
        <w:instrText xml:space="preserve"> SEQ Figure \* ARABIC </w:instrText>
      </w:r>
      <w:r>
        <w:fldChar w:fldCharType="separate"/>
      </w:r>
      <w:r w:rsidR="00FE1F9A">
        <w:rPr>
          <w:noProof/>
        </w:rPr>
        <w:t>45</w:t>
      </w:r>
      <w:r>
        <w:fldChar w:fldCharType="end"/>
      </w:r>
      <w:r>
        <w:t>: Application taking in number with 2 or more digits.</w:t>
      </w:r>
    </w:p>
    <w:p w14:paraId="185F3780" w14:textId="77777777" w:rsidR="000E3759" w:rsidRPr="000E3759" w:rsidRDefault="000E3759" w:rsidP="000E3759"/>
    <w:p w14:paraId="1CA68848" w14:textId="77777777" w:rsidR="000E3759" w:rsidRDefault="000E3759" w:rsidP="000E3759">
      <w:pPr>
        <w:keepNext/>
      </w:pPr>
      <w:r>
        <w:rPr>
          <w:noProof/>
        </w:rPr>
        <w:drawing>
          <wp:inline distT="0" distB="0" distL="0" distR="0" wp14:anchorId="2F1CCE02" wp14:editId="52198833">
            <wp:extent cx="2309829" cy="133827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xercise 6.2.PNG"/>
                    <pic:cNvPicPr/>
                  </pic:nvPicPr>
                  <pic:blipFill>
                    <a:blip r:embed="rId67">
                      <a:extLst>
                        <a:ext uri="{28A0092B-C50C-407E-A947-70E740481C1C}">
                          <a14:useLocalDpi xmlns:a14="http://schemas.microsoft.com/office/drawing/2010/main" val="0"/>
                        </a:ext>
                      </a:extLst>
                    </a:blip>
                    <a:stretch>
                      <a:fillRect/>
                    </a:stretch>
                  </pic:blipFill>
                  <pic:spPr>
                    <a:xfrm>
                      <a:off x="0" y="0"/>
                      <a:ext cx="2309829" cy="1338272"/>
                    </a:xfrm>
                    <a:prstGeom prst="rect">
                      <a:avLst/>
                    </a:prstGeom>
                  </pic:spPr>
                </pic:pic>
              </a:graphicData>
            </a:graphic>
          </wp:inline>
        </w:drawing>
      </w:r>
    </w:p>
    <w:p w14:paraId="092E1862" w14:textId="7FCC70F8" w:rsidR="000E3759" w:rsidRDefault="000E3759" w:rsidP="000E3759">
      <w:pPr>
        <w:pStyle w:val="Caption"/>
      </w:pPr>
      <w:r>
        <w:t xml:space="preserve">Figure </w:t>
      </w:r>
      <w:r>
        <w:fldChar w:fldCharType="begin"/>
      </w:r>
      <w:r>
        <w:instrText xml:space="preserve"> SEQ Figure \* ARABIC </w:instrText>
      </w:r>
      <w:r>
        <w:fldChar w:fldCharType="separate"/>
      </w:r>
      <w:r w:rsidR="00FE1F9A">
        <w:rPr>
          <w:noProof/>
        </w:rPr>
        <w:t>46</w:t>
      </w:r>
      <w:r>
        <w:fldChar w:fldCharType="end"/>
      </w:r>
      <w:r>
        <w:t>: Application correctly clearing number with 2 or more digits.</w:t>
      </w:r>
    </w:p>
    <w:p w14:paraId="23FA3182" w14:textId="77777777" w:rsidR="000E3759" w:rsidRPr="000E3759" w:rsidRDefault="000E3759" w:rsidP="000E3759"/>
    <w:p w14:paraId="3F1330F3" w14:textId="4982F2AC" w:rsidR="000E3759" w:rsidRDefault="000E3759" w:rsidP="007E4098">
      <w:r>
        <w:rPr>
          <w:noProof/>
        </w:rPr>
        <w:drawing>
          <wp:inline distT="0" distB="0" distL="0" distR="0" wp14:anchorId="28AB9B22" wp14:editId="0E3EAF24">
            <wp:extent cx="2443180" cy="130017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xercise 6.3.PNG"/>
                    <pic:cNvPicPr/>
                  </pic:nvPicPr>
                  <pic:blipFill>
                    <a:blip r:embed="rId68">
                      <a:extLst>
                        <a:ext uri="{28A0092B-C50C-407E-A947-70E740481C1C}">
                          <a14:useLocalDpi xmlns:a14="http://schemas.microsoft.com/office/drawing/2010/main" val="0"/>
                        </a:ext>
                      </a:extLst>
                    </a:blip>
                    <a:stretch>
                      <a:fillRect/>
                    </a:stretch>
                  </pic:blipFill>
                  <pic:spPr>
                    <a:xfrm>
                      <a:off x="0" y="0"/>
                      <a:ext cx="2443180" cy="1300172"/>
                    </a:xfrm>
                    <a:prstGeom prst="rect">
                      <a:avLst/>
                    </a:prstGeom>
                  </pic:spPr>
                </pic:pic>
              </a:graphicData>
            </a:graphic>
          </wp:inline>
        </w:drawing>
      </w:r>
    </w:p>
    <w:p w14:paraId="3FA49902" w14:textId="17B67B27" w:rsidR="000E3759" w:rsidRDefault="000E3759" w:rsidP="000E3759">
      <w:pPr>
        <w:pStyle w:val="Caption"/>
      </w:pPr>
      <w:r>
        <w:t xml:space="preserve">Figure </w:t>
      </w:r>
      <w:r>
        <w:fldChar w:fldCharType="begin"/>
      </w:r>
      <w:r>
        <w:instrText xml:space="preserve"> SEQ Figure \* ARABIC </w:instrText>
      </w:r>
      <w:r>
        <w:fldChar w:fldCharType="separate"/>
      </w:r>
      <w:r w:rsidR="00FE1F9A">
        <w:rPr>
          <w:noProof/>
        </w:rPr>
        <w:t>47</w:t>
      </w:r>
      <w:r>
        <w:fldChar w:fldCharType="end"/>
      </w:r>
      <w:r>
        <w:t>: Option 4 correctly working in application.</w:t>
      </w:r>
    </w:p>
    <w:p w14:paraId="3A787139" w14:textId="77777777" w:rsidR="000E3759" w:rsidRPr="000E3759" w:rsidRDefault="000E3759" w:rsidP="000E3759"/>
    <w:p w14:paraId="764FF55C" w14:textId="77777777" w:rsidR="000E3759" w:rsidRDefault="000E3759" w:rsidP="000E3759">
      <w:pPr>
        <w:keepNext/>
      </w:pPr>
      <w:r>
        <w:rPr>
          <w:noProof/>
        </w:rPr>
        <w:drawing>
          <wp:inline distT="0" distB="0" distL="0" distR="0" wp14:anchorId="5B6308D9" wp14:editId="15D1A676">
            <wp:extent cx="2424130" cy="10715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Exercise 6.4.PNG"/>
                    <pic:cNvPicPr/>
                  </pic:nvPicPr>
                  <pic:blipFill>
                    <a:blip r:embed="rId69">
                      <a:extLst>
                        <a:ext uri="{28A0092B-C50C-407E-A947-70E740481C1C}">
                          <a14:useLocalDpi xmlns:a14="http://schemas.microsoft.com/office/drawing/2010/main" val="0"/>
                        </a:ext>
                      </a:extLst>
                    </a:blip>
                    <a:stretch>
                      <a:fillRect/>
                    </a:stretch>
                  </pic:blipFill>
                  <pic:spPr>
                    <a:xfrm>
                      <a:off x="0" y="0"/>
                      <a:ext cx="2424130" cy="1071570"/>
                    </a:xfrm>
                    <a:prstGeom prst="rect">
                      <a:avLst/>
                    </a:prstGeom>
                  </pic:spPr>
                </pic:pic>
              </a:graphicData>
            </a:graphic>
          </wp:inline>
        </w:drawing>
      </w:r>
    </w:p>
    <w:p w14:paraId="422D8769" w14:textId="6AB7F160" w:rsidR="000E3759" w:rsidRDefault="000E3759" w:rsidP="000E3759">
      <w:pPr>
        <w:pStyle w:val="Caption"/>
      </w:pPr>
      <w:r>
        <w:t xml:space="preserve">Figure </w:t>
      </w:r>
      <w:r>
        <w:fldChar w:fldCharType="begin"/>
      </w:r>
      <w:r>
        <w:instrText xml:space="preserve"> SEQ Figure \* ARABIC </w:instrText>
      </w:r>
      <w:r>
        <w:fldChar w:fldCharType="separate"/>
      </w:r>
      <w:r w:rsidR="00FE1F9A">
        <w:rPr>
          <w:noProof/>
        </w:rPr>
        <w:t>48</w:t>
      </w:r>
      <w:r>
        <w:fldChar w:fldCharType="end"/>
      </w:r>
      <w:r>
        <w:t>: Application accepting yes in lower case.</w:t>
      </w:r>
    </w:p>
    <w:p w14:paraId="41070908" w14:textId="77777777" w:rsidR="001B1E51" w:rsidRPr="001B1E51" w:rsidRDefault="001B1E51" w:rsidP="001B1E51"/>
    <w:p w14:paraId="12DF415C" w14:textId="77777777" w:rsidR="00407DFB" w:rsidRDefault="00407DFB">
      <w:pPr>
        <w:spacing w:line="259" w:lineRule="auto"/>
        <w:jc w:val="left"/>
        <w:rPr>
          <w:rFonts w:eastAsiaTheme="majorEastAsia" w:cstheme="majorBidi"/>
          <w:b/>
          <w:color w:val="5F497A" w:themeColor="accent4" w:themeShade="BF"/>
          <w:sz w:val="30"/>
          <w:szCs w:val="26"/>
          <w:u w:val="single"/>
        </w:rPr>
      </w:pPr>
      <w:r>
        <w:br w:type="page"/>
      </w:r>
    </w:p>
    <w:p w14:paraId="2951F9E5" w14:textId="55A76BCB" w:rsidR="009A5174" w:rsidRDefault="009A5174" w:rsidP="009A5174">
      <w:pPr>
        <w:pStyle w:val="Heading2"/>
        <w:numPr>
          <w:ilvl w:val="1"/>
          <w:numId w:val="15"/>
        </w:numPr>
      </w:pPr>
      <w:bookmarkStart w:id="28" w:name="_Toc509581465"/>
      <w:r>
        <w:lastRenderedPageBreak/>
        <w:t>Exercise 7</w:t>
      </w:r>
      <w:bookmarkEnd w:id="28"/>
    </w:p>
    <w:p w14:paraId="73691F27" w14:textId="77777777" w:rsidR="00004EE9" w:rsidRDefault="00004EE9" w:rsidP="00004EE9">
      <w:r>
        <w:rPr>
          <w:b/>
          <w:u w:val="single"/>
        </w:rPr>
        <w:t>Brief</w:t>
      </w:r>
    </w:p>
    <w:p w14:paraId="22DD01D2" w14:textId="5D0C6B87" w:rsidR="00004EE9" w:rsidRDefault="00C01E9E" w:rsidP="00004EE9">
      <w:r w:rsidRPr="00C01E9E">
        <w:t>Build a fruit machine game but representing the 3 reels of symbols using numbers ranging from 0 to 5 that randomly chosen each time the player asks to take another go.</w:t>
      </w:r>
    </w:p>
    <w:p w14:paraId="139BA970" w14:textId="77777777" w:rsidR="00004EE9" w:rsidRDefault="00004EE9" w:rsidP="00004EE9">
      <w:r>
        <w:rPr>
          <w:b/>
          <w:u w:val="single"/>
        </w:rPr>
        <w:t>Problems Identified</w:t>
      </w:r>
    </w:p>
    <w:p w14:paraId="55BFE07D" w14:textId="0542DD54" w:rsidR="00004EE9" w:rsidRDefault="006E67B7" w:rsidP="006E67B7">
      <w:pPr>
        <w:pStyle w:val="ListParagraph"/>
        <w:numPr>
          <w:ilvl w:val="0"/>
          <w:numId w:val="17"/>
        </w:numPr>
      </w:pPr>
      <w:r>
        <w:t>Generate random numbers</w:t>
      </w:r>
      <w:r w:rsidR="00A1745F">
        <w:t>.</w:t>
      </w:r>
    </w:p>
    <w:p w14:paraId="345CE9D5" w14:textId="42BA6F0B" w:rsidR="006E67B7" w:rsidRDefault="006E67B7" w:rsidP="006E67B7">
      <w:pPr>
        <w:pStyle w:val="ListParagraph"/>
        <w:numPr>
          <w:ilvl w:val="0"/>
          <w:numId w:val="17"/>
        </w:numPr>
      </w:pPr>
      <w:r>
        <w:t xml:space="preserve">Store </w:t>
      </w:r>
      <w:r w:rsidR="00A1745F">
        <w:t>3 variables to represent slots.</w:t>
      </w:r>
    </w:p>
    <w:p w14:paraId="59F89CB7" w14:textId="653D8D92" w:rsidR="00A1745F" w:rsidRDefault="00A1745F" w:rsidP="006E67B7">
      <w:pPr>
        <w:pStyle w:val="ListParagraph"/>
        <w:numPr>
          <w:ilvl w:val="0"/>
          <w:numId w:val="17"/>
        </w:numPr>
      </w:pPr>
      <w:r>
        <w:t>Keep a running score total.</w:t>
      </w:r>
    </w:p>
    <w:p w14:paraId="056D0737" w14:textId="33B362C7" w:rsidR="00A1745F" w:rsidRDefault="00CE6491" w:rsidP="006E67B7">
      <w:pPr>
        <w:pStyle w:val="ListParagraph"/>
        <w:numPr>
          <w:ilvl w:val="0"/>
          <w:numId w:val="17"/>
        </w:numPr>
      </w:pPr>
      <w:r>
        <w:t>De</w:t>
      </w:r>
      <w:r w:rsidR="00EA5414">
        <w:t>termine</w:t>
      </w:r>
      <w:r>
        <w:t xml:space="preserve"> if a triple 5</w:t>
      </w:r>
      <w:r w:rsidR="00EA5414">
        <w:t xml:space="preserve"> was scored</w:t>
      </w:r>
      <w:r>
        <w:t>.</w:t>
      </w:r>
    </w:p>
    <w:p w14:paraId="371B8032" w14:textId="346EA20F" w:rsidR="00CE6491" w:rsidRDefault="00CE6491" w:rsidP="006E67B7">
      <w:pPr>
        <w:pStyle w:val="ListParagraph"/>
        <w:numPr>
          <w:ilvl w:val="0"/>
          <w:numId w:val="17"/>
        </w:numPr>
      </w:pPr>
      <w:r>
        <w:t>Determine if a triple 1-4</w:t>
      </w:r>
      <w:r w:rsidR="00EA5414">
        <w:t xml:space="preserve"> was scored</w:t>
      </w:r>
      <w:r>
        <w:t>.</w:t>
      </w:r>
    </w:p>
    <w:p w14:paraId="0981AC85" w14:textId="2F8BC12F" w:rsidR="00CE6491" w:rsidRDefault="00CE6491" w:rsidP="006E67B7">
      <w:pPr>
        <w:pStyle w:val="ListParagraph"/>
        <w:numPr>
          <w:ilvl w:val="0"/>
          <w:numId w:val="17"/>
        </w:numPr>
      </w:pPr>
      <w:r>
        <w:t>De</w:t>
      </w:r>
      <w:r w:rsidR="00EA5414">
        <w:t>termine if a double 5 was scored.</w:t>
      </w:r>
    </w:p>
    <w:p w14:paraId="1F7EF03C" w14:textId="0C4340E7" w:rsidR="00EA5414" w:rsidRDefault="00EA5414" w:rsidP="006E67B7">
      <w:pPr>
        <w:pStyle w:val="ListParagraph"/>
        <w:numPr>
          <w:ilvl w:val="0"/>
          <w:numId w:val="17"/>
        </w:numPr>
      </w:pPr>
      <w:r>
        <w:t>Determine if a double 1-4 was scored.</w:t>
      </w:r>
    </w:p>
    <w:p w14:paraId="0B1D91B2" w14:textId="4FFB401D" w:rsidR="00EF0F0B" w:rsidRDefault="00EF0F0B" w:rsidP="006E67B7">
      <w:pPr>
        <w:pStyle w:val="ListParagraph"/>
        <w:numPr>
          <w:ilvl w:val="0"/>
          <w:numId w:val="17"/>
        </w:numPr>
      </w:pPr>
      <w:r>
        <w:t>Determine if no triple or double was scored.</w:t>
      </w:r>
    </w:p>
    <w:p w14:paraId="74D766C2" w14:textId="126427B3" w:rsidR="00EE235C" w:rsidRDefault="00EE235C" w:rsidP="006E67B7">
      <w:pPr>
        <w:pStyle w:val="ListParagraph"/>
        <w:numPr>
          <w:ilvl w:val="0"/>
          <w:numId w:val="17"/>
        </w:numPr>
      </w:pPr>
      <w:r>
        <w:t>Display text</w:t>
      </w:r>
      <w:r w:rsidR="00E846E4">
        <w:t xml:space="preserve"> instead of numbers based on number generated.</w:t>
      </w:r>
    </w:p>
    <w:p w14:paraId="2862D4C2" w14:textId="46BAEDD8" w:rsidR="00EA5414" w:rsidRDefault="00EA5414" w:rsidP="006E67B7">
      <w:pPr>
        <w:pStyle w:val="ListParagraph"/>
        <w:numPr>
          <w:ilvl w:val="0"/>
          <w:numId w:val="17"/>
        </w:numPr>
      </w:pPr>
      <w:r>
        <w:t xml:space="preserve">Give player option to </w:t>
      </w:r>
      <w:r w:rsidR="00EF0F0B">
        <w:t>continue or quit.</w:t>
      </w:r>
    </w:p>
    <w:p w14:paraId="3D13FB18" w14:textId="77777777" w:rsidR="00004EE9" w:rsidRDefault="00004EE9" w:rsidP="00004EE9">
      <w:r>
        <w:rPr>
          <w:b/>
          <w:u w:val="single"/>
        </w:rPr>
        <w:t>Solutions Required</w:t>
      </w:r>
    </w:p>
    <w:p w14:paraId="42949FD6" w14:textId="234FC247" w:rsidR="00004EE9" w:rsidRDefault="00360C98" w:rsidP="00EE235C">
      <w:pPr>
        <w:pStyle w:val="ListParagraph"/>
        <w:numPr>
          <w:ilvl w:val="0"/>
          <w:numId w:val="17"/>
        </w:numPr>
      </w:pPr>
      <w:r>
        <w:t>Use random number generator</w:t>
      </w:r>
      <w:r w:rsidR="003E1917">
        <w:t xml:space="preserve"> function.</w:t>
      </w:r>
    </w:p>
    <w:p w14:paraId="45DCE473" w14:textId="6733ACFB" w:rsidR="003E1917" w:rsidRDefault="003E1917" w:rsidP="00EE235C">
      <w:pPr>
        <w:pStyle w:val="ListParagraph"/>
        <w:numPr>
          <w:ilvl w:val="0"/>
          <w:numId w:val="17"/>
        </w:numPr>
      </w:pPr>
      <w:r>
        <w:t>Create integer array for slots.</w:t>
      </w:r>
    </w:p>
    <w:p w14:paraId="44800887" w14:textId="70DE658F" w:rsidR="003E1917" w:rsidRDefault="003E1917" w:rsidP="00EE235C">
      <w:pPr>
        <w:pStyle w:val="ListParagraph"/>
        <w:numPr>
          <w:ilvl w:val="0"/>
          <w:numId w:val="17"/>
        </w:numPr>
      </w:pPr>
      <w:r>
        <w:t>Create a</w:t>
      </w:r>
      <w:r w:rsidR="005625C4">
        <w:t xml:space="preserve"> score variable.</w:t>
      </w:r>
    </w:p>
    <w:p w14:paraId="1EEB145E" w14:textId="4DAA9194" w:rsidR="005625C4" w:rsidRDefault="005625C4" w:rsidP="00EE235C">
      <w:pPr>
        <w:pStyle w:val="ListParagraph"/>
        <w:numPr>
          <w:ilvl w:val="0"/>
          <w:numId w:val="17"/>
        </w:numPr>
      </w:pPr>
      <w:r>
        <w:t>Use mathematical operators.</w:t>
      </w:r>
    </w:p>
    <w:p w14:paraId="239FCB03" w14:textId="2C051294" w:rsidR="00286783" w:rsidRDefault="00286783" w:rsidP="00EE235C">
      <w:pPr>
        <w:pStyle w:val="ListParagraph"/>
        <w:numPr>
          <w:ilvl w:val="0"/>
          <w:numId w:val="17"/>
        </w:numPr>
      </w:pPr>
      <w:r>
        <w:t xml:space="preserve">Use </w:t>
      </w:r>
      <w:r w:rsidR="00D17DA0">
        <w:t>nested branch statements to find what was scored.</w:t>
      </w:r>
    </w:p>
    <w:p w14:paraId="59A678E1" w14:textId="4C013E47" w:rsidR="00D17DA0" w:rsidRDefault="00D17DA0" w:rsidP="00EE235C">
      <w:pPr>
        <w:pStyle w:val="ListParagraph"/>
        <w:numPr>
          <w:ilvl w:val="0"/>
          <w:numId w:val="17"/>
        </w:numPr>
      </w:pPr>
      <w:r>
        <w:t>Use logic gates in the branch conditions.</w:t>
      </w:r>
    </w:p>
    <w:p w14:paraId="66BF19F5" w14:textId="0427A488" w:rsidR="004952B6" w:rsidRDefault="004952B6" w:rsidP="00EE235C">
      <w:pPr>
        <w:pStyle w:val="ListParagraph"/>
        <w:numPr>
          <w:ilvl w:val="0"/>
          <w:numId w:val="17"/>
        </w:numPr>
      </w:pPr>
      <w:r>
        <w:t>Use loops to assign the slots a value.</w:t>
      </w:r>
    </w:p>
    <w:p w14:paraId="7FDFA7FB" w14:textId="660A286D" w:rsidR="004952B6" w:rsidRDefault="004952B6" w:rsidP="00EE235C">
      <w:pPr>
        <w:pStyle w:val="ListParagraph"/>
        <w:numPr>
          <w:ilvl w:val="0"/>
          <w:numId w:val="17"/>
        </w:numPr>
      </w:pPr>
      <w:r>
        <w:t>Use loops to repeat the program until user wishes to quit.</w:t>
      </w:r>
    </w:p>
    <w:p w14:paraId="1AEF3593" w14:textId="77777777" w:rsidR="00AE2F2F" w:rsidRDefault="00AE2F2F">
      <w:pPr>
        <w:spacing w:line="259" w:lineRule="auto"/>
        <w:jc w:val="left"/>
        <w:rPr>
          <w:b/>
          <w:u w:val="single"/>
        </w:rPr>
      </w:pPr>
      <w:r>
        <w:rPr>
          <w:b/>
          <w:u w:val="single"/>
        </w:rPr>
        <w:br w:type="page"/>
      </w:r>
    </w:p>
    <w:p w14:paraId="5AC49F98" w14:textId="681C261E" w:rsidR="00004EE9" w:rsidRDefault="00004EE9" w:rsidP="00004EE9">
      <w:r>
        <w:rPr>
          <w:b/>
          <w:u w:val="single"/>
        </w:rPr>
        <w:lastRenderedPageBreak/>
        <w:t>Implementation</w:t>
      </w:r>
    </w:p>
    <w:p w14:paraId="1452B021" w14:textId="77777777" w:rsidR="007B5008" w:rsidRDefault="00407DFB" w:rsidP="007B5008">
      <w:pPr>
        <w:keepNext/>
      </w:pPr>
      <w:r>
        <w:rPr>
          <w:noProof/>
        </w:rPr>
        <w:drawing>
          <wp:inline distT="0" distB="0" distL="0" distR="0" wp14:anchorId="2B387065" wp14:editId="38D23192">
            <wp:extent cx="5691188" cy="7118233"/>
            <wp:effectExtent l="0" t="0" r="508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xercise 7.PNG"/>
                    <pic:cNvPicPr/>
                  </pic:nvPicPr>
                  <pic:blipFill>
                    <a:blip r:embed="rId70">
                      <a:extLst>
                        <a:ext uri="{28A0092B-C50C-407E-A947-70E740481C1C}">
                          <a14:useLocalDpi xmlns:a14="http://schemas.microsoft.com/office/drawing/2010/main" val="0"/>
                        </a:ext>
                      </a:extLst>
                    </a:blip>
                    <a:stretch>
                      <a:fillRect/>
                    </a:stretch>
                  </pic:blipFill>
                  <pic:spPr>
                    <a:xfrm>
                      <a:off x="0" y="0"/>
                      <a:ext cx="5694555" cy="7122444"/>
                    </a:xfrm>
                    <a:prstGeom prst="rect">
                      <a:avLst/>
                    </a:prstGeom>
                  </pic:spPr>
                </pic:pic>
              </a:graphicData>
            </a:graphic>
          </wp:inline>
        </w:drawing>
      </w:r>
    </w:p>
    <w:p w14:paraId="442B75AA" w14:textId="53D80090" w:rsidR="00004EE9" w:rsidRDefault="007B5008" w:rsidP="007B5008">
      <w:pPr>
        <w:pStyle w:val="Caption"/>
      </w:pPr>
      <w:r>
        <w:t xml:space="preserve">Figure </w:t>
      </w:r>
      <w:r>
        <w:fldChar w:fldCharType="begin"/>
      </w:r>
      <w:r>
        <w:instrText xml:space="preserve"> SEQ Figure \* ARABIC </w:instrText>
      </w:r>
      <w:r>
        <w:fldChar w:fldCharType="separate"/>
      </w:r>
      <w:r w:rsidR="00FE1F9A">
        <w:rPr>
          <w:noProof/>
        </w:rPr>
        <w:t>49</w:t>
      </w:r>
      <w:r>
        <w:fldChar w:fldCharType="end"/>
      </w:r>
      <w:r>
        <w:t>: Exercise 7 flow chart.</w:t>
      </w:r>
    </w:p>
    <w:p w14:paraId="299E5746" w14:textId="77777777" w:rsidR="00966745" w:rsidRDefault="00407DFB" w:rsidP="00966745">
      <w:pPr>
        <w:keepNext/>
      </w:pPr>
      <w:r>
        <w:rPr>
          <w:noProof/>
        </w:rPr>
        <w:lastRenderedPageBreak/>
        <w:drawing>
          <wp:inline distT="0" distB="0" distL="0" distR="0" wp14:anchorId="371B99FE" wp14:editId="3EEA52D6">
            <wp:extent cx="2328880" cy="4014817"/>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xercise 7.PNG"/>
                    <pic:cNvPicPr/>
                  </pic:nvPicPr>
                  <pic:blipFill>
                    <a:blip r:embed="rId71">
                      <a:extLst>
                        <a:ext uri="{28A0092B-C50C-407E-A947-70E740481C1C}">
                          <a14:useLocalDpi xmlns:a14="http://schemas.microsoft.com/office/drawing/2010/main" val="0"/>
                        </a:ext>
                      </a:extLst>
                    </a:blip>
                    <a:stretch>
                      <a:fillRect/>
                    </a:stretch>
                  </pic:blipFill>
                  <pic:spPr>
                    <a:xfrm>
                      <a:off x="0" y="0"/>
                      <a:ext cx="2328880" cy="4014817"/>
                    </a:xfrm>
                    <a:prstGeom prst="rect">
                      <a:avLst/>
                    </a:prstGeom>
                  </pic:spPr>
                </pic:pic>
              </a:graphicData>
            </a:graphic>
          </wp:inline>
        </w:drawing>
      </w:r>
    </w:p>
    <w:p w14:paraId="524DE6BB" w14:textId="4C01C3A7" w:rsidR="00004EE9" w:rsidRDefault="00966745" w:rsidP="00966745">
      <w:pPr>
        <w:pStyle w:val="Caption"/>
      </w:pPr>
      <w:r>
        <w:t xml:space="preserve">Figure </w:t>
      </w:r>
      <w:r>
        <w:fldChar w:fldCharType="begin"/>
      </w:r>
      <w:r>
        <w:instrText xml:space="preserve"> SEQ Figure \* ARABIC </w:instrText>
      </w:r>
      <w:r>
        <w:fldChar w:fldCharType="separate"/>
      </w:r>
      <w:r w:rsidR="00FE1F9A">
        <w:rPr>
          <w:noProof/>
        </w:rPr>
        <w:t>50</w:t>
      </w:r>
      <w:r>
        <w:fldChar w:fldCharType="end"/>
      </w:r>
      <w:r>
        <w:t>: Exercise 7 application running.</w:t>
      </w:r>
    </w:p>
    <w:p w14:paraId="4054162A" w14:textId="77777777" w:rsidR="009A5174" w:rsidRPr="009A5174" w:rsidRDefault="009A5174" w:rsidP="009A5174"/>
    <w:p w14:paraId="385F20DA" w14:textId="77777777" w:rsidR="00407DFB" w:rsidRDefault="00407DFB">
      <w:pPr>
        <w:spacing w:line="259" w:lineRule="auto"/>
        <w:jc w:val="left"/>
        <w:rPr>
          <w:rFonts w:eastAsiaTheme="majorEastAsia" w:cstheme="majorBidi"/>
          <w:b/>
          <w:color w:val="5F497A" w:themeColor="accent4" w:themeShade="BF"/>
          <w:sz w:val="30"/>
          <w:szCs w:val="26"/>
          <w:u w:val="single"/>
        </w:rPr>
      </w:pPr>
      <w:r>
        <w:br w:type="page"/>
      </w:r>
    </w:p>
    <w:p w14:paraId="48EC82E2" w14:textId="3E78B907" w:rsidR="009A5174" w:rsidRDefault="009A5174" w:rsidP="009A5174">
      <w:pPr>
        <w:pStyle w:val="Heading2"/>
        <w:numPr>
          <w:ilvl w:val="1"/>
          <w:numId w:val="15"/>
        </w:numPr>
      </w:pPr>
      <w:bookmarkStart w:id="29" w:name="_Toc509581466"/>
      <w:r>
        <w:lastRenderedPageBreak/>
        <w:t>Exercise 8</w:t>
      </w:r>
      <w:bookmarkEnd w:id="29"/>
    </w:p>
    <w:p w14:paraId="30B9818D" w14:textId="77777777" w:rsidR="006D515F" w:rsidRDefault="006D515F" w:rsidP="006D515F">
      <w:r>
        <w:rPr>
          <w:b/>
          <w:u w:val="single"/>
        </w:rPr>
        <w:t>Brief</w:t>
      </w:r>
    </w:p>
    <w:p w14:paraId="74E3DB71" w14:textId="77777777" w:rsidR="0061192B" w:rsidRDefault="005450A7" w:rsidP="005450A7">
      <w:r>
        <w:t>Build the battleships game. The computer should allow the players to enter the positions of their ships, and keep track of the opponent’s attempts to hit them</w:t>
      </w:r>
      <w:r w:rsidR="0061192B">
        <w:t>.</w:t>
      </w:r>
      <w:r>
        <w:t xml:space="preserve"> </w:t>
      </w:r>
    </w:p>
    <w:p w14:paraId="73FD4CF8" w14:textId="64666287" w:rsidR="006D515F" w:rsidRDefault="006D515F" w:rsidP="006D515F">
      <w:pPr>
        <w:rPr>
          <w:b/>
          <w:u w:val="single"/>
        </w:rPr>
      </w:pPr>
      <w:r>
        <w:rPr>
          <w:b/>
          <w:u w:val="single"/>
        </w:rPr>
        <w:t>Problems Identified</w:t>
      </w:r>
    </w:p>
    <w:p w14:paraId="46DEC536" w14:textId="61BE2C2D" w:rsidR="0061192B" w:rsidRDefault="00254345" w:rsidP="0061192B">
      <w:pPr>
        <w:pStyle w:val="ListParagraph"/>
        <w:numPr>
          <w:ilvl w:val="0"/>
          <w:numId w:val="17"/>
        </w:numPr>
      </w:pPr>
      <w:r>
        <w:t>Create a grid to store values</w:t>
      </w:r>
      <w:r w:rsidR="003E19AB">
        <w:t>.</w:t>
      </w:r>
    </w:p>
    <w:p w14:paraId="2B343E1F" w14:textId="170624CB" w:rsidR="00254345" w:rsidRDefault="00254345" w:rsidP="0061192B">
      <w:pPr>
        <w:pStyle w:val="ListParagraph"/>
        <w:numPr>
          <w:ilvl w:val="0"/>
          <w:numId w:val="17"/>
        </w:numPr>
      </w:pPr>
      <w:r>
        <w:t>Print grid</w:t>
      </w:r>
      <w:r w:rsidR="003E19AB">
        <w:t>.</w:t>
      </w:r>
    </w:p>
    <w:p w14:paraId="4536D461" w14:textId="7026AEA0" w:rsidR="003E19AB" w:rsidRDefault="003E19AB" w:rsidP="0061192B">
      <w:pPr>
        <w:pStyle w:val="ListParagraph"/>
        <w:numPr>
          <w:ilvl w:val="0"/>
          <w:numId w:val="17"/>
        </w:numPr>
      </w:pPr>
      <w:r>
        <w:t>Create class for ships.</w:t>
      </w:r>
    </w:p>
    <w:p w14:paraId="71A14094" w14:textId="57B1AF89" w:rsidR="00254345" w:rsidRDefault="003E19AB" w:rsidP="0061192B">
      <w:pPr>
        <w:pStyle w:val="ListParagraph"/>
        <w:numPr>
          <w:ilvl w:val="0"/>
          <w:numId w:val="17"/>
        </w:numPr>
      </w:pPr>
      <w:r>
        <w:t>Create 2 players, each having a grid and 5 ships.</w:t>
      </w:r>
    </w:p>
    <w:p w14:paraId="56A7F7E8" w14:textId="12155F68" w:rsidR="003E19AB" w:rsidRDefault="00662135" w:rsidP="0061192B">
      <w:pPr>
        <w:pStyle w:val="ListParagraph"/>
        <w:numPr>
          <w:ilvl w:val="0"/>
          <w:numId w:val="17"/>
        </w:numPr>
      </w:pPr>
      <w:r>
        <w:t>Allow player to place their ships onto grid.</w:t>
      </w:r>
    </w:p>
    <w:p w14:paraId="3E517BF8" w14:textId="6CB8C112" w:rsidR="00E265D6" w:rsidRDefault="00E265D6" w:rsidP="0061192B">
      <w:pPr>
        <w:pStyle w:val="ListParagraph"/>
        <w:numPr>
          <w:ilvl w:val="0"/>
          <w:numId w:val="17"/>
        </w:numPr>
      </w:pPr>
      <w:r>
        <w:t>Prevent ships from being placed in overlapping or out of bounds positions.</w:t>
      </w:r>
    </w:p>
    <w:p w14:paraId="577EB25D" w14:textId="74BB59FF" w:rsidR="006D515F" w:rsidRDefault="00A52EAB" w:rsidP="006D515F">
      <w:pPr>
        <w:pStyle w:val="ListParagraph"/>
        <w:numPr>
          <w:ilvl w:val="0"/>
          <w:numId w:val="17"/>
        </w:numPr>
      </w:pPr>
      <w:r>
        <w:t>Allow players to fire at a co-ordinate.</w:t>
      </w:r>
    </w:p>
    <w:p w14:paraId="527884F2" w14:textId="5D7B0BAE" w:rsidR="00A52EAB" w:rsidRDefault="00036E94" w:rsidP="006D515F">
      <w:pPr>
        <w:pStyle w:val="ListParagraph"/>
        <w:numPr>
          <w:ilvl w:val="0"/>
          <w:numId w:val="17"/>
        </w:numPr>
      </w:pPr>
      <w:r>
        <w:t>Show if co-ordinate was hit or miss.</w:t>
      </w:r>
    </w:p>
    <w:p w14:paraId="547C0AEB" w14:textId="4EEEE301" w:rsidR="00036E94" w:rsidRDefault="00036E94" w:rsidP="006D515F">
      <w:pPr>
        <w:pStyle w:val="ListParagraph"/>
        <w:numPr>
          <w:ilvl w:val="0"/>
          <w:numId w:val="17"/>
        </w:numPr>
      </w:pPr>
      <w:r>
        <w:t>Show if ship has been sunk.</w:t>
      </w:r>
    </w:p>
    <w:p w14:paraId="3D878BBC" w14:textId="30125767" w:rsidR="00036E94" w:rsidRDefault="008B5E02" w:rsidP="006D515F">
      <w:pPr>
        <w:pStyle w:val="ListParagraph"/>
        <w:numPr>
          <w:ilvl w:val="0"/>
          <w:numId w:val="17"/>
        </w:numPr>
      </w:pPr>
      <w:r>
        <w:t>End game when all of a players ships have been sunk.</w:t>
      </w:r>
    </w:p>
    <w:p w14:paraId="328D85C2" w14:textId="77777777" w:rsidR="006D515F" w:rsidRDefault="006D515F" w:rsidP="006D515F">
      <w:r>
        <w:rPr>
          <w:b/>
          <w:u w:val="single"/>
        </w:rPr>
        <w:t>Solutions Required</w:t>
      </w:r>
    </w:p>
    <w:p w14:paraId="7A51337F" w14:textId="3846406B" w:rsidR="006D515F" w:rsidRDefault="00230CD5" w:rsidP="008B5E02">
      <w:pPr>
        <w:pStyle w:val="ListParagraph"/>
        <w:numPr>
          <w:ilvl w:val="0"/>
          <w:numId w:val="17"/>
        </w:numPr>
      </w:pPr>
      <w:r>
        <w:t>Create a Player Class</w:t>
      </w:r>
      <w:r w:rsidR="006A2787">
        <w:t>.</w:t>
      </w:r>
    </w:p>
    <w:p w14:paraId="7E99E6C2" w14:textId="7A222089" w:rsidR="006A2787" w:rsidRDefault="006A2787" w:rsidP="008B5E02">
      <w:pPr>
        <w:pStyle w:val="ListParagraph"/>
        <w:numPr>
          <w:ilvl w:val="0"/>
          <w:numId w:val="17"/>
        </w:numPr>
      </w:pPr>
      <w:r>
        <w:t>Create a Ship Class.</w:t>
      </w:r>
    </w:p>
    <w:p w14:paraId="0A47158B" w14:textId="64A5093C" w:rsidR="006A2787" w:rsidRDefault="006A2787" w:rsidP="008B5E02">
      <w:pPr>
        <w:pStyle w:val="ListParagraph"/>
        <w:numPr>
          <w:ilvl w:val="0"/>
          <w:numId w:val="17"/>
        </w:numPr>
      </w:pPr>
      <w:r>
        <w:t>Give Player</w:t>
      </w:r>
      <w:r w:rsidR="00FD4729">
        <w:t xml:space="preserve">s </w:t>
      </w:r>
      <w:r>
        <w:t>a 2 dimensional array</w:t>
      </w:r>
      <w:r w:rsidR="00FD4729">
        <w:t xml:space="preserve"> of integers for the grid.</w:t>
      </w:r>
    </w:p>
    <w:p w14:paraId="04D3499E" w14:textId="299FAD45" w:rsidR="00FD4729" w:rsidRDefault="00FD4729" w:rsidP="008B5E02">
      <w:pPr>
        <w:pStyle w:val="ListParagraph"/>
        <w:numPr>
          <w:ilvl w:val="0"/>
          <w:numId w:val="17"/>
        </w:numPr>
      </w:pPr>
      <w:r>
        <w:t>Give Players 5 ships with varying sizes.</w:t>
      </w:r>
    </w:p>
    <w:p w14:paraId="6DC70675" w14:textId="34967AD7" w:rsidR="00FD4729" w:rsidRDefault="002C777A" w:rsidP="008B5E02">
      <w:pPr>
        <w:pStyle w:val="ListParagraph"/>
        <w:numPr>
          <w:ilvl w:val="0"/>
          <w:numId w:val="17"/>
        </w:numPr>
      </w:pPr>
      <w:r>
        <w:t>Use methods to initialise the grids and ships.</w:t>
      </w:r>
    </w:p>
    <w:p w14:paraId="0BF35F87" w14:textId="7491A1CB" w:rsidR="002C777A" w:rsidRDefault="002C777A" w:rsidP="008B5E02">
      <w:pPr>
        <w:pStyle w:val="ListParagraph"/>
        <w:numPr>
          <w:ilvl w:val="0"/>
          <w:numId w:val="17"/>
        </w:numPr>
      </w:pPr>
      <w:r>
        <w:t xml:space="preserve">Use methods to allow user to input orientation and </w:t>
      </w:r>
      <w:r w:rsidR="002D710F">
        <w:t>coordinates of ships.</w:t>
      </w:r>
    </w:p>
    <w:p w14:paraId="11F8E069" w14:textId="0CAFD658" w:rsidR="002D710F" w:rsidRDefault="002D710F" w:rsidP="008B5E02">
      <w:pPr>
        <w:pStyle w:val="ListParagraph"/>
        <w:numPr>
          <w:ilvl w:val="0"/>
          <w:numId w:val="17"/>
        </w:numPr>
      </w:pPr>
      <w:r>
        <w:t xml:space="preserve">Use methods to </w:t>
      </w:r>
      <w:r w:rsidR="00481542">
        <w:t>validate position of ship before placed on grid.</w:t>
      </w:r>
    </w:p>
    <w:p w14:paraId="50BEA27E" w14:textId="5404121A" w:rsidR="002D469C" w:rsidRDefault="002D469C" w:rsidP="008B5E02">
      <w:pPr>
        <w:pStyle w:val="ListParagraph"/>
        <w:numPr>
          <w:ilvl w:val="0"/>
          <w:numId w:val="17"/>
        </w:numPr>
      </w:pPr>
      <w:r>
        <w:t>Print game key.</w:t>
      </w:r>
    </w:p>
    <w:p w14:paraId="24957729" w14:textId="4491F46B" w:rsidR="00481542" w:rsidRDefault="00752ED0" w:rsidP="008B5E02">
      <w:pPr>
        <w:pStyle w:val="ListParagraph"/>
        <w:numPr>
          <w:ilvl w:val="0"/>
          <w:numId w:val="17"/>
        </w:numPr>
      </w:pPr>
      <w:r>
        <w:t>Allow users to chose coordinates to fire at.</w:t>
      </w:r>
    </w:p>
    <w:p w14:paraId="2E5A8CDB" w14:textId="4975D790" w:rsidR="00752ED0" w:rsidRDefault="00752ED0" w:rsidP="008B5E02">
      <w:pPr>
        <w:pStyle w:val="ListParagraph"/>
        <w:numPr>
          <w:ilvl w:val="0"/>
          <w:numId w:val="17"/>
        </w:numPr>
      </w:pPr>
      <w:r>
        <w:t xml:space="preserve">Use methods to change values on grid to represent if </w:t>
      </w:r>
      <w:r w:rsidR="006950AB">
        <w:t>space is empty, miss, hit or sunk.</w:t>
      </w:r>
    </w:p>
    <w:p w14:paraId="48DB8B40" w14:textId="6F59FD6E" w:rsidR="006950AB" w:rsidRDefault="009050AD" w:rsidP="008B5E02">
      <w:pPr>
        <w:pStyle w:val="ListParagraph"/>
        <w:numPr>
          <w:ilvl w:val="0"/>
          <w:numId w:val="17"/>
        </w:numPr>
      </w:pPr>
      <w:r>
        <w:t>Use while loop to a</w:t>
      </w:r>
      <w:r w:rsidR="006950AB">
        <w:t>lternate between players.</w:t>
      </w:r>
    </w:p>
    <w:p w14:paraId="59164963" w14:textId="792498E6" w:rsidR="006950AB" w:rsidRDefault="009050AD" w:rsidP="008B5E02">
      <w:pPr>
        <w:pStyle w:val="ListParagraph"/>
        <w:numPr>
          <w:ilvl w:val="0"/>
          <w:numId w:val="17"/>
        </w:numPr>
      </w:pPr>
      <w:r>
        <w:t>Check for if</w:t>
      </w:r>
      <w:r w:rsidR="006950AB">
        <w:t xml:space="preserve"> ship ha</w:t>
      </w:r>
      <w:r>
        <w:t xml:space="preserve">s </w:t>
      </w:r>
      <w:r w:rsidR="006950AB">
        <w:t>been sunk</w:t>
      </w:r>
      <w:r>
        <w:t>.</w:t>
      </w:r>
    </w:p>
    <w:p w14:paraId="53759C5C" w14:textId="6DC05A7E" w:rsidR="009050AD" w:rsidRDefault="00682C9F" w:rsidP="008B5E02">
      <w:pPr>
        <w:pStyle w:val="ListParagraph"/>
        <w:numPr>
          <w:ilvl w:val="0"/>
          <w:numId w:val="17"/>
        </w:numPr>
      </w:pPr>
      <w:r>
        <w:t>End loop when all of a players ships have been sunk.</w:t>
      </w:r>
    </w:p>
    <w:p w14:paraId="075C860B" w14:textId="46195987" w:rsidR="00682C9F" w:rsidRDefault="00682C9F" w:rsidP="008B5E02">
      <w:pPr>
        <w:pStyle w:val="ListParagraph"/>
        <w:numPr>
          <w:ilvl w:val="0"/>
          <w:numId w:val="17"/>
        </w:numPr>
      </w:pPr>
      <w:r>
        <w:t>Display which player won.</w:t>
      </w:r>
    </w:p>
    <w:p w14:paraId="78BDB7BA" w14:textId="77777777" w:rsidR="0021618A" w:rsidRDefault="006D515F" w:rsidP="0021618A">
      <w:pPr>
        <w:rPr>
          <w:b/>
          <w:u w:val="single"/>
        </w:rPr>
      </w:pPr>
      <w:r>
        <w:rPr>
          <w:b/>
          <w:u w:val="single"/>
        </w:rPr>
        <w:lastRenderedPageBreak/>
        <w:t>Implementation</w:t>
      </w:r>
    </w:p>
    <w:p w14:paraId="6A5198FE" w14:textId="77777777" w:rsidR="00822A3B" w:rsidRDefault="00A240A4" w:rsidP="00822A3B">
      <w:pPr>
        <w:pStyle w:val="Caption"/>
      </w:pPr>
      <w:r w:rsidRPr="00A240A4">
        <w:rPr>
          <w:noProof/>
        </w:rPr>
        <w:drawing>
          <wp:inline distT="0" distB="0" distL="0" distR="0" wp14:anchorId="0255B43C" wp14:editId="531AE3A2">
            <wp:extent cx="2098578" cy="353853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Exercise 8.15.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102854" cy="3545748"/>
                    </a:xfrm>
                    <a:prstGeom prst="rect">
                      <a:avLst/>
                    </a:prstGeom>
                  </pic:spPr>
                </pic:pic>
              </a:graphicData>
            </a:graphic>
          </wp:inline>
        </w:drawing>
      </w:r>
    </w:p>
    <w:p w14:paraId="5E645419" w14:textId="2A4357F6" w:rsidR="0021618A" w:rsidRDefault="00822A3B" w:rsidP="00822A3B">
      <w:pPr>
        <w:pStyle w:val="Caption"/>
      </w:pPr>
      <w:r>
        <w:t xml:space="preserve">Figure </w:t>
      </w:r>
      <w:r>
        <w:fldChar w:fldCharType="begin"/>
      </w:r>
      <w:r>
        <w:instrText xml:space="preserve"> SEQ Figure \* ARABIC </w:instrText>
      </w:r>
      <w:r>
        <w:fldChar w:fldCharType="separate"/>
      </w:r>
      <w:r w:rsidR="00FE1F9A">
        <w:rPr>
          <w:noProof/>
        </w:rPr>
        <w:t>51</w:t>
      </w:r>
      <w:r>
        <w:fldChar w:fldCharType="end"/>
      </w:r>
      <w:r>
        <w:t>: Ship Class in UML.</w:t>
      </w:r>
    </w:p>
    <w:p w14:paraId="2FCE980B" w14:textId="77777777" w:rsidR="00822A3B" w:rsidRPr="00822A3B" w:rsidRDefault="00822A3B" w:rsidP="00822A3B"/>
    <w:p w14:paraId="3ADCEA7C" w14:textId="77777777" w:rsidR="00822A3B" w:rsidRDefault="00A240A4" w:rsidP="00822A3B">
      <w:pPr>
        <w:keepNext/>
      </w:pPr>
      <w:r w:rsidRPr="00A240A4">
        <w:rPr>
          <w:noProof/>
        </w:rPr>
        <w:drawing>
          <wp:inline distT="0" distB="0" distL="0" distR="0" wp14:anchorId="4EA90135" wp14:editId="58805C6A">
            <wp:extent cx="2419329" cy="377190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Exercise 8.16.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424139" cy="3779399"/>
                    </a:xfrm>
                    <a:prstGeom prst="rect">
                      <a:avLst/>
                    </a:prstGeom>
                  </pic:spPr>
                </pic:pic>
              </a:graphicData>
            </a:graphic>
          </wp:inline>
        </w:drawing>
      </w:r>
    </w:p>
    <w:p w14:paraId="0D42CA3B" w14:textId="16122645" w:rsidR="00185356" w:rsidRDefault="00822A3B" w:rsidP="00822A3B">
      <w:pPr>
        <w:pStyle w:val="Caption"/>
      </w:pPr>
      <w:r>
        <w:t xml:space="preserve">Figure </w:t>
      </w:r>
      <w:r>
        <w:fldChar w:fldCharType="begin"/>
      </w:r>
      <w:r>
        <w:instrText xml:space="preserve"> SEQ Figure \* ARABIC </w:instrText>
      </w:r>
      <w:r>
        <w:fldChar w:fldCharType="separate"/>
      </w:r>
      <w:r w:rsidR="00FE1F9A">
        <w:rPr>
          <w:noProof/>
        </w:rPr>
        <w:t>52</w:t>
      </w:r>
      <w:r>
        <w:fldChar w:fldCharType="end"/>
      </w:r>
      <w:r>
        <w:t>: Player Class in UML</w:t>
      </w:r>
    </w:p>
    <w:p w14:paraId="329714D8" w14:textId="77777777" w:rsidR="00822A3B" w:rsidRDefault="00A46D66" w:rsidP="00822A3B">
      <w:pPr>
        <w:keepNext/>
      </w:pPr>
      <w:r>
        <w:rPr>
          <w:noProof/>
        </w:rPr>
        <w:lastRenderedPageBreak/>
        <w:drawing>
          <wp:inline distT="0" distB="0" distL="0" distR="0" wp14:anchorId="75D4A560" wp14:editId="00A9C55B">
            <wp:extent cx="4395820" cy="2214579"/>
            <wp:effectExtent l="0" t="0" r="508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Exercise 8.1.PNG"/>
                    <pic:cNvPicPr/>
                  </pic:nvPicPr>
                  <pic:blipFill>
                    <a:blip r:embed="rId74">
                      <a:extLst>
                        <a:ext uri="{28A0092B-C50C-407E-A947-70E740481C1C}">
                          <a14:useLocalDpi xmlns:a14="http://schemas.microsoft.com/office/drawing/2010/main" val="0"/>
                        </a:ext>
                      </a:extLst>
                    </a:blip>
                    <a:stretch>
                      <a:fillRect/>
                    </a:stretch>
                  </pic:blipFill>
                  <pic:spPr>
                    <a:xfrm>
                      <a:off x="0" y="0"/>
                      <a:ext cx="4395820" cy="2214579"/>
                    </a:xfrm>
                    <a:prstGeom prst="rect">
                      <a:avLst/>
                    </a:prstGeom>
                  </pic:spPr>
                </pic:pic>
              </a:graphicData>
            </a:graphic>
          </wp:inline>
        </w:drawing>
      </w:r>
    </w:p>
    <w:p w14:paraId="14504C14" w14:textId="45008C90" w:rsidR="00822A3B" w:rsidRPr="00822A3B" w:rsidRDefault="00822A3B" w:rsidP="00822A3B">
      <w:pPr>
        <w:pStyle w:val="Caption"/>
      </w:pPr>
      <w:r>
        <w:t xml:space="preserve">Figure </w:t>
      </w:r>
      <w:r>
        <w:fldChar w:fldCharType="begin"/>
      </w:r>
      <w:r>
        <w:instrText xml:space="preserve"> SEQ Figure \* ARABIC </w:instrText>
      </w:r>
      <w:r>
        <w:fldChar w:fldCharType="separate"/>
      </w:r>
      <w:r w:rsidR="00FE1F9A">
        <w:rPr>
          <w:noProof/>
        </w:rPr>
        <w:t>53</w:t>
      </w:r>
      <w:r>
        <w:fldChar w:fldCharType="end"/>
      </w:r>
      <w:r>
        <w:t>: Opening menu for exercise 8.</w:t>
      </w:r>
    </w:p>
    <w:p w14:paraId="4F5BECC1" w14:textId="77777777" w:rsidR="00D334AF" w:rsidRDefault="00A46D66" w:rsidP="00D334AF">
      <w:pPr>
        <w:keepNext/>
      </w:pPr>
      <w:r>
        <w:rPr>
          <w:noProof/>
        </w:rPr>
        <w:drawing>
          <wp:inline distT="0" distB="0" distL="0" distR="0" wp14:anchorId="1D1DA5D2" wp14:editId="0C04F639">
            <wp:extent cx="4357719" cy="3186136"/>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Exercise 8.2.PNG"/>
                    <pic:cNvPicPr/>
                  </pic:nvPicPr>
                  <pic:blipFill>
                    <a:blip r:embed="rId75">
                      <a:extLst>
                        <a:ext uri="{28A0092B-C50C-407E-A947-70E740481C1C}">
                          <a14:useLocalDpi xmlns:a14="http://schemas.microsoft.com/office/drawing/2010/main" val="0"/>
                        </a:ext>
                      </a:extLst>
                    </a:blip>
                    <a:stretch>
                      <a:fillRect/>
                    </a:stretch>
                  </pic:blipFill>
                  <pic:spPr>
                    <a:xfrm>
                      <a:off x="0" y="0"/>
                      <a:ext cx="4357719" cy="3186136"/>
                    </a:xfrm>
                    <a:prstGeom prst="rect">
                      <a:avLst/>
                    </a:prstGeom>
                  </pic:spPr>
                </pic:pic>
              </a:graphicData>
            </a:graphic>
          </wp:inline>
        </w:drawing>
      </w:r>
    </w:p>
    <w:p w14:paraId="19BAF9FC" w14:textId="33D54ACE" w:rsidR="00822A3B" w:rsidRDefault="00D334AF" w:rsidP="00D334AF">
      <w:pPr>
        <w:pStyle w:val="Caption"/>
      </w:pPr>
      <w:r>
        <w:t xml:space="preserve">Figure </w:t>
      </w:r>
      <w:r>
        <w:fldChar w:fldCharType="begin"/>
      </w:r>
      <w:r>
        <w:instrText xml:space="preserve"> SEQ Figure \* ARABIC </w:instrText>
      </w:r>
      <w:r>
        <w:fldChar w:fldCharType="separate"/>
      </w:r>
      <w:r w:rsidR="00FE1F9A">
        <w:rPr>
          <w:noProof/>
        </w:rPr>
        <w:t>54</w:t>
      </w:r>
      <w:r>
        <w:fldChar w:fldCharType="end"/>
      </w:r>
      <w:r>
        <w:t>: Example of player placing ship part 1.</w:t>
      </w:r>
    </w:p>
    <w:p w14:paraId="5227356C" w14:textId="77777777" w:rsidR="00D334AF" w:rsidRDefault="00A46D66" w:rsidP="00D334AF">
      <w:pPr>
        <w:keepNext/>
      </w:pPr>
      <w:r>
        <w:rPr>
          <w:noProof/>
        </w:rPr>
        <w:drawing>
          <wp:inline distT="0" distB="0" distL="0" distR="0" wp14:anchorId="156388B4" wp14:editId="3566AB18">
            <wp:extent cx="4319619" cy="2147903"/>
            <wp:effectExtent l="0" t="0" r="508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xercise 8.3.PNG"/>
                    <pic:cNvPicPr/>
                  </pic:nvPicPr>
                  <pic:blipFill>
                    <a:blip r:embed="rId76">
                      <a:extLst>
                        <a:ext uri="{28A0092B-C50C-407E-A947-70E740481C1C}">
                          <a14:useLocalDpi xmlns:a14="http://schemas.microsoft.com/office/drawing/2010/main" val="0"/>
                        </a:ext>
                      </a:extLst>
                    </a:blip>
                    <a:stretch>
                      <a:fillRect/>
                    </a:stretch>
                  </pic:blipFill>
                  <pic:spPr>
                    <a:xfrm>
                      <a:off x="0" y="0"/>
                      <a:ext cx="4319619" cy="2147903"/>
                    </a:xfrm>
                    <a:prstGeom prst="rect">
                      <a:avLst/>
                    </a:prstGeom>
                  </pic:spPr>
                </pic:pic>
              </a:graphicData>
            </a:graphic>
          </wp:inline>
        </w:drawing>
      </w:r>
    </w:p>
    <w:p w14:paraId="7F5ECBF6" w14:textId="573BCAFD" w:rsidR="00822A3B" w:rsidRDefault="00D334AF" w:rsidP="00D334AF">
      <w:pPr>
        <w:pStyle w:val="Caption"/>
      </w:pPr>
      <w:r>
        <w:t xml:space="preserve">Figure </w:t>
      </w:r>
      <w:r>
        <w:fldChar w:fldCharType="begin"/>
      </w:r>
      <w:r>
        <w:instrText xml:space="preserve"> SEQ Figure \* ARABIC </w:instrText>
      </w:r>
      <w:r>
        <w:fldChar w:fldCharType="separate"/>
      </w:r>
      <w:r w:rsidR="00FE1F9A">
        <w:rPr>
          <w:noProof/>
        </w:rPr>
        <w:t>55</w:t>
      </w:r>
      <w:r>
        <w:fldChar w:fldCharType="end"/>
      </w:r>
      <w:r>
        <w:t>: Ex</w:t>
      </w:r>
      <w:r w:rsidRPr="00D81B94">
        <w:t xml:space="preserve">ample of player placing ship part </w:t>
      </w:r>
      <w:r>
        <w:t>2.</w:t>
      </w:r>
    </w:p>
    <w:p w14:paraId="2E8EB21E" w14:textId="77777777" w:rsidR="00E964E5" w:rsidRDefault="00A46D66" w:rsidP="00E964E5">
      <w:pPr>
        <w:keepNext/>
      </w:pPr>
      <w:r>
        <w:rPr>
          <w:noProof/>
        </w:rPr>
        <w:lastRenderedPageBreak/>
        <w:drawing>
          <wp:inline distT="0" distB="0" distL="0" distR="0" wp14:anchorId="188CD9C2" wp14:editId="3EBE9A83">
            <wp:extent cx="4433920" cy="3071835"/>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xercise 8.4.PNG"/>
                    <pic:cNvPicPr/>
                  </pic:nvPicPr>
                  <pic:blipFill>
                    <a:blip r:embed="rId77">
                      <a:extLst>
                        <a:ext uri="{28A0092B-C50C-407E-A947-70E740481C1C}">
                          <a14:useLocalDpi xmlns:a14="http://schemas.microsoft.com/office/drawing/2010/main" val="0"/>
                        </a:ext>
                      </a:extLst>
                    </a:blip>
                    <a:stretch>
                      <a:fillRect/>
                    </a:stretch>
                  </pic:blipFill>
                  <pic:spPr>
                    <a:xfrm>
                      <a:off x="0" y="0"/>
                      <a:ext cx="4433920" cy="3071835"/>
                    </a:xfrm>
                    <a:prstGeom prst="rect">
                      <a:avLst/>
                    </a:prstGeom>
                  </pic:spPr>
                </pic:pic>
              </a:graphicData>
            </a:graphic>
          </wp:inline>
        </w:drawing>
      </w:r>
    </w:p>
    <w:p w14:paraId="753D794A" w14:textId="2C5DA4E8" w:rsidR="00C61B8A" w:rsidRDefault="00E964E5" w:rsidP="00E964E5">
      <w:pPr>
        <w:pStyle w:val="Caption"/>
        <w:rPr>
          <w:noProof/>
        </w:rPr>
      </w:pPr>
      <w:r>
        <w:t xml:space="preserve">Figure </w:t>
      </w:r>
      <w:r>
        <w:fldChar w:fldCharType="begin"/>
      </w:r>
      <w:r>
        <w:instrText xml:space="preserve"> SEQ Figure \* ARABIC </w:instrText>
      </w:r>
      <w:r>
        <w:fldChar w:fldCharType="separate"/>
      </w:r>
      <w:r w:rsidR="00FE1F9A">
        <w:rPr>
          <w:noProof/>
        </w:rPr>
        <w:t>56</w:t>
      </w:r>
      <w:r>
        <w:fldChar w:fldCharType="end"/>
      </w:r>
      <w:r>
        <w:t>: Example of player trying to overlap a ship.</w:t>
      </w:r>
      <w:r w:rsidR="00C61B8A" w:rsidRPr="00C61B8A">
        <w:rPr>
          <w:noProof/>
        </w:rPr>
        <w:t xml:space="preserve"> </w:t>
      </w:r>
    </w:p>
    <w:p w14:paraId="6D13ED75" w14:textId="77777777" w:rsidR="00C61B8A" w:rsidRDefault="00C61B8A" w:rsidP="00C61B8A">
      <w:pPr>
        <w:pStyle w:val="Caption"/>
        <w:keepNext/>
      </w:pPr>
      <w:r>
        <w:rPr>
          <w:noProof/>
        </w:rPr>
        <w:drawing>
          <wp:inline distT="0" distB="0" distL="0" distR="0" wp14:anchorId="5B332187" wp14:editId="539A1960">
            <wp:extent cx="4443445" cy="31289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Exercise 8.6.PNG"/>
                    <pic:cNvPicPr/>
                  </pic:nvPicPr>
                  <pic:blipFill>
                    <a:blip r:embed="rId78">
                      <a:extLst>
                        <a:ext uri="{28A0092B-C50C-407E-A947-70E740481C1C}">
                          <a14:useLocalDpi xmlns:a14="http://schemas.microsoft.com/office/drawing/2010/main" val="0"/>
                        </a:ext>
                      </a:extLst>
                    </a:blip>
                    <a:stretch>
                      <a:fillRect/>
                    </a:stretch>
                  </pic:blipFill>
                  <pic:spPr>
                    <a:xfrm>
                      <a:off x="0" y="0"/>
                      <a:ext cx="4443445" cy="3128985"/>
                    </a:xfrm>
                    <a:prstGeom prst="rect">
                      <a:avLst/>
                    </a:prstGeom>
                  </pic:spPr>
                </pic:pic>
              </a:graphicData>
            </a:graphic>
          </wp:inline>
        </w:drawing>
      </w:r>
    </w:p>
    <w:p w14:paraId="521BA43C" w14:textId="6C820A76" w:rsidR="00822A3B" w:rsidRDefault="00C61B8A" w:rsidP="00C61B8A">
      <w:pPr>
        <w:pStyle w:val="Caption"/>
      </w:pPr>
      <w:r>
        <w:t xml:space="preserve">Figure </w:t>
      </w:r>
      <w:r>
        <w:fldChar w:fldCharType="begin"/>
      </w:r>
      <w:r>
        <w:instrText xml:space="preserve"> SEQ Figure \* ARABIC </w:instrText>
      </w:r>
      <w:r>
        <w:fldChar w:fldCharType="separate"/>
      </w:r>
      <w:r w:rsidR="00FE1F9A">
        <w:rPr>
          <w:noProof/>
        </w:rPr>
        <w:t>57</w:t>
      </w:r>
      <w:r>
        <w:fldChar w:fldCharType="end"/>
      </w:r>
      <w:r>
        <w:t xml:space="preserve">: </w:t>
      </w:r>
      <w:r w:rsidRPr="00ED247E">
        <w:t>Example of player trying t</w:t>
      </w:r>
      <w:r>
        <w:t>o place a ship out of bounds</w:t>
      </w:r>
      <w:r w:rsidRPr="00ED247E">
        <w:t>.</w:t>
      </w:r>
    </w:p>
    <w:p w14:paraId="2471981B" w14:textId="77777777" w:rsidR="00E964E5" w:rsidRDefault="00A46D66" w:rsidP="00E964E5">
      <w:pPr>
        <w:keepNext/>
      </w:pPr>
      <w:r>
        <w:rPr>
          <w:noProof/>
        </w:rPr>
        <w:drawing>
          <wp:inline distT="0" distB="0" distL="0" distR="0" wp14:anchorId="3F92FC4A" wp14:editId="313A6D35">
            <wp:extent cx="2452705" cy="576267"/>
            <wp:effectExtent l="0" t="0" r="508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Exercise 8.5.PNG"/>
                    <pic:cNvPicPr/>
                  </pic:nvPicPr>
                  <pic:blipFill>
                    <a:blip r:embed="rId79">
                      <a:extLst>
                        <a:ext uri="{28A0092B-C50C-407E-A947-70E740481C1C}">
                          <a14:useLocalDpi xmlns:a14="http://schemas.microsoft.com/office/drawing/2010/main" val="0"/>
                        </a:ext>
                      </a:extLst>
                    </a:blip>
                    <a:stretch>
                      <a:fillRect/>
                    </a:stretch>
                  </pic:blipFill>
                  <pic:spPr>
                    <a:xfrm>
                      <a:off x="0" y="0"/>
                      <a:ext cx="2452705" cy="576267"/>
                    </a:xfrm>
                    <a:prstGeom prst="rect">
                      <a:avLst/>
                    </a:prstGeom>
                  </pic:spPr>
                </pic:pic>
              </a:graphicData>
            </a:graphic>
          </wp:inline>
        </w:drawing>
      </w:r>
    </w:p>
    <w:p w14:paraId="6E108380" w14:textId="7EAAB57C" w:rsidR="00822A3B" w:rsidRDefault="00E964E5" w:rsidP="00E964E5">
      <w:pPr>
        <w:pStyle w:val="Caption"/>
      </w:pPr>
      <w:r>
        <w:t xml:space="preserve">Figure </w:t>
      </w:r>
      <w:r>
        <w:fldChar w:fldCharType="begin"/>
      </w:r>
      <w:r>
        <w:instrText xml:space="preserve"> SEQ Figure \* ARABIC </w:instrText>
      </w:r>
      <w:r>
        <w:fldChar w:fldCharType="separate"/>
      </w:r>
      <w:r w:rsidR="00FE1F9A">
        <w:rPr>
          <w:noProof/>
        </w:rPr>
        <w:t>58</w:t>
      </w:r>
      <w:r>
        <w:fldChar w:fldCharType="end"/>
      </w:r>
      <w:r>
        <w:t>: Result of Figure 53</w:t>
      </w:r>
      <w:r w:rsidR="00FE1F9A">
        <w:t xml:space="preserve"> and Figure 54</w:t>
      </w:r>
      <w:r>
        <w:t>.</w:t>
      </w:r>
    </w:p>
    <w:p w14:paraId="15C7973A" w14:textId="34217DE0" w:rsidR="00822A3B" w:rsidRDefault="00822A3B" w:rsidP="00A240A4"/>
    <w:p w14:paraId="3983EB2F" w14:textId="77777777" w:rsidR="00FE1F9A" w:rsidRDefault="00A46D66" w:rsidP="00FE1F9A">
      <w:pPr>
        <w:keepNext/>
      </w:pPr>
      <w:r>
        <w:rPr>
          <w:noProof/>
        </w:rPr>
        <w:lastRenderedPageBreak/>
        <w:drawing>
          <wp:inline distT="0" distB="0" distL="0" distR="0" wp14:anchorId="0A191C64" wp14:editId="7E88851C">
            <wp:extent cx="2443180" cy="1852626"/>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Exercise 8.7.PNG"/>
                    <pic:cNvPicPr/>
                  </pic:nvPicPr>
                  <pic:blipFill>
                    <a:blip r:embed="rId80">
                      <a:extLst>
                        <a:ext uri="{28A0092B-C50C-407E-A947-70E740481C1C}">
                          <a14:useLocalDpi xmlns:a14="http://schemas.microsoft.com/office/drawing/2010/main" val="0"/>
                        </a:ext>
                      </a:extLst>
                    </a:blip>
                    <a:stretch>
                      <a:fillRect/>
                    </a:stretch>
                  </pic:blipFill>
                  <pic:spPr>
                    <a:xfrm>
                      <a:off x="0" y="0"/>
                      <a:ext cx="2443180" cy="1852626"/>
                    </a:xfrm>
                    <a:prstGeom prst="rect">
                      <a:avLst/>
                    </a:prstGeom>
                  </pic:spPr>
                </pic:pic>
              </a:graphicData>
            </a:graphic>
          </wp:inline>
        </w:drawing>
      </w:r>
    </w:p>
    <w:p w14:paraId="3C7109B6" w14:textId="0B9B5EFC" w:rsidR="00822A3B" w:rsidRDefault="00FE1F9A" w:rsidP="00FE1F9A">
      <w:pPr>
        <w:pStyle w:val="Caption"/>
      </w:pPr>
      <w:r>
        <w:t xml:space="preserve">Figure </w:t>
      </w:r>
      <w:r>
        <w:fldChar w:fldCharType="begin"/>
      </w:r>
      <w:r>
        <w:instrText xml:space="preserve"> SEQ Figure \* ARABIC </w:instrText>
      </w:r>
      <w:r>
        <w:fldChar w:fldCharType="separate"/>
      </w:r>
      <w:r>
        <w:rPr>
          <w:noProof/>
        </w:rPr>
        <w:t>59</w:t>
      </w:r>
      <w:r>
        <w:fldChar w:fldCharType="end"/>
      </w:r>
      <w:r>
        <w:t>: Screenshot of all ships placed by Player 1.</w:t>
      </w:r>
    </w:p>
    <w:p w14:paraId="3BE919A1" w14:textId="77777777" w:rsidR="00FE1F9A" w:rsidRDefault="00A46D66" w:rsidP="00FE1F9A">
      <w:pPr>
        <w:keepNext/>
      </w:pPr>
      <w:r>
        <w:rPr>
          <w:noProof/>
        </w:rPr>
        <w:drawing>
          <wp:inline distT="0" distB="0" distL="0" distR="0" wp14:anchorId="71649390" wp14:editId="297C4706">
            <wp:extent cx="2395555" cy="1900251"/>
            <wp:effectExtent l="0" t="0" r="508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Exercise 8.8.PNG"/>
                    <pic:cNvPicPr/>
                  </pic:nvPicPr>
                  <pic:blipFill>
                    <a:blip r:embed="rId81">
                      <a:extLst>
                        <a:ext uri="{28A0092B-C50C-407E-A947-70E740481C1C}">
                          <a14:useLocalDpi xmlns:a14="http://schemas.microsoft.com/office/drawing/2010/main" val="0"/>
                        </a:ext>
                      </a:extLst>
                    </a:blip>
                    <a:stretch>
                      <a:fillRect/>
                    </a:stretch>
                  </pic:blipFill>
                  <pic:spPr>
                    <a:xfrm>
                      <a:off x="0" y="0"/>
                      <a:ext cx="2395555" cy="1900251"/>
                    </a:xfrm>
                    <a:prstGeom prst="rect">
                      <a:avLst/>
                    </a:prstGeom>
                  </pic:spPr>
                </pic:pic>
              </a:graphicData>
            </a:graphic>
          </wp:inline>
        </w:drawing>
      </w:r>
    </w:p>
    <w:p w14:paraId="0DA6F276" w14:textId="42597306" w:rsidR="00822A3B" w:rsidRDefault="00FE1F9A" w:rsidP="00FE1F9A">
      <w:pPr>
        <w:pStyle w:val="Caption"/>
      </w:pPr>
      <w:r>
        <w:t xml:space="preserve">Figure </w:t>
      </w:r>
      <w:r>
        <w:fldChar w:fldCharType="begin"/>
      </w:r>
      <w:r>
        <w:instrText xml:space="preserve"> SEQ Figure \* ARABIC </w:instrText>
      </w:r>
      <w:r>
        <w:fldChar w:fldCharType="separate"/>
      </w:r>
      <w:r>
        <w:rPr>
          <w:noProof/>
        </w:rPr>
        <w:t>60</w:t>
      </w:r>
      <w:r>
        <w:fldChar w:fldCharType="end"/>
      </w:r>
      <w:r>
        <w:t>: Screenshot of all ships placed by Player 2.</w:t>
      </w:r>
    </w:p>
    <w:p w14:paraId="78E182C8" w14:textId="77777777" w:rsidR="00FE1F9A" w:rsidRDefault="00A46D66" w:rsidP="00FE1F9A">
      <w:pPr>
        <w:keepNext/>
      </w:pPr>
      <w:r>
        <w:rPr>
          <w:noProof/>
        </w:rPr>
        <w:drawing>
          <wp:inline distT="0" distB="0" distL="0" distR="0" wp14:anchorId="7EC93D1B" wp14:editId="1FBD7092">
            <wp:extent cx="2795608" cy="3719540"/>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Exercise 8.9.PNG"/>
                    <pic:cNvPicPr/>
                  </pic:nvPicPr>
                  <pic:blipFill>
                    <a:blip r:embed="rId82">
                      <a:extLst>
                        <a:ext uri="{28A0092B-C50C-407E-A947-70E740481C1C}">
                          <a14:useLocalDpi xmlns:a14="http://schemas.microsoft.com/office/drawing/2010/main" val="0"/>
                        </a:ext>
                      </a:extLst>
                    </a:blip>
                    <a:stretch>
                      <a:fillRect/>
                    </a:stretch>
                  </pic:blipFill>
                  <pic:spPr>
                    <a:xfrm>
                      <a:off x="0" y="0"/>
                      <a:ext cx="2795608" cy="3719540"/>
                    </a:xfrm>
                    <a:prstGeom prst="rect">
                      <a:avLst/>
                    </a:prstGeom>
                  </pic:spPr>
                </pic:pic>
              </a:graphicData>
            </a:graphic>
          </wp:inline>
        </w:drawing>
      </w:r>
    </w:p>
    <w:p w14:paraId="01505C68" w14:textId="52DB79FA" w:rsidR="00822A3B" w:rsidRDefault="00FE1F9A" w:rsidP="00FE1F9A">
      <w:pPr>
        <w:pStyle w:val="Caption"/>
      </w:pPr>
      <w:r>
        <w:t xml:space="preserve">Figure </w:t>
      </w:r>
      <w:r>
        <w:fldChar w:fldCharType="begin"/>
      </w:r>
      <w:r>
        <w:instrText xml:space="preserve"> SEQ Figure \* ARABIC </w:instrText>
      </w:r>
      <w:r>
        <w:fldChar w:fldCharType="separate"/>
      </w:r>
      <w:r>
        <w:rPr>
          <w:noProof/>
        </w:rPr>
        <w:t>61</w:t>
      </w:r>
      <w:r>
        <w:fldChar w:fldCharType="end"/>
      </w:r>
      <w:r>
        <w:t>: Opening Gameplay menu.</w:t>
      </w:r>
    </w:p>
    <w:p w14:paraId="189A4EC7" w14:textId="77777777" w:rsidR="00FE1F9A" w:rsidRDefault="00A46D66" w:rsidP="00FE1F9A">
      <w:pPr>
        <w:keepNext/>
      </w:pPr>
      <w:r>
        <w:rPr>
          <w:noProof/>
        </w:rPr>
        <w:lastRenderedPageBreak/>
        <w:drawing>
          <wp:inline distT="0" distB="0" distL="0" distR="0" wp14:anchorId="1C9B06A8" wp14:editId="41945E24">
            <wp:extent cx="2509856" cy="3567139"/>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Exercise 8.10.PNG"/>
                    <pic:cNvPicPr/>
                  </pic:nvPicPr>
                  <pic:blipFill>
                    <a:blip r:embed="rId83">
                      <a:extLst>
                        <a:ext uri="{28A0092B-C50C-407E-A947-70E740481C1C}">
                          <a14:useLocalDpi xmlns:a14="http://schemas.microsoft.com/office/drawing/2010/main" val="0"/>
                        </a:ext>
                      </a:extLst>
                    </a:blip>
                    <a:stretch>
                      <a:fillRect/>
                    </a:stretch>
                  </pic:blipFill>
                  <pic:spPr>
                    <a:xfrm>
                      <a:off x="0" y="0"/>
                      <a:ext cx="2509856" cy="3567139"/>
                    </a:xfrm>
                    <a:prstGeom prst="rect">
                      <a:avLst/>
                    </a:prstGeom>
                  </pic:spPr>
                </pic:pic>
              </a:graphicData>
            </a:graphic>
          </wp:inline>
        </w:drawing>
      </w:r>
    </w:p>
    <w:p w14:paraId="2967FD6F" w14:textId="3EDFD091" w:rsidR="00822A3B" w:rsidRDefault="00FE1F9A" w:rsidP="00FE1F9A">
      <w:pPr>
        <w:pStyle w:val="Caption"/>
      </w:pPr>
      <w:r>
        <w:t xml:space="preserve">Figure </w:t>
      </w:r>
      <w:r>
        <w:fldChar w:fldCharType="begin"/>
      </w:r>
      <w:r>
        <w:instrText xml:space="preserve"> SEQ Figure \* ARABIC </w:instrText>
      </w:r>
      <w:r>
        <w:fldChar w:fldCharType="separate"/>
      </w:r>
      <w:r>
        <w:rPr>
          <w:noProof/>
        </w:rPr>
        <w:t>62</w:t>
      </w:r>
      <w:r>
        <w:fldChar w:fldCharType="end"/>
      </w:r>
      <w:r>
        <w:t>: Player 1 firing at H3 and missing.</w:t>
      </w:r>
    </w:p>
    <w:p w14:paraId="1445AFEC" w14:textId="77777777" w:rsidR="00FE1F9A" w:rsidRDefault="00A46D66" w:rsidP="00FE1F9A">
      <w:pPr>
        <w:keepNext/>
      </w:pPr>
      <w:r>
        <w:rPr>
          <w:noProof/>
        </w:rPr>
        <w:drawing>
          <wp:inline distT="0" distB="0" distL="0" distR="0" wp14:anchorId="342E37BB" wp14:editId="73EC6165">
            <wp:extent cx="2662257" cy="3548088"/>
            <wp:effectExtent l="0" t="0" r="508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xercise 8.11.PNG"/>
                    <pic:cNvPicPr/>
                  </pic:nvPicPr>
                  <pic:blipFill>
                    <a:blip r:embed="rId84">
                      <a:extLst>
                        <a:ext uri="{28A0092B-C50C-407E-A947-70E740481C1C}">
                          <a14:useLocalDpi xmlns:a14="http://schemas.microsoft.com/office/drawing/2010/main" val="0"/>
                        </a:ext>
                      </a:extLst>
                    </a:blip>
                    <a:stretch>
                      <a:fillRect/>
                    </a:stretch>
                  </pic:blipFill>
                  <pic:spPr>
                    <a:xfrm>
                      <a:off x="0" y="0"/>
                      <a:ext cx="2662257" cy="3548088"/>
                    </a:xfrm>
                    <a:prstGeom prst="rect">
                      <a:avLst/>
                    </a:prstGeom>
                  </pic:spPr>
                </pic:pic>
              </a:graphicData>
            </a:graphic>
          </wp:inline>
        </w:drawing>
      </w:r>
    </w:p>
    <w:p w14:paraId="5CD59293" w14:textId="79B7253F" w:rsidR="00822A3B" w:rsidRDefault="00FE1F9A" w:rsidP="00FE1F9A">
      <w:pPr>
        <w:pStyle w:val="Caption"/>
      </w:pPr>
      <w:r>
        <w:t xml:space="preserve">Figure </w:t>
      </w:r>
      <w:r>
        <w:fldChar w:fldCharType="begin"/>
      </w:r>
      <w:r>
        <w:instrText xml:space="preserve"> SEQ Figure \* ARABIC </w:instrText>
      </w:r>
      <w:r>
        <w:fldChar w:fldCharType="separate"/>
      </w:r>
      <w:r>
        <w:rPr>
          <w:noProof/>
        </w:rPr>
        <w:t>63</w:t>
      </w:r>
      <w:r>
        <w:fldChar w:fldCharType="end"/>
      </w:r>
      <w:r>
        <w:t>: Player 2 Firing at B1 and hitting.</w:t>
      </w:r>
    </w:p>
    <w:p w14:paraId="542DE438" w14:textId="77777777" w:rsidR="00FE1F9A" w:rsidRDefault="00A46D66" w:rsidP="00FE1F9A">
      <w:pPr>
        <w:keepNext/>
      </w:pPr>
      <w:r>
        <w:rPr>
          <w:noProof/>
        </w:rPr>
        <w:lastRenderedPageBreak/>
        <w:drawing>
          <wp:inline distT="0" distB="0" distL="0" distR="0" wp14:anchorId="317A179E" wp14:editId="4E61431F">
            <wp:extent cx="2538431" cy="3519513"/>
            <wp:effectExtent l="0" t="0" r="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Exercise 8.12.PNG"/>
                    <pic:cNvPicPr/>
                  </pic:nvPicPr>
                  <pic:blipFill>
                    <a:blip r:embed="rId85">
                      <a:extLst>
                        <a:ext uri="{28A0092B-C50C-407E-A947-70E740481C1C}">
                          <a14:useLocalDpi xmlns:a14="http://schemas.microsoft.com/office/drawing/2010/main" val="0"/>
                        </a:ext>
                      </a:extLst>
                    </a:blip>
                    <a:stretch>
                      <a:fillRect/>
                    </a:stretch>
                  </pic:blipFill>
                  <pic:spPr>
                    <a:xfrm>
                      <a:off x="0" y="0"/>
                      <a:ext cx="2538431" cy="3519513"/>
                    </a:xfrm>
                    <a:prstGeom prst="rect">
                      <a:avLst/>
                    </a:prstGeom>
                  </pic:spPr>
                </pic:pic>
              </a:graphicData>
            </a:graphic>
          </wp:inline>
        </w:drawing>
      </w:r>
    </w:p>
    <w:p w14:paraId="22834C98" w14:textId="7DCE761F" w:rsidR="00822A3B" w:rsidRDefault="00FE1F9A" w:rsidP="00FE1F9A">
      <w:pPr>
        <w:pStyle w:val="Caption"/>
      </w:pPr>
      <w:r>
        <w:t xml:space="preserve">Figure </w:t>
      </w:r>
      <w:r>
        <w:fldChar w:fldCharType="begin"/>
      </w:r>
      <w:r>
        <w:instrText xml:space="preserve"> SEQ Figure \* ARABIC </w:instrText>
      </w:r>
      <w:r>
        <w:fldChar w:fldCharType="separate"/>
      </w:r>
      <w:r>
        <w:rPr>
          <w:noProof/>
        </w:rPr>
        <w:t>64</w:t>
      </w:r>
      <w:r>
        <w:fldChar w:fldCharType="end"/>
      </w:r>
      <w:r>
        <w:t>: Player 2 sinking Player 1's Ship.</w:t>
      </w:r>
    </w:p>
    <w:p w14:paraId="77AFC37E" w14:textId="77777777" w:rsidR="00FE1F9A" w:rsidRDefault="00A46D66" w:rsidP="00FE1F9A">
      <w:pPr>
        <w:keepNext/>
      </w:pPr>
      <w:r>
        <w:rPr>
          <w:noProof/>
        </w:rPr>
        <w:drawing>
          <wp:inline distT="0" distB="0" distL="0" distR="0" wp14:anchorId="21540F1E" wp14:editId="0458D79A">
            <wp:extent cx="2643207" cy="3509988"/>
            <wp:effectExtent l="0" t="0" r="508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Exercise 8.13.PNG"/>
                    <pic:cNvPicPr/>
                  </pic:nvPicPr>
                  <pic:blipFill>
                    <a:blip r:embed="rId86">
                      <a:extLst>
                        <a:ext uri="{28A0092B-C50C-407E-A947-70E740481C1C}">
                          <a14:useLocalDpi xmlns:a14="http://schemas.microsoft.com/office/drawing/2010/main" val="0"/>
                        </a:ext>
                      </a:extLst>
                    </a:blip>
                    <a:stretch>
                      <a:fillRect/>
                    </a:stretch>
                  </pic:blipFill>
                  <pic:spPr>
                    <a:xfrm>
                      <a:off x="0" y="0"/>
                      <a:ext cx="2643207" cy="3509988"/>
                    </a:xfrm>
                    <a:prstGeom prst="rect">
                      <a:avLst/>
                    </a:prstGeom>
                  </pic:spPr>
                </pic:pic>
              </a:graphicData>
            </a:graphic>
          </wp:inline>
        </w:drawing>
      </w:r>
    </w:p>
    <w:p w14:paraId="788A2EA0" w14:textId="0AC3A6F2" w:rsidR="00822A3B" w:rsidRDefault="00FE1F9A" w:rsidP="00FE1F9A">
      <w:pPr>
        <w:pStyle w:val="Caption"/>
      </w:pPr>
      <w:r>
        <w:t xml:space="preserve">Figure </w:t>
      </w:r>
      <w:r>
        <w:fldChar w:fldCharType="begin"/>
      </w:r>
      <w:r>
        <w:instrText xml:space="preserve"> SEQ Figure \* ARABIC </w:instrText>
      </w:r>
      <w:r>
        <w:fldChar w:fldCharType="separate"/>
      </w:r>
      <w:r>
        <w:rPr>
          <w:noProof/>
        </w:rPr>
        <w:t>65</w:t>
      </w:r>
      <w:r>
        <w:fldChar w:fldCharType="end"/>
      </w:r>
      <w:r>
        <w:t>: Player 1 sinking all of Player 2's ships.</w:t>
      </w:r>
    </w:p>
    <w:p w14:paraId="132EF7C5" w14:textId="77777777" w:rsidR="00FE1F9A" w:rsidRDefault="00A46D66" w:rsidP="00FE1F9A">
      <w:pPr>
        <w:keepNext/>
      </w:pPr>
      <w:r>
        <w:rPr>
          <w:noProof/>
        </w:rPr>
        <w:lastRenderedPageBreak/>
        <w:drawing>
          <wp:inline distT="0" distB="0" distL="0" distR="0" wp14:anchorId="72BA7D03" wp14:editId="6F6E9728">
            <wp:extent cx="2709882" cy="4176743"/>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Exercise 8.14.PNG"/>
                    <pic:cNvPicPr/>
                  </pic:nvPicPr>
                  <pic:blipFill>
                    <a:blip r:embed="rId87">
                      <a:extLst>
                        <a:ext uri="{28A0092B-C50C-407E-A947-70E740481C1C}">
                          <a14:useLocalDpi xmlns:a14="http://schemas.microsoft.com/office/drawing/2010/main" val="0"/>
                        </a:ext>
                      </a:extLst>
                    </a:blip>
                    <a:stretch>
                      <a:fillRect/>
                    </a:stretch>
                  </pic:blipFill>
                  <pic:spPr>
                    <a:xfrm>
                      <a:off x="0" y="0"/>
                      <a:ext cx="2709882" cy="4176743"/>
                    </a:xfrm>
                    <a:prstGeom prst="rect">
                      <a:avLst/>
                    </a:prstGeom>
                  </pic:spPr>
                </pic:pic>
              </a:graphicData>
            </a:graphic>
          </wp:inline>
        </w:drawing>
      </w:r>
    </w:p>
    <w:p w14:paraId="6F8D64B0" w14:textId="796DEDB4" w:rsidR="00A240A4" w:rsidRPr="00D921E2" w:rsidRDefault="00FE1F9A" w:rsidP="00FE1F9A">
      <w:pPr>
        <w:pStyle w:val="Caption"/>
      </w:pPr>
      <w:r>
        <w:t xml:space="preserve">Figure </w:t>
      </w:r>
      <w:r>
        <w:fldChar w:fldCharType="begin"/>
      </w:r>
      <w:r>
        <w:instrText xml:space="preserve"> SEQ Figure \* ARABIC </w:instrText>
      </w:r>
      <w:r>
        <w:fldChar w:fldCharType="separate"/>
      </w:r>
      <w:r>
        <w:rPr>
          <w:noProof/>
        </w:rPr>
        <w:t>66</w:t>
      </w:r>
      <w:r>
        <w:fldChar w:fldCharType="end"/>
      </w:r>
      <w:r>
        <w:t>: Application showing Player 1 won the game and exiting the application.</w:t>
      </w:r>
    </w:p>
    <w:p w14:paraId="2781C864" w14:textId="77777777" w:rsidR="00185356" w:rsidRPr="00185356" w:rsidRDefault="00185356" w:rsidP="00185356"/>
    <w:p w14:paraId="3FC0969C" w14:textId="71F1CDF8" w:rsidR="00BA378F" w:rsidRDefault="00BA378F" w:rsidP="00D607F0">
      <w:pPr>
        <w:pStyle w:val="Heading1"/>
      </w:pPr>
    </w:p>
    <w:sdt>
      <w:sdtPr>
        <w:rPr>
          <w:rFonts w:eastAsiaTheme="minorHAnsi" w:cstheme="minorBidi"/>
          <w:b w:val="0"/>
          <w:color w:val="auto"/>
          <w:sz w:val="24"/>
          <w:szCs w:val="22"/>
          <w:u w:val="none"/>
        </w:rPr>
        <w:id w:val="-348947758"/>
        <w:docPartObj>
          <w:docPartGallery w:val="Bibliographies"/>
          <w:docPartUnique/>
        </w:docPartObj>
      </w:sdtPr>
      <w:sdtEndPr/>
      <w:sdtContent>
        <w:p w14:paraId="29EC7FE4" w14:textId="77777777" w:rsidR="00F03ADE" w:rsidRDefault="00F03ADE">
          <w:pPr>
            <w:pStyle w:val="Heading1"/>
          </w:pPr>
        </w:p>
        <w:p w14:paraId="3799A715" w14:textId="77777777" w:rsidR="00F03ADE" w:rsidRDefault="00F03ADE">
          <w:pPr>
            <w:spacing w:line="259" w:lineRule="auto"/>
            <w:jc w:val="left"/>
            <w:rPr>
              <w:rFonts w:eastAsiaTheme="majorEastAsia" w:cstheme="majorBidi"/>
              <w:b/>
              <w:color w:val="403152" w:themeColor="accent4" w:themeShade="80"/>
              <w:sz w:val="34"/>
              <w:szCs w:val="32"/>
              <w:u w:val="single"/>
            </w:rPr>
          </w:pPr>
          <w:r>
            <w:br w:type="page"/>
          </w:r>
        </w:p>
        <w:p w14:paraId="712C5943" w14:textId="70F30F2A" w:rsidR="00D607F0" w:rsidRDefault="00D607F0">
          <w:pPr>
            <w:pStyle w:val="Heading1"/>
          </w:pPr>
          <w:bookmarkStart w:id="30" w:name="_Toc509581467"/>
          <w:r>
            <w:lastRenderedPageBreak/>
            <w:t>References</w:t>
          </w:r>
          <w:bookmarkEnd w:id="30"/>
        </w:p>
        <w:sdt>
          <w:sdtPr>
            <w:id w:val="-573587230"/>
            <w:bibliography/>
          </w:sdtPr>
          <w:sdtEndPr/>
          <w:sdtContent>
            <w:p w14:paraId="3C16AD6C" w14:textId="77777777" w:rsidR="00D607F0" w:rsidRDefault="00D607F0">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D607F0" w14:paraId="036A4874" w14:textId="77777777">
                <w:trPr>
                  <w:divId w:val="1761484284"/>
                  <w:tblCellSpacing w:w="15" w:type="dxa"/>
                </w:trPr>
                <w:tc>
                  <w:tcPr>
                    <w:tcW w:w="50" w:type="pct"/>
                    <w:hideMark/>
                  </w:tcPr>
                  <w:p w14:paraId="667491C7" w14:textId="2C365990" w:rsidR="00D607F0" w:rsidRDefault="00D607F0">
                    <w:pPr>
                      <w:pStyle w:val="Bibliography"/>
                      <w:rPr>
                        <w:noProof/>
                        <w:szCs w:val="24"/>
                      </w:rPr>
                    </w:pPr>
                    <w:r>
                      <w:rPr>
                        <w:noProof/>
                      </w:rPr>
                      <w:t xml:space="preserve">[1] </w:t>
                    </w:r>
                  </w:p>
                </w:tc>
                <w:tc>
                  <w:tcPr>
                    <w:tcW w:w="0" w:type="auto"/>
                    <w:hideMark/>
                  </w:tcPr>
                  <w:p w14:paraId="210978C1" w14:textId="77777777" w:rsidR="00D607F0" w:rsidRDefault="00D607F0">
                    <w:pPr>
                      <w:pStyle w:val="Bibliography"/>
                      <w:rPr>
                        <w:noProof/>
                      </w:rPr>
                    </w:pPr>
                    <w:r>
                      <w:rPr>
                        <w:noProof/>
                      </w:rPr>
                      <w:t>B. Bitesize, “How do computer programs use variables?,” BBC Bitesize, [Online]. Available: http://www.bbc.co.uk/guides/zw3dwmn. [Accessed 19 03 2018].</w:t>
                    </w:r>
                  </w:p>
                </w:tc>
              </w:tr>
              <w:tr w:rsidR="00D607F0" w14:paraId="2E35C72C" w14:textId="77777777">
                <w:trPr>
                  <w:divId w:val="1761484284"/>
                  <w:tblCellSpacing w:w="15" w:type="dxa"/>
                </w:trPr>
                <w:tc>
                  <w:tcPr>
                    <w:tcW w:w="50" w:type="pct"/>
                    <w:hideMark/>
                  </w:tcPr>
                  <w:p w14:paraId="1F6A306E" w14:textId="77777777" w:rsidR="00D607F0" w:rsidRDefault="00D607F0">
                    <w:pPr>
                      <w:pStyle w:val="Bibliography"/>
                      <w:rPr>
                        <w:noProof/>
                      </w:rPr>
                    </w:pPr>
                    <w:r>
                      <w:rPr>
                        <w:noProof/>
                      </w:rPr>
                      <w:t xml:space="preserve">[2] </w:t>
                    </w:r>
                  </w:p>
                </w:tc>
                <w:tc>
                  <w:tcPr>
                    <w:tcW w:w="0" w:type="auto"/>
                    <w:hideMark/>
                  </w:tcPr>
                  <w:p w14:paraId="47D0BED5" w14:textId="77777777" w:rsidR="00D607F0" w:rsidRDefault="00D607F0">
                    <w:pPr>
                      <w:pStyle w:val="Bibliography"/>
                      <w:rPr>
                        <w:noProof/>
                      </w:rPr>
                    </w:pPr>
                    <w:r>
                      <w:rPr>
                        <w:noProof/>
                      </w:rPr>
                      <w:t xml:space="preserve">M. Sprankle and J. Hubbard, Problem Solving &amp; Programming Concepts, London: Pearson, 2012. </w:t>
                    </w:r>
                  </w:p>
                </w:tc>
              </w:tr>
              <w:tr w:rsidR="00D607F0" w14:paraId="310D08BF" w14:textId="77777777">
                <w:trPr>
                  <w:divId w:val="1761484284"/>
                  <w:tblCellSpacing w:w="15" w:type="dxa"/>
                </w:trPr>
                <w:tc>
                  <w:tcPr>
                    <w:tcW w:w="50" w:type="pct"/>
                    <w:hideMark/>
                  </w:tcPr>
                  <w:p w14:paraId="6026BBFF" w14:textId="77777777" w:rsidR="00D607F0" w:rsidRDefault="00D607F0">
                    <w:pPr>
                      <w:pStyle w:val="Bibliography"/>
                      <w:rPr>
                        <w:noProof/>
                      </w:rPr>
                    </w:pPr>
                    <w:r>
                      <w:rPr>
                        <w:noProof/>
                      </w:rPr>
                      <w:t xml:space="preserve">[3] </w:t>
                    </w:r>
                  </w:p>
                </w:tc>
                <w:tc>
                  <w:tcPr>
                    <w:tcW w:w="0" w:type="auto"/>
                    <w:hideMark/>
                  </w:tcPr>
                  <w:p w14:paraId="49071DBF" w14:textId="77777777" w:rsidR="00D607F0" w:rsidRDefault="00D607F0">
                    <w:pPr>
                      <w:pStyle w:val="Bibliography"/>
                      <w:rPr>
                        <w:noProof/>
                      </w:rPr>
                    </w:pPr>
                    <w:r>
                      <w:rPr>
                        <w:noProof/>
                      </w:rPr>
                      <w:t xml:space="preserve">M. Lee, C++ Programming for the absolute beginner, United Kingdom: Course Technology Cengage Learning, 2009. </w:t>
                    </w:r>
                  </w:p>
                </w:tc>
              </w:tr>
              <w:tr w:rsidR="00D607F0" w14:paraId="21E8D860" w14:textId="77777777">
                <w:trPr>
                  <w:divId w:val="1761484284"/>
                  <w:tblCellSpacing w:w="15" w:type="dxa"/>
                </w:trPr>
                <w:tc>
                  <w:tcPr>
                    <w:tcW w:w="50" w:type="pct"/>
                    <w:hideMark/>
                  </w:tcPr>
                  <w:p w14:paraId="5C15517D" w14:textId="77777777" w:rsidR="00D607F0" w:rsidRDefault="00D607F0">
                    <w:pPr>
                      <w:pStyle w:val="Bibliography"/>
                      <w:rPr>
                        <w:noProof/>
                      </w:rPr>
                    </w:pPr>
                    <w:r>
                      <w:rPr>
                        <w:noProof/>
                      </w:rPr>
                      <w:t xml:space="preserve">[4] </w:t>
                    </w:r>
                  </w:p>
                </w:tc>
                <w:tc>
                  <w:tcPr>
                    <w:tcW w:w="0" w:type="auto"/>
                    <w:hideMark/>
                  </w:tcPr>
                  <w:p w14:paraId="38E41AE7" w14:textId="77777777" w:rsidR="00D607F0" w:rsidRDefault="00D607F0">
                    <w:pPr>
                      <w:pStyle w:val="Bibliography"/>
                      <w:rPr>
                        <w:noProof/>
                      </w:rPr>
                    </w:pPr>
                    <w:r>
                      <w:rPr>
                        <w:noProof/>
                      </w:rPr>
                      <w:t xml:space="preserve">R. Lafore, Object-oriented programming in C++, Indianapolis: Sams Publishing, 2002. </w:t>
                    </w:r>
                  </w:p>
                </w:tc>
              </w:tr>
            </w:tbl>
            <w:p w14:paraId="7CC1A726" w14:textId="77777777" w:rsidR="00D607F0" w:rsidRDefault="00D607F0">
              <w:pPr>
                <w:divId w:val="1761484284"/>
                <w:rPr>
                  <w:rFonts w:eastAsia="Times New Roman"/>
                  <w:noProof/>
                </w:rPr>
              </w:pPr>
            </w:p>
            <w:p w14:paraId="4D695EF1" w14:textId="431C9D34" w:rsidR="00D607F0" w:rsidRDefault="00D607F0">
              <w:r>
                <w:rPr>
                  <w:b/>
                  <w:bCs/>
                  <w:noProof/>
                </w:rPr>
                <w:fldChar w:fldCharType="end"/>
              </w:r>
            </w:p>
          </w:sdtContent>
        </w:sdt>
      </w:sdtContent>
    </w:sdt>
    <w:p w14:paraId="1D6E365C" w14:textId="77777777" w:rsidR="003155B0" w:rsidRDefault="003155B0">
      <w:pPr>
        <w:spacing w:line="259" w:lineRule="auto"/>
        <w:jc w:val="left"/>
        <w:rPr>
          <w:rFonts w:eastAsiaTheme="majorEastAsia" w:cstheme="majorBidi"/>
          <w:b/>
          <w:color w:val="403152" w:themeColor="accent4" w:themeShade="80"/>
          <w:sz w:val="34"/>
          <w:szCs w:val="32"/>
          <w:u w:val="single"/>
        </w:rPr>
      </w:pPr>
      <w:r>
        <w:br w:type="page"/>
      </w:r>
    </w:p>
    <w:p w14:paraId="34DD8F0E" w14:textId="00B0E5D8" w:rsidR="00457958" w:rsidRDefault="6A7AC1A8" w:rsidP="008A2C93">
      <w:pPr>
        <w:pStyle w:val="Heading1"/>
      </w:pPr>
      <w:bookmarkStart w:id="31" w:name="_Toc509581468"/>
      <w:r>
        <w:lastRenderedPageBreak/>
        <w:t>Appendices</w:t>
      </w:r>
      <w:bookmarkEnd w:id="31"/>
    </w:p>
    <w:p w14:paraId="71390CF9" w14:textId="5C503EFC" w:rsidR="00BA378F" w:rsidRPr="00BA378F" w:rsidRDefault="004C278F" w:rsidP="00CB1C65">
      <w:pPr>
        <w:pStyle w:val="Heading2"/>
      </w:pPr>
      <w:bookmarkStart w:id="32" w:name="_Toc509581469"/>
      <w:r>
        <w:t>Functions</w:t>
      </w:r>
      <w:r w:rsidR="00BF6152">
        <w:t>.h</w:t>
      </w:r>
      <w:bookmarkEnd w:id="32"/>
    </w:p>
    <w:bookmarkStart w:id="33" w:name="_MON_1583083120"/>
    <w:bookmarkEnd w:id="33"/>
    <w:p w14:paraId="32C5CC13" w14:textId="42BCE187" w:rsidR="00457958" w:rsidRDefault="00EE5C97" w:rsidP="008A2C93">
      <w:r>
        <w:object w:dxaOrig="9360" w:dyaOrig="10906" w14:anchorId="5E1652BB">
          <v:shape id="_x0000_i1134" type="#_x0000_t75" style="width:468pt;height:545.25pt" o:ole="">
            <v:imagedata r:id="rId88" o:title=""/>
          </v:shape>
          <o:OLEObject Type="Embed" ProgID="Word.Document.12" ShapeID="_x0000_i1134" DrawAspect="Content" ObjectID="_1583326288" r:id="rId89">
            <o:FieldCodes>\s</o:FieldCodes>
          </o:OLEObject>
        </w:object>
      </w:r>
    </w:p>
    <w:p w14:paraId="68EF8595" w14:textId="77777777" w:rsidR="00186A2D" w:rsidRDefault="00186A2D">
      <w:pPr>
        <w:spacing w:line="259" w:lineRule="auto"/>
        <w:jc w:val="left"/>
      </w:pPr>
      <w:r>
        <w:br w:type="page"/>
      </w:r>
    </w:p>
    <w:p w14:paraId="34D8B61D" w14:textId="61A81B2F" w:rsidR="00D17B79" w:rsidRDefault="0034610D" w:rsidP="0036439B">
      <w:pPr>
        <w:pStyle w:val="Heading2"/>
      </w:pPr>
      <w:bookmarkStart w:id="34" w:name="_Toc509581470"/>
      <w:r>
        <w:lastRenderedPageBreak/>
        <w:t>Player.h</w:t>
      </w:r>
      <w:bookmarkEnd w:id="34"/>
    </w:p>
    <w:bookmarkStart w:id="35" w:name="_MON_1583240336"/>
    <w:bookmarkEnd w:id="35"/>
    <w:p w14:paraId="1C2ACB47" w14:textId="52B547AD" w:rsidR="00FC4F9A" w:rsidRDefault="00D17B79" w:rsidP="008A2C93">
      <w:r>
        <w:object w:dxaOrig="9360" w:dyaOrig="12686" w14:anchorId="56F65EF9">
          <v:shape id="_x0000_i1037" type="#_x0000_t75" style="width:468pt;height:634.15pt" o:ole="">
            <v:imagedata r:id="rId90" o:title=""/>
          </v:shape>
          <o:OLEObject Type="Embed" ProgID="Word.Document.12" ShapeID="_x0000_i1037" DrawAspect="Content" ObjectID="_1583326289" r:id="rId91">
            <o:FieldCodes>\s</o:FieldCodes>
          </o:OLEObject>
        </w:object>
      </w:r>
    </w:p>
    <w:p w14:paraId="0F8B9762" w14:textId="793B54C7" w:rsidR="00186A2D" w:rsidRDefault="00186A2D">
      <w:pPr>
        <w:spacing w:line="259" w:lineRule="auto"/>
        <w:jc w:val="left"/>
      </w:pPr>
      <w:r>
        <w:br w:type="page"/>
      </w:r>
    </w:p>
    <w:p w14:paraId="74304FC0" w14:textId="180927C0" w:rsidR="00186A2D" w:rsidRDefault="002A163A" w:rsidP="0036439B">
      <w:pPr>
        <w:pStyle w:val="Heading2"/>
      </w:pPr>
      <w:bookmarkStart w:id="36" w:name="_Toc509581471"/>
      <w:r>
        <w:lastRenderedPageBreak/>
        <w:t>Product.h</w:t>
      </w:r>
      <w:bookmarkEnd w:id="36"/>
    </w:p>
    <w:bookmarkStart w:id="37" w:name="_MON_1583240891"/>
    <w:bookmarkEnd w:id="37"/>
    <w:p w14:paraId="3246AE58" w14:textId="4E75F98C" w:rsidR="000E2199" w:rsidRDefault="000E2199" w:rsidP="008A2C93">
      <w:r>
        <w:object w:dxaOrig="9026" w:dyaOrig="3514" w14:anchorId="5E92C14A">
          <v:shape id="_x0000_i1038" type="#_x0000_t75" style="width:451.15pt;height:175.9pt" o:ole="">
            <v:imagedata r:id="rId92" o:title=""/>
          </v:shape>
          <o:OLEObject Type="Embed" ProgID="Word.Document.12" ShapeID="_x0000_i1038" DrawAspect="Content" ObjectID="_1583326290" r:id="rId93">
            <o:FieldCodes>\s</o:FieldCodes>
          </o:OLEObject>
        </w:object>
      </w:r>
    </w:p>
    <w:p w14:paraId="1EF33D56" w14:textId="7484DF09" w:rsidR="000E2199" w:rsidRDefault="000E2199">
      <w:pPr>
        <w:spacing w:line="259" w:lineRule="auto"/>
        <w:jc w:val="left"/>
      </w:pPr>
      <w:r>
        <w:br w:type="page"/>
      </w:r>
    </w:p>
    <w:p w14:paraId="286D5176" w14:textId="23F9BD1B" w:rsidR="000E2199" w:rsidRDefault="00145669" w:rsidP="0036439B">
      <w:pPr>
        <w:pStyle w:val="Heading2"/>
      </w:pPr>
      <w:bookmarkStart w:id="38" w:name="_Toc509581472"/>
      <w:r>
        <w:lastRenderedPageBreak/>
        <w:t>Ship.h</w:t>
      </w:r>
      <w:bookmarkEnd w:id="38"/>
    </w:p>
    <w:bookmarkStart w:id="39" w:name="_MON_1583241081"/>
    <w:bookmarkEnd w:id="39"/>
    <w:p w14:paraId="3ED884AF" w14:textId="29313EE0" w:rsidR="00145669" w:rsidRDefault="00EB58CA" w:rsidP="008A2C93">
      <w:r>
        <w:object w:dxaOrig="9026" w:dyaOrig="11079" w14:anchorId="7344932B">
          <v:shape id="_x0000_i1039" type="#_x0000_t75" style="width:451.15pt;height:553.9pt" o:ole="">
            <v:imagedata r:id="rId94" o:title=""/>
          </v:shape>
          <o:OLEObject Type="Embed" ProgID="Word.Document.12" ShapeID="_x0000_i1039" DrawAspect="Content" ObjectID="_1583326291" r:id="rId95">
            <o:FieldCodes>\s</o:FieldCodes>
          </o:OLEObject>
        </w:object>
      </w:r>
    </w:p>
    <w:p w14:paraId="6145E779" w14:textId="51CDED77" w:rsidR="00A04985" w:rsidRDefault="00A04985">
      <w:pPr>
        <w:spacing w:line="259" w:lineRule="auto"/>
        <w:jc w:val="left"/>
      </w:pPr>
      <w:r>
        <w:br w:type="page"/>
      </w:r>
    </w:p>
    <w:p w14:paraId="641BC645" w14:textId="0DFA8FB7" w:rsidR="00A04985" w:rsidRDefault="00A04985" w:rsidP="0036439B">
      <w:pPr>
        <w:pStyle w:val="Heading2"/>
      </w:pPr>
      <w:bookmarkStart w:id="40" w:name="_Toc509581473"/>
      <w:r>
        <w:lastRenderedPageBreak/>
        <w:t>Exercise 1.cpp</w:t>
      </w:r>
      <w:bookmarkEnd w:id="40"/>
    </w:p>
    <w:bookmarkStart w:id="41" w:name="_MON_1583241185"/>
    <w:bookmarkEnd w:id="41"/>
    <w:p w14:paraId="60682756" w14:textId="6106A011" w:rsidR="00A04985" w:rsidRDefault="00A04985" w:rsidP="008A2C93">
      <w:r>
        <w:object w:dxaOrig="9026" w:dyaOrig="7741" w14:anchorId="0BBAC367">
          <v:shape id="_x0000_i1040" type="#_x0000_t75" style="width:451.15pt;height:387pt" o:ole="">
            <v:imagedata r:id="rId96" o:title=""/>
          </v:shape>
          <o:OLEObject Type="Embed" ProgID="Word.Document.12" ShapeID="_x0000_i1040" DrawAspect="Content" ObjectID="_1583326292" r:id="rId97">
            <o:FieldCodes>\s</o:FieldCodes>
          </o:OLEObject>
        </w:object>
      </w:r>
    </w:p>
    <w:p w14:paraId="563795AC" w14:textId="2D75DE19" w:rsidR="00E34D3D" w:rsidRDefault="00E34D3D">
      <w:pPr>
        <w:spacing w:line="259" w:lineRule="auto"/>
        <w:jc w:val="left"/>
      </w:pPr>
      <w:r>
        <w:br w:type="page"/>
      </w:r>
    </w:p>
    <w:p w14:paraId="1DD62D2A" w14:textId="785DB769" w:rsidR="00E34D3D" w:rsidRDefault="005866BF" w:rsidP="0036439B">
      <w:pPr>
        <w:pStyle w:val="Heading2"/>
      </w:pPr>
      <w:bookmarkStart w:id="42" w:name="_Toc509581474"/>
      <w:r>
        <w:lastRenderedPageBreak/>
        <w:t>Exercise 2.cpp</w:t>
      </w:r>
      <w:bookmarkEnd w:id="42"/>
    </w:p>
    <w:bookmarkStart w:id="43" w:name="_MON_1583241379"/>
    <w:bookmarkEnd w:id="43"/>
    <w:p w14:paraId="3E5238D9" w14:textId="12C98B5E" w:rsidR="005866BF" w:rsidRDefault="005866BF" w:rsidP="008A2C93">
      <w:r>
        <w:object w:dxaOrig="9360" w:dyaOrig="8236" w14:anchorId="3A794452">
          <v:shape id="_x0000_i1041" type="#_x0000_t75" style="width:468pt;height:411.75pt" o:ole="">
            <v:imagedata r:id="rId98" o:title=""/>
          </v:shape>
          <o:OLEObject Type="Embed" ProgID="Word.Document.12" ShapeID="_x0000_i1041" DrawAspect="Content" ObjectID="_1583326293" r:id="rId99">
            <o:FieldCodes>\s</o:FieldCodes>
          </o:OLEObject>
        </w:object>
      </w:r>
    </w:p>
    <w:p w14:paraId="58F45F07" w14:textId="31EE78A2" w:rsidR="005866BF" w:rsidRDefault="005866BF">
      <w:pPr>
        <w:spacing w:line="259" w:lineRule="auto"/>
        <w:jc w:val="left"/>
      </w:pPr>
      <w:r>
        <w:br w:type="page"/>
      </w:r>
    </w:p>
    <w:p w14:paraId="24969BFF" w14:textId="5BEFB1C7" w:rsidR="005866BF" w:rsidRDefault="005866BF" w:rsidP="00890F2D">
      <w:pPr>
        <w:pStyle w:val="Heading2"/>
      </w:pPr>
      <w:bookmarkStart w:id="44" w:name="_Toc509581475"/>
      <w:r>
        <w:lastRenderedPageBreak/>
        <w:t>Exercise 3.cpp</w:t>
      </w:r>
      <w:bookmarkEnd w:id="44"/>
    </w:p>
    <w:bookmarkStart w:id="45" w:name="_MON_1583241476"/>
    <w:bookmarkEnd w:id="45"/>
    <w:p w14:paraId="3F4F7B81" w14:textId="1EAE6A71" w:rsidR="002B764C" w:rsidRDefault="00930DF2" w:rsidP="002B764C">
      <w:r>
        <w:object w:dxaOrig="9360" w:dyaOrig="12908" w14:anchorId="01F4951F">
          <v:shape id="_x0000_i1042" type="#_x0000_t75" style="width:468pt;height:645.4pt" o:ole="">
            <v:imagedata r:id="rId100" o:title=""/>
          </v:shape>
          <o:OLEObject Type="Embed" ProgID="Word.Document.12" ShapeID="_x0000_i1042" DrawAspect="Content" ObjectID="_1583326294" r:id="rId101">
            <o:FieldCodes>\s</o:FieldCodes>
          </o:OLEObject>
        </w:object>
      </w:r>
    </w:p>
    <w:p w14:paraId="2BD463C1" w14:textId="0221C081" w:rsidR="002B764C" w:rsidRDefault="002B764C" w:rsidP="00890F2D">
      <w:pPr>
        <w:pStyle w:val="Heading2"/>
      </w:pPr>
      <w:bookmarkStart w:id="46" w:name="_Toc509581476"/>
      <w:r>
        <w:lastRenderedPageBreak/>
        <w:t>Exercise 4.cpp</w:t>
      </w:r>
      <w:bookmarkEnd w:id="46"/>
    </w:p>
    <w:p w14:paraId="6BC2147A"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0F987FDD"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686DF85B"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DDDA84D"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1B8E8BBC"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4693652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1F9BF89C"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3D9D4D0B"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56A166B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08EDDAB7"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27EC515C"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FF9F6B6"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237A781D"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Exercise 4</w:t>
      </w:r>
    </w:p>
    <w:p w14:paraId="2C5EBBC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Exercise4()</w:t>
      </w:r>
    </w:p>
    <w:p w14:paraId="49560FC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A7A993"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totalRows;</w:t>
      </w:r>
    </w:p>
    <w:p w14:paraId="0C2117F0"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"Please enter the total number of rows:"</w:t>
      </w:r>
      <w:r>
        <w:rPr>
          <w:rFonts w:ascii="Consolas" w:hAnsi="Consolas" w:cs="Consolas"/>
          <w:color w:val="000000"/>
          <w:sz w:val="19"/>
          <w:szCs w:val="19"/>
        </w:rPr>
        <w:t>);</w:t>
      </w:r>
    </w:p>
    <w:p w14:paraId="6CA01A1E"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&amp;totalRows);</w:t>
      </w:r>
    </w:p>
    <w:p w14:paraId="5516D91F"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68946D93"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opens a loop which will repeat for the total number of rows input</w:t>
      </w:r>
    </w:p>
    <w:p w14:paraId="213C8F26"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totalRows; row++)</w:t>
      </w:r>
    </w:p>
    <w:p w14:paraId="2B4C6A1D"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8FB50D"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if statement checks if the loop is before or after the midway point</w:t>
      </w:r>
    </w:p>
    <w:p w14:paraId="7D217761"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(row &lt; totalRows / 2)</w:t>
      </w:r>
    </w:p>
    <w:p w14:paraId="07EDC545"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B59373"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for loop adds the spaces before the * in accending order.</w:t>
      </w:r>
    </w:p>
    <w:p w14:paraId="1BE68323"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row; column++)</w:t>
      </w:r>
    </w:p>
    <w:p w14:paraId="75419FD1"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9D076A"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30325C5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70CCEDF"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68F802"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2FF4B02"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ED3CE1"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for loop adds the spaces before the * in decending order</w:t>
      </w:r>
    </w:p>
    <w:p w14:paraId="36456393"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totalRows - row - 1; column++)</w:t>
      </w:r>
    </w:p>
    <w:p w14:paraId="1F09BE1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CE615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2F78BFB7"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65F8E0C"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D92F89"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places the first * on the row</w:t>
      </w:r>
    </w:p>
    <w:p w14:paraId="5901780E"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t>
      </w:r>
      <w:r>
        <w:rPr>
          <w:rFonts w:ascii="Consolas" w:hAnsi="Consolas" w:cs="Consolas"/>
          <w:color w:val="000000"/>
          <w:sz w:val="19"/>
          <w:szCs w:val="19"/>
        </w:rPr>
        <w:t>);</w:t>
      </w:r>
    </w:p>
    <w:p w14:paraId="28679066"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if statement checks if the loop is before or after the midway point</w:t>
      </w:r>
    </w:p>
    <w:p w14:paraId="281B4E55"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(row &lt;= totalRows / 2)</w:t>
      </w:r>
    </w:p>
    <w:p w14:paraId="3A98CBFA"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D5F909"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This loop adds the spaces between the * on each row. Each row having 2 less spaces as the previous row. </w:t>
      </w:r>
    </w:p>
    <w:p w14:paraId="35BF7F20"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totalRows - 2 * (row + 1); column++)</w:t>
      </w:r>
    </w:p>
    <w:p w14:paraId="0E7CB297"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DBF4AA"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7146053B"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43A2B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if statement checks if the total amount of rows is odd or even.</w:t>
      </w:r>
    </w:p>
    <w:p w14:paraId="0BC6311B"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is done because we want to only have one * in the center of the cross.</w:t>
      </w:r>
    </w:p>
    <w:p w14:paraId="4D569E7E"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(totalRows % 2 != 0)</w:t>
      </w:r>
    </w:p>
    <w:p w14:paraId="0F0B1EC5"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8A81A9F"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it is odd, then it will check for rows that are not the center, and put a * at the end</w:t>
      </w:r>
    </w:p>
    <w:p w14:paraId="2412224D"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(row &lt; (totalRows) / 2)</w:t>
      </w:r>
    </w:p>
    <w:p w14:paraId="66BAA3F6"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30F2DB"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t>
      </w:r>
      <w:r>
        <w:rPr>
          <w:rFonts w:ascii="Consolas" w:hAnsi="Consolas" w:cs="Consolas"/>
          <w:color w:val="000000"/>
          <w:sz w:val="19"/>
          <w:szCs w:val="19"/>
        </w:rPr>
        <w:t>);</w:t>
      </w:r>
    </w:p>
    <w:p w14:paraId="6DE170E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B55AB4"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65B74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D3523CA"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AAE60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it is even then it will put a *</w:t>
      </w:r>
    </w:p>
    <w:p w14:paraId="69479F17"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t>
      </w:r>
      <w:r>
        <w:rPr>
          <w:rFonts w:ascii="Consolas" w:hAnsi="Consolas" w:cs="Consolas"/>
          <w:color w:val="000000"/>
          <w:sz w:val="19"/>
          <w:szCs w:val="19"/>
        </w:rPr>
        <w:t>);</w:t>
      </w:r>
    </w:p>
    <w:p w14:paraId="7BAF1B8E"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7C10D80"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2FA52B"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2E028E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8E0E4A"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loop will add spaces between the * on the bottom half of the cross, increasing by 2 each time.</w:t>
      </w:r>
    </w:p>
    <w:p w14:paraId="20C72E10"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totalRows + 2 * (row - totalRows); column++)</w:t>
      </w:r>
    </w:p>
    <w:p w14:paraId="143EEC10"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F2E9E5"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1E03C5FE"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CF65E9"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p>
    <w:p w14:paraId="5C855DCE"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t>
      </w:r>
      <w:r>
        <w:rPr>
          <w:rFonts w:ascii="Consolas" w:hAnsi="Consolas" w:cs="Consolas"/>
          <w:color w:val="000000"/>
          <w:sz w:val="19"/>
          <w:szCs w:val="19"/>
        </w:rPr>
        <w:t>);</w:t>
      </w:r>
    </w:p>
    <w:p w14:paraId="036C9097"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F3A1C8"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enters onto a new row</w:t>
      </w:r>
    </w:p>
    <w:p w14:paraId="7B9266F2"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3A844455"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3E3270" w14:textId="77777777" w:rsidR="009124FE" w:rsidRDefault="009124FE" w:rsidP="00961EA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21F06C" w14:textId="01110AEC" w:rsidR="009124FE" w:rsidRDefault="009124FE">
      <w:pPr>
        <w:spacing w:line="259" w:lineRule="auto"/>
        <w:jc w:val="left"/>
      </w:pPr>
      <w:r>
        <w:br w:type="page"/>
      </w:r>
    </w:p>
    <w:p w14:paraId="05DCAF3E" w14:textId="11E3749C" w:rsidR="009124FE" w:rsidRDefault="007A35A9" w:rsidP="00890F2D">
      <w:pPr>
        <w:pStyle w:val="Heading2"/>
      </w:pPr>
      <w:bookmarkStart w:id="47" w:name="_Toc509581477"/>
      <w:r>
        <w:lastRenderedPageBreak/>
        <w:t>Exercise 5.cpp</w:t>
      </w:r>
      <w:bookmarkEnd w:id="47"/>
    </w:p>
    <w:bookmarkStart w:id="48" w:name="_MON_1583243033"/>
    <w:bookmarkEnd w:id="48"/>
    <w:p w14:paraId="04870565" w14:textId="7768DF6B" w:rsidR="002B764C" w:rsidRDefault="007A35A9" w:rsidP="008A2C93">
      <w:r>
        <w:object w:dxaOrig="9360" w:dyaOrig="8459" w14:anchorId="56A9644D">
          <v:shape id="_x0000_i1043" type="#_x0000_t75" style="width:468pt;height:423pt" o:ole="">
            <v:imagedata r:id="rId102" o:title=""/>
          </v:shape>
          <o:OLEObject Type="Embed" ProgID="Word.Document.12" ShapeID="_x0000_i1043" DrawAspect="Content" ObjectID="_1583326295" r:id="rId103">
            <o:FieldCodes>\s</o:FieldCodes>
          </o:OLEObject>
        </w:object>
      </w:r>
    </w:p>
    <w:p w14:paraId="7AF5251C" w14:textId="77777777" w:rsidR="000E3759" w:rsidRDefault="000E3759">
      <w:pPr>
        <w:spacing w:line="259" w:lineRule="auto"/>
        <w:jc w:val="left"/>
      </w:pPr>
      <w:r>
        <w:br w:type="page"/>
      </w:r>
    </w:p>
    <w:p w14:paraId="0FAECED7" w14:textId="77777777" w:rsidR="00B34DF9" w:rsidRDefault="00B34DF9" w:rsidP="00B34DF9">
      <w:pPr>
        <w:pStyle w:val="Heading2"/>
      </w:pPr>
      <w:bookmarkStart w:id="49" w:name="_Toc509581478"/>
      <w:r>
        <w:lastRenderedPageBreak/>
        <w:t>Exercise 6.cpp</w:t>
      </w:r>
      <w:bookmarkEnd w:id="49"/>
    </w:p>
    <w:p w14:paraId="7AEEE360"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995E4DE"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4679F064"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F07FAB4"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0029A516"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58AEDA5D"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46FC036B"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4D1BFBBC"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4595294C" w14:textId="526D579A" w:rsidR="0091464B" w:rsidRDefault="008329FF"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sidR="0091464B">
        <w:rPr>
          <w:rFonts w:ascii="Consolas" w:hAnsi="Consolas" w:cs="Consolas"/>
          <w:color w:val="000000"/>
          <w:sz w:val="19"/>
          <w:szCs w:val="19"/>
        </w:rPr>
        <w:t xml:space="preserve"> </w:t>
      </w:r>
      <w:r>
        <w:rPr>
          <w:rFonts w:ascii="Consolas" w:hAnsi="Consolas" w:cs="Consolas"/>
          <w:color w:val="000000"/>
          <w:sz w:val="19"/>
          <w:szCs w:val="19"/>
        </w:rPr>
        <w:t>Exercise6</w:t>
      </w:r>
      <w:r w:rsidR="0091464B">
        <w:rPr>
          <w:rFonts w:ascii="Consolas" w:hAnsi="Consolas" w:cs="Consolas"/>
          <w:color w:val="000000"/>
          <w:sz w:val="19"/>
          <w:szCs w:val="19"/>
        </w:rPr>
        <w:t>()</w:t>
      </w:r>
    </w:p>
    <w:p w14:paraId="065E25D3"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4DDC1A1"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theNumbers[MAXNUMBERS];</w:t>
      </w:r>
    </w:p>
    <w:p w14:paraId="2A5A1D40"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chosenOption = 0;</w:t>
      </w:r>
    </w:p>
    <w:p w14:paraId="5E20D8F8"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D308F31" w14:textId="24B65D35" w:rsidR="0091464B" w:rsidRDefault="00B542E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ClearConsole();</w:t>
      </w:r>
    </w:p>
    <w:p w14:paraId="3AF21043"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InitialiseNumbers(theNumbers, MAXNUMBERS);</w:t>
      </w:r>
    </w:p>
    <w:p w14:paraId="73669C6C"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428BE361"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0B9EDBBB"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8604017"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DisplayHeader();</w:t>
      </w:r>
    </w:p>
    <w:p w14:paraId="4F87A42C"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DisplayMenu();</w:t>
      </w:r>
    </w:p>
    <w:p w14:paraId="21B20274"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chosenOption = ReadNumber(</w:t>
      </w:r>
      <w:r>
        <w:rPr>
          <w:rFonts w:ascii="Consolas" w:hAnsi="Consolas" w:cs="Consolas"/>
          <w:color w:val="A31515"/>
          <w:sz w:val="19"/>
          <w:szCs w:val="19"/>
        </w:rPr>
        <w:t>"Please choose an option: "</w:t>
      </w:r>
      <w:r>
        <w:rPr>
          <w:rFonts w:ascii="Consolas" w:hAnsi="Consolas" w:cs="Consolas"/>
          <w:color w:val="000000"/>
          <w:sz w:val="19"/>
          <w:szCs w:val="19"/>
        </w:rPr>
        <w:t>);</w:t>
      </w:r>
    </w:p>
    <w:p w14:paraId="4514E725"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ProcessMenu(chosenOption, theNumbers);</w:t>
      </w:r>
    </w:p>
    <w:p w14:paraId="4DF44976"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2FB31799"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ClearConsole();</w:t>
      </w:r>
    </w:p>
    <w:p w14:paraId="049D195C"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9E28A8F" w14:textId="77777777" w:rsidR="0091464B" w:rsidRDefault="0091464B" w:rsidP="0091464B">
      <w:pPr>
        <w:autoSpaceDE w:val="0"/>
        <w:autoSpaceDN w:val="0"/>
        <w:adjustRightInd w:val="0"/>
        <w:spacing w:after="0" w:line="240" w:lineRule="auto"/>
        <w:jc w:val="left"/>
        <w:rPr>
          <w:rFonts w:ascii="Consolas" w:hAnsi="Consolas" w:cs="Consolas"/>
          <w:color w:val="000000"/>
          <w:sz w:val="19"/>
          <w:szCs w:val="19"/>
        </w:rPr>
      </w:pPr>
    </w:p>
    <w:p w14:paraId="1EF11139" w14:textId="24E85926" w:rsidR="0091464B" w:rsidRDefault="0091464B" w:rsidP="0091464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400A9892" w14:textId="77777777" w:rsidR="0091464B" w:rsidRDefault="0091464B" w:rsidP="00A35D0E">
      <w:r>
        <w:t>}</w:t>
      </w:r>
    </w:p>
    <w:p w14:paraId="0D501358" w14:textId="31A1E24F" w:rsidR="008C48B2" w:rsidRPr="00412C3C" w:rsidRDefault="008C48B2" w:rsidP="00412C3C">
      <w:pPr>
        <w:spacing w:line="259" w:lineRule="auto"/>
        <w:jc w:val="left"/>
        <w:rPr>
          <w:rFonts w:eastAsiaTheme="majorEastAsia" w:cstheme="majorBidi"/>
          <w:b/>
          <w:color w:val="5F497A" w:themeColor="accent4" w:themeShade="BF"/>
          <w:sz w:val="30"/>
          <w:szCs w:val="26"/>
          <w:u w:val="single"/>
        </w:rPr>
      </w:pPr>
      <w:r>
        <w:br w:type="page"/>
      </w:r>
    </w:p>
    <w:p w14:paraId="0C732E31" w14:textId="1A08AA12" w:rsidR="008C48B2" w:rsidRDefault="00A262EA" w:rsidP="00890F2D">
      <w:pPr>
        <w:pStyle w:val="Heading2"/>
      </w:pPr>
      <w:bookmarkStart w:id="50" w:name="_Toc509581479"/>
      <w:r>
        <w:lastRenderedPageBreak/>
        <w:t>Exercise</w:t>
      </w:r>
      <w:r w:rsidR="00F0005A">
        <w:t xml:space="preserve"> 7.cpp</w:t>
      </w:r>
      <w:bookmarkEnd w:id="50"/>
    </w:p>
    <w:p w14:paraId="36F03E7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999B73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5916C492"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97FFE1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1E438529"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1F583057"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15434729"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510DA34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133E655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5BC18B92"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2B14544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45F110E3"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4C21B50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42B6C5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50E9384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Exercise 7</w:t>
      </w:r>
    </w:p>
    <w:p w14:paraId="1E20C56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RandomValue(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6A40B59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F8320C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 % (</w:t>
      </w:r>
      <w:r>
        <w:rPr>
          <w:rFonts w:ascii="Consolas" w:hAnsi="Consolas" w:cs="Consolas"/>
          <w:color w:val="808080"/>
          <w:sz w:val="19"/>
          <w:szCs w:val="19"/>
        </w:rPr>
        <w:t>maxValue</w:t>
      </w:r>
      <w:r>
        <w:rPr>
          <w:rFonts w:ascii="Consolas" w:hAnsi="Consolas" w:cs="Consolas"/>
          <w:color w:val="000000"/>
          <w:sz w:val="19"/>
          <w:szCs w:val="19"/>
        </w:rPr>
        <w:t xml:space="preserve"> + 1);</w:t>
      </w:r>
    </w:p>
    <w:p w14:paraId="748DFBC3"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60056E3"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5611FD6F"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Exercise7()</w:t>
      </w:r>
    </w:p>
    <w:p w14:paraId="0B34634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3D1F129"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581DA595"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0466305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cont;</w:t>
      </w:r>
    </w:p>
    <w:p w14:paraId="5F59C3C3"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text[10];</w:t>
      </w:r>
    </w:p>
    <w:p w14:paraId="11B7EC3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slots[3];</w:t>
      </w:r>
    </w:p>
    <w:p w14:paraId="57EE457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score = 0;</w:t>
      </w:r>
    </w:p>
    <w:p w14:paraId="6AEC8CC5"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0FE162E5"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549BB273"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7419B5A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This opens an infinite loop which will only close upon the user's request</w:t>
      </w:r>
    </w:p>
    <w:p w14:paraId="195A934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2D0A28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3; index++) </w:t>
      </w:r>
      <w:r>
        <w:rPr>
          <w:rFonts w:ascii="Consolas" w:hAnsi="Consolas" w:cs="Consolas"/>
          <w:color w:val="008000"/>
          <w:sz w:val="19"/>
          <w:szCs w:val="19"/>
        </w:rPr>
        <w:t>// this loop writes the 3 slots next to eachother</w:t>
      </w:r>
    </w:p>
    <w:p w14:paraId="58F89E9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E8D68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slots[index] = RandomValue(5); </w:t>
      </w:r>
      <w:r>
        <w:rPr>
          <w:rFonts w:ascii="Consolas" w:hAnsi="Consolas" w:cs="Consolas"/>
          <w:color w:val="008000"/>
          <w:sz w:val="19"/>
          <w:szCs w:val="19"/>
        </w:rPr>
        <w:t>// This function assigns the slot a random value between 0 and 5</w:t>
      </w:r>
    </w:p>
    <w:p w14:paraId="0379EFE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(slots[index]) </w:t>
      </w:r>
      <w:r>
        <w:rPr>
          <w:rFonts w:ascii="Consolas" w:hAnsi="Consolas" w:cs="Consolas"/>
          <w:color w:val="008000"/>
          <w:sz w:val="19"/>
          <w:szCs w:val="19"/>
        </w:rPr>
        <w:t>// This Switch function prints the relevant icon text depending on the value generated</w:t>
      </w:r>
    </w:p>
    <w:p w14:paraId="77F6218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870138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3EA8F3D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"Seven      "</w:t>
      </w:r>
      <w:r>
        <w:rPr>
          <w:rFonts w:ascii="Consolas" w:hAnsi="Consolas" w:cs="Consolas"/>
          <w:color w:val="000000"/>
          <w:sz w:val="19"/>
          <w:szCs w:val="19"/>
        </w:rPr>
        <w:t>);</w:t>
      </w:r>
    </w:p>
    <w:p w14:paraId="729F2684"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E95849F"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90DAC8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"Bar        "</w:t>
      </w:r>
      <w:r>
        <w:rPr>
          <w:rFonts w:ascii="Consolas" w:hAnsi="Consolas" w:cs="Consolas"/>
          <w:color w:val="000000"/>
          <w:sz w:val="19"/>
          <w:szCs w:val="19"/>
        </w:rPr>
        <w:t>);</w:t>
      </w:r>
    </w:p>
    <w:p w14:paraId="0CA10FBD"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9E584D4"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15257137"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"Bell       "</w:t>
      </w:r>
      <w:r>
        <w:rPr>
          <w:rFonts w:ascii="Consolas" w:hAnsi="Consolas" w:cs="Consolas"/>
          <w:color w:val="000000"/>
          <w:sz w:val="19"/>
          <w:szCs w:val="19"/>
        </w:rPr>
        <w:t>);</w:t>
      </w:r>
    </w:p>
    <w:p w14:paraId="5875074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CA5D0E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204C86D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"Plum       "</w:t>
      </w:r>
      <w:r>
        <w:rPr>
          <w:rFonts w:ascii="Consolas" w:hAnsi="Consolas" w:cs="Consolas"/>
          <w:color w:val="000000"/>
          <w:sz w:val="19"/>
          <w:szCs w:val="19"/>
        </w:rPr>
        <w:t>);</w:t>
      </w:r>
    </w:p>
    <w:p w14:paraId="32DD93D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97C64C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34324A4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"Orange     "</w:t>
      </w:r>
      <w:r>
        <w:rPr>
          <w:rFonts w:ascii="Consolas" w:hAnsi="Consolas" w:cs="Consolas"/>
          <w:color w:val="000000"/>
          <w:sz w:val="19"/>
          <w:szCs w:val="19"/>
        </w:rPr>
        <w:t>);</w:t>
      </w:r>
    </w:p>
    <w:p w14:paraId="085883E7"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6C8DCE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22D07027"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"Cherries   "</w:t>
      </w:r>
      <w:r>
        <w:rPr>
          <w:rFonts w:ascii="Consolas" w:hAnsi="Consolas" w:cs="Consolas"/>
          <w:color w:val="000000"/>
          <w:sz w:val="19"/>
          <w:szCs w:val="19"/>
        </w:rPr>
        <w:t>);</w:t>
      </w:r>
    </w:p>
    <w:p w14:paraId="316B4BE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C4BBE8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00D9F4B4"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8D49F9"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(slots[0] == slots[1] || slots[0] == slots[2] || slots[1] == slots[2]) </w:t>
      </w:r>
      <w:r>
        <w:rPr>
          <w:rFonts w:ascii="Consolas" w:hAnsi="Consolas" w:cs="Consolas"/>
          <w:color w:val="008000"/>
          <w:sz w:val="19"/>
          <w:szCs w:val="19"/>
        </w:rPr>
        <w:t>// This if statement checks if any doubles were generated -</w:t>
      </w:r>
    </w:p>
    <w:p w14:paraId="7B5BB237"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by checking slot 1 to 2, 1 to 3 or 2 to 3.</w:t>
      </w:r>
    </w:p>
    <w:p w14:paraId="07D0EEB5"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6239A4"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((slots[0] == slots[1]) &amp;&amp; (slots[1] == slots[2])) </w:t>
      </w:r>
      <w:r>
        <w:rPr>
          <w:rFonts w:ascii="Consolas" w:hAnsi="Consolas" w:cs="Consolas"/>
          <w:color w:val="008000"/>
          <w:sz w:val="19"/>
          <w:szCs w:val="19"/>
        </w:rPr>
        <w:t>// If there is a double, then it will check if there is a triple by using an and gate</w:t>
      </w:r>
    </w:p>
    <w:p w14:paraId="544A490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DF9217"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(slots[0] == 5) </w:t>
      </w:r>
      <w:r>
        <w:rPr>
          <w:rFonts w:ascii="Consolas" w:hAnsi="Consolas" w:cs="Consolas"/>
          <w:color w:val="008000"/>
          <w:sz w:val="19"/>
          <w:szCs w:val="19"/>
        </w:rPr>
        <w:t xml:space="preserve">// If there is a triple, then it will check if it is a triple 5, which will be a jackpot. </w:t>
      </w:r>
    </w:p>
    <w:p w14:paraId="5BF4575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Only one value needs to be checked as the triple has already determined that they are equal.</w:t>
      </w:r>
    </w:p>
    <w:p w14:paraId="47C6ABE5"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BBD587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+ 2000;</w:t>
      </w:r>
    </w:p>
    <w:p w14:paraId="19F8AD9F"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"\r\nJackpot!!!!!\r\nYou WIN, Your score is: %i"</w:t>
      </w:r>
      <w:r>
        <w:rPr>
          <w:rFonts w:ascii="Consolas" w:hAnsi="Consolas" w:cs="Consolas"/>
          <w:color w:val="000000"/>
          <w:sz w:val="19"/>
          <w:szCs w:val="19"/>
        </w:rPr>
        <w:t>, score);</w:t>
      </w:r>
    </w:p>
    <w:p w14:paraId="74296A0D"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D664E3"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If it is not a triple 5, then it must be a standard triple</w:t>
      </w:r>
    </w:p>
    <w:p w14:paraId="02E95586"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82AF4D"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w:t>
      </w:r>
    </w:p>
    <w:p w14:paraId="4C8BEA9A"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"\r\nTriple!!\r\nYou WIN, Your score is: %i"</w:t>
      </w:r>
      <w:r>
        <w:rPr>
          <w:rFonts w:ascii="Consolas" w:hAnsi="Consolas" w:cs="Consolas"/>
          <w:color w:val="000000"/>
          <w:sz w:val="19"/>
          <w:szCs w:val="19"/>
        </w:rPr>
        <w:t>, score);</w:t>
      </w:r>
    </w:p>
    <w:p w14:paraId="2EB3E752"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6BDF24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05790D"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If there is no triple, then it needs to be checked for double 5's as the parent if statement has already determined that there is a double.</w:t>
      </w:r>
    </w:p>
    <w:p w14:paraId="6D018B9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55E019"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((slots[0] == 5 &amp;&amp; slots[1] == 5) || (slots[0] == 5 &amp;&amp; slots[2] == 5) || (slots[1] == 5 &amp;&amp; slots[2] == 5))</w:t>
      </w:r>
    </w:p>
    <w:p w14:paraId="4C83139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will check if it is a double 5, which will be worth more than a standard double</w:t>
      </w:r>
    </w:p>
    <w:p w14:paraId="5B939971"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8725B1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+ 100;</w:t>
      </w:r>
    </w:p>
    <w:p w14:paraId="661E6A4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"\r\nDouble Cherries!!!\r\nYou WIN, Your score is: %i"</w:t>
      </w:r>
      <w:r>
        <w:rPr>
          <w:rFonts w:ascii="Consolas" w:hAnsi="Consolas" w:cs="Consolas"/>
          <w:color w:val="000000"/>
          <w:sz w:val="19"/>
          <w:szCs w:val="19"/>
        </w:rPr>
        <w:t>, score);</w:t>
      </w:r>
    </w:p>
    <w:p w14:paraId="37E04AF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2A7998D"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If it is not a double 5, then it must be a standard double.</w:t>
      </w:r>
    </w:p>
    <w:p w14:paraId="62BA912F"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60A58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+ 10;</w:t>
      </w:r>
    </w:p>
    <w:p w14:paraId="58BBADC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"\r\nDouble!\r\nYou WIN, Your score is: %i"</w:t>
      </w:r>
      <w:r>
        <w:rPr>
          <w:rFonts w:ascii="Consolas" w:hAnsi="Consolas" w:cs="Consolas"/>
          <w:color w:val="000000"/>
          <w:sz w:val="19"/>
          <w:szCs w:val="19"/>
        </w:rPr>
        <w:t>, score);</w:t>
      </w:r>
    </w:p>
    <w:p w14:paraId="33073EF5"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806FA4C"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BCFF69"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9F5C2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If no doubles scored, then the user loses</w:t>
      </w:r>
    </w:p>
    <w:p w14:paraId="039E1092"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EE5574"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"\r\n\r\nYou lose, Your score is: %i"</w:t>
      </w:r>
      <w:r>
        <w:rPr>
          <w:rFonts w:ascii="Consolas" w:hAnsi="Consolas" w:cs="Consolas"/>
          <w:color w:val="000000"/>
          <w:sz w:val="19"/>
          <w:szCs w:val="19"/>
        </w:rPr>
        <w:t>, score);</w:t>
      </w:r>
    </w:p>
    <w:p w14:paraId="0F51279F"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769C87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703D596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p>
    <w:p w14:paraId="7C9C614B"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"\r\n-----------------------------\r\nSpin?"</w:t>
      </w:r>
      <w:r>
        <w:rPr>
          <w:rFonts w:ascii="Consolas" w:hAnsi="Consolas" w:cs="Consolas"/>
          <w:color w:val="000000"/>
          <w:sz w:val="19"/>
          <w:szCs w:val="19"/>
        </w:rPr>
        <w:t xml:space="preserve">); </w:t>
      </w:r>
      <w:r>
        <w:rPr>
          <w:rFonts w:ascii="Consolas" w:hAnsi="Consolas" w:cs="Consolas"/>
          <w:color w:val="008000"/>
          <w:sz w:val="19"/>
          <w:szCs w:val="19"/>
        </w:rPr>
        <w:t>// This asks if the user wants to continue, while adding a break line to make the spins separate</w:t>
      </w:r>
    </w:p>
    <w:p w14:paraId="164D6B2A"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"%99s"</w:t>
      </w:r>
      <w:r>
        <w:rPr>
          <w:rFonts w:ascii="Consolas" w:hAnsi="Consolas" w:cs="Consolas"/>
          <w:color w:val="000000"/>
          <w:sz w:val="19"/>
          <w:szCs w:val="19"/>
        </w:rPr>
        <w:t>, text);</w:t>
      </w:r>
    </w:p>
    <w:p w14:paraId="3314F9E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cont </w:t>
      </w:r>
      <w:r>
        <w:rPr>
          <w:rFonts w:ascii="Consolas" w:hAnsi="Consolas" w:cs="Consolas"/>
          <w:color w:val="008080"/>
          <w:sz w:val="19"/>
          <w:szCs w:val="19"/>
        </w:rPr>
        <w:t>=</w:t>
      </w:r>
      <w:r>
        <w:rPr>
          <w:rFonts w:ascii="Consolas" w:hAnsi="Consolas" w:cs="Consolas"/>
          <w:color w:val="000000"/>
          <w:sz w:val="19"/>
          <w:szCs w:val="19"/>
        </w:rPr>
        <w:t xml:space="preserve"> text;</w:t>
      </w:r>
    </w:p>
    <w:p w14:paraId="46C41658"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(cont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w:t>
      </w:r>
      <w:r>
        <w:rPr>
          <w:rFonts w:ascii="Consolas" w:hAnsi="Consolas" w:cs="Consolas"/>
          <w:color w:val="A31515"/>
          <w:sz w:val="19"/>
          <w:szCs w:val="19"/>
        </w:rPr>
        <w:t>"No"</w:t>
      </w:r>
      <w:r>
        <w:rPr>
          <w:rFonts w:ascii="Consolas" w:hAnsi="Consolas" w:cs="Consolas"/>
          <w:color w:val="000000"/>
          <w:sz w:val="19"/>
          <w:szCs w:val="19"/>
        </w:rPr>
        <w:t xml:space="preserve"> || </w:t>
      </w:r>
      <w:r>
        <w:rPr>
          <w:rFonts w:ascii="Consolas" w:hAnsi="Consolas" w:cs="Consolas"/>
          <w:color w:val="A31515"/>
          <w:sz w:val="19"/>
          <w:szCs w:val="19"/>
        </w:rPr>
        <w:t>"NO"</w:t>
      </w:r>
      <w:r>
        <w:rPr>
          <w:rFonts w:ascii="Consolas" w:hAnsi="Consolas" w:cs="Consolas"/>
          <w:color w:val="000000"/>
          <w:sz w:val="19"/>
          <w:szCs w:val="19"/>
        </w:rPr>
        <w:t xml:space="preserve"> || </w:t>
      </w:r>
      <w:r>
        <w:rPr>
          <w:rFonts w:ascii="Consolas" w:hAnsi="Consolas" w:cs="Consolas"/>
          <w:color w:val="A31515"/>
          <w:sz w:val="19"/>
          <w:szCs w:val="19"/>
        </w:rPr>
        <w:t>"nO"</w:t>
      </w:r>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14:paraId="6B99F85F"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they say no in any of the above configurations, then quit will be changed to true, which will end the loop</w:t>
      </w:r>
    </w:p>
    <w:p w14:paraId="0CDA3C84"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2B504BED"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427D90E0"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2BA9AE"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4195CEA" w14:textId="77777777" w:rsidR="00F0005A" w:rsidRDefault="00F0005A" w:rsidP="00F0005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9712A90" w14:textId="4C0E5BA4" w:rsidR="00F0005A" w:rsidRDefault="00F0005A">
      <w:pPr>
        <w:spacing w:line="259" w:lineRule="auto"/>
        <w:jc w:val="left"/>
      </w:pPr>
      <w:r>
        <w:br w:type="page"/>
      </w:r>
    </w:p>
    <w:p w14:paraId="5DDE8C3A" w14:textId="604DE55C" w:rsidR="00F0005A" w:rsidRDefault="00F0005A" w:rsidP="00890F2D">
      <w:pPr>
        <w:pStyle w:val="Heading2"/>
      </w:pPr>
      <w:bookmarkStart w:id="51" w:name="_Toc509581480"/>
      <w:r>
        <w:lastRenderedPageBreak/>
        <w:t>Exercise 8.cpp</w:t>
      </w:r>
      <w:bookmarkEnd w:id="51"/>
    </w:p>
    <w:p w14:paraId="7EC1281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32CE9E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D1534A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3190E0C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1E0CE9E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7076C73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17C589E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1049608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6A08F88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"Ship.h"</w:t>
      </w:r>
    </w:p>
    <w:p w14:paraId="75342D6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6DBFF0F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"Player.h"</w:t>
      </w:r>
    </w:p>
    <w:p w14:paraId="778BEE1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4E3A221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273B246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22EF440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012840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15F200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Exercise 8</w:t>
      </w:r>
    </w:p>
    <w:p w14:paraId="695CD4E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2960A7D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C12C71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fireXconvert(</w:t>
      </w:r>
      <w:r>
        <w:rPr>
          <w:rFonts w:ascii="Consolas" w:hAnsi="Consolas" w:cs="Consolas"/>
          <w:color w:val="0000FF"/>
          <w:sz w:val="19"/>
          <w:szCs w:val="19"/>
        </w:rPr>
        <w:t>char</w:t>
      </w:r>
      <w:r>
        <w:rPr>
          <w:rFonts w:ascii="Consolas" w:hAnsi="Consolas" w:cs="Consolas"/>
          <w:color w:val="000000"/>
          <w:sz w:val="19"/>
          <w:szCs w:val="19"/>
        </w:rPr>
        <w:t xml:space="preserve"> xCoord)</w:t>
      </w:r>
    </w:p>
    <w:p w14:paraId="776D29E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1ED6DB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(xCoord)</w:t>
      </w:r>
    </w:p>
    <w:p w14:paraId="7C95F2F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F97F65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23D2D31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69F988A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4FD34D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'b'</w:t>
      </w:r>
      <w:r>
        <w:rPr>
          <w:rFonts w:ascii="Consolas" w:hAnsi="Consolas" w:cs="Consolas"/>
          <w:color w:val="000000"/>
          <w:sz w:val="19"/>
          <w:szCs w:val="19"/>
        </w:rPr>
        <w:t>:</w:t>
      </w:r>
    </w:p>
    <w:p w14:paraId="20E09D0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'B'</w:t>
      </w:r>
      <w:r>
        <w:rPr>
          <w:rFonts w:ascii="Consolas" w:hAnsi="Consolas" w:cs="Consolas"/>
          <w:color w:val="000000"/>
          <w:sz w:val="19"/>
          <w:szCs w:val="19"/>
        </w:rPr>
        <w:t>:</w:t>
      </w:r>
    </w:p>
    <w:p w14:paraId="63F4101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251A55A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w:t>
      </w:r>
    </w:p>
    <w:p w14:paraId="7E5538A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w:t>
      </w:r>
    </w:p>
    <w:p w14:paraId="266ADC4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2;</w:t>
      </w:r>
    </w:p>
    <w:p w14:paraId="6C91241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1722B58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299B3CA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3;</w:t>
      </w:r>
    </w:p>
    <w:p w14:paraId="4373DF5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w:t>
      </w:r>
    </w:p>
    <w:p w14:paraId="4F4BD74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w:t>
      </w:r>
    </w:p>
    <w:p w14:paraId="2B8FCF3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4;</w:t>
      </w:r>
    </w:p>
    <w:p w14:paraId="470D187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5C7082D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63595F3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5;</w:t>
      </w:r>
    </w:p>
    <w:p w14:paraId="76A7397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08538A2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07E8D05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6;</w:t>
      </w:r>
    </w:p>
    <w:p w14:paraId="098E6ED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383E9C33"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54FB1A8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7;</w:t>
      </w:r>
    </w:p>
    <w:p w14:paraId="4036A51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B68EFC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3C264A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639C349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fire(</w:t>
      </w:r>
      <w:r>
        <w:rPr>
          <w:rFonts w:ascii="Consolas" w:hAnsi="Consolas" w:cs="Consolas"/>
          <w:color w:val="0000FF"/>
          <w:sz w:val="19"/>
          <w:szCs w:val="19"/>
        </w:rPr>
        <w:t>int</w:t>
      </w:r>
      <w:r>
        <w:rPr>
          <w:rFonts w:ascii="Consolas" w:hAnsi="Consolas" w:cs="Consolas"/>
          <w:color w:val="000000"/>
          <w:sz w:val="19"/>
          <w:szCs w:val="19"/>
        </w:rPr>
        <w:t xml:space="preserve"> coordinate)</w:t>
      </w:r>
    </w:p>
    <w:p w14:paraId="7A9A10C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3822AD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(coordinate)</w:t>
      </w:r>
    </w:p>
    <w:p w14:paraId="33B2227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3E211F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22D7200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2;</w:t>
      </w:r>
    </w:p>
    <w:p w14:paraId="31F5298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545F5B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3;</w:t>
      </w:r>
    </w:p>
    <w:p w14:paraId="07F0E5C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FAC74F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60EED0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15A74D0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displayKey(</w:t>
      </w:r>
      <w:r>
        <w:rPr>
          <w:rFonts w:ascii="Consolas" w:hAnsi="Consolas" w:cs="Consolas"/>
          <w:color w:val="0000FF"/>
          <w:sz w:val="19"/>
          <w:szCs w:val="19"/>
        </w:rPr>
        <w:t>int</w:t>
      </w:r>
      <w:r>
        <w:rPr>
          <w:rFonts w:ascii="Consolas" w:hAnsi="Consolas" w:cs="Consolas"/>
          <w:color w:val="000000"/>
          <w:sz w:val="19"/>
          <w:szCs w:val="19"/>
        </w:rPr>
        <w:t xml:space="preserve"> row)</w:t>
      </w:r>
    </w:p>
    <w:p w14:paraId="4E43D81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BC4F70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function displays the key next to the grid. It will be placed into a for loop and will print the lines of the key only on the specific rows.</w:t>
      </w:r>
    </w:p>
    <w:p w14:paraId="6E4625E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(row)</w:t>
      </w:r>
    </w:p>
    <w:p w14:paraId="1429F98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955557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49BD091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X = Miss"</w:t>
      </w:r>
      <w:r>
        <w:rPr>
          <w:rFonts w:ascii="Consolas" w:hAnsi="Consolas" w:cs="Consolas"/>
          <w:color w:val="000000"/>
          <w:sz w:val="19"/>
          <w:szCs w:val="19"/>
        </w:rPr>
        <w:t>);</w:t>
      </w:r>
    </w:p>
    <w:p w14:paraId="7412235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6E2FA6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CAE136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H = Hit"</w:t>
      </w:r>
      <w:r>
        <w:rPr>
          <w:rFonts w:ascii="Consolas" w:hAnsi="Consolas" w:cs="Consolas"/>
          <w:color w:val="000000"/>
          <w:sz w:val="19"/>
          <w:szCs w:val="19"/>
        </w:rPr>
        <w:t>);</w:t>
      </w:r>
    </w:p>
    <w:p w14:paraId="3D2BD86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619838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2BD73D3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S = Sunk"</w:t>
      </w:r>
      <w:r>
        <w:rPr>
          <w:rFonts w:ascii="Consolas" w:hAnsi="Consolas" w:cs="Consolas"/>
          <w:color w:val="000000"/>
          <w:sz w:val="19"/>
          <w:szCs w:val="19"/>
        </w:rPr>
        <w:t>);</w:t>
      </w:r>
    </w:p>
    <w:p w14:paraId="7B542DC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76D6AC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BA76B8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0D4FC3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55DC089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ValidatePosition(</w:t>
      </w:r>
      <w:r>
        <w:rPr>
          <w:rFonts w:ascii="Consolas" w:hAnsi="Consolas" w:cs="Consolas"/>
          <w:color w:val="0000FF"/>
          <w:sz w:val="19"/>
          <w:szCs w:val="19"/>
        </w:rPr>
        <w:t>bool</w:t>
      </w:r>
      <w:r>
        <w:rPr>
          <w:rFonts w:ascii="Consolas" w:hAnsi="Consolas" w:cs="Consolas"/>
          <w:color w:val="000000"/>
          <w:sz w:val="19"/>
          <w:szCs w:val="19"/>
        </w:rPr>
        <w:t xml:space="preserve"> overlay, </w:t>
      </w:r>
      <w:r>
        <w:rPr>
          <w:rFonts w:ascii="Consolas" w:hAnsi="Consolas" w:cs="Consolas"/>
          <w:color w:val="0000FF"/>
          <w:sz w:val="19"/>
          <w:szCs w:val="19"/>
        </w:rPr>
        <w:t>bool</w:t>
      </w:r>
      <w:r>
        <w:rPr>
          <w:rFonts w:ascii="Consolas" w:hAnsi="Consolas" w:cs="Consolas"/>
          <w:color w:val="000000"/>
          <w:sz w:val="19"/>
          <w:szCs w:val="19"/>
        </w:rPr>
        <w:t xml:space="preserve"> boundary)</w:t>
      </w:r>
    </w:p>
    <w:p w14:paraId="75418CE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EC8294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(overlay == </w:t>
      </w:r>
      <w:r>
        <w:rPr>
          <w:rFonts w:ascii="Consolas" w:hAnsi="Consolas" w:cs="Consolas"/>
          <w:color w:val="0000FF"/>
          <w:sz w:val="19"/>
          <w:szCs w:val="19"/>
        </w:rPr>
        <w:t>true</w:t>
      </w:r>
      <w:r>
        <w:rPr>
          <w:rFonts w:ascii="Consolas" w:hAnsi="Consolas" w:cs="Consolas"/>
          <w:color w:val="000000"/>
          <w:sz w:val="19"/>
          <w:szCs w:val="19"/>
        </w:rPr>
        <w:t xml:space="preserve"> &amp;&amp; boundary == </w:t>
      </w:r>
      <w:r>
        <w:rPr>
          <w:rFonts w:ascii="Consolas" w:hAnsi="Consolas" w:cs="Consolas"/>
          <w:color w:val="0000FF"/>
          <w:sz w:val="19"/>
          <w:szCs w:val="19"/>
        </w:rPr>
        <w:t>true</w:t>
      </w:r>
      <w:r>
        <w:rPr>
          <w:rFonts w:ascii="Consolas" w:hAnsi="Consolas" w:cs="Consolas"/>
          <w:color w:val="000000"/>
          <w:sz w:val="19"/>
          <w:szCs w:val="19"/>
        </w:rPr>
        <w:t>)</w:t>
      </w:r>
    </w:p>
    <w:p w14:paraId="0FE55AA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in order for the position to be valid, both checks must come back true</w:t>
      </w:r>
    </w:p>
    <w:p w14:paraId="6CD3468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0459A0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93321D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9A4FA8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92C370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048976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0BE5781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"Invalid Position.\r\nTry again.\r\n"</w:t>
      </w:r>
      <w:r>
        <w:rPr>
          <w:rFonts w:ascii="Consolas" w:hAnsi="Consolas" w:cs="Consolas"/>
          <w:color w:val="000000"/>
          <w:sz w:val="19"/>
          <w:szCs w:val="19"/>
        </w:rPr>
        <w:t>);</w:t>
      </w:r>
    </w:p>
    <w:p w14:paraId="7D3D58E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35899A5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7AF313C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A4ADC7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4F9729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0ACDF4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Exercise8()</w:t>
      </w:r>
    </w:p>
    <w:p w14:paraId="32FE358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D595A2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player players[2];</w:t>
      </w:r>
    </w:p>
    <w:p w14:paraId="47E58F7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playerTurn = 0;</w:t>
      </w:r>
    </w:p>
    <w:p w14:paraId="4CBECD7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validPosition = </w:t>
      </w:r>
      <w:r>
        <w:rPr>
          <w:rFonts w:ascii="Consolas" w:hAnsi="Consolas" w:cs="Consolas"/>
          <w:color w:val="0000FF"/>
          <w:sz w:val="19"/>
          <w:szCs w:val="19"/>
        </w:rPr>
        <w:t>false</w:t>
      </w:r>
      <w:r>
        <w:rPr>
          <w:rFonts w:ascii="Consolas" w:hAnsi="Consolas" w:cs="Consolas"/>
          <w:color w:val="000000"/>
          <w:sz w:val="19"/>
          <w:szCs w:val="19"/>
        </w:rPr>
        <w:t>;</w:t>
      </w:r>
    </w:p>
    <w:p w14:paraId="4EDDD96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overlayCheck = </w:t>
      </w:r>
      <w:r>
        <w:rPr>
          <w:rFonts w:ascii="Consolas" w:hAnsi="Consolas" w:cs="Consolas"/>
          <w:color w:val="0000FF"/>
          <w:sz w:val="19"/>
          <w:szCs w:val="19"/>
        </w:rPr>
        <w:t>false</w:t>
      </w:r>
      <w:r>
        <w:rPr>
          <w:rFonts w:ascii="Consolas" w:hAnsi="Consolas" w:cs="Consolas"/>
          <w:color w:val="000000"/>
          <w:sz w:val="19"/>
          <w:szCs w:val="19"/>
        </w:rPr>
        <w:t>;</w:t>
      </w:r>
    </w:p>
    <w:p w14:paraId="2FEAFA1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boundaryCheck = </w:t>
      </w:r>
      <w:r>
        <w:rPr>
          <w:rFonts w:ascii="Consolas" w:hAnsi="Consolas" w:cs="Consolas"/>
          <w:color w:val="0000FF"/>
          <w:sz w:val="19"/>
          <w:szCs w:val="19"/>
        </w:rPr>
        <w:t>false</w:t>
      </w:r>
      <w:r>
        <w:rPr>
          <w:rFonts w:ascii="Consolas" w:hAnsi="Consolas" w:cs="Consolas"/>
          <w:color w:val="000000"/>
          <w:sz w:val="19"/>
          <w:szCs w:val="19"/>
        </w:rPr>
        <w:t>;</w:t>
      </w:r>
    </w:p>
    <w:p w14:paraId="6489603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fireXTemp;</w:t>
      </w:r>
    </w:p>
    <w:p w14:paraId="053CA3E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fireX, fireY;</w:t>
      </w:r>
    </w:p>
    <w:p w14:paraId="026895C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0147E53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2; count++) </w:t>
      </w:r>
      <w:r>
        <w:rPr>
          <w:rFonts w:ascii="Consolas" w:hAnsi="Consolas" w:cs="Consolas"/>
          <w:color w:val="008000"/>
          <w:sz w:val="19"/>
          <w:szCs w:val="19"/>
        </w:rPr>
        <w:t>// This loop will perform all the initialisation methods for both players.</w:t>
      </w:r>
    </w:p>
    <w:p w14:paraId="3E313F9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261F8D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players[count].arrayInitialise();</w:t>
      </w:r>
    </w:p>
    <w:p w14:paraId="0395220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players[count].ScoreInitialise();</w:t>
      </w:r>
    </w:p>
    <w:p w14:paraId="0B476E6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players[count].shipSizeInitialise();</w:t>
      </w:r>
    </w:p>
    <w:p w14:paraId="4E62C8D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players[count].ShipInitialize();</w:t>
      </w:r>
    </w:p>
    <w:p w14:paraId="3EC0890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B54993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786D97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player = 0; player &lt; 2; player++) </w:t>
      </w:r>
      <w:r>
        <w:rPr>
          <w:rFonts w:ascii="Consolas" w:hAnsi="Consolas" w:cs="Consolas"/>
          <w:color w:val="008000"/>
          <w:sz w:val="19"/>
          <w:szCs w:val="19"/>
        </w:rPr>
        <w:t>// This loop will allow both players to input their battleships before the game starts.</w:t>
      </w:r>
    </w:p>
    <w:p w14:paraId="0B51F8F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2C8AE8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ship = 0; ship &lt; 5; ship++) </w:t>
      </w:r>
      <w:r>
        <w:rPr>
          <w:rFonts w:ascii="Consolas" w:hAnsi="Consolas" w:cs="Consolas"/>
          <w:color w:val="008000"/>
          <w:sz w:val="19"/>
          <w:szCs w:val="19"/>
        </w:rPr>
        <w:t>// This loop will repeat for all the ships the player has.</w:t>
      </w:r>
    </w:p>
    <w:p w14:paraId="47DCAE5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18062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4CB1173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 xml:space="preserve">validPosition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this resets the check before the check loop begins</w:t>
      </w:r>
    </w:p>
    <w:p w14:paraId="40D4FF1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464AC1D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(validPosition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This starts a loop which will only end once the user enters a valid position.</w:t>
      </w:r>
    </w:p>
    <w:p w14:paraId="3CFC111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28054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735F6CE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"Setup: Player %i's Turn\r\nx A B C D E F G H "</w:t>
      </w:r>
      <w:r>
        <w:rPr>
          <w:rFonts w:ascii="Consolas" w:hAnsi="Consolas" w:cs="Consolas"/>
          <w:color w:val="000000"/>
          <w:sz w:val="19"/>
          <w:szCs w:val="19"/>
        </w:rPr>
        <w:t>, player + 1);</w:t>
      </w:r>
    </w:p>
    <w:p w14:paraId="2EE1BA4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players[player].PrintSetupGrid();</w:t>
      </w:r>
    </w:p>
    <w:p w14:paraId="24B4000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"\r\nShip Number %i\r\nThis is your Ship: "</w:t>
      </w:r>
      <w:r>
        <w:rPr>
          <w:rFonts w:ascii="Consolas" w:hAnsi="Consolas" w:cs="Consolas"/>
          <w:color w:val="000000"/>
          <w:sz w:val="19"/>
          <w:szCs w:val="19"/>
        </w:rPr>
        <w:t>, ship + 1);</w:t>
      </w:r>
    </w:p>
    <w:p w14:paraId="2872A66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players[player].InputOutputMenu(ship);</w:t>
      </w:r>
    </w:p>
    <w:p w14:paraId="516763C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overlayCheck = players[player].OverlayCheck(ship);</w:t>
      </w:r>
    </w:p>
    <w:p w14:paraId="066CEF9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boundaryCheck = players[player].BoundaryCheck(ship);</w:t>
      </w:r>
    </w:p>
    <w:p w14:paraId="1C30433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validPosition = ValidatePosition(overlayCheck, boundaryCheck);</w:t>
      </w:r>
    </w:p>
    <w:p w14:paraId="028F097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6A0EF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players[player].PlaceShip(ship); </w:t>
      </w:r>
      <w:r>
        <w:rPr>
          <w:rFonts w:ascii="Consolas" w:hAnsi="Consolas" w:cs="Consolas"/>
          <w:color w:val="008000"/>
          <w:sz w:val="19"/>
          <w:szCs w:val="19"/>
        </w:rPr>
        <w:t>// Once the user has entered a valid position, it will place the ship on the grid</w:t>
      </w:r>
    </w:p>
    <w:p w14:paraId="33CBF3B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3250AA5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(ship == 4)</w:t>
      </w:r>
    </w:p>
    <w:p w14:paraId="5BA47C3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This will show the final board once all the ships have been placed by the player.</w:t>
      </w:r>
    </w:p>
    <w:p w14:paraId="503D257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4D2180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"Setup: Player %i's Turn\r\nx A B C D E F G H "</w:t>
      </w:r>
      <w:r>
        <w:rPr>
          <w:rFonts w:ascii="Consolas" w:hAnsi="Consolas" w:cs="Consolas"/>
          <w:color w:val="000000"/>
          <w:sz w:val="19"/>
          <w:szCs w:val="19"/>
        </w:rPr>
        <w:t>, player + 1);</w:t>
      </w:r>
    </w:p>
    <w:p w14:paraId="1AF06BF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players[player].PrintSetupGrid();</w:t>
      </w:r>
    </w:p>
    <w:p w14:paraId="146A5E5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"\r\nPlayer %i's Setup Complete\r\n"</w:t>
      </w:r>
      <w:r>
        <w:rPr>
          <w:rFonts w:ascii="Consolas" w:hAnsi="Consolas" w:cs="Consolas"/>
          <w:color w:val="000000"/>
          <w:sz w:val="19"/>
          <w:szCs w:val="19"/>
        </w:rPr>
        <w:t>, player + 1);</w:t>
      </w:r>
    </w:p>
    <w:p w14:paraId="4FB0E16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4FC40B0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E8DB5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634A9B3"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D5EF7D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5F57D03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(players[0].GetPlayerLose() == </w:t>
      </w:r>
      <w:r>
        <w:rPr>
          <w:rFonts w:ascii="Consolas" w:hAnsi="Consolas" w:cs="Consolas"/>
          <w:color w:val="0000FF"/>
          <w:sz w:val="19"/>
          <w:szCs w:val="19"/>
        </w:rPr>
        <w:t>false</w:t>
      </w:r>
      <w:r>
        <w:rPr>
          <w:rFonts w:ascii="Consolas" w:hAnsi="Consolas" w:cs="Consolas"/>
          <w:color w:val="000000"/>
          <w:sz w:val="19"/>
          <w:szCs w:val="19"/>
        </w:rPr>
        <w:t xml:space="preserve"> &amp;&amp; players[1].GetPlayerLose() == </w:t>
      </w:r>
      <w:r>
        <w:rPr>
          <w:rFonts w:ascii="Consolas" w:hAnsi="Consolas" w:cs="Consolas"/>
          <w:color w:val="0000FF"/>
          <w:sz w:val="19"/>
          <w:szCs w:val="19"/>
        </w:rPr>
        <w:t>false</w:t>
      </w:r>
      <w:r>
        <w:rPr>
          <w:rFonts w:ascii="Consolas" w:hAnsi="Consolas" w:cs="Consolas"/>
          <w:color w:val="000000"/>
          <w:sz w:val="19"/>
          <w:szCs w:val="19"/>
        </w:rPr>
        <w:t>)</w:t>
      </w:r>
    </w:p>
    <w:p w14:paraId="46DAF21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This Loop switches between player 1 and player 2 until a loser is determined. If one is true, the loop ends.</w:t>
      </w:r>
    </w:p>
    <w:p w14:paraId="58874E93"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(playerTurn == 0)</w:t>
      </w:r>
    </w:p>
    <w:p w14:paraId="59DE49E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C5D6F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23D5B15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1's Turn\r\nYour Board \r\nx A B C D E F G H "</w:t>
      </w:r>
      <w:r>
        <w:rPr>
          <w:rFonts w:ascii="Consolas" w:hAnsi="Consolas" w:cs="Consolas"/>
          <w:color w:val="000000"/>
          <w:sz w:val="19"/>
          <w:szCs w:val="19"/>
        </w:rPr>
        <w:t>);</w:t>
      </w:r>
    </w:p>
    <w:p w14:paraId="5800C24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players[0].PrintGridAndMenu();</w:t>
      </w:r>
    </w:p>
    <w:p w14:paraId="302AD53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"\r\n\r\nEnemies Board\r\nx A B C D E F G H "</w:t>
      </w:r>
      <w:r>
        <w:rPr>
          <w:rFonts w:ascii="Consolas" w:hAnsi="Consolas" w:cs="Consolas"/>
          <w:color w:val="000000"/>
          <w:sz w:val="19"/>
          <w:szCs w:val="19"/>
        </w:rPr>
        <w:t>);</w:t>
      </w:r>
    </w:p>
    <w:p w14:paraId="7641B51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players[1].PrintGrid();</w:t>
      </w:r>
    </w:p>
    <w:p w14:paraId="51CDB3C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5B76097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"\r\nEnter letter co-ordinate to fire at\r\n&gt;&gt; "</w:t>
      </w:r>
      <w:r>
        <w:rPr>
          <w:rFonts w:ascii="Consolas" w:hAnsi="Consolas" w:cs="Consolas"/>
          <w:color w:val="000000"/>
          <w:sz w:val="19"/>
          <w:szCs w:val="19"/>
        </w:rPr>
        <w:t>);</w:t>
      </w:r>
    </w:p>
    <w:p w14:paraId="5A5715D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scanf_s(</w:t>
      </w:r>
      <w:r>
        <w:rPr>
          <w:rFonts w:ascii="Consolas" w:hAnsi="Consolas" w:cs="Consolas"/>
          <w:color w:val="A31515"/>
          <w:sz w:val="19"/>
          <w:szCs w:val="19"/>
        </w:rPr>
        <w:t>" %c"</w:t>
      </w:r>
      <w:r>
        <w:rPr>
          <w:rFonts w:ascii="Consolas" w:hAnsi="Consolas" w:cs="Consolas"/>
          <w:color w:val="000000"/>
          <w:sz w:val="19"/>
          <w:szCs w:val="19"/>
        </w:rPr>
        <w:t>, &amp;fireXTemp);</w:t>
      </w:r>
    </w:p>
    <w:p w14:paraId="59ECD41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"\r\nEnter Number co-ordinate to fire at\r\n&gt;&gt; "</w:t>
      </w:r>
      <w:r>
        <w:rPr>
          <w:rFonts w:ascii="Consolas" w:hAnsi="Consolas" w:cs="Consolas"/>
          <w:color w:val="000000"/>
          <w:sz w:val="19"/>
          <w:szCs w:val="19"/>
        </w:rPr>
        <w:t>);</w:t>
      </w:r>
    </w:p>
    <w:p w14:paraId="6D920033"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scanf_s(</w:t>
      </w:r>
      <w:r>
        <w:rPr>
          <w:rFonts w:ascii="Consolas" w:hAnsi="Consolas" w:cs="Consolas"/>
          <w:color w:val="A31515"/>
          <w:sz w:val="19"/>
          <w:szCs w:val="19"/>
        </w:rPr>
        <w:t>"%i"</w:t>
      </w:r>
      <w:r>
        <w:rPr>
          <w:rFonts w:ascii="Consolas" w:hAnsi="Consolas" w:cs="Consolas"/>
          <w:color w:val="000000"/>
          <w:sz w:val="19"/>
          <w:szCs w:val="19"/>
        </w:rPr>
        <w:t>, &amp;fireY);</w:t>
      </w:r>
    </w:p>
    <w:p w14:paraId="151E900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fireX = fireXconvert(fireXTemp);</w:t>
      </w:r>
    </w:p>
    <w:p w14:paraId="50890F6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351FA8B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players[1].SetGridSpace(fireX, fireY-1, fire(players[1].GetGridSpace(fireX, fireY - 1)));</w:t>
      </w:r>
    </w:p>
    <w:p w14:paraId="1A997D2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players[1].SunkenShips();</w:t>
      </w:r>
    </w:p>
    <w:p w14:paraId="0D6426B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562E7F5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0D726C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1's Turn\r\nYour Board \r\nx A B C D E F G H "</w:t>
      </w:r>
      <w:r>
        <w:rPr>
          <w:rFonts w:ascii="Consolas" w:hAnsi="Consolas" w:cs="Consolas"/>
          <w:color w:val="000000"/>
          <w:sz w:val="19"/>
          <w:szCs w:val="19"/>
        </w:rPr>
        <w:t>);</w:t>
      </w:r>
    </w:p>
    <w:p w14:paraId="68F7B71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players[0].PrintGridAndMenu();</w:t>
      </w:r>
    </w:p>
    <w:p w14:paraId="023912C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"\r\n\r\nEnemies Board\r\nx A B C D E F G H "</w:t>
      </w:r>
      <w:r>
        <w:rPr>
          <w:rFonts w:ascii="Consolas" w:hAnsi="Consolas" w:cs="Consolas"/>
          <w:color w:val="000000"/>
          <w:sz w:val="19"/>
          <w:szCs w:val="19"/>
        </w:rPr>
        <w:t>);</w:t>
      </w:r>
    </w:p>
    <w:p w14:paraId="62913E9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players[1].PrintGrid();</w:t>
      </w:r>
    </w:p>
    <w:p w14:paraId="791A335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D2F97D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playerTurn = 1;</w:t>
      </w:r>
    </w:p>
    <w:p w14:paraId="25E0349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4F8FC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84C95B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18A36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2541DED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2's Turn\r\nYour Board \r\nx A B C D E F G H "</w:t>
      </w:r>
      <w:r>
        <w:rPr>
          <w:rFonts w:ascii="Consolas" w:hAnsi="Consolas" w:cs="Consolas"/>
          <w:color w:val="000000"/>
          <w:sz w:val="19"/>
          <w:szCs w:val="19"/>
        </w:rPr>
        <w:t>);</w:t>
      </w:r>
    </w:p>
    <w:p w14:paraId="6B0DD27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players[1].PrintGridAndMenu();</w:t>
      </w:r>
    </w:p>
    <w:p w14:paraId="0C4EFCB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"\r\n\r\nEnemies Board\r\nx A B C D E F G H "</w:t>
      </w:r>
      <w:r>
        <w:rPr>
          <w:rFonts w:ascii="Consolas" w:hAnsi="Consolas" w:cs="Consolas"/>
          <w:color w:val="000000"/>
          <w:sz w:val="19"/>
          <w:szCs w:val="19"/>
        </w:rPr>
        <w:t>);</w:t>
      </w:r>
    </w:p>
    <w:p w14:paraId="4D41ACDB"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players[0].PrintGrid();</w:t>
      </w:r>
    </w:p>
    <w:p w14:paraId="6B91261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3A7067E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"\r\nEnter letter co-ordinate to fire at\r\n&gt;&gt; "</w:t>
      </w:r>
      <w:r>
        <w:rPr>
          <w:rFonts w:ascii="Consolas" w:hAnsi="Consolas" w:cs="Consolas"/>
          <w:color w:val="000000"/>
          <w:sz w:val="19"/>
          <w:szCs w:val="19"/>
        </w:rPr>
        <w:t>);</w:t>
      </w:r>
    </w:p>
    <w:p w14:paraId="054FC1E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scanf_s(</w:t>
      </w:r>
      <w:r>
        <w:rPr>
          <w:rFonts w:ascii="Consolas" w:hAnsi="Consolas" w:cs="Consolas"/>
          <w:color w:val="A31515"/>
          <w:sz w:val="19"/>
          <w:szCs w:val="19"/>
        </w:rPr>
        <w:t>" %c"</w:t>
      </w:r>
      <w:r>
        <w:rPr>
          <w:rFonts w:ascii="Consolas" w:hAnsi="Consolas" w:cs="Consolas"/>
          <w:color w:val="000000"/>
          <w:sz w:val="19"/>
          <w:szCs w:val="19"/>
        </w:rPr>
        <w:t>, &amp;fireXTemp);</w:t>
      </w:r>
    </w:p>
    <w:p w14:paraId="5FCE3D04"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"\r\nEnter Number co-ordinate to fire at\r\n&gt;&gt; "</w:t>
      </w:r>
      <w:r>
        <w:rPr>
          <w:rFonts w:ascii="Consolas" w:hAnsi="Consolas" w:cs="Consolas"/>
          <w:color w:val="000000"/>
          <w:sz w:val="19"/>
          <w:szCs w:val="19"/>
        </w:rPr>
        <w:t>);</w:t>
      </w:r>
    </w:p>
    <w:p w14:paraId="06079F9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scanf_s(</w:t>
      </w:r>
      <w:r>
        <w:rPr>
          <w:rFonts w:ascii="Consolas" w:hAnsi="Consolas" w:cs="Consolas"/>
          <w:color w:val="A31515"/>
          <w:sz w:val="19"/>
          <w:szCs w:val="19"/>
        </w:rPr>
        <w:t>"%i"</w:t>
      </w:r>
      <w:r>
        <w:rPr>
          <w:rFonts w:ascii="Consolas" w:hAnsi="Consolas" w:cs="Consolas"/>
          <w:color w:val="000000"/>
          <w:sz w:val="19"/>
          <w:szCs w:val="19"/>
        </w:rPr>
        <w:t>, &amp;fireY);</w:t>
      </w:r>
    </w:p>
    <w:p w14:paraId="6D82353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fireX = fireXconvert(fireXTemp);</w:t>
      </w:r>
    </w:p>
    <w:p w14:paraId="3740D5F3"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4D5CAA10"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players[0].SetGridSpace(fireX, fireY - 1, fire(players[0].GetGridSpace(fireX, fireY - 1)));</w:t>
      </w:r>
    </w:p>
    <w:p w14:paraId="76F4F908"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players[0].SunkenShips();</w:t>
      </w:r>
    </w:p>
    <w:p w14:paraId="2F02A437"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136292A6"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47A0946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"Player 2's Turn\r\nYour Board \r\nx A B C D E F G H "</w:t>
      </w:r>
      <w:r>
        <w:rPr>
          <w:rFonts w:ascii="Consolas" w:hAnsi="Consolas" w:cs="Consolas"/>
          <w:color w:val="000000"/>
          <w:sz w:val="19"/>
          <w:szCs w:val="19"/>
        </w:rPr>
        <w:t>);</w:t>
      </w:r>
    </w:p>
    <w:p w14:paraId="766A837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players[1].PrintGridAndMenu();</w:t>
      </w:r>
    </w:p>
    <w:p w14:paraId="6F43629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"\r\n\r\nEnemies Board\r\nx A B C D E F G H "</w:t>
      </w:r>
      <w:r>
        <w:rPr>
          <w:rFonts w:ascii="Consolas" w:hAnsi="Consolas" w:cs="Consolas"/>
          <w:color w:val="000000"/>
          <w:sz w:val="19"/>
          <w:szCs w:val="19"/>
        </w:rPr>
        <w:t>);</w:t>
      </w:r>
    </w:p>
    <w:p w14:paraId="0729672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players[0].PrintGrid();</w:t>
      </w:r>
    </w:p>
    <w:p w14:paraId="5A676DE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4CF11BB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playerTurn = 0;</w:t>
      </w:r>
    </w:p>
    <w:p w14:paraId="58C1875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72B7A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32FB61D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70E58AC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player = 0; player &lt; 2; player++)</w:t>
      </w:r>
    </w:p>
    <w:p w14:paraId="310B244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This loop will add up the score of each of the players.</w:t>
      </w:r>
    </w:p>
    <w:p w14:paraId="137AB199"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players[player].ScoreCalculate();</w:t>
      </w:r>
    </w:p>
    <w:p w14:paraId="64FC083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(players[player].GetPlayerScore() == 34)</w:t>
      </w:r>
    </w:p>
    <w:p w14:paraId="33D3B9F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if all the ships have been sunken, it will change their lose status to true, which will then exit the While loop</w:t>
      </w:r>
    </w:p>
    <w:p w14:paraId="5C92E57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players[player].SetPlayerLose(</w:t>
      </w:r>
      <w:r>
        <w:rPr>
          <w:rFonts w:ascii="Consolas" w:hAnsi="Consolas" w:cs="Consolas"/>
          <w:color w:val="0000FF"/>
          <w:sz w:val="19"/>
          <w:szCs w:val="19"/>
        </w:rPr>
        <w:t>true</w:t>
      </w:r>
      <w:r>
        <w:rPr>
          <w:rFonts w:ascii="Consolas" w:hAnsi="Consolas" w:cs="Consolas"/>
          <w:color w:val="000000"/>
          <w:sz w:val="19"/>
          <w:szCs w:val="19"/>
        </w:rPr>
        <w:t>);</w:t>
      </w:r>
    </w:p>
    <w:p w14:paraId="0A7AF0A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6F4DB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05933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26EE6D9E"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3F013C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4C346B4D"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(players[0].GetPlayerLose() == </w:t>
      </w:r>
      <w:r>
        <w:rPr>
          <w:rFonts w:ascii="Consolas" w:hAnsi="Consolas" w:cs="Consolas"/>
          <w:color w:val="0000FF"/>
          <w:sz w:val="19"/>
          <w:szCs w:val="19"/>
        </w:rPr>
        <w:t>true</w:t>
      </w:r>
      <w:r>
        <w:rPr>
          <w:rFonts w:ascii="Consolas" w:hAnsi="Consolas" w:cs="Consolas"/>
          <w:color w:val="000000"/>
          <w:sz w:val="19"/>
          <w:szCs w:val="19"/>
        </w:rPr>
        <w:t>)</w:t>
      </w:r>
    </w:p>
    <w:p w14:paraId="12053BE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This branch will check to see if player 1 has lost in order to display the correct message</w:t>
      </w:r>
    </w:p>
    <w:p w14:paraId="6DD88321"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"\r\nPlayer 2 WINS!!!!!\r\n\r\n"</w:t>
      </w:r>
      <w:r>
        <w:rPr>
          <w:rFonts w:ascii="Consolas" w:hAnsi="Consolas" w:cs="Consolas"/>
          <w:color w:val="000000"/>
          <w:sz w:val="19"/>
          <w:szCs w:val="19"/>
        </w:rPr>
        <w:t>);</w:t>
      </w:r>
    </w:p>
    <w:p w14:paraId="262B843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E7D3715"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4B7046F"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The only way this branch statement would execute is if at least one of the players lost, therefore if it wasnt player 1, then it must be player 2.</w:t>
      </w:r>
    </w:p>
    <w:p w14:paraId="0C31EE1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"\r\nPlayer 1 WINS!!!!!\r\n\r\n"</w:t>
      </w:r>
      <w:r>
        <w:rPr>
          <w:rFonts w:ascii="Consolas" w:hAnsi="Consolas" w:cs="Consolas"/>
          <w:color w:val="000000"/>
          <w:sz w:val="19"/>
          <w:szCs w:val="19"/>
        </w:rPr>
        <w:t>);</w:t>
      </w:r>
    </w:p>
    <w:p w14:paraId="7286D08C"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8FB8AEA"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p>
    <w:p w14:paraId="250CF6D2" w14:textId="77777777" w:rsidR="004A4D44" w:rsidRDefault="004A4D44" w:rsidP="004A4D4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764D8FC" w14:textId="7D659886" w:rsidR="004A4D44" w:rsidRDefault="004A4D44">
      <w:pPr>
        <w:spacing w:line="259" w:lineRule="auto"/>
        <w:jc w:val="left"/>
      </w:pPr>
      <w:r>
        <w:br w:type="page"/>
      </w:r>
    </w:p>
    <w:p w14:paraId="607032B4" w14:textId="77777777" w:rsidR="00BE4DBF" w:rsidRDefault="00BE4DBF" w:rsidP="00BE4DBF">
      <w:pPr>
        <w:pStyle w:val="Heading2"/>
      </w:pPr>
      <w:bookmarkStart w:id="52" w:name="_Toc509581481"/>
      <w:r>
        <w:lastRenderedPageBreak/>
        <w:t>Functions.cpp</w:t>
      </w:r>
      <w:bookmarkEnd w:id="52"/>
    </w:p>
    <w:p w14:paraId="4B560E1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F67550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7A35009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5E64C36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WriteText(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5AA812F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CEC667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SetCursorPosition(</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422FFA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808080"/>
          <w:sz w:val="19"/>
          <w:szCs w:val="19"/>
        </w:rPr>
        <w:t>text</w:t>
      </w:r>
      <w:r>
        <w:rPr>
          <w:rFonts w:ascii="Consolas" w:hAnsi="Consolas" w:cs="Consolas"/>
          <w:color w:val="000000"/>
          <w:sz w:val="19"/>
          <w:szCs w:val="19"/>
        </w:rPr>
        <w:t>.c_str());</w:t>
      </w:r>
    </w:p>
    <w:p w14:paraId="1DB6743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B957E4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11A664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takes in an array of int and initialises all the addresses to 0</w:t>
      </w:r>
    </w:p>
    <w:p w14:paraId="5CD173D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will this need an array of pointers to be passed in? will this change the actual array or the array within the scope?</w:t>
      </w:r>
    </w:p>
    <w:p w14:paraId="6A563A6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InitialiseNumbers(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090C455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6CCB0A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w:t>
      </w:r>
      <w:r>
        <w:rPr>
          <w:rFonts w:ascii="Consolas" w:hAnsi="Consolas" w:cs="Consolas"/>
          <w:color w:val="808080"/>
          <w:sz w:val="19"/>
          <w:szCs w:val="19"/>
        </w:rPr>
        <w:t>size</w:t>
      </w:r>
      <w:r>
        <w:rPr>
          <w:rFonts w:ascii="Consolas" w:hAnsi="Consolas" w:cs="Consolas"/>
          <w:color w:val="000000"/>
          <w:sz w:val="19"/>
          <w:szCs w:val="19"/>
        </w:rPr>
        <w:t>; index++)</w:t>
      </w:r>
    </w:p>
    <w:p w14:paraId="65A1202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15A4D5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0;</w:t>
      </w:r>
    </w:p>
    <w:p w14:paraId="30558A5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CA860E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29A541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598A57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displays the header which decribes the purpose of the application</w:t>
      </w:r>
    </w:p>
    <w:p w14:paraId="3C11698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14:paraId="030B287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E1BC90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w:t>
      </w:r>
      <w:r>
        <w:rPr>
          <w:rFonts w:ascii="Consolas" w:hAnsi="Consolas" w:cs="Consolas"/>
          <w:color w:val="000000"/>
          <w:sz w:val="19"/>
          <w:szCs w:val="19"/>
        </w:rPr>
        <w:t xml:space="preserve">, 0, 0);     </w:t>
      </w:r>
      <w:r>
        <w:rPr>
          <w:rFonts w:ascii="Consolas" w:hAnsi="Consolas" w:cs="Consolas"/>
          <w:color w:val="008000"/>
          <w:sz w:val="19"/>
          <w:szCs w:val="19"/>
        </w:rPr>
        <w:t>// Top left hand corner of screen is x = 0, y = 0</w:t>
      </w:r>
    </w:p>
    <w:p w14:paraId="6AFADD3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 This application is designed to allow you to choose numbers                 *"</w:t>
      </w:r>
      <w:r>
        <w:rPr>
          <w:rFonts w:ascii="Consolas" w:hAnsi="Consolas" w:cs="Consolas"/>
          <w:color w:val="000000"/>
          <w:sz w:val="19"/>
          <w:szCs w:val="19"/>
        </w:rPr>
        <w:t xml:space="preserve">, 0, 1);     </w:t>
      </w:r>
      <w:r>
        <w:rPr>
          <w:rFonts w:ascii="Consolas" w:hAnsi="Consolas" w:cs="Consolas"/>
          <w:color w:val="008000"/>
          <w:sz w:val="19"/>
          <w:szCs w:val="19"/>
        </w:rPr>
        <w:t>// Next line down is x = 0, y = 1, etc</w:t>
      </w:r>
    </w:p>
    <w:p w14:paraId="350489A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 and finds the biggest and the smallest value                                *"</w:t>
      </w:r>
      <w:r>
        <w:rPr>
          <w:rFonts w:ascii="Consolas" w:hAnsi="Consolas" w:cs="Consolas"/>
          <w:color w:val="000000"/>
          <w:sz w:val="19"/>
          <w:szCs w:val="19"/>
        </w:rPr>
        <w:t>, 0, 2);</w:t>
      </w:r>
    </w:p>
    <w:p w14:paraId="0A209D7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w:t>
      </w:r>
      <w:r>
        <w:rPr>
          <w:rFonts w:ascii="Consolas" w:hAnsi="Consolas" w:cs="Consolas"/>
          <w:color w:val="000000"/>
          <w:sz w:val="19"/>
          <w:szCs w:val="19"/>
        </w:rPr>
        <w:t>, 0, 3);</w:t>
      </w:r>
    </w:p>
    <w:p w14:paraId="204585A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624D34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DC8FC9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displays the menu of options avaliable in the application</w:t>
      </w:r>
    </w:p>
    <w:p w14:paraId="528F0B7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DisplayMenu()</w:t>
      </w:r>
    </w:p>
    <w:p w14:paraId="54B8A42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A7D918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"Select an option"</w:t>
      </w:r>
      <w:r>
        <w:rPr>
          <w:rFonts w:ascii="Consolas" w:hAnsi="Consolas" w:cs="Consolas"/>
          <w:color w:val="000000"/>
          <w:sz w:val="19"/>
          <w:szCs w:val="19"/>
        </w:rPr>
        <w:t xml:space="preserve">, 20, 8);               </w:t>
      </w:r>
      <w:r>
        <w:rPr>
          <w:rFonts w:ascii="Consolas" w:hAnsi="Consolas" w:cs="Consolas"/>
          <w:color w:val="008000"/>
          <w:sz w:val="19"/>
          <w:szCs w:val="19"/>
        </w:rPr>
        <w:t>// Display menu at at x = 20, y = 8</w:t>
      </w:r>
    </w:p>
    <w:p w14:paraId="4E43E3F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"1. Enter the numbers"</w:t>
      </w:r>
      <w:r>
        <w:rPr>
          <w:rFonts w:ascii="Consolas" w:hAnsi="Consolas" w:cs="Consolas"/>
          <w:color w:val="000000"/>
          <w:sz w:val="19"/>
          <w:szCs w:val="19"/>
        </w:rPr>
        <w:t>, 20, 9);</w:t>
      </w:r>
    </w:p>
    <w:p w14:paraId="1D8C8BD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"2. Find the smallest"</w:t>
      </w:r>
      <w:r>
        <w:rPr>
          <w:rFonts w:ascii="Consolas" w:hAnsi="Consolas" w:cs="Consolas"/>
          <w:color w:val="000000"/>
          <w:sz w:val="19"/>
          <w:szCs w:val="19"/>
        </w:rPr>
        <w:t>, 20, 10);</w:t>
      </w:r>
    </w:p>
    <w:p w14:paraId="33DD712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"3. Find the largest"</w:t>
      </w:r>
      <w:r>
        <w:rPr>
          <w:rFonts w:ascii="Consolas" w:hAnsi="Consolas" w:cs="Consolas"/>
          <w:color w:val="000000"/>
          <w:sz w:val="19"/>
          <w:szCs w:val="19"/>
        </w:rPr>
        <w:t>, 20, 11);</w:t>
      </w:r>
    </w:p>
    <w:p w14:paraId="514B9C6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"4. Display all numbers"</w:t>
      </w:r>
      <w:r>
        <w:rPr>
          <w:rFonts w:ascii="Consolas" w:hAnsi="Consolas" w:cs="Consolas"/>
          <w:color w:val="000000"/>
          <w:sz w:val="19"/>
          <w:szCs w:val="19"/>
        </w:rPr>
        <w:t>, 20, 12);</w:t>
      </w:r>
    </w:p>
    <w:p w14:paraId="5CBCA33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"5. Quit"</w:t>
      </w:r>
      <w:r>
        <w:rPr>
          <w:rFonts w:ascii="Consolas" w:hAnsi="Consolas" w:cs="Consolas"/>
          <w:color w:val="000000"/>
          <w:sz w:val="19"/>
          <w:szCs w:val="19"/>
        </w:rPr>
        <w:t>, 20, 13);</w:t>
      </w:r>
    </w:p>
    <w:p w14:paraId="4BCF4A5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A644DD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250A0CB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0D968E6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63E157DC"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6F4825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 = -1;</w:t>
      </w:r>
    </w:p>
    <w:p w14:paraId="7D39214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inputCharCount;</w:t>
      </w:r>
    </w:p>
    <w:p w14:paraId="13BE097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7C7EEDE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808080"/>
          <w:sz w:val="19"/>
          <w:szCs w:val="19"/>
        </w:rPr>
        <w:t>prompt</w:t>
      </w:r>
      <w:r>
        <w:rPr>
          <w:rFonts w:ascii="Consolas" w:hAnsi="Consolas" w:cs="Consolas"/>
          <w:color w:val="000000"/>
          <w:sz w:val="19"/>
          <w:szCs w:val="19"/>
        </w:rPr>
        <w:t>, 20, 14);</w:t>
      </w:r>
    </w:p>
    <w:p w14:paraId="2C78B90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inputCharCount = scanf(</w:t>
      </w:r>
      <w:r>
        <w:rPr>
          <w:rFonts w:ascii="Consolas" w:hAnsi="Consolas" w:cs="Consolas"/>
          <w:color w:val="A31515"/>
          <w:sz w:val="19"/>
          <w:szCs w:val="19"/>
        </w:rPr>
        <w:t>"%i"</w:t>
      </w:r>
      <w:r>
        <w:rPr>
          <w:rFonts w:ascii="Consolas" w:hAnsi="Consolas" w:cs="Consolas"/>
          <w:color w:val="000000"/>
          <w:sz w:val="19"/>
          <w:szCs w:val="19"/>
        </w:rPr>
        <w:t>, &amp;number);</w:t>
      </w:r>
    </w:p>
    <w:p w14:paraId="2E5F887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(inputCharCount == 0)  </w:t>
      </w:r>
      <w:r>
        <w:rPr>
          <w:rFonts w:ascii="Consolas" w:hAnsi="Consolas" w:cs="Consolas"/>
          <w:color w:val="008000"/>
          <w:sz w:val="19"/>
          <w:szCs w:val="19"/>
        </w:rPr>
        <w:t>// Wasn’t a number, so ignore what they typed in!!</w:t>
      </w:r>
    </w:p>
    <w:p w14:paraId="220393F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E50A79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IgnoreInput();</w:t>
      </w:r>
    </w:p>
    <w:p w14:paraId="773B7BB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00700F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7BCCE9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t xml:space="preserve">ClearText(20, 14, </w:t>
      </w:r>
      <w:r>
        <w:rPr>
          <w:rFonts w:ascii="Consolas" w:hAnsi="Consolas" w:cs="Consolas"/>
          <w:color w:val="808080"/>
          <w:sz w:val="19"/>
          <w:szCs w:val="19"/>
        </w:rPr>
        <w:t>prompt</w:t>
      </w:r>
      <w:r>
        <w:rPr>
          <w:rFonts w:ascii="Consolas" w:hAnsi="Consolas" w:cs="Consolas"/>
          <w:color w:val="000000"/>
          <w:sz w:val="19"/>
          <w:szCs w:val="19"/>
        </w:rPr>
        <w:t xml:space="preserve">.length() + inputCharCount + 100); </w:t>
      </w:r>
      <w:r>
        <w:rPr>
          <w:rFonts w:ascii="Consolas" w:hAnsi="Consolas" w:cs="Consolas"/>
          <w:color w:val="008000"/>
          <w:sz w:val="19"/>
          <w:szCs w:val="19"/>
        </w:rPr>
        <w:t>// Clear the text at this line --- Added 100 to remove bug when user entered number with more than 1 character.</w:t>
      </w:r>
    </w:p>
    <w:p w14:paraId="514E159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B9E946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4DAEF6E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C42AF1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54407E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14:paraId="0DEF2C9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B8F4FC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14:paraId="33F3C5A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getchar())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14:paraId="29F375E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BFE387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2CA07F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7BA1B3C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579BF1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space ' '  characters starting at x, y for 'length' times</w:t>
      </w:r>
    </w:p>
    <w:p w14:paraId="2AA4B66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spaces(</w:t>
      </w:r>
      <w:r>
        <w:rPr>
          <w:rFonts w:ascii="Consolas" w:hAnsi="Consolas" w:cs="Consolas"/>
          <w:color w:val="808080"/>
          <w:sz w:val="19"/>
          <w:szCs w:val="19"/>
        </w:rPr>
        <w:t>length</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0BF5D66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WriteText(spaces,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12FBAA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F17CB0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5ED537F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DisplayAllNumbers(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34CFF55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902D2F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"The smallest value is "</w:t>
      </w:r>
      <w:r>
        <w:rPr>
          <w:rFonts w:ascii="Consolas" w:hAnsi="Consolas" w:cs="Consolas"/>
          <w:color w:val="000000"/>
          <w:sz w:val="19"/>
          <w:szCs w:val="19"/>
        </w:rPr>
        <w:t>, 20, 15);</w:t>
      </w:r>
    </w:p>
    <w:p w14:paraId="6C63D31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"%i, %i, %i"</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[0], </w:t>
      </w:r>
      <w:r>
        <w:rPr>
          <w:rFonts w:ascii="Consolas" w:hAnsi="Consolas" w:cs="Consolas"/>
          <w:color w:val="808080"/>
          <w:sz w:val="19"/>
          <w:szCs w:val="19"/>
        </w:rPr>
        <w:t>numbers</w:t>
      </w:r>
      <w:r>
        <w:rPr>
          <w:rFonts w:ascii="Consolas" w:hAnsi="Consolas" w:cs="Consolas"/>
          <w:color w:val="000000"/>
          <w:sz w:val="19"/>
          <w:szCs w:val="19"/>
        </w:rPr>
        <w:t xml:space="preserve">[1], </w:t>
      </w:r>
      <w:r>
        <w:rPr>
          <w:rFonts w:ascii="Consolas" w:hAnsi="Consolas" w:cs="Consolas"/>
          <w:color w:val="808080"/>
          <w:sz w:val="19"/>
          <w:szCs w:val="19"/>
        </w:rPr>
        <w:t>numbers</w:t>
      </w:r>
      <w:r>
        <w:rPr>
          <w:rFonts w:ascii="Consolas" w:hAnsi="Consolas" w:cs="Consolas"/>
          <w:color w:val="000000"/>
          <w:sz w:val="19"/>
          <w:szCs w:val="19"/>
        </w:rPr>
        <w:t>[2]);</w:t>
      </w:r>
    </w:p>
    <w:p w14:paraId="4CA74F7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9A03DC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236FDCC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ProcessMenu(</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576A3E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37B93D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message;</w:t>
      </w:r>
    </w:p>
    <w:p w14:paraId="36E26EC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7C178F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4449F13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w:t>
      </w:r>
    </w:p>
    <w:p w14:paraId="63B8D81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5472B9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5660515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GetNumbers(</w:t>
      </w:r>
      <w:r>
        <w:rPr>
          <w:rFonts w:ascii="Consolas" w:hAnsi="Consolas" w:cs="Consolas"/>
          <w:color w:val="808080"/>
          <w:sz w:val="19"/>
          <w:szCs w:val="19"/>
        </w:rPr>
        <w:t>numbers</w:t>
      </w:r>
      <w:r>
        <w:rPr>
          <w:rFonts w:ascii="Consolas" w:hAnsi="Consolas" w:cs="Consolas"/>
          <w:color w:val="000000"/>
          <w:sz w:val="19"/>
          <w:szCs w:val="19"/>
        </w:rPr>
        <w:t>);</w:t>
      </w:r>
    </w:p>
    <w:p w14:paraId="481E533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E6C786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325392BC"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WriteText(FormatText(</w:t>
      </w:r>
      <w:r>
        <w:rPr>
          <w:rFonts w:ascii="Consolas" w:hAnsi="Consolas" w:cs="Consolas"/>
          <w:color w:val="A31515"/>
          <w:sz w:val="19"/>
          <w:szCs w:val="19"/>
        </w:rPr>
        <w:t>"The smallest value is %i"</w:t>
      </w:r>
      <w:r>
        <w:rPr>
          <w:rFonts w:ascii="Consolas" w:hAnsi="Consolas" w:cs="Consolas"/>
          <w:color w:val="000000"/>
          <w:sz w:val="19"/>
          <w:szCs w:val="19"/>
        </w:rPr>
        <w:t>, FindSmallest(</w:t>
      </w:r>
      <w:r>
        <w:rPr>
          <w:rFonts w:ascii="Consolas" w:hAnsi="Consolas" w:cs="Consolas"/>
          <w:color w:val="808080"/>
          <w:sz w:val="19"/>
          <w:szCs w:val="19"/>
        </w:rPr>
        <w:t>numbers</w:t>
      </w:r>
      <w:r>
        <w:rPr>
          <w:rFonts w:ascii="Consolas" w:hAnsi="Consolas" w:cs="Consolas"/>
          <w:color w:val="000000"/>
          <w:sz w:val="19"/>
          <w:szCs w:val="19"/>
        </w:rPr>
        <w:t>)), 20, 15);</w:t>
      </w:r>
    </w:p>
    <w:p w14:paraId="4B30FA2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30FAA64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AC9DD6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4D3F18D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WriteText(FormatText(</w:t>
      </w:r>
      <w:r>
        <w:rPr>
          <w:rFonts w:ascii="Consolas" w:hAnsi="Consolas" w:cs="Consolas"/>
          <w:color w:val="A31515"/>
          <w:sz w:val="19"/>
          <w:szCs w:val="19"/>
        </w:rPr>
        <w:t>"The largest value is %i"</w:t>
      </w:r>
      <w:r>
        <w:rPr>
          <w:rFonts w:ascii="Consolas" w:hAnsi="Consolas" w:cs="Consolas"/>
          <w:color w:val="000000"/>
          <w:sz w:val="19"/>
          <w:szCs w:val="19"/>
        </w:rPr>
        <w:t>, FindLargest(</w:t>
      </w:r>
      <w:r>
        <w:rPr>
          <w:rFonts w:ascii="Consolas" w:hAnsi="Consolas" w:cs="Consolas"/>
          <w:color w:val="808080"/>
          <w:sz w:val="19"/>
          <w:szCs w:val="19"/>
        </w:rPr>
        <w:t>numbers</w:t>
      </w:r>
      <w:r>
        <w:rPr>
          <w:rFonts w:ascii="Consolas" w:hAnsi="Consolas" w:cs="Consolas"/>
          <w:color w:val="000000"/>
          <w:sz w:val="19"/>
          <w:szCs w:val="19"/>
        </w:rPr>
        <w:t>)), 20, 15);</w:t>
      </w:r>
    </w:p>
    <w:p w14:paraId="08AA112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7F6105D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8291E6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6C8062C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DisplayAllNumbers(</w:t>
      </w:r>
      <w:r>
        <w:rPr>
          <w:rFonts w:ascii="Consolas" w:hAnsi="Consolas" w:cs="Consolas"/>
          <w:color w:val="808080"/>
          <w:sz w:val="19"/>
          <w:szCs w:val="19"/>
        </w:rPr>
        <w:t>numbers</w:t>
      </w:r>
      <w:r>
        <w:rPr>
          <w:rFonts w:ascii="Consolas" w:hAnsi="Consolas" w:cs="Consolas"/>
          <w:color w:val="000000"/>
          <w:sz w:val="19"/>
          <w:szCs w:val="19"/>
        </w:rPr>
        <w:t>);</w:t>
      </w:r>
    </w:p>
    <w:p w14:paraId="145B6FA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12D7F6A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21D032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2E0E133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IsQuitting();</w:t>
      </w:r>
    </w:p>
    <w:p w14:paraId="6D049D2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50D75B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069252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w:t>
      </w:r>
      <w:r>
        <w:rPr>
          <w:rFonts w:ascii="Consolas" w:hAnsi="Consolas" w:cs="Consolas"/>
          <w:color w:val="A31515"/>
          <w:sz w:val="19"/>
          <w:szCs w:val="19"/>
        </w:rPr>
        <w:t>"Unknown option value entered"</w:t>
      </w:r>
      <w:r>
        <w:rPr>
          <w:rFonts w:ascii="Consolas" w:hAnsi="Consolas" w:cs="Consolas"/>
          <w:color w:val="000000"/>
          <w:sz w:val="19"/>
          <w:szCs w:val="19"/>
        </w:rPr>
        <w:t>, 20, 15);</w:t>
      </w:r>
    </w:p>
    <w:p w14:paraId="6CC3FE5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36007AD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B76397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1885C0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73E8C4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7598213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83EEEE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51600F7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GetNumbers(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6D3E82F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23296F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w:t>
      </w:r>
    </w:p>
    <w:p w14:paraId="39D76BB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84BEC0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ReadNumber(</w:t>
      </w:r>
      <w:r>
        <w:rPr>
          <w:rFonts w:ascii="Consolas" w:hAnsi="Consolas" w:cs="Consolas"/>
          <w:color w:val="A31515"/>
          <w:sz w:val="19"/>
          <w:szCs w:val="19"/>
        </w:rPr>
        <w:t>"Enter number: "</w:t>
      </w:r>
      <w:r>
        <w:rPr>
          <w:rFonts w:ascii="Consolas" w:hAnsi="Consolas" w:cs="Consolas"/>
          <w:color w:val="000000"/>
          <w:sz w:val="19"/>
          <w:szCs w:val="19"/>
        </w:rPr>
        <w:t>);</w:t>
      </w:r>
    </w:p>
    <w:p w14:paraId="33A98F6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AEEF5E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C5C5B1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4E1F2F5C"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FindSmallest(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D68CA7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82D171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smallest = </w:t>
      </w:r>
      <w:r>
        <w:rPr>
          <w:rFonts w:ascii="Consolas" w:hAnsi="Consolas" w:cs="Consolas"/>
          <w:color w:val="808080"/>
          <w:sz w:val="19"/>
          <w:szCs w:val="19"/>
        </w:rPr>
        <w:t>numbers</w:t>
      </w:r>
      <w:r>
        <w:rPr>
          <w:rFonts w:ascii="Consolas" w:hAnsi="Consolas" w:cs="Consolas"/>
          <w:color w:val="000000"/>
          <w:sz w:val="19"/>
          <w:szCs w:val="19"/>
        </w:rPr>
        <w:t>[0];</w:t>
      </w:r>
    </w:p>
    <w:p w14:paraId="54DBCCF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0F52B9A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73A9360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D8A75C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&lt; smallest)</w:t>
      </w:r>
    </w:p>
    <w:p w14:paraId="03D4EE7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CE2F2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smallest = </w:t>
      </w:r>
      <w:r>
        <w:rPr>
          <w:rFonts w:ascii="Consolas" w:hAnsi="Consolas" w:cs="Consolas"/>
          <w:color w:val="808080"/>
          <w:sz w:val="19"/>
          <w:szCs w:val="19"/>
        </w:rPr>
        <w:t>numbers</w:t>
      </w:r>
      <w:r>
        <w:rPr>
          <w:rFonts w:ascii="Consolas" w:hAnsi="Consolas" w:cs="Consolas"/>
          <w:color w:val="000000"/>
          <w:sz w:val="19"/>
          <w:szCs w:val="19"/>
        </w:rPr>
        <w:t>[index + 1];</w:t>
      </w:r>
    </w:p>
    <w:p w14:paraId="72F349F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69C3C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68784F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580537C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smallest;</w:t>
      </w:r>
    </w:p>
    <w:p w14:paraId="5B396F4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570155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77F0B80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FindLargest(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68D0A83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7D1ADA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largest = </w:t>
      </w:r>
      <w:r>
        <w:rPr>
          <w:rFonts w:ascii="Consolas" w:hAnsi="Consolas" w:cs="Consolas"/>
          <w:color w:val="808080"/>
          <w:sz w:val="19"/>
          <w:szCs w:val="19"/>
        </w:rPr>
        <w:t>numbers</w:t>
      </w:r>
      <w:r>
        <w:rPr>
          <w:rFonts w:ascii="Consolas" w:hAnsi="Consolas" w:cs="Consolas"/>
          <w:color w:val="000000"/>
          <w:sz w:val="19"/>
          <w:szCs w:val="19"/>
        </w:rPr>
        <w:t>[0];</w:t>
      </w:r>
    </w:p>
    <w:p w14:paraId="31FED20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17CD316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35EC75B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B6BA8C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&gt; largest)</w:t>
      </w:r>
    </w:p>
    <w:p w14:paraId="7C37550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C4D85C"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largest = </w:t>
      </w:r>
      <w:r>
        <w:rPr>
          <w:rFonts w:ascii="Consolas" w:hAnsi="Consolas" w:cs="Consolas"/>
          <w:color w:val="808080"/>
          <w:sz w:val="19"/>
          <w:szCs w:val="19"/>
        </w:rPr>
        <w:t>numbers</w:t>
      </w:r>
      <w:r>
        <w:rPr>
          <w:rFonts w:ascii="Consolas" w:hAnsi="Consolas" w:cs="Consolas"/>
          <w:color w:val="000000"/>
          <w:sz w:val="19"/>
          <w:szCs w:val="19"/>
        </w:rPr>
        <w:t>[index + 1];</w:t>
      </w:r>
    </w:p>
    <w:p w14:paraId="27AD28E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06D38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5EE937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C9B8AB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largest;</w:t>
      </w:r>
    </w:p>
    <w:p w14:paraId="3624F2C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281CE6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08D700C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returns a bool depending on the user input to change the loop condition in the main.</w:t>
      </w:r>
    </w:p>
    <w:p w14:paraId="3B46C71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IsQuitting()</w:t>
      </w:r>
    </w:p>
    <w:p w14:paraId="254F7DB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595B0B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input[100];</w:t>
      </w:r>
    </w:p>
    <w:p w14:paraId="0AA925E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162035C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CBC273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0938BEC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0FC67E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"Do you really wish to quit? "</w:t>
      </w:r>
      <w:r>
        <w:rPr>
          <w:rFonts w:ascii="Consolas" w:hAnsi="Consolas" w:cs="Consolas"/>
          <w:color w:val="000000"/>
          <w:sz w:val="19"/>
          <w:szCs w:val="19"/>
        </w:rPr>
        <w:t>, 20, 13);</w:t>
      </w:r>
    </w:p>
    <w:p w14:paraId="4E2B1A4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"%99s"</w:t>
      </w:r>
      <w:r>
        <w:rPr>
          <w:rFonts w:ascii="Consolas" w:hAnsi="Consolas" w:cs="Consolas"/>
          <w:color w:val="000000"/>
          <w:sz w:val="19"/>
          <w:szCs w:val="19"/>
        </w:rPr>
        <w:t>, input);</w:t>
      </w:r>
    </w:p>
    <w:p w14:paraId="669BFE5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0978522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67F55FA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4B62E18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w:t>
      </w:r>
      <w:r>
        <w:rPr>
          <w:rFonts w:ascii="Consolas" w:hAnsi="Consolas" w:cs="Consolas"/>
          <w:color w:val="A31515"/>
          <w:sz w:val="19"/>
          <w:szCs w:val="19"/>
        </w:rPr>
        <w:t>"Y"</w:t>
      </w:r>
      <w:r>
        <w:rPr>
          <w:rFonts w:ascii="Consolas" w:hAnsi="Consolas" w:cs="Consolas"/>
          <w:color w:val="000000"/>
          <w:sz w:val="19"/>
          <w:szCs w:val="19"/>
        </w:rPr>
        <w:t xml:space="preserve"> || </w:t>
      </w:r>
      <w:r>
        <w:rPr>
          <w:rFonts w:ascii="Consolas" w:hAnsi="Consolas" w:cs="Consolas"/>
          <w:color w:val="A31515"/>
          <w:sz w:val="19"/>
          <w:szCs w:val="19"/>
        </w:rPr>
        <w:t>"yes"</w:t>
      </w:r>
      <w:r>
        <w:rPr>
          <w:rFonts w:ascii="Consolas" w:hAnsi="Consolas" w:cs="Consolas"/>
          <w:color w:val="000000"/>
          <w:sz w:val="19"/>
          <w:szCs w:val="19"/>
        </w:rPr>
        <w:t xml:space="preserve"> || </w:t>
      </w:r>
      <w:r>
        <w:rPr>
          <w:rFonts w:ascii="Consolas" w:hAnsi="Consolas" w:cs="Consolas"/>
          <w:color w:val="A31515"/>
          <w:sz w:val="19"/>
          <w:szCs w:val="19"/>
        </w:rPr>
        <w:t>"y"</w:t>
      </w:r>
      <w:r>
        <w:rPr>
          <w:rFonts w:ascii="Consolas" w:hAnsi="Consolas" w:cs="Consolas"/>
          <w:color w:val="000000"/>
          <w:sz w:val="19"/>
          <w:szCs w:val="19"/>
        </w:rPr>
        <w:t>)</w:t>
      </w:r>
    </w:p>
    <w:p w14:paraId="2B72044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01AFFA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36CE2D5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EAE38A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1CBF19A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6A4913F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08F7F7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C1A9DF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542A4E5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JUST USE THIS FUNCTION</w:t>
      </w:r>
    </w:p>
    <w:p w14:paraId="760B479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lastRenderedPageBreak/>
        <w:t>// This function positions cursor in Console window,</w:t>
      </w:r>
    </w:p>
    <w:p w14:paraId="29C5BD8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and you DON'T need to understand it!!!</w:t>
      </w:r>
    </w:p>
    <w:p w14:paraId="22059A7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SetCursorPosition(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4C03DC0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B1D3B6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HANDLE</w:t>
      </w:r>
      <w:r>
        <w:rPr>
          <w:rFonts w:ascii="Consolas" w:hAnsi="Consolas" w:cs="Consolas"/>
          <w:color w:val="000000"/>
          <w:sz w:val="19"/>
          <w:szCs w:val="19"/>
        </w:rPr>
        <w:t xml:space="preserve"> handle = </w:t>
      </w:r>
      <w:r>
        <w:rPr>
          <w:rFonts w:ascii="Consolas" w:hAnsi="Consolas" w:cs="Consolas"/>
          <w:color w:val="6F008A"/>
          <w:sz w:val="19"/>
          <w:szCs w:val="19"/>
        </w:rPr>
        <w:t>NULL</w:t>
      </w:r>
      <w:r>
        <w:rPr>
          <w:rFonts w:ascii="Consolas" w:hAnsi="Consolas" w:cs="Consolas"/>
          <w:color w:val="000000"/>
          <w:sz w:val="19"/>
          <w:szCs w:val="19"/>
        </w:rPr>
        <w:t>;</w:t>
      </w:r>
    </w:p>
    <w:p w14:paraId="3B7DD5F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(!handle)</w:t>
      </w:r>
    </w:p>
    <w:p w14:paraId="6586008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0CF23C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handle = GetStdHandle(</w:t>
      </w:r>
      <w:r>
        <w:rPr>
          <w:rFonts w:ascii="Consolas" w:hAnsi="Consolas" w:cs="Consolas"/>
          <w:color w:val="6F008A"/>
          <w:sz w:val="19"/>
          <w:szCs w:val="19"/>
        </w:rPr>
        <w:t>STD_OUTPUT_HANDLE</w:t>
      </w:r>
      <w:r>
        <w:rPr>
          <w:rFonts w:ascii="Consolas" w:hAnsi="Consolas" w:cs="Consolas"/>
          <w:color w:val="000000"/>
          <w:sz w:val="19"/>
          <w:szCs w:val="19"/>
        </w:rPr>
        <w:t>);</w:t>
      </w:r>
    </w:p>
    <w:p w14:paraId="059CFA0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2311C8F"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coords = {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
    <w:p w14:paraId="61218C5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SetConsoleCursorPosition(handle, coords);</w:t>
      </w:r>
    </w:p>
    <w:p w14:paraId="5F12B3B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B85247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6DD57AF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1DA5DEC"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JUST USE THIS FUNCTION</w:t>
      </w:r>
    </w:p>
    <w:p w14:paraId="2151EFA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does creates a string</w:t>
      </w:r>
    </w:p>
    <w:p w14:paraId="5F63364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using a format string and values i.e.</w:t>
      </w:r>
    </w:p>
    <w:p w14:paraId="7C270C00"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FormatText("Number is %i", 5) returns "Number is 5",</w:t>
      </w:r>
    </w:p>
    <w:p w14:paraId="010448A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and you DON'T need to understand it!!!</w:t>
      </w:r>
    </w:p>
    <w:p w14:paraId="1C63CA7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FormatText(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c_format</w:t>
      </w:r>
      <w:r>
        <w:rPr>
          <w:rFonts w:ascii="Consolas" w:hAnsi="Consolas" w:cs="Consolas"/>
          <w:color w:val="000000"/>
          <w:sz w:val="19"/>
          <w:szCs w:val="19"/>
        </w:rPr>
        <w:t>, ...)</w:t>
      </w:r>
    </w:p>
    <w:p w14:paraId="3B5B1FF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1E6C2FA"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ch[100];</w:t>
      </w:r>
    </w:p>
    <w:p w14:paraId="7CD2CA6E"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va_list</w:t>
      </w:r>
      <w:r>
        <w:rPr>
          <w:rFonts w:ascii="Consolas" w:hAnsi="Consolas" w:cs="Consolas"/>
          <w:color w:val="000000"/>
          <w:sz w:val="19"/>
          <w:szCs w:val="19"/>
        </w:rPr>
        <w:t xml:space="preserve"> args;</w:t>
      </w:r>
    </w:p>
    <w:p w14:paraId="3DACE77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va_start</w:t>
      </w:r>
      <w:r>
        <w:rPr>
          <w:rFonts w:ascii="Consolas" w:hAnsi="Consolas" w:cs="Consolas"/>
          <w:color w:val="000000"/>
          <w:sz w:val="19"/>
          <w:szCs w:val="19"/>
        </w:rPr>
        <w:t xml:space="preserve">(args, </w:t>
      </w:r>
      <w:r>
        <w:rPr>
          <w:rFonts w:ascii="Consolas" w:hAnsi="Consolas" w:cs="Consolas"/>
          <w:color w:val="808080"/>
          <w:sz w:val="19"/>
          <w:szCs w:val="19"/>
        </w:rPr>
        <w:t>c_format</w:t>
      </w:r>
      <w:r>
        <w:rPr>
          <w:rFonts w:ascii="Consolas" w:hAnsi="Consolas" w:cs="Consolas"/>
          <w:color w:val="000000"/>
          <w:sz w:val="19"/>
          <w:szCs w:val="19"/>
        </w:rPr>
        <w:t>);</w:t>
      </w:r>
    </w:p>
    <w:p w14:paraId="2D3832F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vsnprintf(ch, 100, </w:t>
      </w:r>
      <w:r>
        <w:rPr>
          <w:rFonts w:ascii="Consolas" w:hAnsi="Consolas" w:cs="Consolas"/>
          <w:color w:val="808080"/>
          <w:sz w:val="19"/>
          <w:szCs w:val="19"/>
        </w:rPr>
        <w:t>c_format</w:t>
      </w:r>
      <w:r>
        <w:rPr>
          <w:rFonts w:ascii="Consolas" w:hAnsi="Consolas" w:cs="Consolas"/>
          <w:color w:val="000000"/>
          <w:sz w:val="19"/>
          <w:szCs w:val="19"/>
        </w:rPr>
        <w:t>, args);</w:t>
      </w:r>
    </w:p>
    <w:p w14:paraId="60082829"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va_end</w:t>
      </w:r>
      <w:r>
        <w:rPr>
          <w:rFonts w:ascii="Consolas" w:hAnsi="Consolas" w:cs="Consolas"/>
          <w:color w:val="000000"/>
          <w:sz w:val="19"/>
          <w:szCs w:val="19"/>
        </w:rPr>
        <w:t>(args);</w:t>
      </w:r>
    </w:p>
    <w:p w14:paraId="33F9A575"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(ch);</w:t>
      </w:r>
    </w:p>
    <w:p w14:paraId="0B4D36F3"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C41B9A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707C3067"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JUST USE THIS FUNCTION</w:t>
      </w:r>
    </w:p>
    <w:p w14:paraId="6759DF78"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clears the screen,</w:t>
      </w:r>
    </w:p>
    <w:p w14:paraId="7DDEE8C4"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and you DON'T need to understand it!!!</w:t>
      </w:r>
    </w:p>
    <w:p w14:paraId="6B948FC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14:paraId="3D5D9B3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B177A0C"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EB1F0A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B693B42"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p>
    <w:p w14:paraId="3F134CF6"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627C481D"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4E77D1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4FB5CAA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(_kbhit()) </w:t>
      </w:r>
      <w:r>
        <w:rPr>
          <w:rFonts w:ascii="Consolas" w:hAnsi="Consolas" w:cs="Consolas"/>
          <w:color w:val="0000FF"/>
          <w:sz w:val="19"/>
          <w:szCs w:val="19"/>
        </w:rPr>
        <w:t>break</w:t>
      </w:r>
      <w:r>
        <w:rPr>
          <w:rFonts w:ascii="Consolas" w:hAnsi="Consolas" w:cs="Consolas"/>
          <w:color w:val="000000"/>
          <w:sz w:val="19"/>
          <w:szCs w:val="19"/>
        </w:rPr>
        <w:t>; }</w:t>
      </w:r>
    </w:p>
    <w:p w14:paraId="0C2CE5A1"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_getch();   </w:t>
      </w:r>
      <w:r>
        <w:rPr>
          <w:rFonts w:ascii="Consolas" w:hAnsi="Consolas" w:cs="Consolas"/>
          <w:color w:val="008000"/>
          <w:sz w:val="19"/>
          <w:szCs w:val="19"/>
        </w:rPr>
        <w:t>// Clear the keypress</w:t>
      </w:r>
    </w:p>
    <w:p w14:paraId="31720D5B" w14:textId="77777777" w:rsidR="00BE4DBF" w:rsidRDefault="00BE4DBF" w:rsidP="00BE4DBF">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C1C2190" w14:textId="77777777" w:rsidR="00BE4DBF" w:rsidRDefault="00BE4DBF">
      <w:pPr>
        <w:spacing w:line="259" w:lineRule="auto"/>
        <w:jc w:val="left"/>
        <w:rPr>
          <w:rFonts w:eastAsiaTheme="majorEastAsia" w:cstheme="majorBidi"/>
          <w:b/>
          <w:color w:val="5F497A" w:themeColor="accent4" w:themeShade="BF"/>
          <w:sz w:val="30"/>
          <w:szCs w:val="26"/>
          <w:u w:val="single"/>
        </w:rPr>
      </w:pPr>
      <w:r>
        <w:br w:type="page"/>
      </w:r>
    </w:p>
    <w:p w14:paraId="3D993C66" w14:textId="7F773AEA" w:rsidR="004A4D44" w:rsidRDefault="004A4D44" w:rsidP="00890F2D">
      <w:pPr>
        <w:pStyle w:val="Heading2"/>
      </w:pPr>
      <w:bookmarkStart w:id="53" w:name="_Toc509581482"/>
      <w:r>
        <w:lastRenderedPageBreak/>
        <w:t>Player.cpp</w:t>
      </w:r>
      <w:bookmarkEnd w:id="53"/>
    </w:p>
    <w:p w14:paraId="2EAADA7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6B8AEA7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4B524AD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F0D47E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B8C858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48EB0AE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C0EBDC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5C933E0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17C072E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4D05F81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90C60B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"Ship.h"</w:t>
      </w:r>
    </w:p>
    <w:p w14:paraId="6AE6B00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EFB15A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717B0BF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18873AE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"Player.h"</w:t>
      </w:r>
    </w:p>
    <w:p w14:paraId="16EB9C0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7CE099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Properties</w:t>
      </w:r>
    </w:p>
    <w:p w14:paraId="6652DD8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1408EDD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::ScoreInitialise()</w:t>
      </w:r>
    </w:p>
    <w:p w14:paraId="359A1A1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3E8BAC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-&gt;_score = 0;</w:t>
      </w:r>
    </w:p>
    <w:p w14:paraId="425241E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-&gt;_lose = </w:t>
      </w:r>
      <w:r>
        <w:rPr>
          <w:rFonts w:ascii="Consolas" w:hAnsi="Consolas" w:cs="Consolas"/>
          <w:color w:val="0000FF"/>
          <w:sz w:val="19"/>
          <w:szCs w:val="19"/>
        </w:rPr>
        <w:t>false</w:t>
      </w:r>
      <w:r>
        <w:rPr>
          <w:rFonts w:ascii="Consolas" w:hAnsi="Consolas" w:cs="Consolas"/>
          <w:color w:val="000000"/>
          <w:sz w:val="19"/>
          <w:szCs w:val="19"/>
        </w:rPr>
        <w:t>;</w:t>
      </w:r>
    </w:p>
    <w:p w14:paraId="68B629A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F67FDF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4387164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::ScoreCalculate()</w:t>
      </w:r>
    </w:p>
    <w:p w14:paraId="306F171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0D65B2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-&gt;_score = 0;</w:t>
      </w:r>
    </w:p>
    <w:p w14:paraId="2A74843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8; row++)</w:t>
      </w:r>
    </w:p>
    <w:p w14:paraId="53004A8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D37169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 = 0; col &lt; 8; col++)</w:t>
      </w:r>
    </w:p>
    <w:p w14:paraId="556BB0D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6C3B9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-&gt;_spaces[row][col])</w:t>
      </w:r>
    </w:p>
    <w:p w14:paraId="1635EF2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23D3C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2F81414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-&gt;_score = </w:t>
      </w:r>
      <w:r>
        <w:rPr>
          <w:rFonts w:ascii="Consolas" w:hAnsi="Consolas" w:cs="Consolas"/>
          <w:color w:val="0000FF"/>
          <w:sz w:val="19"/>
          <w:szCs w:val="19"/>
        </w:rPr>
        <w:t>this</w:t>
      </w:r>
      <w:r>
        <w:rPr>
          <w:rFonts w:ascii="Consolas" w:hAnsi="Consolas" w:cs="Consolas"/>
          <w:color w:val="000000"/>
          <w:sz w:val="19"/>
          <w:szCs w:val="19"/>
        </w:rPr>
        <w:t>-&gt;_score + 1;</w:t>
      </w:r>
    </w:p>
    <w:p w14:paraId="0CB1360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572751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13030FA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-&gt;_score = </w:t>
      </w:r>
      <w:r>
        <w:rPr>
          <w:rFonts w:ascii="Consolas" w:hAnsi="Consolas" w:cs="Consolas"/>
          <w:color w:val="0000FF"/>
          <w:sz w:val="19"/>
          <w:szCs w:val="19"/>
        </w:rPr>
        <w:t>this</w:t>
      </w:r>
      <w:r>
        <w:rPr>
          <w:rFonts w:ascii="Consolas" w:hAnsi="Consolas" w:cs="Consolas"/>
          <w:color w:val="000000"/>
          <w:sz w:val="19"/>
          <w:szCs w:val="19"/>
        </w:rPr>
        <w:t>-&gt;_score + 2;</w:t>
      </w:r>
    </w:p>
    <w:p w14:paraId="777C761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CCC782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B2A316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B72AE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9F5562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3F7E50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819E78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player::shipSizeInitialise() </w:t>
      </w:r>
      <w:r>
        <w:rPr>
          <w:rFonts w:ascii="Consolas" w:hAnsi="Consolas" w:cs="Consolas"/>
          <w:color w:val="008000"/>
          <w:sz w:val="19"/>
          <w:szCs w:val="19"/>
        </w:rPr>
        <w:t>// In order to initialise the ships, the sizes of each of the ships needs to be initialised. This procedure will do so.</w:t>
      </w:r>
    </w:p>
    <w:p w14:paraId="14D30EE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FEFF2C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-&gt;_shipSizes[0] = 2; </w:t>
      </w:r>
      <w:r>
        <w:rPr>
          <w:rFonts w:ascii="Consolas" w:hAnsi="Consolas" w:cs="Consolas"/>
          <w:color w:val="008000"/>
          <w:sz w:val="19"/>
          <w:szCs w:val="19"/>
        </w:rPr>
        <w:t>// These are the different sizes of ships chosen to be in the game</w:t>
      </w:r>
    </w:p>
    <w:p w14:paraId="3340EED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-&gt;_shipSizes[1] = 3;</w:t>
      </w:r>
    </w:p>
    <w:p w14:paraId="5D16A8F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-&gt;_shipSizes[2] = 3;</w:t>
      </w:r>
    </w:p>
    <w:p w14:paraId="495CA17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-&gt;_shipSizes[3] = 4;</w:t>
      </w:r>
    </w:p>
    <w:p w14:paraId="01AAF94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-&gt;_shipSizes[4] = 5;</w:t>
      </w:r>
    </w:p>
    <w:p w14:paraId="172997E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5; count++) </w:t>
      </w:r>
      <w:r>
        <w:rPr>
          <w:rFonts w:ascii="Consolas" w:hAnsi="Consolas" w:cs="Consolas"/>
          <w:color w:val="008000"/>
          <w:sz w:val="19"/>
          <w:szCs w:val="19"/>
        </w:rPr>
        <w:t>// This loops through the ships sizes and assigns them the values chosen in the above array</w:t>
      </w:r>
    </w:p>
    <w:p w14:paraId="31B4FF2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7ACD57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-&gt;_ships[count].setShipSize(</w:t>
      </w:r>
      <w:r>
        <w:rPr>
          <w:rFonts w:ascii="Consolas" w:hAnsi="Consolas" w:cs="Consolas"/>
          <w:color w:val="0000FF"/>
          <w:sz w:val="19"/>
          <w:szCs w:val="19"/>
        </w:rPr>
        <w:t>this</w:t>
      </w:r>
      <w:r>
        <w:rPr>
          <w:rFonts w:ascii="Consolas" w:hAnsi="Consolas" w:cs="Consolas"/>
          <w:color w:val="000000"/>
          <w:sz w:val="19"/>
          <w:szCs w:val="19"/>
        </w:rPr>
        <w:t>-&gt;_shipSizes[count]);</w:t>
      </w:r>
    </w:p>
    <w:p w14:paraId="0C869B8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308C38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2423B8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1F2A54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player::arrayInitialise() </w:t>
      </w:r>
      <w:r>
        <w:rPr>
          <w:rFonts w:ascii="Consolas" w:hAnsi="Consolas" w:cs="Consolas"/>
          <w:color w:val="008000"/>
          <w:sz w:val="19"/>
          <w:szCs w:val="19"/>
        </w:rPr>
        <w:t>// In order to make the grid array useful it needs to be initialised to 0 which is done by this procedure.</w:t>
      </w:r>
    </w:p>
    <w:p w14:paraId="34BC4D1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6E66E8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8; row++)</w:t>
      </w:r>
    </w:p>
    <w:p w14:paraId="412C197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3D91EC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 = 0; col &lt; 8; col++)</w:t>
      </w:r>
    </w:p>
    <w:p w14:paraId="4B7E958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3A4E3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-&gt;_spaces[row][col] = 0;</w:t>
      </w:r>
    </w:p>
    <w:p w14:paraId="21D700A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040BF6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EFB260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3EFF94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083AB48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player::GetPlayerLose()</w:t>
      </w:r>
    </w:p>
    <w:p w14:paraId="4F2C0DB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817C0B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-&gt;_lose;</w:t>
      </w:r>
    </w:p>
    <w:p w14:paraId="7248D0A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E7A260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5F12E3B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player::SetPlayerLose(</w:t>
      </w:r>
      <w:r>
        <w:rPr>
          <w:rFonts w:ascii="Consolas" w:hAnsi="Consolas" w:cs="Consolas"/>
          <w:color w:val="0000FF"/>
          <w:sz w:val="19"/>
          <w:szCs w:val="19"/>
        </w:rPr>
        <w:t>bool</w:t>
      </w:r>
      <w:r>
        <w:rPr>
          <w:rFonts w:ascii="Consolas" w:hAnsi="Consolas" w:cs="Consolas"/>
          <w:color w:val="000000"/>
          <w:sz w:val="19"/>
          <w:szCs w:val="19"/>
        </w:rPr>
        <w:t xml:space="preserve"> value)</w:t>
      </w:r>
    </w:p>
    <w:p w14:paraId="72B5D9D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572CD1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-&gt;_lose = value;</w:t>
      </w:r>
    </w:p>
    <w:p w14:paraId="6032F05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D3B965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12038C2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player::GetGridSpace(</w:t>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00FF"/>
          <w:sz w:val="19"/>
          <w:szCs w:val="19"/>
        </w:rPr>
        <w:t>int</w:t>
      </w:r>
      <w:r>
        <w:rPr>
          <w:rFonts w:ascii="Consolas" w:hAnsi="Consolas" w:cs="Consolas"/>
          <w:color w:val="000000"/>
          <w:sz w:val="19"/>
          <w:szCs w:val="19"/>
        </w:rPr>
        <w:t xml:space="preserve"> y)</w:t>
      </w:r>
    </w:p>
    <w:p w14:paraId="2D249A5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042FF0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-&gt;_spaces[y][x];</w:t>
      </w:r>
    </w:p>
    <w:p w14:paraId="553FC66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AAB434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73F9BF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player::SetGridSpace(</w:t>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00FF"/>
          <w:sz w:val="19"/>
          <w:szCs w:val="19"/>
        </w:rPr>
        <w:t>int</w:t>
      </w:r>
      <w:r>
        <w:rPr>
          <w:rFonts w:ascii="Consolas" w:hAnsi="Consolas" w:cs="Consolas"/>
          <w:color w:val="000000"/>
          <w:sz w:val="19"/>
          <w:szCs w:val="19"/>
        </w:rPr>
        <w:t xml:space="preserve"> y, </w:t>
      </w:r>
      <w:r>
        <w:rPr>
          <w:rFonts w:ascii="Consolas" w:hAnsi="Consolas" w:cs="Consolas"/>
          <w:color w:val="0000FF"/>
          <w:sz w:val="19"/>
          <w:szCs w:val="19"/>
        </w:rPr>
        <w:t>int</w:t>
      </w:r>
      <w:r>
        <w:rPr>
          <w:rFonts w:ascii="Consolas" w:hAnsi="Consolas" w:cs="Consolas"/>
          <w:color w:val="000000"/>
          <w:sz w:val="19"/>
          <w:szCs w:val="19"/>
        </w:rPr>
        <w:t xml:space="preserve"> value)</w:t>
      </w:r>
    </w:p>
    <w:p w14:paraId="0E4ED83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1C9005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-&gt;_spaces[y][x] = value;</w:t>
      </w:r>
    </w:p>
    <w:p w14:paraId="171E949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B38662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0DB33D6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player::GetPlayerScore()</w:t>
      </w:r>
    </w:p>
    <w:p w14:paraId="30479FD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6CAD10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-&gt;_score;</w:t>
      </w:r>
    </w:p>
    <w:p w14:paraId="6DC17A3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27A822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20E0A4E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5241B3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Methods</w:t>
      </w:r>
    </w:p>
    <w:p w14:paraId="35352E9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54499C1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player::PrintSetupGrid()</w:t>
      </w:r>
    </w:p>
    <w:p w14:paraId="26F5150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333EFF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xAxis = 0; xAxis &lt; 8; xAxis++)</w:t>
      </w:r>
    </w:p>
    <w:p w14:paraId="1A8931A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C423DC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"\r\n%i"</w:t>
      </w:r>
      <w:r>
        <w:rPr>
          <w:rFonts w:ascii="Consolas" w:hAnsi="Consolas" w:cs="Consolas"/>
          <w:color w:val="000000"/>
          <w:sz w:val="19"/>
          <w:szCs w:val="19"/>
        </w:rPr>
        <w:t>, xAxis + 1);</w:t>
      </w:r>
    </w:p>
    <w:p w14:paraId="344946B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yAxis = 0; yAxis &lt; 8; yAxis++)</w:t>
      </w:r>
    </w:p>
    <w:p w14:paraId="7A2B06F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B710D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-&gt;_spaces[xAxis][yAxis])</w:t>
      </w:r>
    </w:p>
    <w:p w14:paraId="0D0CE8B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34940B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6C44DD8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28F3B2E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824062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090C56F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O"</w:t>
      </w:r>
      <w:r>
        <w:rPr>
          <w:rFonts w:ascii="Consolas" w:hAnsi="Consolas" w:cs="Consolas"/>
          <w:color w:val="000000"/>
          <w:sz w:val="19"/>
          <w:szCs w:val="19"/>
        </w:rPr>
        <w:t>);</w:t>
      </w:r>
    </w:p>
    <w:p w14:paraId="39710AF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0BD5E6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DC28C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15487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388CAF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1DFADF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1D20B73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player::PrintGridAndMenu()</w:t>
      </w:r>
    </w:p>
    <w:p w14:paraId="0B21897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0A3042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xAxis = 0; xAxis &lt; 8; xAxis++)</w:t>
      </w:r>
    </w:p>
    <w:p w14:paraId="28E2296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75C005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"\r\n%i"</w:t>
      </w:r>
      <w:r>
        <w:rPr>
          <w:rFonts w:ascii="Consolas" w:hAnsi="Consolas" w:cs="Consolas"/>
          <w:color w:val="000000"/>
          <w:sz w:val="19"/>
          <w:szCs w:val="19"/>
        </w:rPr>
        <w:t>, xAxis + 1);</w:t>
      </w:r>
    </w:p>
    <w:p w14:paraId="6F86810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yAxis = 0; yAxis &lt; 8; yAxis++)</w:t>
      </w:r>
    </w:p>
    <w:p w14:paraId="16106E1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5D2B8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-&gt;_spaces[xAxis][yAxis])</w:t>
      </w:r>
    </w:p>
    <w:p w14:paraId="045B771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3F57FA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3C2F2DF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9043A9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3247CFF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801801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3C9C7C0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X"</w:t>
      </w:r>
      <w:r>
        <w:rPr>
          <w:rFonts w:ascii="Consolas" w:hAnsi="Consolas" w:cs="Consolas"/>
          <w:color w:val="000000"/>
          <w:sz w:val="19"/>
          <w:szCs w:val="19"/>
        </w:rPr>
        <w:t>);</w:t>
      </w:r>
    </w:p>
    <w:p w14:paraId="5A4FDC4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4C3978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1E98947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H"</w:t>
      </w:r>
      <w:r>
        <w:rPr>
          <w:rFonts w:ascii="Consolas" w:hAnsi="Consolas" w:cs="Consolas"/>
          <w:color w:val="000000"/>
          <w:sz w:val="19"/>
          <w:szCs w:val="19"/>
        </w:rPr>
        <w:t>);</w:t>
      </w:r>
    </w:p>
    <w:p w14:paraId="5E84A08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1101CB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022A43A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S"</w:t>
      </w:r>
      <w:r>
        <w:rPr>
          <w:rFonts w:ascii="Consolas" w:hAnsi="Consolas" w:cs="Consolas"/>
          <w:color w:val="000000"/>
          <w:sz w:val="19"/>
          <w:szCs w:val="19"/>
        </w:rPr>
        <w:t>);</w:t>
      </w:r>
    </w:p>
    <w:p w14:paraId="2A71B60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761276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306FE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E40FB0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function displays the key next to the grid. It will print the lines of the key only on the specific rows.</w:t>
      </w:r>
    </w:p>
    <w:p w14:paraId="1DEC2CA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(xAxis)</w:t>
      </w:r>
    </w:p>
    <w:p w14:paraId="0879606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750F1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2CCFAE0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X = Miss"</w:t>
      </w:r>
      <w:r>
        <w:rPr>
          <w:rFonts w:ascii="Consolas" w:hAnsi="Consolas" w:cs="Consolas"/>
          <w:color w:val="000000"/>
          <w:sz w:val="19"/>
          <w:szCs w:val="19"/>
        </w:rPr>
        <w:t>);</w:t>
      </w:r>
    </w:p>
    <w:p w14:paraId="36534A5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45877C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40F7C44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H = Hit"</w:t>
      </w:r>
      <w:r>
        <w:rPr>
          <w:rFonts w:ascii="Consolas" w:hAnsi="Consolas" w:cs="Consolas"/>
          <w:color w:val="000000"/>
          <w:sz w:val="19"/>
          <w:szCs w:val="19"/>
        </w:rPr>
        <w:t>);</w:t>
      </w:r>
    </w:p>
    <w:p w14:paraId="7C32312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C94C96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62FFA0F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S = Sunk"</w:t>
      </w:r>
      <w:r>
        <w:rPr>
          <w:rFonts w:ascii="Consolas" w:hAnsi="Consolas" w:cs="Consolas"/>
          <w:color w:val="000000"/>
          <w:sz w:val="19"/>
          <w:szCs w:val="19"/>
        </w:rPr>
        <w:t>);</w:t>
      </w:r>
    </w:p>
    <w:p w14:paraId="03CF7CE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9F65FF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CD32B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A2087F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D0C68D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01DF73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8A1B1E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player::PrintGrid()</w:t>
      </w:r>
    </w:p>
    <w:p w14:paraId="5E33ACB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F7687C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xAxis = 0; xAxis &lt; 8; xAxis++)</w:t>
      </w:r>
    </w:p>
    <w:p w14:paraId="0142E0B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DB2973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"\r\n%i"</w:t>
      </w:r>
      <w:r>
        <w:rPr>
          <w:rFonts w:ascii="Consolas" w:hAnsi="Consolas" w:cs="Consolas"/>
          <w:color w:val="000000"/>
          <w:sz w:val="19"/>
          <w:szCs w:val="19"/>
        </w:rPr>
        <w:t>, xAxis + 1);</w:t>
      </w:r>
    </w:p>
    <w:p w14:paraId="47607D5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yAxis = 0; yAxis &lt; 8; yAxis++)</w:t>
      </w:r>
    </w:p>
    <w:p w14:paraId="5BB6306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76AB9A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-&gt;_spaces[xAxis][yAxis])</w:t>
      </w:r>
    </w:p>
    <w:p w14:paraId="546203C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37D2B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2B9BA62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0D40E5D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14:paraId="0DBDC57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44C483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3D7AF00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X"</w:t>
      </w:r>
      <w:r>
        <w:rPr>
          <w:rFonts w:ascii="Consolas" w:hAnsi="Consolas" w:cs="Consolas"/>
          <w:color w:val="000000"/>
          <w:sz w:val="19"/>
          <w:szCs w:val="19"/>
        </w:rPr>
        <w:t>);</w:t>
      </w:r>
    </w:p>
    <w:p w14:paraId="3056D6B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E772D3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0D0DE2C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H"</w:t>
      </w:r>
      <w:r>
        <w:rPr>
          <w:rFonts w:ascii="Consolas" w:hAnsi="Consolas" w:cs="Consolas"/>
          <w:color w:val="000000"/>
          <w:sz w:val="19"/>
          <w:szCs w:val="19"/>
        </w:rPr>
        <w:t>);</w:t>
      </w:r>
    </w:p>
    <w:p w14:paraId="68C0EF2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CA3EB0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477D7F4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S"</w:t>
      </w:r>
      <w:r>
        <w:rPr>
          <w:rFonts w:ascii="Consolas" w:hAnsi="Consolas" w:cs="Consolas"/>
          <w:color w:val="000000"/>
          <w:sz w:val="19"/>
          <w:szCs w:val="19"/>
        </w:rPr>
        <w:t>);</w:t>
      </w:r>
    </w:p>
    <w:p w14:paraId="3487D48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9F118C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115187E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D7866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A4CF7D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5CBB5E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330E933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player::OverlayCheck(</w:t>
      </w:r>
      <w:r>
        <w:rPr>
          <w:rFonts w:ascii="Consolas" w:hAnsi="Consolas" w:cs="Consolas"/>
          <w:color w:val="0000FF"/>
          <w:sz w:val="19"/>
          <w:szCs w:val="19"/>
        </w:rPr>
        <w:t>int</w:t>
      </w:r>
      <w:r>
        <w:rPr>
          <w:rFonts w:ascii="Consolas" w:hAnsi="Consolas" w:cs="Consolas"/>
          <w:color w:val="000000"/>
          <w:sz w:val="19"/>
          <w:szCs w:val="19"/>
        </w:rPr>
        <w:t xml:space="preserve"> ship)</w:t>
      </w:r>
    </w:p>
    <w:p w14:paraId="5131C00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CA1993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overlayCheck;</w:t>
      </w:r>
    </w:p>
    <w:p w14:paraId="5E800C2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 xml:space="preserve">-&gt;_ships[ship].getShipOrientation() == 0) </w:t>
      </w:r>
      <w:r>
        <w:rPr>
          <w:rFonts w:ascii="Consolas" w:hAnsi="Consolas" w:cs="Consolas"/>
          <w:color w:val="008000"/>
          <w:sz w:val="19"/>
          <w:szCs w:val="19"/>
        </w:rPr>
        <w:t>// The overlay check will first check the orientation of the ship</w:t>
      </w:r>
    </w:p>
    <w:p w14:paraId="715E218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3394C8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check = 0; check &lt; </w:t>
      </w:r>
      <w:r>
        <w:rPr>
          <w:rFonts w:ascii="Consolas" w:hAnsi="Consolas" w:cs="Consolas"/>
          <w:color w:val="0000FF"/>
          <w:sz w:val="19"/>
          <w:szCs w:val="19"/>
        </w:rPr>
        <w:t>this</w:t>
      </w:r>
      <w:r>
        <w:rPr>
          <w:rFonts w:ascii="Consolas" w:hAnsi="Consolas" w:cs="Consolas"/>
          <w:color w:val="000000"/>
          <w:sz w:val="19"/>
          <w:szCs w:val="19"/>
        </w:rPr>
        <w:t>-&gt;_ships[ship].getShipSize(); check++)</w:t>
      </w:r>
    </w:p>
    <w:p w14:paraId="083A97A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ship is horizontal it will check all the spaces the ship would occupy going along the x axis</w:t>
      </w:r>
    </w:p>
    <w:p w14:paraId="4AD9117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7F479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w:t>
      </w:r>
      <w:r>
        <w:rPr>
          <w:rFonts w:ascii="Consolas" w:hAnsi="Consolas" w:cs="Consolas"/>
          <w:color w:val="0000FF"/>
          <w:sz w:val="19"/>
          <w:szCs w:val="19"/>
        </w:rPr>
        <w:t>this</w:t>
      </w:r>
      <w:r>
        <w:rPr>
          <w:rFonts w:ascii="Consolas" w:hAnsi="Consolas" w:cs="Consolas"/>
          <w:color w:val="000000"/>
          <w:sz w:val="19"/>
          <w:szCs w:val="19"/>
        </w:rPr>
        <w:t>-&gt;_ships[ship].getShipCoordX() + check] == 0)</w:t>
      </w:r>
    </w:p>
    <w:p w14:paraId="21E9308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F7CDB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overlayCheck = </w:t>
      </w:r>
      <w:r>
        <w:rPr>
          <w:rFonts w:ascii="Consolas" w:hAnsi="Consolas" w:cs="Consolas"/>
          <w:color w:val="0000FF"/>
          <w:sz w:val="19"/>
          <w:szCs w:val="19"/>
        </w:rPr>
        <w:t>true</w:t>
      </w:r>
      <w:r>
        <w:rPr>
          <w:rFonts w:ascii="Consolas" w:hAnsi="Consolas" w:cs="Consolas"/>
          <w:color w:val="000000"/>
          <w:sz w:val="19"/>
          <w:szCs w:val="19"/>
        </w:rPr>
        <w:t>;</w:t>
      </w:r>
    </w:p>
    <w:p w14:paraId="029BA61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space comes back as 0 (empty), it will set the check to true.</w:t>
      </w:r>
    </w:p>
    <w:p w14:paraId="283ECA0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D9E91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1D08AD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86C739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overlayCheck = </w:t>
      </w:r>
      <w:r>
        <w:rPr>
          <w:rFonts w:ascii="Consolas" w:hAnsi="Consolas" w:cs="Consolas"/>
          <w:color w:val="0000FF"/>
          <w:sz w:val="19"/>
          <w:szCs w:val="19"/>
        </w:rPr>
        <w:t>false</w:t>
      </w:r>
      <w:r>
        <w:rPr>
          <w:rFonts w:ascii="Consolas" w:hAnsi="Consolas" w:cs="Consolas"/>
          <w:color w:val="000000"/>
          <w:sz w:val="19"/>
          <w:szCs w:val="19"/>
        </w:rPr>
        <w:t>;</w:t>
      </w:r>
    </w:p>
    <w:p w14:paraId="739B34E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one space is found to be already occupied, then it will set the check to false, and break out of the loop</w:t>
      </w:r>
    </w:p>
    <w:p w14:paraId="2448917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F00D06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47E14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9A1CD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8501DF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49B8F9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EE0401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check = 0; check &lt; </w:t>
      </w:r>
      <w:r>
        <w:rPr>
          <w:rFonts w:ascii="Consolas" w:hAnsi="Consolas" w:cs="Consolas"/>
          <w:color w:val="0000FF"/>
          <w:sz w:val="19"/>
          <w:szCs w:val="19"/>
        </w:rPr>
        <w:t>this</w:t>
      </w:r>
      <w:r>
        <w:rPr>
          <w:rFonts w:ascii="Consolas" w:hAnsi="Consolas" w:cs="Consolas"/>
          <w:color w:val="000000"/>
          <w:sz w:val="19"/>
          <w:szCs w:val="19"/>
        </w:rPr>
        <w:t>-&gt;_ships[ship].getShipSize(); check++)</w:t>
      </w:r>
    </w:p>
    <w:p w14:paraId="3C06861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ship is vertical it will check all the spaces the ship would occupy going along the y axis</w:t>
      </w:r>
    </w:p>
    <w:p w14:paraId="6153303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6DA49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 + check][</w:t>
      </w:r>
      <w:r>
        <w:rPr>
          <w:rFonts w:ascii="Consolas" w:hAnsi="Consolas" w:cs="Consolas"/>
          <w:color w:val="0000FF"/>
          <w:sz w:val="19"/>
          <w:szCs w:val="19"/>
        </w:rPr>
        <w:t>this</w:t>
      </w:r>
      <w:r>
        <w:rPr>
          <w:rFonts w:ascii="Consolas" w:hAnsi="Consolas" w:cs="Consolas"/>
          <w:color w:val="000000"/>
          <w:sz w:val="19"/>
          <w:szCs w:val="19"/>
        </w:rPr>
        <w:t>-&gt;_ships[ship].getShipCoordX()] == 0)</w:t>
      </w:r>
    </w:p>
    <w:p w14:paraId="3C50234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6710C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overlayCheck = </w:t>
      </w:r>
      <w:r>
        <w:rPr>
          <w:rFonts w:ascii="Consolas" w:hAnsi="Consolas" w:cs="Consolas"/>
          <w:color w:val="0000FF"/>
          <w:sz w:val="19"/>
          <w:szCs w:val="19"/>
        </w:rPr>
        <w:t>true</w:t>
      </w:r>
      <w:r>
        <w:rPr>
          <w:rFonts w:ascii="Consolas" w:hAnsi="Consolas" w:cs="Consolas"/>
          <w:color w:val="000000"/>
          <w:sz w:val="19"/>
          <w:szCs w:val="19"/>
        </w:rPr>
        <w:t xml:space="preserve">; </w:t>
      </w:r>
      <w:r>
        <w:rPr>
          <w:rFonts w:ascii="Consolas" w:hAnsi="Consolas" w:cs="Consolas"/>
          <w:color w:val="008000"/>
          <w:sz w:val="19"/>
          <w:szCs w:val="19"/>
        </w:rPr>
        <w:t>// if the space comes back as 0, or empty, it will set the check to true.</w:t>
      </w:r>
    </w:p>
    <w:p w14:paraId="31FB409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E8BCD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1A1467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1A271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overlayCheck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if one space is found to be already occupied, then it will set the check to false, and break out of the loop</w:t>
      </w:r>
    </w:p>
    <w:p w14:paraId="4D59821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DE111D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770CC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31D87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B4AA44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overlayCheck;</w:t>
      </w:r>
    </w:p>
    <w:p w14:paraId="698CF74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FF6730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0CA8658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player::PlaceShip(</w:t>
      </w:r>
      <w:r>
        <w:rPr>
          <w:rFonts w:ascii="Consolas" w:hAnsi="Consolas" w:cs="Consolas"/>
          <w:color w:val="0000FF"/>
          <w:sz w:val="19"/>
          <w:szCs w:val="19"/>
        </w:rPr>
        <w:t>int</w:t>
      </w:r>
      <w:r>
        <w:rPr>
          <w:rFonts w:ascii="Consolas" w:hAnsi="Consolas" w:cs="Consolas"/>
          <w:color w:val="000000"/>
          <w:sz w:val="19"/>
          <w:szCs w:val="19"/>
        </w:rPr>
        <w:t xml:space="preserve"> ship)</w:t>
      </w:r>
    </w:p>
    <w:p w14:paraId="334CDC6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6AFC01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-&gt;_ships[ship].getShipOrientation() == 0)</w:t>
      </w:r>
    </w:p>
    <w:p w14:paraId="3F6840E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D8F2AB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segment = 0; segment &lt; </w:t>
      </w:r>
      <w:r>
        <w:rPr>
          <w:rFonts w:ascii="Consolas" w:hAnsi="Consolas" w:cs="Consolas"/>
          <w:color w:val="0000FF"/>
          <w:sz w:val="19"/>
          <w:szCs w:val="19"/>
        </w:rPr>
        <w:t>this</w:t>
      </w:r>
      <w:r>
        <w:rPr>
          <w:rFonts w:ascii="Consolas" w:hAnsi="Consolas" w:cs="Consolas"/>
          <w:color w:val="000000"/>
          <w:sz w:val="19"/>
          <w:szCs w:val="19"/>
        </w:rPr>
        <w:t>-&gt;_ships[ship].getShipSize(); segment++)</w:t>
      </w:r>
    </w:p>
    <w:p w14:paraId="1865D8C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39927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w:t>
      </w:r>
      <w:r>
        <w:rPr>
          <w:rFonts w:ascii="Consolas" w:hAnsi="Consolas" w:cs="Consolas"/>
          <w:color w:val="0000FF"/>
          <w:sz w:val="19"/>
          <w:szCs w:val="19"/>
        </w:rPr>
        <w:t>this</w:t>
      </w:r>
      <w:r>
        <w:rPr>
          <w:rFonts w:ascii="Consolas" w:hAnsi="Consolas" w:cs="Consolas"/>
          <w:color w:val="000000"/>
          <w:sz w:val="19"/>
          <w:szCs w:val="19"/>
        </w:rPr>
        <w:t>-&gt;_ships[ship].getShipCoordX() + segment] = 1;</w:t>
      </w:r>
    </w:p>
    <w:p w14:paraId="39B4F96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ED1EA1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60F761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A32072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C484E5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segment = 0; segment &lt; </w:t>
      </w:r>
      <w:r>
        <w:rPr>
          <w:rFonts w:ascii="Consolas" w:hAnsi="Consolas" w:cs="Consolas"/>
          <w:color w:val="0000FF"/>
          <w:sz w:val="19"/>
          <w:szCs w:val="19"/>
        </w:rPr>
        <w:t>this</w:t>
      </w:r>
      <w:r>
        <w:rPr>
          <w:rFonts w:ascii="Consolas" w:hAnsi="Consolas" w:cs="Consolas"/>
          <w:color w:val="000000"/>
          <w:sz w:val="19"/>
          <w:szCs w:val="19"/>
        </w:rPr>
        <w:t>-&gt;_ships[ship].getShipSize(); segment++)</w:t>
      </w:r>
    </w:p>
    <w:p w14:paraId="4CF3034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D27FA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 + segment][</w:t>
      </w:r>
      <w:r>
        <w:rPr>
          <w:rFonts w:ascii="Consolas" w:hAnsi="Consolas" w:cs="Consolas"/>
          <w:color w:val="0000FF"/>
          <w:sz w:val="19"/>
          <w:szCs w:val="19"/>
        </w:rPr>
        <w:t>this</w:t>
      </w:r>
      <w:r>
        <w:rPr>
          <w:rFonts w:ascii="Consolas" w:hAnsi="Consolas" w:cs="Consolas"/>
          <w:color w:val="000000"/>
          <w:sz w:val="19"/>
          <w:szCs w:val="19"/>
        </w:rPr>
        <w:t>-&gt;_ships[ship].getShipCoordX()] = 1;</w:t>
      </w:r>
    </w:p>
    <w:p w14:paraId="237926D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D36D1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F0C7ED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D6AF19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AC2445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player::SunkShipCheck(</w:t>
      </w:r>
      <w:r>
        <w:rPr>
          <w:rFonts w:ascii="Consolas" w:hAnsi="Consolas" w:cs="Consolas"/>
          <w:color w:val="0000FF"/>
          <w:sz w:val="19"/>
          <w:szCs w:val="19"/>
        </w:rPr>
        <w:t>int</w:t>
      </w:r>
      <w:r>
        <w:rPr>
          <w:rFonts w:ascii="Consolas" w:hAnsi="Consolas" w:cs="Consolas"/>
          <w:color w:val="000000"/>
          <w:sz w:val="19"/>
          <w:szCs w:val="19"/>
        </w:rPr>
        <w:t xml:space="preserve"> ship)</w:t>
      </w:r>
    </w:p>
    <w:p w14:paraId="39C53A7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This method will check if all the segments of the ships have been hit, if they have, it will return a value of true.</w:t>
      </w:r>
    </w:p>
    <w:p w14:paraId="5E61A8A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390B17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sunk = 0;</w:t>
      </w:r>
    </w:p>
    <w:p w14:paraId="40F4FA0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check = 0; check &lt; </w:t>
      </w:r>
      <w:r>
        <w:rPr>
          <w:rFonts w:ascii="Consolas" w:hAnsi="Consolas" w:cs="Consolas"/>
          <w:color w:val="0000FF"/>
          <w:sz w:val="19"/>
          <w:szCs w:val="19"/>
        </w:rPr>
        <w:t>this</w:t>
      </w:r>
      <w:r>
        <w:rPr>
          <w:rFonts w:ascii="Consolas" w:hAnsi="Consolas" w:cs="Consolas"/>
          <w:color w:val="000000"/>
          <w:sz w:val="19"/>
          <w:szCs w:val="19"/>
        </w:rPr>
        <w:t>-&gt;_ships[ship].getShipSize(); check++)</w:t>
      </w:r>
    </w:p>
    <w:p w14:paraId="112973B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This will loop through the segments of the ship based on the size of the ship</w:t>
      </w:r>
    </w:p>
    <w:p w14:paraId="7E4895F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-&gt;_ships[ship].getShipOrientation())</w:t>
      </w:r>
    </w:p>
    <w:p w14:paraId="41ADC27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this will check the ship's orientation.</w:t>
      </w:r>
    </w:p>
    <w:p w14:paraId="420AA08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 </w:t>
      </w:r>
      <w:r>
        <w:rPr>
          <w:rFonts w:ascii="Consolas" w:hAnsi="Consolas" w:cs="Consolas"/>
          <w:color w:val="008000"/>
          <w:sz w:val="19"/>
          <w:szCs w:val="19"/>
        </w:rPr>
        <w:t>// if the ship is horizontal</w:t>
      </w:r>
    </w:p>
    <w:p w14:paraId="2CBC5B1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50FE6BB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w:t>
      </w:r>
      <w:r>
        <w:rPr>
          <w:rFonts w:ascii="Consolas" w:hAnsi="Consolas" w:cs="Consolas"/>
          <w:color w:val="0000FF"/>
          <w:sz w:val="19"/>
          <w:szCs w:val="19"/>
        </w:rPr>
        <w:t>this</w:t>
      </w:r>
      <w:r>
        <w:rPr>
          <w:rFonts w:ascii="Consolas" w:hAnsi="Consolas" w:cs="Consolas"/>
          <w:color w:val="000000"/>
          <w:sz w:val="19"/>
          <w:szCs w:val="19"/>
        </w:rPr>
        <w:t>-&gt;_ships[ship].getShipCoordX() + check] == 3)</w:t>
      </w:r>
    </w:p>
    <w:p w14:paraId="4B777C2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the space is marked as hit, it will increase the sunk value</w:t>
      </w:r>
    </w:p>
    <w:p w14:paraId="41E3169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sunk++;</w:t>
      </w:r>
    </w:p>
    <w:p w14:paraId="3FE5CB8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BE213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320CD14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0C6A2A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 </w:t>
      </w:r>
      <w:r>
        <w:rPr>
          <w:rFonts w:ascii="Consolas" w:hAnsi="Consolas" w:cs="Consolas"/>
          <w:color w:val="008000"/>
          <w:sz w:val="19"/>
          <w:szCs w:val="19"/>
        </w:rPr>
        <w:t>// if the ship is vertical</w:t>
      </w:r>
    </w:p>
    <w:p w14:paraId="4F5A000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4ABF40C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 + check][</w:t>
      </w:r>
      <w:r>
        <w:rPr>
          <w:rFonts w:ascii="Consolas" w:hAnsi="Consolas" w:cs="Consolas"/>
          <w:color w:val="0000FF"/>
          <w:sz w:val="19"/>
          <w:szCs w:val="19"/>
        </w:rPr>
        <w:t>this</w:t>
      </w:r>
      <w:r>
        <w:rPr>
          <w:rFonts w:ascii="Consolas" w:hAnsi="Consolas" w:cs="Consolas"/>
          <w:color w:val="000000"/>
          <w:sz w:val="19"/>
          <w:szCs w:val="19"/>
        </w:rPr>
        <w:t>-&gt;_ships[ship].getShipCoordX()] == 3)</w:t>
      </w:r>
    </w:p>
    <w:p w14:paraId="26256D1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the space is marked as hit, it will increase the sunk value</w:t>
      </w:r>
    </w:p>
    <w:p w14:paraId="04D6A77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sunk++;</w:t>
      </w:r>
    </w:p>
    <w:p w14:paraId="39E2EB6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6D953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4029E7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387527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73817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F3A6AB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F1D39C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(sunk == </w:t>
      </w:r>
      <w:r>
        <w:rPr>
          <w:rFonts w:ascii="Consolas" w:hAnsi="Consolas" w:cs="Consolas"/>
          <w:color w:val="0000FF"/>
          <w:sz w:val="19"/>
          <w:szCs w:val="19"/>
        </w:rPr>
        <w:t>this</w:t>
      </w:r>
      <w:r>
        <w:rPr>
          <w:rFonts w:ascii="Consolas" w:hAnsi="Consolas" w:cs="Consolas"/>
          <w:color w:val="000000"/>
          <w:sz w:val="19"/>
          <w:szCs w:val="19"/>
        </w:rPr>
        <w:t>-&gt;_ships[ship].getShipSize())</w:t>
      </w:r>
    </w:p>
    <w:p w14:paraId="1F3DBFB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the amount of sunken segemnts is == to the amount of segments in the ship, then the ship has been sunk, which will return a value of true</w:t>
      </w:r>
    </w:p>
    <w:p w14:paraId="1EF17DA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16ED1F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379466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E8E78D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ABEBC6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24D9AC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63766F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676AF3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22C600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player::SunkenShips()</w:t>
      </w:r>
    </w:p>
    <w:p w14:paraId="2B6D4D0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B30E6E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ship = 0; ship &lt; 5; ship++)</w:t>
      </w:r>
    </w:p>
    <w:p w14:paraId="3E15F75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t>{</w:t>
      </w:r>
      <w:r>
        <w:rPr>
          <w:rFonts w:ascii="Consolas" w:hAnsi="Consolas" w:cs="Consolas"/>
          <w:color w:val="000000"/>
          <w:sz w:val="19"/>
          <w:szCs w:val="19"/>
        </w:rPr>
        <w:tab/>
      </w:r>
      <w:r>
        <w:rPr>
          <w:rFonts w:ascii="Consolas" w:hAnsi="Consolas" w:cs="Consolas"/>
          <w:color w:val="008000"/>
          <w:sz w:val="19"/>
          <w:szCs w:val="19"/>
        </w:rPr>
        <w:t>// This will loop through all the ships, checking if the ship has been sunk, if it has it will set the sunk status of the ship to true</w:t>
      </w:r>
    </w:p>
    <w:p w14:paraId="6BBEA7E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-&gt;_ships[ship].setShipSunk(SunkShipCheck(ship));</w:t>
      </w:r>
    </w:p>
    <w:p w14:paraId="0C3B7CC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 xml:space="preserve">-&gt;_ships[ship].getShipSunk() == </w:t>
      </w:r>
      <w:r>
        <w:rPr>
          <w:rFonts w:ascii="Consolas" w:hAnsi="Consolas" w:cs="Consolas"/>
          <w:color w:val="0000FF"/>
          <w:sz w:val="19"/>
          <w:szCs w:val="19"/>
        </w:rPr>
        <w:t>true</w:t>
      </w:r>
      <w:r>
        <w:rPr>
          <w:rFonts w:ascii="Consolas" w:hAnsi="Consolas" w:cs="Consolas"/>
          <w:color w:val="000000"/>
          <w:sz w:val="19"/>
          <w:szCs w:val="19"/>
        </w:rPr>
        <w:t>)</w:t>
      </w:r>
    </w:p>
    <w:p w14:paraId="612F3C9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this checks if the ship has been sunk</w:t>
      </w:r>
    </w:p>
    <w:p w14:paraId="6C34DD5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sink = 0; sink &lt; </w:t>
      </w:r>
      <w:r>
        <w:rPr>
          <w:rFonts w:ascii="Consolas" w:hAnsi="Consolas" w:cs="Consolas"/>
          <w:color w:val="0000FF"/>
          <w:sz w:val="19"/>
          <w:szCs w:val="19"/>
        </w:rPr>
        <w:t>this</w:t>
      </w:r>
      <w:r>
        <w:rPr>
          <w:rFonts w:ascii="Consolas" w:hAnsi="Consolas" w:cs="Consolas"/>
          <w:color w:val="000000"/>
          <w:sz w:val="19"/>
          <w:szCs w:val="19"/>
        </w:rPr>
        <w:t>-&gt;_ships[ship].getShipSize(); sink++)</w:t>
      </w:r>
    </w:p>
    <w:p w14:paraId="431D884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the ship has been sunk, it will loop through the spaces of the grid the ship occupies changing the value to sunk.</w:t>
      </w:r>
    </w:p>
    <w:p w14:paraId="5F014AD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-&gt;_ships[ship].getShipOrientation())</w:t>
      </w:r>
    </w:p>
    <w:p w14:paraId="4FA094B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75E0F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0:</w:t>
      </w:r>
    </w:p>
    <w:p w14:paraId="6B4404D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w:t>
      </w:r>
      <w:r>
        <w:rPr>
          <w:rFonts w:ascii="Consolas" w:hAnsi="Consolas" w:cs="Consolas"/>
          <w:color w:val="0000FF"/>
          <w:sz w:val="19"/>
          <w:szCs w:val="19"/>
        </w:rPr>
        <w:t>this</w:t>
      </w:r>
      <w:r>
        <w:rPr>
          <w:rFonts w:ascii="Consolas" w:hAnsi="Consolas" w:cs="Consolas"/>
          <w:color w:val="000000"/>
          <w:sz w:val="19"/>
          <w:szCs w:val="19"/>
        </w:rPr>
        <w:t>-&gt;_ships[ship].getShipCoordX() + sink] = 4;</w:t>
      </w:r>
    </w:p>
    <w:p w14:paraId="2B7ADD9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3948F5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154C35D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-&gt;_spaces[</w:t>
      </w:r>
      <w:r>
        <w:rPr>
          <w:rFonts w:ascii="Consolas" w:hAnsi="Consolas" w:cs="Consolas"/>
          <w:color w:val="0000FF"/>
          <w:sz w:val="19"/>
          <w:szCs w:val="19"/>
        </w:rPr>
        <w:t>this</w:t>
      </w:r>
      <w:r>
        <w:rPr>
          <w:rFonts w:ascii="Consolas" w:hAnsi="Consolas" w:cs="Consolas"/>
          <w:color w:val="000000"/>
          <w:sz w:val="19"/>
          <w:szCs w:val="19"/>
        </w:rPr>
        <w:t>-&gt;_ships[ship].getShipCoordY() - 1 + sink][</w:t>
      </w:r>
      <w:r>
        <w:rPr>
          <w:rFonts w:ascii="Consolas" w:hAnsi="Consolas" w:cs="Consolas"/>
          <w:color w:val="0000FF"/>
          <w:sz w:val="19"/>
          <w:szCs w:val="19"/>
        </w:rPr>
        <w:t>this</w:t>
      </w:r>
      <w:r>
        <w:rPr>
          <w:rFonts w:ascii="Consolas" w:hAnsi="Consolas" w:cs="Consolas"/>
          <w:color w:val="000000"/>
          <w:sz w:val="19"/>
          <w:szCs w:val="19"/>
        </w:rPr>
        <w:t>-&gt;_ships[ship].getShipCoordX()] = 4;</w:t>
      </w:r>
    </w:p>
    <w:p w14:paraId="27B9E07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0E4A53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A24DF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95348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E0BE87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9E11E0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C48D60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5147467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player::ShipInitialize()</w:t>
      </w:r>
    </w:p>
    <w:p w14:paraId="3668575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BEAAED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5; index++)</w:t>
      </w:r>
    </w:p>
    <w:p w14:paraId="5541737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AF6CF5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-&gt;_ships[index].segmentInitialise();</w:t>
      </w:r>
    </w:p>
    <w:p w14:paraId="797DA1F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-&gt;_ships[index].shipInitialise();</w:t>
      </w:r>
    </w:p>
    <w:p w14:paraId="63BB344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-&gt;_ships[index].SunkDefault();</w:t>
      </w:r>
    </w:p>
    <w:p w14:paraId="1FD186C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42D156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099F8D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7DEC185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player::InputOutputMenu(</w:t>
      </w:r>
      <w:r>
        <w:rPr>
          <w:rFonts w:ascii="Consolas" w:hAnsi="Consolas" w:cs="Consolas"/>
          <w:color w:val="0000FF"/>
          <w:sz w:val="19"/>
          <w:szCs w:val="19"/>
        </w:rPr>
        <w:t>int</w:t>
      </w:r>
      <w:r>
        <w:rPr>
          <w:rFonts w:ascii="Consolas" w:hAnsi="Consolas" w:cs="Consolas"/>
          <w:color w:val="000000"/>
          <w:sz w:val="19"/>
          <w:szCs w:val="19"/>
        </w:rPr>
        <w:t xml:space="preserve"> ship)</w:t>
      </w:r>
    </w:p>
    <w:p w14:paraId="656E78F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A23F1A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-&gt;_ships[ship].PrintDummyShip();</w:t>
      </w:r>
    </w:p>
    <w:p w14:paraId="2FFA5D8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-&gt;_ships[ship].PrintSetupMenu();</w:t>
      </w:r>
    </w:p>
    <w:p w14:paraId="32E3A17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-&gt;_ships[ship].coordXSwitch();</w:t>
      </w:r>
    </w:p>
    <w:p w14:paraId="61B5673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74633F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B43D23C"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player::BoundaryCheck(</w:t>
      </w:r>
      <w:r>
        <w:rPr>
          <w:rFonts w:ascii="Consolas" w:hAnsi="Consolas" w:cs="Consolas"/>
          <w:color w:val="0000FF"/>
          <w:sz w:val="19"/>
          <w:szCs w:val="19"/>
        </w:rPr>
        <w:t>int</w:t>
      </w:r>
      <w:r>
        <w:rPr>
          <w:rFonts w:ascii="Consolas" w:hAnsi="Consolas" w:cs="Consolas"/>
          <w:color w:val="000000"/>
          <w:sz w:val="19"/>
          <w:szCs w:val="19"/>
        </w:rPr>
        <w:t xml:space="preserve"> ship)</w:t>
      </w:r>
    </w:p>
    <w:p w14:paraId="63E5234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887790A"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 xml:space="preserve">-&gt;_ships[ship].getShipOrientation() == 0) </w:t>
      </w:r>
      <w:r>
        <w:rPr>
          <w:rFonts w:ascii="Consolas" w:hAnsi="Consolas" w:cs="Consolas"/>
          <w:color w:val="008000"/>
          <w:sz w:val="19"/>
          <w:szCs w:val="19"/>
        </w:rPr>
        <w:t>// The boundary check will first check the orientation of the ship</w:t>
      </w:r>
    </w:p>
    <w:p w14:paraId="303B667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1D6203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 xml:space="preserve">-&gt;_ships[ship].getShipCoordX() + </w:t>
      </w:r>
      <w:r>
        <w:rPr>
          <w:rFonts w:ascii="Consolas" w:hAnsi="Consolas" w:cs="Consolas"/>
          <w:color w:val="0000FF"/>
          <w:sz w:val="19"/>
          <w:szCs w:val="19"/>
        </w:rPr>
        <w:t>this</w:t>
      </w:r>
      <w:r>
        <w:rPr>
          <w:rFonts w:ascii="Consolas" w:hAnsi="Consolas" w:cs="Consolas"/>
          <w:color w:val="000000"/>
          <w:sz w:val="19"/>
          <w:szCs w:val="19"/>
        </w:rPr>
        <w:t>-&gt;_ships[ship].getShipSize() &lt; 9)</w:t>
      </w:r>
    </w:p>
    <w:p w14:paraId="3E9FDBE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horizontal, it will check if the x axis co-ordinate plus the size of the ship will fit within the boundary</w:t>
      </w:r>
    </w:p>
    <w:p w14:paraId="15C38CE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02247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F3C82F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7983B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3BDF31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923B8B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A72D60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 xml:space="preserve">-&gt;_ships[ship].getShipCoordY() + </w:t>
      </w:r>
      <w:r>
        <w:rPr>
          <w:rFonts w:ascii="Consolas" w:hAnsi="Consolas" w:cs="Consolas"/>
          <w:color w:val="0000FF"/>
          <w:sz w:val="19"/>
          <w:szCs w:val="19"/>
        </w:rPr>
        <w:t>this</w:t>
      </w:r>
      <w:r>
        <w:rPr>
          <w:rFonts w:ascii="Consolas" w:hAnsi="Consolas" w:cs="Consolas"/>
          <w:color w:val="000000"/>
          <w:sz w:val="19"/>
          <w:szCs w:val="19"/>
        </w:rPr>
        <w:t>-&gt;_ships[ship].getShipSize() &lt; 10)</w:t>
      </w:r>
    </w:p>
    <w:p w14:paraId="528A446E"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Vertical, it will check if the y axis co-ordinate plus the size of the ship will fit within the boundary</w:t>
      </w:r>
    </w:p>
    <w:p w14:paraId="1D70010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boundary limit is higher because the user entered a number from 1-8, where the arrays will work with 0-7</w:t>
      </w:r>
    </w:p>
    <w:p w14:paraId="6CE47E4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CD32A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F1BECE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5B5BE4"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4E0FFB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E1F10AC" w14:textId="447D3638" w:rsidR="001E7D0A" w:rsidRDefault="001E7D0A" w:rsidP="001E7D0A">
      <w:pPr>
        <w:rPr>
          <w:rFonts w:ascii="Consolas" w:hAnsi="Consolas" w:cs="Consolas"/>
          <w:color w:val="80808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1295E002" w14:textId="1ABF6227" w:rsidR="001E7D0A" w:rsidRDefault="001E7D0A">
      <w:pPr>
        <w:spacing w:line="259" w:lineRule="auto"/>
        <w:jc w:val="left"/>
      </w:pPr>
      <w:r>
        <w:br w:type="page"/>
      </w:r>
    </w:p>
    <w:p w14:paraId="3B253933" w14:textId="1D525184" w:rsidR="001E7D0A" w:rsidRDefault="001E7D0A" w:rsidP="00890F2D">
      <w:pPr>
        <w:pStyle w:val="Heading2"/>
      </w:pPr>
      <w:bookmarkStart w:id="54" w:name="_Toc509581483"/>
      <w:r>
        <w:lastRenderedPageBreak/>
        <w:t>Product.cpp</w:t>
      </w:r>
      <w:bookmarkEnd w:id="54"/>
    </w:p>
    <w:p w14:paraId="3640112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52DEC01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467AF6C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65B4A9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749C2E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53C6BA02"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09DAD15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2A9ED98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B0C6D88"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16D2D18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30BDCB3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7C29D14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B4E518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"Product.h"</w:t>
      </w:r>
    </w:p>
    <w:p w14:paraId="369AA5D9"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65D94EC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CAFCCB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5F4D203B"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Product</w:t>
      </w:r>
      <w:r>
        <w:rPr>
          <w:rFonts w:ascii="Consolas" w:hAnsi="Consolas" w:cs="Consolas"/>
          <w:color w:val="000000"/>
          <w:sz w:val="19"/>
          <w:szCs w:val="19"/>
        </w:rPr>
        <w:t>::InputPrice()</w:t>
      </w:r>
    </w:p>
    <w:p w14:paraId="2CDA678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1C275B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"%lf"</w:t>
      </w:r>
      <w:r>
        <w:rPr>
          <w:rFonts w:ascii="Consolas" w:hAnsi="Consolas" w:cs="Consolas"/>
          <w:color w:val="000000"/>
          <w:sz w:val="19"/>
          <w:szCs w:val="19"/>
        </w:rPr>
        <w:t>, &amp;</w:t>
      </w:r>
      <w:r>
        <w:rPr>
          <w:rFonts w:ascii="Consolas" w:hAnsi="Consolas" w:cs="Consolas"/>
          <w:color w:val="0000FF"/>
          <w:sz w:val="19"/>
          <w:szCs w:val="19"/>
        </w:rPr>
        <w:t>this</w:t>
      </w:r>
      <w:r>
        <w:rPr>
          <w:rFonts w:ascii="Consolas" w:hAnsi="Consolas" w:cs="Consolas"/>
          <w:color w:val="000000"/>
          <w:sz w:val="19"/>
          <w:szCs w:val="19"/>
        </w:rPr>
        <w:t>-&gt;price);</w:t>
      </w:r>
    </w:p>
    <w:p w14:paraId="2C29E45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E2A8E30"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219DAF71"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Product</w:t>
      </w:r>
      <w:r>
        <w:rPr>
          <w:rFonts w:ascii="Consolas" w:hAnsi="Consolas" w:cs="Consolas"/>
          <w:color w:val="000000"/>
          <w:sz w:val="19"/>
          <w:szCs w:val="19"/>
        </w:rPr>
        <w:t>::TaxCalculator(</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taxPer</w:t>
      </w:r>
      <w:r>
        <w:rPr>
          <w:rFonts w:ascii="Consolas" w:hAnsi="Consolas" w:cs="Consolas"/>
          <w:color w:val="000000"/>
          <w:sz w:val="19"/>
          <w:szCs w:val="19"/>
        </w:rPr>
        <w:t>)</w:t>
      </w:r>
    </w:p>
    <w:p w14:paraId="39603A06"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B9EC5F5"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-&gt;tax = </w:t>
      </w:r>
      <w:r>
        <w:rPr>
          <w:rFonts w:ascii="Consolas" w:hAnsi="Consolas" w:cs="Consolas"/>
          <w:color w:val="0000FF"/>
          <w:sz w:val="19"/>
          <w:szCs w:val="19"/>
        </w:rPr>
        <w:t>this</w:t>
      </w:r>
      <w:r>
        <w:rPr>
          <w:rFonts w:ascii="Consolas" w:hAnsi="Consolas" w:cs="Consolas"/>
          <w:color w:val="000000"/>
          <w:sz w:val="19"/>
          <w:szCs w:val="19"/>
        </w:rPr>
        <w:t>-&gt;price*</w:t>
      </w:r>
      <w:r>
        <w:rPr>
          <w:rFonts w:ascii="Consolas" w:hAnsi="Consolas" w:cs="Consolas"/>
          <w:color w:val="808080"/>
          <w:sz w:val="19"/>
          <w:szCs w:val="19"/>
        </w:rPr>
        <w:t>taxPer</w:t>
      </w:r>
      <w:r>
        <w:rPr>
          <w:rFonts w:ascii="Consolas" w:hAnsi="Consolas" w:cs="Consolas"/>
          <w:color w:val="000000"/>
          <w:sz w:val="19"/>
          <w:szCs w:val="19"/>
        </w:rPr>
        <w:t>;</w:t>
      </w:r>
    </w:p>
    <w:p w14:paraId="551D104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7078B67"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p>
    <w:p w14:paraId="577BCD0D"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2B91AF"/>
          <w:sz w:val="19"/>
          <w:szCs w:val="19"/>
        </w:rPr>
        <w:t>Product</w:t>
      </w:r>
      <w:r>
        <w:rPr>
          <w:rFonts w:ascii="Consolas" w:hAnsi="Consolas" w:cs="Consolas"/>
          <w:color w:val="000000"/>
          <w:sz w:val="19"/>
          <w:szCs w:val="19"/>
        </w:rPr>
        <w:t>::GetTax()</w:t>
      </w:r>
    </w:p>
    <w:p w14:paraId="4376555F"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DB5FBB3" w14:textId="77777777" w:rsidR="001E7D0A" w:rsidRDefault="001E7D0A" w:rsidP="001E7D0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-&gt;tax;</w:t>
      </w:r>
    </w:p>
    <w:p w14:paraId="7A0DF038" w14:textId="5B6B3232" w:rsidR="001E7D0A" w:rsidRDefault="001E7D0A" w:rsidP="001E7D0A">
      <w:pPr>
        <w:rPr>
          <w:rFonts w:ascii="Consolas" w:hAnsi="Consolas" w:cs="Consolas"/>
          <w:color w:val="000000"/>
          <w:sz w:val="19"/>
          <w:szCs w:val="19"/>
        </w:rPr>
      </w:pPr>
      <w:r>
        <w:rPr>
          <w:rFonts w:ascii="Consolas" w:hAnsi="Consolas" w:cs="Consolas"/>
          <w:color w:val="000000"/>
          <w:sz w:val="19"/>
          <w:szCs w:val="19"/>
        </w:rPr>
        <w:t>}</w:t>
      </w:r>
    </w:p>
    <w:p w14:paraId="3A718C1E" w14:textId="31194094" w:rsidR="001E7D0A" w:rsidRDefault="001E7D0A">
      <w:pPr>
        <w:spacing w:line="259" w:lineRule="auto"/>
        <w:jc w:val="left"/>
      </w:pPr>
      <w:r>
        <w:br w:type="page"/>
      </w:r>
    </w:p>
    <w:p w14:paraId="30CF33E6" w14:textId="5FBE5A80" w:rsidR="001E7D0A" w:rsidRDefault="00CE2464" w:rsidP="00890F2D">
      <w:pPr>
        <w:pStyle w:val="Heading2"/>
      </w:pPr>
      <w:bookmarkStart w:id="55" w:name="_Toc509581484"/>
      <w:r>
        <w:lastRenderedPageBreak/>
        <w:t>Ship.cpp</w:t>
      </w:r>
      <w:bookmarkEnd w:id="55"/>
    </w:p>
    <w:p w14:paraId="5DDF29E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5556DC6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00524DB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07B0C7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3B9AF00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41F8067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631C60E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52BEC38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7B5F052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07567CF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1C05060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"Ship.h"</w:t>
      </w:r>
    </w:p>
    <w:p w14:paraId="07C5A69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4493E8F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795CE88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7C506D1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Properties</w:t>
      </w:r>
    </w:p>
    <w:p w14:paraId="3476B9B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::getShipOrientation()</w:t>
      </w:r>
    </w:p>
    <w:p w14:paraId="49BE922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EF95CE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-&gt;_orientation;</w:t>
      </w:r>
    </w:p>
    <w:p w14:paraId="2F6EAE8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429BD3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::getShipCoordX()</w:t>
      </w:r>
    </w:p>
    <w:p w14:paraId="104BE65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AD0031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-&gt;_coordX;</w:t>
      </w:r>
    </w:p>
    <w:p w14:paraId="2912D29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225806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::getShipCoordY()</w:t>
      </w:r>
    </w:p>
    <w:p w14:paraId="03BD0828"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5EE943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-&gt;_coordY;</w:t>
      </w:r>
    </w:p>
    <w:p w14:paraId="2CB9BA5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C2F18D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::getShipSize()</w:t>
      </w:r>
    </w:p>
    <w:p w14:paraId="65D9AE0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AF610F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-&gt;_size;</w:t>
      </w:r>
    </w:p>
    <w:p w14:paraId="7CF6C0E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154509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::getShipTempCoordX()</w:t>
      </w:r>
    </w:p>
    <w:p w14:paraId="3AA47A8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2FCBC4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-&gt;_tempCoordX;</w:t>
      </w:r>
    </w:p>
    <w:p w14:paraId="44CF844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811554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::getShipSunk()</w:t>
      </w:r>
    </w:p>
    <w:p w14:paraId="7C01705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E3EA00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-&gt;_sunk;</w:t>
      </w:r>
    </w:p>
    <w:p w14:paraId="238D126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608545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38991DD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::setShipSize(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shipSize</w:t>
      </w:r>
      <w:r>
        <w:rPr>
          <w:rFonts w:ascii="Consolas" w:hAnsi="Consolas" w:cs="Consolas"/>
          <w:color w:val="000000"/>
          <w:sz w:val="19"/>
          <w:szCs w:val="19"/>
        </w:rPr>
        <w:t>)</w:t>
      </w:r>
    </w:p>
    <w:p w14:paraId="6519D76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B68992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-&gt;_size = </w:t>
      </w:r>
      <w:r>
        <w:rPr>
          <w:rFonts w:ascii="Consolas" w:hAnsi="Consolas" w:cs="Consolas"/>
          <w:color w:val="808080"/>
          <w:sz w:val="19"/>
          <w:szCs w:val="19"/>
        </w:rPr>
        <w:t>shipSize</w:t>
      </w:r>
      <w:r>
        <w:rPr>
          <w:rFonts w:ascii="Consolas" w:hAnsi="Consolas" w:cs="Consolas"/>
          <w:color w:val="000000"/>
          <w:sz w:val="19"/>
          <w:szCs w:val="19"/>
        </w:rPr>
        <w:t>;</w:t>
      </w:r>
    </w:p>
    <w:p w14:paraId="66C7484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62BA11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::segmentInitialise()</w:t>
      </w:r>
    </w:p>
    <w:p w14:paraId="52D06B3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0ACFD3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method will set all the values in the segment array to 0 (0,0,0,0,0)</w:t>
      </w:r>
    </w:p>
    <w:p w14:paraId="277BB6B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5; count++)</w:t>
      </w:r>
    </w:p>
    <w:p w14:paraId="501E8FF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F858A4A"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-&gt;_segments[count] = 0;</w:t>
      </w:r>
    </w:p>
    <w:p w14:paraId="0116FC0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9CF1C1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974804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::SunkDefault()</w:t>
      </w:r>
    </w:p>
    <w:p w14:paraId="15693F3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1ABEA2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-&gt;_sunk = </w:t>
      </w:r>
      <w:r>
        <w:rPr>
          <w:rFonts w:ascii="Consolas" w:hAnsi="Consolas" w:cs="Consolas"/>
          <w:color w:val="0000FF"/>
          <w:sz w:val="19"/>
          <w:szCs w:val="19"/>
        </w:rPr>
        <w:t>false</w:t>
      </w:r>
      <w:r>
        <w:rPr>
          <w:rFonts w:ascii="Consolas" w:hAnsi="Consolas" w:cs="Consolas"/>
          <w:color w:val="000000"/>
          <w:sz w:val="19"/>
          <w:szCs w:val="19"/>
        </w:rPr>
        <w:t>;</w:t>
      </w:r>
    </w:p>
    <w:p w14:paraId="3B423EE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773AC8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::shipInitialise()</w:t>
      </w:r>
    </w:p>
    <w:p w14:paraId="2BAEF058"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1471B1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method will set a specific amount of segments in the ship to 1 depending on its size. eg. size = 3 will set the first 3 values to 1 (1,1,1,0,0)</w:t>
      </w:r>
    </w:p>
    <w:p w14:paraId="4FE700E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_size; count++)</w:t>
      </w:r>
    </w:p>
    <w:p w14:paraId="6C1A2C3A"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31FA18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-&gt;_segments[count] = 1;</w:t>
      </w:r>
    </w:p>
    <w:p w14:paraId="2F83DC8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0B115B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49BF1EA"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::coordXSwitch()</w:t>
      </w:r>
    </w:p>
    <w:p w14:paraId="7D9C7A6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7104D1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 user will enter a Char for the x coordinate which needs to be converted to a number in order to be used for the array of spaces.</w:t>
      </w:r>
    </w:p>
    <w:p w14:paraId="476AEB8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-&gt;_tempCoordX)</w:t>
      </w:r>
    </w:p>
    <w:p w14:paraId="6BDAC1C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249F04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299391C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1D4BA1A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0;</w:t>
      </w:r>
    </w:p>
    <w:p w14:paraId="79849BB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F57A45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'b'</w:t>
      </w:r>
      <w:r>
        <w:rPr>
          <w:rFonts w:ascii="Consolas" w:hAnsi="Consolas" w:cs="Consolas"/>
          <w:color w:val="000000"/>
          <w:sz w:val="19"/>
          <w:szCs w:val="19"/>
        </w:rPr>
        <w:t>:</w:t>
      </w:r>
    </w:p>
    <w:p w14:paraId="104848B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'B'</w:t>
      </w:r>
      <w:r>
        <w:rPr>
          <w:rFonts w:ascii="Consolas" w:hAnsi="Consolas" w:cs="Consolas"/>
          <w:color w:val="000000"/>
          <w:sz w:val="19"/>
          <w:szCs w:val="19"/>
        </w:rPr>
        <w:t>:</w:t>
      </w:r>
    </w:p>
    <w:p w14:paraId="401972D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1;</w:t>
      </w:r>
    </w:p>
    <w:p w14:paraId="2B58437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4218C3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w:t>
      </w:r>
    </w:p>
    <w:p w14:paraId="460C0AB8"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w:t>
      </w:r>
    </w:p>
    <w:p w14:paraId="5704034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2;</w:t>
      </w:r>
    </w:p>
    <w:p w14:paraId="4FFF34E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9D67E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0DA79E3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726CD47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3;</w:t>
      </w:r>
    </w:p>
    <w:p w14:paraId="5420573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7BF900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w:t>
      </w:r>
    </w:p>
    <w:p w14:paraId="0B04763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w:t>
      </w:r>
    </w:p>
    <w:p w14:paraId="45370B2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4;</w:t>
      </w:r>
    </w:p>
    <w:p w14:paraId="6BB3600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B77173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02C1DDB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w:t>
      </w:r>
    </w:p>
    <w:p w14:paraId="6263755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5;</w:t>
      </w:r>
    </w:p>
    <w:p w14:paraId="1C989B58"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58C2D3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0DAEDA2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'G'</w:t>
      </w:r>
      <w:r>
        <w:rPr>
          <w:rFonts w:ascii="Consolas" w:hAnsi="Consolas" w:cs="Consolas"/>
          <w:color w:val="000000"/>
          <w:sz w:val="19"/>
          <w:szCs w:val="19"/>
        </w:rPr>
        <w:t>:</w:t>
      </w:r>
    </w:p>
    <w:p w14:paraId="07F35E0A"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6;</w:t>
      </w:r>
    </w:p>
    <w:p w14:paraId="1E6B59A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75A77F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04B8151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250E0A9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-&gt;_coordX = 7;</w:t>
      </w:r>
    </w:p>
    <w:p w14:paraId="26B8362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401D84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5D2BD0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0ABDB2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::setShipSunk(</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2C03B79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5A80EA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-&gt;_sunk = </w:t>
      </w:r>
      <w:r>
        <w:rPr>
          <w:rFonts w:ascii="Consolas" w:hAnsi="Consolas" w:cs="Consolas"/>
          <w:color w:val="808080"/>
          <w:sz w:val="19"/>
          <w:szCs w:val="19"/>
        </w:rPr>
        <w:t>value</w:t>
      </w:r>
      <w:r>
        <w:rPr>
          <w:rFonts w:ascii="Consolas" w:hAnsi="Consolas" w:cs="Consolas"/>
          <w:color w:val="000000"/>
          <w:sz w:val="19"/>
          <w:szCs w:val="19"/>
        </w:rPr>
        <w:t>;</w:t>
      </w:r>
    </w:p>
    <w:p w14:paraId="3B47DA5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E91019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2BF7F07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Methods</w:t>
      </w:r>
    </w:p>
    <w:p w14:paraId="61D054C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::PrintDummyShip()</w:t>
      </w:r>
    </w:p>
    <w:p w14:paraId="105035F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03269D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length = 0; length &lt; 5; length++)</w:t>
      </w:r>
    </w:p>
    <w:p w14:paraId="591350A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loop prints out a dummy of the ship they are about to place on the board.</w:t>
      </w:r>
    </w:p>
    <w:p w14:paraId="5509A76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E66FB1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-&gt;_segments[length] == 1)</w:t>
      </w:r>
    </w:p>
    <w:p w14:paraId="7FBCA7A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78B85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"O "</w:t>
      </w:r>
      <w:r>
        <w:rPr>
          <w:rFonts w:ascii="Consolas" w:hAnsi="Consolas" w:cs="Consolas"/>
          <w:color w:val="000000"/>
          <w:sz w:val="19"/>
          <w:szCs w:val="19"/>
        </w:rPr>
        <w:t>);</w:t>
      </w:r>
    </w:p>
    <w:p w14:paraId="4943BEA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F54A6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B35484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w:t>
      </w:r>
    </w:p>
    <w:p w14:paraId="5622E8B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Ship</w:t>
      </w:r>
      <w:r>
        <w:rPr>
          <w:rFonts w:ascii="Consolas" w:hAnsi="Consolas" w:cs="Consolas"/>
          <w:color w:val="000000"/>
          <w:sz w:val="19"/>
          <w:szCs w:val="19"/>
        </w:rPr>
        <w:t>::PrintSetupMenu()</w:t>
      </w:r>
    </w:p>
    <w:p w14:paraId="1445B5C8"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15B673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First the user enters the orientation and the x and y co-ordinate they wish the ship to start</w:t>
      </w:r>
    </w:p>
    <w:p w14:paraId="3A936D3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"\r\nPlease enter the orientation (0 = horizontal, 1 = vertical)\r\n&gt;&gt; "</w:t>
      </w:r>
      <w:r>
        <w:rPr>
          <w:rFonts w:ascii="Consolas" w:hAnsi="Consolas" w:cs="Consolas"/>
          <w:color w:val="000000"/>
          <w:sz w:val="19"/>
          <w:szCs w:val="19"/>
        </w:rPr>
        <w:t>);</w:t>
      </w:r>
    </w:p>
    <w:p w14:paraId="44D2A93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w:t>
      </w:r>
      <w:r>
        <w:rPr>
          <w:rFonts w:ascii="Consolas" w:hAnsi="Consolas" w:cs="Consolas"/>
          <w:color w:val="0000FF"/>
          <w:sz w:val="19"/>
          <w:szCs w:val="19"/>
        </w:rPr>
        <w:t>this</w:t>
      </w:r>
      <w:r>
        <w:rPr>
          <w:rFonts w:ascii="Consolas" w:hAnsi="Consolas" w:cs="Consolas"/>
          <w:color w:val="000000"/>
          <w:sz w:val="19"/>
          <w:szCs w:val="19"/>
        </w:rPr>
        <w:t>-&gt;_orientation);</w:t>
      </w:r>
    </w:p>
    <w:p w14:paraId="60B22D3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"\r\nPlease enter the Letter co-ordinate the ship will start\r\n&gt;&gt; "</w:t>
      </w:r>
      <w:r>
        <w:rPr>
          <w:rFonts w:ascii="Consolas" w:hAnsi="Consolas" w:cs="Consolas"/>
          <w:color w:val="000000"/>
          <w:sz w:val="19"/>
          <w:szCs w:val="19"/>
        </w:rPr>
        <w:t>);</w:t>
      </w:r>
    </w:p>
    <w:p w14:paraId="2E7E9F4E"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 %c"</w:t>
      </w:r>
      <w:r>
        <w:rPr>
          <w:rFonts w:ascii="Consolas" w:hAnsi="Consolas" w:cs="Consolas"/>
          <w:color w:val="000000"/>
          <w:sz w:val="19"/>
          <w:szCs w:val="19"/>
        </w:rPr>
        <w:t>, &amp;</w:t>
      </w:r>
      <w:r>
        <w:rPr>
          <w:rFonts w:ascii="Consolas" w:hAnsi="Consolas" w:cs="Consolas"/>
          <w:color w:val="0000FF"/>
          <w:sz w:val="19"/>
          <w:szCs w:val="19"/>
        </w:rPr>
        <w:t>this</w:t>
      </w:r>
      <w:r>
        <w:rPr>
          <w:rFonts w:ascii="Consolas" w:hAnsi="Consolas" w:cs="Consolas"/>
          <w:color w:val="000000"/>
          <w:sz w:val="19"/>
          <w:szCs w:val="19"/>
        </w:rPr>
        <w:t>-&gt;_tempCoordX);</w:t>
      </w:r>
    </w:p>
    <w:p w14:paraId="4AB24FD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"\r\nPlease enter the number co-ordinate the ship will start at\r\n&gt;&gt; "</w:t>
      </w:r>
      <w:r>
        <w:rPr>
          <w:rFonts w:ascii="Consolas" w:hAnsi="Consolas" w:cs="Consolas"/>
          <w:color w:val="000000"/>
          <w:sz w:val="19"/>
          <w:szCs w:val="19"/>
        </w:rPr>
        <w:t>);</w:t>
      </w:r>
    </w:p>
    <w:p w14:paraId="35AF045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w:t>
      </w:r>
      <w:r>
        <w:rPr>
          <w:rFonts w:ascii="Consolas" w:hAnsi="Consolas" w:cs="Consolas"/>
          <w:color w:val="0000FF"/>
          <w:sz w:val="19"/>
          <w:szCs w:val="19"/>
        </w:rPr>
        <w:t>this</w:t>
      </w:r>
      <w:r>
        <w:rPr>
          <w:rFonts w:ascii="Consolas" w:hAnsi="Consolas" w:cs="Consolas"/>
          <w:color w:val="000000"/>
          <w:sz w:val="19"/>
          <w:szCs w:val="19"/>
        </w:rPr>
        <w:t>-&gt;_coordY);</w:t>
      </w:r>
    </w:p>
    <w:p w14:paraId="1647424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4A2BF49" w14:textId="46C62CC7" w:rsidR="00CE2464" w:rsidRDefault="00CE2464" w:rsidP="001E7D0A"/>
    <w:p w14:paraId="3BB0B4B8" w14:textId="0511DC4D" w:rsidR="00CE2464" w:rsidRDefault="00CE2464">
      <w:pPr>
        <w:spacing w:line="259" w:lineRule="auto"/>
        <w:jc w:val="left"/>
      </w:pPr>
      <w:r>
        <w:br w:type="page"/>
      </w:r>
    </w:p>
    <w:p w14:paraId="193D2734" w14:textId="1ECD2275" w:rsidR="00CE2464" w:rsidRDefault="00CE2464" w:rsidP="00890F2D">
      <w:pPr>
        <w:pStyle w:val="Heading2"/>
      </w:pPr>
      <w:bookmarkStart w:id="56" w:name="_Toc509581485"/>
      <w:r>
        <w:lastRenderedPageBreak/>
        <w:t>Source.cpp</w:t>
      </w:r>
      <w:bookmarkEnd w:id="56"/>
    </w:p>
    <w:p w14:paraId="1A1FE65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54D4EF0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07E29B5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1B6E0A2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678796A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7ABC93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7452BAB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24D2BF4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43FFC4F4"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4633A22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"Ship.h"</w:t>
      </w:r>
    </w:p>
    <w:p w14:paraId="45E0800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509C0F1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DFBC5F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0EE5673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11B4CF4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08139D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14:paraId="58943BBA"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 time(&amp;theTime));</w:t>
      </w:r>
    </w:p>
    <w:p w14:paraId="49C433E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0706E209"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2E1A1597"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39BAFCAD"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1\r\n"</w:t>
      </w:r>
      <w:r>
        <w:rPr>
          <w:rFonts w:ascii="Consolas" w:hAnsi="Consolas" w:cs="Consolas"/>
          <w:color w:val="000000"/>
          <w:sz w:val="19"/>
          <w:szCs w:val="19"/>
        </w:rPr>
        <w:t>);</w:t>
      </w:r>
    </w:p>
    <w:p w14:paraId="557C42E0"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Exercise1();</w:t>
      </w:r>
    </w:p>
    <w:p w14:paraId="1B1E76E6"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2\r\n"</w:t>
      </w:r>
      <w:r>
        <w:rPr>
          <w:rFonts w:ascii="Consolas" w:hAnsi="Consolas" w:cs="Consolas"/>
          <w:color w:val="000000"/>
          <w:sz w:val="19"/>
          <w:szCs w:val="19"/>
        </w:rPr>
        <w:t>);</w:t>
      </w:r>
    </w:p>
    <w:p w14:paraId="7AC4222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Exercise2();</w:t>
      </w:r>
    </w:p>
    <w:p w14:paraId="515E3E4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3\r\n"</w:t>
      </w:r>
      <w:r>
        <w:rPr>
          <w:rFonts w:ascii="Consolas" w:hAnsi="Consolas" w:cs="Consolas"/>
          <w:color w:val="000000"/>
          <w:sz w:val="19"/>
          <w:szCs w:val="19"/>
        </w:rPr>
        <w:t>);</w:t>
      </w:r>
    </w:p>
    <w:p w14:paraId="27871D9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Exercise3();</w:t>
      </w:r>
    </w:p>
    <w:p w14:paraId="05877C8F"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4\r\n"</w:t>
      </w:r>
      <w:r>
        <w:rPr>
          <w:rFonts w:ascii="Consolas" w:hAnsi="Consolas" w:cs="Consolas"/>
          <w:color w:val="000000"/>
          <w:sz w:val="19"/>
          <w:szCs w:val="19"/>
        </w:rPr>
        <w:t>);</w:t>
      </w:r>
    </w:p>
    <w:p w14:paraId="39C224BC"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Exercise4();</w:t>
      </w:r>
    </w:p>
    <w:p w14:paraId="68080F4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5\r\n"</w:t>
      </w:r>
      <w:r>
        <w:rPr>
          <w:rFonts w:ascii="Consolas" w:hAnsi="Consolas" w:cs="Consolas"/>
          <w:color w:val="000000"/>
          <w:sz w:val="19"/>
          <w:szCs w:val="19"/>
        </w:rPr>
        <w:t>);</w:t>
      </w:r>
    </w:p>
    <w:p w14:paraId="183EB524" w14:textId="1A237891"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Exercise5();</w:t>
      </w:r>
    </w:p>
    <w:p w14:paraId="2ADF540F" w14:textId="6CE547C0" w:rsidR="008B067E" w:rsidRDefault="008B067E" w:rsidP="008B067E">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 xml:space="preserve">"\r\nExercise </w:t>
      </w:r>
      <w:r>
        <w:rPr>
          <w:rFonts w:ascii="Consolas" w:hAnsi="Consolas" w:cs="Consolas"/>
          <w:color w:val="A31515"/>
          <w:sz w:val="19"/>
          <w:szCs w:val="19"/>
        </w:rPr>
        <w:t>6</w:t>
      </w:r>
      <w:r>
        <w:rPr>
          <w:rFonts w:ascii="Consolas" w:hAnsi="Consolas" w:cs="Consolas"/>
          <w:color w:val="A31515"/>
          <w:sz w:val="19"/>
          <w:szCs w:val="19"/>
        </w:rPr>
        <w:t>\r\n"</w:t>
      </w:r>
      <w:r>
        <w:rPr>
          <w:rFonts w:ascii="Consolas" w:hAnsi="Consolas" w:cs="Consolas"/>
          <w:color w:val="000000"/>
          <w:sz w:val="19"/>
          <w:szCs w:val="19"/>
        </w:rPr>
        <w:t>);</w:t>
      </w:r>
    </w:p>
    <w:p w14:paraId="5DD51E6D" w14:textId="67E116DB" w:rsidR="008B067E" w:rsidRDefault="008B067E"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w:t>
      </w:r>
      <w:r>
        <w:rPr>
          <w:rFonts w:ascii="Consolas" w:hAnsi="Consolas" w:cs="Consolas"/>
          <w:color w:val="000000"/>
          <w:sz w:val="19"/>
          <w:szCs w:val="19"/>
        </w:rPr>
        <w:t>6</w:t>
      </w:r>
      <w:r>
        <w:rPr>
          <w:rFonts w:ascii="Consolas" w:hAnsi="Consolas" w:cs="Consolas"/>
          <w:color w:val="000000"/>
          <w:sz w:val="19"/>
          <w:szCs w:val="19"/>
        </w:rPr>
        <w:t>();</w:t>
      </w:r>
    </w:p>
    <w:p w14:paraId="38B7EF3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7\r\n"</w:t>
      </w:r>
      <w:r>
        <w:rPr>
          <w:rFonts w:ascii="Consolas" w:hAnsi="Consolas" w:cs="Consolas"/>
          <w:color w:val="000000"/>
          <w:sz w:val="19"/>
          <w:szCs w:val="19"/>
        </w:rPr>
        <w:t>);</w:t>
      </w:r>
    </w:p>
    <w:p w14:paraId="0360A8E3"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Exercise7();</w:t>
      </w:r>
    </w:p>
    <w:p w14:paraId="2E3BBDC5"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"\r\nExercise 8\r\n"</w:t>
      </w:r>
      <w:r>
        <w:rPr>
          <w:rFonts w:ascii="Consolas" w:hAnsi="Consolas" w:cs="Consolas"/>
          <w:color w:val="000000"/>
          <w:sz w:val="19"/>
          <w:szCs w:val="19"/>
        </w:rPr>
        <w:t>);</w:t>
      </w:r>
    </w:p>
    <w:p w14:paraId="25CBB468" w14:textId="3AE1C365"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Exercise8();</w:t>
      </w:r>
    </w:p>
    <w:p w14:paraId="12D4CAD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0876FB92"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579DB281"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p>
    <w:p w14:paraId="57D5EDFB" w14:textId="77777777" w:rsidR="00CE2464" w:rsidRDefault="00CE2464" w:rsidP="00CE246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EAF9BF9" w14:textId="54E59AA7" w:rsidR="007D364E" w:rsidRDefault="00CE2464" w:rsidP="00CE2464">
      <w:pPr>
        <w:rPr>
          <w:rFonts w:ascii="Consolas" w:hAnsi="Consolas" w:cs="Consolas"/>
          <w:color w:val="000000"/>
          <w:sz w:val="19"/>
          <w:szCs w:val="19"/>
        </w:rPr>
      </w:pPr>
      <w:r>
        <w:rPr>
          <w:rFonts w:ascii="Consolas" w:hAnsi="Consolas" w:cs="Consolas"/>
          <w:color w:val="000000"/>
          <w:sz w:val="19"/>
          <w:szCs w:val="19"/>
        </w:rPr>
        <w:t>}</w:t>
      </w:r>
    </w:p>
    <w:p w14:paraId="076AD762" w14:textId="77777777" w:rsidR="007D364E" w:rsidRDefault="007D364E">
      <w:pPr>
        <w:spacing w:line="259" w:lineRule="auto"/>
        <w:jc w:val="left"/>
        <w:rPr>
          <w:rFonts w:ascii="Consolas" w:hAnsi="Consolas" w:cs="Consolas"/>
          <w:color w:val="000000"/>
          <w:sz w:val="19"/>
          <w:szCs w:val="19"/>
        </w:rPr>
      </w:pPr>
      <w:r>
        <w:rPr>
          <w:rFonts w:ascii="Consolas" w:hAnsi="Consolas" w:cs="Consolas"/>
          <w:color w:val="000000"/>
          <w:sz w:val="19"/>
          <w:szCs w:val="19"/>
        </w:rPr>
        <w:br w:type="page"/>
      </w:r>
    </w:p>
    <w:p w14:paraId="71B2DF1E" w14:textId="34D72535" w:rsidR="002C7CDB" w:rsidRDefault="001A729B" w:rsidP="001A729B">
      <w:pPr>
        <w:pStyle w:val="Heading2"/>
      </w:pPr>
      <w:bookmarkStart w:id="57" w:name="_Toc509581486"/>
      <w:r>
        <w:lastRenderedPageBreak/>
        <w:t>Problem solving notes</w:t>
      </w:r>
      <w:bookmarkEnd w:id="57"/>
    </w:p>
    <w:p w14:paraId="5ED71EA9" w14:textId="43100ACA" w:rsidR="005663B5" w:rsidRDefault="00006AD5" w:rsidP="00006AD5">
      <w:r>
        <w:object w:dxaOrig="4320" w:dyaOrig="4320" w14:anchorId="6C19F4CB">
          <v:shape id="_x0000_i1044" type="#_x0000_t75" style="width:461.65pt;height:659.65pt" o:ole="">
            <v:imagedata r:id="rId104" o:title=""/>
          </v:shape>
          <o:OLEObject Type="Embed" ProgID="FoxitPhantomPDF.Document" ShapeID="_x0000_i1044" DrawAspect="Content" ObjectID="_1583326296" r:id="rId105"/>
        </w:object>
      </w:r>
    </w:p>
    <w:p w14:paraId="50F30553" w14:textId="7650D704" w:rsidR="005663B5" w:rsidRDefault="00006AD5" w:rsidP="00082300">
      <w:pPr>
        <w:spacing w:line="259" w:lineRule="auto"/>
        <w:jc w:val="left"/>
      </w:pPr>
      <w:r>
        <w:object w:dxaOrig="4320" w:dyaOrig="4320" w14:anchorId="3570E34C">
          <v:shape id="_x0000_i1045" type="#_x0000_t75" style="width:468pt;height:699pt" o:ole="">
            <v:imagedata r:id="rId106" o:title=""/>
          </v:shape>
          <o:OLEObject Type="Embed" ProgID="FoxitPhantomPDF.Document" ShapeID="_x0000_i1045" DrawAspect="Content" ObjectID="_1583326297" r:id="rId107"/>
        </w:object>
      </w:r>
    </w:p>
    <w:p w14:paraId="0EA55DA9" w14:textId="4EBB2305" w:rsidR="005663B5" w:rsidRDefault="00006AD5">
      <w:pPr>
        <w:spacing w:line="259" w:lineRule="auto"/>
        <w:jc w:val="left"/>
      </w:pPr>
      <w:r>
        <w:object w:dxaOrig="4320" w:dyaOrig="4320" w14:anchorId="31400847">
          <v:shape id="_x0000_i1046" type="#_x0000_t75" style="width:449.65pt;height:698.65pt" o:ole="">
            <v:imagedata r:id="rId108" o:title=""/>
          </v:shape>
          <o:OLEObject Type="Embed" ProgID="FoxitPhantomPDF.Document" ShapeID="_x0000_i1046" DrawAspect="Content" ObjectID="_1583326298" r:id="rId109"/>
        </w:object>
      </w:r>
    </w:p>
    <w:p w14:paraId="544DF675" w14:textId="307A5FC0" w:rsidR="00E41E2F" w:rsidRDefault="00006AD5" w:rsidP="00082300">
      <w:pPr>
        <w:spacing w:line="259" w:lineRule="auto"/>
        <w:jc w:val="left"/>
      </w:pPr>
      <w:r>
        <w:object w:dxaOrig="4320" w:dyaOrig="4320" w14:anchorId="3D06FD72">
          <v:shape id="_x0000_i1047" type="#_x0000_t75" style="width:446.65pt;height:697.15pt" o:ole="">
            <v:imagedata r:id="rId110" o:title=""/>
          </v:shape>
          <o:OLEObject Type="Embed" ProgID="FoxitPhantomPDF.Document" ShapeID="_x0000_i1047" DrawAspect="Content" ObjectID="_1583326299" r:id="rId111"/>
        </w:object>
      </w:r>
    </w:p>
    <w:p w14:paraId="3F44C97C" w14:textId="3618A470" w:rsidR="00E41E2F" w:rsidRDefault="00006AD5">
      <w:pPr>
        <w:spacing w:line="259" w:lineRule="auto"/>
        <w:jc w:val="left"/>
      </w:pPr>
      <w:r>
        <w:object w:dxaOrig="4320" w:dyaOrig="4320" w14:anchorId="3B4BD6D5">
          <v:shape id="_x0000_i1048" type="#_x0000_t75" style="width:450pt;height:703.5pt" o:ole="">
            <v:imagedata r:id="rId112" o:title=""/>
          </v:shape>
          <o:OLEObject Type="Embed" ProgID="FoxitPhantomPDF.Document" ShapeID="_x0000_i1048" DrawAspect="Content" ObjectID="_1583326300" r:id="rId113"/>
        </w:object>
      </w:r>
    </w:p>
    <w:p w14:paraId="0E04456A" w14:textId="29DD4E8D" w:rsidR="00F74DB2" w:rsidRDefault="00211AC8">
      <w:pPr>
        <w:spacing w:line="259" w:lineRule="auto"/>
        <w:jc w:val="left"/>
      </w:pPr>
      <w:r>
        <w:object w:dxaOrig="4320" w:dyaOrig="4320" w14:anchorId="140815CB">
          <v:shape id="_x0000_i1049" type="#_x0000_t75" style="width:448.5pt;height:698.65pt" o:ole="">
            <v:imagedata r:id="rId114" o:title=""/>
          </v:shape>
          <o:OLEObject Type="Embed" ProgID="FoxitPhantomPDF.Document" ShapeID="_x0000_i1049" DrawAspect="Content" ObjectID="_1583326301" r:id="rId115"/>
        </w:object>
      </w:r>
    </w:p>
    <w:p w14:paraId="193DAB25" w14:textId="6E2D53C7" w:rsidR="00F74DB2" w:rsidRDefault="00211AC8">
      <w:pPr>
        <w:spacing w:line="259" w:lineRule="auto"/>
        <w:jc w:val="left"/>
      </w:pPr>
      <w:r>
        <w:object w:dxaOrig="4320" w:dyaOrig="4320" w14:anchorId="6009C5AC">
          <v:shape id="_x0000_i1050" type="#_x0000_t75" style="width:449.65pt;height:706.15pt" o:ole="">
            <v:imagedata r:id="rId116" o:title=""/>
          </v:shape>
          <o:OLEObject Type="Embed" ProgID="FoxitPhantomPDF.Document" ShapeID="_x0000_i1050" DrawAspect="Content" ObjectID="_1583326302" r:id="rId117"/>
        </w:object>
      </w:r>
    </w:p>
    <w:p w14:paraId="6E7E4DDC" w14:textId="41D14B16" w:rsidR="00420E83" w:rsidRDefault="00211AC8">
      <w:pPr>
        <w:spacing w:line="259" w:lineRule="auto"/>
        <w:jc w:val="left"/>
      </w:pPr>
      <w:r>
        <w:object w:dxaOrig="4320" w:dyaOrig="4320" w14:anchorId="54B9973A">
          <v:shape id="_x0000_i1051" type="#_x0000_t75" style="width:448.5pt;height:698.65pt" o:ole="">
            <v:imagedata r:id="rId118" o:title=""/>
          </v:shape>
          <o:OLEObject Type="Embed" ProgID="FoxitPhantomPDF.Document" ShapeID="_x0000_i1051" DrawAspect="Content" ObjectID="_1583326303" r:id="rId119"/>
        </w:object>
      </w:r>
    </w:p>
    <w:p w14:paraId="3F871695" w14:textId="4A75EEFF" w:rsidR="00420E83" w:rsidRDefault="00306076" w:rsidP="00082300">
      <w:pPr>
        <w:spacing w:line="259" w:lineRule="auto"/>
        <w:jc w:val="left"/>
      </w:pPr>
      <w:r>
        <w:object w:dxaOrig="4320" w:dyaOrig="4320" w14:anchorId="3E0842F5">
          <v:shape id="_x0000_i1052" type="#_x0000_t75" style="width:448.5pt;height:706.15pt" o:ole="">
            <v:imagedata r:id="rId120" o:title=""/>
          </v:shape>
          <o:OLEObject Type="Embed" ProgID="FoxitPhantomPDF.Document" ShapeID="_x0000_i1052" DrawAspect="Content" ObjectID="_1583326304" r:id="rId121"/>
        </w:object>
      </w:r>
    </w:p>
    <w:p w14:paraId="295E9996" w14:textId="2F30F047" w:rsidR="00306076" w:rsidRDefault="00211AC8" w:rsidP="00082300">
      <w:pPr>
        <w:spacing w:line="259" w:lineRule="auto"/>
        <w:jc w:val="left"/>
      </w:pPr>
      <w:r>
        <w:object w:dxaOrig="4320" w:dyaOrig="4320" w14:anchorId="05CD1BA1">
          <v:shape id="_x0000_i1053" type="#_x0000_t75" style="width:450pt;height:694.5pt" o:ole="">
            <v:imagedata r:id="rId122" o:title=""/>
          </v:shape>
          <o:OLEObject Type="Embed" ProgID="FoxitPhantomPDF.Document" ShapeID="_x0000_i1053" DrawAspect="Content" ObjectID="_1583326305" r:id="rId123"/>
        </w:object>
      </w:r>
    </w:p>
    <w:sectPr w:rsidR="00306076" w:rsidSect="00360BBF">
      <w:headerReference w:type="default" r:id="rId124"/>
      <w:headerReference w:type="first" r:id="rId125"/>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9F57E" w14:textId="77777777" w:rsidR="00E42D9B" w:rsidRDefault="00E42D9B" w:rsidP="00C7073E">
      <w:pPr>
        <w:spacing w:after="0" w:line="240" w:lineRule="auto"/>
      </w:pPr>
      <w:r>
        <w:separator/>
      </w:r>
    </w:p>
  </w:endnote>
  <w:endnote w:type="continuationSeparator" w:id="0">
    <w:p w14:paraId="238CF680" w14:textId="77777777" w:rsidR="00E42D9B" w:rsidRDefault="00E42D9B" w:rsidP="00C7073E">
      <w:pPr>
        <w:spacing w:after="0" w:line="240" w:lineRule="auto"/>
      </w:pPr>
      <w:r>
        <w:continuationSeparator/>
      </w:r>
    </w:p>
  </w:endnote>
  <w:endnote w:type="continuationNotice" w:id="1">
    <w:p w14:paraId="3874F49A" w14:textId="77777777" w:rsidR="00E42D9B" w:rsidRDefault="00E42D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FAC54" w14:textId="77777777" w:rsidR="001968D7" w:rsidRDefault="001968D7" w:rsidP="00602D8E">
    <w:pPr>
      <w:pStyle w:val="Footer"/>
      <w:pBdr>
        <w:top w:val="single" w:sz="4" w:space="1" w:color="D9D9D9" w:themeColor="background1" w:themeShade="D9"/>
      </w:pBdr>
    </w:pPr>
  </w:p>
  <w:p w14:paraId="08C2E7CA" w14:textId="77777777" w:rsidR="001968D7" w:rsidRDefault="00196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3533E" w14:textId="77777777" w:rsidR="00E42D9B" w:rsidRDefault="00E42D9B" w:rsidP="00C7073E">
      <w:pPr>
        <w:spacing w:after="0" w:line="240" w:lineRule="auto"/>
      </w:pPr>
      <w:r>
        <w:separator/>
      </w:r>
    </w:p>
  </w:footnote>
  <w:footnote w:type="continuationSeparator" w:id="0">
    <w:p w14:paraId="6D40A96F" w14:textId="77777777" w:rsidR="00E42D9B" w:rsidRDefault="00E42D9B" w:rsidP="00C7073E">
      <w:pPr>
        <w:spacing w:after="0" w:line="240" w:lineRule="auto"/>
      </w:pPr>
      <w:r>
        <w:continuationSeparator/>
      </w:r>
    </w:p>
  </w:footnote>
  <w:footnote w:type="continuationNotice" w:id="1">
    <w:p w14:paraId="75B72095" w14:textId="77777777" w:rsidR="00E42D9B" w:rsidRDefault="00E42D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A417A" w14:textId="530079AF" w:rsidR="001968D7" w:rsidRDefault="001968D7" w:rsidP="00952A9D">
    <w:pPr>
      <w:pStyle w:val="Header"/>
      <w:pBdr>
        <w:bottom w:val="single" w:sz="4" w:space="1" w:color="D9D9D9" w:themeColor="background1" w:themeShade="D9"/>
      </w:pBdr>
      <w:jc w:val="center"/>
      <w:rPr>
        <w:b/>
        <w:bCs/>
      </w:rPr>
    </w:pPr>
  </w:p>
  <w:p w14:paraId="2BCEAA7B" w14:textId="77777777" w:rsidR="001968D7" w:rsidRDefault="001968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55922582" w:rsidR="001968D7" w:rsidRDefault="001968D7"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DE2EDA" w:rsidRPr="00DE2EDA">
          <w:rPr>
            <w:b/>
            <w:bCs/>
            <w:noProof/>
          </w:rPr>
          <w:t>19</w:t>
        </w:r>
        <w:r>
          <w:rPr>
            <w:b/>
            <w:bCs/>
            <w:noProof/>
          </w:rPr>
          <w:fldChar w:fldCharType="end"/>
        </w:r>
      </w:p>
    </w:sdtContent>
  </w:sdt>
  <w:p w14:paraId="19EDC1C4" w14:textId="77777777" w:rsidR="001968D7" w:rsidRDefault="001968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51BC7ECA" w:rsidR="001968D7" w:rsidRDefault="001968D7"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73178E" w:rsidRPr="0073178E">
          <w:rPr>
            <w:b/>
            <w:bCs/>
            <w:noProof/>
          </w:rPr>
          <w:t>1</w:t>
        </w:r>
        <w:r>
          <w:rPr>
            <w:b/>
            <w:bCs/>
            <w:noProof/>
          </w:rPr>
          <w:fldChar w:fldCharType="end"/>
        </w:r>
      </w:p>
    </w:sdtContent>
  </w:sdt>
  <w:p w14:paraId="01D127F2" w14:textId="77777777" w:rsidR="001968D7" w:rsidRDefault="001968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13356B"/>
    <w:multiLevelType w:val="hybridMultilevel"/>
    <w:tmpl w:val="0E32F510"/>
    <w:lvl w:ilvl="0" w:tplc="09A08B78">
      <w:start w:val="1"/>
      <w:numFmt w:val="decimal"/>
      <w:lvlText w:val="%1."/>
      <w:lvlJc w:val="left"/>
      <w:pPr>
        <w:ind w:left="720" w:hanging="360"/>
      </w:pPr>
    </w:lvl>
    <w:lvl w:ilvl="1" w:tplc="07FEF6FC">
      <w:start w:val="1"/>
      <w:numFmt w:val="lowerLetter"/>
      <w:lvlText w:val="%2."/>
      <w:lvlJc w:val="left"/>
      <w:pPr>
        <w:ind w:left="1440" w:hanging="360"/>
      </w:pPr>
    </w:lvl>
    <w:lvl w:ilvl="2" w:tplc="E71C9BB4">
      <w:start w:val="1"/>
      <w:numFmt w:val="lowerRoman"/>
      <w:lvlText w:val="%3."/>
      <w:lvlJc w:val="right"/>
      <w:pPr>
        <w:ind w:left="2160" w:hanging="180"/>
      </w:pPr>
    </w:lvl>
    <w:lvl w:ilvl="3" w:tplc="B0E6D93A">
      <w:start w:val="1"/>
      <w:numFmt w:val="decimal"/>
      <w:lvlText w:val="%4."/>
      <w:lvlJc w:val="left"/>
      <w:pPr>
        <w:ind w:left="2880" w:hanging="360"/>
      </w:pPr>
    </w:lvl>
    <w:lvl w:ilvl="4" w:tplc="3AD21A7E">
      <w:start w:val="1"/>
      <w:numFmt w:val="lowerLetter"/>
      <w:lvlText w:val="%5."/>
      <w:lvlJc w:val="left"/>
      <w:pPr>
        <w:ind w:left="3600" w:hanging="360"/>
      </w:pPr>
    </w:lvl>
    <w:lvl w:ilvl="5" w:tplc="C194DD5C">
      <w:start w:val="1"/>
      <w:numFmt w:val="lowerRoman"/>
      <w:lvlText w:val="%6."/>
      <w:lvlJc w:val="right"/>
      <w:pPr>
        <w:ind w:left="4320" w:hanging="180"/>
      </w:pPr>
    </w:lvl>
    <w:lvl w:ilvl="6" w:tplc="C03C5C54">
      <w:start w:val="1"/>
      <w:numFmt w:val="decimal"/>
      <w:lvlText w:val="%7."/>
      <w:lvlJc w:val="left"/>
      <w:pPr>
        <w:ind w:left="5040" w:hanging="360"/>
      </w:pPr>
    </w:lvl>
    <w:lvl w:ilvl="7" w:tplc="827E7DB8">
      <w:start w:val="1"/>
      <w:numFmt w:val="lowerLetter"/>
      <w:lvlText w:val="%8."/>
      <w:lvlJc w:val="left"/>
      <w:pPr>
        <w:ind w:left="5760" w:hanging="360"/>
      </w:pPr>
    </w:lvl>
    <w:lvl w:ilvl="8" w:tplc="910E441C">
      <w:start w:val="1"/>
      <w:numFmt w:val="lowerRoman"/>
      <w:lvlText w:val="%9."/>
      <w:lvlJc w:val="right"/>
      <w:pPr>
        <w:ind w:left="6480" w:hanging="180"/>
      </w:pPr>
    </w:lvl>
  </w:abstractNum>
  <w:abstractNum w:abstractNumId="2" w15:restartNumberingAfterBreak="0">
    <w:nsid w:val="0E091335"/>
    <w:multiLevelType w:val="hybridMultilevel"/>
    <w:tmpl w:val="1420550A"/>
    <w:lvl w:ilvl="0" w:tplc="BCAED352">
      <w:start w:val="1"/>
      <w:numFmt w:val="decimal"/>
      <w:lvlText w:val="%1."/>
      <w:lvlJc w:val="left"/>
      <w:pPr>
        <w:ind w:left="720" w:hanging="360"/>
      </w:pPr>
    </w:lvl>
    <w:lvl w:ilvl="1" w:tplc="A80C6904">
      <w:start w:val="1"/>
      <w:numFmt w:val="lowerLetter"/>
      <w:lvlText w:val="%2."/>
      <w:lvlJc w:val="left"/>
      <w:pPr>
        <w:ind w:left="1440" w:hanging="360"/>
      </w:pPr>
    </w:lvl>
    <w:lvl w:ilvl="2" w:tplc="2ABCB1A4">
      <w:start w:val="1"/>
      <w:numFmt w:val="lowerRoman"/>
      <w:lvlText w:val="%3."/>
      <w:lvlJc w:val="right"/>
      <w:pPr>
        <w:ind w:left="2160" w:hanging="180"/>
      </w:pPr>
    </w:lvl>
    <w:lvl w:ilvl="3" w:tplc="9634ECD8">
      <w:start w:val="1"/>
      <w:numFmt w:val="decimal"/>
      <w:lvlText w:val="%4."/>
      <w:lvlJc w:val="left"/>
      <w:pPr>
        <w:ind w:left="2880" w:hanging="360"/>
      </w:pPr>
    </w:lvl>
    <w:lvl w:ilvl="4" w:tplc="CAEEC062">
      <w:start w:val="1"/>
      <w:numFmt w:val="lowerLetter"/>
      <w:lvlText w:val="%5."/>
      <w:lvlJc w:val="left"/>
      <w:pPr>
        <w:ind w:left="3600" w:hanging="360"/>
      </w:pPr>
    </w:lvl>
    <w:lvl w:ilvl="5" w:tplc="E864EA48">
      <w:start w:val="1"/>
      <w:numFmt w:val="lowerRoman"/>
      <w:lvlText w:val="%6."/>
      <w:lvlJc w:val="right"/>
      <w:pPr>
        <w:ind w:left="4320" w:hanging="180"/>
      </w:pPr>
    </w:lvl>
    <w:lvl w:ilvl="6" w:tplc="589CCFA4">
      <w:start w:val="1"/>
      <w:numFmt w:val="decimal"/>
      <w:lvlText w:val="%7."/>
      <w:lvlJc w:val="left"/>
      <w:pPr>
        <w:ind w:left="5040" w:hanging="360"/>
      </w:pPr>
    </w:lvl>
    <w:lvl w:ilvl="7" w:tplc="6E08C864">
      <w:start w:val="1"/>
      <w:numFmt w:val="lowerLetter"/>
      <w:lvlText w:val="%8."/>
      <w:lvlJc w:val="left"/>
      <w:pPr>
        <w:ind w:left="5760" w:hanging="360"/>
      </w:pPr>
    </w:lvl>
    <w:lvl w:ilvl="8" w:tplc="59186228">
      <w:start w:val="1"/>
      <w:numFmt w:val="lowerRoman"/>
      <w:lvlText w:val="%9."/>
      <w:lvlJc w:val="right"/>
      <w:pPr>
        <w:ind w:left="6480" w:hanging="180"/>
      </w:pPr>
    </w:lvl>
  </w:abstractNum>
  <w:abstractNum w:abstractNumId="3" w15:restartNumberingAfterBreak="0">
    <w:nsid w:val="1507746B"/>
    <w:multiLevelType w:val="hybridMultilevel"/>
    <w:tmpl w:val="0BFE58D4"/>
    <w:lvl w:ilvl="0" w:tplc="36EE9A1A">
      <w:start w:val="1"/>
      <w:numFmt w:val="decimal"/>
      <w:lvlText w:val="%1."/>
      <w:lvlJc w:val="left"/>
      <w:pPr>
        <w:ind w:left="720" w:hanging="360"/>
      </w:pPr>
    </w:lvl>
    <w:lvl w:ilvl="1" w:tplc="58A637D2">
      <w:start w:val="1"/>
      <w:numFmt w:val="lowerLetter"/>
      <w:lvlText w:val="%2."/>
      <w:lvlJc w:val="left"/>
      <w:pPr>
        <w:ind w:left="1440" w:hanging="360"/>
      </w:pPr>
    </w:lvl>
    <w:lvl w:ilvl="2" w:tplc="FAF2D456">
      <w:start w:val="1"/>
      <w:numFmt w:val="lowerRoman"/>
      <w:lvlText w:val="%3."/>
      <w:lvlJc w:val="right"/>
      <w:pPr>
        <w:ind w:left="2160" w:hanging="180"/>
      </w:pPr>
    </w:lvl>
    <w:lvl w:ilvl="3" w:tplc="6A862B7E">
      <w:start w:val="1"/>
      <w:numFmt w:val="decimal"/>
      <w:lvlText w:val="%4."/>
      <w:lvlJc w:val="left"/>
      <w:pPr>
        <w:ind w:left="2880" w:hanging="360"/>
      </w:pPr>
    </w:lvl>
    <w:lvl w:ilvl="4" w:tplc="0D249202">
      <w:start w:val="1"/>
      <w:numFmt w:val="lowerLetter"/>
      <w:lvlText w:val="%5."/>
      <w:lvlJc w:val="left"/>
      <w:pPr>
        <w:ind w:left="3600" w:hanging="360"/>
      </w:pPr>
    </w:lvl>
    <w:lvl w:ilvl="5" w:tplc="EF26078E">
      <w:start w:val="1"/>
      <w:numFmt w:val="lowerRoman"/>
      <w:lvlText w:val="%6."/>
      <w:lvlJc w:val="right"/>
      <w:pPr>
        <w:ind w:left="4320" w:hanging="180"/>
      </w:pPr>
    </w:lvl>
    <w:lvl w:ilvl="6" w:tplc="2E167DA2">
      <w:start w:val="1"/>
      <w:numFmt w:val="decimal"/>
      <w:lvlText w:val="%7."/>
      <w:lvlJc w:val="left"/>
      <w:pPr>
        <w:ind w:left="5040" w:hanging="360"/>
      </w:pPr>
    </w:lvl>
    <w:lvl w:ilvl="7" w:tplc="1C568CB2">
      <w:start w:val="1"/>
      <w:numFmt w:val="lowerLetter"/>
      <w:lvlText w:val="%8."/>
      <w:lvlJc w:val="left"/>
      <w:pPr>
        <w:ind w:left="5760" w:hanging="360"/>
      </w:pPr>
    </w:lvl>
    <w:lvl w:ilvl="8" w:tplc="137CDDA0">
      <w:start w:val="1"/>
      <w:numFmt w:val="lowerRoman"/>
      <w:lvlText w:val="%9."/>
      <w:lvlJc w:val="right"/>
      <w:pPr>
        <w:ind w:left="6480" w:hanging="180"/>
      </w:pPr>
    </w:lvl>
  </w:abstractNum>
  <w:abstractNum w:abstractNumId="4" w15:restartNumberingAfterBreak="0">
    <w:nsid w:val="17B3607D"/>
    <w:multiLevelType w:val="hybridMultilevel"/>
    <w:tmpl w:val="C6F653BC"/>
    <w:lvl w:ilvl="0" w:tplc="E2DC9454">
      <w:start w:val="1"/>
      <w:numFmt w:val="decimal"/>
      <w:lvlText w:val="%1."/>
      <w:lvlJc w:val="left"/>
      <w:pPr>
        <w:ind w:left="720" w:hanging="360"/>
      </w:pPr>
    </w:lvl>
    <w:lvl w:ilvl="1" w:tplc="CBFC20AE">
      <w:start w:val="1"/>
      <w:numFmt w:val="lowerLetter"/>
      <w:lvlText w:val="%2."/>
      <w:lvlJc w:val="left"/>
      <w:pPr>
        <w:ind w:left="1440" w:hanging="360"/>
      </w:pPr>
    </w:lvl>
    <w:lvl w:ilvl="2" w:tplc="0AA0DC90">
      <w:start w:val="1"/>
      <w:numFmt w:val="lowerRoman"/>
      <w:lvlText w:val="%3."/>
      <w:lvlJc w:val="right"/>
      <w:pPr>
        <w:ind w:left="2160" w:hanging="180"/>
      </w:pPr>
    </w:lvl>
    <w:lvl w:ilvl="3" w:tplc="286E817E">
      <w:start w:val="1"/>
      <w:numFmt w:val="decimal"/>
      <w:lvlText w:val="%4."/>
      <w:lvlJc w:val="left"/>
      <w:pPr>
        <w:ind w:left="2880" w:hanging="360"/>
      </w:pPr>
    </w:lvl>
    <w:lvl w:ilvl="4" w:tplc="5AF4A244">
      <w:start w:val="1"/>
      <w:numFmt w:val="lowerLetter"/>
      <w:lvlText w:val="%5."/>
      <w:lvlJc w:val="left"/>
      <w:pPr>
        <w:ind w:left="3600" w:hanging="360"/>
      </w:pPr>
    </w:lvl>
    <w:lvl w:ilvl="5" w:tplc="AFF4B598">
      <w:start w:val="1"/>
      <w:numFmt w:val="lowerRoman"/>
      <w:lvlText w:val="%6."/>
      <w:lvlJc w:val="right"/>
      <w:pPr>
        <w:ind w:left="4320" w:hanging="180"/>
      </w:pPr>
    </w:lvl>
    <w:lvl w:ilvl="6" w:tplc="1952BE38">
      <w:start w:val="1"/>
      <w:numFmt w:val="decimal"/>
      <w:lvlText w:val="%7."/>
      <w:lvlJc w:val="left"/>
      <w:pPr>
        <w:ind w:left="5040" w:hanging="360"/>
      </w:pPr>
    </w:lvl>
    <w:lvl w:ilvl="7" w:tplc="0CF801BA">
      <w:start w:val="1"/>
      <w:numFmt w:val="lowerLetter"/>
      <w:lvlText w:val="%8."/>
      <w:lvlJc w:val="left"/>
      <w:pPr>
        <w:ind w:left="5760" w:hanging="360"/>
      </w:pPr>
    </w:lvl>
    <w:lvl w:ilvl="8" w:tplc="7C16DE14">
      <w:start w:val="1"/>
      <w:numFmt w:val="lowerRoman"/>
      <w:lvlText w:val="%9."/>
      <w:lvlJc w:val="right"/>
      <w:pPr>
        <w:ind w:left="6480" w:hanging="180"/>
      </w:pPr>
    </w:lvl>
  </w:abstractNum>
  <w:abstractNum w:abstractNumId="5" w15:restartNumberingAfterBreak="0">
    <w:nsid w:val="182A2F83"/>
    <w:multiLevelType w:val="hybridMultilevel"/>
    <w:tmpl w:val="D08E91B6"/>
    <w:lvl w:ilvl="0" w:tplc="6F72D34E">
      <w:start w:val="1"/>
      <w:numFmt w:val="decimal"/>
      <w:lvlText w:val="%1."/>
      <w:lvlJc w:val="left"/>
      <w:pPr>
        <w:ind w:left="720" w:hanging="360"/>
      </w:pPr>
    </w:lvl>
    <w:lvl w:ilvl="1" w:tplc="F356E824">
      <w:start w:val="1"/>
      <w:numFmt w:val="lowerLetter"/>
      <w:lvlText w:val="%2."/>
      <w:lvlJc w:val="left"/>
      <w:pPr>
        <w:ind w:left="1440" w:hanging="360"/>
      </w:pPr>
    </w:lvl>
    <w:lvl w:ilvl="2" w:tplc="31E694DE">
      <w:start w:val="1"/>
      <w:numFmt w:val="lowerRoman"/>
      <w:lvlText w:val="%3."/>
      <w:lvlJc w:val="right"/>
      <w:pPr>
        <w:ind w:left="2160" w:hanging="180"/>
      </w:pPr>
    </w:lvl>
    <w:lvl w:ilvl="3" w:tplc="96907C0E">
      <w:start w:val="1"/>
      <w:numFmt w:val="decimal"/>
      <w:lvlText w:val="%4."/>
      <w:lvlJc w:val="left"/>
      <w:pPr>
        <w:ind w:left="2880" w:hanging="360"/>
      </w:pPr>
    </w:lvl>
    <w:lvl w:ilvl="4" w:tplc="8C309E2C">
      <w:start w:val="1"/>
      <w:numFmt w:val="lowerLetter"/>
      <w:lvlText w:val="%5."/>
      <w:lvlJc w:val="left"/>
      <w:pPr>
        <w:ind w:left="3600" w:hanging="360"/>
      </w:pPr>
    </w:lvl>
    <w:lvl w:ilvl="5" w:tplc="94761626">
      <w:start w:val="1"/>
      <w:numFmt w:val="lowerRoman"/>
      <w:lvlText w:val="%6."/>
      <w:lvlJc w:val="right"/>
      <w:pPr>
        <w:ind w:left="4320" w:hanging="180"/>
      </w:pPr>
    </w:lvl>
    <w:lvl w:ilvl="6" w:tplc="F1AE4E40">
      <w:start w:val="1"/>
      <w:numFmt w:val="decimal"/>
      <w:lvlText w:val="%7."/>
      <w:lvlJc w:val="left"/>
      <w:pPr>
        <w:ind w:left="5040" w:hanging="360"/>
      </w:pPr>
    </w:lvl>
    <w:lvl w:ilvl="7" w:tplc="4702A0BE">
      <w:start w:val="1"/>
      <w:numFmt w:val="lowerLetter"/>
      <w:lvlText w:val="%8."/>
      <w:lvlJc w:val="left"/>
      <w:pPr>
        <w:ind w:left="5760" w:hanging="360"/>
      </w:pPr>
    </w:lvl>
    <w:lvl w:ilvl="8" w:tplc="466AC536">
      <w:start w:val="1"/>
      <w:numFmt w:val="lowerRoman"/>
      <w:lvlText w:val="%9."/>
      <w:lvlJc w:val="right"/>
      <w:pPr>
        <w:ind w:left="6480" w:hanging="180"/>
      </w:pPr>
    </w:lvl>
  </w:abstractNum>
  <w:abstractNum w:abstractNumId="6" w15:restartNumberingAfterBreak="0">
    <w:nsid w:val="1EC93C00"/>
    <w:multiLevelType w:val="hybridMultilevel"/>
    <w:tmpl w:val="35A6A072"/>
    <w:lvl w:ilvl="0" w:tplc="158CF3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994976"/>
    <w:multiLevelType w:val="hybridMultilevel"/>
    <w:tmpl w:val="02BEB3CC"/>
    <w:lvl w:ilvl="0" w:tplc="36F83516">
      <w:start w:val="1"/>
      <w:numFmt w:val="decimal"/>
      <w:lvlText w:val="%1."/>
      <w:lvlJc w:val="left"/>
      <w:pPr>
        <w:ind w:left="720" w:hanging="360"/>
      </w:pPr>
    </w:lvl>
    <w:lvl w:ilvl="1" w:tplc="F16C8074">
      <w:start w:val="1"/>
      <w:numFmt w:val="lowerLetter"/>
      <w:lvlText w:val="%2."/>
      <w:lvlJc w:val="left"/>
      <w:pPr>
        <w:ind w:left="1440" w:hanging="360"/>
      </w:pPr>
    </w:lvl>
    <w:lvl w:ilvl="2" w:tplc="3FA4FAFA">
      <w:start w:val="1"/>
      <w:numFmt w:val="lowerRoman"/>
      <w:lvlText w:val="%3."/>
      <w:lvlJc w:val="right"/>
      <w:pPr>
        <w:ind w:left="2160" w:hanging="180"/>
      </w:pPr>
    </w:lvl>
    <w:lvl w:ilvl="3" w:tplc="FE0A6B36">
      <w:start w:val="1"/>
      <w:numFmt w:val="decimal"/>
      <w:lvlText w:val="%4."/>
      <w:lvlJc w:val="left"/>
      <w:pPr>
        <w:ind w:left="2880" w:hanging="360"/>
      </w:pPr>
    </w:lvl>
    <w:lvl w:ilvl="4" w:tplc="87AC34D8">
      <w:start w:val="1"/>
      <w:numFmt w:val="lowerLetter"/>
      <w:lvlText w:val="%5."/>
      <w:lvlJc w:val="left"/>
      <w:pPr>
        <w:ind w:left="3600" w:hanging="360"/>
      </w:pPr>
    </w:lvl>
    <w:lvl w:ilvl="5" w:tplc="90242600">
      <w:start w:val="1"/>
      <w:numFmt w:val="lowerRoman"/>
      <w:lvlText w:val="%6."/>
      <w:lvlJc w:val="right"/>
      <w:pPr>
        <w:ind w:left="4320" w:hanging="180"/>
      </w:pPr>
    </w:lvl>
    <w:lvl w:ilvl="6" w:tplc="2786BC86">
      <w:start w:val="1"/>
      <w:numFmt w:val="decimal"/>
      <w:lvlText w:val="%7."/>
      <w:lvlJc w:val="left"/>
      <w:pPr>
        <w:ind w:left="5040" w:hanging="360"/>
      </w:pPr>
    </w:lvl>
    <w:lvl w:ilvl="7" w:tplc="123030C4">
      <w:start w:val="1"/>
      <w:numFmt w:val="lowerLetter"/>
      <w:lvlText w:val="%8."/>
      <w:lvlJc w:val="left"/>
      <w:pPr>
        <w:ind w:left="5760" w:hanging="360"/>
      </w:pPr>
    </w:lvl>
    <w:lvl w:ilvl="8" w:tplc="21926A34">
      <w:start w:val="1"/>
      <w:numFmt w:val="lowerRoman"/>
      <w:lvlText w:val="%9."/>
      <w:lvlJc w:val="right"/>
      <w:pPr>
        <w:ind w:left="6480" w:hanging="180"/>
      </w:pPr>
    </w:lvl>
  </w:abstractNum>
  <w:abstractNum w:abstractNumId="8" w15:restartNumberingAfterBreak="0">
    <w:nsid w:val="2D3A4C3E"/>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717CD2"/>
    <w:multiLevelType w:val="hybridMultilevel"/>
    <w:tmpl w:val="8BE2F850"/>
    <w:lvl w:ilvl="0" w:tplc="DF08DBA0">
      <w:start w:val="1"/>
      <w:numFmt w:val="decimal"/>
      <w:lvlText w:val="%1."/>
      <w:lvlJc w:val="left"/>
      <w:pPr>
        <w:ind w:left="720" w:hanging="360"/>
      </w:pPr>
    </w:lvl>
    <w:lvl w:ilvl="1" w:tplc="4A6695E0">
      <w:start w:val="1"/>
      <w:numFmt w:val="lowerLetter"/>
      <w:lvlText w:val="%2."/>
      <w:lvlJc w:val="left"/>
      <w:pPr>
        <w:ind w:left="1440" w:hanging="360"/>
      </w:pPr>
    </w:lvl>
    <w:lvl w:ilvl="2" w:tplc="5F20A582">
      <w:start w:val="1"/>
      <w:numFmt w:val="lowerRoman"/>
      <w:lvlText w:val="%3."/>
      <w:lvlJc w:val="right"/>
      <w:pPr>
        <w:ind w:left="2160" w:hanging="180"/>
      </w:pPr>
    </w:lvl>
    <w:lvl w:ilvl="3" w:tplc="06CAC288">
      <w:start w:val="1"/>
      <w:numFmt w:val="decimal"/>
      <w:lvlText w:val="%4."/>
      <w:lvlJc w:val="left"/>
      <w:pPr>
        <w:ind w:left="2880" w:hanging="360"/>
      </w:pPr>
    </w:lvl>
    <w:lvl w:ilvl="4" w:tplc="791EE2D8">
      <w:start w:val="1"/>
      <w:numFmt w:val="lowerLetter"/>
      <w:lvlText w:val="%5."/>
      <w:lvlJc w:val="left"/>
      <w:pPr>
        <w:ind w:left="3600" w:hanging="360"/>
      </w:pPr>
    </w:lvl>
    <w:lvl w:ilvl="5" w:tplc="395CF978">
      <w:start w:val="1"/>
      <w:numFmt w:val="lowerRoman"/>
      <w:lvlText w:val="%6."/>
      <w:lvlJc w:val="right"/>
      <w:pPr>
        <w:ind w:left="4320" w:hanging="180"/>
      </w:pPr>
    </w:lvl>
    <w:lvl w:ilvl="6" w:tplc="FD622EE8">
      <w:start w:val="1"/>
      <w:numFmt w:val="decimal"/>
      <w:lvlText w:val="%7."/>
      <w:lvlJc w:val="left"/>
      <w:pPr>
        <w:ind w:left="5040" w:hanging="360"/>
      </w:pPr>
    </w:lvl>
    <w:lvl w:ilvl="7" w:tplc="F7BEBEA0">
      <w:start w:val="1"/>
      <w:numFmt w:val="lowerLetter"/>
      <w:lvlText w:val="%8."/>
      <w:lvlJc w:val="left"/>
      <w:pPr>
        <w:ind w:left="5760" w:hanging="360"/>
      </w:pPr>
    </w:lvl>
    <w:lvl w:ilvl="8" w:tplc="80B2984C">
      <w:start w:val="1"/>
      <w:numFmt w:val="lowerRoman"/>
      <w:lvlText w:val="%9."/>
      <w:lvlJc w:val="right"/>
      <w:pPr>
        <w:ind w:left="6480" w:hanging="180"/>
      </w:pPr>
    </w:lvl>
  </w:abstractNum>
  <w:abstractNum w:abstractNumId="10" w15:restartNumberingAfterBreak="0">
    <w:nsid w:val="3D7A3467"/>
    <w:multiLevelType w:val="hybridMultilevel"/>
    <w:tmpl w:val="34F887E4"/>
    <w:lvl w:ilvl="0" w:tplc="DB2492A2">
      <w:start w:val="1"/>
      <w:numFmt w:val="decimal"/>
      <w:lvlText w:val="%1."/>
      <w:lvlJc w:val="left"/>
      <w:pPr>
        <w:ind w:left="720" w:hanging="360"/>
      </w:pPr>
    </w:lvl>
    <w:lvl w:ilvl="1" w:tplc="EE1C5034">
      <w:start w:val="1"/>
      <w:numFmt w:val="lowerLetter"/>
      <w:lvlText w:val="%2."/>
      <w:lvlJc w:val="left"/>
      <w:pPr>
        <w:ind w:left="1440" w:hanging="360"/>
      </w:pPr>
    </w:lvl>
    <w:lvl w:ilvl="2" w:tplc="717AE1EC">
      <w:start w:val="1"/>
      <w:numFmt w:val="lowerRoman"/>
      <w:lvlText w:val="%3."/>
      <w:lvlJc w:val="right"/>
      <w:pPr>
        <w:ind w:left="2160" w:hanging="180"/>
      </w:pPr>
    </w:lvl>
    <w:lvl w:ilvl="3" w:tplc="CD7A548A">
      <w:start w:val="1"/>
      <w:numFmt w:val="decimal"/>
      <w:lvlText w:val="%4."/>
      <w:lvlJc w:val="left"/>
      <w:pPr>
        <w:ind w:left="2880" w:hanging="360"/>
      </w:pPr>
    </w:lvl>
    <w:lvl w:ilvl="4" w:tplc="A0EE6FBE">
      <w:start w:val="1"/>
      <w:numFmt w:val="lowerLetter"/>
      <w:lvlText w:val="%5."/>
      <w:lvlJc w:val="left"/>
      <w:pPr>
        <w:ind w:left="3600" w:hanging="360"/>
      </w:pPr>
    </w:lvl>
    <w:lvl w:ilvl="5" w:tplc="23CA4312">
      <w:start w:val="1"/>
      <w:numFmt w:val="lowerRoman"/>
      <w:lvlText w:val="%6."/>
      <w:lvlJc w:val="right"/>
      <w:pPr>
        <w:ind w:left="4320" w:hanging="180"/>
      </w:pPr>
    </w:lvl>
    <w:lvl w:ilvl="6" w:tplc="69E628E4">
      <w:start w:val="1"/>
      <w:numFmt w:val="decimal"/>
      <w:lvlText w:val="%7."/>
      <w:lvlJc w:val="left"/>
      <w:pPr>
        <w:ind w:left="5040" w:hanging="360"/>
      </w:pPr>
    </w:lvl>
    <w:lvl w:ilvl="7" w:tplc="40543B72">
      <w:start w:val="1"/>
      <w:numFmt w:val="lowerLetter"/>
      <w:lvlText w:val="%8."/>
      <w:lvlJc w:val="left"/>
      <w:pPr>
        <w:ind w:left="5760" w:hanging="360"/>
      </w:pPr>
    </w:lvl>
    <w:lvl w:ilvl="8" w:tplc="054C9606">
      <w:start w:val="1"/>
      <w:numFmt w:val="lowerRoman"/>
      <w:lvlText w:val="%9."/>
      <w:lvlJc w:val="right"/>
      <w:pPr>
        <w:ind w:left="6480" w:hanging="180"/>
      </w:pPr>
    </w:lvl>
  </w:abstractNum>
  <w:abstractNum w:abstractNumId="11" w15:restartNumberingAfterBreak="0">
    <w:nsid w:val="3DA22BC6"/>
    <w:multiLevelType w:val="hybridMultilevel"/>
    <w:tmpl w:val="FE1C3CE4"/>
    <w:lvl w:ilvl="0" w:tplc="78EC8A7C">
      <w:start w:val="1"/>
      <w:numFmt w:val="decimal"/>
      <w:lvlText w:val="%1."/>
      <w:lvlJc w:val="left"/>
      <w:pPr>
        <w:ind w:left="720" w:hanging="360"/>
      </w:pPr>
    </w:lvl>
    <w:lvl w:ilvl="1" w:tplc="4B4AE706">
      <w:start w:val="1"/>
      <w:numFmt w:val="lowerLetter"/>
      <w:lvlText w:val="%2."/>
      <w:lvlJc w:val="left"/>
      <w:pPr>
        <w:ind w:left="1440" w:hanging="360"/>
      </w:pPr>
    </w:lvl>
    <w:lvl w:ilvl="2" w:tplc="7FD20B24">
      <w:start w:val="1"/>
      <w:numFmt w:val="lowerRoman"/>
      <w:lvlText w:val="%3."/>
      <w:lvlJc w:val="right"/>
      <w:pPr>
        <w:ind w:left="2160" w:hanging="180"/>
      </w:pPr>
    </w:lvl>
    <w:lvl w:ilvl="3" w:tplc="E1B2E862">
      <w:start w:val="1"/>
      <w:numFmt w:val="decimal"/>
      <w:lvlText w:val="%4."/>
      <w:lvlJc w:val="left"/>
      <w:pPr>
        <w:ind w:left="2880" w:hanging="360"/>
      </w:pPr>
    </w:lvl>
    <w:lvl w:ilvl="4" w:tplc="94BC933E">
      <w:start w:val="1"/>
      <w:numFmt w:val="lowerLetter"/>
      <w:lvlText w:val="%5."/>
      <w:lvlJc w:val="left"/>
      <w:pPr>
        <w:ind w:left="3600" w:hanging="360"/>
      </w:pPr>
    </w:lvl>
    <w:lvl w:ilvl="5" w:tplc="59CEA1C0">
      <w:start w:val="1"/>
      <w:numFmt w:val="lowerRoman"/>
      <w:lvlText w:val="%6."/>
      <w:lvlJc w:val="right"/>
      <w:pPr>
        <w:ind w:left="4320" w:hanging="180"/>
      </w:pPr>
    </w:lvl>
    <w:lvl w:ilvl="6" w:tplc="B70AB366">
      <w:start w:val="1"/>
      <w:numFmt w:val="decimal"/>
      <w:lvlText w:val="%7."/>
      <w:lvlJc w:val="left"/>
      <w:pPr>
        <w:ind w:left="5040" w:hanging="360"/>
      </w:pPr>
    </w:lvl>
    <w:lvl w:ilvl="7" w:tplc="EFB0ECC4">
      <w:start w:val="1"/>
      <w:numFmt w:val="lowerLetter"/>
      <w:lvlText w:val="%8."/>
      <w:lvlJc w:val="left"/>
      <w:pPr>
        <w:ind w:left="5760" w:hanging="360"/>
      </w:pPr>
    </w:lvl>
    <w:lvl w:ilvl="8" w:tplc="B37C1700">
      <w:start w:val="1"/>
      <w:numFmt w:val="lowerRoman"/>
      <w:lvlText w:val="%9."/>
      <w:lvlJc w:val="right"/>
      <w:pPr>
        <w:ind w:left="6480" w:hanging="180"/>
      </w:pPr>
    </w:lvl>
  </w:abstractNum>
  <w:abstractNum w:abstractNumId="12" w15:restartNumberingAfterBreak="0">
    <w:nsid w:val="5E04087C"/>
    <w:multiLevelType w:val="hybridMultilevel"/>
    <w:tmpl w:val="EEE2F81E"/>
    <w:lvl w:ilvl="0" w:tplc="B824DDEA">
      <w:start w:val="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05EE8"/>
    <w:multiLevelType w:val="hybridMultilevel"/>
    <w:tmpl w:val="710C5152"/>
    <w:lvl w:ilvl="0" w:tplc="49EA2C5C">
      <w:start w:val="1"/>
      <w:numFmt w:val="decimal"/>
      <w:lvlText w:val="%1."/>
      <w:lvlJc w:val="left"/>
      <w:pPr>
        <w:ind w:left="720" w:hanging="360"/>
      </w:pPr>
    </w:lvl>
    <w:lvl w:ilvl="1" w:tplc="49E0A986">
      <w:start w:val="1"/>
      <w:numFmt w:val="lowerLetter"/>
      <w:lvlText w:val="%2."/>
      <w:lvlJc w:val="left"/>
      <w:pPr>
        <w:ind w:left="1440" w:hanging="360"/>
      </w:pPr>
    </w:lvl>
    <w:lvl w:ilvl="2" w:tplc="10A6F618">
      <w:start w:val="1"/>
      <w:numFmt w:val="lowerRoman"/>
      <w:lvlText w:val="%3."/>
      <w:lvlJc w:val="right"/>
      <w:pPr>
        <w:ind w:left="2160" w:hanging="180"/>
      </w:pPr>
    </w:lvl>
    <w:lvl w:ilvl="3" w:tplc="8494A1E6">
      <w:start w:val="1"/>
      <w:numFmt w:val="decimal"/>
      <w:lvlText w:val="%4."/>
      <w:lvlJc w:val="left"/>
      <w:pPr>
        <w:ind w:left="2880" w:hanging="360"/>
      </w:pPr>
    </w:lvl>
    <w:lvl w:ilvl="4" w:tplc="7E74A6D2">
      <w:start w:val="1"/>
      <w:numFmt w:val="lowerLetter"/>
      <w:lvlText w:val="%5."/>
      <w:lvlJc w:val="left"/>
      <w:pPr>
        <w:ind w:left="3600" w:hanging="360"/>
      </w:pPr>
    </w:lvl>
    <w:lvl w:ilvl="5" w:tplc="625E4BB0">
      <w:start w:val="1"/>
      <w:numFmt w:val="lowerRoman"/>
      <w:lvlText w:val="%6."/>
      <w:lvlJc w:val="right"/>
      <w:pPr>
        <w:ind w:left="4320" w:hanging="180"/>
      </w:pPr>
    </w:lvl>
    <w:lvl w:ilvl="6" w:tplc="24C0491E">
      <w:start w:val="1"/>
      <w:numFmt w:val="decimal"/>
      <w:lvlText w:val="%7."/>
      <w:lvlJc w:val="left"/>
      <w:pPr>
        <w:ind w:left="5040" w:hanging="360"/>
      </w:pPr>
    </w:lvl>
    <w:lvl w:ilvl="7" w:tplc="7CB21A40">
      <w:start w:val="1"/>
      <w:numFmt w:val="lowerLetter"/>
      <w:lvlText w:val="%8."/>
      <w:lvlJc w:val="left"/>
      <w:pPr>
        <w:ind w:left="5760" w:hanging="360"/>
      </w:pPr>
    </w:lvl>
    <w:lvl w:ilvl="8" w:tplc="60ECAAE4">
      <w:start w:val="1"/>
      <w:numFmt w:val="lowerRoman"/>
      <w:lvlText w:val="%9."/>
      <w:lvlJc w:val="right"/>
      <w:pPr>
        <w:ind w:left="6480" w:hanging="180"/>
      </w:pPr>
    </w:lvl>
  </w:abstractNum>
  <w:abstractNum w:abstractNumId="14" w15:restartNumberingAfterBreak="0">
    <w:nsid w:val="73E84FFE"/>
    <w:multiLevelType w:val="hybridMultilevel"/>
    <w:tmpl w:val="31A4E2B8"/>
    <w:lvl w:ilvl="0" w:tplc="4C3AD06C">
      <w:start w:val="1"/>
      <w:numFmt w:val="decimal"/>
      <w:lvlText w:val="%1."/>
      <w:lvlJc w:val="left"/>
      <w:pPr>
        <w:ind w:left="720" w:hanging="360"/>
      </w:pPr>
    </w:lvl>
    <w:lvl w:ilvl="1" w:tplc="5DDA0038">
      <w:start w:val="1"/>
      <w:numFmt w:val="lowerLetter"/>
      <w:lvlText w:val="%2."/>
      <w:lvlJc w:val="left"/>
      <w:pPr>
        <w:ind w:left="1440" w:hanging="360"/>
      </w:pPr>
    </w:lvl>
    <w:lvl w:ilvl="2" w:tplc="BC2A48B4">
      <w:start w:val="1"/>
      <w:numFmt w:val="lowerRoman"/>
      <w:lvlText w:val="%3."/>
      <w:lvlJc w:val="right"/>
      <w:pPr>
        <w:ind w:left="2160" w:hanging="180"/>
      </w:pPr>
    </w:lvl>
    <w:lvl w:ilvl="3" w:tplc="6FD6EFCA">
      <w:start w:val="1"/>
      <w:numFmt w:val="decimal"/>
      <w:lvlText w:val="%4."/>
      <w:lvlJc w:val="left"/>
      <w:pPr>
        <w:ind w:left="2880" w:hanging="360"/>
      </w:pPr>
    </w:lvl>
    <w:lvl w:ilvl="4" w:tplc="A4D4C2C6">
      <w:start w:val="1"/>
      <w:numFmt w:val="lowerLetter"/>
      <w:lvlText w:val="%5."/>
      <w:lvlJc w:val="left"/>
      <w:pPr>
        <w:ind w:left="3600" w:hanging="360"/>
      </w:pPr>
    </w:lvl>
    <w:lvl w:ilvl="5" w:tplc="B2608734">
      <w:start w:val="1"/>
      <w:numFmt w:val="lowerRoman"/>
      <w:lvlText w:val="%6."/>
      <w:lvlJc w:val="right"/>
      <w:pPr>
        <w:ind w:left="4320" w:hanging="180"/>
      </w:pPr>
    </w:lvl>
    <w:lvl w:ilvl="6" w:tplc="7F462EF0">
      <w:start w:val="1"/>
      <w:numFmt w:val="decimal"/>
      <w:lvlText w:val="%7."/>
      <w:lvlJc w:val="left"/>
      <w:pPr>
        <w:ind w:left="5040" w:hanging="360"/>
      </w:pPr>
    </w:lvl>
    <w:lvl w:ilvl="7" w:tplc="19ECF724">
      <w:start w:val="1"/>
      <w:numFmt w:val="lowerLetter"/>
      <w:lvlText w:val="%8."/>
      <w:lvlJc w:val="left"/>
      <w:pPr>
        <w:ind w:left="5760" w:hanging="360"/>
      </w:pPr>
    </w:lvl>
    <w:lvl w:ilvl="8" w:tplc="D03C0E04">
      <w:start w:val="1"/>
      <w:numFmt w:val="lowerRoman"/>
      <w:lvlText w:val="%9."/>
      <w:lvlJc w:val="right"/>
      <w:pPr>
        <w:ind w:left="6480" w:hanging="180"/>
      </w:pPr>
    </w:lvl>
  </w:abstractNum>
  <w:abstractNum w:abstractNumId="15" w15:restartNumberingAfterBreak="0">
    <w:nsid w:val="76724553"/>
    <w:multiLevelType w:val="hybridMultilevel"/>
    <w:tmpl w:val="635E9160"/>
    <w:lvl w:ilvl="0" w:tplc="AE16ED3A">
      <w:start w:val="1"/>
      <w:numFmt w:val="decimal"/>
      <w:lvlText w:val="%1."/>
      <w:lvlJc w:val="left"/>
      <w:pPr>
        <w:ind w:left="720" w:hanging="360"/>
      </w:pPr>
    </w:lvl>
    <w:lvl w:ilvl="1" w:tplc="6434A132">
      <w:start w:val="1"/>
      <w:numFmt w:val="lowerLetter"/>
      <w:lvlText w:val="%2."/>
      <w:lvlJc w:val="left"/>
      <w:pPr>
        <w:ind w:left="1440" w:hanging="360"/>
      </w:pPr>
    </w:lvl>
    <w:lvl w:ilvl="2" w:tplc="A4B42F7C">
      <w:start w:val="1"/>
      <w:numFmt w:val="lowerRoman"/>
      <w:lvlText w:val="%3."/>
      <w:lvlJc w:val="right"/>
      <w:pPr>
        <w:ind w:left="2160" w:hanging="180"/>
      </w:pPr>
    </w:lvl>
    <w:lvl w:ilvl="3" w:tplc="F17484C6">
      <w:start w:val="1"/>
      <w:numFmt w:val="decimal"/>
      <w:lvlText w:val="%4."/>
      <w:lvlJc w:val="left"/>
      <w:pPr>
        <w:ind w:left="2880" w:hanging="360"/>
      </w:pPr>
    </w:lvl>
    <w:lvl w:ilvl="4" w:tplc="083C3014">
      <w:start w:val="1"/>
      <w:numFmt w:val="lowerLetter"/>
      <w:lvlText w:val="%5."/>
      <w:lvlJc w:val="left"/>
      <w:pPr>
        <w:ind w:left="3600" w:hanging="360"/>
      </w:pPr>
    </w:lvl>
    <w:lvl w:ilvl="5" w:tplc="D8388D08">
      <w:start w:val="1"/>
      <w:numFmt w:val="lowerRoman"/>
      <w:lvlText w:val="%6."/>
      <w:lvlJc w:val="right"/>
      <w:pPr>
        <w:ind w:left="4320" w:hanging="180"/>
      </w:pPr>
    </w:lvl>
    <w:lvl w:ilvl="6" w:tplc="E35610F0">
      <w:start w:val="1"/>
      <w:numFmt w:val="decimal"/>
      <w:lvlText w:val="%7."/>
      <w:lvlJc w:val="left"/>
      <w:pPr>
        <w:ind w:left="5040" w:hanging="360"/>
      </w:pPr>
    </w:lvl>
    <w:lvl w:ilvl="7" w:tplc="45F40F0C">
      <w:start w:val="1"/>
      <w:numFmt w:val="lowerLetter"/>
      <w:lvlText w:val="%8."/>
      <w:lvlJc w:val="left"/>
      <w:pPr>
        <w:ind w:left="5760" w:hanging="360"/>
      </w:pPr>
    </w:lvl>
    <w:lvl w:ilvl="8" w:tplc="93186F62">
      <w:start w:val="1"/>
      <w:numFmt w:val="lowerRoman"/>
      <w:lvlText w:val="%9."/>
      <w:lvlJc w:val="right"/>
      <w:pPr>
        <w:ind w:left="6480" w:hanging="180"/>
      </w:pPr>
    </w:lvl>
  </w:abstractNum>
  <w:abstractNum w:abstractNumId="16" w15:restartNumberingAfterBreak="0">
    <w:nsid w:val="7E7A61F3"/>
    <w:multiLevelType w:val="hybridMultilevel"/>
    <w:tmpl w:val="F4C244CA"/>
    <w:lvl w:ilvl="0" w:tplc="6E844902">
      <w:start w:val="1"/>
      <w:numFmt w:val="decimal"/>
      <w:lvlText w:val="%1."/>
      <w:lvlJc w:val="left"/>
      <w:pPr>
        <w:ind w:left="720" w:hanging="360"/>
      </w:pPr>
    </w:lvl>
    <w:lvl w:ilvl="1" w:tplc="245436D0">
      <w:start w:val="1"/>
      <w:numFmt w:val="lowerLetter"/>
      <w:lvlText w:val="%2."/>
      <w:lvlJc w:val="left"/>
      <w:pPr>
        <w:ind w:left="1440" w:hanging="360"/>
      </w:pPr>
    </w:lvl>
    <w:lvl w:ilvl="2" w:tplc="4BD6A312">
      <w:start w:val="1"/>
      <w:numFmt w:val="lowerRoman"/>
      <w:lvlText w:val="%3."/>
      <w:lvlJc w:val="right"/>
      <w:pPr>
        <w:ind w:left="2160" w:hanging="180"/>
      </w:pPr>
    </w:lvl>
    <w:lvl w:ilvl="3" w:tplc="6E28738C">
      <w:start w:val="1"/>
      <w:numFmt w:val="decimal"/>
      <w:lvlText w:val="%4."/>
      <w:lvlJc w:val="left"/>
      <w:pPr>
        <w:ind w:left="2880" w:hanging="360"/>
      </w:pPr>
    </w:lvl>
    <w:lvl w:ilvl="4" w:tplc="4258B478">
      <w:start w:val="1"/>
      <w:numFmt w:val="lowerLetter"/>
      <w:lvlText w:val="%5."/>
      <w:lvlJc w:val="left"/>
      <w:pPr>
        <w:ind w:left="3600" w:hanging="360"/>
      </w:pPr>
    </w:lvl>
    <w:lvl w:ilvl="5" w:tplc="09C07688">
      <w:start w:val="1"/>
      <w:numFmt w:val="lowerRoman"/>
      <w:lvlText w:val="%6."/>
      <w:lvlJc w:val="right"/>
      <w:pPr>
        <w:ind w:left="4320" w:hanging="180"/>
      </w:pPr>
    </w:lvl>
    <w:lvl w:ilvl="6" w:tplc="9B78BF9A">
      <w:start w:val="1"/>
      <w:numFmt w:val="decimal"/>
      <w:lvlText w:val="%7."/>
      <w:lvlJc w:val="left"/>
      <w:pPr>
        <w:ind w:left="5040" w:hanging="360"/>
      </w:pPr>
    </w:lvl>
    <w:lvl w:ilvl="7" w:tplc="00668A8C">
      <w:start w:val="1"/>
      <w:numFmt w:val="lowerLetter"/>
      <w:lvlText w:val="%8."/>
      <w:lvlJc w:val="left"/>
      <w:pPr>
        <w:ind w:left="5760" w:hanging="360"/>
      </w:pPr>
    </w:lvl>
    <w:lvl w:ilvl="8" w:tplc="9CCCD9E8">
      <w:start w:val="1"/>
      <w:numFmt w:val="lowerRoman"/>
      <w:lvlText w:val="%9."/>
      <w:lvlJc w:val="right"/>
      <w:pPr>
        <w:ind w:left="6480" w:hanging="180"/>
      </w:pPr>
    </w:lvl>
  </w:abstractNum>
  <w:num w:numId="1">
    <w:abstractNumId w:val="1"/>
  </w:num>
  <w:num w:numId="2">
    <w:abstractNumId w:val="9"/>
  </w:num>
  <w:num w:numId="3">
    <w:abstractNumId w:val="4"/>
  </w:num>
  <w:num w:numId="4">
    <w:abstractNumId w:val="7"/>
  </w:num>
  <w:num w:numId="5">
    <w:abstractNumId w:val="13"/>
  </w:num>
  <w:num w:numId="6">
    <w:abstractNumId w:val="10"/>
  </w:num>
  <w:num w:numId="7">
    <w:abstractNumId w:val="16"/>
  </w:num>
  <w:num w:numId="8">
    <w:abstractNumId w:val="2"/>
  </w:num>
  <w:num w:numId="9">
    <w:abstractNumId w:val="5"/>
  </w:num>
  <w:num w:numId="10">
    <w:abstractNumId w:val="3"/>
  </w:num>
  <w:num w:numId="11">
    <w:abstractNumId w:val="14"/>
  </w:num>
  <w:num w:numId="12">
    <w:abstractNumId w:val="15"/>
  </w:num>
  <w:num w:numId="13">
    <w:abstractNumId w:val="11"/>
  </w:num>
  <w:num w:numId="14">
    <w:abstractNumId w:val="0"/>
  </w:num>
  <w:num w:numId="15">
    <w:abstractNumId w:val="8"/>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1CA"/>
    <w:rsid w:val="00004EE9"/>
    <w:rsid w:val="00006AD5"/>
    <w:rsid w:val="000078F3"/>
    <w:rsid w:val="000132B8"/>
    <w:rsid w:val="00016C71"/>
    <w:rsid w:val="00023496"/>
    <w:rsid w:val="00036E94"/>
    <w:rsid w:val="00037FFC"/>
    <w:rsid w:val="00047EC1"/>
    <w:rsid w:val="000516B2"/>
    <w:rsid w:val="00056F5C"/>
    <w:rsid w:val="000727D6"/>
    <w:rsid w:val="0007422D"/>
    <w:rsid w:val="00074598"/>
    <w:rsid w:val="00082253"/>
    <w:rsid w:val="00082300"/>
    <w:rsid w:val="00093CAB"/>
    <w:rsid w:val="000A0EFF"/>
    <w:rsid w:val="000A2D78"/>
    <w:rsid w:val="000A5CC9"/>
    <w:rsid w:val="000A665D"/>
    <w:rsid w:val="000B3642"/>
    <w:rsid w:val="000C4831"/>
    <w:rsid w:val="000D500D"/>
    <w:rsid w:val="000E2199"/>
    <w:rsid w:val="000E3759"/>
    <w:rsid w:val="00100A6A"/>
    <w:rsid w:val="001014D2"/>
    <w:rsid w:val="00130945"/>
    <w:rsid w:val="0013378D"/>
    <w:rsid w:val="001419BD"/>
    <w:rsid w:val="00144E4F"/>
    <w:rsid w:val="00145669"/>
    <w:rsid w:val="00147860"/>
    <w:rsid w:val="001562F9"/>
    <w:rsid w:val="0016451B"/>
    <w:rsid w:val="00174D78"/>
    <w:rsid w:val="00174EC4"/>
    <w:rsid w:val="00185356"/>
    <w:rsid w:val="00186A2D"/>
    <w:rsid w:val="00187489"/>
    <w:rsid w:val="001968D7"/>
    <w:rsid w:val="001A4097"/>
    <w:rsid w:val="001A729B"/>
    <w:rsid w:val="001B1B3A"/>
    <w:rsid w:val="001B1E51"/>
    <w:rsid w:val="001C1C3E"/>
    <w:rsid w:val="001C5B2F"/>
    <w:rsid w:val="001C7820"/>
    <w:rsid w:val="001D4CD9"/>
    <w:rsid w:val="001E7D0A"/>
    <w:rsid w:val="001F67CB"/>
    <w:rsid w:val="00200A53"/>
    <w:rsid w:val="002108B8"/>
    <w:rsid w:val="00211AC8"/>
    <w:rsid w:val="0021329A"/>
    <w:rsid w:val="0021618A"/>
    <w:rsid w:val="00230004"/>
    <w:rsid w:val="00230CD5"/>
    <w:rsid w:val="002323F4"/>
    <w:rsid w:val="00241B0A"/>
    <w:rsid w:val="00251F5E"/>
    <w:rsid w:val="00254345"/>
    <w:rsid w:val="002554AD"/>
    <w:rsid w:val="00274E0C"/>
    <w:rsid w:val="00286783"/>
    <w:rsid w:val="00286A3B"/>
    <w:rsid w:val="002A163A"/>
    <w:rsid w:val="002B764C"/>
    <w:rsid w:val="002C2032"/>
    <w:rsid w:val="002C777A"/>
    <w:rsid w:val="002C7CDB"/>
    <w:rsid w:val="002D1DA2"/>
    <w:rsid w:val="002D4395"/>
    <w:rsid w:val="002D469C"/>
    <w:rsid w:val="002D710F"/>
    <w:rsid w:val="002E3118"/>
    <w:rsid w:val="00306076"/>
    <w:rsid w:val="003107AC"/>
    <w:rsid w:val="003155B0"/>
    <w:rsid w:val="003247A3"/>
    <w:rsid w:val="00333942"/>
    <w:rsid w:val="0034610D"/>
    <w:rsid w:val="00352065"/>
    <w:rsid w:val="00352E89"/>
    <w:rsid w:val="00360BBF"/>
    <w:rsid w:val="00360C98"/>
    <w:rsid w:val="003629B6"/>
    <w:rsid w:val="003639C4"/>
    <w:rsid w:val="0036439B"/>
    <w:rsid w:val="003B39D9"/>
    <w:rsid w:val="003B4C36"/>
    <w:rsid w:val="003B5255"/>
    <w:rsid w:val="003B77B8"/>
    <w:rsid w:val="003D571E"/>
    <w:rsid w:val="003E066C"/>
    <w:rsid w:val="003E1917"/>
    <w:rsid w:val="003E19AB"/>
    <w:rsid w:val="003E6F2C"/>
    <w:rsid w:val="003F21E4"/>
    <w:rsid w:val="003F5E9E"/>
    <w:rsid w:val="00407DFB"/>
    <w:rsid w:val="00412C3C"/>
    <w:rsid w:val="00415512"/>
    <w:rsid w:val="00420E83"/>
    <w:rsid w:val="00433F13"/>
    <w:rsid w:val="004423BD"/>
    <w:rsid w:val="00457958"/>
    <w:rsid w:val="00473A8E"/>
    <w:rsid w:val="00481542"/>
    <w:rsid w:val="004952B6"/>
    <w:rsid w:val="004A4D44"/>
    <w:rsid w:val="004A54A5"/>
    <w:rsid w:val="004B0B97"/>
    <w:rsid w:val="004C278F"/>
    <w:rsid w:val="004D1D01"/>
    <w:rsid w:val="004E673C"/>
    <w:rsid w:val="004F275C"/>
    <w:rsid w:val="004F3503"/>
    <w:rsid w:val="0051141E"/>
    <w:rsid w:val="00514BA4"/>
    <w:rsid w:val="00520B54"/>
    <w:rsid w:val="00521CF3"/>
    <w:rsid w:val="00531DF7"/>
    <w:rsid w:val="005333F8"/>
    <w:rsid w:val="00543209"/>
    <w:rsid w:val="005450A7"/>
    <w:rsid w:val="00546FF9"/>
    <w:rsid w:val="005625C4"/>
    <w:rsid w:val="005663B5"/>
    <w:rsid w:val="0057303A"/>
    <w:rsid w:val="00574ACF"/>
    <w:rsid w:val="00577E09"/>
    <w:rsid w:val="005866BF"/>
    <w:rsid w:val="005A1EA0"/>
    <w:rsid w:val="005A6E92"/>
    <w:rsid w:val="005A7F7A"/>
    <w:rsid w:val="005B4620"/>
    <w:rsid w:val="005B4F21"/>
    <w:rsid w:val="005B6ABB"/>
    <w:rsid w:val="005C1865"/>
    <w:rsid w:val="005C61C0"/>
    <w:rsid w:val="005C61CA"/>
    <w:rsid w:val="005D745F"/>
    <w:rsid w:val="005F6814"/>
    <w:rsid w:val="00602D8E"/>
    <w:rsid w:val="00606346"/>
    <w:rsid w:val="00610753"/>
    <w:rsid w:val="0061192B"/>
    <w:rsid w:val="0062192E"/>
    <w:rsid w:val="00632D42"/>
    <w:rsid w:val="00650287"/>
    <w:rsid w:val="00652DD9"/>
    <w:rsid w:val="00660751"/>
    <w:rsid w:val="00662135"/>
    <w:rsid w:val="00667E46"/>
    <w:rsid w:val="00670C6B"/>
    <w:rsid w:val="006811C1"/>
    <w:rsid w:val="00682C9F"/>
    <w:rsid w:val="00685561"/>
    <w:rsid w:val="006950AB"/>
    <w:rsid w:val="006A1614"/>
    <w:rsid w:val="006A2787"/>
    <w:rsid w:val="006A39EF"/>
    <w:rsid w:val="006D515F"/>
    <w:rsid w:val="006D7C9F"/>
    <w:rsid w:val="006E00BB"/>
    <w:rsid w:val="006E1668"/>
    <w:rsid w:val="006E67B7"/>
    <w:rsid w:val="007025A6"/>
    <w:rsid w:val="00730D5A"/>
    <w:rsid w:val="0073178E"/>
    <w:rsid w:val="0073644C"/>
    <w:rsid w:val="00743D2B"/>
    <w:rsid w:val="007511DF"/>
    <w:rsid w:val="00752ED0"/>
    <w:rsid w:val="00785270"/>
    <w:rsid w:val="00794B92"/>
    <w:rsid w:val="007A35A9"/>
    <w:rsid w:val="007B5008"/>
    <w:rsid w:val="007B684B"/>
    <w:rsid w:val="007D364E"/>
    <w:rsid w:val="007E4098"/>
    <w:rsid w:val="007F4141"/>
    <w:rsid w:val="00822A3B"/>
    <w:rsid w:val="008329FF"/>
    <w:rsid w:val="00834D71"/>
    <w:rsid w:val="00842C41"/>
    <w:rsid w:val="0084340A"/>
    <w:rsid w:val="0084702A"/>
    <w:rsid w:val="008500FB"/>
    <w:rsid w:val="00851BF7"/>
    <w:rsid w:val="00857170"/>
    <w:rsid w:val="008619C5"/>
    <w:rsid w:val="0086232C"/>
    <w:rsid w:val="008820DC"/>
    <w:rsid w:val="00890F2D"/>
    <w:rsid w:val="00892841"/>
    <w:rsid w:val="0089743B"/>
    <w:rsid w:val="008A2C93"/>
    <w:rsid w:val="008A4272"/>
    <w:rsid w:val="008A6BFE"/>
    <w:rsid w:val="008B067E"/>
    <w:rsid w:val="008B5E02"/>
    <w:rsid w:val="008B716B"/>
    <w:rsid w:val="008C48B2"/>
    <w:rsid w:val="008C7E16"/>
    <w:rsid w:val="008D02FA"/>
    <w:rsid w:val="008D066E"/>
    <w:rsid w:val="008E1DB7"/>
    <w:rsid w:val="008E2A8B"/>
    <w:rsid w:val="008E54C7"/>
    <w:rsid w:val="008E54DB"/>
    <w:rsid w:val="008F316A"/>
    <w:rsid w:val="00901AE8"/>
    <w:rsid w:val="00904DB5"/>
    <w:rsid w:val="009050AD"/>
    <w:rsid w:val="009124FE"/>
    <w:rsid w:val="0091464B"/>
    <w:rsid w:val="009160FA"/>
    <w:rsid w:val="0091613D"/>
    <w:rsid w:val="009172F7"/>
    <w:rsid w:val="0092794D"/>
    <w:rsid w:val="00930DF2"/>
    <w:rsid w:val="0095201E"/>
    <w:rsid w:val="00952A9D"/>
    <w:rsid w:val="009579B0"/>
    <w:rsid w:val="0096190D"/>
    <w:rsid w:val="00963890"/>
    <w:rsid w:val="00966745"/>
    <w:rsid w:val="00966F1D"/>
    <w:rsid w:val="00986F26"/>
    <w:rsid w:val="0098763C"/>
    <w:rsid w:val="009A5174"/>
    <w:rsid w:val="009A55CB"/>
    <w:rsid w:val="009A6AF9"/>
    <w:rsid w:val="009B778F"/>
    <w:rsid w:val="009C1487"/>
    <w:rsid w:val="009D4F3E"/>
    <w:rsid w:val="009E09BC"/>
    <w:rsid w:val="009E2496"/>
    <w:rsid w:val="00A00759"/>
    <w:rsid w:val="00A04985"/>
    <w:rsid w:val="00A065A0"/>
    <w:rsid w:val="00A06686"/>
    <w:rsid w:val="00A10F9E"/>
    <w:rsid w:val="00A1745F"/>
    <w:rsid w:val="00A2028B"/>
    <w:rsid w:val="00A240A4"/>
    <w:rsid w:val="00A262EA"/>
    <w:rsid w:val="00A35D0E"/>
    <w:rsid w:val="00A46D66"/>
    <w:rsid w:val="00A52EAB"/>
    <w:rsid w:val="00A5419C"/>
    <w:rsid w:val="00A56A70"/>
    <w:rsid w:val="00A62CBE"/>
    <w:rsid w:val="00A644F9"/>
    <w:rsid w:val="00A64DCC"/>
    <w:rsid w:val="00A90E6D"/>
    <w:rsid w:val="00AA314F"/>
    <w:rsid w:val="00AA34CA"/>
    <w:rsid w:val="00AB04D4"/>
    <w:rsid w:val="00AB3D82"/>
    <w:rsid w:val="00AB6549"/>
    <w:rsid w:val="00AC619C"/>
    <w:rsid w:val="00AD31EB"/>
    <w:rsid w:val="00AD539A"/>
    <w:rsid w:val="00AE2F2F"/>
    <w:rsid w:val="00B11F68"/>
    <w:rsid w:val="00B13982"/>
    <w:rsid w:val="00B34DF9"/>
    <w:rsid w:val="00B410BD"/>
    <w:rsid w:val="00B542EB"/>
    <w:rsid w:val="00B549C5"/>
    <w:rsid w:val="00B55440"/>
    <w:rsid w:val="00B564FA"/>
    <w:rsid w:val="00B62273"/>
    <w:rsid w:val="00B81125"/>
    <w:rsid w:val="00B86125"/>
    <w:rsid w:val="00BA186F"/>
    <w:rsid w:val="00BA378F"/>
    <w:rsid w:val="00BC12A4"/>
    <w:rsid w:val="00BD104A"/>
    <w:rsid w:val="00BD3EBA"/>
    <w:rsid w:val="00BE4DBF"/>
    <w:rsid w:val="00BF6152"/>
    <w:rsid w:val="00C01451"/>
    <w:rsid w:val="00C01E9E"/>
    <w:rsid w:val="00C03BC0"/>
    <w:rsid w:val="00C15D40"/>
    <w:rsid w:val="00C27881"/>
    <w:rsid w:val="00C354C0"/>
    <w:rsid w:val="00C35BE0"/>
    <w:rsid w:val="00C470D5"/>
    <w:rsid w:val="00C53C1E"/>
    <w:rsid w:val="00C61B8A"/>
    <w:rsid w:val="00C7073E"/>
    <w:rsid w:val="00C80A6D"/>
    <w:rsid w:val="00C87B46"/>
    <w:rsid w:val="00C94F21"/>
    <w:rsid w:val="00CB1C65"/>
    <w:rsid w:val="00CC7349"/>
    <w:rsid w:val="00CD5BD9"/>
    <w:rsid w:val="00CE2464"/>
    <w:rsid w:val="00CE6491"/>
    <w:rsid w:val="00CF05F1"/>
    <w:rsid w:val="00CF5E95"/>
    <w:rsid w:val="00CF76FB"/>
    <w:rsid w:val="00D00FC6"/>
    <w:rsid w:val="00D03004"/>
    <w:rsid w:val="00D10046"/>
    <w:rsid w:val="00D13105"/>
    <w:rsid w:val="00D17B79"/>
    <w:rsid w:val="00D17DA0"/>
    <w:rsid w:val="00D25616"/>
    <w:rsid w:val="00D25A84"/>
    <w:rsid w:val="00D334AF"/>
    <w:rsid w:val="00D4719D"/>
    <w:rsid w:val="00D607F0"/>
    <w:rsid w:val="00D70910"/>
    <w:rsid w:val="00D72D97"/>
    <w:rsid w:val="00D74BDD"/>
    <w:rsid w:val="00D8327B"/>
    <w:rsid w:val="00D921E2"/>
    <w:rsid w:val="00DA3266"/>
    <w:rsid w:val="00DA6176"/>
    <w:rsid w:val="00DA6C59"/>
    <w:rsid w:val="00DB7E02"/>
    <w:rsid w:val="00DE247A"/>
    <w:rsid w:val="00DE2EDA"/>
    <w:rsid w:val="00DE688B"/>
    <w:rsid w:val="00DF2584"/>
    <w:rsid w:val="00E056A7"/>
    <w:rsid w:val="00E10836"/>
    <w:rsid w:val="00E207BC"/>
    <w:rsid w:val="00E23DB5"/>
    <w:rsid w:val="00E265D6"/>
    <w:rsid w:val="00E27105"/>
    <w:rsid w:val="00E31F00"/>
    <w:rsid w:val="00E34D3D"/>
    <w:rsid w:val="00E35EE9"/>
    <w:rsid w:val="00E37475"/>
    <w:rsid w:val="00E41E2F"/>
    <w:rsid w:val="00E42D9B"/>
    <w:rsid w:val="00E669F2"/>
    <w:rsid w:val="00E75772"/>
    <w:rsid w:val="00E846E4"/>
    <w:rsid w:val="00E937AF"/>
    <w:rsid w:val="00E964E5"/>
    <w:rsid w:val="00E97540"/>
    <w:rsid w:val="00EA5414"/>
    <w:rsid w:val="00EB56FE"/>
    <w:rsid w:val="00EB58CA"/>
    <w:rsid w:val="00EB7239"/>
    <w:rsid w:val="00EB7F98"/>
    <w:rsid w:val="00EE1655"/>
    <w:rsid w:val="00EE235C"/>
    <w:rsid w:val="00EE5C97"/>
    <w:rsid w:val="00EE60A1"/>
    <w:rsid w:val="00EE7371"/>
    <w:rsid w:val="00EE798E"/>
    <w:rsid w:val="00EF0F0B"/>
    <w:rsid w:val="00F0005A"/>
    <w:rsid w:val="00F0170B"/>
    <w:rsid w:val="00F03852"/>
    <w:rsid w:val="00F03ADE"/>
    <w:rsid w:val="00F207A8"/>
    <w:rsid w:val="00F272B1"/>
    <w:rsid w:val="00F34435"/>
    <w:rsid w:val="00F62955"/>
    <w:rsid w:val="00F635C9"/>
    <w:rsid w:val="00F65773"/>
    <w:rsid w:val="00F73A6A"/>
    <w:rsid w:val="00F74DB2"/>
    <w:rsid w:val="00F836DF"/>
    <w:rsid w:val="00F93DA8"/>
    <w:rsid w:val="00FB3CB8"/>
    <w:rsid w:val="00FB60F7"/>
    <w:rsid w:val="00FC4F9A"/>
    <w:rsid w:val="00FD4729"/>
    <w:rsid w:val="00FD67F1"/>
    <w:rsid w:val="00FE1F9A"/>
    <w:rsid w:val="00FE2883"/>
    <w:rsid w:val="00FE3610"/>
    <w:rsid w:val="00FE3A14"/>
    <w:rsid w:val="00FE704C"/>
    <w:rsid w:val="00FF0A95"/>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0A95"/>
    <w:pPr>
      <w:spacing w:line="360" w:lineRule="auto"/>
      <w:jc w:val="both"/>
    </w:pPr>
    <w:rPr>
      <w:rFonts w:ascii="Arial" w:hAnsi="Arial"/>
      <w:sz w:val="24"/>
    </w:rPr>
  </w:style>
  <w:style w:type="paragraph" w:styleId="Heading1">
    <w:name w:val="heading 1"/>
    <w:basedOn w:val="Normal"/>
    <w:next w:val="Normal"/>
    <w:link w:val="Heading1Char"/>
    <w:uiPriority w:val="9"/>
    <w:qFormat/>
    <w:rsid w:val="00FF0A95"/>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FF0A95"/>
    <w:pPr>
      <w:keepNext/>
      <w:keepLines/>
      <w:spacing w:before="40" w:after="0"/>
      <w:outlineLvl w:val="2"/>
    </w:pPr>
    <w:rPr>
      <w:rFonts w:eastAsiaTheme="majorEastAsia" w:cstheme="majorBidi"/>
      <w:b/>
      <w:color w:val="B2A1C7" w:themeColor="accent4" w:themeTint="99"/>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A95"/>
    <w:pPr>
      <w:spacing w:after="0" w:line="240" w:lineRule="auto"/>
    </w:pPr>
    <w:rPr>
      <w:rFonts w:ascii="Arial" w:eastAsiaTheme="minorEastAsia" w:hAnsi="Arial"/>
      <w:b/>
      <w:sz w:val="24"/>
      <w:lang w:val="en-US"/>
    </w:rPr>
  </w:style>
  <w:style w:type="character" w:customStyle="1" w:styleId="NoSpacingChar">
    <w:name w:val="No Spacing Char"/>
    <w:basedOn w:val="DefaultParagraphFont"/>
    <w:link w:val="NoSpacing"/>
    <w:uiPriority w:val="1"/>
    <w:rsid w:val="00FF0A95"/>
    <w:rPr>
      <w:rFonts w:ascii="Arial" w:eastAsiaTheme="minorEastAsia" w:hAnsi="Arial"/>
      <w:b/>
      <w:sz w:val="24"/>
      <w:lang w:val="en-US"/>
    </w:rPr>
  </w:style>
  <w:style w:type="character" w:customStyle="1" w:styleId="Heading1Char">
    <w:name w:val="Heading 1 Char"/>
    <w:basedOn w:val="DefaultParagraphFont"/>
    <w:link w:val="Heading1"/>
    <w:uiPriority w:val="9"/>
    <w:rsid w:val="00FF0A95"/>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FF0A95"/>
    <w:rPr>
      <w:rFonts w:ascii="Arial" w:eastAsiaTheme="majorEastAsia" w:hAnsi="Arial" w:cstheme="majorBidi"/>
      <w:b/>
      <w:color w:val="B2A1C7" w:themeColor="accent4" w:themeTint="99"/>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ListParagraph">
    <w:name w:val="List Paragraph"/>
    <w:basedOn w:val="Normal"/>
    <w:uiPriority w:val="34"/>
    <w:qFormat/>
    <w:rsid w:val="00FD67F1"/>
    <w:pPr>
      <w:ind w:left="720"/>
      <w:contextualSpacing/>
    </w:pPr>
  </w:style>
  <w:style w:type="paragraph" w:styleId="Caption">
    <w:name w:val="caption"/>
    <w:basedOn w:val="Normal"/>
    <w:next w:val="Normal"/>
    <w:uiPriority w:val="35"/>
    <w:unhideWhenUsed/>
    <w:qFormat/>
    <w:rsid w:val="001D4CD9"/>
    <w:pPr>
      <w:spacing w:after="200" w:line="240" w:lineRule="auto"/>
    </w:pPr>
    <w:rPr>
      <w:i/>
      <w:iCs/>
      <w:color w:val="1F497D" w:themeColor="text2"/>
      <w:sz w:val="18"/>
      <w:szCs w:val="18"/>
    </w:rPr>
  </w:style>
  <w:style w:type="paragraph" w:styleId="Bibliography">
    <w:name w:val="Bibliography"/>
    <w:basedOn w:val="Normal"/>
    <w:next w:val="Normal"/>
    <w:uiPriority w:val="37"/>
    <w:unhideWhenUsed/>
    <w:rsid w:val="00D60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66345">
      <w:bodyDiv w:val="1"/>
      <w:marLeft w:val="0"/>
      <w:marRight w:val="0"/>
      <w:marTop w:val="0"/>
      <w:marBottom w:val="0"/>
      <w:divBdr>
        <w:top w:val="none" w:sz="0" w:space="0" w:color="auto"/>
        <w:left w:val="none" w:sz="0" w:space="0" w:color="auto"/>
        <w:bottom w:val="none" w:sz="0" w:space="0" w:color="auto"/>
        <w:right w:val="none" w:sz="0" w:space="0" w:color="auto"/>
      </w:divBdr>
    </w:div>
    <w:div w:id="165677099">
      <w:bodyDiv w:val="1"/>
      <w:marLeft w:val="0"/>
      <w:marRight w:val="0"/>
      <w:marTop w:val="0"/>
      <w:marBottom w:val="0"/>
      <w:divBdr>
        <w:top w:val="none" w:sz="0" w:space="0" w:color="auto"/>
        <w:left w:val="none" w:sz="0" w:space="0" w:color="auto"/>
        <w:bottom w:val="none" w:sz="0" w:space="0" w:color="auto"/>
        <w:right w:val="none" w:sz="0" w:space="0" w:color="auto"/>
      </w:divBdr>
    </w:div>
    <w:div w:id="220216208">
      <w:bodyDiv w:val="1"/>
      <w:marLeft w:val="0"/>
      <w:marRight w:val="0"/>
      <w:marTop w:val="0"/>
      <w:marBottom w:val="0"/>
      <w:divBdr>
        <w:top w:val="none" w:sz="0" w:space="0" w:color="auto"/>
        <w:left w:val="none" w:sz="0" w:space="0" w:color="auto"/>
        <w:bottom w:val="none" w:sz="0" w:space="0" w:color="auto"/>
        <w:right w:val="none" w:sz="0" w:space="0" w:color="auto"/>
      </w:divBdr>
    </w:div>
    <w:div w:id="284503928">
      <w:bodyDiv w:val="1"/>
      <w:marLeft w:val="0"/>
      <w:marRight w:val="0"/>
      <w:marTop w:val="0"/>
      <w:marBottom w:val="0"/>
      <w:divBdr>
        <w:top w:val="none" w:sz="0" w:space="0" w:color="auto"/>
        <w:left w:val="none" w:sz="0" w:space="0" w:color="auto"/>
        <w:bottom w:val="none" w:sz="0" w:space="0" w:color="auto"/>
        <w:right w:val="none" w:sz="0" w:space="0" w:color="auto"/>
      </w:divBdr>
    </w:div>
    <w:div w:id="337268903">
      <w:bodyDiv w:val="1"/>
      <w:marLeft w:val="0"/>
      <w:marRight w:val="0"/>
      <w:marTop w:val="0"/>
      <w:marBottom w:val="0"/>
      <w:divBdr>
        <w:top w:val="none" w:sz="0" w:space="0" w:color="auto"/>
        <w:left w:val="none" w:sz="0" w:space="0" w:color="auto"/>
        <w:bottom w:val="none" w:sz="0" w:space="0" w:color="auto"/>
        <w:right w:val="none" w:sz="0" w:space="0" w:color="auto"/>
      </w:divBdr>
    </w:div>
    <w:div w:id="406417054">
      <w:bodyDiv w:val="1"/>
      <w:marLeft w:val="0"/>
      <w:marRight w:val="0"/>
      <w:marTop w:val="0"/>
      <w:marBottom w:val="0"/>
      <w:divBdr>
        <w:top w:val="none" w:sz="0" w:space="0" w:color="auto"/>
        <w:left w:val="none" w:sz="0" w:space="0" w:color="auto"/>
        <w:bottom w:val="none" w:sz="0" w:space="0" w:color="auto"/>
        <w:right w:val="none" w:sz="0" w:space="0" w:color="auto"/>
      </w:divBdr>
    </w:div>
    <w:div w:id="497187367">
      <w:bodyDiv w:val="1"/>
      <w:marLeft w:val="0"/>
      <w:marRight w:val="0"/>
      <w:marTop w:val="0"/>
      <w:marBottom w:val="0"/>
      <w:divBdr>
        <w:top w:val="none" w:sz="0" w:space="0" w:color="auto"/>
        <w:left w:val="none" w:sz="0" w:space="0" w:color="auto"/>
        <w:bottom w:val="none" w:sz="0" w:space="0" w:color="auto"/>
        <w:right w:val="none" w:sz="0" w:space="0" w:color="auto"/>
      </w:divBdr>
    </w:div>
    <w:div w:id="573972028">
      <w:bodyDiv w:val="1"/>
      <w:marLeft w:val="0"/>
      <w:marRight w:val="0"/>
      <w:marTop w:val="0"/>
      <w:marBottom w:val="0"/>
      <w:divBdr>
        <w:top w:val="none" w:sz="0" w:space="0" w:color="auto"/>
        <w:left w:val="none" w:sz="0" w:space="0" w:color="auto"/>
        <w:bottom w:val="none" w:sz="0" w:space="0" w:color="auto"/>
        <w:right w:val="none" w:sz="0" w:space="0" w:color="auto"/>
      </w:divBdr>
    </w:div>
    <w:div w:id="582879860">
      <w:bodyDiv w:val="1"/>
      <w:marLeft w:val="0"/>
      <w:marRight w:val="0"/>
      <w:marTop w:val="0"/>
      <w:marBottom w:val="0"/>
      <w:divBdr>
        <w:top w:val="none" w:sz="0" w:space="0" w:color="auto"/>
        <w:left w:val="none" w:sz="0" w:space="0" w:color="auto"/>
        <w:bottom w:val="none" w:sz="0" w:space="0" w:color="auto"/>
        <w:right w:val="none" w:sz="0" w:space="0" w:color="auto"/>
      </w:divBdr>
    </w:div>
    <w:div w:id="628127271">
      <w:bodyDiv w:val="1"/>
      <w:marLeft w:val="0"/>
      <w:marRight w:val="0"/>
      <w:marTop w:val="0"/>
      <w:marBottom w:val="0"/>
      <w:divBdr>
        <w:top w:val="none" w:sz="0" w:space="0" w:color="auto"/>
        <w:left w:val="none" w:sz="0" w:space="0" w:color="auto"/>
        <w:bottom w:val="none" w:sz="0" w:space="0" w:color="auto"/>
        <w:right w:val="none" w:sz="0" w:space="0" w:color="auto"/>
      </w:divBdr>
    </w:div>
    <w:div w:id="663819960">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805700359">
      <w:bodyDiv w:val="1"/>
      <w:marLeft w:val="0"/>
      <w:marRight w:val="0"/>
      <w:marTop w:val="0"/>
      <w:marBottom w:val="0"/>
      <w:divBdr>
        <w:top w:val="none" w:sz="0" w:space="0" w:color="auto"/>
        <w:left w:val="none" w:sz="0" w:space="0" w:color="auto"/>
        <w:bottom w:val="none" w:sz="0" w:space="0" w:color="auto"/>
        <w:right w:val="none" w:sz="0" w:space="0" w:color="auto"/>
      </w:divBdr>
    </w:div>
    <w:div w:id="928735343">
      <w:bodyDiv w:val="1"/>
      <w:marLeft w:val="0"/>
      <w:marRight w:val="0"/>
      <w:marTop w:val="0"/>
      <w:marBottom w:val="0"/>
      <w:divBdr>
        <w:top w:val="none" w:sz="0" w:space="0" w:color="auto"/>
        <w:left w:val="none" w:sz="0" w:space="0" w:color="auto"/>
        <w:bottom w:val="none" w:sz="0" w:space="0" w:color="auto"/>
        <w:right w:val="none" w:sz="0" w:space="0" w:color="auto"/>
      </w:divBdr>
    </w:div>
    <w:div w:id="983512312">
      <w:bodyDiv w:val="1"/>
      <w:marLeft w:val="0"/>
      <w:marRight w:val="0"/>
      <w:marTop w:val="0"/>
      <w:marBottom w:val="0"/>
      <w:divBdr>
        <w:top w:val="none" w:sz="0" w:space="0" w:color="auto"/>
        <w:left w:val="none" w:sz="0" w:space="0" w:color="auto"/>
        <w:bottom w:val="none" w:sz="0" w:space="0" w:color="auto"/>
        <w:right w:val="none" w:sz="0" w:space="0" w:color="auto"/>
      </w:divBdr>
    </w:div>
    <w:div w:id="997003013">
      <w:bodyDiv w:val="1"/>
      <w:marLeft w:val="0"/>
      <w:marRight w:val="0"/>
      <w:marTop w:val="0"/>
      <w:marBottom w:val="0"/>
      <w:divBdr>
        <w:top w:val="none" w:sz="0" w:space="0" w:color="auto"/>
        <w:left w:val="none" w:sz="0" w:space="0" w:color="auto"/>
        <w:bottom w:val="none" w:sz="0" w:space="0" w:color="auto"/>
        <w:right w:val="none" w:sz="0" w:space="0" w:color="auto"/>
      </w:divBdr>
    </w:div>
    <w:div w:id="1033068743">
      <w:bodyDiv w:val="1"/>
      <w:marLeft w:val="0"/>
      <w:marRight w:val="0"/>
      <w:marTop w:val="0"/>
      <w:marBottom w:val="0"/>
      <w:divBdr>
        <w:top w:val="none" w:sz="0" w:space="0" w:color="auto"/>
        <w:left w:val="none" w:sz="0" w:space="0" w:color="auto"/>
        <w:bottom w:val="none" w:sz="0" w:space="0" w:color="auto"/>
        <w:right w:val="none" w:sz="0" w:space="0" w:color="auto"/>
      </w:divBdr>
    </w:div>
    <w:div w:id="1104303670">
      <w:bodyDiv w:val="1"/>
      <w:marLeft w:val="0"/>
      <w:marRight w:val="0"/>
      <w:marTop w:val="0"/>
      <w:marBottom w:val="0"/>
      <w:divBdr>
        <w:top w:val="none" w:sz="0" w:space="0" w:color="auto"/>
        <w:left w:val="none" w:sz="0" w:space="0" w:color="auto"/>
        <w:bottom w:val="none" w:sz="0" w:space="0" w:color="auto"/>
        <w:right w:val="none" w:sz="0" w:space="0" w:color="auto"/>
      </w:divBdr>
    </w:div>
    <w:div w:id="1156074180">
      <w:bodyDiv w:val="1"/>
      <w:marLeft w:val="0"/>
      <w:marRight w:val="0"/>
      <w:marTop w:val="0"/>
      <w:marBottom w:val="0"/>
      <w:divBdr>
        <w:top w:val="none" w:sz="0" w:space="0" w:color="auto"/>
        <w:left w:val="none" w:sz="0" w:space="0" w:color="auto"/>
        <w:bottom w:val="none" w:sz="0" w:space="0" w:color="auto"/>
        <w:right w:val="none" w:sz="0" w:space="0" w:color="auto"/>
      </w:divBdr>
    </w:div>
    <w:div w:id="1170682389">
      <w:bodyDiv w:val="1"/>
      <w:marLeft w:val="0"/>
      <w:marRight w:val="0"/>
      <w:marTop w:val="0"/>
      <w:marBottom w:val="0"/>
      <w:divBdr>
        <w:top w:val="none" w:sz="0" w:space="0" w:color="auto"/>
        <w:left w:val="none" w:sz="0" w:space="0" w:color="auto"/>
        <w:bottom w:val="none" w:sz="0" w:space="0" w:color="auto"/>
        <w:right w:val="none" w:sz="0" w:space="0" w:color="auto"/>
      </w:divBdr>
    </w:div>
    <w:div w:id="1178933135">
      <w:bodyDiv w:val="1"/>
      <w:marLeft w:val="0"/>
      <w:marRight w:val="0"/>
      <w:marTop w:val="0"/>
      <w:marBottom w:val="0"/>
      <w:divBdr>
        <w:top w:val="none" w:sz="0" w:space="0" w:color="auto"/>
        <w:left w:val="none" w:sz="0" w:space="0" w:color="auto"/>
        <w:bottom w:val="none" w:sz="0" w:space="0" w:color="auto"/>
        <w:right w:val="none" w:sz="0" w:space="0" w:color="auto"/>
      </w:divBdr>
    </w:div>
    <w:div w:id="1204059127">
      <w:bodyDiv w:val="1"/>
      <w:marLeft w:val="0"/>
      <w:marRight w:val="0"/>
      <w:marTop w:val="0"/>
      <w:marBottom w:val="0"/>
      <w:divBdr>
        <w:top w:val="none" w:sz="0" w:space="0" w:color="auto"/>
        <w:left w:val="none" w:sz="0" w:space="0" w:color="auto"/>
        <w:bottom w:val="none" w:sz="0" w:space="0" w:color="auto"/>
        <w:right w:val="none" w:sz="0" w:space="0" w:color="auto"/>
      </w:divBdr>
    </w:div>
    <w:div w:id="1204094121">
      <w:bodyDiv w:val="1"/>
      <w:marLeft w:val="0"/>
      <w:marRight w:val="0"/>
      <w:marTop w:val="0"/>
      <w:marBottom w:val="0"/>
      <w:divBdr>
        <w:top w:val="none" w:sz="0" w:space="0" w:color="auto"/>
        <w:left w:val="none" w:sz="0" w:space="0" w:color="auto"/>
        <w:bottom w:val="none" w:sz="0" w:space="0" w:color="auto"/>
        <w:right w:val="none" w:sz="0" w:space="0" w:color="auto"/>
      </w:divBdr>
    </w:div>
    <w:div w:id="1214073169">
      <w:bodyDiv w:val="1"/>
      <w:marLeft w:val="0"/>
      <w:marRight w:val="0"/>
      <w:marTop w:val="0"/>
      <w:marBottom w:val="0"/>
      <w:divBdr>
        <w:top w:val="none" w:sz="0" w:space="0" w:color="auto"/>
        <w:left w:val="none" w:sz="0" w:space="0" w:color="auto"/>
        <w:bottom w:val="none" w:sz="0" w:space="0" w:color="auto"/>
        <w:right w:val="none" w:sz="0" w:space="0" w:color="auto"/>
      </w:divBdr>
    </w:div>
    <w:div w:id="1238635225">
      <w:bodyDiv w:val="1"/>
      <w:marLeft w:val="0"/>
      <w:marRight w:val="0"/>
      <w:marTop w:val="0"/>
      <w:marBottom w:val="0"/>
      <w:divBdr>
        <w:top w:val="none" w:sz="0" w:space="0" w:color="auto"/>
        <w:left w:val="none" w:sz="0" w:space="0" w:color="auto"/>
        <w:bottom w:val="none" w:sz="0" w:space="0" w:color="auto"/>
        <w:right w:val="none" w:sz="0" w:space="0" w:color="auto"/>
      </w:divBdr>
    </w:div>
    <w:div w:id="1278180220">
      <w:bodyDiv w:val="1"/>
      <w:marLeft w:val="0"/>
      <w:marRight w:val="0"/>
      <w:marTop w:val="0"/>
      <w:marBottom w:val="0"/>
      <w:divBdr>
        <w:top w:val="none" w:sz="0" w:space="0" w:color="auto"/>
        <w:left w:val="none" w:sz="0" w:space="0" w:color="auto"/>
        <w:bottom w:val="none" w:sz="0" w:space="0" w:color="auto"/>
        <w:right w:val="none" w:sz="0" w:space="0" w:color="auto"/>
      </w:divBdr>
    </w:div>
    <w:div w:id="1326665041">
      <w:bodyDiv w:val="1"/>
      <w:marLeft w:val="0"/>
      <w:marRight w:val="0"/>
      <w:marTop w:val="0"/>
      <w:marBottom w:val="0"/>
      <w:divBdr>
        <w:top w:val="none" w:sz="0" w:space="0" w:color="auto"/>
        <w:left w:val="none" w:sz="0" w:space="0" w:color="auto"/>
        <w:bottom w:val="none" w:sz="0" w:space="0" w:color="auto"/>
        <w:right w:val="none" w:sz="0" w:space="0" w:color="auto"/>
      </w:divBdr>
    </w:div>
    <w:div w:id="1352609565">
      <w:bodyDiv w:val="1"/>
      <w:marLeft w:val="0"/>
      <w:marRight w:val="0"/>
      <w:marTop w:val="0"/>
      <w:marBottom w:val="0"/>
      <w:divBdr>
        <w:top w:val="none" w:sz="0" w:space="0" w:color="auto"/>
        <w:left w:val="none" w:sz="0" w:space="0" w:color="auto"/>
        <w:bottom w:val="none" w:sz="0" w:space="0" w:color="auto"/>
        <w:right w:val="none" w:sz="0" w:space="0" w:color="auto"/>
      </w:divBdr>
    </w:div>
    <w:div w:id="1394237629">
      <w:bodyDiv w:val="1"/>
      <w:marLeft w:val="0"/>
      <w:marRight w:val="0"/>
      <w:marTop w:val="0"/>
      <w:marBottom w:val="0"/>
      <w:divBdr>
        <w:top w:val="none" w:sz="0" w:space="0" w:color="auto"/>
        <w:left w:val="none" w:sz="0" w:space="0" w:color="auto"/>
        <w:bottom w:val="none" w:sz="0" w:space="0" w:color="auto"/>
        <w:right w:val="none" w:sz="0" w:space="0" w:color="auto"/>
      </w:divBdr>
    </w:div>
    <w:div w:id="1394740398">
      <w:bodyDiv w:val="1"/>
      <w:marLeft w:val="0"/>
      <w:marRight w:val="0"/>
      <w:marTop w:val="0"/>
      <w:marBottom w:val="0"/>
      <w:divBdr>
        <w:top w:val="none" w:sz="0" w:space="0" w:color="auto"/>
        <w:left w:val="none" w:sz="0" w:space="0" w:color="auto"/>
        <w:bottom w:val="none" w:sz="0" w:space="0" w:color="auto"/>
        <w:right w:val="none" w:sz="0" w:space="0" w:color="auto"/>
      </w:divBdr>
    </w:div>
    <w:div w:id="1399940449">
      <w:bodyDiv w:val="1"/>
      <w:marLeft w:val="0"/>
      <w:marRight w:val="0"/>
      <w:marTop w:val="0"/>
      <w:marBottom w:val="0"/>
      <w:divBdr>
        <w:top w:val="none" w:sz="0" w:space="0" w:color="auto"/>
        <w:left w:val="none" w:sz="0" w:space="0" w:color="auto"/>
        <w:bottom w:val="none" w:sz="0" w:space="0" w:color="auto"/>
        <w:right w:val="none" w:sz="0" w:space="0" w:color="auto"/>
      </w:divBdr>
    </w:div>
    <w:div w:id="1456562627">
      <w:bodyDiv w:val="1"/>
      <w:marLeft w:val="0"/>
      <w:marRight w:val="0"/>
      <w:marTop w:val="0"/>
      <w:marBottom w:val="0"/>
      <w:divBdr>
        <w:top w:val="none" w:sz="0" w:space="0" w:color="auto"/>
        <w:left w:val="none" w:sz="0" w:space="0" w:color="auto"/>
        <w:bottom w:val="none" w:sz="0" w:space="0" w:color="auto"/>
        <w:right w:val="none" w:sz="0" w:space="0" w:color="auto"/>
      </w:divBdr>
    </w:div>
    <w:div w:id="1509905198">
      <w:bodyDiv w:val="1"/>
      <w:marLeft w:val="0"/>
      <w:marRight w:val="0"/>
      <w:marTop w:val="0"/>
      <w:marBottom w:val="0"/>
      <w:divBdr>
        <w:top w:val="none" w:sz="0" w:space="0" w:color="auto"/>
        <w:left w:val="none" w:sz="0" w:space="0" w:color="auto"/>
        <w:bottom w:val="none" w:sz="0" w:space="0" w:color="auto"/>
        <w:right w:val="none" w:sz="0" w:space="0" w:color="auto"/>
      </w:divBdr>
    </w:div>
    <w:div w:id="1535343081">
      <w:bodyDiv w:val="1"/>
      <w:marLeft w:val="0"/>
      <w:marRight w:val="0"/>
      <w:marTop w:val="0"/>
      <w:marBottom w:val="0"/>
      <w:divBdr>
        <w:top w:val="none" w:sz="0" w:space="0" w:color="auto"/>
        <w:left w:val="none" w:sz="0" w:space="0" w:color="auto"/>
        <w:bottom w:val="none" w:sz="0" w:space="0" w:color="auto"/>
        <w:right w:val="none" w:sz="0" w:space="0" w:color="auto"/>
      </w:divBdr>
    </w:div>
    <w:div w:id="1569534116">
      <w:bodyDiv w:val="1"/>
      <w:marLeft w:val="0"/>
      <w:marRight w:val="0"/>
      <w:marTop w:val="0"/>
      <w:marBottom w:val="0"/>
      <w:divBdr>
        <w:top w:val="none" w:sz="0" w:space="0" w:color="auto"/>
        <w:left w:val="none" w:sz="0" w:space="0" w:color="auto"/>
        <w:bottom w:val="none" w:sz="0" w:space="0" w:color="auto"/>
        <w:right w:val="none" w:sz="0" w:space="0" w:color="auto"/>
      </w:divBdr>
    </w:div>
    <w:div w:id="1587837461">
      <w:bodyDiv w:val="1"/>
      <w:marLeft w:val="0"/>
      <w:marRight w:val="0"/>
      <w:marTop w:val="0"/>
      <w:marBottom w:val="0"/>
      <w:divBdr>
        <w:top w:val="none" w:sz="0" w:space="0" w:color="auto"/>
        <w:left w:val="none" w:sz="0" w:space="0" w:color="auto"/>
        <w:bottom w:val="none" w:sz="0" w:space="0" w:color="auto"/>
        <w:right w:val="none" w:sz="0" w:space="0" w:color="auto"/>
      </w:divBdr>
    </w:div>
    <w:div w:id="1641492437">
      <w:bodyDiv w:val="1"/>
      <w:marLeft w:val="0"/>
      <w:marRight w:val="0"/>
      <w:marTop w:val="0"/>
      <w:marBottom w:val="0"/>
      <w:divBdr>
        <w:top w:val="none" w:sz="0" w:space="0" w:color="auto"/>
        <w:left w:val="none" w:sz="0" w:space="0" w:color="auto"/>
        <w:bottom w:val="none" w:sz="0" w:space="0" w:color="auto"/>
        <w:right w:val="none" w:sz="0" w:space="0" w:color="auto"/>
      </w:divBdr>
    </w:div>
    <w:div w:id="1655798947">
      <w:bodyDiv w:val="1"/>
      <w:marLeft w:val="0"/>
      <w:marRight w:val="0"/>
      <w:marTop w:val="0"/>
      <w:marBottom w:val="0"/>
      <w:divBdr>
        <w:top w:val="none" w:sz="0" w:space="0" w:color="auto"/>
        <w:left w:val="none" w:sz="0" w:space="0" w:color="auto"/>
        <w:bottom w:val="none" w:sz="0" w:space="0" w:color="auto"/>
        <w:right w:val="none" w:sz="0" w:space="0" w:color="auto"/>
      </w:divBdr>
    </w:div>
    <w:div w:id="1724937818">
      <w:bodyDiv w:val="1"/>
      <w:marLeft w:val="0"/>
      <w:marRight w:val="0"/>
      <w:marTop w:val="0"/>
      <w:marBottom w:val="0"/>
      <w:divBdr>
        <w:top w:val="none" w:sz="0" w:space="0" w:color="auto"/>
        <w:left w:val="none" w:sz="0" w:space="0" w:color="auto"/>
        <w:bottom w:val="none" w:sz="0" w:space="0" w:color="auto"/>
        <w:right w:val="none" w:sz="0" w:space="0" w:color="auto"/>
      </w:divBdr>
    </w:div>
    <w:div w:id="1742941440">
      <w:bodyDiv w:val="1"/>
      <w:marLeft w:val="0"/>
      <w:marRight w:val="0"/>
      <w:marTop w:val="0"/>
      <w:marBottom w:val="0"/>
      <w:divBdr>
        <w:top w:val="none" w:sz="0" w:space="0" w:color="auto"/>
        <w:left w:val="none" w:sz="0" w:space="0" w:color="auto"/>
        <w:bottom w:val="none" w:sz="0" w:space="0" w:color="auto"/>
        <w:right w:val="none" w:sz="0" w:space="0" w:color="auto"/>
      </w:divBdr>
    </w:div>
    <w:div w:id="1761484284">
      <w:bodyDiv w:val="1"/>
      <w:marLeft w:val="0"/>
      <w:marRight w:val="0"/>
      <w:marTop w:val="0"/>
      <w:marBottom w:val="0"/>
      <w:divBdr>
        <w:top w:val="none" w:sz="0" w:space="0" w:color="auto"/>
        <w:left w:val="none" w:sz="0" w:space="0" w:color="auto"/>
        <w:bottom w:val="none" w:sz="0" w:space="0" w:color="auto"/>
        <w:right w:val="none" w:sz="0" w:space="0" w:color="auto"/>
      </w:divBdr>
    </w:div>
    <w:div w:id="1778793332">
      <w:bodyDiv w:val="1"/>
      <w:marLeft w:val="0"/>
      <w:marRight w:val="0"/>
      <w:marTop w:val="0"/>
      <w:marBottom w:val="0"/>
      <w:divBdr>
        <w:top w:val="none" w:sz="0" w:space="0" w:color="auto"/>
        <w:left w:val="none" w:sz="0" w:space="0" w:color="auto"/>
        <w:bottom w:val="none" w:sz="0" w:space="0" w:color="auto"/>
        <w:right w:val="none" w:sz="0" w:space="0" w:color="auto"/>
      </w:divBdr>
    </w:div>
    <w:div w:id="1883595393">
      <w:bodyDiv w:val="1"/>
      <w:marLeft w:val="0"/>
      <w:marRight w:val="0"/>
      <w:marTop w:val="0"/>
      <w:marBottom w:val="0"/>
      <w:divBdr>
        <w:top w:val="none" w:sz="0" w:space="0" w:color="auto"/>
        <w:left w:val="none" w:sz="0" w:space="0" w:color="auto"/>
        <w:bottom w:val="none" w:sz="0" w:space="0" w:color="auto"/>
        <w:right w:val="none" w:sz="0" w:space="0" w:color="auto"/>
      </w:divBdr>
    </w:div>
    <w:div w:id="2041589989">
      <w:bodyDiv w:val="1"/>
      <w:marLeft w:val="0"/>
      <w:marRight w:val="0"/>
      <w:marTop w:val="0"/>
      <w:marBottom w:val="0"/>
      <w:divBdr>
        <w:top w:val="none" w:sz="0" w:space="0" w:color="auto"/>
        <w:left w:val="none" w:sz="0" w:space="0" w:color="auto"/>
        <w:bottom w:val="none" w:sz="0" w:space="0" w:color="auto"/>
        <w:right w:val="none" w:sz="0" w:space="0" w:color="auto"/>
      </w:divBdr>
    </w:div>
    <w:div w:id="2047947394">
      <w:bodyDiv w:val="1"/>
      <w:marLeft w:val="0"/>
      <w:marRight w:val="0"/>
      <w:marTop w:val="0"/>
      <w:marBottom w:val="0"/>
      <w:divBdr>
        <w:top w:val="none" w:sz="0" w:space="0" w:color="auto"/>
        <w:left w:val="none" w:sz="0" w:space="0" w:color="auto"/>
        <w:bottom w:val="none" w:sz="0" w:space="0" w:color="auto"/>
        <w:right w:val="none" w:sz="0" w:space="0" w:color="auto"/>
      </w:divBdr>
    </w:div>
    <w:div w:id="2060788504">
      <w:bodyDiv w:val="1"/>
      <w:marLeft w:val="0"/>
      <w:marRight w:val="0"/>
      <w:marTop w:val="0"/>
      <w:marBottom w:val="0"/>
      <w:divBdr>
        <w:top w:val="none" w:sz="0" w:space="0" w:color="auto"/>
        <w:left w:val="none" w:sz="0" w:space="0" w:color="auto"/>
        <w:bottom w:val="none" w:sz="0" w:space="0" w:color="auto"/>
        <w:right w:val="none" w:sz="0" w:space="0" w:color="auto"/>
      </w:divBdr>
    </w:div>
    <w:div w:id="2061584891">
      <w:bodyDiv w:val="1"/>
      <w:marLeft w:val="0"/>
      <w:marRight w:val="0"/>
      <w:marTop w:val="0"/>
      <w:marBottom w:val="0"/>
      <w:divBdr>
        <w:top w:val="none" w:sz="0" w:space="0" w:color="auto"/>
        <w:left w:val="none" w:sz="0" w:space="0" w:color="auto"/>
        <w:bottom w:val="none" w:sz="0" w:space="0" w:color="auto"/>
        <w:right w:val="none" w:sz="0" w:space="0" w:color="auto"/>
      </w:divBdr>
    </w:div>
    <w:div w:id="2069987284">
      <w:bodyDiv w:val="1"/>
      <w:marLeft w:val="0"/>
      <w:marRight w:val="0"/>
      <w:marTop w:val="0"/>
      <w:marBottom w:val="0"/>
      <w:divBdr>
        <w:top w:val="none" w:sz="0" w:space="0" w:color="auto"/>
        <w:left w:val="none" w:sz="0" w:space="0" w:color="auto"/>
        <w:bottom w:val="none" w:sz="0" w:space="0" w:color="auto"/>
        <w:right w:val="none" w:sz="0" w:space="0" w:color="auto"/>
      </w:divBdr>
    </w:div>
    <w:div w:id="209986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117" Type="http://schemas.openxmlformats.org/officeDocument/2006/relationships/oleObject" Target="embeddings/oleObject7.bin"/><Relationship Id="rId21" Type="http://schemas.openxmlformats.org/officeDocument/2006/relationships/package" Target="embeddings/Microsoft_Word_Document4.docx"/><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63.PNG"/><Relationship Id="rId89" Type="http://schemas.openxmlformats.org/officeDocument/2006/relationships/package" Target="embeddings/Microsoft_Word_Document11.docx"/><Relationship Id="rId112" Type="http://schemas.openxmlformats.org/officeDocument/2006/relationships/image" Target="media/image79.png"/><Relationship Id="rId16" Type="http://schemas.openxmlformats.org/officeDocument/2006/relationships/image" Target="media/image4.emf"/><Relationship Id="rId107" Type="http://schemas.openxmlformats.org/officeDocument/2006/relationships/oleObject" Target="embeddings/oleObject2.bin"/><Relationship Id="rId11" Type="http://schemas.openxmlformats.org/officeDocument/2006/relationships/image" Target="media/image1.emf"/><Relationship Id="rId32" Type="http://schemas.openxmlformats.org/officeDocument/2006/relationships/package" Target="embeddings/Microsoft_Word_Document9.docx"/><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image" Target="media/image74.emf"/><Relationship Id="rId123" Type="http://schemas.openxmlformats.org/officeDocument/2006/relationships/oleObject" Target="embeddings/oleObject10.bin"/><Relationship Id="rId5" Type="http://schemas.openxmlformats.org/officeDocument/2006/relationships/settings" Target="settings.xml"/><Relationship Id="rId90" Type="http://schemas.openxmlformats.org/officeDocument/2006/relationships/image" Target="media/image68.emf"/><Relationship Id="rId95" Type="http://schemas.openxmlformats.org/officeDocument/2006/relationships/package" Target="embeddings/Microsoft_Word_Document14.docx"/><Relationship Id="rId22" Type="http://schemas.openxmlformats.org/officeDocument/2006/relationships/image" Target="media/image7.emf"/><Relationship Id="rId27" Type="http://schemas.openxmlformats.org/officeDocument/2006/relationships/package" Target="embeddings/Microsoft_Word_Document7.docx"/><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3.PNG"/><Relationship Id="rId69" Type="http://schemas.openxmlformats.org/officeDocument/2006/relationships/image" Target="media/image48.PNG"/><Relationship Id="rId113" Type="http://schemas.openxmlformats.org/officeDocument/2006/relationships/oleObject" Target="embeddings/oleObject5.bin"/><Relationship Id="rId118" Type="http://schemas.openxmlformats.org/officeDocument/2006/relationships/image" Target="media/image82.png"/><Relationship Id="rId80" Type="http://schemas.openxmlformats.org/officeDocument/2006/relationships/image" Target="media/image59.PNG"/><Relationship Id="rId85" Type="http://schemas.openxmlformats.org/officeDocument/2006/relationships/image" Target="media/image64.PNG"/><Relationship Id="rId12" Type="http://schemas.openxmlformats.org/officeDocument/2006/relationships/package" Target="embeddings/Microsoft_Word_Document.docx"/><Relationship Id="rId17" Type="http://schemas.openxmlformats.org/officeDocument/2006/relationships/package" Target="embeddings/Microsoft_Word_Document2.docx"/><Relationship Id="rId33" Type="http://schemas.openxmlformats.org/officeDocument/2006/relationships/image" Target="media/image13.emf"/><Relationship Id="rId38" Type="http://schemas.openxmlformats.org/officeDocument/2006/relationships/image" Target="media/image17.PNG"/><Relationship Id="rId59" Type="http://schemas.openxmlformats.org/officeDocument/2006/relationships/image" Target="media/image38.PNG"/><Relationship Id="rId103" Type="http://schemas.openxmlformats.org/officeDocument/2006/relationships/package" Target="embeddings/Microsoft_Word_Document18.docx"/><Relationship Id="rId108" Type="http://schemas.openxmlformats.org/officeDocument/2006/relationships/image" Target="media/image77.png"/><Relationship Id="rId124" Type="http://schemas.openxmlformats.org/officeDocument/2006/relationships/header" Target="header2.xml"/><Relationship Id="rId54" Type="http://schemas.openxmlformats.org/officeDocument/2006/relationships/image" Target="media/image33.PNG"/><Relationship Id="rId70" Type="http://schemas.openxmlformats.org/officeDocument/2006/relationships/image" Target="media/image49.PNG"/><Relationship Id="rId75" Type="http://schemas.openxmlformats.org/officeDocument/2006/relationships/image" Target="media/image54.PNG"/><Relationship Id="rId91" Type="http://schemas.openxmlformats.org/officeDocument/2006/relationships/package" Target="embeddings/Microsoft_Word_Document12.docx"/><Relationship Id="rId96" Type="http://schemas.openxmlformats.org/officeDocument/2006/relationships/image" Target="media/image71.emf"/><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package" Target="embeddings/Microsoft_Word_Document5.docx"/><Relationship Id="rId28" Type="http://schemas.openxmlformats.org/officeDocument/2006/relationships/image" Target="media/image10.emf"/><Relationship Id="rId49" Type="http://schemas.openxmlformats.org/officeDocument/2006/relationships/image" Target="media/image28.PNG"/><Relationship Id="rId114" Type="http://schemas.openxmlformats.org/officeDocument/2006/relationships/image" Target="media/image80.png"/><Relationship Id="rId119" Type="http://schemas.openxmlformats.org/officeDocument/2006/relationships/oleObject" Target="embeddings/oleObject8.bin"/><Relationship Id="rId44" Type="http://schemas.openxmlformats.org/officeDocument/2006/relationships/image" Target="media/image23.PNG"/><Relationship Id="rId60" Type="http://schemas.openxmlformats.org/officeDocument/2006/relationships/image" Target="media/image39.PNG"/><Relationship Id="rId65" Type="http://schemas.openxmlformats.org/officeDocument/2006/relationships/image" Target="media/image44.PNG"/><Relationship Id="rId81" Type="http://schemas.openxmlformats.org/officeDocument/2006/relationships/image" Target="media/image60.PNG"/><Relationship Id="rId86" Type="http://schemas.openxmlformats.org/officeDocument/2006/relationships/image" Target="media/image65.PNG"/><Relationship Id="rId13" Type="http://schemas.openxmlformats.org/officeDocument/2006/relationships/image" Target="media/image2.emf"/><Relationship Id="rId18" Type="http://schemas.openxmlformats.org/officeDocument/2006/relationships/image" Target="media/image5.emf"/><Relationship Id="rId39" Type="http://schemas.openxmlformats.org/officeDocument/2006/relationships/image" Target="media/image18.PNG"/><Relationship Id="rId109" Type="http://schemas.openxmlformats.org/officeDocument/2006/relationships/oleObject" Target="embeddings/oleObject3.bin"/><Relationship Id="rId34" Type="http://schemas.openxmlformats.org/officeDocument/2006/relationships/package" Target="embeddings/Microsoft_Word_Document10.docx"/><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image" Target="media/image55.PNG"/><Relationship Id="rId97" Type="http://schemas.openxmlformats.org/officeDocument/2006/relationships/package" Target="embeddings/Microsoft_Word_Document15.docx"/><Relationship Id="rId104" Type="http://schemas.openxmlformats.org/officeDocument/2006/relationships/image" Target="media/image75.png"/><Relationship Id="rId120" Type="http://schemas.openxmlformats.org/officeDocument/2006/relationships/image" Target="media/image83.png"/><Relationship Id="rId125"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image" Target="media/image50.PNG"/><Relationship Id="rId92" Type="http://schemas.openxmlformats.org/officeDocument/2006/relationships/image" Target="media/image69.emf"/><Relationship Id="rId2" Type="http://schemas.openxmlformats.org/officeDocument/2006/relationships/customXml" Target="../customXml/item2.xml"/><Relationship Id="rId29" Type="http://schemas.openxmlformats.org/officeDocument/2006/relationships/package" Target="embeddings/Microsoft_Word_Document8.docx"/><Relationship Id="rId24" Type="http://schemas.openxmlformats.org/officeDocument/2006/relationships/image" Target="media/image8.emf"/><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PNG"/><Relationship Id="rId87" Type="http://schemas.openxmlformats.org/officeDocument/2006/relationships/image" Target="media/image66.PNG"/><Relationship Id="rId110" Type="http://schemas.openxmlformats.org/officeDocument/2006/relationships/image" Target="media/image78.png"/><Relationship Id="rId115" Type="http://schemas.openxmlformats.org/officeDocument/2006/relationships/oleObject" Target="embeddings/oleObject6.bin"/><Relationship Id="rId61" Type="http://schemas.openxmlformats.org/officeDocument/2006/relationships/image" Target="media/image40.PNG"/><Relationship Id="rId82" Type="http://schemas.openxmlformats.org/officeDocument/2006/relationships/image" Target="media/image61.PNG"/><Relationship Id="rId19" Type="http://schemas.openxmlformats.org/officeDocument/2006/relationships/package" Target="embeddings/Microsoft_Word_Document3.docx"/><Relationship Id="rId14" Type="http://schemas.openxmlformats.org/officeDocument/2006/relationships/package" Target="embeddings/Microsoft_Word_Document1.docx"/><Relationship Id="rId30" Type="http://schemas.openxmlformats.org/officeDocument/2006/relationships/image" Target="media/image11.PNG"/><Relationship Id="rId35" Type="http://schemas.openxmlformats.org/officeDocument/2006/relationships/image" Target="media/image14.PNG"/><Relationship Id="rId56" Type="http://schemas.openxmlformats.org/officeDocument/2006/relationships/image" Target="media/image35.PNG"/><Relationship Id="rId77" Type="http://schemas.openxmlformats.org/officeDocument/2006/relationships/image" Target="media/image56.PNG"/><Relationship Id="rId100" Type="http://schemas.openxmlformats.org/officeDocument/2006/relationships/image" Target="media/image73.emf"/><Relationship Id="rId105" Type="http://schemas.openxmlformats.org/officeDocument/2006/relationships/oleObject" Target="embeddings/oleObject1.bin"/><Relationship Id="rId12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0.PNG"/><Relationship Id="rId72" Type="http://schemas.openxmlformats.org/officeDocument/2006/relationships/image" Target="media/image51.PNG"/><Relationship Id="rId93" Type="http://schemas.openxmlformats.org/officeDocument/2006/relationships/package" Target="embeddings/Microsoft_Word_Document13.docx"/><Relationship Id="rId98" Type="http://schemas.openxmlformats.org/officeDocument/2006/relationships/image" Target="media/image72.emf"/><Relationship Id="rId121" Type="http://schemas.openxmlformats.org/officeDocument/2006/relationships/oleObject" Target="embeddings/oleObject9.bin"/><Relationship Id="rId3" Type="http://schemas.openxmlformats.org/officeDocument/2006/relationships/numbering" Target="numbering.xml"/><Relationship Id="rId25" Type="http://schemas.openxmlformats.org/officeDocument/2006/relationships/package" Target="embeddings/Microsoft_Word_Document6.docx"/><Relationship Id="rId46" Type="http://schemas.openxmlformats.org/officeDocument/2006/relationships/image" Target="media/image25.PNG"/><Relationship Id="rId67" Type="http://schemas.openxmlformats.org/officeDocument/2006/relationships/image" Target="media/image46.PNG"/><Relationship Id="rId116" Type="http://schemas.openxmlformats.org/officeDocument/2006/relationships/image" Target="media/image81.png"/><Relationship Id="rId20" Type="http://schemas.openxmlformats.org/officeDocument/2006/relationships/image" Target="media/image6.emf"/><Relationship Id="rId41" Type="http://schemas.openxmlformats.org/officeDocument/2006/relationships/image" Target="media/image20.PNG"/><Relationship Id="rId62" Type="http://schemas.openxmlformats.org/officeDocument/2006/relationships/image" Target="media/image41.PNG"/><Relationship Id="rId83" Type="http://schemas.openxmlformats.org/officeDocument/2006/relationships/image" Target="media/image62.PNG"/><Relationship Id="rId88" Type="http://schemas.openxmlformats.org/officeDocument/2006/relationships/image" Target="media/image67.emf"/><Relationship Id="rId111" Type="http://schemas.openxmlformats.org/officeDocument/2006/relationships/oleObject" Target="embeddings/oleObject4.bin"/><Relationship Id="rId15" Type="http://schemas.openxmlformats.org/officeDocument/2006/relationships/image" Target="media/image3.png"/><Relationship Id="rId36" Type="http://schemas.openxmlformats.org/officeDocument/2006/relationships/image" Target="media/image15.PNG"/><Relationship Id="rId57" Type="http://schemas.openxmlformats.org/officeDocument/2006/relationships/image" Target="media/image36.PNG"/><Relationship Id="rId106" Type="http://schemas.openxmlformats.org/officeDocument/2006/relationships/image" Target="media/image76.png"/><Relationship Id="rId12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12.emf"/><Relationship Id="rId52" Type="http://schemas.openxmlformats.org/officeDocument/2006/relationships/image" Target="media/image31.PNG"/><Relationship Id="rId73" Type="http://schemas.openxmlformats.org/officeDocument/2006/relationships/image" Target="media/image52.PNG"/><Relationship Id="rId78" Type="http://schemas.openxmlformats.org/officeDocument/2006/relationships/image" Target="media/image57.PNG"/><Relationship Id="rId94" Type="http://schemas.openxmlformats.org/officeDocument/2006/relationships/image" Target="media/image70.emf"/><Relationship Id="rId99" Type="http://schemas.openxmlformats.org/officeDocument/2006/relationships/package" Target="embeddings/Microsoft_Word_Document16.docx"/><Relationship Id="rId101" Type="http://schemas.openxmlformats.org/officeDocument/2006/relationships/package" Target="embeddings/Microsoft_Word_Document17.docx"/><Relationship Id="rId122" Type="http://schemas.openxmlformats.org/officeDocument/2006/relationships/image" Target="media/image84.png"/><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BBC18</b:Tag>
    <b:SourceType>InternetSite</b:SourceType>
    <b:Guid>{5028AAED-1D51-4C0D-B40D-21F1289E09A7}</b:Guid>
    <b:Title>How do computer programs use variables?</b:Title>
    <b:Author>
      <b:Author>
        <b:NameList>
          <b:Person>
            <b:Last>Bitesize</b:Last>
            <b:First>BBC</b:First>
          </b:Person>
        </b:NameList>
      </b:Author>
    </b:Author>
    <b:ProductionCompany>BBC Bitesize</b:ProductionCompany>
    <b:YearAccessed>2018</b:YearAccessed>
    <b:MonthAccessed>03</b:MonthAccessed>
    <b:DayAccessed>19</b:DayAccessed>
    <b:URL>http://www.bbc.co.uk/guides/zw3dwmn</b:URL>
    <b:RefOrder>1</b:RefOrder>
  </b:Source>
  <b:Source>
    <b:Tag>Mar09</b:Tag>
    <b:SourceType>Book</b:SourceType>
    <b:Guid>{60BDFB99-C51C-425C-BF25-1DA6AE7C68EA}</b:Guid>
    <b:Author>
      <b:Author>
        <b:NameList>
          <b:Person>
            <b:Last>Lee</b:Last>
            <b:First>Mark</b:First>
          </b:Person>
        </b:NameList>
      </b:Author>
    </b:Author>
    <b:Title>C++ Programming for the absolute beginner</b:Title>
    <b:Year>2009</b:Year>
    <b:City>United Kingdom</b:City>
    <b:Publisher>Course Technology Cengage Learning</b:Publisher>
    <b:RefOrder>3</b:RefOrder>
  </b:Source>
  <b:Source>
    <b:Tag>Mau12</b:Tag>
    <b:SourceType>Book</b:SourceType>
    <b:Guid>{10E167E4-C63A-44ED-AB96-AEF9624E659F}</b:Guid>
    <b:Author>
      <b:Author>
        <b:NameList>
          <b:Person>
            <b:Last>Sprankle</b:Last>
            <b:First>Maureen</b:First>
          </b:Person>
          <b:Person>
            <b:Last>Hubbard</b:Last>
            <b:First>Jim</b:First>
          </b:Person>
        </b:NameList>
      </b:Author>
    </b:Author>
    <b:Title>Problem Solving &amp; Programming Concepts</b:Title>
    <b:Year>2012</b:Year>
    <b:City>London</b:City>
    <b:Publisher>Pearson</b:Publisher>
    <b:URL>http://librarycatalogue.uwtsd.ac.uk/primo_library/libweb/action/search.do?cs=frb&amp;ct=frb&amp;frbg=225518733&amp;fctN=facet_frbrgroupid&amp;fctV=225518733&amp;doc=44UWTSD_ALMA21158746610002421&amp;lastPag=&amp;lastPagIndx=1&amp;rfnGrp=frbr&amp;frbrSrt=date&amp;frbrRecordsSource=Primo+Local&amp;fr</b:URL>
    <b:RefOrder>2</b:RefOrder>
  </b:Source>
  <b:Source>
    <b:Tag>Rob02</b:Tag>
    <b:SourceType>Book</b:SourceType>
    <b:Guid>{7D2F099F-F6DC-4A4A-A744-FEB7A3BDD8FF}</b:Guid>
    <b:Author>
      <b:Author>
        <b:NameList>
          <b:Person>
            <b:Last>Lafore</b:Last>
            <b:First>Robert</b:First>
          </b:Person>
        </b:NameList>
      </b:Author>
    </b:Author>
    <b:Title>Object-oriented programming in C++</b:Title>
    <b:Year>2002</b:Year>
    <b:City>Indianapolis</b:City>
    <b:Publisher>Sams Publishing</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E3289C-A151-4D09-9D65-3E0FD18B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1308</TotalTime>
  <Pages>94</Pages>
  <Words>9409</Words>
  <Characters>53634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James Millns</cp:lastModifiedBy>
  <cp:revision>243</cp:revision>
  <dcterms:created xsi:type="dcterms:W3CDTF">2018-03-19T19:14:00Z</dcterms:created>
  <dcterms:modified xsi:type="dcterms:W3CDTF">2018-03-23T15:15:00Z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http://www.zotero.org/styles/apa</vt:lpwstr>
  </property>
</Properties>
</file>