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BE1" w:rsidP="00EF0BE1" w:rsidRDefault="00EF0BE1" w14:paraId="55982A5A" w14:textId="77777777">
      <w:pPr>
        <w:sectPr w:rsidR="00EF0BE1" w:rsidSect="00EC0A98">
          <w:headerReference w:type="default" r:id="rId10"/>
          <w:footerReference w:type="defaul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000432F2" w14:paraId="141F71CE" w14:textId="77777777">
        <w:tc>
          <w:tcPr>
            <w:tcW w:w="2252" w:type="dxa"/>
            <w:shd w:val="clear" w:color="auto" w:fill="auto"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:rsidRPr="00D46A8E" w:rsidR="00D46A8E" w:rsidP="00E4674D" w:rsidRDefault="00217571" w14:paraId="0632DE29" w14:textId="091083A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Lainey Gallo</w:t>
            </w:r>
          </w:p>
        </w:tc>
        <w:tc>
          <w:tcPr>
            <w:tcW w:w="950" w:type="dxa"/>
            <w:shd w:val="clear" w:color="auto" w:fill="auto"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:rsidRPr="00D46A8E" w:rsidR="00D46A8E" w:rsidP="00E4674D" w:rsidRDefault="00217571" w14:paraId="497B23F6" w14:textId="73407B5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Reception </w:t>
            </w:r>
          </w:p>
        </w:tc>
      </w:tr>
      <w:tr w:rsidRPr="00D46A8E" w:rsidR="00D46A8E" w:rsidTr="000432F2" w14:paraId="03967396" w14:textId="77777777">
        <w:tc>
          <w:tcPr>
            <w:tcW w:w="2252" w:type="dxa"/>
            <w:shd w:val="clear" w:color="auto" w:fill="auto"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:rsidRPr="00D46A8E" w:rsidR="00D46A8E" w:rsidP="00E4674D" w:rsidRDefault="00FB269A" w14:paraId="469E103D" w14:textId="6C091E9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Language, literacy and communication</w:t>
            </w:r>
          </w:p>
        </w:tc>
        <w:tc>
          <w:tcPr>
            <w:tcW w:w="950" w:type="dxa"/>
            <w:shd w:val="clear" w:color="auto" w:fill="auto"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:rsidRPr="00D46A8E" w:rsidR="00D46A8E" w:rsidP="00E4674D" w:rsidRDefault="00FB269A" w14:paraId="4A9CFCAE" w14:textId="2D73154E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13.3.20</w:t>
            </w:r>
          </w:p>
        </w:tc>
      </w:tr>
      <w:tr w:rsidRPr="00D46A8E" w:rsidR="00D46A8E" w:rsidTr="004E1B77" w14:paraId="67A3E20D" w14:textId="77777777">
        <w:tc>
          <w:tcPr>
            <w:tcW w:w="2252" w:type="dxa"/>
            <w:shd w:val="clear" w:color="auto" w:fill="auto"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:rsidRPr="00D46A8E" w:rsidR="00D46A8E" w:rsidP="00E4674D" w:rsidRDefault="00FB269A" w14:paraId="5DF6FF10" w14:textId="0B83E10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Produce emergent writing.</w:t>
            </w:r>
          </w:p>
        </w:tc>
      </w:tr>
      <w:tr w:rsidRPr="00D46A8E" w:rsidR="00EB6268" w:rsidTr="004E1B77" w14:paraId="16A73A1C" w14:textId="77777777">
        <w:tc>
          <w:tcPr>
            <w:tcW w:w="2252" w:type="dxa"/>
            <w:shd w:val="clear" w:color="auto" w:fill="auto"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:rsidR="007C26AB" w:rsidP="00FB269A" w:rsidRDefault="00FB269A" w14:paraId="362D41F8" w14:textId="77777777">
            <w:pPr>
              <w:rPr>
                <w:b/>
                <w:bCs/>
                <w:sz w:val="28"/>
                <w:szCs w:val="28"/>
                <w:u w:val="single"/>
                <w:lang w:val="cy-GB"/>
              </w:rPr>
            </w:pPr>
            <w:r w:rsidRPr="00FB269A">
              <w:rPr>
                <w:b/>
                <w:bCs/>
                <w:sz w:val="28"/>
                <w:szCs w:val="28"/>
                <w:u w:val="single"/>
                <w:lang w:val="cy-GB"/>
              </w:rPr>
              <w:t>Welsh language development</w:t>
            </w:r>
          </w:p>
          <w:p w:rsidRPr="00FB269A" w:rsidR="00FB269A" w:rsidP="00FB269A" w:rsidRDefault="00FB269A" w14:paraId="7102E20E" w14:textId="23426818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cy-GB"/>
              </w:rPr>
            </w:pPr>
            <w:r w:rsidRPr="00FB269A">
              <w:rPr>
                <w:sz w:val="28"/>
                <w:szCs w:val="28"/>
                <w:lang w:val="cy-GB"/>
              </w:rPr>
              <w:t xml:space="preserve">Producing emergent writing. </w:t>
            </w:r>
          </w:p>
        </w:tc>
      </w:tr>
      <w:tr w:rsidRPr="00D46A8E" w:rsidR="00EB6268" w:rsidTr="004E1B77" w14:paraId="0DD4DF40" w14:textId="77777777">
        <w:tc>
          <w:tcPr>
            <w:tcW w:w="2252" w:type="dxa"/>
            <w:shd w:val="clear" w:color="auto" w:fill="auto"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:rsidR="00584195" w:rsidP="00FB269A" w:rsidRDefault="00FB269A" w14:paraId="52B1A55E" w14:textId="77777777">
            <w:pPr>
              <w:rPr>
                <w:b/>
                <w:bCs/>
                <w:sz w:val="28"/>
                <w:szCs w:val="28"/>
                <w:u w:val="single"/>
                <w:lang w:val="cy-GB"/>
              </w:rPr>
            </w:pPr>
            <w:r w:rsidRPr="00FB269A">
              <w:rPr>
                <w:b/>
                <w:bCs/>
                <w:sz w:val="28"/>
                <w:szCs w:val="28"/>
                <w:u w:val="single"/>
                <w:lang w:val="cy-GB"/>
              </w:rPr>
              <w:t>Knowledge and understanding of the world</w:t>
            </w:r>
          </w:p>
          <w:p w:rsidRPr="00292F52" w:rsidR="00FB269A" w:rsidP="00FB269A" w:rsidRDefault="00292F52" w14:paraId="4B837964" w14:textId="22DE839B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</w:t>
            </w:r>
            <w:r w:rsidRPr="00292F52">
              <w:rPr>
                <w:sz w:val="28"/>
                <w:szCs w:val="28"/>
                <w:lang w:val="cy-GB"/>
              </w:rPr>
              <w:t>nvestigate how places change, e.g. the weather, the seasons, buildings, people’s jobs</w:t>
            </w:r>
            <w:r>
              <w:rPr>
                <w:sz w:val="28"/>
                <w:szCs w:val="28"/>
                <w:lang w:val="cy-GB"/>
              </w:rPr>
              <w:t>.</w:t>
            </w:r>
          </w:p>
        </w:tc>
      </w:tr>
      <w:tr w:rsidRPr="00D46A8E" w:rsidR="00D46A8E" w:rsidTr="004E1B77" w14:paraId="28CD5959" w14:textId="77777777">
        <w:tc>
          <w:tcPr>
            <w:tcW w:w="9010" w:type="dxa"/>
            <w:gridSpan w:val="4"/>
            <w:shd w:val="clear" w:color="auto" w:fill="auto"/>
          </w:tcPr>
          <w:p w:rsidRPr="00584195" w:rsidR="00D46A8E" w:rsidP="00584195" w:rsidRDefault="000B6B62" w14:paraId="1F3C7DDF" w14:textId="7F9863BE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Pr="00292F52" w:rsidR="00D46A8E" w:rsidP="00292F52" w:rsidRDefault="00292F52" w14:paraId="6EB59F3D" w14:textId="4F732CCA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Improve classroom management skills e.g. using management techniques like ‘listening in pimp, pedwar, tri, dau , un.’</w:t>
            </w:r>
          </w:p>
          <w:p w:rsidRPr="00D46A8E" w:rsidR="00D46A8E" w:rsidP="00E4674D" w:rsidRDefault="00D46A8E" w14:paraId="48AACF16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5BD7566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6F1BB930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59C509D" w14:textId="77777777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00D46A8E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00E4674D" w14:paraId="35602596" w14:textId="77777777">
        <w:tc>
          <w:tcPr>
            <w:tcW w:w="9010" w:type="dxa"/>
          </w:tcPr>
          <w:p w:rsidRPr="008B2B15" w:rsidR="00D46A8E" w:rsidP="00E4674D" w:rsidRDefault="00D46A8E" w14:paraId="4D43E3C2" w14:textId="77777777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:rsidRPr="00FB269A" w:rsidR="00D46A8E" w:rsidP="00FB269A" w:rsidRDefault="00FB269A" w14:paraId="6DDC5D13" w14:textId="7F7E0962">
            <w:pPr>
              <w:pStyle w:val="ListParagraph"/>
              <w:numPr>
                <w:ilvl w:val="0"/>
                <w:numId w:val="10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Produce emergent writing.</w:t>
            </w:r>
          </w:p>
          <w:p w:rsidRPr="006E32EF" w:rsidR="00D46A8E" w:rsidP="00E4674D" w:rsidRDefault="00D46A8E" w14:paraId="39EBA135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1F94391C" w14:textId="77777777">
            <w:pPr>
              <w:rPr>
                <w:szCs w:val="28"/>
                <w:lang w:val="cy-GB"/>
              </w:rPr>
            </w:pPr>
          </w:p>
          <w:p w:rsidRPr="006E32EF" w:rsidR="00D46A8E" w:rsidP="00E4674D" w:rsidRDefault="00D46A8E" w14:paraId="145FAC42" w14:textId="77777777">
            <w:pPr>
              <w:rPr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00D46A8E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Pr="00D46A8E" w:rsidR="00D46A8E" w:rsidTr="00E4674D" w14:paraId="444AED9B" w14:textId="77777777">
        <w:tc>
          <w:tcPr>
            <w:tcW w:w="4505" w:type="dxa"/>
          </w:tcPr>
          <w:p w:rsidR="00D46A8E" w:rsidP="00FB269A" w:rsidRDefault="00FB269A" w14:paraId="5E9E6941" w14:textId="52E72CF3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To think about what the weather is on the worksheet.</w:t>
            </w:r>
          </w:p>
          <w:p w:rsidR="00FB269A" w:rsidP="00FB269A" w:rsidRDefault="00FB269A" w14:paraId="09B4351B" w14:textId="05C12178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Write about what the weather is like on the worksheet.</w:t>
            </w:r>
          </w:p>
          <w:p w:rsidR="00D46A8E" w:rsidP="00E4674D" w:rsidRDefault="00D46A8E" w14:paraId="7E38D51A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21357C73" w14:textId="62B02015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1BF407B2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D46A8E" w:rsidP="00E4674D" w:rsidRDefault="00D46A8E" w14:paraId="7BD7E8D0" w14:textId="77777777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:rsidRPr="008F09E8" w:rsidR="005A6CDE" w:rsidP="008F09E8" w:rsidRDefault="00FB269A" w14:paraId="250B79C3" w14:textId="60D230A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00FB269A">
              <w:rPr>
                <w:sz w:val="28"/>
                <w:szCs w:val="28"/>
                <w:lang w:val="cy-GB"/>
              </w:rPr>
              <w:lastRenderedPageBreak/>
              <w:t>Produce emergent writing.</w:t>
            </w:r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002B2D5B" w14:paraId="200AD4DF" w14:textId="77777777">
        <w:trPr>
          <w:trHeight w:val="1071"/>
        </w:trPr>
        <w:tc>
          <w:tcPr>
            <w:tcW w:w="1249" w:type="dxa"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002B2D5B" w14:paraId="1D96C72E" w14:textId="77777777">
        <w:trPr>
          <w:trHeight w:val="2391"/>
        </w:trPr>
        <w:tc>
          <w:tcPr>
            <w:tcW w:w="1249" w:type="dxa"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:rsidRPr="002B2D5B" w:rsidR="002B2D5B" w:rsidP="002B2D5B" w:rsidRDefault="002B2D5B" w14:paraId="7802204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FB269A" w:rsidR="008F09E8" w:rsidP="008F09E8" w:rsidRDefault="00FB269A" w14:paraId="0A326822" w14:textId="77777777">
            <w:pPr>
              <w:pStyle w:val="ListParagraph"/>
              <w:numPr>
                <w:ilvl w:val="0"/>
                <w:numId w:val="8"/>
              </w:numPr>
              <w:tabs>
                <w:tab w:val="left" w:pos="220"/>
              </w:tabs>
              <w:rPr>
                <w:sz w:val="28"/>
                <w:szCs w:val="28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Show powerpoint differentiating the different types of weather in welsh. Will only show 4/5 different types of weather. </w:t>
            </w:r>
          </w:p>
          <w:p w:rsidRPr="008F09E8" w:rsidR="00FB269A" w:rsidP="008F09E8" w:rsidRDefault="00FB269A" w14:paraId="3BC8E289" w14:textId="12A77446">
            <w:pPr>
              <w:pStyle w:val="ListParagraph"/>
              <w:numPr>
                <w:ilvl w:val="0"/>
                <w:numId w:val="8"/>
              </w:numPr>
              <w:tabs>
                <w:tab w:val="left" w:pos="220"/>
              </w:tabs>
              <w:rPr>
                <w:sz w:val="28"/>
                <w:szCs w:val="28"/>
                <w:lang w:val="cy-GB"/>
              </w:rPr>
            </w:pPr>
            <w:r w:rsidRPr="00844A27">
              <w:rPr>
                <w:sz w:val="22"/>
                <w:szCs w:val="22"/>
                <w:lang w:val="cy-GB"/>
              </w:rPr>
              <w:t xml:space="preserve">During the powerpoint will encourage the class to try and guess what the weather is named in welsh by only seeing the image. This will help me understand </w:t>
            </w:r>
            <w:r w:rsidRPr="00844A27" w:rsidR="00844A27">
              <w:rPr>
                <w:sz w:val="22"/>
                <w:szCs w:val="22"/>
                <w:lang w:val="cy-GB"/>
              </w:rPr>
              <w:t xml:space="preserve">what levels of understanding the children are at. </w:t>
            </w:r>
          </w:p>
        </w:tc>
        <w:tc>
          <w:tcPr>
            <w:tcW w:w="4971" w:type="dxa"/>
          </w:tcPr>
          <w:p w:rsidRPr="00292F52" w:rsidR="002B2D5B" w:rsidP="00844A27" w:rsidRDefault="00844A27" w14:paraId="050DE121" w14:textId="18A3262A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292F52">
              <w:rPr>
                <w:lang w:val="cy-GB"/>
              </w:rPr>
              <w:t xml:space="preserve">Listen and engage during the powerpoint. </w:t>
            </w:r>
          </w:p>
          <w:p w:rsidRPr="002B2D5B" w:rsidR="002B2D5B" w:rsidP="002B2D5B" w:rsidRDefault="002B2D5B" w14:paraId="0082543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2E6197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06C201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7F17A4E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Pr="00844A27" w:rsidR="00D85D30" w:rsidP="00844A27" w:rsidRDefault="00D85D30" w14:paraId="491DF6ED" w14:textId="179F6D77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Powerpoint </w:t>
            </w:r>
          </w:p>
        </w:tc>
      </w:tr>
      <w:tr w:rsidRPr="002B2D5B" w:rsidR="002B2D5B" w:rsidTr="002B2D5B" w14:paraId="3E425A8C" w14:textId="77777777">
        <w:trPr>
          <w:trHeight w:val="2043"/>
        </w:trPr>
        <w:tc>
          <w:tcPr>
            <w:tcW w:w="1249" w:type="dxa"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:rsidRPr="00844A27" w:rsidR="005A6CDE" w:rsidP="00D85D30" w:rsidRDefault="00844A27" w14:paraId="4ECAC369" w14:textId="3571683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 w:rsidRPr="00844A27">
              <w:rPr>
                <w:sz w:val="22"/>
                <w:szCs w:val="22"/>
                <w:lang w:val="cy-GB"/>
              </w:rPr>
              <w:t xml:space="preserve">Give the children the worksheet I created with an image of the weather and lines to write underneath. </w:t>
            </w:r>
          </w:p>
          <w:p w:rsidRPr="00844A27" w:rsidR="00844A27" w:rsidP="00D85D30" w:rsidRDefault="00844A27" w14:paraId="5AB80A87" w14:textId="35CE44C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 w:rsidRPr="00844A27">
              <w:rPr>
                <w:sz w:val="22"/>
                <w:szCs w:val="22"/>
                <w:lang w:val="cy-GB"/>
              </w:rPr>
              <w:t xml:space="preserve">Have them discuss with me what they think the weather is in welsh and then have them try and write it down on their sheets. </w:t>
            </w:r>
          </w:p>
          <w:p w:rsidRPr="00D85D30" w:rsidR="00D85D30" w:rsidP="00D85D30" w:rsidRDefault="00D85D30" w14:paraId="40E82389" w14:textId="77777777">
            <w:pPr>
              <w:rPr>
                <w:sz w:val="20"/>
                <w:szCs w:val="20"/>
                <w:lang w:val="cy-GB"/>
              </w:rPr>
            </w:pPr>
          </w:p>
          <w:p w:rsidRPr="002B2D5B" w:rsidR="002B2D5B" w:rsidP="002B2D5B" w:rsidRDefault="002B2D5B" w14:paraId="0CF7662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A16F9D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E7BFA8F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5481C0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:rsidRPr="00844A27" w:rsidR="00844A27" w:rsidP="00844A27" w:rsidRDefault="00D85D30" w14:paraId="3FD0F841" w14:textId="33FA26FD">
            <w:pPr>
              <w:pStyle w:val="ListParagraph"/>
              <w:numPr>
                <w:ilvl w:val="0"/>
                <w:numId w:val="8"/>
              </w:numPr>
              <w:tabs>
                <w:tab w:val="left" w:pos="560"/>
              </w:tabs>
              <w:rPr>
                <w:sz w:val="28"/>
                <w:szCs w:val="28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Children </w:t>
            </w:r>
            <w:r w:rsidR="00844A27">
              <w:rPr>
                <w:sz w:val="22"/>
                <w:szCs w:val="22"/>
                <w:lang w:val="cy-GB"/>
              </w:rPr>
              <w:t>will discuss what the weather is in welsh.</w:t>
            </w:r>
          </w:p>
          <w:p w:rsidRPr="00844A27" w:rsidR="00844A27" w:rsidP="00844A27" w:rsidRDefault="00844A27" w14:paraId="1EB69160" w14:textId="316FCA14">
            <w:pPr>
              <w:pStyle w:val="ListParagraph"/>
              <w:numPr>
                <w:ilvl w:val="0"/>
                <w:numId w:val="8"/>
              </w:numPr>
              <w:tabs>
                <w:tab w:val="left" w:pos="560"/>
              </w:tabs>
              <w:rPr>
                <w:sz w:val="22"/>
                <w:szCs w:val="22"/>
                <w:lang w:val="cy-GB"/>
              </w:rPr>
            </w:pPr>
            <w:r w:rsidRPr="00844A27">
              <w:rPr>
                <w:sz w:val="22"/>
                <w:szCs w:val="22"/>
                <w:lang w:val="cy-GB"/>
              </w:rPr>
              <w:t xml:space="preserve">They will then write their ideas down in welsh focusing on the actual weather word rather than a full sentence e.g. brwr glaw. </w:t>
            </w:r>
          </w:p>
          <w:p w:rsidRPr="002B2D5B" w:rsidR="002B2D5B" w:rsidP="002B2D5B" w:rsidRDefault="002B2D5B" w14:paraId="412AF2A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27AADFAF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154043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6F32319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Pr="005A6CDE" w:rsidR="00844A27" w:rsidP="00844A27" w:rsidRDefault="00844A27" w14:paraId="581A517B" w14:textId="6784045D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Weather worksheets.</w:t>
            </w:r>
          </w:p>
          <w:p w:rsidRPr="00844A27" w:rsidR="00C515C3" w:rsidP="00844A27" w:rsidRDefault="00C515C3" w14:paraId="73A5E4AB" w14:textId="28A83530">
            <w:pPr>
              <w:rPr>
                <w:sz w:val="20"/>
                <w:szCs w:val="20"/>
                <w:lang w:val="cy-GB"/>
              </w:rPr>
            </w:pPr>
          </w:p>
        </w:tc>
      </w:tr>
      <w:tr w:rsidRPr="002B2D5B" w:rsidR="002B2D5B" w:rsidTr="002B2D5B" w14:paraId="78EBC3C5" w14:textId="77777777">
        <w:trPr>
          <w:trHeight w:val="2051"/>
        </w:trPr>
        <w:tc>
          <w:tcPr>
            <w:tcW w:w="1249" w:type="dxa"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:rsidR="002B2D5B" w:rsidP="00C515C3" w:rsidRDefault="00C515C3" w14:paraId="486D94BB" w14:textId="570BCE2F">
            <w:pPr>
              <w:pStyle w:val="ListParagraph"/>
              <w:numPr>
                <w:ilvl w:val="0"/>
                <w:numId w:val="9"/>
              </w:numPr>
              <w:tabs>
                <w:tab w:val="left" w:pos="200"/>
              </w:tabs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To consolidate the learning, </w:t>
            </w:r>
            <w:r w:rsidR="00844A27">
              <w:rPr>
                <w:sz w:val="22"/>
                <w:szCs w:val="22"/>
                <w:lang w:val="cy-GB"/>
              </w:rPr>
              <w:t>children will join me back on the carpet and will repeat what we did at the beginning of the lesson.</w:t>
            </w:r>
          </w:p>
          <w:p w:rsidRPr="00C515C3" w:rsidR="00844A27" w:rsidP="00C515C3" w:rsidRDefault="00844A27" w14:paraId="7AF1C51A" w14:textId="3572C797">
            <w:pPr>
              <w:pStyle w:val="ListParagraph"/>
              <w:numPr>
                <w:ilvl w:val="0"/>
                <w:numId w:val="9"/>
              </w:numPr>
              <w:tabs>
                <w:tab w:val="left" w:pos="200"/>
              </w:tabs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This will help me clarify how much they understand relating to the weather in welsh and whetehr it has improved from the beginning of the lesson. </w:t>
            </w:r>
          </w:p>
          <w:p w:rsidRPr="002B2D5B" w:rsidR="002B2D5B" w:rsidP="002B2D5B" w:rsidRDefault="002B2D5B" w14:paraId="2EEFA06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9E95A6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83EB44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:rsidRPr="002B2D5B" w:rsidR="002B2D5B" w:rsidP="002B2D5B" w:rsidRDefault="002B2D5B" w14:paraId="28960558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C515C3" w:rsidR="002B2D5B" w:rsidP="00C515C3" w:rsidRDefault="00844A27" w14:paraId="1E57D1BE" w14:textId="74431B83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Identify the weather on the whiteboard in welsh. </w:t>
            </w:r>
          </w:p>
          <w:p w:rsidRPr="002B2D5B" w:rsidR="002B2D5B" w:rsidP="002B2D5B" w:rsidRDefault="002B2D5B" w14:paraId="2A163885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1831FA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0E61511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46716F0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Pr="00C515C3" w:rsidR="002B2D5B" w:rsidP="00C515C3" w:rsidRDefault="00C515C3" w14:paraId="08BDEAF7" w14:textId="62AA0E20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Powerpoint </w:t>
            </w:r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Pr="00D46A8E" w:rsidR="00EF0BE1" w:rsidP="00EF0BE1" w:rsidRDefault="00EF0BE1" w14:paraId="2294F27D" w14:textId="77777777">
      <w:pPr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00825827" w:rsidRDefault="00825827" w14:paraId="12A401DF" w14:textId="6525B3C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825827" w:rsidP="00825827" w:rsidRDefault="00825827" w14:paraId="38E88527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825827" w:rsidP="00825827" w:rsidRDefault="00825827" w14:paraId="4B490B66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825827" w:rsidP="00825827" w:rsidRDefault="00825827" w14:paraId="4C4726EA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005A4B2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0ACB73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825827" w:rsidP="00825827" w:rsidRDefault="00825827" w14:paraId="5CFCF159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825827" w14:paraId="68427B60" w14:textId="5DB54463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:rsidR="00825827" w:rsidP="00292F52" w:rsidRDefault="00292F52" w14:paraId="7DE08206" w14:textId="77777777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Children were able to produce emergent writing in welsh.</w:t>
            </w:r>
          </w:p>
          <w:p w:rsidRPr="00292F52" w:rsidR="00292F52" w:rsidP="00292F52" w:rsidRDefault="00292F52" w14:paraId="38BC71B3" w14:textId="427A3406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They were able to repeat the specific weather types in welsh. </w:t>
            </w:r>
          </w:p>
        </w:tc>
      </w:tr>
      <w:tr w:rsidRPr="00825827" w:rsidR="00825827" w:rsidTr="005A4B2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BF5170" w14:paraId="55E6124E" w14:textId="6991777A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 w:rsid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825827" w:rsidP="00825827" w:rsidRDefault="00825827" w14:paraId="76590C1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:rsidRPr="00292F52" w:rsidR="00825827" w:rsidP="00292F52" w:rsidRDefault="00292F52" w14:paraId="6E88F129" w14:textId="623F1B20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continue to produce emergent writing. </w:t>
            </w:r>
          </w:p>
        </w:tc>
      </w:tr>
    </w:tbl>
    <w:p w:rsidRPr="00825827" w:rsidR="00825827" w:rsidP="00825827" w:rsidRDefault="00825827" w14:paraId="7AFDDA83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77B4D4E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F5902A0" w14:textId="38824899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:rsidRPr="00825827" w:rsidR="00825827" w:rsidP="00825827" w:rsidRDefault="00825827" w14:paraId="44C6AA70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5B5A6D21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825827" w:rsidP="00825827" w:rsidRDefault="00825827" w14:paraId="3719705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5F896C5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="00825827" w:rsidP="00292F52" w:rsidRDefault="00292F52" w14:paraId="40D0C391" w14:textId="7777777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Well prepared and good use of visual learning.</w:t>
            </w:r>
          </w:p>
          <w:p w:rsidRPr="00292F52" w:rsidR="00292F52" w:rsidP="00292F52" w:rsidRDefault="00292F52" w14:paraId="471612F7" w14:textId="012C2D4A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Had a success criteria in place. </w:t>
            </w:r>
          </w:p>
        </w:tc>
      </w:tr>
      <w:tr w:rsidRPr="00825827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6F863CDC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825827" w:rsidP="00825827" w:rsidRDefault="00825827" w14:paraId="0BD9B8BD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A90E508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825827" w:rsidP="00825827" w:rsidRDefault="00825827" w14:paraId="63AF2A7D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292F52" w:rsidR="00825827" w:rsidP="00292F52" w:rsidRDefault="00292F52" w14:paraId="12D2BCF1" w14:textId="619F9113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Think about marking and assessment information. </w:t>
            </w:r>
          </w:p>
        </w:tc>
      </w:tr>
    </w:tbl>
    <w:p w:rsidRPr="00FD15FB" w:rsidR="00825827" w:rsidP="00825827" w:rsidRDefault="00FA13CD" w14:paraId="5C255ACC" w14:textId="4EB85CBD">
      <w:pPr>
        <w:rPr>
          <w:b/>
          <w:bCs/>
          <w:sz w:val="30"/>
          <w:szCs w:val="30"/>
          <w:u w:val="single"/>
          <w:lang w:val="cy-GB"/>
        </w:rPr>
      </w:pPr>
      <w:r w:rsidRPr="3B448B18" w:rsidR="00FA13CD">
        <w:rPr>
          <w:b w:val="1"/>
          <w:bCs w:val="1"/>
          <w:sz w:val="30"/>
          <w:szCs w:val="30"/>
          <w:u w:val="single"/>
          <w:lang w:val="cy-GB"/>
        </w:rPr>
        <w:t>Links for welsh lesson</w:t>
      </w:r>
    </w:p>
    <w:p w:rsidR="508AA281" w:rsidP="3B448B18" w:rsidRDefault="508AA281" w14:paraId="5BAE652E" w14:textId="0FA886A0">
      <w:pPr>
        <w:rPr>
          <w:sz w:val="20"/>
          <w:szCs w:val="20"/>
          <w:lang w:val="cy-GB"/>
        </w:rPr>
      </w:pPr>
      <w:hyperlink r:id="Rf545d136cea440b7">
        <w:r w:rsidRPr="3B448B18" w:rsidR="508AA281">
          <w:rPr>
            <w:rStyle w:val="Hyperlink"/>
            <w:sz w:val="20"/>
            <w:szCs w:val="20"/>
            <w:lang w:val="cy-GB"/>
          </w:rPr>
          <w:t>https://uowtsd-my.sharepoint.com/:v:/g/personal/1900747_student_uwtsd_ac_uk/Efe1WJWClrlOh-Zm-pRc688BxLs_mpAI1fEaN5TBfg3E3A?e=Q9K4FP</w:t>
        </w:r>
      </w:hyperlink>
    </w:p>
    <w:p w:rsidR="3B448B18" w:rsidP="3B448B18" w:rsidRDefault="3B448B18" w14:paraId="1FCDDC51" w14:textId="611B7DC5">
      <w:pPr>
        <w:pStyle w:val="Normal"/>
        <w:rPr>
          <w:sz w:val="20"/>
          <w:szCs w:val="20"/>
          <w:lang w:val="cy-GB"/>
        </w:rPr>
      </w:pPr>
    </w:p>
    <w:p w:rsidR="00A56834" w:rsidP="00825827" w:rsidRDefault="00A56834" w14:paraId="3C7CF5E0" w14:textId="0B043FA0">
      <w:pPr>
        <w:rPr>
          <w:sz w:val="20"/>
          <w:szCs w:val="20"/>
          <w:lang w:val="cy-GB"/>
        </w:rPr>
      </w:pPr>
    </w:p>
    <w:p w:rsidR="00A56834" w:rsidP="00825827" w:rsidRDefault="00A56834" w14:paraId="3D099E77" w14:textId="693A6E17">
      <w:pPr>
        <w:rPr>
          <w:sz w:val="20"/>
          <w:szCs w:val="20"/>
          <w:lang w:val="cy-GB"/>
        </w:rPr>
      </w:pPr>
      <w:hyperlink w:history="1" r:id="rId14">
        <w:r w:rsidRPr="00F311F0">
          <w:rPr>
            <w:rStyle w:val="Hyperlink"/>
            <w:sz w:val="20"/>
            <w:szCs w:val="20"/>
            <w:lang w:val="cy-GB"/>
          </w:rPr>
          <w:t>https://uowtsd-my.sharepoint.com/:v:/g/personal/1900747_student_uwtsd_ac_uk/EX5n3oSlA5RDsTWJz9E3CtUBHnvl04yAQUgyLzpV4_G8tQ?e=htGwhf</w:t>
        </w:r>
      </w:hyperlink>
      <w:r>
        <w:rPr>
          <w:sz w:val="20"/>
          <w:szCs w:val="20"/>
          <w:lang w:val="cy-GB"/>
        </w:rPr>
        <w:t xml:space="preserve"> </w:t>
      </w:r>
    </w:p>
    <w:p w:rsidR="00A56834" w:rsidP="00825827" w:rsidRDefault="00A56834" w14:paraId="019E4C8A" w14:textId="30EAF7FD">
      <w:pPr>
        <w:rPr>
          <w:sz w:val="20"/>
          <w:szCs w:val="20"/>
          <w:lang w:val="cy-GB"/>
        </w:rPr>
      </w:pPr>
    </w:p>
    <w:p w:rsidR="7A255FD5" w:rsidP="3B448B18" w:rsidRDefault="7A255FD5" w14:paraId="189162D2" w14:textId="138A1F69">
      <w:pPr>
        <w:rPr>
          <w:sz w:val="20"/>
          <w:szCs w:val="20"/>
          <w:lang w:val="cy-GB"/>
        </w:rPr>
      </w:pPr>
      <w:hyperlink r:id="R8608a771858c4375">
        <w:r w:rsidRPr="3B448B18" w:rsidR="7A255FD5">
          <w:rPr>
            <w:rStyle w:val="Hyperlink"/>
            <w:sz w:val="20"/>
            <w:szCs w:val="20"/>
            <w:lang w:val="cy-GB"/>
          </w:rPr>
          <w:t>https://uowtsd-my.sharepoint.com/:v:/g/personal/1900747_student_uwtsd_ac_uk/EdTOQ4qYzwJNoCigs3yrvIcBYyactq9rx8qqISDiGhQfFg?e=UPdian</w:t>
        </w:r>
      </w:hyperlink>
    </w:p>
    <w:p w:rsidR="3B448B18" w:rsidP="3B448B18" w:rsidRDefault="3B448B18" w14:paraId="1E227BB9" w14:textId="5BA704CE">
      <w:pPr>
        <w:pStyle w:val="Normal"/>
        <w:rPr>
          <w:sz w:val="20"/>
          <w:szCs w:val="20"/>
          <w:lang w:val="cy-GB"/>
        </w:rPr>
      </w:pPr>
    </w:p>
    <w:p w:rsidR="00FD15FB" w:rsidP="00825827" w:rsidRDefault="00FD15FB" w14:paraId="305B5FBE" w14:textId="3C74B80B">
      <w:pPr>
        <w:rPr>
          <w:sz w:val="20"/>
          <w:szCs w:val="20"/>
          <w:lang w:val="cy-GB"/>
        </w:rPr>
      </w:pPr>
    </w:p>
    <w:p w:rsidRPr="00825827" w:rsidR="00A56834" w:rsidP="00825827" w:rsidRDefault="00A56834" w14:paraId="1E34603C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58BFDA20">
      <w:pPr>
        <w:rPr>
          <w:sz w:val="28"/>
          <w:szCs w:val="28"/>
        </w:rPr>
      </w:pPr>
    </w:p>
    <w:p w:rsidRPr="00D46A8E" w:rsidR="00B516C3" w:rsidP="00EF0BE1" w:rsidRDefault="00B516C3" w14:paraId="531FDC42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62FDA" w:rsidP="00B24C18" w:rsidRDefault="00762FDA" w14:paraId="720A9958" w14:textId="77777777">
      <w:r>
        <w:separator/>
      </w:r>
    </w:p>
  </w:endnote>
  <w:endnote w:type="continuationSeparator" w:id="0">
    <w:p w:rsidR="00762FDA" w:rsidP="00B24C18" w:rsidRDefault="00762FDA" w14:paraId="5BE9C70E" w14:textId="77777777">
      <w:r>
        <w:continuationSeparator/>
      </w:r>
    </w:p>
  </w:endnote>
  <w:endnote w:type="continuationNotice" w:id="1">
    <w:p w:rsidR="00762FDA" w:rsidRDefault="00762FDA" w14:paraId="62AF228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5B0F91C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0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62FDA" w:rsidP="00B24C18" w:rsidRDefault="00762FDA" w14:paraId="02C6DA9A" w14:textId="77777777">
      <w:r>
        <w:separator/>
      </w:r>
    </w:p>
  </w:footnote>
  <w:footnote w:type="continuationSeparator" w:id="0">
    <w:p w:rsidR="00762FDA" w:rsidP="00B24C18" w:rsidRDefault="00762FDA" w14:paraId="69187D26" w14:textId="77777777">
      <w:r>
        <w:continuationSeparator/>
      </w:r>
    </w:p>
  </w:footnote>
  <w:footnote w:type="continuationNotice" w:id="1">
    <w:p w:rsidR="00762FDA" w:rsidRDefault="00762FDA" w14:paraId="107F67A8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85A71"/>
    <w:multiLevelType w:val="hybridMultilevel"/>
    <w:tmpl w:val="C0063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285303"/>
    <w:multiLevelType w:val="hybridMultilevel"/>
    <w:tmpl w:val="9F9491C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FE7FE8"/>
    <w:multiLevelType w:val="hybridMultilevel"/>
    <w:tmpl w:val="93CCA590"/>
    <w:lvl w:ilvl="0" w:tplc="0809000B">
      <w:start w:val="1"/>
      <w:numFmt w:val="bullet"/>
      <w:lvlText w:val=""/>
      <w:lvlJc w:val="left"/>
      <w:pPr>
        <w:ind w:left="94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hint="default" w:ascii="Wingdings" w:hAnsi="Wingdings"/>
      </w:rPr>
    </w:lvl>
  </w:abstractNum>
  <w:abstractNum w:abstractNumId="3" w15:restartNumberingAfterBreak="0">
    <w:nsid w:val="150358E3"/>
    <w:multiLevelType w:val="hybridMultilevel"/>
    <w:tmpl w:val="9ECEEEE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8CC0EC0"/>
    <w:multiLevelType w:val="hybridMultilevel"/>
    <w:tmpl w:val="159A0A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44F2F65"/>
    <w:multiLevelType w:val="hybridMultilevel"/>
    <w:tmpl w:val="D5686EC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B32600A"/>
    <w:multiLevelType w:val="hybridMultilevel"/>
    <w:tmpl w:val="BEDA6B70"/>
    <w:lvl w:ilvl="0" w:tplc="F60E1DF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DF3589A"/>
    <w:multiLevelType w:val="hybridMultilevel"/>
    <w:tmpl w:val="357E9D86"/>
    <w:lvl w:ilvl="0" w:tplc="48E633F2">
      <w:start w:val="27"/>
      <w:numFmt w:val="bullet"/>
      <w:lvlText w:val=""/>
      <w:lvlJc w:val="left"/>
      <w:pPr>
        <w:ind w:left="720" w:hanging="360"/>
      </w:pPr>
      <w:rPr>
        <w:rFonts w:hint="default" w:ascii="Wingdings" w:hAnsi="Wingding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8C685B"/>
    <w:multiLevelType w:val="hybridMultilevel"/>
    <w:tmpl w:val="80D8780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5925A59"/>
    <w:multiLevelType w:val="hybridMultilevel"/>
    <w:tmpl w:val="B9428F7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707388D"/>
    <w:multiLevelType w:val="hybridMultilevel"/>
    <w:tmpl w:val="7A46699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0750C5D"/>
    <w:multiLevelType w:val="hybridMultilevel"/>
    <w:tmpl w:val="12722568"/>
    <w:lvl w:ilvl="0" w:tplc="48E633F2">
      <w:start w:val="27"/>
      <w:numFmt w:val="bullet"/>
      <w:lvlText w:val=""/>
      <w:lvlJc w:val="left"/>
      <w:pPr>
        <w:ind w:left="720" w:hanging="360"/>
      </w:pPr>
      <w:rPr>
        <w:rFonts w:hint="default" w:ascii="Wingdings" w:hAnsi="Wingding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6514DC5"/>
    <w:multiLevelType w:val="hybridMultilevel"/>
    <w:tmpl w:val="9C586B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98115CA"/>
    <w:multiLevelType w:val="hybridMultilevel"/>
    <w:tmpl w:val="B12A3224"/>
    <w:lvl w:ilvl="0" w:tplc="0809000B">
      <w:start w:val="1"/>
      <w:numFmt w:val="bullet"/>
      <w:lvlText w:val=""/>
      <w:lvlJc w:val="left"/>
      <w:pPr>
        <w:ind w:left="9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hint="default" w:ascii="Wingdings" w:hAnsi="Wingdings"/>
      </w:rPr>
    </w:lvl>
  </w:abstractNum>
  <w:abstractNum w:abstractNumId="14" w15:restartNumberingAfterBreak="0">
    <w:nsid w:val="7E0257B3"/>
    <w:multiLevelType w:val="hybridMultilevel"/>
    <w:tmpl w:val="8A1CC6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11"/>
  </w:num>
  <w:num w:numId="5">
    <w:abstractNumId w:val="14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0"/>
  </w:num>
  <w:num w:numId="11">
    <w:abstractNumId w:val="6"/>
  </w:num>
  <w:num w:numId="12">
    <w:abstractNumId w:val="1"/>
  </w:num>
  <w:num w:numId="13">
    <w:abstractNumId w:val="9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9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1775"/>
    <w:rsid w:val="00042BC2"/>
    <w:rsid w:val="000432F2"/>
    <w:rsid w:val="00045D70"/>
    <w:rsid w:val="000465B4"/>
    <w:rsid w:val="00063D4A"/>
    <w:rsid w:val="0008381F"/>
    <w:rsid w:val="000973E5"/>
    <w:rsid w:val="000B6B62"/>
    <w:rsid w:val="000C009D"/>
    <w:rsid w:val="000E5C05"/>
    <w:rsid w:val="000E7CE3"/>
    <w:rsid w:val="00167F75"/>
    <w:rsid w:val="00210440"/>
    <w:rsid w:val="00217571"/>
    <w:rsid w:val="00292F52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17739"/>
    <w:rsid w:val="00423CDB"/>
    <w:rsid w:val="004644B6"/>
    <w:rsid w:val="00467647"/>
    <w:rsid w:val="00470890"/>
    <w:rsid w:val="004847B6"/>
    <w:rsid w:val="004B73CD"/>
    <w:rsid w:val="004E1B77"/>
    <w:rsid w:val="0052007E"/>
    <w:rsid w:val="005404E0"/>
    <w:rsid w:val="00584195"/>
    <w:rsid w:val="005A6CDE"/>
    <w:rsid w:val="005B7769"/>
    <w:rsid w:val="005E74CE"/>
    <w:rsid w:val="00610C4A"/>
    <w:rsid w:val="00645E24"/>
    <w:rsid w:val="006810E3"/>
    <w:rsid w:val="006953EE"/>
    <w:rsid w:val="006E32EF"/>
    <w:rsid w:val="00713823"/>
    <w:rsid w:val="0071608D"/>
    <w:rsid w:val="00762FDA"/>
    <w:rsid w:val="00764B6F"/>
    <w:rsid w:val="007B14EE"/>
    <w:rsid w:val="007B65F8"/>
    <w:rsid w:val="007C26AB"/>
    <w:rsid w:val="007C3DBA"/>
    <w:rsid w:val="00816DB9"/>
    <w:rsid w:val="00825827"/>
    <w:rsid w:val="00825DEF"/>
    <w:rsid w:val="00842DBC"/>
    <w:rsid w:val="00844A27"/>
    <w:rsid w:val="0084781C"/>
    <w:rsid w:val="008723DA"/>
    <w:rsid w:val="00880C6E"/>
    <w:rsid w:val="00896514"/>
    <w:rsid w:val="008B2B15"/>
    <w:rsid w:val="008C5EF9"/>
    <w:rsid w:val="008F09E8"/>
    <w:rsid w:val="008F6AF3"/>
    <w:rsid w:val="009713E8"/>
    <w:rsid w:val="009721B3"/>
    <w:rsid w:val="009A03EA"/>
    <w:rsid w:val="009C26DA"/>
    <w:rsid w:val="009D68DF"/>
    <w:rsid w:val="00A01669"/>
    <w:rsid w:val="00A46632"/>
    <w:rsid w:val="00A53AE4"/>
    <w:rsid w:val="00A56834"/>
    <w:rsid w:val="00AA5380"/>
    <w:rsid w:val="00AF532A"/>
    <w:rsid w:val="00B02BEF"/>
    <w:rsid w:val="00B0430A"/>
    <w:rsid w:val="00B23CB0"/>
    <w:rsid w:val="00B24C18"/>
    <w:rsid w:val="00B36046"/>
    <w:rsid w:val="00B516C3"/>
    <w:rsid w:val="00B72BDC"/>
    <w:rsid w:val="00B743D3"/>
    <w:rsid w:val="00B85948"/>
    <w:rsid w:val="00BB582B"/>
    <w:rsid w:val="00BC35BE"/>
    <w:rsid w:val="00BE5E13"/>
    <w:rsid w:val="00BF5170"/>
    <w:rsid w:val="00C06E10"/>
    <w:rsid w:val="00C2357D"/>
    <w:rsid w:val="00C515C3"/>
    <w:rsid w:val="00D012CA"/>
    <w:rsid w:val="00D060A6"/>
    <w:rsid w:val="00D15612"/>
    <w:rsid w:val="00D46A8E"/>
    <w:rsid w:val="00D85D30"/>
    <w:rsid w:val="00D91956"/>
    <w:rsid w:val="00DB1D3B"/>
    <w:rsid w:val="00E128DD"/>
    <w:rsid w:val="00E60F5B"/>
    <w:rsid w:val="00E75960"/>
    <w:rsid w:val="00EB6268"/>
    <w:rsid w:val="00EC0A98"/>
    <w:rsid w:val="00EC54BA"/>
    <w:rsid w:val="00EC7CB7"/>
    <w:rsid w:val="00EE0418"/>
    <w:rsid w:val="00EE0AC1"/>
    <w:rsid w:val="00EF0BE1"/>
    <w:rsid w:val="00F57DC8"/>
    <w:rsid w:val="00F636FF"/>
    <w:rsid w:val="00F707F4"/>
    <w:rsid w:val="00F77224"/>
    <w:rsid w:val="00F8496A"/>
    <w:rsid w:val="00FA13CD"/>
    <w:rsid w:val="00FA28B5"/>
    <w:rsid w:val="00FB269A"/>
    <w:rsid w:val="00FB79B2"/>
    <w:rsid w:val="00FD15FB"/>
    <w:rsid w:val="3B448B18"/>
    <w:rsid w:val="508AA281"/>
    <w:rsid w:val="63FD05CC"/>
    <w:rsid w:val="7A25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7A77C8A-DAA3-4D42-A013-FE763A4C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175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13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uowtsd-my.sharepoint.com/:v:/g/personal/1900747_student_uwtsd_ac_uk/EX5n3oSlA5RDsTWJz9E3CtUBHnvl04yAQUgyLzpV4_G8tQ?e=htGwhf" TargetMode="External" Id="rId14" /><Relationship Type="http://schemas.openxmlformats.org/officeDocument/2006/relationships/glossaryDocument" Target="/word/glossary/document.xml" Id="R4e8b41f8b8e4429a" /><Relationship Type="http://schemas.openxmlformats.org/officeDocument/2006/relationships/hyperlink" Target="https://uowtsd-my.sharepoint.com/:v:/g/personal/1900747_student_uwtsd_ac_uk/Efe1WJWClrlOh-Zm-pRc688BxLs_mpAI1fEaN5TBfg3E3A?e=Q9K4FP" TargetMode="External" Id="Rf545d136cea440b7" /><Relationship Type="http://schemas.openxmlformats.org/officeDocument/2006/relationships/hyperlink" Target="https://uowtsd-my.sharepoint.com/:v:/g/personal/1900747_student_uwtsd_ac_uk/EdTOQ4qYzwJNoCigs3yrvIcBYyactq9rx8qqISDiGhQfFg?e=UPdian" TargetMode="External" Id="R8608a771858c437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f4cd0-27ee-45a9-b410-92972e835eed}"/>
      </w:docPartPr>
      <w:docPartBody>
        <w:p w14:paraId="6931DDD0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EBCBAB-DEB1-492E-BC82-84BC501D7A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d0d5cce-d4dc-4043-8325-c992d2f588cd"/>
    <ds:schemaRef ds:uri="39a888ec-cc75-402e-856f-ff68cc5460ab"/>
  </ds:schemaRefs>
</ds:datastoreItem>
</file>

<file path=customXml/itemProps2.xml><?xml version="1.0" encoding="utf-8"?>
<ds:datastoreItem xmlns:ds="http://schemas.openxmlformats.org/officeDocument/2006/customXml" ds:itemID="{B9BB43B1-F1AC-469B-B067-11E6446275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C9410-7E27-42CC-A494-3D603700E8D1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Athrofa%20Acc.%20header%20and%20blank%20page%20-%20darker%20blue.dotx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Lainey Gallo (1900747)</lastModifiedBy>
  <revision>10</revision>
  <dcterms:created xsi:type="dcterms:W3CDTF">2020-04-02T11:52:00.0000000Z</dcterms:created>
  <dcterms:modified xsi:type="dcterms:W3CDTF">2020-04-02T13:12:53.7779267Z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