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907B14">
        <w:rPr>
          <w:rFonts w:asciiTheme="minorHAnsi" w:hAnsiTheme="minorHAnsi" w:cstheme="minorHAnsi"/>
          <w:b/>
          <w:color w:val="000000" w:themeColor="text1"/>
          <w:u w:val="single"/>
        </w:rPr>
        <w:t>-   Final Report – 7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DC2DCA" w:rsidRDefault="00F44ECE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Adam Carter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F44ECE" w:rsidRPr="00DC2DCA" w:rsidRDefault="00F44ECE" w:rsidP="00F44ECE">
            <w:pPr>
              <w:spacing w:before="240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Development of Mental Health Mobile Application</w:t>
            </w:r>
          </w:p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DC2DCA" w:rsidRDefault="00F44ECE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  <w:bookmarkStart w:id="0" w:name="_GoBack"/>
            <w:bookmarkEnd w:id="0"/>
          </w:p>
        </w:tc>
        <w:tc>
          <w:tcPr>
            <w:tcW w:w="7200" w:type="dxa"/>
            <w:vAlign w:val="center"/>
          </w:tcPr>
          <w:p w:rsidR="007C2CCC" w:rsidRPr="00DC2DCA" w:rsidRDefault="00F44ECE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C509BE" w:rsidRDefault="00C509BE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The literature review in the report was very good. However, many of the other chapters lacked the detail for higher marks.</w:t>
            </w:r>
          </w:p>
          <w:p w:rsidR="00C509BE" w:rsidRDefault="00C509BE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F721D" w:rsidRDefault="004778C9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 worked independently to </w:t>
            </w:r>
            <w:r w:rsidR="00C509BE" w:rsidRPr="00C509BE">
              <w:rPr>
                <w:rFonts w:asciiTheme="minorHAnsi" w:hAnsiTheme="minorHAnsi"/>
                <w:color w:val="1F497D" w:themeColor="text2"/>
                <w:lang w:eastAsia="en-GB"/>
              </w:rPr>
              <w:t>create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C509BE" w:rsidRP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a useful app, but 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unfortunately, </w:t>
            </w:r>
            <w:r w:rsidR="00C509BE" w:rsidRP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didn’t meet all objectives 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set from findings from the literature review.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9F721D" w:rsidRDefault="009F721D" w:rsidP="00C509BE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 w:rsidRPr="009F721D">
              <w:rPr>
                <w:rFonts w:asciiTheme="minorHAnsi" w:hAnsiTheme="minorHAnsi"/>
                <w:b/>
                <w:color w:val="1F497D" w:themeColor="text2"/>
              </w:rPr>
              <w:t>5</w:t>
            </w:r>
            <w:r w:rsidR="00C509BE">
              <w:rPr>
                <w:rFonts w:asciiTheme="minorHAnsi" w:hAnsiTheme="minorHAnsi"/>
                <w:b/>
                <w:color w:val="1F497D" w:themeColor="text2"/>
              </w:rPr>
              <w:t>6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091FFC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61419" w:rsidRPr="00461419" w:rsidRDefault="00461419" w:rsidP="00757C21">
            <w:pPr>
              <w:snapToGrid w:val="0"/>
              <w:rPr>
                <w:rFonts w:asciiTheme="minorHAnsi" w:hAnsiTheme="minorHAnsi"/>
                <w:color w:val="00B050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Default="00C2152E" w:rsidP="000340E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With Other Marker &amp; Final </w:t>
            </w:r>
            <w:r w:rsidR="008E39E2"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Agreed</w:t>
            </w: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Mark</w:t>
            </w:r>
          </w:p>
          <w:p w:rsidR="00A542E0" w:rsidRDefault="00A542E0" w:rsidP="000340E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A542E0" w:rsidRPr="00A542E0" w:rsidRDefault="00A542E0" w:rsidP="00091FFC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57C21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0340EA" w:rsidRPr="00C2152E" w:rsidRDefault="000340EA" w:rsidP="000340EA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</w:t>
      </w:r>
      <w:r>
        <w:rPr>
          <w:rFonts w:asciiTheme="minorHAnsi" w:hAnsiTheme="minorHAnsi"/>
          <w:color w:val="000000" w:themeColor="text1"/>
        </w:rPr>
        <w:t xml:space="preserve">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Pr="00322F95">
        <w:rPr>
          <w:rFonts w:asciiTheme="minorHAnsi" w:hAnsiTheme="minorHAnsi"/>
          <w:color w:val="1F497D" w:themeColor="text2"/>
        </w:rPr>
        <w:t>14/5/2019</w:t>
      </w: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p w:rsidR="000340EA" w:rsidRDefault="000340EA">
      <w:r>
        <w:br w:type="page"/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7955"/>
        <w:gridCol w:w="1341"/>
      </w:tblGrid>
      <w:tr w:rsidR="00907B14" w:rsidRPr="00C2152E" w:rsidTr="00570559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DC2DCA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Abstract - f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>uture tense and not a complete summary of the project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Introduction:</w:t>
            </w:r>
          </w:p>
          <w:p w:rsidR="00DC2DCA" w:rsidRPr="004778C9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No background to the choice of project given</w:t>
            </w:r>
          </w:p>
          <w:p w:rsidR="00DC2DCA" w:rsidRPr="004778C9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 xml:space="preserve">A clear aim, but the objectives are unclear and do not cover the entire project </w:t>
            </w:r>
          </w:p>
          <w:p w:rsidR="00DC2DCA" w:rsidRPr="004778C9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A brief introduction to the chapter to follow</w:t>
            </w:r>
          </w:p>
          <w:p w:rsidR="00DC2DCA" w:rsidRPr="00C2152E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F44E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introduction does not introduce the sections in the Literature Review, but does set the scene. 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There is a suitable structure where all relevant topics have been covered</w:t>
            </w:r>
            <w:r w:rsidR="004778C9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t</w:t>
            </w: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here is evidence of scholarly research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The concluding paragraph sums up some for topics covered and discusses the decisions made to move forward with the project.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4701C" w:rsidP="00C509B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93389F" w:rsidRDefault="0093389F" w:rsidP="0093389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Research methodology – Layers selected and their use justified. A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>dvantages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disadvantages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of each layer, together with how to work around any disadvantages, has also been described. </w:t>
            </w:r>
          </w:p>
          <w:p w:rsidR="00DC2DCA" w:rsidRDefault="00DC2DCA" w:rsidP="00DC2DC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Evaluation criteria</w:t>
            </w:r>
            <w:r w:rsidR="0093389F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No evidence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Testing methods</w:t>
            </w:r>
            <w:r w:rsidR="0093389F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No evidence </w:t>
            </w:r>
            <w:r w:rsidRPr="00DC2DCA">
              <w:rPr>
                <w:rFonts w:asciiTheme="minorHAnsi" w:hAnsiTheme="minorHAnsi"/>
                <w:color w:val="1F497D" w:themeColor="text2"/>
              </w:rPr>
              <w:t xml:space="preserve"> 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  <w:p w:rsidR="0093389F" w:rsidRDefault="0093389F" w:rsidP="0093389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Development methodology </w:t>
            </w:r>
          </w:p>
          <w:p w:rsid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3389F" w:rsidRPr="004778C9" w:rsidRDefault="0093389F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Development method – This is a little contradictory as your disadvantage says it’s not for smaller projects? Also, you haven’t described how you will work around the disadvantages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4778C9" w:rsidRDefault="00570559" w:rsidP="004778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Resources – These have been described but not justified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705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70559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>You have not described the p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>roject requirements and how they were discovered</w:t>
            </w:r>
          </w:p>
          <w:p w:rsidR="00570559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 xml:space="preserve">You haven’t included your interface designs, You have described some design </w:t>
            </w:r>
            <w:r w:rsidRPr="004778C9">
              <w:rPr>
                <w:rFonts w:asciiTheme="minorHAnsi" w:hAnsiTheme="minorHAnsi"/>
                <w:color w:val="1F497D" w:themeColor="text2"/>
              </w:rPr>
              <w:lastRenderedPageBreak/>
              <w:t xml:space="preserve">decisions, although very briefly. </w:t>
            </w: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 xml:space="preserve">You have described 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>problems</w:t>
            </w:r>
            <w:r w:rsidR="004778C9">
              <w:rPr>
                <w:rFonts w:asciiTheme="minorHAnsi" w:hAnsiTheme="minorHAnsi"/>
                <w:color w:val="1F497D" w:themeColor="text2"/>
              </w:rPr>
              <w:t>/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>successes when coding the software</w:t>
            </w:r>
            <w:r w:rsidRPr="004778C9">
              <w:rPr>
                <w:rFonts w:asciiTheme="minorHAnsi" w:hAnsiTheme="minorHAnsi"/>
                <w:color w:val="1F497D" w:themeColor="text2"/>
              </w:rPr>
              <w:t>, but in the Evaluation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 chapter</w:t>
            </w: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 xml:space="preserve">You have included 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a </w:t>
            </w:r>
            <w:r w:rsidRPr="004778C9">
              <w:rPr>
                <w:rFonts w:asciiTheme="minorHAnsi" w:hAnsiTheme="minorHAnsi"/>
                <w:color w:val="1F497D" w:themeColor="text2"/>
              </w:rPr>
              <w:t>c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 xml:space="preserve">ode 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snippet </w:t>
            </w:r>
            <w:r w:rsidRPr="004778C9">
              <w:rPr>
                <w:rFonts w:asciiTheme="minorHAnsi" w:hAnsiTheme="minorHAnsi"/>
                <w:color w:val="1F497D" w:themeColor="text2"/>
              </w:rPr>
              <w:t xml:space="preserve">used to create User Anxiety graphs, although commentary within this code would </w:t>
            </w:r>
            <w:r w:rsidR="004778C9">
              <w:rPr>
                <w:rFonts w:asciiTheme="minorHAnsi" w:hAnsiTheme="minorHAnsi"/>
                <w:color w:val="1F497D" w:themeColor="text2"/>
              </w:rPr>
              <w:t>aided clarity</w:t>
            </w: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>You have not described how you tested your outcome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705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70559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01C" w:rsidRDefault="00907B14" w:rsidP="0014701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  <w:p w:rsidR="00DC2DCA" w:rsidRDefault="00DC2DCA" w:rsidP="0014701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70559" w:rsidRDefault="00570559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 have </w:t>
            </w:r>
            <w:r w:rsidR="007F4247">
              <w:rPr>
                <w:rFonts w:asciiTheme="minorHAnsi" w:hAnsiTheme="minorHAnsi"/>
                <w:color w:val="1F497D" w:themeColor="text2"/>
                <w:lang w:eastAsia="en-GB"/>
              </w:rPr>
              <w:t xml:space="preserve">evaluated the success of your outcome and stated that the aim and objectives were met. You have also described what you’d do differently should you restart the project </w:t>
            </w:r>
          </w:p>
          <w:p w:rsidR="007F4247" w:rsidRDefault="007F4247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7F4247" w:rsidRDefault="007F4247" w:rsidP="007F4247">
            <w:pPr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However, your evaluation is very brief and should have far more detail. You should have also e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>valuat</w:t>
            </w:r>
            <w:r>
              <w:rPr>
                <w:rFonts w:asciiTheme="minorHAnsi" w:hAnsiTheme="minorHAnsi"/>
                <w:color w:val="1F497D" w:themeColor="text2"/>
              </w:rPr>
              <w:t>ed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 xml:space="preserve"> whether </w:t>
            </w:r>
            <w:r>
              <w:rPr>
                <w:rFonts w:asciiTheme="minorHAnsi" w:hAnsiTheme="minorHAnsi"/>
                <w:color w:val="1F497D" w:themeColor="text2"/>
              </w:rPr>
              <w:t xml:space="preserve">your 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>outcome backs up the research in your literature review or disagrees with it</w:t>
            </w:r>
            <w:r>
              <w:rPr>
                <w:rFonts w:asciiTheme="minorHAnsi" w:hAnsiTheme="minorHAnsi"/>
                <w:color w:val="1F497D" w:themeColor="text2"/>
              </w:rPr>
              <w:t xml:space="preserve">. Also, since you didn’t create Evaluation criteria earlier in the report, you have nothing to measure your success against. </w:t>
            </w:r>
          </w:p>
          <w:p w:rsidR="00DC2DCA" w:rsidRPr="007F4247" w:rsidRDefault="00DC2DCA" w:rsidP="007F4247">
            <w:pPr>
              <w:rPr>
                <w:rFonts w:asciiTheme="minorHAnsi" w:hAnsiTheme="minorHAnsi"/>
                <w:color w:val="1F497D" w:themeColor="text2"/>
              </w:rPr>
            </w:pPr>
            <w:r w:rsidRPr="00DC2DCA">
              <w:rPr>
                <w:rFonts w:asciiTheme="minorHAnsi" w:hAnsiTheme="minorHAnsi"/>
                <w:color w:val="1F497D" w:themeColor="text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F424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Conclusions: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DC2DCA" w:rsidRDefault="007F4247" w:rsidP="00DC2DCA">
            <w:pPr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Your conclusion is very brief and doesn’t really tie 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>up all the loose ends in the previous chapters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Recommendations:</w:t>
            </w:r>
          </w:p>
          <w:p w:rsidR="00DC2DCA" w:rsidRPr="00DC2DCA" w:rsidRDefault="007F4247" w:rsidP="00DC2DCA">
            <w:pPr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No evidence </w:t>
            </w:r>
          </w:p>
          <w:p w:rsidR="00DC2DCA" w:rsidRPr="0014701C" w:rsidRDefault="00DC2DCA" w:rsidP="00DC2DC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C2DCA" w:rsidRPr="00C2152E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247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  <w:p w:rsidR="00DC2DCA" w:rsidRPr="00C2152E" w:rsidRDefault="00DC2DCA" w:rsidP="007F42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13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  <w:p w:rsidR="007F4247" w:rsidRDefault="007F424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F4247" w:rsidRDefault="007F4247" w:rsidP="00711A55">
            <w:pPr>
              <w:rPr>
                <w:rFonts w:asciiTheme="minorHAnsi" w:hAnsiTheme="minorHAnsi"/>
                <w:color w:val="1F497D" w:themeColor="text2"/>
              </w:rPr>
            </w:pPr>
            <w:r w:rsidRPr="007F4247">
              <w:rPr>
                <w:rFonts w:asciiTheme="minorHAnsi" w:hAnsiTheme="minorHAnsi"/>
                <w:color w:val="1F497D" w:themeColor="text2"/>
              </w:rPr>
              <w:t>A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 brief but</w:t>
            </w:r>
            <w:r w:rsidRPr="007F4247">
              <w:rPr>
                <w:rFonts w:asciiTheme="minorHAnsi" w:hAnsiTheme="minorHAnsi"/>
                <w:color w:val="1F497D" w:themeColor="text2"/>
              </w:rPr>
              <w:t xml:space="preserve"> honest reflection</w:t>
            </w:r>
          </w:p>
          <w:p w:rsidR="004778C9" w:rsidRPr="00C2152E" w:rsidRDefault="004778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  <w:p w:rsidR="00DC2DCA" w:rsidRPr="00DC2DCA" w:rsidRDefault="007F6537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 very neat s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tructure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a Table of Contents, clear section headers and page numbering. The style is also good with an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appropriate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t xml:space="preserve">use of fonts and font sizes.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Your spelling and grammar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t xml:space="preserve">is very good and apart from the use of “I” and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 xml:space="preserve">“We”, etc., your academic writing skills are also good. </w:t>
            </w:r>
          </w:p>
          <w:p w:rsidR="004D5E1A" w:rsidRDefault="004D5E1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C2152E" w:rsidRDefault="004D5E1A" w:rsidP="004D5E1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You have made use of an appropriate range of research-informed literature, most of which is credible. However, you haven’t followed the referencing convention when formatting your bibliography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4D5E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5</w:t>
            </w:r>
            <w:r w:rsidR="00907B14" w:rsidRPr="004D5E1A">
              <w:rPr>
                <w:rFonts w:asciiTheme="minorHAnsi" w:hAnsiTheme="minorHAnsi"/>
                <w:color w:val="1F497D" w:themeColor="text2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957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4D5E1A" w:rsidP="00C509B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4D5E1A">
              <w:rPr>
                <w:rFonts w:asciiTheme="minorHAnsi" w:hAnsiTheme="minorHAnsi"/>
                <w:b/>
                <w:color w:val="1F497D" w:themeColor="text2"/>
                <w:lang w:eastAsia="en-GB"/>
              </w:rPr>
              <w:t>5</w:t>
            </w:r>
            <w:r w:rsidR="00C509BE"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907B14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  <w:p w:rsidR="00944612" w:rsidRPr="00C2152E" w:rsidRDefault="00944612" w:rsidP="00C509B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Moderated mark = 57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0340EA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E49C5"/>
    <w:multiLevelType w:val="hybridMultilevel"/>
    <w:tmpl w:val="BB3A1C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6A2111"/>
    <w:multiLevelType w:val="hybridMultilevel"/>
    <w:tmpl w:val="D42A0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A5B7F"/>
    <w:multiLevelType w:val="hybridMultilevel"/>
    <w:tmpl w:val="E4E4894A"/>
    <w:lvl w:ilvl="0" w:tplc="5EF0B0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02D70"/>
    <w:multiLevelType w:val="hybridMultilevel"/>
    <w:tmpl w:val="D1E2642C"/>
    <w:lvl w:ilvl="0" w:tplc="52982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C1735"/>
    <w:multiLevelType w:val="hybridMultilevel"/>
    <w:tmpl w:val="1572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B3EFE"/>
    <w:multiLevelType w:val="hybridMultilevel"/>
    <w:tmpl w:val="E7B6E658"/>
    <w:lvl w:ilvl="0" w:tplc="6D3273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40EA"/>
    <w:rsid w:val="0006611F"/>
    <w:rsid w:val="00091FFC"/>
    <w:rsid w:val="000F7A4A"/>
    <w:rsid w:val="00125730"/>
    <w:rsid w:val="0014701C"/>
    <w:rsid w:val="001D0DDD"/>
    <w:rsid w:val="00242112"/>
    <w:rsid w:val="00253402"/>
    <w:rsid w:val="002A4019"/>
    <w:rsid w:val="003E5437"/>
    <w:rsid w:val="003F049D"/>
    <w:rsid w:val="00461419"/>
    <w:rsid w:val="004778C9"/>
    <w:rsid w:val="004779D1"/>
    <w:rsid w:val="004D5E1A"/>
    <w:rsid w:val="00570559"/>
    <w:rsid w:val="00576B2C"/>
    <w:rsid w:val="005822B6"/>
    <w:rsid w:val="005C79DB"/>
    <w:rsid w:val="006363DD"/>
    <w:rsid w:val="006530D2"/>
    <w:rsid w:val="006645F5"/>
    <w:rsid w:val="006F01D7"/>
    <w:rsid w:val="00757C21"/>
    <w:rsid w:val="00782CF2"/>
    <w:rsid w:val="007C2CCC"/>
    <w:rsid w:val="007F4247"/>
    <w:rsid w:val="007F6537"/>
    <w:rsid w:val="00811371"/>
    <w:rsid w:val="00865698"/>
    <w:rsid w:val="00866E85"/>
    <w:rsid w:val="008B05C1"/>
    <w:rsid w:val="008B67FF"/>
    <w:rsid w:val="008D4A65"/>
    <w:rsid w:val="008E39E2"/>
    <w:rsid w:val="00907B14"/>
    <w:rsid w:val="0093389F"/>
    <w:rsid w:val="00944612"/>
    <w:rsid w:val="009F37CB"/>
    <w:rsid w:val="009F721D"/>
    <w:rsid w:val="00A151E5"/>
    <w:rsid w:val="00A16A6A"/>
    <w:rsid w:val="00A542E0"/>
    <w:rsid w:val="00A736BA"/>
    <w:rsid w:val="00AB34FE"/>
    <w:rsid w:val="00B27A16"/>
    <w:rsid w:val="00C2152E"/>
    <w:rsid w:val="00C509BE"/>
    <w:rsid w:val="00C60A27"/>
    <w:rsid w:val="00CC4C41"/>
    <w:rsid w:val="00CD2262"/>
    <w:rsid w:val="00CF3983"/>
    <w:rsid w:val="00D87BAB"/>
    <w:rsid w:val="00DC2DCA"/>
    <w:rsid w:val="00E128A2"/>
    <w:rsid w:val="00EE0FE1"/>
    <w:rsid w:val="00F14758"/>
    <w:rsid w:val="00F4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uiPriority w:val="2"/>
    <w:unhideWhenUsed/>
    <w:qFormat/>
    <w:rsid w:val="00F44ECE"/>
    <w:pPr>
      <w:spacing w:before="480" w:after="40"/>
      <w:contextualSpacing/>
      <w:jc w:val="center"/>
    </w:pPr>
    <w:rPr>
      <w:rFonts w:asciiTheme="majorHAnsi" w:eastAsiaTheme="majorEastAsia" w:hAnsiTheme="majorHAnsi" w:cstheme="majorBidi"/>
      <w:color w:val="365F91" w:themeColor="accent1" w:themeShade="BF"/>
      <w:kern w:val="28"/>
      <w:sz w:val="60"/>
      <w:szCs w:val="22"/>
      <w:lang w:val="en-US"/>
    </w:rPr>
  </w:style>
  <w:style w:type="character" w:customStyle="1" w:styleId="TitleChar">
    <w:name w:val="Title Char"/>
    <w:basedOn w:val="DefaultParagraphFont"/>
    <w:link w:val="Title"/>
    <w:uiPriority w:val="2"/>
    <w:rsid w:val="00F44ECE"/>
    <w:rPr>
      <w:rFonts w:asciiTheme="majorHAnsi" w:eastAsiaTheme="majorEastAsia" w:hAnsiTheme="majorHAnsi" w:cstheme="majorBidi"/>
      <w:color w:val="365F91" w:themeColor="accent1" w:themeShade="BF"/>
      <w:kern w:val="28"/>
      <w:sz w:val="60"/>
    </w:rPr>
  </w:style>
  <w:style w:type="paragraph" w:styleId="ListParagraph">
    <w:name w:val="List Paragraph"/>
    <w:basedOn w:val="Normal"/>
    <w:uiPriority w:val="34"/>
    <w:qFormat/>
    <w:rsid w:val="00F44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5F371F2F</Template>
  <TotalTime>101</TotalTime>
  <Pages>4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Williams, John (IT Lec.)</cp:lastModifiedBy>
  <cp:revision>30</cp:revision>
  <cp:lastPrinted>2013-09-25T13:22:00Z</cp:lastPrinted>
  <dcterms:created xsi:type="dcterms:W3CDTF">2013-07-16T15:41:00Z</dcterms:created>
  <dcterms:modified xsi:type="dcterms:W3CDTF">2019-05-22T13:17:00Z</dcterms:modified>
</cp:coreProperties>
</file>