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519DA" w14:textId="77777777" w:rsidR="002D5B3F" w:rsidRPr="00FA50C4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FA50C4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FA50C4">
        <w:rPr>
          <w:rFonts w:ascii="Arial" w:hAnsi="Arial" w:cs="Arial"/>
          <w:lang w:val="cy-GB"/>
        </w:rPr>
        <w:t xml:space="preserve"> </w:t>
      </w:r>
      <w:r w:rsidR="005F3A53" w:rsidRPr="00FA50C4">
        <w:rPr>
          <w:rFonts w:ascii="Arial" w:hAnsi="Arial" w:cs="Arial"/>
          <w:lang w:val="cy-GB"/>
        </w:rPr>
        <w:br w:type="textWrapping" w:clear="all"/>
      </w:r>
      <w:r w:rsidR="00D55F22" w:rsidRPr="00FA50C4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05D990F" w14:textId="77777777" w:rsidR="002D5B3F" w:rsidRPr="00FA50C4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FA50C4" w14:paraId="1A2EC25D" w14:textId="77777777" w:rsidTr="00342C53">
        <w:tc>
          <w:tcPr>
            <w:tcW w:w="9922" w:type="dxa"/>
            <w:shd w:val="clear" w:color="auto" w:fill="C0C0C0"/>
          </w:tcPr>
          <w:p w14:paraId="01C5BEA0" w14:textId="77777777" w:rsidR="00681FA9" w:rsidRPr="00FA50C4" w:rsidRDefault="00A04F8B" w:rsidP="005C14E1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FA50C4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FA50C4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0EE33325" w14:textId="77777777" w:rsidR="003A3CE5" w:rsidRPr="00FA50C4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FA50C4" w14:paraId="5D2BD6FE" w14:textId="77777777" w:rsidTr="008F1308">
        <w:tc>
          <w:tcPr>
            <w:tcW w:w="2093" w:type="dxa"/>
            <w:shd w:val="pct15" w:color="auto" w:fill="auto"/>
          </w:tcPr>
          <w:p w14:paraId="3D2DD641" w14:textId="77777777" w:rsidR="003B3F9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813DDA" w14:textId="77777777" w:rsidR="003B3F9D" w:rsidRPr="00FA50C4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FA50C4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A50C4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A50C4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A50C4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FA50C4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32E9D8D" w14:textId="77777777" w:rsidR="003B3F9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E5EFD65" w14:textId="77777777" w:rsidR="003B3F9D" w:rsidRPr="00FA50C4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FA50C4" w14:paraId="029E3000" w14:textId="77777777" w:rsidTr="00A406E5">
        <w:tc>
          <w:tcPr>
            <w:tcW w:w="2093" w:type="dxa"/>
            <w:shd w:val="pct15" w:color="auto" w:fill="auto"/>
          </w:tcPr>
          <w:p w14:paraId="75E3BD2A" w14:textId="77777777" w:rsidR="00DB116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DCEDDE" w14:textId="04FAC867" w:rsidR="00DB116D" w:rsidRPr="00FA50C4" w:rsidRDefault="006F35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Gradd Sylfaen mewn Addysg Gynhwysol</w:t>
            </w:r>
          </w:p>
        </w:tc>
      </w:tr>
      <w:tr w:rsidR="008F1308" w:rsidRPr="00FA50C4" w14:paraId="4CD5BBC2" w14:textId="77777777" w:rsidTr="00274691">
        <w:tc>
          <w:tcPr>
            <w:tcW w:w="2093" w:type="dxa"/>
            <w:shd w:val="pct15" w:color="auto" w:fill="auto"/>
          </w:tcPr>
          <w:p w14:paraId="09A41505" w14:textId="77777777" w:rsidR="008F1308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6C709F4" w14:textId="00643129" w:rsidR="008F1308" w:rsidRPr="00FA50C4" w:rsidRDefault="006F35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Anghenion Ychwanegol mewn Cyd-destun</w:t>
            </w:r>
          </w:p>
        </w:tc>
      </w:tr>
      <w:tr w:rsidR="00B84B5B" w:rsidRPr="00FA50C4" w14:paraId="094258C7" w14:textId="77777777" w:rsidTr="008F1308">
        <w:tc>
          <w:tcPr>
            <w:tcW w:w="2093" w:type="dxa"/>
            <w:shd w:val="pct15" w:color="auto" w:fill="auto"/>
          </w:tcPr>
          <w:p w14:paraId="3E90E236" w14:textId="77777777" w:rsidR="00B84B5B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42F833" w14:textId="20B64D4C" w:rsidR="00B84B5B" w:rsidRPr="00FA50C4" w:rsidRDefault="006F3567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ECIE4017</w:t>
            </w:r>
          </w:p>
        </w:tc>
        <w:tc>
          <w:tcPr>
            <w:tcW w:w="2268" w:type="dxa"/>
            <w:shd w:val="clear" w:color="auto" w:fill="D9D9D9"/>
          </w:tcPr>
          <w:p w14:paraId="3F389A6A" w14:textId="77777777" w:rsidR="00B84B5B" w:rsidRPr="00FA50C4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9889ED5" w14:textId="77777777" w:rsidR="00B84B5B" w:rsidRPr="00FA50C4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FA50C4" w14:paraId="18EAD656" w14:textId="77777777" w:rsidTr="008F1308">
        <w:tc>
          <w:tcPr>
            <w:tcW w:w="2093" w:type="dxa"/>
            <w:shd w:val="pct15" w:color="auto" w:fill="auto"/>
          </w:tcPr>
          <w:p w14:paraId="51548676" w14:textId="77777777" w:rsidR="00DB116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2B7313D" w14:textId="126DD4F2" w:rsidR="00DB116D" w:rsidRPr="00FA50C4" w:rsidRDefault="006F35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Sue Ainsworth</w:t>
            </w:r>
          </w:p>
        </w:tc>
        <w:tc>
          <w:tcPr>
            <w:tcW w:w="2268" w:type="dxa"/>
            <w:shd w:val="clear" w:color="auto" w:fill="D9D9D9"/>
          </w:tcPr>
          <w:p w14:paraId="38E8B8DE" w14:textId="77777777" w:rsidR="00DB116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308EFF8" w14:textId="5B829B3E" w:rsidR="00DB116D" w:rsidRPr="00FA50C4" w:rsidRDefault="006F35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Paul </w:t>
            </w:r>
            <w:proofErr w:type="spellStart"/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Derby</w:t>
            </w:r>
            <w:proofErr w:type="spellEnd"/>
          </w:p>
        </w:tc>
      </w:tr>
      <w:tr w:rsidR="00DB116D" w:rsidRPr="00FA50C4" w14:paraId="66DC5D03" w14:textId="77777777" w:rsidTr="008F1308">
        <w:tc>
          <w:tcPr>
            <w:tcW w:w="2093" w:type="dxa"/>
            <w:shd w:val="pct15" w:color="auto" w:fill="auto"/>
          </w:tcPr>
          <w:p w14:paraId="042D6189" w14:textId="77777777" w:rsidR="00DB116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5C037266" w14:textId="4820A3DA" w:rsidR="00DB116D" w:rsidRPr="00FA50C4" w:rsidRDefault="006F356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Portffolio: 3 elfen</w:t>
            </w:r>
          </w:p>
        </w:tc>
        <w:tc>
          <w:tcPr>
            <w:tcW w:w="2268" w:type="dxa"/>
            <w:shd w:val="pct15" w:color="auto" w:fill="auto"/>
          </w:tcPr>
          <w:p w14:paraId="0B48A4A6" w14:textId="77777777" w:rsidR="00DB116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CE135DD" w14:textId="336BE0F0" w:rsidR="00DB116D" w:rsidRPr="00FA50C4" w:rsidRDefault="006F356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3000 o eiriau</w:t>
            </w:r>
          </w:p>
        </w:tc>
      </w:tr>
      <w:tr w:rsidR="00B84B5B" w:rsidRPr="00FA50C4" w14:paraId="4989368E" w14:textId="77777777" w:rsidTr="008F1308">
        <w:tc>
          <w:tcPr>
            <w:tcW w:w="2093" w:type="dxa"/>
            <w:shd w:val="pct15" w:color="auto" w:fill="auto"/>
          </w:tcPr>
          <w:p w14:paraId="2EE93480" w14:textId="77777777" w:rsidR="00B84B5B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38FE85E" w14:textId="6DFBF8B2" w:rsidR="00B84B5B" w:rsidRPr="00FA50C4" w:rsidRDefault="006F356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01/11/2026</w:t>
            </w:r>
          </w:p>
        </w:tc>
        <w:tc>
          <w:tcPr>
            <w:tcW w:w="2268" w:type="dxa"/>
            <w:shd w:val="pct15" w:color="auto" w:fill="auto"/>
          </w:tcPr>
          <w:p w14:paraId="02D23E23" w14:textId="77777777" w:rsidR="00B84B5B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6A66BFA" w14:textId="0579F09B" w:rsidR="00B84B5B" w:rsidRPr="00FA50C4" w:rsidRDefault="006F356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27/11/2026</w:t>
            </w:r>
          </w:p>
        </w:tc>
      </w:tr>
      <w:tr w:rsidR="00152E9D" w:rsidRPr="00FA50C4" w14:paraId="75DD8222" w14:textId="77777777" w:rsidTr="00A406E5">
        <w:tc>
          <w:tcPr>
            <w:tcW w:w="2093" w:type="dxa"/>
            <w:shd w:val="pct15" w:color="auto" w:fill="auto"/>
          </w:tcPr>
          <w:p w14:paraId="2FFEC32C" w14:textId="77777777" w:rsidR="00152E9D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5B9243CD" w14:textId="77777777" w:rsidR="00A406E5" w:rsidRPr="00FA50C4" w:rsidRDefault="00A04F8B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54000FE" w14:textId="77777777" w:rsidR="00A406E5" w:rsidRPr="00FA50C4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7D855EBB" w14:textId="77777777" w:rsidR="005B188A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5B188A"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7C76F27" w14:textId="7CCE304E" w:rsidR="005B188A" w:rsidRPr="00FA50C4" w:rsidRDefault="005B188A" w:rsidP="005B188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40% ar gyfer y cynnig cyntaf a dyfernir marc o 0% am waith ail-asesu. Dim ond os oes hawliad amgylchiadau esgusodol cymeradwy y gellir diddymu cosbau am gyflwyno'n hwyr.</w:t>
            </w:r>
          </w:p>
          <w:p w14:paraId="5372CADE" w14:textId="08FFD1FC" w:rsidR="00A406E5" w:rsidRPr="00FA50C4" w:rsidRDefault="005B188A" w:rsidP="005B188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  <w:r w:rsidR="00A04F8B"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FA50C4" w14:paraId="3B784A81" w14:textId="77777777" w:rsidTr="00A406E5">
        <w:tc>
          <w:tcPr>
            <w:tcW w:w="2093" w:type="dxa"/>
            <w:shd w:val="pct15" w:color="auto" w:fill="auto"/>
          </w:tcPr>
          <w:p w14:paraId="4DD64A3C" w14:textId="77777777" w:rsidR="00A406E5" w:rsidRPr="00FA50C4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7CF69280" w14:textId="77777777" w:rsidR="00A406E5" w:rsidRPr="00FA50C4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FA50C4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  <w:p w14:paraId="30EAD19D" w14:textId="43093157" w:rsidR="006F3567" w:rsidRPr="00FA50C4" w:rsidRDefault="004C556F" w:rsidP="004C556F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Theme="minorBidi" w:hAnsiTheme="minorBidi" w:cstheme="minorBidi"/>
                <w:b/>
                <w:bCs/>
                <w:lang w:val="cy-GB"/>
              </w:rPr>
              <w:t>Cofiwch bob amser gadw copi o’ch drafftiau, eich nodiadau ac adnoddau eraill a ddefnyddiwyd gennych, cyn ac ar ôl defnyddio offer AI. Os oes amheuaeth o ddefnyddio offer AI y tu hwnt i’r hyn a bennwyd ar gyfer yr aseiniad penodol, gofynnir i chi ddarparu drafftiau blaenorol a nodiadau</w:t>
            </w:r>
          </w:p>
        </w:tc>
      </w:tr>
    </w:tbl>
    <w:p w14:paraId="7AD9460F" w14:textId="4D463351" w:rsidR="00A406E5" w:rsidRPr="00FA50C4" w:rsidRDefault="00A406E5">
      <w:pPr>
        <w:rPr>
          <w:rFonts w:ascii="Arial" w:hAnsi="Arial" w:cs="Arial"/>
          <w:sz w:val="32"/>
          <w:lang w:val="cy-GB"/>
        </w:rPr>
      </w:pPr>
    </w:p>
    <w:p w14:paraId="7C619B71" w14:textId="77777777" w:rsidR="00152E9D" w:rsidRPr="00FA50C4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A50C4" w14:paraId="66F7D675" w14:textId="77777777" w:rsidTr="00A406E5">
        <w:tc>
          <w:tcPr>
            <w:tcW w:w="9747" w:type="dxa"/>
            <w:shd w:val="pct10" w:color="auto" w:fill="auto"/>
          </w:tcPr>
          <w:p w14:paraId="479530C4" w14:textId="77777777" w:rsidR="00C01A3F" w:rsidRPr="00FA50C4" w:rsidRDefault="00A04F8B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17CACA4" w14:textId="77777777" w:rsidR="00C01A3F" w:rsidRPr="00FA50C4" w:rsidRDefault="00A04F8B" w:rsidP="005C14E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FA50C4" w14:paraId="6AEB953C" w14:textId="77777777" w:rsidTr="00A406E5">
        <w:tc>
          <w:tcPr>
            <w:tcW w:w="9747" w:type="dxa"/>
          </w:tcPr>
          <w:p w14:paraId="4CEB4043" w14:textId="77777777" w:rsidR="00C01A3F" w:rsidRPr="00FA50C4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E5EE2D5" w14:textId="77777777" w:rsidR="004C556F" w:rsidRPr="00FA50C4" w:rsidRDefault="004C556F" w:rsidP="004C556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 w:rsidRPr="00FA50C4">
              <w:rPr>
                <w:rFonts w:asciiTheme="minorBidi" w:hAnsiTheme="minorBidi" w:cstheme="minorBidi"/>
                <w:i/>
                <w:iCs/>
                <w:sz w:val="22"/>
                <w:szCs w:val="22"/>
                <w:lang w:val="cy-GB"/>
              </w:rPr>
              <w:t>trafod yr ystod o anghenion ychwanegol</w:t>
            </w:r>
          </w:p>
          <w:p w14:paraId="24BF8202" w14:textId="1C22BC66" w:rsidR="004C556F" w:rsidRPr="00FA50C4" w:rsidRDefault="004C556F" w:rsidP="004C556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 w:rsidRPr="00FA50C4">
              <w:rPr>
                <w:rFonts w:asciiTheme="minorBidi" w:hAnsiTheme="minorBidi" w:cstheme="minorBidi"/>
                <w:i/>
                <w:iCs/>
                <w:sz w:val="22"/>
                <w:szCs w:val="22"/>
                <w:lang w:val="cy-GB"/>
              </w:rPr>
              <w:t>nodi rôl yr ymarferydd wrth ddiwallu anghenion pob dysgwr</w:t>
            </w:r>
          </w:p>
          <w:p w14:paraId="780D2A8B" w14:textId="47A51FBD" w:rsidR="00C01A3F" w:rsidRPr="00FA50C4" w:rsidRDefault="004C556F" w:rsidP="004C556F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 w:rsidRPr="00FA50C4">
              <w:rPr>
                <w:rFonts w:asciiTheme="minorBidi" w:hAnsiTheme="minorBidi" w:cstheme="minorBidi"/>
                <w:i/>
                <w:iCs/>
                <w:sz w:val="22"/>
                <w:szCs w:val="22"/>
                <w:lang w:val="cy-GB"/>
              </w:rPr>
              <w:t>dangos cysylltiadau rhwng theori ac ymarfer’</w:t>
            </w:r>
          </w:p>
          <w:p w14:paraId="2C261F64" w14:textId="77777777" w:rsidR="00C01A3F" w:rsidRPr="00FA50C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3C62A2A" w14:textId="77777777" w:rsidR="00FD6735" w:rsidRPr="00FA50C4" w:rsidRDefault="00FD6735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ECC01E9" w14:textId="77777777" w:rsidR="00FD6735" w:rsidRPr="00FA50C4" w:rsidRDefault="00FD6735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D8F13C6" w14:textId="77777777" w:rsidR="00C01A3F" w:rsidRPr="00FA50C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4F6619C" w14:textId="77777777" w:rsidR="00C01A3F" w:rsidRPr="00FA50C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B0B4681" w14:textId="77777777" w:rsidR="00C01A3F" w:rsidRPr="00FA50C4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A9CC2D6" w14:textId="77777777" w:rsidR="00C01A3F" w:rsidRPr="00FA50C4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6AC9049F" w14:textId="77777777" w:rsidR="00C01A3F" w:rsidRPr="00FA50C4" w:rsidRDefault="00C01A3F" w:rsidP="00BA1176">
      <w:pPr>
        <w:rPr>
          <w:rFonts w:ascii="Arial" w:hAnsi="Arial" w:cs="Arial"/>
          <w:b/>
          <w:lang w:val="cy-GB"/>
        </w:rPr>
      </w:pPr>
    </w:p>
    <w:p w14:paraId="3CC34245" w14:textId="77777777" w:rsidR="00C01A3F" w:rsidRPr="00FA50C4" w:rsidRDefault="00C01A3F" w:rsidP="00BA1176">
      <w:pPr>
        <w:rPr>
          <w:rFonts w:ascii="Arial" w:hAnsi="Arial" w:cs="Arial"/>
          <w:b/>
          <w:lang w:val="cy-GB"/>
        </w:rPr>
      </w:pPr>
    </w:p>
    <w:p w14:paraId="29D22A4F" w14:textId="4371EEC2" w:rsidR="00FD6735" w:rsidRPr="00FA50C4" w:rsidRDefault="00FD6735">
      <w:pPr>
        <w:rPr>
          <w:rFonts w:ascii="Arial" w:hAnsi="Arial" w:cs="Arial"/>
          <w:b/>
          <w:lang w:val="cy-GB"/>
        </w:rPr>
      </w:pPr>
      <w:r w:rsidRPr="00FA50C4">
        <w:rPr>
          <w:rFonts w:ascii="Arial" w:hAnsi="Arial" w:cs="Arial"/>
          <w:b/>
          <w:lang w:val="cy-GB"/>
        </w:rPr>
        <w:br w:type="page"/>
      </w:r>
    </w:p>
    <w:p w14:paraId="04E15B47" w14:textId="77777777" w:rsidR="0028204E" w:rsidRPr="00FA50C4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FA50C4" w14:paraId="6E6A35E7" w14:textId="77777777" w:rsidTr="00342C53">
        <w:tc>
          <w:tcPr>
            <w:tcW w:w="9781" w:type="dxa"/>
            <w:shd w:val="clear" w:color="auto" w:fill="C0C0C0"/>
          </w:tcPr>
          <w:p w14:paraId="7EADD8FC" w14:textId="77777777" w:rsidR="005969E2" w:rsidRPr="00FA50C4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FA50C4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FA50C4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BA2D095" w14:textId="77777777" w:rsidR="00EE6F25" w:rsidRPr="00FA50C4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B02932A" w14:textId="77777777" w:rsidR="001120FA" w:rsidRPr="00FA50C4" w:rsidRDefault="001120FA" w:rsidP="001120F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FA50C4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1CD48308" w14:textId="77777777" w:rsidR="001120FA" w:rsidRPr="00FA50C4" w:rsidRDefault="001120FA" w:rsidP="001120FA">
      <w:pPr>
        <w:ind w:left="284"/>
        <w:rPr>
          <w:rFonts w:ascii="Arial" w:eastAsia="Calibri" w:hAnsi="Arial" w:cs="Arial"/>
          <w:lang w:val="cy-GB"/>
        </w:rPr>
      </w:pPr>
      <w:r w:rsidRPr="00FA50C4">
        <w:rPr>
          <w:rFonts w:ascii="Arial" w:eastAsia="Calibri" w:hAnsi="Arial" w:cs="Arial"/>
          <w:lang w:val="cy-GB"/>
        </w:rPr>
        <w:t>(Y darlithydd i ddynodi Gallwch/Na allwch neu Gywir/Anghywir yn erbyn pob elfen)</w:t>
      </w:r>
    </w:p>
    <w:p w14:paraId="1FB39C68" w14:textId="77777777" w:rsidR="001120FA" w:rsidRPr="00FA50C4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206" w:type="dxa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691"/>
        <w:gridCol w:w="1247"/>
      </w:tblGrid>
      <w:tr w:rsidR="00EB3E0F" w:rsidRPr="00FA50C4" w14:paraId="61B586B4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4883F4BB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48587009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mewn ymchwil a dadansoddi data. </w:t>
            </w:r>
          </w:p>
          <w:p w14:paraId="33CBBC39" w14:textId="061C540C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Canllawiau penodol i’r aseiniad hwn:</w:t>
            </w:r>
          </w:p>
          <w:p w14:paraId="62937397" w14:textId="7777777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</w:p>
          <w:p w14:paraId="2B5EF451" w14:textId="77777777" w:rsidR="006F3567" w:rsidRPr="00FA50C4" w:rsidRDefault="004C556F" w:rsidP="004C556F">
            <w:pPr>
              <w:spacing w:line="259" w:lineRule="auto"/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Gallwch ddefnyddio offer AI priodol i’ch helpu i ddod o hyd i lyfrau ac erthyglau perthnasol ar eich pwnc. Gydag offer AI, gallwch greu crynodebau, gofyn cwestiynau penodol er mwyn osgoi </w:t>
            </w:r>
            <w:proofErr w:type="spellStart"/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brasddarllen</w:t>
            </w:r>
            <w:proofErr w:type="spellEnd"/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 a dod o hyd i gyfeiriadau a deunyddiau perthnasol i arwain eich archwiliad o bwnc. </w:t>
            </w:r>
            <w:r w:rsidRPr="00FA50C4">
              <w:rPr>
                <w:rFonts w:ascii="Arial" w:hAnsi="Arial" w:cs="Arial"/>
                <w:b/>
                <w:bCs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Ni allwch</w:t>
            </w: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 a rhaid peidio â gofyn yn syml i offeryn AI roi i chi’r ymchwil perthnasol ar bwnc, a chynnwys y deunydd hwn yn eich gwaith</w:t>
            </w:r>
          </w:p>
          <w:p w14:paraId="0950978F" w14:textId="5167934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</w:tcPr>
          <w:p w14:paraId="73D2F275" w14:textId="2FCD2D8A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EAC6477" w14:textId="77777777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973413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0C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B3E0F" w:rsidRPr="00FA50C4" w14:paraId="16668B4A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0BFDA460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2BF5B93C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  <w:p w14:paraId="207109B4" w14:textId="6F7F944D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Canllawiau penodol i’r aseiniad hwn:</w:t>
            </w:r>
          </w:p>
          <w:p w14:paraId="63EAA28B" w14:textId="7777777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</w:p>
          <w:p w14:paraId="061579E2" w14:textId="7777777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Caniateir i chi ddefnyddio AI cynhyrchiol i greu braslun o strwythur ar gyfer y cyflwyniad yn unig e.e. penawdau</w:t>
            </w:r>
          </w:p>
          <w:p w14:paraId="4778A11F" w14:textId="77777777" w:rsidR="006F3567" w:rsidRPr="00FA50C4" w:rsidRDefault="004C556F" w:rsidP="004C556F">
            <w:pPr>
              <w:spacing w:line="259" w:lineRule="auto"/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Ni allwch a rhaid peidio â gofyn yn syml i offeryn AI ysgrifennu ar bwnc eich aseiniad.</w:t>
            </w:r>
          </w:p>
          <w:p w14:paraId="1C97A974" w14:textId="7AA6BA6C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</w:tcPr>
          <w:p w14:paraId="014C91EC" w14:textId="03B61969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186C8D9" w14:textId="77777777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D41CED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0C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B3E0F" w:rsidRPr="00FA50C4" w14:paraId="2EA1BD8F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76FA4B87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38200328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gan gynnwys cael awgrymiadau i aralleirio eich gwaith.</w:t>
            </w:r>
          </w:p>
          <w:p w14:paraId="2D8ADF1E" w14:textId="34D02478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Canllawiau penodol i’r aseiniad hwn:</w:t>
            </w:r>
          </w:p>
          <w:p w14:paraId="3B596497" w14:textId="7777777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</w:p>
          <w:p w14:paraId="7B307C57" w14:textId="06D660CC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Ar gyfer yr asesiad hwn, gallwch chi ddefnyddio AI Cynhyrchiol i wirio eich testun/creadigaeth eich hun am wallau gramadegol a chystrawennol, yn cynnwys aralleirio eich gwaith eich hun o fewn safonau penodol. Ni allwch ofyn i offeryn AI Cynhyrchiol lunio testun i chi na chaniatáu iddo ailysgrifennu’ch testun eich hun yn gyfan gwbl, ei ehangu na’i newid fel na ellir ei adnabod.</w:t>
            </w:r>
          </w:p>
        </w:tc>
        <w:tc>
          <w:tcPr>
            <w:tcW w:w="1247" w:type="dxa"/>
          </w:tcPr>
          <w:p w14:paraId="0E1F1104" w14:textId="304483B5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8DC8039" w14:textId="77777777" w:rsidR="00EB3E0F" w:rsidRPr="00FA50C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E2FE646" w14:textId="77777777" w:rsidR="00EB3E0F" w:rsidRPr="00FA50C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0C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120FA" w:rsidRPr="00FA50C4" w14:paraId="0BCDAA20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0DF1DE49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12E94700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247" w:type="dxa"/>
          </w:tcPr>
          <w:p w14:paraId="1A55927C" w14:textId="79E29C9A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FE15D76" w14:textId="77777777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CB5D78" w14:textId="1EEB206C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FA50C4" w14:paraId="19848ED1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6C0445D2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4E9C2693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  <w:p w14:paraId="7EFDAD1F" w14:textId="223D4544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Canllawiau penodol i’r aseiniad hwn:</w:t>
            </w:r>
          </w:p>
          <w:p w14:paraId="62BCF6F1" w14:textId="77777777" w:rsidR="004C556F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</w:p>
          <w:p w14:paraId="64E788CD" w14:textId="220338E8" w:rsidR="006F3567" w:rsidRPr="00FA50C4" w:rsidRDefault="004C556F" w:rsidP="004C556F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Rhaid i chi beidio â chynnwys na chyflwyno unrhyw ased neu ddeilliant a gynhyrchir gan AI fel eich rhai eich hun</w:t>
            </w:r>
            <w:r w:rsidR="006F3567"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. </w:t>
            </w: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Mae hyn yn cynnwys, ond heb fod yn gyfyngedig i, destun, deialog, llais, </w:t>
            </w: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lastRenderedPageBreak/>
              <w:t xml:space="preserve">delweddau, ffotograffiaeth, cerddoriaeth, dylunio sain, fideo, animeiddio, dylunio cynnyrch, patrymau, ffasiwn, pensaernïaeth, arteffactau, gwrthrychau tri dimensiwn neu </w:t>
            </w:r>
            <w:proofErr w:type="spellStart"/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god</w:t>
            </w:r>
            <w:proofErr w:type="spellEnd"/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 cyfrifiadurol.</w:t>
            </w:r>
            <w:r w:rsidR="006F3567"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 xml:space="preserve">  </w:t>
            </w:r>
            <w:r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Dylai’r holl gynnwys creadigol a gynhyrchir drwy AI gael ei gyfeirnodi’n briodol</w:t>
            </w:r>
            <w:r w:rsidR="006F3567" w:rsidRPr="00FA50C4">
              <w:rPr>
                <w:rFonts w:ascii="Arial" w:hAnsi="Arial" w:cs="Arial"/>
                <w:i/>
                <w:iCs/>
                <w:color w:val="76923C" w:themeColor="accent3" w:themeShade="BF"/>
                <w:sz w:val="22"/>
                <w:szCs w:val="22"/>
                <w:lang w:val="cy-GB"/>
              </w:rPr>
              <w:t>.</w:t>
            </w:r>
          </w:p>
          <w:p w14:paraId="7AF76BF7" w14:textId="77777777" w:rsidR="006F3567" w:rsidRPr="00FA50C4" w:rsidRDefault="006F3567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</w:tcPr>
          <w:p w14:paraId="00F5EB7B" w14:textId="6D8708E4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5576DD3" w14:textId="77777777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1D34EF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0C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120FA" w:rsidRPr="00FA50C4" w14:paraId="6A2D7719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0D67A12D" w14:textId="77777777" w:rsidR="001120FA" w:rsidRPr="00FA50C4" w:rsidRDefault="001120F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5B9EE621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247" w:type="dxa"/>
          </w:tcPr>
          <w:p w14:paraId="79EF7553" w14:textId="77777777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A50C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274DC39" w14:textId="77777777" w:rsidR="001120FA" w:rsidRPr="00FA50C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8316647" w14:textId="345B594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D02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FA50C4" w14:paraId="75F9F105" w14:textId="77777777" w:rsidTr="00B81DDA">
        <w:tc>
          <w:tcPr>
            <w:tcW w:w="2268" w:type="dxa"/>
            <w:tcMar>
              <w:left w:w="105" w:type="dxa"/>
              <w:right w:w="105" w:type="dxa"/>
            </w:tcMar>
          </w:tcPr>
          <w:p w14:paraId="6D3EFAF5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691" w:type="dxa"/>
            <w:tcMar>
              <w:left w:w="105" w:type="dxa"/>
              <w:right w:w="105" w:type="dxa"/>
            </w:tcMar>
          </w:tcPr>
          <w:p w14:paraId="242E7308" w14:textId="77777777" w:rsidR="001120FA" w:rsidRPr="00FA50C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FA50C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FA50C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247" w:type="dxa"/>
          </w:tcPr>
          <w:p w14:paraId="16FFFF83" w14:textId="7BDE0DD5" w:rsidR="001120FA" w:rsidRPr="00FA50C4" w:rsidRDefault="006676D5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0FA" w:rsidRPr="00FA50C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10A04202" w14:textId="77777777" w:rsidR="001120FA" w:rsidRPr="00FA50C4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p w14:paraId="6F10FD7F" w14:textId="77777777" w:rsidR="001120FA" w:rsidRPr="00FA50C4" w:rsidRDefault="001120FA" w:rsidP="001120FA">
      <w:pPr>
        <w:ind w:left="720"/>
        <w:rPr>
          <w:rFonts w:ascii="Arial" w:hAnsi="Arial" w:cs="Arial"/>
          <w:sz w:val="22"/>
          <w:szCs w:val="22"/>
          <w:lang w:val="cy-GB"/>
        </w:rPr>
      </w:pPr>
    </w:p>
    <w:p w14:paraId="2937405F" w14:textId="77777777" w:rsidR="00152E9D" w:rsidRPr="00FA50C4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D7195D5" w14:textId="1C2F572B" w:rsidR="006F3567" w:rsidRPr="00FA50C4" w:rsidRDefault="004C556F" w:rsidP="004C556F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FA50C4">
        <w:rPr>
          <w:rFonts w:ascii="Arial" w:hAnsi="Arial" w:cs="Arial"/>
          <w:b/>
          <w:bCs/>
          <w:sz w:val="24"/>
          <w:szCs w:val="24"/>
          <w:lang w:val="cy-GB"/>
        </w:rPr>
        <w:t>Cofiwch bob amser gadw copi o’ch drafftiau, eich nodiadau ac adnoddau eraill a ddefnyddiwyd gennych, cyn ac ar ôl defnyddio offer AI.</w:t>
      </w:r>
      <w:r w:rsidR="006F3567" w:rsidRPr="00FA50C4">
        <w:rPr>
          <w:rFonts w:ascii="Arial" w:hAnsi="Arial" w:cs="Arial"/>
          <w:b/>
          <w:bCs/>
          <w:sz w:val="24"/>
          <w:szCs w:val="24"/>
          <w:lang w:val="cy-GB"/>
        </w:rPr>
        <w:t xml:space="preserve"> </w:t>
      </w:r>
      <w:r w:rsidRPr="00FA50C4">
        <w:rPr>
          <w:rFonts w:ascii="Arial" w:hAnsi="Arial" w:cs="Arial"/>
          <w:b/>
          <w:bCs/>
          <w:sz w:val="24"/>
          <w:szCs w:val="24"/>
          <w:lang w:val="cy-GB"/>
        </w:rPr>
        <w:t>Os oes amheuaeth o ddefnyddio offer AI y tu hwnt i’r hyn a bennwyd ar gyfer yr aseiniad penodol, gofynnir i chi ddarparu drafftiau blaenorol a nodiadau.</w:t>
      </w:r>
    </w:p>
    <w:p w14:paraId="18EC1EEC" w14:textId="77777777" w:rsidR="004C556F" w:rsidRPr="00FA50C4" w:rsidRDefault="004C556F" w:rsidP="004C556F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698DF08F" w14:textId="257A9C3C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>Portf</w:t>
      </w:r>
      <w:r w:rsidR="004C556F" w:rsidRPr="00FA50C4">
        <w:rPr>
          <w:rStyle w:val="normaltextrun"/>
          <w:rFonts w:ascii="Arial" w:hAnsi="Arial" w:cs="Arial"/>
          <w:b/>
          <w:bCs/>
          <w:lang w:val="cy-GB"/>
        </w:rPr>
        <w:t>f</w:t>
      </w:r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olio: 3 </w:t>
      </w:r>
      <w:r w:rsidR="004C556F" w:rsidRPr="00FA50C4">
        <w:rPr>
          <w:rStyle w:val="normaltextrun"/>
          <w:rFonts w:ascii="Arial" w:hAnsi="Arial" w:cs="Arial"/>
          <w:b/>
          <w:bCs/>
          <w:lang w:val="cy-GB"/>
        </w:rPr>
        <w:t>Elfennau</w:t>
      </w:r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 (3000 </w:t>
      </w:r>
      <w:r w:rsidR="004C556F" w:rsidRPr="00FA50C4">
        <w:rPr>
          <w:rStyle w:val="normaltextrun"/>
          <w:rFonts w:ascii="Arial" w:hAnsi="Arial" w:cs="Arial"/>
          <w:b/>
          <w:bCs/>
          <w:lang w:val="cy-GB"/>
        </w:rPr>
        <w:t>o eiriau</w:t>
      </w:r>
      <w:r w:rsidRPr="00FA50C4">
        <w:rPr>
          <w:rStyle w:val="normaltextrun"/>
          <w:rFonts w:ascii="Arial" w:hAnsi="Arial" w:cs="Arial"/>
          <w:b/>
          <w:bCs/>
          <w:lang w:val="cy-GB"/>
        </w:rPr>
        <w:t>)</w:t>
      </w:r>
      <w:r w:rsidRPr="00FA50C4">
        <w:rPr>
          <w:rStyle w:val="eop"/>
          <w:rFonts w:ascii="Arial" w:hAnsi="Arial" w:cs="Arial"/>
          <w:lang w:val="cy-GB"/>
        </w:rPr>
        <w:t> </w:t>
      </w:r>
    </w:p>
    <w:p w14:paraId="0552892D" w14:textId="16CB45A0" w:rsidR="006F3567" w:rsidRPr="00FA50C4" w:rsidRDefault="004C556F" w:rsidP="006F3567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rFonts w:ascii="Arial" w:hAnsi="Arial" w:cs="Arial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Elfen</w:t>
      </w:r>
      <w:r w:rsidR="006F3567" w:rsidRPr="00FA50C4">
        <w:rPr>
          <w:rStyle w:val="eop"/>
          <w:rFonts w:ascii="Arial" w:hAnsi="Arial" w:cs="Arial"/>
          <w:lang w:val="cy-GB"/>
        </w:rPr>
        <w:t xml:space="preserve"> 1: </w:t>
      </w:r>
      <w:r w:rsidRPr="00FA50C4">
        <w:rPr>
          <w:rStyle w:val="eop"/>
          <w:rFonts w:ascii="Arial" w:hAnsi="Arial" w:cs="Arial"/>
          <w:lang w:val="cy-GB"/>
        </w:rPr>
        <w:t>Cynllun Datblygu Unigol</w:t>
      </w:r>
    </w:p>
    <w:p w14:paraId="4A65340D" w14:textId="7B4F08FA" w:rsidR="006F3567" w:rsidRPr="00FA50C4" w:rsidRDefault="004C556F" w:rsidP="006F3567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rFonts w:asciiTheme="minorBidi" w:hAnsiTheme="minorBidi" w:cstheme="minorBidi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 xml:space="preserve">Elfen </w:t>
      </w:r>
      <w:r w:rsidR="006F3567" w:rsidRPr="00FA50C4">
        <w:rPr>
          <w:rStyle w:val="eop"/>
          <w:rFonts w:asciiTheme="minorBidi" w:hAnsiTheme="minorBidi" w:cstheme="minorBidi"/>
          <w:lang w:val="cy-GB"/>
        </w:rPr>
        <w:t>2: Poster</w:t>
      </w:r>
    </w:p>
    <w:p w14:paraId="278AB31C" w14:textId="1FB422DB" w:rsidR="006F3567" w:rsidRPr="00FA50C4" w:rsidRDefault="004C556F" w:rsidP="006F3567">
      <w:pPr>
        <w:pStyle w:val="paragraph"/>
        <w:spacing w:before="0" w:beforeAutospacing="0" w:after="0" w:afterAutospacing="0"/>
        <w:ind w:left="1080"/>
        <w:textAlignment w:val="baseline"/>
        <w:rPr>
          <w:rFonts w:asciiTheme="minorBidi" w:hAnsiTheme="minorBidi" w:cstheme="minorBidi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 xml:space="preserve">Elfen </w:t>
      </w:r>
      <w:r w:rsidR="006F3567" w:rsidRPr="00FA50C4">
        <w:rPr>
          <w:rFonts w:asciiTheme="minorBidi" w:hAnsiTheme="minorBidi" w:cstheme="minorBidi"/>
          <w:lang w:val="cy-GB"/>
        </w:rPr>
        <w:t xml:space="preserve">3: </w:t>
      </w:r>
      <w:r w:rsidRPr="00FA50C4">
        <w:rPr>
          <w:rFonts w:asciiTheme="minorBidi" w:hAnsiTheme="minorBidi" w:cstheme="minorBidi"/>
          <w:lang w:val="cy-GB"/>
        </w:rPr>
        <w:t>Cyflwyniad Fideo</w:t>
      </w:r>
    </w:p>
    <w:p w14:paraId="0F061197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76DD8E37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2CA5D54F" w14:textId="5634196B" w:rsidR="006F3567" w:rsidRPr="00FA50C4" w:rsidRDefault="004C556F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normaltextrun"/>
          <w:rFonts w:ascii="Arial" w:hAnsi="Arial" w:cs="Arial"/>
          <w:lang w:val="cy-GB"/>
        </w:rPr>
        <w:t>Rhaid i’r portffolio</w:t>
      </w:r>
      <w:r w:rsidR="006F3567" w:rsidRPr="00FA50C4">
        <w:rPr>
          <w:rStyle w:val="normaltextrun"/>
          <w:rFonts w:ascii="Arial" w:hAnsi="Arial" w:cs="Arial"/>
          <w:lang w:val="cy-GB"/>
        </w:rPr>
        <w:t>:</w:t>
      </w:r>
      <w:r w:rsidR="006F3567" w:rsidRPr="00FA50C4">
        <w:rPr>
          <w:rStyle w:val="eop"/>
          <w:rFonts w:ascii="Arial" w:hAnsi="Arial" w:cs="Arial"/>
          <w:lang w:val="cy-GB"/>
        </w:rPr>
        <w:t> </w:t>
      </w:r>
    </w:p>
    <w:p w14:paraId="70F4FEF4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b/>
          <w:bCs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00D30338" w14:textId="3747206B" w:rsidR="00B81DDA" w:rsidRPr="00FA50C4" w:rsidRDefault="004C556F" w:rsidP="00B81DDA">
      <w:pPr>
        <w:pStyle w:val="paragraph"/>
        <w:numPr>
          <w:ilvl w:val="0"/>
          <w:numId w:val="21"/>
        </w:numPr>
        <w:spacing w:before="0" w:beforeAutospacing="0" w:after="0" w:afterAutospacing="0"/>
        <w:ind w:left="1140" w:firstLine="0"/>
        <w:textAlignment w:val="baseline"/>
        <w:rPr>
          <w:rFonts w:ascii="Arial" w:hAnsi="Arial" w:cs="Arial"/>
          <w:b/>
          <w:bCs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>Sicrhau cyfrinachedd</w:t>
      </w:r>
      <w:r w:rsidR="006F3567" w:rsidRPr="00FA50C4">
        <w:rPr>
          <w:rStyle w:val="normaltextrun"/>
          <w:rFonts w:ascii="Arial" w:hAnsi="Arial" w:cs="Arial"/>
          <w:b/>
          <w:bCs/>
          <w:lang w:val="cy-GB"/>
        </w:rPr>
        <w:t xml:space="preserve">: </w:t>
      </w:r>
      <w:r w:rsidR="002B3D02">
        <w:rPr>
          <w:rStyle w:val="normaltextrun"/>
          <w:rFonts w:ascii="Arial" w:hAnsi="Arial" w:cs="Arial"/>
          <w:b/>
          <w:bCs/>
          <w:lang w:val="cy-GB"/>
        </w:rPr>
        <w:t>Peidiwch â chynnwys enw</w:t>
      </w:r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 unrhyw bobl a lleoliadau go iawn</w:t>
      </w:r>
      <w:r w:rsidR="006F3567" w:rsidRPr="00FA50C4">
        <w:rPr>
          <w:rStyle w:val="eop"/>
          <w:rFonts w:ascii="Arial" w:hAnsi="Arial" w:cs="Arial"/>
          <w:b/>
          <w:bCs/>
          <w:lang w:val="cy-GB"/>
        </w:rPr>
        <w:t> </w:t>
      </w:r>
    </w:p>
    <w:p w14:paraId="67F19F7D" w14:textId="25607771" w:rsidR="006F3567" w:rsidRPr="00FA50C4" w:rsidRDefault="004C556F" w:rsidP="00B81DDA">
      <w:pPr>
        <w:pStyle w:val="paragraph"/>
        <w:numPr>
          <w:ilvl w:val="0"/>
          <w:numId w:val="21"/>
        </w:numPr>
        <w:spacing w:before="0" w:beforeAutospacing="0" w:after="0" w:afterAutospacing="0"/>
        <w:ind w:left="1140" w:firstLine="0"/>
        <w:textAlignment w:val="baseline"/>
        <w:rPr>
          <w:rFonts w:ascii="Arial" w:hAnsi="Arial" w:cs="Arial"/>
          <w:b/>
          <w:bCs/>
          <w:lang w:val="cy-GB"/>
        </w:rPr>
      </w:pPr>
      <w:r w:rsidRPr="00FA50C4">
        <w:rPr>
          <w:rFonts w:ascii="Arial" w:hAnsi="Arial" w:cs="Arial"/>
          <w:lang w:val="cy-GB"/>
        </w:rPr>
        <w:t xml:space="preserve">Cynnwys dyfyniadau a rhestrau cyfeirio trefnus gan ddilyn canllawiau cyfeirio </w:t>
      </w:r>
      <w:proofErr w:type="spellStart"/>
      <w:r w:rsidRPr="00FA50C4">
        <w:rPr>
          <w:rFonts w:ascii="Arial" w:hAnsi="Arial" w:cs="Arial"/>
          <w:lang w:val="cy-GB"/>
        </w:rPr>
        <w:t>Harvard</w:t>
      </w:r>
      <w:proofErr w:type="spellEnd"/>
      <w:r w:rsidRPr="00FA50C4">
        <w:rPr>
          <w:rFonts w:ascii="Arial" w:hAnsi="Arial" w:cs="Arial"/>
          <w:lang w:val="cy-GB"/>
        </w:rPr>
        <w:t xml:space="preserve"> PCYDDS</w:t>
      </w:r>
      <w:r w:rsidR="006F3567" w:rsidRPr="00FA50C4">
        <w:rPr>
          <w:rStyle w:val="normaltextrun"/>
          <w:rFonts w:ascii="Arial" w:hAnsi="Arial" w:cs="Arial"/>
          <w:lang w:val="cy-GB"/>
        </w:rPr>
        <w:t>. </w:t>
      </w:r>
      <w:r w:rsidR="006F3567" w:rsidRPr="00FA50C4">
        <w:rPr>
          <w:rStyle w:val="eop"/>
          <w:rFonts w:ascii="Arial" w:hAnsi="Arial" w:cs="Arial"/>
          <w:lang w:val="cy-GB"/>
        </w:rPr>
        <w:t> </w:t>
      </w:r>
      <w:r w:rsidRPr="00FA50C4">
        <w:rPr>
          <w:rFonts w:ascii="Arial" w:hAnsi="Arial" w:cs="Arial"/>
          <w:lang w:val="cy-GB"/>
        </w:rPr>
        <w:t xml:space="preserve">Dyma’r ddolen i’r canllawiau cyfeirio </w:t>
      </w:r>
      <w:r w:rsidR="006F3567" w:rsidRPr="00FA50C4">
        <w:rPr>
          <w:rFonts w:ascii="Arial" w:hAnsi="Arial" w:cs="Arial"/>
          <w:lang w:val="cy-GB"/>
        </w:rPr>
        <w:t>:</w:t>
      </w:r>
      <w:r w:rsidR="006F3567" w:rsidRPr="00FA50C4">
        <w:rPr>
          <w:rFonts w:ascii="Arial" w:hAnsi="Arial" w:cs="Arial"/>
          <w:highlight w:val="yellow"/>
          <w:lang w:val="cy-GB"/>
        </w:rPr>
        <w:br/>
      </w:r>
      <w:hyperlink r:id="rId10" w:history="1">
        <w:r w:rsidR="006F3567" w:rsidRPr="00FA50C4">
          <w:rPr>
            <w:rStyle w:val="Hyperlink"/>
            <w:rFonts w:ascii="Arial" w:hAnsi="Arial" w:cs="Arial"/>
            <w:highlight w:val="yellow"/>
            <w:lang w:val="cy-GB"/>
          </w:rPr>
          <w:t>https://uwtsd.ac.uk/media/uwtsd-website/content-assets/documents/library-and-learning-resources/infoskills/Harvard-eng_v.1.2.pdf</w:t>
        </w:r>
      </w:hyperlink>
      <w:r w:rsidR="006F3567" w:rsidRPr="00FA50C4">
        <w:rPr>
          <w:rStyle w:val="normaltextrun"/>
          <w:rFonts w:ascii="Arial" w:hAnsi="Arial" w:cs="Arial"/>
          <w:highlight w:val="yellow"/>
          <w:lang w:val="cy-GB"/>
        </w:rPr>
        <w:t xml:space="preserve"> </w:t>
      </w:r>
    </w:p>
    <w:p w14:paraId="3B8070C1" w14:textId="77777777" w:rsidR="006F3567" w:rsidRPr="00FA50C4" w:rsidRDefault="006F3567" w:rsidP="006F3567">
      <w:pPr>
        <w:pStyle w:val="paragraph"/>
        <w:spacing w:before="0" w:beforeAutospacing="0" w:after="0" w:afterAutospacing="0"/>
        <w:ind w:left="78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49726DA3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45E4D1AB" w14:textId="77777777" w:rsidR="006F3567" w:rsidRPr="00FA50C4" w:rsidRDefault="006F3567" w:rsidP="006F35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764C6396" w14:textId="24E4887B" w:rsidR="006F3567" w:rsidRPr="00FA50C4" w:rsidRDefault="004C556F" w:rsidP="006F35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normaltextrun"/>
          <w:rFonts w:ascii="Arial" w:hAnsi="Arial" w:cs="Arial"/>
          <w:b/>
          <w:bCs/>
          <w:u w:val="single"/>
          <w:lang w:val="cy-GB"/>
        </w:rPr>
        <w:t xml:space="preserve">Canllaw i </w:t>
      </w:r>
      <w:r w:rsidR="002B3D02">
        <w:rPr>
          <w:rStyle w:val="normaltextrun"/>
          <w:rFonts w:ascii="Arial" w:hAnsi="Arial" w:cs="Arial"/>
          <w:b/>
          <w:bCs/>
          <w:u w:val="single"/>
          <w:lang w:val="cy-GB"/>
        </w:rPr>
        <w:t xml:space="preserve">sut i </w:t>
      </w:r>
      <w:r w:rsidRPr="00FA50C4">
        <w:rPr>
          <w:rStyle w:val="normaltextrun"/>
          <w:rFonts w:ascii="Arial" w:hAnsi="Arial" w:cs="Arial"/>
          <w:b/>
          <w:bCs/>
          <w:u w:val="single"/>
          <w:lang w:val="cy-GB"/>
        </w:rPr>
        <w:t>osod eich portffolio</w:t>
      </w:r>
    </w:p>
    <w:p w14:paraId="6B9562DB" w14:textId="77777777" w:rsidR="006F3567" w:rsidRPr="00FA50C4" w:rsidRDefault="006F3567" w:rsidP="006F35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5CFE6504" w14:textId="37ACC0D5" w:rsidR="006F3567" w:rsidRPr="00FA50C4" w:rsidRDefault="003F1057" w:rsidP="006F356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>Tudalen glawr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 – </w:t>
      </w:r>
      <w:r w:rsidRPr="00FA50C4">
        <w:rPr>
          <w:rStyle w:val="normaltextrun"/>
          <w:rFonts w:ascii="Arial" w:hAnsi="Arial" w:cs="Arial"/>
          <w:lang w:val="cy-GB"/>
        </w:rPr>
        <w:t xml:space="preserve">I gynnwys enw, rhif myfyriwr, </w:t>
      </w:r>
      <w:r w:rsidR="00A520AA" w:rsidRPr="00FA50C4">
        <w:rPr>
          <w:rStyle w:val="normaltextrun"/>
          <w:rFonts w:ascii="Arial" w:hAnsi="Arial" w:cs="Arial"/>
          <w:lang w:val="cy-GB"/>
        </w:rPr>
        <w:t xml:space="preserve">enw a rhif cod y modwl. </w:t>
      </w:r>
    </w:p>
    <w:p w14:paraId="2676353A" w14:textId="77777777" w:rsidR="006F3567" w:rsidRPr="00FA50C4" w:rsidRDefault="006F3567" w:rsidP="006F3567">
      <w:pPr>
        <w:pStyle w:val="paragraph"/>
        <w:spacing w:before="0" w:beforeAutospacing="0" w:after="0" w:afterAutospacing="0"/>
        <w:ind w:left="108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1FE4C5B1" w14:textId="580E3D48" w:rsidR="006F3567" w:rsidRPr="00FA50C4" w:rsidRDefault="00A520AA" w:rsidP="006F356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>Elfen</w:t>
      </w:r>
      <w:r w:rsidR="006F3567" w:rsidRPr="00FA50C4">
        <w:rPr>
          <w:rStyle w:val="normaltextrun"/>
          <w:rFonts w:ascii="Arial" w:hAnsi="Arial" w:cs="Arial"/>
          <w:b/>
          <w:bCs/>
          <w:lang w:val="cy-GB"/>
        </w:rPr>
        <w:t xml:space="preserve"> 1: </w:t>
      </w:r>
      <w:r w:rsidRPr="00FA50C4">
        <w:rPr>
          <w:rFonts w:ascii="Arial" w:hAnsi="Arial" w:cs="Arial"/>
          <w:b/>
          <w:bCs/>
          <w:lang w:val="cy-GB"/>
        </w:rPr>
        <w:t>Cynllun Datblygu Unigol</w:t>
      </w:r>
      <w:r w:rsidR="006F3567" w:rsidRPr="00FA50C4">
        <w:rPr>
          <w:rFonts w:ascii="Arial" w:hAnsi="Arial" w:cs="Arial"/>
          <w:b/>
          <w:bCs/>
          <w:lang w:val="cy-GB"/>
        </w:rPr>
        <w:t xml:space="preserve"> 25% </w:t>
      </w:r>
      <w:r w:rsidR="006F3567" w:rsidRPr="00FA50C4">
        <w:rPr>
          <w:rFonts w:ascii="Arial" w:hAnsi="Arial" w:cs="Arial"/>
          <w:lang w:val="cy-GB"/>
        </w:rPr>
        <w:t>(</w:t>
      </w:r>
      <w:r w:rsidR="002B3D02">
        <w:rPr>
          <w:rFonts w:ascii="Arial" w:hAnsi="Arial" w:cs="Arial"/>
          <w:lang w:val="cy-GB"/>
        </w:rPr>
        <w:t>Cyfwerth â</w:t>
      </w:r>
      <w:r w:rsidR="006F3567" w:rsidRPr="00FA50C4">
        <w:rPr>
          <w:rFonts w:ascii="Arial" w:hAnsi="Arial" w:cs="Arial"/>
          <w:lang w:val="cy-GB"/>
        </w:rPr>
        <w:t xml:space="preserve"> 1000 </w:t>
      </w:r>
      <w:r w:rsidRPr="00FA50C4">
        <w:rPr>
          <w:rFonts w:ascii="Arial" w:hAnsi="Arial" w:cs="Arial"/>
          <w:lang w:val="cy-GB"/>
        </w:rPr>
        <w:t>o eiriau</w:t>
      </w:r>
      <w:r w:rsidR="006F3567" w:rsidRPr="00FA50C4">
        <w:rPr>
          <w:rFonts w:ascii="Arial" w:hAnsi="Arial" w:cs="Arial"/>
          <w:lang w:val="cy-GB"/>
        </w:rPr>
        <w:t>)</w:t>
      </w:r>
    </w:p>
    <w:p w14:paraId="2680E60D" w14:textId="47DA116D" w:rsidR="006F3567" w:rsidRPr="00FA50C4" w:rsidRDefault="00A520AA" w:rsidP="00A520AA">
      <w:pPr>
        <w:pStyle w:val="paragraph"/>
        <w:spacing w:before="0" w:beforeAutospacing="0" w:after="0" w:afterAutospacing="0"/>
        <w:ind w:left="1440"/>
        <w:textAlignment w:val="baseline"/>
        <w:rPr>
          <w:rStyle w:val="eop"/>
          <w:rFonts w:ascii="Arial" w:hAnsi="Arial" w:cs="Arial"/>
          <w:lang w:val="cy-GB"/>
        </w:rPr>
      </w:pPr>
      <w:r w:rsidRPr="00FA50C4">
        <w:rPr>
          <w:rFonts w:ascii="Arial" w:hAnsi="Arial" w:cs="Arial"/>
          <w:b/>
          <w:bCs/>
          <w:lang w:val="cy-GB"/>
        </w:rPr>
        <w:t>Bydd angen i chi archwilio a chrynhoi anghenion dysgu ychwanegol disgybl gan ddefnyddio dull cynllunio sy’n canolbwyntio ar yr unigolyn*</w:t>
      </w:r>
    </w:p>
    <w:p w14:paraId="3A0656E4" w14:textId="77777777" w:rsidR="006F3567" w:rsidRPr="00FA50C4" w:rsidRDefault="006F3567" w:rsidP="006F3567">
      <w:pPr>
        <w:pStyle w:val="paragraph"/>
        <w:spacing w:before="0" w:beforeAutospacing="0" w:after="0" w:afterAutospacing="0"/>
        <w:ind w:left="1440"/>
        <w:textAlignment w:val="baseline"/>
        <w:rPr>
          <w:rStyle w:val="eop"/>
          <w:rFonts w:ascii="Arial" w:hAnsi="Arial" w:cs="Arial"/>
          <w:lang w:val="cy-GB"/>
        </w:rPr>
      </w:pPr>
    </w:p>
    <w:p w14:paraId="06653165" w14:textId="5DD6EE56" w:rsidR="00A520AA" w:rsidRPr="00FA50C4" w:rsidRDefault="00A520AA" w:rsidP="006F3567">
      <w:pPr>
        <w:pStyle w:val="paragraph"/>
        <w:spacing w:before="0" w:beforeAutospacing="0" w:after="0" w:afterAutospacing="0"/>
        <w:ind w:left="1440"/>
        <w:textAlignment w:val="baseline"/>
        <w:rPr>
          <w:rStyle w:val="normaltextrun"/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lang w:val="cy-GB"/>
        </w:rPr>
        <w:t>Defnyddiwch y templed sydd wedi’i ddarparu i gwblhau:</w:t>
      </w:r>
    </w:p>
    <w:p w14:paraId="5BA3B34B" w14:textId="1B1E9704" w:rsidR="006F3567" w:rsidRPr="00FA50C4" w:rsidRDefault="00A520AA" w:rsidP="006F3567">
      <w:pPr>
        <w:pStyle w:val="paragraph"/>
        <w:spacing w:before="0" w:beforeAutospacing="0" w:after="0" w:afterAutospacing="0"/>
        <w:ind w:left="1440"/>
        <w:textAlignment w:val="baseline"/>
        <w:rPr>
          <w:rStyle w:val="normaltextrun"/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lang w:val="cy-GB"/>
        </w:rPr>
        <w:t>Adran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 1C </w:t>
      </w:r>
      <w:r w:rsidRPr="00FA50C4">
        <w:rPr>
          <w:rStyle w:val="normaltextrun"/>
          <w:rFonts w:ascii="Arial" w:hAnsi="Arial" w:cs="Arial"/>
          <w:lang w:val="cy-GB"/>
        </w:rPr>
        <w:t>CDU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 : </w:t>
      </w:r>
      <w:r w:rsidRPr="00FA50C4">
        <w:rPr>
          <w:rStyle w:val="normaltextrun"/>
          <w:rFonts w:ascii="Arial" w:hAnsi="Arial" w:cs="Arial"/>
          <w:lang w:val="cy-GB"/>
        </w:rPr>
        <w:t>Proffil (</w:t>
      </w:r>
      <w:r w:rsidR="002B3D02">
        <w:rPr>
          <w:rStyle w:val="normaltextrun"/>
          <w:rFonts w:ascii="Arial" w:hAnsi="Arial" w:cs="Arial"/>
          <w:lang w:val="cy-GB"/>
        </w:rPr>
        <w:t>A</w:t>
      </w:r>
      <w:r w:rsidRPr="00FA50C4">
        <w:rPr>
          <w:rStyle w:val="normaltextrun"/>
          <w:rFonts w:ascii="Arial" w:hAnsi="Arial" w:cs="Arial"/>
          <w:lang w:val="cy-GB"/>
        </w:rPr>
        <w:t>mdanaf i)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 </w:t>
      </w:r>
    </w:p>
    <w:p w14:paraId="3222267A" w14:textId="136299D0" w:rsidR="006F3567" w:rsidRPr="00FA50C4" w:rsidRDefault="00A520AA" w:rsidP="00A520AA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lang w:val="cy-GB"/>
        </w:rPr>
        <w:t xml:space="preserve">Adran 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2A </w:t>
      </w:r>
      <w:r w:rsidRPr="00FA50C4">
        <w:rPr>
          <w:rStyle w:val="normaltextrun"/>
          <w:rFonts w:ascii="Arial" w:hAnsi="Arial" w:cs="Arial"/>
          <w:lang w:val="cy-GB"/>
        </w:rPr>
        <w:t>CDU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: </w:t>
      </w:r>
      <w:r w:rsidRPr="00FA50C4">
        <w:rPr>
          <w:rFonts w:ascii="Arial" w:hAnsi="Arial" w:cs="Arial"/>
          <w:lang w:val="cy-GB"/>
        </w:rPr>
        <w:t xml:space="preserve">Disgrifiad o anghenion dysgu ychwanegol (ADY) y plentyn neu’r person ifanc  </w:t>
      </w:r>
    </w:p>
    <w:p w14:paraId="632AF52D" w14:textId="11BB5B8D" w:rsidR="006F3567" w:rsidRPr="00FA50C4" w:rsidRDefault="006F3567" w:rsidP="006F3567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Arial" w:hAnsi="Arial" w:cs="Arial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  <w:r w:rsidRPr="00FA50C4">
        <w:rPr>
          <w:rStyle w:val="normaltextrun"/>
          <w:rFonts w:ascii="Arial" w:hAnsi="Arial" w:cs="Arial"/>
          <w:lang w:val="cy-GB"/>
        </w:rPr>
        <w:t xml:space="preserve">    </w:t>
      </w:r>
      <w:r w:rsidR="00A520AA" w:rsidRPr="00FA50C4">
        <w:rPr>
          <w:rStyle w:val="normaltextrun"/>
          <w:rFonts w:ascii="Arial" w:hAnsi="Arial" w:cs="Arial"/>
          <w:lang w:val="cy-GB"/>
        </w:rPr>
        <w:t xml:space="preserve">Adran </w:t>
      </w:r>
      <w:r w:rsidRPr="00FA50C4">
        <w:rPr>
          <w:rStyle w:val="normaltextrun"/>
          <w:rFonts w:ascii="Arial" w:hAnsi="Arial" w:cs="Arial"/>
          <w:lang w:val="cy-GB"/>
        </w:rPr>
        <w:t xml:space="preserve">2B </w:t>
      </w:r>
      <w:r w:rsidR="00A520AA" w:rsidRPr="00FA50C4">
        <w:rPr>
          <w:rStyle w:val="normaltextrun"/>
          <w:rFonts w:ascii="Arial" w:hAnsi="Arial" w:cs="Arial"/>
          <w:lang w:val="cy-GB"/>
        </w:rPr>
        <w:t>CDU</w:t>
      </w:r>
      <w:r w:rsidRPr="00FA50C4">
        <w:rPr>
          <w:rStyle w:val="normaltextrun"/>
          <w:rFonts w:ascii="Arial" w:hAnsi="Arial" w:cs="Arial"/>
          <w:lang w:val="cy-GB"/>
        </w:rPr>
        <w:t xml:space="preserve">: </w:t>
      </w:r>
      <w:r w:rsidR="00FC1BB3" w:rsidRPr="00FA50C4">
        <w:rPr>
          <w:rStyle w:val="normaltextrun"/>
          <w:rFonts w:ascii="Arial" w:hAnsi="Arial" w:cs="Arial"/>
          <w:lang w:val="cy-GB"/>
        </w:rPr>
        <w:t xml:space="preserve">Disgrifiad a chyflwyniad </w:t>
      </w:r>
      <w:r w:rsidR="002B3D02">
        <w:rPr>
          <w:rStyle w:val="normaltextrun"/>
          <w:rFonts w:ascii="Arial" w:hAnsi="Arial" w:cs="Arial"/>
          <w:lang w:val="cy-GB"/>
        </w:rPr>
        <w:t>o d</w:t>
      </w:r>
      <w:r w:rsidR="00FC1BB3" w:rsidRPr="00FA50C4">
        <w:rPr>
          <w:rStyle w:val="normaltextrun"/>
          <w:rFonts w:ascii="Arial" w:hAnsi="Arial" w:cs="Arial"/>
          <w:lang w:val="cy-GB"/>
        </w:rPr>
        <w:t>darpariaeth ddysgu ychwanegol (</w:t>
      </w:r>
      <w:proofErr w:type="spellStart"/>
      <w:r w:rsidR="00FC1BB3" w:rsidRPr="00FA50C4">
        <w:rPr>
          <w:rStyle w:val="normaltextrun"/>
          <w:rFonts w:ascii="Arial" w:hAnsi="Arial" w:cs="Arial"/>
          <w:lang w:val="cy-GB"/>
        </w:rPr>
        <w:t>D</w:t>
      </w:r>
      <w:r w:rsidR="00443CC0" w:rsidRPr="00FA50C4">
        <w:rPr>
          <w:rStyle w:val="normaltextrun"/>
          <w:rFonts w:ascii="Arial" w:hAnsi="Arial" w:cs="Arial"/>
          <w:lang w:val="cy-GB"/>
        </w:rPr>
        <w:t>Dd</w:t>
      </w:r>
      <w:r w:rsidR="00FC1BB3" w:rsidRPr="00FA50C4">
        <w:rPr>
          <w:rStyle w:val="normaltextrun"/>
          <w:rFonts w:ascii="Arial" w:hAnsi="Arial" w:cs="Arial"/>
          <w:lang w:val="cy-GB"/>
        </w:rPr>
        <w:t>Y</w:t>
      </w:r>
      <w:proofErr w:type="spellEnd"/>
      <w:r w:rsidR="00FC1BB3" w:rsidRPr="00FA50C4">
        <w:rPr>
          <w:rStyle w:val="normaltextrun"/>
          <w:rFonts w:ascii="Arial" w:hAnsi="Arial" w:cs="Arial"/>
          <w:lang w:val="cy-GB"/>
        </w:rPr>
        <w:t xml:space="preserve">) y plentyn neu'r person ifanc </w:t>
      </w:r>
    </w:p>
    <w:p w14:paraId="020CBDE8" w14:textId="59AB6DBE" w:rsidR="006F3567" w:rsidRPr="00FA50C4" w:rsidRDefault="009658C0" w:rsidP="00FC1BB3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="Segoe UI" w:hAnsi="Segoe UI" w:cs="Segoe UI"/>
          <w:b/>
          <w:bCs/>
          <w:i/>
          <w:iCs/>
          <w:lang w:val="cy-GB"/>
        </w:rPr>
      </w:pPr>
      <w:r>
        <w:rPr>
          <w:rFonts w:ascii="Arial" w:hAnsi="Arial" w:cs="Arial"/>
          <w:b/>
          <w:bCs/>
          <w:i/>
          <w:iCs/>
          <w:lang w:val="cy-GB" w:eastAsia="en-US"/>
        </w:rPr>
        <w:t xml:space="preserve">*Bydd </w:t>
      </w:r>
      <w:r w:rsidR="002B3D02">
        <w:rPr>
          <w:rFonts w:ascii="Arial" w:hAnsi="Arial" w:cs="Arial"/>
          <w:b/>
          <w:bCs/>
          <w:i/>
          <w:iCs/>
          <w:lang w:val="cy-GB" w:eastAsia="en-US"/>
        </w:rPr>
        <w:t>arweiniad p</w:t>
      </w:r>
      <w:r>
        <w:rPr>
          <w:rFonts w:ascii="Arial" w:hAnsi="Arial" w:cs="Arial"/>
          <w:b/>
          <w:bCs/>
          <w:i/>
          <w:iCs/>
          <w:lang w:val="cy-GB" w:eastAsia="en-US"/>
        </w:rPr>
        <w:t>ellach yn cael ei roi yn ystod eich darlithoedd.</w:t>
      </w:r>
    </w:p>
    <w:p w14:paraId="3DDE18BD" w14:textId="77777777" w:rsidR="006F3567" w:rsidRPr="00FA50C4" w:rsidRDefault="006F3567" w:rsidP="006F3567">
      <w:pPr>
        <w:pStyle w:val="paragraph"/>
        <w:spacing w:before="0" w:beforeAutospacing="0" w:after="0" w:afterAutospacing="0"/>
        <w:ind w:left="1440"/>
        <w:textAlignment w:val="baseline"/>
        <w:rPr>
          <w:rStyle w:val="normaltextrun"/>
          <w:rFonts w:ascii="Arial" w:hAnsi="Arial" w:cs="Arial"/>
          <w:b/>
          <w:bCs/>
          <w:lang w:val="cy-GB"/>
        </w:rPr>
      </w:pPr>
    </w:p>
    <w:p w14:paraId="0C67F1FE" w14:textId="1B40F27D" w:rsidR="006F3567" w:rsidRPr="00FA50C4" w:rsidRDefault="00A520AA" w:rsidP="00FC1BB3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Elfen </w:t>
      </w:r>
      <w:r w:rsidR="006F3567" w:rsidRPr="00FA50C4">
        <w:rPr>
          <w:rStyle w:val="normaltextrun"/>
          <w:rFonts w:ascii="Arial" w:hAnsi="Arial" w:cs="Arial"/>
          <w:b/>
          <w:bCs/>
          <w:lang w:val="cy-GB"/>
        </w:rPr>
        <w:t>2: Poster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 – </w:t>
      </w:r>
      <w:r w:rsidR="00FC1BB3" w:rsidRPr="00FA50C4">
        <w:rPr>
          <w:rFonts w:ascii="Arial" w:hAnsi="Arial" w:cs="Arial"/>
          <w:b/>
          <w:bCs/>
          <w:lang w:val="cy-GB"/>
        </w:rPr>
        <w:t xml:space="preserve">Yn amlinellu arfer da o ran cefnogi dysgwyr ag angen dysgu penodol </w:t>
      </w:r>
      <w:r w:rsidR="00FC1BB3" w:rsidRPr="00FA50C4">
        <w:rPr>
          <w:rFonts w:ascii="Arial" w:hAnsi="Arial" w:cs="Arial"/>
          <w:b/>
          <w:bCs/>
          <w:i/>
          <w:iCs/>
          <w:lang w:val="cy-GB"/>
        </w:rPr>
        <w:t xml:space="preserve"> </w:t>
      </w:r>
      <w:r w:rsidR="006F3567" w:rsidRPr="00FA50C4">
        <w:rPr>
          <w:rStyle w:val="eop"/>
          <w:rFonts w:ascii="Arial" w:hAnsi="Arial" w:cs="Arial"/>
          <w:lang w:val="cy-GB"/>
        </w:rPr>
        <w:t>(</w:t>
      </w:r>
      <w:r w:rsidR="00FC1BB3" w:rsidRPr="00FA50C4">
        <w:rPr>
          <w:rStyle w:val="eop"/>
          <w:rFonts w:ascii="Arial" w:hAnsi="Arial" w:cs="Arial"/>
          <w:lang w:val="cy-GB"/>
        </w:rPr>
        <w:t>Tua</w:t>
      </w:r>
      <w:r w:rsidR="006F3567" w:rsidRPr="00FA50C4">
        <w:rPr>
          <w:rStyle w:val="eop"/>
          <w:rFonts w:ascii="Arial" w:hAnsi="Arial" w:cs="Arial"/>
          <w:lang w:val="cy-GB"/>
        </w:rPr>
        <w:t xml:space="preserve"> 500 </w:t>
      </w:r>
      <w:r w:rsidR="00FC1BB3" w:rsidRPr="00FA50C4">
        <w:rPr>
          <w:rStyle w:val="eop"/>
          <w:rFonts w:ascii="Arial" w:hAnsi="Arial" w:cs="Arial"/>
          <w:lang w:val="cy-GB"/>
        </w:rPr>
        <w:t>o eiriau</w:t>
      </w:r>
      <w:r w:rsidR="006F3567" w:rsidRPr="00FA50C4">
        <w:rPr>
          <w:rStyle w:val="eop"/>
          <w:rFonts w:ascii="Arial" w:hAnsi="Arial" w:cs="Arial"/>
          <w:lang w:val="cy-GB"/>
        </w:rPr>
        <w:t>) </w:t>
      </w:r>
    </w:p>
    <w:p w14:paraId="0ABB53E6" w14:textId="3E54AEFF" w:rsidR="006F3567" w:rsidRPr="00FA50C4" w:rsidRDefault="00A520AA" w:rsidP="006F3567">
      <w:pPr>
        <w:pStyle w:val="paragraph"/>
        <w:spacing w:before="0" w:after="0"/>
        <w:ind w:left="1440"/>
        <w:textAlignment w:val="baseline"/>
        <w:rPr>
          <w:rStyle w:val="normaltextrun"/>
          <w:rFonts w:ascii="Arial" w:hAnsi="Arial" w:cs="Arial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Elfen </w:t>
      </w:r>
      <w:r w:rsidR="006F3567" w:rsidRPr="00FA50C4">
        <w:rPr>
          <w:rStyle w:val="normaltextrun"/>
          <w:rFonts w:ascii="Arial" w:hAnsi="Arial" w:cs="Arial"/>
          <w:b/>
          <w:bCs/>
          <w:lang w:val="cy-GB"/>
        </w:rPr>
        <w:t xml:space="preserve">3: </w:t>
      </w:r>
      <w:r w:rsidR="00FC1BB3" w:rsidRPr="00FA50C4">
        <w:rPr>
          <w:rStyle w:val="normaltextrun"/>
          <w:rFonts w:ascii="Arial" w:hAnsi="Arial" w:cs="Arial"/>
          <w:b/>
          <w:bCs/>
          <w:lang w:val="cy-GB"/>
        </w:rPr>
        <w:t>Cyflwyniad Fideo</w:t>
      </w:r>
      <w:r w:rsidR="006F3567" w:rsidRPr="00FA50C4">
        <w:rPr>
          <w:rStyle w:val="normaltextrun"/>
          <w:rFonts w:ascii="Arial" w:hAnsi="Arial" w:cs="Arial"/>
          <w:b/>
          <w:bCs/>
          <w:lang w:val="cy-GB"/>
        </w:rPr>
        <w:t xml:space="preserve"> 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(3 </w:t>
      </w:r>
      <w:r w:rsidR="00FC1BB3" w:rsidRPr="00FA50C4">
        <w:rPr>
          <w:rStyle w:val="normaltextrun"/>
          <w:rFonts w:ascii="Arial" w:hAnsi="Arial" w:cs="Arial"/>
          <w:lang w:val="cy-GB"/>
        </w:rPr>
        <w:t>munud</w:t>
      </w:r>
      <w:r w:rsidR="006F3567" w:rsidRPr="00FA50C4">
        <w:rPr>
          <w:rStyle w:val="normaltextrun"/>
          <w:rFonts w:ascii="Arial" w:hAnsi="Arial" w:cs="Arial"/>
          <w:lang w:val="cy-GB"/>
        </w:rPr>
        <w:t xml:space="preserve">) </w:t>
      </w:r>
      <w:r w:rsidR="008D2B0E" w:rsidRPr="00FA50C4">
        <w:rPr>
          <w:rStyle w:val="normaltextrun"/>
          <w:rFonts w:ascii="Arial" w:hAnsi="Arial" w:cs="Arial"/>
          <w:b/>
          <w:bCs/>
          <w:i/>
          <w:iCs/>
          <w:lang w:val="cy-GB"/>
        </w:rPr>
        <w:t>Ychwanegwch ddolen i'ch cyflwyniad fideo gan wneud yn siŵr bod gan eich darlithwyr fynediad ato.</w:t>
      </w:r>
    </w:p>
    <w:p w14:paraId="08FE2BC2" w14:textId="77777777" w:rsidR="008D2B0E" w:rsidRPr="00FA50C4" w:rsidRDefault="008D2B0E" w:rsidP="006F356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b/>
          <w:bCs/>
          <w:lang w:val="cy-GB"/>
        </w:rPr>
      </w:pPr>
      <w:r w:rsidRPr="00FA50C4">
        <w:rPr>
          <w:rFonts w:ascii="Arial" w:hAnsi="Arial" w:cs="Arial"/>
          <w:b/>
          <w:bCs/>
          <w:lang w:val="cy-GB"/>
        </w:rPr>
        <w:t>Mae'n ofynnol i chi gynhyrchu cyflwyniad fideo lle rydych chi'n dangos eich dealltwriaeth o'r Angen Dysgu Ychwanegol (ADY) penodol a nodir ar eich poster.</w:t>
      </w:r>
    </w:p>
    <w:p w14:paraId="796319DC" w14:textId="77777777" w:rsidR="008D2B0E" w:rsidRPr="00FA50C4" w:rsidRDefault="008D2B0E" w:rsidP="006F356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</w:p>
    <w:p w14:paraId="24521309" w14:textId="6C765F1B" w:rsidR="006F3567" w:rsidRPr="00FA50C4" w:rsidRDefault="008D2B0E" w:rsidP="006F356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Yn eich cyflwyniad, bydd angen i chi:</w:t>
      </w:r>
    </w:p>
    <w:p w14:paraId="6271B58D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Nodi ac esbonio un angen dysgu ychwanegol</w:t>
      </w:r>
    </w:p>
    <w:p w14:paraId="3B9D4DD2" w14:textId="6A1F10C4" w:rsidR="00443CC0" w:rsidRPr="00FA50C4" w:rsidRDefault="009658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>
        <w:rPr>
          <w:rFonts w:ascii="Arial" w:hAnsi="Arial" w:cs="Arial"/>
          <w:lang w:val="cy-GB" w:eastAsia="en-US"/>
        </w:rPr>
        <w:t>Rhoi diffiniad clir</w:t>
      </w:r>
    </w:p>
    <w:p w14:paraId="1CBF3DCB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Esbonio sut mae'r angen dysgu hwn yn ymddangos mewn lleoliad ystafell ddosbarth</w:t>
      </w:r>
    </w:p>
    <w:p w14:paraId="6FB259AD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Disgrifio nodweddion neu ymddygiadau cyffredin</w:t>
      </w:r>
    </w:p>
    <w:p w14:paraId="2827463F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Ystyried sut y gallai effeithio ar ddysgu, ymgysylltiad a chyfranogiad</w:t>
      </w:r>
    </w:p>
    <w:p w14:paraId="05BEB73B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Trafod arferion addysgu cynhwysol i gefnogi'r dysgwr</w:t>
      </w:r>
    </w:p>
    <w:p w14:paraId="00880BD5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Amlinellu strategaethau a dulliau effeithiol</w:t>
      </w:r>
    </w:p>
    <w:p w14:paraId="7E3AA319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Esbonio sut mae'r rhain yn cefnogi mynediad at ddysgu ac yn hyrwyddo cynhwysiant</w:t>
      </w:r>
    </w:p>
    <w:p w14:paraId="2A8FE32E" w14:textId="77777777" w:rsidR="00443CC0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lang w:val="cy-GB"/>
        </w:rPr>
        <w:t>Ystyried rôl yr athro, y staff cymorth a'r amgylchedd dysgu</w:t>
      </w:r>
    </w:p>
    <w:p w14:paraId="5665762F" w14:textId="14100CF6" w:rsidR="006F3567" w:rsidRPr="00FA50C4" w:rsidRDefault="00443CC0" w:rsidP="00443CC0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b/>
          <w:bCs/>
          <w:lang w:val="cy-GB"/>
        </w:rPr>
      </w:pPr>
      <w:r w:rsidRPr="00FA50C4">
        <w:rPr>
          <w:rFonts w:ascii="Arial" w:hAnsi="Arial" w:cs="Arial"/>
          <w:lang w:val="cy-GB"/>
        </w:rPr>
        <w:t>Cynnwys cyfeiriadau perthnasol at ddamcaniaet</w:t>
      </w:r>
      <w:r w:rsidR="00417D46">
        <w:rPr>
          <w:rFonts w:ascii="Arial" w:hAnsi="Arial" w:cs="Arial"/>
          <w:lang w:val="cy-GB"/>
        </w:rPr>
        <w:t>h</w:t>
      </w:r>
      <w:r w:rsidRPr="00FA50C4">
        <w:rPr>
          <w:rFonts w:ascii="Arial" w:hAnsi="Arial" w:cs="Arial"/>
          <w:lang w:val="cy-GB"/>
        </w:rPr>
        <w:t xml:space="preserve">, deddfwriaeth a fframweithiau </w:t>
      </w:r>
      <w:r w:rsidR="00417D46" w:rsidRPr="00FA50C4">
        <w:rPr>
          <w:rFonts w:ascii="Arial" w:hAnsi="Arial" w:cs="Arial"/>
          <w:lang w:val="cy-GB"/>
        </w:rPr>
        <w:t xml:space="preserve">addysgol </w:t>
      </w:r>
      <w:r w:rsidRPr="00FA50C4">
        <w:rPr>
          <w:rFonts w:ascii="Arial" w:hAnsi="Arial" w:cs="Arial"/>
          <w:lang w:val="cy-GB"/>
        </w:rPr>
        <w:t>(e.e., Cod Ymarfer ADY) ac ymchwil bersonol i gefnogi dy bwyntiau</w:t>
      </w:r>
    </w:p>
    <w:p w14:paraId="2BB06C33" w14:textId="58DE4A34" w:rsidR="006F3567" w:rsidRPr="00FA50C4" w:rsidRDefault="00443CC0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ab/>
        <w:t>Rhestr gyfeirio ar gyfer pob elfen o'r portffolio</w:t>
      </w:r>
      <w:r w:rsidR="006F3567" w:rsidRPr="00FA50C4">
        <w:rPr>
          <w:rStyle w:val="eop"/>
          <w:rFonts w:ascii="Arial" w:hAnsi="Arial" w:cs="Arial"/>
          <w:lang w:val="cy-GB"/>
        </w:rPr>
        <w:t> </w:t>
      </w:r>
    </w:p>
    <w:p w14:paraId="2A33B5B9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highlight w:val="yellow"/>
          <w:lang w:val="cy-GB"/>
        </w:rPr>
      </w:pPr>
    </w:p>
    <w:p w14:paraId="1CCF41D7" w14:textId="77777777" w:rsidR="006F3567" w:rsidRPr="00FA50C4" w:rsidRDefault="006F3567" w:rsidP="006F356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lang w:val="cy-GB"/>
        </w:rPr>
        <w:t> </w:t>
      </w:r>
    </w:p>
    <w:p w14:paraId="410DB127" w14:textId="4551ED06" w:rsidR="00443CC0" w:rsidRPr="00FA50C4" w:rsidRDefault="00443CC0" w:rsidP="006F356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lang w:val="cy-GB"/>
        </w:rPr>
      </w:pPr>
      <w:r w:rsidRPr="00FA50C4">
        <w:rPr>
          <w:rStyle w:val="normaltextrun"/>
          <w:rFonts w:ascii="Arial" w:hAnsi="Arial" w:cs="Arial"/>
          <w:b/>
          <w:bCs/>
          <w:lang w:val="cy-GB"/>
        </w:rPr>
        <w:t>Os oes angen unrhyw gymorth arnoch gydag unrhyw elfen o'r modwl hwn, cysylltwch drwy e-bost:</w:t>
      </w:r>
    </w:p>
    <w:p w14:paraId="561DA175" w14:textId="4787D546" w:rsidR="006F3567" w:rsidRPr="00FA50C4" w:rsidRDefault="006F3567" w:rsidP="006F35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cy-GB"/>
        </w:rPr>
      </w:pPr>
      <w:hyperlink r:id="rId11" w:history="1">
        <w:r w:rsidRPr="00FA50C4">
          <w:rPr>
            <w:rStyle w:val="Hyperlink"/>
            <w:rFonts w:ascii="Arial" w:hAnsi="Arial" w:cs="Arial"/>
            <w:b/>
            <w:bCs/>
            <w:highlight w:val="yellow"/>
            <w:lang w:val="cy-GB"/>
          </w:rPr>
          <w:t>s.ainsworth@uwtsd.ac.uk</w:t>
        </w:r>
      </w:hyperlink>
      <w:r w:rsidRPr="00FA50C4">
        <w:rPr>
          <w:rStyle w:val="normaltextrun"/>
          <w:rFonts w:ascii="Arial" w:hAnsi="Arial" w:cs="Arial"/>
          <w:b/>
          <w:bCs/>
          <w:lang w:val="cy-GB"/>
        </w:rPr>
        <w:t xml:space="preserve"> </w:t>
      </w:r>
      <w:r w:rsidRPr="00FA50C4">
        <w:rPr>
          <w:rStyle w:val="eop"/>
          <w:rFonts w:ascii="Arial" w:hAnsi="Arial" w:cs="Arial"/>
          <w:lang w:val="cy-GB"/>
        </w:rPr>
        <w:t> </w:t>
      </w:r>
    </w:p>
    <w:p w14:paraId="0634FF91" w14:textId="1ABEB4E0" w:rsidR="00A85BFE" w:rsidRPr="00FA50C4" w:rsidRDefault="006F3567" w:rsidP="00C31A9B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3A3D0E4E" w14:textId="77777777" w:rsidR="00A3505D" w:rsidRPr="00FA50C4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FA50C4" w14:paraId="561617A6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35A9BC1" w14:textId="77777777" w:rsidR="00D22D9C" w:rsidRPr="00FA50C4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FA50C4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89621A9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960885" w14:textId="77777777" w:rsidR="00D22D9C" w:rsidRPr="00FA50C4" w:rsidRDefault="00A04F8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FA50C4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FA50C4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0D18BAA" w14:textId="77777777" w:rsidR="004D5E9B" w:rsidRPr="00FA50C4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31E7DF30" w14:textId="77777777" w:rsidR="00D22D9C" w:rsidRPr="00FA50C4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69F39B" w14:textId="77777777" w:rsidR="00D22D9C" w:rsidRPr="00FA50C4" w:rsidRDefault="00A04F8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FA50C4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FA50C4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FA50C4">
        <w:rPr>
          <w:rFonts w:ascii="Arial" w:hAnsi="Arial" w:cs="Arial"/>
          <w:i/>
          <w:sz w:val="22"/>
          <w:szCs w:val="22"/>
          <w:lang w:val="cy-GB"/>
        </w:rPr>
        <w:t>ystod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FA50C4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FA50C4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26B33982" w14:textId="77777777" w:rsidR="00C01A3F" w:rsidRPr="00FA50C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B1EC8B" w14:textId="77777777" w:rsidR="00C01A3F" w:rsidRPr="00FA50C4" w:rsidRDefault="00A04F8B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A50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555EFD7" w14:textId="271971FB" w:rsidR="00B81DDA" w:rsidRPr="00FA50C4" w:rsidRDefault="00B81DDA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Tystiolaeth o ymgysylltiad trylwyr â damcaniaethau, deddfwriaeth a pholisïau perthnasol ac arfer gorau</w:t>
      </w:r>
      <w:r w:rsidR="00417D46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.</w:t>
      </w:r>
    </w:p>
    <w:p w14:paraId="0EED1328" w14:textId="4C8997F5" w:rsidR="006F3567" w:rsidRPr="00FA50C4" w:rsidRDefault="00B81DDA" w:rsidP="00B81DD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Cynnwys rhestrau cyfeirio trefnus yn dilyn canllawiau cyfeirio </w:t>
      </w:r>
      <w:proofErr w:type="spellStart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Harvard</w:t>
      </w:r>
      <w:proofErr w:type="spellEnd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 </w:t>
      </w:r>
      <w:r w:rsidR="00417D46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PCYDDS</w:t>
      </w:r>
    </w:p>
    <w:p w14:paraId="78CC72CD" w14:textId="77777777" w:rsidR="00C01A3F" w:rsidRPr="00FA50C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65D084D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A14461E" w14:textId="77777777" w:rsidR="00D22D9C" w:rsidRPr="00FA50C4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6D2C611" w14:textId="77777777" w:rsidR="00D22D9C" w:rsidRPr="00FA50C4" w:rsidRDefault="00411398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Fonts w:ascii="Arial" w:hAnsi="Arial" w:cs="Arial"/>
          <w:sz w:val="22"/>
          <w:szCs w:val="22"/>
          <w:lang w:val="cy-GB"/>
        </w:rPr>
        <w:lastRenderedPageBreak/>
        <w:t xml:space="preserve">Ar lefel 4, dylech allu arddangos gwybodaeth am y cysyniadau a’r egwyddorion </w:t>
      </w:r>
      <w:r w:rsidR="00342C53" w:rsidRPr="00FA50C4">
        <w:rPr>
          <w:rFonts w:ascii="Arial" w:hAnsi="Arial" w:cs="Arial"/>
          <w:sz w:val="22"/>
          <w:szCs w:val="22"/>
          <w:lang w:val="cy-GB"/>
        </w:rPr>
        <w:t>gwaelod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>Mae</w:t>
      </w:r>
      <w:r w:rsidR="001B0B5A" w:rsidRPr="00FA50C4">
        <w:rPr>
          <w:rFonts w:ascii="Arial" w:hAnsi="Arial" w:cs="Arial"/>
          <w:sz w:val="22"/>
          <w:szCs w:val="22"/>
          <w:lang w:val="cy-GB"/>
        </w:rPr>
        <w:t xml:space="preserve"> </w:t>
      </w:r>
      <w:r w:rsidRPr="00FA50C4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FA50C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FA50C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</w:t>
      </w:r>
      <w:r w:rsidRPr="00FA50C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FA50C4">
        <w:rPr>
          <w:rFonts w:ascii="Arial" w:hAnsi="Arial" w:cs="Arial"/>
          <w:i/>
          <w:sz w:val="22"/>
          <w:szCs w:val="22"/>
          <w:lang w:val="cy-GB"/>
        </w:rPr>
        <w:t>graddau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FA50C4">
        <w:rPr>
          <w:lang w:val="cy-GB"/>
        </w:rPr>
        <w:t xml:space="preserve"> </w:t>
      </w:r>
    </w:p>
    <w:p w14:paraId="5F05337F" w14:textId="77777777" w:rsidR="00C01A3F" w:rsidRPr="00FA50C4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5956740" w14:textId="77777777" w:rsidR="00C01A3F" w:rsidRPr="00FA50C4" w:rsidRDefault="0041139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A50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0CE8BEC" w14:textId="31AB1861" w:rsidR="006F3567" w:rsidRPr="00FA50C4" w:rsidRDefault="006F3567" w:rsidP="00B81D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color w:val="FF0000"/>
          <w:sz w:val="22"/>
          <w:szCs w:val="22"/>
          <w:lang w:val="cy-GB"/>
        </w:rPr>
        <w:t> </w:t>
      </w:r>
      <w:r w:rsidR="00B81DDA"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>Elfen</w:t>
      </w:r>
      <w:r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 xml:space="preserve"> 2: </w:t>
      </w:r>
      <w:r w:rsidR="00B81DDA"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Cynhyrchu poster sy’n</w:t>
      </w:r>
      <w:r w:rsidR="00B81DDA" w:rsidRPr="00FA50C4">
        <w:rPr>
          <w:rFonts w:ascii="Arial" w:hAnsi="Arial" w:cs="Arial"/>
          <w:color w:val="FF0000"/>
          <w:sz w:val="22"/>
          <w:szCs w:val="22"/>
          <w:lang w:val="cy-GB"/>
        </w:rPr>
        <w:t xml:space="preserve"> amlinellu arfer da o ran cefnogi dysgwyr ag angen dysgu penodol</w:t>
      </w:r>
      <w:r w:rsidR="00417D46">
        <w:rPr>
          <w:rFonts w:ascii="Arial" w:hAnsi="Arial" w:cs="Arial"/>
          <w:color w:val="FF0000"/>
          <w:sz w:val="22"/>
          <w:szCs w:val="22"/>
          <w:lang w:val="cy-GB"/>
        </w:rPr>
        <w:t>.</w:t>
      </w:r>
      <w:r w:rsidR="00B81DDA" w:rsidRPr="00FA50C4">
        <w:rPr>
          <w:rFonts w:ascii="Arial" w:hAnsi="Arial" w:cs="Arial"/>
          <w:color w:val="FF0000"/>
          <w:sz w:val="22"/>
          <w:szCs w:val="22"/>
          <w:lang w:val="cy-GB"/>
        </w:rPr>
        <w:t xml:space="preserve">   </w:t>
      </w: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 </w:t>
      </w:r>
    </w:p>
    <w:p w14:paraId="41E45CF2" w14:textId="77777777" w:rsidR="006F3567" w:rsidRPr="00FA50C4" w:rsidRDefault="006F356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2FA6F378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2D707AE" w14:textId="77777777" w:rsidR="00D22D9C" w:rsidRPr="00FA50C4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E4E63D1" w14:textId="77777777" w:rsidR="00D22D9C" w:rsidRPr="00FA50C4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0583F51" w14:textId="15FD97F5" w:rsidR="00D22D9C" w:rsidRPr="00FA50C4" w:rsidRDefault="009658C0" w:rsidP="00224849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 w:eastAsia="en-US"/>
        </w:rPr>
        <w:t>Dylech allu cyflwyno, gwerthuso a dehongli data ansoddol a meintiol, er mwyn datblygu llinynnau dadl a ffurfio barn gadarn yn unol â theorïau a chysyniadau sylfaenol eich pwnc/pynciau astudio. Dylech allu gwerthuso addasrwydd gwahanol ddulliau o ddatrys problemau sy’n gysylltiedig â’ch maes/meysydd astudio a/neu waith. Rhaid i’ch gwaith gynnwys tystiolaeth o feddwl rhesymegol, dadansoddol.  Er enghraifft, archwilio a thorri gwybodaeth i lawr yn elfennau, gwneud casgliadau, casglu, cymharu a chyferbynnu gwybodaeth.  Ystyr hyn yw nid disgrifio ‘beth’ yn unig! Ond hefyd cyfiawnhau:  Pam? Sut? Pryd? Pwy? Ble? Ar ba gost? Dylech roi cyfiawnhad dros eich dadleuon a’ch barn gan ddefnyddio tystiolaeth eich bod wedi myfyrio ar syniadau pobl eraill o fewn y maes pwnc a’ch bod yn gallu llunio barn a dadleuon cadarn gan ddefnyddio data a chysyniadau.   Lle bo’n berthnasol, gellir cynnig atebion ac argymhellion amgen.</w:t>
      </w:r>
    </w:p>
    <w:p w14:paraId="7481B999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FBA251C" w14:textId="77777777" w:rsidR="00C01A3F" w:rsidRPr="00FA50C4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A50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081E8CAD" w14:textId="77777777" w:rsidR="00B81DDA" w:rsidRPr="00FA50C4" w:rsidRDefault="00B81DDA" w:rsidP="00B81D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>Elfen</w:t>
      </w:r>
      <w:r w:rsidR="006F3567"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 xml:space="preserve"> 1:</w:t>
      </w:r>
      <w:r w:rsidR="006F3567"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Archwilio a chrynhoi anghenion dysgu ychwanegol disgybl gan ddefnyddio dull cynllunio sy'n canolbwyntio ar y person.</w:t>
      </w:r>
    </w:p>
    <w:p w14:paraId="56147339" w14:textId="77777777" w:rsidR="00B81DDA" w:rsidRPr="00FA50C4" w:rsidRDefault="00B81DDA" w:rsidP="00B81DD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 xml:space="preserve">Elfen </w:t>
      </w:r>
      <w:r w:rsidR="006F3567"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 xml:space="preserve">1: </w:t>
      </w: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Trafod y gefnogaeth bosibl a ddarperir i'ch disgybl dewisol (gan ddefnyddio'r egwyddorion, y dulliau a'r polisïau allweddol sy'n arwain arfer cynhwysol)</w:t>
      </w:r>
    </w:p>
    <w:p w14:paraId="70C97C93" w14:textId="1136CC22" w:rsidR="006F3567" w:rsidRPr="00FA50C4" w:rsidRDefault="00417D46" w:rsidP="00B81D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highlight w:val="yellow"/>
          <w:lang w:val="cy-GB"/>
        </w:rPr>
      </w:pPr>
      <w:r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Gwnewch yn siŵr nad yw enw</w:t>
      </w:r>
      <w:r w:rsidR="00B81DDA"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 unrhyw bobl a lleoliadau go iawn yn </w:t>
      </w:r>
      <w:r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cael eu defnyddio</w:t>
      </w:r>
      <w:r w:rsidR="00B81DDA"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132E66D6" w14:textId="77777777" w:rsidR="00C01A3F" w:rsidRPr="00FA50C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2BD40A" w14:textId="77777777" w:rsidR="00D22D9C" w:rsidRPr="00FA50C4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A727B99" w14:textId="77777777" w:rsidR="00D22D9C" w:rsidRPr="00FA50C4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4FC48B6" w14:textId="77777777" w:rsidR="00D22D9C" w:rsidRPr="00FA50C4" w:rsidRDefault="00274691" w:rsidP="00F311D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FA50C4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FA50C4">
        <w:rPr>
          <w:rFonts w:ascii="Arial" w:hAnsi="Arial" w:cs="Arial"/>
          <w:sz w:val="22"/>
          <w:szCs w:val="22"/>
          <w:lang w:val="cy-GB"/>
        </w:rPr>
        <w:t xml:space="preserve"> </w:t>
      </w:r>
      <w:r w:rsidRPr="00FA50C4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3D7E6DCC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646F25E" w14:textId="77777777" w:rsidR="00C01A3F" w:rsidRPr="00FA50C4" w:rsidRDefault="00274691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A50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52EAED5" w14:textId="77777777" w:rsidR="00B81DDA" w:rsidRPr="00FA50C4" w:rsidRDefault="00B81DDA" w:rsidP="00B81DDA">
      <w:pPr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r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 w:eastAsia="zh-CN"/>
        </w:rPr>
        <w:t xml:space="preserve">Elfen 3: </w:t>
      </w: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Cyflwyno dull proffesiynol, cyflwyno'n gryno ac yn glir</w:t>
      </w:r>
    </w:p>
    <w:p w14:paraId="6FE5FA53" w14:textId="2AF5FE4B" w:rsidR="006F3567" w:rsidRPr="00FA50C4" w:rsidRDefault="00B81DDA" w:rsidP="00B81DD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Egluro'r gefnogaeth bosibl a ddarperir i'ch disgybl dewisol (gan ddefnyddio'r egwyddorion, y dulliau a'r polisïau allweddol sy'n arwain arfer cynhwysol).</w:t>
      </w:r>
    </w:p>
    <w:p w14:paraId="5ACCD005" w14:textId="77777777" w:rsidR="00C01A3F" w:rsidRPr="00FA50C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E5541C7" w14:textId="77777777" w:rsidR="008566E5" w:rsidRPr="00FA50C4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7C97A10" w14:textId="77777777" w:rsidR="00D22D9C" w:rsidRPr="00FA50C4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FA50C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A50C4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775C7A92" w14:textId="77777777" w:rsidR="00995D51" w:rsidRPr="00FA50C4" w:rsidRDefault="00274691" w:rsidP="00A423D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A50C4">
        <w:rPr>
          <w:rFonts w:ascii="Arial" w:hAnsi="Arial" w:cs="Arial"/>
          <w:sz w:val="22"/>
          <w:szCs w:val="22"/>
          <w:lang w:val="cy-GB"/>
        </w:rPr>
        <w:t xml:space="preserve"> 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proofErr w:type="spellStart"/>
      <w:r w:rsidRPr="00FA50C4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Pr="00FA50C4">
        <w:rPr>
          <w:rFonts w:ascii="Arial" w:hAnsi="Arial" w:cs="Arial"/>
          <w:sz w:val="22"/>
          <w:szCs w:val="22"/>
          <w:lang w:val="cy-GB"/>
        </w:rPr>
        <w:t xml:space="preserve"> astudiaeth/gwaith yn gywir ac yn ddibynadwy, </w:t>
      </w:r>
      <w:r w:rsidR="00E246E7" w:rsidRPr="00FA50C4">
        <w:rPr>
          <w:rFonts w:ascii="Arial" w:hAnsi="Arial" w:cs="Arial"/>
          <w:sz w:val="22"/>
          <w:szCs w:val="22"/>
          <w:lang w:val="cy-GB"/>
        </w:rPr>
        <w:t>g</w:t>
      </w:r>
      <w:r w:rsidRPr="00FA50C4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FA50C4">
        <w:rPr>
          <w:rFonts w:ascii="Arial" w:hAnsi="Arial" w:cs="Arial"/>
          <w:sz w:val="22"/>
          <w:szCs w:val="22"/>
          <w:lang w:val="cy-GB"/>
        </w:rPr>
        <w:t>strwythuredig a chydlynol</w:t>
      </w:r>
      <w:r w:rsidRPr="00FA50C4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FA50C4">
        <w:rPr>
          <w:rFonts w:ascii="Arial" w:hAnsi="Arial" w:cs="Arial"/>
          <w:sz w:val="22"/>
          <w:szCs w:val="22"/>
          <w:lang w:val="cy-GB"/>
        </w:rPr>
        <w:t xml:space="preserve"> </w:t>
      </w:r>
      <w:r w:rsidR="00E246E7" w:rsidRPr="00FA50C4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D72D2C" w14:textId="77777777" w:rsidR="00995D51" w:rsidRPr="00FA50C4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6ECCDD3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5A0CD26" w14:textId="77777777" w:rsidR="00C01A3F" w:rsidRPr="00FA50C4" w:rsidRDefault="00E246E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FA50C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A50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70C1E889" w14:textId="77777777" w:rsidR="00B81DDA" w:rsidRPr="00FA50C4" w:rsidRDefault="00B81DDA" w:rsidP="006F356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</w:pPr>
      <w:r w:rsidRPr="00FA50C4">
        <w:rPr>
          <w:rStyle w:val="normaltextrun"/>
          <w:rFonts w:ascii="Arial" w:hAnsi="Arial" w:cs="Arial"/>
          <w:b/>
          <w:bCs/>
          <w:color w:val="FF0000"/>
          <w:sz w:val="22"/>
          <w:szCs w:val="22"/>
          <w:lang w:val="cy-GB"/>
        </w:rPr>
        <w:t xml:space="preserve">Elfen 3: </w:t>
      </w: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Archwilio a chrynhoi anghenion dysgu ychwanegol disgybl gan ddefnyddio dull cynllunio sy'n canolbwyntio ar y person.</w:t>
      </w:r>
    </w:p>
    <w:p w14:paraId="13B07F08" w14:textId="023CC799" w:rsidR="006F3567" w:rsidRPr="00FA50C4" w:rsidRDefault="006F3567" w:rsidP="006F356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FA50C4">
        <w:rPr>
          <w:rStyle w:val="eop"/>
          <w:rFonts w:ascii="Arial" w:hAnsi="Arial" w:cs="Arial"/>
          <w:sz w:val="22"/>
          <w:szCs w:val="22"/>
          <w:lang w:val="cy-GB"/>
        </w:rPr>
        <w:lastRenderedPageBreak/>
        <w:t> </w:t>
      </w:r>
    </w:p>
    <w:p w14:paraId="46486B11" w14:textId="0C0A4234" w:rsidR="00B81DDA" w:rsidRPr="00FA50C4" w:rsidRDefault="00B81DDA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Strwythuro eich gwaith yn yr adrannau/templedi a ddarperir</w:t>
      </w:r>
    </w:p>
    <w:p w14:paraId="63404CBB" w14:textId="1E287E04" w:rsidR="00B81DDA" w:rsidRPr="00FA50C4" w:rsidRDefault="00B81DDA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Ysgrifennu a siarad yn gryno ac yn glir</w:t>
      </w:r>
    </w:p>
    <w:p w14:paraId="34CC8ECE" w14:textId="25398C3D" w:rsidR="00B81DDA" w:rsidRPr="00FA50C4" w:rsidRDefault="00417D46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r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Gwneud yn siŵr nad yw enw</w:t>
      </w:r>
      <w:r w:rsidR="00B81DDA"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 unrhyw bobl a lleoliadau go iawn </w:t>
      </w:r>
      <w:r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yn cael eu defnyddio</w:t>
      </w:r>
      <w:r w:rsidR="00B81DDA"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.</w:t>
      </w:r>
    </w:p>
    <w:p w14:paraId="268F4BC1" w14:textId="43B2F6F6" w:rsidR="00B81DDA" w:rsidRPr="00FA50C4" w:rsidRDefault="00B81DDA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  <w:proofErr w:type="spellStart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Prawfddarllen</w:t>
      </w:r>
      <w:proofErr w:type="spellEnd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 ac ailddrafftio eich gwaith yn ôl yr angen</w:t>
      </w:r>
    </w:p>
    <w:p w14:paraId="6259F990" w14:textId="77777777" w:rsidR="00B81DDA" w:rsidRPr="00FA50C4" w:rsidRDefault="00B81DDA" w:rsidP="00B81DDA">
      <w:pPr>
        <w:jc w:val="both"/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</w:pPr>
    </w:p>
    <w:p w14:paraId="047FAA09" w14:textId="4CF0EA98" w:rsidR="006F3567" w:rsidRPr="00FA50C4" w:rsidRDefault="00B81DDA" w:rsidP="00B81DDA">
      <w:pPr>
        <w:jc w:val="both"/>
        <w:rPr>
          <w:rFonts w:ascii="Arial" w:hAnsi="Arial" w:cs="Arial"/>
          <w:sz w:val="22"/>
          <w:szCs w:val="22"/>
          <w:lang w:val="cy-GB"/>
        </w:rPr>
      </w:pPr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Cynnwys rhestrau cyfeirio trefnus gan ddilyn canllawiau cyfeirio </w:t>
      </w:r>
      <w:proofErr w:type="spellStart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Harvard</w:t>
      </w:r>
      <w:proofErr w:type="spellEnd"/>
      <w:r w:rsidRPr="00FA50C4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 xml:space="preserve"> </w:t>
      </w:r>
      <w:r w:rsidR="00417D46">
        <w:rPr>
          <w:rStyle w:val="normaltextrun"/>
          <w:rFonts w:ascii="Arial" w:hAnsi="Arial" w:cs="Arial"/>
          <w:color w:val="FF0000"/>
          <w:sz w:val="22"/>
          <w:szCs w:val="22"/>
          <w:lang w:val="cy-GB" w:eastAsia="zh-CN"/>
        </w:rPr>
        <w:t>PCYDDS</w:t>
      </w:r>
    </w:p>
    <w:p w14:paraId="71E090A0" w14:textId="77777777" w:rsidR="006F3567" w:rsidRPr="00FA50C4" w:rsidRDefault="006F356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64EB1F2B" w14:textId="77777777" w:rsidR="00C01A3F" w:rsidRPr="00FA50C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B1791D5" w14:textId="77777777" w:rsidR="00FB3B4E" w:rsidRPr="00FA50C4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24270B8" w14:textId="77777777" w:rsidR="00D22D9C" w:rsidRPr="00FA50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9EB229B" w14:textId="77777777" w:rsidR="00C01A3F" w:rsidRPr="00FA50C4" w:rsidRDefault="00C01A3F">
      <w:pPr>
        <w:rPr>
          <w:rFonts w:ascii="Arial" w:hAnsi="Arial" w:cs="Arial"/>
          <w:sz w:val="22"/>
          <w:szCs w:val="22"/>
          <w:lang w:val="cy-GB"/>
        </w:rPr>
      </w:pPr>
      <w:r w:rsidRPr="00FA50C4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FA50C4" w14:paraId="0CE6F2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C9B4D08" w14:textId="77777777" w:rsidR="00152E9D" w:rsidRPr="00FA50C4" w:rsidRDefault="00152E9D" w:rsidP="005C14E1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FA50C4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E246E7" w:rsidRPr="00FA50C4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2F7430A" w14:textId="77777777" w:rsidR="00152E9D" w:rsidRPr="00FA50C4" w:rsidRDefault="00152E9D" w:rsidP="00152E9D">
      <w:pPr>
        <w:rPr>
          <w:rFonts w:ascii="Arial" w:hAnsi="Arial" w:cs="Arial"/>
          <w:lang w:val="cy-GB"/>
        </w:rPr>
      </w:pPr>
    </w:p>
    <w:p w14:paraId="32D398B8" w14:textId="77777777" w:rsidR="00152E9D" w:rsidRPr="00FA50C4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FA50C4">
        <w:rPr>
          <w:rFonts w:ascii="Arial" w:hAnsi="Arial" w:cs="Arial"/>
          <w:sz w:val="20"/>
          <w:lang w:val="cy-GB"/>
        </w:rPr>
        <w:t xml:space="preserve">Noda’r adran hon y </w:t>
      </w:r>
      <w:r w:rsidRPr="00FA50C4">
        <w:rPr>
          <w:rFonts w:ascii="Arial" w:hAnsi="Arial" w:cs="Arial"/>
          <w:i/>
          <w:sz w:val="20"/>
          <w:lang w:val="cy-GB"/>
        </w:rPr>
        <w:t>graddau</w:t>
      </w:r>
      <w:r w:rsidRPr="00FA50C4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FA50C4">
        <w:rPr>
          <w:rFonts w:ascii="Arial" w:hAnsi="Arial" w:cs="Arial"/>
          <w:sz w:val="20"/>
          <w:lang w:val="cy-GB"/>
        </w:rPr>
        <w:t xml:space="preserve"> </w:t>
      </w:r>
      <w:r w:rsidRPr="00FA50C4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A50C4">
        <w:rPr>
          <w:rFonts w:ascii="Arial" w:hAnsi="Arial" w:cs="Arial"/>
          <w:sz w:val="20"/>
          <w:lang w:val="cy-GB"/>
        </w:rPr>
        <w:t xml:space="preserve"> </w:t>
      </w:r>
      <w:r w:rsidRPr="00FA50C4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96AC9F" w14:textId="77777777" w:rsidR="00152E9D" w:rsidRPr="00FA50C4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FA50C4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169518B" w14:textId="77777777" w:rsidR="00152E9D" w:rsidRPr="00FA50C4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FA50C4" w14:paraId="55C46F5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69E5B0" w14:textId="77777777" w:rsidR="00152E9D" w:rsidRPr="00FA50C4" w:rsidRDefault="00E246E7" w:rsidP="005C14E1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FA50C4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FA50C4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9D6083" w14:textId="77777777" w:rsidR="00152E9D" w:rsidRPr="00FA50C4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58C6325" w14:textId="77777777" w:rsidR="00152E9D" w:rsidRPr="00FA50C4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FA50C4" w14:paraId="3C970F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EF26FA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E246E7" w:rsidRPr="00FA50C4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0B739A2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FA50C4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2ADC96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D2D14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20DF022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582B7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7B46127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FFD143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0BC4BD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08778D9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341624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3FD8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F00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570A314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3C1A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66F1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1FEB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3057885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11E98E" w14:textId="77777777" w:rsidR="00152E9D" w:rsidRPr="00FA50C4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FA50C4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E246E7" w:rsidRPr="00FA50C4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339C838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C3122B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9CBEFA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0F7FA83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62D7A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2DB59D1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4117F1E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E4673B8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FD2412C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01AFB0A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DA878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C468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62112E0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348C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30C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C212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3A0F3A2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1F247F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E246E7" w:rsidRPr="00FA50C4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DC7FC31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22DEC2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8952A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39112A8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7F350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E7E46E2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7251FF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5C09441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8045BAE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A3DE26D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43CA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957A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765CD9C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81D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770A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80B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2903AE3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1B41E4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E246E7" w:rsidRPr="00FA50C4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7BBB440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FECEB8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D5005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608DB4B9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FBBD1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15051C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E71E83F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2E7BA5C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E556D4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F40E325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7045D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C9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077BFB1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1924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E3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58D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1DBAED8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5C9C64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E246E7" w:rsidRPr="00FA50C4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DE87C8B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FE8AFB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2698A7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1F55D07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60F23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FEF6EB4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F76EA0B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FFDB577" w14:textId="77777777" w:rsidR="00152E9D" w:rsidRPr="00FA50C4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475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A9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FA50C4" w14:paraId="1AFD45FB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0DA6" w14:textId="77777777" w:rsidR="00152E9D" w:rsidRPr="00FA50C4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2A9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C090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017276CB" w14:textId="77777777" w:rsidR="00152E9D" w:rsidRPr="00FA50C4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FA50C4" w14:paraId="048782E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F43FD99" w14:textId="77777777" w:rsidR="00152E9D" w:rsidRPr="00FA50C4" w:rsidRDefault="00E246E7" w:rsidP="005C14E1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FA50C4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A50C4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FA50C4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E64A4BD" w14:textId="77777777" w:rsidR="00152E9D" w:rsidRPr="00FA50C4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109095" w14:textId="77777777" w:rsidR="00152E9D" w:rsidRPr="00FA50C4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FA50C4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FA50C4" w14:paraId="2F583DA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DB4AC55" w14:textId="77777777" w:rsidR="00152E9D" w:rsidRPr="00FA50C4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7744145D" w14:textId="77777777" w:rsidR="00152E9D" w:rsidRPr="00FA50C4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9CE2BAD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456E30F0" w14:textId="77777777" w:rsidR="00152E9D" w:rsidRPr="00FA50C4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FA50C4" w14:paraId="419C69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7422108" w14:textId="77777777" w:rsidR="00152E9D" w:rsidRPr="00FA50C4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EFA294A" w14:textId="77777777" w:rsidR="00152E9D" w:rsidRPr="00FA50C4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FA50C4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E0EDF9E" w14:textId="77777777" w:rsidR="00152E9D" w:rsidRPr="00FA50C4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6BA55AE1" w14:textId="77777777" w:rsidR="00152E9D" w:rsidRPr="00FA50C4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288AB505" w14:textId="77777777" w:rsidR="00C073F1" w:rsidRPr="00FA50C4" w:rsidRDefault="00C073F1" w:rsidP="00152E9D">
      <w:pPr>
        <w:rPr>
          <w:rFonts w:ascii="Arial" w:hAnsi="Arial" w:cs="Arial"/>
          <w:lang w:val="cy-GB"/>
        </w:rPr>
      </w:pPr>
    </w:p>
    <w:p w14:paraId="6C4F5662" w14:textId="77777777" w:rsidR="00C073F1" w:rsidRPr="00FA50C4" w:rsidRDefault="00C073F1" w:rsidP="00152E9D">
      <w:pPr>
        <w:rPr>
          <w:rFonts w:ascii="Arial" w:hAnsi="Arial" w:cs="Arial"/>
          <w:vanish/>
          <w:lang w:val="cy-GB"/>
        </w:rPr>
        <w:sectPr w:rsidR="00C073F1" w:rsidRPr="00FA50C4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F0A4532" w14:textId="77777777" w:rsidR="001F50B6" w:rsidRPr="00FA50C4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RPr="00FA50C4" w14:paraId="141DAD13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80D5FB6" w14:textId="77777777" w:rsidR="00C073F1" w:rsidRPr="00FA50C4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FA50C4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51857137" w14:textId="77777777" w:rsidR="00995D51" w:rsidRPr="00FA50C4" w:rsidRDefault="00995D51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FA50C4" w14:paraId="6B3E1DC2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755377B" w14:textId="77777777" w:rsidR="002F0E34" w:rsidRPr="00FA50C4" w:rsidRDefault="002F0E34" w:rsidP="00EF2593">
            <w:pPr>
              <w:rPr>
                <w:rFonts w:ascii="Arial" w:hAnsi="Arial" w:cs="Arial"/>
                <w:b/>
                <w:lang w:val="cy-GB"/>
              </w:rPr>
            </w:pPr>
            <w:r w:rsidRPr="00FA50C4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FA50C4" w14:paraId="65EB065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49087E88" w14:textId="77777777" w:rsidR="002F0E34" w:rsidRPr="00FA50C4" w:rsidRDefault="002F0E34" w:rsidP="00EF2593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FA50C4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A50C4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A50C4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gwaelodol sylfaenol pwnc, ynghyd â gallu i werthuso a dehongli’r rhain yng nghyd-destun y maes astudio hwnnw. Dylent allu cyflwyno, gwerthuso a dehongli data ansoddol a meintiol er mwyn datblygu llinynnau dadl a ffurfio barn gadarn yn unol â damcaniaethau a chysyniadau sylfaenol eu pwnc/pynciau astudio. Byddant wedi dysgu sut i werthuso dulliau gwahanol o ddatrys problemau, a byddant yn gallu cyfleu canlyniadau eu hastudiaeth/gwaith mewn modd cywir a dibynadwy, gyda dadleuon strwythuredig a chydlynol. </w:t>
            </w:r>
            <w:r w:rsidRPr="00FA50C4">
              <w:rPr>
                <w:lang w:val="cy-GB"/>
              </w:rPr>
              <w:t xml:space="preserve"> </w:t>
            </w:r>
            <w:r w:rsidRPr="00FA50C4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45F16C5" w14:textId="77777777" w:rsidR="002F0E34" w:rsidRPr="00FA50C4" w:rsidRDefault="002F0E34" w:rsidP="002F0E34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FA50C4" w14:paraId="27A0749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EF92AE7" w14:textId="77777777" w:rsidR="002F0E34" w:rsidRPr="00FA50C4" w:rsidRDefault="002F0E34" w:rsidP="00EF2593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7EFC79E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4C9E139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FD225F7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1C0761E7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A50C4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243A758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877BF4C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4F2A8C5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C413F17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E1E5808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D23FC5B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A50C4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894F38B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54FF616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A50C4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FA50C4" w14:paraId="5D61072B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1A6CE4E" w14:textId="77777777" w:rsidR="002F0E34" w:rsidRPr="00FA50C4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7455850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A599D9A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AFFDAB0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4755F31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D198B2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4DB997E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179C2C6D" w14:textId="77777777" w:rsidR="002F0E34" w:rsidRPr="00FA50C4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2F0E34" w:rsidRPr="00FA50C4" w14:paraId="0CACC789" w14:textId="77777777" w:rsidTr="00EE00D3">
        <w:tc>
          <w:tcPr>
            <w:tcW w:w="1735" w:type="dxa"/>
            <w:shd w:val="clear" w:color="auto" w:fill="8DB3E2" w:themeFill="text2" w:themeFillTint="66"/>
          </w:tcPr>
          <w:p w14:paraId="6E5CF7F3" w14:textId="77777777" w:rsidR="002F0E34" w:rsidRPr="00FA50C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FA124BA" w14:textId="77777777" w:rsidR="002F0E34" w:rsidRPr="00FA50C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40AF2B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30E867D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F4A36BD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A50C4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A50C4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D22B585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79A8662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 Peth esgeulustod a mân wallau. </w:t>
            </w:r>
          </w:p>
          <w:p w14:paraId="0E2239FE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177753" w14:textId="6DF5337F" w:rsidR="002F0E34" w:rsidRPr="00FA50C4" w:rsidRDefault="009658C0" w:rsidP="00EF2593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 w:eastAsia="en-US"/>
              </w:rPr>
              <w:t>Ymgysylltu ag ystod briodol o lenyddiaeth, yn cynnwys ffynonellau a gyrchwyd yn annibynnol.  Rhywfaint o orddibyniaeth ar destunau’n hytrach na ffynonellau eraill.  Gall y cyfeirnodi dangos mân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4991E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66E3FB3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>Detholiad o ffynonellau perthnasol a chredadwy.  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E8EA38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123277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2F0E34" w:rsidRPr="00FA50C4" w14:paraId="5FB6EBB7" w14:textId="77777777" w:rsidTr="00EE00D3">
        <w:tc>
          <w:tcPr>
            <w:tcW w:w="1735" w:type="dxa"/>
            <w:shd w:val="clear" w:color="auto" w:fill="8DB3E2" w:themeFill="text2" w:themeFillTint="66"/>
          </w:tcPr>
          <w:p w14:paraId="5B6F900F" w14:textId="77777777" w:rsidR="002F0E34" w:rsidRPr="00FA50C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1F67F9D" w14:textId="77777777" w:rsidR="002F0E34" w:rsidRPr="00FA50C4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 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88AA704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egwyddorion gwaelodol sylfaenol y deunydd pwnc. Yn cynnwys deunydd amherthnasol.   Anghywirdebau sylweddol.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A361D66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Bylchau yn y wybodaeth am y cysyniadau a’r egwyddorion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gwaelodol sylfaenol, gyda dealltwriaeth ddiffygiol neu arwynebol.  Rhai anghywirdebau sylweddol a/neu ddeunydd amherthnasol. 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9127678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egwyddorion gwaelodol sylfaenol yn y maes pwnc. Gall rhai elfennau fod ar goll.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57BE13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Mae’r wybodaeth am y cysyniadau a’r egwyddorion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gwaelodol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23A8A2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Gwybodaeth gymwys am y cysyniadau a’r egwyddorion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gwaelodol sylfaenol.  Arddengys ddealltwriaeth dda iawn.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4091E80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egwyddorion gwaelodol sylfaenol y pwnc.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CE3F18F" w14:textId="77777777" w:rsidR="002F0E34" w:rsidRPr="00FA50C4" w:rsidRDefault="002F0E34" w:rsidP="00EF2593">
            <w:pPr>
              <w:spacing w:after="120"/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cysyniadau a’r egwyddorion gwaelodol sylfaenol</w:t>
            </w:r>
          </w:p>
        </w:tc>
      </w:tr>
      <w:tr w:rsidR="002F0E34" w:rsidRPr="00FA50C4" w14:paraId="484997FD" w14:textId="77777777" w:rsidTr="00EE00D3">
        <w:tc>
          <w:tcPr>
            <w:tcW w:w="1735" w:type="dxa"/>
            <w:shd w:val="clear" w:color="auto" w:fill="8DB3E2" w:themeFill="text2" w:themeFillTint="66"/>
          </w:tcPr>
          <w:p w14:paraId="077DB37C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7C5B5404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(Gwerthuso cysyniadau ac egwyddorion gwaelodol sylfaenol pwnc a dehongli data ansoddol a meintiol er mwyn datblygu llinynnau dadl a ffurfio barn gadarn.) </w:t>
            </w:r>
          </w:p>
          <w:p w14:paraId="56B31197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  <w:p w14:paraId="2EB6BCAD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3371052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Gwaith hollol neu bron yn hollol ddisgrifiadol.  Fawr ddim neu ddim gwerthuso o’r cysyniadau a’r egwyddorion gwaelodol sylfaenol. </w:t>
            </w:r>
          </w:p>
          <w:p w14:paraId="11DE7305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Wedi methu datblygu dadleuon, gan arwain at farn afresymegol neu annilys.  Fawr ddim neu ddim defnydd o dystiolaeth i gefnogi barn. </w:t>
            </w:r>
          </w:p>
          <w:p w14:paraId="1DEF4ADB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0176457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Gwaith disgrifiadol ar y cyfan, gyda gwerthuso arwynebol o’r cysyniadau a’r egwyddorion gwaelodol sylfaenol.  Dehongli data’n wan, datblygu dadleuon a barn yn ddiffygiol.  Derbynnir gwybodaeth yn anfeirniadol, defnyddia ddatganiadau cyffredinol heb fawr o dystiolaeth a barn heb sail.  Syniadau </w:t>
            </w:r>
            <w:proofErr w:type="spellStart"/>
            <w:r w:rsidRPr="00FA50C4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A50C4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1C711A9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Ymgais cyfyngedig at werthuso’r cysyniadau a’r egwyddorion gwaelodol sylfaenol, gan dueddu tuag at ddisgrifio. </w:t>
            </w:r>
          </w:p>
          <w:p w14:paraId="3A1633E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Gall ddehongli data ansoddol a meintiol ond â rhai gwallau.  Peth tystiolaeth i gefnogi dadleuon cynyddol a barn  ond gall y rhain fod heb eu datblygu’n ddigonol neu ag ychydig o anghysondeb / camddehongli. </w:t>
            </w:r>
          </w:p>
          <w:p w14:paraId="00D10D1E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EF0EB3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Gwerthuso da o’r cysyniadau a’r egwyddorion gwaelodol sylfaenol.  Gall ddehongli data ansoddol a meintiol, gyda mân wallau. </w:t>
            </w:r>
          </w:p>
          <w:p w14:paraId="2B7CD3CF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6ED6730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 w:rsidRPr="00FA50C4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3406E028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Gwerthuso graenus o’r cysyniadau a’r egwyddorion gwaelodol sylfaenol.  Gall ddehongli data ansoddol a meintiol yn gywir.  Gallu i ddyfeisio  dadleuon gan ddefnyddio tystiolaeth i lunio barn sy’n briodol a dilys ar y cyfan.  </w:t>
            </w:r>
          </w:p>
          <w:p w14:paraId="06D21C8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9C164B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Gwerthuso rhagorol o’r cysyniadau a’r egwyddorion gwaelodol sylfaenol.  Gall ddehongli data ansoddol a meintiol yn gywir ac â pheth mewnwelediad.  Gallu rhagorol i ddyfeisio  dadleuon gan ddefnyddio tystiolaeth a llunio barn sy’n briodol a dilys.  </w:t>
            </w:r>
          </w:p>
        </w:tc>
        <w:tc>
          <w:tcPr>
            <w:tcW w:w="1736" w:type="dxa"/>
          </w:tcPr>
          <w:p w14:paraId="10101324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Gwerthuso eithriadol o’r cysyniadau a’r egwyddorion gwaelodol sylfaenol yn seiliedig ar dystiolaeth.  Dehongli data ansoddol a meintiol mewn modd rhagorol. </w:t>
            </w:r>
          </w:p>
          <w:p w14:paraId="53BB0207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 </w:t>
            </w:r>
          </w:p>
        </w:tc>
      </w:tr>
      <w:tr w:rsidR="002F0E34" w:rsidRPr="00FA50C4" w14:paraId="16299DC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A58AFC2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75B8011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FA50C4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1C4CD6CF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AD9736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32C2237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F294085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 </w:t>
            </w:r>
          </w:p>
        </w:tc>
        <w:tc>
          <w:tcPr>
            <w:tcW w:w="1736" w:type="dxa"/>
          </w:tcPr>
          <w:p w14:paraId="0C9CEC1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offer a/neu dechnegau mewn modd elfennol ond heb ystyriaeth na chymhwysedd. Gwerthfawrogiad diffygiol o gyd-destun y cymhwyso. </w:t>
            </w:r>
          </w:p>
          <w:p w14:paraId="7B18C8B2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0D85F4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  <w:p w14:paraId="07CC287F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E3A53B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5EAABF67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Gwerthfawrogiad sylfaenol o gyd-destun y cymhwyso.  </w:t>
            </w:r>
          </w:p>
          <w:p w14:paraId="577DB6D2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 </w:t>
            </w:r>
          </w:p>
        </w:tc>
        <w:tc>
          <w:tcPr>
            <w:tcW w:w="1736" w:type="dxa"/>
          </w:tcPr>
          <w:p w14:paraId="0CDB7F6B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5BB3D947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Gwerthfawrogiad eglur o gyd-destun y cymhwyso.  </w:t>
            </w:r>
          </w:p>
          <w:p w14:paraId="1DA3557B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FA50C4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FA50C4">
              <w:rPr>
                <w:rFonts w:ascii="Arial" w:hAnsi="Arial"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1E131D9D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E63BFEA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Ystyriaeth dda iawn o gyd-destun y cymhwyso.  Tystiolaeth dda iawn o ddulliau gwahanol o ddatrys problemau mewn cyd-destunau penodol a </w:t>
            </w:r>
            <w:proofErr w:type="spellStart"/>
            <w:r w:rsidRPr="00FA50C4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FA50C4">
              <w:rPr>
                <w:rFonts w:ascii="Arial" w:hAnsi="Arial"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33C65078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5A09EAFA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49885B6D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FA50C4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FA50C4">
              <w:rPr>
                <w:rFonts w:ascii="Arial" w:hAnsi="Arial" w:cs="Arial"/>
                <w:lang w:val="cy-GB"/>
              </w:rPr>
              <w:t xml:space="preserve"> atebion priodol.  </w:t>
            </w:r>
          </w:p>
        </w:tc>
        <w:tc>
          <w:tcPr>
            <w:tcW w:w="1736" w:type="dxa"/>
          </w:tcPr>
          <w:p w14:paraId="0F283FF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 Dynodi problemau mewn cyd-destunau penodol mewn modd rhagorol, a llunio atebion / dulliau gwahanol sy'n feddylgar ac yn hollol briodol. </w:t>
            </w:r>
          </w:p>
        </w:tc>
      </w:tr>
      <w:tr w:rsidR="002F0E34" w:rsidRPr="00FA50C4" w14:paraId="5CD5906B" w14:textId="77777777" w:rsidTr="00EE00D3">
        <w:tc>
          <w:tcPr>
            <w:tcW w:w="1735" w:type="dxa"/>
            <w:shd w:val="clear" w:color="auto" w:fill="8DB3E2" w:themeFill="text2" w:themeFillTint="66"/>
          </w:tcPr>
          <w:p w14:paraId="559688A0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FA50C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B0437D9" w14:textId="77777777" w:rsidR="002F0E34" w:rsidRPr="00FA50C4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A50C4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FA50C4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BDF2B84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 Defnydd gwan iawn o iaith a/neu arddull amhriodol iawn.  Wedi methu gweithio’n effeithiol yn unigol neu’n rhan o grŵp. Fawr ddim neu ddim tystiolaeth o’r sgiliau ar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FA50C4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7B953CD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  <w:p w14:paraId="274B2446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BB5F22" w14:textId="35331EFE" w:rsidR="002F0E34" w:rsidRPr="00FA50C4" w:rsidRDefault="009658C0" w:rsidP="00EF2593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 w:eastAsia="en-US"/>
              </w:rPr>
              <w:lastRenderedPageBreak/>
              <w:t xml:space="preserve">Mae’r gwaith wedi’i gyflwyno’n wael mewn modd digyswllt.  Mae wedi’i strwythuro’n llac, ac ar brydiau’n </w:t>
            </w:r>
            <w:proofErr w:type="spellStart"/>
            <w:r>
              <w:rPr>
                <w:rFonts w:ascii="Arial" w:hAnsi="Arial" w:cs="Arial"/>
                <w:lang w:val="cy-GB" w:eastAsia="en-US"/>
              </w:rPr>
              <w:t>anghydlynol</w:t>
            </w:r>
            <w:proofErr w:type="spellEnd"/>
            <w:r>
              <w:rPr>
                <w:rFonts w:ascii="Arial" w:hAnsi="Arial" w:cs="Arial"/>
                <w:lang w:val="cy-GB" w:eastAsia="en-US"/>
              </w:rPr>
              <w:t xml:space="preserve">, a gwybodaeth a syniadau wedi’u mynegi’n wael yn aml.  Defnydd gwan o iaith a/neu arddull amhriodol.  Ymagwedd ddiffygiol at waith unigol neu waith grŵp, gan fodloni </w:t>
            </w:r>
            <w:r>
              <w:rPr>
                <w:rFonts w:ascii="Arial" w:hAnsi="Arial" w:cs="Arial"/>
                <w:lang w:val="cy-GB" w:eastAsia="en-US"/>
              </w:rPr>
              <w:lastRenderedPageBreak/>
              <w:t>rhwymedigaethau rhannol i eraill yn unig.  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73D5CB1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>Cyflwyniad a strwythur yn drefnus ar y cyfan, lle mynegir syniadau / cysyniadau perthnasol mewn modd rhesymol.  Gall fod diffyg cydlyniad a/neu gywirdeb mewn mannau yn y gwaith.  Gall weithio fel rhan o grŵp, gan fodloni’r rhan fwyaf o’r rhwymedigaetha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2819B4C4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387B19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>Mae’r gwaith yn gydlynol, trefnus a chywir ar y cyfan, mewn strwythur addas ac ar y cyfan mae wedi’i fynegi’n eglur.  Gall weithio’n effeithiol yn annibynnol a/neu fel rhan o dîm, gyda chyfraniadau eglur at weithgareddau grŵp.</w:t>
            </w:r>
          </w:p>
          <w:p w14:paraId="7AD75B40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2D4991E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 </w:t>
            </w:r>
          </w:p>
          <w:p w14:paraId="2102D8E9" w14:textId="4A27F5E1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da iawn at weithgareddau grŵp. Arddengys sgiliau da iawn ar gyfer cyflogaeth sy’n gofyn am arfer rhywfaint o gyfrifoldeb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personol,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48214A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Mae’r gwaith yn gydlynol, yn rhugl iawn ac wedi’i gyflwyno’n broffesiynol. Gall weithio’n effeithiol yn annibynnol a/neu fel rhan o dîm, gyda chyfraniadau rhagorol at weithgareddau grŵp. Arddengys sgiliau rhagorol ar gyfer cyflogaeth sy’n gofyn am arfer rhywfaint o gyfrifoldeb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B31C1AA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EDF6FEB" w14:textId="77777777" w:rsidR="002F0E34" w:rsidRPr="00FA50C4" w:rsidRDefault="002F0E34" w:rsidP="00EF2593">
            <w:pPr>
              <w:rPr>
                <w:rFonts w:ascii="Arial" w:hAnsi="Arial" w:cs="Arial"/>
                <w:lang w:val="cy-GB"/>
              </w:rPr>
            </w:pP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Mae’r gwaith yn gywir, yn eithriadol o gydlynol, yn rhugl iawn ac wedi’i gyflwyno’n dda. Gall weithio’n effeithiol yn annibynnol a/neu fel rhan o dîm, gyda chyfraniadau eithriadol at weithgareddau grŵp. Arddengys sgiliau eithriadol ar gyfer cyflogaeth sy’n gofyn am arfer </w:t>
            </w:r>
            <w:r w:rsidRPr="00FA50C4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123111" w14:textId="77777777" w:rsidR="002F0E34" w:rsidRPr="00FA50C4" w:rsidRDefault="002F0E34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CF104A2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54BA22E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19984B2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9846D2B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85CCF8F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B9358A0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EBBA407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6F907955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48B9516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49E33359" w14:textId="77777777" w:rsidR="001F6116" w:rsidRPr="00FA50C4" w:rsidRDefault="001F611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C35CCAD" w14:textId="77777777" w:rsidR="001F6116" w:rsidRPr="00FA50C4" w:rsidRDefault="001F6116" w:rsidP="001F6116">
      <w:pPr>
        <w:rPr>
          <w:rFonts w:ascii="Arial" w:hAnsi="Arial" w:cs="Arial"/>
          <w:lang w:val="cy-GB"/>
        </w:rPr>
      </w:pPr>
      <w:r w:rsidRPr="00FA50C4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1F6116" w:rsidRPr="00FA50C4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C48C0" w14:textId="77777777" w:rsidR="006676D5" w:rsidRDefault="006676D5">
      <w:r>
        <w:separator/>
      </w:r>
    </w:p>
  </w:endnote>
  <w:endnote w:type="continuationSeparator" w:id="0">
    <w:p w14:paraId="05B188A7" w14:textId="77777777" w:rsidR="006676D5" w:rsidRDefault="0066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BAC5" w14:textId="77777777" w:rsidR="00274691" w:rsidRPr="00FD6735" w:rsidRDefault="002F0E34">
    <w:pPr>
      <w:pStyle w:val="Footer"/>
      <w:jc w:val="center"/>
      <w:rPr>
        <w:rFonts w:ascii="Arial" w:hAnsi="Arial" w:cs="Arial"/>
      </w:rPr>
    </w:pPr>
    <w:r w:rsidRPr="00FD6735">
      <w:rPr>
        <w:rFonts w:ascii="Arial" w:hAnsi="Arial" w:cs="Arial"/>
        <w:lang w:val="cy-GB"/>
      </w:rPr>
      <w:t>Tudalen</w:t>
    </w:r>
    <w:r w:rsidR="00274691" w:rsidRPr="00FD6735">
      <w:rPr>
        <w:rFonts w:ascii="Arial" w:hAnsi="Arial" w:cs="Arial"/>
        <w:lang w:val="cy-GB"/>
      </w:rPr>
      <w:t xml:space="preserve"> 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begin"/>
    </w:r>
    <w:r w:rsidR="00274691" w:rsidRPr="00FD6735">
      <w:rPr>
        <w:rFonts w:ascii="Arial" w:hAnsi="Arial" w:cs="Arial"/>
        <w:b/>
        <w:lang w:val="cy-GB"/>
      </w:rPr>
      <w:instrText xml:space="preserve"> PAGE </w:instrTex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separate"/>
    </w:r>
    <w:r w:rsidR="00126346" w:rsidRPr="00FD6735">
      <w:rPr>
        <w:rFonts w:ascii="Arial" w:hAnsi="Arial" w:cs="Arial"/>
        <w:b/>
        <w:noProof/>
        <w:lang w:val="cy-GB"/>
      </w:rPr>
      <w:t>5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end"/>
    </w:r>
    <w:r w:rsidRPr="00FD6735">
      <w:rPr>
        <w:rFonts w:ascii="Arial" w:hAnsi="Arial" w:cs="Arial"/>
        <w:lang w:val="cy-GB"/>
      </w:rPr>
      <w:t xml:space="preserve"> o</w:t>
    </w:r>
    <w:r w:rsidR="00274691" w:rsidRPr="00FD6735">
      <w:rPr>
        <w:rFonts w:ascii="Arial" w:hAnsi="Arial" w:cs="Arial"/>
      </w:rPr>
      <w:t xml:space="preserve"> </w:t>
    </w:r>
    <w:r w:rsidR="00274691" w:rsidRPr="00FD6735">
      <w:rPr>
        <w:rFonts w:ascii="Arial" w:hAnsi="Arial" w:cs="Arial"/>
        <w:b/>
        <w:sz w:val="24"/>
        <w:szCs w:val="24"/>
      </w:rPr>
      <w:fldChar w:fldCharType="begin"/>
    </w:r>
    <w:r w:rsidR="00274691" w:rsidRPr="00FD6735">
      <w:rPr>
        <w:rFonts w:ascii="Arial" w:hAnsi="Arial" w:cs="Arial"/>
        <w:b/>
      </w:rPr>
      <w:instrText xml:space="preserve"> NUMPAGES  </w:instrText>
    </w:r>
    <w:r w:rsidR="00274691" w:rsidRPr="00FD6735">
      <w:rPr>
        <w:rFonts w:ascii="Arial" w:hAnsi="Arial" w:cs="Arial"/>
        <w:b/>
        <w:sz w:val="24"/>
        <w:szCs w:val="24"/>
      </w:rPr>
      <w:fldChar w:fldCharType="separate"/>
    </w:r>
    <w:r w:rsidR="00126346" w:rsidRPr="00FD6735">
      <w:rPr>
        <w:rFonts w:ascii="Arial" w:hAnsi="Arial" w:cs="Arial"/>
        <w:b/>
        <w:noProof/>
      </w:rPr>
      <w:t>10</w:t>
    </w:r>
    <w:r w:rsidR="00274691" w:rsidRPr="00FD6735">
      <w:rPr>
        <w:rFonts w:ascii="Arial" w:hAnsi="Arial" w:cs="Arial"/>
        <w:b/>
        <w:sz w:val="24"/>
        <w:szCs w:val="24"/>
      </w:rPr>
      <w:fldChar w:fldCharType="end"/>
    </w:r>
  </w:p>
  <w:p w14:paraId="1146CF77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7F0F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E1DB1" w14:textId="77777777" w:rsidR="006676D5" w:rsidRDefault="006676D5">
      <w:r>
        <w:separator/>
      </w:r>
    </w:p>
  </w:footnote>
  <w:footnote w:type="continuationSeparator" w:id="0">
    <w:p w14:paraId="1A1F6DBF" w14:textId="77777777" w:rsidR="006676D5" w:rsidRDefault="00667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D777EB"/>
    <w:multiLevelType w:val="multilevel"/>
    <w:tmpl w:val="8F14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74759"/>
    <w:multiLevelType w:val="hybridMultilevel"/>
    <w:tmpl w:val="DB12C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32014726">
    <w:abstractNumId w:val="1"/>
  </w:num>
  <w:num w:numId="2" w16cid:durableId="319508331">
    <w:abstractNumId w:val="10"/>
  </w:num>
  <w:num w:numId="3" w16cid:durableId="1190485476">
    <w:abstractNumId w:val="20"/>
  </w:num>
  <w:num w:numId="4" w16cid:durableId="1575583330">
    <w:abstractNumId w:val="13"/>
  </w:num>
  <w:num w:numId="5" w16cid:durableId="1469974214">
    <w:abstractNumId w:val="8"/>
  </w:num>
  <w:num w:numId="6" w16cid:durableId="1438792824">
    <w:abstractNumId w:val="19"/>
  </w:num>
  <w:num w:numId="7" w16cid:durableId="1093697303">
    <w:abstractNumId w:val="2"/>
  </w:num>
  <w:num w:numId="8" w16cid:durableId="1524173233">
    <w:abstractNumId w:val="17"/>
  </w:num>
  <w:num w:numId="9" w16cid:durableId="1502425420">
    <w:abstractNumId w:val="11"/>
  </w:num>
  <w:num w:numId="10" w16cid:durableId="401147524">
    <w:abstractNumId w:val="4"/>
  </w:num>
  <w:num w:numId="11" w16cid:durableId="464201301">
    <w:abstractNumId w:val="5"/>
  </w:num>
  <w:num w:numId="12" w16cid:durableId="1908953659">
    <w:abstractNumId w:val="9"/>
  </w:num>
  <w:num w:numId="13" w16cid:durableId="484975685">
    <w:abstractNumId w:val="16"/>
  </w:num>
  <w:num w:numId="14" w16cid:durableId="967584833">
    <w:abstractNumId w:val="3"/>
  </w:num>
  <w:num w:numId="15" w16cid:durableId="13770706">
    <w:abstractNumId w:val="0"/>
  </w:num>
  <w:num w:numId="16" w16cid:durableId="584924424">
    <w:abstractNumId w:val="7"/>
  </w:num>
  <w:num w:numId="17" w16cid:durableId="1270166761">
    <w:abstractNumId w:val="15"/>
  </w:num>
  <w:num w:numId="18" w16cid:durableId="1157114987">
    <w:abstractNumId w:val="12"/>
  </w:num>
  <w:num w:numId="19" w16cid:durableId="486173873">
    <w:abstractNumId w:val="14"/>
  </w:num>
  <w:num w:numId="20" w16cid:durableId="1370059838">
    <w:abstractNumId w:val="18"/>
  </w:num>
  <w:num w:numId="21" w16cid:durableId="16485830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4773"/>
    <w:rsid w:val="000F5AA3"/>
    <w:rsid w:val="00100396"/>
    <w:rsid w:val="00100B5C"/>
    <w:rsid w:val="001049BF"/>
    <w:rsid w:val="001106E9"/>
    <w:rsid w:val="001120FA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C3213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45B04"/>
    <w:rsid w:val="00260DE6"/>
    <w:rsid w:val="00273FEE"/>
    <w:rsid w:val="00274691"/>
    <w:rsid w:val="0028204E"/>
    <w:rsid w:val="0028591B"/>
    <w:rsid w:val="002878BF"/>
    <w:rsid w:val="00291841"/>
    <w:rsid w:val="002B3D02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5575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C64AE"/>
    <w:rsid w:val="003E5751"/>
    <w:rsid w:val="003F1057"/>
    <w:rsid w:val="004046A9"/>
    <w:rsid w:val="00404C50"/>
    <w:rsid w:val="00411398"/>
    <w:rsid w:val="00417D46"/>
    <w:rsid w:val="00423934"/>
    <w:rsid w:val="00426244"/>
    <w:rsid w:val="00443CC0"/>
    <w:rsid w:val="00451810"/>
    <w:rsid w:val="00470A38"/>
    <w:rsid w:val="00477880"/>
    <w:rsid w:val="004874DE"/>
    <w:rsid w:val="004B5334"/>
    <w:rsid w:val="004B6C14"/>
    <w:rsid w:val="004C1070"/>
    <w:rsid w:val="004C556F"/>
    <w:rsid w:val="004D5E9B"/>
    <w:rsid w:val="004D63D9"/>
    <w:rsid w:val="004E58DA"/>
    <w:rsid w:val="004E6585"/>
    <w:rsid w:val="004E743D"/>
    <w:rsid w:val="004F38B4"/>
    <w:rsid w:val="0050249F"/>
    <w:rsid w:val="00524566"/>
    <w:rsid w:val="00527E60"/>
    <w:rsid w:val="00530BEF"/>
    <w:rsid w:val="00543886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188A"/>
    <w:rsid w:val="005B61CD"/>
    <w:rsid w:val="005C14E1"/>
    <w:rsid w:val="005D0E08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676D5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3567"/>
    <w:rsid w:val="006F45BF"/>
    <w:rsid w:val="006F60E0"/>
    <w:rsid w:val="00701A90"/>
    <w:rsid w:val="00702F71"/>
    <w:rsid w:val="00735418"/>
    <w:rsid w:val="007366DF"/>
    <w:rsid w:val="007406A1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22B16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23D1"/>
    <w:rsid w:val="008B43E7"/>
    <w:rsid w:val="008D2B0E"/>
    <w:rsid w:val="008D763F"/>
    <w:rsid w:val="008E460C"/>
    <w:rsid w:val="008F036F"/>
    <w:rsid w:val="008F1308"/>
    <w:rsid w:val="008F45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658C0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1F46"/>
    <w:rsid w:val="00A03BB8"/>
    <w:rsid w:val="00A04F8B"/>
    <w:rsid w:val="00A16E98"/>
    <w:rsid w:val="00A3505D"/>
    <w:rsid w:val="00A4036F"/>
    <w:rsid w:val="00A406E5"/>
    <w:rsid w:val="00A423D0"/>
    <w:rsid w:val="00A4641C"/>
    <w:rsid w:val="00A520AA"/>
    <w:rsid w:val="00A545FC"/>
    <w:rsid w:val="00A55876"/>
    <w:rsid w:val="00A67FB1"/>
    <w:rsid w:val="00A85BFE"/>
    <w:rsid w:val="00AB6FE7"/>
    <w:rsid w:val="00AB7AD7"/>
    <w:rsid w:val="00AD199C"/>
    <w:rsid w:val="00AD2430"/>
    <w:rsid w:val="00AE41A6"/>
    <w:rsid w:val="00AE575C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1DDA"/>
    <w:rsid w:val="00B829D8"/>
    <w:rsid w:val="00B84B5B"/>
    <w:rsid w:val="00B86446"/>
    <w:rsid w:val="00BA1176"/>
    <w:rsid w:val="00BE0B01"/>
    <w:rsid w:val="00BE367A"/>
    <w:rsid w:val="00BE79C7"/>
    <w:rsid w:val="00BF3CB5"/>
    <w:rsid w:val="00C0116B"/>
    <w:rsid w:val="00C01A3F"/>
    <w:rsid w:val="00C01BBD"/>
    <w:rsid w:val="00C073F1"/>
    <w:rsid w:val="00C1285B"/>
    <w:rsid w:val="00C1361B"/>
    <w:rsid w:val="00C14E1F"/>
    <w:rsid w:val="00C315AF"/>
    <w:rsid w:val="00C31A9B"/>
    <w:rsid w:val="00C36D9A"/>
    <w:rsid w:val="00C44A72"/>
    <w:rsid w:val="00C61FC2"/>
    <w:rsid w:val="00C705F9"/>
    <w:rsid w:val="00C80F0F"/>
    <w:rsid w:val="00C8667A"/>
    <w:rsid w:val="00C93BCB"/>
    <w:rsid w:val="00CC17D2"/>
    <w:rsid w:val="00CC241A"/>
    <w:rsid w:val="00CD56D4"/>
    <w:rsid w:val="00CD6596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92F93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47FF4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3E0F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50C4"/>
    <w:rsid w:val="00FA68F8"/>
    <w:rsid w:val="00FB1DC0"/>
    <w:rsid w:val="00FB3B4E"/>
    <w:rsid w:val="00FB4521"/>
    <w:rsid w:val="00FB4F84"/>
    <w:rsid w:val="00FB5CF8"/>
    <w:rsid w:val="00FC1BB3"/>
    <w:rsid w:val="00FD6735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6F3567"/>
    <w:rPr>
      <w:lang w:eastAsia="en-GB"/>
    </w:rPr>
  </w:style>
  <w:style w:type="paragraph" w:customStyle="1" w:styleId="paragraph">
    <w:name w:val="paragraph"/>
    <w:basedOn w:val="Normal"/>
    <w:rsid w:val="006F3567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6F3567"/>
  </w:style>
  <w:style w:type="character" w:customStyle="1" w:styleId="eop">
    <w:name w:val="eop"/>
    <w:basedOn w:val="DefaultParagraphFont"/>
    <w:rsid w:val="006F3567"/>
  </w:style>
  <w:style w:type="paragraph" w:styleId="Revision">
    <w:name w:val="Revision"/>
    <w:hidden/>
    <w:uiPriority w:val="71"/>
    <w:semiHidden/>
    <w:rsid w:val="002B3D02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.ainsworth@uwtsd.ac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12</Pages>
  <Words>3908</Words>
  <Characters>22282</Characters>
  <Application>Microsoft Office Word</Application>
  <DocSecurity>4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26138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Sioned Bowen</cp:lastModifiedBy>
  <cp:revision>2</cp:revision>
  <cp:lastPrinted>2014-10-10T07:42:00Z</cp:lastPrinted>
  <dcterms:created xsi:type="dcterms:W3CDTF">2026-08-19T09:58:00Z</dcterms:created>
  <dcterms:modified xsi:type="dcterms:W3CDTF">2026-08-19T09:58:00Z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