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BD2" w:rsidRDefault="00782BD2" w:rsidP="00572133">
      <w:pPr>
        <w:pStyle w:val="SMUNORMALARIAL"/>
      </w:pPr>
    </w:p>
    <w:p w:rsidR="00782BD2" w:rsidRDefault="00782BD2" w:rsidP="00572133">
      <w:pPr>
        <w:pStyle w:val="SMUNORMALARIAL"/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</w:p>
    <w:p w:rsidR="00224DC0" w:rsidRDefault="00C21DDD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THERMOFLUID MECHANICS</w:t>
      </w:r>
    </w:p>
    <w:p w:rsidR="00094A78" w:rsidRDefault="00094A78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M5X00406</w:t>
      </w:r>
    </w:p>
    <w:p w:rsidR="002A6212" w:rsidRDefault="00E21938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EXAM</w:t>
      </w:r>
      <w:r w:rsidR="00224DC0">
        <w:rPr>
          <w:b/>
          <w:sz w:val="32"/>
          <w:szCs w:val="32"/>
          <w:u w:val="single"/>
        </w:rPr>
        <w:t>INATION</w:t>
      </w:r>
      <w:r w:rsidR="00FA0482">
        <w:rPr>
          <w:b/>
          <w:sz w:val="32"/>
          <w:szCs w:val="32"/>
          <w:u w:val="single"/>
        </w:rPr>
        <w:t xml:space="preserve"> 201</w:t>
      </w:r>
      <w:r w:rsidR="00094A78">
        <w:rPr>
          <w:b/>
          <w:sz w:val="32"/>
          <w:szCs w:val="32"/>
          <w:u w:val="single"/>
        </w:rPr>
        <w:t>5</w:t>
      </w:r>
      <w:r w:rsidR="00FA0482">
        <w:rPr>
          <w:b/>
          <w:sz w:val="32"/>
          <w:szCs w:val="32"/>
          <w:u w:val="single"/>
        </w:rPr>
        <w:t>-1</w:t>
      </w:r>
      <w:r w:rsidR="00094A78">
        <w:rPr>
          <w:b/>
          <w:sz w:val="32"/>
          <w:szCs w:val="32"/>
          <w:u w:val="single"/>
        </w:rPr>
        <w:t>6</w:t>
      </w:r>
    </w:p>
    <w:p w:rsidR="00310B89" w:rsidRPr="00310B89" w:rsidRDefault="00D552B5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SOLUTION</w:t>
      </w:r>
      <w:r w:rsidR="00310B89">
        <w:rPr>
          <w:b/>
          <w:sz w:val="32"/>
          <w:szCs w:val="32"/>
          <w:u w:val="single"/>
        </w:rPr>
        <w:t>S</w:t>
      </w:r>
    </w:p>
    <w:p w:rsidR="00C33C15" w:rsidRDefault="00311A2C" w:rsidP="00C0221F">
      <w:pPr>
        <w:pStyle w:val="SMUNORMALARIAL"/>
      </w:pPr>
      <w:r>
        <w:br w:type="page"/>
      </w:r>
    </w:p>
    <w:p w:rsidR="00094A78" w:rsidRPr="00094A78" w:rsidRDefault="00094A78" w:rsidP="00094A78">
      <w:pPr>
        <w:numPr>
          <w:ilvl w:val="0"/>
          <w:numId w:val="33"/>
        </w:numPr>
        <w:ind w:left="284" w:hanging="284"/>
        <w:rPr>
          <w:b/>
          <w:sz w:val="28"/>
          <w:szCs w:val="28"/>
        </w:rPr>
      </w:pPr>
      <w:r w:rsidRPr="00094A78">
        <w:rPr>
          <w:b/>
          <w:sz w:val="28"/>
          <w:szCs w:val="28"/>
          <w:u w:val="single"/>
        </w:rPr>
        <w:lastRenderedPageBreak/>
        <w:t>QUESTION 1 (20 marks):</w:t>
      </w:r>
      <w:r w:rsidRPr="00094A78">
        <w:rPr>
          <w:b/>
          <w:sz w:val="28"/>
          <w:szCs w:val="28"/>
        </w:rPr>
        <w:t xml:space="preserve"> Heat Transfer, Conduction</w:t>
      </w:r>
    </w:p>
    <w:p w:rsidR="00094A78" w:rsidRPr="00094A78" w:rsidRDefault="00094A78" w:rsidP="00094A78">
      <w:pPr>
        <w:ind w:left="284"/>
        <w:rPr>
          <w:szCs w:val="20"/>
        </w:rPr>
      </w:pPr>
    </w:p>
    <w:p w:rsidR="00094A78" w:rsidRPr="00094A78" w:rsidRDefault="00094A78" w:rsidP="00094A78">
      <w:pPr>
        <w:spacing w:after="200" w:line="276" w:lineRule="auto"/>
        <w:ind w:left="284"/>
        <w:contextualSpacing/>
        <w:jc w:val="both"/>
        <w:rPr>
          <w:szCs w:val="20"/>
        </w:rPr>
      </w:pPr>
      <w:r w:rsidRPr="00094A78">
        <w:rPr>
          <w:szCs w:val="20"/>
        </w:rPr>
        <w:t>An industrial furnace wall is constructed so the maximum allowable heat transfer rate is 946.2 W/m</w:t>
      </w:r>
      <w:r w:rsidRPr="00094A78">
        <w:rPr>
          <w:szCs w:val="20"/>
          <w:vertAlign w:val="superscript"/>
        </w:rPr>
        <w:t>2</w:t>
      </w:r>
      <w:r w:rsidRPr="00094A78">
        <w:rPr>
          <w:szCs w:val="20"/>
        </w:rPr>
        <w:t>. The furnace wall is constructed of 21.34 cm fireclay brick having k = 1.04 W/m</w:t>
      </w:r>
      <w:proofErr w:type="gramStart"/>
      <w:r w:rsidRPr="00094A78">
        <w:rPr>
          <w:szCs w:val="20"/>
        </w:rPr>
        <w:t>.</w:t>
      </w:r>
      <w:proofErr w:type="gramEnd"/>
      <w:r w:rsidRPr="00094A78">
        <w:rPr>
          <w:szCs w:val="20"/>
        </w:rPr>
        <w:sym w:font="Symbol" w:char="F0B0"/>
      </w:r>
      <w:r w:rsidRPr="00094A78">
        <w:rPr>
          <w:szCs w:val="20"/>
        </w:rPr>
        <w:t>C. This is covered on the outer surface with a layer of insulating material having k = 0.0692 W/m</w:t>
      </w:r>
      <w:proofErr w:type="gramStart"/>
      <w:r w:rsidRPr="00094A78">
        <w:rPr>
          <w:szCs w:val="20"/>
        </w:rPr>
        <w:t>.</w:t>
      </w:r>
      <w:proofErr w:type="gramEnd"/>
      <w:r w:rsidRPr="00094A78">
        <w:rPr>
          <w:szCs w:val="20"/>
        </w:rPr>
        <w:sym w:font="Symbol" w:char="F0B0"/>
      </w:r>
      <w:r w:rsidRPr="00094A78">
        <w:rPr>
          <w:szCs w:val="20"/>
        </w:rPr>
        <w:t xml:space="preserve">C. The innermost surface is at 982.2 </w:t>
      </w:r>
      <w:r w:rsidRPr="00094A78">
        <w:rPr>
          <w:szCs w:val="20"/>
        </w:rPr>
        <w:sym w:font="Symbol" w:char="F0B0"/>
      </w:r>
      <w:r w:rsidRPr="00094A78">
        <w:rPr>
          <w:szCs w:val="20"/>
        </w:rPr>
        <w:t xml:space="preserve">C and the outermost is at 37.8 </w:t>
      </w:r>
      <w:r w:rsidRPr="00094A78">
        <w:rPr>
          <w:szCs w:val="20"/>
        </w:rPr>
        <w:sym w:font="Symbol" w:char="F0B0"/>
      </w:r>
      <w:r w:rsidRPr="00094A78">
        <w:rPr>
          <w:szCs w:val="20"/>
        </w:rPr>
        <w:t>C. How thick must the insulation be?</w:t>
      </w:r>
    </w:p>
    <w:p w:rsidR="00094A78" w:rsidRPr="00094A78" w:rsidRDefault="00094A78" w:rsidP="00094A78">
      <w:pPr>
        <w:ind w:left="567"/>
        <w:contextualSpacing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457DDE" wp14:editId="5BFA8F94">
                <wp:simplePos x="0" y="0"/>
                <wp:positionH relativeFrom="column">
                  <wp:posOffset>3486150</wp:posOffset>
                </wp:positionH>
                <wp:positionV relativeFrom="paragraph">
                  <wp:posOffset>27305</wp:posOffset>
                </wp:positionV>
                <wp:extent cx="800100" cy="1562100"/>
                <wp:effectExtent l="0" t="0" r="19050" b="190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56210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AA67E2" id="Rectangle 50" o:spid="_x0000_s1026" style="position:absolute;margin-left:274.5pt;margin-top:2.15pt;width:63pt;height:12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" fillcolor="#dce6f2" strokecolor="#385d8a" strokeweight="2pt"/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630A1E" wp14:editId="1087E337">
                <wp:simplePos x="0" y="0"/>
                <wp:positionH relativeFrom="column">
                  <wp:posOffset>1266825</wp:posOffset>
                </wp:positionH>
                <wp:positionV relativeFrom="paragraph">
                  <wp:posOffset>27305</wp:posOffset>
                </wp:positionV>
                <wp:extent cx="2219325" cy="1562100"/>
                <wp:effectExtent l="0" t="0" r="28575" b="1905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5621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1C8841" id="Rectangle 60" o:spid="_x0000_s1026" style="position:absolute;margin-left:99.75pt;margin-top:2.15pt;width:174.75pt;height:12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" fillcolor="#f2dcdb" strokecolor="#385d8a" strokeweight="2pt"/>
            </w:pict>
          </mc:Fallback>
        </mc:AlternateContent>
      </w:r>
    </w:p>
    <w:p w:rsidR="00094A78" w:rsidRPr="00094A78" w:rsidRDefault="00094A78" w:rsidP="00094A78">
      <w:pPr>
        <w:ind w:left="567"/>
        <w:contextualSpacing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245EF1" wp14:editId="365B129A">
                <wp:simplePos x="0" y="0"/>
                <wp:positionH relativeFrom="column">
                  <wp:posOffset>1965325</wp:posOffset>
                </wp:positionH>
                <wp:positionV relativeFrom="paragraph">
                  <wp:posOffset>13525</wp:posOffset>
                </wp:positionV>
                <wp:extent cx="1381125" cy="809625"/>
                <wp:effectExtent l="0" t="0" r="0" b="0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Default="00067B2D" w:rsidP="00094A78">
                            <w:r>
                              <w:t>Fireclay brick</w:t>
                            </w:r>
                          </w:p>
                          <w:p w:rsidR="00067B2D" w:rsidRDefault="00067B2D" w:rsidP="00094A78"/>
                          <w:p w:rsidR="00067B2D" w:rsidRDefault="00067B2D" w:rsidP="00094A78">
                            <w:proofErr w:type="gramStart"/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fb</w:t>
                            </w:r>
                            <w:proofErr w:type="gramEnd"/>
                            <w:r>
                              <w:t xml:space="preserve"> = 1.04 W/m.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067B2D" w:rsidRDefault="00067B2D" w:rsidP="00094A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245E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4.75pt;margin-top:1.05pt;width:108.75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" filled="f" stroked="f">
                <v:textbox>
                  <w:txbxContent>
                    <w:p w:rsidR="00067B2D" w:rsidRDefault="00067B2D" w:rsidP="00094A78">
                      <w:r>
                        <w:t>Fireclay brick</w:t>
                      </w:r>
                    </w:p>
                    <w:p w:rsidR="00067B2D" w:rsidRDefault="00067B2D" w:rsidP="00094A78"/>
                    <w:p w:rsidR="00067B2D" w:rsidRDefault="00067B2D" w:rsidP="00094A78">
                      <w:proofErr w:type="gramStart"/>
                      <w:r>
                        <w:t>k</w:t>
                      </w:r>
                      <w:r>
                        <w:rPr>
                          <w:vertAlign w:val="subscript"/>
                        </w:rPr>
                        <w:t>fb</w:t>
                      </w:r>
                      <w:proofErr w:type="gramEnd"/>
                      <w:r>
                        <w:t xml:space="preserve"> = 1.04 W/m.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067B2D" w:rsidRDefault="00067B2D" w:rsidP="00094A78"/>
                  </w:txbxContent>
                </v:textbox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5699F" wp14:editId="2211E423">
                <wp:simplePos x="0" y="0"/>
                <wp:positionH relativeFrom="column">
                  <wp:posOffset>3453765</wp:posOffset>
                </wp:positionH>
                <wp:positionV relativeFrom="paragraph">
                  <wp:posOffset>4635</wp:posOffset>
                </wp:positionV>
                <wp:extent cx="914400" cy="1104900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Default="00067B2D" w:rsidP="00094A78">
                            <w:r>
                              <w:t>Insulation</w:t>
                            </w:r>
                          </w:p>
                          <w:p w:rsidR="00067B2D" w:rsidRDefault="00067B2D" w:rsidP="00094A78"/>
                          <w:p w:rsidR="00067B2D" w:rsidRDefault="00067B2D" w:rsidP="00094A78"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i</w:t>
                            </w:r>
                            <w:r>
                              <w:t xml:space="preserve"> = 0.0692 </w:t>
                            </w:r>
                          </w:p>
                          <w:p w:rsidR="00067B2D" w:rsidRDefault="00067B2D" w:rsidP="00094A78">
                            <w:r>
                              <w:t>W/m</w:t>
                            </w:r>
                            <w:proofErr w:type="gramStart"/>
                            <w:r>
                              <w:t>.</w:t>
                            </w:r>
                            <w:proofErr w:type="gramEnd"/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067B2D" w:rsidRDefault="00067B2D" w:rsidP="00094A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5699F" id="_x0000_s1027" type="#_x0000_t202" style="position:absolute;left:0;text-align:left;margin-left:271.95pt;margin-top:.35pt;width:1in;height:8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" filled="f" stroked="f">
                <v:textbox>
                  <w:txbxContent>
                    <w:p w:rsidR="00067B2D" w:rsidRDefault="00067B2D" w:rsidP="00094A78">
                      <w:r>
                        <w:t>Insulation</w:t>
                      </w:r>
                    </w:p>
                    <w:p w:rsidR="00067B2D" w:rsidRDefault="00067B2D" w:rsidP="00094A78"/>
                    <w:p w:rsidR="00067B2D" w:rsidRDefault="00067B2D" w:rsidP="00094A78">
                      <w:r>
                        <w:t>k</w:t>
                      </w:r>
                      <w:r>
                        <w:rPr>
                          <w:vertAlign w:val="subscript"/>
                        </w:rPr>
                        <w:t>i</w:t>
                      </w:r>
                      <w:r>
                        <w:t xml:space="preserve"> = 0.0692 </w:t>
                      </w:r>
                    </w:p>
                    <w:p w:rsidR="00067B2D" w:rsidRDefault="00067B2D" w:rsidP="00094A78">
                      <w:r>
                        <w:t>W/m</w:t>
                      </w:r>
                      <w:proofErr w:type="gramStart"/>
                      <w:r>
                        <w:t>.</w:t>
                      </w:r>
                      <w:proofErr w:type="gramEnd"/>
                      <w:r>
                        <w:sym w:font="Symbol" w:char="F0B0"/>
                      </w:r>
                      <w:r>
                        <w:t>C</w:t>
                      </w:r>
                    </w:p>
                    <w:p w:rsidR="00067B2D" w:rsidRDefault="00067B2D" w:rsidP="00094A78"/>
                  </w:txbxContent>
                </v:textbox>
              </v:shape>
            </w:pict>
          </mc:Fallback>
        </mc:AlternateContent>
      </w:r>
    </w:p>
    <w:p w:rsidR="00094A78" w:rsidRPr="00094A78" w:rsidRDefault="00094A78" w:rsidP="00094A78">
      <w:pPr>
        <w:ind w:left="567"/>
        <w:contextualSpacing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69D15B" wp14:editId="2D916434">
                <wp:simplePos x="0" y="0"/>
                <wp:positionH relativeFrom="column">
                  <wp:posOffset>4688395</wp:posOffset>
                </wp:positionH>
                <wp:positionV relativeFrom="paragraph">
                  <wp:posOffset>-3175</wp:posOffset>
                </wp:positionV>
                <wp:extent cx="1306195" cy="1403985"/>
                <wp:effectExtent l="0" t="0" r="0" b="0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619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2510C2" w:rsidRDefault="00067B2D" w:rsidP="00094A78">
                            <w:pPr>
                              <w:rPr>
                                <w:b/>
                                <w:color w:val="4F6228" w:themeColor="accent3" w:themeShade="80"/>
                                <w:vertAlign w:val="superscript"/>
                              </w:rPr>
                            </w:pPr>
                            <w:r w:rsidRPr="00313622">
                              <w:rPr>
                                <w:b/>
                                <w:color w:val="4F6228" w:themeColor="accent3" w:themeShade="80"/>
                              </w:rPr>
                              <w:t xml:space="preserve">Q = </w:t>
                            </w:r>
                            <w:r>
                              <w:rPr>
                                <w:b/>
                                <w:color w:val="4F6228" w:themeColor="accent3" w:themeShade="80"/>
                              </w:rPr>
                              <w:t>946.2 W/m</w:t>
                            </w:r>
                            <w:r>
                              <w:rPr>
                                <w:b/>
                                <w:color w:val="4F6228" w:themeColor="accent3" w:themeShade="80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69D15B" id="_x0000_s1028" type="#_x0000_t202" style="position:absolute;left:0;text-align:left;margin-left:369.15pt;margin-top:-.25pt;width:102.8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" filled="f" stroked="f">
                <v:textbox style="mso-fit-shape-to-text:t">
                  <w:txbxContent>
                    <w:p w:rsidR="00067B2D" w:rsidRPr="002510C2" w:rsidRDefault="00067B2D" w:rsidP="00094A78">
                      <w:pPr>
                        <w:rPr>
                          <w:b/>
                          <w:color w:val="4F6228" w:themeColor="accent3" w:themeShade="80"/>
                          <w:vertAlign w:val="superscript"/>
                        </w:rPr>
                      </w:pPr>
                      <w:r w:rsidRPr="00313622">
                        <w:rPr>
                          <w:b/>
                          <w:color w:val="4F6228" w:themeColor="accent3" w:themeShade="80"/>
                        </w:rPr>
                        <w:t xml:space="preserve">Q = </w:t>
                      </w:r>
                      <w:r>
                        <w:rPr>
                          <w:b/>
                          <w:color w:val="4F6228" w:themeColor="accent3" w:themeShade="80"/>
                        </w:rPr>
                        <w:t>946.2 W/m</w:t>
                      </w:r>
                      <w:r>
                        <w:rPr>
                          <w:b/>
                          <w:color w:val="4F6228" w:themeColor="accent3" w:themeShade="80"/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BDF80E" wp14:editId="3BE210C5">
                <wp:simplePos x="0" y="0"/>
                <wp:positionH relativeFrom="column">
                  <wp:posOffset>637095</wp:posOffset>
                </wp:positionH>
                <wp:positionV relativeFrom="paragraph">
                  <wp:posOffset>139700</wp:posOffset>
                </wp:positionV>
                <wp:extent cx="4124325" cy="0"/>
                <wp:effectExtent l="0" t="76200" r="28575" b="114300"/>
                <wp:wrapNone/>
                <wp:docPr id="257" name="Straight Arrow Connector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lg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6ACA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7" o:spid="_x0000_s1026" type="#_x0000_t32" style="position:absolute;margin-left:50.15pt;margin-top:11pt;width:324.7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" strokecolor="#4f6228" strokeweight="1.25pt">
                <v:stroke dashstyle="longDash" endarrow="open"/>
              </v:shape>
            </w:pict>
          </mc:Fallback>
        </mc:AlternateContent>
      </w:r>
    </w:p>
    <w:p w:rsidR="00094A78" w:rsidRPr="00094A78" w:rsidRDefault="00094A78" w:rsidP="00094A78">
      <w:pPr>
        <w:ind w:left="567"/>
        <w:contextualSpacing/>
        <w:jc w:val="both"/>
        <w:rPr>
          <w:szCs w:val="20"/>
        </w:rPr>
      </w:pPr>
    </w:p>
    <w:p w:rsidR="00094A78" w:rsidRPr="00094A78" w:rsidRDefault="00094A78" w:rsidP="00094A78">
      <w:pPr>
        <w:ind w:left="567"/>
        <w:contextualSpacing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AA2DAE" wp14:editId="1DA75D6E">
                <wp:simplePos x="0" y="0"/>
                <wp:positionH relativeFrom="column">
                  <wp:posOffset>-6985</wp:posOffset>
                </wp:positionH>
                <wp:positionV relativeFrom="paragraph">
                  <wp:posOffset>170625</wp:posOffset>
                </wp:positionV>
                <wp:extent cx="1181100" cy="1403985"/>
                <wp:effectExtent l="0" t="0" r="0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313622" w:rsidRDefault="00067B2D" w:rsidP="00094A78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DA06C5">
                              <w:rPr>
                                <w:color w:val="C0504D" w:themeColor="accent2"/>
                              </w:rPr>
                              <w:t>T</w:t>
                            </w:r>
                            <w:r w:rsidRPr="00DA06C5">
                              <w:rPr>
                                <w:color w:val="C0504D" w:themeColor="accent2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color w:val="C0504D" w:themeColor="accent2"/>
                              </w:rPr>
                              <w:t xml:space="preserve"> = 982.2</w:t>
                            </w:r>
                            <w:r>
                              <w:rPr>
                                <w:color w:val="C0504D" w:themeColor="accent2"/>
                              </w:rPr>
                              <w:sym w:font="Symbol" w:char="F0B0"/>
                            </w:r>
                            <w:r>
                              <w:rPr>
                                <w:color w:val="C0504D" w:themeColor="accent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A2DAE" id="_x0000_s1029" type="#_x0000_t202" style="position:absolute;left:0;text-align:left;margin-left:-.55pt;margin-top:13.45pt;width:93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" filled="f" stroked="f">
                <v:textbox style="mso-fit-shape-to-text:t">
                  <w:txbxContent>
                    <w:p w:rsidR="00067B2D" w:rsidRPr="00313622" w:rsidRDefault="00067B2D" w:rsidP="00094A78">
                      <w:pPr>
                        <w:rPr>
                          <w:color w:val="C0504D" w:themeColor="accent2"/>
                        </w:rPr>
                      </w:pPr>
                      <w:r w:rsidRPr="00DA06C5">
                        <w:rPr>
                          <w:color w:val="C0504D" w:themeColor="accent2"/>
                        </w:rPr>
                        <w:t>T</w:t>
                      </w:r>
                      <w:r w:rsidRPr="00DA06C5">
                        <w:rPr>
                          <w:color w:val="C0504D" w:themeColor="accent2"/>
                          <w:vertAlign w:val="subscript"/>
                        </w:rPr>
                        <w:t>1</w:t>
                      </w:r>
                      <w:r>
                        <w:rPr>
                          <w:color w:val="C0504D" w:themeColor="accent2"/>
                        </w:rPr>
                        <w:t xml:space="preserve"> = 982.2</w:t>
                      </w:r>
                      <w:r>
                        <w:rPr>
                          <w:color w:val="C0504D" w:themeColor="accent2"/>
                        </w:rPr>
                        <w:sym w:font="Symbol" w:char="F0B0"/>
                      </w:r>
                      <w:r>
                        <w:rPr>
                          <w:color w:val="C0504D" w:themeColor="accent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B80A0C" wp14:editId="076633F9">
                <wp:simplePos x="0" y="0"/>
                <wp:positionH relativeFrom="column">
                  <wp:posOffset>723900</wp:posOffset>
                </wp:positionH>
                <wp:positionV relativeFrom="paragraph">
                  <wp:posOffset>14415</wp:posOffset>
                </wp:positionV>
                <wp:extent cx="542925" cy="180340"/>
                <wp:effectExtent l="0" t="57150" r="0" b="29210"/>
                <wp:wrapNone/>
                <wp:docPr id="259" name="Straight Arrow Connector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803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567D0" id="Straight Arrow Connector 259" o:spid="_x0000_s1026" type="#_x0000_t32" style="position:absolute;margin-left:57pt;margin-top:1.15pt;width:42.75pt;height:14.2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" strokecolor="#be4b48">
                <v:stroke endarrow="open"/>
              </v:shape>
            </w:pict>
          </mc:Fallback>
        </mc:AlternateContent>
      </w:r>
    </w:p>
    <w:p w:rsidR="00094A78" w:rsidRPr="00094A78" w:rsidRDefault="00094A78" w:rsidP="00094A78">
      <w:pPr>
        <w:ind w:left="567"/>
        <w:contextualSpacing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E4811D" wp14:editId="373A3570">
                <wp:simplePos x="0" y="0"/>
                <wp:positionH relativeFrom="column">
                  <wp:posOffset>4646740</wp:posOffset>
                </wp:positionH>
                <wp:positionV relativeFrom="paragraph">
                  <wp:posOffset>144780</wp:posOffset>
                </wp:positionV>
                <wp:extent cx="1181100" cy="1403985"/>
                <wp:effectExtent l="0" t="0" r="0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313622" w:rsidRDefault="00067B2D" w:rsidP="00094A78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DA06C5">
                              <w:rPr>
                                <w:color w:val="C0504D" w:themeColor="accent2"/>
                              </w:rPr>
                              <w:t>T</w:t>
                            </w:r>
                            <w:r>
                              <w:rPr>
                                <w:color w:val="C0504D" w:themeColor="accent2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color w:val="C0504D" w:themeColor="accent2"/>
                              </w:rPr>
                              <w:t xml:space="preserve"> = 37.8</w:t>
                            </w:r>
                            <w:r>
                              <w:rPr>
                                <w:color w:val="C0504D" w:themeColor="accent2"/>
                              </w:rPr>
                              <w:sym w:font="Symbol" w:char="F0B0"/>
                            </w:r>
                            <w:r>
                              <w:rPr>
                                <w:color w:val="C0504D" w:themeColor="accent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E4811D" id="_x0000_s1030" type="#_x0000_t202" style="position:absolute;left:0;text-align:left;margin-left:365.9pt;margin-top:11.4pt;width:93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" filled="f" stroked="f">
                <v:textbox style="mso-fit-shape-to-text:t">
                  <w:txbxContent>
                    <w:p w:rsidR="00067B2D" w:rsidRPr="00313622" w:rsidRDefault="00067B2D" w:rsidP="00094A78">
                      <w:pPr>
                        <w:rPr>
                          <w:color w:val="C0504D" w:themeColor="accent2"/>
                        </w:rPr>
                      </w:pPr>
                      <w:r w:rsidRPr="00DA06C5">
                        <w:rPr>
                          <w:color w:val="C0504D" w:themeColor="accent2"/>
                        </w:rPr>
                        <w:t>T</w:t>
                      </w:r>
                      <w:r>
                        <w:rPr>
                          <w:color w:val="C0504D" w:themeColor="accent2"/>
                          <w:vertAlign w:val="subscript"/>
                        </w:rPr>
                        <w:t>2</w:t>
                      </w:r>
                      <w:r>
                        <w:rPr>
                          <w:color w:val="C0504D" w:themeColor="accent2"/>
                        </w:rPr>
                        <w:t xml:space="preserve"> = 37.8</w:t>
                      </w:r>
                      <w:r>
                        <w:rPr>
                          <w:color w:val="C0504D" w:themeColor="accent2"/>
                        </w:rPr>
                        <w:sym w:font="Symbol" w:char="F0B0"/>
                      </w:r>
                      <w:r>
                        <w:rPr>
                          <w:color w:val="C0504D" w:themeColor="accent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20E5EC" wp14:editId="3C217F94">
                <wp:simplePos x="0" y="0"/>
                <wp:positionH relativeFrom="column">
                  <wp:posOffset>4286250</wp:posOffset>
                </wp:positionH>
                <wp:positionV relativeFrom="paragraph">
                  <wp:posOffset>90615</wp:posOffset>
                </wp:positionV>
                <wp:extent cx="390525" cy="180340"/>
                <wp:effectExtent l="38100" t="38100" r="28575" b="29210"/>
                <wp:wrapNone/>
                <wp:docPr id="258" name="Straight Arrow Connector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0525" cy="1803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000D0" id="Straight Arrow Connector 258" o:spid="_x0000_s1026" type="#_x0000_t32" style="position:absolute;margin-left:337.5pt;margin-top:7.15pt;width:30.75pt;height:14.2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" strokecolor="#be4b48">
                <v:stroke endarrow="open"/>
              </v:shape>
            </w:pict>
          </mc:Fallback>
        </mc:AlternateContent>
      </w:r>
    </w:p>
    <w:p w:rsidR="00094A78" w:rsidRPr="00094A78" w:rsidRDefault="00094A78" w:rsidP="00094A78">
      <w:pPr>
        <w:ind w:left="567"/>
        <w:contextualSpacing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28195E" wp14:editId="59622BB9">
                <wp:simplePos x="0" y="0"/>
                <wp:positionH relativeFrom="column">
                  <wp:posOffset>3505200</wp:posOffset>
                </wp:positionH>
                <wp:positionV relativeFrom="paragraph">
                  <wp:posOffset>103505</wp:posOffset>
                </wp:positionV>
                <wp:extent cx="771525" cy="0"/>
                <wp:effectExtent l="38100" t="76200" r="28575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A3673" id="Straight Arrow Connector 4" o:spid="_x0000_s1026" type="#_x0000_t32" style="position:absolute;margin-left:276pt;margin-top:8.15pt;width:6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" strokecolor="#4a7ebb">
                <v:stroke startarrow="open" endarrow="open"/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344CB9" wp14:editId="3F7019FE">
                <wp:simplePos x="0" y="0"/>
                <wp:positionH relativeFrom="column">
                  <wp:posOffset>3450590</wp:posOffset>
                </wp:positionH>
                <wp:positionV relativeFrom="paragraph">
                  <wp:posOffset>155575</wp:posOffset>
                </wp:positionV>
                <wp:extent cx="866775" cy="1403985"/>
                <wp:effectExtent l="0" t="0" r="0" b="3175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8A5873" w:rsidRDefault="00067B2D" w:rsidP="00094A78">
                            <w:pPr>
                              <w:rPr>
                                <w:color w:val="4F81BD" w:themeColor="accent1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4F81BD" w:themeColor="accent1"/>
                                  </w:rPr>
                                  <m:t>∆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4F81BD" w:themeColor="accent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4F81BD" w:themeColor="accent1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4F81BD" w:themeColor="accent1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4F81BD" w:themeColor="accent1"/>
                                  </w:rPr>
                                  <m:t>= ?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344CB9" id="_x0000_s1031" type="#_x0000_t202" style="position:absolute;left:0;text-align:left;margin-left:271.7pt;margin-top:12.25pt;width:68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" filled="f" stroked="f">
                <v:textbox style="mso-fit-shape-to-text:t">
                  <w:txbxContent>
                    <w:p w:rsidR="00067B2D" w:rsidRPr="008A5873" w:rsidRDefault="00067B2D" w:rsidP="00094A78">
                      <w:pPr>
                        <w:rPr>
                          <w:color w:val="4F81BD" w:themeColor="accent1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color w:val="4F81BD" w:themeColor="accent1"/>
                            </w:rPr>
                            <m:t>∆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4F81BD" w:themeColor="accent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4F81BD" w:themeColor="accent1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4F81BD" w:themeColor="accent1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4F81BD" w:themeColor="accent1"/>
                            </w:rPr>
                            <m:t>= ?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A1F55F" wp14:editId="424F1E05">
                <wp:simplePos x="0" y="0"/>
                <wp:positionH relativeFrom="column">
                  <wp:posOffset>1965325</wp:posOffset>
                </wp:positionH>
                <wp:positionV relativeFrom="paragraph">
                  <wp:posOffset>98425</wp:posOffset>
                </wp:positionV>
                <wp:extent cx="866775" cy="1403985"/>
                <wp:effectExtent l="0" t="0" r="0" b="0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8A5873" w:rsidRDefault="00067B2D" w:rsidP="00094A7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21.34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A1F55F" id="_x0000_s1032" type="#_x0000_t202" style="position:absolute;left:0;text-align:left;margin-left:154.75pt;margin-top:7.75pt;width:68.2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" filled="f" stroked="f">
                <v:textbox style="mso-fit-shape-to-text:t">
                  <w:txbxContent>
                    <w:p w:rsidR="00067B2D" w:rsidRPr="008A5873" w:rsidRDefault="00067B2D" w:rsidP="00094A7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21.34</w:t>
                      </w:r>
                      <w:r w:rsidRPr="008A5873">
                        <w:rPr>
                          <w:color w:val="4F81BD" w:themeColor="accent1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3F7DDB" wp14:editId="4ECC24CE">
                <wp:simplePos x="0" y="0"/>
                <wp:positionH relativeFrom="column">
                  <wp:posOffset>1308735</wp:posOffset>
                </wp:positionH>
                <wp:positionV relativeFrom="paragraph">
                  <wp:posOffset>99695</wp:posOffset>
                </wp:positionV>
                <wp:extent cx="2142490" cy="0"/>
                <wp:effectExtent l="38100" t="76200" r="10160" b="1143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424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55323" id="Straight Arrow Connector 5" o:spid="_x0000_s1026" type="#_x0000_t32" style="position:absolute;margin-left:103.05pt;margin-top:7.85pt;width:168.7pt;height:0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" strokecolor="#4a7ebb">
                <v:stroke startarrow="open" endarrow="open"/>
              </v:shape>
            </w:pict>
          </mc:Fallback>
        </mc:AlternateContent>
      </w:r>
    </w:p>
    <w:p w:rsidR="00094A78" w:rsidRPr="00094A78" w:rsidRDefault="00094A78" w:rsidP="00094A78">
      <w:pPr>
        <w:rPr>
          <w:rFonts w:ascii="Arial" w:hAnsi="Arial"/>
          <w:b/>
          <w:sz w:val="22"/>
          <w:u w:val="single"/>
        </w:rPr>
      </w:pPr>
    </w:p>
    <w:p w:rsidR="00094A78" w:rsidRPr="00094A78" w:rsidRDefault="00094A78" w:rsidP="00094A78">
      <w:pPr>
        <w:rPr>
          <w:rFonts w:ascii="Arial" w:hAnsi="Arial"/>
          <w:b/>
          <w:sz w:val="22"/>
          <w:u w:val="single"/>
        </w:rPr>
      </w:pPr>
    </w:p>
    <w:p w:rsidR="00094A78" w:rsidRPr="00094A78" w:rsidRDefault="00094A78" w:rsidP="00094A78">
      <w:pPr>
        <w:ind w:left="284" w:hanging="284"/>
        <w:rPr>
          <w:szCs w:val="20"/>
        </w:rPr>
      </w:pPr>
    </w:p>
    <w:p w:rsidR="00094A78" w:rsidRPr="00094A78" w:rsidRDefault="00094A78" w:rsidP="00094A78">
      <w:pPr>
        <w:ind w:left="284"/>
        <w:rPr>
          <w:b/>
          <w:szCs w:val="20"/>
          <w:u w:val="single"/>
        </w:rPr>
      </w:pPr>
      <w:r w:rsidRPr="00094A78">
        <w:rPr>
          <w:b/>
          <w:szCs w:val="20"/>
          <w:u w:val="single"/>
        </w:rPr>
        <w:t>SOLUTION</w:t>
      </w:r>
      <w:r>
        <w:rPr>
          <w:b/>
          <w:szCs w:val="20"/>
          <w:u w:val="single"/>
        </w:rPr>
        <w:t>:</w:t>
      </w:r>
    </w:p>
    <w:p w:rsidR="00094A78" w:rsidRPr="003B47C6" w:rsidRDefault="00094A78" w:rsidP="000776F9">
      <w:pPr>
        <w:ind w:left="993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Q=-U.A.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∴    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r>
                <w:rPr>
                  <w:rFonts w:ascii="Cambria Math" w:hAnsi="Cambria Math"/>
                </w:rPr>
                <m:t>A∙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946.2</m:t>
              </m:r>
            </m:num>
            <m:den>
              <m:r>
                <w:rPr>
                  <w:rFonts w:ascii="Cambria Math" w:hAnsi="Cambria Math"/>
                </w:rPr>
                <m:t>1×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982.2-37.8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=1.002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∙℃</m:t>
              </m:r>
            </m:den>
          </m:f>
        </m:oMath>
      </m:oMathPara>
    </w:p>
    <w:p w:rsidR="00094A78" w:rsidRDefault="00094A78" w:rsidP="00094A78">
      <w:pPr>
        <w:pStyle w:val="ListParagraph"/>
        <w:ind w:left="567"/>
        <w:jc w:val="both"/>
      </w:pPr>
    </w:p>
    <w:p w:rsidR="00094A78" w:rsidRDefault="00094A78" w:rsidP="00094A78">
      <w:pPr>
        <w:pStyle w:val="ListParagraph"/>
        <w:ind w:left="851"/>
        <w:jc w:val="both"/>
        <w:rPr>
          <w:rFonts w:eastAsiaTheme="minorEastAsia"/>
        </w:rPr>
      </w:pPr>
      <w:r>
        <w:rPr>
          <w:rFonts w:eastAsiaTheme="minorEastAsia"/>
        </w:rPr>
        <w:t xml:space="preserve">Where </w:t>
      </w:r>
      <m:oMath>
        <m:r>
          <w:rPr>
            <w:rFonts w:ascii="Cambria Math" w:eastAsiaTheme="minorEastAsia" w:hAnsi="Cambria Math"/>
          </w:rPr>
          <m:t xml:space="preserve">A=1 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and </w:t>
      </w:r>
      <m:oMath>
        <m:r>
          <w:rPr>
            <w:rFonts w:ascii="Cambria Math" w:hAnsi="Cambria Math"/>
          </w:rPr>
          <m:t>U</m:t>
        </m:r>
      </m:oMath>
      <w:r w:rsidRPr="003B47C6">
        <w:rPr>
          <w:rFonts w:eastAsiaTheme="minorEastAsia"/>
        </w:rPr>
        <w:t xml:space="preserve"> is the overall heat transfer coefficient</w:t>
      </w:r>
      <w:r>
        <w:rPr>
          <w:rFonts w:eastAsiaTheme="minorEastAsia"/>
        </w:rPr>
        <w:t>,</w:t>
      </w:r>
    </w:p>
    <w:p w:rsidR="00094A78" w:rsidRPr="0036305F" w:rsidRDefault="00E615BC" w:rsidP="00094A78">
      <w:pPr>
        <w:pStyle w:val="ListParagraph"/>
        <w:ind w:left="3402"/>
        <w:jc w:val="bot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fb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fb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fb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den>
              </m:f>
            </m:den>
          </m:f>
        </m:oMath>
      </m:oMathPara>
    </w:p>
    <w:p w:rsidR="00094A78" w:rsidRPr="00A0115F" w:rsidRDefault="00094A78" w:rsidP="00094A78">
      <w:pPr>
        <w:pStyle w:val="ListParagraph"/>
        <w:ind w:left="3402"/>
        <w:jc w:val="both"/>
        <w:rPr>
          <w:rFonts w:eastAsiaTheme="minorEastAsia"/>
        </w:rPr>
      </w:pPr>
    </w:p>
    <w:p w:rsidR="00094A78" w:rsidRPr="0036305F" w:rsidRDefault="00094A78" w:rsidP="00094A78">
      <w:pPr>
        <w:pStyle w:val="ListParagraph"/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1.04</m:t>
                  </m:r>
                </m:num>
                <m:den>
                  <m:r>
                    <w:rPr>
                      <w:rFonts w:ascii="Cambria Math" w:hAnsi="Cambria Math"/>
                    </w:rPr>
                    <m:t>21.34×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-2</m:t>
                      </m:r>
                    </m:sup>
                  </m:sSup>
                </m:den>
              </m:f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4.8735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0.0692</m:t>
                  </m:r>
                </m:num>
                <m:den>
                  <m:r>
                    <w:rPr>
                      <w:rFonts w:ascii="Cambria Math" w:hAnsi="Cambria Math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den>
              </m:f>
            </m:den>
          </m:f>
        </m:oMath>
      </m:oMathPara>
    </w:p>
    <w:p w:rsidR="00094A78" w:rsidRPr="0036305F" w:rsidRDefault="00094A78" w:rsidP="00094A78">
      <w:pPr>
        <w:pStyle w:val="ListParagraph"/>
        <w:ind w:left="2835"/>
        <w:jc w:val="both"/>
        <w:rPr>
          <w:rFonts w:eastAsiaTheme="minorEastAsia"/>
        </w:rPr>
      </w:pPr>
    </w:p>
    <w:p w:rsidR="00094A78" w:rsidRPr="00094A78" w:rsidRDefault="00094A78" w:rsidP="00094A78">
      <w:pPr>
        <w:pStyle w:val="ListParagraph"/>
        <w:ind w:left="2835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21.34×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1.04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0.0692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0.2052</m:t>
          </m:r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0.0692</m:t>
              </m:r>
            </m:den>
          </m:f>
        </m:oMath>
      </m:oMathPara>
    </w:p>
    <w:p w:rsidR="00094A78" w:rsidRDefault="00094A78" w:rsidP="00094A78">
      <w:pPr>
        <w:pStyle w:val="ListParagraph"/>
        <w:ind w:left="2835"/>
        <w:jc w:val="both"/>
      </w:pPr>
    </w:p>
    <w:p w:rsidR="00094A78" w:rsidRPr="00A0115F" w:rsidRDefault="00094A78" w:rsidP="00094A78">
      <w:pPr>
        <w:pStyle w:val="ListParagraph"/>
        <w:ind w:left="2835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21.34×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1.04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0.0692</m:t>
                  </m:r>
                </m:den>
              </m:f>
            </m:den>
          </m:f>
          <m:r>
            <w:rPr>
              <w:rFonts w:ascii="Cambria Math" w:hAnsi="Cambria Math"/>
            </w:rPr>
            <m:t xml:space="preserve"> 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∙℃</m:t>
              </m:r>
            </m:den>
          </m:f>
        </m:oMath>
      </m:oMathPara>
    </w:p>
    <w:p w:rsidR="00094A78" w:rsidRPr="00A0115F" w:rsidRDefault="00094A78" w:rsidP="00094A78">
      <w:pPr>
        <w:pStyle w:val="ListParagraph"/>
        <w:ind w:left="2835"/>
        <w:jc w:val="right"/>
      </w:pPr>
      <w:r>
        <w:t>(5 marks)</w:t>
      </w:r>
    </w:p>
    <w:p w:rsidR="00094A78" w:rsidRDefault="00094A78" w:rsidP="00094A78">
      <w:pPr>
        <w:pStyle w:val="ListParagraph"/>
        <w:ind w:left="851"/>
        <w:jc w:val="both"/>
      </w:pPr>
      <w:r>
        <w:t>Therefore,</w:t>
      </w:r>
    </w:p>
    <w:p w:rsidR="00094A78" w:rsidRPr="0036305F" w:rsidRDefault="00094A78" w:rsidP="00094A78">
      <w:pPr>
        <w:ind w:left="3402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946.2=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21.34×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1.04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0.0692</m:t>
                  </m:r>
                </m:den>
              </m:f>
            </m:den>
          </m:f>
          <m:r>
            <w:rPr>
              <w:rFonts w:ascii="Cambria Math" w:hAnsi="Cambria Math"/>
            </w:rPr>
            <m:t>.1.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37.8-982.2</m:t>
              </m:r>
            </m:e>
          </m:d>
        </m:oMath>
      </m:oMathPara>
    </w:p>
    <w:p w:rsidR="00094A78" w:rsidRPr="0036305F" w:rsidRDefault="00094A78" w:rsidP="00094A78">
      <w:pPr>
        <w:ind w:left="2977"/>
        <w:rPr>
          <w:rFonts w:eastAsiaTheme="minorEastAsia"/>
        </w:rPr>
      </w:pPr>
    </w:p>
    <w:p w:rsidR="00094A78" w:rsidRPr="002510C2" w:rsidRDefault="00094A78" w:rsidP="00094A78">
      <w:pPr>
        <w:ind w:left="283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946.2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21.34×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1.04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0.0692</m:t>
                  </m:r>
                </m:den>
              </m:f>
            </m:e>
          </m:d>
          <m:r>
            <w:rPr>
              <w:rFonts w:ascii="Cambria Math" w:hAnsi="Cambria Math"/>
            </w:rPr>
            <m:t>=982.2-37.8</m:t>
          </m:r>
        </m:oMath>
      </m:oMathPara>
    </w:p>
    <w:p w:rsidR="00094A78" w:rsidRPr="0036305F" w:rsidRDefault="00094A78" w:rsidP="00094A78">
      <w:pPr>
        <w:ind w:left="2977"/>
        <w:rPr>
          <w:rFonts w:eastAsiaTheme="minorEastAsia"/>
        </w:rPr>
      </w:pPr>
    </w:p>
    <w:p w:rsidR="00094A78" w:rsidRPr="002510C2" w:rsidRDefault="00094A78" w:rsidP="00094A78">
      <w:pPr>
        <w:ind w:left="283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946.2×∆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0.0692</m:t>
              </m:r>
            </m:den>
          </m:f>
          <m:r>
            <w:rPr>
              <w:rFonts w:ascii="Cambria Math" w:hAnsi="Cambria Math"/>
            </w:rPr>
            <m:t>=982.2-37.8-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946.2×21.34×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1.04</m:t>
              </m:r>
            </m:den>
          </m:f>
        </m:oMath>
      </m:oMathPara>
    </w:p>
    <w:p w:rsidR="00094A78" w:rsidRPr="0036305F" w:rsidRDefault="00094A78" w:rsidP="00094A78">
      <w:pPr>
        <w:ind w:left="2977"/>
        <w:rPr>
          <w:rFonts w:eastAsiaTheme="minorEastAsia"/>
        </w:rPr>
      </w:pPr>
    </w:p>
    <w:p w:rsidR="00094A78" w:rsidRPr="00932169" w:rsidRDefault="00094A78" w:rsidP="00094A78">
      <w:pPr>
        <w:ind w:left="283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982.2-37.8-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946.2×21.34×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1.04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0.0692</m:t>
              </m:r>
            </m:num>
            <m:den>
              <m:r>
                <w:rPr>
                  <w:rFonts w:ascii="Cambria Math" w:hAnsi="Cambria Math"/>
                </w:rPr>
                <m:t>946.2</m:t>
              </m:r>
            </m:den>
          </m:f>
        </m:oMath>
      </m:oMathPara>
    </w:p>
    <w:p w:rsidR="00094A78" w:rsidRPr="0036305F" w:rsidRDefault="00094A78" w:rsidP="00094A78">
      <w:pPr>
        <w:ind w:left="2977"/>
        <w:rPr>
          <w:rFonts w:eastAsiaTheme="minorEastAsia"/>
        </w:rPr>
      </w:pPr>
    </w:p>
    <w:p w:rsidR="00094A78" w:rsidRPr="002510C2" w:rsidRDefault="00094A78" w:rsidP="00094A78">
      <w:pPr>
        <w:ind w:left="283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=5.5 cm</m:t>
          </m:r>
        </m:oMath>
      </m:oMathPara>
    </w:p>
    <w:p w:rsidR="00094A78" w:rsidRDefault="00094A78" w:rsidP="00094A78">
      <w:pPr>
        <w:ind w:left="2835"/>
        <w:jc w:val="right"/>
        <w:rPr>
          <w:rFonts w:eastAsiaTheme="minorEastAsia"/>
        </w:rPr>
      </w:pPr>
      <w:r>
        <w:rPr>
          <w:rFonts w:eastAsiaTheme="minorEastAsia"/>
        </w:rPr>
        <w:t>(15 marks)</w:t>
      </w:r>
    </w:p>
    <w:p w:rsidR="00094A78" w:rsidRPr="00094A78" w:rsidRDefault="00094A78" w:rsidP="00094A78">
      <w:pPr>
        <w:numPr>
          <w:ilvl w:val="0"/>
          <w:numId w:val="33"/>
        </w:numPr>
        <w:ind w:left="284" w:hanging="284"/>
        <w:rPr>
          <w:b/>
          <w:sz w:val="28"/>
          <w:szCs w:val="28"/>
        </w:rPr>
      </w:pPr>
      <w:r w:rsidRPr="00094A78">
        <w:rPr>
          <w:b/>
          <w:sz w:val="28"/>
          <w:szCs w:val="28"/>
          <w:u w:val="single"/>
        </w:rPr>
        <w:t>QUESTION 2 (25 marks):</w:t>
      </w:r>
      <w:r w:rsidRPr="00094A78">
        <w:rPr>
          <w:b/>
          <w:sz w:val="28"/>
          <w:szCs w:val="28"/>
        </w:rPr>
        <w:t xml:space="preserve"> Heat Transfer, Convection</w:t>
      </w:r>
    </w:p>
    <w:p w:rsidR="00094A78" w:rsidRPr="00094A78" w:rsidRDefault="00094A78" w:rsidP="00094A78">
      <w:pPr>
        <w:rPr>
          <w:szCs w:val="20"/>
        </w:rPr>
      </w:pPr>
    </w:p>
    <w:p w:rsidR="00094A78" w:rsidRPr="00094A78" w:rsidRDefault="00094A78" w:rsidP="00094A78">
      <w:pPr>
        <w:spacing w:after="200" w:line="276" w:lineRule="auto"/>
        <w:ind w:left="284"/>
        <w:contextualSpacing/>
        <w:jc w:val="both"/>
        <w:rPr>
          <w:szCs w:val="20"/>
        </w:rPr>
      </w:pPr>
      <w:r w:rsidRPr="00094A78">
        <w:rPr>
          <w:szCs w:val="20"/>
        </w:rPr>
        <w:t>Calculate the appropriate Reynolds numbers and state if the flow is laminar or turbulent for the following forced convection case:</w:t>
      </w:r>
    </w:p>
    <w:p w:rsidR="00094A78" w:rsidRPr="00094A78" w:rsidRDefault="00094A78" w:rsidP="00094A78">
      <w:pPr>
        <w:numPr>
          <w:ilvl w:val="0"/>
          <w:numId w:val="35"/>
        </w:numPr>
        <w:spacing w:after="200" w:line="276" w:lineRule="auto"/>
        <w:ind w:left="851" w:hanging="283"/>
        <w:contextualSpacing/>
        <w:jc w:val="both"/>
        <w:rPr>
          <w:szCs w:val="20"/>
        </w:rPr>
      </w:pPr>
      <w:r w:rsidRPr="00094A78">
        <w:rPr>
          <w:szCs w:val="20"/>
        </w:rPr>
        <w:t>0.05 kg/s of carbon dioxide gas at 400 K flowing in a 20 mm diameter pipe. For the viscosity take,</w:t>
      </w:r>
    </w:p>
    <w:p w:rsidR="00094A78" w:rsidRPr="00094A78" w:rsidRDefault="00094A78" w:rsidP="00094A78">
      <w:pPr>
        <w:ind w:left="284"/>
        <w:contextualSpacing/>
        <w:jc w:val="both"/>
        <w:rPr>
          <w:rFonts w:eastAsiaTheme="minorEastAsia"/>
          <w:i/>
          <w:szCs w:val="20"/>
          <w:u w:val="single"/>
        </w:rPr>
      </w:pPr>
      <m:oMathPara>
        <m:oMath>
          <m:r>
            <w:rPr>
              <w:rFonts w:ascii="Cambria Math" w:hAnsi="Cambria Math"/>
              <w:szCs w:val="20"/>
            </w:rPr>
            <m:t>μ=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r>
                <w:rPr>
                  <w:rFonts w:ascii="Cambria Math" w:hAnsi="Cambria Math"/>
                  <w:szCs w:val="20"/>
                </w:rPr>
                <m:t>1.56×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Cs w:val="20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Cs w:val="20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0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Cs w:val="20"/>
                        </w:rPr>
                        <m:t>2</m:t>
                      </m:r>
                    </m:den>
                  </m:f>
                </m:sup>
              </m:sSup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0"/>
                    </w:rPr>
                    <m:t>233+T</m:t>
                  </m:r>
                </m:e>
              </m:d>
            </m:den>
          </m:f>
          <m:r>
            <w:rPr>
              <w:rFonts w:ascii="Cambria Math" w:hAnsi="Cambria Math"/>
              <w:szCs w:val="20"/>
            </w:rPr>
            <m:t xml:space="preserve"> </m:t>
          </m:r>
          <m:f>
            <m:fPr>
              <m:type m:val="lin"/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r>
                <w:rPr>
                  <w:rFonts w:ascii="Cambria Math" w:hAnsi="Cambria Math"/>
                  <w:szCs w:val="20"/>
                </w:rPr>
                <m:t>kg</m:t>
              </m:r>
            </m:num>
            <m:den>
              <m:r>
                <w:rPr>
                  <w:rFonts w:ascii="Cambria Math" w:hAnsi="Cambria Math"/>
                  <w:szCs w:val="20"/>
                </w:rPr>
                <m:t>m.s       (where T is in K)</m:t>
              </m:r>
            </m:den>
          </m:f>
        </m:oMath>
      </m:oMathPara>
    </w:p>
    <w:p w:rsidR="00094A78" w:rsidRDefault="00094A78" w:rsidP="00094A78">
      <w:pPr>
        <w:rPr>
          <w:szCs w:val="20"/>
        </w:rPr>
      </w:pPr>
    </w:p>
    <w:p w:rsidR="00094A78" w:rsidRDefault="00094A78" w:rsidP="00094A78">
      <w:pPr>
        <w:rPr>
          <w:szCs w:val="20"/>
        </w:rPr>
      </w:pPr>
    </w:p>
    <w:p w:rsidR="00094A78" w:rsidRDefault="00094A78" w:rsidP="00094A78">
      <w:pPr>
        <w:ind w:left="284"/>
        <w:rPr>
          <w:b/>
          <w:szCs w:val="20"/>
          <w:u w:val="single"/>
        </w:rPr>
      </w:pPr>
      <w:r w:rsidRPr="00094A78">
        <w:rPr>
          <w:b/>
          <w:szCs w:val="20"/>
          <w:u w:val="single"/>
        </w:rPr>
        <w:t>SOLUTION</w:t>
      </w:r>
      <w:r>
        <w:rPr>
          <w:b/>
          <w:szCs w:val="20"/>
          <w:u w:val="single"/>
        </w:rPr>
        <w:t>:</w:t>
      </w:r>
    </w:p>
    <w:p w:rsidR="00094A78" w:rsidRPr="00094A78" w:rsidRDefault="00094A78" w:rsidP="00094A78">
      <w:pPr>
        <w:ind w:left="284"/>
        <w:rPr>
          <w:b/>
          <w:szCs w:val="20"/>
          <w:u w:val="single"/>
        </w:rPr>
      </w:pPr>
    </w:p>
    <w:p w:rsidR="00094A78" w:rsidRDefault="00094A78" w:rsidP="00094A78">
      <w:pPr>
        <w:rPr>
          <w:szCs w:val="20"/>
        </w:rPr>
      </w:pPr>
    </w:p>
    <w:p w:rsidR="00094A78" w:rsidRDefault="00094A78" w:rsidP="00094A78">
      <w:pPr>
        <w:ind w:left="993"/>
        <w:jc w:val="both"/>
        <w:rPr>
          <w:rFonts w:eastAsiaTheme="minorEastAsia"/>
        </w:rPr>
      </w:pPr>
      <w:r>
        <w:rPr>
          <w:rFonts w:eastAsiaTheme="minorEastAsia"/>
        </w:rPr>
        <w:t xml:space="preserve">Using the mass flow rate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m</m:t>
            </m:r>
          </m:e>
        </m:acc>
      </m:oMath>
      <w:r>
        <w:rPr>
          <w:rFonts w:eastAsiaTheme="minorEastAsia"/>
        </w:rPr>
        <w:t xml:space="preserve"> and </w:t>
      </w:r>
      <w:proofErr w:type="gramStart"/>
      <w:r>
        <w:rPr>
          <w:rFonts w:eastAsiaTheme="minorEastAsia"/>
        </w:rPr>
        <w:t xml:space="preserve">area </w:t>
      </w:r>
      <w:proofErr w:type="gramEnd"/>
      <m:oMath>
        <m: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>, one can determine the product of the density by the velocity.</w:t>
      </w:r>
    </w:p>
    <w:p w:rsidR="00094A78" w:rsidRDefault="00094A78" w:rsidP="00094A78">
      <w:pPr>
        <w:ind w:left="993"/>
        <w:jc w:val="both"/>
        <w:rPr>
          <w:rFonts w:eastAsiaTheme="minorEastAsia"/>
        </w:rPr>
      </w:pPr>
    </w:p>
    <w:p w:rsidR="00094A78" w:rsidRDefault="00094A78" w:rsidP="00094A78">
      <w:pPr>
        <w:ind w:left="993"/>
        <w:jc w:val="both"/>
        <w:rPr>
          <w:rFonts w:eastAsiaTheme="minorEastAsia"/>
        </w:rPr>
      </w:pPr>
      <w:r>
        <w:rPr>
          <w:rFonts w:eastAsiaTheme="minorEastAsia"/>
        </w:rPr>
        <w:t>Indeed from continuity equation,</w:t>
      </w:r>
    </w:p>
    <w:p w:rsidR="00094A78" w:rsidRDefault="00094A78" w:rsidP="00094A78">
      <w:pPr>
        <w:ind w:left="993"/>
        <w:jc w:val="both"/>
        <w:rPr>
          <w:rFonts w:eastAsiaTheme="minorEastAsia"/>
        </w:rPr>
      </w:pPr>
    </w:p>
    <w:p w:rsidR="00094A78" w:rsidRDefault="00E615BC" w:rsidP="00094A78">
      <w:pPr>
        <w:ind w:left="2835"/>
        <w:jc w:val="both"/>
        <w:rPr>
          <w:rFonts w:eastAsiaTheme="minorEastAsia"/>
        </w:rPr>
      </w:pP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m</m:t>
            </m:r>
          </m:e>
        </m:acc>
        <m:r>
          <w:rPr>
            <w:rFonts w:ascii="Cambria Math" w:eastAsiaTheme="minorEastAsia" w:hAnsi="Cambria Math"/>
          </w:rPr>
          <m:t>=ρ.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</m:oMath>
      <w:r w:rsidR="00094A78">
        <w:rPr>
          <w:rFonts w:eastAsiaTheme="minorEastAsia"/>
        </w:rPr>
        <w:t xml:space="preserve">    </w:t>
      </w:r>
      <w:proofErr w:type="gramStart"/>
      <w:r w:rsidR="00094A78">
        <w:rPr>
          <w:rFonts w:eastAsiaTheme="minorEastAsia"/>
        </w:rPr>
        <w:t>and</w:t>
      </w:r>
      <w:proofErr w:type="gramEnd"/>
      <w:r w:rsidR="00094A78">
        <w:rPr>
          <w:rFonts w:eastAsiaTheme="minorEastAsia"/>
        </w:rPr>
        <w:t xml:space="preserve">  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=A.u</m:t>
        </m:r>
      </m:oMath>
      <w:r w:rsidR="00094A78">
        <w:rPr>
          <w:rFonts w:eastAsiaTheme="minorEastAsia"/>
        </w:rPr>
        <w:t xml:space="preserve">    therefore</w:t>
      </w:r>
    </w:p>
    <w:p w:rsidR="00094A78" w:rsidRDefault="00094A78" w:rsidP="00094A78">
      <w:pPr>
        <w:ind w:left="2835"/>
        <w:jc w:val="both"/>
        <w:rPr>
          <w:rFonts w:eastAsiaTheme="minorEastAsia"/>
        </w:rPr>
      </w:pPr>
    </w:p>
    <w:p w:rsidR="00094A78" w:rsidRPr="0081241F" w:rsidRDefault="00E615BC" w:rsidP="00094A78">
      <w:pPr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=ρ.A.u</m:t>
          </m:r>
        </m:oMath>
      </m:oMathPara>
    </w:p>
    <w:p w:rsidR="00094A78" w:rsidRDefault="00094A78" w:rsidP="00094A78">
      <w:pPr>
        <w:ind w:left="2835"/>
        <w:jc w:val="both"/>
        <w:rPr>
          <w:rFonts w:eastAsiaTheme="minorEastAsia"/>
        </w:rPr>
      </w:pPr>
    </w:p>
    <w:p w:rsidR="00094A78" w:rsidRPr="0081241F" w:rsidRDefault="00094A78" w:rsidP="00094A78">
      <w:pPr>
        <w:ind w:left="2410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∴     ρ.u=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</m:acc>
            </m:num>
            <m:den>
              <m:r>
                <w:rPr>
                  <w:rFonts w:ascii="Cambria Math" w:eastAsiaTheme="minorEastAsia" w:hAnsi="Cambria Math"/>
                </w:rPr>
                <m:t>A</m:t>
              </m:r>
            </m:den>
          </m:f>
        </m:oMath>
      </m:oMathPara>
    </w:p>
    <w:p w:rsidR="00094A78" w:rsidRDefault="00094A78" w:rsidP="00094A78">
      <w:pPr>
        <w:ind w:left="2835"/>
        <w:jc w:val="both"/>
        <w:rPr>
          <w:rFonts w:eastAsiaTheme="minorEastAsia"/>
        </w:rPr>
      </w:pPr>
    </w:p>
    <w:p w:rsidR="00094A78" w:rsidRPr="00C812E3" w:rsidRDefault="00094A78" w:rsidP="00094A78">
      <w:pPr>
        <w:ind w:left="2410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∴     ρ.u=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0.05</m:t>
              </m:r>
            </m:num>
            <m:den>
              <m:r>
                <w:rPr>
                  <w:rFonts w:ascii="Cambria Math" w:eastAsiaTheme="minorEastAsia" w:hAnsi="Cambria Math"/>
                </w:rPr>
                <m:t>π.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0.02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0.05</m:t>
              </m:r>
            </m:num>
            <m:den>
              <m:r>
                <w:rPr>
                  <w:rFonts w:ascii="Cambria Math" w:eastAsiaTheme="minorEastAsia" w:hAnsi="Cambria Math"/>
                </w:rPr>
                <m:t>3.142×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-4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=159.15 </m:t>
          </m:r>
          <m:f>
            <m:fPr>
              <m:type m:val="lin"/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kg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.s</m:t>
              </m:r>
            </m:den>
          </m:f>
        </m:oMath>
      </m:oMathPara>
    </w:p>
    <w:p w:rsidR="00094A78" w:rsidRPr="00C812E3" w:rsidRDefault="00094A78" w:rsidP="00094A78">
      <w:pPr>
        <w:ind w:left="2410"/>
        <w:jc w:val="right"/>
        <w:rPr>
          <w:rFonts w:eastAsiaTheme="minorEastAsia"/>
        </w:rPr>
      </w:pPr>
      <w:r>
        <w:rPr>
          <w:rFonts w:eastAsiaTheme="minorEastAsia"/>
        </w:rPr>
        <w:t>(10 marks)</w:t>
      </w:r>
    </w:p>
    <w:p w:rsidR="00094A78" w:rsidRDefault="00094A78" w:rsidP="00094A78">
      <w:pPr>
        <w:ind w:left="1701"/>
        <w:jc w:val="both"/>
        <w:rPr>
          <w:rFonts w:eastAsiaTheme="minorEastAsia"/>
        </w:rPr>
      </w:pPr>
    </w:p>
    <w:p w:rsidR="00094A78" w:rsidRDefault="00094A78" w:rsidP="00094A78">
      <w:pPr>
        <w:ind w:left="1701"/>
        <w:jc w:val="both"/>
        <w:rPr>
          <w:rFonts w:eastAsiaTheme="minorEastAsia"/>
        </w:rPr>
      </w:pPr>
      <w:r>
        <w:rPr>
          <w:rFonts w:eastAsiaTheme="minorEastAsia"/>
        </w:rPr>
        <w:t>The dynamic viscosity is,</w:t>
      </w:r>
    </w:p>
    <w:p w:rsidR="00094A78" w:rsidRDefault="00094A78" w:rsidP="00094A78">
      <w:pPr>
        <w:ind w:left="1701"/>
        <w:jc w:val="both"/>
        <w:rPr>
          <w:rFonts w:eastAsiaTheme="minorEastAsia"/>
        </w:rPr>
      </w:pPr>
    </w:p>
    <w:p w:rsidR="00094A78" w:rsidRPr="0081241F" w:rsidRDefault="00094A78" w:rsidP="00094A78">
      <w:pPr>
        <w:pStyle w:val="ListParagraph"/>
        <w:ind w:left="2977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μ=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1.56×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-6</m:t>
                  </m:r>
                </m:sup>
              </m:sSup>
              <m:r>
                <w:rPr>
                  <w:rFonts w:ascii="Cambria Math" w:hAnsi="Cambria Math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400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</m:num>
            <m:den>
              <m:r>
                <w:rPr>
                  <w:rFonts w:ascii="Cambria Math" w:hAnsi="Cambria Math"/>
                </w:rPr>
                <m:t>233+400</m:t>
              </m:r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:rsidR="00094A78" w:rsidRPr="0081241F" w:rsidRDefault="00094A78" w:rsidP="00094A78">
      <w:pPr>
        <w:pStyle w:val="ListParagraph"/>
        <w:ind w:left="2977"/>
        <w:jc w:val="both"/>
        <w:rPr>
          <w:rFonts w:eastAsiaTheme="minorEastAsia"/>
        </w:rPr>
      </w:pPr>
    </w:p>
    <w:p w:rsidR="00094A78" w:rsidRPr="00DC238E" w:rsidRDefault="00094A78" w:rsidP="00094A78">
      <w:pPr>
        <w:pStyle w:val="ListParagraph"/>
        <w:ind w:left="2410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∴       </m:t>
          </m:r>
          <m:r>
            <w:rPr>
              <w:rFonts w:ascii="Cambria Math" w:hAnsi="Cambria Math"/>
            </w:rPr>
            <m:t>μ=1.97×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w:rPr>
              <w:rFonts w:ascii="Cambria Math" w:hAnsi="Cambria Math"/>
            </w:rPr>
            <m:t xml:space="preserve">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 xml:space="preserve">m.s </m:t>
              </m:r>
            </m:den>
          </m:f>
        </m:oMath>
      </m:oMathPara>
    </w:p>
    <w:p w:rsidR="00094A78" w:rsidRPr="00DC238E" w:rsidRDefault="00094A78" w:rsidP="00094A78">
      <w:pPr>
        <w:pStyle w:val="ListParagraph"/>
        <w:ind w:left="2977"/>
        <w:jc w:val="right"/>
        <w:rPr>
          <w:rFonts w:eastAsiaTheme="minorEastAsia"/>
        </w:rPr>
      </w:pPr>
      <w:r>
        <w:rPr>
          <w:rFonts w:eastAsiaTheme="minorEastAsia"/>
        </w:rPr>
        <w:t>(5 marks)</w:t>
      </w:r>
    </w:p>
    <w:p w:rsidR="00094A78" w:rsidRDefault="00094A78" w:rsidP="00094A78">
      <w:pPr>
        <w:pStyle w:val="ListParagraph"/>
        <w:ind w:left="1701"/>
        <w:jc w:val="both"/>
      </w:pPr>
    </w:p>
    <w:p w:rsidR="00094A78" w:rsidRDefault="00094A78" w:rsidP="00094A78">
      <w:pPr>
        <w:pStyle w:val="ListParagraph"/>
        <w:ind w:left="1701"/>
        <w:jc w:val="both"/>
      </w:pPr>
      <w:r>
        <w:t>Hence,</w:t>
      </w:r>
    </w:p>
    <w:p w:rsidR="00094A78" w:rsidRPr="00E91BC9" w:rsidRDefault="00094A78" w:rsidP="00094A78">
      <w:pPr>
        <w:pStyle w:val="ListParagraph"/>
        <w:ind w:left="2977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u.l.ρ</m:t>
              </m:r>
            </m:num>
            <m:den>
              <m:r>
                <w:rPr>
                  <w:rFonts w:ascii="Cambria Math" w:hAnsi="Cambria Math"/>
                </w:rPr>
                <m:t>μ</m:t>
              </m:r>
            </m:den>
          </m:f>
        </m:oMath>
      </m:oMathPara>
    </w:p>
    <w:p w:rsidR="00094A78" w:rsidRDefault="00094A78" w:rsidP="00094A78">
      <w:pPr>
        <w:pStyle w:val="ListParagraph"/>
        <w:ind w:left="2977"/>
        <w:jc w:val="both"/>
        <w:rPr>
          <w:rFonts w:eastAsiaTheme="minorEastAsia"/>
        </w:rPr>
      </w:pPr>
    </w:p>
    <w:p w:rsidR="00094A78" w:rsidRPr="002A35E4" w:rsidRDefault="00094A78" w:rsidP="00094A78">
      <w:pPr>
        <w:pStyle w:val="ListParagraph"/>
        <w:ind w:left="2410"/>
        <w:jc w:val="both"/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∴       Re=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159.15</m:t>
              </m:r>
              <m:r>
                <w:rPr>
                  <w:rFonts w:ascii="Cambria Math" w:hAnsi="Cambria Math"/>
                </w:rPr>
                <m:t>×0.02</m:t>
              </m:r>
            </m:num>
            <m:den>
              <m:r>
                <w:rPr>
                  <w:rFonts w:ascii="Cambria Math" w:hAnsi="Cambria Math"/>
                </w:rPr>
                <m:t>1.97×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-5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  <w:lang w:val="fr-FR"/>
            </w:rPr>
            <m:t>1.6 ×</m:t>
          </m:r>
          <m:sSup>
            <m:sSupPr>
              <m:ctrlPr>
                <w:rPr>
                  <w:rFonts w:ascii="Cambria Math" w:hAnsi="Cambria Math"/>
                  <w:lang w:val="fr-FR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10</m:t>
              </m:r>
            </m:e>
            <m:sup>
              <m:r>
                <w:rPr>
                  <w:rFonts w:ascii="Cambria Math" w:hAnsi="Cambria Math"/>
                  <w:lang w:val="fr-FR"/>
                </w:rPr>
                <m:t>5</m:t>
              </m:r>
            </m:sup>
          </m:sSup>
        </m:oMath>
      </m:oMathPara>
    </w:p>
    <w:p w:rsidR="00094A78" w:rsidRDefault="00094A78" w:rsidP="00094A78">
      <w:pPr>
        <w:pStyle w:val="ListParagraph"/>
        <w:ind w:left="1701"/>
        <w:jc w:val="both"/>
      </w:pPr>
    </w:p>
    <w:p w:rsidR="00094A78" w:rsidRDefault="00094A78" w:rsidP="00094A78">
      <w:pPr>
        <w:pStyle w:val="ListParagraph"/>
        <w:ind w:left="1701"/>
        <w:jc w:val="both"/>
      </w:pPr>
    </w:p>
    <w:p w:rsidR="00094A78" w:rsidRDefault="00094A78" w:rsidP="00094A78">
      <w:pPr>
        <w:pStyle w:val="ListParagraph"/>
        <w:ind w:left="1701"/>
        <w:jc w:val="both"/>
      </w:pPr>
      <w:r>
        <w:t>The Reynolds number being greater than 2300 the flow is turbulent.</w:t>
      </w:r>
    </w:p>
    <w:p w:rsidR="00094A78" w:rsidRDefault="00094A78" w:rsidP="00094A78">
      <w:pPr>
        <w:jc w:val="right"/>
        <w:rPr>
          <w:szCs w:val="20"/>
        </w:rPr>
      </w:pPr>
      <w:r>
        <w:rPr>
          <w:szCs w:val="20"/>
        </w:rPr>
        <w:t>(10 marks)</w:t>
      </w:r>
    </w:p>
    <w:p w:rsidR="00094A78" w:rsidRDefault="00094A78" w:rsidP="00094A78">
      <w:pPr>
        <w:jc w:val="right"/>
        <w:rPr>
          <w:szCs w:val="20"/>
        </w:rPr>
      </w:pPr>
    </w:p>
    <w:p w:rsidR="00094A78" w:rsidRDefault="00094A78" w:rsidP="00094A78">
      <w:pPr>
        <w:jc w:val="right"/>
        <w:rPr>
          <w:szCs w:val="20"/>
        </w:rPr>
      </w:pPr>
    </w:p>
    <w:p w:rsidR="00094A78" w:rsidRDefault="00094A78" w:rsidP="00094A78">
      <w:pPr>
        <w:jc w:val="right"/>
        <w:rPr>
          <w:szCs w:val="20"/>
        </w:rPr>
      </w:pPr>
    </w:p>
    <w:p w:rsidR="00094A78" w:rsidRDefault="00094A78" w:rsidP="00094A78">
      <w:pPr>
        <w:jc w:val="right"/>
        <w:rPr>
          <w:szCs w:val="20"/>
        </w:rPr>
      </w:pPr>
    </w:p>
    <w:p w:rsidR="00094A78" w:rsidRPr="00094A78" w:rsidRDefault="00094A78" w:rsidP="00094A78">
      <w:pPr>
        <w:numPr>
          <w:ilvl w:val="0"/>
          <w:numId w:val="33"/>
        </w:numPr>
        <w:ind w:left="284" w:hanging="284"/>
        <w:rPr>
          <w:b/>
          <w:sz w:val="28"/>
          <w:szCs w:val="28"/>
        </w:rPr>
      </w:pPr>
      <w:r w:rsidRPr="00094A78">
        <w:rPr>
          <w:b/>
          <w:sz w:val="28"/>
          <w:szCs w:val="28"/>
          <w:u w:val="single"/>
        </w:rPr>
        <w:lastRenderedPageBreak/>
        <w:t>QUESTION 3 (25 marks):</w:t>
      </w:r>
      <w:r w:rsidRPr="00094A78">
        <w:rPr>
          <w:b/>
          <w:sz w:val="28"/>
          <w:szCs w:val="28"/>
        </w:rPr>
        <w:t xml:space="preserve"> Fluid Dynamics</w:t>
      </w:r>
    </w:p>
    <w:p w:rsidR="00094A78" w:rsidRPr="00094A78" w:rsidRDefault="00094A78" w:rsidP="00094A78">
      <w:pPr>
        <w:ind w:left="284"/>
      </w:pPr>
    </w:p>
    <w:p w:rsidR="00094A78" w:rsidRDefault="00094A78" w:rsidP="00094A78">
      <w:pPr>
        <w:spacing w:line="276" w:lineRule="auto"/>
        <w:ind w:left="284"/>
        <w:jc w:val="both"/>
      </w:pPr>
      <w:r w:rsidRPr="00094A78">
        <w:t>A tank of water is filled to a height h</w:t>
      </w:r>
      <w:r w:rsidRPr="00094A78">
        <w:rPr>
          <w:vertAlign w:val="subscript"/>
        </w:rPr>
        <w:t>1</w:t>
      </w:r>
      <w:r w:rsidRPr="00094A78">
        <w:t>. Water emerges horizontally from a small opening at a velocity v</w:t>
      </w:r>
      <w:r w:rsidRPr="00094A78">
        <w:rPr>
          <w:vertAlign w:val="subscript"/>
        </w:rPr>
        <w:t>2</w:t>
      </w:r>
      <w:r w:rsidRPr="00094A78">
        <w:t xml:space="preserve"> = 18 km/hr. The small opening is located at a height h</w:t>
      </w:r>
      <w:r w:rsidRPr="00094A78">
        <w:rPr>
          <w:vertAlign w:val="subscript"/>
        </w:rPr>
        <w:t>2</w:t>
      </w:r>
      <w:r w:rsidRPr="00094A78">
        <w:t xml:space="preserve"> on the tank’s side. Determine heights h</w:t>
      </w:r>
      <w:r w:rsidRPr="00094A78">
        <w:rPr>
          <w:vertAlign w:val="subscript"/>
        </w:rPr>
        <w:t>1</w:t>
      </w:r>
      <w:r w:rsidRPr="00094A78">
        <w:t xml:space="preserve"> and h</w:t>
      </w:r>
      <w:r w:rsidRPr="00094A78">
        <w:rPr>
          <w:vertAlign w:val="subscript"/>
        </w:rPr>
        <w:t>2</w:t>
      </w:r>
      <w:r w:rsidRPr="00094A78">
        <w:t xml:space="preserve"> for the water to hit the ground 3 m from the tank as shown in the following figure. Neglect frictions.</w:t>
      </w:r>
    </w:p>
    <w:p w:rsidR="0080753D" w:rsidRPr="00094A78" w:rsidRDefault="0080753D" w:rsidP="00094A78">
      <w:pPr>
        <w:spacing w:line="276" w:lineRule="auto"/>
        <w:ind w:left="284"/>
        <w:jc w:val="both"/>
      </w:pPr>
    </w:p>
    <w:p w:rsidR="00094A78" w:rsidRPr="00094A78" w:rsidRDefault="0080753D" w:rsidP="00094A78">
      <w:pPr>
        <w:spacing w:line="276" w:lineRule="auto"/>
        <w:ind w:left="28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FE2FF7" wp14:editId="648306BF">
                <wp:simplePos x="0" y="0"/>
                <wp:positionH relativeFrom="column">
                  <wp:posOffset>2386330</wp:posOffset>
                </wp:positionH>
                <wp:positionV relativeFrom="paragraph">
                  <wp:posOffset>67310</wp:posOffset>
                </wp:positionV>
                <wp:extent cx="295275" cy="140398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Default="00067B2D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FE2FF7" id="_x0000_s1033" type="#_x0000_t202" style="position:absolute;left:0;text-align:left;margin-left:187.9pt;margin-top:5.3pt;width:23.2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" filled="f" stroked="f">
                <v:textbox style="mso-fit-shape-to-text:t">
                  <w:txbxContent>
                    <w:p w:rsidR="00067B2D" w:rsidRDefault="00067B2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0" distB="0" distL="114299" distR="114299" simplePos="0" relativeHeight="251691008" behindDoc="0" locked="0" layoutInCell="1" allowOverlap="1" wp14:anchorId="11A6BC6F" wp14:editId="4497A925">
                <wp:simplePos x="0" y="0"/>
                <wp:positionH relativeFrom="column">
                  <wp:posOffset>3153409</wp:posOffset>
                </wp:positionH>
                <wp:positionV relativeFrom="paragraph">
                  <wp:posOffset>166370</wp:posOffset>
                </wp:positionV>
                <wp:extent cx="0" cy="1800225"/>
                <wp:effectExtent l="0" t="0" r="19050" b="9525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1BBB0" id="Straight Connector 40" o:spid="_x0000_s1026" style="position:absolute;flip:y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248.3pt,13.1pt" to="248.3pt,1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" strokecolor="windowText" strokeweight="1.5pt">
                <o:lock v:ext="edit" shapetype="f"/>
              </v:lin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0" distB="0" distL="114299" distR="114299" simplePos="0" relativeHeight="251689984" behindDoc="0" locked="0" layoutInCell="1" allowOverlap="1" wp14:anchorId="0940BA79" wp14:editId="133E791E">
                <wp:simplePos x="0" y="0"/>
                <wp:positionH relativeFrom="column">
                  <wp:posOffset>1884044</wp:posOffset>
                </wp:positionH>
                <wp:positionV relativeFrom="paragraph">
                  <wp:posOffset>180975</wp:posOffset>
                </wp:positionV>
                <wp:extent cx="0" cy="1800225"/>
                <wp:effectExtent l="0" t="0" r="19050" b="9525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ED96DF" id="Straight Connector 39" o:spid="_x0000_s1026" style="position:absolute;flip:y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48.35pt,14.25pt" to="148.35pt,1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" strokecolor="windowText" strokeweight="1.5pt">
                <o:lock v:ext="edit" shapetype="f"/>
              </v:line>
            </w:pict>
          </mc:Fallback>
        </mc:AlternateContent>
      </w:r>
    </w:p>
    <w:p w:rsidR="00094A78" w:rsidRPr="00094A78" w:rsidRDefault="009D6900" w:rsidP="00094A78">
      <w:pPr>
        <w:spacing w:line="276" w:lineRule="auto"/>
        <w:ind w:left="28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43BD8CF" wp14:editId="66F957B6">
                <wp:simplePos x="0" y="0"/>
                <wp:positionH relativeFrom="column">
                  <wp:posOffset>3088005</wp:posOffset>
                </wp:positionH>
                <wp:positionV relativeFrom="paragraph">
                  <wp:posOffset>180340</wp:posOffset>
                </wp:positionV>
                <wp:extent cx="295275" cy="140398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Default="00067B2D" w:rsidP="0080753D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3BD8CF" id="_x0000_s1034" type="#_x0000_t202" style="position:absolute;left:0;text-align:left;margin-left:243.15pt;margin-top:14.2pt;width:23.2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" filled="f" stroked="f">
                <v:textbox style="mso-fit-shape-to-text:t">
                  <w:txbxContent>
                    <w:p w:rsidR="00067B2D" w:rsidRDefault="00067B2D" w:rsidP="0080753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35401" w:rsidRPr="00094A78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61632D7" wp14:editId="5CA94F59">
                <wp:simplePos x="0" y="0"/>
                <wp:positionH relativeFrom="column">
                  <wp:posOffset>3607766</wp:posOffset>
                </wp:positionH>
                <wp:positionV relativeFrom="paragraph">
                  <wp:posOffset>135255</wp:posOffset>
                </wp:positionV>
                <wp:extent cx="2909570" cy="29591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295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E35401" w:rsidRDefault="00E615BC" w:rsidP="00E35401">
                            <w:pPr>
                              <w:rPr>
                                <w:rFonts w:ascii="Cambria Math" w:hAnsi="Cambria Math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= 18</m:t>
                                </m:r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km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hr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18×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10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3600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=5 m/s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1632D7" id="Text Box 22" o:spid="_x0000_s1035" type="#_x0000_t202" style="position:absolute;left:0;text-align:left;margin-left:284.1pt;margin-top:10.65pt;width:229.1pt;height:23.3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" filled="f" stroked="f">
                <v:textbox style="mso-fit-shape-to-text:t">
                  <w:txbxContent>
                    <w:p w:rsidR="00067B2D" w:rsidRPr="00E35401" w:rsidRDefault="00E615BC" w:rsidP="00E35401">
                      <w:pPr>
                        <w:rPr>
                          <w:rFonts w:ascii="Cambria Math" w:hAnsi="Cambria Math"/>
                          <w:sz w:val="28"/>
                          <w:szCs w:val="28"/>
                          <w:oMath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vertAlign w:val="subscript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 xml:space="preserve"> = 18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km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hr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18×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3600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=5 m/s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 wp14:anchorId="66560317" wp14:editId="0CC16991">
                <wp:simplePos x="0" y="0"/>
                <wp:positionH relativeFrom="column">
                  <wp:posOffset>1685924</wp:posOffset>
                </wp:positionH>
                <wp:positionV relativeFrom="paragraph">
                  <wp:posOffset>123190</wp:posOffset>
                </wp:positionV>
                <wp:extent cx="0" cy="1657350"/>
                <wp:effectExtent l="95250" t="38100" r="57150" b="5715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573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EFB82" id="Straight Arrow Connector 38" o:spid="_x0000_s1026" type="#_x0000_t32" style="position:absolute;margin-left:132.75pt;margin-top:9.7pt;width:0;height:130.5pt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" strokecolor="windowText">
                <v:stroke startarrow="open" endarrow="open"/>
                <o:lock v:ext="edit" shapetype="f"/>
              </v:shap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FB9BD7" wp14:editId="399681D7">
                <wp:simplePos x="0" y="0"/>
                <wp:positionH relativeFrom="column">
                  <wp:posOffset>1887855</wp:posOffset>
                </wp:positionH>
                <wp:positionV relativeFrom="paragraph">
                  <wp:posOffset>123190</wp:posOffset>
                </wp:positionV>
                <wp:extent cx="1259840" cy="1644015"/>
                <wp:effectExtent l="0" t="0" r="16510" b="1333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9840" cy="164401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A47AED" id="Rectangle 27" o:spid="_x0000_s1026" style="position:absolute;margin-left:148.65pt;margin-top:9.7pt;width:99.2pt;height:12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" fillcolor="#4f81bd" strokecolor="#385d8a" strokeweight="2pt">
                <v:path arrowok="t"/>
              </v:rect>
            </w:pict>
          </mc:Fallback>
        </mc:AlternateContent>
      </w:r>
    </w:p>
    <w:p w:rsidR="00094A78" w:rsidRPr="00094A78" w:rsidRDefault="00094A78" w:rsidP="00094A78">
      <w:pPr>
        <w:spacing w:line="276" w:lineRule="auto"/>
        <w:ind w:left="284"/>
        <w:jc w:val="both"/>
      </w:pPr>
    </w:p>
    <w:p w:rsidR="00094A78" w:rsidRPr="00094A78" w:rsidRDefault="00E35401" w:rsidP="00094A78">
      <w:pPr>
        <w:spacing w:line="276" w:lineRule="auto"/>
        <w:ind w:left="28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598982" wp14:editId="02FD095C">
                <wp:simplePos x="0" y="0"/>
                <wp:positionH relativeFrom="column">
                  <wp:posOffset>3157607</wp:posOffset>
                </wp:positionH>
                <wp:positionV relativeFrom="paragraph">
                  <wp:posOffset>15185</wp:posOffset>
                </wp:positionV>
                <wp:extent cx="604299" cy="0"/>
                <wp:effectExtent l="0" t="76200" r="24765" b="1143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299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353870" id="Straight Arrow Connector 21" o:spid="_x0000_s1026" type="#_x0000_t32" style="position:absolute;margin-left:248.65pt;margin-top:1.2pt;width:47.6pt;height:0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" strokecolor="black [3213]" strokeweight="1pt">
                <v:stroke endarrow="open"/>
              </v:shap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5CCCB0" wp14:editId="4325539B">
                <wp:simplePos x="0" y="0"/>
                <wp:positionH relativeFrom="column">
                  <wp:posOffset>3158490</wp:posOffset>
                </wp:positionH>
                <wp:positionV relativeFrom="paragraph">
                  <wp:posOffset>14605</wp:posOffset>
                </wp:positionV>
                <wp:extent cx="1285875" cy="1332230"/>
                <wp:effectExtent l="5715" t="5080" r="13335" b="5715"/>
                <wp:wrapNone/>
                <wp:docPr id="2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5875" cy="133223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4F81BD">
                              <a:lumMod val="100000"/>
                              <a:lumOff val="0"/>
                            </a:srgbClr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5CA02" id="Freeform 26" o:spid="_x0000_s1026" style="position:absolute;margin-left:248.7pt;margin-top:1.15pt;width:101.25pt;height:104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" path="m,nfc11929,,21600,9670,21600,21600em,nsc11929,,21600,9670,21600,21600l,21600,,xe" filled="f" strokecolor="#4f81bd">
                <v:stroke dashstyle="longDash"/>
                <v:path arrowok="t" o:extrusionok="f" o:connecttype="custom" o:connectlocs="0,0;1285875,1332230;0,1332230" o:connectangles="0,0,0"/>
              </v:shap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 wp14:anchorId="0A053FB9" wp14:editId="066A4A97">
                <wp:simplePos x="0" y="0"/>
                <wp:positionH relativeFrom="column">
                  <wp:posOffset>3239134</wp:posOffset>
                </wp:positionH>
                <wp:positionV relativeFrom="paragraph">
                  <wp:posOffset>14605</wp:posOffset>
                </wp:positionV>
                <wp:extent cx="0" cy="1332230"/>
                <wp:effectExtent l="95250" t="38100" r="57150" b="5842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33223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D15C3" id="Straight Arrow Connector 25" o:spid="_x0000_s1026" type="#_x0000_t32" style="position:absolute;margin-left:255.05pt;margin-top:1.15pt;width:0;height:104.9pt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" strokecolor="windowText">
                <v:stroke startarrow="open" endarrow="open"/>
                <o:lock v:ext="edit" shapetype="f"/>
              </v:shape>
            </w:pict>
          </mc:Fallback>
        </mc:AlternateContent>
      </w:r>
    </w:p>
    <w:p w:rsidR="00094A78" w:rsidRPr="00094A78" w:rsidRDefault="00094A78" w:rsidP="00094A78">
      <w:pPr>
        <w:spacing w:line="276" w:lineRule="auto"/>
        <w:ind w:left="284"/>
        <w:jc w:val="both"/>
      </w:pPr>
      <w:r w:rsidRPr="00094A7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BC470B" wp14:editId="6FFE2FB5">
                <wp:simplePos x="0" y="0"/>
                <wp:positionH relativeFrom="column">
                  <wp:posOffset>1354455</wp:posOffset>
                </wp:positionH>
                <wp:positionV relativeFrom="paragraph">
                  <wp:posOffset>34290</wp:posOffset>
                </wp:positionV>
                <wp:extent cx="575310" cy="295910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" cy="295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1D1855" w:rsidRDefault="00067B2D" w:rsidP="00094A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BC470B" id="Text Box 24" o:spid="_x0000_s1036" type="#_x0000_t202" style="position:absolute;left:0;text-align:left;margin-left:106.65pt;margin-top:2.7pt;width:45.3pt;height:23.3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" filled="f" stroked="f">
                <v:textbox style="mso-fit-shape-to-text:t">
                  <w:txbxContent>
                    <w:p w:rsidR="00067B2D" w:rsidRPr="001D1855" w:rsidRDefault="00067B2D" w:rsidP="00094A7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094A78" w:rsidRPr="00094A78" w:rsidRDefault="00094A78" w:rsidP="00094A78">
      <w:pPr>
        <w:spacing w:line="276" w:lineRule="auto"/>
        <w:ind w:left="284"/>
        <w:jc w:val="both"/>
      </w:pPr>
      <w:r w:rsidRPr="00094A7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79343C" wp14:editId="15D5907B">
                <wp:simplePos x="0" y="0"/>
                <wp:positionH relativeFrom="column">
                  <wp:posOffset>3213266</wp:posOffset>
                </wp:positionH>
                <wp:positionV relativeFrom="paragraph">
                  <wp:posOffset>121478</wp:posOffset>
                </wp:positionV>
                <wp:extent cx="461175" cy="29591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175" cy="295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442728" w:rsidRDefault="00067B2D" w:rsidP="00094A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79343C" id="Text Box 23" o:spid="_x0000_s1037" type="#_x0000_t202" style="position:absolute;left:0;text-align:left;margin-left:253pt;margin-top:9.55pt;width:36.3pt;height:23.3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" filled="f" stroked="f">
                <v:textbox style="mso-fit-shape-to-text:t">
                  <w:txbxContent>
                    <w:p w:rsidR="00067B2D" w:rsidRPr="00442728" w:rsidRDefault="00067B2D" w:rsidP="00094A7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94A78" w:rsidRPr="00094A78" w:rsidRDefault="002839B1" w:rsidP="00094A78">
      <w:pPr>
        <w:spacing w:line="276" w:lineRule="auto"/>
        <w:ind w:left="284"/>
        <w:jc w:val="both"/>
      </w:pPr>
      <w:bookmarkStart w:id="0" w:name="_GoBack"/>
      <w:bookmarkEnd w:id="0"/>
      <w:r w:rsidRPr="00094A78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B54C3FB" wp14:editId="5DEF57B0">
                <wp:simplePos x="0" y="0"/>
                <wp:positionH relativeFrom="column">
                  <wp:posOffset>4794250</wp:posOffset>
                </wp:positionH>
                <wp:positionV relativeFrom="paragraph">
                  <wp:posOffset>127304</wp:posOffset>
                </wp:positionV>
                <wp:extent cx="461010" cy="295910"/>
                <wp:effectExtent l="0" t="0" r="0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295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442728" w:rsidRDefault="00067B2D" w:rsidP="002839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54C3FB" id="Text Box 31" o:spid="_x0000_s1038" type="#_x0000_t202" style="position:absolute;left:0;text-align:left;margin-left:377.5pt;margin-top:10pt;width:36.3pt;height:23.3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" filled="f" stroked="f">
                <v:textbox style="mso-fit-shape-to-text:t">
                  <w:txbxContent>
                    <w:p w:rsidR="00067B2D" w:rsidRPr="00442728" w:rsidRDefault="00067B2D" w:rsidP="002839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y </w:t>
                      </w:r>
                    </w:p>
                  </w:txbxContent>
                </v:textbox>
              </v:shape>
            </w:pict>
          </mc:Fallback>
        </mc:AlternateContent>
      </w:r>
    </w:p>
    <w:p w:rsidR="00094A78" w:rsidRPr="00094A78" w:rsidRDefault="00094A78" w:rsidP="00094A78">
      <w:pPr>
        <w:spacing w:line="276" w:lineRule="auto"/>
        <w:ind w:left="284"/>
        <w:jc w:val="both"/>
      </w:pPr>
    </w:p>
    <w:p w:rsidR="00094A78" w:rsidRPr="00094A78" w:rsidRDefault="002839B1" w:rsidP="00094A78">
      <w:pPr>
        <w:spacing w:line="276" w:lineRule="auto"/>
        <w:ind w:left="284"/>
        <w:jc w:val="both"/>
      </w:pPr>
      <w:r w:rsidRPr="00094A78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C4783A" wp14:editId="1A452E4D">
                <wp:simplePos x="0" y="0"/>
                <wp:positionH relativeFrom="column">
                  <wp:posOffset>5215890</wp:posOffset>
                </wp:positionH>
                <wp:positionV relativeFrom="paragraph">
                  <wp:posOffset>185089</wp:posOffset>
                </wp:positionV>
                <wp:extent cx="461010" cy="295910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295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442728" w:rsidRDefault="00067B2D" w:rsidP="002839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C4783A" id="Text Box 30" o:spid="_x0000_s1039" type="#_x0000_t202" style="position:absolute;left:0;text-align:left;margin-left:410.7pt;margin-top:14.55pt;width:36.3pt;height:23.3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" filled="f" stroked="f">
                <v:textbox style="mso-fit-shape-to-text:t">
                  <w:txbxContent>
                    <w:p w:rsidR="00067B2D" w:rsidRPr="00442728" w:rsidRDefault="00067B2D" w:rsidP="002839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x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804CDE" wp14:editId="7F11BE75">
                <wp:simplePos x="0" y="0"/>
                <wp:positionH relativeFrom="column">
                  <wp:posOffset>4750766</wp:posOffset>
                </wp:positionH>
                <wp:positionV relativeFrom="paragraph">
                  <wp:posOffset>179705</wp:posOffset>
                </wp:positionV>
                <wp:extent cx="360000" cy="0"/>
                <wp:effectExtent l="46355" t="29845" r="106045" b="2984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3600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26E133" id="Straight Arrow Connector 29" o:spid="_x0000_s1026" type="#_x0000_t32" style="position:absolute;margin-left:374.1pt;margin-top:14.15pt;width:28.35pt;height:0;rotation:-9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" strokecolor="black [3213]" strokeweight="1pt">
                <v:stroke endarrow="open"/>
              </v:shape>
            </w:pict>
          </mc:Fallback>
        </mc:AlternateContent>
      </w:r>
      <w:r w:rsidR="00094A78" w:rsidRPr="00094A78">
        <w:t xml:space="preserve">  </w:t>
      </w:r>
    </w:p>
    <w:p w:rsidR="00094A78" w:rsidRPr="00094A78" w:rsidRDefault="002839B1" w:rsidP="00094A78">
      <w:pPr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9ACB12" wp14:editId="276D4263">
                <wp:simplePos x="0" y="0"/>
                <wp:positionH relativeFrom="column">
                  <wp:posOffset>4931410</wp:posOffset>
                </wp:positionH>
                <wp:positionV relativeFrom="paragraph">
                  <wp:posOffset>158115</wp:posOffset>
                </wp:positionV>
                <wp:extent cx="360000" cy="0"/>
                <wp:effectExtent l="0" t="76200" r="21590" b="1143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D6A3EC" id="Straight Arrow Connector 28" o:spid="_x0000_s1026" type="#_x0000_t32" style="position:absolute;margin-left:388.3pt;margin-top:12.45pt;width:28.35pt;height:0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" strokecolor="black [3213]" strokeweight="1pt">
                <v:stroke endarrow="open"/>
              </v:shap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7BFC6CC7" wp14:editId="1DE614B7">
                <wp:simplePos x="0" y="0"/>
                <wp:positionH relativeFrom="column">
                  <wp:posOffset>1271270</wp:posOffset>
                </wp:positionH>
                <wp:positionV relativeFrom="paragraph">
                  <wp:posOffset>155574</wp:posOffset>
                </wp:positionV>
                <wp:extent cx="3347720" cy="0"/>
                <wp:effectExtent l="0" t="0" r="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77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lgDash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F72C3" id="Straight Connector 18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00.1pt,12.25pt" to="363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" strokecolor="windowText">
                <v:stroke dashstyle="longDashDot"/>
                <o:lock v:ext="edit" shapetype="f"/>
              </v:line>
            </w:pict>
          </mc:Fallback>
        </mc:AlternateContent>
      </w:r>
      <w:r w:rsidR="00094A78" w:rsidRPr="00094A78">
        <w:rPr>
          <w:noProof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 wp14:anchorId="1EB5853A" wp14:editId="34C4C642">
                <wp:simplePos x="0" y="0"/>
                <wp:positionH relativeFrom="column">
                  <wp:posOffset>1887855</wp:posOffset>
                </wp:positionH>
                <wp:positionV relativeFrom="paragraph">
                  <wp:posOffset>161289</wp:posOffset>
                </wp:positionV>
                <wp:extent cx="1259840" cy="0"/>
                <wp:effectExtent l="0" t="0" r="1651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5984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463439" id="Straight Connector 17" o:spid="_x0000_s1026" style="position:absolute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48.65pt,12.7pt" to="247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</w:p>
    <w:p w:rsidR="00094A78" w:rsidRPr="00094A78" w:rsidRDefault="00094A78" w:rsidP="00094A78">
      <w:pPr>
        <w:ind w:left="284"/>
      </w:pPr>
      <w:r w:rsidRPr="00094A7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F690B0" wp14:editId="3D19B16A">
                <wp:simplePos x="0" y="0"/>
                <wp:positionH relativeFrom="column">
                  <wp:posOffset>3482340</wp:posOffset>
                </wp:positionH>
                <wp:positionV relativeFrom="paragraph">
                  <wp:posOffset>93345</wp:posOffset>
                </wp:positionV>
                <wp:extent cx="925830" cy="29591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830" cy="295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1D1855" w:rsidRDefault="00067B2D" w:rsidP="00094A78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 = 3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F690B0" id="Text Box 16" o:spid="_x0000_s1040" type="#_x0000_t202" style="position:absolute;left:0;text-align:left;margin-left:274.2pt;margin-top:7.35pt;width:72.9pt;height:23.3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" filled="f" stroked="f">
                <v:textbox style="mso-fit-shape-to-text:t">
                  <w:txbxContent>
                    <w:p w:rsidR="00067B2D" w:rsidRPr="001D1855" w:rsidRDefault="00067B2D" w:rsidP="00094A78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 = 3 m</w:t>
                      </w:r>
                    </w:p>
                  </w:txbxContent>
                </v:textbox>
              </v:shape>
            </w:pict>
          </mc:Fallback>
        </mc:AlternateContent>
      </w:r>
      <w:r w:rsidRPr="00094A78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B8048E" wp14:editId="37937548">
                <wp:simplePos x="0" y="0"/>
                <wp:positionH relativeFrom="column">
                  <wp:posOffset>3146425</wp:posOffset>
                </wp:positionH>
                <wp:positionV relativeFrom="paragraph">
                  <wp:posOffset>103505</wp:posOffset>
                </wp:positionV>
                <wp:extent cx="1296035" cy="0"/>
                <wp:effectExtent l="22225" t="74930" r="15240" b="7747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6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88986" id="Straight Arrow Connector 14" o:spid="_x0000_s1026" type="#_x0000_t32" style="position:absolute;margin-left:247.75pt;margin-top:8.15pt;width:102.0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">
                <v:stroke startarrow="open" endarrow="open"/>
              </v:shape>
            </w:pict>
          </mc:Fallback>
        </mc:AlternateContent>
      </w:r>
    </w:p>
    <w:p w:rsidR="00094A78" w:rsidRPr="00094A78" w:rsidRDefault="00094A78" w:rsidP="00094A78">
      <w:pPr>
        <w:ind w:left="284"/>
      </w:pPr>
    </w:p>
    <w:p w:rsidR="00094A78" w:rsidRPr="00094A78" w:rsidRDefault="00094A78" w:rsidP="00094A78">
      <w:pPr>
        <w:ind w:left="284"/>
        <w:rPr>
          <w:b/>
          <w:u w:val="single"/>
        </w:rPr>
      </w:pPr>
      <w:r w:rsidRPr="00094A78">
        <w:rPr>
          <w:b/>
          <w:u w:val="single"/>
        </w:rPr>
        <w:t>SOLUTION:</w:t>
      </w:r>
    </w:p>
    <w:p w:rsidR="00094A78" w:rsidRPr="00094A78" w:rsidRDefault="00094A78" w:rsidP="00094A78">
      <w:pPr>
        <w:ind w:left="284"/>
      </w:pPr>
    </w:p>
    <w:p w:rsidR="0080753D" w:rsidRDefault="0080753D" w:rsidP="0080753D">
      <w:pPr>
        <w:ind w:left="709"/>
        <w:jc w:val="both"/>
      </w:pPr>
      <w:r>
        <w:t xml:space="preserve">Applying Bernoulli’s equation between </w:t>
      </w:r>
      <w:r w:rsidR="00E35401">
        <w:t>1</w:t>
      </w:r>
      <w:r>
        <w:t xml:space="preserve"> (surface of the water in the tank) and </w:t>
      </w:r>
      <w:r w:rsidR="00E35401">
        <w:t>2</w:t>
      </w:r>
      <w:r>
        <w:t xml:space="preserve"> (point just outside the opening).</w:t>
      </w:r>
    </w:p>
    <w:p w:rsidR="00094A78" w:rsidRDefault="0080753D" w:rsidP="00E35401">
      <w:pPr>
        <w:ind w:left="709"/>
        <w:jc w:val="both"/>
      </w:pPr>
      <w:r>
        <w:t xml:space="preserve">Assuming the height drops very slowly due to the leak, one may set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=0</m:t>
        </m:r>
      </m:oMath>
      <w:r w:rsidR="00E35401">
        <w:t xml:space="preserve">. The pressure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atm</m:t>
            </m:r>
          </m:sub>
        </m:sSub>
      </m:oMath>
      <w:r w:rsidR="00E35401">
        <w:t xml:space="preserve">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atm</m:t>
            </m:r>
          </m:sub>
        </m:sSub>
      </m:oMath>
      <w:r w:rsidR="00E35401">
        <w:t xml:space="preserve">, the atmospheric pressure. </w:t>
      </w:r>
    </w:p>
    <w:p w:rsidR="00E35401" w:rsidRDefault="00E35401" w:rsidP="00E35401">
      <w:pPr>
        <w:ind w:left="709"/>
        <w:jc w:val="both"/>
      </w:pPr>
      <w:r>
        <w:t xml:space="preserve">We can express the height difference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  <w:vertAlign w:val="subscript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using,</w:t>
      </w:r>
    </w:p>
    <w:p w:rsidR="00E35401" w:rsidRPr="00BE2E33" w:rsidRDefault="00E35401" w:rsidP="00E35401">
      <w:pPr>
        <w:spacing w:line="20" w:lineRule="atLeast"/>
        <w:ind w:left="2835"/>
        <w:rPr>
          <w:rFonts w:ascii="Cambria Math" w:hAnsi="Cambria Math"/>
        </w:rPr>
      </w:pPr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 xml:space="preserve"> 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ρ.g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ρ.g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BE2E33" w:rsidRPr="00EC2242" w:rsidRDefault="00BE2E33" w:rsidP="00E35401">
      <w:pPr>
        <w:spacing w:line="20" w:lineRule="atLeast"/>
        <w:ind w:left="2835"/>
        <w:rPr>
          <w:rFonts w:ascii="Cambria Math" w:hAnsi="Cambria Math"/>
        </w:rPr>
      </w:pPr>
    </w:p>
    <w:p w:rsidR="00E35401" w:rsidRPr="00BE2E33" w:rsidRDefault="00BE2E33" w:rsidP="00BE2E33">
      <w:pPr>
        <w:ind w:left="2268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BE2E33" w:rsidRPr="00EC2242" w:rsidRDefault="00BE2E33" w:rsidP="00BE2E33">
      <w:pPr>
        <w:spacing w:line="20" w:lineRule="atLeast"/>
        <w:ind w:left="2835"/>
        <w:rPr>
          <w:rFonts w:ascii="Cambria Math" w:hAnsi="Cambria Math"/>
        </w:rPr>
      </w:pPr>
    </w:p>
    <w:p w:rsidR="00BE2E33" w:rsidRPr="00BE2E33" w:rsidRDefault="00BE2E33" w:rsidP="00BE2E33">
      <w:pPr>
        <w:ind w:left="2268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</m:oMath>
      </m:oMathPara>
    </w:p>
    <w:p w:rsidR="00BE2E33" w:rsidRPr="00EC2242" w:rsidRDefault="00BE2E33" w:rsidP="00BE2E33">
      <w:pPr>
        <w:spacing w:line="20" w:lineRule="atLeast"/>
        <w:ind w:left="2835"/>
        <w:rPr>
          <w:rFonts w:ascii="Cambria Math" w:hAnsi="Cambria Math"/>
        </w:rPr>
      </w:pPr>
    </w:p>
    <w:p w:rsidR="00BE2E33" w:rsidRPr="00BE2E33" w:rsidRDefault="00BE2E33" w:rsidP="00BE2E33">
      <w:pPr>
        <w:ind w:left="2268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=1.27 m</m:t>
          </m:r>
        </m:oMath>
      </m:oMathPara>
    </w:p>
    <w:p w:rsidR="00BE2E33" w:rsidRPr="00BE2E33" w:rsidRDefault="00A73911" w:rsidP="00A73911">
      <w:pPr>
        <w:ind w:left="2268"/>
        <w:jc w:val="right"/>
      </w:pPr>
      <w:r>
        <w:t>(10 marks)</w:t>
      </w:r>
    </w:p>
    <w:p w:rsidR="00BE2E33" w:rsidRPr="00BE2E33" w:rsidRDefault="00BE2E33" w:rsidP="00BE2E33">
      <w:pPr>
        <w:ind w:left="2268"/>
        <w:jc w:val="both"/>
      </w:pPr>
    </w:p>
    <w:p w:rsidR="00094A78" w:rsidRDefault="00C62F44" w:rsidP="00BE2E33">
      <w:pPr>
        <w:ind w:left="709"/>
      </w:pPr>
      <w:r>
        <w:t xml:space="preserve">If the jet of water </w:t>
      </w:r>
      <w:r w:rsidR="002839B1">
        <w:t>travels for a time t before hitting the ground, then from familiar kinematics (equations of linear motion),</w:t>
      </w:r>
    </w:p>
    <w:p w:rsidR="002839B1" w:rsidRDefault="002839B1" w:rsidP="002839B1">
      <w:pPr>
        <w:pStyle w:val="ListParagraph"/>
        <w:numPr>
          <w:ilvl w:val="0"/>
          <w:numId w:val="35"/>
        </w:numPr>
      </w:pPr>
      <w:r>
        <w:t>Motion of the jet along the x-axis,</w:t>
      </w:r>
    </w:p>
    <w:p w:rsidR="002839B1" w:rsidRPr="00A73911" w:rsidRDefault="002839B1" w:rsidP="002839B1">
      <w:pPr>
        <w:pStyle w:val="ListParagraph"/>
        <w:ind w:left="3119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d=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∙t</m:t>
          </m:r>
        </m:oMath>
      </m:oMathPara>
    </w:p>
    <w:p w:rsidR="00A73911" w:rsidRPr="002839B1" w:rsidRDefault="00A73911" w:rsidP="00A73911">
      <w:pPr>
        <w:pStyle w:val="ListParagraph"/>
        <w:ind w:left="283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</m:oMath>
      </m:oMathPara>
    </w:p>
    <w:p w:rsidR="002839B1" w:rsidRDefault="002839B1" w:rsidP="002839B1">
      <w:pPr>
        <w:pStyle w:val="ListParagraph"/>
        <w:numPr>
          <w:ilvl w:val="0"/>
          <w:numId w:val="35"/>
        </w:numPr>
      </w:pPr>
      <w:r>
        <w:t>Motion of the jet along the y-axis,</w:t>
      </w:r>
    </w:p>
    <w:p w:rsidR="002839B1" w:rsidRPr="002839B1" w:rsidRDefault="00E615BC" w:rsidP="002839B1">
      <w:pPr>
        <w:pStyle w:val="ListParagraph"/>
        <w:ind w:left="3119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∙g∙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9D6B43" w:rsidRDefault="009D6B43" w:rsidP="00A73911">
      <w:pPr>
        <w:pStyle w:val="ListParagraph"/>
        <w:ind w:left="709"/>
      </w:pPr>
    </w:p>
    <w:p w:rsidR="009D6B43" w:rsidRDefault="009D6B43" w:rsidP="00A73911">
      <w:pPr>
        <w:pStyle w:val="ListParagraph"/>
        <w:ind w:left="709"/>
      </w:pPr>
    </w:p>
    <w:p w:rsidR="002839B1" w:rsidRDefault="00A73911" w:rsidP="00A73911">
      <w:pPr>
        <w:pStyle w:val="ListParagraph"/>
        <w:ind w:left="709"/>
      </w:pPr>
      <w:r>
        <w:lastRenderedPageBreak/>
        <w:t>Therefore,</w:t>
      </w:r>
    </w:p>
    <w:p w:rsidR="00A73911" w:rsidRPr="00A73911" w:rsidRDefault="00E615BC" w:rsidP="00A73911">
      <w:pPr>
        <w:pStyle w:val="ListParagraph"/>
        <w:ind w:left="3119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∙g∙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A73911" w:rsidRDefault="00A73911" w:rsidP="00A73911">
      <w:pPr>
        <w:pStyle w:val="ListParagraph"/>
        <w:ind w:left="3119"/>
      </w:pPr>
    </w:p>
    <w:p w:rsidR="00A73911" w:rsidRPr="002839B1" w:rsidRDefault="00A73911" w:rsidP="00A73911">
      <w:pPr>
        <w:pStyle w:val="ListParagraph"/>
        <w:ind w:left="269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×9.81×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=1.77 m</m:t>
          </m:r>
        </m:oMath>
      </m:oMathPara>
    </w:p>
    <w:p w:rsidR="00A73911" w:rsidRPr="002839B1" w:rsidRDefault="00A73911" w:rsidP="00A73911">
      <w:pPr>
        <w:pStyle w:val="ListParagraph"/>
        <w:ind w:left="3119"/>
        <w:jc w:val="right"/>
      </w:pPr>
      <w:r>
        <w:t>(10 marks)</w:t>
      </w:r>
    </w:p>
    <w:p w:rsidR="00094A78" w:rsidRPr="00094A78" w:rsidRDefault="00A73911" w:rsidP="00A73911">
      <w:pPr>
        <w:pStyle w:val="ListParagraph"/>
        <w:ind w:left="709"/>
      </w:pPr>
      <w:r>
        <w:t>Thus,</w:t>
      </w:r>
    </w:p>
    <w:p w:rsidR="00094A78" w:rsidRPr="00A73911" w:rsidRDefault="00E615BC" w:rsidP="00A73911">
      <w:pPr>
        <w:ind w:left="3119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=1.77+1.27</m:t>
          </m:r>
        </m:oMath>
      </m:oMathPara>
    </w:p>
    <w:p w:rsidR="00A73911" w:rsidRDefault="00A73911" w:rsidP="00A73911">
      <w:pPr>
        <w:ind w:left="3119"/>
      </w:pPr>
    </w:p>
    <w:p w:rsidR="00A73911" w:rsidRPr="00A73911" w:rsidRDefault="00A73911" w:rsidP="00A73911">
      <w:pPr>
        <w:ind w:left="269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=3.04 m</m:t>
          </m:r>
        </m:oMath>
      </m:oMathPara>
    </w:p>
    <w:p w:rsidR="00A73911" w:rsidRDefault="00A73911" w:rsidP="00A73911">
      <w:pPr>
        <w:ind w:left="3119"/>
        <w:jc w:val="right"/>
      </w:pPr>
      <w:r>
        <w:t>(5 marks)</w:t>
      </w:r>
    </w:p>
    <w:p w:rsidR="00A73911" w:rsidRDefault="00A73911" w:rsidP="00A73911">
      <w:pPr>
        <w:ind w:left="3119"/>
      </w:pPr>
    </w:p>
    <w:p w:rsidR="00094A78" w:rsidRDefault="00094A78" w:rsidP="00094A78">
      <w:pPr>
        <w:ind w:left="284"/>
      </w:pPr>
    </w:p>
    <w:p w:rsidR="009D6B43" w:rsidRPr="00094A78" w:rsidRDefault="009D6B43" w:rsidP="00094A78">
      <w:pPr>
        <w:ind w:left="284"/>
      </w:pPr>
    </w:p>
    <w:p w:rsidR="00094A78" w:rsidRPr="00094A78" w:rsidRDefault="00094A78" w:rsidP="00094A78">
      <w:pPr>
        <w:numPr>
          <w:ilvl w:val="0"/>
          <w:numId w:val="33"/>
        </w:numPr>
        <w:ind w:left="284" w:hanging="284"/>
        <w:rPr>
          <w:b/>
          <w:sz w:val="28"/>
          <w:szCs w:val="28"/>
        </w:rPr>
      </w:pPr>
      <w:r w:rsidRPr="00094A78">
        <w:rPr>
          <w:b/>
          <w:sz w:val="28"/>
          <w:szCs w:val="28"/>
          <w:u w:val="single"/>
        </w:rPr>
        <w:t>QUESTION 4 (30 marks):</w:t>
      </w:r>
      <w:r w:rsidRPr="00094A78">
        <w:rPr>
          <w:b/>
          <w:sz w:val="28"/>
          <w:szCs w:val="28"/>
        </w:rPr>
        <w:t xml:space="preserve"> Thermodynamics, Steady-Flow Process</w:t>
      </w:r>
    </w:p>
    <w:p w:rsidR="00094A78" w:rsidRPr="00094A78" w:rsidRDefault="00094A78" w:rsidP="009D6B43">
      <w:pPr>
        <w:spacing w:line="120" w:lineRule="auto"/>
        <w:rPr>
          <w:szCs w:val="20"/>
        </w:rPr>
      </w:pPr>
    </w:p>
    <w:p w:rsidR="00094A78" w:rsidRDefault="00094A78" w:rsidP="00094A78">
      <w:pPr>
        <w:spacing w:line="276" w:lineRule="auto"/>
        <w:ind w:left="284"/>
        <w:jc w:val="both"/>
        <w:rPr>
          <w:szCs w:val="20"/>
        </w:rPr>
      </w:pPr>
      <w:r w:rsidRPr="00094A78">
        <w:rPr>
          <w:szCs w:val="20"/>
        </w:rPr>
        <w:t>Air (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c</m:t>
            </m:r>
          </m:e>
          <m:sub>
            <m:r>
              <w:rPr>
                <w:rFonts w:ascii="Cambria Math" w:hAnsi="Cambria Math"/>
                <w:szCs w:val="20"/>
              </w:rPr>
              <m:t>p</m:t>
            </m:r>
          </m:sub>
        </m:sSub>
        <m:r>
          <w:rPr>
            <w:rFonts w:ascii="Cambria Math" w:hAnsi="Cambria Math"/>
            <w:szCs w:val="20"/>
          </w:rPr>
          <m:t xml:space="preserve">=1.005 </m:t>
        </m:r>
        <m:r>
          <m:rPr>
            <m:sty m:val="p"/>
          </m:rPr>
          <w:rPr>
            <w:rFonts w:ascii="Cambria Math" w:hAnsi="Cambria Math"/>
            <w:szCs w:val="20"/>
          </w:rPr>
          <m:t>kJ/kg∙K</m:t>
        </m:r>
      </m:oMath>
      <w:r w:rsidRPr="00094A78">
        <w:rPr>
          <w:szCs w:val="20"/>
        </w:rPr>
        <w:t xml:space="preserve"> ,  </w:t>
      </w:r>
      <m:oMath>
        <m:r>
          <w:rPr>
            <w:rFonts w:ascii="Cambria Math" w:hAnsi="Cambria Math"/>
            <w:szCs w:val="20"/>
          </w:rPr>
          <m:t>R=0.287</m:t>
        </m:r>
        <m:f>
          <m:fPr>
            <m:type m:val="lin"/>
            <m:ctrlPr>
              <w:rPr>
                <w:rFonts w:ascii="Cambria Math" w:hAnsi="Cambria Math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0"/>
              </w:rPr>
              <m:t>kg∙K</m:t>
            </m:r>
          </m:den>
        </m:f>
      </m:oMath>
      <w:r w:rsidRPr="00094A78">
        <w:rPr>
          <w:szCs w:val="20"/>
        </w:rPr>
        <w:t xml:space="preserve">) is to be preheated by hot exhaust gases in an adiabatic cross-flow heat exchanger before it enters a furnace. Air enters the heat exchanger at 95 </w:t>
      </w:r>
      <w:proofErr w:type="spellStart"/>
      <w:r w:rsidRPr="00094A78">
        <w:rPr>
          <w:szCs w:val="20"/>
        </w:rPr>
        <w:t>kPa</w:t>
      </w:r>
      <w:proofErr w:type="spellEnd"/>
      <w:r w:rsidRPr="00094A78">
        <w:rPr>
          <w:szCs w:val="20"/>
        </w:rPr>
        <w:t xml:space="preserve"> and 20</w:t>
      </w:r>
      <w:r w:rsidRPr="00094A78">
        <w:rPr>
          <w:szCs w:val="20"/>
        </w:rPr>
        <w:sym w:font="Symbol" w:char="F0B0"/>
      </w:r>
      <w:r w:rsidRPr="00094A78">
        <w:rPr>
          <w:szCs w:val="20"/>
        </w:rPr>
        <w:t>C at a rate of 0.8 m</w:t>
      </w:r>
      <w:r w:rsidRPr="00094A78">
        <w:rPr>
          <w:szCs w:val="20"/>
          <w:vertAlign w:val="superscript"/>
        </w:rPr>
        <w:t>3</w:t>
      </w:r>
      <w:r w:rsidRPr="00094A78">
        <w:rPr>
          <w:szCs w:val="20"/>
        </w:rPr>
        <w:t>/s. The exhaust gases (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c</m:t>
            </m:r>
          </m:e>
          <m:sub>
            <m:r>
              <w:rPr>
                <w:rFonts w:ascii="Cambria Math" w:hAnsi="Cambria Math"/>
                <w:szCs w:val="20"/>
              </w:rPr>
              <m:t>p</m:t>
            </m:r>
          </m:sub>
        </m:sSub>
        <m:r>
          <w:rPr>
            <w:rFonts w:ascii="Cambria Math" w:hAnsi="Cambria Math"/>
            <w:szCs w:val="20"/>
          </w:rPr>
          <m:t xml:space="preserve">=1.10 </m:t>
        </m:r>
        <m:r>
          <m:rPr>
            <m:sty m:val="p"/>
          </m:rPr>
          <w:rPr>
            <w:rFonts w:ascii="Cambria Math" w:hAnsi="Cambria Math"/>
            <w:szCs w:val="20"/>
          </w:rPr>
          <m:t>kJ/kg∙K</m:t>
        </m:r>
      </m:oMath>
      <w:r w:rsidRPr="00094A78">
        <w:rPr>
          <w:szCs w:val="20"/>
        </w:rPr>
        <w:t>) enters at 180</w:t>
      </w:r>
      <w:r w:rsidRPr="00094A78">
        <w:rPr>
          <w:szCs w:val="20"/>
        </w:rPr>
        <w:sym w:font="Symbol" w:char="F0B0"/>
      </w:r>
      <w:r w:rsidRPr="00094A78">
        <w:rPr>
          <w:szCs w:val="20"/>
        </w:rPr>
        <w:t>C at a rate of 1.1 kg/s and leave at 95</w:t>
      </w:r>
      <w:r w:rsidRPr="00094A78">
        <w:rPr>
          <w:szCs w:val="20"/>
        </w:rPr>
        <w:sym w:font="Symbol" w:char="F0B0"/>
      </w:r>
      <w:r w:rsidRPr="00094A78">
        <w:rPr>
          <w:szCs w:val="20"/>
        </w:rPr>
        <w:t>C. Determine the rate of heat transfer to the air and its outlet temperature.</w:t>
      </w:r>
    </w:p>
    <w:p w:rsidR="009D6B43" w:rsidRPr="00094A78" w:rsidRDefault="009D6B43" w:rsidP="00094A78">
      <w:pPr>
        <w:spacing w:line="276" w:lineRule="auto"/>
        <w:ind w:left="284"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1868C52" wp14:editId="21C1C795">
                <wp:simplePos x="0" y="0"/>
                <wp:positionH relativeFrom="column">
                  <wp:posOffset>2410460</wp:posOffset>
                </wp:positionH>
                <wp:positionV relativeFrom="paragraph">
                  <wp:posOffset>128601</wp:posOffset>
                </wp:positionV>
                <wp:extent cx="371475" cy="287655"/>
                <wp:effectExtent l="0" t="0" r="0" b="17145"/>
                <wp:wrapNone/>
                <wp:docPr id="269" name="Group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B2D" w:rsidRPr="00A115B4" w:rsidRDefault="00067B2D" w:rsidP="00094A78">
                              <w:pPr>
                                <w:rPr>
                                  <w:b/>
                                </w:rPr>
                              </w:pPr>
                              <w:r w:rsidRPr="00A115B4"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1" name="Oval 27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868C52" id="Group 269" o:spid="_x0000_s1041" style="position:absolute;left:0;text-align:left;margin-left:189.8pt;margin-top:10.15pt;width:29.25pt;height:22.65pt;z-index:251674624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">
                <v:shape id="_x0000_s1042" type="#_x0000_t202" style="position:absolute;left:19050;width:353059;height:276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g+L8A&#10;AADcAAAADwAAAGRycy9kb3ducmV2LnhtbERPTWvCQBC9F/wPywje6kbBtkRXEa3goRdtvA/ZMRvM&#10;zobs1MR/7x4KHh/ve7UZfKPu1MU6sIHZNANFXAZbc2Wg+D28f4GKgmyxCUwGHhRhsx69rTC3oecT&#10;3c9SqRTCMUcDTqTNtY6lI49xGlrixF1D51ES7CptO+xTuG/0PMs+tMeaU4PDlnaOytv5zxsQsdvZ&#10;o/j28XgZfva9y8oFFsZMxsN2CUpokJf43320BuafaX46k46AXj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96D4vwAAANwAAAAPAAAAAAAAAAAAAAAAAJgCAABkcnMvZG93bnJl&#10;di54bWxQSwUGAAAAAAQABAD1AAAAhAMAAAAA&#10;" filled="f" stroked="f">
                  <v:textbox style="mso-fit-shape-to-text:t">
                    <w:txbxContent>
                      <w:p w:rsidR="00067B2D" w:rsidRPr="00A115B4" w:rsidRDefault="00067B2D" w:rsidP="00094A78">
                        <w:pPr>
                          <w:rPr>
                            <w:b/>
                          </w:rPr>
                        </w:pPr>
                        <w:r w:rsidRPr="00A115B4"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oval id="Oval 271" o:spid="_x0000_s1043" style="position:absolute;width:288000;height:288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KfEMIA&#10;AADcAAAADwAAAGRycy9kb3ducmV2LnhtbESP0YrCMBRE3wX/IVxh3zRtQV26RhHZBREUrPsBl+Zu&#10;W2xuShK17tcbQfBxmJkzzGLVm1ZcyfnGsoJ0koAgLq1uuFLwe/oZf4LwAVlja5kU3MnDajkcLDDX&#10;9sZHuhahEhHCPkcFdQhdLqUvazLoJ7Yjjt6fdQZDlK6S2uEtwk0rsySZSYMNx4UaO9rUVJ6Li1HA&#10;xe77YO885cvZ/a/3vrWbLFXqY9Svv0AE6sM7/GpvtYJsnsLzTDw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gp8QwgAAANwAAAAPAAAAAAAAAAAAAAAAAJgCAABkcnMvZG93&#10;bnJldi54bWxQSwUGAAAAAAQABAD1AAAAhwMAAAAA&#10;" filled="f" strokecolor="#c00000" strokeweight="1.5pt"/>
              </v:group>
            </w:pict>
          </mc:Fallback>
        </mc:AlternateContent>
      </w:r>
    </w:p>
    <w:p w:rsidR="00094A78" w:rsidRPr="00094A78" w:rsidRDefault="00094A78" w:rsidP="00094A78">
      <w:pPr>
        <w:spacing w:line="276" w:lineRule="auto"/>
        <w:ind w:left="284"/>
        <w:jc w:val="both"/>
        <w:rPr>
          <w:szCs w:val="20"/>
        </w:rPr>
      </w:pP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672909" wp14:editId="2F9E042E">
                <wp:simplePos x="0" y="0"/>
                <wp:positionH relativeFrom="column">
                  <wp:posOffset>1823275</wp:posOffset>
                </wp:positionH>
                <wp:positionV relativeFrom="paragraph">
                  <wp:posOffset>188595</wp:posOffset>
                </wp:positionV>
                <wp:extent cx="1460500" cy="1008380"/>
                <wp:effectExtent l="0" t="0" r="0" b="12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1008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Exhaust gases</w:t>
                            </w:r>
                            <w:r w:rsidRPr="00AA4703">
                              <w:rPr>
                                <w:sz w:val="28"/>
                                <w:szCs w:val="28"/>
                              </w:rPr>
                              <w:t xml:space="preserve"> in</w:t>
                            </w:r>
                          </w:p>
                          <w:p w:rsidR="00067B2D" w:rsidRPr="00D25C9E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25C9E">
                              <w:rPr>
                                <w:sz w:val="28"/>
                                <w:szCs w:val="28"/>
                              </w:rPr>
                              <w:t>1.1 kg/s</w:t>
                            </w:r>
                          </w:p>
                          <w:p w:rsidR="00067B2D" w:rsidRPr="00D25C9E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25C9E">
                              <w:rPr>
                                <w:sz w:val="28"/>
                                <w:szCs w:val="28"/>
                              </w:rPr>
                              <w:t>180</w:t>
                            </w:r>
                            <w:r>
                              <w:sym w:font="Symbol" w:char="F0B0"/>
                            </w:r>
                            <w:r w:rsidRPr="00D25C9E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72909" id="_x0000_s1044" type="#_x0000_t202" style="position:absolute;left:0;text-align:left;margin-left:143.55pt;margin-top:14.85pt;width:115pt;height:79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" filled="f" stroked="f">
                <v:textbox>
                  <w:txbxContent>
                    <w:p w:rsidR="00067B2D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Exhaust gases</w:t>
                      </w:r>
                      <w:r w:rsidRPr="00AA4703">
                        <w:rPr>
                          <w:sz w:val="28"/>
                          <w:szCs w:val="28"/>
                        </w:rPr>
                        <w:t xml:space="preserve"> in</w:t>
                      </w:r>
                    </w:p>
                    <w:p w:rsidR="00067B2D" w:rsidRPr="00D25C9E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25C9E">
                        <w:rPr>
                          <w:sz w:val="28"/>
                          <w:szCs w:val="28"/>
                        </w:rPr>
                        <w:t>1.1 kg/s</w:t>
                      </w:r>
                    </w:p>
                    <w:p w:rsidR="00067B2D" w:rsidRPr="00D25C9E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25C9E">
                        <w:rPr>
                          <w:sz w:val="28"/>
                          <w:szCs w:val="28"/>
                        </w:rPr>
                        <w:t>180</w:t>
                      </w:r>
                      <w:r>
                        <w:sym w:font="Symbol" w:char="F0B0"/>
                      </w:r>
                      <w:r w:rsidRPr="00D25C9E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094A78" w:rsidRPr="00094A78" w:rsidRDefault="00094A78" w:rsidP="00094A78">
      <w:pPr>
        <w:spacing w:line="276" w:lineRule="auto"/>
        <w:ind w:left="284"/>
        <w:jc w:val="both"/>
        <w:rPr>
          <w:szCs w:val="20"/>
        </w:rPr>
      </w:pPr>
    </w:p>
    <w:p w:rsidR="00094A78" w:rsidRPr="00094A78" w:rsidRDefault="00094A78" w:rsidP="00094A78">
      <w:pPr>
        <w:spacing w:line="276" w:lineRule="auto"/>
        <w:ind w:left="284"/>
        <w:jc w:val="both"/>
        <w:rPr>
          <w:szCs w:val="20"/>
        </w:rPr>
      </w:pPr>
    </w:p>
    <w:p w:rsidR="00094A78" w:rsidRPr="00094A78" w:rsidRDefault="00094A78" w:rsidP="00094A78">
      <w:pPr>
        <w:rPr>
          <w:szCs w:val="20"/>
        </w:rPr>
      </w:pPr>
    </w:p>
    <w:p w:rsidR="00094A78" w:rsidRPr="00094A78" w:rsidRDefault="00094A78" w:rsidP="00094A78">
      <w:pPr>
        <w:rPr>
          <w:szCs w:val="20"/>
        </w:rPr>
      </w:pPr>
      <w:r w:rsidRPr="00094A78">
        <w:rPr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A3B051" wp14:editId="4FAFDF41">
                <wp:simplePos x="0" y="0"/>
                <wp:positionH relativeFrom="column">
                  <wp:posOffset>2237105</wp:posOffset>
                </wp:positionH>
                <wp:positionV relativeFrom="paragraph">
                  <wp:posOffset>50610</wp:posOffset>
                </wp:positionV>
                <wp:extent cx="273050" cy="213360"/>
                <wp:effectExtent l="0" t="0" r="69850" b="5334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21336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4C33C" id="Straight Arrow Connector 10" o:spid="_x0000_s1026" type="#_x0000_t32" style="position:absolute;margin-left:176.15pt;margin-top:4pt;width:21.5pt;height:16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" strokecolor="windowText" strokeweight="1pt">
                <v:stroke endarrow="block" endarrowlength="long"/>
              </v:shape>
            </w:pict>
          </mc:Fallback>
        </mc:AlternateContent>
      </w:r>
      <w:r w:rsidRPr="00094A78">
        <w:rPr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149390" wp14:editId="156DB1B7">
                <wp:simplePos x="0" y="0"/>
                <wp:positionH relativeFrom="column">
                  <wp:posOffset>2851785</wp:posOffset>
                </wp:positionH>
                <wp:positionV relativeFrom="paragraph">
                  <wp:posOffset>49975</wp:posOffset>
                </wp:positionV>
                <wp:extent cx="273050" cy="213360"/>
                <wp:effectExtent l="0" t="0" r="69850" b="5334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21336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2A8D3" id="Straight Arrow Connector 9" o:spid="_x0000_s1026" type="#_x0000_t32" style="position:absolute;margin-left:224.55pt;margin-top:3.95pt;width:21.5pt;height:16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" strokecolor="windowText" strokeweight="1pt">
                <v:stroke endarrow="block" endarrowlength="long"/>
              </v:shape>
            </w:pict>
          </mc:Fallback>
        </mc:AlternateContent>
      </w:r>
    </w:p>
    <w:p w:rsidR="00094A78" w:rsidRPr="00094A78" w:rsidRDefault="009D6B43" w:rsidP="009D6B43">
      <w:pPr>
        <w:ind w:left="1985"/>
        <w:rPr>
          <w:szCs w:val="20"/>
        </w:rPr>
      </w:pPr>
      <w:r w:rsidRPr="00094A78">
        <w:rPr>
          <w:b/>
          <w:noProof/>
          <w:szCs w:val="20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BC73CE8" wp14:editId="65786DF1">
                <wp:simplePos x="0" y="0"/>
                <wp:positionH relativeFrom="column">
                  <wp:posOffset>4217974</wp:posOffset>
                </wp:positionH>
                <wp:positionV relativeFrom="paragraph">
                  <wp:posOffset>2679700</wp:posOffset>
                </wp:positionV>
                <wp:extent cx="371475" cy="287655"/>
                <wp:effectExtent l="0" t="0" r="0" b="17145"/>
                <wp:wrapNone/>
                <wp:docPr id="278" name="Group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B2D" w:rsidRPr="00A115B4" w:rsidRDefault="00067B2D" w:rsidP="00094A7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80" name="Oval 28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C73CE8" id="Group 278" o:spid="_x0000_s1045" style="position:absolute;left:0;text-align:left;margin-left:332.1pt;margin-top:211pt;width:29.25pt;height:22.65pt;z-index:251715584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">
                <v:shape id="_x0000_s1046" type="#_x0000_t202" style="position:absolute;left:19050;width:353059;height:276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JZcMA&#10;AADcAAAADwAAAGRycy9kb3ducmV2LnhtbESPQWvCQBSE7wX/w/IEb3WjYFujq4hV8NBLbbw/ss9s&#10;MPs2ZF9N/PfdQqHHYWa+YdbbwTfqTl2sAxuYTTNQxGWwNVcGiq/j8xuoKMgWm8Bk4EERtpvR0xpz&#10;G3r+pPtZKpUgHHM04ETaXOtYOvIYp6ElTt41dB4lya7StsM+wX2j51n2oj3WnBYctrR3VN7O396A&#10;iN3NHsXBx9Nl+HjvXVYusDBmMh52K1BCg/yH/9ona2D+uoT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0JZcMAAADcAAAADwAAAAAAAAAAAAAAAACYAgAAZHJzL2Rv&#10;d25yZXYueG1sUEsFBgAAAAAEAAQA9QAAAIgDAAAAAA==&#10;" filled="f" stroked="f">
                  <v:textbox style="mso-fit-shape-to-text:t">
                    <w:txbxContent>
                      <w:p w:rsidR="00067B2D" w:rsidRPr="00A115B4" w:rsidRDefault="00067B2D" w:rsidP="00094A7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oval id="Oval 280" o:spid="_x0000_s1047" style="position:absolute;width:288000;height:288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tKrL8A&#10;AADcAAAADwAAAGRycy9kb3ducmV2LnhtbERPzYrCMBC+L/gOYQRva2rBRaqxiCiI4ILVBxiasS1t&#10;JiWJWvfpNwfB48f3v8oH04kHOd9YVjCbJiCIS6sbrhRcL/vvBQgfkDV2lknBizzk69HXCjNtn3ym&#10;RxEqEUPYZ6igDqHPpPRlTQb91PbEkbtZZzBE6CqpHT5juOlkmiQ/0mDDsaHGnrY1lW1xNwq4OO5+&#10;7YvnfG/d3+bkO7tNZ0pNxsNmCSLQED7it/ugFaSLOD+eiUdAr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G0qsvwAAANwAAAAPAAAAAAAAAAAAAAAAAJgCAABkcnMvZG93bnJl&#10;di54bWxQSwUGAAAAAAQABAD1AAAAhAMAAAAA&#10;" filled="f" strokecolor="#c00000" strokeweight="1.5pt"/>
              </v:group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3B5635" wp14:editId="4B6700ED">
                <wp:simplePos x="0" y="0"/>
                <wp:positionH relativeFrom="column">
                  <wp:posOffset>1197941</wp:posOffset>
                </wp:positionH>
                <wp:positionV relativeFrom="paragraph">
                  <wp:posOffset>2338705</wp:posOffset>
                </wp:positionV>
                <wp:extent cx="629285" cy="62928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629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F008D7" id="Rectangle 3" o:spid="_x0000_s1026" style="position:absolute;margin-left:94.35pt;margin-top:184.15pt;width:49.55pt;height:49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" fillcolor="window" stroked="f" strokeweight="2pt"/>
            </w:pict>
          </mc:Fallback>
        </mc:AlternateContent>
      </w:r>
      <w:r w:rsidRPr="00094A78">
        <w:rPr>
          <w:b/>
          <w:noProof/>
          <w:szCs w:val="20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99B5D7D" wp14:editId="685E52A2">
                <wp:simplePos x="0" y="0"/>
                <wp:positionH relativeFrom="column">
                  <wp:posOffset>667689</wp:posOffset>
                </wp:positionH>
                <wp:positionV relativeFrom="paragraph">
                  <wp:posOffset>797560</wp:posOffset>
                </wp:positionV>
                <wp:extent cx="371475" cy="287655"/>
                <wp:effectExtent l="0" t="0" r="0" b="17145"/>
                <wp:wrapNone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B2D" w:rsidRPr="00A115B4" w:rsidRDefault="00067B2D" w:rsidP="00094A7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4" name="Oval 27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9B5D7D" id="Group 272" o:spid="_x0000_s1048" style="position:absolute;left:0;text-align:left;margin-left:52.55pt;margin-top:62.8pt;width:29.25pt;height:22.65pt;z-index:251675648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">
                <v:shape id="_x0000_s1049" type="#_x0000_t202" style="position:absolute;left:19050;width:353059;height:276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U+j8MA&#10;AADcAAAADwAAAGRycy9kb3ducmV2LnhtbESPQWvCQBSE7wX/w/IEb3Wj0laiq4hV8NBLbbw/ss9s&#10;MPs2ZF9N/PfdQqHHYWa+YdbbwTfqTl2sAxuYTTNQxGWwNVcGiq/j8xJUFGSLTWAy8KAI283oaY25&#10;DT1/0v0slUoQjjkacCJtrnUsHXmM09ASJ+8aOo+SZFdp22Gf4L7R8yx71R5rTgsOW9o7Km/nb29A&#10;xO5mj+Lg4+kyfLz3LitfsDBmMh52K1BCg/yH/9ona2D+toD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U+j8MAAADcAAAADwAAAAAAAAAAAAAAAACYAgAAZHJzL2Rv&#10;d25yZXYueG1sUEsFBgAAAAAEAAQA9QAAAIgDAAAAAA==&#10;" filled="f" stroked="f">
                  <v:textbox style="mso-fit-shape-to-text:t">
                    <w:txbxContent>
                      <w:p w:rsidR="00067B2D" w:rsidRPr="00A115B4" w:rsidRDefault="00067B2D" w:rsidP="00094A7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  <v:oval id="Oval 274" o:spid="_x0000_s1050" style="position:absolute;width:288000;height:288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8iMQA&#10;AADcAAAADwAAAGRycy9kb3ducmV2LnhtbESP0WrCQBRE3wv+w3KFvtVNQltL6hpELJRCC0Y/4JK9&#10;JsHs3bC7mqRf3y0IPg4zc4ZZFaPpxJWcby0rSBcJCOLK6pZrBcfDx9MbCB+QNXaWScFEHor17GGF&#10;ubYD7+lahlpECPscFTQh9LmUvmrIoF/Ynjh6J+sMhihdLbXDIcJNJ7MkeZUGW44LDfa0bag6lxej&#10;gMuv3Y+d+IUvZ/e7+fad3WapUo/zcfMOItAY7uFb+1MryJbP8H8mH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1PIjEAAAA3AAAAA8AAAAAAAAAAAAAAAAAmAIAAGRycy9k&#10;b3ducmV2LnhtbFBLBQYAAAAABAAEAPUAAACJAwAAAAA=&#10;" filled="f" strokecolor="#c00000" strokeweight="1.5pt"/>
              </v:group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9502F9" wp14:editId="409FB012">
                <wp:simplePos x="0" y="0"/>
                <wp:positionH relativeFrom="column">
                  <wp:posOffset>1006144</wp:posOffset>
                </wp:positionH>
                <wp:positionV relativeFrom="paragraph">
                  <wp:posOffset>503555</wp:posOffset>
                </wp:positionV>
                <wp:extent cx="902335" cy="122301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335" cy="1223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A4703">
                              <w:rPr>
                                <w:sz w:val="28"/>
                                <w:szCs w:val="28"/>
                              </w:rPr>
                              <w:t>Air in</w:t>
                            </w:r>
                          </w:p>
                          <w:p w:rsidR="00067B2D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95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kPa</w:t>
                            </w:r>
                            <w:proofErr w:type="spellEnd"/>
                          </w:p>
                          <w:p w:rsidR="00067B2D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0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:rsidR="00067B2D" w:rsidRPr="00AA4703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0.8 m</w:t>
                            </w:r>
                            <w:r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/s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502F9" id="_x0000_s1051" type="#_x0000_t202" style="position:absolute;left:0;text-align:left;margin-left:79.2pt;margin-top:39.65pt;width:71.05pt;height:96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" stroked="f">
                <v:textbox>
                  <w:txbxContent>
                    <w:p w:rsidR="00067B2D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A4703">
                        <w:rPr>
                          <w:sz w:val="28"/>
                          <w:szCs w:val="28"/>
                        </w:rPr>
                        <w:t>Air in</w:t>
                      </w:r>
                    </w:p>
                    <w:p w:rsidR="00067B2D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95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kPa</w:t>
                      </w:r>
                      <w:proofErr w:type="spellEnd"/>
                    </w:p>
                    <w:p w:rsidR="00067B2D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sz w:val="28"/>
                          <w:szCs w:val="28"/>
                        </w:rPr>
                        <w:sym w:font="Symbol" w:char="F0B0"/>
                      </w: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  <w:p w:rsidR="00067B2D" w:rsidRPr="00AA4703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0.8 m</w:t>
                      </w:r>
                      <w:r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  <w:r>
                        <w:rPr>
                          <w:sz w:val="28"/>
                          <w:szCs w:val="28"/>
                        </w:rPr>
                        <w:t>/s</w:t>
                      </w:r>
                    </w:p>
                  </w:txbxContent>
                </v:textbox>
              </v:shape>
            </w:pict>
          </mc:Fallback>
        </mc:AlternateContent>
      </w:r>
      <w:r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32836C" wp14:editId="31E89AC1">
                <wp:simplePos x="0" y="0"/>
                <wp:positionH relativeFrom="column">
                  <wp:posOffset>3357576</wp:posOffset>
                </wp:positionH>
                <wp:positionV relativeFrom="paragraph">
                  <wp:posOffset>2167255</wp:posOffset>
                </wp:positionV>
                <wp:extent cx="1614805" cy="569595"/>
                <wp:effectExtent l="0" t="0" r="4445" b="19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Exhaust gases</w:t>
                            </w:r>
                            <w:r w:rsidRPr="00AA470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out</w:t>
                            </w:r>
                          </w:p>
                          <w:p w:rsidR="00067B2D" w:rsidRPr="00AA4703" w:rsidRDefault="00067B2D" w:rsidP="00094A7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95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0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2836C" id="_x0000_s1052" type="#_x0000_t202" style="position:absolute;left:0;text-align:left;margin-left:264.4pt;margin-top:170.65pt;width:127.15pt;height:44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" stroked="f">
                <v:textbox>
                  <w:txbxContent>
                    <w:p w:rsidR="00067B2D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Exhaust gases</w:t>
                      </w:r>
                      <w:r w:rsidRPr="00AA4703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out</w:t>
                      </w:r>
                    </w:p>
                    <w:p w:rsidR="00067B2D" w:rsidRPr="00AA4703" w:rsidRDefault="00067B2D" w:rsidP="00094A7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95</w:t>
                      </w:r>
                      <w:r>
                        <w:rPr>
                          <w:sz w:val="28"/>
                          <w:szCs w:val="28"/>
                        </w:rPr>
                        <w:sym w:font="Symbol" w:char="F0B0"/>
                      </w: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094A78" w:rsidRPr="00094A78">
        <w:rPr>
          <w:b/>
          <w:noProof/>
          <w:szCs w:val="20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385B3C2" wp14:editId="7B4DE48D">
                <wp:simplePos x="0" y="0"/>
                <wp:positionH relativeFrom="column">
                  <wp:posOffset>4797870</wp:posOffset>
                </wp:positionH>
                <wp:positionV relativeFrom="paragraph">
                  <wp:posOffset>167005</wp:posOffset>
                </wp:positionV>
                <wp:extent cx="371475" cy="287655"/>
                <wp:effectExtent l="0" t="0" r="0" b="17145"/>
                <wp:wrapNone/>
                <wp:docPr id="275" name="Group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B2D" w:rsidRPr="00A115B4" w:rsidRDefault="00067B2D" w:rsidP="00094A7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7" name="Oval 27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85B3C2" id="Group 275" o:spid="_x0000_s1053" style="position:absolute;left:0;text-align:left;margin-left:377.8pt;margin-top:13.15pt;width:29.25pt;height:22.65pt;z-index:251676672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">
                <v:shape id="_x0000_s1054" type="#_x0000_t202" style="position:absolute;left:19050;width:353059;height:276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dF8MA&#10;AADcAAAADwAAAGRycy9kb3ducmV2LnhtbESPT2vCQBTE7wW/w/IEb3WjoC3RVcQ/4KGX2nh/ZF+z&#10;odm3Ifs08du7hUKPw8z8hllvB9+oO3WxDmxgNs1AEZfB1lwZKL5Or++goiBbbAKTgQdF2G5GL2vM&#10;bej5k+4XqVSCcMzRgBNpc61j6chjnIaWOHnfofMoSXaVth32Ce4bPc+ypfZYc1pw2NLeUflzuXkD&#10;InY3exRHH8/X4ePQu6xcYGHMZDzsVqCEBvkP/7XP1sD8bQm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VKdF8MAAADcAAAADwAAAAAAAAAAAAAAAACYAgAAZHJzL2Rv&#10;d25yZXYueG1sUEsFBgAAAAAEAAQA9QAAAIgDAAAAAA==&#10;" filled="f" stroked="f">
                  <v:textbox style="mso-fit-shape-to-text:t">
                    <w:txbxContent>
                      <w:p w:rsidR="00067B2D" w:rsidRPr="00A115B4" w:rsidRDefault="00067B2D" w:rsidP="00094A7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  <v:oval id="Oval 277" o:spid="_x0000_s1055" style="position:absolute;width:288000;height:288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ei/8IA&#10;AADcAAAADwAAAGRycy9kb3ducmV2LnhtbESP0YrCMBRE3xf8h3AF39bUgrpUo4i4sAgKdv2AS3Nt&#10;i81NSaJWv94Igo/DzJxh5svONOJKzteWFYyGCQjiwuqaSwXH/9/vHxA+IGtsLJOCO3lYLnpfc8y0&#10;vfGBrnkoRYSwz1BBFUKbSemLigz6oW2Jo3eyzmCI0pVSO7xFuGlkmiQTabDmuFBhS+uKinN+MQo4&#10;32729s5jvpzdY7XzjV2nI6UG/W41AxGoC5/wu/2nFaTTKbzOxCM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J6L/wgAAANwAAAAPAAAAAAAAAAAAAAAAAJgCAABkcnMvZG93&#10;bnJldi54bWxQSwUGAAAAAAQABAD1AAAAhwMAAAAA&#10;" filled="f" strokecolor="#c00000" strokeweight="1.5pt"/>
              </v:group>
            </w:pict>
          </mc:Fallback>
        </mc:AlternateContent>
      </w:r>
      <w:r w:rsidR="00094A78" w:rsidRPr="00094A7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45F592" wp14:editId="74EAE815">
                <wp:simplePos x="0" y="0"/>
                <wp:positionH relativeFrom="column">
                  <wp:posOffset>4034329</wp:posOffset>
                </wp:positionH>
                <wp:positionV relativeFrom="paragraph">
                  <wp:posOffset>166428</wp:posOffset>
                </wp:positionV>
                <wp:extent cx="723900" cy="3048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2D" w:rsidRPr="00AA4703" w:rsidRDefault="00067B2D" w:rsidP="00094A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A4703">
                              <w:rPr>
                                <w:sz w:val="28"/>
                                <w:szCs w:val="28"/>
                              </w:rPr>
                              <w:t xml:space="preserve">Air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5F592" id="_x0000_s1056" type="#_x0000_t202" style="position:absolute;left:0;text-align:left;margin-left:317.65pt;margin-top:13.1pt;width:57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" stroked="f">
                <v:textbox>
                  <w:txbxContent>
                    <w:p w:rsidR="00067B2D" w:rsidRPr="00AA4703" w:rsidRDefault="00067B2D" w:rsidP="00094A78">
                      <w:pPr>
                        <w:rPr>
                          <w:sz w:val="28"/>
                          <w:szCs w:val="28"/>
                        </w:rPr>
                      </w:pPr>
                      <w:r w:rsidRPr="00AA4703">
                        <w:rPr>
                          <w:sz w:val="28"/>
                          <w:szCs w:val="28"/>
                        </w:rPr>
                        <w:t xml:space="preserve">Air </w:t>
                      </w:r>
                      <w:r>
                        <w:rPr>
                          <w:sz w:val="28"/>
                          <w:szCs w:val="28"/>
                        </w:rPr>
                        <w:t>out</w:t>
                      </w:r>
                    </w:p>
                  </w:txbxContent>
                </v:textbox>
              </v:shape>
            </w:pict>
          </mc:Fallback>
        </mc:AlternateContent>
      </w:r>
      <w:r w:rsidR="00094A78" w:rsidRPr="00094A78">
        <w:rPr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D66C2E" wp14:editId="270118F9">
                <wp:simplePos x="0" y="0"/>
                <wp:positionH relativeFrom="column">
                  <wp:posOffset>3462020</wp:posOffset>
                </wp:positionH>
                <wp:positionV relativeFrom="paragraph">
                  <wp:posOffset>174435</wp:posOffset>
                </wp:positionV>
                <wp:extent cx="355600" cy="0"/>
                <wp:effectExtent l="0" t="76200" r="0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EB34D" id="Straight Arrow Connector 6" o:spid="_x0000_s1026" type="#_x0000_t32" style="position:absolute;margin-left:272.6pt;margin-top:13.75pt;width:28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" strokecolor="windowText" strokeweight="1pt">
                <v:stroke endarrow="block" endarrowlength="long"/>
              </v:shape>
            </w:pict>
          </mc:Fallback>
        </mc:AlternateContent>
      </w:r>
      <w:r w:rsidR="00094A78" w:rsidRPr="00094A78">
        <w:rPr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27D076" wp14:editId="42752E10">
                <wp:simplePos x="0" y="0"/>
                <wp:positionH relativeFrom="column">
                  <wp:posOffset>3686365</wp:posOffset>
                </wp:positionH>
                <wp:positionV relativeFrom="paragraph">
                  <wp:posOffset>382270</wp:posOffset>
                </wp:positionV>
                <wp:extent cx="355600" cy="0"/>
                <wp:effectExtent l="0" t="76200" r="0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0D113" id="Straight Arrow Connector 7" o:spid="_x0000_s1026" type="#_x0000_t32" style="position:absolute;margin-left:290.25pt;margin-top:30.1pt;width:28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" strokecolor="windowText" strokeweight="1pt">
                <v:stroke endarrow="block" endarrowlength="long"/>
              </v:shape>
            </w:pict>
          </mc:Fallback>
        </mc:AlternateContent>
      </w:r>
      <w:r w:rsidR="00094A78" w:rsidRPr="00094A78">
        <w:rPr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74E492" wp14:editId="337176D4">
                <wp:simplePos x="0" y="0"/>
                <wp:positionH relativeFrom="column">
                  <wp:posOffset>3900360</wp:posOffset>
                </wp:positionH>
                <wp:positionV relativeFrom="paragraph">
                  <wp:posOffset>605155</wp:posOffset>
                </wp:positionV>
                <wp:extent cx="355600" cy="0"/>
                <wp:effectExtent l="0" t="76200" r="0" b="952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1AF04" id="Straight Arrow Connector 8" o:spid="_x0000_s1026" type="#_x0000_t32" style="position:absolute;margin-left:307.1pt;margin-top:47.65pt;width:28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" strokecolor="windowText" strokeweight="1pt">
                <v:stroke endarrow="block" endarrowlength="long"/>
              </v:shape>
            </w:pict>
          </mc:Fallback>
        </mc:AlternateContent>
      </w:r>
      <w:r w:rsidR="00094A78" w:rsidRPr="00094A78">
        <w:rPr>
          <w:noProof/>
          <w:szCs w:val="20"/>
        </w:rPr>
        <w:drawing>
          <wp:inline distT="0" distB="0" distL="0" distR="0" wp14:anchorId="22E868ED" wp14:editId="490E11A2">
            <wp:extent cx="3515096" cy="2766951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70006" t="47465" r="15693" b="17522"/>
                    <a:stretch/>
                  </pic:blipFill>
                  <pic:spPr bwMode="auto">
                    <a:xfrm>
                      <a:off x="0" y="0"/>
                      <a:ext cx="3512865" cy="2765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6B43" w:rsidRDefault="009D6B43" w:rsidP="009D6B43">
      <w:pPr>
        <w:rPr>
          <w:b/>
          <w:i/>
          <w:u w:val="single"/>
        </w:rPr>
      </w:pPr>
    </w:p>
    <w:p w:rsidR="00094A78" w:rsidRPr="00094A78" w:rsidRDefault="00094A78" w:rsidP="009D6B43">
      <w:r w:rsidRPr="00094A78">
        <w:rPr>
          <w:b/>
          <w:i/>
          <w:u w:val="single"/>
        </w:rPr>
        <w:t>Assumptions:</w:t>
      </w:r>
      <w:r w:rsidRPr="00094A78">
        <w:t xml:space="preserve"> </w:t>
      </w:r>
    </w:p>
    <w:p w:rsidR="00094A78" w:rsidRPr="00094A78" w:rsidRDefault="00094A78" w:rsidP="00094A78">
      <w:pPr>
        <w:numPr>
          <w:ilvl w:val="0"/>
          <w:numId w:val="34"/>
        </w:numPr>
        <w:spacing w:line="276" w:lineRule="auto"/>
        <w:ind w:left="1276" w:hanging="357"/>
        <w:contextualSpacing/>
        <w:jc w:val="both"/>
        <w:rPr>
          <w:szCs w:val="20"/>
        </w:rPr>
      </w:pPr>
      <w:r w:rsidRPr="00094A78">
        <w:rPr>
          <w:szCs w:val="20"/>
        </w:rPr>
        <w:t>This is a steady-flow process since there is no change with time.</w:t>
      </w:r>
    </w:p>
    <w:p w:rsidR="00094A78" w:rsidRPr="00094A78" w:rsidRDefault="00094A78" w:rsidP="00094A78">
      <w:pPr>
        <w:numPr>
          <w:ilvl w:val="0"/>
          <w:numId w:val="34"/>
        </w:numPr>
        <w:spacing w:line="276" w:lineRule="auto"/>
        <w:ind w:left="1276" w:hanging="357"/>
        <w:contextualSpacing/>
        <w:jc w:val="both"/>
        <w:rPr>
          <w:szCs w:val="20"/>
        </w:rPr>
      </w:pPr>
      <w:r w:rsidRPr="00094A78">
        <w:rPr>
          <w:szCs w:val="20"/>
        </w:rPr>
        <w:t>Kinetic and potential energy changes are negligible.</w:t>
      </w:r>
      <w:r w:rsidRPr="00094A78">
        <w:rPr>
          <w:b/>
          <w:bCs/>
          <w:szCs w:val="20"/>
        </w:rPr>
        <w:t xml:space="preserve"> </w:t>
      </w:r>
    </w:p>
    <w:p w:rsidR="00094A78" w:rsidRPr="00094A78" w:rsidRDefault="00094A78" w:rsidP="00094A78">
      <w:pPr>
        <w:numPr>
          <w:ilvl w:val="0"/>
          <w:numId w:val="34"/>
        </w:numPr>
        <w:spacing w:line="276" w:lineRule="auto"/>
        <w:ind w:left="1276" w:hanging="357"/>
        <w:contextualSpacing/>
        <w:jc w:val="both"/>
        <w:rPr>
          <w:szCs w:val="20"/>
        </w:rPr>
      </w:pPr>
      <w:r w:rsidRPr="00094A78">
        <w:rPr>
          <w:szCs w:val="20"/>
        </w:rPr>
        <w:t>The heat exchanger is well-insulated so that heat loss to the surrounding is negligible.</w:t>
      </w:r>
    </w:p>
    <w:p w:rsidR="00094A78" w:rsidRPr="00094A78" w:rsidRDefault="00094A78" w:rsidP="00094A78">
      <w:pPr>
        <w:numPr>
          <w:ilvl w:val="0"/>
          <w:numId w:val="34"/>
        </w:numPr>
        <w:spacing w:line="276" w:lineRule="auto"/>
        <w:ind w:left="1276" w:hanging="357"/>
        <w:contextualSpacing/>
        <w:jc w:val="both"/>
        <w:rPr>
          <w:szCs w:val="20"/>
        </w:rPr>
      </w:pPr>
      <w:r w:rsidRPr="00094A78">
        <w:rPr>
          <w:szCs w:val="20"/>
        </w:rPr>
        <w:t>There are no work interactions.</w:t>
      </w:r>
    </w:p>
    <w:p w:rsidR="00094A78" w:rsidRPr="00094A78" w:rsidRDefault="00094A78" w:rsidP="00094A78">
      <w:pPr>
        <w:numPr>
          <w:ilvl w:val="0"/>
          <w:numId w:val="34"/>
        </w:numPr>
        <w:spacing w:line="276" w:lineRule="auto"/>
        <w:ind w:left="1276" w:hanging="357"/>
        <w:jc w:val="both"/>
      </w:pPr>
      <w:r w:rsidRPr="00094A78">
        <w:t>Air and exhaust gases can be considered as ideal gases.</w:t>
      </w:r>
    </w:p>
    <w:p w:rsidR="00094A78" w:rsidRPr="00094A78" w:rsidRDefault="00094A78" w:rsidP="00094A78">
      <w:pPr>
        <w:numPr>
          <w:ilvl w:val="0"/>
          <w:numId w:val="34"/>
        </w:numPr>
        <w:spacing w:line="276" w:lineRule="auto"/>
        <w:ind w:left="1276" w:hanging="357"/>
        <w:jc w:val="both"/>
      </w:pPr>
      <w:r w:rsidRPr="00094A78">
        <w:t>Fluid properties are constant.</w:t>
      </w:r>
    </w:p>
    <w:p w:rsidR="009D6B43" w:rsidRDefault="009D6B43" w:rsidP="009D6B43">
      <w:pPr>
        <w:ind w:left="426"/>
        <w:jc w:val="both"/>
        <w:rPr>
          <w:b/>
          <w:u w:val="single"/>
        </w:rPr>
      </w:pPr>
      <w:r w:rsidRPr="009D6B43">
        <w:rPr>
          <w:b/>
          <w:u w:val="single"/>
        </w:rPr>
        <w:lastRenderedPageBreak/>
        <w:t>SOLUTION:</w:t>
      </w:r>
    </w:p>
    <w:p w:rsidR="009D6B43" w:rsidRPr="009D6B43" w:rsidRDefault="009D6B43" w:rsidP="009D6B43">
      <w:pPr>
        <w:ind w:left="426"/>
        <w:jc w:val="both"/>
        <w:rPr>
          <w:b/>
          <w:u w:val="single"/>
        </w:rPr>
      </w:pPr>
    </w:p>
    <w:p w:rsidR="009D6B43" w:rsidRPr="001106A4" w:rsidRDefault="009D6B43" w:rsidP="009D6B43">
      <w:pPr>
        <w:ind w:left="567"/>
        <w:jc w:val="both"/>
      </w:pPr>
      <w:r w:rsidRPr="001106A4">
        <w:t>This is a control volume since mass crosses the system boundary during the process. In general, there are several possibilities for selecting the control volume for multi-stream steady-flow devices, and the proper choice depends on the situation at hand. We observe that there are two fluid streams (and thus two inlets and two exits) but no mixing.</w:t>
      </w:r>
    </w:p>
    <w:p w:rsidR="009D6B43" w:rsidRPr="001106A4" w:rsidRDefault="009D6B43" w:rsidP="009D6B43">
      <w:pPr>
        <w:jc w:val="both"/>
      </w:pPr>
    </w:p>
    <w:p w:rsidR="009D6B43" w:rsidRPr="001106A4" w:rsidRDefault="009D6B43" w:rsidP="009D6B43">
      <w:pPr>
        <w:pStyle w:val="ListParagraph"/>
        <w:ind w:left="567"/>
        <w:jc w:val="both"/>
      </w:pPr>
      <w:r w:rsidRPr="001106A4">
        <w:t>Under the stated assumptions and observations, the mass and energy balances for this steady-flow system can be expressed in the rate form as follows:</w:t>
      </w:r>
    </w:p>
    <w:p w:rsidR="009D6B43" w:rsidRPr="001106A4" w:rsidRDefault="009D6B43" w:rsidP="009D6B43">
      <w:pPr>
        <w:pStyle w:val="ListParagraph"/>
        <w:ind w:left="284"/>
        <w:jc w:val="both"/>
      </w:pPr>
    </w:p>
    <w:p w:rsidR="009D6B43" w:rsidRPr="001106A4" w:rsidRDefault="009D6B43" w:rsidP="009D6B43">
      <w:pPr>
        <w:pStyle w:val="ListParagraph"/>
        <w:ind w:left="567"/>
        <w:jc w:val="both"/>
        <w:rPr>
          <w:b/>
          <w:i/>
          <w:u w:val="single"/>
        </w:rPr>
      </w:pPr>
      <w:r w:rsidRPr="001106A4">
        <w:rPr>
          <w:b/>
          <w:i/>
          <w:u w:val="single"/>
        </w:rPr>
        <w:t>Mass balance</w:t>
      </w:r>
      <w:r w:rsidR="006F2661" w:rsidRPr="006F2661">
        <w:rPr>
          <w:b/>
          <w:i/>
          <w:u w:val="single"/>
        </w:rPr>
        <w:t xml:space="preserve"> </w:t>
      </w:r>
      <w:r w:rsidR="006F2661">
        <w:rPr>
          <w:b/>
          <w:i/>
          <w:u w:val="single"/>
        </w:rPr>
        <w:t>for the entire heat exchanger</w:t>
      </w:r>
      <w:r w:rsidRPr="001106A4">
        <w:rPr>
          <w:b/>
          <w:i/>
          <w:u w:val="single"/>
        </w:rPr>
        <w:t>:</w:t>
      </w:r>
    </w:p>
    <w:p w:rsidR="009D6B43" w:rsidRPr="001106A4" w:rsidRDefault="00E615BC" w:rsidP="009D6B43">
      <w:pPr>
        <w:pStyle w:val="ListParagraph"/>
        <w:ind w:left="284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</m:oMath>
      </m:oMathPara>
    </w:p>
    <w:p w:rsidR="009D6B43" w:rsidRPr="001106A4" w:rsidRDefault="009D6B43" w:rsidP="009D6B43">
      <w:pPr>
        <w:pStyle w:val="ListParagraph"/>
        <w:ind w:left="284"/>
        <w:jc w:val="both"/>
      </w:pPr>
    </w:p>
    <w:p w:rsidR="009D6B43" w:rsidRPr="001106A4" w:rsidRDefault="009D6B43" w:rsidP="009D6B43">
      <w:pPr>
        <w:pStyle w:val="ListParagraph"/>
        <w:ind w:left="567"/>
        <w:jc w:val="both"/>
      </w:pPr>
      <w:proofErr w:type="gramStart"/>
      <w:r w:rsidRPr="001106A4">
        <w:t>for</w:t>
      </w:r>
      <w:proofErr w:type="gramEnd"/>
      <w:r w:rsidRPr="001106A4">
        <w:t xml:space="preserve"> each fluid stream since there is no mixing. Thus,</w:t>
      </w:r>
    </w:p>
    <w:p w:rsidR="009D6B43" w:rsidRPr="001106A4" w:rsidRDefault="009D6B43" w:rsidP="009D6B43">
      <w:pPr>
        <w:pStyle w:val="ListParagraph"/>
        <w:ind w:left="284"/>
        <w:jc w:val="both"/>
      </w:pPr>
    </w:p>
    <w:p w:rsidR="009D6B43" w:rsidRPr="001106A4" w:rsidRDefault="00E615BC" w:rsidP="009D6B43">
      <w:pPr>
        <w:pStyle w:val="ListParagraph"/>
        <w:ind w:left="284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EG</m:t>
              </m:r>
            </m:sub>
          </m:sSub>
          <m:r>
            <w:rPr>
              <w:rFonts w:ascii="Cambria Math" w:hAnsi="Cambria Math"/>
            </w:rPr>
            <m:t>=1.1 kg/s</m:t>
          </m:r>
        </m:oMath>
      </m:oMathPara>
    </w:p>
    <w:p w:rsidR="009D6B43" w:rsidRPr="001106A4" w:rsidRDefault="009D6B43" w:rsidP="009D6B43">
      <w:pPr>
        <w:pStyle w:val="ListParagraph"/>
        <w:ind w:left="567"/>
        <w:jc w:val="both"/>
      </w:pPr>
      <w:proofErr w:type="gramStart"/>
      <w:r w:rsidRPr="001106A4">
        <w:t>and</w:t>
      </w:r>
      <w:proofErr w:type="gramEnd"/>
      <w:r w:rsidRPr="001106A4">
        <w:t>,</w:t>
      </w:r>
    </w:p>
    <w:p w:rsidR="009D6B43" w:rsidRPr="001106A4" w:rsidRDefault="00E615BC" w:rsidP="009D6B43">
      <w:pPr>
        <w:pStyle w:val="ListParagraph"/>
        <w:ind w:left="284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</m:oMath>
      </m:oMathPara>
    </w:p>
    <w:p w:rsidR="009D6B43" w:rsidRPr="001106A4" w:rsidRDefault="00F11DBA" w:rsidP="009D6B43">
      <w:pPr>
        <w:pStyle w:val="ListParagraph"/>
        <w:ind w:left="284"/>
        <w:jc w:val="right"/>
      </w:pPr>
      <w:r>
        <w:t>(</w:t>
      </w:r>
      <w:r w:rsidR="009D6B43">
        <w:t>5 marks</w:t>
      </w:r>
      <w:r>
        <w:t>)</w:t>
      </w:r>
    </w:p>
    <w:p w:rsidR="009D6B43" w:rsidRPr="001106A4" w:rsidRDefault="009D6B43" w:rsidP="009D6B43">
      <w:pPr>
        <w:pStyle w:val="ListParagraph"/>
        <w:ind w:left="284"/>
        <w:jc w:val="both"/>
      </w:pPr>
    </w:p>
    <w:p w:rsidR="009D6B43" w:rsidRPr="001106A4" w:rsidRDefault="009D6B43" w:rsidP="009D6B43">
      <w:pPr>
        <w:pStyle w:val="ListParagraph"/>
        <w:ind w:left="567"/>
        <w:jc w:val="both"/>
        <w:rPr>
          <w:b/>
          <w:i/>
          <w:u w:val="single"/>
        </w:rPr>
      </w:pPr>
      <w:r w:rsidRPr="001106A4">
        <w:rPr>
          <w:b/>
          <w:i/>
          <w:u w:val="single"/>
        </w:rPr>
        <w:t>Energy balance</w:t>
      </w:r>
      <w:r w:rsidR="001016E3">
        <w:rPr>
          <w:b/>
          <w:i/>
          <w:u w:val="single"/>
        </w:rPr>
        <w:t xml:space="preserve"> for the entire heat exchanger</w:t>
      </w:r>
      <w:r w:rsidRPr="001106A4">
        <w:rPr>
          <w:b/>
          <w:i/>
          <w:u w:val="single"/>
        </w:rPr>
        <w:t>:</w:t>
      </w:r>
    </w:p>
    <w:p w:rsidR="009D6B43" w:rsidRPr="001106A4" w:rsidRDefault="009D6B43" w:rsidP="006F2661">
      <w:pPr>
        <w:pStyle w:val="ListParagraph"/>
        <w:ind w:left="3261"/>
        <w:jc w:val="both"/>
      </w:pPr>
    </w:p>
    <w:p w:rsidR="009D6B43" w:rsidRPr="001106A4" w:rsidRDefault="00E615BC" w:rsidP="009D6B43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9D6B43" w:rsidRPr="001106A4" w:rsidRDefault="009D6B43" w:rsidP="009D6B43">
      <w:pPr>
        <w:ind w:left="1843" w:right="-612"/>
        <w:jc w:val="both"/>
        <w:rPr>
          <w:noProof/>
        </w:rPr>
      </w:pPr>
    </w:p>
    <w:p w:rsidR="009D6B43" w:rsidRPr="001106A4" w:rsidRDefault="009D6B43" w:rsidP="009D6B43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   0=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 xml:space="preserve">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since 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</m:acc>
              <m:r>
                <w:rPr>
                  <w:rFonts w:ascii="Cambria Math" w:hAnsi="Cambria Math"/>
                </w:rPr>
                <m:t>≅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  <m:r>
                <w:rPr>
                  <w:rFonts w:ascii="Cambria Math" w:hAnsi="Cambria Math"/>
                  <w:noProof/>
                </w:rPr>
                <m:t>≅ke≅pe≅0</m:t>
              </m:r>
            </m:e>
          </m:d>
        </m:oMath>
      </m:oMathPara>
    </w:p>
    <w:p w:rsidR="009D6B43" w:rsidRPr="001106A4" w:rsidRDefault="009D6B43" w:rsidP="009D6B43">
      <w:pPr>
        <w:ind w:left="1843" w:right="-612"/>
        <w:jc w:val="both"/>
        <w:rPr>
          <w:noProof/>
        </w:rPr>
      </w:pPr>
    </w:p>
    <w:p w:rsidR="009D6B43" w:rsidRPr="001106A4" w:rsidRDefault="009D6B43" w:rsidP="009D6B43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   0=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e>
          </m:d>
        </m:oMath>
      </m:oMathPara>
    </w:p>
    <w:p w:rsidR="009D6B43" w:rsidRPr="001106A4" w:rsidRDefault="009D6B43" w:rsidP="009D6B43">
      <w:pPr>
        <w:ind w:left="1843" w:right="-613"/>
        <w:jc w:val="both"/>
        <w:rPr>
          <w:noProof/>
        </w:rPr>
      </w:pPr>
    </w:p>
    <w:p w:rsidR="009D6B43" w:rsidRPr="00F11DBA" w:rsidRDefault="009D6B43" w:rsidP="009D6B43">
      <w:pPr>
        <w:ind w:left="1843" w:right="-613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</m:oMath>
      </m:oMathPara>
    </w:p>
    <w:p w:rsidR="00F11DBA" w:rsidRPr="001106A4" w:rsidRDefault="00F11DBA" w:rsidP="009D6B43">
      <w:pPr>
        <w:ind w:left="1843" w:right="-613"/>
        <w:jc w:val="both"/>
        <w:rPr>
          <w:noProof/>
        </w:rPr>
      </w:pPr>
    </w:p>
    <w:p w:rsidR="009D6B43" w:rsidRPr="001106A4" w:rsidRDefault="009D6B43" w:rsidP="009D6B43">
      <w:pPr>
        <w:ind w:left="993" w:right="-612"/>
        <w:jc w:val="both"/>
        <w:rPr>
          <w:noProof/>
        </w:rPr>
      </w:pPr>
      <w:r w:rsidRPr="001106A4">
        <w:rPr>
          <w:noProof/>
        </w:rPr>
        <w:t>Combining the mass and energy balances and rearranging give</w:t>
      </w:r>
    </w:p>
    <w:p w:rsidR="009D6B43" w:rsidRPr="001106A4" w:rsidRDefault="009D6B43" w:rsidP="009D6B43">
      <w:pPr>
        <w:ind w:left="567" w:right="-612"/>
        <w:jc w:val="both"/>
        <w:rPr>
          <w:noProof/>
        </w:rPr>
      </w:pPr>
    </w:p>
    <w:p w:rsidR="009D6B43" w:rsidRPr="001106A4" w:rsidRDefault="00E615BC" w:rsidP="009D6B43">
      <w:pPr>
        <w:ind w:left="2552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EG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e>
          </m:d>
        </m:oMath>
      </m:oMathPara>
    </w:p>
    <w:p w:rsidR="00F11DBA" w:rsidRPr="001106A4" w:rsidRDefault="00F11DBA" w:rsidP="00F11DBA">
      <w:pPr>
        <w:ind w:left="1843"/>
        <w:jc w:val="right"/>
        <w:rPr>
          <w:noProof/>
        </w:rPr>
      </w:pPr>
      <w:r>
        <w:rPr>
          <w:noProof/>
        </w:rPr>
        <w:t>(5 marks)</w:t>
      </w:r>
    </w:p>
    <w:p w:rsidR="00F11DBA" w:rsidRPr="001106A4" w:rsidRDefault="00F11DBA" w:rsidP="00F11DBA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   1.1×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e>
          </m:d>
        </m:oMath>
      </m:oMathPara>
    </w:p>
    <w:p w:rsidR="00C7128B" w:rsidRDefault="00C7128B" w:rsidP="00F11DBA">
      <w:pPr>
        <w:tabs>
          <w:tab w:val="left" w:pos="1240"/>
        </w:tabs>
        <w:ind w:left="993"/>
      </w:pPr>
    </w:p>
    <w:p w:rsidR="00F11DBA" w:rsidRDefault="00F11DBA" w:rsidP="00F11DBA">
      <w:pPr>
        <w:tabs>
          <w:tab w:val="left" w:pos="1240"/>
        </w:tabs>
        <w:ind w:left="993"/>
      </w:pPr>
      <w:r>
        <w:t>According to the ideal gas equations,</w:t>
      </w:r>
    </w:p>
    <w:p w:rsidR="00F11DBA" w:rsidRPr="00F11DBA" w:rsidRDefault="00F11DBA" w:rsidP="00F11DBA">
      <w:pPr>
        <w:tabs>
          <w:tab w:val="left" w:pos="1240"/>
        </w:tabs>
        <w:ind w:left="993"/>
      </w:pPr>
      <m:oMathPara>
        <m:oMath>
          <m:r>
            <w:rPr>
              <w:rFonts w:ascii="Cambria Math" w:hAnsi="Cambria Math"/>
            </w:rPr>
            <m:t>P∙v=R∙T</m:t>
          </m:r>
        </m:oMath>
      </m:oMathPara>
    </w:p>
    <w:p w:rsidR="00F11DBA" w:rsidRDefault="00F11DBA" w:rsidP="00F11DBA">
      <w:pPr>
        <w:tabs>
          <w:tab w:val="left" w:pos="1240"/>
        </w:tabs>
        <w:ind w:left="993"/>
      </w:pPr>
      <w:r>
        <w:t>And,</w:t>
      </w:r>
    </w:p>
    <w:p w:rsidR="00F11DBA" w:rsidRPr="00F11DBA" w:rsidRDefault="00F11DBA" w:rsidP="00F11DBA">
      <w:pPr>
        <w:tabs>
          <w:tab w:val="left" w:pos="1240"/>
        </w:tabs>
        <w:ind w:left="993"/>
      </w:pPr>
      <m:oMathPara>
        <m:oMath>
          <m:r>
            <w:rPr>
              <w:rFonts w:ascii="Cambria Math" w:hAnsi="Cambria Math"/>
            </w:rPr>
            <m:t>∆h=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∙∆T</m:t>
          </m:r>
        </m:oMath>
      </m:oMathPara>
    </w:p>
    <w:p w:rsidR="00F11DBA" w:rsidRDefault="00F11DBA" w:rsidP="00F11DBA">
      <w:pPr>
        <w:tabs>
          <w:tab w:val="left" w:pos="1240"/>
        </w:tabs>
        <w:ind w:left="993"/>
      </w:pPr>
    </w:p>
    <w:p w:rsidR="00F11DBA" w:rsidRDefault="00F11DBA" w:rsidP="00F11DBA">
      <w:pPr>
        <w:tabs>
          <w:tab w:val="left" w:pos="1240"/>
        </w:tabs>
        <w:ind w:left="993"/>
      </w:pPr>
      <w:r>
        <w:t xml:space="preserve">Also, knowing </w:t>
      </w:r>
      <w:proofErr w:type="gramStart"/>
      <w:r>
        <w:t xml:space="preserve">that </w:t>
      </w:r>
      <w:proofErr w:type="gramEnd"/>
      <m:oMath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V</m:t>
            </m:r>
          </m:e>
        </m:acc>
        <m:r>
          <w:rPr>
            <w:rFonts w:ascii="Cambria Math" w:hAnsi="Cambria Math"/>
          </w:rPr>
          <m:t>=</m:t>
        </m:r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m</m:t>
            </m:r>
          </m:e>
        </m:acc>
        <m:r>
          <w:rPr>
            <w:rFonts w:ascii="Cambria Math" w:hAnsi="Cambria Math"/>
          </w:rPr>
          <m:t>.v</m:t>
        </m:r>
      </m:oMath>
      <w:r>
        <w:t xml:space="preserve">, we can determine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m</m:t>
                </m:r>
              </m:e>
            </m:acc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="00175732">
        <w:t xml:space="preserve"> as follows,</w:t>
      </w:r>
    </w:p>
    <w:p w:rsidR="00175732" w:rsidRDefault="00175732" w:rsidP="00F11DBA">
      <w:pPr>
        <w:tabs>
          <w:tab w:val="left" w:pos="1240"/>
        </w:tabs>
        <w:ind w:left="993"/>
      </w:pPr>
    </w:p>
    <w:p w:rsidR="00175732" w:rsidRPr="00175732" w:rsidRDefault="00E615BC" w:rsidP="00175732">
      <w:pPr>
        <w:tabs>
          <w:tab w:val="left" w:pos="1240"/>
        </w:tabs>
        <w:ind w:left="3969" w:hanging="2976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air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den>
          </m:f>
        </m:oMath>
      </m:oMathPara>
    </w:p>
    <w:p w:rsidR="00175732" w:rsidRDefault="00175732" w:rsidP="00F11DBA">
      <w:pPr>
        <w:tabs>
          <w:tab w:val="left" w:pos="1240"/>
        </w:tabs>
        <w:ind w:left="993"/>
      </w:pPr>
    </w:p>
    <w:p w:rsidR="00175732" w:rsidRPr="00175732" w:rsidRDefault="00E615BC" w:rsidP="00175732">
      <w:pPr>
        <w:tabs>
          <w:tab w:val="left" w:pos="1240"/>
        </w:tabs>
        <w:ind w:left="3686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∴  v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0.287∙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20+273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95</m:t>
              </m:r>
            </m:den>
          </m:f>
          <m:r>
            <w:rPr>
              <w:rFonts w:ascii="Cambria Math" w:hAnsi="Cambria Math"/>
            </w:rPr>
            <m:t xml:space="preserve">=0.885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:rsidR="00175732" w:rsidRDefault="00175732" w:rsidP="00F11DBA">
      <w:pPr>
        <w:tabs>
          <w:tab w:val="left" w:pos="1240"/>
        </w:tabs>
        <w:ind w:left="993"/>
      </w:pPr>
    </w:p>
    <w:p w:rsidR="00F11DBA" w:rsidRDefault="00175732" w:rsidP="00F11DBA">
      <w:pPr>
        <w:tabs>
          <w:tab w:val="left" w:pos="1240"/>
        </w:tabs>
        <w:ind w:left="993"/>
      </w:pPr>
      <w:r>
        <w:t>Thus,</w:t>
      </w:r>
    </w:p>
    <w:p w:rsidR="00175732" w:rsidRPr="00175732" w:rsidRDefault="00E615BC" w:rsidP="00F11DBA">
      <w:pPr>
        <w:tabs>
          <w:tab w:val="left" w:pos="1240"/>
        </w:tabs>
        <w:ind w:left="993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0.8</m:t>
              </m:r>
            </m:num>
            <m:den>
              <m:r>
                <w:rPr>
                  <w:rFonts w:ascii="Cambria Math" w:hAnsi="Cambria Math"/>
                </w:rPr>
                <m:t>0.885</m:t>
              </m:r>
            </m:den>
          </m:f>
          <m:r>
            <w:rPr>
              <w:rFonts w:ascii="Cambria Math" w:hAnsi="Cambria Math"/>
            </w:rPr>
            <m:t>=0.904 kg/s</m:t>
          </m:r>
        </m:oMath>
      </m:oMathPara>
    </w:p>
    <w:p w:rsidR="00175732" w:rsidRDefault="00741C70" w:rsidP="00741C70">
      <w:pPr>
        <w:tabs>
          <w:tab w:val="left" w:pos="1240"/>
        </w:tabs>
        <w:ind w:left="993"/>
        <w:jc w:val="right"/>
      </w:pPr>
      <w:r>
        <w:t>(5 marks)</w:t>
      </w:r>
    </w:p>
    <w:p w:rsidR="00175732" w:rsidRDefault="00175732" w:rsidP="00F11DBA">
      <w:pPr>
        <w:tabs>
          <w:tab w:val="left" w:pos="1240"/>
        </w:tabs>
        <w:ind w:left="993"/>
      </w:pPr>
      <w:r>
        <w:t xml:space="preserve">We now calculate </w:t>
      </w:r>
      <m:oMath>
        <m:r>
          <w:rPr>
            <w:rFonts w:ascii="Cambria Math" w:hAnsi="Cambria Math"/>
          </w:rPr>
          <m:t>∆h</m:t>
        </m:r>
      </m:oMath>
      <w:r>
        <w:t xml:space="preserve"> as follows,</w:t>
      </w:r>
    </w:p>
    <w:p w:rsidR="00175732" w:rsidRPr="00C72ECD" w:rsidRDefault="00E615BC" w:rsidP="00F11DBA">
      <w:pPr>
        <w:tabs>
          <w:tab w:val="left" w:pos="1240"/>
        </w:tabs>
        <w:ind w:left="993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</m:oMath>
      </m:oMathPara>
    </w:p>
    <w:p w:rsidR="00C72ECD" w:rsidRDefault="00C72ECD" w:rsidP="00F11DBA">
      <w:pPr>
        <w:tabs>
          <w:tab w:val="left" w:pos="1240"/>
        </w:tabs>
        <w:ind w:left="993"/>
      </w:pPr>
    </w:p>
    <w:p w:rsidR="00C72ECD" w:rsidRPr="00C72ECD" w:rsidRDefault="00C72ECD" w:rsidP="00F11DBA">
      <w:pPr>
        <w:tabs>
          <w:tab w:val="left" w:pos="1240"/>
        </w:tabs>
        <w:ind w:left="993"/>
      </w:pPr>
      <m:oMathPara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=1.1∙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180-95</m:t>
              </m:r>
            </m:e>
          </m:d>
        </m:oMath>
      </m:oMathPara>
    </w:p>
    <w:p w:rsidR="00C72ECD" w:rsidRDefault="00C72ECD" w:rsidP="00C72ECD">
      <w:pPr>
        <w:tabs>
          <w:tab w:val="left" w:pos="1240"/>
        </w:tabs>
        <w:ind w:left="993"/>
      </w:pPr>
    </w:p>
    <w:p w:rsidR="00C72ECD" w:rsidRPr="00C72ECD" w:rsidRDefault="00C72ECD" w:rsidP="00C72ECD">
      <w:pPr>
        <w:ind w:left="3969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=93.5 kJ/kg</m:t>
          </m:r>
        </m:oMath>
      </m:oMathPara>
    </w:p>
    <w:p w:rsidR="00741C70" w:rsidRDefault="00067B2D" w:rsidP="00741C70">
      <w:pPr>
        <w:tabs>
          <w:tab w:val="left" w:pos="1240"/>
        </w:tabs>
        <w:ind w:left="993"/>
        <w:jc w:val="right"/>
      </w:pPr>
      <w:r>
        <w:t>(5 marks)</w:t>
      </w:r>
    </w:p>
    <w:p w:rsidR="00C72ECD" w:rsidRDefault="00C72ECD" w:rsidP="00F11DBA">
      <w:pPr>
        <w:tabs>
          <w:tab w:val="left" w:pos="1240"/>
        </w:tabs>
        <w:ind w:left="993"/>
      </w:pPr>
      <w:r>
        <w:t>And,</w:t>
      </w:r>
    </w:p>
    <w:p w:rsidR="00C72ECD" w:rsidRPr="00C72ECD" w:rsidRDefault="00E615BC" w:rsidP="00C72ECD">
      <w:pPr>
        <w:tabs>
          <w:tab w:val="left" w:pos="1240"/>
        </w:tabs>
        <w:ind w:left="993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=1.005∙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-293</m:t>
              </m:r>
            </m:e>
          </m:d>
        </m:oMath>
      </m:oMathPara>
    </w:p>
    <w:p w:rsidR="00921CC6" w:rsidRDefault="00921CC6">
      <w:pPr>
        <w:tabs>
          <w:tab w:val="left" w:pos="1240"/>
        </w:tabs>
        <w:ind w:left="993"/>
      </w:pPr>
    </w:p>
    <w:p w:rsidR="00741C70" w:rsidRDefault="00741C70">
      <w:pPr>
        <w:tabs>
          <w:tab w:val="left" w:pos="1240"/>
        </w:tabs>
        <w:ind w:left="993"/>
      </w:pPr>
      <w:r>
        <w:t>Using the energy balance for the entire heat exchanger, we obtain,</w:t>
      </w:r>
    </w:p>
    <w:p w:rsidR="00741C70" w:rsidRPr="001106A4" w:rsidRDefault="00741C70" w:rsidP="00741C70">
      <w:pPr>
        <w:ind w:left="3544" w:right="-612"/>
        <w:jc w:val="both"/>
        <w:rPr>
          <w:noProof/>
        </w:rPr>
      </w:pPr>
      <w:r>
        <w:tab/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EG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e>
          </m:d>
        </m:oMath>
      </m:oMathPara>
    </w:p>
    <w:p w:rsidR="00741C70" w:rsidRPr="001106A4" w:rsidRDefault="00741C70" w:rsidP="00741C70">
      <w:pPr>
        <w:ind w:left="1843"/>
        <w:jc w:val="right"/>
        <w:rPr>
          <w:noProof/>
        </w:rPr>
      </w:pPr>
    </w:p>
    <w:p w:rsidR="00C72ECD" w:rsidRPr="00741C70" w:rsidRDefault="00741C70" w:rsidP="00741C70">
      <w:pPr>
        <w:tabs>
          <w:tab w:val="left" w:pos="1240"/>
        </w:tabs>
        <w:ind w:left="269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   1.1×85.425=0.904×1.005×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-293</m:t>
              </m:r>
            </m:e>
          </m:d>
        </m:oMath>
      </m:oMathPara>
    </w:p>
    <w:p w:rsidR="00741C70" w:rsidRDefault="00741C70" w:rsidP="00741C70">
      <w:pPr>
        <w:tabs>
          <w:tab w:val="left" w:pos="1240"/>
        </w:tabs>
        <w:ind w:left="2694"/>
      </w:pPr>
    </w:p>
    <w:p w:rsidR="00741C70" w:rsidRPr="00741C70" w:rsidRDefault="00741C70" w:rsidP="00741C70">
      <w:pPr>
        <w:tabs>
          <w:tab w:val="left" w:pos="1240"/>
        </w:tabs>
        <w:ind w:left="269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1.1×93.5</m:t>
              </m:r>
            </m:num>
            <m:den>
              <m:r>
                <w:rPr>
                  <w:rFonts w:ascii="Cambria Math" w:hAnsi="Cambria Math"/>
                </w:rPr>
                <m:t>0.904×1.005</m:t>
              </m:r>
            </m:den>
          </m:f>
          <m:r>
            <w:rPr>
              <w:rFonts w:ascii="Cambria Math" w:hAnsi="Cambria Math"/>
            </w:rPr>
            <m:t>+293</m:t>
          </m:r>
        </m:oMath>
      </m:oMathPara>
    </w:p>
    <w:p w:rsidR="00741C70" w:rsidRDefault="00741C70" w:rsidP="00741C70">
      <w:pPr>
        <w:tabs>
          <w:tab w:val="left" w:pos="1240"/>
        </w:tabs>
        <w:ind w:left="2694"/>
      </w:pPr>
    </w:p>
    <w:p w:rsidR="00741C70" w:rsidRPr="00AA0387" w:rsidRDefault="00741C70" w:rsidP="00741C70">
      <w:pPr>
        <w:tabs>
          <w:tab w:val="left" w:pos="1240"/>
        </w:tabs>
        <w:ind w:left="269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=406.23 K</m:t>
          </m:r>
        </m:oMath>
      </m:oMathPara>
    </w:p>
    <w:p w:rsidR="00AA0387" w:rsidRDefault="00AA0387" w:rsidP="00AA0387">
      <w:pPr>
        <w:tabs>
          <w:tab w:val="left" w:pos="1240"/>
        </w:tabs>
        <w:ind w:left="2694"/>
      </w:pPr>
    </w:p>
    <w:p w:rsidR="00AA0387" w:rsidRPr="00741C70" w:rsidRDefault="00AA0387" w:rsidP="00AA0387">
      <w:pPr>
        <w:tabs>
          <w:tab w:val="left" w:pos="1240"/>
        </w:tabs>
        <w:ind w:left="269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=133.23℃</m:t>
          </m:r>
        </m:oMath>
      </m:oMathPara>
    </w:p>
    <w:p w:rsidR="00AA0387" w:rsidRDefault="00921CC6" w:rsidP="00921CC6">
      <w:pPr>
        <w:tabs>
          <w:tab w:val="left" w:pos="1240"/>
        </w:tabs>
        <w:ind w:left="2694"/>
        <w:jc w:val="right"/>
      </w:pPr>
      <w:r>
        <w:t>(5 marks)</w:t>
      </w:r>
    </w:p>
    <w:p w:rsidR="00921CC6" w:rsidRPr="00741C70" w:rsidRDefault="00921CC6" w:rsidP="00921CC6">
      <w:pPr>
        <w:tabs>
          <w:tab w:val="left" w:pos="1240"/>
        </w:tabs>
        <w:ind w:left="2694"/>
        <w:jc w:val="right"/>
      </w:pPr>
    </w:p>
    <w:p w:rsidR="006F2661" w:rsidRPr="001106A4" w:rsidRDefault="006F2661" w:rsidP="006F2661">
      <w:pPr>
        <w:pStyle w:val="ListParagraph"/>
        <w:ind w:left="567"/>
        <w:jc w:val="both"/>
        <w:rPr>
          <w:b/>
          <w:i/>
          <w:u w:val="single"/>
        </w:rPr>
      </w:pPr>
      <w:r>
        <w:rPr>
          <w:b/>
          <w:i/>
          <w:u w:val="single"/>
        </w:rPr>
        <w:t>To determine the rate of heat transfer to the air, one should consider the exhaust pipe as the system</w:t>
      </w:r>
      <w:r w:rsidR="00921CC6">
        <w:rPr>
          <w:b/>
          <w:i/>
          <w:u w:val="single"/>
        </w:rPr>
        <w:t>,</w:t>
      </w:r>
    </w:p>
    <w:p w:rsidR="006F2661" w:rsidRPr="001106A4" w:rsidRDefault="006F2661" w:rsidP="006F2661">
      <w:pPr>
        <w:pStyle w:val="ListParagraph"/>
        <w:ind w:left="567"/>
        <w:jc w:val="both"/>
        <w:rPr>
          <w:b/>
          <w:i/>
          <w:u w:val="single"/>
        </w:rPr>
      </w:pPr>
      <w:r w:rsidRPr="001106A4">
        <w:rPr>
          <w:b/>
          <w:i/>
          <w:u w:val="single"/>
        </w:rPr>
        <w:t>Mass balance:</w:t>
      </w:r>
    </w:p>
    <w:p w:rsidR="006F2661" w:rsidRPr="001106A4" w:rsidRDefault="006F2661" w:rsidP="006F2661">
      <w:pPr>
        <w:pStyle w:val="ListParagraph"/>
        <w:ind w:left="284"/>
        <w:jc w:val="both"/>
      </w:pPr>
    </w:p>
    <w:p w:rsidR="006F2661" w:rsidRPr="001106A4" w:rsidRDefault="00E615BC" w:rsidP="006F2661">
      <w:pPr>
        <w:pStyle w:val="ListParagraph"/>
        <w:ind w:left="284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EG</m:t>
              </m:r>
            </m:sub>
          </m:sSub>
          <m:r>
            <w:rPr>
              <w:rFonts w:ascii="Cambria Math" w:hAnsi="Cambria Math"/>
            </w:rPr>
            <m:t>=1.1 kg/s</m:t>
          </m:r>
        </m:oMath>
      </m:oMathPara>
    </w:p>
    <w:p w:rsidR="006F2661" w:rsidRPr="001106A4" w:rsidRDefault="006F2661" w:rsidP="006F2661">
      <w:pPr>
        <w:pStyle w:val="ListParagraph"/>
        <w:ind w:left="284"/>
        <w:jc w:val="right"/>
      </w:pPr>
    </w:p>
    <w:p w:rsidR="006F2661" w:rsidRPr="001106A4" w:rsidRDefault="006F2661" w:rsidP="006F2661">
      <w:pPr>
        <w:pStyle w:val="ListParagraph"/>
        <w:ind w:left="567"/>
        <w:jc w:val="both"/>
        <w:rPr>
          <w:b/>
          <w:i/>
          <w:u w:val="single"/>
        </w:rPr>
      </w:pPr>
      <w:r w:rsidRPr="001106A4">
        <w:rPr>
          <w:b/>
          <w:i/>
          <w:u w:val="single"/>
        </w:rPr>
        <w:t>Energy balance:</w:t>
      </w:r>
    </w:p>
    <w:p w:rsidR="006F2661" w:rsidRPr="001106A4" w:rsidRDefault="006F2661" w:rsidP="006F2661">
      <w:pPr>
        <w:pStyle w:val="ListParagraph"/>
        <w:ind w:left="284"/>
        <w:jc w:val="both"/>
      </w:pPr>
    </w:p>
    <w:p w:rsidR="006F2661" w:rsidRPr="001106A4" w:rsidRDefault="00E615BC" w:rsidP="006F2661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6F2661" w:rsidRPr="001106A4" w:rsidRDefault="006F2661" w:rsidP="006F2661">
      <w:pPr>
        <w:ind w:left="1843" w:right="-612"/>
        <w:jc w:val="both"/>
        <w:rPr>
          <w:noProof/>
        </w:rPr>
      </w:pPr>
    </w:p>
    <w:p w:rsidR="006F2661" w:rsidRPr="001106A4" w:rsidRDefault="006F2661" w:rsidP="006F2661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 xml:space="preserve">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since 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  <m:r>
                <w:rPr>
                  <w:rFonts w:ascii="Cambria Math" w:hAnsi="Cambria Math"/>
                  <w:noProof/>
                </w:rPr>
                <m:t>≅ke≅pe≅0</m:t>
              </m:r>
            </m:e>
          </m:d>
        </m:oMath>
      </m:oMathPara>
    </w:p>
    <w:p w:rsidR="006F2661" w:rsidRPr="001106A4" w:rsidRDefault="006F2661" w:rsidP="006F2661">
      <w:pPr>
        <w:ind w:left="1843" w:right="-612"/>
        <w:jc w:val="both"/>
        <w:rPr>
          <w:noProof/>
        </w:rPr>
      </w:pPr>
    </w:p>
    <w:p w:rsidR="006F2661" w:rsidRPr="006F2661" w:rsidRDefault="006F2661" w:rsidP="006F2661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6F2661" w:rsidRDefault="006F2661" w:rsidP="006F2661">
      <w:pPr>
        <w:ind w:left="1843" w:right="-612"/>
        <w:jc w:val="both"/>
        <w:rPr>
          <w:noProof/>
        </w:rPr>
      </w:pPr>
    </w:p>
    <w:p w:rsidR="006F2661" w:rsidRPr="006F2661" w:rsidRDefault="006F2661" w:rsidP="006F2661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EG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6F2661" w:rsidRPr="006F2661" w:rsidRDefault="006F2661" w:rsidP="00921CC6">
      <w:pPr>
        <w:ind w:left="1843"/>
        <w:jc w:val="right"/>
        <w:rPr>
          <w:noProof/>
        </w:rPr>
      </w:pPr>
    </w:p>
    <w:p w:rsidR="006F2661" w:rsidRPr="006F2661" w:rsidRDefault="006F2661" w:rsidP="006F2661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EG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∙c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6F2661" w:rsidRPr="006F2661" w:rsidRDefault="006F2661" w:rsidP="006F2661">
      <w:pPr>
        <w:ind w:left="1843" w:right="-612"/>
        <w:jc w:val="both"/>
        <w:rPr>
          <w:noProof/>
        </w:rPr>
      </w:pPr>
    </w:p>
    <w:p w:rsidR="006F2661" w:rsidRPr="006F2661" w:rsidRDefault="006F2661" w:rsidP="006F2661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=1.1×1.1×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95-180</m:t>
              </m:r>
            </m:e>
          </m:d>
        </m:oMath>
      </m:oMathPara>
    </w:p>
    <w:p w:rsidR="006F2661" w:rsidRPr="006F2661" w:rsidRDefault="006F2661" w:rsidP="006F2661">
      <w:pPr>
        <w:ind w:left="1843" w:right="-612"/>
        <w:jc w:val="both"/>
        <w:rPr>
          <w:noProof/>
        </w:rPr>
      </w:pPr>
    </w:p>
    <w:p w:rsidR="006F2661" w:rsidRPr="001106A4" w:rsidRDefault="006F2661" w:rsidP="006F2661">
      <w:pPr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=-102.85 kW</m:t>
          </m:r>
        </m:oMath>
      </m:oMathPara>
    </w:p>
    <w:p w:rsidR="00741C70" w:rsidRPr="00741C70" w:rsidRDefault="00921CC6" w:rsidP="00921CC6">
      <w:pPr>
        <w:tabs>
          <w:tab w:val="left" w:pos="1240"/>
        </w:tabs>
        <w:jc w:val="right"/>
      </w:pPr>
      <w:r>
        <w:t>(5 marks)</w:t>
      </w:r>
    </w:p>
    <w:sectPr w:rsidR="00741C70" w:rsidRPr="00741C70" w:rsidSect="009A1D4A">
      <w:footerReference w:type="default" r:id="rId9"/>
      <w:headerReference w:type="first" r:id="rId10"/>
      <w:footerReference w:type="first" r:id="rId11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B2D" w:rsidRDefault="00067B2D">
      <w:r>
        <w:separator/>
      </w:r>
    </w:p>
  </w:endnote>
  <w:endnote w:type="continuationSeparator" w:id="0">
    <w:p w:rsidR="00067B2D" w:rsidRDefault="0006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B2D" w:rsidRDefault="00067B2D" w:rsidP="00311A2C">
    <w:pPr>
      <w:pStyle w:val="Footer"/>
      <w:jc w:val="right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E615BC">
      <w:rPr>
        <w:noProof/>
      </w:rPr>
      <w:t>7</w:t>
    </w:r>
    <w:r>
      <w:rPr>
        <w:noProof/>
      </w:rPr>
      <w:fldChar w:fldCharType="end"/>
    </w:r>
    <w:r>
      <w:t xml:space="preserve"> of </w:t>
    </w:r>
    <w:r w:rsidR="00E615BC">
      <w:fldChar w:fldCharType="begin"/>
    </w:r>
    <w:r w:rsidR="00E615BC">
      <w:instrText xml:space="preserve"> NUMPAGES </w:instrText>
    </w:r>
    <w:r w:rsidR="00E615BC">
      <w:fldChar w:fldCharType="separate"/>
    </w:r>
    <w:r w:rsidR="00E615BC">
      <w:rPr>
        <w:noProof/>
      </w:rPr>
      <w:t>7</w:t>
    </w:r>
    <w:r w:rsidR="00E615BC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B2D" w:rsidRDefault="00067B2D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Pr="00A66CD7">
      <w:rPr>
        <w:rStyle w:val="PageNumber"/>
      </w:rPr>
      <w:fldChar w:fldCharType="separate"/>
    </w:r>
    <w:r w:rsidR="00E615BC">
      <w:rPr>
        <w:rStyle w:val="PageNumber"/>
        <w:noProof/>
      </w:rPr>
      <w:t>1</w:t>
    </w:r>
    <w:r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Pr="00A66CD7">
      <w:rPr>
        <w:rStyle w:val="PageNumber"/>
      </w:rPr>
      <w:fldChar w:fldCharType="separate"/>
    </w:r>
    <w:r w:rsidR="00E615BC">
      <w:rPr>
        <w:rStyle w:val="PageNumber"/>
        <w:noProof/>
      </w:rPr>
      <w:t>7</w:t>
    </w:r>
    <w:r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B2D" w:rsidRDefault="00067B2D">
      <w:r>
        <w:separator/>
      </w:r>
    </w:p>
  </w:footnote>
  <w:footnote w:type="continuationSeparator" w:id="0">
    <w:p w:rsidR="00067B2D" w:rsidRDefault="00067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B2D" w:rsidRDefault="00067B2D">
    <w:pPr>
      <w:pStyle w:val="Header"/>
    </w:pPr>
    <w:r>
      <w:rPr>
        <w:noProof/>
      </w:rPr>
      <w:drawing>
        <wp:inline distT="0" distB="0" distL="0" distR="0" wp14:anchorId="64486470" wp14:editId="484201B1">
          <wp:extent cx="2304000" cy="920380"/>
          <wp:effectExtent l="0" t="0" r="1270" b="0"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F313DE"/>
    <w:multiLevelType w:val="hybridMultilevel"/>
    <w:tmpl w:val="D0447986"/>
    <w:lvl w:ilvl="0" w:tplc="020CE7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51A1A"/>
    <w:multiLevelType w:val="hybridMultilevel"/>
    <w:tmpl w:val="518843E0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5EA08D9"/>
    <w:multiLevelType w:val="hybridMultilevel"/>
    <w:tmpl w:val="53BA599A"/>
    <w:lvl w:ilvl="0" w:tplc="0809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C53AD0"/>
    <w:multiLevelType w:val="hybridMultilevel"/>
    <w:tmpl w:val="BDA26C46"/>
    <w:lvl w:ilvl="0" w:tplc="316AFC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C2F6A"/>
    <w:multiLevelType w:val="hybridMultilevel"/>
    <w:tmpl w:val="466E3CA2"/>
    <w:lvl w:ilvl="0" w:tplc="C242D11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116CA"/>
    <w:multiLevelType w:val="hybridMultilevel"/>
    <w:tmpl w:val="E10ABA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068C8"/>
    <w:multiLevelType w:val="hybridMultilevel"/>
    <w:tmpl w:val="01C66B7A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260F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660E1D"/>
    <w:multiLevelType w:val="hybridMultilevel"/>
    <w:tmpl w:val="EF4CFB62"/>
    <w:lvl w:ilvl="0" w:tplc="6DB40E1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994C6C"/>
    <w:multiLevelType w:val="hybridMultilevel"/>
    <w:tmpl w:val="87A0A43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B54F8"/>
    <w:multiLevelType w:val="hybridMultilevel"/>
    <w:tmpl w:val="83DABF88"/>
    <w:lvl w:ilvl="0" w:tplc="B98CDB6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24A6211"/>
    <w:multiLevelType w:val="hybridMultilevel"/>
    <w:tmpl w:val="BF0E1E16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8B1927"/>
    <w:multiLevelType w:val="hybridMultilevel"/>
    <w:tmpl w:val="303CC890"/>
    <w:lvl w:ilvl="0" w:tplc="9C3C41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BA78AA"/>
    <w:multiLevelType w:val="hybridMultilevel"/>
    <w:tmpl w:val="3D1260E4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0" w15:restartNumberingAfterBreak="0">
    <w:nsid w:val="51822375"/>
    <w:multiLevelType w:val="hybridMultilevel"/>
    <w:tmpl w:val="F2926B6C"/>
    <w:lvl w:ilvl="0" w:tplc="080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2E26146"/>
    <w:multiLevelType w:val="hybridMultilevel"/>
    <w:tmpl w:val="8E6C4918"/>
    <w:lvl w:ilvl="0" w:tplc="08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2" w15:restartNumberingAfterBreak="0">
    <w:nsid w:val="52FC5E90"/>
    <w:multiLevelType w:val="hybridMultilevel"/>
    <w:tmpl w:val="B99AF6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D6E06"/>
    <w:multiLevelType w:val="hybridMultilevel"/>
    <w:tmpl w:val="66AAEE54"/>
    <w:lvl w:ilvl="0" w:tplc="08090019">
      <w:start w:val="1"/>
      <w:numFmt w:val="lowerLetter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E9B39A9"/>
    <w:multiLevelType w:val="hybridMultilevel"/>
    <w:tmpl w:val="3D40390A"/>
    <w:lvl w:ilvl="0" w:tplc="316AFC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F1162B"/>
    <w:multiLevelType w:val="hybridMultilevel"/>
    <w:tmpl w:val="44AAAE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CC623C"/>
    <w:multiLevelType w:val="hybridMultilevel"/>
    <w:tmpl w:val="DE90CF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E46B9"/>
    <w:multiLevelType w:val="hybridMultilevel"/>
    <w:tmpl w:val="B128CB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C2F6B"/>
    <w:multiLevelType w:val="hybridMultilevel"/>
    <w:tmpl w:val="97C85B5A"/>
    <w:lvl w:ilvl="0" w:tplc="08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6B126198"/>
    <w:multiLevelType w:val="hybridMultilevel"/>
    <w:tmpl w:val="8E10A2C4"/>
    <w:lvl w:ilvl="0" w:tplc="BB58A4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2" w15:restartNumberingAfterBreak="0">
    <w:nsid w:val="76DA6AB0"/>
    <w:multiLevelType w:val="hybridMultilevel"/>
    <w:tmpl w:val="7A6877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671317"/>
    <w:multiLevelType w:val="hybridMultilevel"/>
    <w:tmpl w:val="C83A1178"/>
    <w:lvl w:ilvl="0" w:tplc="EDF6A63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B16C77"/>
    <w:multiLevelType w:val="hybridMultilevel"/>
    <w:tmpl w:val="4AC249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12"/>
  </w:num>
  <w:num w:numId="4">
    <w:abstractNumId w:val="16"/>
  </w:num>
  <w:num w:numId="5">
    <w:abstractNumId w:val="30"/>
  </w:num>
  <w:num w:numId="6">
    <w:abstractNumId w:val="19"/>
  </w:num>
  <w:num w:numId="7">
    <w:abstractNumId w:val="4"/>
  </w:num>
  <w:num w:numId="8">
    <w:abstractNumId w:val="9"/>
  </w:num>
  <w:num w:numId="9">
    <w:abstractNumId w:val="18"/>
  </w:num>
  <w:num w:numId="10">
    <w:abstractNumId w:val="15"/>
  </w:num>
  <w:num w:numId="11">
    <w:abstractNumId w:val="31"/>
  </w:num>
  <w:num w:numId="12">
    <w:abstractNumId w:val="25"/>
  </w:num>
  <w:num w:numId="13">
    <w:abstractNumId w:val="22"/>
  </w:num>
  <w:num w:numId="14">
    <w:abstractNumId w:val="28"/>
  </w:num>
  <w:num w:numId="15">
    <w:abstractNumId w:val="29"/>
  </w:num>
  <w:num w:numId="16">
    <w:abstractNumId w:val="3"/>
  </w:num>
  <w:num w:numId="17">
    <w:abstractNumId w:val="8"/>
  </w:num>
  <w:num w:numId="18">
    <w:abstractNumId w:val="20"/>
  </w:num>
  <w:num w:numId="19">
    <w:abstractNumId w:val="6"/>
  </w:num>
  <w:num w:numId="20">
    <w:abstractNumId w:val="1"/>
  </w:num>
  <w:num w:numId="21">
    <w:abstractNumId w:val="24"/>
  </w:num>
  <w:num w:numId="22">
    <w:abstractNumId w:val="34"/>
  </w:num>
  <w:num w:numId="23">
    <w:abstractNumId w:val="35"/>
  </w:num>
  <w:num w:numId="24">
    <w:abstractNumId w:val="27"/>
  </w:num>
  <w:num w:numId="25">
    <w:abstractNumId w:val="13"/>
  </w:num>
  <w:num w:numId="26">
    <w:abstractNumId w:val="32"/>
  </w:num>
  <w:num w:numId="27">
    <w:abstractNumId w:val="17"/>
  </w:num>
  <w:num w:numId="28">
    <w:abstractNumId w:val="23"/>
  </w:num>
  <w:num w:numId="29">
    <w:abstractNumId w:val="2"/>
  </w:num>
  <w:num w:numId="30">
    <w:abstractNumId w:val="11"/>
  </w:num>
  <w:num w:numId="31">
    <w:abstractNumId w:val="26"/>
  </w:num>
  <w:num w:numId="32">
    <w:abstractNumId w:val="14"/>
  </w:num>
  <w:num w:numId="33">
    <w:abstractNumId w:val="5"/>
  </w:num>
  <w:num w:numId="34">
    <w:abstractNumId w:val="10"/>
  </w:num>
  <w:num w:numId="35">
    <w:abstractNumId w:val="21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81"/>
  <w:drawingGridVerticalSpacing w:val="181"/>
  <w:characterSpacingControl w:val="doNotCompress"/>
  <w:hdrShapeDefaults>
    <o:shapedefaults v:ext="edit" spidmax="59393" strokecolor="none [2405]">
      <v:stroke startarrow="block" color="none [2405]" weight="1pt"/>
      <o:colormenu v:ext="edit" fillcolor="none [3213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21"/>
    <w:rsid w:val="00002550"/>
    <w:rsid w:val="00006661"/>
    <w:rsid w:val="0001301E"/>
    <w:rsid w:val="0001403B"/>
    <w:rsid w:val="000203F2"/>
    <w:rsid w:val="00022819"/>
    <w:rsid w:val="0002529A"/>
    <w:rsid w:val="0004008F"/>
    <w:rsid w:val="000404D9"/>
    <w:rsid w:val="00044F06"/>
    <w:rsid w:val="0004703C"/>
    <w:rsid w:val="000542DA"/>
    <w:rsid w:val="0005775D"/>
    <w:rsid w:val="00065CFC"/>
    <w:rsid w:val="00067B2D"/>
    <w:rsid w:val="000736E0"/>
    <w:rsid w:val="00075DD1"/>
    <w:rsid w:val="000776F9"/>
    <w:rsid w:val="00094A78"/>
    <w:rsid w:val="000955B7"/>
    <w:rsid w:val="000B631B"/>
    <w:rsid w:val="000B7A78"/>
    <w:rsid w:val="000C054D"/>
    <w:rsid w:val="000C203D"/>
    <w:rsid w:val="000C7C32"/>
    <w:rsid w:val="000D7792"/>
    <w:rsid w:val="000E31E7"/>
    <w:rsid w:val="000F13E8"/>
    <w:rsid w:val="000F307E"/>
    <w:rsid w:val="000F689F"/>
    <w:rsid w:val="001016E3"/>
    <w:rsid w:val="00102CD6"/>
    <w:rsid w:val="00112399"/>
    <w:rsid w:val="0011687E"/>
    <w:rsid w:val="001169DB"/>
    <w:rsid w:val="00121CE6"/>
    <w:rsid w:val="0012565E"/>
    <w:rsid w:val="00134038"/>
    <w:rsid w:val="00151605"/>
    <w:rsid w:val="001539CF"/>
    <w:rsid w:val="001550EC"/>
    <w:rsid w:val="00171693"/>
    <w:rsid w:val="00172CFD"/>
    <w:rsid w:val="00173903"/>
    <w:rsid w:val="00175732"/>
    <w:rsid w:val="00177156"/>
    <w:rsid w:val="001868F7"/>
    <w:rsid w:val="001A0F7C"/>
    <w:rsid w:val="001B1DD3"/>
    <w:rsid w:val="001C0DDD"/>
    <w:rsid w:val="001C6D7D"/>
    <w:rsid w:val="001D2B3A"/>
    <w:rsid w:val="001E3D0C"/>
    <w:rsid w:val="001E7B21"/>
    <w:rsid w:val="001F1B91"/>
    <w:rsid w:val="00203100"/>
    <w:rsid w:val="00224DC0"/>
    <w:rsid w:val="00227200"/>
    <w:rsid w:val="00231AA3"/>
    <w:rsid w:val="002320EA"/>
    <w:rsid w:val="00235457"/>
    <w:rsid w:val="00235A6C"/>
    <w:rsid w:val="00241201"/>
    <w:rsid w:val="0025430D"/>
    <w:rsid w:val="00256A55"/>
    <w:rsid w:val="00261382"/>
    <w:rsid w:val="0026494D"/>
    <w:rsid w:val="00267B3E"/>
    <w:rsid w:val="002839B1"/>
    <w:rsid w:val="00285596"/>
    <w:rsid w:val="00287433"/>
    <w:rsid w:val="002877EB"/>
    <w:rsid w:val="002A4734"/>
    <w:rsid w:val="002A6212"/>
    <w:rsid w:val="002A7A9F"/>
    <w:rsid w:val="002B07AE"/>
    <w:rsid w:val="002B1E5D"/>
    <w:rsid w:val="002C0020"/>
    <w:rsid w:val="002C4F2B"/>
    <w:rsid w:val="002D1E52"/>
    <w:rsid w:val="002D707D"/>
    <w:rsid w:val="002E4EDE"/>
    <w:rsid w:val="002F3057"/>
    <w:rsid w:val="0030193A"/>
    <w:rsid w:val="00302D5A"/>
    <w:rsid w:val="003055A6"/>
    <w:rsid w:val="00310B89"/>
    <w:rsid w:val="00311A2C"/>
    <w:rsid w:val="003125AB"/>
    <w:rsid w:val="0032012F"/>
    <w:rsid w:val="00320351"/>
    <w:rsid w:val="00323D90"/>
    <w:rsid w:val="003319AE"/>
    <w:rsid w:val="003341C7"/>
    <w:rsid w:val="00344716"/>
    <w:rsid w:val="00346730"/>
    <w:rsid w:val="003475CD"/>
    <w:rsid w:val="003559E2"/>
    <w:rsid w:val="003653CC"/>
    <w:rsid w:val="003727F9"/>
    <w:rsid w:val="00374D82"/>
    <w:rsid w:val="003759AD"/>
    <w:rsid w:val="00381C55"/>
    <w:rsid w:val="00387AD1"/>
    <w:rsid w:val="00387FBE"/>
    <w:rsid w:val="00391050"/>
    <w:rsid w:val="00392CA0"/>
    <w:rsid w:val="003935C9"/>
    <w:rsid w:val="003A2BBE"/>
    <w:rsid w:val="003A562C"/>
    <w:rsid w:val="003B6631"/>
    <w:rsid w:val="003B758B"/>
    <w:rsid w:val="003C4622"/>
    <w:rsid w:val="003C671C"/>
    <w:rsid w:val="003E32DB"/>
    <w:rsid w:val="003F1DF9"/>
    <w:rsid w:val="00413ABA"/>
    <w:rsid w:val="00414010"/>
    <w:rsid w:val="004151E4"/>
    <w:rsid w:val="004348FB"/>
    <w:rsid w:val="004362FA"/>
    <w:rsid w:val="00441042"/>
    <w:rsid w:val="0045356D"/>
    <w:rsid w:val="0045377D"/>
    <w:rsid w:val="00456ADD"/>
    <w:rsid w:val="004577D9"/>
    <w:rsid w:val="004601EE"/>
    <w:rsid w:val="004679BA"/>
    <w:rsid w:val="00471397"/>
    <w:rsid w:val="00481945"/>
    <w:rsid w:val="00484769"/>
    <w:rsid w:val="00491247"/>
    <w:rsid w:val="00495091"/>
    <w:rsid w:val="004A21BC"/>
    <w:rsid w:val="004A3146"/>
    <w:rsid w:val="004A4C82"/>
    <w:rsid w:val="004A52A6"/>
    <w:rsid w:val="004B27D1"/>
    <w:rsid w:val="004B30D8"/>
    <w:rsid w:val="004B36DC"/>
    <w:rsid w:val="004B5BCA"/>
    <w:rsid w:val="004C49EB"/>
    <w:rsid w:val="004C4BDE"/>
    <w:rsid w:val="004C4FEA"/>
    <w:rsid w:val="004C5D65"/>
    <w:rsid w:val="004D2B8C"/>
    <w:rsid w:val="004E6584"/>
    <w:rsid w:val="004F3DA1"/>
    <w:rsid w:val="004F7AFE"/>
    <w:rsid w:val="00503F0C"/>
    <w:rsid w:val="00504CAC"/>
    <w:rsid w:val="00507FDF"/>
    <w:rsid w:val="005119C2"/>
    <w:rsid w:val="00512351"/>
    <w:rsid w:val="00515636"/>
    <w:rsid w:val="00526001"/>
    <w:rsid w:val="00530CC7"/>
    <w:rsid w:val="0054677F"/>
    <w:rsid w:val="005468E8"/>
    <w:rsid w:val="00562542"/>
    <w:rsid w:val="00564BEA"/>
    <w:rsid w:val="00572133"/>
    <w:rsid w:val="00575BFA"/>
    <w:rsid w:val="005967F9"/>
    <w:rsid w:val="005A2716"/>
    <w:rsid w:val="005B4DF8"/>
    <w:rsid w:val="005D40B7"/>
    <w:rsid w:val="005E0AD2"/>
    <w:rsid w:val="005E10D6"/>
    <w:rsid w:val="005E3F55"/>
    <w:rsid w:val="005F094D"/>
    <w:rsid w:val="005F0DD0"/>
    <w:rsid w:val="005F514A"/>
    <w:rsid w:val="00602C78"/>
    <w:rsid w:val="00605611"/>
    <w:rsid w:val="0060646D"/>
    <w:rsid w:val="00611732"/>
    <w:rsid w:val="00616EFA"/>
    <w:rsid w:val="006252E3"/>
    <w:rsid w:val="006310AE"/>
    <w:rsid w:val="00640A44"/>
    <w:rsid w:val="006411C6"/>
    <w:rsid w:val="006522F6"/>
    <w:rsid w:val="0065490C"/>
    <w:rsid w:val="00666C0E"/>
    <w:rsid w:val="00670C31"/>
    <w:rsid w:val="00692FF7"/>
    <w:rsid w:val="0069783D"/>
    <w:rsid w:val="006A04E5"/>
    <w:rsid w:val="006A576B"/>
    <w:rsid w:val="006B1909"/>
    <w:rsid w:val="006B3BDF"/>
    <w:rsid w:val="006B4333"/>
    <w:rsid w:val="006C3506"/>
    <w:rsid w:val="006C5E03"/>
    <w:rsid w:val="006C71EF"/>
    <w:rsid w:val="006C76ED"/>
    <w:rsid w:val="006D10AC"/>
    <w:rsid w:val="006F1439"/>
    <w:rsid w:val="006F2661"/>
    <w:rsid w:val="006F7402"/>
    <w:rsid w:val="007044F9"/>
    <w:rsid w:val="00707654"/>
    <w:rsid w:val="00711FBB"/>
    <w:rsid w:val="007128BE"/>
    <w:rsid w:val="00712BD3"/>
    <w:rsid w:val="00712D01"/>
    <w:rsid w:val="00713938"/>
    <w:rsid w:val="007209B9"/>
    <w:rsid w:val="00727EE0"/>
    <w:rsid w:val="0073328B"/>
    <w:rsid w:val="0073695A"/>
    <w:rsid w:val="007375BD"/>
    <w:rsid w:val="00741C70"/>
    <w:rsid w:val="00742C22"/>
    <w:rsid w:val="00745256"/>
    <w:rsid w:val="0075104D"/>
    <w:rsid w:val="00751BC2"/>
    <w:rsid w:val="00756104"/>
    <w:rsid w:val="007579F4"/>
    <w:rsid w:val="00757D5D"/>
    <w:rsid w:val="00773B7F"/>
    <w:rsid w:val="00782BD2"/>
    <w:rsid w:val="00783002"/>
    <w:rsid w:val="00790045"/>
    <w:rsid w:val="00793901"/>
    <w:rsid w:val="00795F9F"/>
    <w:rsid w:val="007A2E87"/>
    <w:rsid w:val="007A496D"/>
    <w:rsid w:val="007A49EA"/>
    <w:rsid w:val="007B0CED"/>
    <w:rsid w:val="007C40BD"/>
    <w:rsid w:val="007C54D3"/>
    <w:rsid w:val="007D09EC"/>
    <w:rsid w:val="007D107F"/>
    <w:rsid w:val="007E56E0"/>
    <w:rsid w:val="007E5DB7"/>
    <w:rsid w:val="007E789E"/>
    <w:rsid w:val="007F2C0B"/>
    <w:rsid w:val="00806CA4"/>
    <w:rsid w:val="0080753D"/>
    <w:rsid w:val="00807AD4"/>
    <w:rsid w:val="00807FE6"/>
    <w:rsid w:val="00810A82"/>
    <w:rsid w:val="00813B3F"/>
    <w:rsid w:val="00823A0C"/>
    <w:rsid w:val="0084552D"/>
    <w:rsid w:val="00853C7E"/>
    <w:rsid w:val="00865984"/>
    <w:rsid w:val="008665E1"/>
    <w:rsid w:val="00872BA7"/>
    <w:rsid w:val="0087576C"/>
    <w:rsid w:val="008758D4"/>
    <w:rsid w:val="00886468"/>
    <w:rsid w:val="008951B6"/>
    <w:rsid w:val="008B320E"/>
    <w:rsid w:val="008B3632"/>
    <w:rsid w:val="008C34FB"/>
    <w:rsid w:val="008D481A"/>
    <w:rsid w:val="008E0926"/>
    <w:rsid w:val="008E1CC2"/>
    <w:rsid w:val="008F1393"/>
    <w:rsid w:val="008F31D2"/>
    <w:rsid w:val="00921B6E"/>
    <w:rsid w:val="00921CC6"/>
    <w:rsid w:val="009274DD"/>
    <w:rsid w:val="00933AA5"/>
    <w:rsid w:val="00940C0F"/>
    <w:rsid w:val="009416DB"/>
    <w:rsid w:val="00942AA0"/>
    <w:rsid w:val="00955EDE"/>
    <w:rsid w:val="00964CB0"/>
    <w:rsid w:val="0096541F"/>
    <w:rsid w:val="009673B8"/>
    <w:rsid w:val="00982728"/>
    <w:rsid w:val="00986EF1"/>
    <w:rsid w:val="009A0958"/>
    <w:rsid w:val="009A1D4A"/>
    <w:rsid w:val="009A3AFB"/>
    <w:rsid w:val="009A52DD"/>
    <w:rsid w:val="009B268C"/>
    <w:rsid w:val="009B7496"/>
    <w:rsid w:val="009C4946"/>
    <w:rsid w:val="009D6900"/>
    <w:rsid w:val="009D6B43"/>
    <w:rsid w:val="009D7580"/>
    <w:rsid w:val="009E62EE"/>
    <w:rsid w:val="009E6E21"/>
    <w:rsid w:val="00A00D75"/>
    <w:rsid w:val="00A0798E"/>
    <w:rsid w:val="00A10E73"/>
    <w:rsid w:val="00A15FB0"/>
    <w:rsid w:val="00A410F1"/>
    <w:rsid w:val="00A60FF8"/>
    <w:rsid w:val="00A611FF"/>
    <w:rsid w:val="00A624FD"/>
    <w:rsid w:val="00A64E67"/>
    <w:rsid w:val="00A66CD7"/>
    <w:rsid w:val="00A72B6D"/>
    <w:rsid w:val="00A73911"/>
    <w:rsid w:val="00A77EF2"/>
    <w:rsid w:val="00A827E0"/>
    <w:rsid w:val="00A85DBD"/>
    <w:rsid w:val="00A9152F"/>
    <w:rsid w:val="00A9677C"/>
    <w:rsid w:val="00AA0387"/>
    <w:rsid w:val="00AA7F18"/>
    <w:rsid w:val="00AB22C3"/>
    <w:rsid w:val="00AC3009"/>
    <w:rsid w:val="00AC3498"/>
    <w:rsid w:val="00AD1E3F"/>
    <w:rsid w:val="00AD3F67"/>
    <w:rsid w:val="00AE1C32"/>
    <w:rsid w:val="00AE21FF"/>
    <w:rsid w:val="00B03110"/>
    <w:rsid w:val="00B038BF"/>
    <w:rsid w:val="00B07AE1"/>
    <w:rsid w:val="00B10D40"/>
    <w:rsid w:val="00B15FD5"/>
    <w:rsid w:val="00B329C7"/>
    <w:rsid w:val="00B34014"/>
    <w:rsid w:val="00B37733"/>
    <w:rsid w:val="00B425DC"/>
    <w:rsid w:val="00B54AB3"/>
    <w:rsid w:val="00B70B63"/>
    <w:rsid w:val="00B73F85"/>
    <w:rsid w:val="00B768F8"/>
    <w:rsid w:val="00B81DEE"/>
    <w:rsid w:val="00B86DB7"/>
    <w:rsid w:val="00B929D4"/>
    <w:rsid w:val="00B92FBE"/>
    <w:rsid w:val="00BA3AB6"/>
    <w:rsid w:val="00BB3C8A"/>
    <w:rsid w:val="00BC188C"/>
    <w:rsid w:val="00BC2687"/>
    <w:rsid w:val="00BC33C8"/>
    <w:rsid w:val="00BE2E33"/>
    <w:rsid w:val="00BE6CF4"/>
    <w:rsid w:val="00BF2DF3"/>
    <w:rsid w:val="00BF730A"/>
    <w:rsid w:val="00C0221F"/>
    <w:rsid w:val="00C040BE"/>
    <w:rsid w:val="00C155B7"/>
    <w:rsid w:val="00C21DDD"/>
    <w:rsid w:val="00C231D7"/>
    <w:rsid w:val="00C30816"/>
    <w:rsid w:val="00C30E46"/>
    <w:rsid w:val="00C33C15"/>
    <w:rsid w:val="00C51858"/>
    <w:rsid w:val="00C5725B"/>
    <w:rsid w:val="00C62F44"/>
    <w:rsid w:val="00C7128B"/>
    <w:rsid w:val="00C72D1C"/>
    <w:rsid w:val="00C72ECD"/>
    <w:rsid w:val="00C80D48"/>
    <w:rsid w:val="00CC04EB"/>
    <w:rsid w:val="00CC1A50"/>
    <w:rsid w:val="00CD7A95"/>
    <w:rsid w:val="00CE418E"/>
    <w:rsid w:val="00CE59E0"/>
    <w:rsid w:val="00CF2E92"/>
    <w:rsid w:val="00CF7902"/>
    <w:rsid w:val="00D0254D"/>
    <w:rsid w:val="00D04703"/>
    <w:rsid w:val="00D10982"/>
    <w:rsid w:val="00D10AD7"/>
    <w:rsid w:val="00D128EA"/>
    <w:rsid w:val="00D133E3"/>
    <w:rsid w:val="00D25B7D"/>
    <w:rsid w:val="00D35564"/>
    <w:rsid w:val="00D552B5"/>
    <w:rsid w:val="00D61DAF"/>
    <w:rsid w:val="00D637AB"/>
    <w:rsid w:val="00D73AD8"/>
    <w:rsid w:val="00D77CC4"/>
    <w:rsid w:val="00D84ADC"/>
    <w:rsid w:val="00D91465"/>
    <w:rsid w:val="00D91713"/>
    <w:rsid w:val="00D920AE"/>
    <w:rsid w:val="00D9285C"/>
    <w:rsid w:val="00DB0593"/>
    <w:rsid w:val="00DB1B13"/>
    <w:rsid w:val="00DC2C61"/>
    <w:rsid w:val="00DD66CA"/>
    <w:rsid w:val="00DE12E8"/>
    <w:rsid w:val="00DF0501"/>
    <w:rsid w:val="00DF2ED3"/>
    <w:rsid w:val="00DF7D37"/>
    <w:rsid w:val="00E1325D"/>
    <w:rsid w:val="00E1421E"/>
    <w:rsid w:val="00E146AD"/>
    <w:rsid w:val="00E21938"/>
    <w:rsid w:val="00E35401"/>
    <w:rsid w:val="00E403CE"/>
    <w:rsid w:val="00E44DFA"/>
    <w:rsid w:val="00E51B5D"/>
    <w:rsid w:val="00E615BC"/>
    <w:rsid w:val="00E63A9A"/>
    <w:rsid w:val="00E667C8"/>
    <w:rsid w:val="00E71322"/>
    <w:rsid w:val="00E72D99"/>
    <w:rsid w:val="00E74D67"/>
    <w:rsid w:val="00E828E9"/>
    <w:rsid w:val="00E85284"/>
    <w:rsid w:val="00EB5B69"/>
    <w:rsid w:val="00ED0EF5"/>
    <w:rsid w:val="00ED212A"/>
    <w:rsid w:val="00EE4D85"/>
    <w:rsid w:val="00EE661B"/>
    <w:rsid w:val="00EE6DD4"/>
    <w:rsid w:val="00EF25ED"/>
    <w:rsid w:val="00F10375"/>
    <w:rsid w:val="00F11DBA"/>
    <w:rsid w:val="00F25039"/>
    <w:rsid w:val="00F26BA1"/>
    <w:rsid w:val="00F4283F"/>
    <w:rsid w:val="00F42E4C"/>
    <w:rsid w:val="00F4311E"/>
    <w:rsid w:val="00F472B8"/>
    <w:rsid w:val="00F5143A"/>
    <w:rsid w:val="00F65011"/>
    <w:rsid w:val="00F723D0"/>
    <w:rsid w:val="00F84809"/>
    <w:rsid w:val="00F86E63"/>
    <w:rsid w:val="00F87BED"/>
    <w:rsid w:val="00F916D7"/>
    <w:rsid w:val="00FA0482"/>
    <w:rsid w:val="00FA21DE"/>
    <w:rsid w:val="00FC06E5"/>
    <w:rsid w:val="00FC15E8"/>
    <w:rsid w:val="00FC1AFA"/>
    <w:rsid w:val="00FC1B8F"/>
    <w:rsid w:val="00FD2FD7"/>
    <w:rsid w:val="00FD5992"/>
    <w:rsid w:val="00FF0A0F"/>
    <w:rsid w:val="00FF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 strokecolor="none [2405]">
      <v:stroke startarrow="block" color="none [2405]" weight="1pt"/>
      <o:colormenu v:ext="edit" fillcolor="none [3213]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11"/>
        <o:entry new="13" old="0"/>
        <o:entry new="14" old="0"/>
        <o:entry new="15" old="14"/>
        <o:entry new="16" old="0"/>
        <o:entry new="17" old="16"/>
        <o:entry new="18" old="17"/>
        <o:entry new="19" old="0"/>
        <o:entry new="20" old="0"/>
        <o:entry new="21" old="0"/>
        <o:entry new="22" old="0"/>
        <o:entry new="23" old="22"/>
        <o:entry new="24" old="0"/>
        <o:entry new="25" old="0"/>
        <o:entry new="26" old="0"/>
        <o:entry new="27" old="0"/>
        <o:entry new="28" old="0"/>
        <o:entry new="29" old="28"/>
        <o:entry new="30" old="0"/>
        <o:entry new="31" old="0"/>
        <o:entry new="32" old="0"/>
      </o:regrouptable>
    </o:shapelayout>
  </w:shapeDefaults>
  <w:decimalSymbol w:val="."/>
  <w:listSeparator w:val=","/>
  <w15:docId w15:val="{7B502270-9886-4C1F-ACED-6968BFB0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AD8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E0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0AD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0AD2"/>
    <w:rPr>
      <w:color w:val="808080"/>
    </w:rPr>
  </w:style>
  <w:style w:type="paragraph" w:styleId="ListParagraph">
    <w:name w:val="List Paragraph"/>
    <w:basedOn w:val="Normal"/>
    <w:uiPriority w:val="34"/>
    <w:qFormat/>
    <w:rsid w:val="00392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459A7-26CC-4927-B47E-750A3F2C2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4269</TotalTime>
  <Pages>7</Pages>
  <Words>803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fad-kk</dc:creator>
  <cp:lastModifiedBy>Arnaud Marotin</cp:lastModifiedBy>
  <cp:revision>34</cp:revision>
  <cp:lastPrinted>2011-05-06T13:11:00Z</cp:lastPrinted>
  <dcterms:created xsi:type="dcterms:W3CDTF">2013-05-20T14:02:00Z</dcterms:created>
  <dcterms:modified xsi:type="dcterms:W3CDTF">2016-02-01T08:27:00Z</dcterms:modified>
</cp:coreProperties>
</file>