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E110E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583626" w:rsidRDefault="00C566C5" w:rsidP="00C566C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Joshua Garcia-</w:t>
            </w:r>
            <w:proofErr w:type="spellStart"/>
            <w:r>
              <w:rPr>
                <w:rFonts w:asciiTheme="minorHAnsi" w:hAnsiTheme="minorHAnsi" w:cstheme="minorHAnsi"/>
                <w:b/>
                <w:color w:val="1F497D" w:themeColor="text2"/>
              </w:rPr>
              <w:t>Gray</w:t>
            </w:r>
            <w:proofErr w:type="spellEnd"/>
            <w:r w:rsidR="00980F55">
              <w:rPr>
                <w:rFonts w:asciiTheme="minorHAnsi" w:hAnsiTheme="minorHAnsi" w:cstheme="minorHAnsi"/>
                <w:b/>
                <w:color w:val="1F497D" w:themeColor="text2"/>
              </w:rPr>
              <w:t xml:space="preserve"> 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B91B5B" w:rsidRPr="005B638E" w:rsidRDefault="00B91B5B" w:rsidP="00B91B5B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:rsidR="00980F55" w:rsidRDefault="00C566C5" w:rsidP="0042513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CE52BB">
              <w:rPr>
                <w:rFonts w:asciiTheme="minorHAnsi" w:hAnsiTheme="minorHAnsi" w:cstheme="minorHAnsi"/>
                <w:b/>
                <w:color w:val="1F497D" w:themeColor="text2"/>
              </w:rPr>
              <w:t>Personal Trainer and Client Fitness Tracker application</w:t>
            </w: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 xml:space="preserve"> </w:t>
            </w:r>
          </w:p>
          <w:p w:rsidR="00C566C5" w:rsidRPr="00583626" w:rsidRDefault="00C566C5" w:rsidP="0042513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7E110E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E11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2E13ED" w:rsidRDefault="002E13ED" w:rsidP="002E13ED">
      <w:pPr>
        <w:rPr>
          <w:rFonts w:asciiTheme="minorHAnsi" w:hAnsiTheme="minorHAnsi"/>
          <w:color w:val="1F497D" w:themeColor="text2"/>
          <w:lang w:eastAsia="en-GB"/>
        </w:rPr>
      </w:pPr>
      <w:r>
        <w:rPr>
          <w:rFonts w:asciiTheme="minorHAnsi" w:hAnsiTheme="minorHAnsi"/>
          <w:color w:val="000000" w:themeColor="text1"/>
          <w:lang w:eastAsia="en-GB"/>
        </w:rPr>
        <w:t xml:space="preserve">Time: </w:t>
      </w:r>
      <w:r w:rsidR="00425130" w:rsidRPr="00425130">
        <w:rPr>
          <w:rFonts w:asciiTheme="minorHAnsi" w:hAnsiTheme="minorHAnsi"/>
          <w:color w:val="1F497D" w:themeColor="text2"/>
          <w:lang w:eastAsia="en-GB"/>
        </w:rPr>
        <w:t>1</w:t>
      </w:r>
      <w:r w:rsidR="00C566C5">
        <w:rPr>
          <w:rFonts w:asciiTheme="minorHAnsi" w:hAnsiTheme="minorHAnsi"/>
          <w:color w:val="1F497D" w:themeColor="text2"/>
          <w:lang w:eastAsia="en-GB"/>
        </w:rPr>
        <w:t>0</w:t>
      </w:r>
      <w:r w:rsidRPr="00583626">
        <w:rPr>
          <w:rFonts w:asciiTheme="minorHAnsi" w:hAnsiTheme="minorHAnsi"/>
          <w:color w:val="1F497D" w:themeColor="text2"/>
          <w:lang w:eastAsia="en-GB"/>
        </w:rPr>
        <w:t xml:space="preserve"> / 15</w:t>
      </w:r>
      <w:r>
        <w:rPr>
          <w:rFonts w:asciiTheme="minorHAnsi" w:hAnsiTheme="minorHAnsi"/>
          <w:color w:val="1F497D" w:themeColor="text2"/>
          <w:lang w:eastAsia="en-GB"/>
        </w:rPr>
        <w:t xml:space="preserve"> </w:t>
      </w:r>
    </w:p>
    <w:p w:rsidR="00D02B0B" w:rsidRDefault="00D02B0B" w:rsidP="00D02B0B">
      <w:pPr>
        <w:rPr>
          <w:rFonts w:asciiTheme="minorHAnsi" w:hAnsiTheme="minorHAnsi" w:cstheme="minorHAnsi"/>
          <w:color w:val="00B050"/>
        </w:rPr>
      </w:pPr>
    </w:p>
    <w:tbl>
      <w:tblPr>
        <w:tblW w:w="951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22"/>
        <w:gridCol w:w="993"/>
      </w:tblGrid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bottom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51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  <w:p w:rsidR="00470513" w:rsidRDefault="0047051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70513" w:rsidRDefault="00FE5328" w:rsidP="00642EA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470513"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answered </w:t>
            </w:r>
            <w:r w:rsidR="00C566C5">
              <w:rPr>
                <w:rFonts w:asciiTheme="minorHAnsi" w:hAnsiTheme="minorHAnsi"/>
                <w:color w:val="1F497D" w:themeColor="text2"/>
                <w:lang w:eastAsia="en-GB"/>
              </w:rPr>
              <w:t>most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 questions with confidence </w:t>
            </w:r>
          </w:p>
          <w:p w:rsidR="00642EA9" w:rsidRPr="00470513" w:rsidRDefault="00642EA9" w:rsidP="00642EA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425130" w:rsidP="00C566C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C566C5"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46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83626" w:rsidRDefault="00583626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The aim was clear but the objective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didn’t cover the complete project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, only the development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425130" w:rsidRPr="00583626" w:rsidRDefault="00425130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583626" w:rsidRDefault="00C566C5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="00583626"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brief </w:t>
            </w:r>
            <w:r w:rsidR="00583626" w:rsidRPr="00583626">
              <w:rPr>
                <w:rFonts w:asciiTheme="minorHAnsi" w:hAnsiTheme="minorHAnsi"/>
                <w:color w:val="1F497D" w:themeColor="text2"/>
                <w:lang w:eastAsia="en-GB"/>
              </w:rPr>
              <w:t>evaluation of the findings from the literature review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You could have included more detail here as you didn’t use all the time allowed.</w:t>
            </w:r>
          </w:p>
          <w:p w:rsidR="002E13ED" w:rsidRDefault="002E13ED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42EA9" w:rsidRDefault="00C566C5" w:rsidP="00642EA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R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esults and conclusion were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described, but 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>ideas for future development were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not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covered as you described what you would do differently instead.</w:t>
            </w:r>
          </w:p>
          <w:p w:rsidR="00583626" w:rsidRPr="00D02B0B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642EA9" w:rsidP="00C566C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C566C5"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45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  <w:p w:rsidR="002E13ED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Pr="00F15319" w:rsidRDefault="00F15319" w:rsidP="00C566C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 xml:space="preserve">A </w:t>
            </w:r>
            <w:r w:rsidR="00C566C5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demonstration</w:t>
            </w:r>
            <w:r w:rsidR="00C566C5">
              <w:rPr>
                <w:rFonts w:asciiTheme="minorHAnsi" w:hAnsiTheme="minorHAnsi"/>
                <w:color w:val="1F497D" w:themeColor="text2"/>
                <w:lang w:eastAsia="en-GB"/>
              </w:rPr>
              <w:t xml:space="preserve"> of the app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3E3904" w:rsidP="008145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2</w:t>
            </w:r>
            <w:r w:rsidR="00C566C5">
              <w:rPr>
                <w:rFonts w:asciiTheme="minorHAnsi" w:hAnsiTheme="minorHAnsi"/>
                <w:color w:val="1F497D" w:themeColor="text2"/>
                <w:lang w:eastAsia="en-GB"/>
              </w:rPr>
              <w:t>0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50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Default="00FE5328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 were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well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prepared for the presentation.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maintained good eye contact throughout, spoke clearly and confidently and didn’t refer to any speaker notes. </w:t>
            </w:r>
          </w:p>
          <w:p w:rsidR="00583626" w:rsidRPr="00D02B0B" w:rsidRDefault="00583626" w:rsidP="002E13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C566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46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  <w:p w:rsidR="00FE5328" w:rsidRDefault="00FE53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Pr="00470513" w:rsidRDefault="00470513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Both the PowerPoint presentation and the prepared demonstration video were good quality </w:t>
            </w:r>
          </w:p>
          <w:p w:rsidR="002E13ED" w:rsidRPr="00D02B0B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8145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58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8145DA" w:rsidP="00C566C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C566C5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  <w:bookmarkStart w:id="0" w:name="_GoBack"/>
            <w:bookmarkEnd w:id="0"/>
            <w:r w:rsidR="007E110E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0513" w:rsidRDefault="00470513" w:rsidP="00D02B0B">
      <w:pPr>
        <w:rPr>
          <w:rFonts w:asciiTheme="minorHAnsi" w:hAnsiTheme="minorHAnsi"/>
          <w:color w:val="000000" w:themeColor="text1"/>
          <w:u w:val="single"/>
        </w:rPr>
      </w:pPr>
    </w:p>
    <w:p w:rsidR="006363DD" w:rsidRPr="006363DD" w:rsidRDefault="0047051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="006363DD" w:rsidRPr="00470513">
        <w:rPr>
          <w:rFonts w:asciiTheme="minorHAnsi" w:hAnsiTheme="minorHAnsi"/>
          <w:b/>
          <w:color w:val="000000" w:themeColor="text1"/>
          <w:sz w:val="32"/>
        </w:rPr>
        <w:t xml:space="preserve">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2E13ED"/>
    <w:rsid w:val="0035582F"/>
    <w:rsid w:val="003E3904"/>
    <w:rsid w:val="00425130"/>
    <w:rsid w:val="00470513"/>
    <w:rsid w:val="00484F97"/>
    <w:rsid w:val="004D575F"/>
    <w:rsid w:val="00583626"/>
    <w:rsid w:val="0059281E"/>
    <w:rsid w:val="005F77C5"/>
    <w:rsid w:val="00633587"/>
    <w:rsid w:val="006363DD"/>
    <w:rsid w:val="00642EA9"/>
    <w:rsid w:val="006530D2"/>
    <w:rsid w:val="006645F5"/>
    <w:rsid w:val="007E110E"/>
    <w:rsid w:val="007E7127"/>
    <w:rsid w:val="008145DA"/>
    <w:rsid w:val="008B05C1"/>
    <w:rsid w:val="00980F55"/>
    <w:rsid w:val="009C2B9C"/>
    <w:rsid w:val="009F37CB"/>
    <w:rsid w:val="00A736BA"/>
    <w:rsid w:val="00AB34FE"/>
    <w:rsid w:val="00B91B5B"/>
    <w:rsid w:val="00BC3BFA"/>
    <w:rsid w:val="00C566C5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  <w:rsid w:val="00F15319"/>
    <w:rsid w:val="00FE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1C67B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7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3EF0C0B2</Template>
  <TotalTime>56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27</cp:revision>
  <dcterms:created xsi:type="dcterms:W3CDTF">2013-07-16T15:30:00Z</dcterms:created>
  <dcterms:modified xsi:type="dcterms:W3CDTF">2019-05-14T11:50:00Z</dcterms:modified>
</cp:coreProperties>
</file>