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72ADDC" w14:textId="19D82DA9" w:rsidR="00C6554A" w:rsidRPr="008B5277" w:rsidRDefault="00A82955" w:rsidP="00C6554A">
      <w:pPr>
        <w:pStyle w:val="Photo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r>
        <w:rPr>
          <w:noProof/>
        </w:rPr>
        <w:drawing>
          <wp:inline distT="0" distB="0" distL="0" distR="0" wp14:anchorId="7AF01A96" wp14:editId="586445D7">
            <wp:extent cx="5262245" cy="4338955"/>
            <wp:effectExtent l="0" t="0" r="0" b="4445"/>
            <wp:docPr id="2" name="Picture 2" descr="Image result for ellas kitche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llas kitchen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245" cy="433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" w:name="_GoBack"/>
      <w:bookmarkEnd w:id="5"/>
    </w:p>
    <w:bookmarkEnd w:id="0"/>
    <w:bookmarkEnd w:id="1"/>
    <w:bookmarkEnd w:id="2"/>
    <w:bookmarkEnd w:id="3"/>
    <w:bookmarkEnd w:id="4"/>
    <w:p w14:paraId="6D84CD73" w14:textId="00FF46F5" w:rsidR="00C6554A" w:rsidRPr="002B7667" w:rsidRDefault="002B7667" w:rsidP="00C6554A">
      <w:pPr>
        <w:pStyle w:val="Title"/>
        <w:rPr>
          <w:rFonts w:ascii="Arial" w:hAnsi="Arial" w:cs="Arial"/>
        </w:rPr>
      </w:pPr>
      <w:r w:rsidRPr="002B7667">
        <w:rPr>
          <w:rFonts w:ascii="Arial" w:hAnsi="Arial" w:cs="Arial"/>
        </w:rPr>
        <w:t>Creativity and innovation</w:t>
      </w:r>
    </w:p>
    <w:p w14:paraId="1ACAB0C9" w14:textId="763EB30E" w:rsidR="00C6554A" w:rsidRPr="002B7667" w:rsidRDefault="002B7667" w:rsidP="00C6554A">
      <w:pPr>
        <w:pStyle w:val="Subtitle"/>
        <w:rPr>
          <w:rFonts w:ascii="Arial" w:hAnsi="Arial" w:cs="Arial"/>
        </w:rPr>
      </w:pPr>
      <w:r w:rsidRPr="002B7667">
        <w:rPr>
          <w:rFonts w:ascii="Arial" w:hAnsi="Arial" w:cs="Arial"/>
        </w:rPr>
        <w:t xml:space="preserve">Contempory issues in marketing </w:t>
      </w:r>
    </w:p>
    <w:p w14:paraId="6CECDA2C" w14:textId="7C8C67EA" w:rsidR="00C6554A" w:rsidRDefault="002B7667" w:rsidP="00C6554A">
      <w:pPr>
        <w:pStyle w:val="ContactInfo"/>
      </w:pPr>
      <w:r w:rsidRPr="002B7667">
        <w:rPr>
          <w:rFonts w:cs="Arial"/>
        </w:rPr>
        <w:t>Cameron Borkett</w:t>
      </w:r>
      <w:r w:rsidR="00C6554A" w:rsidRPr="002B7667">
        <w:rPr>
          <w:rFonts w:cs="Arial"/>
        </w:rPr>
        <w:t xml:space="preserve"> | </w:t>
      </w:r>
      <w:r w:rsidRPr="002B7667">
        <w:rPr>
          <w:rFonts w:cs="Arial"/>
        </w:rPr>
        <w:t>1702706</w:t>
      </w:r>
      <w:r w:rsidR="00C6554A" w:rsidRPr="002B7667">
        <w:rPr>
          <w:rFonts w:cs="Arial"/>
        </w:rPr>
        <w:t xml:space="preserve"> | </w:t>
      </w:r>
      <w:r w:rsidRPr="002B7667">
        <w:rPr>
          <w:rFonts w:cs="Arial"/>
        </w:rPr>
        <w:t>17/01/2020</w:t>
      </w:r>
      <w:r w:rsidR="00C6554A">
        <w:br w:type="page"/>
      </w:r>
    </w:p>
    <w:sdt>
      <w:sdtPr>
        <w:rPr>
          <w:rFonts w:eastAsiaTheme="minorHAnsi" w:cstheme="minorBidi"/>
          <w:color w:val="auto"/>
          <w:sz w:val="22"/>
          <w:szCs w:val="22"/>
        </w:rPr>
        <w:id w:val="-1560780661"/>
        <w:docPartObj>
          <w:docPartGallery w:val="Table of Contents"/>
          <w:docPartUnique/>
        </w:docPartObj>
      </w:sdtPr>
      <w:sdtEndPr>
        <w:rPr>
          <w:rFonts w:cs="Arial"/>
          <w:b/>
          <w:bCs/>
          <w:noProof/>
        </w:rPr>
      </w:sdtEndPr>
      <w:sdtContent>
        <w:p w14:paraId="5F8A2654" w14:textId="75B2FFFA" w:rsidR="00915FC6" w:rsidRPr="00915FC6" w:rsidRDefault="00915FC6">
          <w:pPr>
            <w:pStyle w:val="TOCHeading"/>
            <w:rPr>
              <w:rFonts w:cs="Arial"/>
            </w:rPr>
          </w:pPr>
          <w:r w:rsidRPr="00915FC6">
            <w:rPr>
              <w:rFonts w:cs="Arial"/>
            </w:rPr>
            <w:t>Contents</w:t>
          </w:r>
        </w:p>
        <w:p w14:paraId="1F456ECD" w14:textId="2B1A63EC" w:rsidR="0004424E" w:rsidRDefault="00915FC6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r w:rsidRPr="00915FC6">
            <w:rPr>
              <w:rFonts w:cs="Arial"/>
            </w:rPr>
            <w:fldChar w:fldCharType="begin"/>
          </w:r>
          <w:r w:rsidRPr="00915FC6">
            <w:rPr>
              <w:rFonts w:cs="Arial"/>
            </w:rPr>
            <w:instrText xml:space="preserve"> TOC \o "1-3" \h \z \u </w:instrText>
          </w:r>
          <w:r w:rsidRPr="00915FC6">
            <w:rPr>
              <w:rFonts w:cs="Arial"/>
            </w:rPr>
            <w:fldChar w:fldCharType="separate"/>
          </w:r>
          <w:hyperlink w:anchor="_Toc30156732" w:history="1">
            <w:r w:rsidR="0004424E" w:rsidRPr="003E69DA">
              <w:rPr>
                <w:rStyle w:val="Hyperlink"/>
                <w:noProof/>
              </w:rPr>
              <w:t>Table of figures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_Toc30156732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1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45B8737B" w14:textId="6FC2E326" w:rsidR="0004424E" w:rsidRDefault="00B90EA4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33" w:history="1">
            <w:r w:rsidR="0004424E" w:rsidRPr="003E69DA">
              <w:rPr>
                <w:rStyle w:val="Hyperlink"/>
                <w:noProof/>
              </w:rPr>
              <w:t>Executive summary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_Toc30156733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2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50331AB0" w14:textId="7AD05575" w:rsidR="0004424E" w:rsidRDefault="00B90EA4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34" w:history="1">
            <w:r w:rsidR="0004424E" w:rsidRPr="003E69DA">
              <w:rPr>
                <w:rStyle w:val="Hyperlink"/>
                <w:noProof/>
              </w:rPr>
              <w:t>Introduction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_Toc30156734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3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5393A615" w14:textId="6F369123" w:rsidR="0004424E" w:rsidRDefault="00B90EA4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35" w:history="1">
            <w:r w:rsidR="0004424E" w:rsidRPr="003E69DA">
              <w:rPr>
                <w:rStyle w:val="Hyperlink"/>
                <w:noProof/>
              </w:rPr>
              <w:t>Background of organisation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_Toc30156735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3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62574CCB" w14:textId="3B730435" w:rsidR="0004424E" w:rsidRDefault="00B90EA4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36" w:history="1">
            <w:r w:rsidR="0004424E" w:rsidRPr="003E69DA">
              <w:rPr>
                <w:rStyle w:val="Hyperlink"/>
                <w:noProof/>
              </w:rPr>
              <w:t>Creativity and innovation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_Toc30156736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4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4A29E76E" w14:textId="6715F07F" w:rsidR="0004424E" w:rsidRDefault="00B90EA4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37" w:history="1">
            <w:r w:rsidR="0004424E" w:rsidRPr="003E69DA">
              <w:rPr>
                <w:rStyle w:val="Hyperlink"/>
                <w:noProof/>
              </w:rPr>
              <w:t>Creativity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_Toc30156737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4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44A03F14" w14:textId="4473DBD3" w:rsidR="0004424E" w:rsidRDefault="00B90EA4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38" w:history="1">
            <w:r w:rsidR="0004424E" w:rsidRPr="003E69DA">
              <w:rPr>
                <w:rStyle w:val="Hyperlink"/>
                <w:rFonts w:cs="Arial"/>
                <w:noProof/>
              </w:rPr>
              <w:t>Innovation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_Toc30156738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4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52A0AD1E" w14:textId="551842B6" w:rsidR="0004424E" w:rsidRDefault="00B90EA4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39" w:history="1">
            <w:r w:rsidR="0004424E" w:rsidRPr="003E69DA">
              <w:rPr>
                <w:rStyle w:val="Hyperlink"/>
                <w:rFonts w:cs="Arial"/>
                <w:noProof/>
                <w:shd w:val="clear" w:color="auto" w:fill="FFFFFF"/>
              </w:rPr>
              <w:t>Creativity and innovation in Ella’s kitchen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_Toc30156739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6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791E4358" w14:textId="67F589DB" w:rsidR="0004424E" w:rsidRDefault="00B90EA4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40" w:history="1">
            <w:r w:rsidR="0004424E" w:rsidRPr="003E69DA">
              <w:rPr>
                <w:rStyle w:val="Hyperlink"/>
                <w:noProof/>
                <w:shd w:val="clear" w:color="auto" w:fill="FFFFFF"/>
              </w:rPr>
              <w:t>Benefits and pitfalls of creativity and innovation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_Toc30156740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7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190A72F1" w14:textId="18E19220" w:rsidR="0004424E" w:rsidRDefault="00B90EA4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41" w:history="1">
            <w:r w:rsidR="0004424E" w:rsidRPr="003E69DA">
              <w:rPr>
                <w:rStyle w:val="Hyperlink"/>
                <w:noProof/>
              </w:rPr>
              <w:t>Benefits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_Toc30156741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7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40E857A6" w14:textId="4EA5E00A" w:rsidR="0004424E" w:rsidRDefault="00B90EA4">
          <w:pPr>
            <w:pStyle w:val="TOC2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42" w:history="1">
            <w:r w:rsidR="0004424E" w:rsidRPr="003E69DA">
              <w:rPr>
                <w:rStyle w:val="Hyperlink"/>
                <w:noProof/>
              </w:rPr>
              <w:t>Pitfalls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_Toc30156742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8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2C775BD0" w14:textId="37DC60D7" w:rsidR="0004424E" w:rsidRDefault="00B90EA4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43" w:history="1">
            <w:r w:rsidR="0004424E" w:rsidRPr="003E69DA">
              <w:rPr>
                <w:rStyle w:val="Hyperlink"/>
                <w:noProof/>
                <w:shd w:val="clear" w:color="auto" w:fill="FFFFFF"/>
              </w:rPr>
              <w:t>Conclusion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_Toc30156743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9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7A0A129A" w14:textId="2B3D3B3F" w:rsidR="0004424E" w:rsidRDefault="00B90EA4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44" w:history="1">
            <w:r w:rsidR="0004424E" w:rsidRPr="003E69DA">
              <w:rPr>
                <w:rStyle w:val="Hyperlink"/>
                <w:noProof/>
              </w:rPr>
              <w:t>Recommendations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_Toc30156744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9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6F788831" w14:textId="1F348517" w:rsidR="0004424E" w:rsidRDefault="00B90EA4">
          <w:pPr>
            <w:pStyle w:val="TOC1"/>
            <w:tabs>
              <w:tab w:val="right" w:leader="dot" w:pos="8630"/>
            </w:tabs>
            <w:rPr>
              <w:rFonts w:asciiTheme="minorHAnsi" w:eastAsiaTheme="minorEastAsia" w:hAnsiTheme="minorHAnsi"/>
              <w:noProof/>
              <w:lang w:val="en-GB" w:eastAsia="en-GB"/>
            </w:rPr>
          </w:pPr>
          <w:hyperlink w:anchor="_Toc30156745" w:history="1">
            <w:r w:rsidR="0004424E" w:rsidRPr="003E69DA">
              <w:rPr>
                <w:rStyle w:val="Hyperlink"/>
                <w:rFonts w:cs="Arial"/>
                <w:noProof/>
              </w:rPr>
              <w:t>References</w:t>
            </w:r>
            <w:r w:rsidR="0004424E">
              <w:rPr>
                <w:noProof/>
                <w:webHidden/>
              </w:rPr>
              <w:tab/>
            </w:r>
            <w:r w:rsidR="0004424E">
              <w:rPr>
                <w:noProof/>
                <w:webHidden/>
              </w:rPr>
              <w:fldChar w:fldCharType="begin"/>
            </w:r>
            <w:r w:rsidR="0004424E">
              <w:rPr>
                <w:noProof/>
                <w:webHidden/>
              </w:rPr>
              <w:instrText xml:space="preserve"> PAGEREF _Toc30156745 \h </w:instrText>
            </w:r>
            <w:r w:rsidR="0004424E">
              <w:rPr>
                <w:noProof/>
                <w:webHidden/>
              </w:rPr>
            </w:r>
            <w:r w:rsidR="0004424E">
              <w:rPr>
                <w:noProof/>
                <w:webHidden/>
              </w:rPr>
              <w:fldChar w:fldCharType="separate"/>
            </w:r>
            <w:r w:rsidR="0004424E">
              <w:rPr>
                <w:noProof/>
                <w:webHidden/>
              </w:rPr>
              <w:t>11</w:t>
            </w:r>
            <w:r w:rsidR="0004424E">
              <w:rPr>
                <w:noProof/>
                <w:webHidden/>
              </w:rPr>
              <w:fldChar w:fldCharType="end"/>
            </w:r>
          </w:hyperlink>
        </w:p>
        <w:p w14:paraId="51ED4C97" w14:textId="7E0DAF84" w:rsidR="00915FC6" w:rsidRPr="00915FC6" w:rsidRDefault="00915FC6">
          <w:pPr>
            <w:rPr>
              <w:rFonts w:cs="Arial"/>
            </w:rPr>
          </w:pPr>
          <w:r w:rsidRPr="00915FC6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4C5974C3" w14:textId="60CA4646" w:rsidR="002C74C0" w:rsidRDefault="00B90EA4"/>
    <w:p w14:paraId="4AF6D7A0" w14:textId="7ABAFA0D" w:rsidR="00AB2F72" w:rsidRDefault="00AB2F72"/>
    <w:p w14:paraId="7217B842" w14:textId="1304BFC7" w:rsidR="00AB2F72" w:rsidRDefault="00AB2F72"/>
    <w:p w14:paraId="383DFC40" w14:textId="3D02FD9D" w:rsidR="00AB2F72" w:rsidRDefault="00AB2F72"/>
    <w:p w14:paraId="36C84C1F" w14:textId="41922A64" w:rsidR="00AB2F72" w:rsidRDefault="00282C92" w:rsidP="00282C92">
      <w:pPr>
        <w:pStyle w:val="Heading1"/>
      </w:pPr>
      <w:bookmarkStart w:id="6" w:name="_Toc30156732"/>
      <w:r>
        <w:t>Table of figures</w:t>
      </w:r>
      <w:bookmarkEnd w:id="6"/>
    </w:p>
    <w:p w14:paraId="22015679" w14:textId="285F130F" w:rsidR="00AB2F72" w:rsidRDefault="00AB2F72"/>
    <w:p w14:paraId="4265710E" w14:textId="0027B6C8" w:rsidR="00282C92" w:rsidRDefault="00282C92">
      <w:pPr>
        <w:pStyle w:val="TableofFigures"/>
        <w:tabs>
          <w:tab w:val="right" w:leader="dot" w:pos="8630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9834400" w:history="1">
        <w:r w:rsidRPr="00DB330A">
          <w:rPr>
            <w:rStyle w:val="Hyperlink"/>
            <w:noProof/>
          </w:rPr>
          <w:t>Figure 1:diagrammatic definition of innovation (</w:t>
        </w:r>
        <w:r w:rsidRPr="00DB330A">
          <w:rPr>
            <w:rStyle w:val="Hyperlink"/>
            <w:rFonts w:cs="Arial"/>
            <w:noProof/>
            <w:shd w:val="clear" w:color="auto" w:fill="FFFFFF"/>
          </w:rPr>
          <w:t>Baregheh</w:t>
        </w:r>
        <w:r w:rsidRPr="00DB330A">
          <w:rPr>
            <w:rStyle w:val="Hyperlink"/>
            <w:noProof/>
          </w:rPr>
          <w:t xml:space="preserve">, </w:t>
        </w:r>
        <w:r w:rsidRPr="00DB330A">
          <w:rPr>
            <w:rStyle w:val="Hyperlink"/>
            <w:rFonts w:cs="Arial"/>
            <w:noProof/>
            <w:shd w:val="clear" w:color="auto" w:fill="FFFFFF"/>
          </w:rPr>
          <w:t>Rowley</w:t>
        </w:r>
        <w:r w:rsidRPr="00DB330A">
          <w:rPr>
            <w:rStyle w:val="Hyperlink"/>
            <w:noProof/>
          </w:rPr>
          <w:t>,</w:t>
        </w:r>
        <w:r w:rsidRPr="00DB330A">
          <w:rPr>
            <w:rStyle w:val="Hyperlink"/>
            <w:rFonts w:cs="Arial"/>
            <w:noProof/>
            <w:shd w:val="clear" w:color="auto" w:fill="FFFFFF"/>
          </w:rPr>
          <w:t>Sambrook</w:t>
        </w:r>
        <w:r w:rsidRPr="00DB330A">
          <w:rPr>
            <w:rStyle w:val="Hyperlink"/>
            <w:noProof/>
          </w:rPr>
          <w:t>,</w:t>
        </w:r>
        <w:r w:rsidRPr="00DB330A">
          <w:rPr>
            <w:rStyle w:val="Hyperlink"/>
            <w:rFonts w:cs="Arial"/>
            <w:noProof/>
            <w:shd w:val="clear" w:color="auto" w:fill="FFFFFF"/>
          </w:rPr>
          <w:t>2009)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_Toc29834400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26AFBA4" w14:textId="48AEF523" w:rsidR="00AB2F72" w:rsidRDefault="00282C92">
      <w:r>
        <w:fldChar w:fldCharType="end"/>
      </w:r>
    </w:p>
    <w:p w14:paraId="0F36C3C2" w14:textId="4300A079" w:rsidR="00AB2F72" w:rsidRDefault="00AB2F72"/>
    <w:p w14:paraId="0A19283D" w14:textId="02295D51" w:rsidR="00AB2F72" w:rsidRDefault="00AB2F72"/>
    <w:p w14:paraId="07EDA5E6" w14:textId="4302283F" w:rsidR="00AB2F72" w:rsidRDefault="00AB2F72"/>
    <w:p w14:paraId="44CED27E" w14:textId="4D6DFF9E" w:rsidR="00AB2F72" w:rsidRDefault="00AB2F72"/>
    <w:p w14:paraId="0FF4340E" w14:textId="267DC6E4" w:rsidR="00AB2F72" w:rsidRDefault="00AB2F72"/>
    <w:p w14:paraId="35126774" w14:textId="5DFDF45A" w:rsidR="0091077C" w:rsidRDefault="003C7FEB" w:rsidP="003C7FEB">
      <w:pPr>
        <w:pStyle w:val="Heading1"/>
      </w:pPr>
      <w:bookmarkStart w:id="7" w:name="_Toc30156733"/>
      <w:r>
        <w:t>Executive summary</w:t>
      </w:r>
      <w:bookmarkEnd w:id="7"/>
    </w:p>
    <w:p w14:paraId="72940745" w14:textId="4AAE289F" w:rsidR="00C4781B" w:rsidRDefault="001D53D1" w:rsidP="00A20377">
      <w:pPr>
        <w:spacing w:line="480" w:lineRule="auto"/>
      </w:pPr>
      <w:r>
        <w:t xml:space="preserve">Ella’s </w:t>
      </w:r>
      <w:r w:rsidR="0000051B">
        <w:t xml:space="preserve">kitchen is a small business </w:t>
      </w:r>
      <w:r w:rsidR="009440A6">
        <w:t xml:space="preserve">who sells baby and children food products </w:t>
      </w:r>
      <w:r w:rsidR="00EE35E1">
        <w:t xml:space="preserve">and they conduct their business </w:t>
      </w:r>
      <w:r w:rsidR="00231FE1">
        <w:t xml:space="preserve">sustainably and green and they are </w:t>
      </w:r>
      <w:r w:rsidR="00BE45D8">
        <w:t>constantly</w:t>
      </w:r>
      <w:r w:rsidR="00231FE1">
        <w:t xml:space="preserve"> looking </w:t>
      </w:r>
      <w:r w:rsidR="00766074">
        <w:t xml:space="preserve">to improve and change the way they recycle and conduct business </w:t>
      </w:r>
    </w:p>
    <w:p w14:paraId="16594710" w14:textId="46B099D2" w:rsidR="00766074" w:rsidRDefault="00766074" w:rsidP="00A20377">
      <w:pPr>
        <w:spacing w:line="480" w:lineRule="auto"/>
      </w:pPr>
      <w:r>
        <w:t xml:space="preserve">Their goals to be the business </w:t>
      </w:r>
      <w:r w:rsidR="001040AE">
        <w:t xml:space="preserve">that do it right can be </w:t>
      </w:r>
      <w:r w:rsidR="009F7297">
        <w:t>achieved</w:t>
      </w:r>
      <w:r w:rsidR="001040AE">
        <w:t xml:space="preserve"> through innovation and creativity </w:t>
      </w:r>
      <w:r w:rsidR="00B33A2B">
        <w:t xml:space="preserve">by evolving their business they can </w:t>
      </w:r>
      <w:r w:rsidR="00461942">
        <w:t xml:space="preserve">grow and become a more desirable brand through their green innovation </w:t>
      </w:r>
      <w:r w:rsidR="009F7297">
        <w:t>to making their product more recyclable</w:t>
      </w:r>
      <w:r w:rsidR="00A0764A">
        <w:t>, helping in building trust with buyers</w:t>
      </w:r>
      <w:r w:rsidR="009F7297">
        <w:t xml:space="preserve"> </w:t>
      </w:r>
      <w:r w:rsidR="00A20377">
        <w:t>and their catering to the nutrition for children</w:t>
      </w:r>
      <w:r w:rsidR="00A0764A">
        <w:t>.</w:t>
      </w:r>
    </w:p>
    <w:p w14:paraId="3551761B" w14:textId="6107E1A4" w:rsidR="00F47F43" w:rsidRDefault="00F47F43" w:rsidP="00A20377">
      <w:pPr>
        <w:spacing w:line="480" w:lineRule="auto"/>
      </w:pPr>
      <w:r>
        <w:t xml:space="preserve">The ups and downs of the creative approach are the pressures that time constraints can have and the issue of having to be careful of copyright over trademarked and intellectual </w:t>
      </w:r>
      <w:r w:rsidR="00E22BFD">
        <w:t xml:space="preserve">property and making sure they do not </w:t>
      </w:r>
      <w:r w:rsidR="00F025F8">
        <w:t xml:space="preserve">violate it. </w:t>
      </w:r>
      <w:r w:rsidR="00A0764A">
        <w:t>However,</w:t>
      </w:r>
      <w:r w:rsidR="00F025F8">
        <w:t xml:space="preserve"> this free environment opens doors to be able to express the new ideas </w:t>
      </w:r>
      <w:r w:rsidR="005F5305">
        <w:t xml:space="preserve">and be </w:t>
      </w:r>
      <w:r w:rsidR="0004424E">
        <w:t>able</w:t>
      </w:r>
      <w:r w:rsidR="005F5305">
        <w:t xml:space="preserve"> to adapt the environment around them </w:t>
      </w:r>
      <w:r w:rsidR="0004424E">
        <w:t>making</w:t>
      </w:r>
      <w:r w:rsidR="005F5305">
        <w:t xml:space="preserve"> them less susceptible to failure as they have the innovation to be able to scope out the issues and deal with things from another angle </w:t>
      </w:r>
    </w:p>
    <w:p w14:paraId="6B4FBFE0" w14:textId="733E4981" w:rsidR="005F5305" w:rsidRPr="00C4781B" w:rsidRDefault="005F5305" w:rsidP="00A20377">
      <w:pPr>
        <w:spacing w:line="480" w:lineRule="auto"/>
      </w:pPr>
      <w:r>
        <w:t xml:space="preserve">The recommendations were </w:t>
      </w:r>
      <w:r w:rsidR="00E322D2">
        <w:t xml:space="preserve">methods of creativity and innovation exercises even in the forms of a simple brainstorm or </w:t>
      </w:r>
      <w:r w:rsidR="0004424E">
        <w:t xml:space="preserve">a mind map just to get creativity constantly flowing so that the content of then business does not become irrelevant or dated by keeping up with current trends. </w:t>
      </w:r>
    </w:p>
    <w:p w14:paraId="5E9253AB" w14:textId="2EA0A05D" w:rsidR="003C7FEB" w:rsidRDefault="003C7FEB" w:rsidP="003C7FEB"/>
    <w:p w14:paraId="6334D012" w14:textId="7C1F3CE5" w:rsidR="003C7FEB" w:rsidRDefault="003C7FEB" w:rsidP="003C7FEB"/>
    <w:p w14:paraId="55700EC8" w14:textId="46F3F695" w:rsidR="003C7FEB" w:rsidRDefault="003C7FEB" w:rsidP="003C7FEB"/>
    <w:p w14:paraId="1847897F" w14:textId="0B729F09" w:rsidR="003C7FEB" w:rsidRDefault="003C7FEB" w:rsidP="003C7FEB"/>
    <w:p w14:paraId="474BE433" w14:textId="457E60C1" w:rsidR="003C7FEB" w:rsidRDefault="003C7FEB" w:rsidP="003C7FEB"/>
    <w:p w14:paraId="50351B87" w14:textId="0099C6F2" w:rsidR="003C7FEB" w:rsidRDefault="00A218AD" w:rsidP="006B4319">
      <w:pPr>
        <w:pStyle w:val="Heading1"/>
      </w:pPr>
      <w:bookmarkStart w:id="8" w:name="_Toc30156734"/>
      <w:r w:rsidRPr="00FA1F21">
        <w:t>Introduction</w:t>
      </w:r>
      <w:bookmarkEnd w:id="8"/>
    </w:p>
    <w:p w14:paraId="23C6BF7B" w14:textId="1B2FA6DF" w:rsidR="007227A3" w:rsidRDefault="003C3702" w:rsidP="007227A3">
      <w:pPr>
        <w:spacing w:line="480" w:lineRule="auto"/>
      </w:pPr>
      <w:r>
        <w:t xml:space="preserve">In todays </w:t>
      </w:r>
      <w:r w:rsidR="00CC56E4">
        <w:t xml:space="preserve">business </w:t>
      </w:r>
      <w:r w:rsidR="00DC215F">
        <w:t xml:space="preserve">where there are many businesses doing the same thing </w:t>
      </w:r>
      <w:r w:rsidR="00F3383E">
        <w:t xml:space="preserve">with only minor changes </w:t>
      </w:r>
      <w:r w:rsidR="003417DF">
        <w:t xml:space="preserve">where every business strategies are only change </w:t>
      </w:r>
      <w:r w:rsidR="00670454">
        <w:t xml:space="preserve">price or to do special deals but now </w:t>
      </w:r>
      <w:r w:rsidR="006A2515">
        <w:t xml:space="preserve">there is a call for creativity </w:t>
      </w:r>
      <w:r w:rsidR="00930D57">
        <w:t>and innovation where in order to get the strategic advantage you need to stand out and this becomes even more important when you are a small business among big</w:t>
      </w:r>
      <w:r w:rsidR="0015552F">
        <w:t xml:space="preserve"> companies so having a new and fresh idea is more important than ever to gain </w:t>
      </w:r>
      <w:r w:rsidR="00EC7A69">
        <w:t xml:space="preserve">competitive advantage </w:t>
      </w:r>
      <w:r w:rsidR="00010C02">
        <w:t xml:space="preserve">and </w:t>
      </w:r>
      <w:r w:rsidR="00CD615E">
        <w:t xml:space="preserve">it was shown in a study that </w:t>
      </w:r>
      <w:r w:rsidR="00CD615E" w:rsidRPr="00CD615E">
        <w:rPr>
          <w:b/>
          <w:bCs/>
          <w:i/>
          <w:iCs/>
        </w:rPr>
        <w:t>“Business creativity has a positive influence on business superiority”</w:t>
      </w:r>
      <w:r w:rsidR="007227A3" w:rsidRPr="007227A3">
        <w:rPr>
          <w:rFonts w:cs="Arial"/>
          <w:color w:val="222222"/>
          <w:sz w:val="20"/>
          <w:szCs w:val="20"/>
          <w:shd w:val="clear" w:color="auto" w:fill="FFFFFF"/>
        </w:rPr>
        <w:t xml:space="preserve"> </w:t>
      </w:r>
      <w:r w:rsidR="007227A3">
        <w:rPr>
          <w:rFonts w:cs="Arial"/>
          <w:color w:val="222222"/>
          <w:sz w:val="20"/>
          <w:szCs w:val="20"/>
          <w:shd w:val="clear" w:color="auto" w:fill="FFFFFF"/>
        </w:rPr>
        <w:t>(</w:t>
      </w:r>
      <w:proofErr w:type="spellStart"/>
      <w:r w:rsidR="007227A3">
        <w:rPr>
          <w:rFonts w:cs="Arial"/>
          <w:color w:val="222222"/>
          <w:sz w:val="20"/>
          <w:szCs w:val="20"/>
          <w:shd w:val="clear" w:color="auto" w:fill="FFFFFF"/>
        </w:rPr>
        <w:t>Oktarina</w:t>
      </w:r>
      <w:proofErr w:type="spellEnd"/>
      <w:r w:rsidR="007227A3">
        <w:rPr>
          <w:rFonts w:cs="Arial"/>
          <w:color w:val="222222"/>
          <w:sz w:val="20"/>
          <w:szCs w:val="20"/>
          <w:shd w:val="clear" w:color="auto" w:fill="FFFFFF"/>
        </w:rPr>
        <w:t xml:space="preserve"> &amp; Witiastuti</w:t>
      </w:r>
      <w:r w:rsidR="007227A3">
        <w:t>,</w:t>
      </w:r>
      <w:r w:rsidR="007227A3">
        <w:rPr>
          <w:rFonts w:cs="Arial"/>
          <w:color w:val="222222"/>
          <w:sz w:val="20"/>
          <w:szCs w:val="20"/>
          <w:shd w:val="clear" w:color="auto" w:fill="FFFFFF"/>
        </w:rPr>
        <w:t>2019)</w:t>
      </w:r>
    </w:p>
    <w:p w14:paraId="2671DA27" w14:textId="1AAC8935" w:rsidR="00091F6B" w:rsidRPr="00091F6B" w:rsidRDefault="00091F6B" w:rsidP="00F25B4C">
      <w:pPr>
        <w:spacing w:line="480" w:lineRule="auto"/>
      </w:pPr>
    </w:p>
    <w:p w14:paraId="5FD23611" w14:textId="77777777" w:rsidR="008570BA" w:rsidRDefault="00D31D4C" w:rsidP="00D31D4C">
      <w:pPr>
        <w:pStyle w:val="Heading2"/>
      </w:pPr>
      <w:bookmarkStart w:id="9" w:name="_Toc30156735"/>
      <w:r>
        <w:t>Background of organisation</w:t>
      </w:r>
      <w:bookmarkEnd w:id="9"/>
    </w:p>
    <w:p w14:paraId="6A8FF6CD" w14:textId="1360BA3C" w:rsidR="00897C40" w:rsidRDefault="008570BA" w:rsidP="006B0385">
      <w:pPr>
        <w:spacing w:line="480" w:lineRule="auto"/>
      </w:pPr>
      <w:r>
        <w:t xml:space="preserve">This report </w:t>
      </w:r>
      <w:r w:rsidR="009C47B8">
        <w:t xml:space="preserve">will study </w:t>
      </w:r>
      <w:proofErr w:type="gramStart"/>
      <w:r w:rsidR="009C47B8">
        <w:t>in to</w:t>
      </w:r>
      <w:proofErr w:type="gramEnd"/>
      <w:r w:rsidR="009C47B8">
        <w:t xml:space="preserve"> </w:t>
      </w:r>
      <w:r w:rsidR="00D534EA">
        <w:t>Ella’s</w:t>
      </w:r>
      <w:r w:rsidR="00E572CE">
        <w:t xml:space="preserve"> kitchen </w:t>
      </w:r>
      <w:r w:rsidR="00DC49D2">
        <w:t xml:space="preserve">a baby and </w:t>
      </w:r>
      <w:r w:rsidR="008855C9">
        <w:t>children’s</w:t>
      </w:r>
      <w:r w:rsidR="00DC49D2">
        <w:t xml:space="preserve"> </w:t>
      </w:r>
      <w:r w:rsidR="008855C9">
        <w:t xml:space="preserve">food company that wishes to reduce the use of additives in their products so that the </w:t>
      </w:r>
      <w:r w:rsidR="00D33007">
        <w:t>babies</w:t>
      </w:r>
      <w:r w:rsidR="00F654BD">
        <w:t xml:space="preserve">/children have a healthier diet </w:t>
      </w:r>
      <w:r w:rsidR="00C31219">
        <w:t xml:space="preserve">and increase their </w:t>
      </w:r>
      <w:r w:rsidR="00114631">
        <w:t>wellbeing</w:t>
      </w:r>
      <w:r w:rsidR="00A14570">
        <w:t>. Ella’s kitchen</w:t>
      </w:r>
      <w:r w:rsidR="00DC0A2F">
        <w:t xml:space="preserve"> is only a small business </w:t>
      </w:r>
      <w:r w:rsidR="00C83FAD">
        <w:t xml:space="preserve">that only had </w:t>
      </w:r>
      <w:r w:rsidR="00E7365A">
        <w:t xml:space="preserve">72 </w:t>
      </w:r>
      <w:r w:rsidR="00610D70">
        <w:t>employees</w:t>
      </w:r>
      <w:r w:rsidR="00E7365A">
        <w:t xml:space="preserve"> in the fiscal year of 2018</w:t>
      </w:r>
      <w:r w:rsidR="00114631">
        <w:t>,</w:t>
      </w:r>
      <w:r w:rsidR="00697752">
        <w:t>a business being that small can be difficult in keeping up with larger businesses</w:t>
      </w:r>
      <w:r w:rsidR="005A23D9">
        <w:t xml:space="preserve"> </w:t>
      </w:r>
      <w:r w:rsidR="00DC0A2F">
        <w:t xml:space="preserve">so keeping relevant is very important so that </w:t>
      </w:r>
      <w:r w:rsidR="00163FDF">
        <w:t xml:space="preserve">they </w:t>
      </w:r>
      <w:r w:rsidR="00DC0A2F">
        <w:t xml:space="preserve">do not fade in to </w:t>
      </w:r>
      <w:r w:rsidR="0004118A">
        <w:t xml:space="preserve">the </w:t>
      </w:r>
      <w:r w:rsidR="006B0385">
        <w:t xml:space="preserve">shadows of </w:t>
      </w:r>
      <w:r w:rsidR="00A70D34">
        <w:t>larger</w:t>
      </w:r>
      <w:r w:rsidR="006B0385">
        <w:t xml:space="preserve"> competitors</w:t>
      </w:r>
      <w:r w:rsidR="00D2649A">
        <w:t>.</w:t>
      </w:r>
      <w:r w:rsidR="000C4FC8">
        <w:t xml:space="preserve"> There aims and o</w:t>
      </w:r>
      <w:r w:rsidR="002954C1">
        <w:t xml:space="preserve">bjectives are based on sustainability and </w:t>
      </w:r>
      <w:r w:rsidR="007A6040">
        <w:t xml:space="preserve">making sure that their packaging is </w:t>
      </w:r>
      <w:r w:rsidR="00EC63A9">
        <w:t>recyclable</w:t>
      </w:r>
      <w:r w:rsidR="007A6040">
        <w:t xml:space="preserve"> and that their ingredients </w:t>
      </w:r>
      <w:r w:rsidR="00DA2964">
        <w:t>are</w:t>
      </w:r>
      <w:r w:rsidR="007A6040">
        <w:t xml:space="preserve"> ethically</w:t>
      </w:r>
      <w:r w:rsidR="007249C8">
        <w:t>. Their major focuses are on packaging</w:t>
      </w:r>
      <w:r w:rsidR="00005EB1">
        <w:t xml:space="preserve">, </w:t>
      </w:r>
      <w:r w:rsidR="007249C8">
        <w:t>people</w:t>
      </w:r>
      <w:r w:rsidR="00005EB1">
        <w:t>, planet</w:t>
      </w:r>
      <w:r w:rsidR="005D6331">
        <w:t xml:space="preserve">, ingredients and to be the ones who make the change. This goal that they wish to achieve can be achieved especially with the </w:t>
      </w:r>
      <w:r w:rsidR="00DF172B">
        <w:t>help of creativity and innovation so that they can find or create alternative ways to make their products</w:t>
      </w:r>
      <w:r w:rsidR="00547FFE">
        <w:t xml:space="preserve"> </w:t>
      </w:r>
      <w:r w:rsidR="00CF356A">
        <w:t>greener and more sustainable.</w:t>
      </w:r>
    </w:p>
    <w:p w14:paraId="09CD3989" w14:textId="60ABE0ED" w:rsidR="00CB369A" w:rsidRPr="00BE4721" w:rsidRDefault="00A218AD" w:rsidP="00CB369A">
      <w:pPr>
        <w:pStyle w:val="Heading1"/>
      </w:pPr>
      <w:bookmarkStart w:id="10" w:name="_Toc30156736"/>
      <w:r w:rsidRPr="00BE4721">
        <w:lastRenderedPageBreak/>
        <w:t>Creativit</w:t>
      </w:r>
      <w:r w:rsidR="00E03363" w:rsidRPr="00BE4721">
        <w:t>y and innovation</w:t>
      </w:r>
      <w:bookmarkEnd w:id="10"/>
    </w:p>
    <w:p w14:paraId="77816E13" w14:textId="0D46023F" w:rsidR="00E03363" w:rsidRPr="00BE4721" w:rsidRDefault="00CB369A" w:rsidP="00CB369A">
      <w:pPr>
        <w:pStyle w:val="Heading2"/>
      </w:pPr>
      <w:bookmarkStart w:id="11" w:name="_Toc30156737"/>
      <w:r w:rsidRPr="00BE4721">
        <w:t>C</w:t>
      </w:r>
      <w:r w:rsidR="00D74DFD" w:rsidRPr="00BE4721">
        <w:t>reativity</w:t>
      </w:r>
      <w:bookmarkEnd w:id="11"/>
      <w:r w:rsidR="00D74DFD" w:rsidRPr="00BE4721">
        <w:t xml:space="preserve"> </w:t>
      </w:r>
    </w:p>
    <w:p w14:paraId="5AAB9ADA" w14:textId="5BC8577A" w:rsidR="00CB369A" w:rsidRPr="00BF6AD5" w:rsidRDefault="009C6BF0" w:rsidP="00F56C7A">
      <w:pPr>
        <w:spacing w:line="480" w:lineRule="auto"/>
        <w:rPr>
          <w:rFonts w:cs="Arial"/>
        </w:rPr>
      </w:pPr>
      <w:r w:rsidRPr="00BE4721">
        <w:t xml:space="preserve"> At face value the definition ac</w:t>
      </w:r>
      <w:r w:rsidR="00CE69AE" w:rsidRPr="00BE4721">
        <w:t xml:space="preserve">cording to the dictionary is to </w:t>
      </w:r>
      <w:r w:rsidR="00A527DD" w:rsidRPr="00BE4721">
        <w:t>create or be inventive</w:t>
      </w:r>
      <w:r w:rsidR="003C52B5" w:rsidRPr="00BE4721">
        <w:t xml:space="preserve">, however, </w:t>
      </w:r>
      <w:r w:rsidR="00A527DD" w:rsidRPr="00BE4721">
        <w:t>it is more complicated than that as another</w:t>
      </w:r>
      <w:r w:rsidR="00A039A3" w:rsidRPr="00BE4721">
        <w:t xml:space="preserve"> definition of c</w:t>
      </w:r>
      <w:r w:rsidR="00E43B88" w:rsidRPr="00BE4721">
        <w:t xml:space="preserve">reativity </w:t>
      </w:r>
      <w:r w:rsidR="0080401A" w:rsidRPr="00BE4721">
        <w:t xml:space="preserve">is </w:t>
      </w:r>
      <w:r w:rsidR="007B55BE" w:rsidRPr="00BE4721">
        <w:t xml:space="preserve">the ability to be able to produce work that is </w:t>
      </w:r>
      <w:r w:rsidR="0046565C" w:rsidRPr="00BE4721">
        <w:t>original and appro</w:t>
      </w:r>
      <w:r w:rsidR="00E8426C" w:rsidRPr="00BE4721">
        <w:t>priate</w:t>
      </w:r>
      <w:r w:rsidR="00486333">
        <w:t>.</w:t>
      </w:r>
      <w:r w:rsidR="00E8426C" w:rsidRPr="00BE4721">
        <w:t xml:space="preserve"> </w:t>
      </w:r>
      <w:r w:rsidR="00486333">
        <w:t xml:space="preserve">This means </w:t>
      </w:r>
      <w:r w:rsidR="00B648E3" w:rsidRPr="00BE4721">
        <w:t xml:space="preserve">it needs to come from an original and new </w:t>
      </w:r>
      <w:r w:rsidR="00B648E3" w:rsidRPr="00BF6AD5">
        <w:rPr>
          <w:rFonts w:cs="Arial"/>
        </w:rPr>
        <w:t>standpoint and mu</w:t>
      </w:r>
      <w:r w:rsidR="00F04227" w:rsidRPr="00BF6AD5">
        <w:rPr>
          <w:rFonts w:cs="Arial"/>
        </w:rPr>
        <w:t xml:space="preserve">st be useful and able to adapt to the limitations of the task </w:t>
      </w:r>
      <w:r w:rsidR="00677AE7" w:rsidRPr="00BF6AD5">
        <w:rPr>
          <w:rFonts w:cs="Arial"/>
        </w:rPr>
        <w:t>(Sternberg,1999)</w:t>
      </w:r>
      <w:r w:rsidR="00486333">
        <w:rPr>
          <w:rFonts w:cs="Arial"/>
        </w:rPr>
        <w:t>,</w:t>
      </w:r>
      <w:r w:rsidR="00AB7BA3" w:rsidRPr="00BF6AD5">
        <w:rPr>
          <w:rFonts w:cs="Arial"/>
        </w:rPr>
        <w:t xml:space="preserve"> however</w:t>
      </w:r>
      <w:r w:rsidR="00BF4EE8">
        <w:rPr>
          <w:rFonts w:cs="Arial"/>
        </w:rPr>
        <w:t>,</w:t>
      </w:r>
      <w:r w:rsidR="00AB7BA3" w:rsidRPr="00BF6AD5">
        <w:rPr>
          <w:rFonts w:cs="Arial"/>
        </w:rPr>
        <w:t xml:space="preserve"> the </w:t>
      </w:r>
      <w:r w:rsidR="00155882" w:rsidRPr="00BF6AD5">
        <w:rPr>
          <w:rFonts w:cs="Arial"/>
        </w:rPr>
        <w:t xml:space="preserve">word creativity or creative </w:t>
      </w:r>
      <w:r w:rsidR="00A039A3" w:rsidRPr="00BF6AD5">
        <w:rPr>
          <w:rFonts w:cs="Arial"/>
        </w:rPr>
        <w:t xml:space="preserve">have so many different definitions </w:t>
      </w:r>
      <w:r w:rsidR="00214836" w:rsidRPr="00BF6AD5">
        <w:rPr>
          <w:rFonts w:cs="Arial"/>
        </w:rPr>
        <w:t>depending on the context</w:t>
      </w:r>
      <w:r w:rsidR="002B5AFA" w:rsidRPr="00BF6AD5">
        <w:rPr>
          <w:rFonts w:cs="Arial"/>
        </w:rPr>
        <w:t xml:space="preserve"> examples</w:t>
      </w:r>
      <w:r w:rsidR="004B7195" w:rsidRPr="00BF6AD5">
        <w:rPr>
          <w:rFonts w:cs="Arial"/>
        </w:rPr>
        <w:t xml:space="preserve"> include </w:t>
      </w:r>
      <w:r w:rsidR="00860EC0" w:rsidRPr="00BF6AD5">
        <w:rPr>
          <w:rFonts w:cs="Arial"/>
        </w:rPr>
        <w:t xml:space="preserve">individual </w:t>
      </w:r>
      <w:r w:rsidR="004B1024" w:rsidRPr="00BF6AD5">
        <w:rPr>
          <w:rFonts w:cs="Arial"/>
        </w:rPr>
        <w:t xml:space="preserve">talent </w:t>
      </w:r>
      <w:r w:rsidR="00995C4C" w:rsidRPr="00BF6AD5">
        <w:rPr>
          <w:rFonts w:cs="Arial"/>
        </w:rPr>
        <w:t>in this context creativity is described as something a creative person does</w:t>
      </w:r>
      <w:r w:rsidR="002C4FFF" w:rsidRPr="00BF6AD5">
        <w:rPr>
          <w:rFonts w:cs="Arial"/>
        </w:rPr>
        <w:t xml:space="preserve">. Another is </w:t>
      </w:r>
      <w:r w:rsidR="00EF79B3" w:rsidRPr="00BF6AD5">
        <w:rPr>
          <w:rFonts w:cs="Arial"/>
        </w:rPr>
        <w:t xml:space="preserve">as a process as </w:t>
      </w:r>
      <w:r w:rsidR="00281CEC" w:rsidRPr="00BF6AD5">
        <w:rPr>
          <w:rFonts w:cs="Arial"/>
        </w:rPr>
        <w:t xml:space="preserve">a way in which </w:t>
      </w:r>
      <w:r w:rsidR="008A0C16" w:rsidRPr="00BF6AD5">
        <w:rPr>
          <w:rFonts w:cs="Arial"/>
        </w:rPr>
        <w:t xml:space="preserve">ideas are </w:t>
      </w:r>
      <w:r w:rsidR="00A76AC6" w:rsidRPr="00BF6AD5">
        <w:rPr>
          <w:rFonts w:cs="Arial"/>
        </w:rPr>
        <w:t>produced, finally</w:t>
      </w:r>
      <w:r w:rsidR="00F55423" w:rsidRPr="00BF6AD5">
        <w:rPr>
          <w:rFonts w:cs="Arial"/>
        </w:rPr>
        <w:t xml:space="preserve"> as a </w:t>
      </w:r>
      <w:r w:rsidR="008673DC" w:rsidRPr="00BF6AD5">
        <w:rPr>
          <w:rFonts w:cs="Arial"/>
        </w:rPr>
        <w:t xml:space="preserve">product so </w:t>
      </w:r>
      <w:r w:rsidR="00A76AC6" w:rsidRPr="00BF6AD5">
        <w:rPr>
          <w:rFonts w:cs="Arial"/>
        </w:rPr>
        <w:t>something</w:t>
      </w:r>
      <w:r w:rsidR="008673DC" w:rsidRPr="00BF6AD5">
        <w:rPr>
          <w:rFonts w:cs="Arial"/>
        </w:rPr>
        <w:t xml:space="preserve"> that is produced </w:t>
      </w:r>
      <w:r w:rsidR="00544029" w:rsidRPr="00BF6AD5">
        <w:rPr>
          <w:rFonts w:cs="Arial"/>
        </w:rPr>
        <w:t xml:space="preserve">such as a </w:t>
      </w:r>
      <w:r w:rsidR="00F761E1" w:rsidRPr="00BF6AD5">
        <w:rPr>
          <w:rFonts w:cs="Arial"/>
        </w:rPr>
        <w:t xml:space="preserve">painters work of art, all of these can be applied </w:t>
      </w:r>
      <w:r w:rsidR="00646151" w:rsidRPr="00BF6AD5">
        <w:rPr>
          <w:rFonts w:cs="Arial"/>
        </w:rPr>
        <w:t>(Green, 2007)</w:t>
      </w:r>
      <w:r w:rsidR="005204D3" w:rsidRPr="00BF6AD5">
        <w:rPr>
          <w:rFonts w:cs="Arial"/>
        </w:rPr>
        <w:t xml:space="preserve"> with</w:t>
      </w:r>
      <w:r w:rsidR="005204D3" w:rsidRPr="00BF6AD5">
        <w:rPr>
          <w:rFonts w:cs="Arial"/>
          <w:i/>
          <w:iCs/>
        </w:rPr>
        <w:t xml:space="preserve"> </w:t>
      </w:r>
      <w:r w:rsidR="005204D3" w:rsidRPr="00BF6AD5">
        <w:rPr>
          <w:rFonts w:cs="Arial"/>
        </w:rPr>
        <w:t xml:space="preserve">so many definitions the word almost seems overused but that at least means that there is room for interpretation and leeway </w:t>
      </w:r>
      <w:r w:rsidR="009D605A" w:rsidRPr="00BF6AD5">
        <w:rPr>
          <w:rFonts w:cs="Arial"/>
        </w:rPr>
        <w:t>when considering the topic as a whole</w:t>
      </w:r>
      <w:r w:rsidR="003A71A2" w:rsidRPr="00BF6AD5">
        <w:rPr>
          <w:rFonts w:cs="Arial"/>
        </w:rPr>
        <w:t>.</w:t>
      </w:r>
      <w:r w:rsidR="0006569C" w:rsidRPr="00BF6AD5">
        <w:rPr>
          <w:rFonts w:cs="Arial"/>
        </w:rPr>
        <w:t xml:space="preserve"> But in this </w:t>
      </w:r>
      <w:r w:rsidR="00554405" w:rsidRPr="00BF6AD5">
        <w:rPr>
          <w:rFonts w:cs="Arial"/>
        </w:rPr>
        <w:t>context,</w:t>
      </w:r>
      <w:r w:rsidR="0006569C" w:rsidRPr="00BF6AD5">
        <w:rPr>
          <w:rFonts w:cs="Arial"/>
        </w:rPr>
        <w:t xml:space="preserve"> it will </w:t>
      </w:r>
      <w:r w:rsidR="001313B2" w:rsidRPr="00BF6AD5">
        <w:rPr>
          <w:rFonts w:cs="Arial"/>
        </w:rPr>
        <w:t>be more aimed towards an idea or a product</w:t>
      </w:r>
      <w:r w:rsidR="00491AF5" w:rsidRPr="00BF6AD5">
        <w:rPr>
          <w:rFonts w:cs="Arial"/>
        </w:rPr>
        <w:t xml:space="preserve"> as dealing with businesses and marketing </w:t>
      </w:r>
      <w:r w:rsidR="00D50BBE" w:rsidRPr="00BF6AD5">
        <w:rPr>
          <w:rFonts w:cs="Arial"/>
        </w:rPr>
        <w:t>ideas of how to do things and the</w:t>
      </w:r>
      <w:r w:rsidR="00D82260" w:rsidRPr="00BF6AD5">
        <w:rPr>
          <w:rFonts w:cs="Arial"/>
        </w:rPr>
        <w:t xml:space="preserve"> question of what’s next?</w:t>
      </w:r>
      <w:r w:rsidR="00554405" w:rsidRPr="00BF6AD5">
        <w:rPr>
          <w:rFonts w:cs="Arial"/>
        </w:rPr>
        <w:t xml:space="preserve"> </w:t>
      </w:r>
      <w:r w:rsidR="000B4065" w:rsidRPr="00BF6AD5">
        <w:rPr>
          <w:rFonts w:cs="Arial"/>
        </w:rPr>
        <w:t xml:space="preserve">As William </w:t>
      </w:r>
      <w:proofErr w:type="spellStart"/>
      <w:r w:rsidR="000B4065" w:rsidRPr="00BF6AD5">
        <w:rPr>
          <w:rFonts w:cs="Arial"/>
        </w:rPr>
        <w:t>o’barr</w:t>
      </w:r>
      <w:proofErr w:type="spellEnd"/>
      <w:r w:rsidR="000B4065" w:rsidRPr="00BF6AD5">
        <w:rPr>
          <w:rFonts w:cs="Arial"/>
        </w:rPr>
        <w:t xml:space="preserve"> p</w:t>
      </w:r>
      <w:r w:rsidR="005A78CB" w:rsidRPr="00BF6AD5">
        <w:rPr>
          <w:rFonts w:cs="Arial"/>
        </w:rPr>
        <w:t xml:space="preserve">ut it as “one of those you-know-it-when-you-see-it things that eludes a specific definition.” </w:t>
      </w:r>
      <w:r w:rsidR="00EB18F3" w:rsidRPr="00BF6AD5">
        <w:rPr>
          <w:rFonts w:cs="Arial"/>
        </w:rPr>
        <w:t>(</w:t>
      </w:r>
      <w:proofErr w:type="spellStart"/>
      <w:r w:rsidR="00EB18F3" w:rsidRPr="00BF6AD5">
        <w:rPr>
          <w:rFonts w:cs="Arial"/>
        </w:rPr>
        <w:t>O'Barr</w:t>
      </w:r>
      <w:proofErr w:type="spellEnd"/>
      <w:r w:rsidR="00EB18F3" w:rsidRPr="00BF6AD5">
        <w:rPr>
          <w:rFonts w:cs="Arial"/>
        </w:rPr>
        <w:t xml:space="preserve">, 2011) </w:t>
      </w:r>
      <w:r w:rsidR="005A78CB" w:rsidRPr="00BF6AD5">
        <w:rPr>
          <w:rFonts w:cs="Arial"/>
        </w:rPr>
        <w:t xml:space="preserve">Which is very accurate as people </w:t>
      </w:r>
      <w:r w:rsidR="00D3055C" w:rsidRPr="00BF6AD5">
        <w:rPr>
          <w:rFonts w:cs="Arial"/>
        </w:rPr>
        <w:t xml:space="preserve">struggle to define </w:t>
      </w:r>
      <w:r w:rsidR="00DF06A8" w:rsidRPr="00BF6AD5">
        <w:rPr>
          <w:rFonts w:cs="Arial"/>
        </w:rPr>
        <w:t xml:space="preserve">it one </w:t>
      </w:r>
      <w:proofErr w:type="gramStart"/>
      <w:r w:rsidR="00DF06A8" w:rsidRPr="00BF6AD5">
        <w:rPr>
          <w:rFonts w:cs="Arial"/>
        </w:rPr>
        <w:t>way</w:t>
      </w:r>
      <w:proofErr w:type="gramEnd"/>
      <w:r w:rsidR="00DF06A8" w:rsidRPr="00BF6AD5">
        <w:rPr>
          <w:rFonts w:cs="Arial"/>
        </w:rPr>
        <w:t xml:space="preserve"> so </w:t>
      </w:r>
      <w:r w:rsidR="0004424E" w:rsidRPr="00BF6AD5">
        <w:rPr>
          <w:rFonts w:cs="Arial"/>
        </w:rPr>
        <w:t>it</w:t>
      </w:r>
      <w:r w:rsidR="0004424E">
        <w:rPr>
          <w:rFonts w:cs="Arial"/>
        </w:rPr>
        <w:t xml:space="preserve"> is </w:t>
      </w:r>
      <w:r w:rsidR="00DF06A8" w:rsidRPr="00BF6AD5">
        <w:rPr>
          <w:rFonts w:cs="Arial"/>
        </w:rPr>
        <w:t>easier to take it at face value</w:t>
      </w:r>
      <w:r w:rsidR="00DF06A8" w:rsidRPr="00BF6AD5">
        <w:rPr>
          <w:rFonts w:cs="Arial"/>
          <w:color w:val="0A0A0A"/>
          <w:shd w:val="clear" w:color="auto" w:fill="FFFFFF"/>
        </w:rPr>
        <w:t xml:space="preserve"> </w:t>
      </w:r>
    </w:p>
    <w:p w14:paraId="36474B57" w14:textId="2E63FC2C" w:rsidR="00CB369A" w:rsidRPr="00BF6AD5" w:rsidRDefault="00CB369A" w:rsidP="00A7576B">
      <w:pPr>
        <w:pStyle w:val="Heading2"/>
        <w:rPr>
          <w:rFonts w:cs="Arial"/>
        </w:rPr>
      </w:pPr>
      <w:bookmarkStart w:id="12" w:name="_Toc30156738"/>
      <w:r w:rsidRPr="00BF6AD5">
        <w:rPr>
          <w:rFonts w:cs="Arial"/>
        </w:rPr>
        <w:t>Innovatio</w:t>
      </w:r>
      <w:r w:rsidR="00A7576B" w:rsidRPr="00BF6AD5">
        <w:rPr>
          <w:rFonts w:cs="Arial"/>
        </w:rPr>
        <w:t>n</w:t>
      </w:r>
      <w:bookmarkEnd w:id="12"/>
    </w:p>
    <w:p w14:paraId="0DD7DD9D" w14:textId="0E0F2AA9" w:rsidR="00A83F1F" w:rsidRPr="00BF6AD5" w:rsidRDefault="00A7576B" w:rsidP="003C52B5">
      <w:pPr>
        <w:spacing w:line="480" w:lineRule="auto"/>
        <w:rPr>
          <w:rFonts w:cs="Arial"/>
        </w:rPr>
      </w:pPr>
      <w:r w:rsidRPr="00BF6AD5">
        <w:rPr>
          <w:rFonts w:cs="Arial"/>
        </w:rPr>
        <w:t xml:space="preserve">Innovation is </w:t>
      </w:r>
      <w:r w:rsidR="009977AC" w:rsidRPr="00BF6AD5">
        <w:rPr>
          <w:rFonts w:cs="Arial"/>
        </w:rPr>
        <w:t>similar</w:t>
      </w:r>
      <w:r w:rsidRPr="00BF6AD5">
        <w:rPr>
          <w:rFonts w:cs="Arial"/>
        </w:rPr>
        <w:t xml:space="preserve"> to </w:t>
      </w:r>
      <w:r w:rsidR="00402517" w:rsidRPr="00BF6AD5">
        <w:rPr>
          <w:rFonts w:cs="Arial"/>
        </w:rPr>
        <w:t>creativity</w:t>
      </w:r>
      <w:r w:rsidR="00BF4928" w:rsidRPr="00BF6AD5">
        <w:rPr>
          <w:rFonts w:cs="Arial"/>
        </w:rPr>
        <w:t xml:space="preserve"> in the idea that it is </w:t>
      </w:r>
      <w:r w:rsidR="0078412D" w:rsidRPr="00BF6AD5">
        <w:rPr>
          <w:rFonts w:cs="Arial"/>
        </w:rPr>
        <w:t>n</w:t>
      </w:r>
      <w:r w:rsidR="00BF4928" w:rsidRPr="00BF6AD5">
        <w:rPr>
          <w:rFonts w:cs="Arial"/>
        </w:rPr>
        <w:t>ot easily defined</w:t>
      </w:r>
      <w:r w:rsidR="00402517" w:rsidRPr="00BF6AD5">
        <w:rPr>
          <w:rFonts w:cs="Arial"/>
        </w:rPr>
        <w:t xml:space="preserve"> as it can be </w:t>
      </w:r>
      <w:r w:rsidR="00C05D59" w:rsidRPr="00BF6AD5">
        <w:rPr>
          <w:rFonts w:cs="Arial"/>
        </w:rPr>
        <w:t>interpreted and people have their own ideas about what defines</w:t>
      </w:r>
      <w:r w:rsidR="0078412D" w:rsidRPr="00BF6AD5">
        <w:rPr>
          <w:rFonts w:cs="Arial"/>
        </w:rPr>
        <w:t xml:space="preserve"> innovation</w:t>
      </w:r>
      <w:r w:rsidR="00930CB9">
        <w:rPr>
          <w:rFonts w:cs="Arial"/>
        </w:rPr>
        <w:t>,</w:t>
      </w:r>
      <w:r w:rsidR="004A7949" w:rsidRPr="00BF6AD5">
        <w:rPr>
          <w:rFonts w:cs="Arial"/>
        </w:rPr>
        <w:t xml:space="preserve"> but again from the dictionary it states that it is to make change and </w:t>
      </w:r>
      <w:r w:rsidR="00353D7C" w:rsidRPr="00BF6AD5">
        <w:rPr>
          <w:rFonts w:cs="Arial"/>
        </w:rPr>
        <w:t>to bring in new methods</w:t>
      </w:r>
      <w:r w:rsidR="00904ACF" w:rsidRPr="00BF6AD5">
        <w:rPr>
          <w:rFonts w:cs="Arial"/>
        </w:rPr>
        <w:t xml:space="preserve"> </w:t>
      </w:r>
      <w:r w:rsidR="007A27EB" w:rsidRPr="00BF6AD5">
        <w:rPr>
          <w:rFonts w:cs="Arial"/>
        </w:rPr>
        <w:t xml:space="preserve">and ideas but again there is debate over what is the actual definition so </w:t>
      </w:r>
      <w:r w:rsidR="00FB176D" w:rsidRPr="00BF6AD5">
        <w:rPr>
          <w:rFonts w:cs="Arial"/>
        </w:rPr>
        <w:t>a</w:t>
      </w:r>
      <w:r w:rsidR="007A27EB" w:rsidRPr="00BF6AD5">
        <w:rPr>
          <w:rFonts w:cs="Arial"/>
        </w:rPr>
        <w:t xml:space="preserve">nother </w:t>
      </w:r>
      <w:r w:rsidR="00FB176D" w:rsidRPr="00BF6AD5">
        <w:rPr>
          <w:rFonts w:cs="Arial"/>
        </w:rPr>
        <w:t xml:space="preserve">definition of it is a process </w:t>
      </w:r>
      <w:r w:rsidR="00A83F1F" w:rsidRPr="00BF6AD5">
        <w:rPr>
          <w:rFonts w:cs="Arial"/>
        </w:rPr>
        <w:t xml:space="preserve">or something that has many </w:t>
      </w:r>
      <w:r w:rsidR="00282C92" w:rsidRPr="00BF6AD5">
        <w:rPr>
          <w:rFonts w:cs="Arial"/>
        </w:rPr>
        <w:t>attributes</w:t>
      </w:r>
      <w:r w:rsidR="00A83F1F" w:rsidRPr="00BF6AD5">
        <w:rPr>
          <w:rFonts w:cs="Arial"/>
        </w:rPr>
        <w:t xml:space="preserve"> as shown below</w:t>
      </w:r>
      <w:r w:rsidR="00282C92" w:rsidRPr="00BF6AD5">
        <w:rPr>
          <w:rFonts w:cs="Arial"/>
        </w:rPr>
        <w:t>:</w:t>
      </w:r>
    </w:p>
    <w:p w14:paraId="0FEBBEEB" w14:textId="77777777" w:rsidR="00A83F1F" w:rsidRPr="00BF6AD5" w:rsidRDefault="00A83F1F" w:rsidP="00A83F1F">
      <w:pPr>
        <w:keepNext/>
        <w:spacing w:line="360" w:lineRule="auto"/>
        <w:rPr>
          <w:rFonts w:cs="Arial"/>
          <w:i/>
          <w:iCs/>
        </w:rPr>
      </w:pPr>
      <w:r w:rsidRPr="00BF6AD5">
        <w:rPr>
          <w:rFonts w:cs="Arial"/>
          <w:i/>
          <w:iCs/>
          <w:noProof/>
        </w:rPr>
        <w:lastRenderedPageBreak/>
        <w:drawing>
          <wp:inline distT="0" distB="0" distL="0" distR="0" wp14:anchorId="6CDCE91F" wp14:editId="43B866F1">
            <wp:extent cx="5960797" cy="3272203"/>
            <wp:effectExtent l="0" t="0" r="190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2"/>
                    <a:stretch/>
                  </pic:blipFill>
                  <pic:spPr bwMode="auto">
                    <a:xfrm>
                      <a:off x="0" y="0"/>
                      <a:ext cx="5960797" cy="3272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14C0C5" w14:textId="3670AD83" w:rsidR="00282C92" w:rsidRPr="00BF6AD5" w:rsidRDefault="00A83F1F" w:rsidP="00282C92">
      <w:pPr>
        <w:rPr>
          <w:rFonts w:cs="Arial"/>
          <w:i/>
          <w:iCs/>
        </w:rPr>
      </w:pPr>
      <w:bookmarkStart w:id="13" w:name="_Toc29834400"/>
      <w:r w:rsidRPr="00BF6AD5">
        <w:rPr>
          <w:rFonts w:cs="Arial"/>
          <w:i/>
          <w:iCs/>
        </w:rPr>
        <w:t xml:space="preserve">Figure </w:t>
      </w:r>
      <w:r w:rsidRPr="00BF6AD5">
        <w:rPr>
          <w:rFonts w:cs="Arial"/>
          <w:i/>
          <w:iCs/>
        </w:rPr>
        <w:fldChar w:fldCharType="begin"/>
      </w:r>
      <w:r w:rsidRPr="00BF6AD5">
        <w:rPr>
          <w:rFonts w:cs="Arial"/>
          <w:i/>
          <w:iCs/>
        </w:rPr>
        <w:instrText xml:space="preserve"> SEQ Figure \* ARABIC </w:instrText>
      </w:r>
      <w:r w:rsidRPr="00BF6AD5">
        <w:rPr>
          <w:rFonts w:cs="Arial"/>
          <w:i/>
          <w:iCs/>
        </w:rPr>
        <w:fldChar w:fldCharType="separate"/>
      </w:r>
      <w:r w:rsidRPr="00BF6AD5">
        <w:rPr>
          <w:rFonts w:cs="Arial"/>
          <w:i/>
          <w:iCs/>
          <w:noProof/>
        </w:rPr>
        <w:t>1</w:t>
      </w:r>
      <w:r w:rsidRPr="00BF6AD5">
        <w:rPr>
          <w:rFonts w:cs="Arial"/>
          <w:i/>
          <w:iCs/>
        </w:rPr>
        <w:fldChar w:fldCharType="end"/>
      </w:r>
      <w:r w:rsidRPr="00BF6AD5">
        <w:rPr>
          <w:rFonts w:cs="Arial"/>
          <w:i/>
          <w:iCs/>
        </w:rPr>
        <w:t>:</w:t>
      </w:r>
      <w:r w:rsidR="00D218AB" w:rsidRPr="00BF6AD5">
        <w:rPr>
          <w:rFonts w:cs="Arial"/>
          <w:i/>
          <w:iCs/>
        </w:rPr>
        <w:t xml:space="preserve">diagrammatic </w:t>
      </w:r>
      <w:r w:rsidRPr="00BF6AD5">
        <w:rPr>
          <w:rFonts w:cs="Arial"/>
          <w:i/>
          <w:iCs/>
        </w:rPr>
        <w:t>definition of innovation</w:t>
      </w:r>
      <w:r w:rsidR="00282C92" w:rsidRPr="00BF6AD5">
        <w:rPr>
          <w:rFonts w:cs="Arial"/>
          <w:i/>
          <w:iCs/>
        </w:rPr>
        <w:t xml:space="preserve"> (</w:t>
      </w:r>
      <w:proofErr w:type="spellStart"/>
      <w:r w:rsidR="00282C92" w:rsidRPr="00BF6AD5">
        <w:rPr>
          <w:rFonts w:cs="Arial"/>
          <w:i/>
          <w:iCs/>
          <w:color w:val="222222"/>
          <w:sz w:val="20"/>
          <w:szCs w:val="20"/>
          <w:shd w:val="clear" w:color="auto" w:fill="FFFFFF"/>
        </w:rPr>
        <w:t>Baregheh</w:t>
      </w:r>
      <w:proofErr w:type="spellEnd"/>
      <w:r w:rsidR="00282C92" w:rsidRPr="00BF6AD5">
        <w:rPr>
          <w:rFonts w:cs="Arial"/>
          <w:i/>
          <w:iCs/>
        </w:rPr>
        <w:t xml:space="preserve">, </w:t>
      </w:r>
      <w:proofErr w:type="gramStart"/>
      <w:r w:rsidR="00282C92" w:rsidRPr="00BF6AD5">
        <w:rPr>
          <w:rFonts w:cs="Arial"/>
          <w:i/>
          <w:iCs/>
          <w:color w:val="222222"/>
          <w:sz w:val="20"/>
          <w:szCs w:val="20"/>
          <w:shd w:val="clear" w:color="auto" w:fill="FFFFFF"/>
        </w:rPr>
        <w:t>Rowley</w:t>
      </w:r>
      <w:r w:rsidR="00282C92" w:rsidRPr="00BF6AD5">
        <w:rPr>
          <w:rFonts w:cs="Arial"/>
          <w:i/>
          <w:iCs/>
        </w:rPr>
        <w:t>,</w:t>
      </w:r>
      <w:r w:rsidR="00282C92" w:rsidRPr="00BF6AD5">
        <w:rPr>
          <w:rFonts w:cs="Arial"/>
          <w:i/>
          <w:iCs/>
          <w:color w:val="222222"/>
          <w:sz w:val="20"/>
          <w:szCs w:val="20"/>
          <w:shd w:val="clear" w:color="auto" w:fill="FFFFFF"/>
        </w:rPr>
        <w:t>Sambrook</w:t>
      </w:r>
      <w:proofErr w:type="gramEnd"/>
      <w:r w:rsidR="00282C92" w:rsidRPr="00BF6AD5">
        <w:rPr>
          <w:rFonts w:cs="Arial"/>
          <w:i/>
          <w:iCs/>
        </w:rPr>
        <w:t>,</w:t>
      </w:r>
      <w:r w:rsidR="00282C92" w:rsidRPr="00BF6AD5">
        <w:rPr>
          <w:rFonts w:cs="Arial"/>
          <w:i/>
          <w:iCs/>
          <w:color w:val="222222"/>
          <w:sz w:val="20"/>
          <w:szCs w:val="20"/>
          <w:shd w:val="clear" w:color="auto" w:fill="FFFFFF"/>
        </w:rPr>
        <w:t>2009)</w:t>
      </w:r>
      <w:bookmarkEnd w:id="13"/>
    </w:p>
    <w:p w14:paraId="4BEFE59C" w14:textId="4B341478" w:rsidR="00A83F1F" w:rsidRPr="00BF6AD5" w:rsidRDefault="00A83F1F" w:rsidP="00A83F1F">
      <w:pPr>
        <w:pStyle w:val="Caption"/>
        <w:rPr>
          <w:rFonts w:cs="Arial"/>
          <w:noProof/>
        </w:rPr>
      </w:pPr>
    </w:p>
    <w:p w14:paraId="793D16BB" w14:textId="79ADC737" w:rsidR="00A83F1F" w:rsidRPr="00BF6AD5" w:rsidRDefault="00A83F1F" w:rsidP="00EB18F3">
      <w:pPr>
        <w:spacing w:line="360" w:lineRule="auto"/>
        <w:rPr>
          <w:rFonts w:cs="Arial"/>
          <w:i/>
          <w:iCs/>
        </w:rPr>
      </w:pPr>
    </w:p>
    <w:p w14:paraId="0A639FD7" w14:textId="2796874E" w:rsidR="00BF6AD5" w:rsidRPr="00BF6AD5" w:rsidRDefault="0078412D" w:rsidP="00BF6AD5">
      <w:pPr>
        <w:spacing w:line="480" w:lineRule="auto"/>
        <w:rPr>
          <w:rFonts w:cs="Arial"/>
        </w:rPr>
      </w:pPr>
      <w:r w:rsidRPr="00BF6AD5">
        <w:rPr>
          <w:rFonts w:cs="Arial"/>
        </w:rPr>
        <w:t xml:space="preserve"> </w:t>
      </w:r>
      <w:r w:rsidR="00E673A5" w:rsidRPr="00BF6AD5">
        <w:rPr>
          <w:rFonts w:cs="Arial"/>
        </w:rPr>
        <w:t>So,</w:t>
      </w:r>
      <w:r w:rsidR="004E75AE" w:rsidRPr="00BF6AD5">
        <w:rPr>
          <w:rFonts w:cs="Arial"/>
        </w:rPr>
        <w:t xml:space="preserve"> in the diagrammatic</w:t>
      </w:r>
      <w:r w:rsidR="00C05D59" w:rsidRPr="00BF6AD5">
        <w:rPr>
          <w:rFonts w:cs="Arial"/>
        </w:rPr>
        <w:t xml:space="preserve"> definition</w:t>
      </w:r>
      <w:r w:rsidR="004E75AE" w:rsidRPr="00BF6AD5">
        <w:rPr>
          <w:rFonts w:cs="Arial"/>
        </w:rPr>
        <w:t xml:space="preserve"> creation is tied in with the process as whole</w:t>
      </w:r>
      <w:r w:rsidR="00BE1CD8" w:rsidRPr="00BF6AD5">
        <w:rPr>
          <w:rFonts w:cs="Arial"/>
        </w:rPr>
        <w:t xml:space="preserve"> so creative is part of the beginning and the </w:t>
      </w:r>
      <w:r w:rsidR="00B42679" w:rsidRPr="00BF6AD5">
        <w:rPr>
          <w:rFonts w:cs="Arial"/>
        </w:rPr>
        <w:t xml:space="preserve">continuing attribute that is needed to keep things original and fresh. </w:t>
      </w:r>
      <w:r w:rsidR="00C05D59" w:rsidRPr="00BF6AD5">
        <w:rPr>
          <w:rFonts w:cs="Arial"/>
        </w:rPr>
        <w:t xml:space="preserve"> </w:t>
      </w:r>
      <w:r w:rsidR="00402517" w:rsidRPr="00BF6AD5">
        <w:rPr>
          <w:rFonts w:cs="Arial"/>
        </w:rPr>
        <w:t xml:space="preserve">isn’t </w:t>
      </w:r>
      <w:r w:rsidR="00E673A5" w:rsidRPr="00BF6AD5">
        <w:rPr>
          <w:rFonts w:cs="Arial"/>
        </w:rPr>
        <w:t>the</w:t>
      </w:r>
      <w:r w:rsidR="00402517" w:rsidRPr="00BF6AD5">
        <w:rPr>
          <w:rFonts w:cs="Arial"/>
        </w:rPr>
        <w:t xml:space="preserve"> creation of something but more of the how of </w:t>
      </w:r>
      <w:r w:rsidR="009C089E" w:rsidRPr="00BF6AD5">
        <w:rPr>
          <w:rFonts w:cs="Arial"/>
        </w:rPr>
        <w:t xml:space="preserve">making something a reality </w:t>
      </w:r>
      <w:r w:rsidR="00BB21C3" w:rsidRPr="00BF6AD5">
        <w:rPr>
          <w:rFonts w:cs="Arial"/>
        </w:rPr>
        <w:t xml:space="preserve">an example would be apple having the creativity to </w:t>
      </w:r>
      <w:r w:rsidR="00AE4420" w:rsidRPr="00BF6AD5">
        <w:rPr>
          <w:rFonts w:cs="Arial"/>
        </w:rPr>
        <w:t>draw up the idea for</w:t>
      </w:r>
      <w:r w:rsidR="00F5580D" w:rsidRPr="00BF6AD5">
        <w:rPr>
          <w:rFonts w:cs="Arial"/>
        </w:rPr>
        <w:t xml:space="preserve"> a</w:t>
      </w:r>
      <w:r w:rsidR="00AE4420" w:rsidRPr="00BF6AD5">
        <w:rPr>
          <w:rFonts w:cs="Arial"/>
        </w:rPr>
        <w:t xml:space="preserve"> </w:t>
      </w:r>
      <w:r w:rsidR="00EB18F3" w:rsidRPr="00BF6AD5">
        <w:rPr>
          <w:rFonts w:cs="Arial"/>
        </w:rPr>
        <w:t>phone, but</w:t>
      </w:r>
      <w:r w:rsidR="00C94636" w:rsidRPr="00BF6AD5">
        <w:rPr>
          <w:rFonts w:cs="Arial"/>
        </w:rPr>
        <w:t xml:space="preserve"> then</w:t>
      </w:r>
      <w:r w:rsidR="00AE4420" w:rsidRPr="00BF6AD5">
        <w:rPr>
          <w:rFonts w:cs="Arial"/>
        </w:rPr>
        <w:t xml:space="preserve"> hav</w:t>
      </w:r>
      <w:r w:rsidR="00C94636" w:rsidRPr="00BF6AD5">
        <w:rPr>
          <w:rFonts w:cs="Arial"/>
        </w:rPr>
        <w:t>ing</w:t>
      </w:r>
      <w:r w:rsidR="00AE4420" w:rsidRPr="00BF6AD5">
        <w:rPr>
          <w:rFonts w:cs="Arial"/>
        </w:rPr>
        <w:t xml:space="preserve"> the innovation to create and improve on the product</w:t>
      </w:r>
      <w:r w:rsidR="00C94636" w:rsidRPr="00BF6AD5">
        <w:rPr>
          <w:rFonts w:cs="Arial"/>
        </w:rPr>
        <w:t>.</w:t>
      </w:r>
      <w:r w:rsidR="00583868" w:rsidRPr="00AE448D">
        <w:rPr>
          <w:rFonts w:cs="Arial"/>
          <w:color w:val="595959" w:themeColor="text1" w:themeTint="A6"/>
          <w:lang w:val="en-GB"/>
        </w:rPr>
        <w:t xml:space="preserve"> </w:t>
      </w:r>
      <w:r w:rsidR="00583868" w:rsidRPr="00D145A6">
        <w:rPr>
          <w:rFonts w:cs="Arial"/>
          <w:b/>
          <w:bCs/>
          <w:i/>
          <w:iCs/>
          <w:lang w:val="en-GB"/>
        </w:rPr>
        <w:t>“An invention becomes an innovation when it is successfully commercialized.</w:t>
      </w:r>
      <w:r w:rsidR="00583868" w:rsidRPr="00D145A6">
        <w:rPr>
          <w:rFonts w:cs="Arial"/>
          <w:b/>
          <w:bCs/>
          <w:i/>
          <w:iCs/>
        </w:rPr>
        <w:t xml:space="preserve">” </w:t>
      </w:r>
      <w:r w:rsidR="00AB55B7" w:rsidRPr="00D145A6">
        <w:rPr>
          <w:rFonts w:cs="Arial"/>
          <w:b/>
          <w:bCs/>
          <w:i/>
          <w:iCs/>
        </w:rPr>
        <w:t xml:space="preserve"> </w:t>
      </w:r>
      <w:proofErr w:type="spellStart"/>
      <w:r w:rsidR="00AB55B7" w:rsidRPr="00AB55B7">
        <w:rPr>
          <w:rFonts w:cs="Arial"/>
        </w:rPr>
        <w:t>Brem</w:t>
      </w:r>
      <w:proofErr w:type="spellEnd"/>
      <w:r w:rsidR="003B0DD6">
        <w:rPr>
          <w:rFonts w:cs="Arial"/>
        </w:rPr>
        <w:t xml:space="preserve"> &amp; </w:t>
      </w:r>
      <w:r w:rsidR="00AB55B7" w:rsidRPr="00AB55B7">
        <w:rPr>
          <w:rFonts w:cs="Arial"/>
        </w:rPr>
        <w:t>Maier</w:t>
      </w:r>
      <w:r w:rsidR="003B0DD6">
        <w:rPr>
          <w:rFonts w:cs="Arial"/>
        </w:rPr>
        <w:t xml:space="preserve"> &amp; </w:t>
      </w:r>
      <w:r w:rsidR="00AB55B7" w:rsidRPr="00AB55B7">
        <w:rPr>
          <w:rFonts w:cs="Arial"/>
        </w:rPr>
        <w:t>Wimschneider</w:t>
      </w:r>
      <w:r w:rsidR="003B0DD6">
        <w:rPr>
          <w:rFonts w:cs="Arial"/>
        </w:rPr>
        <w:t>,</w:t>
      </w:r>
      <w:r w:rsidR="00AB55B7" w:rsidRPr="00AB55B7">
        <w:rPr>
          <w:rFonts w:cs="Arial"/>
        </w:rPr>
        <w:t>2016</w:t>
      </w:r>
      <w:r w:rsidR="00231EB9">
        <w:rPr>
          <w:rFonts w:cs="Arial"/>
        </w:rPr>
        <w:t>)</w:t>
      </w:r>
      <w:r w:rsidR="003B0DD6">
        <w:rPr>
          <w:rFonts w:cs="Arial"/>
        </w:rPr>
        <w:t xml:space="preserve"> </w:t>
      </w:r>
      <w:r w:rsidR="00CC39E0">
        <w:rPr>
          <w:rFonts w:cs="Arial"/>
        </w:rPr>
        <w:t>Additionally,</w:t>
      </w:r>
      <w:r w:rsidR="00463361">
        <w:rPr>
          <w:rFonts w:cs="Arial"/>
        </w:rPr>
        <w:t xml:space="preserve"> </w:t>
      </w:r>
      <w:r w:rsidR="00A601EB" w:rsidRPr="00BF6AD5">
        <w:rPr>
          <w:rFonts w:cs="Arial"/>
        </w:rPr>
        <w:t>with the new emergin</w:t>
      </w:r>
      <w:r w:rsidR="00F62C63" w:rsidRPr="00BF6AD5">
        <w:rPr>
          <w:rFonts w:cs="Arial"/>
        </w:rPr>
        <w:t>g technologies and the way that people and the planet are changing it is good for businesses no matter the size has that ability to stay current through innovation and creativity</w:t>
      </w:r>
      <w:r w:rsidR="00484CE8" w:rsidRPr="00BF6AD5">
        <w:rPr>
          <w:rFonts w:cs="Arial"/>
        </w:rPr>
        <w:t>. This could be key to a business’s success or downfall</w:t>
      </w:r>
      <w:r w:rsidR="00C8215E" w:rsidRPr="00BF6AD5">
        <w:rPr>
          <w:rFonts w:cs="Arial"/>
        </w:rPr>
        <w:t xml:space="preserve"> </w:t>
      </w:r>
      <w:r w:rsidR="00C8215E" w:rsidRPr="00BF6AD5">
        <w:rPr>
          <w:rFonts w:cs="Arial"/>
          <w:b/>
          <w:bCs/>
        </w:rPr>
        <w:t>“</w:t>
      </w:r>
      <w:r w:rsidR="00C8215E" w:rsidRPr="00BF6AD5">
        <w:rPr>
          <w:rFonts w:cs="Arial"/>
          <w:b/>
          <w:bCs/>
          <w:shd w:val="clear" w:color="auto" w:fill="FFFFFF"/>
        </w:rPr>
        <w:t xml:space="preserve">Corporations that embrace innovation and, as </w:t>
      </w:r>
      <w:r w:rsidR="00C8215E" w:rsidRPr="00BF6AD5">
        <w:rPr>
          <w:rFonts w:cs="Arial"/>
          <w:b/>
          <w:bCs/>
          <w:shd w:val="clear" w:color="auto" w:fill="FFFFFF"/>
        </w:rPr>
        <w:lastRenderedPageBreak/>
        <w:t>importantly, manage innovation well, are able to remain buoyant even in the choppy waters of today's uncertain global economics.”</w:t>
      </w:r>
      <w:r w:rsidR="00C8215E" w:rsidRPr="00BF6AD5">
        <w:rPr>
          <w:rFonts w:cs="Arial"/>
          <w:b/>
          <w:bCs/>
          <w:sz w:val="21"/>
          <w:szCs w:val="21"/>
          <w:shd w:val="clear" w:color="auto" w:fill="FFFFFF"/>
        </w:rPr>
        <w:t xml:space="preserve">  </w:t>
      </w:r>
      <w:r w:rsidR="00BF6AD5" w:rsidRPr="00BF6AD5">
        <w:rPr>
          <w:rFonts w:cs="Arial"/>
          <w:sz w:val="21"/>
          <w:szCs w:val="21"/>
          <w:shd w:val="clear" w:color="auto" w:fill="FFFFFF"/>
        </w:rPr>
        <w:t>(</w:t>
      </w:r>
      <w:r w:rsidR="00BF6AD5" w:rsidRPr="00BF6AD5">
        <w:rPr>
          <w:rFonts w:cs="Arial"/>
          <w:color w:val="3A3A3A"/>
          <w:sz w:val="23"/>
          <w:szCs w:val="23"/>
          <w:shd w:val="clear" w:color="auto" w:fill="FFFFFF"/>
        </w:rPr>
        <w:t>Anon</w:t>
      </w:r>
      <w:r w:rsidR="00BF6AD5" w:rsidRPr="00BF6AD5">
        <w:rPr>
          <w:rFonts w:cs="Arial"/>
        </w:rPr>
        <w:t xml:space="preserve"> </w:t>
      </w:r>
      <w:r w:rsidR="00BF6AD5" w:rsidRPr="00BF6AD5">
        <w:rPr>
          <w:rFonts w:cs="Arial"/>
          <w:color w:val="3A3A3A"/>
          <w:sz w:val="23"/>
          <w:szCs w:val="23"/>
          <w:shd w:val="clear" w:color="auto" w:fill="FFFFFF"/>
        </w:rPr>
        <w:t>2012)</w:t>
      </w:r>
    </w:p>
    <w:p w14:paraId="50D41058" w14:textId="42DF4CCF" w:rsidR="00EB18F3" w:rsidRPr="00BF6AD5" w:rsidRDefault="00C6728B" w:rsidP="00ED4824">
      <w:pPr>
        <w:spacing w:line="480" w:lineRule="auto"/>
        <w:rPr>
          <w:rFonts w:cs="Arial"/>
          <w:shd w:val="clear" w:color="auto" w:fill="FFFFFF"/>
        </w:rPr>
      </w:pPr>
      <w:r w:rsidRPr="00BF6AD5">
        <w:rPr>
          <w:rFonts w:cs="Arial"/>
          <w:shd w:val="clear" w:color="auto" w:fill="FFFFFF"/>
        </w:rPr>
        <w:t>This is good news for smaller businesses that have a creative</w:t>
      </w:r>
      <w:r w:rsidR="00F200F7" w:rsidRPr="00BF6AD5">
        <w:rPr>
          <w:rFonts w:cs="Arial"/>
          <w:shd w:val="clear" w:color="auto" w:fill="FFFFFF"/>
        </w:rPr>
        <w:t xml:space="preserve"> and innovative</w:t>
      </w:r>
      <w:r w:rsidRPr="00BF6AD5">
        <w:rPr>
          <w:rFonts w:cs="Arial"/>
          <w:shd w:val="clear" w:color="auto" w:fill="FFFFFF"/>
        </w:rPr>
        <w:t xml:space="preserve"> side </w:t>
      </w:r>
      <w:r w:rsidR="00126B6E" w:rsidRPr="00BF6AD5">
        <w:rPr>
          <w:rFonts w:cs="Arial"/>
          <w:shd w:val="clear" w:color="auto" w:fill="FFFFFF"/>
        </w:rPr>
        <w:t xml:space="preserve">as smaller businesses </w:t>
      </w:r>
      <w:r w:rsidR="002B37ED" w:rsidRPr="00BF6AD5">
        <w:rPr>
          <w:rFonts w:cs="Arial"/>
          <w:shd w:val="clear" w:color="auto" w:fill="FFFFFF"/>
        </w:rPr>
        <w:t>are usually most effect</w:t>
      </w:r>
      <w:r w:rsidR="00B22BA1" w:rsidRPr="00BF6AD5">
        <w:rPr>
          <w:rFonts w:cs="Arial"/>
          <w:shd w:val="clear" w:color="auto" w:fill="FFFFFF"/>
        </w:rPr>
        <w:t xml:space="preserve">ed by economies </w:t>
      </w:r>
      <w:r w:rsidR="002070BA" w:rsidRPr="00BF6AD5">
        <w:rPr>
          <w:rFonts w:cs="Arial"/>
          <w:shd w:val="clear" w:color="auto" w:fill="FFFFFF"/>
        </w:rPr>
        <w:t>due to the size</w:t>
      </w:r>
      <w:r w:rsidR="00F200F7" w:rsidRPr="00BF6AD5">
        <w:rPr>
          <w:rFonts w:cs="Arial"/>
          <w:shd w:val="clear" w:color="auto" w:fill="FFFFFF"/>
        </w:rPr>
        <w:t>.</w:t>
      </w:r>
    </w:p>
    <w:p w14:paraId="76F74A1F" w14:textId="7D1D8A8A" w:rsidR="00805928" w:rsidRDefault="0049515E" w:rsidP="00D721A1">
      <w:pPr>
        <w:pStyle w:val="Heading1"/>
        <w:rPr>
          <w:rFonts w:cs="Arial"/>
          <w:shd w:val="clear" w:color="auto" w:fill="FFFFFF"/>
        </w:rPr>
      </w:pPr>
      <w:bookmarkStart w:id="14" w:name="_Toc30156739"/>
      <w:r w:rsidRPr="00BF6AD5">
        <w:rPr>
          <w:rFonts w:cs="Arial"/>
          <w:shd w:val="clear" w:color="auto" w:fill="FFFFFF"/>
        </w:rPr>
        <w:t>Creativity and</w:t>
      </w:r>
      <w:r w:rsidR="001256A8" w:rsidRPr="00BF6AD5">
        <w:rPr>
          <w:rFonts w:cs="Arial"/>
          <w:shd w:val="clear" w:color="auto" w:fill="FFFFFF"/>
        </w:rPr>
        <w:t xml:space="preserve"> innovation in</w:t>
      </w:r>
      <w:r w:rsidRPr="00BF6AD5">
        <w:rPr>
          <w:rFonts w:cs="Arial"/>
          <w:shd w:val="clear" w:color="auto" w:fill="FFFFFF"/>
        </w:rPr>
        <w:t xml:space="preserve"> Ella’s kitchen</w:t>
      </w:r>
      <w:bookmarkEnd w:id="14"/>
      <w:r w:rsidRPr="00BF6AD5">
        <w:rPr>
          <w:rFonts w:cs="Arial"/>
          <w:shd w:val="clear" w:color="auto" w:fill="FFFFFF"/>
        </w:rPr>
        <w:t xml:space="preserve"> </w:t>
      </w:r>
    </w:p>
    <w:p w14:paraId="54193F45" w14:textId="77777777" w:rsidR="001B037C" w:rsidRDefault="001B037C" w:rsidP="00251250">
      <w:pPr>
        <w:spacing w:line="480" w:lineRule="auto"/>
        <w:rPr>
          <w:color w:val="000000" w:themeColor="text1"/>
        </w:rPr>
      </w:pPr>
    </w:p>
    <w:p w14:paraId="783D1967" w14:textId="5610DA11" w:rsidR="001B037C" w:rsidRDefault="001B037C" w:rsidP="00251250">
      <w:pPr>
        <w:spacing w:line="480" w:lineRule="auto"/>
        <w:rPr>
          <w:rFonts w:ascii="HelveticaNeueLight" w:hAnsi="HelveticaNeueLight"/>
          <w:color w:val="000000" w:themeColor="text1"/>
          <w:shd w:val="clear" w:color="auto" w:fill="FFFFFF"/>
        </w:rPr>
      </w:pPr>
      <w:r w:rsidRPr="00BE4721">
        <w:rPr>
          <w:color w:val="000000" w:themeColor="text1"/>
        </w:rPr>
        <w:t xml:space="preserve">Creativity and innovation are an important role marketing </w:t>
      </w:r>
      <w:r>
        <w:rPr>
          <w:color w:val="000000" w:themeColor="text1"/>
        </w:rPr>
        <w:t xml:space="preserve">as a </w:t>
      </w:r>
      <w:r w:rsidR="0004424E">
        <w:rPr>
          <w:color w:val="000000" w:themeColor="text1"/>
        </w:rPr>
        <w:t>business</w:t>
      </w:r>
      <w:r>
        <w:rPr>
          <w:color w:val="000000" w:themeColor="text1"/>
        </w:rPr>
        <w:t xml:space="preserve"> will always</w:t>
      </w:r>
      <w:r w:rsidRPr="00BE4721">
        <w:rPr>
          <w:color w:val="000000" w:themeColor="text1"/>
        </w:rPr>
        <w:t xml:space="preserve"> need to </w:t>
      </w:r>
      <w:r>
        <w:rPr>
          <w:color w:val="000000" w:themeColor="text1"/>
        </w:rPr>
        <w:t>find</w:t>
      </w:r>
      <w:r w:rsidRPr="00BE4721">
        <w:rPr>
          <w:color w:val="000000" w:themeColor="text1"/>
        </w:rPr>
        <w:t xml:space="preserve"> new and exciting ways to get </w:t>
      </w:r>
      <w:r>
        <w:rPr>
          <w:color w:val="000000" w:themeColor="text1"/>
        </w:rPr>
        <w:t>their</w:t>
      </w:r>
      <w:r w:rsidRPr="00BE4721">
        <w:rPr>
          <w:color w:val="000000" w:themeColor="text1"/>
        </w:rPr>
        <w:t xml:space="preserve"> products or companies seen among all the competition around them. A business that could benefit from creativity and innovation in their business is Ella’s kitchen who provide food for babies and  children with </w:t>
      </w:r>
      <w:r w:rsidRPr="00BE4721">
        <w:rPr>
          <w:rFonts w:ascii="HelveticaNeueLight" w:hAnsi="HelveticaNeueLight"/>
          <w:color w:val="000000" w:themeColor="text1"/>
          <w:shd w:val="clear" w:color="auto" w:fill="FFFFFF"/>
        </w:rPr>
        <w:t>no sugar, salt, additives, or concentrates but as they are working with kids this could demand a larger scope to be able to tailor marketing to not only the parents but maybe to children as well.</w:t>
      </w:r>
    </w:p>
    <w:p w14:paraId="7158D700" w14:textId="77777777" w:rsidR="001B037C" w:rsidRPr="001B037C" w:rsidRDefault="001B037C" w:rsidP="00251250">
      <w:pPr>
        <w:spacing w:line="480" w:lineRule="auto"/>
      </w:pPr>
    </w:p>
    <w:p w14:paraId="76A608AD" w14:textId="163FE2EE" w:rsidR="00251250" w:rsidRPr="00251250" w:rsidRDefault="002D5AF3" w:rsidP="00291E1D">
      <w:pPr>
        <w:spacing w:line="480" w:lineRule="auto"/>
        <w:jc w:val="both"/>
        <w:rPr>
          <w:rFonts w:cs="Arial"/>
        </w:rPr>
      </w:pPr>
      <w:r w:rsidRPr="00BF6AD5">
        <w:rPr>
          <w:rFonts w:cs="Arial"/>
        </w:rPr>
        <w:t>Ella’s</w:t>
      </w:r>
      <w:r w:rsidR="006322AE" w:rsidRPr="00BF6AD5">
        <w:rPr>
          <w:rFonts w:cs="Arial"/>
        </w:rPr>
        <w:t xml:space="preserve"> kitchen working within the </w:t>
      </w:r>
      <w:r w:rsidR="000779C4" w:rsidRPr="00BF6AD5">
        <w:rPr>
          <w:rFonts w:cs="Arial"/>
        </w:rPr>
        <w:t xml:space="preserve">production of processed children’s </w:t>
      </w:r>
      <w:r w:rsidR="00291E1D" w:rsidRPr="00BF6AD5">
        <w:rPr>
          <w:rFonts w:cs="Arial"/>
        </w:rPr>
        <w:t>food they</w:t>
      </w:r>
      <w:r w:rsidR="000779C4" w:rsidRPr="00BF6AD5">
        <w:rPr>
          <w:rFonts w:cs="Arial"/>
        </w:rPr>
        <w:t xml:space="preserve"> will need to make them selves stand out so that </w:t>
      </w:r>
      <w:r w:rsidR="00980215" w:rsidRPr="00BF6AD5">
        <w:rPr>
          <w:rFonts w:cs="Arial"/>
        </w:rPr>
        <w:t xml:space="preserve">the </w:t>
      </w:r>
      <w:r w:rsidR="00291E1D">
        <w:rPr>
          <w:rFonts w:cs="Arial"/>
        </w:rPr>
        <w:t xml:space="preserve">customers will purchase their goods. </w:t>
      </w:r>
      <w:proofErr w:type="gramStart"/>
      <w:r w:rsidR="003E2CDB" w:rsidRPr="00BF6AD5">
        <w:rPr>
          <w:rFonts w:cs="Arial"/>
        </w:rPr>
        <w:t>additionally</w:t>
      </w:r>
      <w:proofErr w:type="gramEnd"/>
      <w:r w:rsidR="003E2CDB" w:rsidRPr="00BF6AD5">
        <w:rPr>
          <w:rFonts w:cs="Arial"/>
        </w:rPr>
        <w:t xml:space="preserve"> they need to make sure that their competitors </w:t>
      </w:r>
      <w:r w:rsidRPr="00BF6AD5">
        <w:rPr>
          <w:rFonts w:cs="Arial"/>
        </w:rPr>
        <w:t>aren’t</w:t>
      </w:r>
      <w:r w:rsidR="004B1993" w:rsidRPr="00BF6AD5">
        <w:rPr>
          <w:rFonts w:cs="Arial"/>
        </w:rPr>
        <w:t xml:space="preserve"> getting </w:t>
      </w:r>
      <w:r w:rsidR="006861C4" w:rsidRPr="00BF6AD5">
        <w:rPr>
          <w:rFonts w:cs="Arial"/>
        </w:rPr>
        <w:t>the competitive advantage over them</w:t>
      </w:r>
      <w:r w:rsidR="00222E43">
        <w:rPr>
          <w:rFonts w:cs="Arial"/>
        </w:rPr>
        <w:t>.</w:t>
      </w:r>
      <w:r w:rsidR="00ED2AF0">
        <w:rPr>
          <w:rFonts w:cs="Arial"/>
        </w:rPr>
        <w:t xml:space="preserve">in order to help with getting notices is through </w:t>
      </w:r>
      <w:r w:rsidR="006861C4" w:rsidRPr="00BF6AD5">
        <w:rPr>
          <w:rFonts w:cs="Arial"/>
        </w:rPr>
        <w:t>creativity and innovation can be the way to make sure you stand out</w:t>
      </w:r>
      <w:r w:rsidR="00885061">
        <w:rPr>
          <w:rFonts w:cs="Arial"/>
        </w:rPr>
        <w:t>. Ella’s kitchen</w:t>
      </w:r>
      <w:r w:rsidR="006861C4" w:rsidRPr="00BF6AD5">
        <w:rPr>
          <w:rFonts w:cs="Arial"/>
        </w:rPr>
        <w:t xml:space="preserve"> stands out with them </w:t>
      </w:r>
      <w:r w:rsidR="00493A15" w:rsidRPr="00BF6AD5">
        <w:rPr>
          <w:rFonts w:cs="Arial"/>
        </w:rPr>
        <w:t>innovating and making food</w:t>
      </w:r>
      <w:r w:rsidR="00885061">
        <w:rPr>
          <w:rFonts w:cs="Arial"/>
        </w:rPr>
        <w:t>. As there are a variety of</w:t>
      </w:r>
      <w:r w:rsidR="00AB5234">
        <w:rPr>
          <w:rFonts w:cs="Arial"/>
        </w:rPr>
        <w:t xml:space="preserve"> food companies </w:t>
      </w:r>
      <w:r w:rsidR="002D7785" w:rsidRPr="00BF6AD5">
        <w:rPr>
          <w:rFonts w:cs="Arial"/>
        </w:rPr>
        <w:t xml:space="preserve">they have innovated </w:t>
      </w:r>
      <w:r w:rsidR="00514841" w:rsidRPr="00BF6AD5">
        <w:rPr>
          <w:rFonts w:cs="Arial"/>
        </w:rPr>
        <w:t>and created a variation of the standard food</w:t>
      </w:r>
      <w:r w:rsidR="00BD022F" w:rsidRPr="00BF6AD5">
        <w:rPr>
          <w:rFonts w:cs="Arial"/>
        </w:rPr>
        <w:t xml:space="preserve"> by making it more </w:t>
      </w:r>
      <w:r w:rsidR="00C63A09" w:rsidRPr="00BF6AD5">
        <w:rPr>
          <w:rFonts w:cs="Arial"/>
        </w:rPr>
        <w:t xml:space="preserve">suitable for the health of </w:t>
      </w:r>
      <w:r w:rsidR="00D74733" w:rsidRPr="00BF6AD5">
        <w:rPr>
          <w:rFonts w:cs="Arial"/>
        </w:rPr>
        <w:t>children</w:t>
      </w:r>
      <w:r w:rsidR="00D74733">
        <w:rPr>
          <w:rFonts w:cs="Arial"/>
        </w:rPr>
        <w:t>. They</w:t>
      </w:r>
      <w:r w:rsidR="00AB5234">
        <w:rPr>
          <w:rFonts w:cs="Arial"/>
        </w:rPr>
        <w:t xml:space="preserve"> did this with making it </w:t>
      </w:r>
      <w:r w:rsidR="00C63A09" w:rsidRPr="00BF6AD5">
        <w:rPr>
          <w:rFonts w:cs="Arial"/>
        </w:rPr>
        <w:t xml:space="preserve">with less additives making it more desirable </w:t>
      </w:r>
      <w:r w:rsidR="00366E56" w:rsidRPr="00BF6AD5">
        <w:rPr>
          <w:rFonts w:cs="Arial"/>
        </w:rPr>
        <w:t xml:space="preserve">to parents to give to </w:t>
      </w:r>
      <w:r w:rsidR="00366E56" w:rsidRPr="00BF6AD5">
        <w:rPr>
          <w:rFonts w:cs="Arial"/>
        </w:rPr>
        <w:lastRenderedPageBreak/>
        <w:t xml:space="preserve">their </w:t>
      </w:r>
      <w:r w:rsidR="00AB5234" w:rsidRPr="00BF6AD5">
        <w:rPr>
          <w:rFonts w:cs="Arial"/>
        </w:rPr>
        <w:t>children</w:t>
      </w:r>
      <w:r w:rsidR="00AB5234">
        <w:rPr>
          <w:rFonts w:cs="Arial"/>
        </w:rPr>
        <w:t xml:space="preserve">. </w:t>
      </w:r>
      <w:r w:rsidR="00AB5234" w:rsidRPr="00BF6AD5">
        <w:rPr>
          <w:rFonts w:cs="Arial"/>
        </w:rPr>
        <w:t>They</w:t>
      </w:r>
      <w:r w:rsidR="00AB5234">
        <w:rPr>
          <w:rFonts w:cs="Arial"/>
        </w:rPr>
        <w:t xml:space="preserve"> additionally</w:t>
      </w:r>
      <w:r w:rsidR="00FE2136" w:rsidRPr="00BF6AD5">
        <w:rPr>
          <w:rFonts w:cs="Arial"/>
        </w:rPr>
        <w:t xml:space="preserve"> </w:t>
      </w:r>
      <w:r w:rsidR="00AB5234">
        <w:rPr>
          <w:rFonts w:cs="Arial"/>
        </w:rPr>
        <w:t xml:space="preserve">are </w:t>
      </w:r>
      <w:r w:rsidR="00FE2136" w:rsidRPr="00BF6AD5">
        <w:rPr>
          <w:rFonts w:cs="Arial"/>
        </w:rPr>
        <w:t xml:space="preserve">catering to those who </w:t>
      </w:r>
      <w:r w:rsidR="00B133DB" w:rsidRPr="00BF6AD5">
        <w:rPr>
          <w:rFonts w:cs="Arial"/>
        </w:rPr>
        <w:t xml:space="preserve">wish to help the environment </w:t>
      </w:r>
      <w:r w:rsidR="009A189E" w:rsidRPr="00BF6AD5">
        <w:rPr>
          <w:rFonts w:cs="Arial"/>
        </w:rPr>
        <w:t xml:space="preserve">by creating their </w:t>
      </w:r>
      <w:r w:rsidR="0034540B" w:rsidRPr="00BF6AD5">
        <w:rPr>
          <w:rFonts w:cs="Arial"/>
        </w:rPr>
        <w:t xml:space="preserve">recyclable packaging </w:t>
      </w:r>
      <w:r w:rsidR="00034E01" w:rsidRPr="00BF6AD5">
        <w:rPr>
          <w:rFonts w:cs="Arial"/>
        </w:rPr>
        <w:t xml:space="preserve">and </w:t>
      </w:r>
      <w:r w:rsidR="00475876" w:rsidRPr="00BF6AD5">
        <w:rPr>
          <w:rFonts w:cs="Arial"/>
        </w:rPr>
        <w:t>consistently trying to make it more recyclable</w:t>
      </w:r>
      <w:r w:rsidR="00433E0C" w:rsidRPr="00BF6AD5">
        <w:rPr>
          <w:rFonts w:cs="Arial"/>
        </w:rPr>
        <w:t xml:space="preserve"> </w:t>
      </w:r>
      <w:r w:rsidR="00433E0C" w:rsidRPr="00BF6AD5">
        <w:rPr>
          <w:rFonts w:cs="Arial"/>
          <w:color w:val="000000"/>
          <w:sz w:val="20"/>
          <w:szCs w:val="20"/>
          <w:shd w:val="clear" w:color="auto" w:fill="FFFFFF"/>
        </w:rPr>
        <w:t xml:space="preserve">(Ellaskitchen.co.uk, 2018) </w:t>
      </w:r>
      <w:r w:rsidR="00433E0C" w:rsidRPr="00BF6AD5">
        <w:rPr>
          <w:rFonts w:cs="Arial"/>
        </w:rPr>
        <w:t>this is</w:t>
      </w:r>
      <w:r w:rsidR="00433E0C" w:rsidRPr="00BF6AD5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="00460DB7" w:rsidRPr="00BF6AD5">
        <w:rPr>
          <w:rFonts w:cs="Arial"/>
        </w:rPr>
        <w:t xml:space="preserve">showing that they are constantly coming up with new ideas and </w:t>
      </w:r>
      <w:r w:rsidR="001D41C7" w:rsidRPr="00BF6AD5">
        <w:rPr>
          <w:rFonts w:cs="Arial"/>
        </w:rPr>
        <w:t>improving on their product</w:t>
      </w:r>
      <w:r w:rsidR="008A2100" w:rsidRPr="00BF6AD5">
        <w:rPr>
          <w:rFonts w:cs="Arial"/>
        </w:rPr>
        <w:t>.</w:t>
      </w:r>
      <w:r w:rsidR="00A62DBF" w:rsidRPr="00BF6AD5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="00CB4674">
        <w:rPr>
          <w:rFonts w:cs="Arial"/>
          <w:color w:val="000000"/>
          <w:sz w:val="20"/>
          <w:szCs w:val="20"/>
          <w:shd w:val="clear" w:color="auto" w:fill="FFFFFF"/>
        </w:rPr>
        <w:t xml:space="preserve">This green innovation is relevant to </w:t>
      </w:r>
      <w:proofErr w:type="spellStart"/>
      <w:r w:rsidR="00CB4674">
        <w:rPr>
          <w:rFonts w:cs="Arial"/>
          <w:color w:val="000000"/>
          <w:sz w:val="20"/>
          <w:szCs w:val="20"/>
          <w:shd w:val="clear" w:color="auto" w:fill="FFFFFF"/>
        </w:rPr>
        <w:t>todays</w:t>
      </w:r>
      <w:proofErr w:type="spellEnd"/>
      <w:r w:rsidR="00CB4674">
        <w:rPr>
          <w:rFonts w:cs="Arial"/>
          <w:color w:val="000000"/>
          <w:sz w:val="20"/>
          <w:szCs w:val="20"/>
          <w:shd w:val="clear" w:color="auto" w:fill="FFFFFF"/>
        </w:rPr>
        <w:t xml:space="preserve"> society and can help their business to </w:t>
      </w:r>
      <w:r w:rsidR="00CB4674" w:rsidRPr="00CB4674">
        <w:rPr>
          <w:rFonts w:cs="Arial"/>
          <w:b/>
          <w:bCs/>
          <w:i/>
          <w:iCs/>
          <w:color w:val="000000"/>
          <w:shd w:val="clear" w:color="auto" w:fill="FFFFFF"/>
        </w:rPr>
        <w:t>“</w:t>
      </w:r>
      <w:r w:rsidR="00CB4674" w:rsidRPr="00CB4674">
        <w:rPr>
          <w:b/>
          <w:bCs/>
          <w:i/>
          <w:iCs/>
        </w:rPr>
        <w:t>To gain the trust of external institutions, companies have a good reason to green their products and to undertake green innovations.”</w:t>
      </w:r>
      <w:r w:rsidR="00251250" w:rsidRPr="0025125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251250" w:rsidRPr="00251250">
        <w:rPr>
          <w:rFonts w:cs="Arial"/>
          <w:color w:val="3A3A3A"/>
          <w:sz w:val="23"/>
          <w:szCs w:val="23"/>
          <w:shd w:val="clear" w:color="auto" w:fill="FFFFFF"/>
        </w:rPr>
        <w:t>(</w:t>
      </w:r>
      <w:r w:rsidR="00251250" w:rsidRPr="00251250">
        <w:rPr>
          <w:rFonts w:cs="Arial"/>
        </w:rPr>
        <w:t>Chang</w:t>
      </w:r>
      <w:r w:rsidR="00251250">
        <w:rPr>
          <w:rFonts w:cs="Arial"/>
        </w:rPr>
        <w:t xml:space="preserve">, </w:t>
      </w:r>
      <w:r w:rsidR="00251250" w:rsidRPr="00251250">
        <w:rPr>
          <w:rFonts w:cs="Arial"/>
        </w:rPr>
        <w:t>2011)</w:t>
      </w:r>
      <w:r w:rsidR="00582C99">
        <w:rPr>
          <w:rFonts w:cs="Arial"/>
        </w:rPr>
        <w:t xml:space="preserve"> which not only </w:t>
      </w:r>
      <w:r w:rsidR="0004424E">
        <w:rPr>
          <w:rFonts w:cs="Arial"/>
        </w:rPr>
        <w:t>aligns</w:t>
      </w:r>
      <w:r w:rsidR="00582C99">
        <w:rPr>
          <w:rFonts w:cs="Arial"/>
        </w:rPr>
        <w:t xml:space="preserve"> with their goals </w:t>
      </w:r>
      <w:r w:rsidR="001E209D">
        <w:rPr>
          <w:rFonts w:cs="Arial"/>
        </w:rPr>
        <w:t xml:space="preserve">but again gets them noticed as being a company that is doing something right </w:t>
      </w:r>
    </w:p>
    <w:p w14:paraId="64257E94" w14:textId="5AA7BA39" w:rsidR="00D721A1" w:rsidRDefault="00D721A1" w:rsidP="00585F1A">
      <w:pPr>
        <w:spacing w:line="480" w:lineRule="auto"/>
        <w:rPr>
          <w:rFonts w:cs="Arial"/>
          <w:color w:val="000000"/>
          <w:sz w:val="20"/>
          <w:szCs w:val="20"/>
          <w:shd w:val="clear" w:color="auto" w:fill="FFFFFF"/>
        </w:rPr>
      </w:pPr>
    </w:p>
    <w:p w14:paraId="219258DA" w14:textId="39476385" w:rsidR="00AD0F40" w:rsidRDefault="007F4782" w:rsidP="00AD0F40">
      <w:pPr>
        <w:pStyle w:val="Heading1"/>
        <w:rPr>
          <w:shd w:val="clear" w:color="auto" w:fill="FFFFFF"/>
        </w:rPr>
      </w:pPr>
      <w:bookmarkStart w:id="15" w:name="_Toc30156740"/>
      <w:r>
        <w:rPr>
          <w:shd w:val="clear" w:color="auto" w:fill="FFFFFF"/>
        </w:rPr>
        <w:t>Benefits and pitfalls of</w:t>
      </w:r>
      <w:r w:rsidR="00835424">
        <w:rPr>
          <w:shd w:val="clear" w:color="auto" w:fill="FFFFFF"/>
        </w:rPr>
        <w:t xml:space="preserve"> </w:t>
      </w:r>
      <w:r w:rsidR="007C3F79">
        <w:rPr>
          <w:shd w:val="clear" w:color="auto" w:fill="FFFFFF"/>
        </w:rPr>
        <w:t>creativity and innovation</w:t>
      </w:r>
      <w:bookmarkEnd w:id="15"/>
      <w:r w:rsidR="007C3F79">
        <w:rPr>
          <w:shd w:val="clear" w:color="auto" w:fill="FFFFFF"/>
        </w:rPr>
        <w:t xml:space="preserve"> </w:t>
      </w:r>
    </w:p>
    <w:p w14:paraId="08798AB2" w14:textId="6783438A" w:rsidR="007F4782" w:rsidRDefault="007F4782" w:rsidP="007F4782"/>
    <w:p w14:paraId="31C2E7E4" w14:textId="6672CBE3" w:rsidR="007F4782" w:rsidRDefault="007F4782" w:rsidP="007F4782">
      <w:pPr>
        <w:pStyle w:val="Heading2"/>
      </w:pPr>
      <w:bookmarkStart w:id="16" w:name="_Toc30156741"/>
      <w:r>
        <w:t>Benefits</w:t>
      </w:r>
      <w:bookmarkEnd w:id="16"/>
      <w:r>
        <w:t xml:space="preserve"> </w:t>
      </w:r>
    </w:p>
    <w:p w14:paraId="7C382B5E" w14:textId="65B51A36" w:rsidR="00A17ABD" w:rsidRPr="00A17ABD" w:rsidRDefault="00691E2C" w:rsidP="00986A6B">
      <w:pPr>
        <w:autoSpaceDE w:val="0"/>
        <w:autoSpaceDN w:val="0"/>
        <w:adjustRightInd w:val="0"/>
        <w:spacing w:before="0" w:after="0" w:line="480" w:lineRule="auto"/>
        <w:rPr>
          <w:rFonts w:ascii="AdvOT8cb2ddbd" w:hAnsi="AdvOT8cb2ddbd" w:cs="AdvOT8cb2ddbd"/>
          <w:color w:val="595959" w:themeColor="text1" w:themeTint="A6"/>
          <w:sz w:val="19"/>
          <w:szCs w:val="19"/>
          <w:lang w:val="en-GB"/>
        </w:rPr>
      </w:pPr>
      <w:r w:rsidRPr="00AC2840">
        <w:rPr>
          <w:rFonts w:cs="Arial"/>
        </w:rPr>
        <w:t xml:space="preserve">Creativity and innovation </w:t>
      </w:r>
      <w:r w:rsidR="006E3BD6" w:rsidRPr="00AC2840">
        <w:rPr>
          <w:rFonts w:cs="Arial"/>
        </w:rPr>
        <w:t>have</w:t>
      </w:r>
      <w:r w:rsidRPr="00AC2840">
        <w:rPr>
          <w:rFonts w:cs="Arial"/>
        </w:rPr>
        <w:t xml:space="preserve"> the capability of </w:t>
      </w:r>
      <w:r w:rsidR="002D291C" w:rsidRPr="00AC2840">
        <w:rPr>
          <w:rFonts w:cs="Arial"/>
        </w:rPr>
        <w:t xml:space="preserve">giving you </w:t>
      </w:r>
      <w:r w:rsidR="00336A44" w:rsidRPr="00AC2840">
        <w:rPr>
          <w:rFonts w:cs="Arial"/>
        </w:rPr>
        <w:t>the</w:t>
      </w:r>
      <w:r w:rsidR="002D291C" w:rsidRPr="00AC2840">
        <w:rPr>
          <w:rFonts w:cs="Arial"/>
        </w:rPr>
        <w:t xml:space="preserve"> competitive advantage </w:t>
      </w:r>
      <w:r w:rsidR="000358B5" w:rsidRPr="00AC2840">
        <w:rPr>
          <w:rFonts w:cs="Arial"/>
        </w:rPr>
        <w:t xml:space="preserve">as said by porter </w:t>
      </w:r>
      <w:r w:rsidR="00342DE2" w:rsidRPr="00AC2840">
        <w:rPr>
          <w:rFonts w:cs="Arial"/>
          <w:b/>
          <w:bCs/>
          <w:i/>
          <w:iCs/>
          <w:lang w:val="en-GB"/>
        </w:rPr>
        <w:t>“achieve competitive advantage through acts of innovation”</w:t>
      </w:r>
      <w:r w:rsidR="00342DE2" w:rsidRPr="00AC2840">
        <w:rPr>
          <w:rFonts w:cs="Arial"/>
          <w:lang w:val="en-GB"/>
        </w:rPr>
        <w:t xml:space="preserve"> (Porter, 1990, p. 75).</w:t>
      </w:r>
      <w:r w:rsidR="00030AB5" w:rsidRPr="00AC2840">
        <w:rPr>
          <w:rFonts w:cs="Arial"/>
          <w:lang w:val="en-GB"/>
        </w:rPr>
        <w:t xml:space="preserve"> </w:t>
      </w:r>
      <w:r w:rsidR="00867973" w:rsidRPr="00AC2840">
        <w:rPr>
          <w:rFonts w:cs="Arial"/>
          <w:lang w:val="en-GB"/>
        </w:rPr>
        <w:t xml:space="preserve">And if innovation and creativity </w:t>
      </w:r>
      <w:r w:rsidR="002D291C" w:rsidRPr="00AC2840">
        <w:rPr>
          <w:rFonts w:cs="Arial"/>
        </w:rPr>
        <w:t>i</w:t>
      </w:r>
      <w:r w:rsidR="008B3EBB" w:rsidRPr="00AC2840">
        <w:rPr>
          <w:rFonts w:cs="Arial"/>
        </w:rPr>
        <w:t>s</w:t>
      </w:r>
      <w:r w:rsidR="002D291C" w:rsidRPr="00AC2840">
        <w:rPr>
          <w:rFonts w:cs="Arial"/>
        </w:rPr>
        <w:t xml:space="preserve"> used right to be able to bring something new to the table</w:t>
      </w:r>
      <w:r w:rsidR="00F2021D" w:rsidRPr="00AC2840">
        <w:rPr>
          <w:rFonts w:cs="Arial"/>
        </w:rPr>
        <w:t xml:space="preserve">, additionally it could give employees more freedom to be creative </w:t>
      </w:r>
      <w:r w:rsidR="004B3DE6" w:rsidRPr="00AC2840">
        <w:rPr>
          <w:rFonts w:cs="Arial"/>
        </w:rPr>
        <w:t xml:space="preserve">within the workplace and can bring rise to intrapreneurs </w:t>
      </w:r>
      <w:r w:rsidR="00D01140" w:rsidRPr="00AC2840">
        <w:rPr>
          <w:rFonts w:cs="Arial"/>
        </w:rPr>
        <w:t>that can work to improve a business that is already established.</w:t>
      </w:r>
      <w:r w:rsidR="007E2B25" w:rsidRPr="00AC2840">
        <w:rPr>
          <w:rFonts w:cs="Arial"/>
        </w:rPr>
        <w:t xml:space="preserve"> Creativity </w:t>
      </w:r>
      <w:r w:rsidR="00177E3C" w:rsidRPr="00AC2840">
        <w:rPr>
          <w:rFonts w:cs="Arial"/>
        </w:rPr>
        <w:t>and innovatio</w:t>
      </w:r>
      <w:r w:rsidR="00014E66" w:rsidRPr="00AC2840">
        <w:rPr>
          <w:rFonts w:cs="Arial"/>
        </w:rPr>
        <w:t xml:space="preserve">n by nature is quite flexible as you can adjust and change things as per the definition </w:t>
      </w:r>
      <w:r w:rsidR="00D537B1" w:rsidRPr="00AC2840">
        <w:rPr>
          <w:rFonts w:cs="Arial"/>
        </w:rPr>
        <w:t>to come up with ideas and change things</w:t>
      </w:r>
      <w:r w:rsidR="00DA2B7A" w:rsidRPr="00AC2840">
        <w:rPr>
          <w:rFonts w:cs="Arial"/>
        </w:rPr>
        <w:t xml:space="preserve"> </w:t>
      </w:r>
      <w:r w:rsidR="00DA2B7A" w:rsidRPr="00A17ABD">
        <w:rPr>
          <w:rFonts w:cs="Arial"/>
          <w:lang w:val="en-GB"/>
        </w:rPr>
        <w:t xml:space="preserve">companies that have </w:t>
      </w:r>
      <w:r w:rsidR="00B15772" w:rsidRPr="00A17ABD">
        <w:rPr>
          <w:rFonts w:cs="Arial"/>
          <w:lang w:val="en-GB"/>
        </w:rPr>
        <w:t xml:space="preserve">chosen to have a </w:t>
      </w:r>
      <w:r w:rsidR="00807CAC" w:rsidRPr="00A17ABD">
        <w:rPr>
          <w:rFonts w:cs="Arial"/>
          <w:lang w:val="en-GB"/>
        </w:rPr>
        <w:t xml:space="preserve">creative work </w:t>
      </w:r>
      <w:r w:rsidR="00392147" w:rsidRPr="00A17ABD">
        <w:rPr>
          <w:rFonts w:cs="Arial"/>
          <w:lang w:val="en-GB"/>
        </w:rPr>
        <w:t xml:space="preserve">culture are </w:t>
      </w:r>
      <w:r w:rsidR="00D87DE8" w:rsidRPr="00A17ABD">
        <w:rPr>
          <w:rFonts w:cs="Arial"/>
          <w:lang w:val="en-GB"/>
        </w:rPr>
        <w:t xml:space="preserve">more likely to </w:t>
      </w:r>
      <w:r w:rsidR="00DD2C7A" w:rsidRPr="00A17ABD">
        <w:rPr>
          <w:rFonts w:cs="Arial"/>
          <w:lang w:val="en-GB"/>
        </w:rPr>
        <w:t xml:space="preserve">take value in </w:t>
      </w:r>
      <w:r w:rsidR="002A19DA" w:rsidRPr="00A17ABD">
        <w:rPr>
          <w:rFonts w:cs="Arial"/>
          <w:lang w:val="en-GB"/>
        </w:rPr>
        <w:t xml:space="preserve">taking more </w:t>
      </w:r>
      <w:r w:rsidR="00DA5171" w:rsidRPr="00A17ABD">
        <w:rPr>
          <w:rFonts w:cs="Arial"/>
          <w:lang w:val="en-GB"/>
        </w:rPr>
        <w:t xml:space="preserve">opportunities </w:t>
      </w:r>
      <w:r w:rsidR="00A641F0" w:rsidRPr="00A17ABD">
        <w:rPr>
          <w:rFonts w:cs="Arial"/>
          <w:lang w:val="en-GB"/>
        </w:rPr>
        <w:t>and being more experimental</w:t>
      </w:r>
      <w:r w:rsidR="00785BA9" w:rsidRPr="00A17ABD">
        <w:rPr>
          <w:rFonts w:cs="Arial"/>
          <w:lang w:val="en-GB"/>
        </w:rPr>
        <w:t>ly open</w:t>
      </w:r>
      <w:r w:rsidR="00F21BD6" w:rsidRPr="00A17ABD">
        <w:rPr>
          <w:rFonts w:cs="Arial"/>
          <w:lang w:val="en-GB"/>
        </w:rPr>
        <w:t>.</w:t>
      </w:r>
      <w:r w:rsidR="00A17ABD">
        <w:rPr>
          <w:rFonts w:cs="Arial"/>
          <w:lang w:val="en-GB"/>
        </w:rPr>
        <w:t xml:space="preserve"> </w:t>
      </w:r>
      <w:r w:rsidR="00A17ABD" w:rsidRPr="00A17ABD">
        <w:rPr>
          <w:rFonts w:cs="Arial"/>
          <w:lang w:val="en-GB"/>
        </w:rPr>
        <w:t>(</w:t>
      </w:r>
      <w:r w:rsidR="00A17ABD" w:rsidRPr="00A17ABD">
        <w:rPr>
          <w:rFonts w:cs="Arial"/>
        </w:rPr>
        <w:t>Kumar,2018)</w:t>
      </w:r>
      <w:r w:rsidR="00857092">
        <w:rPr>
          <w:rFonts w:cs="Arial"/>
        </w:rPr>
        <w:t xml:space="preserve"> this is important </w:t>
      </w:r>
      <w:r w:rsidR="00C94A81">
        <w:rPr>
          <w:rFonts w:cs="Arial"/>
        </w:rPr>
        <w:t xml:space="preserve">as businesses need to be </w:t>
      </w:r>
      <w:r w:rsidR="00B87417">
        <w:rPr>
          <w:rFonts w:cs="Arial"/>
        </w:rPr>
        <w:t xml:space="preserve">able to take </w:t>
      </w:r>
      <w:r w:rsidR="00023C22">
        <w:rPr>
          <w:rFonts w:cs="Arial"/>
        </w:rPr>
        <w:t xml:space="preserve">creative risks </w:t>
      </w:r>
      <w:r w:rsidR="00D73000">
        <w:rPr>
          <w:rFonts w:cs="Arial"/>
        </w:rPr>
        <w:t xml:space="preserve">and be able to experiment </w:t>
      </w:r>
      <w:r w:rsidR="00E36DD1">
        <w:rPr>
          <w:rFonts w:cs="Arial"/>
        </w:rPr>
        <w:t xml:space="preserve">with new ideas. </w:t>
      </w:r>
      <w:r w:rsidR="00B02A86">
        <w:rPr>
          <w:rFonts w:cs="Arial"/>
        </w:rPr>
        <w:t>Additionally,</w:t>
      </w:r>
      <w:r w:rsidR="00E36DD1">
        <w:rPr>
          <w:rFonts w:cs="Arial"/>
        </w:rPr>
        <w:t xml:space="preserve"> </w:t>
      </w:r>
      <w:r w:rsidR="003F4C49">
        <w:rPr>
          <w:rFonts w:cs="Arial"/>
        </w:rPr>
        <w:t xml:space="preserve">businesses that are around the innovative culture can also be more </w:t>
      </w:r>
      <w:r w:rsidR="00D65693">
        <w:rPr>
          <w:rFonts w:cs="Arial"/>
        </w:rPr>
        <w:t xml:space="preserve">adaptable to </w:t>
      </w:r>
      <w:r w:rsidR="00A6511F">
        <w:rPr>
          <w:rFonts w:cs="Arial"/>
        </w:rPr>
        <w:t xml:space="preserve">uncertain and </w:t>
      </w:r>
      <w:r w:rsidR="00C27531">
        <w:rPr>
          <w:rFonts w:cs="Arial"/>
        </w:rPr>
        <w:t xml:space="preserve">unfavorable </w:t>
      </w:r>
      <w:r w:rsidR="008E6E89">
        <w:rPr>
          <w:rFonts w:cs="Arial"/>
        </w:rPr>
        <w:lastRenderedPageBreak/>
        <w:t>circumstances</w:t>
      </w:r>
      <w:r w:rsidR="006E1284">
        <w:rPr>
          <w:rFonts w:cs="Arial"/>
        </w:rPr>
        <w:t xml:space="preserve"> </w:t>
      </w:r>
      <w:r w:rsidR="00986A6B" w:rsidRPr="000541CB">
        <w:rPr>
          <w:rFonts w:cs="Arial"/>
          <w:lang w:val="en-GB"/>
        </w:rPr>
        <w:t>(</w:t>
      </w:r>
      <w:proofErr w:type="spellStart"/>
      <w:r w:rsidR="00986A6B" w:rsidRPr="000541CB">
        <w:rPr>
          <w:rFonts w:cs="Arial"/>
          <w:lang w:val="en-GB"/>
        </w:rPr>
        <w:t>Covin</w:t>
      </w:r>
      <w:proofErr w:type="spellEnd"/>
      <w:r w:rsidR="00986A6B" w:rsidRPr="000541CB">
        <w:rPr>
          <w:rFonts w:cs="Arial"/>
          <w:lang w:val="en-GB"/>
        </w:rPr>
        <w:t xml:space="preserve"> and Slevin</w:t>
      </w:r>
      <w:r w:rsidR="006E1284">
        <w:rPr>
          <w:rFonts w:cs="Arial"/>
          <w:lang w:val="en-GB"/>
        </w:rPr>
        <w:t>,</w:t>
      </w:r>
      <w:r w:rsidR="00986A6B" w:rsidRPr="000541CB">
        <w:rPr>
          <w:rFonts w:cs="Arial"/>
          <w:lang w:val="en-GB"/>
        </w:rPr>
        <w:t>1989)</w:t>
      </w:r>
      <w:r w:rsidR="008E6E89" w:rsidRPr="000541CB">
        <w:rPr>
          <w:rFonts w:cs="Arial"/>
        </w:rPr>
        <w:t xml:space="preserve"> </w:t>
      </w:r>
      <w:r w:rsidR="00E8618F">
        <w:rPr>
          <w:rFonts w:cs="Arial"/>
        </w:rPr>
        <w:t xml:space="preserve">as </w:t>
      </w:r>
      <w:r w:rsidR="00792752">
        <w:rPr>
          <w:rFonts w:cs="Arial"/>
        </w:rPr>
        <w:t xml:space="preserve">the creative environment can adapt </w:t>
      </w:r>
      <w:r w:rsidR="006B3E47">
        <w:rPr>
          <w:rFonts w:cs="Arial"/>
        </w:rPr>
        <w:t xml:space="preserve">and change </w:t>
      </w:r>
      <w:r w:rsidR="00DE3A1D">
        <w:rPr>
          <w:rFonts w:cs="Arial"/>
        </w:rPr>
        <w:t xml:space="preserve">by finding new ways </w:t>
      </w:r>
      <w:r w:rsidR="00471A45">
        <w:rPr>
          <w:rFonts w:cs="Arial"/>
        </w:rPr>
        <w:t xml:space="preserve">to </w:t>
      </w:r>
      <w:r w:rsidR="00F72C77">
        <w:rPr>
          <w:rFonts w:cs="Arial"/>
        </w:rPr>
        <w:t xml:space="preserve">improve </w:t>
      </w:r>
      <w:r w:rsidR="000B1DA8">
        <w:rPr>
          <w:rFonts w:cs="Arial"/>
        </w:rPr>
        <w:t>and to make the best of the situation.</w:t>
      </w:r>
    </w:p>
    <w:p w14:paraId="38B06B85" w14:textId="11E4A6AB" w:rsidR="007F4782" w:rsidRPr="00AC2840" w:rsidRDefault="007F4782" w:rsidP="00AC2840">
      <w:pPr>
        <w:autoSpaceDE w:val="0"/>
        <w:autoSpaceDN w:val="0"/>
        <w:adjustRightInd w:val="0"/>
        <w:spacing w:before="0" w:after="0" w:line="480" w:lineRule="auto"/>
        <w:rPr>
          <w:rFonts w:cs="Arial"/>
          <w:lang w:val="en-GB"/>
        </w:rPr>
      </w:pPr>
    </w:p>
    <w:p w14:paraId="0974C5CB" w14:textId="5B32E761" w:rsidR="004C3975" w:rsidRDefault="004C3975" w:rsidP="00755DDE">
      <w:pPr>
        <w:pStyle w:val="Heading2"/>
      </w:pPr>
      <w:bookmarkStart w:id="17" w:name="_Toc30156742"/>
      <w:r>
        <w:t>Pitfalls</w:t>
      </w:r>
      <w:bookmarkEnd w:id="17"/>
      <w:r>
        <w:t xml:space="preserve"> </w:t>
      </w:r>
    </w:p>
    <w:p w14:paraId="435EFF56" w14:textId="00DAFA8C" w:rsidR="002C0A02" w:rsidRDefault="00755DDE" w:rsidP="002C0A02">
      <w:pPr>
        <w:spacing w:line="480" w:lineRule="auto"/>
        <w:rPr>
          <w:rFonts w:cs="Arial"/>
          <w:color w:val="000000"/>
          <w:sz w:val="20"/>
          <w:szCs w:val="20"/>
          <w:shd w:val="clear" w:color="auto" w:fill="FFFFFF"/>
        </w:rPr>
      </w:pPr>
      <w:r>
        <w:t xml:space="preserve">Creativity and innovation </w:t>
      </w:r>
      <w:proofErr w:type="gramStart"/>
      <w:r>
        <w:t>is</w:t>
      </w:r>
      <w:proofErr w:type="gramEnd"/>
      <w:r>
        <w:t xml:space="preserve"> good for businesses in a lot of ways</w:t>
      </w:r>
      <w:r w:rsidR="00D74733">
        <w:t xml:space="preserve">, </w:t>
      </w:r>
      <w:r>
        <w:t>however</w:t>
      </w:r>
      <w:r w:rsidR="00D74733">
        <w:t>,</w:t>
      </w:r>
      <w:r>
        <w:t xml:space="preserve"> there are limitations </w:t>
      </w:r>
      <w:r w:rsidR="008D0473">
        <w:t xml:space="preserve">such as the uncertainty </w:t>
      </w:r>
      <w:r w:rsidR="0032798C">
        <w:t xml:space="preserve">of whether </w:t>
      </w:r>
      <w:r w:rsidR="00AF68C3">
        <w:t>the idea</w:t>
      </w:r>
      <w:r w:rsidR="0032798C">
        <w:t xml:space="preserve"> will be successful</w:t>
      </w:r>
      <w:r w:rsidR="00586D87">
        <w:t>.</w:t>
      </w:r>
      <w:r w:rsidR="0032798C">
        <w:t xml:space="preserve"> </w:t>
      </w:r>
      <w:r w:rsidR="00586D87">
        <w:t xml:space="preserve">The issue is that the </w:t>
      </w:r>
      <w:r w:rsidR="00675BF9">
        <w:t xml:space="preserve">idea of a product being </w:t>
      </w:r>
      <w:r w:rsidR="00F91E4D">
        <w:t>creatively</w:t>
      </w:r>
      <w:r w:rsidR="00675BF9">
        <w:t xml:space="preserve"> brilliant is subjective and one great idea may b</w:t>
      </w:r>
      <w:r w:rsidR="008447BB">
        <w:t>e disliked by some or many</w:t>
      </w:r>
      <w:r w:rsidR="00AF68C3">
        <w:t>.</w:t>
      </w:r>
      <w:r w:rsidR="00E347E3">
        <w:t xml:space="preserve"> </w:t>
      </w:r>
      <w:r w:rsidR="00AF68C3">
        <w:t xml:space="preserve">If a product is not </w:t>
      </w:r>
      <w:proofErr w:type="gramStart"/>
      <w:r w:rsidR="00AF68C3">
        <w:t>liked</w:t>
      </w:r>
      <w:proofErr w:type="gramEnd"/>
      <w:r w:rsidR="00AF68C3">
        <w:t xml:space="preserve"> then that means</w:t>
      </w:r>
      <w:r w:rsidR="00E347E3">
        <w:t xml:space="preserve"> a lot more work needs to go in if the product or </w:t>
      </w:r>
      <w:r w:rsidR="00F91E4D">
        <w:t xml:space="preserve">service </w:t>
      </w:r>
      <w:r w:rsidR="00946C54">
        <w:t>was</w:t>
      </w:r>
      <w:r w:rsidR="00F91E4D">
        <w:t xml:space="preserve"> unsuccessful</w:t>
      </w:r>
      <w:r w:rsidR="002901A8">
        <w:t xml:space="preserve"> while </w:t>
      </w:r>
      <w:r w:rsidR="00B24DC1">
        <w:t xml:space="preserve">having to put in more research to see if people would </w:t>
      </w:r>
      <w:r w:rsidR="00946C54">
        <w:t>like the</w:t>
      </w:r>
      <w:r w:rsidR="00B24DC1">
        <w:t xml:space="preserve"> product in the first place</w:t>
      </w:r>
      <w:r w:rsidR="00F91E4D">
        <w:t xml:space="preserve">. Additionally with time constraints on some businesses that want to consistently bring out </w:t>
      </w:r>
      <w:r w:rsidR="006F0195">
        <w:t xml:space="preserve">new </w:t>
      </w:r>
      <w:r w:rsidR="00F30A54">
        <w:t xml:space="preserve">products or upgrades </w:t>
      </w:r>
      <w:r w:rsidR="005A45B7">
        <w:t xml:space="preserve">is that there is a </w:t>
      </w:r>
      <w:r w:rsidR="00CB60CA">
        <w:t xml:space="preserve">time constraint on </w:t>
      </w:r>
      <w:r w:rsidR="00440E9E">
        <w:t xml:space="preserve">the innovation process as </w:t>
      </w:r>
      <w:r w:rsidR="008B0B43">
        <w:t xml:space="preserve">if managed correctly time </w:t>
      </w:r>
      <w:r w:rsidR="00076857">
        <w:t>restraints aren’t an issue</w:t>
      </w:r>
      <w:r w:rsidR="008344F9">
        <w:t xml:space="preserve"> however the </w:t>
      </w:r>
      <w:r w:rsidR="002C27E5">
        <w:t>issues that arrive is the decisions are made to</w:t>
      </w:r>
      <w:r w:rsidR="00883301">
        <w:t>o</w:t>
      </w:r>
      <w:r w:rsidR="002C27E5">
        <w:t xml:space="preserve"> quickly</w:t>
      </w:r>
      <w:r w:rsidR="00883301">
        <w:t xml:space="preserve"> so that there is not much looking in to o</w:t>
      </w:r>
      <w:r w:rsidR="00335F4C">
        <w:t>ther pote</w:t>
      </w:r>
      <w:r w:rsidR="000D4C14">
        <w:t>ntial directions</w:t>
      </w:r>
      <w:r w:rsidR="00B028F7">
        <w:t xml:space="preserve"> </w:t>
      </w:r>
      <w:r w:rsidR="000D4C14">
        <w:t xml:space="preserve">also there would be a lack of guidance </w:t>
      </w:r>
      <w:r w:rsidR="00312512">
        <w:t>and support and it is hard to have face to face meetings</w:t>
      </w:r>
      <w:r w:rsidR="009047CC">
        <w:t xml:space="preserve"> (</w:t>
      </w:r>
      <w:proofErr w:type="spellStart"/>
      <w:r w:rsidR="009047CC" w:rsidRPr="009047CC">
        <w:rPr>
          <w:rFonts w:cs="Arial"/>
        </w:rPr>
        <w:t>Erno</w:t>
      </w:r>
      <w:proofErr w:type="spellEnd"/>
      <w:r w:rsidR="009047CC" w:rsidRPr="009047CC">
        <w:rPr>
          <w:rFonts w:cs="Arial"/>
        </w:rPr>
        <w:t xml:space="preserve"> </w:t>
      </w:r>
      <w:proofErr w:type="spellStart"/>
      <w:r w:rsidR="009047CC" w:rsidRPr="009047CC">
        <w:rPr>
          <w:rFonts w:cs="Arial"/>
        </w:rPr>
        <w:t>Salmela</w:t>
      </w:r>
      <w:proofErr w:type="spellEnd"/>
      <w:r w:rsidR="009047CC" w:rsidRPr="009047CC">
        <w:rPr>
          <w:rFonts w:cs="Arial"/>
        </w:rPr>
        <w:t xml:space="preserve"> et al</w:t>
      </w:r>
      <w:r w:rsidR="002B728F">
        <w:rPr>
          <w:rFonts w:cs="Arial"/>
        </w:rPr>
        <w:t>, 2016</w:t>
      </w:r>
      <w:r w:rsidR="009047CC">
        <w:rPr>
          <w:rFonts w:cs="Arial"/>
        </w:rPr>
        <w:t>)</w:t>
      </w:r>
      <w:r w:rsidR="009E334D">
        <w:rPr>
          <w:rFonts w:cs="Arial"/>
        </w:rPr>
        <w:t>.</w:t>
      </w:r>
      <w:r w:rsidR="000E4F60">
        <w:rPr>
          <w:rFonts w:cs="Arial"/>
        </w:rPr>
        <w:t xml:space="preserve"> Another issue that could be faced is a legal one with copyright</w:t>
      </w:r>
      <w:r w:rsidR="007D0362">
        <w:rPr>
          <w:rFonts w:cs="Arial"/>
        </w:rPr>
        <w:t xml:space="preserve">. Copyright is a double edged sword as </w:t>
      </w:r>
      <w:r w:rsidR="00C0072D">
        <w:rPr>
          <w:rFonts w:cs="Arial"/>
        </w:rPr>
        <w:t xml:space="preserve">someone could </w:t>
      </w:r>
      <w:r w:rsidR="00896808">
        <w:rPr>
          <w:rFonts w:cs="Arial"/>
        </w:rPr>
        <w:t>have</w:t>
      </w:r>
      <w:r w:rsidR="00C0072D">
        <w:rPr>
          <w:rFonts w:cs="Arial"/>
        </w:rPr>
        <w:t xml:space="preserve"> an amazing idea and further down the line </w:t>
      </w:r>
      <w:r w:rsidR="00D30793">
        <w:rPr>
          <w:rFonts w:cs="Arial"/>
        </w:rPr>
        <w:t xml:space="preserve">what you wanted to do </w:t>
      </w:r>
      <w:r w:rsidR="00C16C69">
        <w:rPr>
          <w:rFonts w:cs="Arial"/>
        </w:rPr>
        <w:t>is now restricted as someone else has had a similar idea</w:t>
      </w:r>
      <w:r w:rsidR="00742A21">
        <w:rPr>
          <w:rFonts w:cs="Arial"/>
        </w:rPr>
        <w:t>, however same goes for the other way around as</w:t>
      </w:r>
      <w:r w:rsidR="005434ED">
        <w:rPr>
          <w:rFonts w:cs="Arial"/>
        </w:rPr>
        <w:t xml:space="preserve"> it also adds protection to that persons intellectual property so that it can not be used by someone </w:t>
      </w:r>
      <w:r w:rsidR="00312066">
        <w:rPr>
          <w:rFonts w:cs="Arial"/>
        </w:rPr>
        <w:t>else. This</w:t>
      </w:r>
      <w:r w:rsidR="006C130E">
        <w:rPr>
          <w:rFonts w:cs="Arial"/>
        </w:rPr>
        <w:t xml:space="preserve"> happens mostly in creative industries </w:t>
      </w:r>
      <w:r w:rsidR="00DB659C">
        <w:rPr>
          <w:rFonts w:cs="Arial"/>
        </w:rPr>
        <w:t>most</w:t>
      </w:r>
      <w:r w:rsidR="00B0481B">
        <w:rPr>
          <w:rFonts w:cs="Arial"/>
        </w:rPr>
        <w:t xml:space="preserve"> </w:t>
      </w:r>
      <w:r w:rsidR="00DB659C">
        <w:rPr>
          <w:rFonts w:cs="Arial"/>
        </w:rPr>
        <w:t xml:space="preserve">known in the music industry </w:t>
      </w:r>
      <w:r w:rsidR="001D0873">
        <w:rPr>
          <w:rFonts w:cs="Arial"/>
        </w:rPr>
        <w:t xml:space="preserve">but also applies to  </w:t>
      </w:r>
      <w:r w:rsidR="00444C43">
        <w:rPr>
          <w:rFonts w:cs="Arial"/>
        </w:rPr>
        <w:t xml:space="preserve">many others such as technology </w:t>
      </w:r>
      <w:r w:rsidR="00E35468">
        <w:rPr>
          <w:rFonts w:cs="Arial"/>
        </w:rPr>
        <w:t xml:space="preserve">but in food industry it is more about the brand </w:t>
      </w:r>
      <w:r w:rsidR="00976B07">
        <w:rPr>
          <w:rFonts w:cs="Arial"/>
        </w:rPr>
        <w:t xml:space="preserve">as you </w:t>
      </w:r>
      <w:r w:rsidR="00F43555">
        <w:rPr>
          <w:rFonts w:cs="Arial"/>
        </w:rPr>
        <w:t>cannot</w:t>
      </w:r>
      <w:r w:rsidR="00976B07">
        <w:rPr>
          <w:rFonts w:cs="Arial"/>
        </w:rPr>
        <w:t xml:space="preserve"> copyright </w:t>
      </w:r>
      <w:r w:rsidR="002C0A02">
        <w:rPr>
          <w:rFonts w:cs="Arial"/>
        </w:rPr>
        <w:t xml:space="preserve">as </w:t>
      </w:r>
      <w:r w:rsidR="002C0A02" w:rsidRPr="002C0A02">
        <w:rPr>
          <w:rFonts w:cs="Arial"/>
          <w:b/>
          <w:bCs/>
          <w:i/>
          <w:iCs/>
        </w:rPr>
        <w:t>“</w:t>
      </w:r>
      <w:r w:rsidR="002C0A02" w:rsidRPr="002C0A02">
        <w:rPr>
          <w:b/>
          <w:bCs/>
          <w:i/>
          <w:iCs/>
        </w:rPr>
        <w:t>The taste of food cannot be copyrighted, rules EU court”</w:t>
      </w:r>
      <w:r w:rsidR="00C14C02" w:rsidRPr="00C14C02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="00C14C02">
        <w:rPr>
          <w:rFonts w:cs="Arial"/>
          <w:color w:val="000000"/>
          <w:sz w:val="20"/>
          <w:szCs w:val="20"/>
          <w:shd w:val="clear" w:color="auto" w:fill="FFFFFF"/>
        </w:rPr>
        <w:t>(Pinsentmasons.com, 2018)</w:t>
      </w:r>
      <w:r w:rsidR="00535751">
        <w:rPr>
          <w:rFonts w:cs="Arial"/>
          <w:color w:val="000000"/>
          <w:sz w:val="20"/>
          <w:szCs w:val="20"/>
          <w:shd w:val="clear" w:color="auto" w:fill="FFFFFF"/>
        </w:rPr>
        <w:t xml:space="preserve">, copyright is just another </w:t>
      </w:r>
      <w:r w:rsidR="00312066">
        <w:rPr>
          <w:rFonts w:cs="Arial"/>
          <w:color w:val="000000"/>
          <w:sz w:val="20"/>
          <w:szCs w:val="20"/>
          <w:shd w:val="clear" w:color="auto" w:fill="FFFFFF"/>
        </w:rPr>
        <w:t>obstacle</w:t>
      </w:r>
      <w:r w:rsidR="00535751">
        <w:rPr>
          <w:rFonts w:cs="Arial"/>
          <w:color w:val="000000"/>
          <w:sz w:val="20"/>
          <w:szCs w:val="20"/>
          <w:shd w:val="clear" w:color="auto" w:fill="FFFFFF"/>
        </w:rPr>
        <w:t xml:space="preserve"> that businesses must </w:t>
      </w:r>
      <w:r w:rsidR="00312066">
        <w:rPr>
          <w:rFonts w:cs="Arial"/>
          <w:color w:val="000000"/>
          <w:sz w:val="20"/>
          <w:szCs w:val="20"/>
          <w:shd w:val="clear" w:color="auto" w:fill="FFFFFF"/>
        </w:rPr>
        <w:t>be able to learn to deal with.</w:t>
      </w:r>
    </w:p>
    <w:p w14:paraId="06362AE6" w14:textId="345C0F5C" w:rsidR="006E1284" w:rsidRDefault="00C81A2D" w:rsidP="00C81A2D">
      <w:pPr>
        <w:pStyle w:val="Heading1"/>
        <w:rPr>
          <w:shd w:val="clear" w:color="auto" w:fill="FFFFFF"/>
        </w:rPr>
      </w:pPr>
      <w:bookmarkStart w:id="18" w:name="_Toc30156743"/>
      <w:r>
        <w:rPr>
          <w:shd w:val="clear" w:color="auto" w:fill="FFFFFF"/>
        </w:rPr>
        <w:lastRenderedPageBreak/>
        <w:t>Conclusion</w:t>
      </w:r>
      <w:bookmarkEnd w:id="18"/>
    </w:p>
    <w:p w14:paraId="4AC61C08" w14:textId="282CC066" w:rsidR="00C81A2D" w:rsidRDefault="004C3466" w:rsidP="0066694F">
      <w:pPr>
        <w:spacing w:line="480" w:lineRule="auto"/>
      </w:pPr>
      <w:r>
        <w:t xml:space="preserve">The </w:t>
      </w:r>
      <w:r w:rsidR="00B27F60">
        <w:t xml:space="preserve">idea of creativity </w:t>
      </w:r>
      <w:r w:rsidR="00095395">
        <w:t xml:space="preserve">and innovation </w:t>
      </w:r>
      <w:r w:rsidR="005F6FA9">
        <w:t xml:space="preserve">in a marketing context is that </w:t>
      </w:r>
      <w:r w:rsidR="00312032">
        <w:t xml:space="preserve">there is a great uncertainty on how well a new product will do but </w:t>
      </w:r>
      <w:r w:rsidR="005A44C9">
        <w:t xml:space="preserve">in order for a business to do well it must run this risk by creating and improving the product and its business by finding new ways to operate depending </w:t>
      </w:r>
      <w:r w:rsidR="003A0775">
        <w:t xml:space="preserve">the environment around </w:t>
      </w:r>
      <w:r w:rsidR="003F745B">
        <w:t xml:space="preserve">them and being able to adjust is crucial </w:t>
      </w:r>
      <w:r w:rsidR="007D5AC4">
        <w:t xml:space="preserve">to a small business </w:t>
      </w:r>
      <w:r w:rsidR="00A162E0">
        <w:t>especially</w:t>
      </w:r>
      <w:r w:rsidR="00AC2E8E">
        <w:t xml:space="preserve"> </w:t>
      </w:r>
      <w:r w:rsidR="00FB7B51">
        <w:t xml:space="preserve">as competitive advantage at that </w:t>
      </w:r>
      <w:r w:rsidR="00BD30C3">
        <w:t xml:space="preserve">stage is seriously important </w:t>
      </w:r>
      <w:r w:rsidR="00482EC1">
        <w:t xml:space="preserve">as </w:t>
      </w:r>
      <w:r w:rsidR="003D7EDA">
        <w:t xml:space="preserve">they are </w:t>
      </w:r>
      <w:r w:rsidR="00FD36FE">
        <w:t xml:space="preserve">competing with much bigger </w:t>
      </w:r>
      <w:r w:rsidR="00FF15DF">
        <w:t>competitors.</w:t>
      </w:r>
      <w:r w:rsidR="00B9512C">
        <w:t xml:space="preserve"> It was noted that </w:t>
      </w:r>
      <w:proofErr w:type="spellStart"/>
      <w:r w:rsidR="00B9512C">
        <w:t>ellas</w:t>
      </w:r>
      <w:proofErr w:type="spellEnd"/>
      <w:r w:rsidR="00B9512C">
        <w:t xml:space="preserve"> kitche</w:t>
      </w:r>
      <w:r w:rsidR="003D4702">
        <w:t xml:space="preserve">n is doing well for itself considering the size to be able to </w:t>
      </w:r>
      <w:r w:rsidR="00CC06AD">
        <w:t xml:space="preserve">adjust to the social changes and begin their green innovation to </w:t>
      </w:r>
      <w:r w:rsidR="004D7926">
        <w:t>be able to achieve their goals and catch the attention of the</w:t>
      </w:r>
      <w:r w:rsidR="003B73CD">
        <w:t xml:space="preserve"> people who care about the </w:t>
      </w:r>
      <w:r w:rsidR="00C3330E">
        <w:t>environment and the ethic</w:t>
      </w:r>
      <w:r w:rsidR="006A1673">
        <w:t xml:space="preserve">al issues around </w:t>
      </w:r>
      <w:r w:rsidR="00572E1A">
        <w:t xml:space="preserve">ingredients </w:t>
      </w:r>
      <w:r w:rsidR="00FA6CB0">
        <w:t>and been able to operate well.</w:t>
      </w:r>
      <w:r w:rsidR="0059179B">
        <w:t xml:space="preserve"> </w:t>
      </w:r>
    </w:p>
    <w:p w14:paraId="20494204" w14:textId="79C4EC7C" w:rsidR="00FA6CB0" w:rsidRDefault="00E03B23" w:rsidP="00FA6CB0">
      <w:pPr>
        <w:pStyle w:val="Heading1"/>
      </w:pPr>
      <w:bookmarkStart w:id="19" w:name="_Toc30156744"/>
      <w:r>
        <w:t>Recommendations</w:t>
      </w:r>
      <w:bookmarkEnd w:id="19"/>
      <w:r>
        <w:t xml:space="preserve"> </w:t>
      </w:r>
    </w:p>
    <w:p w14:paraId="4C375511" w14:textId="3B547ED2" w:rsidR="00E03B23" w:rsidRDefault="001F0205" w:rsidP="00F70895">
      <w:pPr>
        <w:spacing w:line="480" w:lineRule="auto"/>
      </w:pPr>
      <w:r>
        <w:t xml:space="preserve">One recommendation is brainstorming </w:t>
      </w:r>
      <w:r w:rsidR="00FD111B">
        <w:t xml:space="preserve">sessions as it was </w:t>
      </w:r>
      <w:r w:rsidR="00FD111B" w:rsidRPr="00FD111B">
        <w:rPr>
          <w:b/>
          <w:bCs/>
          <w:i/>
          <w:iCs/>
        </w:rPr>
        <w:t>“was ranked first among small businesses in seven countries”</w:t>
      </w:r>
      <w:r w:rsidR="00CA5D67" w:rsidRPr="00CA5D67">
        <w:t xml:space="preserve"> </w:t>
      </w:r>
      <w:r w:rsidR="00CA5D67" w:rsidRPr="00080A28">
        <w:t>(</w:t>
      </w:r>
      <w:r w:rsidR="00CA5D67" w:rsidRPr="00080A28">
        <w:rPr>
          <w:i/>
          <w:iCs/>
        </w:rPr>
        <w:t xml:space="preserve">Robinson &amp; </w:t>
      </w:r>
      <w:proofErr w:type="spellStart"/>
      <w:r w:rsidR="00CA5D67" w:rsidRPr="00080A28">
        <w:rPr>
          <w:i/>
          <w:iCs/>
        </w:rPr>
        <w:t>Stubberud</w:t>
      </w:r>
      <w:proofErr w:type="spellEnd"/>
      <w:r w:rsidR="00CA5D67" w:rsidRPr="00080A28">
        <w:rPr>
          <w:i/>
          <w:iCs/>
        </w:rPr>
        <w:t>, 2015)</w:t>
      </w:r>
      <w:r w:rsidR="00080A28">
        <w:rPr>
          <w:i/>
          <w:iCs/>
        </w:rPr>
        <w:t xml:space="preserve"> </w:t>
      </w:r>
      <w:r w:rsidR="009673C1" w:rsidRPr="00A12D99">
        <w:t xml:space="preserve">and can be an effective method of helping creativity flow </w:t>
      </w:r>
      <w:r w:rsidR="00F73568" w:rsidRPr="00A12D99">
        <w:t xml:space="preserve">among the staff allowing ideas </w:t>
      </w:r>
      <w:r w:rsidR="00F55626" w:rsidRPr="00A12D99">
        <w:t>to</w:t>
      </w:r>
      <w:r w:rsidR="005F6740" w:rsidRPr="00A12D99">
        <w:t xml:space="preserve"> </w:t>
      </w:r>
      <w:r w:rsidR="00EC0D38" w:rsidRPr="00A12D99">
        <w:t xml:space="preserve">improved on by coming up with an idea and then </w:t>
      </w:r>
      <w:r w:rsidR="00F43F67" w:rsidRPr="00A12D99">
        <w:t xml:space="preserve">other staff members can </w:t>
      </w:r>
      <w:r w:rsidR="00F70895" w:rsidRPr="00A12D99">
        <w:t>comment and give their suggestions on the idea and how different it could be</w:t>
      </w:r>
      <w:r w:rsidR="00C15298">
        <w:t>.</w:t>
      </w:r>
    </w:p>
    <w:p w14:paraId="3ACF94E4" w14:textId="704C26EE" w:rsidR="00A12D99" w:rsidRDefault="00501852" w:rsidP="00F70895">
      <w:pPr>
        <w:spacing w:line="480" w:lineRule="auto"/>
      </w:pPr>
      <w:r>
        <w:t>Additionally,</w:t>
      </w:r>
      <w:r w:rsidR="00102406">
        <w:t xml:space="preserve"> </w:t>
      </w:r>
      <w:r w:rsidR="00DF7B60">
        <w:t xml:space="preserve">mind mapping is another creative activity that can also benefit the business </w:t>
      </w:r>
      <w:r w:rsidR="00FB3DB1">
        <w:t xml:space="preserve">as it </w:t>
      </w:r>
      <w:r w:rsidR="004C4697">
        <w:t xml:space="preserve">starts with a problem that you want to solve and </w:t>
      </w:r>
      <w:r w:rsidR="00EC0121">
        <w:t xml:space="preserve">around it ideas on what you need </w:t>
      </w:r>
      <w:r>
        <w:t xml:space="preserve">this could be a good idea for </w:t>
      </w:r>
      <w:r w:rsidR="00D87F78">
        <w:t>Ella’s</w:t>
      </w:r>
      <w:r>
        <w:t xml:space="preserve"> kitchen to </w:t>
      </w:r>
      <w:r w:rsidR="00820EC4">
        <w:t xml:space="preserve">keep on top of the </w:t>
      </w:r>
      <w:r w:rsidR="00642023">
        <w:t xml:space="preserve">issues </w:t>
      </w:r>
      <w:r w:rsidR="002A6E14">
        <w:t>and coming up</w:t>
      </w:r>
      <w:r w:rsidR="0029570C">
        <w:t xml:space="preserve"> </w:t>
      </w:r>
      <w:r w:rsidR="002C2EDA">
        <w:t xml:space="preserve">for </w:t>
      </w:r>
      <w:proofErr w:type="spellStart"/>
      <w:r w:rsidR="002C2EDA">
        <w:t>ellas</w:t>
      </w:r>
      <w:proofErr w:type="spellEnd"/>
      <w:r w:rsidR="002C2EDA">
        <w:t xml:space="preserve"> kitchen it would be issues revolving </w:t>
      </w:r>
      <w:r w:rsidR="000E12DB">
        <w:t xml:space="preserve">their packaging and </w:t>
      </w:r>
      <w:r w:rsidR="00501B5C">
        <w:t>how</w:t>
      </w:r>
      <w:r w:rsidR="000E12DB">
        <w:t xml:space="preserve"> they can make it more green an</w:t>
      </w:r>
      <w:r w:rsidR="00501B5C">
        <w:t>d</w:t>
      </w:r>
      <w:r w:rsidR="000E12DB">
        <w:t xml:space="preserve"> easier to recycle or maybe making thei</w:t>
      </w:r>
      <w:r w:rsidR="00AC17E1">
        <w:t>r distribution cleaner</w:t>
      </w:r>
      <w:r w:rsidR="00F302E2">
        <w:t xml:space="preserve">, or if they </w:t>
      </w:r>
      <w:r w:rsidR="00F302E2">
        <w:lastRenderedPageBreak/>
        <w:t xml:space="preserve">wished to make a new product </w:t>
      </w:r>
      <w:r w:rsidR="00824B29">
        <w:t xml:space="preserve">they can find issues around the new problem and assure that there are </w:t>
      </w:r>
      <w:r w:rsidR="00BB15C5">
        <w:t xml:space="preserve">as little surprises </w:t>
      </w:r>
      <w:r w:rsidR="00990913">
        <w:t>as possible</w:t>
      </w:r>
      <w:r w:rsidR="00C4781B">
        <w:t xml:space="preserve"> when releasing.</w:t>
      </w:r>
    </w:p>
    <w:p w14:paraId="347E767E" w14:textId="72948754" w:rsidR="00C4781B" w:rsidRDefault="00C4781B" w:rsidP="00F70895">
      <w:pPr>
        <w:spacing w:line="480" w:lineRule="auto"/>
      </w:pPr>
    </w:p>
    <w:p w14:paraId="47188D43" w14:textId="3AD3709F" w:rsidR="00C4781B" w:rsidRDefault="00C4781B" w:rsidP="00F70895">
      <w:pPr>
        <w:spacing w:line="480" w:lineRule="auto"/>
      </w:pPr>
    </w:p>
    <w:p w14:paraId="5C9452A9" w14:textId="0A9BA202" w:rsidR="00C4781B" w:rsidRDefault="00C4781B" w:rsidP="00F70895">
      <w:pPr>
        <w:spacing w:line="480" w:lineRule="auto"/>
      </w:pPr>
    </w:p>
    <w:p w14:paraId="0FA2DB8E" w14:textId="13B64D90" w:rsidR="00C4781B" w:rsidRDefault="00C4781B" w:rsidP="00F70895">
      <w:pPr>
        <w:spacing w:line="480" w:lineRule="auto"/>
      </w:pPr>
    </w:p>
    <w:p w14:paraId="53CA4522" w14:textId="19867B4F" w:rsidR="00C4781B" w:rsidRDefault="00C4781B" w:rsidP="00F70895">
      <w:pPr>
        <w:spacing w:line="480" w:lineRule="auto"/>
      </w:pPr>
    </w:p>
    <w:p w14:paraId="57354503" w14:textId="64130184" w:rsidR="00C4781B" w:rsidRDefault="00C4781B" w:rsidP="00F70895">
      <w:pPr>
        <w:spacing w:line="480" w:lineRule="auto"/>
      </w:pPr>
    </w:p>
    <w:p w14:paraId="482E03BD" w14:textId="0D1F7AF3" w:rsidR="00C4781B" w:rsidRDefault="00C4781B" w:rsidP="00F70895">
      <w:pPr>
        <w:spacing w:line="480" w:lineRule="auto"/>
      </w:pPr>
    </w:p>
    <w:p w14:paraId="0BBC85EF" w14:textId="4079EE64" w:rsidR="00C4781B" w:rsidRDefault="00C4781B" w:rsidP="00F70895">
      <w:pPr>
        <w:spacing w:line="480" w:lineRule="auto"/>
      </w:pPr>
    </w:p>
    <w:p w14:paraId="20BB377D" w14:textId="0A81D87B" w:rsidR="00C4781B" w:rsidRDefault="00C4781B" w:rsidP="00F70895">
      <w:pPr>
        <w:spacing w:line="480" w:lineRule="auto"/>
      </w:pPr>
    </w:p>
    <w:p w14:paraId="325A98F6" w14:textId="61684328" w:rsidR="00C4781B" w:rsidRDefault="00C4781B" w:rsidP="00F70895">
      <w:pPr>
        <w:spacing w:line="480" w:lineRule="auto"/>
      </w:pPr>
    </w:p>
    <w:p w14:paraId="77E53343" w14:textId="657C6ABD" w:rsidR="00C4781B" w:rsidRDefault="00C4781B" w:rsidP="00F70895">
      <w:pPr>
        <w:spacing w:line="480" w:lineRule="auto"/>
      </w:pPr>
    </w:p>
    <w:p w14:paraId="7117C739" w14:textId="1FD70704" w:rsidR="00C4781B" w:rsidRDefault="00C4781B" w:rsidP="00F70895">
      <w:pPr>
        <w:spacing w:line="480" w:lineRule="auto"/>
      </w:pPr>
    </w:p>
    <w:p w14:paraId="1734E51E" w14:textId="788886EF" w:rsidR="00C4781B" w:rsidRDefault="00C4781B" w:rsidP="00F70895">
      <w:pPr>
        <w:spacing w:line="480" w:lineRule="auto"/>
      </w:pPr>
    </w:p>
    <w:p w14:paraId="28AD6AF3" w14:textId="2DF5A24A" w:rsidR="00C4781B" w:rsidRDefault="00C4781B" w:rsidP="00F70895">
      <w:pPr>
        <w:spacing w:line="480" w:lineRule="auto"/>
      </w:pPr>
    </w:p>
    <w:p w14:paraId="435FADBA" w14:textId="77777777" w:rsidR="00C4781B" w:rsidRPr="00E03B23" w:rsidRDefault="00C4781B" w:rsidP="00F70895">
      <w:pPr>
        <w:spacing w:line="480" w:lineRule="auto"/>
      </w:pPr>
    </w:p>
    <w:p w14:paraId="07630199" w14:textId="51AB4F9F" w:rsidR="00C72836" w:rsidRPr="00BF6AD5" w:rsidRDefault="00F67E67" w:rsidP="00F67E67">
      <w:pPr>
        <w:pStyle w:val="Heading1"/>
        <w:rPr>
          <w:rFonts w:cs="Arial"/>
        </w:rPr>
      </w:pPr>
      <w:bookmarkStart w:id="20" w:name="_Toc30156745"/>
      <w:r w:rsidRPr="00BF6AD5">
        <w:rPr>
          <w:rFonts w:cs="Arial"/>
        </w:rPr>
        <w:lastRenderedPageBreak/>
        <w:t>References</w:t>
      </w:r>
      <w:bookmarkEnd w:id="20"/>
      <w:r w:rsidRPr="00BF6AD5">
        <w:rPr>
          <w:rFonts w:cs="Arial"/>
        </w:rPr>
        <w:t xml:space="preserve"> </w:t>
      </w:r>
    </w:p>
    <w:p w14:paraId="4DA7FB3B" w14:textId="77777777" w:rsidR="00C4781B" w:rsidRPr="00281F64" w:rsidRDefault="00C4781B" w:rsidP="00BF6AD5">
      <w:pPr>
        <w:rPr>
          <w:rFonts w:cs="Arial"/>
        </w:rPr>
      </w:pPr>
      <w:r w:rsidRPr="00281F64">
        <w:rPr>
          <w:rFonts w:cs="Arial"/>
          <w:color w:val="3A3A3A"/>
          <w:shd w:val="clear" w:color="auto" w:fill="FFFFFF"/>
        </w:rPr>
        <w:t>Anon, 2012. Innovation. </w:t>
      </w:r>
      <w:r w:rsidRPr="00281F64">
        <w:rPr>
          <w:rFonts w:cs="Arial"/>
          <w:i/>
          <w:iCs/>
          <w:color w:val="3A3A3A"/>
          <w:shd w:val="clear" w:color="auto" w:fill="FFFFFF"/>
        </w:rPr>
        <w:t>Strategic Direction</w:t>
      </w:r>
      <w:r w:rsidRPr="00281F64">
        <w:rPr>
          <w:rFonts w:cs="Arial"/>
          <w:color w:val="3A3A3A"/>
          <w:shd w:val="clear" w:color="auto" w:fill="FFFFFF"/>
        </w:rPr>
        <w:t>, 28(2), pp.9–11.</w:t>
      </w:r>
    </w:p>
    <w:p w14:paraId="405DE4EB" w14:textId="77777777" w:rsidR="00C4781B" w:rsidRPr="00281F64" w:rsidRDefault="00C4781B" w:rsidP="00467AE0">
      <w:pPr>
        <w:rPr>
          <w:rFonts w:cs="Arial"/>
          <w:color w:val="222222"/>
          <w:shd w:val="clear" w:color="auto" w:fill="FFFFFF"/>
        </w:rPr>
      </w:pPr>
      <w:proofErr w:type="spellStart"/>
      <w:r w:rsidRPr="00281F64">
        <w:rPr>
          <w:rFonts w:cs="Arial"/>
          <w:color w:val="222222"/>
          <w:shd w:val="clear" w:color="auto" w:fill="FFFFFF"/>
        </w:rPr>
        <w:t>Baregheh</w:t>
      </w:r>
      <w:proofErr w:type="spellEnd"/>
      <w:r w:rsidRPr="00281F64">
        <w:rPr>
          <w:rFonts w:cs="Arial"/>
          <w:color w:val="222222"/>
          <w:shd w:val="clear" w:color="auto" w:fill="FFFFFF"/>
        </w:rPr>
        <w:t>, A., Rowley, J. and Sambrook, S., 2009. Towards a multidisciplinary definition of innovation. </w:t>
      </w:r>
      <w:r w:rsidRPr="00281F64">
        <w:rPr>
          <w:rFonts w:cs="Arial"/>
          <w:i/>
          <w:iCs/>
          <w:color w:val="222222"/>
          <w:shd w:val="clear" w:color="auto" w:fill="FFFFFF"/>
        </w:rPr>
        <w:t>Management decision</w:t>
      </w:r>
      <w:r w:rsidRPr="00281F64">
        <w:rPr>
          <w:rFonts w:cs="Arial"/>
          <w:color w:val="222222"/>
          <w:shd w:val="clear" w:color="auto" w:fill="FFFFFF"/>
        </w:rPr>
        <w:t>, </w:t>
      </w:r>
      <w:r w:rsidRPr="00281F64">
        <w:rPr>
          <w:rFonts w:cs="Arial"/>
          <w:i/>
          <w:iCs/>
          <w:color w:val="222222"/>
          <w:shd w:val="clear" w:color="auto" w:fill="FFFFFF"/>
        </w:rPr>
        <w:t>47</w:t>
      </w:r>
      <w:r w:rsidRPr="00281F64">
        <w:rPr>
          <w:rFonts w:cs="Arial"/>
          <w:color w:val="222222"/>
          <w:shd w:val="clear" w:color="auto" w:fill="FFFFFF"/>
        </w:rPr>
        <w:t>(8), pp.1323-1339.</w:t>
      </w:r>
    </w:p>
    <w:p w14:paraId="6D23E715" w14:textId="77777777" w:rsidR="00C4781B" w:rsidRPr="00281F64" w:rsidRDefault="00C4781B" w:rsidP="00467AE0">
      <w:pPr>
        <w:rPr>
          <w:rFonts w:cs="Arial"/>
        </w:rPr>
      </w:pPr>
      <w:proofErr w:type="spellStart"/>
      <w:r w:rsidRPr="00281F64">
        <w:rPr>
          <w:rFonts w:cs="Arial"/>
        </w:rPr>
        <w:t>Brem</w:t>
      </w:r>
      <w:proofErr w:type="spellEnd"/>
      <w:r w:rsidRPr="00281F64">
        <w:rPr>
          <w:rFonts w:cs="Arial"/>
        </w:rPr>
        <w:t xml:space="preserve">, A., Maier, M. &amp; </w:t>
      </w:r>
      <w:proofErr w:type="spellStart"/>
      <w:r w:rsidRPr="00281F64">
        <w:rPr>
          <w:rFonts w:cs="Arial"/>
        </w:rPr>
        <w:t>Wimschneider</w:t>
      </w:r>
      <w:proofErr w:type="spellEnd"/>
      <w:r w:rsidRPr="00281F64">
        <w:rPr>
          <w:rFonts w:cs="Arial"/>
        </w:rPr>
        <w:t>, C., 2016. Competitive advantage through innovation: the case of Nespresso. European Journal of Innovation Management, 19(1), pp.133–148.</w:t>
      </w:r>
    </w:p>
    <w:p w14:paraId="1564F70F" w14:textId="77777777" w:rsidR="00C4781B" w:rsidRPr="00281F64" w:rsidRDefault="00C4781B" w:rsidP="00467AE0">
      <w:pPr>
        <w:rPr>
          <w:rFonts w:cs="Arial"/>
          <w:color w:val="3A3A3A"/>
          <w:shd w:val="clear" w:color="auto" w:fill="FFFFFF"/>
        </w:rPr>
      </w:pPr>
      <w:r w:rsidRPr="00281F64">
        <w:rPr>
          <w:rFonts w:cs="Arial"/>
          <w:color w:val="3A3A3A"/>
          <w:shd w:val="clear" w:color="auto" w:fill="FFFFFF"/>
        </w:rPr>
        <w:t>Chang, C.-H., 2011. The Influence of Corporate Environmental Ethics on Competitive Advantage: The Mediation Role of Green Innovation. </w:t>
      </w:r>
      <w:r w:rsidRPr="00281F64">
        <w:rPr>
          <w:rFonts w:cs="Arial"/>
          <w:i/>
          <w:iCs/>
          <w:color w:val="3A3A3A"/>
          <w:shd w:val="clear" w:color="auto" w:fill="FFFFFF"/>
        </w:rPr>
        <w:t>Journal of Business Ethics</w:t>
      </w:r>
      <w:r w:rsidRPr="00281F64">
        <w:rPr>
          <w:rFonts w:cs="Arial"/>
          <w:color w:val="3A3A3A"/>
          <w:shd w:val="clear" w:color="auto" w:fill="FFFFFF"/>
        </w:rPr>
        <w:t>, 104(3), pp.361–370.</w:t>
      </w:r>
    </w:p>
    <w:p w14:paraId="5D66B99D" w14:textId="77777777" w:rsidR="00C4781B" w:rsidRPr="00281F64" w:rsidRDefault="00C4781B" w:rsidP="00281F64">
      <w:pPr>
        <w:autoSpaceDE w:val="0"/>
        <w:autoSpaceDN w:val="0"/>
        <w:adjustRightInd w:val="0"/>
        <w:spacing w:before="0" w:after="0" w:line="240" w:lineRule="auto"/>
        <w:rPr>
          <w:rFonts w:cs="Arial"/>
          <w:lang w:val="en-GB"/>
        </w:rPr>
      </w:pPr>
      <w:proofErr w:type="spellStart"/>
      <w:r w:rsidRPr="00281F64">
        <w:rPr>
          <w:rFonts w:cs="Arial"/>
          <w:lang w:val="en-GB"/>
        </w:rPr>
        <w:t>Covin</w:t>
      </w:r>
      <w:proofErr w:type="spellEnd"/>
      <w:r w:rsidRPr="00281F64">
        <w:rPr>
          <w:rFonts w:cs="Arial"/>
          <w:lang w:val="en-GB"/>
        </w:rPr>
        <w:t xml:space="preserve">, J.G. and </w:t>
      </w:r>
      <w:proofErr w:type="spellStart"/>
      <w:r w:rsidRPr="00281F64">
        <w:rPr>
          <w:rFonts w:cs="Arial"/>
          <w:lang w:val="en-GB"/>
        </w:rPr>
        <w:t>Slevin</w:t>
      </w:r>
      <w:proofErr w:type="spellEnd"/>
      <w:r w:rsidRPr="00281F64">
        <w:rPr>
          <w:rFonts w:cs="Arial"/>
          <w:lang w:val="en-GB"/>
        </w:rPr>
        <w:t>, D.P. (1989), “Strategic management of small firms in hostile and benign</w:t>
      </w:r>
    </w:p>
    <w:p w14:paraId="48EB9A98" w14:textId="77777777" w:rsidR="00C4781B" w:rsidRPr="00281F64" w:rsidRDefault="00C4781B" w:rsidP="00467AE0">
      <w:pPr>
        <w:rPr>
          <w:rFonts w:cs="Arial"/>
          <w:color w:val="000000"/>
          <w:shd w:val="clear" w:color="auto" w:fill="FFFFFF"/>
        </w:rPr>
      </w:pPr>
      <w:r w:rsidRPr="00281F64">
        <w:rPr>
          <w:rFonts w:cs="Arial"/>
          <w:color w:val="000000"/>
          <w:shd w:val="clear" w:color="auto" w:fill="FFFFFF"/>
        </w:rPr>
        <w:t>Ellaskitchen.co.uk. (2018). </w:t>
      </w:r>
      <w:r w:rsidRPr="00281F64">
        <w:rPr>
          <w:rFonts w:cs="Arial"/>
          <w:i/>
          <w:iCs/>
          <w:color w:val="000000"/>
          <w:shd w:val="clear" w:color="auto" w:fill="FFFFFF"/>
        </w:rPr>
        <w:t>the good stuff we do</w:t>
      </w:r>
      <w:r w:rsidRPr="00281F64">
        <w:rPr>
          <w:rFonts w:cs="Arial"/>
          <w:color w:val="000000"/>
          <w:shd w:val="clear" w:color="auto" w:fill="FFFFFF"/>
        </w:rPr>
        <w:t>. [online] Available at: https://www.ellaskitchen.co.uk/static/images/sustainability/Ella-s-Kitchen-GSWD-FY18.pdf [Accessed 14 Jan. 2020].</w:t>
      </w:r>
    </w:p>
    <w:p w14:paraId="11969BE7" w14:textId="77777777" w:rsidR="00C4781B" w:rsidRDefault="00C4781B" w:rsidP="00281F64">
      <w:pPr>
        <w:rPr>
          <w:rFonts w:cs="Arial"/>
          <w:lang w:val="en-GB"/>
        </w:rPr>
      </w:pPr>
      <w:r w:rsidRPr="00281F64">
        <w:rPr>
          <w:rFonts w:cs="Arial"/>
          <w:lang w:val="en-GB"/>
        </w:rPr>
        <w:t>environments”, Strategic Management Journal, Vol. 10 No. 1, pp. 75-87.</w:t>
      </w:r>
    </w:p>
    <w:p w14:paraId="59E7A8DC" w14:textId="77777777" w:rsidR="00C4781B" w:rsidRPr="00281F64" w:rsidRDefault="00C4781B" w:rsidP="00467AE0">
      <w:pPr>
        <w:rPr>
          <w:rFonts w:cs="Arial"/>
        </w:rPr>
      </w:pPr>
      <w:proofErr w:type="spellStart"/>
      <w:r w:rsidRPr="00281F64">
        <w:rPr>
          <w:rFonts w:cs="Arial"/>
        </w:rPr>
        <w:t>Erno</w:t>
      </w:r>
      <w:proofErr w:type="spellEnd"/>
      <w:r w:rsidRPr="00281F64">
        <w:rPr>
          <w:rFonts w:cs="Arial"/>
        </w:rPr>
        <w:t xml:space="preserve"> </w:t>
      </w:r>
      <w:proofErr w:type="spellStart"/>
      <w:r w:rsidRPr="00281F64">
        <w:rPr>
          <w:rFonts w:cs="Arial"/>
        </w:rPr>
        <w:t>Salmela</w:t>
      </w:r>
      <w:proofErr w:type="spellEnd"/>
      <w:r w:rsidRPr="00281F64">
        <w:rPr>
          <w:rFonts w:cs="Arial"/>
        </w:rPr>
        <w:t xml:space="preserve"> et al., 2016. Is Time Pressure an Advantage or a Disadvantage for Front End Innovation – Case Digital Jewelry. Journal of Innovation Management, 3(4), pp.42–69.</w:t>
      </w:r>
    </w:p>
    <w:p w14:paraId="2745E5C0" w14:textId="77777777" w:rsidR="00C4781B" w:rsidRPr="00281F64" w:rsidRDefault="00C4781B" w:rsidP="00467AE0">
      <w:pPr>
        <w:rPr>
          <w:rFonts w:cs="Arial"/>
          <w:color w:val="3A3A3A"/>
          <w:shd w:val="clear" w:color="auto" w:fill="FFFFFF"/>
        </w:rPr>
      </w:pPr>
      <w:r w:rsidRPr="00281F64">
        <w:rPr>
          <w:rFonts w:cs="Arial"/>
          <w:color w:val="3A3A3A"/>
          <w:shd w:val="clear" w:color="auto" w:fill="FFFFFF"/>
        </w:rPr>
        <w:t>Green, A., 2007. </w:t>
      </w:r>
      <w:r w:rsidRPr="00281F64">
        <w:rPr>
          <w:rFonts w:cs="Arial"/>
          <w:i/>
          <w:iCs/>
          <w:color w:val="3A3A3A"/>
          <w:shd w:val="clear" w:color="auto" w:fill="FFFFFF"/>
        </w:rPr>
        <w:t>Creativity in public relations</w:t>
      </w:r>
      <w:r w:rsidRPr="00281F64">
        <w:rPr>
          <w:rFonts w:cs="Arial"/>
          <w:color w:val="3A3A3A"/>
          <w:shd w:val="clear" w:color="auto" w:fill="FFFFFF"/>
        </w:rPr>
        <w:t> 3rd ed., London: Kogan Page.</w:t>
      </w:r>
    </w:p>
    <w:p w14:paraId="3F8BCAD2" w14:textId="77777777" w:rsidR="00C4781B" w:rsidRPr="00281F64" w:rsidRDefault="00C4781B" w:rsidP="00467AE0">
      <w:pPr>
        <w:rPr>
          <w:rFonts w:cs="Arial"/>
        </w:rPr>
      </w:pPr>
      <w:r w:rsidRPr="00281F64">
        <w:rPr>
          <w:rFonts w:cs="Arial"/>
        </w:rPr>
        <w:t xml:space="preserve">Kumar, N., 2018. The role of </w:t>
      </w:r>
      <w:proofErr w:type="spellStart"/>
      <w:r w:rsidRPr="00281F64">
        <w:rPr>
          <w:rFonts w:cs="Arial"/>
        </w:rPr>
        <w:t>organisational</w:t>
      </w:r>
      <w:proofErr w:type="spellEnd"/>
      <w:r w:rsidRPr="00281F64">
        <w:rPr>
          <w:rFonts w:cs="Arial"/>
        </w:rPr>
        <w:t xml:space="preserve"> culture in the </w:t>
      </w:r>
      <w:proofErr w:type="spellStart"/>
      <w:r w:rsidRPr="00281F64">
        <w:rPr>
          <w:rFonts w:cs="Arial"/>
        </w:rPr>
        <w:t>internationalisation</w:t>
      </w:r>
      <w:proofErr w:type="spellEnd"/>
      <w:r w:rsidRPr="00281F64">
        <w:rPr>
          <w:rFonts w:cs="Arial"/>
        </w:rPr>
        <w:t xml:space="preserve"> of new ventures. International Marketing Review, 35(5), pp.806–832.</w:t>
      </w:r>
    </w:p>
    <w:p w14:paraId="70F0AC7C" w14:textId="77777777" w:rsidR="00C4781B" w:rsidRPr="00281F64" w:rsidRDefault="00C4781B" w:rsidP="00467AE0">
      <w:pPr>
        <w:rPr>
          <w:rFonts w:cs="Arial"/>
          <w:color w:val="3A3A3A"/>
          <w:shd w:val="clear" w:color="auto" w:fill="FFFFFF"/>
        </w:rPr>
      </w:pPr>
      <w:proofErr w:type="spellStart"/>
      <w:r w:rsidRPr="00281F64">
        <w:rPr>
          <w:rFonts w:cs="Arial"/>
          <w:color w:val="3A3A3A"/>
          <w:shd w:val="clear" w:color="auto" w:fill="FFFFFF"/>
        </w:rPr>
        <w:t>O'Barr</w:t>
      </w:r>
      <w:proofErr w:type="spellEnd"/>
      <w:r w:rsidRPr="00281F64">
        <w:rPr>
          <w:rFonts w:cs="Arial"/>
          <w:color w:val="3A3A3A"/>
          <w:shd w:val="clear" w:color="auto" w:fill="FFFFFF"/>
        </w:rPr>
        <w:t>, W.M., 2011. Creativity in Advertising. </w:t>
      </w:r>
      <w:r w:rsidRPr="00281F64">
        <w:rPr>
          <w:rFonts w:cs="Arial"/>
          <w:i/>
          <w:iCs/>
          <w:color w:val="3A3A3A"/>
          <w:shd w:val="clear" w:color="auto" w:fill="FFFFFF"/>
        </w:rPr>
        <w:t>Advertising &amp; Society Review</w:t>
      </w:r>
      <w:r w:rsidRPr="00281F64">
        <w:rPr>
          <w:rFonts w:cs="Arial"/>
          <w:color w:val="3A3A3A"/>
          <w:shd w:val="clear" w:color="auto" w:fill="FFFFFF"/>
        </w:rPr>
        <w:t xml:space="preserve">, 11(4), </w:t>
      </w:r>
      <w:proofErr w:type="spellStart"/>
      <w:proofErr w:type="gramStart"/>
      <w:r w:rsidRPr="00281F64">
        <w:rPr>
          <w:rFonts w:cs="Arial"/>
          <w:color w:val="3A3A3A"/>
          <w:shd w:val="clear" w:color="auto" w:fill="FFFFFF"/>
        </w:rPr>
        <w:t>pp.Advertising</w:t>
      </w:r>
      <w:proofErr w:type="spellEnd"/>
      <w:proofErr w:type="gramEnd"/>
      <w:r w:rsidRPr="00281F64">
        <w:rPr>
          <w:rFonts w:cs="Arial"/>
          <w:color w:val="3A3A3A"/>
          <w:shd w:val="clear" w:color="auto" w:fill="FFFFFF"/>
        </w:rPr>
        <w:t xml:space="preserve"> &amp; Society Review, 2011, Vol.11(4).</w:t>
      </w:r>
    </w:p>
    <w:p w14:paraId="5C15F4DA" w14:textId="77777777" w:rsidR="00C4781B" w:rsidRPr="00281F64" w:rsidRDefault="00C4781B" w:rsidP="00467AE0">
      <w:pPr>
        <w:rPr>
          <w:rFonts w:cs="Arial"/>
          <w:color w:val="222222"/>
          <w:shd w:val="clear" w:color="auto" w:fill="FFFFFF"/>
        </w:rPr>
      </w:pPr>
      <w:proofErr w:type="spellStart"/>
      <w:r w:rsidRPr="00281F64">
        <w:rPr>
          <w:rFonts w:cs="Arial"/>
          <w:color w:val="222222"/>
          <w:shd w:val="clear" w:color="auto" w:fill="FFFFFF"/>
        </w:rPr>
        <w:t>Oktarina</w:t>
      </w:r>
      <w:proofErr w:type="spellEnd"/>
      <w:r w:rsidRPr="00281F64">
        <w:rPr>
          <w:rFonts w:cs="Arial"/>
          <w:color w:val="222222"/>
          <w:shd w:val="clear" w:color="auto" w:fill="FFFFFF"/>
        </w:rPr>
        <w:t xml:space="preserve">, N. and </w:t>
      </w:r>
      <w:proofErr w:type="spellStart"/>
      <w:r w:rsidRPr="00281F64">
        <w:rPr>
          <w:rFonts w:cs="Arial"/>
          <w:color w:val="222222"/>
          <w:shd w:val="clear" w:color="auto" w:fill="FFFFFF"/>
        </w:rPr>
        <w:t>Witiastuti</w:t>
      </w:r>
      <w:proofErr w:type="spellEnd"/>
      <w:r w:rsidRPr="00281F64">
        <w:rPr>
          <w:rFonts w:cs="Arial"/>
          <w:color w:val="222222"/>
          <w:shd w:val="clear" w:color="auto" w:fill="FFFFFF"/>
        </w:rPr>
        <w:t>, R., 2019. THE DEVELOPMENT OF BUSINESS CREATIVITY, BUSINESS SUPERIORITY, AND ENTREPRENEURSHIP NETWORK TO IMPROVE BUSINESS PERFORMANCE. </w:t>
      </w:r>
      <w:r w:rsidRPr="00281F64">
        <w:rPr>
          <w:rFonts w:cs="Arial"/>
          <w:i/>
          <w:iCs/>
          <w:color w:val="222222"/>
          <w:shd w:val="clear" w:color="auto" w:fill="FFFFFF"/>
        </w:rPr>
        <w:t>International Journal of Business &amp; Society</w:t>
      </w:r>
      <w:r w:rsidRPr="00281F64">
        <w:rPr>
          <w:rFonts w:cs="Arial"/>
          <w:color w:val="222222"/>
          <w:shd w:val="clear" w:color="auto" w:fill="FFFFFF"/>
        </w:rPr>
        <w:t>, </w:t>
      </w:r>
      <w:r w:rsidRPr="00281F64">
        <w:rPr>
          <w:rFonts w:cs="Arial"/>
          <w:i/>
          <w:iCs/>
          <w:color w:val="222222"/>
          <w:shd w:val="clear" w:color="auto" w:fill="FFFFFF"/>
        </w:rPr>
        <w:t>20</w:t>
      </w:r>
      <w:r w:rsidRPr="00281F64">
        <w:rPr>
          <w:rFonts w:cs="Arial"/>
          <w:color w:val="222222"/>
          <w:shd w:val="clear" w:color="auto" w:fill="FFFFFF"/>
        </w:rPr>
        <w:t>(2).</w:t>
      </w:r>
    </w:p>
    <w:p w14:paraId="515F26F0" w14:textId="77777777" w:rsidR="00C4781B" w:rsidRPr="00281F64" w:rsidRDefault="00C4781B" w:rsidP="00467AE0">
      <w:pPr>
        <w:rPr>
          <w:rFonts w:cs="Arial"/>
          <w:color w:val="000000"/>
          <w:shd w:val="clear" w:color="auto" w:fill="FFFFFF"/>
        </w:rPr>
      </w:pPr>
      <w:r w:rsidRPr="00281F64">
        <w:rPr>
          <w:rFonts w:cs="Arial"/>
          <w:color w:val="000000"/>
          <w:shd w:val="clear" w:color="auto" w:fill="FFFFFF"/>
        </w:rPr>
        <w:t>Pinsentmasons.com. (2018). </w:t>
      </w:r>
      <w:r w:rsidRPr="00281F64">
        <w:rPr>
          <w:rFonts w:cs="Arial"/>
          <w:i/>
          <w:iCs/>
          <w:color w:val="000000"/>
          <w:shd w:val="clear" w:color="auto" w:fill="FFFFFF"/>
        </w:rPr>
        <w:t>The taste of food cannot be copyrighted, rules EU court</w:t>
      </w:r>
      <w:r w:rsidRPr="00281F64">
        <w:rPr>
          <w:rFonts w:cs="Arial"/>
          <w:color w:val="000000"/>
          <w:shd w:val="clear" w:color="auto" w:fill="FFFFFF"/>
        </w:rPr>
        <w:t>. [online] Available at: https://www.pinsentmasons.com/out-law/news/taste-of-food-copyright-ruling [Accessed 16 Jan. 2020].</w:t>
      </w:r>
    </w:p>
    <w:p w14:paraId="4A659390" w14:textId="77777777" w:rsidR="00C4781B" w:rsidRPr="00281F64" w:rsidRDefault="00C4781B" w:rsidP="00281F64">
      <w:pPr>
        <w:rPr>
          <w:rFonts w:cs="Arial"/>
        </w:rPr>
      </w:pPr>
      <w:r w:rsidRPr="00CA5D67">
        <w:rPr>
          <w:rFonts w:cs="Arial"/>
        </w:rPr>
        <w:t xml:space="preserve">Robinson, S. &amp; </w:t>
      </w:r>
      <w:proofErr w:type="spellStart"/>
      <w:r w:rsidRPr="00CA5D67">
        <w:rPr>
          <w:rFonts w:cs="Arial"/>
        </w:rPr>
        <w:t>Stubberud</w:t>
      </w:r>
      <w:proofErr w:type="spellEnd"/>
      <w:r w:rsidRPr="00CA5D67">
        <w:rPr>
          <w:rFonts w:cs="Arial"/>
        </w:rPr>
        <w:t>, H., 2015. A COMAPRISON OF METHODS OF CREATIVITY IN SMALL AND LARGE EUROPEAN BUSINESSES. International Journal of Entrepreneurship, 19, pp.140–151.</w:t>
      </w:r>
    </w:p>
    <w:p w14:paraId="35DAD501" w14:textId="77777777" w:rsidR="00C4781B" w:rsidRPr="00281F64" w:rsidRDefault="00C4781B" w:rsidP="00467AE0">
      <w:pPr>
        <w:rPr>
          <w:rFonts w:cs="Arial"/>
          <w:color w:val="222222"/>
          <w:shd w:val="clear" w:color="auto" w:fill="FFFFFF"/>
        </w:rPr>
      </w:pPr>
      <w:r w:rsidRPr="00281F64">
        <w:rPr>
          <w:rFonts w:cs="Arial"/>
          <w:color w:val="222222"/>
          <w:shd w:val="clear" w:color="auto" w:fill="FFFFFF"/>
        </w:rPr>
        <w:t>Sternberg, R.J. ed., 1999. </w:t>
      </w:r>
      <w:r w:rsidRPr="00281F64">
        <w:rPr>
          <w:rFonts w:cs="Arial"/>
          <w:i/>
          <w:iCs/>
          <w:color w:val="222222"/>
          <w:shd w:val="clear" w:color="auto" w:fill="FFFFFF"/>
        </w:rPr>
        <w:t>Handbook of creativity</w:t>
      </w:r>
      <w:r w:rsidRPr="00281F64">
        <w:rPr>
          <w:rFonts w:cs="Arial"/>
          <w:color w:val="222222"/>
          <w:shd w:val="clear" w:color="auto" w:fill="FFFFFF"/>
        </w:rPr>
        <w:t>. Cambridge University Press.</w:t>
      </w:r>
    </w:p>
    <w:p w14:paraId="46303C71" w14:textId="7441CF0D" w:rsidR="0010114C" w:rsidRPr="00BF6AD5" w:rsidRDefault="0010114C" w:rsidP="0010114C">
      <w:pPr>
        <w:rPr>
          <w:rFonts w:cs="Arial"/>
        </w:rPr>
      </w:pPr>
    </w:p>
    <w:sectPr w:rsidR="0010114C" w:rsidRPr="00BF6AD5">
      <w:footerReference w:type="default" r:id="rId10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F259B" w14:textId="77777777" w:rsidR="00B90EA4" w:rsidRDefault="00B90EA4" w:rsidP="00C6554A">
      <w:pPr>
        <w:spacing w:before="0" w:after="0" w:line="240" w:lineRule="auto"/>
      </w:pPr>
      <w:r>
        <w:separator/>
      </w:r>
    </w:p>
  </w:endnote>
  <w:endnote w:type="continuationSeparator" w:id="0">
    <w:p w14:paraId="4C4E7D58" w14:textId="77777777" w:rsidR="00B90EA4" w:rsidRDefault="00B90EA4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HelveticaNeueLight">
    <w:altName w:val="Arial"/>
    <w:panose1 w:val="00000000000000000000"/>
    <w:charset w:val="00"/>
    <w:family w:val="roman"/>
    <w:notTrueType/>
    <w:pitch w:val="default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dvOT8cb2ddb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7FC00" w14:textId="77777777" w:rsidR="002163EE" w:rsidRDefault="00ED7C44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2B429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383122" w14:textId="77777777" w:rsidR="00B90EA4" w:rsidRDefault="00B90EA4" w:rsidP="00C6554A">
      <w:pPr>
        <w:spacing w:before="0" w:after="0" w:line="240" w:lineRule="auto"/>
      </w:pPr>
      <w:r>
        <w:separator/>
      </w:r>
    </w:p>
  </w:footnote>
  <w:footnote w:type="continuationSeparator" w:id="0">
    <w:p w14:paraId="44609D07" w14:textId="77777777" w:rsidR="00B90EA4" w:rsidRDefault="00B90EA4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E0B7870"/>
    <w:multiLevelType w:val="hybridMultilevel"/>
    <w:tmpl w:val="6A7221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3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Y2tjAwMjU1NDW0tDRR0lEKTi0uzszPAykwqwUA/A128SwAAAA="/>
  </w:docVars>
  <w:rsids>
    <w:rsidRoot w:val="002B7667"/>
    <w:rsid w:val="0000051B"/>
    <w:rsid w:val="00005EB1"/>
    <w:rsid w:val="00010C02"/>
    <w:rsid w:val="00014E66"/>
    <w:rsid w:val="00023C22"/>
    <w:rsid w:val="00030AB5"/>
    <w:rsid w:val="00034E01"/>
    <w:rsid w:val="000358B5"/>
    <w:rsid w:val="0004118A"/>
    <w:rsid w:val="0004424E"/>
    <w:rsid w:val="00046951"/>
    <w:rsid w:val="00046E2C"/>
    <w:rsid w:val="000541CB"/>
    <w:rsid w:val="0006569C"/>
    <w:rsid w:val="00076857"/>
    <w:rsid w:val="000779C4"/>
    <w:rsid w:val="00080A28"/>
    <w:rsid w:val="00083F77"/>
    <w:rsid w:val="00091F6B"/>
    <w:rsid w:val="00095395"/>
    <w:rsid w:val="000B1DA8"/>
    <w:rsid w:val="000B4065"/>
    <w:rsid w:val="000C4FC8"/>
    <w:rsid w:val="000D4C14"/>
    <w:rsid w:val="000E12DB"/>
    <w:rsid w:val="000E4F60"/>
    <w:rsid w:val="0010114C"/>
    <w:rsid w:val="00102406"/>
    <w:rsid w:val="001040AE"/>
    <w:rsid w:val="00104C03"/>
    <w:rsid w:val="00111AE7"/>
    <w:rsid w:val="00114631"/>
    <w:rsid w:val="00124297"/>
    <w:rsid w:val="001256A8"/>
    <w:rsid w:val="001257CB"/>
    <w:rsid w:val="0012598A"/>
    <w:rsid w:val="00126B6E"/>
    <w:rsid w:val="001301AF"/>
    <w:rsid w:val="00130E51"/>
    <w:rsid w:val="001313B2"/>
    <w:rsid w:val="00146CD6"/>
    <w:rsid w:val="0015552F"/>
    <w:rsid w:val="00155882"/>
    <w:rsid w:val="00163FDF"/>
    <w:rsid w:val="00177E3C"/>
    <w:rsid w:val="001B037C"/>
    <w:rsid w:val="001D0873"/>
    <w:rsid w:val="001D41C7"/>
    <w:rsid w:val="001D53D1"/>
    <w:rsid w:val="001D640F"/>
    <w:rsid w:val="001E209D"/>
    <w:rsid w:val="001F0205"/>
    <w:rsid w:val="002070BA"/>
    <w:rsid w:val="00214836"/>
    <w:rsid w:val="002214CB"/>
    <w:rsid w:val="00222E43"/>
    <w:rsid w:val="00231EB9"/>
    <w:rsid w:val="00231FE1"/>
    <w:rsid w:val="0025018A"/>
    <w:rsid w:val="00251250"/>
    <w:rsid w:val="002554CD"/>
    <w:rsid w:val="00281CEC"/>
    <w:rsid w:val="00281F64"/>
    <w:rsid w:val="00282C92"/>
    <w:rsid w:val="002901A8"/>
    <w:rsid w:val="00291E1D"/>
    <w:rsid w:val="00293B83"/>
    <w:rsid w:val="002954C1"/>
    <w:rsid w:val="0029570C"/>
    <w:rsid w:val="002A0811"/>
    <w:rsid w:val="002A19DA"/>
    <w:rsid w:val="002A6E14"/>
    <w:rsid w:val="002B37ED"/>
    <w:rsid w:val="002B3C7E"/>
    <w:rsid w:val="002B4294"/>
    <w:rsid w:val="002B5AFA"/>
    <w:rsid w:val="002B728F"/>
    <w:rsid w:val="002B7667"/>
    <w:rsid w:val="002C0A02"/>
    <w:rsid w:val="002C27E5"/>
    <w:rsid w:val="002C2EDA"/>
    <w:rsid w:val="002C4FFF"/>
    <w:rsid w:val="002D291C"/>
    <w:rsid w:val="002D5AF3"/>
    <w:rsid w:val="002D7785"/>
    <w:rsid w:val="00312032"/>
    <w:rsid w:val="00312066"/>
    <w:rsid w:val="00312512"/>
    <w:rsid w:val="003238E4"/>
    <w:rsid w:val="0032798C"/>
    <w:rsid w:val="00333D0D"/>
    <w:rsid w:val="00335F4C"/>
    <w:rsid w:val="00336A44"/>
    <w:rsid w:val="003417DF"/>
    <w:rsid w:val="00342DE2"/>
    <w:rsid w:val="0034540B"/>
    <w:rsid w:val="003530F4"/>
    <w:rsid w:val="00353D7C"/>
    <w:rsid w:val="003555BB"/>
    <w:rsid w:val="00366E56"/>
    <w:rsid w:val="00391A1C"/>
    <w:rsid w:val="00392147"/>
    <w:rsid w:val="003A0775"/>
    <w:rsid w:val="003A71A2"/>
    <w:rsid w:val="003B0C43"/>
    <w:rsid w:val="003B0DD6"/>
    <w:rsid w:val="003B73CD"/>
    <w:rsid w:val="003C21BE"/>
    <w:rsid w:val="003C3702"/>
    <w:rsid w:val="003C52B5"/>
    <w:rsid w:val="003C7FEB"/>
    <w:rsid w:val="003D03E6"/>
    <w:rsid w:val="003D4702"/>
    <w:rsid w:val="003D7EDA"/>
    <w:rsid w:val="003E2CDB"/>
    <w:rsid w:val="003E426A"/>
    <w:rsid w:val="003F4418"/>
    <w:rsid w:val="003F4C49"/>
    <w:rsid w:val="003F745B"/>
    <w:rsid w:val="00402517"/>
    <w:rsid w:val="00433E0C"/>
    <w:rsid w:val="00440E9E"/>
    <w:rsid w:val="00444C43"/>
    <w:rsid w:val="00457513"/>
    <w:rsid w:val="00460DB7"/>
    <w:rsid w:val="00461942"/>
    <w:rsid w:val="00463361"/>
    <w:rsid w:val="0046565C"/>
    <w:rsid w:val="00467AE0"/>
    <w:rsid w:val="00471A45"/>
    <w:rsid w:val="00475876"/>
    <w:rsid w:val="00482EC1"/>
    <w:rsid w:val="00484CE8"/>
    <w:rsid w:val="00486333"/>
    <w:rsid w:val="00487855"/>
    <w:rsid w:val="00491AF5"/>
    <w:rsid w:val="00493A15"/>
    <w:rsid w:val="00494659"/>
    <w:rsid w:val="0049515E"/>
    <w:rsid w:val="004A1FAF"/>
    <w:rsid w:val="004A7949"/>
    <w:rsid w:val="004B1024"/>
    <w:rsid w:val="004B1993"/>
    <w:rsid w:val="004B3DE6"/>
    <w:rsid w:val="004B6E0B"/>
    <w:rsid w:val="004B7195"/>
    <w:rsid w:val="004C049F"/>
    <w:rsid w:val="004C3466"/>
    <w:rsid w:val="004C3975"/>
    <w:rsid w:val="004C4697"/>
    <w:rsid w:val="004D326F"/>
    <w:rsid w:val="004D7926"/>
    <w:rsid w:val="004E75AE"/>
    <w:rsid w:val="005000E2"/>
    <w:rsid w:val="00501852"/>
    <w:rsid w:val="00501B5C"/>
    <w:rsid w:val="00514841"/>
    <w:rsid w:val="005204D3"/>
    <w:rsid w:val="00526A90"/>
    <w:rsid w:val="00535751"/>
    <w:rsid w:val="00537E7A"/>
    <w:rsid w:val="00542628"/>
    <w:rsid w:val="005434ED"/>
    <w:rsid w:val="00544029"/>
    <w:rsid w:val="00547FFE"/>
    <w:rsid w:val="00554405"/>
    <w:rsid w:val="00567C73"/>
    <w:rsid w:val="00572E1A"/>
    <w:rsid w:val="00582C99"/>
    <w:rsid w:val="00583868"/>
    <w:rsid w:val="00585F1A"/>
    <w:rsid w:val="00586D87"/>
    <w:rsid w:val="0059179B"/>
    <w:rsid w:val="00593A8E"/>
    <w:rsid w:val="005A23D9"/>
    <w:rsid w:val="005A44C9"/>
    <w:rsid w:val="005A45B7"/>
    <w:rsid w:val="005A78CB"/>
    <w:rsid w:val="005B33E5"/>
    <w:rsid w:val="005B514C"/>
    <w:rsid w:val="005D0C63"/>
    <w:rsid w:val="005D37B2"/>
    <w:rsid w:val="005D6331"/>
    <w:rsid w:val="005F5305"/>
    <w:rsid w:val="005F6740"/>
    <w:rsid w:val="005F6FA9"/>
    <w:rsid w:val="006015DB"/>
    <w:rsid w:val="00610D70"/>
    <w:rsid w:val="006322AE"/>
    <w:rsid w:val="0063284A"/>
    <w:rsid w:val="00642023"/>
    <w:rsid w:val="00646151"/>
    <w:rsid w:val="006606CF"/>
    <w:rsid w:val="0066694F"/>
    <w:rsid w:val="00670454"/>
    <w:rsid w:val="00675BF9"/>
    <w:rsid w:val="006774B7"/>
    <w:rsid w:val="00677AE7"/>
    <w:rsid w:val="00680437"/>
    <w:rsid w:val="006861C4"/>
    <w:rsid w:val="00686A4F"/>
    <w:rsid w:val="0068755E"/>
    <w:rsid w:val="00691E2C"/>
    <w:rsid w:val="00697752"/>
    <w:rsid w:val="006A1673"/>
    <w:rsid w:val="006A2515"/>
    <w:rsid w:val="006A3CE7"/>
    <w:rsid w:val="006B0385"/>
    <w:rsid w:val="006B3E47"/>
    <w:rsid w:val="006B4319"/>
    <w:rsid w:val="006C130E"/>
    <w:rsid w:val="006D5795"/>
    <w:rsid w:val="006D7EC7"/>
    <w:rsid w:val="006E1284"/>
    <w:rsid w:val="006E3BD6"/>
    <w:rsid w:val="006E5646"/>
    <w:rsid w:val="006F0195"/>
    <w:rsid w:val="006F4A9C"/>
    <w:rsid w:val="006F771A"/>
    <w:rsid w:val="007227A3"/>
    <w:rsid w:val="0072405C"/>
    <w:rsid w:val="007249C8"/>
    <w:rsid w:val="00737763"/>
    <w:rsid w:val="00742A21"/>
    <w:rsid w:val="007531E8"/>
    <w:rsid w:val="00755DDE"/>
    <w:rsid w:val="00766074"/>
    <w:rsid w:val="00775379"/>
    <w:rsid w:val="0078412D"/>
    <w:rsid w:val="00785BA9"/>
    <w:rsid w:val="00792752"/>
    <w:rsid w:val="007A27EB"/>
    <w:rsid w:val="007A6040"/>
    <w:rsid w:val="007B55BE"/>
    <w:rsid w:val="007B5CFF"/>
    <w:rsid w:val="007C3F79"/>
    <w:rsid w:val="007D0362"/>
    <w:rsid w:val="007D5AC4"/>
    <w:rsid w:val="007D5D45"/>
    <w:rsid w:val="007E2B25"/>
    <w:rsid w:val="007F4782"/>
    <w:rsid w:val="0080401A"/>
    <w:rsid w:val="00805928"/>
    <w:rsid w:val="00807CAC"/>
    <w:rsid w:val="00820EC4"/>
    <w:rsid w:val="00822F04"/>
    <w:rsid w:val="00824B29"/>
    <w:rsid w:val="008344F9"/>
    <w:rsid w:val="00835424"/>
    <w:rsid w:val="00840559"/>
    <w:rsid w:val="008447BB"/>
    <w:rsid w:val="00855FA3"/>
    <w:rsid w:val="00857092"/>
    <w:rsid w:val="008570BA"/>
    <w:rsid w:val="00860EC0"/>
    <w:rsid w:val="008673DC"/>
    <w:rsid w:val="00867973"/>
    <w:rsid w:val="00872EE4"/>
    <w:rsid w:val="00883301"/>
    <w:rsid w:val="00885061"/>
    <w:rsid w:val="008855C9"/>
    <w:rsid w:val="00886993"/>
    <w:rsid w:val="00895D4D"/>
    <w:rsid w:val="00896808"/>
    <w:rsid w:val="00897C40"/>
    <w:rsid w:val="008A0C16"/>
    <w:rsid w:val="008A2100"/>
    <w:rsid w:val="008B0B43"/>
    <w:rsid w:val="008B3EBB"/>
    <w:rsid w:val="008B4B82"/>
    <w:rsid w:val="008C703E"/>
    <w:rsid w:val="008D0473"/>
    <w:rsid w:val="008D0F42"/>
    <w:rsid w:val="008E6E89"/>
    <w:rsid w:val="009047CC"/>
    <w:rsid w:val="00904ACF"/>
    <w:rsid w:val="0091077C"/>
    <w:rsid w:val="009137AF"/>
    <w:rsid w:val="00915FC6"/>
    <w:rsid w:val="0093056D"/>
    <w:rsid w:val="00930CB9"/>
    <w:rsid w:val="00930D57"/>
    <w:rsid w:val="009324E7"/>
    <w:rsid w:val="0093632D"/>
    <w:rsid w:val="009440A6"/>
    <w:rsid w:val="00946C54"/>
    <w:rsid w:val="0096008A"/>
    <w:rsid w:val="009673C1"/>
    <w:rsid w:val="00976B07"/>
    <w:rsid w:val="00980215"/>
    <w:rsid w:val="009805DB"/>
    <w:rsid w:val="00986A6B"/>
    <w:rsid w:val="00990913"/>
    <w:rsid w:val="00995C4C"/>
    <w:rsid w:val="009977AC"/>
    <w:rsid w:val="009A189E"/>
    <w:rsid w:val="009C089E"/>
    <w:rsid w:val="009C47B8"/>
    <w:rsid w:val="009C6BF0"/>
    <w:rsid w:val="009C739A"/>
    <w:rsid w:val="009D605A"/>
    <w:rsid w:val="009E334D"/>
    <w:rsid w:val="009F15DA"/>
    <w:rsid w:val="009F1EB9"/>
    <w:rsid w:val="009F7297"/>
    <w:rsid w:val="00A039A3"/>
    <w:rsid w:val="00A0764A"/>
    <w:rsid w:val="00A12D99"/>
    <w:rsid w:val="00A14570"/>
    <w:rsid w:val="00A162E0"/>
    <w:rsid w:val="00A17ABD"/>
    <w:rsid w:val="00A20377"/>
    <w:rsid w:val="00A20D6F"/>
    <w:rsid w:val="00A218AD"/>
    <w:rsid w:val="00A419C4"/>
    <w:rsid w:val="00A45871"/>
    <w:rsid w:val="00A527DD"/>
    <w:rsid w:val="00A52814"/>
    <w:rsid w:val="00A568B9"/>
    <w:rsid w:val="00A601EB"/>
    <w:rsid w:val="00A62DBF"/>
    <w:rsid w:val="00A641F0"/>
    <w:rsid w:val="00A6511F"/>
    <w:rsid w:val="00A70D34"/>
    <w:rsid w:val="00A7576B"/>
    <w:rsid w:val="00A75AF7"/>
    <w:rsid w:val="00A76AC6"/>
    <w:rsid w:val="00A77FD9"/>
    <w:rsid w:val="00A8094D"/>
    <w:rsid w:val="00A82955"/>
    <w:rsid w:val="00A83F1F"/>
    <w:rsid w:val="00AA0F58"/>
    <w:rsid w:val="00AB2F72"/>
    <w:rsid w:val="00AB5234"/>
    <w:rsid w:val="00AB55B7"/>
    <w:rsid w:val="00AB7BA3"/>
    <w:rsid w:val="00AC17E1"/>
    <w:rsid w:val="00AC2840"/>
    <w:rsid w:val="00AC2E8E"/>
    <w:rsid w:val="00AD0F40"/>
    <w:rsid w:val="00AE4420"/>
    <w:rsid w:val="00AE448D"/>
    <w:rsid w:val="00AE7DA1"/>
    <w:rsid w:val="00AF68C3"/>
    <w:rsid w:val="00B028F7"/>
    <w:rsid w:val="00B02A86"/>
    <w:rsid w:val="00B02BBE"/>
    <w:rsid w:val="00B0481B"/>
    <w:rsid w:val="00B04B74"/>
    <w:rsid w:val="00B133DB"/>
    <w:rsid w:val="00B15772"/>
    <w:rsid w:val="00B22BA1"/>
    <w:rsid w:val="00B24DC1"/>
    <w:rsid w:val="00B2699A"/>
    <w:rsid w:val="00B27F60"/>
    <w:rsid w:val="00B33A2B"/>
    <w:rsid w:val="00B360DF"/>
    <w:rsid w:val="00B370C0"/>
    <w:rsid w:val="00B42679"/>
    <w:rsid w:val="00B57DF4"/>
    <w:rsid w:val="00B648E3"/>
    <w:rsid w:val="00B87417"/>
    <w:rsid w:val="00B90EA4"/>
    <w:rsid w:val="00B9512C"/>
    <w:rsid w:val="00BB11A1"/>
    <w:rsid w:val="00BB15C5"/>
    <w:rsid w:val="00BB21C3"/>
    <w:rsid w:val="00BD022F"/>
    <w:rsid w:val="00BD30C3"/>
    <w:rsid w:val="00BE1CD8"/>
    <w:rsid w:val="00BE45D8"/>
    <w:rsid w:val="00BE4721"/>
    <w:rsid w:val="00BF4928"/>
    <w:rsid w:val="00BF4EE8"/>
    <w:rsid w:val="00BF6AD5"/>
    <w:rsid w:val="00C0072D"/>
    <w:rsid w:val="00C05D59"/>
    <w:rsid w:val="00C14C02"/>
    <w:rsid w:val="00C15298"/>
    <w:rsid w:val="00C15D03"/>
    <w:rsid w:val="00C16C69"/>
    <w:rsid w:val="00C21427"/>
    <w:rsid w:val="00C24B26"/>
    <w:rsid w:val="00C27531"/>
    <w:rsid w:val="00C31219"/>
    <w:rsid w:val="00C3330E"/>
    <w:rsid w:val="00C4781B"/>
    <w:rsid w:val="00C626FC"/>
    <w:rsid w:val="00C63488"/>
    <w:rsid w:val="00C63A09"/>
    <w:rsid w:val="00C6554A"/>
    <w:rsid w:val="00C6728B"/>
    <w:rsid w:val="00C7189C"/>
    <w:rsid w:val="00C72836"/>
    <w:rsid w:val="00C81A2D"/>
    <w:rsid w:val="00C8215E"/>
    <w:rsid w:val="00C83FAD"/>
    <w:rsid w:val="00C85676"/>
    <w:rsid w:val="00C93A0A"/>
    <w:rsid w:val="00C94636"/>
    <w:rsid w:val="00C94A81"/>
    <w:rsid w:val="00CA5D67"/>
    <w:rsid w:val="00CB369A"/>
    <w:rsid w:val="00CB4674"/>
    <w:rsid w:val="00CB60CA"/>
    <w:rsid w:val="00CC06AD"/>
    <w:rsid w:val="00CC24D3"/>
    <w:rsid w:val="00CC39E0"/>
    <w:rsid w:val="00CC56E4"/>
    <w:rsid w:val="00CD615E"/>
    <w:rsid w:val="00CE0E3E"/>
    <w:rsid w:val="00CE69AE"/>
    <w:rsid w:val="00CF356A"/>
    <w:rsid w:val="00CF3BE4"/>
    <w:rsid w:val="00D01140"/>
    <w:rsid w:val="00D145A6"/>
    <w:rsid w:val="00D16D4E"/>
    <w:rsid w:val="00D218AB"/>
    <w:rsid w:val="00D2649A"/>
    <w:rsid w:val="00D3055C"/>
    <w:rsid w:val="00D30793"/>
    <w:rsid w:val="00D31D4C"/>
    <w:rsid w:val="00D33007"/>
    <w:rsid w:val="00D33FFD"/>
    <w:rsid w:val="00D44F7B"/>
    <w:rsid w:val="00D50BBE"/>
    <w:rsid w:val="00D534EA"/>
    <w:rsid w:val="00D537B1"/>
    <w:rsid w:val="00D5534A"/>
    <w:rsid w:val="00D603D3"/>
    <w:rsid w:val="00D65693"/>
    <w:rsid w:val="00D7085C"/>
    <w:rsid w:val="00D721A1"/>
    <w:rsid w:val="00D73000"/>
    <w:rsid w:val="00D74733"/>
    <w:rsid w:val="00D74DFD"/>
    <w:rsid w:val="00D82260"/>
    <w:rsid w:val="00D87DE8"/>
    <w:rsid w:val="00D87F78"/>
    <w:rsid w:val="00DA0011"/>
    <w:rsid w:val="00DA1150"/>
    <w:rsid w:val="00DA2964"/>
    <w:rsid w:val="00DA2B7A"/>
    <w:rsid w:val="00DA5171"/>
    <w:rsid w:val="00DA75BB"/>
    <w:rsid w:val="00DB659C"/>
    <w:rsid w:val="00DC0A2F"/>
    <w:rsid w:val="00DC215F"/>
    <w:rsid w:val="00DC49D2"/>
    <w:rsid w:val="00DD2C7A"/>
    <w:rsid w:val="00DE3A1D"/>
    <w:rsid w:val="00DE5AA3"/>
    <w:rsid w:val="00DE69E9"/>
    <w:rsid w:val="00DF06A8"/>
    <w:rsid w:val="00DF172B"/>
    <w:rsid w:val="00DF55CA"/>
    <w:rsid w:val="00DF7B60"/>
    <w:rsid w:val="00E03363"/>
    <w:rsid w:val="00E03B23"/>
    <w:rsid w:val="00E070EA"/>
    <w:rsid w:val="00E22BFD"/>
    <w:rsid w:val="00E30F69"/>
    <w:rsid w:val="00E322D2"/>
    <w:rsid w:val="00E347E3"/>
    <w:rsid w:val="00E35468"/>
    <w:rsid w:val="00E36DD1"/>
    <w:rsid w:val="00E43B88"/>
    <w:rsid w:val="00E572CE"/>
    <w:rsid w:val="00E5771C"/>
    <w:rsid w:val="00E604EB"/>
    <w:rsid w:val="00E607DA"/>
    <w:rsid w:val="00E64D68"/>
    <w:rsid w:val="00E673A5"/>
    <w:rsid w:val="00E7365A"/>
    <w:rsid w:val="00E8426C"/>
    <w:rsid w:val="00E8618F"/>
    <w:rsid w:val="00E87AC2"/>
    <w:rsid w:val="00EB18F3"/>
    <w:rsid w:val="00EC0121"/>
    <w:rsid w:val="00EC0D38"/>
    <w:rsid w:val="00EC4DBD"/>
    <w:rsid w:val="00EC63A9"/>
    <w:rsid w:val="00EC7A69"/>
    <w:rsid w:val="00ED2AF0"/>
    <w:rsid w:val="00ED4824"/>
    <w:rsid w:val="00ED6726"/>
    <w:rsid w:val="00ED7C44"/>
    <w:rsid w:val="00EE35E1"/>
    <w:rsid w:val="00EF79B3"/>
    <w:rsid w:val="00F025F8"/>
    <w:rsid w:val="00F04227"/>
    <w:rsid w:val="00F200F7"/>
    <w:rsid w:val="00F2021D"/>
    <w:rsid w:val="00F21BD6"/>
    <w:rsid w:val="00F25B4C"/>
    <w:rsid w:val="00F302E2"/>
    <w:rsid w:val="00F30A54"/>
    <w:rsid w:val="00F3383E"/>
    <w:rsid w:val="00F378FC"/>
    <w:rsid w:val="00F41B01"/>
    <w:rsid w:val="00F43555"/>
    <w:rsid w:val="00F43F67"/>
    <w:rsid w:val="00F479BA"/>
    <w:rsid w:val="00F47F43"/>
    <w:rsid w:val="00F55423"/>
    <w:rsid w:val="00F55626"/>
    <w:rsid w:val="00F5580D"/>
    <w:rsid w:val="00F56C7A"/>
    <w:rsid w:val="00F62C63"/>
    <w:rsid w:val="00F654BD"/>
    <w:rsid w:val="00F65B64"/>
    <w:rsid w:val="00F67E67"/>
    <w:rsid w:val="00F70895"/>
    <w:rsid w:val="00F72C77"/>
    <w:rsid w:val="00F73568"/>
    <w:rsid w:val="00F761E1"/>
    <w:rsid w:val="00F91E4D"/>
    <w:rsid w:val="00FA1F21"/>
    <w:rsid w:val="00FA6AAA"/>
    <w:rsid w:val="00FA6CB0"/>
    <w:rsid w:val="00FB176D"/>
    <w:rsid w:val="00FB2487"/>
    <w:rsid w:val="00FB3DB1"/>
    <w:rsid w:val="00FB7B51"/>
    <w:rsid w:val="00FC3F54"/>
    <w:rsid w:val="00FD111B"/>
    <w:rsid w:val="00FD36FE"/>
    <w:rsid w:val="00FE2136"/>
    <w:rsid w:val="00FE48C5"/>
    <w:rsid w:val="00FF0A51"/>
    <w:rsid w:val="00FF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5D060"/>
  <w15:chartTrackingRefBased/>
  <w15:docId w15:val="{CCA9E52B-A2C6-4B61-B39A-03062E0C6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26F"/>
    <w:rPr>
      <w:rFonts w:ascii="Arial" w:hAnsi="Arial"/>
      <w:color w:val="auto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5FC6"/>
    <w:pPr>
      <w:keepNext/>
      <w:keepLines/>
      <w:spacing w:before="600" w:after="60"/>
      <w:contextualSpacing/>
      <w:outlineLvl w:val="0"/>
    </w:pPr>
    <w:rPr>
      <w:rFonts w:eastAsiaTheme="majorEastAsia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369A"/>
    <w:pPr>
      <w:keepNext/>
      <w:keepLines/>
      <w:spacing w:before="240" w:after="0"/>
      <w:contextualSpacing/>
      <w:outlineLvl w:val="1"/>
    </w:pPr>
    <w:rPr>
      <w:rFonts w:eastAsiaTheme="majorEastAsia" w:cstheme="majorBidi"/>
      <w:color w:val="007789" w:themeColor="accent1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5FC6"/>
    <w:rPr>
      <w:rFonts w:ascii="Arial" w:eastAsiaTheme="majorEastAsia" w:hAnsi="Arial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369A"/>
    <w:rPr>
      <w:rFonts w:ascii="Arial" w:eastAsiaTheme="majorEastAsia" w:hAnsi="Arial" w:cstheme="majorBidi"/>
      <w:color w:val="007789" w:themeColor="accent1" w:themeShade="BF"/>
      <w:sz w:val="28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915FC6"/>
    <w:pPr>
      <w:spacing w:before="240" w:after="0" w:line="259" w:lineRule="auto"/>
      <w:contextualSpacing w:val="0"/>
      <w:outlineLvl w:val="9"/>
    </w:pPr>
    <w:rPr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C8567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85676"/>
    <w:pPr>
      <w:spacing w:after="100"/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282C92"/>
    <w:pPr>
      <w:spacing w:after="0"/>
    </w:pPr>
  </w:style>
  <w:style w:type="paragraph" w:styleId="ListParagraph">
    <w:name w:val="List Paragraph"/>
    <w:basedOn w:val="Normal"/>
    <w:uiPriority w:val="34"/>
    <w:unhideWhenUsed/>
    <w:qFormat/>
    <w:rsid w:val="00D01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8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eron\AppData\Roaming\Microsoft\Templates\Student%20report%20with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3A9A5B8-C7C4-499D-96B0-9477C81D6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photo.dotx</Template>
  <TotalTime>0</TotalTime>
  <Pages>1</Pages>
  <Words>2466</Words>
  <Characters>14060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</dc:creator>
  <cp:keywords/>
  <dc:description/>
  <cp:lastModifiedBy>Cameron Borkett (1702706)</cp:lastModifiedBy>
  <cp:revision>4</cp:revision>
  <dcterms:created xsi:type="dcterms:W3CDTF">2020-01-17T13:00:00Z</dcterms:created>
  <dcterms:modified xsi:type="dcterms:W3CDTF">2020-01-17T13:04:00Z</dcterms:modified>
</cp:coreProperties>
</file>