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5CF0DAD" w14:textId="77777777" w:rsidR="000A32B0" w:rsidRPr="003732EA" w:rsidRDefault="000A32B0">
      <w:pPr>
        <w:ind w:left="1440"/>
        <w:rPr>
          <w:rFonts w:ascii="Calibri" w:hAnsi="Calibri" w:cs="Arial"/>
        </w:rPr>
      </w:pPr>
    </w:p>
    <w:p w14:paraId="734C4D8F" w14:textId="77777777" w:rsidR="000A32B0" w:rsidRPr="003732EA" w:rsidRDefault="000A32B0">
      <w:pPr>
        <w:ind w:left="1440"/>
        <w:rPr>
          <w:rFonts w:ascii="Calibri" w:hAnsi="Calibri" w:cs="Arial"/>
        </w:rPr>
      </w:pPr>
    </w:p>
    <w:p w14:paraId="51484B21" w14:textId="3661FE6A" w:rsidR="0024252D" w:rsidRPr="003732EA" w:rsidRDefault="00FB7258" w:rsidP="00FB7258">
      <w:pPr>
        <w:jc w:val="center"/>
        <w:rPr>
          <w:rFonts w:ascii="Calibri" w:hAnsi="Calibri" w:cs="Arial"/>
          <w:b/>
        </w:rPr>
      </w:pPr>
      <w:r w:rsidRPr="003732EA">
        <w:rPr>
          <w:rFonts w:ascii="Calibri" w:hAnsi="Calibri" w:cs="Arial"/>
          <w:b/>
        </w:rPr>
        <w:t>EXAMINATION SOLUTIONS</w:t>
      </w:r>
      <w:r w:rsidR="00003E52">
        <w:rPr>
          <w:rFonts w:ascii="Calibri" w:hAnsi="Calibri" w:cs="Arial"/>
          <w:b/>
        </w:rPr>
        <w:t xml:space="preserve"> </w:t>
      </w:r>
    </w:p>
    <w:p w14:paraId="5D770548" w14:textId="77777777" w:rsidR="003732EA" w:rsidRPr="003732EA" w:rsidRDefault="00FB7258" w:rsidP="00FB7258">
      <w:pPr>
        <w:jc w:val="center"/>
        <w:rPr>
          <w:rFonts w:ascii="Calibri" w:hAnsi="Calibri" w:cs="Arial"/>
          <w:b/>
        </w:rPr>
      </w:pPr>
      <w:r w:rsidRPr="003732EA">
        <w:rPr>
          <w:rFonts w:ascii="Calibri" w:hAnsi="Calibri" w:cs="Arial"/>
          <w:b/>
        </w:rPr>
        <w:t>(to accompany the examination paper sent to the external examiner</w:t>
      </w:r>
    </w:p>
    <w:p w14:paraId="3A128242" w14:textId="77777777" w:rsidR="00FB7258" w:rsidRPr="003732EA" w:rsidRDefault="00FB7258" w:rsidP="00FB7258">
      <w:pPr>
        <w:jc w:val="center"/>
        <w:rPr>
          <w:rFonts w:ascii="Calibri" w:hAnsi="Calibri" w:cs="Arial"/>
        </w:rPr>
      </w:pPr>
      <w:r w:rsidRPr="003732EA">
        <w:rPr>
          <w:rFonts w:ascii="Calibri" w:hAnsi="Calibri" w:cs="Arial"/>
          <w:b/>
        </w:rPr>
        <w:t>but NOT to be seen by students)</w:t>
      </w:r>
    </w:p>
    <w:p w14:paraId="731BF56A" w14:textId="77777777" w:rsidR="0024252D" w:rsidRPr="003732EA" w:rsidRDefault="0024252D" w:rsidP="00FB7258">
      <w:pPr>
        <w:rPr>
          <w:rFonts w:ascii="Calibri" w:hAnsi="Calibri" w:cs="Arial"/>
        </w:rPr>
      </w:pPr>
    </w:p>
    <w:p w14:paraId="12A2E2BD" w14:textId="77777777" w:rsidR="000A32B0" w:rsidRPr="003732EA" w:rsidRDefault="000A32B0">
      <w:pPr>
        <w:jc w:val="both"/>
        <w:rPr>
          <w:rFonts w:ascii="Calibri" w:hAnsi="Calibri" w:cs="Arial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9"/>
        <w:gridCol w:w="850"/>
        <w:gridCol w:w="5717"/>
        <w:gridCol w:w="990"/>
        <w:gridCol w:w="664"/>
        <w:gridCol w:w="992"/>
      </w:tblGrid>
      <w:tr w:rsidR="0024252D" w:rsidRPr="003732EA" w14:paraId="1926B574" w14:textId="77777777" w:rsidTr="00FB7258">
        <w:tc>
          <w:tcPr>
            <w:tcW w:w="1559" w:type="dxa"/>
            <w:gridSpan w:val="2"/>
            <w:shd w:val="pct15" w:color="auto" w:fill="auto"/>
          </w:tcPr>
          <w:p w14:paraId="0DE130A0" w14:textId="77777777" w:rsidR="0024252D" w:rsidRPr="003732EA" w:rsidRDefault="0024252D">
            <w:pPr>
              <w:spacing w:before="120" w:after="120"/>
              <w:jc w:val="both"/>
              <w:rPr>
                <w:rFonts w:ascii="Calibri" w:hAnsi="Calibri" w:cs="Arial"/>
                <w:b/>
              </w:rPr>
            </w:pPr>
            <w:r w:rsidRPr="003732EA">
              <w:rPr>
                <w:rFonts w:ascii="Calibri" w:hAnsi="Calibri" w:cs="Arial"/>
                <w:b/>
              </w:rPr>
              <w:t>Programme:</w:t>
            </w:r>
          </w:p>
        </w:tc>
        <w:tc>
          <w:tcPr>
            <w:tcW w:w="5717" w:type="dxa"/>
          </w:tcPr>
          <w:p w14:paraId="131313F0" w14:textId="066005B8" w:rsidR="0024252D" w:rsidRPr="003732EA" w:rsidRDefault="001B779D" w:rsidP="0035797F">
            <w:pPr>
              <w:spacing w:before="120" w:after="120"/>
              <w:rPr>
                <w:rFonts w:ascii="Calibri" w:hAnsi="Calibri" w:cs="Arial"/>
                <w:b/>
              </w:rPr>
            </w:pPr>
            <w:r>
              <w:rPr>
                <w:rFonts w:ascii="Calibri" w:hAnsi="Calibri" w:cs="Arial"/>
                <w:b/>
              </w:rPr>
              <w:t>HND Applied Computing</w:t>
            </w:r>
          </w:p>
        </w:tc>
        <w:tc>
          <w:tcPr>
            <w:tcW w:w="990" w:type="dxa"/>
            <w:shd w:val="pct15" w:color="auto" w:fill="auto"/>
          </w:tcPr>
          <w:p w14:paraId="5DF09F4C" w14:textId="77777777" w:rsidR="0024252D" w:rsidRPr="003732EA" w:rsidRDefault="000A32B0">
            <w:pPr>
              <w:spacing w:before="120" w:after="120"/>
              <w:jc w:val="both"/>
              <w:rPr>
                <w:rFonts w:ascii="Calibri" w:hAnsi="Calibri" w:cs="Arial"/>
                <w:b/>
              </w:rPr>
            </w:pPr>
            <w:r w:rsidRPr="003732EA">
              <w:rPr>
                <w:rFonts w:ascii="Calibri" w:hAnsi="Calibri" w:cs="Arial"/>
                <w:b/>
              </w:rPr>
              <w:t>Level</w:t>
            </w:r>
            <w:r w:rsidR="0024252D" w:rsidRPr="003732EA">
              <w:rPr>
                <w:rFonts w:ascii="Calibri" w:hAnsi="Calibri" w:cs="Arial"/>
                <w:b/>
              </w:rPr>
              <w:t>:</w:t>
            </w:r>
          </w:p>
        </w:tc>
        <w:tc>
          <w:tcPr>
            <w:tcW w:w="1656" w:type="dxa"/>
            <w:gridSpan w:val="2"/>
          </w:tcPr>
          <w:p w14:paraId="731C20E4" w14:textId="77777777" w:rsidR="0024252D" w:rsidRPr="003732EA" w:rsidRDefault="002E2D94">
            <w:pPr>
              <w:spacing w:before="120" w:after="120"/>
              <w:jc w:val="both"/>
              <w:rPr>
                <w:rFonts w:ascii="Calibri" w:hAnsi="Calibri" w:cs="Arial"/>
                <w:b/>
              </w:rPr>
            </w:pPr>
            <w:r w:rsidRPr="003732EA">
              <w:rPr>
                <w:rFonts w:ascii="Calibri" w:hAnsi="Calibri" w:cs="Arial"/>
                <w:b/>
              </w:rPr>
              <w:t>4</w:t>
            </w:r>
          </w:p>
        </w:tc>
      </w:tr>
      <w:tr w:rsidR="0024252D" w:rsidRPr="003732EA" w14:paraId="1291A267" w14:textId="77777777" w:rsidTr="00FB7258">
        <w:tc>
          <w:tcPr>
            <w:tcW w:w="1559" w:type="dxa"/>
            <w:gridSpan w:val="2"/>
            <w:shd w:val="pct15" w:color="auto" w:fill="auto"/>
          </w:tcPr>
          <w:p w14:paraId="7D0BE8E5" w14:textId="77777777" w:rsidR="0024252D" w:rsidRPr="003732EA" w:rsidRDefault="000A32B0">
            <w:pPr>
              <w:spacing w:before="120" w:after="120"/>
              <w:jc w:val="both"/>
              <w:rPr>
                <w:rFonts w:ascii="Calibri" w:hAnsi="Calibri" w:cs="Arial"/>
                <w:b/>
              </w:rPr>
            </w:pPr>
            <w:r w:rsidRPr="003732EA">
              <w:rPr>
                <w:rFonts w:ascii="Calibri" w:hAnsi="Calibri" w:cs="Arial"/>
                <w:b/>
              </w:rPr>
              <w:t>Module</w:t>
            </w:r>
            <w:r w:rsidR="0024252D" w:rsidRPr="003732EA">
              <w:rPr>
                <w:rFonts w:ascii="Calibri" w:hAnsi="Calibri" w:cs="Arial"/>
                <w:b/>
              </w:rPr>
              <w:t>:</w:t>
            </w:r>
          </w:p>
        </w:tc>
        <w:tc>
          <w:tcPr>
            <w:tcW w:w="8363" w:type="dxa"/>
            <w:gridSpan w:val="4"/>
          </w:tcPr>
          <w:p w14:paraId="4CF29D84" w14:textId="38B38A23" w:rsidR="0024252D" w:rsidRPr="003732EA" w:rsidRDefault="002E2D94">
            <w:pPr>
              <w:spacing w:before="120" w:after="120"/>
              <w:jc w:val="both"/>
              <w:rPr>
                <w:rFonts w:ascii="Calibri" w:hAnsi="Calibri" w:cs="Arial"/>
                <w:b/>
              </w:rPr>
            </w:pPr>
            <w:r w:rsidRPr="003732EA">
              <w:rPr>
                <w:rFonts w:ascii="Calibri" w:hAnsi="Calibri" w:cs="Arial"/>
                <w:b/>
              </w:rPr>
              <w:t xml:space="preserve">Computer </w:t>
            </w:r>
            <w:r w:rsidR="001B779D">
              <w:rPr>
                <w:rFonts w:ascii="Calibri" w:hAnsi="Calibri" w:cs="Arial"/>
                <w:b/>
              </w:rPr>
              <w:t>Architecture</w:t>
            </w:r>
            <w:r w:rsidRPr="003732EA">
              <w:rPr>
                <w:rFonts w:ascii="Calibri" w:hAnsi="Calibri" w:cs="Arial"/>
                <w:b/>
              </w:rPr>
              <w:t xml:space="preserve"> and </w:t>
            </w:r>
            <w:r w:rsidR="001B779D">
              <w:rPr>
                <w:rFonts w:ascii="Calibri" w:hAnsi="Calibri" w:cs="Arial"/>
                <w:b/>
              </w:rPr>
              <w:t>Operating Systems</w:t>
            </w:r>
          </w:p>
        </w:tc>
      </w:tr>
      <w:tr w:rsidR="0024252D" w:rsidRPr="003732EA" w14:paraId="6A274B4E" w14:textId="77777777" w:rsidTr="00FB7258">
        <w:tc>
          <w:tcPr>
            <w:tcW w:w="1559" w:type="dxa"/>
            <w:gridSpan w:val="2"/>
            <w:shd w:val="pct15" w:color="auto" w:fill="auto"/>
          </w:tcPr>
          <w:p w14:paraId="78100DE6" w14:textId="77777777" w:rsidR="0024252D" w:rsidRPr="003732EA" w:rsidRDefault="0024252D" w:rsidP="008F6337">
            <w:pPr>
              <w:jc w:val="both"/>
              <w:rPr>
                <w:rFonts w:ascii="Calibri" w:hAnsi="Calibri" w:cs="Arial"/>
                <w:b/>
              </w:rPr>
            </w:pPr>
            <w:r w:rsidRPr="003732EA">
              <w:rPr>
                <w:rFonts w:ascii="Calibri" w:hAnsi="Calibri" w:cs="Arial"/>
                <w:b/>
              </w:rPr>
              <w:t>Author:</w:t>
            </w:r>
          </w:p>
        </w:tc>
        <w:tc>
          <w:tcPr>
            <w:tcW w:w="5717" w:type="dxa"/>
          </w:tcPr>
          <w:p w14:paraId="1AF23182" w14:textId="77777777" w:rsidR="0024252D" w:rsidRPr="003732EA" w:rsidRDefault="002E2D94" w:rsidP="008F6337">
            <w:pPr>
              <w:jc w:val="both"/>
              <w:rPr>
                <w:rFonts w:ascii="Calibri" w:hAnsi="Calibri" w:cs="Arial"/>
                <w:b/>
              </w:rPr>
            </w:pPr>
            <w:r w:rsidRPr="003732EA">
              <w:rPr>
                <w:rFonts w:ascii="Calibri" w:hAnsi="Calibri" w:cs="Arial"/>
                <w:b/>
              </w:rPr>
              <w:t>Paul John</w:t>
            </w:r>
          </w:p>
        </w:tc>
        <w:tc>
          <w:tcPr>
            <w:tcW w:w="990" w:type="dxa"/>
            <w:shd w:val="pct15" w:color="auto" w:fill="auto"/>
          </w:tcPr>
          <w:p w14:paraId="586212EE" w14:textId="77777777" w:rsidR="0024252D" w:rsidRPr="003732EA" w:rsidRDefault="0024252D" w:rsidP="008F6337">
            <w:pPr>
              <w:jc w:val="both"/>
              <w:rPr>
                <w:rFonts w:ascii="Calibri" w:hAnsi="Calibri" w:cs="Arial"/>
                <w:b/>
              </w:rPr>
            </w:pPr>
            <w:r w:rsidRPr="003732EA">
              <w:rPr>
                <w:rFonts w:ascii="Calibri" w:hAnsi="Calibri" w:cs="Arial"/>
                <w:b/>
              </w:rPr>
              <w:t>Page:</w:t>
            </w:r>
          </w:p>
        </w:tc>
        <w:tc>
          <w:tcPr>
            <w:tcW w:w="1656" w:type="dxa"/>
            <w:gridSpan w:val="2"/>
          </w:tcPr>
          <w:p w14:paraId="457D11F9" w14:textId="2EE8C954" w:rsidR="001C7D88" w:rsidRPr="003732EA" w:rsidRDefault="005E5A41" w:rsidP="008F6337">
            <w:pPr>
              <w:rPr>
                <w:rFonts w:ascii="Calibri" w:hAnsi="Calibri" w:cs="Arial"/>
                <w:b/>
              </w:rPr>
            </w:pPr>
            <w:r w:rsidRPr="003732EA">
              <w:rPr>
                <w:rFonts w:ascii="Calibri" w:hAnsi="Calibri" w:cs="Arial"/>
                <w:b/>
              </w:rPr>
              <w:t xml:space="preserve">1 of </w:t>
            </w:r>
            <w:r w:rsidR="00597773">
              <w:rPr>
                <w:rFonts w:ascii="Calibri" w:hAnsi="Calibri" w:cs="Arial"/>
                <w:b/>
              </w:rPr>
              <w:t>4</w:t>
            </w:r>
          </w:p>
        </w:tc>
      </w:tr>
      <w:tr w:rsidR="00910688" w:rsidRPr="003732EA" w14:paraId="298B983F" w14:textId="77777777" w:rsidTr="00FB7258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6" w:space="0" w:color="auto"/>
              <w:bottom w:val="single" w:sz="6" w:space="0" w:color="auto"/>
            </w:tcBorders>
            <w:shd w:val="pct15" w:color="auto" w:fill="auto"/>
          </w:tcPr>
          <w:p w14:paraId="0080E4FA" w14:textId="77777777" w:rsidR="00910688" w:rsidRPr="003732EA" w:rsidRDefault="00FB7258" w:rsidP="0024252D">
            <w:pPr>
              <w:jc w:val="center"/>
              <w:rPr>
                <w:rFonts w:ascii="Calibri" w:hAnsi="Calibri" w:cs="Arial"/>
                <w:b/>
              </w:rPr>
            </w:pPr>
            <w:r w:rsidRPr="003732EA">
              <w:rPr>
                <w:rFonts w:ascii="Calibri" w:hAnsi="Calibri" w:cs="Arial"/>
                <w:b/>
              </w:rPr>
              <w:t>Q 1</w:t>
            </w:r>
          </w:p>
        </w:tc>
        <w:tc>
          <w:tcPr>
            <w:tcW w:w="8221" w:type="dxa"/>
            <w:gridSpan w:val="4"/>
            <w:tcBorders>
              <w:top w:val="single" w:sz="6" w:space="0" w:color="auto"/>
              <w:bottom w:val="single" w:sz="6" w:space="0" w:color="auto"/>
            </w:tcBorders>
            <w:shd w:val="pct15" w:color="auto" w:fill="auto"/>
          </w:tcPr>
          <w:p w14:paraId="6BDD050A" w14:textId="77777777" w:rsidR="00910688" w:rsidRPr="003732EA" w:rsidRDefault="00910688" w:rsidP="0024252D">
            <w:pPr>
              <w:jc w:val="center"/>
              <w:rPr>
                <w:rFonts w:ascii="Calibri" w:hAnsi="Calibri" w:cs="Arial"/>
                <w:b/>
              </w:rPr>
            </w:pPr>
            <w:r w:rsidRPr="003732EA">
              <w:rPr>
                <w:rFonts w:ascii="Calibri" w:hAnsi="Calibri" w:cs="Arial"/>
                <w:b/>
              </w:rPr>
              <w:t>Question</w:t>
            </w:r>
          </w:p>
        </w:tc>
        <w:tc>
          <w:tcPr>
            <w:tcW w:w="992" w:type="dxa"/>
            <w:tcBorders>
              <w:top w:val="single" w:sz="6" w:space="0" w:color="auto"/>
              <w:bottom w:val="single" w:sz="6" w:space="0" w:color="auto"/>
            </w:tcBorders>
            <w:shd w:val="pct15" w:color="auto" w:fill="auto"/>
          </w:tcPr>
          <w:p w14:paraId="19172FA5" w14:textId="77777777" w:rsidR="00910688" w:rsidRPr="003732EA" w:rsidRDefault="00910688" w:rsidP="0024252D">
            <w:pPr>
              <w:jc w:val="center"/>
              <w:rPr>
                <w:rFonts w:ascii="Calibri" w:hAnsi="Calibri" w:cs="Arial"/>
                <w:b/>
              </w:rPr>
            </w:pPr>
            <w:r w:rsidRPr="003732EA">
              <w:rPr>
                <w:rFonts w:ascii="Calibri" w:hAnsi="Calibri" w:cs="Arial"/>
                <w:b/>
              </w:rPr>
              <w:t>Marks</w:t>
            </w:r>
          </w:p>
        </w:tc>
      </w:tr>
      <w:tr w:rsidR="008F6337" w:rsidRPr="003732EA" w14:paraId="1A8A32FC" w14:textId="77777777" w:rsidTr="00FB7258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6" w:space="0" w:color="auto"/>
            </w:tcBorders>
            <w:shd w:val="clear" w:color="auto" w:fill="auto"/>
          </w:tcPr>
          <w:p w14:paraId="6B5C716A" w14:textId="77777777" w:rsidR="008F6337" w:rsidRPr="00872121" w:rsidRDefault="008F6337" w:rsidP="002A3DE0">
            <w:pPr>
              <w:jc w:val="center"/>
              <w:rPr>
                <w:rFonts w:ascii="Calibri" w:hAnsi="Calibri" w:cs="Arial"/>
                <w:b/>
              </w:rPr>
            </w:pPr>
            <w:r w:rsidRPr="00872121">
              <w:rPr>
                <w:rFonts w:ascii="Calibri" w:hAnsi="Calibri" w:cs="Arial"/>
                <w:b/>
              </w:rPr>
              <w:t>(a)</w:t>
            </w:r>
          </w:p>
          <w:p w14:paraId="5477E91E" w14:textId="77777777" w:rsidR="008F6337" w:rsidRPr="00872121" w:rsidRDefault="008F6337" w:rsidP="002A3DE0">
            <w:pPr>
              <w:jc w:val="center"/>
              <w:rPr>
                <w:rFonts w:ascii="Calibri" w:hAnsi="Calibri" w:cs="Arial"/>
                <w:b/>
              </w:rPr>
            </w:pPr>
          </w:p>
          <w:p w14:paraId="1736F63F" w14:textId="77777777" w:rsidR="008F6337" w:rsidRPr="00872121" w:rsidRDefault="008F6337" w:rsidP="002A3DE0">
            <w:pPr>
              <w:jc w:val="center"/>
              <w:rPr>
                <w:rFonts w:ascii="Calibri" w:hAnsi="Calibri" w:cs="Arial"/>
                <w:b/>
              </w:rPr>
            </w:pPr>
          </w:p>
          <w:p w14:paraId="32919A44" w14:textId="77777777" w:rsidR="008F6337" w:rsidRPr="00872121" w:rsidRDefault="008F6337" w:rsidP="002A3DE0">
            <w:pPr>
              <w:jc w:val="center"/>
              <w:rPr>
                <w:rFonts w:ascii="Calibri" w:hAnsi="Calibri" w:cs="Arial"/>
                <w:b/>
              </w:rPr>
            </w:pPr>
          </w:p>
          <w:p w14:paraId="2CA0E03F" w14:textId="77777777" w:rsidR="008F6337" w:rsidRPr="00872121" w:rsidRDefault="008F6337" w:rsidP="002A3DE0">
            <w:pPr>
              <w:jc w:val="center"/>
              <w:rPr>
                <w:rFonts w:ascii="Calibri" w:hAnsi="Calibri" w:cs="Arial"/>
                <w:b/>
              </w:rPr>
            </w:pPr>
            <w:r w:rsidRPr="00872121">
              <w:rPr>
                <w:rFonts w:ascii="Calibri" w:hAnsi="Calibri" w:cs="Arial"/>
                <w:b/>
              </w:rPr>
              <w:t>(b)</w:t>
            </w:r>
          </w:p>
          <w:p w14:paraId="32C78BC8" w14:textId="77777777" w:rsidR="008F6337" w:rsidRPr="00872121" w:rsidRDefault="008F6337" w:rsidP="002A3DE0">
            <w:pPr>
              <w:jc w:val="center"/>
              <w:rPr>
                <w:rFonts w:ascii="Calibri" w:hAnsi="Calibri" w:cs="Arial"/>
                <w:b/>
              </w:rPr>
            </w:pPr>
          </w:p>
          <w:p w14:paraId="2C4A48A8" w14:textId="77777777" w:rsidR="008F6337" w:rsidRPr="00872121" w:rsidRDefault="008F6337" w:rsidP="002A3DE0">
            <w:pPr>
              <w:jc w:val="center"/>
              <w:rPr>
                <w:rFonts w:ascii="Calibri" w:hAnsi="Calibri" w:cs="Arial"/>
                <w:b/>
              </w:rPr>
            </w:pPr>
          </w:p>
          <w:p w14:paraId="30A54D1F" w14:textId="77777777" w:rsidR="008F6337" w:rsidRDefault="008F6337" w:rsidP="002A3DE0">
            <w:pPr>
              <w:jc w:val="center"/>
              <w:rPr>
                <w:rFonts w:ascii="Calibri" w:hAnsi="Calibri" w:cs="Arial"/>
                <w:b/>
              </w:rPr>
            </w:pPr>
          </w:p>
          <w:p w14:paraId="44DA42AC" w14:textId="77777777" w:rsidR="008F6337" w:rsidRDefault="008F6337" w:rsidP="002A3DE0">
            <w:pPr>
              <w:jc w:val="center"/>
              <w:rPr>
                <w:rFonts w:ascii="Calibri" w:hAnsi="Calibri" w:cs="Arial"/>
                <w:b/>
              </w:rPr>
            </w:pPr>
            <w:r w:rsidRPr="00872121">
              <w:rPr>
                <w:rFonts w:ascii="Calibri" w:hAnsi="Calibri" w:cs="Arial"/>
                <w:b/>
              </w:rPr>
              <w:t>(c)</w:t>
            </w:r>
          </w:p>
          <w:p w14:paraId="23D0F5A3" w14:textId="77777777" w:rsidR="008F63BA" w:rsidRDefault="008F63BA" w:rsidP="002A3DE0">
            <w:pPr>
              <w:jc w:val="center"/>
              <w:rPr>
                <w:rFonts w:ascii="Calibri" w:hAnsi="Calibri" w:cs="Arial"/>
                <w:b/>
              </w:rPr>
            </w:pPr>
          </w:p>
          <w:p w14:paraId="2C29B462" w14:textId="77777777" w:rsidR="008F63BA" w:rsidRDefault="008F63BA" w:rsidP="002A3DE0">
            <w:pPr>
              <w:jc w:val="center"/>
              <w:rPr>
                <w:rFonts w:ascii="Calibri" w:hAnsi="Calibri" w:cs="Arial"/>
                <w:b/>
              </w:rPr>
            </w:pPr>
          </w:p>
          <w:p w14:paraId="4C9E1F27" w14:textId="77777777" w:rsidR="008F63BA" w:rsidRDefault="008F63BA" w:rsidP="002A3DE0">
            <w:pPr>
              <w:jc w:val="center"/>
              <w:rPr>
                <w:rFonts w:ascii="Calibri" w:hAnsi="Calibri" w:cs="Arial"/>
                <w:b/>
              </w:rPr>
            </w:pPr>
          </w:p>
          <w:p w14:paraId="3D99F149" w14:textId="77777777" w:rsidR="008F63BA" w:rsidRDefault="008F63BA" w:rsidP="002A3DE0">
            <w:pPr>
              <w:jc w:val="center"/>
              <w:rPr>
                <w:rFonts w:ascii="Calibri" w:hAnsi="Calibri" w:cs="Arial"/>
                <w:b/>
              </w:rPr>
            </w:pPr>
            <w:r>
              <w:rPr>
                <w:rFonts w:ascii="Calibri" w:hAnsi="Calibri" w:cs="Arial"/>
                <w:b/>
              </w:rPr>
              <w:t>(d)</w:t>
            </w:r>
          </w:p>
          <w:p w14:paraId="4F18CF7F" w14:textId="77777777" w:rsidR="008F63BA" w:rsidRDefault="008F63BA" w:rsidP="002A3DE0">
            <w:pPr>
              <w:jc w:val="center"/>
              <w:rPr>
                <w:rFonts w:ascii="Calibri" w:hAnsi="Calibri" w:cs="Arial"/>
                <w:b/>
              </w:rPr>
            </w:pPr>
          </w:p>
          <w:p w14:paraId="1068CABE" w14:textId="77777777" w:rsidR="008F63BA" w:rsidRDefault="008F63BA" w:rsidP="002A3DE0">
            <w:pPr>
              <w:jc w:val="center"/>
              <w:rPr>
                <w:rFonts w:ascii="Calibri" w:hAnsi="Calibri" w:cs="Arial"/>
                <w:b/>
              </w:rPr>
            </w:pPr>
          </w:p>
          <w:p w14:paraId="0ABDB969" w14:textId="77777777" w:rsidR="008F63BA" w:rsidRDefault="008F63BA" w:rsidP="002A3DE0">
            <w:pPr>
              <w:jc w:val="center"/>
              <w:rPr>
                <w:rFonts w:ascii="Calibri" w:hAnsi="Calibri" w:cs="Arial"/>
                <w:b/>
              </w:rPr>
            </w:pPr>
          </w:p>
          <w:p w14:paraId="4CF61B12" w14:textId="77777777" w:rsidR="008F63BA" w:rsidRDefault="008F63BA" w:rsidP="002A3DE0">
            <w:pPr>
              <w:jc w:val="center"/>
              <w:rPr>
                <w:rFonts w:ascii="Calibri" w:hAnsi="Calibri" w:cs="Arial"/>
                <w:b/>
              </w:rPr>
            </w:pPr>
            <w:r>
              <w:rPr>
                <w:rFonts w:ascii="Calibri" w:hAnsi="Calibri" w:cs="Arial"/>
                <w:b/>
              </w:rPr>
              <w:t>(e)</w:t>
            </w:r>
          </w:p>
          <w:p w14:paraId="0168D8C9" w14:textId="77777777" w:rsidR="008F63BA" w:rsidRDefault="008F63BA" w:rsidP="002A3DE0">
            <w:pPr>
              <w:jc w:val="center"/>
              <w:rPr>
                <w:rFonts w:ascii="Calibri" w:hAnsi="Calibri" w:cs="Arial"/>
                <w:b/>
              </w:rPr>
            </w:pPr>
          </w:p>
          <w:p w14:paraId="367F75CE" w14:textId="77777777" w:rsidR="008F63BA" w:rsidRDefault="008F63BA" w:rsidP="002A3DE0">
            <w:pPr>
              <w:jc w:val="center"/>
              <w:rPr>
                <w:rFonts w:ascii="Calibri" w:hAnsi="Calibri" w:cs="Arial"/>
                <w:b/>
              </w:rPr>
            </w:pPr>
            <w:r>
              <w:rPr>
                <w:rFonts w:ascii="Calibri" w:hAnsi="Calibri" w:cs="Arial"/>
                <w:b/>
              </w:rPr>
              <w:t>(f)</w:t>
            </w:r>
          </w:p>
          <w:p w14:paraId="269E4A15" w14:textId="77777777" w:rsidR="008F63BA" w:rsidRDefault="008F63BA" w:rsidP="002A3DE0">
            <w:pPr>
              <w:jc w:val="center"/>
              <w:rPr>
                <w:rFonts w:ascii="Calibri" w:hAnsi="Calibri" w:cs="Arial"/>
                <w:b/>
              </w:rPr>
            </w:pPr>
          </w:p>
          <w:p w14:paraId="2FCA62C8" w14:textId="77777777" w:rsidR="008F63BA" w:rsidRDefault="008F63BA" w:rsidP="002A3DE0">
            <w:pPr>
              <w:jc w:val="center"/>
              <w:rPr>
                <w:rFonts w:ascii="Calibri" w:hAnsi="Calibri" w:cs="Arial"/>
                <w:b/>
              </w:rPr>
            </w:pPr>
          </w:p>
          <w:p w14:paraId="62B67A55" w14:textId="77777777" w:rsidR="008F63BA" w:rsidRDefault="008F63BA" w:rsidP="002A3DE0">
            <w:pPr>
              <w:jc w:val="center"/>
              <w:rPr>
                <w:rFonts w:ascii="Calibri" w:hAnsi="Calibri" w:cs="Arial"/>
                <w:b/>
              </w:rPr>
            </w:pPr>
          </w:p>
          <w:p w14:paraId="035CB1FE" w14:textId="77777777" w:rsidR="008F63BA" w:rsidRDefault="008F63BA" w:rsidP="002A3DE0">
            <w:pPr>
              <w:jc w:val="center"/>
              <w:rPr>
                <w:rFonts w:ascii="Calibri" w:hAnsi="Calibri" w:cs="Arial"/>
                <w:b/>
              </w:rPr>
            </w:pPr>
          </w:p>
          <w:p w14:paraId="508C65D1" w14:textId="68ABF9A6" w:rsidR="008F63BA" w:rsidRPr="00872121" w:rsidRDefault="008F63BA" w:rsidP="002A3DE0">
            <w:pPr>
              <w:jc w:val="center"/>
              <w:rPr>
                <w:rFonts w:ascii="Calibri" w:hAnsi="Calibri" w:cs="Arial"/>
                <w:b/>
              </w:rPr>
            </w:pPr>
            <w:r>
              <w:rPr>
                <w:rFonts w:ascii="Calibri" w:hAnsi="Calibri" w:cs="Arial"/>
                <w:b/>
              </w:rPr>
              <w:t>(g)</w:t>
            </w:r>
          </w:p>
        </w:tc>
        <w:tc>
          <w:tcPr>
            <w:tcW w:w="8221" w:type="dxa"/>
            <w:gridSpan w:val="4"/>
            <w:tcBorders>
              <w:top w:val="single" w:sz="6" w:space="0" w:color="auto"/>
            </w:tcBorders>
            <w:shd w:val="clear" w:color="auto" w:fill="auto"/>
          </w:tcPr>
          <w:p w14:paraId="253A8414" w14:textId="22C9FF48" w:rsidR="008F6337" w:rsidRDefault="008F63BA" w:rsidP="008F63BA">
            <w:pPr>
              <w:numPr>
                <w:ilvl w:val="0"/>
                <w:numId w:val="29"/>
              </w:numPr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t>11100111</w:t>
            </w:r>
          </w:p>
          <w:p w14:paraId="33156600" w14:textId="77777777" w:rsidR="008F63BA" w:rsidRDefault="008F63BA" w:rsidP="002A3DE0">
            <w:pPr>
              <w:rPr>
                <w:rFonts w:ascii="Calibri" w:hAnsi="Calibri" w:cs="Arial"/>
              </w:rPr>
            </w:pPr>
          </w:p>
          <w:p w14:paraId="41F5D597" w14:textId="5DF5EC9F" w:rsidR="008F63BA" w:rsidRDefault="008F63BA" w:rsidP="008F63BA">
            <w:pPr>
              <w:numPr>
                <w:ilvl w:val="0"/>
                <w:numId w:val="29"/>
              </w:numPr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t>01100010</w:t>
            </w:r>
          </w:p>
          <w:p w14:paraId="70E470E2" w14:textId="77777777" w:rsidR="008F63BA" w:rsidRDefault="008F63BA" w:rsidP="002A3DE0">
            <w:pPr>
              <w:rPr>
                <w:rFonts w:ascii="Calibri" w:hAnsi="Calibri" w:cs="Arial"/>
              </w:rPr>
            </w:pPr>
          </w:p>
          <w:p w14:paraId="3FC2ED18" w14:textId="340E7F32" w:rsidR="008F63BA" w:rsidRDefault="008F63BA" w:rsidP="008F63BA">
            <w:pPr>
              <w:numPr>
                <w:ilvl w:val="0"/>
                <w:numId w:val="27"/>
              </w:numPr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t>241</w:t>
            </w:r>
          </w:p>
          <w:p w14:paraId="2B3273F6" w14:textId="77777777" w:rsidR="008F63BA" w:rsidRDefault="008F63BA" w:rsidP="008F63BA">
            <w:pPr>
              <w:ind w:left="1080"/>
              <w:rPr>
                <w:rFonts w:ascii="Calibri" w:hAnsi="Calibri" w:cs="Arial"/>
              </w:rPr>
            </w:pPr>
          </w:p>
          <w:p w14:paraId="338DFFBA" w14:textId="38C6E126" w:rsidR="008F63BA" w:rsidRDefault="00D1744C" w:rsidP="008F63BA">
            <w:pPr>
              <w:numPr>
                <w:ilvl w:val="0"/>
                <w:numId w:val="27"/>
              </w:numPr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t>85</w:t>
            </w:r>
          </w:p>
          <w:p w14:paraId="69984CD2" w14:textId="77777777" w:rsidR="008F63BA" w:rsidRDefault="008F63BA" w:rsidP="008F63BA">
            <w:pPr>
              <w:pStyle w:val="ListParagraph"/>
              <w:rPr>
                <w:rFonts w:ascii="Calibri" w:hAnsi="Calibri" w:cs="Arial"/>
              </w:rPr>
            </w:pPr>
          </w:p>
          <w:p w14:paraId="3A0EA910" w14:textId="2FFD6336" w:rsidR="008F63BA" w:rsidRDefault="008F63BA" w:rsidP="008F63BA">
            <w:pPr>
              <w:numPr>
                <w:ilvl w:val="0"/>
                <w:numId w:val="30"/>
              </w:numPr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t>01111111</w:t>
            </w:r>
          </w:p>
          <w:p w14:paraId="36D7E78B" w14:textId="77777777" w:rsidR="008F63BA" w:rsidRDefault="008F63BA" w:rsidP="008F63BA">
            <w:pPr>
              <w:ind w:left="1080"/>
              <w:rPr>
                <w:rFonts w:ascii="Calibri" w:hAnsi="Calibri" w:cs="Arial"/>
              </w:rPr>
            </w:pPr>
          </w:p>
          <w:p w14:paraId="3D9BBD22" w14:textId="40204B0B" w:rsidR="008F63BA" w:rsidRDefault="008F63BA" w:rsidP="008F63BA">
            <w:pPr>
              <w:numPr>
                <w:ilvl w:val="0"/>
                <w:numId w:val="30"/>
              </w:numPr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t>10111101</w:t>
            </w:r>
          </w:p>
          <w:p w14:paraId="1AB390A1" w14:textId="77777777" w:rsidR="008F63BA" w:rsidRDefault="008F63BA" w:rsidP="008F63BA">
            <w:pPr>
              <w:pStyle w:val="ListParagraph"/>
              <w:rPr>
                <w:rFonts w:ascii="Calibri" w:hAnsi="Calibri" w:cs="Arial"/>
              </w:rPr>
            </w:pPr>
          </w:p>
          <w:p w14:paraId="6A6FBFFF" w14:textId="5C2588D4" w:rsidR="008F63BA" w:rsidRDefault="008F63BA" w:rsidP="008F63BA">
            <w:pPr>
              <w:numPr>
                <w:ilvl w:val="0"/>
                <w:numId w:val="31"/>
              </w:numPr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t>165</w:t>
            </w:r>
          </w:p>
          <w:p w14:paraId="26FF1C23" w14:textId="77777777" w:rsidR="008F63BA" w:rsidRDefault="008F63BA" w:rsidP="008F63BA">
            <w:pPr>
              <w:ind w:left="1080"/>
              <w:rPr>
                <w:rFonts w:ascii="Calibri" w:hAnsi="Calibri" w:cs="Arial"/>
              </w:rPr>
            </w:pPr>
          </w:p>
          <w:p w14:paraId="4BCA5C58" w14:textId="77777777" w:rsidR="008F63BA" w:rsidRDefault="008F63BA" w:rsidP="008F63BA">
            <w:pPr>
              <w:numPr>
                <w:ilvl w:val="0"/>
                <w:numId w:val="31"/>
              </w:numPr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t>63</w:t>
            </w:r>
          </w:p>
          <w:p w14:paraId="2D45859E" w14:textId="77777777" w:rsidR="008F63BA" w:rsidRDefault="008F63BA" w:rsidP="008F63BA">
            <w:pPr>
              <w:pStyle w:val="ListParagraph"/>
              <w:rPr>
                <w:rFonts w:ascii="Calibri" w:hAnsi="Calibri" w:cs="Arial"/>
              </w:rPr>
            </w:pPr>
          </w:p>
          <w:p w14:paraId="4436FCAD" w14:textId="38275728" w:rsidR="008F63BA" w:rsidRDefault="008F63BA" w:rsidP="008F63BA">
            <w:pPr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t xml:space="preserve"> 2^16 = 6553</w:t>
            </w:r>
            <w:r w:rsidR="00A673F2">
              <w:rPr>
                <w:rFonts w:ascii="Calibri" w:hAnsi="Calibri" w:cs="Arial"/>
              </w:rPr>
              <w:t>6</w:t>
            </w:r>
          </w:p>
          <w:p w14:paraId="621E7B09" w14:textId="77777777" w:rsidR="008F63BA" w:rsidRDefault="008F63BA" w:rsidP="008F63BA">
            <w:pPr>
              <w:rPr>
                <w:rFonts w:ascii="Calibri" w:hAnsi="Calibri" w:cs="Arial"/>
              </w:rPr>
            </w:pPr>
          </w:p>
          <w:p w14:paraId="07A40C45" w14:textId="6E2EB316" w:rsidR="008F63BA" w:rsidRDefault="008F63BA" w:rsidP="008F63BA">
            <w:pPr>
              <w:numPr>
                <w:ilvl w:val="0"/>
                <w:numId w:val="33"/>
              </w:numPr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t>1920x1080x4 = 8294,400 Bytes (or approx. 8.3MB)</w:t>
            </w:r>
            <w:r w:rsidR="00D1744C">
              <w:rPr>
                <w:rFonts w:ascii="Calibri" w:hAnsi="Calibri" w:cs="Arial"/>
              </w:rPr>
              <w:t xml:space="preserve"> 66355200</w:t>
            </w:r>
          </w:p>
          <w:p w14:paraId="2DC399E1" w14:textId="1D261BBD" w:rsidR="008F63BA" w:rsidRDefault="008F63BA" w:rsidP="008F63BA">
            <w:pPr>
              <w:numPr>
                <w:ilvl w:val="0"/>
                <w:numId w:val="33"/>
              </w:numPr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t>Approx. 414KB or 414720Bytes</w:t>
            </w:r>
            <w:r w:rsidR="00D1744C">
              <w:rPr>
                <w:rFonts w:ascii="Calibri" w:hAnsi="Calibri" w:cs="Arial"/>
              </w:rPr>
              <w:t xml:space="preserve"> 3317760</w:t>
            </w:r>
          </w:p>
          <w:p w14:paraId="2EF515E3" w14:textId="77777777" w:rsidR="008F63BA" w:rsidRDefault="008F63BA" w:rsidP="008F63BA">
            <w:pPr>
              <w:numPr>
                <w:ilvl w:val="0"/>
                <w:numId w:val="33"/>
              </w:numPr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t>Image Size (in bits) 1920x1080x32 = 66,355,200 / 20Mb/s link (Approx. 3 seconds)</w:t>
            </w:r>
          </w:p>
          <w:p w14:paraId="694C8D27" w14:textId="77777777" w:rsidR="008F63BA" w:rsidRDefault="008F63BA" w:rsidP="008F63BA">
            <w:pPr>
              <w:rPr>
                <w:rFonts w:ascii="Calibri" w:hAnsi="Calibri" w:cs="Arial"/>
              </w:rPr>
            </w:pPr>
          </w:p>
          <w:p w14:paraId="775A7698" w14:textId="77777777" w:rsidR="008F63BA" w:rsidRDefault="008F63BA" w:rsidP="008F63BA">
            <w:pPr>
              <w:numPr>
                <w:ilvl w:val="0"/>
                <w:numId w:val="34"/>
              </w:numPr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t>600Mb/s</w:t>
            </w:r>
          </w:p>
          <w:p w14:paraId="6EDB2793" w14:textId="10FA36BA" w:rsidR="008F63BA" w:rsidRDefault="00171191" w:rsidP="008F63BA">
            <w:pPr>
              <w:numPr>
                <w:ilvl w:val="0"/>
                <w:numId w:val="34"/>
              </w:numPr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t>9.4</w:t>
            </w:r>
            <w:r w:rsidR="008F63BA">
              <w:rPr>
                <w:rFonts w:ascii="Calibri" w:hAnsi="Calibri" w:cs="Arial"/>
              </w:rPr>
              <w:t>MB</w:t>
            </w:r>
          </w:p>
          <w:p w14:paraId="565AD789" w14:textId="77777777" w:rsidR="008F63BA" w:rsidRDefault="008F63BA" w:rsidP="008F63BA">
            <w:pPr>
              <w:numPr>
                <w:ilvl w:val="0"/>
                <w:numId w:val="34"/>
              </w:numPr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t>25MB</w:t>
            </w:r>
          </w:p>
          <w:p w14:paraId="35B4BBE6" w14:textId="77777777" w:rsidR="008B563C" w:rsidRDefault="008B563C" w:rsidP="008B563C">
            <w:pPr>
              <w:rPr>
                <w:rFonts w:ascii="Calibri" w:hAnsi="Calibri" w:cs="Arial"/>
              </w:rPr>
            </w:pPr>
          </w:p>
          <w:p w14:paraId="26CB4E8A" w14:textId="1BDE53C2" w:rsidR="008B563C" w:rsidRPr="008B563C" w:rsidRDefault="008B563C" w:rsidP="008B563C">
            <w:pPr>
              <w:jc w:val="right"/>
              <w:rPr>
                <w:rFonts w:ascii="Calibri" w:hAnsi="Calibri" w:cs="Arial"/>
                <w:b/>
                <w:bCs/>
              </w:rPr>
            </w:pPr>
            <w:r w:rsidRPr="008B563C">
              <w:rPr>
                <w:rFonts w:ascii="Calibri" w:hAnsi="Calibri" w:cs="Arial"/>
                <w:b/>
                <w:bCs/>
              </w:rPr>
              <w:t xml:space="preserve">Total </w:t>
            </w:r>
          </w:p>
        </w:tc>
        <w:tc>
          <w:tcPr>
            <w:tcW w:w="992" w:type="dxa"/>
            <w:tcBorders>
              <w:top w:val="single" w:sz="6" w:space="0" w:color="auto"/>
            </w:tcBorders>
            <w:shd w:val="clear" w:color="auto" w:fill="auto"/>
          </w:tcPr>
          <w:p w14:paraId="6090B955" w14:textId="17ACE0C0" w:rsidR="008F63BA" w:rsidRPr="00872121" w:rsidRDefault="008F6337" w:rsidP="008F63BA">
            <w:pPr>
              <w:tabs>
                <w:tab w:val="left" w:pos="243"/>
                <w:tab w:val="center" w:pos="388"/>
              </w:tabs>
              <w:rPr>
                <w:rFonts w:ascii="Calibri" w:hAnsi="Calibri" w:cs="Arial"/>
                <w:b/>
              </w:rPr>
            </w:pPr>
            <w:r>
              <w:rPr>
                <w:rFonts w:ascii="Calibri" w:hAnsi="Calibri" w:cs="Arial"/>
                <w:b/>
              </w:rPr>
              <w:tab/>
            </w:r>
            <w:r>
              <w:rPr>
                <w:rFonts w:ascii="Calibri" w:hAnsi="Calibri" w:cs="Arial"/>
                <w:b/>
              </w:rPr>
              <w:tab/>
            </w:r>
            <w:r w:rsidR="008F63BA">
              <w:rPr>
                <w:rFonts w:ascii="Calibri" w:hAnsi="Calibri" w:cs="Arial"/>
                <w:b/>
              </w:rPr>
              <w:t>2</w:t>
            </w:r>
          </w:p>
          <w:p w14:paraId="7C49146F" w14:textId="77777777" w:rsidR="008F6337" w:rsidRDefault="008F6337" w:rsidP="002A3DE0">
            <w:pPr>
              <w:jc w:val="center"/>
              <w:rPr>
                <w:rFonts w:ascii="Calibri" w:hAnsi="Calibri" w:cs="Arial"/>
                <w:b/>
              </w:rPr>
            </w:pPr>
          </w:p>
          <w:p w14:paraId="1961BF0D" w14:textId="77777777" w:rsidR="008F63BA" w:rsidRDefault="008F63BA" w:rsidP="008F63BA">
            <w:pPr>
              <w:jc w:val="center"/>
              <w:rPr>
                <w:rFonts w:ascii="Calibri" w:hAnsi="Calibri" w:cs="Arial"/>
                <w:b/>
              </w:rPr>
            </w:pPr>
            <w:r>
              <w:rPr>
                <w:rFonts w:ascii="Calibri" w:hAnsi="Calibri" w:cs="Arial"/>
                <w:b/>
              </w:rPr>
              <w:t>2</w:t>
            </w:r>
          </w:p>
          <w:p w14:paraId="3553D51F" w14:textId="77777777" w:rsidR="008F63BA" w:rsidRDefault="008F63BA" w:rsidP="008F63BA">
            <w:pPr>
              <w:jc w:val="center"/>
              <w:rPr>
                <w:rFonts w:ascii="Calibri" w:hAnsi="Calibri" w:cs="Arial"/>
                <w:b/>
              </w:rPr>
            </w:pPr>
          </w:p>
          <w:p w14:paraId="1551E0C1" w14:textId="77777777" w:rsidR="008F63BA" w:rsidRDefault="008F63BA" w:rsidP="008F63BA">
            <w:pPr>
              <w:jc w:val="center"/>
              <w:rPr>
                <w:rFonts w:ascii="Calibri" w:hAnsi="Calibri" w:cs="Arial"/>
                <w:b/>
              </w:rPr>
            </w:pPr>
            <w:r>
              <w:rPr>
                <w:rFonts w:ascii="Calibri" w:hAnsi="Calibri" w:cs="Arial"/>
                <w:b/>
              </w:rPr>
              <w:t>2</w:t>
            </w:r>
          </w:p>
          <w:p w14:paraId="79D50F5F" w14:textId="77777777" w:rsidR="008F63BA" w:rsidRDefault="008F63BA" w:rsidP="008F63BA">
            <w:pPr>
              <w:jc w:val="center"/>
              <w:rPr>
                <w:rFonts w:ascii="Calibri" w:hAnsi="Calibri" w:cs="Arial"/>
                <w:b/>
              </w:rPr>
            </w:pPr>
          </w:p>
          <w:p w14:paraId="354493FD" w14:textId="77777777" w:rsidR="008F63BA" w:rsidRDefault="008F63BA" w:rsidP="008F63BA">
            <w:pPr>
              <w:jc w:val="center"/>
              <w:rPr>
                <w:rFonts w:ascii="Calibri" w:hAnsi="Calibri" w:cs="Arial"/>
                <w:b/>
              </w:rPr>
            </w:pPr>
            <w:r>
              <w:rPr>
                <w:rFonts w:ascii="Calibri" w:hAnsi="Calibri" w:cs="Arial"/>
                <w:b/>
              </w:rPr>
              <w:t>2</w:t>
            </w:r>
          </w:p>
          <w:p w14:paraId="24F0C4AD" w14:textId="77777777" w:rsidR="008F63BA" w:rsidRDefault="008F63BA" w:rsidP="008F63BA">
            <w:pPr>
              <w:jc w:val="center"/>
              <w:rPr>
                <w:rFonts w:ascii="Calibri" w:hAnsi="Calibri" w:cs="Arial"/>
                <w:b/>
              </w:rPr>
            </w:pPr>
          </w:p>
          <w:p w14:paraId="6F4F4458" w14:textId="77777777" w:rsidR="008F63BA" w:rsidRDefault="008F63BA" w:rsidP="008F63BA">
            <w:pPr>
              <w:jc w:val="center"/>
              <w:rPr>
                <w:rFonts w:ascii="Calibri" w:hAnsi="Calibri" w:cs="Arial"/>
                <w:b/>
              </w:rPr>
            </w:pPr>
            <w:r>
              <w:rPr>
                <w:rFonts w:ascii="Calibri" w:hAnsi="Calibri" w:cs="Arial"/>
                <w:b/>
              </w:rPr>
              <w:t>2</w:t>
            </w:r>
          </w:p>
          <w:p w14:paraId="7983E7A1" w14:textId="77777777" w:rsidR="008F63BA" w:rsidRDefault="008F63BA" w:rsidP="008F63BA">
            <w:pPr>
              <w:jc w:val="center"/>
              <w:rPr>
                <w:rFonts w:ascii="Calibri" w:hAnsi="Calibri" w:cs="Arial"/>
                <w:b/>
              </w:rPr>
            </w:pPr>
          </w:p>
          <w:p w14:paraId="592690A1" w14:textId="77777777" w:rsidR="008F63BA" w:rsidRDefault="008F63BA" w:rsidP="008F63BA">
            <w:pPr>
              <w:jc w:val="center"/>
              <w:rPr>
                <w:rFonts w:ascii="Calibri" w:hAnsi="Calibri" w:cs="Arial"/>
                <w:b/>
              </w:rPr>
            </w:pPr>
            <w:r>
              <w:rPr>
                <w:rFonts w:ascii="Calibri" w:hAnsi="Calibri" w:cs="Arial"/>
                <w:b/>
              </w:rPr>
              <w:t>2</w:t>
            </w:r>
          </w:p>
          <w:p w14:paraId="5DF8D624" w14:textId="77777777" w:rsidR="008F63BA" w:rsidRDefault="008F63BA" w:rsidP="008F63BA">
            <w:pPr>
              <w:jc w:val="center"/>
              <w:rPr>
                <w:rFonts w:ascii="Calibri" w:hAnsi="Calibri" w:cs="Arial"/>
                <w:b/>
              </w:rPr>
            </w:pPr>
          </w:p>
          <w:p w14:paraId="3C922F79" w14:textId="77777777" w:rsidR="008F63BA" w:rsidRDefault="008F63BA" w:rsidP="008F63BA">
            <w:pPr>
              <w:jc w:val="center"/>
              <w:rPr>
                <w:rFonts w:ascii="Calibri" w:hAnsi="Calibri" w:cs="Arial"/>
                <w:b/>
              </w:rPr>
            </w:pPr>
            <w:r>
              <w:rPr>
                <w:rFonts w:ascii="Calibri" w:hAnsi="Calibri" w:cs="Arial"/>
                <w:b/>
              </w:rPr>
              <w:t>2</w:t>
            </w:r>
          </w:p>
          <w:p w14:paraId="17A1E264" w14:textId="77777777" w:rsidR="008F63BA" w:rsidRDefault="008F63BA" w:rsidP="008F63BA">
            <w:pPr>
              <w:jc w:val="center"/>
              <w:rPr>
                <w:rFonts w:ascii="Calibri" w:hAnsi="Calibri" w:cs="Arial"/>
                <w:b/>
              </w:rPr>
            </w:pPr>
          </w:p>
          <w:p w14:paraId="471B9F7F" w14:textId="7607DE22" w:rsidR="008F63BA" w:rsidRDefault="008F63BA" w:rsidP="008F63BA">
            <w:pPr>
              <w:jc w:val="center"/>
              <w:rPr>
                <w:rFonts w:ascii="Calibri" w:hAnsi="Calibri" w:cs="Arial"/>
                <w:b/>
              </w:rPr>
            </w:pPr>
            <w:r>
              <w:rPr>
                <w:rFonts w:ascii="Calibri" w:hAnsi="Calibri" w:cs="Arial"/>
                <w:b/>
              </w:rPr>
              <w:t>2</w:t>
            </w:r>
          </w:p>
          <w:p w14:paraId="26E1B078" w14:textId="3B3BB7A6" w:rsidR="008B563C" w:rsidRDefault="008B563C" w:rsidP="008F63BA">
            <w:pPr>
              <w:jc w:val="center"/>
              <w:rPr>
                <w:rFonts w:ascii="Calibri" w:hAnsi="Calibri" w:cs="Arial"/>
                <w:b/>
              </w:rPr>
            </w:pPr>
          </w:p>
          <w:p w14:paraId="7D011CCA" w14:textId="403A2989" w:rsidR="008B563C" w:rsidRDefault="008B563C" w:rsidP="008F63BA">
            <w:pPr>
              <w:jc w:val="center"/>
              <w:rPr>
                <w:rFonts w:ascii="Calibri" w:hAnsi="Calibri" w:cs="Arial"/>
                <w:b/>
              </w:rPr>
            </w:pPr>
            <w:r>
              <w:rPr>
                <w:rFonts w:ascii="Calibri" w:hAnsi="Calibri" w:cs="Arial"/>
                <w:b/>
              </w:rPr>
              <w:t>2</w:t>
            </w:r>
          </w:p>
          <w:p w14:paraId="12583B4C" w14:textId="5DE793DF" w:rsidR="008B563C" w:rsidRDefault="008B563C" w:rsidP="008F63BA">
            <w:pPr>
              <w:jc w:val="center"/>
              <w:rPr>
                <w:rFonts w:ascii="Calibri" w:hAnsi="Calibri" w:cs="Arial"/>
                <w:b/>
              </w:rPr>
            </w:pPr>
          </w:p>
          <w:p w14:paraId="1820B3DF" w14:textId="776FAF56" w:rsidR="008B563C" w:rsidRDefault="008B563C" w:rsidP="008F63BA">
            <w:pPr>
              <w:jc w:val="center"/>
              <w:rPr>
                <w:rFonts w:ascii="Calibri" w:hAnsi="Calibri" w:cs="Arial"/>
                <w:b/>
              </w:rPr>
            </w:pPr>
            <w:r>
              <w:rPr>
                <w:rFonts w:ascii="Calibri" w:hAnsi="Calibri" w:cs="Arial"/>
                <w:b/>
              </w:rPr>
              <w:t>3</w:t>
            </w:r>
          </w:p>
          <w:p w14:paraId="12A66C8F" w14:textId="23802344" w:rsidR="008B563C" w:rsidRDefault="008B563C" w:rsidP="008F63BA">
            <w:pPr>
              <w:jc w:val="center"/>
              <w:rPr>
                <w:rFonts w:ascii="Calibri" w:hAnsi="Calibri" w:cs="Arial"/>
                <w:b/>
              </w:rPr>
            </w:pPr>
            <w:r>
              <w:rPr>
                <w:rFonts w:ascii="Calibri" w:hAnsi="Calibri" w:cs="Arial"/>
                <w:b/>
              </w:rPr>
              <w:t>2</w:t>
            </w:r>
          </w:p>
          <w:p w14:paraId="5168E78C" w14:textId="77777777" w:rsidR="008B563C" w:rsidRDefault="008B563C" w:rsidP="008B563C">
            <w:pPr>
              <w:jc w:val="center"/>
              <w:rPr>
                <w:rFonts w:ascii="Calibri" w:hAnsi="Calibri" w:cs="Arial"/>
                <w:b/>
              </w:rPr>
            </w:pPr>
            <w:r>
              <w:rPr>
                <w:rFonts w:ascii="Calibri" w:hAnsi="Calibri" w:cs="Arial"/>
                <w:b/>
              </w:rPr>
              <w:t>4</w:t>
            </w:r>
          </w:p>
          <w:p w14:paraId="31621841" w14:textId="77777777" w:rsidR="008B563C" w:rsidRDefault="008B563C" w:rsidP="008B563C">
            <w:pPr>
              <w:jc w:val="center"/>
              <w:rPr>
                <w:rFonts w:ascii="Calibri" w:hAnsi="Calibri" w:cs="Arial"/>
                <w:b/>
              </w:rPr>
            </w:pPr>
          </w:p>
          <w:p w14:paraId="64F8B824" w14:textId="77777777" w:rsidR="008B563C" w:rsidRDefault="008B563C" w:rsidP="008B563C">
            <w:pPr>
              <w:jc w:val="center"/>
              <w:rPr>
                <w:rFonts w:ascii="Calibri" w:hAnsi="Calibri" w:cs="Arial"/>
                <w:b/>
              </w:rPr>
            </w:pPr>
          </w:p>
          <w:p w14:paraId="76751CF4" w14:textId="77777777" w:rsidR="008B563C" w:rsidRDefault="008B563C" w:rsidP="008B563C">
            <w:pPr>
              <w:jc w:val="center"/>
              <w:rPr>
                <w:rFonts w:ascii="Calibri" w:hAnsi="Calibri" w:cs="Arial"/>
                <w:b/>
              </w:rPr>
            </w:pPr>
            <w:r>
              <w:rPr>
                <w:rFonts w:ascii="Calibri" w:hAnsi="Calibri" w:cs="Arial"/>
                <w:b/>
              </w:rPr>
              <w:t>1</w:t>
            </w:r>
          </w:p>
          <w:p w14:paraId="3A43FA3A" w14:textId="77777777" w:rsidR="008B563C" w:rsidRDefault="008B563C" w:rsidP="008B563C">
            <w:pPr>
              <w:jc w:val="center"/>
              <w:rPr>
                <w:rFonts w:ascii="Calibri" w:hAnsi="Calibri" w:cs="Arial"/>
                <w:b/>
              </w:rPr>
            </w:pPr>
            <w:r>
              <w:rPr>
                <w:rFonts w:ascii="Calibri" w:hAnsi="Calibri" w:cs="Arial"/>
                <w:b/>
              </w:rPr>
              <w:t>1</w:t>
            </w:r>
          </w:p>
          <w:p w14:paraId="381F6698" w14:textId="77777777" w:rsidR="008B563C" w:rsidRDefault="008B563C" w:rsidP="008B563C">
            <w:pPr>
              <w:jc w:val="center"/>
              <w:rPr>
                <w:rFonts w:ascii="Calibri" w:hAnsi="Calibri" w:cs="Arial"/>
                <w:b/>
              </w:rPr>
            </w:pPr>
            <w:r>
              <w:rPr>
                <w:rFonts w:ascii="Calibri" w:hAnsi="Calibri" w:cs="Arial"/>
                <w:b/>
              </w:rPr>
              <w:t>1</w:t>
            </w:r>
          </w:p>
          <w:p w14:paraId="16CAE76E" w14:textId="77777777" w:rsidR="008B563C" w:rsidRDefault="008B563C" w:rsidP="008B563C">
            <w:pPr>
              <w:jc w:val="center"/>
              <w:rPr>
                <w:rFonts w:ascii="Calibri" w:hAnsi="Calibri" w:cs="Arial"/>
                <w:b/>
              </w:rPr>
            </w:pPr>
          </w:p>
          <w:p w14:paraId="229DCB3A" w14:textId="1FA89059" w:rsidR="008B563C" w:rsidRPr="00872121" w:rsidRDefault="008B563C" w:rsidP="008B563C">
            <w:pPr>
              <w:jc w:val="center"/>
              <w:rPr>
                <w:rFonts w:ascii="Calibri" w:hAnsi="Calibri" w:cs="Arial"/>
                <w:b/>
              </w:rPr>
            </w:pPr>
            <w:r>
              <w:rPr>
                <w:rFonts w:ascii="Calibri" w:hAnsi="Calibri" w:cs="Arial"/>
                <w:b/>
              </w:rPr>
              <w:t>30</w:t>
            </w:r>
          </w:p>
        </w:tc>
      </w:tr>
    </w:tbl>
    <w:p w14:paraId="42D2A8E4" w14:textId="77777777" w:rsidR="00322BBD" w:rsidRPr="003732EA" w:rsidRDefault="00322BBD" w:rsidP="00322BBD">
      <w:pPr>
        <w:tabs>
          <w:tab w:val="num" w:pos="720"/>
        </w:tabs>
        <w:rPr>
          <w:rFonts w:ascii="Calibri" w:hAnsi="Calibri"/>
        </w:rPr>
      </w:pPr>
    </w:p>
    <w:p w14:paraId="26A60746" w14:textId="77777777" w:rsidR="001C7D88" w:rsidRPr="003732EA" w:rsidRDefault="001C7D88" w:rsidP="00322BBD">
      <w:pPr>
        <w:tabs>
          <w:tab w:val="num" w:pos="720"/>
        </w:tabs>
        <w:rPr>
          <w:rFonts w:ascii="Calibri" w:hAnsi="Calibri"/>
        </w:rPr>
      </w:pPr>
    </w:p>
    <w:p w14:paraId="4A71D71B" w14:textId="77777777" w:rsidR="00322BBD" w:rsidRPr="003732EA" w:rsidRDefault="001C7D88" w:rsidP="00322BBD">
      <w:pPr>
        <w:tabs>
          <w:tab w:val="num" w:pos="720"/>
        </w:tabs>
        <w:rPr>
          <w:rFonts w:ascii="Calibri" w:hAnsi="Calibri"/>
        </w:rPr>
      </w:pPr>
      <w:r w:rsidRPr="003732EA">
        <w:rPr>
          <w:rFonts w:ascii="Calibri" w:hAnsi="Calibri"/>
        </w:rPr>
        <w:br w:type="page"/>
      </w:r>
    </w:p>
    <w:p w14:paraId="0C55F603" w14:textId="77777777" w:rsidR="001C7D88" w:rsidRPr="003732EA" w:rsidRDefault="001C7D88" w:rsidP="001C7D88">
      <w:pPr>
        <w:pStyle w:val="Heading5"/>
        <w:rPr>
          <w:rFonts w:ascii="Calibri" w:hAnsi="Calibri" w:cs="Arial"/>
          <w:sz w:val="22"/>
        </w:rPr>
      </w:pPr>
      <w:r w:rsidRPr="003732EA">
        <w:rPr>
          <w:rFonts w:ascii="Calibri" w:hAnsi="Calibri" w:cs="Arial"/>
          <w:sz w:val="22"/>
        </w:rPr>
        <w:t>Continuation Sheet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559"/>
        <w:gridCol w:w="5717"/>
        <w:gridCol w:w="990"/>
        <w:gridCol w:w="1656"/>
      </w:tblGrid>
      <w:tr w:rsidR="008B563C" w:rsidRPr="003732EA" w14:paraId="5F8F59F8" w14:textId="77777777" w:rsidTr="002D3A3C">
        <w:tc>
          <w:tcPr>
            <w:tcW w:w="1559" w:type="dxa"/>
            <w:shd w:val="pct15" w:color="auto" w:fill="auto"/>
          </w:tcPr>
          <w:p w14:paraId="58CB8457" w14:textId="77777777" w:rsidR="008B563C" w:rsidRPr="003732EA" w:rsidRDefault="008B563C" w:rsidP="008B563C">
            <w:pPr>
              <w:spacing w:before="120" w:after="120"/>
              <w:jc w:val="both"/>
              <w:rPr>
                <w:rFonts w:ascii="Calibri" w:hAnsi="Calibri" w:cs="Arial"/>
                <w:b/>
              </w:rPr>
            </w:pPr>
            <w:r w:rsidRPr="003732EA">
              <w:rPr>
                <w:rFonts w:ascii="Calibri" w:hAnsi="Calibri" w:cs="Arial"/>
                <w:b/>
              </w:rPr>
              <w:t>Module/Unit:</w:t>
            </w:r>
          </w:p>
        </w:tc>
        <w:tc>
          <w:tcPr>
            <w:tcW w:w="5717" w:type="dxa"/>
          </w:tcPr>
          <w:p w14:paraId="12A0E0BD" w14:textId="665BDAF8" w:rsidR="008B563C" w:rsidRPr="003732EA" w:rsidRDefault="008B563C" w:rsidP="008B563C">
            <w:pPr>
              <w:spacing w:before="120" w:after="120"/>
              <w:jc w:val="both"/>
              <w:rPr>
                <w:rFonts w:ascii="Calibri" w:hAnsi="Calibri" w:cs="Arial"/>
                <w:b/>
              </w:rPr>
            </w:pPr>
            <w:r w:rsidRPr="003732EA">
              <w:rPr>
                <w:rFonts w:ascii="Calibri" w:hAnsi="Calibri" w:cs="Arial"/>
                <w:b/>
              </w:rPr>
              <w:t xml:space="preserve">Computer </w:t>
            </w:r>
            <w:r>
              <w:rPr>
                <w:rFonts w:ascii="Calibri" w:hAnsi="Calibri" w:cs="Arial"/>
                <w:b/>
              </w:rPr>
              <w:t>Architecture</w:t>
            </w:r>
            <w:r w:rsidRPr="003732EA">
              <w:rPr>
                <w:rFonts w:ascii="Calibri" w:hAnsi="Calibri" w:cs="Arial"/>
                <w:b/>
              </w:rPr>
              <w:t xml:space="preserve"> and </w:t>
            </w:r>
            <w:r>
              <w:rPr>
                <w:rFonts w:ascii="Calibri" w:hAnsi="Calibri" w:cs="Arial"/>
                <w:b/>
              </w:rPr>
              <w:t>Operating Systems</w:t>
            </w:r>
          </w:p>
        </w:tc>
        <w:tc>
          <w:tcPr>
            <w:tcW w:w="990" w:type="dxa"/>
            <w:shd w:val="pct15" w:color="auto" w:fill="auto"/>
          </w:tcPr>
          <w:p w14:paraId="40DA720D" w14:textId="77777777" w:rsidR="008B563C" w:rsidRPr="003732EA" w:rsidRDefault="008B563C" w:rsidP="008B563C">
            <w:pPr>
              <w:spacing w:before="120" w:after="120"/>
              <w:jc w:val="both"/>
              <w:rPr>
                <w:rFonts w:ascii="Calibri" w:hAnsi="Calibri" w:cs="Arial"/>
                <w:b/>
              </w:rPr>
            </w:pPr>
            <w:r w:rsidRPr="003732EA">
              <w:rPr>
                <w:rFonts w:ascii="Calibri" w:hAnsi="Calibri" w:cs="Arial"/>
                <w:b/>
              </w:rPr>
              <w:t>Page:</w:t>
            </w:r>
          </w:p>
        </w:tc>
        <w:tc>
          <w:tcPr>
            <w:tcW w:w="1656" w:type="dxa"/>
          </w:tcPr>
          <w:p w14:paraId="175629D4" w14:textId="6273721C" w:rsidR="008B563C" w:rsidRPr="003732EA" w:rsidRDefault="008B563C" w:rsidP="008B563C">
            <w:pPr>
              <w:spacing w:before="120" w:after="120"/>
              <w:jc w:val="both"/>
              <w:rPr>
                <w:rFonts w:ascii="Calibri" w:hAnsi="Calibri" w:cs="Arial"/>
                <w:b/>
              </w:rPr>
            </w:pPr>
            <w:r>
              <w:rPr>
                <w:rFonts w:ascii="Calibri" w:hAnsi="Calibri" w:cs="Arial"/>
                <w:b/>
              </w:rPr>
              <w:t>2</w:t>
            </w:r>
            <w:r w:rsidRPr="003732EA">
              <w:rPr>
                <w:rFonts w:ascii="Calibri" w:hAnsi="Calibri" w:cs="Arial"/>
                <w:b/>
              </w:rPr>
              <w:t xml:space="preserve"> of </w:t>
            </w:r>
            <w:r w:rsidR="00597773">
              <w:rPr>
                <w:rFonts w:ascii="Calibri" w:hAnsi="Calibri" w:cs="Arial"/>
                <w:b/>
              </w:rPr>
              <w:t>4</w:t>
            </w:r>
          </w:p>
        </w:tc>
      </w:tr>
    </w:tbl>
    <w:p w14:paraId="197B6287" w14:textId="77777777" w:rsidR="008F6337" w:rsidRPr="003732EA" w:rsidRDefault="008F6337" w:rsidP="008F6337">
      <w:pPr>
        <w:rPr>
          <w:rFonts w:ascii="Calibri" w:hAnsi="Calibri"/>
        </w:rPr>
      </w:pPr>
    </w:p>
    <w:tbl>
      <w:tblPr>
        <w:tblW w:w="0" w:type="auto"/>
        <w:tblInd w:w="392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9"/>
        <w:gridCol w:w="8221"/>
        <w:gridCol w:w="992"/>
      </w:tblGrid>
      <w:tr w:rsidR="008F6337" w:rsidRPr="003732EA" w14:paraId="5C9BC20D" w14:textId="77777777" w:rsidTr="002A3DE0"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2D7F89F2" w14:textId="77777777" w:rsidR="008F6337" w:rsidRPr="003732EA" w:rsidRDefault="008F6337" w:rsidP="002A3DE0">
            <w:pPr>
              <w:jc w:val="center"/>
              <w:rPr>
                <w:rFonts w:ascii="Calibri" w:hAnsi="Calibri" w:cs="Arial"/>
                <w:b/>
              </w:rPr>
            </w:pPr>
            <w:r>
              <w:rPr>
                <w:rFonts w:ascii="Calibri" w:hAnsi="Calibri" w:cs="Arial"/>
                <w:b/>
              </w:rPr>
              <w:t>Q 2</w:t>
            </w:r>
          </w:p>
        </w:tc>
        <w:tc>
          <w:tcPr>
            <w:tcW w:w="82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10DBC589" w14:textId="77777777" w:rsidR="008F6337" w:rsidRPr="003732EA" w:rsidRDefault="008F6337" w:rsidP="002A3DE0">
            <w:pPr>
              <w:jc w:val="center"/>
              <w:rPr>
                <w:rFonts w:ascii="Calibri" w:hAnsi="Calibri" w:cs="Arial"/>
                <w:b/>
              </w:rPr>
            </w:pPr>
            <w:r w:rsidRPr="003732EA">
              <w:rPr>
                <w:rFonts w:ascii="Calibri" w:hAnsi="Calibri" w:cs="Arial"/>
                <w:b/>
              </w:rPr>
              <w:t>Question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5A35CA39" w14:textId="77777777" w:rsidR="008F6337" w:rsidRPr="003732EA" w:rsidRDefault="008F6337" w:rsidP="002A3DE0">
            <w:pPr>
              <w:jc w:val="center"/>
              <w:rPr>
                <w:rFonts w:ascii="Calibri" w:hAnsi="Calibri" w:cs="Arial"/>
                <w:b/>
              </w:rPr>
            </w:pPr>
            <w:r w:rsidRPr="003732EA">
              <w:rPr>
                <w:rFonts w:ascii="Calibri" w:hAnsi="Calibri" w:cs="Arial"/>
                <w:b/>
              </w:rPr>
              <w:t>Marks</w:t>
            </w:r>
          </w:p>
        </w:tc>
      </w:tr>
      <w:tr w:rsidR="008F6337" w:rsidRPr="003732EA" w14:paraId="114C7B60" w14:textId="77777777" w:rsidTr="002A3DE0"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5E70424A" w14:textId="77777777" w:rsidR="008F6337" w:rsidRPr="003732EA" w:rsidRDefault="008F6337" w:rsidP="002A3DE0">
            <w:pPr>
              <w:jc w:val="center"/>
              <w:rPr>
                <w:rFonts w:ascii="Calibri" w:hAnsi="Calibri" w:cs="Arial"/>
                <w:b/>
              </w:rPr>
            </w:pPr>
            <w:r w:rsidRPr="003732EA">
              <w:rPr>
                <w:rFonts w:ascii="Calibri" w:hAnsi="Calibri" w:cs="Arial"/>
                <w:b/>
              </w:rPr>
              <w:t>(a)</w:t>
            </w:r>
          </w:p>
          <w:p w14:paraId="13ABFB5C" w14:textId="77777777" w:rsidR="008F6337" w:rsidRPr="003732EA" w:rsidRDefault="008F6337" w:rsidP="002A3DE0">
            <w:pPr>
              <w:jc w:val="center"/>
              <w:rPr>
                <w:rFonts w:ascii="Calibri" w:hAnsi="Calibri" w:cs="Arial"/>
                <w:b/>
              </w:rPr>
            </w:pPr>
          </w:p>
          <w:p w14:paraId="47D6B02B" w14:textId="77777777" w:rsidR="008F6337" w:rsidRPr="003732EA" w:rsidRDefault="008F6337" w:rsidP="002A3DE0">
            <w:pPr>
              <w:jc w:val="center"/>
              <w:rPr>
                <w:rFonts w:ascii="Calibri" w:hAnsi="Calibri" w:cs="Arial"/>
                <w:b/>
              </w:rPr>
            </w:pPr>
          </w:p>
          <w:p w14:paraId="123140DC" w14:textId="77777777" w:rsidR="008F6337" w:rsidRPr="003732EA" w:rsidRDefault="008F6337" w:rsidP="002A3DE0">
            <w:pPr>
              <w:jc w:val="center"/>
              <w:rPr>
                <w:rFonts w:ascii="Calibri" w:hAnsi="Calibri" w:cs="Arial"/>
                <w:b/>
              </w:rPr>
            </w:pPr>
          </w:p>
          <w:p w14:paraId="0691E63B" w14:textId="77777777" w:rsidR="008F6337" w:rsidRPr="003732EA" w:rsidRDefault="008F6337" w:rsidP="002A3DE0">
            <w:pPr>
              <w:jc w:val="center"/>
              <w:rPr>
                <w:rFonts w:ascii="Calibri" w:hAnsi="Calibri" w:cs="Arial"/>
                <w:b/>
              </w:rPr>
            </w:pPr>
          </w:p>
          <w:p w14:paraId="263A22A7" w14:textId="77777777" w:rsidR="008F6337" w:rsidRPr="003732EA" w:rsidRDefault="008F6337" w:rsidP="002A3DE0">
            <w:pPr>
              <w:jc w:val="center"/>
              <w:rPr>
                <w:rFonts w:ascii="Calibri" w:hAnsi="Calibri" w:cs="Arial"/>
                <w:b/>
              </w:rPr>
            </w:pPr>
          </w:p>
          <w:p w14:paraId="1F502382" w14:textId="77777777" w:rsidR="008F6337" w:rsidRPr="003732EA" w:rsidRDefault="008F6337" w:rsidP="002A3DE0">
            <w:pPr>
              <w:jc w:val="center"/>
              <w:rPr>
                <w:rFonts w:ascii="Calibri" w:hAnsi="Calibri" w:cs="Arial"/>
                <w:b/>
              </w:rPr>
            </w:pPr>
          </w:p>
          <w:p w14:paraId="606EE69A" w14:textId="77777777" w:rsidR="008F6337" w:rsidRPr="003732EA" w:rsidRDefault="008F6337" w:rsidP="002A3DE0">
            <w:pPr>
              <w:jc w:val="center"/>
              <w:rPr>
                <w:rFonts w:ascii="Calibri" w:hAnsi="Calibri" w:cs="Arial"/>
                <w:b/>
              </w:rPr>
            </w:pPr>
          </w:p>
          <w:p w14:paraId="19917A83" w14:textId="77777777" w:rsidR="008F6337" w:rsidRPr="003732EA" w:rsidRDefault="008F6337" w:rsidP="002A3DE0">
            <w:pPr>
              <w:jc w:val="center"/>
              <w:rPr>
                <w:rFonts w:ascii="Calibri" w:hAnsi="Calibri" w:cs="Arial"/>
                <w:b/>
              </w:rPr>
            </w:pPr>
          </w:p>
          <w:p w14:paraId="7D15C1E3" w14:textId="77777777" w:rsidR="008F6337" w:rsidRPr="003732EA" w:rsidRDefault="008F6337" w:rsidP="002A3DE0">
            <w:pPr>
              <w:jc w:val="center"/>
              <w:rPr>
                <w:rFonts w:ascii="Calibri" w:hAnsi="Calibri" w:cs="Arial"/>
                <w:b/>
              </w:rPr>
            </w:pPr>
          </w:p>
          <w:p w14:paraId="46BC1A8D" w14:textId="77777777" w:rsidR="008F6337" w:rsidRPr="003732EA" w:rsidRDefault="008F6337" w:rsidP="002A3DE0">
            <w:pPr>
              <w:jc w:val="center"/>
              <w:rPr>
                <w:rFonts w:ascii="Calibri" w:hAnsi="Calibri" w:cs="Arial"/>
                <w:b/>
              </w:rPr>
            </w:pPr>
          </w:p>
          <w:p w14:paraId="39535B14" w14:textId="1FFBAF4B" w:rsidR="008F6337" w:rsidRPr="003732EA" w:rsidRDefault="008B563C" w:rsidP="002A3DE0">
            <w:pPr>
              <w:jc w:val="center"/>
              <w:rPr>
                <w:rFonts w:ascii="Calibri" w:hAnsi="Calibri" w:cs="Arial"/>
                <w:b/>
              </w:rPr>
            </w:pPr>
            <w:r>
              <w:rPr>
                <w:rFonts w:ascii="Calibri" w:hAnsi="Calibri" w:cs="Arial"/>
                <w:b/>
              </w:rPr>
              <w:t>(b)</w:t>
            </w:r>
          </w:p>
          <w:p w14:paraId="4DD9EF86" w14:textId="77777777" w:rsidR="008F6337" w:rsidRPr="003732EA" w:rsidRDefault="008F6337" w:rsidP="002A3DE0">
            <w:pPr>
              <w:jc w:val="center"/>
              <w:rPr>
                <w:rFonts w:ascii="Calibri" w:hAnsi="Calibri" w:cs="Arial"/>
                <w:b/>
              </w:rPr>
            </w:pPr>
          </w:p>
          <w:p w14:paraId="3CC6B8AD" w14:textId="77777777" w:rsidR="008F6337" w:rsidRPr="003732EA" w:rsidRDefault="008F6337" w:rsidP="002A3DE0">
            <w:pPr>
              <w:jc w:val="center"/>
              <w:rPr>
                <w:rFonts w:ascii="Calibri" w:hAnsi="Calibri" w:cs="Arial"/>
                <w:b/>
              </w:rPr>
            </w:pPr>
          </w:p>
          <w:p w14:paraId="2EA7AC40" w14:textId="77777777" w:rsidR="008F6337" w:rsidRPr="003732EA" w:rsidRDefault="008F6337" w:rsidP="002A3DE0">
            <w:pPr>
              <w:jc w:val="center"/>
              <w:rPr>
                <w:rFonts w:ascii="Calibri" w:hAnsi="Calibri" w:cs="Arial"/>
                <w:b/>
              </w:rPr>
            </w:pPr>
          </w:p>
          <w:p w14:paraId="7187E033" w14:textId="77777777" w:rsidR="008F6337" w:rsidRPr="003732EA" w:rsidRDefault="008F6337" w:rsidP="002A3DE0">
            <w:pPr>
              <w:jc w:val="center"/>
              <w:rPr>
                <w:rFonts w:ascii="Calibri" w:hAnsi="Calibri" w:cs="Arial"/>
                <w:b/>
              </w:rPr>
            </w:pPr>
          </w:p>
          <w:p w14:paraId="04B0F346" w14:textId="77777777" w:rsidR="008F6337" w:rsidRPr="003732EA" w:rsidRDefault="008F6337" w:rsidP="002A3DE0">
            <w:pPr>
              <w:jc w:val="center"/>
              <w:rPr>
                <w:rFonts w:ascii="Calibri" w:hAnsi="Calibri" w:cs="Arial"/>
                <w:b/>
              </w:rPr>
            </w:pPr>
          </w:p>
          <w:p w14:paraId="137189E4" w14:textId="77777777" w:rsidR="008F6337" w:rsidRPr="003732EA" w:rsidRDefault="008F6337" w:rsidP="002A3DE0">
            <w:pPr>
              <w:jc w:val="center"/>
              <w:rPr>
                <w:rFonts w:ascii="Calibri" w:hAnsi="Calibri" w:cs="Arial"/>
                <w:b/>
              </w:rPr>
            </w:pPr>
          </w:p>
          <w:p w14:paraId="5505BCF2" w14:textId="10F013B3" w:rsidR="008F6337" w:rsidRPr="003732EA" w:rsidRDefault="008B563C" w:rsidP="002A3DE0">
            <w:pPr>
              <w:jc w:val="center"/>
              <w:rPr>
                <w:rFonts w:ascii="Calibri" w:hAnsi="Calibri" w:cs="Arial"/>
                <w:b/>
              </w:rPr>
            </w:pPr>
            <w:r>
              <w:rPr>
                <w:rFonts w:ascii="Calibri" w:hAnsi="Calibri" w:cs="Arial"/>
                <w:b/>
              </w:rPr>
              <w:t>(c</w:t>
            </w:r>
            <w:r w:rsidR="008F6337" w:rsidRPr="003732EA">
              <w:rPr>
                <w:rFonts w:ascii="Calibri" w:hAnsi="Calibri" w:cs="Arial"/>
                <w:b/>
              </w:rPr>
              <w:t>)</w:t>
            </w:r>
          </w:p>
          <w:p w14:paraId="582E72AB" w14:textId="77777777" w:rsidR="008F6337" w:rsidRPr="003732EA" w:rsidRDefault="008F6337" w:rsidP="002A3DE0">
            <w:pPr>
              <w:jc w:val="center"/>
              <w:rPr>
                <w:rFonts w:ascii="Calibri" w:hAnsi="Calibri" w:cs="Arial"/>
                <w:b/>
              </w:rPr>
            </w:pPr>
          </w:p>
          <w:p w14:paraId="08F1F366" w14:textId="77777777" w:rsidR="008F6337" w:rsidRPr="003732EA" w:rsidRDefault="008F6337" w:rsidP="002A3DE0">
            <w:pPr>
              <w:jc w:val="center"/>
              <w:rPr>
                <w:rFonts w:ascii="Calibri" w:hAnsi="Calibri" w:cs="Arial"/>
                <w:b/>
              </w:rPr>
            </w:pPr>
          </w:p>
          <w:p w14:paraId="45134B66" w14:textId="77777777" w:rsidR="008F6337" w:rsidRPr="003732EA" w:rsidRDefault="008F6337" w:rsidP="002A3DE0">
            <w:pPr>
              <w:jc w:val="center"/>
              <w:rPr>
                <w:rFonts w:ascii="Calibri" w:hAnsi="Calibri" w:cs="Arial"/>
                <w:b/>
              </w:rPr>
            </w:pPr>
          </w:p>
          <w:p w14:paraId="10405C81" w14:textId="77777777" w:rsidR="008F6337" w:rsidRPr="003732EA" w:rsidRDefault="008F6337" w:rsidP="002A3DE0">
            <w:pPr>
              <w:jc w:val="center"/>
              <w:rPr>
                <w:rFonts w:ascii="Calibri" w:hAnsi="Calibri" w:cs="Arial"/>
                <w:b/>
              </w:rPr>
            </w:pPr>
          </w:p>
          <w:p w14:paraId="1029692E" w14:textId="77777777" w:rsidR="008F6337" w:rsidRPr="003732EA" w:rsidRDefault="008F6337" w:rsidP="002A3DE0">
            <w:pPr>
              <w:jc w:val="center"/>
              <w:rPr>
                <w:rFonts w:ascii="Calibri" w:hAnsi="Calibri" w:cs="Arial"/>
                <w:b/>
              </w:rPr>
            </w:pPr>
          </w:p>
          <w:p w14:paraId="1FB4B28D" w14:textId="77777777" w:rsidR="008F6337" w:rsidRPr="003732EA" w:rsidRDefault="008F6337" w:rsidP="002A3DE0">
            <w:pPr>
              <w:jc w:val="center"/>
              <w:rPr>
                <w:rFonts w:ascii="Calibri" w:hAnsi="Calibri" w:cs="Arial"/>
                <w:b/>
              </w:rPr>
            </w:pPr>
          </w:p>
          <w:p w14:paraId="72327E79" w14:textId="77777777" w:rsidR="008F6337" w:rsidRPr="003732EA" w:rsidRDefault="008F6337" w:rsidP="002A3DE0">
            <w:pPr>
              <w:jc w:val="center"/>
              <w:rPr>
                <w:rFonts w:ascii="Calibri" w:hAnsi="Calibri" w:cs="Arial"/>
                <w:b/>
              </w:rPr>
            </w:pPr>
          </w:p>
          <w:p w14:paraId="162ACB17" w14:textId="77777777" w:rsidR="008F6337" w:rsidRPr="003732EA" w:rsidRDefault="008F6337" w:rsidP="002A3DE0">
            <w:pPr>
              <w:rPr>
                <w:rFonts w:ascii="Calibri" w:hAnsi="Calibri" w:cs="Arial"/>
                <w:b/>
              </w:rPr>
            </w:pPr>
          </w:p>
        </w:tc>
        <w:tc>
          <w:tcPr>
            <w:tcW w:w="82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28697A7D" w14:textId="22B1312E" w:rsidR="008B563C" w:rsidRPr="003732EA" w:rsidRDefault="008B563C" w:rsidP="008B563C">
            <w:pPr>
              <w:numPr>
                <w:ilvl w:val="1"/>
                <w:numId w:val="33"/>
              </w:numPr>
              <w:ind w:left="1440"/>
              <w:rPr>
                <w:rFonts w:ascii="Calibri" w:hAnsi="Calibri" w:cs="Arial"/>
                <w:b/>
              </w:rPr>
            </w:pPr>
            <w:r w:rsidRPr="003732EA">
              <w:rPr>
                <w:rFonts w:ascii="Calibri" w:hAnsi="Calibri" w:cs="Arial"/>
                <w:b/>
              </w:rPr>
              <w:t>Address Bus –</w:t>
            </w:r>
          </w:p>
          <w:p w14:paraId="718CCFB8" w14:textId="77777777" w:rsidR="008B563C" w:rsidRDefault="008B563C" w:rsidP="008B563C">
            <w:pPr>
              <w:autoSpaceDE w:val="0"/>
              <w:autoSpaceDN w:val="0"/>
              <w:adjustRightInd w:val="0"/>
              <w:ind w:left="720"/>
              <w:jc w:val="both"/>
              <w:rPr>
                <w:rFonts w:ascii="Calibri" w:hAnsi="Calibri"/>
                <w:lang w:val="en-US"/>
              </w:rPr>
            </w:pPr>
            <w:r w:rsidRPr="003732EA">
              <w:rPr>
                <w:rFonts w:ascii="Calibri" w:hAnsi="Calibri"/>
                <w:lang w:val="en-US"/>
              </w:rPr>
              <w:t xml:space="preserve">The </w:t>
            </w:r>
            <w:r w:rsidRPr="003732EA">
              <w:rPr>
                <w:rFonts w:ascii="Calibri" w:hAnsi="Calibri"/>
                <w:i/>
                <w:iCs/>
                <w:lang w:val="en-US"/>
              </w:rPr>
              <w:t>address bus</w:t>
            </w:r>
            <w:r w:rsidRPr="003732EA">
              <w:rPr>
                <w:rFonts w:ascii="Calibri" w:hAnsi="Calibri"/>
                <w:lang w:val="en-US"/>
              </w:rPr>
              <w:t xml:space="preserve"> carries an address generated by the CPU.</w:t>
            </w:r>
          </w:p>
          <w:p w14:paraId="4209BC88" w14:textId="77777777" w:rsidR="008B563C" w:rsidRPr="003732EA" w:rsidRDefault="008B563C" w:rsidP="008B563C">
            <w:pPr>
              <w:autoSpaceDE w:val="0"/>
              <w:autoSpaceDN w:val="0"/>
              <w:adjustRightInd w:val="0"/>
              <w:ind w:left="720"/>
              <w:jc w:val="both"/>
              <w:rPr>
                <w:rFonts w:ascii="Calibri" w:hAnsi="Calibri"/>
                <w:lang w:val="en-US"/>
              </w:rPr>
            </w:pPr>
            <w:r>
              <w:rPr>
                <w:rFonts w:ascii="Calibri" w:hAnsi="Calibri"/>
                <w:lang w:val="en-US"/>
              </w:rPr>
              <w:t>Width of address bus determines amount of memory that can be installed</w:t>
            </w:r>
          </w:p>
          <w:p w14:paraId="0A927C76" w14:textId="77777777" w:rsidR="008B563C" w:rsidRPr="003732EA" w:rsidRDefault="008B563C" w:rsidP="008B563C">
            <w:pPr>
              <w:rPr>
                <w:rFonts w:ascii="Calibri" w:hAnsi="Calibri" w:cs="Arial"/>
                <w:b/>
              </w:rPr>
            </w:pPr>
          </w:p>
          <w:p w14:paraId="30BD602F" w14:textId="462CE94A" w:rsidR="008B563C" w:rsidRPr="003732EA" w:rsidRDefault="008B563C" w:rsidP="008B563C">
            <w:pPr>
              <w:numPr>
                <w:ilvl w:val="1"/>
                <w:numId w:val="33"/>
              </w:numPr>
              <w:ind w:left="1440"/>
              <w:rPr>
                <w:rFonts w:ascii="Calibri" w:hAnsi="Calibri" w:cs="Arial"/>
                <w:b/>
              </w:rPr>
            </w:pPr>
            <w:r w:rsidRPr="003732EA">
              <w:rPr>
                <w:rFonts w:ascii="Calibri" w:hAnsi="Calibri" w:cs="Arial"/>
                <w:b/>
              </w:rPr>
              <w:t>Data Bus –</w:t>
            </w:r>
          </w:p>
          <w:p w14:paraId="6C1FB015" w14:textId="77777777" w:rsidR="008B563C" w:rsidRDefault="008B563C" w:rsidP="008B563C">
            <w:pPr>
              <w:autoSpaceDE w:val="0"/>
              <w:autoSpaceDN w:val="0"/>
              <w:adjustRightInd w:val="0"/>
              <w:ind w:left="720"/>
              <w:jc w:val="both"/>
              <w:rPr>
                <w:rFonts w:ascii="Calibri" w:hAnsi="Calibri"/>
                <w:lang w:val="en-US"/>
              </w:rPr>
            </w:pPr>
            <w:r w:rsidRPr="003732EA">
              <w:rPr>
                <w:rFonts w:ascii="Calibri" w:hAnsi="Calibri"/>
                <w:lang w:val="en-US"/>
              </w:rPr>
              <w:t>Carries data being exchanged by the various elements of the system.</w:t>
            </w:r>
          </w:p>
          <w:p w14:paraId="16B2FAA3" w14:textId="77777777" w:rsidR="008B563C" w:rsidRPr="003732EA" w:rsidRDefault="008B563C" w:rsidP="008B563C">
            <w:pPr>
              <w:autoSpaceDE w:val="0"/>
              <w:autoSpaceDN w:val="0"/>
              <w:adjustRightInd w:val="0"/>
              <w:jc w:val="both"/>
              <w:rPr>
                <w:rFonts w:ascii="Calibri" w:hAnsi="Calibri"/>
                <w:lang w:val="en-US"/>
              </w:rPr>
            </w:pPr>
          </w:p>
          <w:p w14:paraId="6B45ECFE" w14:textId="77777777" w:rsidR="008B563C" w:rsidRPr="003732EA" w:rsidRDefault="008B563C" w:rsidP="008B563C">
            <w:pPr>
              <w:rPr>
                <w:rFonts w:ascii="Calibri" w:hAnsi="Calibri" w:cs="Arial"/>
                <w:b/>
              </w:rPr>
            </w:pPr>
          </w:p>
          <w:p w14:paraId="74A1CBCC" w14:textId="43FEA827" w:rsidR="008B563C" w:rsidRPr="003732EA" w:rsidRDefault="008B563C" w:rsidP="008B563C">
            <w:pPr>
              <w:numPr>
                <w:ilvl w:val="1"/>
                <w:numId w:val="33"/>
              </w:numPr>
              <w:ind w:left="1440"/>
              <w:rPr>
                <w:rFonts w:ascii="Calibri" w:hAnsi="Calibri" w:cs="Arial"/>
                <w:b/>
              </w:rPr>
            </w:pPr>
            <w:r w:rsidRPr="003732EA">
              <w:rPr>
                <w:rFonts w:ascii="Calibri" w:hAnsi="Calibri" w:cs="Arial"/>
                <w:b/>
              </w:rPr>
              <w:t>Control Bus –</w:t>
            </w:r>
          </w:p>
          <w:p w14:paraId="7E14574D" w14:textId="77777777" w:rsidR="008B563C" w:rsidRPr="003732EA" w:rsidRDefault="008B563C" w:rsidP="008B563C">
            <w:pPr>
              <w:ind w:left="720"/>
              <w:rPr>
                <w:rFonts w:ascii="Calibri" w:hAnsi="Calibri"/>
              </w:rPr>
            </w:pPr>
            <w:r w:rsidRPr="003732EA">
              <w:rPr>
                <w:rFonts w:ascii="Calibri" w:hAnsi="Calibri"/>
              </w:rPr>
              <w:t>Is a bi-directional bus meaning that signals can be carried in both directions</w:t>
            </w:r>
          </w:p>
          <w:p w14:paraId="6D663176" w14:textId="77777777" w:rsidR="008B563C" w:rsidRPr="003732EA" w:rsidRDefault="008B563C" w:rsidP="008B563C">
            <w:pPr>
              <w:rPr>
                <w:rFonts w:ascii="Calibri" w:hAnsi="Calibri"/>
              </w:rPr>
            </w:pPr>
          </w:p>
          <w:p w14:paraId="04846BE4" w14:textId="77777777" w:rsidR="008B563C" w:rsidRDefault="008B563C" w:rsidP="008B563C">
            <w:pPr>
              <w:rPr>
                <w:rFonts w:ascii="Calibri" w:hAnsi="Calibri" w:cs="Arial"/>
              </w:rPr>
            </w:pPr>
          </w:p>
          <w:p w14:paraId="672BAC38" w14:textId="77777777" w:rsidR="008B563C" w:rsidRPr="003732EA" w:rsidRDefault="008B563C" w:rsidP="008B563C">
            <w:pPr>
              <w:numPr>
                <w:ilvl w:val="0"/>
                <w:numId w:val="37"/>
              </w:numPr>
              <w:ind w:left="1440"/>
              <w:rPr>
                <w:rFonts w:ascii="Calibri" w:hAnsi="Calibri" w:cs="Arial"/>
              </w:rPr>
            </w:pPr>
            <w:r w:rsidRPr="003732EA">
              <w:rPr>
                <w:rFonts w:ascii="Calibri" w:hAnsi="Calibri" w:cs="Arial"/>
              </w:rPr>
              <w:t>Data bus sends/retrieves information.</w:t>
            </w:r>
          </w:p>
          <w:p w14:paraId="117AC87F" w14:textId="77777777" w:rsidR="008B563C" w:rsidRPr="003732EA" w:rsidRDefault="008B563C" w:rsidP="008B563C">
            <w:pPr>
              <w:numPr>
                <w:ilvl w:val="0"/>
                <w:numId w:val="37"/>
              </w:numPr>
              <w:ind w:left="1440"/>
              <w:rPr>
                <w:rFonts w:ascii="Calibri" w:hAnsi="Calibri" w:cs="Arial"/>
              </w:rPr>
            </w:pPr>
            <w:r w:rsidRPr="003732EA">
              <w:rPr>
                <w:rFonts w:ascii="Calibri" w:hAnsi="Calibri" w:cs="Arial"/>
              </w:rPr>
              <w:t>Control bus sets/monitor signals.</w:t>
            </w:r>
          </w:p>
          <w:p w14:paraId="2E6A760C" w14:textId="77777777" w:rsidR="008B563C" w:rsidRPr="003732EA" w:rsidRDefault="008B563C" w:rsidP="008B563C">
            <w:pPr>
              <w:ind w:left="360"/>
              <w:rPr>
                <w:rFonts w:ascii="Calibri" w:hAnsi="Calibri" w:cs="Arial"/>
              </w:rPr>
            </w:pPr>
          </w:p>
          <w:p w14:paraId="453F6FE5" w14:textId="04970988" w:rsidR="008B563C" w:rsidRDefault="008B563C" w:rsidP="008B563C">
            <w:pPr>
              <w:ind w:left="360"/>
              <w:rPr>
                <w:rFonts w:ascii="Calibri" w:hAnsi="Calibri"/>
              </w:rPr>
            </w:pPr>
            <w:r>
              <w:rPr>
                <w:rFonts w:ascii="Calibri" w:hAnsi="Calibri"/>
              </w:rPr>
              <w:t xml:space="preserve">      Identification and discussion of each bullet point (2 marks, Max 4)</w:t>
            </w:r>
          </w:p>
          <w:p w14:paraId="3C67DAEE" w14:textId="77777777" w:rsidR="008B563C" w:rsidRPr="003732EA" w:rsidRDefault="008B563C" w:rsidP="008B563C">
            <w:pPr>
              <w:rPr>
                <w:rFonts w:ascii="Calibri" w:hAnsi="Calibri"/>
              </w:rPr>
            </w:pPr>
          </w:p>
          <w:p w14:paraId="2DB46D3F" w14:textId="77777777" w:rsidR="008B563C" w:rsidRDefault="008B563C" w:rsidP="008B563C">
            <w:pPr>
              <w:rPr>
                <w:rFonts w:ascii="Calibri" w:hAnsi="Calibri" w:cs="Arial"/>
              </w:rPr>
            </w:pPr>
          </w:p>
          <w:p w14:paraId="7DCFE78B" w14:textId="2F3EC0D7" w:rsidR="008B563C" w:rsidRDefault="008B563C" w:rsidP="008B563C">
            <w:pPr>
              <w:ind w:left="360"/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t xml:space="preserve">       Discussion could include:</w:t>
            </w:r>
          </w:p>
          <w:p w14:paraId="2BF2C1A6" w14:textId="77777777" w:rsidR="008B563C" w:rsidRDefault="008B563C" w:rsidP="008B563C">
            <w:pPr>
              <w:ind w:left="360"/>
              <w:rPr>
                <w:rFonts w:ascii="Calibri" w:hAnsi="Calibri" w:cs="Arial"/>
              </w:rPr>
            </w:pPr>
          </w:p>
          <w:p w14:paraId="1AFBC46A" w14:textId="77777777" w:rsidR="008B563C" w:rsidRDefault="008B563C" w:rsidP="008B563C">
            <w:pPr>
              <w:numPr>
                <w:ilvl w:val="0"/>
                <w:numId w:val="36"/>
              </w:numPr>
              <w:ind w:left="1440"/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t>Can support up to 127 devices</w:t>
            </w:r>
          </w:p>
          <w:p w14:paraId="47AAD872" w14:textId="77777777" w:rsidR="008B563C" w:rsidRDefault="008B563C" w:rsidP="008B563C">
            <w:pPr>
              <w:numPr>
                <w:ilvl w:val="0"/>
                <w:numId w:val="36"/>
              </w:numPr>
              <w:ind w:left="1440"/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t>Hot swappable</w:t>
            </w:r>
          </w:p>
          <w:p w14:paraId="003E6143" w14:textId="77777777" w:rsidR="008B563C" w:rsidRDefault="008B563C" w:rsidP="008B563C">
            <w:pPr>
              <w:numPr>
                <w:ilvl w:val="0"/>
                <w:numId w:val="36"/>
              </w:numPr>
              <w:ind w:left="1440"/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t>Bandwidth between devices is shared</w:t>
            </w:r>
          </w:p>
          <w:p w14:paraId="742604A1" w14:textId="77777777" w:rsidR="008B563C" w:rsidRDefault="008B563C" w:rsidP="008B563C">
            <w:pPr>
              <w:numPr>
                <w:ilvl w:val="0"/>
                <w:numId w:val="36"/>
              </w:numPr>
              <w:ind w:left="1440"/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t>Can support a large number of devices</w:t>
            </w:r>
          </w:p>
          <w:p w14:paraId="718C84A8" w14:textId="77777777" w:rsidR="008B563C" w:rsidRDefault="008B563C" w:rsidP="008B563C">
            <w:pPr>
              <w:numPr>
                <w:ilvl w:val="0"/>
                <w:numId w:val="36"/>
              </w:numPr>
              <w:ind w:left="1440"/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t>Can be expanded by the use of a hub</w:t>
            </w:r>
          </w:p>
          <w:p w14:paraId="36CA061C" w14:textId="77777777" w:rsidR="008B563C" w:rsidRDefault="008B563C" w:rsidP="008B563C">
            <w:pPr>
              <w:numPr>
                <w:ilvl w:val="0"/>
                <w:numId w:val="36"/>
              </w:numPr>
              <w:ind w:left="1440"/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t>Devices can be sent into hibernation by the host</w:t>
            </w:r>
          </w:p>
          <w:p w14:paraId="7F593B5B" w14:textId="77777777" w:rsidR="008B563C" w:rsidRDefault="008B563C" w:rsidP="008B563C">
            <w:pPr>
              <w:numPr>
                <w:ilvl w:val="0"/>
                <w:numId w:val="36"/>
              </w:numPr>
              <w:ind w:left="1440"/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t>Backwards compatible with earlier versions</w:t>
            </w:r>
          </w:p>
          <w:p w14:paraId="1D471470" w14:textId="77777777" w:rsidR="008B563C" w:rsidRDefault="008B563C" w:rsidP="008B563C">
            <w:pPr>
              <w:numPr>
                <w:ilvl w:val="0"/>
                <w:numId w:val="36"/>
              </w:numPr>
              <w:ind w:left="1440"/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t xml:space="preserve"> Other relevant points</w:t>
            </w:r>
          </w:p>
          <w:p w14:paraId="4AE7C243" w14:textId="77777777" w:rsidR="008B563C" w:rsidRDefault="008B563C" w:rsidP="008B563C">
            <w:pPr>
              <w:ind w:left="360"/>
              <w:rPr>
                <w:rFonts w:ascii="Calibri" w:hAnsi="Calibri" w:cs="Arial"/>
              </w:rPr>
            </w:pPr>
          </w:p>
          <w:p w14:paraId="3814594F" w14:textId="60A2092C" w:rsidR="008B563C" w:rsidRDefault="008B563C" w:rsidP="008B563C">
            <w:pPr>
              <w:ind w:left="360"/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t xml:space="preserve">       Note:  each point raised = 2 marks (10 marks Max)</w:t>
            </w:r>
          </w:p>
          <w:p w14:paraId="5B0D7DF8" w14:textId="77777777" w:rsidR="008B563C" w:rsidRDefault="008B563C" w:rsidP="008B563C">
            <w:pPr>
              <w:ind w:left="1080"/>
              <w:rPr>
                <w:rFonts w:ascii="Calibri" w:hAnsi="Calibri" w:cs="Arial"/>
              </w:rPr>
            </w:pPr>
          </w:p>
          <w:p w14:paraId="30E451E3" w14:textId="5EB59C3B" w:rsidR="008B563C" w:rsidRPr="008B563C" w:rsidRDefault="008B563C" w:rsidP="008B563C">
            <w:pPr>
              <w:ind w:left="1080"/>
              <w:jc w:val="right"/>
              <w:rPr>
                <w:rFonts w:ascii="Calibri" w:hAnsi="Calibri" w:cs="Arial"/>
                <w:b/>
                <w:bCs/>
              </w:rPr>
            </w:pPr>
            <w:r>
              <w:rPr>
                <w:rFonts w:ascii="Calibri" w:hAnsi="Calibri" w:cs="Arial"/>
                <w:b/>
                <w:bCs/>
              </w:rPr>
              <w:t>Total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1C49464D" w14:textId="77777777" w:rsidR="008F6337" w:rsidRDefault="008B563C" w:rsidP="008B563C">
            <w:pPr>
              <w:jc w:val="center"/>
              <w:rPr>
                <w:rFonts w:ascii="Calibri" w:hAnsi="Calibri" w:cs="Arial"/>
                <w:b/>
              </w:rPr>
            </w:pPr>
            <w:r>
              <w:rPr>
                <w:rFonts w:ascii="Calibri" w:hAnsi="Calibri" w:cs="Arial"/>
                <w:b/>
              </w:rPr>
              <w:t>2</w:t>
            </w:r>
          </w:p>
          <w:p w14:paraId="15AB9B62" w14:textId="77777777" w:rsidR="008B563C" w:rsidRDefault="008B563C" w:rsidP="008B563C">
            <w:pPr>
              <w:jc w:val="center"/>
              <w:rPr>
                <w:rFonts w:ascii="Calibri" w:hAnsi="Calibri" w:cs="Arial"/>
                <w:b/>
              </w:rPr>
            </w:pPr>
          </w:p>
          <w:p w14:paraId="5DC6C79C" w14:textId="77777777" w:rsidR="008B563C" w:rsidRDefault="008B563C" w:rsidP="008B563C">
            <w:pPr>
              <w:jc w:val="center"/>
              <w:rPr>
                <w:rFonts w:ascii="Calibri" w:hAnsi="Calibri" w:cs="Arial"/>
                <w:b/>
              </w:rPr>
            </w:pPr>
          </w:p>
          <w:p w14:paraId="35D9A21F" w14:textId="77777777" w:rsidR="008B563C" w:rsidRDefault="008B563C" w:rsidP="008B563C">
            <w:pPr>
              <w:jc w:val="center"/>
              <w:rPr>
                <w:rFonts w:ascii="Calibri" w:hAnsi="Calibri" w:cs="Arial"/>
                <w:b/>
              </w:rPr>
            </w:pPr>
          </w:p>
          <w:p w14:paraId="195B1D11" w14:textId="77777777" w:rsidR="008B563C" w:rsidRDefault="008B563C" w:rsidP="008B563C">
            <w:pPr>
              <w:jc w:val="center"/>
              <w:rPr>
                <w:rFonts w:ascii="Calibri" w:hAnsi="Calibri" w:cs="Arial"/>
                <w:b/>
              </w:rPr>
            </w:pPr>
            <w:r>
              <w:rPr>
                <w:rFonts w:ascii="Calibri" w:hAnsi="Calibri" w:cs="Arial"/>
                <w:b/>
              </w:rPr>
              <w:t>2</w:t>
            </w:r>
          </w:p>
          <w:p w14:paraId="0213AAD2" w14:textId="77777777" w:rsidR="008B563C" w:rsidRDefault="008B563C" w:rsidP="008B563C">
            <w:pPr>
              <w:jc w:val="center"/>
              <w:rPr>
                <w:rFonts w:ascii="Calibri" w:hAnsi="Calibri" w:cs="Arial"/>
                <w:b/>
              </w:rPr>
            </w:pPr>
          </w:p>
          <w:p w14:paraId="02C13E72" w14:textId="77777777" w:rsidR="008B563C" w:rsidRDefault="008B563C" w:rsidP="008B563C">
            <w:pPr>
              <w:jc w:val="center"/>
              <w:rPr>
                <w:rFonts w:ascii="Calibri" w:hAnsi="Calibri" w:cs="Arial"/>
                <w:b/>
              </w:rPr>
            </w:pPr>
          </w:p>
          <w:p w14:paraId="7547A87C" w14:textId="77777777" w:rsidR="008B563C" w:rsidRDefault="008B563C" w:rsidP="008B563C">
            <w:pPr>
              <w:jc w:val="center"/>
              <w:rPr>
                <w:rFonts w:ascii="Calibri" w:hAnsi="Calibri" w:cs="Arial"/>
                <w:b/>
              </w:rPr>
            </w:pPr>
          </w:p>
          <w:p w14:paraId="791B1C07" w14:textId="00D6022C" w:rsidR="008B563C" w:rsidRDefault="008B563C" w:rsidP="008B563C">
            <w:pPr>
              <w:jc w:val="center"/>
              <w:rPr>
                <w:rFonts w:ascii="Calibri" w:hAnsi="Calibri" w:cs="Arial"/>
                <w:b/>
              </w:rPr>
            </w:pPr>
            <w:r>
              <w:rPr>
                <w:rFonts w:ascii="Calibri" w:hAnsi="Calibri" w:cs="Arial"/>
                <w:b/>
              </w:rPr>
              <w:t>2</w:t>
            </w:r>
          </w:p>
          <w:p w14:paraId="2D1E08AF" w14:textId="743FEBFA" w:rsidR="008B563C" w:rsidRDefault="008B563C" w:rsidP="008B563C">
            <w:pPr>
              <w:jc w:val="center"/>
              <w:rPr>
                <w:rFonts w:ascii="Calibri" w:hAnsi="Calibri" w:cs="Arial"/>
                <w:b/>
              </w:rPr>
            </w:pPr>
          </w:p>
          <w:p w14:paraId="534CC952" w14:textId="43D43BCF" w:rsidR="008B563C" w:rsidRDefault="008B563C" w:rsidP="008B563C">
            <w:pPr>
              <w:jc w:val="center"/>
              <w:rPr>
                <w:rFonts w:ascii="Calibri" w:hAnsi="Calibri" w:cs="Arial"/>
                <w:b/>
              </w:rPr>
            </w:pPr>
          </w:p>
          <w:p w14:paraId="4007590E" w14:textId="74F0344A" w:rsidR="008B563C" w:rsidRDefault="008B563C" w:rsidP="008B563C">
            <w:pPr>
              <w:jc w:val="center"/>
              <w:rPr>
                <w:rFonts w:ascii="Calibri" w:hAnsi="Calibri" w:cs="Arial"/>
                <w:b/>
              </w:rPr>
            </w:pPr>
          </w:p>
          <w:p w14:paraId="3E1302A7" w14:textId="7A599F99" w:rsidR="008B563C" w:rsidRDefault="008B563C" w:rsidP="008B563C">
            <w:pPr>
              <w:jc w:val="center"/>
              <w:rPr>
                <w:rFonts w:ascii="Calibri" w:hAnsi="Calibri" w:cs="Arial"/>
                <w:b/>
              </w:rPr>
            </w:pPr>
          </w:p>
          <w:p w14:paraId="5B4CB61A" w14:textId="28F2F7A9" w:rsidR="008B563C" w:rsidRDefault="008B563C" w:rsidP="008B563C">
            <w:pPr>
              <w:jc w:val="center"/>
              <w:rPr>
                <w:rFonts w:ascii="Calibri" w:hAnsi="Calibri" w:cs="Arial"/>
                <w:b/>
              </w:rPr>
            </w:pPr>
          </w:p>
          <w:p w14:paraId="0C13DDAC" w14:textId="712BC9B3" w:rsidR="008B563C" w:rsidRDefault="008B563C" w:rsidP="008B563C">
            <w:pPr>
              <w:jc w:val="center"/>
              <w:rPr>
                <w:rFonts w:ascii="Calibri" w:hAnsi="Calibri" w:cs="Arial"/>
                <w:b/>
              </w:rPr>
            </w:pPr>
          </w:p>
          <w:p w14:paraId="37E5DD67" w14:textId="1DEE6CA8" w:rsidR="008B563C" w:rsidRDefault="008B563C" w:rsidP="008B563C">
            <w:pPr>
              <w:jc w:val="center"/>
              <w:rPr>
                <w:rFonts w:ascii="Calibri" w:hAnsi="Calibri" w:cs="Arial"/>
                <w:b/>
              </w:rPr>
            </w:pPr>
            <w:r>
              <w:rPr>
                <w:rFonts w:ascii="Calibri" w:hAnsi="Calibri" w:cs="Arial"/>
                <w:b/>
              </w:rPr>
              <w:t>4</w:t>
            </w:r>
          </w:p>
          <w:p w14:paraId="5ECB2ABE" w14:textId="3333A054" w:rsidR="008B563C" w:rsidRDefault="008B563C" w:rsidP="008B563C">
            <w:pPr>
              <w:jc w:val="center"/>
              <w:rPr>
                <w:rFonts w:ascii="Calibri" w:hAnsi="Calibri" w:cs="Arial"/>
                <w:b/>
              </w:rPr>
            </w:pPr>
          </w:p>
          <w:p w14:paraId="5E9A802B" w14:textId="6833E0AA" w:rsidR="008B563C" w:rsidRDefault="008B563C" w:rsidP="008B563C">
            <w:pPr>
              <w:jc w:val="center"/>
              <w:rPr>
                <w:rFonts w:ascii="Calibri" w:hAnsi="Calibri" w:cs="Arial"/>
                <w:b/>
              </w:rPr>
            </w:pPr>
          </w:p>
          <w:p w14:paraId="293EBAF1" w14:textId="66967994" w:rsidR="008B563C" w:rsidRDefault="008B563C" w:rsidP="008B563C">
            <w:pPr>
              <w:jc w:val="center"/>
              <w:rPr>
                <w:rFonts w:ascii="Calibri" w:hAnsi="Calibri" w:cs="Arial"/>
                <w:b/>
              </w:rPr>
            </w:pPr>
          </w:p>
          <w:p w14:paraId="35C30E4A" w14:textId="1707F976" w:rsidR="008B563C" w:rsidRDefault="008B563C" w:rsidP="008B563C">
            <w:pPr>
              <w:jc w:val="center"/>
              <w:rPr>
                <w:rFonts w:ascii="Calibri" w:hAnsi="Calibri" w:cs="Arial"/>
                <w:b/>
              </w:rPr>
            </w:pPr>
          </w:p>
          <w:p w14:paraId="27F9EFC5" w14:textId="3A70327B" w:rsidR="008B563C" w:rsidRDefault="008B563C" w:rsidP="008B563C">
            <w:pPr>
              <w:jc w:val="center"/>
              <w:rPr>
                <w:rFonts w:ascii="Calibri" w:hAnsi="Calibri" w:cs="Arial"/>
                <w:b/>
              </w:rPr>
            </w:pPr>
          </w:p>
          <w:p w14:paraId="7D4D7152" w14:textId="1F01526C" w:rsidR="008B563C" w:rsidRDefault="008B563C" w:rsidP="008B563C">
            <w:pPr>
              <w:jc w:val="center"/>
              <w:rPr>
                <w:rFonts w:ascii="Calibri" w:hAnsi="Calibri" w:cs="Arial"/>
                <w:b/>
              </w:rPr>
            </w:pPr>
          </w:p>
          <w:p w14:paraId="10C3C7FD" w14:textId="41DBE4B7" w:rsidR="008B563C" w:rsidRDefault="008B563C" w:rsidP="008B563C">
            <w:pPr>
              <w:jc w:val="center"/>
              <w:rPr>
                <w:rFonts w:ascii="Calibri" w:hAnsi="Calibri" w:cs="Arial"/>
                <w:b/>
              </w:rPr>
            </w:pPr>
          </w:p>
          <w:p w14:paraId="2BE215FA" w14:textId="1B71D4F7" w:rsidR="008B563C" w:rsidRDefault="008B563C" w:rsidP="008B563C">
            <w:pPr>
              <w:jc w:val="center"/>
              <w:rPr>
                <w:rFonts w:ascii="Calibri" w:hAnsi="Calibri" w:cs="Arial"/>
                <w:b/>
              </w:rPr>
            </w:pPr>
          </w:p>
          <w:p w14:paraId="7903C398" w14:textId="2073A372" w:rsidR="008B563C" w:rsidRDefault="008B563C" w:rsidP="008B563C">
            <w:pPr>
              <w:jc w:val="center"/>
              <w:rPr>
                <w:rFonts w:ascii="Calibri" w:hAnsi="Calibri" w:cs="Arial"/>
                <w:b/>
              </w:rPr>
            </w:pPr>
          </w:p>
          <w:p w14:paraId="0F51FE65" w14:textId="57992216" w:rsidR="008B563C" w:rsidRDefault="008B563C" w:rsidP="008B563C">
            <w:pPr>
              <w:jc w:val="center"/>
              <w:rPr>
                <w:rFonts w:ascii="Calibri" w:hAnsi="Calibri" w:cs="Arial"/>
                <w:b/>
              </w:rPr>
            </w:pPr>
          </w:p>
          <w:p w14:paraId="28BD8514" w14:textId="09A71700" w:rsidR="008B563C" w:rsidRDefault="008B563C" w:rsidP="008B563C">
            <w:pPr>
              <w:jc w:val="center"/>
              <w:rPr>
                <w:rFonts w:ascii="Calibri" w:hAnsi="Calibri" w:cs="Arial"/>
                <w:b/>
              </w:rPr>
            </w:pPr>
          </w:p>
          <w:p w14:paraId="6A2A2075" w14:textId="6D2C10F4" w:rsidR="008B563C" w:rsidRDefault="008B563C" w:rsidP="008B563C">
            <w:pPr>
              <w:jc w:val="center"/>
              <w:rPr>
                <w:rFonts w:ascii="Calibri" w:hAnsi="Calibri" w:cs="Arial"/>
                <w:b/>
              </w:rPr>
            </w:pPr>
          </w:p>
          <w:p w14:paraId="4E93426C" w14:textId="026804BA" w:rsidR="008B563C" w:rsidRDefault="008B563C" w:rsidP="008B563C">
            <w:pPr>
              <w:jc w:val="center"/>
              <w:rPr>
                <w:rFonts w:ascii="Calibri" w:hAnsi="Calibri" w:cs="Arial"/>
                <w:b/>
              </w:rPr>
            </w:pPr>
          </w:p>
          <w:p w14:paraId="6B89FEBA" w14:textId="59D41E6F" w:rsidR="008B563C" w:rsidRDefault="008B563C" w:rsidP="008B563C">
            <w:pPr>
              <w:jc w:val="center"/>
              <w:rPr>
                <w:rFonts w:ascii="Calibri" w:hAnsi="Calibri" w:cs="Arial"/>
                <w:b/>
              </w:rPr>
            </w:pPr>
            <w:r>
              <w:rPr>
                <w:rFonts w:ascii="Calibri" w:hAnsi="Calibri" w:cs="Arial"/>
                <w:b/>
              </w:rPr>
              <w:t>10</w:t>
            </w:r>
          </w:p>
          <w:p w14:paraId="01A87996" w14:textId="77777777" w:rsidR="008B563C" w:rsidRDefault="008B563C" w:rsidP="008B563C">
            <w:pPr>
              <w:jc w:val="center"/>
              <w:rPr>
                <w:rFonts w:ascii="Calibri" w:hAnsi="Calibri" w:cs="Arial"/>
                <w:b/>
              </w:rPr>
            </w:pPr>
          </w:p>
          <w:p w14:paraId="49DF299E" w14:textId="23326D91" w:rsidR="008B563C" w:rsidRPr="003732EA" w:rsidRDefault="008B563C" w:rsidP="008B563C">
            <w:pPr>
              <w:jc w:val="center"/>
              <w:rPr>
                <w:rFonts w:ascii="Calibri" w:hAnsi="Calibri" w:cs="Arial"/>
                <w:b/>
              </w:rPr>
            </w:pPr>
            <w:r>
              <w:rPr>
                <w:rFonts w:ascii="Calibri" w:hAnsi="Calibri" w:cs="Arial"/>
                <w:b/>
              </w:rPr>
              <w:t>20</w:t>
            </w:r>
          </w:p>
        </w:tc>
      </w:tr>
    </w:tbl>
    <w:p w14:paraId="3E25D7B5" w14:textId="77777777" w:rsidR="008F6337" w:rsidRPr="003732EA" w:rsidRDefault="008F6337" w:rsidP="008F6337">
      <w:pPr>
        <w:rPr>
          <w:rFonts w:ascii="Calibri" w:hAnsi="Calibri"/>
        </w:rPr>
      </w:pPr>
    </w:p>
    <w:p w14:paraId="4CD11FAF" w14:textId="3584986E" w:rsidR="008F6337" w:rsidRPr="003732EA" w:rsidRDefault="008B563C" w:rsidP="008F6337">
      <w:pPr>
        <w:pStyle w:val="Heading5"/>
        <w:rPr>
          <w:rFonts w:ascii="Calibri" w:hAnsi="Calibri" w:cs="Arial"/>
          <w:sz w:val="22"/>
        </w:rPr>
      </w:pPr>
      <w:r>
        <w:rPr>
          <w:rFonts w:ascii="Calibri" w:hAnsi="Calibri" w:cs="Arial"/>
          <w:sz w:val="22"/>
        </w:rPr>
        <w:br w:type="page"/>
      </w:r>
      <w:r w:rsidR="008F6337" w:rsidRPr="003732EA">
        <w:rPr>
          <w:rFonts w:ascii="Calibri" w:hAnsi="Calibri" w:cs="Arial"/>
          <w:sz w:val="22"/>
        </w:rPr>
        <w:lastRenderedPageBreak/>
        <w:t>Continuation Sheet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559"/>
        <w:gridCol w:w="5717"/>
        <w:gridCol w:w="990"/>
        <w:gridCol w:w="1656"/>
      </w:tblGrid>
      <w:tr w:rsidR="008F6337" w:rsidRPr="003732EA" w14:paraId="787A53E0" w14:textId="77777777" w:rsidTr="002A3DE0">
        <w:tc>
          <w:tcPr>
            <w:tcW w:w="1559" w:type="dxa"/>
            <w:shd w:val="pct15" w:color="auto" w:fill="auto"/>
          </w:tcPr>
          <w:p w14:paraId="0DB949C1" w14:textId="77777777" w:rsidR="008F6337" w:rsidRPr="003732EA" w:rsidRDefault="008F6337" w:rsidP="002A3DE0">
            <w:pPr>
              <w:spacing w:before="120" w:after="120"/>
              <w:jc w:val="both"/>
              <w:rPr>
                <w:rFonts w:ascii="Calibri" w:hAnsi="Calibri" w:cs="Arial"/>
                <w:b/>
              </w:rPr>
            </w:pPr>
            <w:r w:rsidRPr="003732EA">
              <w:rPr>
                <w:rFonts w:ascii="Calibri" w:hAnsi="Calibri" w:cs="Arial"/>
                <w:b/>
              </w:rPr>
              <w:t>Module/Unit:</w:t>
            </w:r>
          </w:p>
        </w:tc>
        <w:tc>
          <w:tcPr>
            <w:tcW w:w="5717" w:type="dxa"/>
          </w:tcPr>
          <w:p w14:paraId="184F280A" w14:textId="1B6F8AA3" w:rsidR="008F6337" w:rsidRPr="003732EA" w:rsidRDefault="008F6337" w:rsidP="002A3DE0">
            <w:pPr>
              <w:spacing w:before="120" w:after="120"/>
              <w:jc w:val="both"/>
              <w:rPr>
                <w:rFonts w:ascii="Calibri" w:hAnsi="Calibri" w:cs="Arial"/>
                <w:b/>
              </w:rPr>
            </w:pPr>
            <w:r w:rsidRPr="003732EA">
              <w:rPr>
                <w:rFonts w:ascii="Calibri" w:hAnsi="Calibri" w:cs="Arial"/>
                <w:b/>
              </w:rPr>
              <w:t>Computer Architecture</w:t>
            </w:r>
            <w:r w:rsidR="008B563C">
              <w:rPr>
                <w:rFonts w:ascii="Calibri" w:hAnsi="Calibri" w:cs="Arial"/>
                <w:b/>
              </w:rPr>
              <w:t xml:space="preserve"> and Operating Systems</w:t>
            </w:r>
          </w:p>
        </w:tc>
        <w:tc>
          <w:tcPr>
            <w:tcW w:w="990" w:type="dxa"/>
            <w:shd w:val="pct15" w:color="auto" w:fill="auto"/>
          </w:tcPr>
          <w:p w14:paraId="2FBFC094" w14:textId="77777777" w:rsidR="008F6337" w:rsidRPr="003732EA" w:rsidRDefault="008F6337" w:rsidP="002A3DE0">
            <w:pPr>
              <w:spacing w:before="120" w:after="120"/>
              <w:jc w:val="both"/>
              <w:rPr>
                <w:rFonts w:ascii="Calibri" w:hAnsi="Calibri" w:cs="Arial"/>
                <w:b/>
              </w:rPr>
            </w:pPr>
            <w:r w:rsidRPr="003732EA">
              <w:rPr>
                <w:rFonts w:ascii="Calibri" w:hAnsi="Calibri" w:cs="Arial"/>
                <w:b/>
              </w:rPr>
              <w:t>Page:</w:t>
            </w:r>
          </w:p>
        </w:tc>
        <w:tc>
          <w:tcPr>
            <w:tcW w:w="1656" w:type="dxa"/>
          </w:tcPr>
          <w:p w14:paraId="6A4BC967" w14:textId="0DB8640F" w:rsidR="008F6337" w:rsidRPr="003732EA" w:rsidRDefault="006A455E" w:rsidP="002A3DE0">
            <w:pPr>
              <w:spacing w:before="120" w:after="120"/>
              <w:jc w:val="both"/>
              <w:rPr>
                <w:rFonts w:ascii="Calibri" w:hAnsi="Calibri" w:cs="Arial"/>
                <w:b/>
              </w:rPr>
            </w:pPr>
            <w:r>
              <w:rPr>
                <w:rFonts w:ascii="Calibri" w:hAnsi="Calibri" w:cs="Arial"/>
                <w:b/>
              </w:rPr>
              <w:t>3</w:t>
            </w:r>
            <w:r w:rsidR="008F6337" w:rsidRPr="003732EA">
              <w:rPr>
                <w:rFonts w:ascii="Calibri" w:hAnsi="Calibri" w:cs="Arial"/>
                <w:b/>
              </w:rPr>
              <w:t xml:space="preserve"> of </w:t>
            </w:r>
            <w:r w:rsidR="00597773">
              <w:rPr>
                <w:rFonts w:ascii="Calibri" w:hAnsi="Calibri" w:cs="Arial"/>
                <w:b/>
              </w:rPr>
              <w:t>4</w:t>
            </w:r>
          </w:p>
        </w:tc>
      </w:tr>
    </w:tbl>
    <w:p w14:paraId="07F0A1F4" w14:textId="77777777" w:rsidR="008F6337" w:rsidRPr="003732EA" w:rsidRDefault="008F6337" w:rsidP="008F6337">
      <w:pPr>
        <w:rPr>
          <w:rFonts w:ascii="Calibri" w:hAnsi="Calibri"/>
        </w:rPr>
      </w:pPr>
    </w:p>
    <w:tbl>
      <w:tblPr>
        <w:tblW w:w="0" w:type="auto"/>
        <w:tblInd w:w="392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9"/>
        <w:gridCol w:w="8221"/>
        <w:gridCol w:w="992"/>
      </w:tblGrid>
      <w:tr w:rsidR="008F6337" w:rsidRPr="003732EA" w14:paraId="642CCA4A" w14:textId="77777777" w:rsidTr="002A3DE0"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3581BE92" w14:textId="5076876C" w:rsidR="008F6337" w:rsidRPr="003732EA" w:rsidRDefault="00921DFA" w:rsidP="002A3DE0">
            <w:pPr>
              <w:jc w:val="center"/>
              <w:rPr>
                <w:rFonts w:ascii="Calibri" w:hAnsi="Calibri" w:cs="Arial"/>
                <w:b/>
              </w:rPr>
            </w:pPr>
            <w:r>
              <w:rPr>
                <w:rFonts w:ascii="Calibri" w:hAnsi="Calibri" w:cs="Arial"/>
                <w:b/>
              </w:rPr>
              <w:t xml:space="preserve">Q </w:t>
            </w:r>
            <w:r w:rsidR="00597773">
              <w:rPr>
                <w:rFonts w:ascii="Calibri" w:hAnsi="Calibri" w:cs="Arial"/>
                <w:b/>
              </w:rPr>
              <w:t>3</w:t>
            </w:r>
          </w:p>
        </w:tc>
        <w:tc>
          <w:tcPr>
            <w:tcW w:w="82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4D78B1F8" w14:textId="77777777" w:rsidR="008F6337" w:rsidRPr="003732EA" w:rsidRDefault="008F6337" w:rsidP="002A3DE0">
            <w:pPr>
              <w:jc w:val="center"/>
              <w:rPr>
                <w:rFonts w:ascii="Calibri" w:hAnsi="Calibri" w:cs="Arial"/>
                <w:b/>
              </w:rPr>
            </w:pPr>
            <w:r w:rsidRPr="003732EA">
              <w:rPr>
                <w:rFonts w:ascii="Calibri" w:hAnsi="Calibri" w:cs="Arial"/>
                <w:b/>
              </w:rPr>
              <w:t>Question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2A504326" w14:textId="77777777" w:rsidR="008F6337" w:rsidRPr="003732EA" w:rsidRDefault="008F6337" w:rsidP="002A3DE0">
            <w:pPr>
              <w:jc w:val="center"/>
              <w:rPr>
                <w:rFonts w:ascii="Calibri" w:hAnsi="Calibri" w:cs="Arial"/>
                <w:b/>
              </w:rPr>
            </w:pPr>
            <w:r w:rsidRPr="003732EA">
              <w:rPr>
                <w:rFonts w:ascii="Calibri" w:hAnsi="Calibri" w:cs="Arial"/>
                <w:b/>
              </w:rPr>
              <w:t>Marks</w:t>
            </w:r>
          </w:p>
        </w:tc>
      </w:tr>
      <w:tr w:rsidR="008F6337" w:rsidRPr="003732EA" w14:paraId="4A72D539" w14:textId="77777777" w:rsidTr="002A3DE0"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497EA602" w14:textId="77777777" w:rsidR="008F6337" w:rsidRDefault="008F6337" w:rsidP="002A3DE0">
            <w:pPr>
              <w:jc w:val="center"/>
              <w:rPr>
                <w:rFonts w:ascii="Calibri" w:hAnsi="Calibri" w:cs="Arial"/>
                <w:b/>
              </w:rPr>
            </w:pPr>
            <w:r w:rsidRPr="003732EA">
              <w:rPr>
                <w:rFonts w:ascii="Calibri" w:hAnsi="Calibri" w:cs="Arial"/>
                <w:b/>
              </w:rPr>
              <w:t>(</w:t>
            </w:r>
            <w:r w:rsidR="008B563C">
              <w:rPr>
                <w:rFonts w:ascii="Calibri" w:hAnsi="Calibri" w:cs="Arial"/>
                <w:b/>
              </w:rPr>
              <w:t>a</w:t>
            </w:r>
            <w:r w:rsidRPr="003732EA">
              <w:rPr>
                <w:rFonts w:ascii="Calibri" w:hAnsi="Calibri" w:cs="Arial"/>
                <w:b/>
              </w:rPr>
              <w:t>)</w:t>
            </w:r>
          </w:p>
          <w:p w14:paraId="72AB236A" w14:textId="77777777" w:rsidR="00233CB6" w:rsidRDefault="00233CB6" w:rsidP="002A3DE0">
            <w:pPr>
              <w:jc w:val="center"/>
              <w:rPr>
                <w:rFonts w:ascii="Calibri" w:hAnsi="Calibri" w:cs="Arial"/>
                <w:b/>
              </w:rPr>
            </w:pPr>
          </w:p>
          <w:p w14:paraId="38121EC9" w14:textId="77777777" w:rsidR="00233CB6" w:rsidRDefault="00233CB6" w:rsidP="002A3DE0">
            <w:pPr>
              <w:jc w:val="center"/>
              <w:rPr>
                <w:rFonts w:ascii="Calibri" w:hAnsi="Calibri" w:cs="Arial"/>
                <w:b/>
              </w:rPr>
            </w:pPr>
          </w:p>
          <w:p w14:paraId="20DFE7C8" w14:textId="77777777" w:rsidR="00233CB6" w:rsidRDefault="00233CB6" w:rsidP="002A3DE0">
            <w:pPr>
              <w:jc w:val="center"/>
              <w:rPr>
                <w:rFonts w:ascii="Calibri" w:hAnsi="Calibri" w:cs="Arial"/>
                <w:b/>
              </w:rPr>
            </w:pPr>
          </w:p>
          <w:p w14:paraId="45E1DFFB" w14:textId="77777777" w:rsidR="00233CB6" w:rsidRDefault="00233CB6" w:rsidP="002A3DE0">
            <w:pPr>
              <w:jc w:val="center"/>
              <w:rPr>
                <w:rFonts w:ascii="Calibri" w:hAnsi="Calibri" w:cs="Arial"/>
                <w:b/>
              </w:rPr>
            </w:pPr>
          </w:p>
          <w:p w14:paraId="79DFF72B" w14:textId="77777777" w:rsidR="00233CB6" w:rsidRDefault="00233CB6" w:rsidP="002A3DE0">
            <w:pPr>
              <w:jc w:val="center"/>
              <w:rPr>
                <w:rFonts w:ascii="Calibri" w:hAnsi="Calibri" w:cs="Arial"/>
                <w:b/>
              </w:rPr>
            </w:pPr>
          </w:p>
          <w:p w14:paraId="278408FC" w14:textId="77777777" w:rsidR="00233CB6" w:rsidRDefault="00233CB6" w:rsidP="002A3DE0">
            <w:pPr>
              <w:jc w:val="center"/>
              <w:rPr>
                <w:rFonts w:ascii="Calibri" w:hAnsi="Calibri" w:cs="Arial"/>
                <w:b/>
              </w:rPr>
            </w:pPr>
          </w:p>
          <w:p w14:paraId="75373CF9" w14:textId="77777777" w:rsidR="00233CB6" w:rsidRDefault="00233CB6" w:rsidP="002A3DE0">
            <w:pPr>
              <w:jc w:val="center"/>
              <w:rPr>
                <w:rFonts w:ascii="Calibri" w:hAnsi="Calibri" w:cs="Arial"/>
                <w:b/>
              </w:rPr>
            </w:pPr>
          </w:p>
          <w:p w14:paraId="08F7258F" w14:textId="77777777" w:rsidR="00233CB6" w:rsidRDefault="00233CB6" w:rsidP="002A3DE0">
            <w:pPr>
              <w:jc w:val="center"/>
              <w:rPr>
                <w:rFonts w:ascii="Calibri" w:hAnsi="Calibri" w:cs="Arial"/>
                <w:b/>
              </w:rPr>
            </w:pPr>
          </w:p>
          <w:p w14:paraId="253BB4F3" w14:textId="77777777" w:rsidR="00233CB6" w:rsidRDefault="00233CB6" w:rsidP="002A3DE0">
            <w:pPr>
              <w:jc w:val="center"/>
              <w:rPr>
                <w:rFonts w:ascii="Calibri" w:hAnsi="Calibri" w:cs="Arial"/>
                <w:b/>
              </w:rPr>
            </w:pPr>
          </w:p>
          <w:p w14:paraId="64BCDC22" w14:textId="77777777" w:rsidR="00233CB6" w:rsidRDefault="00233CB6" w:rsidP="002A3DE0">
            <w:pPr>
              <w:jc w:val="center"/>
              <w:rPr>
                <w:rFonts w:ascii="Calibri" w:hAnsi="Calibri" w:cs="Arial"/>
                <w:b/>
              </w:rPr>
            </w:pPr>
          </w:p>
          <w:p w14:paraId="4847AC4C" w14:textId="77777777" w:rsidR="00233CB6" w:rsidRDefault="00233CB6" w:rsidP="002A3DE0">
            <w:pPr>
              <w:jc w:val="center"/>
              <w:rPr>
                <w:rFonts w:ascii="Calibri" w:hAnsi="Calibri" w:cs="Arial"/>
                <w:b/>
              </w:rPr>
            </w:pPr>
          </w:p>
          <w:p w14:paraId="08E911B7" w14:textId="77777777" w:rsidR="00233CB6" w:rsidRDefault="00233CB6" w:rsidP="002A3DE0">
            <w:pPr>
              <w:jc w:val="center"/>
              <w:rPr>
                <w:rFonts w:ascii="Calibri" w:hAnsi="Calibri" w:cs="Arial"/>
                <w:b/>
              </w:rPr>
            </w:pPr>
          </w:p>
          <w:p w14:paraId="7248B6F1" w14:textId="77777777" w:rsidR="00233CB6" w:rsidRDefault="00233CB6" w:rsidP="002A3DE0">
            <w:pPr>
              <w:jc w:val="center"/>
              <w:rPr>
                <w:rFonts w:ascii="Calibri" w:hAnsi="Calibri" w:cs="Arial"/>
                <w:b/>
              </w:rPr>
            </w:pPr>
            <w:r>
              <w:rPr>
                <w:rFonts w:ascii="Calibri" w:hAnsi="Calibri" w:cs="Arial"/>
                <w:b/>
              </w:rPr>
              <w:t>(b)</w:t>
            </w:r>
          </w:p>
          <w:p w14:paraId="7762C846" w14:textId="77777777" w:rsidR="00233CB6" w:rsidRDefault="00233CB6" w:rsidP="002A3DE0">
            <w:pPr>
              <w:jc w:val="center"/>
              <w:rPr>
                <w:rFonts w:ascii="Calibri" w:hAnsi="Calibri" w:cs="Arial"/>
                <w:b/>
              </w:rPr>
            </w:pPr>
          </w:p>
          <w:p w14:paraId="511F2D6C" w14:textId="77777777" w:rsidR="00233CB6" w:rsidRDefault="00233CB6" w:rsidP="002A3DE0">
            <w:pPr>
              <w:jc w:val="center"/>
              <w:rPr>
                <w:rFonts w:ascii="Calibri" w:hAnsi="Calibri" w:cs="Arial"/>
                <w:b/>
              </w:rPr>
            </w:pPr>
          </w:p>
          <w:p w14:paraId="0F5445AB" w14:textId="77777777" w:rsidR="00233CB6" w:rsidRDefault="00233CB6" w:rsidP="002A3DE0">
            <w:pPr>
              <w:jc w:val="center"/>
              <w:rPr>
                <w:rFonts w:ascii="Calibri" w:hAnsi="Calibri" w:cs="Arial"/>
                <w:b/>
              </w:rPr>
            </w:pPr>
          </w:p>
          <w:p w14:paraId="654BDE6E" w14:textId="77777777" w:rsidR="00233CB6" w:rsidRDefault="00233CB6" w:rsidP="002A3DE0">
            <w:pPr>
              <w:jc w:val="center"/>
              <w:rPr>
                <w:rFonts w:ascii="Calibri" w:hAnsi="Calibri" w:cs="Arial"/>
                <w:b/>
              </w:rPr>
            </w:pPr>
          </w:p>
          <w:p w14:paraId="00E52B3D" w14:textId="77777777" w:rsidR="00233CB6" w:rsidRDefault="00233CB6" w:rsidP="002A3DE0">
            <w:pPr>
              <w:jc w:val="center"/>
              <w:rPr>
                <w:rFonts w:ascii="Calibri" w:hAnsi="Calibri" w:cs="Arial"/>
                <w:b/>
              </w:rPr>
            </w:pPr>
          </w:p>
          <w:p w14:paraId="28D48697" w14:textId="77777777" w:rsidR="00233CB6" w:rsidRDefault="00233CB6" w:rsidP="002A3DE0">
            <w:pPr>
              <w:jc w:val="center"/>
              <w:rPr>
                <w:rFonts w:ascii="Calibri" w:hAnsi="Calibri" w:cs="Arial"/>
                <w:b/>
              </w:rPr>
            </w:pPr>
          </w:p>
          <w:p w14:paraId="2731F188" w14:textId="77777777" w:rsidR="00233CB6" w:rsidRDefault="00233CB6" w:rsidP="002A3DE0">
            <w:pPr>
              <w:jc w:val="center"/>
              <w:rPr>
                <w:rFonts w:ascii="Calibri" w:hAnsi="Calibri" w:cs="Arial"/>
                <w:b/>
              </w:rPr>
            </w:pPr>
          </w:p>
          <w:p w14:paraId="3CE79BC4" w14:textId="6FB6D82A" w:rsidR="00233CB6" w:rsidRDefault="00233CB6" w:rsidP="002A3DE0">
            <w:pPr>
              <w:jc w:val="center"/>
              <w:rPr>
                <w:rFonts w:ascii="Calibri" w:hAnsi="Calibri" w:cs="Arial"/>
                <w:b/>
              </w:rPr>
            </w:pPr>
            <w:r>
              <w:rPr>
                <w:rFonts w:ascii="Calibri" w:hAnsi="Calibri" w:cs="Arial"/>
                <w:b/>
              </w:rPr>
              <w:t>(c)</w:t>
            </w:r>
          </w:p>
          <w:p w14:paraId="25596FA5" w14:textId="07FAD5C5" w:rsidR="00233CB6" w:rsidRPr="003732EA" w:rsidRDefault="00233CB6" w:rsidP="002A3DE0">
            <w:pPr>
              <w:jc w:val="center"/>
              <w:rPr>
                <w:rFonts w:ascii="Calibri" w:hAnsi="Calibri" w:cs="Arial"/>
                <w:b/>
              </w:rPr>
            </w:pPr>
          </w:p>
        </w:tc>
        <w:tc>
          <w:tcPr>
            <w:tcW w:w="82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7942E89D" w14:textId="77777777" w:rsidR="00233CB6" w:rsidRDefault="00233CB6" w:rsidP="00233CB6">
            <w:pPr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t>Discussion could include:</w:t>
            </w:r>
          </w:p>
          <w:p w14:paraId="16E2B77D" w14:textId="77777777" w:rsidR="00233CB6" w:rsidRDefault="00233CB6" w:rsidP="00233CB6">
            <w:pPr>
              <w:rPr>
                <w:rFonts w:ascii="Calibri" w:hAnsi="Calibri" w:cs="Arial"/>
              </w:rPr>
            </w:pPr>
          </w:p>
          <w:p w14:paraId="12A5F1FB" w14:textId="77777777" w:rsidR="00233CB6" w:rsidRDefault="00233CB6" w:rsidP="00233CB6">
            <w:pPr>
              <w:numPr>
                <w:ilvl w:val="0"/>
                <w:numId w:val="38"/>
              </w:numPr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t>System board does not support 32GB memory, only supports max 8GB</w:t>
            </w:r>
          </w:p>
          <w:p w14:paraId="0340ED2C" w14:textId="77777777" w:rsidR="00233CB6" w:rsidRDefault="00233CB6" w:rsidP="00233CB6">
            <w:pPr>
              <w:numPr>
                <w:ilvl w:val="0"/>
                <w:numId w:val="38"/>
              </w:numPr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t>32 bit O/S installed,</w:t>
            </w:r>
          </w:p>
          <w:p w14:paraId="6CD7734B" w14:textId="77777777" w:rsidR="00233CB6" w:rsidRDefault="00233CB6" w:rsidP="00233CB6">
            <w:pPr>
              <w:numPr>
                <w:ilvl w:val="0"/>
                <w:numId w:val="38"/>
              </w:numPr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t>Should install 64 bit O/S</w:t>
            </w:r>
          </w:p>
          <w:p w14:paraId="206EFAF0" w14:textId="77777777" w:rsidR="00233CB6" w:rsidRDefault="00233CB6" w:rsidP="00233CB6">
            <w:pPr>
              <w:numPr>
                <w:ilvl w:val="0"/>
                <w:numId w:val="38"/>
              </w:numPr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t>Replace system board that has support for 32GB</w:t>
            </w:r>
          </w:p>
          <w:p w14:paraId="5C9D88F3" w14:textId="77777777" w:rsidR="00233CB6" w:rsidRDefault="00233CB6" w:rsidP="00233CB6">
            <w:pPr>
              <w:numPr>
                <w:ilvl w:val="0"/>
                <w:numId w:val="38"/>
              </w:numPr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t>Check system board manual for memory configuration</w:t>
            </w:r>
          </w:p>
          <w:p w14:paraId="229BC239" w14:textId="77777777" w:rsidR="00233CB6" w:rsidRDefault="00233CB6" w:rsidP="00233CB6">
            <w:pPr>
              <w:numPr>
                <w:ilvl w:val="0"/>
                <w:numId w:val="38"/>
              </w:numPr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t>Other relevant points</w:t>
            </w:r>
          </w:p>
          <w:p w14:paraId="4C76C66B" w14:textId="77777777" w:rsidR="00233CB6" w:rsidRDefault="00233CB6" w:rsidP="00233CB6">
            <w:pPr>
              <w:rPr>
                <w:rFonts w:ascii="Calibri" w:hAnsi="Calibri" w:cs="Arial"/>
              </w:rPr>
            </w:pPr>
          </w:p>
          <w:p w14:paraId="6080D7CB" w14:textId="77777777" w:rsidR="00233CB6" w:rsidRDefault="00233CB6" w:rsidP="00233CB6">
            <w:pPr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t xml:space="preserve">Note: each point raised = 1 marks, extension of point 2 marks </w:t>
            </w:r>
          </w:p>
          <w:p w14:paraId="03A6DC2E" w14:textId="482C8A06" w:rsidR="00233CB6" w:rsidRDefault="00233CB6" w:rsidP="00233CB6">
            <w:pPr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t>(Max 3 per point, Max 15)</w:t>
            </w:r>
          </w:p>
          <w:p w14:paraId="55A74E52" w14:textId="77777777" w:rsidR="008F6337" w:rsidRDefault="008F6337" w:rsidP="002A3DE0">
            <w:pPr>
              <w:jc w:val="center"/>
              <w:rPr>
                <w:rFonts w:ascii="Calibri" w:hAnsi="Calibri" w:cs="Arial"/>
                <w:b/>
              </w:rPr>
            </w:pPr>
          </w:p>
          <w:p w14:paraId="250C0B6E" w14:textId="77777777" w:rsidR="00233CB6" w:rsidRDefault="00233CB6" w:rsidP="002A3DE0">
            <w:pPr>
              <w:jc w:val="center"/>
              <w:rPr>
                <w:rFonts w:ascii="Calibri" w:hAnsi="Calibri" w:cs="Arial"/>
                <w:b/>
              </w:rPr>
            </w:pPr>
          </w:p>
          <w:p w14:paraId="22551509" w14:textId="77777777" w:rsidR="00233CB6" w:rsidRPr="00233CB6" w:rsidRDefault="00233CB6" w:rsidP="00233CB6">
            <w:pPr>
              <w:numPr>
                <w:ilvl w:val="0"/>
                <w:numId w:val="39"/>
              </w:numPr>
              <w:rPr>
                <w:rFonts w:ascii="Calibri" w:hAnsi="Calibri" w:cs="Arial"/>
                <w:b/>
              </w:rPr>
            </w:pPr>
            <w:r>
              <w:rPr>
                <w:rFonts w:ascii="Calibri" w:hAnsi="Calibri" w:cs="Arial"/>
                <w:bCs/>
              </w:rPr>
              <w:t>Extension of available memory that is a combination of physical/secondary storage (or similar description)</w:t>
            </w:r>
          </w:p>
          <w:p w14:paraId="66C9CEF4" w14:textId="77777777" w:rsidR="00233CB6" w:rsidRPr="00233CB6" w:rsidRDefault="00233CB6" w:rsidP="00233CB6">
            <w:pPr>
              <w:numPr>
                <w:ilvl w:val="0"/>
                <w:numId w:val="39"/>
              </w:numPr>
              <w:rPr>
                <w:rFonts w:ascii="Calibri" w:hAnsi="Calibri" w:cs="Arial"/>
                <w:b/>
              </w:rPr>
            </w:pPr>
            <w:r>
              <w:rPr>
                <w:rFonts w:ascii="Calibri" w:hAnsi="Calibri" w:cs="Arial"/>
                <w:bCs/>
              </w:rPr>
              <w:t>Occurs when a process tries to access memory that is not located in Physical Memory (or similar description)</w:t>
            </w:r>
          </w:p>
          <w:p w14:paraId="1DA5648E" w14:textId="77777777" w:rsidR="00233CB6" w:rsidRPr="00233CB6" w:rsidRDefault="00233CB6" w:rsidP="00233CB6">
            <w:pPr>
              <w:numPr>
                <w:ilvl w:val="0"/>
                <w:numId w:val="39"/>
              </w:numPr>
              <w:rPr>
                <w:rFonts w:ascii="Calibri" w:hAnsi="Calibri" w:cs="Arial"/>
                <w:b/>
              </w:rPr>
            </w:pPr>
            <w:r>
              <w:rPr>
                <w:rFonts w:ascii="Calibri" w:hAnsi="Calibri" w:cs="Arial"/>
                <w:bCs/>
              </w:rPr>
              <w:t>The amount of time spent swapping pages to/from backing storage (or similar description)</w:t>
            </w:r>
          </w:p>
          <w:p w14:paraId="02ABC435" w14:textId="77777777" w:rsidR="00233CB6" w:rsidRDefault="00233CB6" w:rsidP="00233CB6">
            <w:pPr>
              <w:rPr>
                <w:rFonts w:ascii="Calibri" w:hAnsi="Calibri" w:cs="Arial"/>
                <w:bCs/>
              </w:rPr>
            </w:pPr>
          </w:p>
          <w:p w14:paraId="27B0C2AD" w14:textId="77777777" w:rsidR="00233CB6" w:rsidRDefault="00233CB6" w:rsidP="00233CB6">
            <w:pPr>
              <w:rPr>
                <w:rFonts w:ascii="Calibri" w:hAnsi="Calibri" w:cs="Arial"/>
                <w:bCs/>
              </w:rPr>
            </w:pPr>
          </w:p>
          <w:p w14:paraId="779F131E" w14:textId="77777777" w:rsidR="00233CB6" w:rsidRDefault="00233CB6" w:rsidP="00233CB6">
            <w:pPr>
              <w:rPr>
                <w:rFonts w:ascii="Calibri" w:hAnsi="Calibri" w:cs="Arial"/>
                <w:bCs/>
              </w:rPr>
            </w:pPr>
            <w:r>
              <w:rPr>
                <w:rFonts w:ascii="Calibri" w:hAnsi="Calibri" w:cs="Arial"/>
                <w:bCs/>
              </w:rPr>
              <w:t>Discussion could include:</w:t>
            </w:r>
          </w:p>
          <w:p w14:paraId="11B47678" w14:textId="77777777" w:rsidR="00233CB6" w:rsidRDefault="00233CB6" w:rsidP="00233CB6">
            <w:pPr>
              <w:rPr>
                <w:rFonts w:ascii="Calibri" w:hAnsi="Calibri" w:cs="Arial"/>
                <w:bCs/>
              </w:rPr>
            </w:pPr>
          </w:p>
          <w:p w14:paraId="2F1B4F76" w14:textId="77777777" w:rsidR="00233CB6" w:rsidRPr="00233CB6" w:rsidRDefault="00233CB6" w:rsidP="00233CB6">
            <w:pPr>
              <w:numPr>
                <w:ilvl w:val="0"/>
                <w:numId w:val="40"/>
              </w:numPr>
              <w:rPr>
                <w:rFonts w:ascii="Calibri" w:hAnsi="Calibri" w:cs="Arial"/>
                <w:b/>
              </w:rPr>
            </w:pPr>
            <w:r>
              <w:rPr>
                <w:rFonts w:ascii="Calibri" w:hAnsi="Calibri" w:cs="Arial"/>
                <w:bCs/>
              </w:rPr>
              <w:t>Shows running processes</w:t>
            </w:r>
          </w:p>
          <w:p w14:paraId="5D131D70" w14:textId="77777777" w:rsidR="00233CB6" w:rsidRPr="00086D67" w:rsidRDefault="00233CB6" w:rsidP="00233CB6">
            <w:pPr>
              <w:numPr>
                <w:ilvl w:val="0"/>
                <w:numId w:val="40"/>
              </w:numPr>
              <w:rPr>
                <w:rFonts w:ascii="Calibri" w:hAnsi="Calibri" w:cs="Arial"/>
                <w:b/>
              </w:rPr>
            </w:pPr>
            <w:r>
              <w:rPr>
                <w:rFonts w:ascii="Calibri" w:hAnsi="Calibri" w:cs="Arial"/>
                <w:bCs/>
              </w:rPr>
              <w:t>Identifies which processes that slow down the operating systems</w:t>
            </w:r>
          </w:p>
          <w:p w14:paraId="4FA2792A" w14:textId="77777777" w:rsidR="00086D67" w:rsidRPr="00086D67" w:rsidRDefault="00086D67" w:rsidP="00233CB6">
            <w:pPr>
              <w:numPr>
                <w:ilvl w:val="0"/>
                <w:numId w:val="40"/>
              </w:numPr>
              <w:rPr>
                <w:rFonts w:ascii="Calibri" w:hAnsi="Calibri" w:cs="Arial"/>
                <w:b/>
              </w:rPr>
            </w:pPr>
            <w:r>
              <w:rPr>
                <w:rFonts w:ascii="Calibri" w:hAnsi="Calibri" w:cs="Arial"/>
                <w:bCs/>
              </w:rPr>
              <w:t>Uses to troubleshoot slow performance</w:t>
            </w:r>
          </w:p>
          <w:p w14:paraId="3850E447" w14:textId="0F2ECF70" w:rsidR="00086D67" w:rsidRPr="00086D67" w:rsidRDefault="00086D67" w:rsidP="00233CB6">
            <w:pPr>
              <w:numPr>
                <w:ilvl w:val="0"/>
                <w:numId w:val="40"/>
              </w:numPr>
              <w:rPr>
                <w:rFonts w:ascii="Calibri" w:hAnsi="Calibri" w:cs="Arial"/>
                <w:b/>
              </w:rPr>
            </w:pPr>
            <w:r>
              <w:rPr>
                <w:rFonts w:ascii="Calibri" w:hAnsi="Calibri" w:cs="Arial"/>
                <w:bCs/>
              </w:rPr>
              <w:t>Able to manage processes on start-up</w:t>
            </w:r>
          </w:p>
          <w:p w14:paraId="48727265" w14:textId="77777777" w:rsidR="00086D67" w:rsidRPr="00086D67" w:rsidRDefault="00086D67" w:rsidP="00233CB6">
            <w:pPr>
              <w:numPr>
                <w:ilvl w:val="0"/>
                <w:numId w:val="40"/>
              </w:numPr>
              <w:rPr>
                <w:rFonts w:ascii="Calibri" w:hAnsi="Calibri" w:cs="Arial"/>
                <w:b/>
              </w:rPr>
            </w:pPr>
            <w:r>
              <w:rPr>
                <w:rFonts w:ascii="Calibri" w:hAnsi="Calibri" w:cs="Arial"/>
                <w:bCs/>
              </w:rPr>
              <w:t>Able to start/restart/stop services</w:t>
            </w:r>
          </w:p>
          <w:p w14:paraId="2C87EB22" w14:textId="77777777" w:rsidR="00086D67" w:rsidRPr="00086D67" w:rsidRDefault="00086D67" w:rsidP="00233CB6">
            <w:pPr>
              <w:numPr>
                <w:ilvl w:val="0"/>
                <w:numId w:val="40"/>
              </w:numPr>
              <w:rPr>
                <w:rFonts w:ascii="Calibri" w:hAnsi="Calibri" w:cs="Arial"/>
                <w:b/>
              </w:rPr>
            </w:pPr>
            <w:r>
              <w:rPr>
                <w:rFonts w:ascii="Calibri" w:hAnsi="Calibri" w:cs="Arial"/>
                <w:bCs/>
              </w:rPr>
              <w:t>Other relevant points</w:t>
            </w:r>
          </w:p>
          <w:p w14:paraId="3F1D5213" w14:textId="77777777" w:rsidR="00086D67" w:rsidRDefault="00086D67" w:rsidP="00086D67">
            <w:pPr>
              <w:rPr>
                <w:rFonts w:ascii="Calibri" w:hAnsi="Calibri" w:cs="Arial"/>
                <w:bCs/>
              </w:rPr>
            </w:pPr>
          </w:p>
          <w:p w14:paraId="7A92334F" w14:textId="77777777" w:rsidR="00086D67" w:rsidRDefault="00086D67" w:rsidP="00086D67">
            <w:pPr>
              <w:rPr>
                <w:rFonts w:ascii="Calibri" w:hAnsi="Calibri" w:cs="Arial"/>
                <w:bCs/>
              </w:rPr>
            </w:pPr>
            <w:r>
              <w:rPr>
                <w:rFonts w:ascii="Calibri" w:hAnsi="Calibri" w:cs="Arial"/>
                <w:bCs/>
              </w:rPr>
              <w:t xml:space="preserve">Note: each point raised 1 mark, extension 1 mark (Max 2 per point, Max 4 marks) </w:t>
            </w:r>
          </w:p>
          <w:p w14:paraId="5B4AC599" w14:textId="77777777" w:rsidR="00086D67" w:rsidRDefault="00086D67" w:rsidP="00086D67">
            <w:pPr>
              <w:rPr>
                <w:rFonts w:ascii="Calibri" w:hAnsi="Calibri" w:cs="Arial"/>
                <w:bCs/>
              </w:rPr>
            </w:pPr>
          </w:p>
          <w:p w14:paraId="224A9EBA" w14:textId="77777777" w:rsidR="00086D67" w:rsidRDefault="00086D67" w:rsidP="00086D67">
            <w:pPr>
              <w:rPr>
                <w:rFonts w:ascii="Calibri" w:hAnsi="Calibri" w:cs="Arial"/>
                <w:bCs/>
              </w:rPr>
            </w:pPr>
          </w:p>
          <w:p w14:paraId="4A0BA0AC" w14:textId="6BE65CB9" w:rsidR="00086D67" w:rsidRPr="00597773" w:rsidRDefault="00086D67" w:rsidP="00086D67">
            <w:pPr>
              <w:jc w:val="right"/>
              <w:rPr>
                <w:rFonts w:ascii="Calibri" w:hAnsi="Calibri" w:cs="Arial"/>
                <w:b/>
              </w:rPr>
            </w:pPr>
            <w:r w:rsidRPr="00597773">
              <w:rPr>
                <w:rFonts w:ascii="Calibri" w:hAnsi="Calibri" w:cs="Arial"/>
                <w:b/>
              </w:rPr>
              <w:t xml:space="preserve">Total 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1363DA7C" w14:textId="77777777" w:rsidR="008F6337" w:rsidRDefault="00233CB6" w:rsidP="002A3DE0">
            <w:pPr>
              <w:jc w:val="center"/>
              <w:rPr>
                <w:rFonts w:ascii="Calibri" w:hAnsi="Calibri" w:cs="Arial"/>
                <w:b/>
              </w:rPr>
            </w:pPr>
            <w:r>
              <w:rPr>
                <w:rFonts w:ascii="Calibri" w:hAnsi="Calibri" w:cs="Arial"/>
                <w:b/>
              </w:rPr>
              <w:t>15</w:t>
            </w:r>
          </w:p>
          <w:p w14:paraId="354C0CE6" w14:textId="77777777" w:rsidR="00233CB6" w:rsidRDefault="00233CB6" w:rsidP="002A3DE0">
            <w:pPr>
              <w:jc w:val="center"/>
              <w:rPr>
                <w:rFonts w:ascii="Calibri" w:hAnsi="Calibri" w:cs="Arial"/>
                <w:b/>
              </w:rPr>
            </w:pPr>
          </w:p>
          <w:p w14:paraId="724E5416" w14:textId="77777777" w:rsidR="00233CB6" w:rsidRDefault="00233CB6" w:rsidP="002A3DE0">
            <w:pPr>
              <w:jc w:val="center"/>
              <w:rPr>
                <w:rFonts w:ascii="Calibri" w:hAnsi="Calibri" w:cs="Arial"/>
                <w:b/>
              </w:rPr>
            </w:pPr>
          </w:p>
          <w:p w14:paraId="18593C1B" w14:textId="77777777" w:rsidR="00233CB6" w:rsidRDefault="00233CB6" w:rsidP="002A3DE0">
            <w:pPr>
              <w:jc w:val="center"/>
              <w:rPr>
                <w:rFonts w:ascii="Calibri" w:hAnsi="Calibri" w:cs="Arial"/>
                <w:b/>
              </w:rPr>
            </w:pPr>
          </w:p>
          <w:p w14:paraId="33447A44" w14:textId="77777777" w:rsidR="00233CB6" w:rsidRDefault="00233CB6" w:rsidP="002A3DE0">
            <w:pPr>
              <w:jc w:val="center"/>
              <w:rPr>
                <w:rFonts w:ascii="Calibri" w:hAnsi="Calibri" w:cs="Arial"/>
                <w:b/>
              </w:rPr>
            </w:pPr>
          </w:p>
          <w:p w14:paraId="30D5490F" w14:textId="77777777" w:rsidR="00233CB6" w:rsidRDefault="00233CB6" w:rsidP="002A3DE0">
            <w:pPr>
              <w:jc w:val="center"/>
              <w:rPr>
                <w:rFonts w:ascii="Calibri" w:hAnsi="Calibri" w:cs="Arial"/>
                <w:b/>
              </w:rPr>
            </w:pPr>
          </w:p>
          <w:p w14:paraId="72A82E6C" w14:textId="77777777" w:rsidR="00233CB6" w:rsidRDefault="00233CB6" w:rsidP="002A3DE0">
            <w:pPr>
              <w:jc w:val="center"/>
              <w:rPr>
                <w:rFonts w:ascii="Calibri" w:hAnsi="Calibri" w:cs="Arial"/>
                <w:b/>
              </w:rPr>
            </w:pPr>
          </w:p>
          <w:p w14:paraId="4B047EC9" w14:textId="77777777" w:rsidR="00233CB6" w:rsidRDefault="00233CB6" w:rsidP="002A3DE0">
            <w:pPr>
              <w:jc w:val="center"/>
              <w:rPr>
                <w:rFonts w:ascii="Calibri" w:hAnsi="Calibri" w:cs="Arial"/>
                <w:b/>
              </w:rPr>
            </w:pPr>
          </w:p>
          <w:p w14:paraId="171ACD95" w14:textId="77777777" w:rsidR="00233CB6" w:rsidRDefault="00233CB6" w:rsidP="002A3DE0">
            <w:pPr>
              <w:jc w:val="center"/>
              <w:rPr>
                <w:rFonts w:ascii="Calibri" w:hAnsi="Calibri" w:cs="Arial"/>
                <w:b/>
              </w:rPr>
            </w:pPr>
          </w:p>
          <w:p w14:paraId="0E873B3A" w14:textId="77777777" w:rsidR="00233CB6" w:rsidRDefault="00233CB6" w:rsidP="002A3DE0">
            <w:pPr>
              <w:jc w:val="center"/>
              <w:rPr>
                <w:rFonts w:ascii="Calibri" w:hAnsi="Calibri" w:cs="Arial"/>
                <w:b/>
              </w:rPr>
            </w:pPr>
          </w:p>
          <w:p w14:paraId="654FD2F0" w14:textId="77777777" w:rsidR="00233CB6" w:rsidRDefault="00233CB6" w:rsidP="002A3DE0">
            <w:pPr>
              <w:jc w:val="center"/>
              <w:rPr>
                <w:rFonts w:ascii="Calibri" w:hAnsi="Calibri" w:cs="Arial"/>
                <w:b/>
              </w:rPr>
            </w:pPr>
          </w:p>
          <w:p w14:paraId="67D2702C" w14:textId="77777777" w:rsidR="00233CB6" w:rsidRDefault="00233CB6" w:rsidP="002A3DE0">
            <w:pPr>
              <w:jc w:val="center"/>
              <w:rPr>
                <w:rFonts w:ascii="Calibri" w:hAnsi="Calibri" w:cs="Arial"/>
                <w:b/>
              </w:rPr>
            </w:pPr>
          </w:p>
          <w:p w14:paraId="46901A71" w14:textId="77777777" w:rsidR="00233CB6" w:rsidRDefault="00233CB6" w:rsidP="002A3DE0">
            <w:pPr>
              <w:jc w:val="center"/>
              <w:rPr>
                <w:rFonts w:ascii="Calibri" w:hAnsi="Calibri" w:cs="Arial"/>
                <w:b/>
              </w:rPr>
            </w:pPr>
          </w:p>
          <w:p w14:paraId="09ACA4D6" w14:textId="77777777" w:rsidR="00233CB6" w:rsidRDefault="00233CB6" w:rsidP="002A3DE0">
            <w:pPr>
              <w:jc w:val="center"/>
              <w:rPr>
                <w:rFonts w:ascii="Calibri" w:hAnsi="Calibri" w:cs="Arial"/>
                <w:b/>
              </w:rPr>
            </w:pPr>
            <w:r>
              <w:rPr>
                <w:rFonts w:ascii="Calibri" w:hAnsi="Calibri" w:cs="Arial"/>
                <w:b/>
              </w:rPr>
              <w:t>2</w:t>
            </w:r>
          </w:p>
          <w:p w14:paraId="0A7C5C68" w14:textId="77777777" w:rsidR="00233CB6" w:rsidRDefault="00233CB6" w:rsidP="002A3DE0">
            <w:pPr>
              <w:jc w:val="center"/>
              <w:rPr>
                <w:rFonts w:ascii="Calibri" w:hAnsi="Calibri" w:cs="Arial"/>
                <w:b/>
              </w:rPr>
            </w:pPr>
          </w:p>
          <w:p w14:paraId="787DBE1C" w14:textId="77777777" w:rsidR="00233CB6" w:rsidRDefault="00233CB6" w:rsidP="002A3DE0">
            <w:pPr>
              <w:jc w:val="center"/>
              <w:rPr>
                <w:rFonts w:ascii="Calibri" w:hAnsi="Calibri" w:cs="Arial"/>
                <w:b/>
              </w:rPr>
            </w:pPr>
            <w:r>
              <w:rPr>
                <w:rFonts w:ascii="Calibri" w:hAnsi="Calibri" w:cs="Arial"/>
                <w:b/>
              </w:rPr>
              <w:t>2</w:t>
            </w:r>
          </w:p>
          <w:p w14:paraId="2F76103F" w14:textId="77777777" w:rsidR="00233CB6" w:rsidRDefault="00233CB6" w:rsidP="002A3DE0">
            <w:pPr>
              <w:jc w:val="center"/>
              <w:rPr>
                <w:rFonts w:ascii="Calibri" w:hAnsi="Calibri" w:cs="Arial"/>
                <w:b/>
              </w:rPr>
            </w:pPr>
          </w:p>
          <w:p w14:paraId="5F7B663E" w14:textId="77777777" w:rsidR="00233CB6" w:rsidRDefault="00233CB6" w:rsidP="002A3DE0">
            <w:pPr>
              <w:jc w:val="center"/>
              <w:rPr>
                <w:rFonts w:ascii="Calibri" w:hAnsi="Calibri" w:cs="Arial"/>
                <w:b/>
              </w:rPr>
            </w:pPr>
            <w:r>
              <w:rPr>
                <w:rFonts w:ascii="Calibri" w:hAnsi="Calibri" w:cs="Arial"/>
                <w:b/>
              </w:rPr>
              <w:t>2</w:t>
            </w:r>
          </w:p>
          <w:p w14:paraId="68F69CB6" w14:textId="77777777" w:rsidR="00086D67" w:rsidRDefault="00086D67" w:rsidP="002A3DE0">
            <w:pPr>
              <w:jc w:val="center"/>
              <w:rPr>
                <w:rFonts w:ascii="Calibri" w:hAnsi="Calibri" w:cs="Arial"/>
                <w:b/>
              </w:rPr>
            </w:pPr>
          </w:p>
          <w:p w14:paraId="506F9688" w14:textId="77777777" w:rsidR="00086D67" w:rsidRDefault="00086D67" w:rsidP="002A3DE0">
            <w:pPr>
              <w:jc w:val="center"/>
              <w:rPr>
                <w:rFonts w:ascii="Calibri" w:hAnsi="Calibri" w:cs="Arial"/>
                <w:b/>
              </w:rPr>
            </w:pPr>
          </w:p>
          <w:p w14:paraId="593CAC6F" w14:textId="77777777" w:rsidR="00086D67" w:rsidRDefault="00086D67" w:rsidP="002A3DE0">
            <w:pPr>
              <w:jc w:val="center"/>
              <w:rPr>
                <w:rFonts w:ascii="Calibri" w:hAnsi="Calibri" w:cs="Arial"/>
                <w:b/>
              </w:rPr>
            </w:pPr>
          </w:p>
          <w:p w14:paraId="09200346" w14:textId="77777777" w:rsidR="00086D67" w:rsidRDefault="00086D67" w:rsidP="002A3DE0">
            <w:pPr>
              <w:jc w:val="center"/>
              <w:rPr>
                <w:rFonts w:ascii="Calibri" w:hAnsi="Calibri" w:cs="Arial"/>
                <w:b/>
              </w:rPr>
            </w:pPr>
          </w:p>
          <w:p w14:paraId="2F59DCAF" w14:textId="77777777" w:rsidR="00086D67" w:rsidRDefault="00086D67" w:rsidP="002A3DE0">
            <w:pPr>
              <w:jc w:val="center"/>
              <w:rPr>
                <w:rFonts w:ascii="Calibri" w:hAnsi="Calibri" w:cs="Arial"/>
                <w:b/>
              </w:rPr>
            </w:pPr>
            <w:r>
              <w:rPr>
                <w:rFonts w:ascii="Calibri" w:hAnsi="Calibri" w:cs="Arial"/>
                <w:b/>
              </w:rPr>
              <w:t>4</w:t>
            </w:r>
          </w:p>
          <w:p w14:paraId="6A997F87" w14:textId="77777777" w:rsidR="00086D67" w:rsidRDefault="00086D67" w:rsidP="002A3DE0">
            <w:pPr>
              <w:jc w:val="center"/>
              <w:rPr>
                <w:rFonts w:ascii="Calibri" w:hAnsi="Calibri" w:cs="Arial"/>
                <w:b/>
              </w:rPr>
            </w:pPr>
          </w:p>
          <w:p w14:paraId="28584969" w14:textId="77777777" w:rsidR="00086D67" w:rsidRDefault="00086D67" w:rsidP="002A3DE0">
            <w:pPr>
              <w:jc w:val="center"/>
              <w:rPr>
                <w:rFonts w:ascii="Calibri" w:hAnsi="Calibri" w:cs="Arial"/>
                <w:b/>
              </w:rPr>
            </w:pPr>
          </w:p>
          <w:p w14:paraId="00BBB755" w14:textId="77777777" w:rsidR="00086D67" w:rsidRDefault="00086D67" w:rsidP="002A3DE0">
            <w:pPr>
              <w:jc w:val="center"/>
              <w:rPr>
                <w:rFonts w:ascii="Calibri" w:hAnsi="Calibri" w:cs="Arial"/>
                <w:b/>
              </w:rPr>
            </w:pPr>
          </w:p>
          <w:p w14:paraId="6C2B1717" w14:textId="77777777" w:rsidR="00086D67" w:rsidRDefault="00086D67" w:rsidP="002A3DE0">
            <w:pPr>
              <w:jc w:val="center"/>
              <w:rPr>
                <w:rFonts w:ascii="Calibri" w:hAnsi="Calibri" w:cs="Arial"/>
                <w:b/>
              </w:rPr>
            </w:pPr>
          </w:p>
          <w:p w14:paraId="484D9352" w14:textId="77777777" w:rsidR="00086D67" w:rsidRDefault="00086D67" w:rsidP="002A3DE0">
            <w:pPr>
              <w:jc w:val="center"/>
              <w:rPr>
                <w:rFonts w:ascii="Calibri" w:hAnsi="Calibri" w:cs="Arial"/>
                <w:b/>
              </w:rPr>
            </w:pPr>
          </w:p>
          <w:p w14:paraId="6383CFB4" w14:textId="77777777" w:rsidR="00086D67" w:rsidRDefault="00086D67" w:rsidP="002A3DE0">
            <w:pPr>
              <w:jc w:val="center"/>
              <w:rPr>
                <w:rFonts w:ascii="Calibri" w:hAnsi="Calibri" w:cs="Arial"/>
                <w:b/>
              </w:rPr>
            </w:pPr>
          </w:p>
          <w:p w14:paraId="4A2EFD8E" w14:textId="77777777" w:rsidR="00086D67" w:rsidRDefault="00086D67" w:rsidP="002A3DE0">
            <w:pPr>
              <w:jc w:val="center"/>
              <w:rPr>
                <w:rFonts w:ascii="Calibri" w:hAnsi="Calibri" w:cs="Arial"/>
                <w:b/>
              </w:rPr>
            </w:pPr>
          </w:p>
          <w:p w14:paraId="3B27DCFC" w14:textId="77777777" w:rsidR="00086D67" w:rsidRDefault="00086D67" w:rsidP="002A3DE0">
            <w:pPr>
              <w:jc w:val="center"/>
              <w:rPr>
                <w:rFonts w:ascii="Calibri" w:hAnsi="Calibri" w:cs="Arial"/>
                <w:b/>
              </w:rPr>
            </w:pPr>
          </w:p>
          <w:p w14:paraId="02455AFF" w14:textId="77777777" w:rsidR="00086D67" w:rsidRDefault="00086D67" w:rsidP="002A3DE0">
            <w:pPr>
              <w:jc w:val="center"/>
              <w:rPr>
                <w:rFonts w:ascii="Calibri" w:hAnsi="Calibri" w:cs="Arial"/>
                <w:b/>
              </w:rPr>
            </w:pPr>
          </w:p>
          <w:p w14:paraId="2CB07C08" w14:textId="77777777" w:rsidR="00086D67" w:rsidRDefault="00086D67" w:rsidP="002A3DE0">
            <w:pPr>
              <w:jc w:val="center"/>
              <w:rPr>
                <w:rFonts w:ascii="Calibri" w:hAnsi="Calibri" w:cs="Arial"/>
                <w:b/>
              </w:rPr>
            </w:pPr>
          </w:p>
          <w:p w14:paraId="3B1FB516" w14:textId="67D64F56" w:rsidR="00086D67" w:rsidRPr="003732EA" w:rsidRDefault="00086D67" w:rsidP="002A3DE0">
            <w:pPr>
              <w:jc w:val="center"/>
              <w:rPr>
                <w:rFonts w:ascii="Calibri" w:hAnsi="Calibri" w:cs="Arial"/>
                <w:b/>
              </w:rPr>
            </w:pPr>
            <w:r>
              <w:rPr>
                <w:rFonts w:ascii="Calibri" w:hAnsi="Calibri" w:cs="Arial"/>
                <w:b/>
              </w:rPr>
              <w:t>25</w:t>
            </w:r>
          </w:p>
        </w:tc>
      </w:tr>
    </w:tbl>
    <w:p w14:paraId="326AC972" w14:textId="77777777" w:rsidR="008F6337" w:rsidRDefault="008F6337" w:rsidP="00322BBD">
      <w:pPr>
        <w:tabs>
          <w:tab w:val="num" w:pos="720"/>
        </w:tabs>
        <w:rPr>
          <w:rFonts w:ascii="Calibri" w:hAnsi="Calibri"/>
        </w:rPr>
      </w:pPr>
    </w:p>
    <w:p w14:paraId="45BED6CE" w14:textId="77777777" w:rsidR="008F6337" w:rsidRPr="003732EA" w:rsidRDefault="008F6337" w:rsidP="00322BBD">
      <w:pPr>
        <w:tabs>
          <w:tab w:val="num" w:pos="720"/>
        </w:tabs>
        <w:rPr>
          <w:rFonts w:ascii="Calibri" w:hAnsi="Calibri"/>
        </w:rPr>
      </w:pPr>
    </w:p>
    <w:p w14:paraId="4543861C" w14:textId="77777777" w:rsidR="001C7D88" w:rsidRPr="003732EA" w:rsidRDefault="001C7D88">
      <w:pPr>
        <w:rPr>
          <w:rFonts w:ascii="Calibri" w:hAnsi="Calibri"/>
        </w:rPr>
      </w:pPr>
    </w:p>
    <w:p w14:paraId="4A7CC1E1" w14:textId="77777777" w:rsidR="00921DFA" w:rsidRDefault="00417728" w:rsidP="001C7D88">
      <w:pPr>
        <w:pStyle w:val="Heading5"/>
        <w:rPr>
          <w:rFonts w:ascii="Calibri" w:hAnsi="Calibri" w:cs="Arial"/>
          <w:sz w:val="22"/>
        </w:rPr>
      </w:pPr>
      <w:r>
        <w:rPr>
          <w:rFonts w:ascii="Calibri" w:hAnsi="Calibri" w:cs="Arial"/>
          <w:sz w:val="22"/>
        </w:rPr>
        <w:br w:type="page"/>
      </w:r>
    </w:p>
    <w:p w14:paraId="2F26A92F" w14:textId="77777777" w:rsidR="001C7D88" w:rsidRPr="003732EA" w:rsidRDefault="001C7D88" w:rsidP="001C7D88">
      <w:pPr>
        <w:pStyle w:val="Heading5"/>
        <w:rPr>
          <w:rFonts w:ascii="Calibri" w:hAnsi="Calibri" w:cs="Arial"/>
          <w:sz w:val="22"/>
        </w:rPr>
      </w:pPr>
      <w:r w:rsidRPr="003732EA">
        <w:rPr>
          <w:rFonts w:ascii="Calibri" w:hAnsi="Calibri" w:cs="Arial"/>
          <w:sz w:val="22"/>
        </w:rPr>
        <w:t>Continuation Sheet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559"/>
        <w:gridCol w:w="5717"/>
        <w:gridCol w:w="990"/>
        <w:gridCol w:w="1656"/>
      </w:tblGrid>
      <w:tr w:rsidR="001C7D88" w:rsidRPr="003732EA" w14:paraId="3A7BDCA6" w14:textId="77777777" w:rsidTr="002D3A3C">
        <w:tc>
          <w:tcPr>
            <w:tcW w:w="1559" w:type="dxa"/>
            <w:shd w:val="pct15" w:color="auto" w:fill="auto"/>
          </w:tcPr>
          <w:p w14:paraId="79353EBF" w14:textId="77777777" w:rsidR="001C7D88" w:rsidRPr="003732EA" w:rsidRDefault="001C7D88" w:rsidP="002D3A3C">
            <w:pPr>
              <w:spacing w:before="120" w:after="120"/>
              <w:jc w:val="both"/>
              <w:rPr>
                <w:rFonts w:ascii="Calibri" w:hAnsi="Calibri" w:cs="Arial"/>
                <w:b/>
              </w:rPr>
            </w:pPr>
            <w:r w:rsidRPr="003732EA">
              <w:rPr>
                <w:rFonts w:ascii="Calibri" w:hAnsi="Calibri" w:cs="Arial"/>
                <w:b/>
              </w:rPr>
              <w:t>Module/Unit:</w:t>
            </w:r>
          </w:p>
        </w:tc>
        <w:tc>
          <w:tcPr>
            <w:tcW w:w="5717" w:type="dxa"/>
          </w:tcPr>
          <w:p w14:paraId="0AB51AF4" w14:textId="4FD6AAD9" w:rsidR="001C7D88" w:rsidRPr="003732EA" w:rsidRDefault="001C7D88" w:rsidP="002D3A3C">
            <w:pPr>
              <w:spacing w:before="120" w:after="120"/>
              <w:jc w:val="both"/>
              <w:rPr>
                <w:rFonts w:ascii="Calibri" w:hAnsi="Calibri" w:cs="Arial"/>
                <w:b/>
              </w:rPr>
            </w:pPr>
            <w:r w:rsidRPr="003732EA">
              <w:rPr>
                <w:rFonts w:ascii="Calibri" w:hAnsi="Calibri" w:cs="Arial"/>
                <w:b/>
              </w:rPr>
              <w:t>Computer Architecture</w:t>
            </w:r>
            <w:r w:rsidR="00086D67">
              <w:rPr>
                <w:rFonts w:ascii="Calibri" w:hAnsi="Calibri" w:cs="Arial"/>
                <w:b/>
              </w:rPr>
              <w:t xml:space="preserve"> and Operating Systems</w:t>
            </w:r>
          </w:p>
        </w:tc>
        <w:tc>
          <w:tcPr>
            <w:tcW w:w="990" w:type="dxa"/>
            <w:shd w:val="pct15" w:color="auto" w:fill="auto"/>
          </w:tcPr>
          <w:p w14:paraId="60D7B5F7" w14:textId="77777777" w:rsidR="001C7D88" w:rsidRPr="003732EA" w:rsidRDefault="001C7D88" w:rsidP="002D3A3C">
            <w:pPr>
              <w:spacing w:before="120" w:after="120"/>
              <w:jc w:val="both"/>
              <w:rPr>
                <w:rFonts w:ascii="Calibri" w:hAnsi="Calibri" w:cs="Arial"/>
                <w:b/>
              </w:rPr>
            </w:pPr>
            <w:r w:rsidRPr="003732EA">
              <w:rPr>
                <w:rFonts w:ascii="Calibri" w:hAnsi="Calibri" w:cs="Arial"/>
                <w:b/>
              </w:rPr>
              <w:t>Page:</w:t>
            </w:r>
          </w:p>
        </w:tc>
        <w:tc>
          <w:tcPr>
            <w:tcW w:w="1656" w:type="dxa"/>
          </w:tcPr>
          <w:p w14:paraId="4E6CAED4" w14:textId="2B80D6A3" w:rsidR="001C7D88" w:rsidRPr="003732EA" w:rsidRDefault="001C7D88" w:rsidP="001C7D88">
            <w:pPr>
              <w:spacing w:before="120" w:after="120"/>
              <w:jc w:val="both"/>
              <w:rPr>
                <w:rFonts w:ascii="Calibri" w:hAnsi="Calibri" w:cs="Arial"/>
                <w:b/>
              </w:rPr>
            </w:pPr>
            <w:r w:rsidRPr="003732EA">
              <w:rPr>
                <w:rFonts w:ascii="Calibri" w:hAnsi="Calibri" w:cs="Arial"/>
                <w:b/>
              </w:rPr>
              <w:t xml:space="preserve">4 of </w:t>
            </w:r>
            <w:r w:rsidR="00597773">
              <w:rPr>
                <w:rFonts w:ascii="Calibri" w:hAnsi="Calibri" w:cs="Arial"/>
                <w:b/>
              </w:rPr>
              <w:t>4</w:t>
            </w:r>
          </w:p>
        </w:tc>
      </w:tr>
    </w:tbl>
    <w:p w14:paraId="3CCC99C8" w14:textId="77777777" w:rsidR="00F77770" w:rsidRPr="003732EA" w:rsidRDefault="00F77770">
      <w:pPr>
        <w:rPr>
          <w:rFonts w:ascii="Calibri" w:hAnsi="Calibri"/>
        </w:rPr>
      </w:pPr>
    </w:p>
    <w:tbl>
      <w:tblPr>
        <w:tblW w:w="0" w:type="auto"/>
        <w:tblInd w:w="392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9"/>
        <w:gridCol w:w="8221"/>
        <w:gridCol w:w="992"/>
      </w:tblGrid>
      <w:tr w:rsidR="00921DFA" w:rsidRPr="00872121" w14:paraId="23B60606" w14:textId="77777777" w:rsidTr="002A3DE0"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10346075" w14:textId="69E8EF7E" w:rsidR="00921DFA" w:rsidRPr="00872121" w:rsidRDefault="00921DFA" w:rsidP="002A3DE0">
            <w:pPr>
              <w:jc w:val="center"/>
              <w:rPr>
                <w:rFonts w:ascii="Calibri" w:hAnsi="Calibri" w:cs="Arial"/>
                <w:b/>
              </w:rPr>
            </w:pPr>
            <w:r w:rsidRPr="00872121">
              <w:rPr>
                <w:rFonts w:ascii="Calibri" w:hAnsi="Calibri" w:cs="Arial"/>
                <w:b/>
              </w:rPr>
              <w:t xml:space="preserve">Q </w:t>
            </w:r>
            <w:r w:rsidR="00597773">
              <w:rPr>
                <w:rFonts w:ascii="Calibri" w:hAnsi="Calibri" w:cs="Arial"/>
                <w:b/>
              </w:rPr>
              <w:t>4</w:t>
            </w:r>
          </w:p>
        </w:tc>
        <w:tc>
          <w:tcPr>
            <w:tcW w:w="82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446510F7" w14:textId="77777777" w:rsidR="00921DFA" w:rsidRPr="00872121" w:rsidRDefault="00921DFA" w:rsidP="002A3DE0">
            <w:pPr>
              <w:jc w:val="center"/>
              <w:rPr>
                <w:rFonts w:ascii="Calibri" w:hAnsi="Calibri" w:cs="Arial"/>
                <w:b/>
              </w:rPr>
            </w:pPr>
            <w:r w:rsidRPr="00872121">
              <w:rPr>
                <w:rFonts w:ascii="Calibri" w:hAnsi="Calibri" w:cs="Arial"/>
                <w:b/>
              </w:rPr>
              <w:t>Question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7448B0DD" w14:textId="77777777" w:rsidR="00921DFA" w:rsidRPr="00872121" w:rsidRDefault="00921DFA" w:rsidP="002A3DE0">
            <w:pPr>
              <w:jc w:val="center"/>
              <w:rPr>
                <w:rFonts w:ascii="Calibri" w:hAnsi="Calibri" w:cs="Arial"/>
                <w:b/>
              </w:rPr>
            </w:pPr>
            <w:r w:rsidRPr="00872121">
              <w:rPr>
                <w:rFonts w:ascii="Calibri" w:hAnsi="Calibri" w:cs="Arial"/>
                <w:b/>
              </w:rPr>
              <w:t>Marks</w:t>
            </w:r>
          </w:p>
        </w:tc>
      </w:tr>
      <w:tr w:rsidR="00921DFA" w:rsidRPr="00872121" w14:paraId="4F2B0CC4" w14:textId="77777777" w:rsidTr="002A3DE0"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1911D1D9" w14:textId="77777777" w:rsidR="00921DFA" w:rsidRPr="00872121" w:rsidRDefault="00921DFA" w:rsidP="002A3DE0">
            <w:pPr>
              <w:jc w:val="center"/>
              <w:rPr>
                <w:rFonts w:ascii="Calibri" w:hAnsi="Calibri" w:cs="Arial"/>
                <w:b/>
              </w:rPr>
            </w:pPr>
            <w:r w:rsidRPr="00872121">
              <w:rPr>
                <w:rFonts w:ascii="Calibri" w:hAnsi="Calibri" w:cs="Arial"/>
                <w:b/>
              </w:rPr>
              <w:t>(a)</w:t>
            </w:r>
          </w:p>
          <w:p w14:paraId="5BAC381D" w14:textId="77777777" w:rsidR="00921DFA" w:rsidRPr="00872121" w:rsidRDefault="00921DFA" w:rsidP="002A3DE0">
            <w:pPr>
              <w:jc w:val="center"/>
              <w:rPr>
                <w:rFonts w:ascii="Calibri" w:hAnsi="Calibri" w:cs="Arial"/>
                <w:b/>
              </w:rPr>
            </w:pPr>
          </w:p>
          <w:p w14:paraId="78F198E8" w14:textId="77777777" w:rsidR="00921DFA" w:rsidRPr="00872121" w:rsidRDefault="00921DFA" w:rsidP="002A3DE0">
            <w:pPr>
              <w:jc w:val="center"/>
              <w:rPr>
                <w:rFonts w:ascii="Calibri" w:hAnsi="Calibri" w:cs="Arial"/>
                <w:b/>
              </w:rPr>
            </w:pPr>
          </w:p>
          <w:p w14:paraId="6783FD75" w14:textId="77777777" w:rsidR="00921DFA" w:rsidRPr="00872121" w:rsidRDefault="00921DFA" w:rsidP="002A3DE0">
            <w:pPr>
              <w:jc w:val="center"/>
              <w:rPr>
                <w:rFonts w:ascii="Calibri" w:hAnsi="Calibri" w:cs="Arial"/>
                <w:b/>
              </w:rPr>
            </w:pPr>
          </w:p>
          <w:p w14:paraId="4D9F5109" w14:textId="77777777" w:rsidR="00921DFA" w:rsidRPr="00872121" w:rsidRDefault="00921DFA" w:rsidP="002A3DE0">
            <w:pPr>
              <w:jc w:val="center"/>
              <w:rPr>
                <w:rFonts w:ascii="Calibri" w:hAnsi="Calibri" w:cs="Arial"/>
                <w:b/>
              </w:rPr>
            </w:pPr>
          </w:p>
          <w:p w14:paraId="73F4B6CF" w14:textId="77777777" w:rsidR="00921DFA" w:rsidRPr="00872121" w:rsidRDefault="00921DFA" w:rsidP="002A3DE0">
            <w:pPr>
              <w:jc w:val="center"/>
              <w:rPr>
                <w:rFonts w:ascii="Calibri" w:hAnsi="Calibri" w:cs="Arial"/>
                <w:b/>
              </w:rPr>
            </w:pPr>
          </w:p>
          <w:p w14:paraId="0E161CA9" w14:textId="77777777" w:rsidR="00921DFA" w:rsidRPr="00872121" w:rsidRDefault="00921DFA" w:rsidP="002A3DE0">
            <w:pPr>
              <w:jc w:val="center"/>
              <w:rPr>
                <w:rFonts w:ascii="Calibri" w:hAnsi="Calibri" w:cs="Arial"/>
                <w:b/>
              </w:rPr>
            </w:pPr>
          </w:p>
          <w:p w14:paraId="015643CF" w14:textId="77777777" w:rsidR="00921DFA" w:rsidRDefault="00921DFA" w:rsidP="002A3DE0">
            <w:pPr>
              <w:jc w:val="center"/>
              <w:rPr>
                <w:rFonts w:ascii="Calibri" w:hAnsi="Calibri" w:cs="Arial"/>
                <w:b/>
              </w:rPr>
            </w:pPr>
          </w:p>
          <w:p w14:paraId="65740974" w14:textId="77777777" w:rsidR="00921DFA" w:rsidRDefault="00921DFA" w:rsidP="002A3DE0">
            <w:pPr>
              <w:jc w:val="center"/>
              <w:rPr>
                <w:rFonts w:ascii="Calibri" w:hAnsi="Calibri" w:cs="Arial"/>
                <w:b/>
              </w:rPr>
            </w:pPr>
          </w:p>
          <w:p w14:paraId="2F9B9C42" w14:textId="77777777" w:rsidR="00921DFA" w:rsidRDefault="00921DFA" w:rsidP="002A3DE0">
            <w:pPr>
              <w:jc w:val="center"/>
              <w:rPr>
                <w:rFonts w:ascii="Calibri" w:hAnsi="Calibri" w:cs="Arial"/>
                <w:b/>
              </w:rPr>
            </w:pPr>
          </w:p>
          <w:p w14:paraId="7FC64B3E" w14:textId="77777777" w:rsidR="00921DFA" w:rsidRDefault="00921DFA" w:rsidP="002A3DE0">
            <w:pPr>
              <w:jc w:val="center"/>
              <w:rPr>
                <w:rFonts w:ascii="Calibri" w:hAnsi="Calibri" w:cs="Arial"/>
                <w:b/>
              </w:rPr>
            </w:pPr>
          </w:p>
          <w:p w14:paraId="13A662E0" w14:textId="77777777" w:rsidR="00086D67" w:rsidRDefault="00086D67" w:rsidP="002A3DE0">
            <w:pPr>
              <w:jc w:val="center"/>
              <w:rPr>
                <w:rFonts w:ascii="Calibri" w:hAnsi="Calibri" w:cs="Arial"/>
                <w:b/>
              </w:rPr>
            </w:pPr>
          </w:p>
          <w:p w14:paraId="3C8F71AB" w14:textId="77777777" w:rsidR="00086D67" w:rsidRDefault="00086D67" w:rsidP="002A3DE0">
            <w:pPr>
              <w:jc w:val="center"/>
              <w:rPr>
                <w:rFonts w:ascii="Calibri" w:hAnsi="Calibri" w:cs="Arial"/>
                <w:b/>
              </w:rPr>
            </w:pPr>
          </w:p>
          <w:p w14:paraId="6E7970B2" w14:textId="77777777" w:rsidR="00086D67" w:rsidRDefault="00086D67" w:rsidP="002A3DE0">
            <w:pPr>
              <w:jc w:val="center"/>
              <w:rPr>
                <w:rFonts w:ascii="Calibri" w:hAnsi="Calibri" w:cs="Arial"/>
                <w:b/>
              </w:rPr>
            </w:pPr>
          </w:p>
          <w:p w14:paraId="75417D5C" w14:textId="72248227" w:rsidR="00921DFA" w:rsidRPr="00872121" w:rsidRDefault="00921DFA" w:rsidP="002A3DE0">
            <w:pPr>
              <w:jc w:val="center"/>
              <w:rPr>
                <w:rFonts w:ascii="Calibri" w:hAnsi="Calibri" w:cs="Arial"/>
                <w:b/>
              </w:rPr>
            </w:pPr>
            <w:r w:rsidRPr="00872121">
              <w:rPr>
                <w:rFonts w:ascii="Calibri" w:hAnsi="Calibri" w:cs="Arial"/>
                <w:b/>
              </w:rPr>
              <w:t>(b)</w:t>
            </w:r>
          </w:p>
          <w:p w14:paraId="6C732BBA" w14:textId="77777777" w:rsidR="00921DFA" w:rsidRPr="00872121" w:rsidRDefault="00921DFA" w:rsidP="002A3DE0">
            <w:pPr>
              <w:jc w:val="center"/>
              <w:rPr>
                <w:rFonts w:ascii="Calibri" w:hAnsi="Calibri" w:cs="Arial"/>
                <w:b/>
              </w:rPr>
            </w:pPr>
          </w:p>
          <w:p w14:paraId="196181C6" w14:textId="77777777" w:rsidR="00921DFA" w:rsidRPr="00872121" w:rsidRDefault="00921DFA" w:rsidP="002A3DE0">
            <w:pPr>
              <w:jc w:val="center"/>
              <w:rPr>
                <w:rFonts w:ascii="Calibri" w:hAnsi="Calibri" w:cs="Arial"/>
                <w:b/>
              </w:rPr>
            </w:pPr>
          </w:p>
          <w:p w14:paraId="4CBC3E81" w14:textId="77777777" w:rsidR="00921DFA" w:rsidRPr="00872121" w:rsidRDefault="00921DFA" w:rsidP="002A3DE0">
            <w:pPr>
              <w:jc w:val="center"/>
              <w:rPr>
                <w:rFonts w:ascii="Calibri" w:hAnsi="Calibri" w:cs="Arial"/>
                <w:b/>
              </w:rPr>
            </w:pPr>
          </w:p>
          <w:p w14:paraId="6CB6AFD4" w14:textId="77777777" w:rsidR="00921DFA" w:rsidRPr="00872121" w:rsidRDefault="00921DFA" w:rsidP="002A3DE0">
            <w:pPr>
              <w:jc w:val="center"/>
              <w:rPr>
                <w:rFonts w:ascii="Calibri" w:hAnsi="Calibri" w:cs="Arial"/>
                <w:b/>
              </w:rPr>
            </w:pPr>
          </w:p>
          <w:p w14:paraId="37845778" w14:textId="77777777" w:rsidR="00921DFA" w:rsidRPr="00872121" w:rsidRDefault="00921DFA" w:rsidP="002A3DE0">
            <w:pPr>
              <w:jc w:val="center"/>
              <w:rPr>
                <w:rFonts w:ascii="Calibri" w:hAnsi="Calibri" w:cs="Arial"/>
                <w:b/>
              </w:rPr>
            </w:pPr>
          </w:p>
          <w:p w14:paraId="194E5DE1" w14:textId="77777777" w:rsidR="00597773" w:rsidRDefault="00597773" w:rsidP="002A3DE0">
            <w:pPr>
              <w:jc w:val="center"/>
              <w:rPr>
                <w:rFonts w:ascii="Calibri" w:hAnsi="Calibri" w:cs="Arial"/>
                <w:b/>
              </w:rPr>
            </w:pPr>
          </w:p>
          <w:p w14:paraId="7E3CEE88" w14:textId="77777777" w:rsidR="00597773" w:rsidRDefault="00597773" w:rsidP="002A3DE0">
            <w:pPr>
              <w:jc w:val="center"/>
              <w:rPr>
                <w:rFonts w:ascii="Calibri" w:hAnsi="Calibri" w:cs="Arial"/>
                <w:b/>
              </w:rPr>
            </w:pPr>
          </w:p>
          <w:p w14:paraId="172302D1" w14:textId="77777777" w:rsidR="00597773" w:rsidRDefault="00597773" w:rsidP="002A3DE0">
            <w:pPr>
              <w:jc w:val="center"/>
              <w:rPr>
                <w:rFonts w:ascii="Calibri" w:hAnsi="Calibri" w:cs="Arial"/>
                <w:b/>
              </w:rPr>
            </w:pPr>
          </w:p>
          <w:p w14:paraId="05E2832C" w14:textId="77777777" w:rsidR="00597773" w:rsidRDefault="00597773" w:rsidP="002A3DE0">
            <w:pPr>
              <w:jc w:val="center"/>
              <w:rPr>
                <w:rFonts w:ascii="Calibri" w:hAnsi="Calibri" w:cs="Arial"/>
                <w:b/>
              </w:rPr>
            </w:pPr>
          </w:p>
          <w:p w14:paraId="6420628E" w14:textId="77777777" w:rsidR="00597773" w:rsidRDefault="00597773" w:rsidP="002A3DE0">
            <w:pPr>
              <w:jc w:val="center"/>
              <w:rPr>
                <w:rFonts w:ascii="Calibri" w:hAnsi="Calibri" w:cs="Arial"/>
                <w:b/>
              </w:rPr>
            </w:pPr>
          </w:p>
          <w:p w14:paraId="2EEA6B56" w14:textId="77777777" w:rsidR="00597773" w:rsidRDefault="00597773" w:rsidP="002A3DE0">
            <w:pPr>
              <w:jc w:val="center"/>
              <w:rPr>
                <w:rFonts w:ascii="Calibri" w:hAnsi="Calibri" w:cs="Arial"/>
                <w:b/>
              </w:rPr>
            </w:pPr>
          </w:p>
          <w:p w14:paraId="6B1C6F62" w14:textId="4971D44D" w:rsidR="00921DFA" w:rsidRPr="00872121" w:rsidRDefault="00921DFA" w:rsidP="002A3DE0">
            <w:pPr>
              <w:jc w:val="center"/>
              <w:rPr>
                <w:rFonts w:ascii="Calibri" w:hAnsi="Calibri" w:cs="Arial"/>
                <w:b/>
              </w:rPr>
            </w:pPr>
            <w:r>
              <w:rPr>
                <w:rFonts w:ascii="Calibri" w:hAnsi="Calibri" w:cs="Arial"/>
                <w:b/>
              </w:rPr>
              <w:t>(c)</w:t>
            </w:r>
          </w:p>
          <w:p w14:paraId="3CE9E5CF" w14:textId="77777777" w:rsidR="00921DFA" w:rsidRPr="00872121" w:rsidRDefault="00921DFA" w:rsidP="002A3DE0">
            <w:pPr>
              <w:jc w:val="center"/>
              <w:rPr>
                <w:rFonts w:ascii="Calibri" w:hAnsi="Calibri" w:cs="Arial"/>
                <w:b/>
              </w:rPr>
            </w:pPr>
          </w:p>
          <w:p w14:paraId="7421FC8E" w14:textId="77777777" w:rsidR="00921DFA" w:rsidRPr="00872121" w:rsidRDefault="00921DFA" w:rsidP="002A3DE0">
            <w:pPr>
              <w:jc w:val="center"/>
              <w:rPr>
                <w:rFonts w:ascii="Calibri" w:hAnsi="Calibri" w:cs="Arial"/>
                <w:b/>
              </w:rPr>
            </w:pPr>
          </w:p>
          <w:p w14:paraId="56E2C2EE" w14:textId="77777777" w:rsidR="00921DFA" w:rsidRPr="00872121" w:rsidRDefault="00921DFA" w:rsidP="002A3DE0">
            <w:pPr>
              <w:jc w:val="center"/>
              <w:rPr>
                <w:rFonts w:ascii="Calibri" w:hAnsi="Calibri" w:cs="Arial"/>
                <w:b/>
              </w:rPr>
            </w:pPr>
          </w:p>
          <w:p w14:paraId="545CFB4D" w14:textId="77777777" w:rsidR="00921DFA" w:rsidRPr="00872121" w:rsidRDefault="00921DFA" w:rsidP="002A3DE0">
            <w:pPr>
              <w:jc w:val="center"/>
              <w:rPr>
                <w:rFonts w:ascii="Calibri" w:hAnsi="Calibri" w:cs="Arial"/>
                <w:b/>
              </w:rPr>
            </w:pPr>
          </w:p>
          <w:p w14:paraId="0E21A6D2" w14:textId="77777777" w:rsidR="00921DFA" w:rsidRPr="00872121" w:rsidRDefault="00921DFA" w:rsidP="002A3DE0">
            <w:pPr>
              <w:jc w:val="center"/>
              <w:rPr>
                <w:rFonts w:ascii="Calibri" w:hAnsi="Calibri" w:cs="Arial"/>
                <w:b/>
              </w:rPr>
            </w:pPr>
          </w:p>
          <w:p w14:paraId="3C0984B4" w14:textId="77777777" w:rsidR="00921DFA" w:rsidRPr="00872121" w:rsidRDefault="00921DFA" w:rsidP="002A3DE0">
            <w:pPr>
              <w:jc w:val="center"/>
              <w:rPr>
                <w:rFonts w:ascii="Calibri" w:hAnsi="Calibri" w:cs="Arial"/>
                <w:b/>
              </w:rPr>
            </w:pPr>
          </w:p>
          <w:p w14:paraId="5434D2FE" w14:textId="77777777" w:rsidR="00921DFA" w:rsidRPr="00872121" w:rsidRDefault="00921DFA" w:rsidP="002A3DE0">
            <w:pPr>
              <w:jc w:val="center"/>
              <w:rPr>
                <w:rFonts w:ascii="Calibri" w:hAnsi="Calibri" w:cs="Arial"/>
                <w:b/>
              </w:rPr>
            </w:pPr>
          </w:p>
          <w:p w14:paraId="098F3FCE" w14:textId="77777777" w:rsidR="00921DFA" w:rsidRPr="00872121" w:rsidRDefault="00921DFA" w:rsidP="002A3DE0">
            <w:pPr>
              <w:jc w:val="center"/>
              <w:rPr>
                <w:rFonts w:ascii="Calibri" w:hAnsi="Calibri" w:cs="Arial"/>
                <w:b/>
              </w:rPr>
            </w:pPr>
          </w:p>
          <w:p w14:paraId="578F7A08" w14:textId="77777777" w:rsidR="00921DFA" w:rsidRPr="00872121" w:rsidRDefault="00921DFA" w:rsidP="002A3DE0">
            <w:pPr>
              <w:jc w:val="center"/>
              <w:rPr>
                <w:rFonts w:ascii="Calibri" w:hAnsi="Calibri" w:cs="Arial"/>
                <w:b/>
              </w:rPr>
            </w:pPr>
          </w:p>
          <w:p w14:paraId="36496796" w14:textId="77777777" w:rsidR="00921DFA" w:rsidRPr="00872121" w:rsidRDefault="00921DFA" w:rsidP="002A3DE0">
            <w:pPr>
              <w:jc w:val="center"/>
              <w:rPr>
                <w:rFonts w:ascii="Calibri" w:hAnsi="Calibri" w:cs="Arial"/>
                <w:b/>
              </w:rPr>
            </w:pPr>
          </w:p>
        </w:tc>
        <w:tc>
          <w:tcPr>
            <w:tcW w:w="82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531B0CD3" w14:textId="77777777" w:rsidR="00921DFA" w:rsidRDefault="00921DFA" w:rsidP="002A3DE0">
            <w:pPr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t>Discussion could include:</w:t>
            </w:r>
          </w:p>
          <w:p w14:paraId="4FC7EECA" w14:textId="77777777" w:rsidR="00921DFA" w:rsidRDefault="00921DFA" w:rsidP="002A3DE0">
            <w:pPr>
              <w:rPr>
                <w:rFonts w:ascii="Calibri" w:hAnsi="Calibri" w:cs="Arial"/>
              </w:rPr>
            </w:pPr>
          </w:p>
          <w:p w14:paraId="3F2ECAB4" w14:textId="75AD610F" w:rsidR="00921DFA" w:rsidRDefault="00086D67" w:rsidP="00921DFA">
            <w:pPr>
              <w:numPr>
                <w:ilvl w:val="0"/>
                <w:numId w:val="18"/>
              </w:numPr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t xml:space="preserve">Wireless security protocol </w:t>
            </w:r>
          </w:p>
          <w:p w14:paraId="17716607" w14:textId="655E5C5C" w:rsidR="00086D67" w:rsidRDefault="00086D67" w:rsidP="00921DFA">
            <w:pPr>
              <w:numPr>
                <w:ilvl w:val="0"/>
                <w:numId w:val="18"/>
              </w:numPr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t>Network key</w:t>
            </w:r>
          </w:p>
          <w:p w14:paraId="700A2091" w14:textId="33FDF9A0" w:rsidR="00086D67" w:rsidRDefault="00086D67" w:rsidP="00921DFA">
            <w:pPr>
              <w:numPr>
                <w:ilvl w:val="0"/>
                <w:numId w:val="18"/>
              </w:numPr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t>SSID</w:t>
            </w:r>
          </w:p>
          <w:p w14:paraId="315E30D7" w14:textId="4BE226B9" w:rsidR="00086D67" w:rsidRDefault="00086D67" w:rsidP="00921DFA">
            <w:pPr>
              <w:numPr>
                <w:ilvl w:val="0"/>
                <w:numId w:val="18"/>
              </w:numPr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t>Securing the router (admin username/password)</w:t>
            </w:r>
          </w:p>
          <w:p w14:paraId="3DF45D9A" w14:textId="28318224" w:rsidR="00086D67" w:rsidRDefault="00086D67" w:rsidP="00921DFA">
            <w:pPr>
              <w:numPr>
                <w:ilvl w:val="0"/>
                <w:numId w:val="18"/>
              </w:numPr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t xml:space="preserve">Devices on the network </w:t>
            </w:r>
          </w:p>
          <w:p w14:paraId="28882F9C" w14:textId="3A22661D" w:rsidR="00086D67" w:rsidRDefault="00086D67" w:rsidP="00921DFA">
            <w:pPr>
              <w:numPr>
                <w:ilvl w:val="0"/>
                <w:numId w:val="18"/>
              </w:numPr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t>Writing network key on piece of paper or using the sticky label/card when router given to user</w:t>
            </w:r>
          </w:p>
          <w:p w14:paraId="54B42E64" w14:textId="04145011" w:rsidR="00086D67" w:rsidRDefault="00597773" w:rsidP="00921DFA">
            <w:pPr>
              <w:numPr>
                <w:ilvl w:val="0"/>
                <w:numId w:val="18"/>
              </w:numPr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t>Anti-Virus on devices</w:t>
            </w:r>
          </w:p>
          <w:p w14:paraId="3EC524C4" w14:textId="04D88DA8" w:rsidR="00086D67" w:rsidRDefault="00086D67" w:rsidP="00921DFA">
            <w:pPr>
              <w:numPr>
                <w:ilvl w:val="0"/>
                <w:numId w:val="18"/>
              </w:numPr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t>Sharing of network information</w:t>
            </w:r>
          </w:p>
          <w:p w14:paraId="02BF0AD3" w14:textId="01B576B4" w:rsidR="00086D67" w:rsidRDefault="00086D67" w:rsidP="00921DFA">
            <w:pPr>
              <w:numPr>
                <w:ilvl w:val="0"/>
                <w:numId w:val="18"/>
              </w:numPr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t>Any other relevant point</w:t>
            </w:r>
          </w:p>
          <w:p w14:paraId="01234113" w14:textId="77777777" w:rsidR="00921DFA" w:rsidRDefault="00921DFA" w:rsidP="002A3DE0">
            <w:pPr>
              <w:rPr>
                <w:rFonts w:ascii="Calibri" w:hAnsi="Calibri" w:cs="Arial"/>
              </w:rPr>
            </w:pPr>
          </w:p>
          <w:p w14:paraId="39203EDC" w14:textId="77777777" w:rsidR="00921DFA" w:rsidRDefault="00921DFA" w:rsidP="002A3DE0">
            <w:pPr>
              <w:rPr>
                <w:rFonts w:ascii="Calibri" w:hAnsi="Calibri" w:cs="Arial"/>
              </w:rPr>
            </w:pPr>
          </w:p>
          <w:p w14:paraId="27EBFA30" w14:textId="77777777" w:rsidR="00086D67" w:rsidRDefault="00086D67" w:rsidP="002A3DE0">
            <w:pPr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t>Discussion could include:</w:t>
            </w:r>
          </w:p>
          <w:p w14:paraId="7BD5D845" w14:textId="77777777" w:rsidR="00086D67" w:rsidRDefault="00086D67" w:rsidP="002A3DE0">
            <w:pPr>
              <w:rPr>
                <w:rFonts w:ascii="Calibri" w:hAnsi="Calibri" w:cs="Arial"/>
              </w:rPr>
            </w:pPr>
          </w:p>
          <w:p w14:paraId="65DEE79D" w14:textId="77777777" w:rsidR="00086D67" w:rsidRDefault="00086D67" w:rsidP="00086D67">
            <w:pPr>
              <w:numPr>
                <w:ilvl w:val="0"/>
                <w:numId w:val="41"/>
              </w:numPr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t>Follows dotted dec</w:t>
            </w:r>
            <w:r w:rsidR="00597773">
              <w:rPr>
                <w:rFonts w:ascii="Calibri" w:hAnsi="Calibri" w:cs="Arial"/>
              </w:rPr>
              <w:t>imal format</w:t>
            </w:r>
          </w:p>
          <w:p w14:paraId="45C86946" w14:textId="5648D878" w:rsidR="00597773" w:rsidRDefault="00597773" w:rsidP="00086D67">
            <w:pPr>
              <w:numPr>
                <w:ilvl w:val="0"/>
                <w:numId w:val="41"/>
              </w:numPr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t>Each octet ranges from 0 to 255</w:t>
            </w:r>
          </w:p>
          <w:p w14:paraId="3678F9EE" w14:textId="77777777" w:rsidR="00597773" w:rsidRDefault="00597773" w:rsidP="00086D67">
            <w:pPr>
              <w:numPr>
                <w:ilvl w:val="0"/>
                <w:numId w:val="41"/>
              </w:numPr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t>Max 4 billion unique addresses</w:t>
            </w:r>
          </w:p>
          <w:p w14:paraId="340AC85D" w14:textId="77777777" w:rsidR="00597773" w:rsidRDefault="00597773" w:rsidP="00086D67">
            <w:pPr>
              <w:numPr>
                <w:ilvl w:val="0"/>
                <w:numId w:val="41"/>
              </w:numPr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t>Cannot have devices with the same address</w:t>
            </w:r>
          </w:p>
          <w:p w14:paraId="2A211634" w14:textId="77777777" w:rsidR="00597773" w:rsidRDefault="00597773" w:rsidP="00086D67">
            <w:pPr>
              <w:numPr>
                <w:ilvl w:val="0"/>
                <w:numId w:val="41"/>
              </w:numPr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t>Difficult to implement on larger networks (chance of duplication is possible)</w:t>
            </w:r>
          </w:p>
          <w:p w14:paraId="135A6355" w14:textId="77777777" w:rsidR="00597773" w:rsidRDefault="00597773" w:rsidP="00086D67">
            <w:pPr>
              <w:numPr>
                <w:ilvl w:val="0"/>
                <w:numId w:val="41"/>
              </w:numPr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t>Any other relevant point</w:t>
            </w:r>
          </w:p>
          <w:p w14:paraId="04FB34BE" w14:textId="77777777" w:rsidR="00597773" w:rsidRDefault="00597773" w:rsidP="00597773">
            <w:pPr>
              <w:rPr>
                <w:rFonts w:ascii="Calibri" w:hAnsi="Calibri" w:cs="Arial"/>
              </w:rPr>
            </w:pPr>
          </w:p>
          <w:p w14:paraId="1C5466BF" w14:textId="77777777" w:rsidR="00597773" w:rsidRDefault="00597773" w:rsidP="00597773">
            <w:pPr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t>Note: each point raised 1 mark – Max 5 Marks</w:t>
            </w:r>
          </w:p>
          <w:p w14:paraId="42A6F331" w14:textId="77777777" w:rsidR="00597773" w:rsidRDefault="00597773" w:rsidP="00597773">
            <w:pPr>
              <w:rPr>
                <w:rFonts w:ascii="Calibri" w:hAnsi="Calibri" w:cs="Arial"/>
              </w:rPr>
            </w:pPr>
          </w:p>
          <w:p w14:paraId="525FD2B8" w14:textId="77777777" w:rsidR="00597773" w:rsidRDefault="00597773" w:rsidP="00597773">
            <w:pPr>
              <w:rPr>
                <w:rFonts w:ascii="Calibri" w:hAnsi="Calibri" w:cs="Arial"/>
              </w:rPr>
            </w:pPr>
          </w:p>
          <w:p w14:paraId="7C471E30" w14:textId="77777777" w:rsidR="00597773" w:rsidRDefault="00597773" w:rsidP="00597773">
            <w:pPr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t>Discussion could include:</w:t>
            </w:r>
          </w:p>
          <w:p w14:paraId="642E8965" w14:textId="77777777" w:rsidR="00597773" w:rsidRDefault="00597773" w:rsidP="00597773">
            <w:pPr>
              <w:rPr>
                <w:rFonts w:ascii="Calibri" w:hAnsi="Calibri" w:cs="Arial"/>
              </w:rPr>
            </w:pPr>
          </w:p>
          <w:p w14:paraId="1F0CBFE9" w14:textId="77777777" w:rsidR="00597773" w:rsidRDefault="00597773" w:rsidP="00597773">
            <w:pPr>
              <w:numPr>
                <w:ilvl w:val="0"/>
                <w:numId w:val="42"/>
              </w:numPr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t>Stops duplication of IP Addresses</w:t>
            </w:r>
          </w:p>
          <w:p w14:paraId="12FCF15A" w14:textId="77777777" w:rsidR="00597773" w:rsidRDefault="00597773" w:rsidP="00597773">
            <w:pPr>
              <w:numPr>
                <w:ilvl w:val="0"/>
                <w:numId w:val="42"/>
              </w:numPr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t>IP Address given out by DHCP server (or similar)</w:t>
            </w:r>
          </w:p>
          <w:p w14:paraId="0CC3D06E" w14:textId="77777777" w:rsidR="00597773" w:rsidRPr="00597773" w:rsidRDefault="00597773" w:rsidP="00597773">
            <w:pPr>
              <w:pStyle w:val="SMUNORMALARIAL"/>
              <w:numPr>
                <w:ilvl w:val="0"/>
                <w:numId w:val="42"/>
              </w:numPr>
              <w:rPr>
                <w:rFonts w:ascii="Calibri" w:hAnsi="Calibri" w:cs="Arial"/>
                <w:szCs w:val="22"/>
              </w:rPr>
            </w:pPr>
            <w:r w:rsidRPr="00597773">
              <w:rPr>
                <w:rFonts w:ascii="Calibri" w:hAnsi="Calibri" w:cs="Arial"/>
                <w:szCs w:val="22"/>
              </w:rPr>
              <w:t>When a computer is switched on, if it doesn’t have a static IP address, it will send a request out on the network, the DHCP server then looks at its internal list, allocates a spare IP address to that machine, makes a note of it, alongside the MAC address of that computer. The computer then stores that IP address and uses it as its own unique ID.</w:t>
            </w:r>
          </w:p>
          <w:p w14:paraId="340B5037" w14:textId="77777777" w:rsidR="00597773" w:rsidRDefault="00597773" w:rsidP="00597773">
            <w:pPr>
              <w:numPr>
                <w:ilvl w:val="0"/>
                <w:numId w:val="42"/>
              </w:numPr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t>Any other relevant discussion/point</w:t>
            </w:r>
          </w:p>
          <w:p w14:paraId="7A9BD02C" w14:textId="77777777" w:rsidR="00597773" w:rsidRDefault="00597773" w:rsidP="00597773">
            <w:pPr>
              <w:rPr>
                <w:rFonts w:ascii="Calibri" w:hAnsi="Calibri" w:cs="Arial"/>
              </w:rPr>
            </w:pPr>
          </w:p>
          <w:p w14:paraId="2EB84DE5" w14:textId="77777777" w:rsidR="00597773" w:rsidRDefault="00597773" w:rsidP="00597773">
            <w:pPr>
              <w:rPr>
                <w:rFonts w:ascii="Calibri" w:hAnsi="Calibri" w:cs="Arial"/>
              </w:rPr>
            </w:pPr>
          </w:p>
          <w:p w14:paraId="264041ED" w14:textId="133F2CDB" w:rsidR="00597773" w:rsidRPr="00597773" w:rsidRDefault="00597773" w:rsidP="00597773">
            <w:pPr>
              <w:jc w:val="right"/>
              <w:rPr>
                <w:rFonts w:ascii="Calibri" w:hAnsi="Calibri" w:cs="Arial"/>
                <w:b/>
                <w:bCs/>
              </w:rPr>
            </w:pPr>
            <w:r w:rsidRPr="00597773">
              <w:rPr>
                <w:rFonts w:ascii="Calibri" w:hAnsi="Calibri" w:cs="Arial"/>
                <w:b/>
                <w:bCs/>
              </w:rPr>
              <w:t xml:space="preserve">Total 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7D93CD6B" w14:textId="11021171" w:rsidR="00921DFA" w:rsidRDefault="00597773" w:rsidP="002A3DE0">
            <w:pPr>
              <w:jc w:val="center"/>
              <w:rPr>
                <w:rFonts w:ascii="Calibri" w:hAnsi="Calibri" w:cs="Arial"/>
                <w:b/>
              </w:rPr>
            </w:pPr>
            <w:r>
              <w:rPr>
                <w:rFonts w:ascii="Calibri" w:hAnsi="Calibri" w:cs="Arial"/>
                <w:b/>
              </w:rPr>
              <w:t>15</w:t>
            </w:r>
          </w:p>
          <w:p w14:paraId="1763CACF" w14:textId="6A6827DC" w:rsidR="00597773" w:rsidRDefault="00597773" w:rsidP="002A3DE0">
            <w:pPr>
              <w:jc w:val="center"/>
              <w:rPr>
                <w:rFonts w:ascii="Calibri" w:hAnsi="Calibri" w:cs="Arial"/>
                <w:b/>
              </w:rPr>
            </w:pPr>
          </w:p>
          <w:p w14:paraId="38CE19C2" w14:textId="55BF0476" w:rsidR="00597773" w:rsidRDefault="00597773" w:rsidP="002A3DE0">
            <w:pPr>
              <w:jc w:val="center"/>
              <w:rPr>
                <w:rFonts w:ascii="Calibri" w:hAnsi="Calibri" w:cs="Arial"/>
                <w:b/>
              </w:rPr>
            </w:pPr>
          </w:p>
          <w:p w14:paraId="1C1B0CAB" w14:textId="54C1C1E1" w:rsidR="00597773" w:rsidRDefault="00597773" w:rsidP="002A3DE0">
            <w:pPr>
              <w:jc w:val="center"/>
              <w:rPr>
                <w:rFonts w:ascii="Calibri" w:hAnsi="Calibri" w:cs="Arial"/>
                <w:b/>
              </w:rPr>
            </w:pPr>
          </w:p>
          <w:p w14:paraId="2837B2B3" w14:textId="7BCF4E52" w:rsidR="00597773" w:rsidRDefault="00597773" w:rsidP="002A3DE0">
            <w:pPr>
              <w:jc w:val="center"/>
              <w:rPr>
                <w:rFonts w:ascii="Calibri" w:hAnsi="Calibri" w:cs="Arial"/>
                <w:b/>
              </w:rPr>
            </w:pPr>
          </w:p>
          <w:p w14:paraId="5AFCA310" w14:textId="29087FA5" w:rsidR="00597773" w:rsidRDefault="00597773" w:rsidP="002A3DE0">
            <w:pPr>
              <w:jc w:val="center"/>
              <w:rPr>
                <w:rFonts w:ascii="Calibri" w:hAnsi="Calibri" w:cs="Arial"/>
                <w:b/>
              </w:rPr>
            </w:pPr>
          </w:p>
          <w:p w14:paraId="4615A6D2" w14:textId="47ADA3E0" w:rsidR="00597773" w:rsidRDefault="00597773" w:rsidP="002A3DE0">
            <w:pPr>
              <w:jc w:val="center"/>
              <w:rPr>
                <w:rFonts w:ascii="Calibri" w:hAnsi="Calibri" w:cs="Arial"/>
                <w:b/>
              </w:rPr>
            </w:pPr>
          </w:p>
          <w:p w14:paraId="6B749D31" w14:textId="73BF5250" w:rsidR="00597773" w:rsidRDefault="00597773" w:rsidP="002A3DE0">
            <w:pPr>
              <w:jc w:val="center"/>
              <w:rPr>
                <w:rFonts w:ascii="Calibri" w:hAnsi="Calibri" w:cs="Arial"/>
                <w:b/>
              </w:rPr>
            </w:pPr>
          </w:p>
          <w:p w14:paraId="0DC5CE76" w14:textId="788E4108" w:rsidR="00597773" w:rsidRDefault="00597773" w:rsidP="002A3DE0">
            <w:pPr>
              <w:jc w:val="center"/>
              <w:rPr>
                <w:rFonts w:ascii="Calibri" w:hAnsi="Calibri" w:cs="Arial"/>
                <w:b/>
              </w:rPr>
            </w:pPr>
          </w:p>
          <w:p w14:paraId="0461CAA5" w14:textId="36A7BD6F" w:rsidR="00597773" w:rsidRDefault="00597773" w:rsidP="002A3DE0">
            <w:pPr>
              <w:jc w:val="center"/>
              <w:rPr>
                <w:rFonts w:ascii="Calibri" w:hAnsi="Calibri" w:cs="Arial"/>
                <w:b/>
              </w:rPr>
            </w:pPr>
          </w:p>
          <w:p w14:paraId="5C1B2C94" w14:textId="198A2121" w:rsidR="00597773" w:rsidRDefault="00597773" w:rsidP="002A3DE0">
            <w:pPr>
              <w:jc w:val="center"/>
              <w:rPr>
                <w:rFonts w:ascii="Calibri" w:hAnsi="Calibri" w:cs="Arial"/>
                <w:b/>
              </w:rPr>
            </w:pPr>
          </w:p>
          <w:p w14:paraId="6325B006" w14:textId="37DEC97F" w:rsidR="00597773" w:rsidRDefault="00597773" w:rsidP="002A3DE0">
            <w:pPr>
              <w:jc w:val="center"/>
              <w:rPr>
                <w:rFonts w:ascii="Calibri" w:hAnsi="Calibri" w:cs="Arial"/>
                <w:b/>
              </w:rPr>
            </w:pPr>
          </w:p>
          <w:p w14:paraId="78E4D584" w14:textId="7DE0149F" w:rsidR="00597773" w:rsidRDefault="00597773" w:rsidP="002A3DE0">
            <w:pPr>
              <w:jc w:val="center"/>
              <w:rPr>
                <w:rFonts w:ascii="Calibri" w:hAnsi="Calibri" w:cs="Arial"/>
                <w:b/>
              </w:rPr>
            </w:pPr>
          </w:p>
          <w:p w14:paraId="188418B7" w14:textId="1EB4EF30" w:rsidR="00597773" w:rsidRDefault="00597773" w:rsidP="002A3DE0">
            <w:pPr>
              <w:jc w:val="center"/>
              <w:rPr>
                <w:rFonts w:ascii="Calibri" w:hAnsi="Calibri" w:cs="Arial"/>
                <w:b/>
              </w:rPr>
            </w:pPr>
          </w:p>
          <w:p w14:paraId="1E48BB96" w14:textId="67513757" w:rsidR="00597773" w:rsidRDefault="00597773" w:rsidP="002A3DE0">
            <w:pPr>
              <w:jc w:val="center"/>
              <w:rPr>
                <w:rFonts w:ascii="Calibri" w:hAnsi="Calibri" w:cs="Arial"/>
                <w:b/>
              </w:rPr>
            </w:pPr>
          </w:p>
          <w:p w14:paraId="31C4FA3E" w14:textId="49E5E5AA" w:rsidR="00597773" w:rsidRDefault="00597773" w:rsidP="002A3DE0">
            <w:pPr>
              <w:jc w:val="center"/>
              <w:rPr>
                <w:rFonts w:ascii="Calibri" w:hAnsi="Calibri" w:cs="Arial"/>
                <w:b/>
              </w:rPr>
            </w:pPr>
            <w:r>
              <w:rPr>
                <w:rFonts w:ascii="Calibri" w:hAnsi="Calibri" w:cs="Arial"/>
                <w:b/>
              </w:rPr>
              <w:t>5</w:t>
            </w:r>
          </w:p>
          <w:p w14:paraId="13A892D6" w14:textId="4515DAAF" w:rsidR="00597773" w:rsidRDefault="00597773" w:rsidP="002A3DE0">
            <w:pPr>
              <w:jc w:val="center"/>
              <w:rPr>
                <w:rFonts w:ascii="Calibri" w:hAnsi="Calibri" w:cs="Arial"/>
                <w:b/>
              </w:rPr>
            </w:pPr>
          </w:p>
          <w:p w14:paraId="7273353A" w14:textId="48CDE11D" w:rsidR="00597773" w:rsidRDefault="00597773" w:rsidP="002A3DE0">
            <w:pPr>
              <w:jc w:val="center"/>
              <w:rPr>
                <w:rFonts w:ascii="Calibri" w:hAnsi="Calibri" w:cs="Arial"/>
                <w:b/>
              </w:rPr>
            </w:pPr>
          </w:p>
          <w:p w14:paraId="1D41F6DF" w14:textId="06A87A9E" w:rsidR="00597773" w:rsidRDefault="00597773" w:rsidP="002A3DE0">
            <w:pPr>
              <w:jc w:val="center"/>
              <w:rPr>
                <w:rFonts w:ascii="Calibri" w:hAnsi="Calibri" w:cs="Arial"/>
                <w:b/>
              </w:rPr>
            </w:pPr>
          </w:p>
          <w:p w14:paraId="0874BC52" w14:textId="01693CC2" w:rsidR="00597773" w:rsidRDefault="00597773" w:rsidP="002A3DE0">
            <w:pPr>
              <w:jc w:val="center"/>
              <w:rPr>
                <w:rFonts w:ascii="Calibri" w:hAnsi="Calibri" w:cs="Arial"/>
                <w:b/>
              </w:rPr>
            </w:pPr>
          </w:p>
          <w:p w14:paraId="3D4C7CF9" w14:textId="3A633387" w:rsidR="00597773" w:rsidRDefault="00597773" w:rsidP="002A3DE0">
            <w:pPr>
              <w:jc w:val="center"/>
              <w:rPr>
                <w:rFonts w:ascii="Calibri" w:hAnsi="Calibri" w:cs="Arial"/>
                <w:b/>
              </w:rPr>
            </w:pPr>
          </w:p>
          <w:p w14:paraId="0ABC8389" w14:textId="7D0EC8CD" w:rsidR="00597773" w:rsidRDefault="00597773" w:rsidP="002A3DE0">
            <w:pPr>
              <w:jc w:val="center"/>
              <w:rPr>
                <w:rFonts w:ascii="Calibri" w:hAnsi="Calibri" w:cs="Arial"/>
                <w:b/>
              </w:rPr>
            </w:pPr>
          </w:p>
          <w:p w14:paraId="3B3A5CDB" w14:textId="4909051D" w:rsidR="00597773" w:rsidRDefault="00597773" w:rsidP="002A3DE0">
            <w:pPr>
              <w:jc w:val="center"/>
              <w:rPr>
                <w:rFonts w:ascii="Calibri" w:hAnsi="Calibri" w:cs="Arial"/>
                <w:b/>
              </w:rPr>
            </w:pPr>
          </w:p>
          <w:p w14:paraId="7A161547" w14:textId="3C3B4CA3" w:rsidR="00597773" w:rsidRDefault="00597773" w:rsidP="002A3DE0">
            <w:pPr>
              <w:jc w:val="center"/>
              <w:rPr>
                <w:rFonts w:ascii="Calibri" w:hAnsi="Calibri" w:cs="Arial"/>
                <w:b/>
              </w:rPr>
            </w:pPr>
          </w:p>
          <w:p w14:paraId="49F7EF31" w14:textId="47A00CCF" w:rsidR="00597773" w:rsidRDefault="00597773" w:rsidP="002A3DE0">
            <w:pPr>
              <w:jc w:val="center"/>
              <w:rPr>
                <w:rFonts w:ascii="Calibri" w:hAnsi="Calibri" w:cs="Arial"/>
                <w:b/>
              </w:rPr>
            </w:pPr>
          </w:p>
          <w:p w14:paraId="62182B27" w14:textId="543C5BB9" w:rsidR="00597773" w:rsidRDefault="00597773" w:rsidP="002A3DE0">
            <w:pPr>
              <w:jc w:val="center"/>
              <w:rPr>
                <w:rFonts w:ascii="Calibri" w:hAnsi="Calibri" w:cs="Arial"/>
                <w:b/>
              </w:rPr>
            </w:pPr>
          </w:p>
          <w:p w14:paraId="2A9798E8" w14:textId="14D1C7D0" w:rsidR="00597773" w:rsidRDefault="00597773" w:rsidP="002A3DE0">
            <w:pPr>
              <w:jc w:val="center"/>
              <w:rPr>
                <w:rFonts w:ascii="Calibri" w:hAnsi="Calibri" w:cs="Arial"/>
                <w:b/>
              </w:rPr>
            </w:pPr>
          </w:p>
          <w:p w14:paraId="4EEB2DA2" w14:textId="2F428D19" w:rsidR="00597773" w:rsidRDefault="00597773" w:rsidP="002A3DE0">
            <w:pPr>
              <w:jc w:val="center"/>
              <w:rPr>
                <w:rFonts w:ascii="Calibri" w:hAnsi="Calibri" w:cs="Arial"/>
                <w:b/>
              </w:rPr>
            </w:pPr>
          </w:p>
          <w:p w14:paraId="272BCB7B" w14:textId="20A40893" w:rsidR="00597773" w:rsidRDefault="00597773" w:rsidP="002A3DE0">
            <w:pPr>
              <w:jc w:val="center"/>
              <w:rPr>
                <w:rFonts w:ascii="Calibri" w:hAnsi="Calibri" w:cs="Arial"/>
                <w:b/>
              </w:rPr>
            </w:pPr>
            <w:r>
              <w:rPr>
                <w:rFonts w:ascii="Calibri" w:hAnsi="Calibri" w:cs="Arial"/>
                <w:b/>
              </w:rPr>
              <w:t>5</w:t>
            </w:r>
          </w:p>
          <w:p w14:paraId="4FE9C3C5" w14:textId="56084AA3" w:rsidR="00597773" w:rsidRDefault="00597773" w:rsidP="002A3DE0">
            <w:pPr>
              <w:jc w:val="center"/>
              <w:rPr>
                <w:rFonts w:ascii="Calibri" w:hAnsi="Calibri" w:cs="Arial"/>
                <w:b/>
              </w:rPr>
            </w:pPr>
          </w:p>
          <w:p w14:paraId="1724228A" w14:textId="604DBB02" w:rsidR="00597773" w:rsidRDefault="00597773" w:rsidP="002A3DE0">
            <w:pPr>
              <w:jc w:val="center"/>
              <w:rPr>
                <w:rFonts w:ascii="Calibri" w:hAnsi="Calibri" w:cs="Arial"/>
                <w:b/>
              </w:rPr>
            </w:pPr>
          </w:p>
          <w:p w14:paraId="210C2261" w14:textId="698FB73B" w:rsidR="00597773" w:rsidRDefault="00597773" w:rsidP="002A3DE0">
            <w:pPr>
              <w:jc w:val="center"/>
              <w:rPr>
                <w:rFonts w:ascii="Calibri" w:hAnsi="Calibri" w:cs="Arial"/>
                <w:b/>
              </w:rPr>
            </w:pPr>
          </w:p>
          <w:p w14:paraId="70620D1C" w14:textId="77777777" w:rsidR="00921DFA" w:rsidRPr="00872121" w:rsidRDefault="00921DFA" w:rsidP="002A3DE0">
            <w:pPr>
              <w:jc w:val="center"/>
              <w:rPr>
                <w:rFonts w:ascii="Calibri" w:hAnsi="Calibri" w:cs="Arial"/>
                <w:b/>
              </w:rPr>
            </w:pPr>
          </w:p>
          <w:p w14:paraId="56BCAA5A" w14:textId="77777777" w:rsidR="00921DFA" w:rsidRDefault="00921DFA" w:rsidP="002A3DE0">
            <w:pPr>
              <w:jc w:val="center"/>
              <w:rPr>
                <w:rFonts w:ascii="Calibri" w:hAnsi="Calibri" w:cs="Arial"/>
                <w:b/>
              </w:rPr>
            </w:pPr>
          </w:p>
          <w:p w14:paraId="198C89BE" w14:textId="77777777" w:rsidR="00597773" w:rsidRDefault="00597773" w:rsidP="002A3DE0">
            <w:pPr>
              <w:jc w:val="center"/>
              <w:rPr>
                <w:rFonts w:ascii="Calibri" w:hAnsi="Calibri" w:cs="Arial"/>
                <w:b/>
              </w:rPr>
            </w:pPr>
          </w:p>
          <w:p w14:paraId="1D27EC87" w14:textId="77777777" w:rsidR="00597773" w:rsidRDefault="00597773" w:rsidP="002A3DE0">
            <w:pPr>
              <w:jc w:val="center"/>
              <w:rPr>
                <w:rFonts w:ascii="Calibri" w:hAnsi="Calibri" w:cs="Arial"/>
                <w:b/>
              </w:rPr>
            </w:pPr>
          </w:p>
          <w:p w14:paraId="4D97841D" w14:textId="77777777" w:rsidR="00597773" w:rsidRDefault="00597773" w:rsidP="002A3DE0">
            <w:pPr>
              <w:jc w:val="center"/>
              <w:rPr>
                <w:rFonts w:ascii="Calibri" w:hAnsi="Calibri" w:cs="Arial"/>
                <w:b/>
              </w:rPr>
            </w:pPr>
          </w:p>
          <w:p w14:paraId="4330D709" w14:textId="77777777" w:rsidR="00597773" w:rsidRDefault="00597773" w:rsidP="002A3DE0">
            <w:pPr>
              <w:jc w:val="center"/>
              <w:rPr>
                <w:rFonts w:ascii="Calibri" w:hAnsi="Calibri" w:cs="Arial"/>
                <w:b/>
              </w:rPr>
            </w:pPr>
          </w:p>
          <w:p w14:paraId="4654DD85" w14:textId="77777777" w:rsidR="00597773" w:rsidRDefault="00597773" w:rsidP="002A3DE0">
            <w:pPr>
              <w:jc w:val="center"/>
              <w:rPr>
                <w:rFonts w:ascii="Calibri" w:hAnsi="Calibri" w:cs="Arial"/>
                <w:b/>
              </w:rPr>
            </w:pPr>
          </w:p>
          <w:p w14:paraId="7C9DDCC3" w14:textId="77EF1D2C" w:rsidR="00597773" w:rsidRPr="00872121" w:rsidRDefault="00597773" w:rsidP="002A3DE0">
            <w:pPr>
              <w:jc w:val="center"/>
              <w:rPr>
                <w:rFonts w:ascii="Calibri" w:hAnsi="Calibri" w:cs="Arial"/>
                <w:b/>
              </w:rPr>
            </w:pPr>
            <w:r>
              <w:rPr>
                <w:rFonts w:ascii="Calibri" w:hAnsi="Calibri" w:cs="Arial"/>
                <w:b/>
              </w:rPr>
              <w:t>25</w:t>
            </w:r>
          </w:p>
        </w:tc>
      </w:tr>
    </w:tbl>
    <w:p w14:paraId="29415882" w14:textId="77777777" w:rsidR="00B14BC2" w:rsidRPr="003732EA" w:rsidRDefault="00B14BC2" w:rsidP="00597773">
      <w:pPr>
        <w:jc w:val="both"/>
        <w:rPr>
          <w:rFonts w:ascii="Calibri" w:hAnsi="Calibri" w:cs="Arial"/>
        </w:rPr>
      </w:pPr>
    </w:p>
    <w:sectPr w:rsidR="00B14BC2" w:rsidRPr="003732EA" w:rsidSect="00196046">
      <w:headerReference w:type="default" r:id="rId7"/>
      <w:footerReference w:type="default" r:id="rId8"/>
      <w:pgSz w:w="11894" w:h="16834"/>
      <w:pgMar w:top="720" w:right="720" w:bottom="720" w:left="720" w:header="706" w:footer="706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D040222" w14:textId="77777777" w:rsidR="00BC0EBE" w:rsidRDefault="00BC0EBE">
      <w:r>
        <w:separator/>
      </w:r>
    </w:p>
  </w:endnote>
  <w:endnote w:type="continuationSeparator" w:id="0">
    <w:p w14:paraId="667AE197" w14:textId="77777777" w:rsidR="00BC0EBE" w:rsidRDefault="00BC0E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6C367EB" w14:textId="77777777" w:rsidR="00C83C7D" w:rsidRPr="00C83C7D" w:rsidRDefault="00C83C7D">
    <w:pPr>
      <w:pStyle w:val="Footer"/>
      <w:jc w:val="center"/>
      <w:rPr>
        <w:rFonts w:ascii="Calibri" w:hAnsi="Calibri"/>
      </w:rPr>
    </w:pPr>
    <w:r w:rsidRPr="00C83C7D">
      <w:rPr>
        <w:rFonts w:ascii="Calibri" w:hAnsi="Calibri"/>
      </w:rPr>
      <w:fldChar w:fldCharType="begin"/>
    </w:r>
    <w:r w:rsidRPr="00C83C7D">
      <w:rPr>
        <w:rFonts w:ascii="Calibri" w:hAnsi="Calibri"/>
      </w:rPr>
      <w:instrText xml:space="preserve"> PAGE   \* MERGEFORMAT </w:instrText>
    </w:r>
    <w:r w:rsidRPr="00C83C7D">
      <w:rPr>
        <w:rFonts w:ascii="Calibri" w:hAnsi="Calibri"/>
      </w:rPr>
      <w:fldChar w:fldCharType="separate"/>
    </w:r>
    <w:r w:rsidR="00003E52">
      <w:rPr>
        <w:rFonts w:ascii="Calibri" w:hAnsi="Calibri"/>
        <w:noProof/>
      </w:rPr>
      <w:t>1</w:t>
    </w:r>
    <w:r w:rsidRPr="00C83C7D">
      <w:rPr>
        <w:rFonts w:ascii="Calibri" w:hAnsi="Calibri"/>
      </w:rPr>
      <w:fldChar w:fldCharType="end"/>
    </w:r>
  </w:p>
  <w:p w14:paraId="61765E63" w14:textId="77777777" w:rsidR="00C83C7D" w:rsidRDefault="00C83C7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EA15BD7" w14:textId="77777777" w:rsidR="00BC0EBE" w:rsidRDefault="00BC0EBE">
      <w:r>
        <w:separator/>
      </w:r>
    </w:p>
  </w:footnote>
  <w:footnote w:type="continuationSeparator" w:id="0">
    <w:p w14:paraId="4C2C7EA3" w14:textId="77777777" w:rsidR="00BC0EBE" w:rsidRDefault="00BC0EB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87264F8" w14:textId="77777777" w:rsidR="000010DB" w:rsidRPr="0095678C" w:rsidRDefault="00D1744C" w:rsidP="0095678C">
    <w:pPr>
      <w:pStyle w:val="Header"/>
    </w:pPr>
    <w:r>
      <w:rPr>
        <w:noProof/>
      </w:rPr>
      <w:pict w14:anchorId="166527F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181.55pt;height:72.65pt;visibility:visible">
          <v:imagedata r:id="rId1" o:title="UWTSD Logo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376978"/>
    <w:multiLevelType w:val="hybridMultilevel"/>
    <w:tmpl w:val="F3EC5358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14F66C7"/>
    <w:multiLevelType w:val="hybridMultilevel"/>
    <w:tmpl w:val="4A58999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1D166FF"/>
    <w:multiLevelType w:val="hybridMultilevel"/>
    <w:tmpl w:val="15CCB5E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02150861"/>
    <w:multiLevelType w:val="hybridMultilevel"/>
    <w:tmpl w:val="BE46FBA2"/>
    <w:lvl w:ilvl="0" w:tplc="925C7290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2616F6D"/>
    <w:multiLevelType w:val="hybridMultilevel"/>
    <w:tmpl w:val="41CCBE1A"/>
    <w:lvl w:ilvl="0" w:tplc="0409001B">
      <w:start w:val="1"/>
      <w:numFmt w:val="lowerRoman"/>
      <w:lvlText w:val="%1."/>
      <w:lvlJc w:val="right"/>
      <w:pPr>
        <w:ind w:left="720" w:hanging="360"/>
      </w:p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2895E4A"/>
    <w:multiLevelType w:val="hybridMultilevel"/>
    <w:tmpl w:val="015EAC50"/>
    <w:lvl w:ilvl="0" w:tplc="DAD605CE">
      <w:start w:val="1"/>
      <w:numFmt w:val="lowerRoman"/>
      <w:lvlText w:val="%1."/>
      <w:lvlJc w:val="righ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68428D9"/>
    <w:multiLevelType w:val="hybridMultilevel"/>
    <w:tmpl w:val="719E3F9E"/>
    <w:lvl w:ilvl="0" w:tplc="925C7290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707451D"/>
    <w:multiLevelType w:val="hybridMultilevel"/>
    <w:tmpl w:val="7B34FEBC"/>
    <w:lvl w:ilvl="0" w:tplc="71869090">
      <w:start w:val="1"/>
      <w:numFmt w:val="lowerRoman"/>
      <w:lvlText w:val="%1."/>
      <w:lvlJc w:val="righ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148206F"/>
    <w:multiLevelType w:val="hybridMultilevel"/>
    <w:tmpl w:val="BE46FBA2"/>
    <w:lvl w:ilvl="0" w:tplc="925C7290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58001A5"/>
    <w:multiLevelType w:val="hybridMultilevel"/>
    <w:tmpl w:val="927E8068"/>
    <w:lvl w:ilvl="0" w:tplc="08090001">
      <w:start w:val="1"/>
      <w:numFmt w:val="bullet"/>
      <w:lvlText w:val=""/>
      <w:lvlJc w:val="left"/>
      <w:pPr>
        <w:ind w:left="1080" w:hanging="720"/>
      </w:pPr>
      <w:rPr>
        <w:rFonts w:ascii="Symbol" w:hAnsi="Symbol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6AB4441"/>
    <w:multiLevelType w:val="hybridMultilevel"/>
    <w:tmpl w:val="6816A59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20063133"/>
    <w:multiLevelType w:val="hybridMultilevel"/>
    <w:tmpl w:val="3A54219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227B79E8"/>
    <w:multiLevelType w:val="hybridMultilevel"/>
    <w:tmpl w:val="1D303CA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4027038"/>
    <w:multiLevelType w:val="hybridMultilevel"/>
    <w:tmpl w:val="BCE06E7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3A522767"/>
    <w:multiLevelType w:val="hybridMultilevel"/>
    <w:tmpl w:val="0982FAA8"/>
    <w:lvl w:ilvl="0" w:tplc="925C7290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6625B0F"/>
    <w:multiLevelType w:val="hybridMultilevel"/>
    <w:tmpl w:val="DD628106"/>
    <w:lvl w:ilvl="0" w:tplc="925C7290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34949204">
      <w:start w:val="1"/>
      <w:numFmt w:val="lowerRoman"/>
      <w:lvlText w:val="%2)"/>
      <w:lvlJc w:val="left"/>
      <w:pPr>
        <w:ind w:left="1800" w:hanging="720"/>
      </w:pPr>
      <w:rPr>
        <w:rFonts w:hint="default"/>
        <w:b w:val="0"/>
        <w:bCs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9AB67E8"/>
    <w:multiLevelType w:val="hybridMultilevel"/>
    <w:tmpl w:val="D338983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49B018C2"/>
    <w:multiLevelType w:val="hybridMultilevel"/>
    <w:tmpl w:val="195A0FEC"/>
    <w:lvl w:ilvl="0" w:tplc="925C7290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AB0077E"/>
    <w:multiLevelType w:val="hybridMultilevel"/>
    <w:tmpl w:val="2B2E01CE"/>
    <w:lvl w:ilvl="0" w:tplc="925C7290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B7A5E24"/>
    <w:multiLevelType w:val="hybridMultilevel"/>
    <w:tmpl w:val="258E419E"/>
    <w:lvl w:ilvl="0" w:tplc="925C7290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BF12D4F"/>
    <w:multiLevelType w:val="hybridMultilevel"/>
    <w:tmpl w:val="F9361BB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CE826A2"/>
    <w:multiLevelType w:val="hybridMultilevel"/>
    <w:tmpl w:val="3F5628F6"/>
    <w:lvl w:ilvl="0" w:tplc="0409001B">
      <w:start w:val="1"/>
      <w:numFmt w:val="lowerRoman"/>
      <w:lvlText w:val="%1."/>
      <w:lvlJc w:val="righ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33032A9"/>
    <w:multiLevelType w:val="hybridMultilevel"/>
    <w:tmpl w:val="6682015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55667475"/>
    <w:multiLevelType w:val="hybridMultilevel"/>
    <w:tmpl w:val="1318BFAE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 w15:restartNumberingAfterBreak="0">
    <w:nsid w:val="55D62CE2"/>
    <w:multiLevelType w:val="hybridMultilevel"/>
    <w:tmpl w:val="35AE9B3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6E259D6"/>
    <w:multiLevelType w:val="hybridMultilevel"/>
    <w:tmpl w:val="EB7ED064"/>
    <w:lvl w:ilvl="0" w:tplc="925C7290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DDB56AE"/>
    <w:multiLevelType w:val="hybridMultilevel"/>
    <w:tmpl w:val="553EC3E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5F975F00"/>
    <w:multiLevelType w:val="hybridMultilevel"/>
    <w:tmpl w:val="5E9620F8"/>
    <w:lvl w:ilvl="0" w:tplc="F948C4A4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2C26AB8"/>
    <w:multiLevelType w:val="hybridMultilevel"/>
    <w:tmpl w:val="ABF464E8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9" w15:restartNumberingAfterBreak="0">
    <w:nsid w:val="66563B42"/>
    <w:multiLevelType w:val="hybridMultilevel"/>
    <w:tmpl w:val="7F2E8CF2"/>
    <w:lvl w:ilvl="0" w:tplc="037889F2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85958B4"/>
    <w:multiLevelType w:val="hybridMultilevel"/>
    <w:tmpl w:val="B81CB8A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1604F3B"/>
    <w:multiLevelType w:val="hybridMultilevel"/>
    <w:tmpl w:val="C5C6ED8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2" w15:restartNumberingAfterBreak="0">
    <w:nsid w:val="72382E8E"/>
    <w:multiLevelType w:val="hybridMultilevel"/>
    <w:tmpl w:val="5EAA16AE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3" w15:restartNumberingAfterBreak="0">
    <w:nsid w:val="726D05E6"/>
    <w:multiLevelType w:val="hybridMultilevel"/>
    <w:tmpl w:val="E6EC991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4" w15:restartNumberingAfterBreak="0">
    <w:nsid w:val="76310BB4"/>
    <w:multiLevelType w:val="hybridMultilevel"/>
    <w:tmpl w:val="45FAF31E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5" w15:restartNumberingAfterBreak="0">
    <w:nsid w:val="76660066"/>
    <w:multiLevelType w:val="hybridMultilevel"/>
    <w:tmpl w:val="51D49C84"/>
    <w:lvl w:ilvl="0" w:tplc="0409001B">
      <w:start w:val="1"/>
      <w:numFmt w:val="lowerRoman"/>
      <w:lvlText w:val="%1."/>
      <w:lvlJc w:val="righ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6877B58"/>
    <w:multiLevelType w:val="hybridMultilevel"/>
    <w:tmpl w:val="ABD81600"/>
    <w:lvl w:ilvl="0" w:tplc="5BBA7D62">
      <w:start w:val="1"/>
      <w:numFmt w:val="lowerRoman"/>
      <w:lvlText w:val="%1)"/>
      <w:lvlJc w:val="left"/>
      <w:pPr>
        <w:ind w:left="720" w:hanging="360"/>
      </w:pPr>
      <w:rPr>
        <w:rFonts w:hint="default"/>
        <w:b w:val="0"/>
        <w:bCs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71A6220"/>
    <w:multiLevelType w:val="hybridMultilevel"/>
    <w:tmpl w:val="524CB43E"/>
    <w:lvl w:ilvl="0" w:tplc="925C7290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81D542E"/>
    <w:multiLevelType w:val="hybridMultilevel"/>
    <w:tmpl w:val="783AA9C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9" w15:restartNumberingAfterBreak="0">
    <w:nsid w:val="7A056127"/>
    <w:multiLevelType w:val="hybridMultilevel"/>
    <w:tmpl w:val="D842F94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0" w15:restartNumberingAfterBreak="0">
    <w:nsid w:val="7E6F476A"/>
    <w:multiLevelType w:val="hybridMultilevel"/>
    <w:tmpl w:val="EF0AFA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2"/>
  </w:num>
  <w:num w:numId="3">
    <w:abstractNumId w:val="11"/>
  </w:num>
  <w:num w:numId="4">
    <w:abstractNumId w:val="40"/>
  </w:num>
  <w:num w:numId="5">
    <w:abstractNumId w:val="31"/>
  </w:num>
  <w:num w:numId="6">
    <w:abstractNumId w:val="28"/>
  </w:num>
  <w:num w:numId="7">
    <w:abstractNumId w:val="16"/>
  </w:num>
  <w:num w:numId="8">
    <w:abstractNumId w:val="33"/>
  </w:num>
  <w:num w:numId="9">
    <w:abstractNumId w:val="29"/>
  </w:num>
  <w:num w:numId="10">
    <w:abstractNumId w:val="39"/>
  </w:num>
  <w:num w:numId="11">
    <w:abstractNumId w:val="10"/>
  </w:num>
  <w:num w:numId="12">
    <w:abstractNumId w:val="27"/>
  </w:num>
  <w:num w:numId="13">
    <w:abstractNumId w:val="38"/>
  </w:num>
  <w:num w:numId="14">
    <w:abstractNumId w:val="34"/>
  </w:num>
  <w:num w:numId="15">
    <w:abstractNumId w:val="23"/>
  </w:num>
  <w:num w:numId="16">
    <w:abstractNumId w:val="1"/>
  </w:num>
  <w:num w:numId="17">
    <w:abstractNumId w:val="0"/>
  </w:num>
  <w:num w:numId="18">
    <w:abstractNumId w:val="32"/>
  </w:num>
  <w:num w:numId="19">
    <w:abstractNumId w:val="20"/>
  </w:num>
  <w:num w:numId="20">
    <w:abstractNumId w:val="5"/>
  </w:num>
  <w:num w:numId="21">
    <w:abstractNumId w:val="21"/>
  </w:num>
  <w:num w:numId="22">
    <w:abstractNumId w:val="35"/>
  </w:num>
  <w:num w:numId="23">
    <w:abstractNumId w:val="4"/>
  </w:num>
  <w:num w:numId="24">
    <w:abstractNumId w:val="12"/>
  </w:num>
  <w:num w:numId="25">
    <w:abstractNumId w:val="26"/>
  </w:num>
  <w:num w:numId="26">
    <w:abstractNumId w:val="7"/>
  </w:num>
  <w:num w:numId="27">
    <w:abstractNumId w:val="19"/>
  </w:num>
  <w:num w:numId="28">
    <w:abstractNumId w:val="37"/>
  </w:num>
  <w:num w:numId="29">
    <w:abstractNumId w:val="14"/>
  </w:num>
  <w:num w:numId="30">
    <w:abstractNumId w:val="25"/>
  </w:num>
  <w:num w:numId="31">
    <w:abstractNumId w:val="8"/>
  </w:num>
  <w:num w:numId="32">
    <w:abstractNumId w:val="3"/>
  </w:num>
  <w:num w:numId="33">
    <w:abstractNumId w:val="15"/>
  </w:num>
  <w:num w:numId="34">
    <w:abstractNumId w:val="6"/>
  </w:num>
  <w:num w:numId="35">
    <w:abstractNumId w:val="18"/>
  </w:num>
  <w:num w:numId="36">
    <w:abstractNumId w:val="17"/>
  </w:num>
  <w:num w:numId="37">
    <w:abstractNumId w:val="9"/>
  </w:num>
  <w:num w:numId="38">
    <w:abstractNumId w:val="13"/>
  </w:num>
  <w:num w:numId="39">
    <w:abstractNumId w:val="36"/>
  </w:num>
  <w:num w:numId="40">
    <w:abstractNumId w:val="22"/>
  </w:num>
  <w:num w:numId="41">
    <w:abstractNumId w:val="24"/>
  </w:num>
  <w:num w:numId="42">
    <w:abstractNumId w:val="30"/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367CC"/>
    <w:rsid w:val="0000109D"/>
    <w:rsid w:val="000010DB"/>
    <w:rsid w:val="00003E52"/>
    <w:rsid w:val="00006F8F"/>
    <w:rsid w:val="00065CF6"/>
    <w:rsid w:val="00086D67"/>
    <w:rsid w:val="000A32B0"/>
    <w:rsid w:val="000F286C"/>
    <w:rsid w:val="00124116"/>
    <w:rsid w:val="001257E4"/>
    <w:rsid w:val="00150219"/>
    <w:rsid w:val="0015328A"/>
    <w:rsid w:val="00171191"/>
    <w:rsid w:val="00196046"/>
    <w:rsid w:val="001B779D"/>
    <w:rsid w:val="001C7D88"/>
    <w:rsid w:val="002105E0"/>
    <w:rsid w:val="00224394"/>
    <w:rsid w:val="00233CB6"/>
    <w:rsid w:val="0024252D"/>
    <w:rsid w:val="0025092D"/>
    <w:rsid w:val="002702CE"/>
    <w:rsid w:val="00281FA4"/>
    <w:rsid w:val="002A0895"/>
    <w:rsid w:val="002A3DE0"/>
    <w:rsid w:val="002A4D86"/>
    <w:rsid w:val="002D3A3C"/>
    <w:rsid w:val="002E2D94"/>
    <w:rsid w:val="002F7DEC"/>
    <w:rsid w:val="00321DA3"/>
    <w:rsid w:val="00322BBD"/>
    <w:rsid w:val="003367CC"/>
    <w:rsid w:val="0035797F"/>
    <w:rsid w:val="003732EA"/>
    <w:rsid w:val="003739C4"/>
    <w:rsid w:val="00392BA7"/>
    <w:rsid w:val="003A12E4"/>
    <w:rsid w:val="003C4269"/>
    <w:rsid w:val="004168E1"/>
    <w:rsid w:val="00417728"/>
    <w:rsid w:val="00424BB5"/>
    <w:rsid w:val="004443A2"/>
    <w:rsid w:val="00450DE2"/>
    <w:rsid w:val="00457BF5"/>
    <w:rsid w:val="00460CA0"/>
    <w:rsid w:val="00486860"/>
    <w:rsid w:val="004B6E78"/>
    <w:rsid w:val="004F290F"/>
    <w:rsid w:val="00517A25"/>
    <w:rsid w:val="00551D46"/>
    <w:rsid w:val="00586E83"/>
    <w:rsid w:val="005928F3"/>
    <w:rsid w:val="00597773"/>
    <w:rsid w:val="005C368D"/>
    <w:rsid w:val="005E21C2"/>
    <w:rsid w:val="005E5A41"/>
    <w:rsid w:val="005F2F86"/>
    <w:rsid w:val="005F647C"/>
    <w:rsid w:val="00654A0B"/>
    <w:rsid w:val="00662961"/>
    <w:rsid w:val="006A455E"/>
    <w:rsid w:val="006C4928"/>
    <w:rsid w:val="007217BE"/>
    <w:rsid w:val="00726F99"/>
    <w:rsid w:val="00735856"/>
    <w:rsid w:val="0075613A"/>
    <w:rsid w:val="007B2F06"/>
    <w:rsid w:val="0082315B"/>
    <w:rsid w:val="008440EE"/>
    <w:rsid w:val="008B563C"/>
    <w:rsid w:val="008F6337"/>
    <w:rsid w:val="008F63BA"/>
    <w:rsid w:val="00910688"/>
    <w:rsid w:val="00921DFA"/>
    <w:rsid w:val="0092762C"/>
    <w:rsid w:val="009354E0"/>
    <w:rsid w:val="00941770"/>
    <w:rsid w:val="0095678C"/>
    <w:rsid w:val="009E3436"/>
    <w:rsid w:val="009F78F8"/>
    <w:rsid w:val="00A0117C"/>
    <w:rsid w:val="00A04243"/>
    <w:rsid w:val="00A3695F"/>
    <w:rsid w:val="00A55FD6"/>
    <w:rsid w:val="00A62F9F"/>
    <w:rsid w:val="00A673F2"/>
    <w:rsid w:val="00A96A63"/>
    <w:rsid w:val="00AA49BC"/>
    <w:rsid w:val="00B05F85"/>
    <w:rsid w:val="00B05FC2"/>
    <w:rsid w:val="00B14BC2"/>
    <w:rsid w:val="00B15F26"/>
    <w:rsid w:val="00B356F4"/>
    <w:rsid w:val="00B3605C"/>
    <w:rsid w:val="00B45C0D"/>
    <w:rsid w:val="00B56078"/>
    <w:rsid w:val="00BC0EBE"/>
    <w:rsid w:val="00BE5AA6"/>
    <w:rsid w:val="00BE7796"/>
    <w:rsid w:val="00C1791B"/>
    <w:rsid w:val="00C50D8B"/>
    <w:rsid w:val="00C63371"/>
    <w:rsid w:val="00C83C7D"/>
    <w:rsid w:val="00C86FA9"/>
    <w:rsid w:val="00CB3C5C"/>
    <w:rsid w:val="00CB4368"/>
    <w:rsid w:val="00CB5E58"/>
    <w:rsid w:val="00CC1E55"/>
    <w:rsid w:val="00D03FDE"/>
    <w:rsid w:val="00D1744C"/>
    <w:rsid w:val="00D24B85"/>
    <w:rsid w:val="00D26762"/>
    <w:rsid w:val="00D34471"/>
    <w:rsid w:val="00D90FE6"/>
    <w:rsid w:val="00DD126F"/>
    <w:rsid w:val="00DD3138"/>
    <w:rsid w:val="00DE69CE"/>
    <w:rsid w:val="00E2464E"/>
    <w:rsid w:val="00E61B0A"/>
    <w:rsid w:val="00E8746A"/>
    <w:rsid w:val="00E9446F"/>
    <w:rsid w:val="00E957F1"/>
    <w:rsid w:val="00EC6485"/>
    <w:rsid w:val="00EE1F7C"/>
    <w:rsid w:val="00F40433"/>
    <w:rsid w:val="00F77770"/>
    <w:rsid w:val="00FB4C1F"/>
    <w:rsid w:val="00FB72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2EFC963C"/>
  <w15:chartTrackingRefBased/>
  <w15:docId w15:val="{5558FC2F-DD16-4411-83DC-CB83218C93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233CB6"/>
    <w:rPr>
      <w:rFonts w:ascii="Arial" w:hAnsi="Arial"/>
      <w:sz w:val="22"/>
      <w:szCs w:val="22"/>
    </w:rPr>
  </w:style>
  <w:style w:type="paragraph" w:styleId="Heading1">
    <w:name w:val="heading 1"/>
    <w:basedOn w:val="Normal"/>
    <w:next w:val="Normal"/>
    <w:qFormat/>
    <w:rsid w:val="00196046"/>
    <w:pPr>
      <w:keepNext/>
      <w:pBdr>
        <w:top w:val="single" w:sz="12" w:space="1" w:color="auto"/>
        <w:left w:val="single" w:sz="12" w:space="1" w:color="auto"/>
        <w:bottom w:val="single" w:sz="12" w:space="1" w:color="auto"/>
        <w:right w:val="single" w:sz="12" w:space="1" w:color="auto"/>
      </w:pBdr>
      <w:shd w:val="pct15" w:color="auto" w:fill="auto"/>
      <w:jc w:val="center"/>
      <w:outlineLvl w:val="0"/>
    </w:pPr>
    <w:rPr>
      <w:b/>
      <w:sz w:val="36"/>
    </w:rPr>
  </w:style>
  <w:style w:type="paragraph" w:styleId="Heading2">
    <w:name w:val="heading 2"/>
    <w:basedOn w:val="Normal"/>
    <w:next w:val="Normal"/>
    <w:qFormat/>
    <w:rsid w:val="00196046"/>
    <w:pPr>
      <w:keepNext/>
      <w:jc w:val="both"/>
      <w:outlineLvl w:val="1"/>
    </w:pPr>
    <w:rPr>
      <w:b/>
      <w:sz w:val="24"/>
    </w:rPr>
  </w:style>
  <w:style w:type="paragraph" w:styleId="Heading3">
    <w:name w:val="heading 3"/>
    <w:basedOn w:val="Normal"/>
    <w:next w:val="Normal"/>
    <w:qFormat/>
    <w:rsid w:val="00196046"/>
    <w:pPr>
      <w:keepNext/>
      <w:jc w:val="center"/>
      <w:outlineLvl w:val="2"/>
    </w:pPr>
    <w:rPr>
      <w:b/>
      <w:sz w:val="24"/>
    </w:rPr>
  </w:style>
  <w:style w:type="paragraph" w:styleId="Heading4">
    <w:name w:val="heading 4"/>
    <w:basedOn w:val="Normal"/>
    <w:next w:val="Normal"/>
    <w:qFormat/>
    <w:rsid w:val="00196046"/>
    <w:pPr>
      <w:keepNext/>
      <w:spacing w:before="120" w:after="120"/>
      <w:jc w:val="center"/>
      <w:outlineLvl w:val="3"/>
    </w:pPr>
    <w:rPr>
      <w:sz w:val="40"/>
    </w:rPr>
  </w:style>
  <w:style w:type="paragraph" w:styleId="Heading5">
    <w:name w:val="heading 5"/>
    <w:basedOn w:val="Normal"/>
    <w:next w:val="Normal"/>
    <w:qFormat/>
    <w:rsid w:val="00196046"/>
    <w:pPr>
      <w:keepNext/>
      <w:jc w:val="center"/>
      <w:outlineLvl w:val="4"/>
    </w:pPr>
    <w:rPr>
      <w:b/>
      <w:sz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196046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link w:val="FooterChar"/>
    <w:uiPriority w:val="99"/>
    <w:rsid w:val="00196046"/>
    <w:pPr>
      <w:tabs>
        <w:tab w:val="center" w:pos="4153"/>
        <w:tab w:val="right" w:pos="8306"/>
      </w:tabs>
    </w:pPr>
  </w:style>
  <w:style w:type="paragraph" w:styleId="BalloonText">
    <w:name w:val="Balloon Text"/>
    <w:basedOn w:val="Normal"/>
    <w:link w:val="BalloonTextChar"/>
    <w:rsid w:val="00D03FD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D03FDE"/>
    <w:rPr>
      <w:rFonts w:ascii="Tahoma" w:hAnsi="Tahoma" w:cs="Tahoma"/>
      <w:sz w:val="16"/>
      <w:szCs w:val="16"/>
    </w:rPr>
  </w:style>
  <w:style w:type="paragraph" w:customStyle="1" w:styleId="SMUNORMALARIAL">
    <w:name w:val="SMU NORMAL ARIAL"/>
    <w:basedOn w:val="Normal"/>
    <w:rsid w:val="000010DB"/>
    <w:rPr>
      <w:szCs w:val="24"/>
    </w:rPr>
  </w:style>
  <w:style w:type="paragraph" w:styleId="BodyText">
    <w:name w:val="Body Text"/>
    <w:basedOn w:val="Normal"/>
    <w:rsid w:val="00941770"/>
    <w:rPr>
      <w:rFonts w:ascii="Times New Roman" w:hAnsi="Times New Roman"/>
      <w:b/>
      <w:bCs/>
      <w:sz w:val="24"/>
      <w:szCs w:val="20"/>
      <w:lang w:eastAsia="en-US"/>
    </w:rPr>
  </w:style>
  <w:style w:type="paragraph" w:styleId="BodyTextIndent">
    <w:name w:val="Body Text Indent"/>
    <w:basedOn w:val="Normal"/>
    <w:rsid w:val="00941770"/>
    <w:pPr>
      <w:spacing w:after="120"/>
      <w:ind w:left="283"/>
    </w:pPr>
    <w:rPr>
      <w:rFonts w:ascii="Times New Roman" w:hAnsi="Times New Roman"/>
      <w:sz w:val="24"/>
      <w:szCs w:val="20"/>
      <w:lang w:eastAsia="en-US"/>
    </w:rPr>
  </w:style>
  <w:style w:type="paragraph" w:styleId="BodyText3">
    <w:name w:val="Body Text 3"/>
    <w:basedOn w:val="Normal"/>
    <w:rsid w:val="00941770"/>
    <w:pPr>
      <w:spacing w:after="120"/>
    </w:pPr>
    <w:rPr>
      <w:rFonts w:ascii="Times New Roman" w:hAnsi="Times New Roman"/>
      <w:sz w:val="16"/>
      <w:szCs w:val="16"/>
      <w:lang w:eastAsia="en-US"/>
    </w:rPr>
  </w:style>
  <w:style w:type="paragraph" w:styleId="BodyText2">
    <w:name w:val="Body Text 2"/>
    <w:basedOn w:val="Normal"/>
    <w:rsid w:val="00941770"/>
    <w:pPr>
      <w:spacing w:after="120" w:line="480" w:lineRule="auto"/>
    </w:pPr>
    <w:rPr>
      <w:rFonts w:ascii="Times New Roman" w:hAnsi="Times New Roman"/>
      <w:sz w:val="24"/>
      <w:szCs w:val="20"/>
      <w:lang w:eastAsia="en-US"/>
    </w:rPr>
  </w:style>
  <w:style w:type="paragraph" w:styleId="ListParagraph">
    <w:name w:val="List Paragraph"/>
    <w:basedOn w:val="Normal"/>
    <w:uiPriority w:val="34"/>
    <w:qFormat/>
    <w:rsid w:val="00F77770"/>
    <w:pPr>
      <w:ind w:left="720"/>
      <w:contextualSpacing/>
    </w:pPr>
    <w:rPr>
      <w:rFonts w:ascii="Times New Roman" w:hAnsi="Times New Roman"/>
      <w:sz w:val="24"/>
      <w:szCs w:val="24"/>
      <w:lang w:val="en-US" w:eastAsia="en-US"/>
    </w:rPr>
  </w:style>
  <w:style w:type="paragraph" w:styleId="NormalWeb">
    <w:name w:val="Normal (Web)"/>
    <w:basedOn w:val="Normal"/>
    <w:uiPriority w:val="99"/>
    <w:unhideWhenUsed/>
    <w:rsid w:val="005F2F86"/>
    <w:pPr>
      <w:spacing w:before="100" w:beforeAutospacing="1" w:after="100" w:afterAutospacing="1"/>
    </w:pPr>
    <w:rPr>
      <w:rFonts w:ascii="Times New Roman" w:hAnsi="Times New Roman"/>
      <w:sz w:val="24"/>
      <w:szCs w:val="24"/>
      <w:lang w:val="en-US" w:eastAsia="en-US"/>
    </w:rPr>
  </w:style>
  <w:style w:type="character" w:customStyle="1" w:styleId="intellitxt">
    <w:name w:val="intellitxt"/>
    <w:basedOn w:val="DefaultParagraphFont"/>
    <w:rsid w:val="00392BA7"/>
  </w:style>
  <w:style w:type="character" w:styleId="Hyperlink">
    <w:name w:val="Hyperlink"/>
    <w:uiPriority w:val="99"/>
    <w:unhideWhenUsed/>
    <w:rsid w:val="00B56078"/>
    <w:rPr>
      <w:color w:val="0000FF"/>
      <w:u w:val="single"/>
    </w:rPr>
  </w:style>
  <w:style w:type="character" w:customStyle="1" w:styleId="FooterChar">
    <w:name w:val="Footer Char"/>
    <w:link w:val="Footer"/>
    <w:uiPriority w:val="99"/>
    <w:rsid w:val="00C83C7D"/>
    <w:rPr>
      <w:rFonts w:ascii="Arial" w:hAnsi="Arial"/>
      <w:sz w:val="22"/>
      <w:szCs w:val="22"/>
      <w:lang w:val="en-GB" w:eastAsia="en-GB"/>
    </w:rPr>
  </w:style>
  <w:style w:type="paragraph" w:customStyle="1" w:styleId="Default">
    <w:name w:val="Default"/>
    <w:rsid w:val="00921DFA"/>
    <w:pPr>
      <w:autoSpaceDE w:val="0"/>
      <w:autoSpaceDN w:val="0"/>
      <w:adjustRightInd w:val="0"/>
    </w:pPr>
    <w:rPr>
      <w:rFonts w:ascii="Arial" w:eastAsia="Calibri" w:hAnsi="Arial" w:cs="Arial"/>
      <w:color w:val="000000"/>
      <w:sz w:val="24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342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874417">
          <w:marLeft w:val="432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239551">
          <w:marLeft w:val="432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90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2299356">
          <w:marLeft w:val="432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814904">
          <w:marLeft w:val="432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8774">
          <w:marLeft w:val="432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18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242001">
          <w:marLeft w:val="432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003263">
          <w:marLeft w:val="432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517185">
          <w:marLeft w:val="432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296174">
          <w:marLeft w:val="432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904473">
          <w:marLeft w:val="432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7205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891701">
          <w:marLeft w:val="432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24270">
          <w:marLeft w:val="432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010661">
          <w:marLeft w:val="432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724615">
          <w:marLeft w:val="432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329">
          <w:marLeft w:val="1008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2522">
          <w:marLeft w:val="504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15185">
          <w:marLeft w:val="965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6545">
          <w:marLeft w:val="504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22703">
          <w:marLeft w:val="504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00330">
          <w:marLeft w:val="504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1326">
          <w:marLeft w:val="504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27058">
          <w:marLeft w:val="144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32412">
          <w:marLeft w:val="504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76141">
          <w:marLeft w:val="216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28570">
          <w:marLeft w:val="1008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27114">
          <w:marLeft w:val="504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00903">
          <w:marLeft w:val="965"/>
          <w:marRight w:val="0"/>
          <w:marTop w:val="2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01792">
          <w:marLeft w:val="1008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75827">
          <w:marLeft w:val="1008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38548">
          <w:marLeft w:val="1008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37735">
          <w:marLeft w:val="1008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11258">
          <w:marLeft w:val="1166"/>
          <w:marRight w:val="0"/>
          <w:marTop w:val="11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86675">
          <w:marLeft w:val="1166"/>
          <w:marRight w:val="0"/>
          <w:marTop w:val="31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66780">
          <w:marLeft w:val="144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85781">
          <w:marLeft w:val="1008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82995">
          <w:marLeft w:val="1008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54462">
          <w:marLeft w:val="504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99754">
          <w:marLeft w:val="504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8841">
          <w:marLeft w:val="504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96288">
          <w:marLeft w:val="1008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100602">
          <w:marLeft w:val="504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680836">
          <w:marLeft w:val="1008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289997">
          <w:marLeft w:val="547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955394">
          <w:marLeft w:val="1008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461666">
          <w:marLeft w:val="504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499617">
          <w:marLeft w:val="1008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553726">
          <w:marLeft w:val="1008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045461">
          <w:marLeft w:val="504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115081">
          <w:marLeft w:val="1008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6222">
          <w:marLeft w:val="504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028300">
          <w:marLeft w:val="504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832817">
          <w:marLeft w:val="504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786702">
          <w:marLeft w:val="504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076745">
          <w:marLeft w:val="1008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079355">
          <w:marLeft w:val="504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270569">
          <w:marLeft w:val="835"/>
          <w:marRight w:val="0"/>
          <w:marTop w:val="269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330599">
          <w:marLeft w:val="504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877959">
          <w:marLeft w:val="504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349320">
          <w:marLeft w:val="835"/>
          <w:marRight w:val="0"/>
          <w:marTop w:val="269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3299">
          <w:marLeft w:val="1166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557129">
          <w:marLeft w:val="1008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14309">
          <w:marLeft w:val="504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834760">
          <w:marLeft w:val="720"/>
          <w:marRight w:val="0"/>
          <w:marTop w:val="30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535077">
          <w:marLeft w:val="720"/>
          <w:marRight w:val="0"/>
          <w:marTop w:val="30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424932">
          <w:marLeft w:val="504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309661">
          <w:marLeft w:val="547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780600">
          <w:marLeft w:val="1008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761050">
          <w:marLeft w:val="1008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928020">
          <w:marLeft w:val="1008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169268">
          <w:marLeft w:val="504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1618">
          <w:marLeft w:val="547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88831">
          <w:marLeft w:val="504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838440">
          <w:marLeft w:val="504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866337">
          <w:marLeft w:val="144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460551">
          <w:marLeft w:val="1008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911772">
          <w:marLeft w:val="965"/>
          <w:marRight w:val="0"/>
          <w:marTop w:val="2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324208">
          <w:marLeft w:val="835"/>
          <w:marRight w:val="0"/>
          <w:marTop w:val="269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89519">
          <w:marLeft w:val="144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773181">
          <w:marLeft w:val="504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367393">
          <w:marLeft w:val="504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373412">
          <w:marLeft w:val="504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612507">
          <w:marLeft w:val="504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502067">
          <w:marLeft w:val="1555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359085">
          <w:marLeft w:val="504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369216">
          <w:marLeft w:val="1051"/>
          <w:marRight w:val="0"/>
          <w:marTop w:val="38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103434">
          <w:marLeft w:val="504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647573">
          <w:marLeft w:val="547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146273">
          <w:marLeft w:val="547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070955">
          <w:marLeft w:val="547"/>
          <w:marRight w:val="0"/>
          <w:marTop w:val="14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450044">
          <w:marLeft w:val="504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466619">
          <w:marLeft w:val="1008"/>
          <w:marRight w:val="0"/>
          <w:marTop w:val="21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288120">
          <w:marLeft w:val="1166"/>
          <w:marRight w:val="0"/>
          <w:marTop w:val="11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579000">
          <w:marLeft w:val="965"/>
          <w:marRight w:val="0"/>
          <w:marTop w:val="2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5127">
          <w:marLeft w:val="1166"/>
          <w:marRight w:val="0"/>
          <w:marTop w:val="110"/>
          <w:marBottom w:val="31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924769">
          <w:marLeft w:val="965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320871">
          <w:marLeft w:val="1555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099938">
          <w:marLeft w:val="216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97615">
          <w:marLeft w:val="547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743256">
          <w:marLeft w:val="504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827049">
          <w:marLeft w:val="835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563904">
          <w:marLeft w:val="504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066528">
          <w:marLeft w:val="1555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373811">
          <w:marLeft w:val="965"/>
          <w:marRight w:val="0"/>
          <w:marTop w:val="2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563983">
          <w:marLeft w:val="504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910261">
          <w:marLeft w:val="1008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882744">
          <w:marLeft w:val="1008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959615">
          <w:marLeft w:val="504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285139">
          <w:marLeft w:val="1008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061791">
          <w:marLeft w:val="1008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09762">
          <w:marLeft w:val="1008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696225">
          <w:marLeft w:val="1051"/>
          <w:marRight w:val="0"/>
          <w:marTop w:val="38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961493">
          <w:marLeft w:val="1166"/>
          <w:marRight w:val="0"/>
          <w:marTop w:val="31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117848">
          <w:marLeft w:val="504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293677">
          <w:marLeft w:val="504"/>
          <w:marRight w:val="0"/>
          <w:marTop w:val="259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804559">
          <w:marLeft w:val="504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214877">
          <w:marLeft w:val="1166"/>
          <w:marRight w:val="0"/>
          <w:marTop w:val="31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463340">
          <w:marLeft w:val="504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314674">
          <w:marLeft w:val="1008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085230">
          <w:marLeft w:val="504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72">
          <w:marLeft w:val="504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899750">
          <w:marLeft w:val="144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453868">
          <w:marLeft w:val="1166"/>
          <w:marRight w:val="0"/>
          <w:marTop w:val="16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526116">
          <w:marLeft w:val="1008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0">
          <w:marLeft w:val="504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856110">
          <w:marLeft w:val="504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465886">
          <w:marLeft w:val="1166"/>
          <w:marRight w:val="0"/>
          <w:marTop w:val="33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872239">
          <w:marLeft w:val="504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4414">
          <w:marLeft w:val="504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976027">
          <w:marLeft w:val="144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135772">
          <w:marLeft w:val="1555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480879">
          <w:marLeft w:val="547"/>
          <w:marRight w:val="0"/>
          <w:marTop w:val="140"/>
          <w:marBottom w:val="38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183728">
          <w:marLeft w:val="1166"/>
          <w:marRight w:val="0"/>
          <w:marTop w:val="31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079386">
          <w:marLeft w:val="504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124576">
          <w:marLeft w:val="1166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024241">
          <w:marLeft w:val="504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364712">
          <w:marLeft w:val="1008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630200">
          <w:marLeft w:val="1166"/>
          <w:marRight w:val="0"/>
          <w:marTop w:val="31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983628">
          <w:marLeft w:val="1051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718338">
          <w:marLeft w:val="504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454765">
          <w:marLeft w:val="1555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309863">
          <w:marLeft w:val="1051"/>
          <w:marRight w:val="0"/>
          <w:marTop w:val="38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837086">
          <w:marLeft w:val="965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395284">
          <w:marLeft w:val="1166"/>
          <w:marRight w:val="0"/>
          <w:marTop w:val="31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800645">
          <w:marLeft w:val="1008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993356">
          <w:marLeft w:val="504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344251">
          <w:marLeft w:val="504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719014">
          <w:marLeft w:val="1008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103596">
          <w:marLeft w:val="504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002601">
          <w:marLeft w:val="504"/>
          <w:marRight w:val="0"/>
          <w:marTop w:val="259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905904">
          <w:marLeft w:val="504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527195">
          <w:marLeft w:val="504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653136">
          <w:marLeft w:val="1008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703482">
          <w:marLeft w:val="1008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5733">
          <w:marLeft w:val="1008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623445">
          <w:marLeft w:val="1166"/>
          <w:marRight w:val="0"/>
          <w:marTop w:val="31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824844">
          <w:marLeft w:val="504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070500">
          <w:marLeft w:val="965"/>
          <w:marRight w:val="0"/>
          <w:marTop w:val="2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773587">
          <w:marLeft w:val="504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972596">
          <w:marLeft w:val="504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253423">
          <w:marLeft w:val="504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414298">
          <w:marLeft w:val="1051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420685">
          <w:marLeft w:val="1166"/>
          <w:marRight w:val="0"/>
          <w:marTop w:val="31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1724">
          <w:marLeft w:val="504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322901">
          <w:marLeft w:val="504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92580">
          <w:marLeft w:val="1008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8925041">
          <w:marLeft w:val="1008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788707">
          <w:marLeft w:val="504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864692">
          <w:marLeft w:val="504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053371">
          <w:marLeft w:val="504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1873">
          <w:marLeft w:val="504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387795">
          <w:marLeft w:val="835"/>
          <w:marRight w:val="0"/>
          <w:marTop w:val="269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701">
          <w:marLeft w:val="504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548385">
          <w:marLeft w:val="1166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055612">
          <w:marLeft w:val="504"/>
          <w:marRight w:val="0"/>
          <w:marTop w:val="28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672636">
          <w:marLeft w:val="1008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066875">
          <w:marLeft w:val="835"/>
          <w:marRight w:val="0"/>
          <w:marTop w:val="269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380718">
          <w:marLeft w:val="1008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827196">
          <w:marLeft w:val="504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284905">
          <w:marLeft w:val="504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305754">
          <w:marLeft w:val="547"/>
          <w:marRight w:val="0"/>
          <w:marTop w:val="38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168879">
          <w:marLeft w:val="504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103916">
          <w:marLeft w:val="1008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202516">
          <w:marLeft w:val="1008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84674">
          <w:marLeft w:val="216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679872">
          <w:marLeft w:val="1008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95918">
          <w:marLeft w:val="504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134357">
          <w:marLeft w:val="720"/>
          <w:marRight w:val="0"/>
          <w:marTop w:val="30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449193">
          <w:marLeft w:val="504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40369">
          <w:marLeft w:val="504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603124">
          <w:marLeft w:val="504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531532">
          <w:marLeft w:val="547"/>
          <w:marRight w:val="0"/>
          <w:marTop w:val="34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501784">
          <w:marLeft w:val="965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390463">
          <w:marLeft w:val="1008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514000">
          <w:marLeft w:val="504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93829">
          <w:marLeft w:val="835"/>
          <w:marRight w:val="0"/>
          <w:marTop w:val="269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093217">
          <w:marLeft w:val="835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328594">
          <w:marLeft w:val="144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991378">
          <w:marLeft w:val="504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028708">
          <w:marLeft w:val="1166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843130">
          <w:marLeft w:val="835"/>
          <w:marRight w:val="0"/>
          <w:marTop w:val="269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540167">
          <w:marLeft w:val="662"/>
          <w:marRight w:val="0"/>
          <w:marTop w:val="33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03241">
          <w:marLeft w:val="547"/>
          <w:marRight w:val="0"/>
          <w:marTop w:val="34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058440">
          <w:marLeft w:val="1008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838213">
          <w:marLeft w:val="835"/>
          <w:marRight w:val="0"/>
          <w:marTop w:val="269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466237">
          <w:marLeft w:val="216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321880">
          <w:marLeft w:val="1008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629306">
          <w:marLeft w:val="504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719068">
          <w:marLeft w:val="216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919923">
          <w:marLeft w:val="547"/>
          <w:marRight w:val="0"/>
          <w:marTop w:val="140"/>
          <w:marBottom w:val="38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225655">
          <w:marLeft w:val="1008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660552">
          <w:marLeft w:val="1008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920232">
          <w:marLeft w:val="1166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477917">
          <w:marLeft w:val="504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053539">
          <w:marLeft w:val="504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832859">
          <w:marLeft w:val="547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922278">
          <w:marLeft w:val="1166"/>
          <w:marRight w:val="0"/>
          <w:marTop w:val="11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770742">
          <w:marLeft w:val="504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346174">
          <w:marLeft w:val="504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474640">
          <w:marLeft w:val="504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479185">
          <w:marLeft w:val="504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230036">
          <w:marLeft w:val="1008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455602">
          <w:marLeft w:val="504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727193">
          <w:marLeft w:val="1166"/>
          <w:marRight w:val="0"/>
          <w:marTop w:val="156"/>
          <w:marBottom w:val="31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257636">
          <w:marLeft w:val="1008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490783">
          <w:marLeft w:val="504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78618">
          <w:marLeft w:val="504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226873">
          <w:marLeft w:val="835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937125">
          <w:marLeft w:val="1008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832975">
          <w:marLeft w:val="504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941">
          <w:marLeft w:val="504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169522">
          <w:marLeft w:val="835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470598">
          <w:marLeft w:val="1008"/>
          <w:marRight w:val="0"/>
          <w:marTop w:val="21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055517">
          <w:marLeft w:val="144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904606">
          <w:marLeft w:val="547"/>
          <w:marRight w:val="0"/>
          <w:marTop w:val="14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57942">
          <w:marLeft w:val="1008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840485">
          <w:marLeft w:val="504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511199">
          <w:marLeft w:val="504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152021">
          <w:marLeft w:val="504"/>
          <w:marRight w:val="0"/>
          <w:marTop w:val="28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156685">
          <w:marLeft w:val="720"/>
          <w:marRight w:val="0"/>
          <w:marTop w:val="30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886004">
          <w:marLeft w:val="1008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213151">
          <w:marLeft w:val="504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498756">
          <w:marLeft w:val="965"/>
          <w:marRight w:val="0"/>
          <w:marTop w:val="2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731583">
          <w:marLeft w:val="144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001203">
          <w:marLeft w:val="504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875830">
          <w:marLeft w:val="504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493562">
          <w:marLeft w:val="504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758555">
          <w:marLeft w:val="504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738096">
          <w:marLeft w:val="504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233483">
          <w:marLeft w:val="1008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946734">
          <w:marLeft w:val="504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089054">
          <w:marLeft w:val="1008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360732">
          <w:marLeft w:val="144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717676">
          <w:marLeft w:val="965"/>
          <w:marRight w:val="0"/>
          <w:marTop w:val="2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1647">
          <w:marLeft w:val="504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804616">
          <w:marLeft w:val="1008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889404">
          <w:marLeft w:val="1008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065943">
          <w:marLeft w:val="504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808771">
          <w:marLeft w:val="1555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038501">
          <w:marLeft w:val="504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890976">
          <w:marLeft w:val="1008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246141">
          <w:marLeft w:val="1008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178682">
          <w:marLeft w:val="144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910857">
          <w:marLeft w:val="504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952372">
          <w:marLeft w:val="504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607236">
          <w:marLeft w:val="1008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069580">
          <w:marLeft w:val="504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2427">
          <w:marLeft w:val="1008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814942">
          <w:marLeft w:val="1555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984875">
          <w:marLeft w:val="1008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088982">
          <w:marLeft w:val="1166"/>
          <w:marRight w:val="0"/>
          <w:marTop w:val="11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7702">
          <w:marLeft w:val="1166"/>
          <w:marRight w:val="0"/>
          <w:marTop w:val="33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334435">
          <w:marLeft w:val="216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797655">
          <w:marLeft w:val="504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117002">
          <w:marLeft w:val="835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536011">
          <w:marLeft w:val="504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536001">
          <w:marLeft w:val="504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3966">
          <w:marLeft w:val="504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459811">
          <w:marLeft w:val="1166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589267">
          <w:marLeft w:val="1555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812103">
          <w:marLeft w:val="1008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063975">
          <w:marLeft w:val="504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139763">
          <w:marLeft w:val="1008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949459">
          <w:marLeft w:val="504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028053">
          <w:marLeft w:val="1166"/>
          <w:marRight w:val="0"/>
          <w:marTop w:val="11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414772">
          <w:marLeft w:val="504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254083">
          <w:marLeft w:val="504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460455">
          <w:marLeft w:val="1008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324190">
          <w:marLeft w:val="547"/>
          <w:marRight w:val="0"/>
          <w:marTop w:val="34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87219">
          <w:marLeft w:val="504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549469">
          <w:marLeft w:val="504"/>
          <w:marRight w:val="0"/>
          <w:marTop w:val="259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933233">
          <w:marLeft w:val="504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551592">
          <w:marLeft w:val="504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112101">
          <w:marLeft w:val="1008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548635">
          <w:marLeft w:val="1555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829717">
          <w:marLeft w:val="504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293671">
          <w:marLeft w:val="1008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306944">
          <w:marLeft w:val="965"/>
          <w:marRight w:val="0"/>
          <w:marTop w:val="2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66482">
          <w:marLeft w:val="1008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637604">
          <w:marLeft w:val="547"/>
          <w:marRight w:val="0"/>
          <w:marTop w:val="34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210497">
          <w:marLeft w:val="504"/>
          <w:marRight w:val="0"/>
          <w:marTop w:val="259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437110">
          <w:marLeft w:val="504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421043">
          <w:marLeft w:val="1008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208373">
          <w:marLeft w:val="1166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172135">
          <w:marLeft w:val="1051"/>
          <w:marRight w:val="0"/>
          <w:marTop w:val="38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443629">
          <w:marLeft w:val="835"/>
          <w:marRight w:val="0"/>
          <w:marTop w:val="269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829467">
          <w:marLeft w:val="504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305912">
          <w:marLeft w:val="504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152014">
          <w:marLeft w:val="1008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052447">
          <w:marLeft w:val="504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052834">
          <w:marLeft w:val="504"/>
          <w:marRight w:val="0"/>
          <w:marTop w:val="259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611858">
          <w:marLeft w:val="504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507481">
          <w:marLeft w:val="835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936743">
          <w:marLeft w:val="504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115">
          <w:marLeft w:val="1008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195423">
          <w:marLeft w:val="1008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194765">
          <w:marLeft w:val="504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847694">
          <w:marLeft w:val="965"/>
          <w:marRight w:val="0"/>
          <w:marTop w:val="2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008604">
          <w:marLeft w:val="547"/>
          <w:marRight w:val="0"/>
          <w:marTop w:val="34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479631">
          <w:marLeft w:val="504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068874">
          <w:marLeft w:val="1008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425106">
          <w:marLeft w:val="1008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235078">
          <w:marLeft w:val="1555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853807">
          <w:marLeft w:val="965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358890">
          <w:marLeft w:val="504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860701">
          <w:marLeft w:val="1008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718189">
          <w:marLeft w:val="1008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832000">
          <w:marLeft w:val="504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72689">
          <w:marLeft w:val="1051"/>
          <w:marRight w:val="0"/>
          <w:marTop w:val="38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344000">
          <w:marLeft w:val="1008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246654">
          <w:marLeft w:val="1008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828721">
          <w:marLeft w:val="965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18431">
          <w:marLeft w:val="1008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898993">
          <w:marLeft w:val="504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364594">
          <w:marLeft w:val="504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527684">
          <w:marLeft w:val="1008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112993">
          <w:marLeft w:val="1008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747766">
          <w:marLeft w:val="504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322888">
          <w:marLeft w:val="504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174486">
          <w:marLeft w:val="547"/>
          <w:marRight w:val="0"/>
          <w:marTop w:val="34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645275">
          <w:marLeft w:val="1008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640934">
          <w:marLeft w:val="504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489049">
          <w:marLeft w:val="1008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781798">
          <w:marLeft w:val="1008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3131">
          <w:marLeft w:val="504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688118">
          <w:marLeft w:val="1008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929117">
          <w:marLeft w:val="504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863687">
          <w:marLeft w:val="504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2415">
          <w:marLeft w:val="144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375305">
          <w:marLeft w:val="1166"/>
          <w:marRight w:val="0"/>
          <w:marTop w:val="31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39019">
          <w:marLeft w:val="1008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810030">
          <w:marLeft w:val="504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325520">
          <w:marLeft w:val="835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225838">
          <w:marLeft w:val="504"/>
          <w:marRight w:val="0"/>
          <w:marTop w:val="259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347457">
          <w:marLeft w:val="504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815623">
          <w:marLeft w:val="547"/>
          <w:marRight w:val="0"/>
          <w:marTop w:val="140"/>
          <w:marBottom w:val="38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56321">
          <w:marLeft w:val="547"/>
          <w:marRight w:val="0"/>
          <w:marTop w:val="34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630540">
          <w:marLeft w:val="835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896891">
          <w:marLeft w:val="1008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799984">
          <w:marLeft w:val="504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020617">
          <w:marLeft w:val="504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672658">
          <w:marLeft w:val="965"/>
          <w:marRight w:val="0"/>
          <w:marTop w:val="2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824566">
          <w:marLeft w:val="504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063902">
          <w:marLeft w:val="504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982394">
          <w:marLeft w:val="547"/>
          <w:marRight w:val="0"/>
          <w:marTop w:val="3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73743">
          <w:marLeft w:val="547"/>
          <w:marRight w:val="0"/>
          <w:marTop w:val="38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120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009560">
          <w:marLeft w:val="432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312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1660487">
          <w:marLeft w:val="432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338906">
          <w:marLeft w:val="432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521">
          <w:marLeft w:val="432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130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0700144">
          <w:marLeft w:val="432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3837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6524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6053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0848496">
                  <w:marLeft w:val="5236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7941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414657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603691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047464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9720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fad-st\Application%20Data\Microsoft\Templates\Exams%20Solutions%20Form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Exams Solutions Form</Template>
  <TotalTime>65</TotalTime>
  <Pages>4</Pages>
  <Words>626</Words>
  <Characters>3574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</vt:lpstr>
    </vt:vector>
  </TitlesOfParts>
  <Company>S.I.H.E.</Company>
  <LinksUpToDate>false</LinksUpToDate>
  <CharactersWithSpaces>4192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Sian Thomas</dc:creator>
  <cp:keywords/>
  <cp:lastModifiedBy>Paul John</cp:lastModifiedBy>
  <cp:revision>6</cp:revision>
  <cp:lastPrinted>2010-03-02T11:43:00Z</cp:lastPrinted>
  <dcterms:created xsi:type="dcterms:W3CDTF">2021-01-07T14:31:00Z</dcterms:created>
  <dcterms:modified xsi:type="dcterms:W3CDTF">2021-05-08T13:00:00Z</dcterms:modified>
</cp:coreProperties>
</file>