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834486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8DC9F55" w14:textId="77777777" w:rsidTr="5EDD12B5">
        <w:tc>
          <w:tcPr>
            <w:tcW w:w="2093" w:type="dxa"/>
          </w:tcPr>
          <w:p w14:paraId="68CAA328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D2AEE0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546B49B" w14:textId="77777777" w:rsidTr="5EDD12B5">
        <w:tc>
          <w:tcPr>
            <w:tcW w:w="2093" w:type="dxa"/>
          </w:tcPr>
          <w:p w14:paraId="22D956CC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6135C4F1" w:rsidR="00DB116D" w:rsidRPr="00A406E5" w:rsidRDefault="45CA053C" w:rsidP="36B39350">
            <w:pPr>
              <w:spacing w:before="120" w:after="120"/>
              <w:jc w:val="both"/>
              <w:rPr>
                <w:rFonts w:ascii="system-ui" w:eastAsia="system-ui" w:hAnsi="system-ui" w:cs="system-ui"/>
                <w:b/>
                <w:bCs/>
                <w:color w:val="FFFFFF" w:themeColor="background1"/>
                <w:sz w:val="73"/>
                <w:szCs w:val="73"/>
              </w:rPr>
            </w:pPr>
            <w:r w:rsidRPr="36B39350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Gwasanaethau Plant, Pobl Ifanc a Chymuned   </w:t>
            </w:r>
          </w:p>
        </w:tc>
      </w:tr>
      <w:tr w:rsidR="008F1308" w:rsidRPr="00A406E5" w14:paraId="69F2F2FF" w14:textId="77777777" w:rsidTr="5EDD12B5">
        <w:tc>
          <w:tcPr>
            <w:tcW w:w="2093" w:type="dxa"/>
          </w:tcPr>
          <w:p w14:paraId="648B8449" w14:textId="77777777"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1FAAD7C8" w:rsidR="008F1308" w:rsidRPr="00A406E5" w:rsidRDefault="4A8E6C61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Dysgu Cynnar Plant</w:t>
            </w:r>
          </w:p>
        </w:tc>
      </w:tr>
      <w:tr w:rsidR="00B84B5B" w:rsidRPr="00A406E5" w14:paraId="4C603024" w14:textId="77777777" w:rsidTr="5EDD12B5">
        <w:tc>
          <w:tcPr>
            <w:tcW w:w="2093" w:type="dxa"/>
          </w:tcPr>
          <w:p w14:paraId="28610531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76112305" w14:textId="3AE96424" w:rsidR="00B84B5B" w:rsidRPr="00A406E5" w:rsidRDefault="33BF1380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ECCP7007C</w:t>
            </w:r>
          </w:p>
          <w:p w14:paraId="2D10F980" w14:textId="77A5F04F" w:rsidR="00B84B5B" w:rsidRPr="00A406E5" w:rsidRDefault="00B84B5B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7F406F06" w14:textId="77777777" w:rsidR="00B84B5B" w:rsidRPr="004D5E9B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31C8D24" w14:textId="77777777" w:rsidTr="5EDD12B5">
        <w:tc>
          <w:tcPr>
            <w:tcW w:w="2093" w:type="dxa"/>
          </w:tcPr>
          <w:p w14:paraId="2123AF72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7239296D" w:rsidR="00DB116D" w:rsidRPr="00A406E5" w:rsidRDefault="76624AA2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Glend</w:t>
            </w:r>
            <w:r w:rsidR="42ED1C26"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Tinney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F3E479F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78528749" w14:textId="564E8021" w:rsidR="00DB116D" w:rsidRPr="00A406E5" w:rsidRDefault="544C1579" w:rsidP="5EDD12B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DD12B5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3F085C6E" w:rsidRPr="5EDD12B5">
              <w:rPr>
                <w:rFonts w:ascii="Arial" w:hAnsi="Arial" w:cs="Arial"/>
                <w:b/>
                <w:bCs/>
                <w:sz w:val="22"/>
                <w:szCs w:val="22"/>
              </w:rPr>
              <w:t>lison Rees Edwards</w:t>
            </w:r>
          </w:p>
          <w:p w14:paraId="234E6F9D" w14:textId="22D62689" w:rsidR="00DB116D" w:rsidRPr="00A406E5" w:rsidRDefault="70935F16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DD12B5">
              <w:rPr>
                <w:rFonts w:ascii="Arial" w:hAnsi="Arial" w:cs="Arial"/>
                <w:b/>
                <w:bCs/>
                <w:sz w:val="22"/>
                <w:szCs w:val="22"/>
              </w:rPr>
              <w:t>Natasha Jones</w:t>
            </w:r>
          </w:p>
        </w:tc>
      </w:tr>
      <w:tr w:rsidR="00DB116D" w:rsidRPr="00A406E5" w14:paraId="0EC1DCC1" w14:textId="77777777" w:rsidTr="5EDD12B5">
        <w:tc>
          <w:tcPr>
            <w:tcW w:w="2093" w:type="dxa"/>
          </w:tcPr>
          <w:p w14:paraId="495F4CE8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8164E46" w14:textId="0625B02F" w:rsidR="00DB116D" w:rsidRPr="00A406E5" w:rsidRDefault="0F89663D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Gwaith Cwrs: Gwaith ysgrifenedig</w:t>
            </w:r>
          </w:p>
        </w:tc>
        <w:tc>
          <w:tcPr>
            <w:tcW w:w="2268" w:type="dxa"/>
          </w:tcPr>
          <w:p w14:paraId="3AC5C625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04F56CD" w14:textId="094694CC" w:rsidR="00DB116D" w:rsidRPr="00A406E5" w:rsidRDefault="69B1A3B0" w:rsidP="2BE842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E8426A">
              <w:rPr>
                <w:rFonts w:ascii="Arial" w:hAnsi="Arial" w:cs="Arial"/>
                <w:b/>
                <w:bCs/>
                <w:sz w:val="22"/>
                <w:szCs w:val="22"/>
              </w:rPr>
              <w:t>4000</w:t>
            </w:r>
          </w:p>
        </w:tc>
      </w:tr>
      <w:tr w:rsidR="00B84B5B" w:rsidRPr="00A406E5" w14:paraId="3473FFEC" w14:textId="77777777" w:rsidTr="5EDD12B5">
        <w:tc>
          <w:tcPr>
            <w:tcW w:w="2093" w:type="dxa"/>
          </w:tcPr>
          <w:p w14:paraId="3E3E8944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0A450917" w14:textId="57E2AFB8" w:rsidR="00B84B5B" w:rsidRPr="00A406E5" w:rsidRDefault="00DA45E1" w:rsidP="5EDD12B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A3B13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5C8B06EE" w:rsidRPr="5EDD12B5">
              <w:rPr>
                <w:rFonts w:ascii="Arial" w:hAnsi="Arial" w:cs="Arial"/>
                <w:b/>
                <w:bCs/>
                <w:sz w:val="22"/>
                <w:szCs w:val="22"/>
              </w:rPr>
              <w:t>.05.2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0024D58A" w14:textId="221AF1C8" w:rsidR="00B84B5B" w:rsidRPr="00A406E5" w:rsidRDefault="5C8B06EE" w:rsidP="36B39350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DD12B5">
              <w:rPr>
                <w:rFonts w:ascii="Arial" w:hAnsi="Arial" w:cs="Arial"/>
                <w:b/>
                <w:bCs/>
                <w:sz w:val="22"/>
                <w:szCs w:val="22"/>
              </w:rPr>
              <w:t>23.59</w:t>
            </w:r>
          </w:p>
        </w:tc>
        <w:tc>
          <w:tcPr>
            <w:tcW w:w="2268" w:type="dxa"/>
          </w:tcPr>
          <w:p w14:paraId="2020CED3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1399C51" w14:textId="6241B0E0" w:rsidR="00B84B5B" w:rsidRPr="00A406E5" w:rsidRDefault="00DA45E1" w:rsidP="5EDD12B5">
            <w:pPr>
              <w:spacing w:before="120" w:after="120" w:line="259" w:lineRule="auto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  <w:r w:rsidR="27A9E593" w:rsidRPr="5EDD12B5">
              <w:rPr>
                <w:rFonts w:ascii="Arial" w:hAnsi="Arial" w:cs="Arial"/>
                <w:b/>
                <w:bCs/>
                <w:sz w:val="22"/>
                <w:szCs w:val="22"/>
              </w:rPr>
              <w:t>/06/2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25AB3744" w14:textId="789C5C61" w:rsidR="00B84B5B" w:rsidRPr="00A406E5" w:rsidRDefault="27A9E593" w:rsidP="5EDD12B5">
            <w:pPr>
              <w:spacing w:before="120" w:after="120" w:line="259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DD12B5">
              <w:rPr>
                <w:rFonts w:ascii="Arial" w:hAnsi="Arial" w:cs="Arial"/>
                <w:b/>
                <w:bCs/>
                <w:sz w:val="22"/>
                <w:szCs w:val="22"/>
              </w:rPr>
              <w:t>15.00</w:t>
            </w:r>
          </w:p>
        </w:tc>
      </w:tr>
      <w:tr w:rsidR="00152E9D" w:rsidRPr="00DA45E1" w14:paraId="7A5B90B4" w14:textId="77777777" w:rsidTr="5EDD12B5">
        <w:tc>
          <w:tcPr>
            <w:tcW w:w="2093" w:type="dxa"/>
          </w:tcPr>
          <w:p w14:paraId="612DE0DE" w14:textId="77777777" w:rsidR="00152E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A406E5" w:rsidRDefault="00131FEF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77777777" w:rsidR="00A406E5" w:rsidRPr="00A406E5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556EEAD" w14:textId="77777777" w:rsidR="00FB1EAC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D0776C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5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08A981" w14:textId="576ABCC7" w:rsidR="00A406E5" w:rsidRPr="00FB1EAC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6ED0F5BE" w14:textId="77777777" w:rsidTr="5EDD12B5">
        <w:tc>
          <w:tcPr>
            <w:tcW w:w="2093" w:type="dxa"/>
          </w:tcPr>
          <w:p w14:paraId="25CB373D" w14:textId="77777777" w:rsidR="00A406E5" w:rsidRPr="00A406E5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1707DA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905AEEC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A1472E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642819" w14:paraId="3C8175DE" w14:textId="77777777" w:rsidTr="36B39350">
        <w:tc>
          <w:tcPr>
            <w:tcW w:w="9747" w:type="dxa"/>
          </w:tcPr>
          <w:p w14:paraId="6D8888E4" w14:textId="77777777" w:rsidR="00C01A3F" w:rsidRPr="00FB1EAC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B1EA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29F87A88" w14:textId="77777777" w:rsidR="00C01A3F" w:rsidRPr="00FB1EAC" w:rsidRDefault="00131FEF" w:rsidP="00D32E34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642819" w14:paraId="5560B01F" w14:textId="77777777" w:rsidTr="36B39350">
        <w:tc>
          <w:tcPr>
            <w:tcW w:w="9747" w:type="dxa"/>
          </w:tcPr>
          <w:p w14:paraId="4D93A3E8" w14:textId="77777777" w:rsidR="00C01A3F" w:rsidRPr="00FB1EAC" w:rsidRDefault="00C01A3F" w:rsidP="36B39350">
            <w:pPr>
              <w:rPr>
                <w:rFonts w:ascii="Arial" w:eastAsia="Arial" w:hAnsi="Arial" w:cs="Arial"/>
                <w:sz w:val="32"/>
                <w:szCs w:val="32"/>
                <w:lang w:val="es-ES"/>
              </w:rPr>
            </w:pPr>
          </w:p>
          <w:p w14:paraId="26E0B674" w14:textId="7B84FB3C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r w:rsidRPr="00DA45E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 xml:space="preserve">arddangos gwerthfawrogiad trylwyr a beirniadol o athroniaeth ac egwyddorion y cysyniad o ddysgu drwy chwarae; </w:t>
            </w:r>
          </w:p>
          <w:p w14:paraId="43BEA2E7" w14:textId="7B13E834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r w:rsidRPr="00DA45E1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  <w:t>gwerthuso’n feirniadol rôl yr oedolyn a’r amgylchedd ehangach ar ddysgu cynnar plant;</w:t>
            </w:r>
          </w:p>
          <w:p w14:paraId="647EB629" w14:textId="4E9401FF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dangos dealltwriaeth feirniadol o wahanol ymagweddau damcaniaethol at hyrwyddo a hwyluso dysgu cynnar plant;</w:t>
            </w:r>
          </w:p>
          <w:p w14:paraId="23C7353F" w14:textId="3002FCA4" w:rsidR="00C01A3F" w:rsidRPr="00FB1EAC" w:rsidRDefault="05AEFC84" w:rsidP="36B39350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s-ES"/>
              </w:rPr>
            </w:pPr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  <w:lang w:val="en-US"/>
              </w:rPr>
              <w:t>ystyried dysgu cynnar plant yng nghyd-destun y disgwrs ehangach ar gynaliadwyedd.</w:t>
            </w:r>
          </w:p>
          <w:p w14:paraId="6BADD334" w14:textId="5B58CADB" w:rsidR="00C01A3F" w:rsidRPr="00FB1EAC" w:rsidRDefault="00C01A3F" w:rsidP="36B39350">
            <w:pPr>
              <w:ind w:left="360"/>
              <w:rPr>
                <w:rFonts w:ascii="Arial" w:eastAsia="Arial" w:hAnsi="Arial" w:cs="Arial"/>
                <w:sz w:val="28"/>
                <w:szCs w:val="28"/>
                <w:lang w:val="es-ES"/>
              </w:rPr>
            </w:pPr>
          </w:p>
          <w:p w14:paraId="068C7492" w14:textId="77777777" w:rsidR="00C01A3F" w:rsidRPr="00FB1EAC" w:rsidRDefault="00C01A3F" w:rsidP="36B39350">
            <w:pPr>
              <w:rPr>
                <w:rFonts w:ascii="Arial" w:eastAsia="Arial" w:hAnsi="Arial" w:cs="Arial"/>
                <w:sz w:val="32"/>
                <w:szCs w:val="32"/>
                <w:lang w:val="es-ES"/>
              </w:rPr>
            </w:pPr>
          </w:p>
        </w:tc>
      </w:tr>
    </w:tbl>
    <w:p w14:paraId="7951801B" w14:textId="77777777" w:rsidR="00C01A3F" w:rsidRPr="00FB1EAC" w:rsidRDefault="00C01A3F" w:rsidP="36B39350">
      <w:pPr>
        <w:rPr>
          <w:rFonts w:ascii="Arial" w:eastAsia="Arial" w:hAnsi="Arial" w:cs="Arial"/>
          <w:b/>
          <w:bCs/>
          <w:sz w:val="32"/>
          <w:szCs w:val="32"/>
          <w:lang w:val="es-ES"/>
        </w:rPr>
      </w:pPr>
    </w:p>
    <w:p w14:paraId="46AC8CC3" w14:textId="77777777" w:rsidR="00C01A3F" w:rsidRPr="00FB1EAC" w:rsidRDefault="00C01A3F" w:rsidP="36B39350">
      <w:pPr>
        <w:rPr>
          <w:rFonts w:ascii="Arial" w:eastAsia="Arial" w:hAnsi="Arial" w:cs="Arial"/>
          <w:b/>
          <w:bCs/>
          <w:sz w:val="32"/>
          <w:szCs w:val="32"/>
          <w:lang w:val="es-ES"/>
        </w:rPr>
      </w:pPr>
    </w:p>
    <w:p w14:paraId="64A0DF8B" w14:textId="77777777" w:rsidR="0028204E" w:rsidRPr="00FB1EAC" w:rsidRDefault="0028204E" w:rsidP="36B39350">
      <w:pPr>
        <w:rPr>
          <w:rFonts w:ascii="Arial" w:eastAsia="Arial" w:hAnsi="Arial" w:cs="Arial"/>
          <w:b/>
          <w:bCs/>
          <w:sz w:val="32"/>
          <w:szCs w:val="32"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EA8DB94" w14:textId="77777777" w:rsidTr="36B39350">
        <w:tc>
          <w:tcPr>
            <w:tcW w:w="9781" w:type="dxa"/>
            <w:shd w:val="clear" w:color="auto" w:fill="C0C0C0"/>
          </w:tcPr>
          <w:p w14:paraId="0AACB503" w14:textId="77777777" w:rsidR="005969E2" w:rsidRPr="00A406E5" w:rsidRDefault="00933F10" w:rsidP="36B39350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36B39350">
              <w:rPr>
                <w:rFonts w:ascii="Arial" w:eastAsia="Arial" w:hAnsi="Arial" w:cs="Arial"/>
                <w:sz w:val="32"/>
                <w:szCs w:val="32"/>
                <w:lang w:val="es-ES"/>
              </w:rPr>
              <w:br w:type="page"/>
            </w:r>
            <w:r w:rsidR="00131FEF" w:rsidRPr="36B39350">
              <w:rPr>
                <w:rFonts w:ascii="Arial" w:eastAsia="Arial" w:hAnsi="Arial" w:cs="Arial"/>
                <w:b/>
                <w:bCs/>
                <w:sz w:val="32"/>
                <w:szCs w:val="32"/>
                <w:lang w:val="cy-GB"/>
              </w:rPr>
              <w:t>DISGRIFIAD O’R DASG</w:t>
            </w:r>
          </w:p>
        </w:tc>
      </w:tr>
    </w:tbl>
    <w:p w14:paraId="4EFC8C0A" w14:textId="77777777" w:rsidR="00EE6F25" w:rsidRPr="00A406E5" w:rsidRDefault="00EE6F25" w:rsidP="36B39350">
      <w:pPr>
        <w:jc w:val="both"/>
        <w:rPr>
          <w:rFonts w:ascii="Arial" w:eastAsia="Arial" w:hAnsi="Arial" w:cs="Arial"/>
          <w:sz w:val="32"/>
          <w:szCs w:val="32"/>
        </w:rPr>
      </w:pPr>
    </w:p>
    <w:p w14:paraId="1D7A0F64" w14:textId="6871BECB" w:rsidR="7FFC47EB" w:rsidRDefault="7FFC47EB" w:rsidP="36B39350">
      <w:pPr>
        <w:spacing w:line="259" w:lineRule="auto"/>
        <w:rPr>
          <w:rFonts w:ascii="Consolas" w:eastAsia="Consolas" w:hAnsi="Consolas" w:cs="Consolas"/>
          <w:color w:val="202124"/>
          <w:sz w:val="42"/>
          <w:szCs w:val="42"/>
          <w:lang w:val="cy-GB"/>
        </w:rPr>
      </w:pP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Dewiswch un dull neu gyd-destun damcaniaethol sy’n gysylltiedig â dysgu plentyndod cynnar a’r cysyniad o ddysgu trwy chwarae. Gwerthuswch yn feirniadol y ddull neu gyd-destun damcaniaethol ddewiswyd o ran y cyfleoedd a'r rhwystrau y mae'n eu cynnig i gefnogi'r gwaith o gyflwyno un cwricwlwm penodol fel y Cwricwlwm i Gymru: dysgu sylfaenol neu'r Cwricwlwm ar gyfer Lleoliadau nas Cynhelir a Ariennir yng Nghymru. Gellir dewis cwricwla rhyngwladol eraill hefyd os yw'n well gennych.  </w:t>
      </w:r>
      <w:r>
        <w:br/>
      </w:r>
      <w:r>
        <w:br/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Dylai’r darn o waith gynnwys y </w:t>
      </w:r>
      <w:r w:rsidR="1BBA6BDD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manylion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canlynol, fodd bynnag </w:t>
      </w:r>
      <w:r w:rsidR="62F794D6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dewis 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chi yw sut y byddwch yn datblygu eich dadleuon:  </w:t>
      </w:r>
      <w:r>
        <w:br/>
      </w:r>
      <w:r>
        <w:br/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1. Darparwch ddadansoddiad beirniadol o'</w:t>
      </w:r>
      <w:r w:rsidR="62B6D80B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r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dull neu gyd-destun damcaniaethol</w:t>
      </w:r>
      <w:r w:rsidR="1C480493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ddewiswyd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. Byddwn yn trafod </w:t>
      </w:r>
      <w:r w:rsidR="02A3EE58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dulliau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</w:t>
      </w:r>
      <w:r w:rsidR="6E3F5B96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a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</w:t>
      </w:r>
      <w:r w:rsidR="29AE063F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ch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yd-destun damcaniaethol mewn darlithoedd, neu efallai bod gennych chi syniadau o'ch ymarfer eich hun eisoes.  </w:t>
      </w:r>
      <w:r w:rsidRPr="00DA45E1">
        <w:rPr>
          <w:lang w:val="cy-GB"/>
        </w:rPr>
        <w:br/>
      </w:r>
      <w:r w:rsidRPr="00DA45E1">
        <w:rPr>
          <w:lang w:val="cy-GB"/>
        </w:rPr>
        <w:br/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2. Gwerthus</w:t>
      </w:r>
      <w:r w:rsidR="4D91CE2F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wch yn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feirniadol a yw'r dull neu'r cyd-destun damcaniaethol a ddewiswyd yn cyd-fynd ag ethos a nodau'r cwricwlwm a ddewiswyd. Gallwch fod yn ddetholus yma a chanolbwyntio ar agweddau</w:t>
      </w:r>
      <w:r w:rsidR="774DEE7D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penodol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</w:t>
      </w:r>
      <w:r w:rsidR="08ECFF8C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o’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r cwricwlwm </w:t>
      </w:r>
      <w:r w:rsidR="79D5A9E7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er mwyn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datblygu dyfnder y drafodaeth.  </w:t>
      </w:r>
      <w:r w:rsidRPr="00DA45E1">
        <w:rPr>
          <w:lang w:val="cy-GB"/>
        </w:rPr>
        <w:br/>
      </w:r>
      <w:r w:rsidRPr="00DA45E1">
        <w:rPr>
          <w:lang w:val="cy-GB"/>
        </w:rPr>
        <w:br/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3. Ystyri</w:t>
      </w:r>
      <w:r w:rsidR="3F93D1D2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wch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cyfleoedd a rhwystrau y dull </w:t>
      </w:r>
      <w:r w:rsidR="4ADB9892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neu'r cyd-destun damcaniaethol 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lastRenderedPageBreak/>
        <w:t xml:space="preserve">ddewiswyd  o ran datblygu'r cwricwlwm a ddewiswyd. Unwaith eto, gallwch ganolbwyntio yma ar agweddau penodol. Gall fod o gymorth i ddatblygu cysylltiadau rhwng ymarfer a pholisi </w:t>
      </w:r>
      <w:r w:rsidR="6CF59E2B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yn gyson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, er enghraifft, yr hyn a allai </w:t>
      </w:r>
      <w:r w:rsidR="2D7729BD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rhwystro'r</w:t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 xml:space="preserve"> cyfleoedd a gynigir gan y dull a ddewiswyd neu’r cyd-destun damcaniaethol yn unol â ysgogwyr polisi ac ymarfer megis datblygiad proffesiynol, cyllid a gwerthoedd canfyddedig dysgu trwy chwarae.  </w:t>
      </w:r>
      <w:r w:rsidRPr="00DA45E1">
        <w:rPr>
          <w:lang w:val="cy-GB"/>
        </w:rPr>
        <w:br/>
      </w:r>
      <w:r w:rsidRPr="00DA45E1">
        <w:rPr>
          <w:lang w:val="cy-GB"/>
        </w:rPr>
        <w:br/>
      </w:r>
      <w:r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Drwy gydol y gwaith dylid cynnwys tystiolaeth o lenyddiaeth gredadwy gan gynnwys ymchwil empirig, cyd-destun polisi perthnasol a safbwyntiau damcaniaethol / athronyddol</w:t>
      </w:r>
      <w:r w:rsidR="4536737B" w:rsidRPr="36B39350">
        <w:rPr>
          <w:rFonts w:ascii="Arial" w:eastAsia="Arial" w:hAnsi="Arial" w:cs="Arial"/>
          <w:color w:val="202124"/>
          <w:sz w:val="32"/>
          <w:szCs w:val="32"/>
          <w:lang w:val="cy-GB"/>
        </w:rPr>
        <w:t>.</w:t>
      </w:r>
    </w:p>
    <w:p w14:paraId="5AE5AC45" w14:textId="11FA3EA7" w:rsidR="36B39350" w:rsidRDefault="36B39350" w:rsidP="36B39350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4CD79D92" w14:textId="2CF5BD98" w:rsidR="36B39350" w:rsidRDefault="36B39350" w:rsidP="36B39350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109EA14F" w14:textId="288D968D" w:rsidR="36B39350" w:rsidRDefault="36B39350" w:rsidP="36B39350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45D4274D" w14:textId="77777777" w:rsidR="00642819" w:rsidRDefault="00642819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6F49964" w14:textId="77777777" w:rsidR="00642819" w:rsidRPr="00C573A3" w:rsidRDefault="00642819" w:rsidP="00642819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20AD81F3" w14:textId="77777777" w:rsidR="00642819" w:rsidRPr="00642819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642819" w:rsidRPr="00C573A3" w14:paraId="2636E162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3B5EFB0E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D20F45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26A092F9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9332A2D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AE60ABE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5FE259D1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22713595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216BD2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59323732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67C662F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D68FDEE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25AEFC7B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099C9646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3DABC2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73F31162" w14:textId="6F0263D4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36B3935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0E7721B" w:rsidRPr="36B39350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EEEC99F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9B9BDB1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405952A9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4518B19B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F62669E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5D079709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73A13BB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13B025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646896DE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3DC4E15B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06303B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19752EEA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F957491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A5A2EF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1ED68262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1B70C002" w14:textId="77777777" w:rsidR="00642819" w:rsidRPr="00C573A3" w:rsidRDefault="00642819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F82BBC8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56AC431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BF57227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222920A8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C573A3" w14:paraId="57BFF8CD" w14:textId="77777777" w:rsidTr="36B39350">
        <w:tc>
          <w:tcPr>
            <w:tcW w:w="2268" w:type="dxa"/>
            <w:tcMar>
              <w:left w:w="105" w:type="dxa"/>
              <w:right w:w="105" w:type="dxa"/>
            </w:tcMar>
          </w:tcPr>
          <w:p w14:paraId="2654A9AB" w14:textId="77777777" w:rsidR="00642819" w:rsidRPr="00C573A3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8FDC437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5A5D2335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21C8F0E" w14:textId="77777777" w:rsidR="00642819" w:rsidRPr="00367924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CA8EE04" w14:textId="77777777" w:rsidR="00642819" w:rsidRPr="00367924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7AB8B925" w14:textId="77777777" w:rsidR="00642819" w:rsidRPr="00C573A3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1BA3B721" w14:textId="77777777" w:rsidR="00642819" w:rsidRPr="00C573A3" w:rsidRDefault="00642819" w:rsidP="00642819">
      <w:pPr>
        <w:ind w:left="720"/>
        <w:rPr>
          <w:rFonts w:ascii="Arial" w:hAnsi="Arial" w:cs="Arial"/>
          <w:sz w:val="22"/>
          <w:szCs w:val="22"/>
        </w:rPr>
      </w:pPr>
    </w:p>
    <w:p w14:paraId="49953C37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D33E8F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B7E180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F6D014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3D73C9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33B418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4C6F2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65189C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11FA13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579641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D00E83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6DA8D5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96CC48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CBD4AC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4EADAA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0D25BF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11F91F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32E714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7BCFA3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7D759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BA2E74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8EFEB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FCD576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39E6CAC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5FBBD820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445F3511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383A72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CB0D5D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670976C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11F3F1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6C3F3B3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6690999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76A1F7D0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EACE079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D5B35EC" w14:textId="77777777"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3127F9E" w14:textId="77777777" w:rsidR="00D22D9C" w:rsidRPr="00A406E5" w:rsidRDefault="00131FEF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2B9B9D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A1B768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A9ED19D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9DC5331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7072DD" w14:textId="77777777" w:rsidR="00D22D9C" w:rsidRPr="00A406E5" w:rsidRDefault="00131FEF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1E1BFF6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320BDC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0A1D1BBE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BDEE17" w14:textId="77777777" w:rsidR="00D22D9C" w:rsidRPr="00FB1EAC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63A653" w14:textId="77777777" w:rsidR="00D22D9C" w:rsidRPr="00A406E5" w:rsidRDefault="00131FEF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288B26" w14:textId="77777777" w:rsidR="00C01A3F" w:rsidRPr="00A406E5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86F024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5B63C1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B2C65AB" w14:textId="77777777" w:rsidR="00D22D9C" w:rsidRPr="00A406E5" w:rsidRDefault="004A2F0B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2C62B63D" w14:textId="77777777"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61F611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7F9508E" w14:textId="77777777" w:rsidR="00C01A3F" w:rsidRPr="00FB1EAC" w:rsidRDefault="00377D4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29424D6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85609FF" w14:textId="77777777" w:rsidR="008566E5" w:rsidRPr="00FB1EAC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CA56F9" w14:textId="77777777" w:rsidR="00D22D9C" w:rsidRPr="00FB1EAC" w:rsidRDefault="00377D40" w:rsidP="00D22D9C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B1EA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08777869" w14:textId="77777777" w:rsidR="00995D51" w:rsidRPr="00FB1EAC" w:rsidRDefault="00377D40" w:rsidP="002466CE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A530179" w14:textId="77777777" w:rsidR="00995D51" w:rsidRPr="00FB1EAC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6C7B0B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5B900AF" w14:textId="77777777" w:rsidR="00C01A3F" w:rsidRPr="00FB1EAC" w:rsidRDefault="00021AE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55BE913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209843F" w14:textId="77777777" w:rsidR="00FB3B4E" w:rsidRPr="00FB1EAC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22358F4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11849FA" w14:textId="77777777" w:rsidR="00C01A3F" w:rsidRPr="00FB1EAC" w:rsidRDefault="00C01A3F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A406E5" w:rsidRDefault="00152E9D" w:rsidP="00D32E34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FB1EAC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A406E5" w:rsidRDefault="00152E9D" w:rsidP="00152E9D">
      <w:pPr>
        <w:rPr>
          <w:rFonts w:ascii="Arial" w:hAnsi="Arial" w:cs="Arial"/>
        </w:rPr>
      </w:pPr>
    </w:p>
    <w:p w14:paraId="32491888" w14:textId="77777777" w:rsidR="00152E9D" w:rsidRPr="00FB1EAC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B1EAC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FB1EAC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B1EAC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FB1EAC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3A47F70" w14:textId="77777777" w:rsidTr="36B3935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1AA4D8" w14:textId="77777777" w:rsidR="00152E9D" w:rsidRPr="00A406E5" w:rsidRDefault="002D3527" w:rsidP="00D32E34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B32CB41" w14:textId="77777777" w:rsidR="00152E9D" w:rsidRPr="00A85BFE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AC862E" w14:textId="77777777" w:rsidR="00152E9D" w:rsidRPr="00A85BFE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55CBDBF6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B98E4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8775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1A9C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99B0D36" w14:textId="77777777" w:rsidTr="36B393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2BFAFA" w14:textId="2AC178A5" w:rsidR="00152E9D" w:rsidRPr="00A406E5" w:rsidRDefault="1CC31F65" w:rsidP="36B39350">
            <w:pPr>
              <w:spacing w:after="120" w:line="259" w:lineRule="auto"/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</w:pPr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Rhestr cyfeirnodi</w:t>
            </w:r>
            <w:r w:rsidR="2E787408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,</w:t>
            </w:r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r w:rsidR="3453E0CB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>dyfyniadau</w:t>
            </w:r>
            <w:r w:rsidR="77D8B9FD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 xml:space="preserve"> cyfeirnodi o fewn y gwaith</w:t>
            </w:r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,</w:t>
            </w:r>
            <w:r w:rsidR="3B68DC6F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cyfosod</w:t>
            </w:r>
            <w:r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, </w:t>
            </w:r>
            <w:r w:rsidR="5609B171" w:rsidRPr="36B39350">
              <w:rPr>
                <w:rFonts w:ascii="Arial" w:eastAsia="Arial" w:hAnsi="Arial" w:cs="Arial"/>
                <w:color w:val="202124"/>
                <w:sz w:val="28"/>
                <w:szCs w:val="28"/>
              </w:rPr>
              <w:t>ffynonellau</w:t>
            </w:r>
            <w:r w:rsidR="5609B171" w:rsidRPr="36B39350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credadwy.</w:t>
            </w:r>
          </w:p>
          <w:p w14:paraId="08C258F1" w14:textId="5B6B6E89" w:rsidR="00152E9D" w:rsidRPr="00A406E5" w:rsidRDefault="00152E9D" w:rsidP="36B393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DAD09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81362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07555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36145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A936A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DBD4B68" w14:textId="77777777" w:rsidTr="36B39350">
        <w:trPr>
          <w:trHeight w:val="451"/>
        </w:trPr>
        <w:tc>
          <w:tcPr>
            <w:tcW w:w="4169" w:type="pct"/>
            <w:vMerge/>
          </w:tcPr>
          <w:p w14:paraId="4C56C36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575FA3DE" w:rsidR="00152E9D" w:rsidRPr="00A406E5" w:rsidRDefault="0F025D2A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B39350"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416" w:type="pct"/>
            <w:vMerge/>
          </w:tcPr>
          <w:p w14:paraId="299B815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2BE486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02B117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FB1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135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E40B995" w14:textId="77777777" w:rsidTr="36B393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757C34" w14:textId="5420B553" w:rsidR="00152E9D" w:rsidRPr="00A406E5" w:rsidRDefault="34F0A33A" w:rsidP="36B39350">
            <w:pPr>
              <w:spacing w:after="120"/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</w:pPr>
            <w:r w:rsidRPr="36B39350">
              <w:rPr>
                <w:rFonts w:ascii="Arial" w:eastAsia="Arial" w:hAnsi="Arial" w:cs="Arial"/>
                <w:color w:val="202124"/>
                <w:sz w:val="28"/>
                <w:szCs w:val="28"/>
                <w:lang w:val="cy-GB"/>
              </w:rPr>
              <w:t>Dadansoddiad beirniadol o'r dull neu gyd-destun damcaniaethol ddewiswyd.</w:t>
            </w:r>
          </w:p>
          <w:p w14:paraId="3C2AB0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CB988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B1E3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6BE60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1DDC7C5E" w:rsidR="00152E9D" w:rsidRPr="00A406E5" w:rsidRDefault="13C2B10E" w:rsidP="36B39350">
            <w:pPr>
              <w:spacing w:line="259" w:lineRule="auto"/>
              <w:jc w:val="center"/>
            </w:pPr>
            <w:r w:rsidRPr="36B39350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0BB3280" w14:textId="77777777" w:rsidTr="36B39350">
        <w:trPr>
          <w:trHeight w:val="451"/>
        </w:trPr>
        <w:tc>
          <w:tcPr>
            <w:tcW w:w="4169" w:type="pct"/>
            <w:vMerge/>
          </w:tcPr>
          <w:p w14:paraId="041C543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5807DD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216C4C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8D277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254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BEC1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B09D6AE" w14:textId="77777777" w:rsidTr="36B393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3C363C" w14:textId="5E9074ED" w:rsidR="00152E9D" w:rsidRPr="00A406E5" w:rsidRDefault="538A44E9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36B39350">
              <w:rPr>
                <w:rFonts w:ascii="Arial" w:hAnsi="Arial" w:cs="Arial"/>
                <w:sz w:val="28"/>
                <w:szCs w:val="28"/>
              </w:rPr>
              <w:t>Gwerthuswch yn feirniadol a yw'r dull neu'r cyd-destun damcaniaethol a ddewiswyd yn cyd-fynd ag ethos a nodau'r cwricwlwm a ddewiswyd.</w:t>
            </w:r>
          </w:p>
          <w:p w14:paraId="19F985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9283D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D803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FCDBC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6ECB606" w14:textId="77777777" w:rsidTr="36B39350">
        <w:trPr>
          <w:trHeight w:val="451"/>
        </w:trPr>
        <w:tc>
          <w:tcPr>
            <w:tcW w:w="4169" w:type="pct"/>
            <w:vMerge/>
          </w:tcPr>
          <w:p w14:paraId="037DB51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061E337A" w:rsidR="00152E9D" w:rsidRPr="00A406E5" w:rsidRDefault="0F4E5688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B39350">
              <w:rPr>
                <w:rFonts w:ascii="Arial" w:hAnsi="Arial" w:cs="Arial"/>
                <w:sz w:val="32"/>
                <w:szCs w:val="32"/>
              </w:rPr>
              <w:t>3</w:t>
            </w:r>
            <w:r w:rsidR="6F7BB71D" w:rsidRPr="36B39350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6" w:type="pct"/>
            <w:vMerge/>
          </w:tcPr>
          <w:p w14:paraId="7356E0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CD4740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FEAE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3DB4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55C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CF8D547" w14:textId="77777777" w:rsidTr="36B393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4DE14D" w14:textId="430AB624" w:rsidR="00152E9D" w:rsidRPr="00A406E5" w:rsidRDefault="149912A4" w:rsidP="36B39350">
            <w:pPr>
              <w:spacing w:after="120"/>
              <w:rPr>
                <w:rFonts w:ascii="Arial" w:hAnsi="Arial" w:cs="Arial"/>
                <w:sz w:val="28"/>
                <w:szCs w:val="28"/>
              </w:rPr>
            </w:pPr>
            <w:r w:rsidRPr="36B39350">
              <w:rPr>
                <w:rFonts w:ascii="Arial" w:hAnsi="Arial" w:cs="Arial"/>
                <w:sz w:val="28"/>
                <w:szCs w:val="28"/>
              </w:rPr>
              <w:t>Ystyriwch cyfleoedd a rhwystrau y dull neu'r cyd-destun damcaniaethol ddewiswyd  o ran datblygu'r cwricwlwm a ddewiswyd.</w:t>
            </w:r>
          </w:p>
          <w:p w14:paraId="48C929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38CF0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66A60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3589DF61" w:rsidR="00152E9D" w:rsidRPr="00A406E5" w:rsidRDefault="4ECED403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B39350">
              <w:rPr>
                <w:rFonts w:ascii="Arial" w:hAnsi="Arial" w:cs="Arial"/>
                <w:sz w:val="32"/>
                <w:szCs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130B688" w14:textId="77777777" w:rsidTr="36B39350">
        <w:trPr>
          <w:trHeight w:val="450"/>
        </w:trPr>
        <w:tc>
          <w:tcPr>
            <w:tcW w:w="4169" w:type="pct"/>
            <w:vMerge/>
          </w:tcPr>
          <w:p w14:paraId="611ACD8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7872A4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D61AE45" w14:textId="77777777" w:rsidTr="36B393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D76ED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542D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26C4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DED92D4" w14:textId="77777777" w:rsidTr="36B393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D9BA9" w14:textId="7E75FFD2" w:rsidR="00152E9D" w:rsidRPr="00A406E5" w:rsidRDefault="6F45F152" w:rsidP="36B39350">
            <w:pPr>
              <w:spacing w:after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6B39350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 xml:space="preserve">Sgiliau ysgrifennu academaidd. </w:t>
            </w:r>
          </w:p>
          <w:p w14:paraId="27678747" w14:textId="56948952" w:rsidR="00152E9D" w:rsidRPr="00A406E5" w:rsidRDefault="6F45F152" w:rsidP="36B39350">
            <w:pPr>
              <w:spacing w:after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6B39350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Llif, </w:t>
            </w:r>
            <w:r w:rsidR="5610CA30" w:rsidRPr="36B39350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c</w:t>
            </w:r>
            <w:r w:rsidRPr="36B39350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ywair academaidd a ffurf</w:t>
            </w:r>
            <w:r w:rsidR="56BD8943" w:rsidRPr="36B39350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ioldeb, cryfder a creadwyedd dadleuon.</w:t>
            </w:r>
          </w:p>
          <w:p w14:paraId="49BD6C2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EB31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3DD3F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0BAA8D94" w:rsidR="00152E9D" w:rsidRPr="00A406E5" w:rsidRDefault="1AF3116E" w:rsidP="36B393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B39350"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BA1D345" w14:textId="77777777" w:rsidTr="36B39350">
        <w:trPr>
          <w:trHeight w:val="450"/>
        </w:trPr>
        <w:tc>
          <w:tcPr>
            <w:tcW w:w="4169" w:type="pct"/>
            <w:vMerge/>
          </w:tcPr>
          <w:p w14:paraId="7E26C1C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0D58D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A32D642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FB1EAC" w:rsidRDefault="002D3527" w:rsidP="00D32E34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B1EAC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FB1EAC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03FDBDF" w14:textId="77777777" w:rsidR="00152E9D" w:rsidRDefault="00152E9D" w:rsidP="00152E9D">
      <w:pPr>
        <w:rPr>
          <w:rFonts w:ascii="Arial" w:hAnsi="Arial" w:cs="Arial"/>
        </w:rPr>
      </w:pPr>
    </w:p>
    <w:p w14:paraId="3CE2E695" w14:textId="77777777" w:rsidR="00C073F1" w:rsidRDefault="00C073F1" w:rsidP="00152E9D">
      <w:pPr>
        <w:rPr>
          <w:rFonts w:ascii="Arial" w:hAnsi="Arial" w:cs="Arial"/>
        </w:rPr>
      </w:pPr>
    </w:p>
    <w:p w14:paraId="67B4C38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6A124BEC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232CE50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14:paraId="3CFC32F0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1C0EE8A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2FF5AE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2F0C28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5671C38" w14:textId="77777777"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4D32A121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2A5C57BD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EC4F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62807A4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5DFF385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2B8E2D9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774EC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6C9A65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141A04C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4535C29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782B6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14:paraId="79556F3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5D984BF3" w14:textId="77777777"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BBEAA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14:paraId="286FB652" w14:textId="77777777" w:rsidR="00523199" w:rsidRDefault="00523199" w:rsidP="00FC160C">
            <w:pPr>
              <w:rPr>
                <w:rFonts w:ascii="Arial" w:hAnsi="Arial" w:cs="Arial"/>
              </w:rPr>
            </w:pPr>
          </w:p>
          <w:p w14:paraId="60B23B5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09B1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14:paraId="4942327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FAB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A1CFF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="00523199" w:rsidRPr="00D9771E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5BABE05A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5F4743B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FD77DB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5EBE51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5C1CAE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  <w:p w14:paraId="0692B8D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C918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14:paraId="567CB8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9ACA59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</w:p>
          <w:p w14:paraId="5717780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5A7BABB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576CCB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14:paraId="6506192A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45569980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lastRenderedPageBreak/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14:paraId="264B92A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1AE575F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ED3ABD" w:rsidRDefault="00523199" w:rsidP="00FC160C">
            <w:pPr>
              <w:rPr>
                <w:rFonts w:ascii="Arial" w:hAnsi="Arial" w:cs="Arial"/>
              </w:rPr>
            </w:pPr>
          </w:p>
          <w:p w14:paraId="007056B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0BA82C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E386BF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AF9A44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61EF17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69D37E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AB38F0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4B93345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94C1EA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8411B8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id="1" w:name="WfTarget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14:paraId="526BDCD9" w14:textId="77777777" w:rsidR="00523199" w:rsidRPr="00011FB7" w:rsidRDefault="00523199" w:rsidP="00523199">
      <w:bookmarkStart w:id="2" w:name="cysill"/>
      <w:bookmarkEnd w:id="2"/>
    </w:p>
    <w:p w14:paraId="0F044248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16F88A4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ED9D62B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5F9FA4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2023FC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5620B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3201B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379D121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58C98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038720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7A2CB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A1128B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F54BB77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0A8B825" w14:textId="77777777"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C9B7D" w14:textId="77777777" w:rsidR="00131FEF" w:rsidRDefault="00131FEF">
      <w:r>
        <w:separator/>
      </w:r>
    </w:p>
  </w:endnote>
  <w:endnote w:type="continuationSeparator" w:id="0">
    <w:p w14:paraId="4272E910" w14:textId="77777777" w:rsidR="00131FEF" w:rsidRDefault="0013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96897" w14:textId="77777777" w:rsidR="00131FEF" w:rsidRDefault="00131FEF">
      <w:r>
        <w:separator/>
      </w:r>
    </w:p>
  </w:footnote>
  <w:footnote w:type="continuationSeparator" w:id="0">
    <w:p w14:paraId="3910E100" w14:textId="77777777" w:rsidR="00131FEF" w:rsidRDefault="00131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F82748"/>
    <w:multiLevelType w:val="hybridMultilevel"/>
    <w:tmpl w:val="B9DE07E6"/>
    <w:lvl w:ilvl="0" w:tplc="4F32A69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04671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D0F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6A99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3AE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54F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5E8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10DA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AC36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E7E1C2C"/>
    <w:multiLevelType w:val="hybridMultilevel"/>
    <w:tmpl w:val="B23EA54C"/>
    <w:lvl w:ilvl="0" w:tplc="032AD7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B68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C212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2279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7AA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AA4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982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0C7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CAA9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3C9FEEC"/>
    <w:multiLevelType w:val="hybridMultilevel"/>
    <w:tmpl w:val="68E8235E"/>
    <w:lvl w:ilvl="0" w:tplc="2E3ACE4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DD268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3625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F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280B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BC7C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8A1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8A6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EE52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5C4BA4"/>
    <w:multiLevelType w:val="hybridMultilevel"/>
    <w:tmpl w:val="B322A816"/>
    <w:lvl w:ilvl="0" w:tplc="D4E27E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E02A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48F0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84A8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9CAC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D4E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C24A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F02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5A4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803811663">
    <w:abstractNumId w:val="6"/>
  </w:num>
  <w:num w:numId="2" w16cid:durableId="1389722879">
    <w:abstractNumId w:val="13"/>
  </w:num>
  <w:num w:numId="3" w16cid:durableId="1775588188">
    <w:abstractNumId w:val="17"/>
  </w:num>
  <w:num w:numId="4" w16cid:durableId="464276957">
    <w:abstractNumId w:val="8"/>
  </w:num>
  <w:num w:numId="5" w16cid:durableId="40642427">
    <w:abstractNumId w:val="1"/>
  </w:num>
  <w:num w:numId="6" w16cid:durableId="540364911">
    <w:abstractNumId w:val="11"/>
  </w:num>
  <w:num w:numId="7" w16cid:durableId="1291667010">
    <w:abstractNumId w:val="19"/>
  </w:num>
  <w:num w:numId="8" w16cid:durableId="1250499563">
    <w:abstractNumId w:val="14"/>
  </w:num>
  <w:num w:numId="9" w16cid:durableId="2138599138">
    <w:abstractNumId w:val="9"/>
  </w:num>
  <w:num w:numId="10" w16cid:durableId="534002633">
    <w:abstractNumId w:val="18"/>
  </w:num>
  <w:num w:numId="11" w16cid:durableId="422802992">
    <w:abstractNumId w:val="2"/>
  </w:num>
  <w:num w:numId="12" w16cid:durableId="1658418552">
    <w:abstractNumId w:val="16"/>
  </w:num>
  <w:num w:numId="13" w16cid:durableId="106432265">
    <w:abstractNumId w:val="12"/>
  </w:num>
  <w:num w:numId="14" w16cid:durableId="591398113">
    <w:abstractNumId w:val="4"/>
  </w:num>
  <w:num w:numId="15" w16cid:durableId="353457167">
    <w:abstractNumId w:val="5"/>
  </w:num>
  <w:num w:numId="16" w16cid:durableId="1875187609">
    <w:abstractNumId w:val="10"/>
  </w:num>
  <w:num w:numId="17" w16cid:durableId="108286084">
    <w:abstractNumId w:val="15"/>
  </w:num>
  <w:num w:numId="18" w16cid:durableId="1619288454">
    <w:abstractNumId w:val="3"/>
  </w:num>
  <w:num w:numId="19" w16cid:durableId="169761623">
    <w:abstractNumId w:val="0"/>
  </w:num>
  <w:num w:numId="20" w16cid:durableId="1736952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0726"/>
    <w:rsid w:val="00011666"/>
    <w:rsid w:val="00011C22"/>
    <w:rsid w:val="00021AE6"/>
    <w:rsid w:val="00024BA0"/>
    <w:rsid w:val="00026B02"/>
    <w:rsid w:val="000822E5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487"/>
    <w:rsid w:val="0017512A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430D6"/>
    <w:rsid w:val="00470A38"/>
    <w:rsid w:val="004874DE"/>
    <w:rsid w:val="004A2F0B"/>
    <w:rsid w:val="004B5334"/>
    <w:rsid w:val="004B6C14"/>
    <w:rsid w:val="004C4F19"/>
    <w:rsid w:val="004D5E9B"/>
    <w:rsid w:val="004D63D9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2819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C3374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A3B13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A45E1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  <w:rsid w:val="02A3EE58"/>
    <w:rsid w:val="05AEFC84"/>
    <w:rsid w:val="08ECFF8C"/>
    <w:rsid w:val="0946E624"/>
    <w:rsid w:val="0A4262D1"/>
    <w:rsid w:val="0BB56395"/>
    <w:rsid w:val="0ED231F6"/>
    <w:rsid w:val="0F025D2A"/>
    <w:rsid w:val="0F4E5688"/>
    <w:rsid w:val="0F89663D"/>
    <w:rsid w:val="103B213B"/>
    <w:rsid w:val="1139CBCB"/>
    <w:rsid w:val="13C0757A"/>
    <w:rsid w:val="13C2B10E"/>
    <w:rsid w:val="149912A4"/>
    <w:rsid w:val="1AF3116E"/>
    <w:rsid w:val="1BBA6BDD"/>
    <w:rsid w:val="1C480493"/>
    <w:rsid w:val="1CC31F65"/>
    <w:rsid w:val="1E067C84"/>
    <w:rsid w:val="1F40586E"/>
    <w:rsid w:val="21049057"/>
    <w:rsid w:val="23DE86CA"/>
    <w:rsid w:val="257A572B"/>
    <w:rsid w:val="27A9E593"/>
    <w:rsid w:val="29AE063F"/>
    <w:rsid w:val="2BC6B2C7"/>
    <w:rsid w:val="2BE8426A"/>
    <w:rsid w:val="2BE998AF"/>
    <w:rsid w:val="2D7729BD"/>
    <w:rsid w:val="2E4E874C"/>
    <w:rsid w:val="2E787408"/>
    <w:rsid w:val="31AFA9A1"/>
    <w:rsid w:val="32635211"/>
    <w:rsid w:val="33974543"/>
    <w:rsid w:val="33BF1380"/>
    <w:rsid w:val="3453E0CB"/>
    <w:rsid w:val="34E86D87"/>
    <w:rsid w:val="34F0A33A"/>
    <w:rsid w:val="36B39350"/>
    <w:rsid w:val="39CB85EA"/>
    <w:rsid w:val="3A08C224"/>
    <w:rsid w:val="3B68DC6F"/>
    <w:rsid w:val="3B966ECF"/>
    <w:rsid w:val="3DDD92FC"/>
    <w:rsid w:val="3F085C6E"/>
    <w:rsid w:val="3F93D1D2"/>
    <w:rsid w:val="4192F2E3"/>
    <w:rsid w:val="422A22F9"/>
    <w:rsid w:val="42ED1C26"/>
    <w:rsid w:val="43499893"/>
    <w:rsid w:val="4536737B"/>
    <w:rsid w:val="45CA053C"/>
    <w:rsid w:val="4A57FEDB"/>
    <w:rsid w:val="4A8E6C61"/>
    <w:rsid w:val="4ADB9892"/>
    <w:rsid w:val="4D91CE2F"/>
    <w:rsid w:val="4ECED403"/>
    <w:rsid w:val="50CC8C05"/>
    <w:rsid w:val="521DB976"/>
    <w:rsid w:val="5252D46C"/>
    <w:rsid w:val="538A44E9"/>
    <w:rsid w:val="544C1579"/>
    <w:rsid w:val="5609B171"/>
    <w:rsid w:val="5610CA30"/>
    <w:rsid w:val="56BD8943"/>
    <w:rsid w:val="5A1157E6"/>
    <w:rsid w:val="5A9B9D0C"/>
    <w:rsid w:val="5C13D3D0"/>
    <w:rsid w:val="5C8B06EE"/>
    <w:rsid w:val="5E76E65F"/>
    <w:rsid w:val="5EDD12B5"/>
    <w:rsid w:val="62B6D80B"/>
    <w:rsid w:val="62F794D6"/>
    <w:rsid w:val="65B5788A"/>
    <w:rsid w:val="668B6FE2"/>
    <w:rsid w:val="671D18B0"/>
    <w:rsid w:val="68D73B37"/>
    <w:rsid w:val="69B1A3B0"/>
    <w:rsid w:val="6CF59E2B"/>
    <w:rsid w:val="6D4046DF"/>
    <w:rsid w:val="6E3F5B96"/>
    <w:rsid w:val="6F45F152"/>
    <w:rsid w:val="6F7BB71D"/>
    <w:rsid w:val="70935F16"/>
    <w:rsid w:val="70E7721B"/>
    <w:rsid w:val="71140563"/>
    <w:rsid w:val="76624AA2"/>
    <w:rsid w:val="774DEE7D"/>
    <w:rsid w:val="77D8B9FD"/>
    <w:rsid w:val="79D5A9E7"/>
    <w:rsid w:val="7AA1BF4C"/>
    <w:rsid w:val="7FFC4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9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862BDF3570DE48A9CDDA6A02DFE1E3" ma:contentTypeVersion="6" ma:contentTypeDescription="Create a new document." ma:contentTypeScope="" ma:versionID="b24e489b4326b549a4beacb37143a9ea">
  <xsd:schema xmlns:xsd="http://www.w3.org/2001/XMLSchema" xmlns:xs="http://www.w3.org/2001/XMLSchema" xmlns:p="http://schemas.microsoft.com/office/2006/metadata/properties" xmlns:ns2="e8c94661-3631-4cb0-a485-b0264ff49df2" xmlns:ns3="bc5a8875-9481-4335-8833-11691f7858c0" targetNamespace="http://schemas.microsoft.com/office/2006/metadata/properties" ma:root="true" ma:fieldsID="b3c7219c647c31bc48ad749c65b8b887" ns2:_="" ns3:_="">
    <xsd:import namespace="e8c94661-3631-4cb0-a485-b0264ff49df2"/>
    <xsd:import namespace="bc5a8875-9481-4335-8833-11691f7858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4661-3631-4cb0-a485-b0264ff49d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5a8875-9481-4335-8833-11691f7858c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C23C49-4F6E-4764-B983-DF2615165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4661-3631-4cb0-a485-b0264ff49df2"/>
    <ds:schemaRef ds:uri="bc5a8875-9481-4335-8833-11691f7858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ADB266-F810-47CF-BC88-4B0F5E2D43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E16732-31C6-4E42-AE95-55920FFB09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13</Pages>
  <Words>4364</Words>
  <Characters>24875</Characters>
  <Application>Microsoft Office Word</Application>
  <DocSecurity>0</DocSecurity>
  <Lines>207</Lines>
  <Paragraphs>58</Paragraphs>
  <ScaleCrop>false</ScaleCrop>
  <Company>S.I.H.E.</Company>
  <LinksUpToDate>false</LinksUpToDate>
  <CharactersWithSpaces>29181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Glenda Tinney</cp:lastModifiedBy>
  <cp:revision>2</cp:revision>
  <cp:lastPrinted>2014-10-10T07:42:00Z</cp:lastPrinted>
  <dcterms:created xsi:type="dcterms:W3CDTF">2026-05-16T10:20:00Z</dcterms:created>
  <dcterms:modified xsi:type="dcterms:W3CDTF">2026-05-16T10:20:00Z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0x0101002D862BDF3570DE48A9CDDA6A02DFE1E3</vt:lpwstr>
  </property>
</Properties>
</file>