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footer2.xml" ContentType="application/vnd.openxmlformats-officedocument.wordprocessingml.footer+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F3E2DB" w14:textId="77777777" w:rsidR="002D5B3F" w:rsidRPr="00A406E5" w:rsidRDefault="001A24F3" w:rsidP="00160D12">
      <w:pPr>
        <w:pStyle w:val="Header"/>
        <w:tabs>
          <w:tab w:val="clear" w:pos="4153"/>
          <w:tab w:val="clear" w:pos="8306"/>
        </w:tabs>
        <w:jc w:val="right"/>
        <w:rPr>
          <w:rFonts w:ascii="Arial" w:hAnsi="Arial" w:cs="Arial"/>
        </w:rPr>
      </w:pPr>
      <w:bookmarkStart w:id="0" w:name="_Hlk38221182"/>
      <w:r w:rsidRPr="00A406E5">
        <w:rPr>
          <w:rFonts w:ascii="Arial" w:hAnsi="Arial" w:cs="Arial"/>
          <w:noProof/>
        </w:rPr>
        <w:drawing>
          <wp:anchor distT="0" distB="0" distL="114300" distR="114300" simplePos="0" relativeHeight="251658240" behindDoc="0" locked="0" layoutInCell="1" allowOverlap="1" wp14:anchorId="64343164" wp14:editId="4157A2D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DB18CC" w14:textId="77777777" w:rsidTr="00A406E5">
        <w:tc>
          <w:tcPr>
            <w:tcW w:w="9922" w:type="dxa"/>
            <w:shd w:val="clear" w:color="auto" w:fill="C0C0C0"/>
          </w:tcPr>
          <w:p w14:paraId="2852E2F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652FA8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03FE29B6" w14:textId="77777777" w:rsidTr="00160D12">
        <w:tc>
          <w:tcPr>
            <w:tcW w:w="2093" w:type="dxa"/>
            <w:shd w:val="pct15" w:color="auto" w:fill="auto"/>
          </w:tcPr>
          <w:p w14:paraId="38615A7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09D8702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A099F">
              <w:rPr>
                <w:rFonts w:ascii="Arial" w:hAnsi="Arial" w:cs="Arial"/>
                <w:b/>
                <w:sz w:val="22"/>
                <w:szCs w:val="22"/>
              </w:rPr>
              <w:t>Sam Lewis</w:t>
            </w:r>
          </w:p>
        </w:tc>
        <w:tc>
          <w:tcPr>
            <w:tcW w:w="2552" w:type="dxa"/>
            <w:shd w:val="clear" w:color="auto" w:fill="D9D9D9"/>
          </w:tcPr>
          <w:p w14:paraId="4F52873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2C1A3208" w14:textId="77777777" w:rsidR="003B3F9D" w:rsidRPr="00A406E5" w:rsidRDefault="005A099F" w:rsidP="001E57C1">
            <w:pPr>
              <w:spacing w:before="120" w:after="120"/>
              <w:jc w:val="both"/>
              <w:rPr>
                <w:rFonts w:ascii="Arial" w:hAnsi="Arial" w:cs="Arial"/>
                <w:b/>
                <w:sz w:val="22"/>
                <w:szCs w:val="22"/>
              </w:rPr>
            </w:pPr>
            <w:r>
              <w:rPr>
                <w:rFonts w:ascii="Arial" w:hAnsi="Arial" w:cs="Arial"/>
                <w:b/>
                <w:sz w:val="22"/>
                <w:szCs w:val="22"/>
              </w:rPr>
              <w:t>151028</w:t>
            </w:r>
          </w:p>
        </w:tc>
      </w:tr>
      <w:tr w:rsidR="00DB116D" w:rsidRPr="00A406E5" w14:paraId="48F3776D" w14:textId="77777777" w:rsidTr="00705F29">
        <w:tc>
          <w:tcPr>
            <w:tcW w:w="2093" w:type="dxa"/>
            <w:shd w:val="pct15" w:color="auto" w:fill="auto"/>
          </w:tcPr>
          <w:p w14:paraId="4892E5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467D92DD" w14:textId="77777777" w:rsidR="00705F29" w:rsidRPr="00705F29" w:rsidRDefault="00705F29" w:rsidP="008E4878">
            <w:pPr>
              <w:rPr>
                <w:rFonts w:ascii="Arial" w:hAnsi="Arial" w:cs="Arial"/>
                <w:b/>
                <w:sz w:val="24"/>
                <w:szCs w:val="40"/>
              </w:rPr>
            </w:pPr>
            <w:r w:rsidRPr="00705F29">
              <w:rPr>
                <w:rFonts w:ascii="Arial" w:hAnsi="Arial" w:cs="Arial"/>
                <w:b/>
                <w:sz w:val="24"/>
                <w:szCs w:val="40"/>
              </w:rPr>
              <w:t>HNC Process Operations Engineering</w:t>
            </w:r>
          </w:p>
          <w:p w14:paraId="5A78020C" w14:textId="77777777" w:rsidR="00DB116D" w:rsidRPr="00A406E5" w:rsidRDefault="00705F29" w:rsidP="00E51AAC">
            <w:pPr>
              <w:spacing w:before="120" w:after="120"/>
              <w:jc w:val="both"/>
              <w:rPr>
                <w:rFonts w:ascii="Arial" w:hAnsi="Arial" w:cs="Arial"/>
                <w:b/>
                <w:sz w:val="22"/>
                <w:szCs w:val="22"/>
              </w:rPr>
            </w:pPr>
            <w:r w:rsidRPr="00705F29">
              <w:rPr>
                <w:rFonts w:ascii="Arial" w:hAnsi="Arial" w:cs="Arial"/>
                <w:b/>
                <w:sz w:val="14"/>
                <w:szCs w:val="22"/>
              </w:rPr>
              <w:t xml:space="preserve"> </w:t>
            </w:r>
          </w:p>
        </w:tc>
      </w:tr>
      <w:tr w:rsidR="008F1308" w:rsidRPr="00A406E5" w14:paraId="095F29BA" w14:textId="77777777" w:rsidTr="00705F29">
        <w:tc>
          <w:tcPr>
            <w:tcW w:w="2093" w:type="dxa"/>
            <w:shd w:val="pct15" w:color="auto" w:fill="auto"/>
          </w:tcPr>
          <w:p w14:paraId="3F396E1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vAlign w:val="center"/>
          </w:tcPr>
          <w:p w14:paraId="1941F606" w14:textId="77777777" w:rsidR="00705F29" w:rsidRPr="00C90AFC" w:rsidRDefault="00705F29" w:rsidP="008E4878">
            <w:pPr>
              <w:pStyle w:val="fixed"/>
              <w:ind w:left="0" w:firstLine="0"/>
              <w:rPr>
                <w:rFonts w:ascii="Arial" w:hAnsi="Arial" w:cs="Arial"/>
                <w:sz w:val="22"/>
                <w:szCs w:val="22"/>
              </w:rPr>
            </w:pPr>
            <w:r w:rsidRPr="00C90AFC">
              <w:rPr>
                <w:rFonts w:ascii="Arial" w:hAnsi="Arial" w:cs="Arial"/>
              </w:rPr>
              <w:t>Plant Maintenance and Asset Care</w:t>
            </w:r>
          </w:p>
          <w:p w14:paraId="12881375" w14:textId="77777777" w:rsidR="008F1308" w:rsidRPr="00A406E5" w:rsidRDefault="008F1308" w:rsidP="00705F29">
            <w:pPr>
              <w:spacing w:before="120" w:after="120"/>
              <w:jc w:val="center"/>
              <w:rPr>
                <w:rFonts w:ascii="Arial" w:hAnsi="Arial" w:cs="Arial"/>
                <w:b/>
                <w:sz w:val="22"/>
                <w:szCs w:val="22"/>
              </w:rPr>
            </w:pPr>
          </w:p>
        </w:tc>
      </w:tr>
      <w:tr w:rsidR="00B84B5B" w:rsidRPr="00A406E5" w14:paraId="5DAD30F4" w14:textId="77777777" w:rsidTr="00160D12">
        <w:tc>
          <w:tcPr>
            <w:tcW w:w="2093" w:type="dxa"/>
            <w:shd w:val="pct15" w:color="auto" w:fill="auto"/>
          </w:tcPr>
          <w:p w14:paraId="22D07D3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33608D1C" w14:textId="77777777" w:rsidR="00B84B5B" w:rsidRPr="008E4878" w:rsidRDefault="00705F29" w:rsidP="00152E9D">
            <w:pPr>
              <w:spacing w:before="120" w:after="120"/>
              <w:jc w:val="both"/>
              <w:rPr>
                <w:rFonts w:ascii="Arial" w:hAnsi="Arial" w:cs="Arial"/>
                <w:b/>
                <w:sz w:val="22"/>
                <w:szCs w:val="22"/>
              </w:rPr>
            </w:pPr>
            <w:r w:rsidRPr="008E4878">
              <w:rPr>
                <w:rFonts w:ascii="Arial" w:hAnsi="Arial" w:cs="Arial"/>
                <w:b/>
                <w:sz w:val="22"/>
                <w:szCs w:val="22"/>
              </w:rPr>
              <w:t>PCPO4005</w:t>
            </w:r>
          </w:p>
        </w:tc>
        <w:tc>
          <w:tcPr>
            <w:tcW w:w="2552" w:type="dxa"/>
            <w:shd w:val="clear" w:color="auto" w:fill="D9D9D9"/>
          </w:tcPr>
          <w:p w14:paraId="1A1234C1" w14:textId="77777777" w:rsidR="00B84B5B" w:rsidRPr="004D5E9B" w:rsidRDefault="00B84B5B" w:rsidP="00160D1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tcPr>
          <w:p w14:paraId="477E91D3" w14:textId="77777777" w:rsidR="00B84B5B" w:rsidRPr="00A406E5" w:rsidRDefault="00C340B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7CF22F56" w14:textId="77777777" w:rsidTr="00160D12">
        <w:tc>
          <w:tcPr>
            <w:tcW w:w="2093" w:type="dxa"/>
            <w:shd w:val="pct15" w:color="auto" w:fill="auto"/>
          </w:tcPr>
          <w:p w14:paraId="583BF0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0E8C4C14" w14:textId="77777777" w:rsidR="00DB116D" w:rsidRPr="00A406E5" w:rsidRDefault="00705F29" w:rsidP="00705F29">
            <w:pPr>
              <w:spacing w:before="120" w:after="120"/>
              <w:jc w:val="both"/>
              <w:rPr>
                <w:rFonts w:ascii="Arial" w:hAnsi="Arial" w:cs="Arial"/>
                <w:b/>
                <w:sz w:val="22"/>
                <w:szCs w:val="22"/>
              </w:rPr>
            </w:pPr>
            <w:r>
              <w:rPr>
                <w:rFonts w:ascii="Arial" w:hAnsi="Arial" w:cs="Arial"/>
                <w:b/>
                <w:sz w:val="22"/>
                <w:szCs w:val="22"/>
              </w:rPr>
              <w:t>P R Taylor</w:t>
            </w:r>
          </w:p>
        </w:tc>
        <w:tc>
          <w:tcPr>
            <w:tcW w:w="2552" w:type="dxa"/>
            <w:shd w:val="clear" w:color="auto" w:fill="D9D9D9"/>
          </w:tcPr>
          <w:p w14:paraId="374F56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97" w:type="dxa"/>
          </w:tcPr>
          <w:p w14:paraId="79A65405" w14:textId="77777777" w:rsidR="00DB116D" w:rsidRPr="00A406E5" w:rsidRDefault="008E487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14:paraId="5DF208EB" w14:textId="77777777" w:rsidTr="00160D12">
        <w:tc>
          <w:tcPr>
            <w:tcW w:w="2093" w:type="dxa"/>
            <w:shd w:val="pct15" w:color="auto" w:fill="auto"/>
          </w:tcPr>
          <w:p w14:paraId="720EE9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41175BEC" w14:textId="77777777" w:rsidR="00DB116D" w:rsidRPr="00A406E5" w:rsidRDefault="008E4878" w:rsidP="005F0579">
            <w:pPr>
              <w:spacing w:before="120" w:after="120"/>
              <w:jc w:val="both"/>
              <w:rPr>
                <w:rFonts w:ascii="Arial" w:hAnsi="Arial" w:cs="Arial"/>
                <w:b/>
                <w:sz w:val="22"/>
                <w:szCs w:val="22"/>
              </w:rPr>
            </w:pPr>
            <w:r>
              <w:rPr>
                <w:rFonts w:ascii="Arial" w:hAnsi="Arial" w:cs="Arial"/>
                <w:b/>
                <w:sz w:val="22"/>
                <w:szCs w:val="22"/>
              </w:rPr>
              <w:t>Asset Management</w:t>
            </w:r>
          </w:p>
        </w:tc>
        <w:tc>
          <w:tcPr>
            <w:tcW w:w="2552" w:type="dxa"/>
            <w:shd w:val="pct15" w:color="auto" w:fill="auto"/>
          </w:tcPr>
          <w:p w14:paraId="382E4992" w14:textId="77777777" w:rsidR="00160D12" w:rsidRPr="00A406E5" w:rsidRDefault="004D5E9B" w:rsidP="00160D12">
            <w:pPr>
              <w:spacing w:before="120" w:after="120"/>
              <w:rPr>
                <w:rFonts w:ascii="Arial" w:hAnsi="Arial" w:cs="Arial"/>
                <w:b/>
                <w:sz w:val="22"/>
                <w:szCs w:val="22"/>
              </w:rPr>
            </w:pPr>
            <w:r>
              <w:rPr>
                <w:rFonts w:ascii="Arial" w:hAnsi="Arial" w:cs="Arial"/>
                <w:b/>
                <w:sz w:val="22"/>
                <w:szCs w:val="22"/>
              </w:rPr>
              <w:t>Word count (or equivalent):</w:t>
            </w:r>
          </w:p>
        </w:tc>
        <w:tc>
          <w:tcPr>
            <w:tcW w:w="2097" w:type="dxa"/>
          </w:tcPr>
          <w:p w14:paraId="62C941E6" w14:textId="77777777" w:rsidR="00DB116D" w:rsidRPr="00A406E5" w:rsidRDefault="008E487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C765977" w14:textId="77777777" w:rsidTr="00160D12">
        <w:tc>
          <w:tcPr>
            <w:tcW w:w="2093" w:type="dxa"/>
            <w:shd w:val="pct15" w:color="auto" w:fill="auto"/>
          </w:tcPr>
          <w:p w14:paraId="294CFC9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0982B879" w14:textId="77777777" w:rsidR="00B84B5B" w:rsidRPr="00A406E5" w:rsidRDefault="00316036" w:rsidP="005F0579">
            <w:pPr>
              <w:spacing w:before="120" w:after="120"/>
              <w:jc w:val="both"/>
              <w:rPr>
                <w:rFonts w:ascii="Arial" w:hAnsi="Arial" w:cs="Arial"/>
                <w:b/>
                <w:sz w:val="22"/>
                <w:szCs w:val="22"/>
              </w:rPr>
            </w:pPr>
            <w:r>
              <w:rPr>
                <w:rFonts w:ascii="Arial" w:hAnsi="Arial" w:cs="Arial"/>
                <w:b/>
                <w:sz w:val="22"/>
                <w:szCs w:val="22"/>
              </w:rPr>
              <w:t>08</w:t>
            </w:r>
            <w:r w:rsidR="00C340BD">
              <w:rPr>
                <w:rFonts w:ascii="Arial" w:hAnsi="Arial" w:cs="Arial"/>
                <w:b/>
                <w:sz w:val="22"/>
                <w:szCs w:val="22"/>
              </w:rPr>
              <w:t xml:space="preserve"> April 20</w:t>
            </w:r>
            <w:r>
              <w:rPr>
                <w:rFonts w:ascii="Arial" w:hAnsi="Arial" w:cs="Arial"/>
                <w:b/>
                <w:sz w:val="22"/>
                <w:szCs w:val="22"/>
              </w:rPr>
              <w:t>20</w:t>
            </w:r>
          </w:p>
        </w:tc>
        <w:tc>
          <w:tcPr>
            <w:tcW w:w="2552" w:type="dxa"/>
            <w:shd w:val="pct15" w:color="auto" w:fill="auto"/>
          </w:tcPr>
          <w:p w14:paraId="76EBB359" w14:textId="77777777" w:rsidR="00B84B5B" w:rsidRPr="00A406E5" w:rsidRDefault="00552351" w:rsidP="00160D1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097" w:type="dxa"/>
          </w:tcPr>
          <w:p w14:paraId="4B4C62C7" w14:textId="77777777" w:rsidR="00B84B5B" w:rsidRPr="00A406E5" w:rsidRDefault="00316036" w:rsidP="005F0579">
            <w:pPr>
              <w:spacing w:before="120" w:after="120"/>
              <w:jc w:val="both"/>
              <w:rPr>
                <w:rFonts w:ascii="Arial" w:hAnsi="Arial" w:cs="Arial"/>
                <w:b/>
                <w:sz w:val="22"/>
                <w:szCs w:val="22"/>
              </w:rPr>
            </w:pPr>
            <w:r>
              <w:rPr>
                <w:rFonts w:ascii="Arial" w:hAnsi="Arial" w:cs="Arial"/>
                <w:b/>
                <w:sz w:val="22"/>
                <w:szCs w:val="22"/>
              </w:rPr>
              <w:t>06</w:t>
            </w:r>
            <w:r w:rsidR="00057846">
              <w:rPr>
                <w:rFonts w:ascii="Arial" w:hAnsi="Arial" w:cs="Arial"/>
                <w:b/>
                <w:sz w:val="22"/>
                <w:szCs w:val="22"/>
              </w:rPr>
              <w:t xml:space="preserve"> May 20</w:t>
            </w:r>
            <w:r w:rsidR="00CB34BA">
              <w:rPr>
                <w:rFonts w:ascii="Arial" w:hAnsi="Arial" w:cs="Arial"/>
                <w:b/>
                <w:sz w:val="22"/>
                <w:szCs w:val="22"/>
              </w:rPr>
              <w:t>20</w:t>
            </w:r>
          </w:p>
        </w:tc>
      </w:tr>
      <w:tr w:rsidR="00152E9D" w:rsidRPr="00A406E5" w14:paraId="34CDB262" w14:textId="77777777" w:rsidTr="00A406E5">
        <w:tc>
          <w:tcPr>
            <w:tcW w:w="2093" w:type="dxa"/>
            <w:shd w:val="pct15" w:color="auto" w:fill="auto"/>
          </w:tcPr>
          <w:p w14:paraId="7352F6A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CD6F5C" w14:textId="77777777" w:rsidR="00A406E5" w:rsidRPr="00160D12" w:rsidRDefault="00A406E5" w:rsidP="00A406E5">
            <w:pPr>
              <w:rPr>
                <w:rFonts w:ascii="Arial" w:hAnsi="Arial" w:cs="Arial"/>
              </w:rPr>
            </w:pPr>
            <w:r w:rsidRPr="00160D1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35FEA6"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14:paraId="56772B87"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14:paraId="2C0A0AF6" w14:textId="77777777" w:rsidTr="00A406E5">
        <w:tc>
          <w:tcPr>
            <w:tcW w:w="2093" w:type="dxa"/>
            <w:shd w:val="pct15" w:color="auto" w:fill="auto"/>
          </w:tcPr>
          <w:p w14:paraId="5241395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425D82" w14:textId="77777777"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14:paraId="185344D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F192A7B" w14:textId="77777777" w:rsidTr="00A406E5">
        <w:tc>
          <w:tcPr>
            <w:tcW w:w="9747" w:type="dxa"/>
            <w:shd w:val="pct10" w:color="auto" w:fill="auto"/>
          </w:tcPr>
          <w:p w14:paraId="4D843B1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DC363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8E4878" w:rsidRPr="00A406E5" w14:paraId="70CFE1CF" w14:textId="77777777" w:rsidTr="00A21FE1">
        <w:trPr>
          <w:trHeight w:val="2078"/>
        </w:trPr>
        <w:tc>
          <w:tcPr>
            <w:tcW w:w="9747" w:type="dxa"/>
          </w:tcPr>
          <w:p w14:paraId="337FA19A" w14:textId="77777777" w:rsidR="008E4878" w:rsidRDefault="008E4878" w:rsidP="008E4878">
            <w:pPr>
              <w:pStyle w:val="bullet"/>
              <w:numPr>
                <w:ilvl w:val="0"/>
                <w:numId w:val="18"/>
              </w:numPr>
              <w:overflowPunct/>
              <w:autoSpaceDE/>
              <w:autoSpaceDN/>
              <w:adjustRightInd/>
              <w:spacing w:before="0"/>
              <w:textAlignment w:val="auto"/>
              <w:rPr>
                <w:rFonts w:ascii="Arial" w:hAnsi="Arial" w:cs="Arial"/>
                <w:sz w:val="22"/>
                <w:szCs w:val="22"/>
              </w:rPr>
            </w:pPr>
            <w:r w:rsidRPr="00C90AFC">
              <w:rPr>
                <w:rFonts w:ascii="Arial" w:hAnsi="Arial" w:cs="Arial"/>
                <w:sz w:val="22"/>
                <w:szCs w:val="22"/>
              </w:rPr>
              <w:t>Explain maintenance strategies and asset care methodologies.</w:t>
            </w:r>
            <w:r>
              <w:rPr>
                <w:rFonts w:ascii="Arial" w:hAnsi="Arial" w:cs="Arial"/>
                <w:sz w:val="22"/>
                <w:szCs w:val="22"/>
              </w:rPr>
              <w:t xml:space="preserve">  </w:t>
            </w:r>
          </w:p>
          <w:p w14:paraId="42676098" w14:textId="77777777" w:rsidR="008E4878" w:rsidRPr="00C90AFC" w:rsidRDefault="008E4878" w:rsidP="00C340BD">
            <w:pPr>
              <w:pStyle w:val="bullet"/>
              <w:overflowPunct/>
              <w:autoSpaceDE/>
              <w:autoSpaceDN/>
              <w:adjustRightInd/>
              <w:spacing w:before="0"/>
              <w:ind w:left="0" w:firstLine="0"/>
              <w:textAlignment w:val="auto"/>
              <w:rPr>
                <w:rFonts w:ascii="Arial" w:hAnsi="Arial" w:cs="Arial"/>
                <w:sz w:val="22"/>
                <w:szCs w:val="22"/>
              </w:rPr>
            </w:pPr>
          </w:p>
          <w:p w14:paraId="12F18448" w14:textId="77777777" w:rsidR="008E4878" w:rsidRDefault="008E4878" w:rsidP="008E4878">
            <w:pPr>
              <w:pStyle w:val="bullet"/>
              <w:numPr>
                <w:ilvl w:val="0"/>
                <w:numId w:val="18"/>
              </w:numPr>
              <w:overflowPunct/>
              <w:autoSpaceDE/>
              <w:autoSpaceDN/>
              <w:adjustRightInd/>
              <w:spacing w:before="0"/>
              <w:textAlignment w:val="auto"/>
              <w:rPr>
                <w:rFonts w:ascii="Arial" w:hAnsi="Arial" w:cs="Arial"/>
                <w:sz w:val="22"/>
                <w:szCs w:val="22"/>
              </w:rPr>
            </w:pPr>
            <w:r w:rsidRPr="00C90AFC">
              <w:rPr>
                <w:rFonts w:ascii="Arial" w:hAnsi="Arial" w:cs="Arial"/>
                <w:sz w:val="22"/>
                <w:szCs w:val="22"/>
              </w:rPr>
              <w:t>Select an appropriate maintenance strategy based on an assessment of the operational, business and legal requirements for the asset.</w:t>
            </w:r>
          </w:p>
          <w:p w14:paraId="566C888F" w14:textId="77777777" w:rsidR="008E4878" w:rsidRPr="00C90AFC" w:rsidRDefault="008E4878" w:rsidP="00C340BD">
            <w:pPr>
              <w:pStyle w:val="bullet"/>
              <w:overflowPunct/>
              <w:autoSpaceDE/>
              <w:autoSpaceDN/>
              <w:adjustRightInd/>
              <w:spacing w:before="0"/>
              <w:ind w:left="360" w:firstLine="0"/>
              <w:textAlignment w:val="auto"/>
              <w:rPr>
                <w:rFonts w:ascii="Arial" w:hAnsi="Arial" w:cs="Arial"/>
                <w:sz w:val="22"/>
                <w:szCs w:val="22"/>
              </w:rPr>
            </w:pPr>
          </w:p>
          <w:p w14:paraId="1CBFBDF4" w14:textId="77777777" w:rsidR="008E4878" w:rsidRPr="008E4878" w:rsidRDefault="008E4878" w:rsidP="008E4878">
            <w:pPr>
              <w:pStyle w:val="ListParagraph"/>
              <w:numPr>
                <w:ilvl w:val="0"/>
                <w:numId w:val="18"/>
              </w:numPr>
              <w:rPr>
                <w:rFonts w:ascii="Arial" w:hAnsi="Arial" w:cs="Arial"/>
                <w:sz w:val="22"/>
                <w:szCs w:val="22"/>
              </w:rPr>
            </w:pPr>
            <w:r w:rsidRPr="008E4878">
              <w:rPr>
                <w:rFonts w:ascii="Arial" w:hAnsi="Arial" w:cs="Arial"/>
                <w:sz w:val="22"/>
                <w:szCs w:val="22"/>
              </w:rPr>
              <w:t>Develop and implement asset care improvement techniques</w:t>
            </w:r>
          </w:p>
          <w:p w14:paraId="02E6F19E" w14:textId="77777777" w:rsidR="008E4878" w:rsidRPr="00A406E5" w:rsidRDefault="008E4878" w:rsidP="00C340BD">
            <w:pPr>
              <w:pStyle w:val="bullet"/>
              <w:spacing w:before="0"/>
              <w:ind w:left="0"/>
              <w:rPr>
                <w:rFonts w:ascii="Arial" w:hAnsi="Arial" w:cs="Arial"/>
                <w:sz w:val="22"/>
                <w:szCs w:val="22"/>
              </w:rPr>
            </w:pPr>
            <w:r>
              <w:rPr>
                <w:rFonts w:ascii="Arial" w:hAnsi="Arial" w:cs="Arial"/>
                <w:sz w:val="22"/>
                <w:szCs w:val="22"/>
              </w:rPr>
              <w:t xml:space="preserve"> </w:t>
            </w:r>
          </w:p>
        </w:tc>
      </w:tr>
    </w:tbl>
    <w:p w14:paraId="7216B0DE" w14:textId="77777777" w:rsidR="00C01A3F" w:rsidRPr="00A406E5" w:rsidRDefault="00C01A3F" w:rsidP="00BA1176">
      <w:pPr>
        <w:rPr>
          <w:rFonts w:ascii="Arial" w:hAnsi="Arial" w:cs="Arial"/>
          <w:b/>
        </w:rPr>
      </w:pPr>
    </w:p>
    <w:p w14:paraId="6B8C305A" w14:textId="77777777" w:rsidR="00C01A3F" w:rsidRDefault="00C01A3F" w:rsidP="00BA1176">
      <w:pPr>
        <w:rPr>
          <w:rFonts w:ascii="Arial" w:hAnsi="Arial" w:cs="Arial"/>
          <w:b/>
        </w:rPr>
      </w:pPr>
    </w:p>
    <w:p w14:paraId="7C27E8B3" w14:textId="77777777" w:rsidR="008E4878" w:rsidRPr="00A406E5" w:rsidRDefault="008E4878"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340BD" w:rsidRPr="00A406E5" w14:paraId="69491187" w14:textId="77777777" w:rsidTr="00DF1E3E">
        <w:tc>
          <w:tcPr>
            <w:tcW w:w="9781" w:type="dxa"/>
            <w:shd w:val="clear" w:color="auto" w:fill="C0C0C0"/>
          </w:tcPr>
          <w:p w14:paraId="22170C8C" w14:textId="77777777" w:rsidR="00C340BD" w:rsidRPr="00A406E5" w:rsidRDefault="00C340BD" w:rsidP="00DF1E3E">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33324A80" w14:textId="77777777" w:rsidR="00C340BD" w:rsidRPr="00A406E5" w:rsidRDefault="00C340BD" w:rsidP="00C340BD">
      <w:pPr>
        <w:jc w:val="both"/>
        <w:rPr>
          <w:rFonts w:ascii="Arial" w:hAnsi="Arial" w:cs="Arial"/>
          <w:sz w:val="22"/>
          <w:szCs w:val="22"/>
        </w:rPr>
      </w:pPr>
    </w:p>
    <w:p w14:paraId="2B60DDE7" w14:textId="77777777" w:rsidR="00C340BD" w:rsidRPr="00A406E5" w:rsidRDefault="00C340BD" w:rsidP="00C340BD">
      <w:pPr>
        <w:ind w:left="720"/>
        <w:rPr>
          <w:rFonts w:ascii="Arial" w:hAnsi="Arial" w:cs="Arial"/>
          <w:sz w:val="24"/>
          <w:szCs w:val="24"/>
        </w:rPr>
      </w:pPr>
    </w:p>
    <w:p w14:paraId="3E2DB2BF" w14:textId="77777777" w:rsidR="00C340BD" w:rsidRPr="00A406E5" w:rsidRDefault="00C340BD" w:rsidP="00C340BD">
      <w:pPr>
        <w:rPr>
          <w:rFonts w:ascii="Arial" w:hAnsi="Arial" w:cs="Arial"/>
          <w:sz w:val="24"/>
          <w:szCs w:val="24"/>
        </w:rPr>
      </w:pPr>
    </w:p>
    <w:p w14:paraId="7A2F1C54" w14:textId="77777777" w:rsidR="00C340BD" w:rsidRPr="00AA1D76" w:rsidRDefault="00C340BD" w:rsidP="00C340BD">
      <w:pPr>
        <w:rPr>
          <w:rFonts w:ascii="Arial" w:hAnsi="Arial" w:cs="Arial"/>
          <w:b/>
          <w:color w:val="000000"/>
          <w:sz w:val="24"/>
          <w:szCs w:val="24"/>
        </w:rPr>
      </w:pPr>
      <w:r w:rsidRPr="00AA1D76">
        <w:rPr>
          <w:rFonts w:ascii="Arial" w:hAnsi="Arial" w:cs="Arial"/>
          <w:b/>
          <w:color w:val="000000"/>
          <w:sz w:val="24"/>
          <w:szCs w:val="24"/>
        </w:rPr>
        <w:t>Task 1. System Life Cycle (SLC)</w:t>
      </w:r>
    </w:p>
    <w:p w14:paraId="7C5EC5A3" w14:textId="77777777" w:rsidR="008E4878" w:rsidRPr="00AA1D76" w:rsidRDefault="00C340BD" w:rsidP="00C340BD">
      <w:pPr>
        <w:rPr>
          <w:rFonts w:ascii="Arial" w:hAnsi="Arial" w:cs="Arial"/>
          <w:color w:val="000000"/>
          <w:sz w:val="24"/>
          <w:szCs w:val="24"/>
        </w:rPr>
      </w:pPr>
      <w:r w:rsidRPr="00AA1D76">
        <w:rPr>
          <w:rFonts w:ascii="Arial" w:hAnsi="Arial" w:cs="Arial"/>
          <w:color w:val="000000"/>
          <w:sz w:val="24"/>
          <w:szCs w:val="24"/>
        </w:rPr>
        <w:t xml:space="preserve">  </w:t>
      </w:r>
    </w:p>
    <w:p w14:paraId="5AD0F99F" w14:textId="77777777" w:rsidR="00C340BD" w:rsidRPr="00AA1D76" w:rsidRDefault="00C340BD" w:rsidP="00C340BD">
      <w:pPr>
        <w:rPr>
          <w:rFonts w:ascii="Arial" w:hAnsi="Arial" w:cs="Arial"/>
          <w:color w:val="000000"/>
          <w:sz w:val="24"/>
          <w:szCs w:val="24"/>
        </w:rPr>
      </w:pPr>
      <w:r w:rsidRPr="00AA1D76">
        <w:rPr>
          <w:rFonts w:ascii="Arial" w:hAnsi="Arial" w:cs="Arial"/>
          <w:color w:val="000000"/>
          <w:sz w:val="24"/>
          <w:szCs w:val="24"/>
        </w:rPr>
        <w:t>Many companies adopt a System Life Cycle approach to the management of their assets. Explain this strategy and how it applies to the purchase, commissioning, operation, maintenance and decommissioning of equipment.</w:t>
      </w:r>
    </w:p>
    <w:p w14:paraId="1E0528E6" w14:textId="77777777" w:rsidR="00C340BD" w:rsidRPr="00AA1D76" w:rsidRDefault="00C340BD" w:rsidP="00C340BD">
      <w:pPr>
        <w:rPr>
          <w:rFonts w:ascii="Arial" w:hAnsi="Arial" w:cs="Arial"/>
          <w:color w:val="000000"/>
          <w:sz w:val="24"/>
          <w:szCs w:val="24"/>
        </w:rPr>
      </w:pPr>
    </w:p>
    <w:p w14:paraId="46FEB4C1" w14:textId="77777777" w:rsidR="00C340BD" w:rsidRPr="00AA1D76" w:rsidRDefault="00C340BD" w:rsidP="00C340BD">
      <w:pPr>
        <w:rPr>
          <w:rFonts w:ascii="Arial" w:hAnsi="Arial" w:cs="Arial"/>
          <w:color w:val="000000"/>
          <w:sz w:val="24"/>
          <w:szCs w:val="24"/>
        </w:rPr>
      </w:pPr>
    </w:p>
    <w:p w14:paraId="3469289B" w14:textId="77777777" w:rsidR="00C340BD" w:rsidRPr="00AA1D76" w:rsidRDefault="00C340BD" w:rsidP="00C340BD">
      <w:pPr>
        <w:rPr>
          <w:rFonts w:ascii="Arial" w:hAnsi="Arial" w:cs="Arial"/>
          <w:color w:val="000000"/>
          <w:sz w:val="24"/>
          <w:szCs w:val="24"/>
        </w:rPr>
      </w:pPr>
    </w:p>
    <w:p w14:paraId="414789A4" w14:textId="77777777" w:rsidR="00C340BD" w:rsidRPr="00AA1D76" w:rsidRDefault="00C340BD" w:rsidP="00C340BD">
      <w:pPr>
        <w:rPr>
          <w:rFonts w:ascii="Arial" w:hAnsi="Arial" w:cs="Arial"/>
          <w:b/>
          <w:color w:val="000000"/>
          <w:sz w:val="24"/>
          <w:szCs w:val="24"/>
        </w:rPr>
      </w:pPr>
      <w:r w:rsidRPr="00AA1D76">
        <w:rPr>
          <w:rFonts w:ascii="Arial" w:hAnsi="Arial" w:cs="Arial"/>
          <w:b/>
          <w:color w:val="000000"/>
          <w:sz w:val="24"/>
          <w:szCs w:val="24"/>
        </w:rPr>
        <w:t xml:space="preserve">Task 2. </w:t>
      </w:r>
      <w:r w:rsidR="00CB34BA" w:rsidRPr="00AA1D76">
        <w:rPr>
          <w:rFonts w:ascii="Arial" w:hAnsi="Arial" w:cs="Arial"/>
          <w:b/>
          <w:color w:val="000000"/>
          <w:sz w:val="24"/>
          <w:szCs w:val="24"/>
        </w:rPr>
        <w:t>Improvement techniques - Kaizen</w:t>
      </w:r>
    </w:p>
    <w:p w14:paraId="70782F6B" w14:textId="77777777" w:rsidR="008E4878" w:rsidRPr="00AA1D76" w:rsidRDefault="00C340BD" w:rsidP="00C340BD">
      <w:pPr>
        <w:rPr>
          <w:rFonts w:ascii="Arial" w:hAnsi="Arial" w:cs="Arial"/>
          <w:color w:val="000000"/>
          <w:sz w:val="24"/>
          <w:szCs w:val="24"/>
        </w:rPr>
      </w:pPr>
      <w:r w:rsidRPr="00AA1D76">
        <w:rPr>
          <w:rFonts w:ascii="Arial" w:hAnsi="Arial" w:cs="Arial"/>
          <w:color w:val="000000"/>
          <w:sz w:val="24"/>
          <w:szCs w:val="24"/>
        </w:rPr>
        <w:t xml:space="preserve">  </w:t>
      </w:r>
    </w:p>
    <w:p w14:paraId="4DC009B7" w14:textId="77777777" w:rsidR="00C340BD" w:rsidRPr="00AA1D76" w:rsidRDefault="00CB34BA" w:rsidP="00C340BD">
      <w:pPr>
        <w:rPr>
          <w:rFonts w:ascii="Arial" w:hAnsi="Arial" w:cs="Arial"/>
          <w:color w:val="000000"/>
          <w:sz w:val="24"/>
          <w:szCs w:val="24"/>
        </w:rPr>
      </w:pPr>
      <w:r w:rsidRPr="00AA1D76">
        <w:rPr>
          <w:rFonts w:ascii="Arial" w:hAnsi="Arial" w:cs="Arial"/>
          <w:color w:val="000000"/>
          <w:sz w:val="24"/>
          <w:szCs w:val="24"/>
        </w:rPr>
        <w:t xml:space="preserve">Kaizen is an approach to creating continuous improvement in lean manufacturing that is adopted by a number of business. </w:t>
      </w:r>
      <w:r w:rsidR="00C340BD" w:rsidRPr="00AA1D76">
        <w:rPr>
          <w:rFonts w:ascii="Arial" w:hAnsi="Arial" w:cs="Arial"/>
          <w:color w:val="000000"/>
          <w:sz w:val="24"/>
          <w:szCs w:val="24"/>
        </w:rPr>
        <w:t xml:space="preserve">Explain this methodology and </w:t>
      </w:r>
      <w:r w:rsidRPr="00AA1D76">
        <w:rPr>
          <w:rFonts w:ascii="Arial" w:hAnsi="Arial" w:cs="Arial"/>
          <w:color w:val="000000"/>
          <w:sz w:val="24"/>
          <w:szCs w:val="24"/>
        </w:rPr>
        <w:t>how it can be applied in an industrial setting.</w:t>
      </w:r>
    </w:p>
    <w:p w14:paraId="5B419668" w14:textId="77777777" w:rsidR="00C340BD" w:rsidRPr="00AA1D76" w:rsidRDefault="00C340BD" w:rsidP="00C340BD">
      <w:pPr>
        <w:rPr>
          <w:rFonts w:ascii="Arial" w:hAnsi="Arial" w:cs="Arial"/>
          <w:color w:val="000000"/>
          <w:sz w:val="24"/>
          <w:szCs w:val="24"/>
        </w:rPr>
      </w:pPr>
    </w:p>
    <w:p w14:paraId="7E340751" w14:textId="77777777" w:rsidR="00C340BD" w:rsidRPr="00AA1D76" w:rsidRDefault="00C340BD" w:rsidP="00C340BD">
      <w:pPr>
        <w:rPr>
          <w:rFonts w:ascii="Arial" w:hAnsi="Arial" w:cs="Arial"/>
          <w:color w:val="000000"/>
          <w:sz w:val="24"/>
          <w:szCs w:val="24"/>
        </w:rPr>
      </w:pPr>
    </w:p>
    <w:p w14:paraId="2D09B214" w14:textId="77777777" w:rsidR="00C340BD" w:rsidRPr="00AA1D76" w:rsidRDefault="00C340BD" w:rsidP="00C340BD">
      <w:pPr>
        <w:rPr>
          <w:rFonts w:ascii="Arial" w:hAnsi="Arial" w:cs="Arial"/>
          <w:color w:val="000000"/>
          <w:sz w:val="24"/>
          <w:szCs w:val="24"/>
        </w:rPr>
      </w:pPr>
    </w:p>
    <w:p w14:paraId="68016249" w14:textId="77777777" w:rsidR="00C340BD" w:rsidRPr="00AA1D76" w:rsidRDefault="00C340BD" w:rsidP="00C340BD">
      <w:pPr>
        <w:rPr>
          <w:rFonts w:ascii="Arial" w:hAnsi="Arial" w:cs="Arial"/>
          <w:color w:val="000000"/>
          <w:sz w:val="24"/>
          <w:szCs w:val="24"/>
        </w:rPr>
      </w:pPr>
    </w:p>
    <w:p w14:paraId="18246D21" w14:textId="77777777" w:rsidR="00C340BD" w:rsidRPr="00AA1D76" w:rsidRDefault="00C340BD" w:rsidP="00C340BD">
      <w:pPr>
        <w:tabs>
          <w:tab w:val="num" w:pos="720"/>
        </w:tabs>
        <w:rPr>
          <w:rFonts w:ascii="Arial" w:hAnsi="Arial" w:cs="Arial"/>
          <w:b/>
          <w:color w:val="000000"/>
          <w:sz w:val="24"/>
          <w:szCs w:val="24"/>
        </w:rPr>
      </w:pPr>
      <w:r w:rsidRPr="00AA1D76">
        <w:rPr>
          <w:rFonts w:ascii="Arial" w:hAnsi="Arial" w:cs="Arial"/>
          <w:b/>
          <w:color w:val="000000"/>
          <w:sz w:val="24"/>
          <w:szCs w:val="24"/>
        </w:rPr>
        <w:t>Task 3. Total Productive Maintenance (TPM)</w:t>
      </w:r>
    </w:p>
    <w:p w14:paraId="487B3FF6" w14:textId="77777777" w:rsidR="008E4878" w:rsidRPr="00AA1D76" w:rsidRDefault="00C340BD" w:rsidP="00C340BD">
      <w:pPr>
        <w:tabs>
          <w:tab w:val="num" w:pos="720"/>
        </w:tabs>
        <w:rPr>
          <w:rFonts w:ascii="Arial" w:hAnsi="Arial" w:cs="Arial"/>
          <w:color w:val="000000"/>
          <w:sz w:val="24"/>
          <w:szCs w:val="24"/>
        </w:rPr>
      </w:pPr>
      <w:r w:rsidRPr="00AA1D76">
        <w:rPr>
          <w:rFonts w:ascii="Arial" w:hAnsi="Arial" w:cs="Arial"/>
          <w:color w:val="000000"/>
          <w:sz w:val="24"/>
          <w:szCs w:val="24"/>
        </w:rPr>
        <w:t xml:space="preserve">  </w:t>
      </w:r>
    </w:p>
    <w:p w14:paraId="3B51AA51" w14:textId="77777777" w:rsidR="00C340BD" w:rsidRPr="00AA1D76" w:rsidRDefault="00C340BD" w:rsidP="00C340BD">
      <w:pPr>
        <w:tabs>
          <w:tab w:val="num" w:pos="720"/>
        </w:tabs>
        <w:rPr>
          <w:rFonts w:ascii="Arial" w:hAnsi="Arial" w:cs="Arial"/>
          <w:color w:val="000000"/>
          <w:sz w:val="24"/>
          <w:szCs w:val="24"/>
        </w:rPr>
      </w:pPr>
      <w:r w:rsidRPr="00AA1D76">
        <w:rPr>
          <w:rFonts w:ascii="Arial" w:hAnsi="Arial" w:cs="Arial"/>
          <w:color w:val="000000"/>
          <w:sz w:val="24"/>
          <w:szCs w:val="24"/>
        </w:rPr>
        <w:t>Total Productive Maintenance (TPM) is a maintenance methodol</w:t>
      </w:r>
      <w:r w:rsidR="008E4878" w:rsidRPr="00AA1D76">
        <w:rPr>
          <w:rFonts w:ascii="Arial" w:hAnsi="Arial" w:cs="Arial"/>
          <w:color w:val="000000"/>
          <w:sz w:val="24"/>
          <w:szCs w:val="24"/>
        </w:rPr>
        <w:t>ogy that is used to optimise</w:t>
      </w:r>
      <w:r w:rsidRPr="00AA1D76">
        <w:rPr>
          <w:rFonts w:ascii="Arial" w:hAnsi="Arial" w:cs="Arial"/>
          <w:color w:val="000000"/>
          <w:sz w:val="24"/>
          <w:szCs w:val="24"/>
        </w:rPr>
        <w:t xml:space="preserve"> asset utilisation. </w:t>
      </w:r>
      <w:r w:rsidR="008E4878" w:rsidRPr="00AA1D76">
        <w:rPr>
          <w:rFonts w:ascii="Arial" w:hAnsi="Arial" w:cs="Arial"/>
          <w:color w:val="000000"/>
          <w:sz w:val="24"/>
          <w:szCs w:val="24"/>
        </w:rPr>
        <w:t xml:space="preserve"> </w:t>
      </w:r>
      <w:r w:rsidRPr="00AA1D76">
        <w:rPr>
          <w:rFonts w:ascii="Arial" w:hAnsi="Arial" w:cs="Arial"/>
          <w:color w:val="000000"/>
          <w:sz w:val="24"/>
          <w:szCs w:val="24"/>
        </w:rPr>
        <w:t>Explain this methodology and the key principles.</w:t>
      </w:r>
    </w:p>
    <w:p w14:paraId="46FFB91F" w14:textId="77777777" w:rsidR="00C340BD" w:rsidRPr="00C340BD" w:rsidRDefault="00C340BD" w:rsidP="00C340BD">
      <w:pPr>
        <w:tabs>
          <w:tab w:val="num" w:pos="720"/>
        </w:tabs>
        <w:rPr>
          <w:color w:val="000000"/>
          <w:sz w:val="24"/>
          <w:szCs w:val="24"/>
        </w:rPr>
      </w:pPr>
    </w:p>
    <w:p w14:paraId="5B6DAFFA" w14:textId="77777777" w:rsidR="00C340BD" w:rsidRPr="00C340BD" w:rsidRDefault="00C340BD" w:rsidP="00C340BD">
      <w:pPr>
        <w:rPr>
          <w:color w:val="000000"/>
          <w:sz w:val="24"/>
          <w:szCs w:val="24"/>
        </w:rPr>
      </w:pPr>
    </w:p>
    <w:p w14:paraId="1A05023C" w14:textId="77777777" w:rsidR="00C340BD" w:rsidRPr="00A406E5" w:rsidRDefault="00C340BD" w:rsidP="00C340BD">
      <w:pPr>
        <w:ind w:left="720"/>
        <w:rPr>
          <w:rFonts w:ascii="Arial" w:hAnsi="Arial" w:cs="Arial"/>
          <w:sz w:val="24"/>
          <w:szCs w:val="24"/>
        </w:rPr>
      </w:pPr>
    </w:p>
    <w:p w14:paraId="4D33674D" w14:textId="77777777" w:rsidR="00C340BD" w:rsidRPr="00A406E5" w:rsidRDefault="00C340BD" w:rsidP="00C340BD">
      <w:pPr>
        <w:ind w:left="720"/>
        <w:rPr>
          <w:rFonts w:ascii="Arial" w:hAnsi="Arial" w:cs="Arial"/>
          <w:sz w:val="24"/>
          <w:szCs w:val="24"/>
        </w:rPr>
      </w:pPr>
    </w:p>
    <w:p w14:paraId="480ED4F5" w14:textId="77777777" w:rsidR="00C340BD" w:rsidRPr="00A406E5" w:rsidRDefault="00C340BD" w:rsidP="00C340BD">
      <w:pPr>
        <w:ind w:left="720"/>
        <w:rPr>
          <w:rFonts w:ascii="Arial" w:hAnsi="Arial" w:cs="Arial"/>
          <w:sz w:val="24"/>
          <w:szCs w:val="24"/>
        </w:rPr>
      </w:pPr>
    </w:p>
    <w:p w14:paraId="7C0C88A0" w14:textId="77777777" w:rsidR="00C340BD" w:rsidRPr="00A406E5" w:rsidRDefault="00C340BD" w:rsidP="00C340BD">
      <w:pPr>
        <w:ind w:left="720"/>
        <w:rPr>
          <w:rFonts w:ascii="Arial" w:hAnsi="Arial" w:cs="Arial"/>
          <w:sz w:val="24"/>
          <w:szCs w:val="24"/>
        </w:rPr>
      </w:pPr>
    </w:p>
    <w:p w14:paraId="07E26939" w14:textId="77777777" w:rsidR="00C340BD" w:rsidRPr="00A406E5" w:rsidRDefault="00C340BD" w:rsidP="00C340BD">
      <w:pPr>
        <w:ind w:left="720"/>
        <w:rPr>
          <w:rFonts w:ascii="Arial" w:hAnsi="Arial" w:cs="Arial"/>
          <w:sz w:val="24"/>
          <w:szCs w:val="24"/>
        </w:rPr>
      </w:pPr>
    </w:p>
    <w:p w14:paraId="13EB765E" w14:textId="77777777" w:rsidR="00C340BD" w:rsidRPr="00A406E5" w:rsidRDefault="00C340BD" w:rsidP="00C340BD">
      <w:pPr>
        <w:ind w:left="720"/>
        <w:rPr>
          <w:rFonts w:ascii="Arial" w:hAnsi="Arial" w:cs="Arial"/>
          <w:sz w:val="24"/>
          <w:szCs w:val="24"/>
        </w:rPr>
      </w:pPr>
    </w:p>
    <w:p w14:paraId="4B28B2A3" w14:textId="77777777" w:rsidR="0028204E" w:rsidRPr="00A406E5" w:rsidRDefault="00160D12" w:rsidP="00BA1176">
      <w:pPr>
        <w:rPr>
          <w:rFonts w:ascii="Arial" w:hAnsi="Arial" w:cs="Arial"/>
          <w:b/>
        </w:rPr>
      </w:pPr>
      <w:r>
        <w:rPr>
          <w:rFonts w:ascii="Arial" w:hAnsi="Arial" w:cs="Arial"/>
          <w:b/>
        </w:rPr>
        <w:br w:type="page"/>
      </w:r>
    </w:p>
    <w:p w14:paraId="735A03C8" w14:textId="77777777" w:rsidR="00152E9D" w:rsidRPr="00AA1D76" w:rsidRDefault="00A37FCF" w:rsidP="003D7C62">
      <w:pPr>
        <w:rPr>
          <w:rFonts w:ascii="Arial" w:hAnsi="Arial" w:cs="Arial"/>
          <w:b/>
          <w:sz w:val="24"/>
          <w:szCs w:val="24"/>
          <w:u w:val="single"/>
        </w:rPr>
      </w:pPr>
      <w:r w:rsidRPr="00AA1D76">
        <w:rPr>
          <w:rFonts w:ascii="Arial" w:hAnsi="Arial" w:cs="Arial"/>
          <w:b/>
          <w:sz w:val="24"/>
          <w:szCs w:val="24"/>
          <w:u w:val="single"/>
        </w:rPr>
        <w:lastRenderedPageBreak/>
        <w:t>Task 4</w:t>
      </w:r>
    </w:p>
    <w:p w14:paraId="5F50176D" w14:textId="77777777" w:rsidR="00152E9D" w:rsidRPr="00AA1D76" w:rsidRDefault="00152E9D" w:rsidP="00A67FB1">
      <w:pPr>
        <w:ind w:left="720"/>
        <w:rPr>
          <w:rFonts w:ascii="Arial" w:hAnsi="Arial" w:cs="Arial"/>
          <w:sz w:val="24"/>
          <w:szCs w:val="24"/>
        </w:rPr>
      </w:pPr>
    </w:p>
    <w:p w14:paraId="1E9F8F89" w14:textId="77777777" w:rsidR="00C340BD" w:rsidRPr="00AA1D76" w:rsidRDefault="00C340BD" w:rsidP="00C340BD">
      <w:pPr>
        <w:rPr>
          <w:rFonts w:ascii="Arial" w:hAnsi="Arial" w:cs="Arial"/>
          <w:color w:val="000000"/>
          <w:sz w:val="24"/>
          <w:szCs w:val="24"/>
        </w:rPr>
      </w:pPr>
      <w:r w:rsidRPr="00AA1D76">
        <w:rPr>
          <w:rFonts w:ascii="Arial" w:hAnsi="Arial" w:cs="Arial"/>
          <w:color w:val="000000"/>
          <w:sz w:val="24"/>
          <w:szCs w:val="24"/>
        </w:rPr>
        <w:t>A company has completed the installation of two electrically driven centrifugal pumps (see figure 1). The pumps will be operated in a duty/standby configuration and supply cooling water to a chemical processing vessel carrying out an endothermic reaction. The maintenance department are now assessing the new equipment to determine the most appropriate intervention strategy.</w:t>
      </w:r>
    </w:p>
    <w:p w14:paraId="6A523390" w14:textId="77777777" w:rsidR="00152E9D" w:rsidRPr="00C340BD" w:rsidRDefault="00152E9D" w:rsidP="00C340BD">
      <w:pPr>
        <w:rPr>
          <w:sz w:val="24"/>
          <w:szCs w:val="24"/>
        </w:rPr>
      </w:pPr>
    </w:p>
    <w:p w14:paraId="6E910F60" w14:textId="77777777" w:rsidR="00152E9D" w:rsidRPr="00A406E5" w:rsidRDefault="00152E9D" w:rsidP="00A67FB1">
      <w:pPr>
        <w:ind w:left="720"/>
        <w:rPr>
          <w:rFonts w:ascii="Arial" w:hAnsi="Arial" w:cs="Arial"/>
          <w:sz w:val="24"/>
          <w:szCs w:val="24"/>
        </w:rPr>
      </w:pPr>
    </w:p>
    <w:p w14:paraId="4E07BD93" w14:textId="77777777" w:rsidR="00A3505D" w:rsidRDefault="00C340BD" w:rsidP="00D22D9C">
      <w:pPr>
        <w:jc w:val="both"/>
        <w:rPr>
          <w:rFonts w:ascii="Arial" w:hAnsi="Arial" w:cs="Arial"/>
          <w:sz w:val="22"/>
          <w:szCs w:val="22"/>
        </w:rPr>
      </w:pPr>
      <w:r>
        <w:rPr>
          <w:rFonts w:ascii="Arial" w:hAnsi="Arial" w:cs="Arial"/>
          <w:b/>
          <w:noProof/>
          <w:color w:val="000000"/>
          <w:sz w:val="24"/>
          <w:szCs w:val="24"/>
        </w:rPr>
        <w:drawing>
          <wp:inline distT="0" distB="0" distL="0" distR="0" wp14:anchorId="5A0FFACF" wp14:editId="3215C113">
            <wp:extent cx="5724953" cy="3369924"/>
            <wp:effectExtent l="19050" t="0" r="9097"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724525" cy="3369672"/>
                    </a:xfrm>
                    <a:prstGeom prst="rect">
                      <a:avLst/>
                    </a:prstGeom>
                    <a:noFill/>
                    <a:ln w="9525">
                      <a:noFill/>
                      <a:miter lim="800000"/>
                      <a:headEnd/>
                      <a:tailEnd/>
                    </a:ln>
                  </pic:spPr>
                </pic:pic>
              </a:graphicData>
            </a:graphic>
          </wp:inline>
        </w:drawing>
      </w:r>
    </w:p>
    <w:p w14:paraId="1A00993B" w14:textId="77777777" w:rsidR="00C340BD" w:rsidRDefault="00C340BD" w:rsidP="00D22D9C">
      <w:pPr>
        <w:jc w:val="both"/>
        <w:rPr>
          <w:rFonts w:ascii="Arial" w:hAnsi="Arial" w:cs="Arial"/>
          <w:sz w:val="22"/>
          <w:szCs w:val="22"/>
        </w:rPr>
      </w:pPr>
    </w:p>
    <w:p w14:paraId="24032455" w14:textId="77777777" w:rsidR="00C340BD" w:rsidRPr="00AA1D76" w:rsidRDefault="00C340BD" w:rsidP="00C340BD">
      <w:pPr>
        <w:rPr>
          <w:rFonts w:ascii="Arial" w:hAnsi="Arial" w:cs="Arial"/>
          <w:color w:val="000000"/>
          <w:sz w:val="24"/>
          <w:szCs w:val="24"/>
        </w:rPr>
      </w:pPr>
      <w:r w:rsidRPr="00C340BD">
        <w:rPr>
          <w:sz w:val="24"/>
          <w:szCs w:val="24"/>
        </w:rPr>
        <w:t xml:space="preserve">  </w:t>
      </w:r>
      <w:r w:rsidRPr="00AA1D76">
        <w:rPr>
          <w:rFonts w:ascii="Arial" w:hAnsi="Arial" w:cs="Arial"/>
          <w:sz w:val="24"/>
          <w:szCs w:val="24"/>
        </w:rPr>
        <w:t xml:space="preserve">In order that a maintenance strategy can be put in place, operating information must be gathered from the new plant. Discuss a range of monitoring equipment which can be used </w:t>
      </w:r>
      <w:r w:rsidR="00BA706C" w:rsidRPr="00AA1D76">
        <w:rPr>
          <w:rFonts w:ascii="Arial" w:hAnsi="Arial" w:cs="Arial"/>
          <w:sz w:val="24"/>
          <w:szCs w:val="24"/>
        </w:rPr>
        <w:t xml:space="preserve">to </w:t>
      </w:r>
      <w:r w:rsidRPr="00AA1D76">
        <w:rPr>
          <w:rFonts w:ascii="Arial" w:hAnsi="Arial" w:cs="Arial"/>
          <w:sz w:val="24"/>
          <w:szCs w:val="24"/>
        </w:rPr>
        <w:t xml:space="preserve">obtain this information. </w:t>
      </w:r>
      <w:r w:rsidRPr="00AA1D76">
        <w:rPr>
          <w:rFonts w:ascii="Arial" w:hAnsi="Arial" w:cs="Arial"/>
          <w:color w:val="000000"/>
          <w:sz w:val="24"/>
          <w:szCs w:val="24"/>
        </w:rPr>
        <w:t>With respect to the above scenario and equipment, discuss the advantages and disadvantages of adopting either a run to failure or a planned preventative maintenance strategy.</w:t>
      </w:r>
      <w:r w:rsidR="00C93374" w:rsidRPr="00AA1D76">
        <w:rPr>
          <w:rFonts w:ascii="Arial" w:hAnsi="Arial" w:cs="Arial"/>
          <w:color w:val="000000"/>
          <w:sz w:val="24"/>
          <w:szCs w:val="24"/>
        </w:rPr>
        <w:t xml:space="preserve">  Select which strategy you would adopt, providing your justifications based on operational, business and legal requirements.</w:t>
      </w:r>
    </w:p>
    <w:p w14:paraId="279597B0" w14:textId="77777777" w:rsidR="00C93374" w:rsidRPr="00AA1D76" w:rsidRDefault="00C93374" w:rsidP="00C340BD">
      <w:pPr>
        <w:rPr>
          <w:rFonts w:ascii="Arial" w:hAnsi="Arial" w:cs="Arial"/>
          <w:color w:val="000000"/>
          <w:sz w:val="24"/>
          <w:szCs w:val="24"/>
        </w:rPr>
      </w:pPr>
    </w:p>
    <w:p w14:paraId="30E9075E" w14:textId="77777777" w:rsidR="00C93374" w:rsidRPr="00AA1D76" w:rsidRDefault="00C93374" w:rsidP="00C340BD">
      <w:pPr>
        <w:rPr>
          <w:rFonts w:ascii="Arial" w:hAnsi="Arial" w:cs="Arial"/>
          <w:b/>
          <w:color w:val="000000"/>
          <w:sz w:val="24"/>
          <w:szCs w:val="24"/>
          <w:u w:val="single"/>
        </w:rPr>
      </w:pPr>
      <w:r w:rsidRPr="00AA1D76">
        <w:rPr>
          <w:rFonts w:ascii="Arial" w:hAnsi="Arial" w:cs="Arial"/>
          <w:b/>
          <w:color w:val="000000"/>
          <w:sz w:val="24"/>
          <w:szCs w:val="24"/>
          <w:u w:val="single"/>
        </w:rPr>
        <w:t xml:space="preserve">Task 5 </w:t>
      </w:r>
    </w:p>
    <w:p w14:paraId="76CC5F1C" w14:textId="77777777" w:rsidR="00C93374" w:rsidRPr="00AA1D76" w:rsidRDefault="00C93374" w:rsidP="00C340BD">
      <w:pPr>
        <w:rPr>
          <w:rFonts w:ascii="Arial" w:hAnsi="Arial" w:cs="Arial"/>
          <w:b/>
          <w:color w:val="000000"/>
          <w:sz w:val="24"/>
          <w:szCs w:val="24"/>
          <w:u w:val="single"/>
        </w:rPr>
      </w:pPr>
    </w:p>
    <w:p w14:paraId="1969BDB2" w14:textId="77777777" w:rsidR="00B63527" w:rsidRPr="00AA1D76" w:rsidRDefault="00B63527" w:rsidP="00C340BD">
      <w:pPr>
        <w:rPr>
          <w:rFonts w:ascii="Arial" w:hAnsi="Arial" w:cs="Arial"/>
          <w:color w:val="000000"/>
          <w:sz w:val="24"/>
          <w:szCs w:val="24"/>
        </w:rPr>
      </w:pPr>
      <w:r w:rsidRPr="00AA1D76">
        <w:rPr>
          <w:rFonts w:ascii="Arial" w:hAnsi="Arial" w:cs="Arial"/>
          <w:color w:val="000000"/>
          <w:sz w:val="24"/>
          <w:szCs w:val="24"/>
        </w:rPr>
        <w:t xml:space="preserve">Assets deteriorate over time which risks affecting production requirements.  </w:t>
      </w:r>
    </w:p>
    <w:p w14:paraId="089F0758" w14:textId="77777777" w:rsidR="00B63527" w:rsidRPr="00AA1D76" w:rsidRDefault="00B63527" w:rsidP="00C340BD">
      <w:pPr>
        <w:rPr>
          <w:rFonts w:ascii="Arial" w:hAnsi="Arial" w:cs="Arial"/>
          <w:color w:val="000000"/>
          <w:sz w:val="24"/>
          <w:szCs w:val="24"/>
        </w:rPr>
      </w:pPr>
    </w:p>
    <w:p w14:paraId="57E97EDA" w14:textId="77777777" w:rsidR="00C93374" w:rsidRPr="00AA1D76" w:rsidRDefault="00B63527" w:rsidP="00C340BD">
      <w:pPr>
        <w:rPr>
          <w:rFonts w:ascii="Arial" w:hAnsi="Arial" w:cs="Arial"/>
          <w:color w:val="000000"/>
          <w:sz w:val="24"/>
          <w:szCs w:val="24"/>
        </w:rPr>
      </w:pPr>
      <w:r w:rsidRPr="00AA1D76">
        <w:rPr>
          <w:rFonts w:ascii="Arial" w:hAnsi="Arial" w:cs="Arial"/>
          <w:color w:val="000000"/>
          <w:sz w:val="24"/>
          <w:szCs w:val="24"/>
        </w:rPr>
        <w:t>For an asset that you are familiar with at your place of work, conduct an asset care assessment.  Based on your assessment, develop an asset care improvement plan and describe how this might be implemented.</w:t>
      </w:r>
    </w:p>
    <w:p w14:paraId="33B460C4" w14:textId="77777777" w:rsidR="00A37FCF" w:rsidRDefault="00A37FCF" w:rsidP="00C340BD">
      <w:pPr>
        <w:rPr>
          <w:color w:val="000000"/>
          <w:sz w:val="24"/>
          <w:szCs w:val="24"/>
        </w:rPr>
      </w:pPr>
    </w:p>
    <w:p w14:paraId="29F10470" w14:textId="77777777" w:rsidR="00A37FCF" w:rsidRDefault="00A37FCF" w:rsidP="00C340BD">
      <w:pPr>
        <w:rPr>
          <w:color w:val="000000"/>
          <w:sz w:val="24"/>
          <w:szCs w:val="24"/>
        </w:rPr>
      </w:pPr>
    </w:p>
    <w:p w14:paraId="1E44103C" w14:textId="77777777" w:rsidR="00A37FCF" w:rsidRPr="00AA1D76" w:rsidRDefault="00A37FCF" w:rsidP="00A37FCF">
      <w:pPr>
        <w:rPr>
          <w:rFonts w:ascii="Arial" w:hAnsi="Arial" w:cs="Arial"/>
          <w:b/>
          <w:sz w:val="24"/>
          <w:szCs w:val="24"/>
        </w:rPr>
      </w:pPr>
      <w:r w:rsidRPr="00AA1D76">
        <w:rPr>
          <w:rFonts w:ascii="Arial" w:hAnsi="Arial" w:cs="Arial"/>
          <w:b/>
          <w:sz w:val="24"/>
          <w:szCs w:val="24"/>
        </w:rPr>
        <w:t>Report writing</w:t>
      </w:r>
    </w:p>
    <w:p w14:paraId="342F9594" w14:textId="77777777" w:rsidR="008E4878" w:rsidRPr="00AA1D76" w:rsidRDefault="00A37FCF" w:rsidP="00A37FCF">
      <w:pPr>
        <w:rPr>
          <w:rFonts w:ascii="Arial" w:hAnsi="Arial" w:cs="Arial"/>
          <w:sz w:val="24"/>
          <w:szCs w:val="24"/>
        </w:rPr>
      </w:pPr>
      <w:r w:rsidRPr="00AA1D76">
        <w:rPr>
          <w:rFonts w:ascii="Arial" w:hAnsi="Arial" w:cs="Arial"/>
          <w:sz w:val="24"/>
          <w:szCs w:val="24"/>
        </w:rPr>
        <w:t xml:space="preserve">  </w:t>
      </w:r>
    </w:p>
    <w:p w14:paraId="208A290E" w14:textId="77777777" w:rsidR="00A37FCF" w:rsidRPr="00AA1D76" w:rsidRDefault="00A37FCF" w:rsidP="00A37FCF">
      <w:pPr>
        <w:rPr>
          <w:rFonts w:ascii="Arial" w:hAnsi="Arial" w:cs="Arial"/>
          <w:sz w:val="24"/>
          <w:szCs w:val="24"/>
        </w:rPr>
      </w:pPr>
      <w:r w:rsidRPr="00AA1D76">
        <w:rPr>
          <w:rFonts w:ascii="Arial" w:hAnsi="Arial" w:cs="Arial"/>
          <w:sz w:val="24"/>
          <w:szCs w:val="24"/>
        </w:rPr>
        <w:t xml:space="preserve">To complete this assignment you are required to generate a report of 2000 words. Your report should critically present the research work undertaken. Present and discuss the results obtained with reference to any background material and draw appropriate conclusions to the results obtained. </w:t>
      </w:r>
    </w:p>
    <w:p w14:paraId="6F55D334" w14:textId="77777777" w:rsidR="00A37FCF" w:rsidRPr="00AA1D76" w:rsidRDefault="00A37FCF" w:rsidP="00A37FCF">
      <w:pPr>
        <w:rPr>
          <w:rFonts w:ascii="Arial" w:hAnsi="Arial" w:cs="Arial"/>
          <w:sz w:val="24"/>
          <w:szCs w:val="24"/>
        </w:rPr>
      </w:pPr>
    </w:p>
    <w:p w14:paraId="4A9458EB" w14:textId="77777777" w:rsidR="00A37FCF" w:rsidRPr="00AA1D76" w:rsidRDefault="00A37FCF" w:rsidP="00A37FCF">
      <w:pPr>
        <w:rPr>
          <w:rFonts w:ascii="Arial" w:hAnsi="Arial" w:cs="Arial"/>
          <w:sz w:val="24"/>
          <w:szCs w:val="24"/>
        </w:rPr>
      </w:pPr>
      <w:r w:rsidRPr="00AA1D76">
        <w:rPr>
          <w:rFonts w:ascii="Arial" w:hAnsi="Arial" w:cs="Arial"/>
          <w:sz w:val="24"/>
          <w:szCs w:val="24"/>
        </w:rPr>
        <w:t xml:space="preserve">Note: </w:t>
      </w:r>
      <w:r w:rsidR="00AA1D76">
        <w:rPr>
          <w:rFonts w:ascii="Arial" w:hAnsi="Arial" w:cs="Arial"/>
          <w:sz w:val="24"/>
          <w:szCs w:val="24"/>
        </w:rPr>
        <w:t xml:space="preserve">Any </w:t>
      </w:r>
      <w:r w:rsidRPr="00AA1D76">
        <w:rPr>
          <w:rFonts w:ascii="Arial" w:hAnsi="Arial" w:cs="Arial"/>
          <w:sz w:val="24"/>
          <w:szCs w:val="24"/>
        </w:rPr>
        <w:t xml:space="preserve">hand written submission </w:t>
      </w:r>
      <w:r w:rsidRPr="00AA1D76">
        <w:rPr>
          <w:rFonts w:ascii="Arial" w:hAnsi="Arial" w:cs="Arial"/>
          <w:b/>
          <w:i/>
          <w:sz w:val="24"/>
          <w:szCs w:val="24"/>
        </w:rPr>
        <w:t>will not</w:t>
      </w:r>
      <w:r w:rsidRPr="00AA1D76">
        <w:rPr>
          <w:rFonts w:ascii="Arial" w:hAnsi="Arial" w:cs="Arial"/>
          <w:sz w:val="24"/>
          <w:szCs w:val="24"/>
        </w:rPr>
        <w:t xml:space="preserve"> be accepted.</w:t>
      </w:r>
    </w:p>
    <w:p w14:paraId="3823FFEB" w14:textId="77777777" w:rsidR="00A37FCF" w:rsidRDefault="00A37FCF" w:rsidP="00A37FCF">
      <w:pPr>
        <w:rPr>
          <w:rFonts w:ascii="Arial" w:hAnsi="Arial" w:cs="Arial"/>
          <w:sz w:val="22"/>
          <w:szCs w:val="22"/>
        </w:rPr>
      </w:pPr>
    </w:p>
    <w:p w14:paraId="581DBE53" w14:textId="77777777" w:rsidR="00A3505D" w:rsidRPr="00A406E5" w:rsidRDefault="00A3505D" w:rsidP="00A37FCF">
      <w:pPr>
        <w:rPr>
          <w:rFonts w:ascii="Arial" w:hAnsi="Arial" w:cs="Arial"/>
          <w:sz w:val="22"/>
          <w:szCs w:val="22"/>
        </w:rPr>
      </w:pPr>
    </w:p>
    <w:p w14:paraId="081B5BD5" w14:textId="77777777" w:rsidR="001F50B6" w:rsidRPr="00A406E5" w:rsidRDefault="001F50B6" w:rsidP="007264F9">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14C3C08" w14:textId="77777777" w:rsidTr="00152E9D">
        <w:trPr>
          <w:jc w:val="center"/>
        </w:trPr>
        <w:tc>
          <w:tcPr>
            <w:tcW w:w="10670" w:type="dxa"/>
            <w:shd w:val="clear" w:color="auto" w:fill="BFBFBF"/>
          </w:tcPr>
          <w:p w14:paraId="1C9EC08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7BB99" w14:textId="77777777" w:rsidR="00152E9D" w:rsidRPr="00A406E5" w:rsidRDefault="00152E9D" w:rsidP="00152E9D">
      <w:pPr>
        <w:rPr>
          <w:rFonts w:ascii="Arial" w:hAnsi="Arial" w:cs="Arial"/>
        </w:rPr>
      </w:pPr>
    </w:p>
    <w:p w14:paraId="21D4BB5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924D65E" w14:textId="77777777" w:rsidR="00152E9D" w:rsidRPr="00A406E5" w:rsidRDefault="00152E9D" w:rsidP="00152E9D">
      <w:pPr>
        <w:rPr>
          <w:rFonts w:ascii="Arial" w:hAnsi="Arial" w:cs="Arial"/>
          <w:b/>
          <w:sz w:val="22"/>
          <w:szCs w:val="22"/>
        </w:rPr>
        <w:sectPr w:rsidR="00152E9D" w:rsidRPr="00A406E5" w:rsidSect="00160D12">
          <w:footerReference w:type="default" r:id="rId11"/>
          <w:pgSz w:w="11894" w:h="16834"/>
          <w:pgMar w:top="720" w:right="720" w:bottom="720" w:left="720" w:header="709" w:footer="454" w:gutter="0"/>
          <w:paperSrc w:first="15" w:other="15"/>
          <w:cols w:space="720"/>
          <w:docGrid w:linePitch="272"/>
        </w:sectPr>
      </w:pPr>
    </w:p>
    <w:p w14:paraId="1540D07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3E6B85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89D92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D5D171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4BD0D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29832E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CEA3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3AC0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F0ADA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143C64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1A5228" w14:textId="77777777" w:rsidR="00152E9D" w:rsidRPr="00A406E5" w:rsidRDefault="00152E9D" w:rsidP="00152E9D">
            <w:pPr>
              <w:jc w:val="center"/>
              <w:rPr>
                <w:rFonts w:ascii="Arial" w:hAnsi="Arial" w:cs="Arial"/>
                <w:sz w:val="32"/>
              </w:rPr>
            </w:pPr>
          </w:p>
        </w:tc>
      </w:tr>
      <w:tr w:rsidR="00152E9D" w:rsidRPr="00A406E5" w14:paraId="61A200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63063F" w14:textId="3D7D3420" w:rsidR="00152E9D" w:rsidRPr="00A406E5" w:rsidRDefault="00AF335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950080" behindDoc="0" locked="0" layoutInCell="1" allowOverlap="1" wp14:anchorId="4D276920" wp14:editId="66ED1587">
                      <wp:simplePos x="0" y="0"/>
                      <wp:positionH relativeFrom="column">
                        <wp:posOffset>5090545</wp:posOffset>
                      </wp:positionH>
                      <wp:positionV relativeFrom="paragraph">
                        <wp:posOffset>123090</wp:posOffset>
                      </wp:positionV>
                      <wp:extent cx="63720" cy="60840"/>
                      <wp:effectExtent l="38100" t="38100" r="12700" b="41275"/>
                      <wp:wrapNone/>
                      <wp:docPr id="316" name="Ink 316"/>
                      <wp:cNvGraphicFramePr/>
                      <a:graphic xmlns:a="http://schemas.openxmlformats.org/drawingml/2006/main">
                        <a:graphicData uri="http://schemas.microsoft.com/office/word/2010/wordprocessingInk">
                          <w14:contentPart bwMode="auto" r:id="rId12">
                            <w14:nvContentPartPr>
                              <w14:cNvContentPartPr/>
                            </w14:nvContentPartPr>
                            <w14:xfrm>
                              <a:off x="0" y="0"/>
                              <a:ext cx="63720" cy="60840"/>
                            </w14:xfrm>
                          </w14:contentPart>
                        </a:graphicData>
                      </a:graphic>
                    </wp:anchor>
                  </w:drawing>
                </mc:Choice>
                <mc:Fallback>
                  <w:pict>
                    <v:shapetype w14:anchorId="4104882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16" o:spid="_x0000_s1026" type="#_x0000_t75" style="position:absolute;margin-left:400.25pt;margin-top:9.1pt;width:6.2pt;height:6pt;z-index:251950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">
                      <v:imagedata r:id="rId13" o:title=""/>
                    </v:shape>
                  </w:pict>
                </mc:Fallback>
              </mc:AlternateContent>
            </w:r>
            <w:r>
              <w:rPr>
                <w:rFonts w:ascii="Arial" w:hAnsi="Arial" w:cs="Arial"/>
                <w:noProof/>
                <w:sz w:val="14"/>
                <w:szCs w:val="14"/>
              </w:rPr>
              <mc:AlternateContent>
                <mc:Choice Requires="wpi">
                  <w:drawing>
                    <wp:anchor distT="0" distB="0" distL="114300" distR="114300" simplePos="0" relativeHeight="251947008" behindDoc="0" locked="0" layoutInCell="1" allowOverlap="1" wp14:anchorId="436391C6" wp14:editId="58D7B41C">
                      <wp:simplePos x="0" y="0"/>
                      <wp:positionH relativeFrom="column">
                        <wp:posOffset>4137660</wp:posOffset>
                      </wp:positionH>
                      <wp:positionV relativeFrom="paragraph">
                        <wp:posOffset>20955</wp:posOffset>
                      </wp:positionV>
                      <wp:extent cx="1143000" cy="280440"/>
                      <wp:effectExtent l="38100" t="38100" r="12700" b="37465"/>
                      <wp:wrapNone/>
                      <wp:docPr id="313" name="Ink 313"/>
                      <wp:cNvGraphicFramePr/>
                      <a:graphic xmlns:a="http://schemas.openxmlformats.org/drawingml/2006/main">
                        <a:graphicData uri="http://schemas.microsoft.com/office/word/2010/wordprocessingInk">
                          <w14:contentPart bwMode="auto" r:id="rId14">
                            <w14:nvContentPartPr>
                              <w14:cNvContentPartPr/>
                            </w14:nvContentPartPr>
                            <w14:xfrm>
                              <a:off x="0" y="0"/>
                              <a:ext cx="1143000" cy="280440"/>
                            </w14:xfrm>
                          </w14:contentPart>
                        </a:graphicData>
                      </a:graphic>
                    </wp:anchor>
                  </w:drawing>
                </mc:Choice>
                <mc:Fallback>
                  <w:pict>
                    <v:shape w14:anchorId="2271A559" id="Ink 313" o:spid="_x0000_s1026" type="#_x0000_t75" style="position:absolute;margin-left:325.2pt;margin-top:1.05pt;width:91.2pt;height:23.3pt;z-index:251947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">
                      <v:imagedata r:id="rId15" o:title=""/>
                    </v:shape>
                  </w:pict>
                </mc:Fallback>
              </mc:AlternateContent>
            </w:r>
            <w:r>
              <w:rPr>
                <w:rFonts w:ascii="Arial" w:hAnsi="Arial" w:cs="Arial"/>
                <w:noProof/>
                <w:sz w:val="14"/>
                <w:szCs w:val="14"/>
              </w:rPr>
              <mc:AlternateContent>
                <mc:Choice Requires="wpi">
                  <w:drawing>
                    <wp:anchor distT="0" distB="0" distL="114300" distR="114300" simplePos="0" relativeHeight="251948032" behindDoc="0" locked="0" layoutInCell="1" allowOverlap="1" wp14:anchorId="39CE10F1" wp14:editId="66258583">
                      <wp:simplePos x="0" y="0"/>
                      <wp:positionH relativeFrom="column">
                        <wp:posOffset>3235960</wp:posOffset>
                      </wp:positionH>
                      <wp:positionV relativeFrom="paragraph">
                        <wp:posOffset>43180</wp:posOffset>
                      </wp:positionV>
                      <wp:extent cx="743250" cy="143280"/>
                      <wp:effectExtent l="38100" t="38100" r="6350" b="47625"/>
                      <wp:wrapNone/>
                      <wp:docPr id="314" name="Ink 314"/>
                      <wp:cNvGraphicFramePr/>
                      <a:graphic xmlns:a="http://schemas.openxmlformats.org/drawingml/2006/main">
                        <a:graphicData uri="http://schemas.microsoft.com/office/word/2010/wordprocessingInk">
                          <w14:contentPart bwMode="auto" r:id="rId16">
                            <w14:nvContentPartPr>
                              <w14:cNvContentPartPr/>
                            </w14:nvContentPartPr>
                            <w14:xfrm>
                              <a:off x="0" y="0"/>
                              <a:ext cx="743250" cy="143280"/>
                            </w14:xfrm>
                          </w14:contentPart>
                        </a:graphicData>
                      </a:graphic>
                    </wp:anchor>
                  </w:drawing>
                </mc:Choice>
                <mc:Fallback>
                  <w:pict>
                    <v:shape w14:anchorId="66F590DA" id="Ink 314" o:spid="_x0000_s1026" type="#_x0000_t75" style="position:absolute;margin-left:254.2pt;margin-top:2.8pt;width:59.7pt;height:12.5pt;z-index:251948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">
                      <v:imagedata r:id="rId17" o:title=""/>
                    </v:shape>
                  </w:pict>
                </mc:Fallback>
              </mc:AlternateContent>
            </w:r>
            <w:r>
              <w:rPr>
                <w:rFonts w:ascii="Arial" w:hAnsi="Arial" w:cs="Arial"/>
                <w:noProof/>
                <w:sz w:val="14"/>
                <w:szCs w:val="14"/>
              </w:rPr>
              <mc:AlternateContent>
                <mc:Choice Requires="wpi">
                  <w:drawing>
                    <wp:anchor distT="0" distB="0" distL="114300" distR="114300" simplePos="0" relativeHeight="251949056" behindDoc="0" locked="0" layoutInCell="1" allowOverlap="1" wp14:anchorId="2F5C69C5" wp14:editId="487FEFA5">
                      <wp:simplePos x="0" y="0"/>
                      <wp:positionH relativeFrom="column">
                        <wp:posOffset>2677160</wp:posOffset>
                      </wp:positionH>
                      <wp:positionV relativeFrom="paragraph">
                        <wp:posOffset>36830</wp:posOffset>
                      </wp:positionV>
                      <wp:extent cx="340155" cy="161925"/>
                      <wp:effectExtent l="38100" t="38100" r="28575" b="41275"/>
                      <wp:wrapNone/>
                      <wp:docPr id="315" name="Ink 315"/>
                      <wp:cNvGraphicFramePr/>
                      <a:graphic xmlns:a="http://schemas.openxmlformats.org/drawingml/2006/main">
                        <a:graphicData uri="http://schemas.microsoft.com/office/word/2010/wordprocessingInk">
                          <w14:contentPart bwMode="auto" r:id="rId18">
                            <w14:nvContentPartPr>
                              <w14:cNvContentPartPr/>
                            </w14:nvContentPartPr>
                            <w14:xfrm>
                              <a:off x="0" y="0"/>
                              <a:ext cx="340155" cy="161925"/>
                            </w14:xfrm>
                          </w14:contentPart>
                        </a:graphicData>
                      </a:graphic>
                    </wp:anchor>
                  </w:drawing>
                </mc:Choice>
                <mc:Fallback>
                  <w:pict>
                    <v:shape w14:anchorId="2CC79B6A" id="Ink 315" o:spid="_x0000_s1026" type="#_x0000_t75" style="position:absolute;margin-left:210.2pt;margin-top:2.3pt;width:28pt;height:13.95pt;z-index:251949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">
                      <v:imagedata r:id="rId19" o:title=""/>
                    </v:shape>
                  </w:pict>
                </mc:Fallback>
              </mc:AlternateContent>
            </w:r>
            <w:r>
              <w:rPr>
                <w:rFonts w:ascii="Arial" w:hAnsi="Arial" w:cs="Arial"/>
                <w:noProof/>
                <w:sz w:val="14"/>
                <w:szCs w:val="14"/>
              </w:rPr>
              <mc:AlternateContent>
                <mc:Choice Requires="wpi">
                  <w:drawing>
                    <wp:anchor distT="0" distB="0" distL="114300" distR="114300" simplePos="0" relativeHeight="251925504" behindDoc="0" locked="0" layoutInCell="1" allowOverlap="1" wp14:anchorId="183B1B49" wp14:editId="2AC54616">
                      <wp:simplePos x="0" y="0"/>
                      <wp:positionH relativeFrom="column">
                        <wp:posOffset>1763065</wp:posOffset>
                      </wp:positionH>
                      <wp:positionV relativeFrom="paragraph">
                        <wp:posOffset>72330</wp:posOffset>
                      </wp:positionV>
                      <wp:extent cx="12960" cy="12960"/>
                      <wp:effectExtent l="25400" t="38100" r="25400" b="38100"/>
                      <wp:wrapNone/>
                      <wp:docPr id="292" name="Ink 292"/>
                      <wp:cNvGraphicFramePr/>
                      <a:graphic xmlns:a="http://schemas.openxmlformats.org/drawingml/2006/main">
                        <a:graphicData uri="http://schemas.microsoft.com/office/word/2010/wordprocessingInk">
                          <w14:contentPart bwMode="auto" r:id="rId20">
                            <w14:nvContentPartPr>
                              <w14:cNvContentPartPr/>
                            </w14:nvContentPartPr>
                            <w14:xfrm>
                              <a:off x="0" y="0"/>
                              <a:ext cx="12960" cy="12960"/>
                            </w14:xfrm>
                          </w14:contentPart>
                        </a:graphicData>
                      </a:graphic>
                    </wp:anchor>
                  </w:drawing>
                </mc:Choice>
                <mc:Fallback>
                  <w:pict>
                    <v:shape w14:anchorId="00A4DCAD" id="Ink 292" o:spid="_x0000_s1026" type="#_x0000_t75" style="position:absolute;margin-left:138.2pt;margin-top:5.1pt;width:2.2pt;height:2.2pt;z-index:251925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">
                      <v:imagedata r:id="rId21" o:title=""/>
                    </v:shape>
                  </w:pict>
                </mc:Fallback>
              </mc:AlternateContent>
            </w:r>
          </w:p>
          <w:p w14:paraId="27F360D3" w14:textId="001C0786" w:rsidR="00152E9D" w:rsidRPr="00A406E5" w:rsidRDefault="00183B15"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968512" behindDoc="0" locked="0" layoutInCell="1" allowOverlap="1" wp14:anchorId="61C8F679" wp14:editId="2FFEF911">
                      <wp:simplePos x="0" y="0"/>
                      <wp:positionH relativeFrom="column">
                        <wp:posOffset>257810</wp:posOffset>
                      </wp:positionH>
                      <wp:positionV relativeFrom="paragraph">
                        <wp:posOffset>-74930</wp:posOffset>
                      </wp:positionV>
                      <wp:extent cx="2397625" cy="479720"/>
                      <wp:effectExtent l="38100" t="38100" r="41275" b="41275"/>
                      <wp:wrapNone/>
                      <wp:docPr id="334" name="Ink 334"/>
                      <wp:cNvGraphicFramePr/>
                      <a:graphic xmlns:a="http://schemas.openxmlformats.org/drawingml/2006/main">
                        <a:graphicData uri="http://schemas.microsoft.com/office/word/2010/wordprocessingInk">
                          <w14:contentPart bwMode="auto" r:id="rId22">
                            <w14:nvContentPartPr>
                              <w14:cNvContentPartPr/>
                            </w14:nvContentPartPr>
                            <w14:xfrm>
                              <a:off x="0" y="0"/>
                              <a:ext cx="2397625" cy="479720"/>
                            </w14:xfrm>
                          </w14:contentPart>
                        </a:graphicData>
                      </a:graphic>
                    </wp:anchor>
                  </w:drawing>
                </mc:Choice>
                <mc:Fallback>
                  <w:pict>
                    <v:shape w14:anchorId="3E96F1A6" id="Ink 334" o:spid="_x0000_s1026" type="#_x0000_t75" style="position:absolute;margin-left:19.7pt;margin-top:-6.5pt;width:190.05pt;height:38.95pt;z-index:251968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">
                      <v:imagedata r:id="rId23" o:title=""/>
                    </v:shape>
                  </w:pict>
                </mc:Fallback>
              </mc:AlternateContent>
            </w:r>
            <w:r w:rsidR="00623C2B">
              <w:rPr>
                <w:rFonts w:ascii="Arial" w:hAnsi="Arial" w:cs="Arial"/>
                <w:noProof/>
                <w:sz w:val="14"/>
                <w:szCs w:val="14"/>
              </w:rPr>
              <mc:AlternateContent>
                <mc:Choice Requires="wpi">
                  <w:drawing>
                    <wp:anchor distT="0" distB="0" distL="114300" distR="114300" simplePos="0" relativeHeight="251924480" behindDoc="0" locked="0" layoutInCell="1" allowOverlap="1" wp14:anchorId="1BF80E5D" wp14:editId="22A2787C">
                      <wp:simplePos x="0" y="0"/>
                      <wp:positionH relativeFrom="column">
                        <wp:posOffset>73660</wp:posOffset>
                      </wp:positionH>
                      <wp:positionV relativeFrom="paragraph">
                        <wp:posOffset>-132080</wp:posOffset>
                      </wp:positionV>
                      <wp:extent cx="2387835" cy="366180"/>
                      <wp:effectExtent l="38100" t="38100" r="0" b="40640"/>
                      <wp:wrapNone/>
                      <wp:docPr id="291" name="Ink 291"/>
                      <wp:cNvGraphicFramePr/>
                      <a:graphic xmlns:a="http://schemas.openxmlformats.org/drawingml/2006/main">
                        <a:graphicData uri="http://schemas.microsoft.com/office/word/2010/wordprocessingInk">
                          <w14:contentPart bwMode="auto" r:id="rId24">
                            <w14:nvContentPartPr>
                              <w14:cNvContentPartPr/>
                            </w14:nvContentPartPr>
                            <w14:xfrm>
                              <a:off x="0" y="0"/>
                              <a:ext cx="2387835" cy="366180"/>
                            </w14:xfrm>
                          </w14:contentPart>
                        </a:graphicData>
                      </a:graphic>
                    </wp:anchor>
                  </w:drawing>
                </mc:Choice>
                <mc:Fallback>
                  <w:pict>
                    <v:shape w14:anchorId="2327EF5C" id="Ink 291" o:spid="_x0000_s1026" type="#_x0000_t75" style="position:absolute;margin-left:5.25pt;margin-top:-11pt;width:189.2pt;height:30.05pt;z-index:251924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">
                      <v:imagedata r:id="rId25" o:title=""/>
                    </v:shape>
                  </w:pict>
                </mc:Fallback>
              </mc:AlternateContent>
            </w:r>
          </w:p>
          <w:p w14:paraId="3ED6527F" w14:textId="57C899A1" w:rsidR="00152E9D" w:rsidRPr="00A406E5" w:rsidRDefault="005D0AB5"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07424" behindDoc="0" locked="0" layoutInCell="1" allowOverlap="1" wp14:anchorId="13E0F983" wp14:editId="393B378F">
                      <wp:simplePos x="0" y="0"/>
                      <wp:positionH relativeFrom="column">
                        <wp:posOffset>4737735</wp:posOffset>
                      </wp:positionH>
                      <wp:positionV relativeFrom="paragraph">
                        <wp:posOffset>-65405</wp:posOffset>
                      </wp:positionV>
                      <wp:extent cx="292045" cy="151765"/>
                      <wp:effectExtent l="38100" t="38100" r="635" b="38735"/>
                      <wp:wrapNone/>
                      <wp:docPr id="372" name="Ink 372"/>
                      <wp:cNvGraphicFramePr/>
                      <a:graphic xmlns:a="http://schemas.openxmlformats.org/drawingml/2006/main">
                        <a:graphicData uri="http://schemas.microsoft.com/office/word/2010/wordprocessingInk">
                          <w14:contentPart bwMode="auto" r:id="rId26">
                            <w14:nvContentPartPr>
                              <w14:cNvContentPartPr/>
                            </w14:nvContentPartPr>
                            <w14:xfrm>
                              <a:off x="0" y="0"/>
                              <a:ext cx="292045" cy="151765"/>
                            </w14:xfrm>
                          </w14:contentPart>
                        </a:graphicData>
                      </a:graphic>
                    </wp:anchor>
                  </w:drawing>
                </mc:Choice>
                <mc:Fallback>
                  <w:pict>
                    <v:shape w14:anchorId="6BBE88A4" id="Ink 372" o:spid="_x0000_s1026" type="#_x0000_t75" style="position:absolute;margin-left:372.45pt;margin-top:-5.75pt;width:24.25pt;height:13.15pt;z-index:252007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">
                      <v:imagedata r:id="rId27" o:title=""/>
                    </v:shape>
                  </w:pict>
                </mc:Fallback>
              </mc:AlternateContent>
            </w:r>
            <w:r w:rsidR="00183B15">
              <w:rPr>
                <w:rFonts w:ascii="Arial" w:hAnsi="Arial" w:cs="Arial"/>
                <w:noProof/>
                <w:sz w:val="14"/>
                <w:szCs w:val="14"/>
              </w:rPr>
              <mc:AlternateContent>
                <mc:Choice Requires="wpi">
                  <w:drawing>
                    <wp:anchor distT="0" distB="0" distL="114300" distR="114300" simplePos="0" relativeHeight="251990016" behindDoc="0" locked="0" layoutInCell="1" allowOverlap="1" wp14:anchorId="6784DDEB" wp14:editId="183EDDE1">
                      <wp:simplePos x="0" y="0"/>
                      <wp:positionH relativeFrom="column">
                        <wp:posOffset>3963035</wp:posOffset>
                      </wp:positionH>
                      <wp:positionV relativeFrom="paragraph">
                        <wp:posOffset>-71755</wp:posOffset>
                      </wp:positionV>
                      <wp:extent cx="580085" cy="282140"/>
                      <wp:effectExtent l="25400" t="38100" r="42545" b="48260"/>
                      <wp:wrapNone/>
                      <wp:docPr id="355" name="Ink 355"/>
                      <wp:cNvGraphicFramePr/>
                      <a:graphic xmlns:a="http://schemas.openxmlformats.org/drawingml/2006/main">
                        <a:graphicData uri="http://schemas.microsoft.com/office/word/2010/wordprocessingInk">
                          <w14:contentPart bwMode="auto" r:id="rId28">
                            <w14:nvContentPartPr>
                              <w14:cNvContentPartPr/>
                            </w14:nvContentPartPr>
                            <w14:xfrm>
                              <a:off x="0" y="0"/>
                              <a:ext cx="580085" cy="282140"/>
                            </w14:xfrm>
                          </w14:contentPart>
                        </a:graphicData>
                      </a:graphic>
                    </wp:anchor>
                  </w:drawing>
                </mc:Choice>
                <mc:Fallback>
                  <w:pict>
                    <v:shape w14:anchorId="5A2FA30B" id="Ink 355" o:spid="_x0000_s1026" type="#_x0000_t75" style="position:absolute;margin-left:311.45pt;margin-top:-6.25pt;width:46.9pt;height:23.4pt;z-index:251990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">
                      <v:imagedata r:id="rId29" o:title=""/>
                    </v:shape>
                  </w:pict>
                </mc:Fallback>
              </mc:AlternateContent>
            </w:r>
            <w:r w:rsidR="00183B15">
              <w:rPr>
                <w:rFonts w:ascii="Arial" w:hAnsi="Arial" w:cs="Arial"/>
                <w:noProof/>
                <w:sz w:val="14"/>
                <w:szCs w:val="14"/>
              </w:rPr>
              <mc:AlternateContent>
                <mc:Choice Requires="wpi">
                  <w:drawing>
                    <wp:anchor distT="0" distB="0" distL="114300" distR="114300" simplePos="0" relativeHeight="251991040" behindDoc="0" locked="0" layoutInCell="1" allowOverlap="1" wp14:anchorId="03BB2F7A" wp14:editId="3ED2BA6F">
                      <wp:simplePos x="0" y="0"/>
                      <wp:positionH relativeFrom="column">
                        <wp:posOffset>3255010</wp:posOffset>
                      </wp:positionH>
                      <wp:positionV relativeFrom="paragraph">
                        <wp:posOffset>-60325</wp:posOffset>
                      </wp:positionV>
                      <wp:extent cx="511560" cy="201660"/>
                      <wp:effectExtent l="38100" t="38100" r="9525" b="40005"/>
                      <wp:wrapNone/>
                      <wp:docPr id="356" name="Ink 356"/>
                      <wp:cNvGraphicFramePr/>
                      <a:graphic xmlns:a="http://schemas.openxmlformats.org/drawingml/2006/main">
                        <a:graphicData uri="http://schemas.microsoft.com/office/word/2010/wordprocessingInk">
                          <w14:contentPart bwMode="auto" r:id="rId30">
                            <w14:nvContentPartPr>
                              <w14:cNvContentPartPr/>
                            </w14:nvContentPartPr>
                            <w14:xfrm>
                              <a:off x="0" y="0"/>
                              <a:ext cx="511560" cy="201660"/>
                            </w14:xfrm>
                          </w14:contentPart>
                        </a:graphicData>
                      </a:graphic>
                    </wp:anchor>
                  </w:drawing>
                </mc:Choice>
                <mc:Fallback>
                  <w:pict>
                    <v:shape w14:anchorId="0CED1307" id="Ink 356" o:spid="_x0000_s1026" type="#_x0000_t75" style="position:absolute;margin-left:255.7pt;margin-top:-5.35pt;width:41.5pt;height:17.1pt;z-index:251991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">
                      <v:imagedata r:id="rId31" o:title=""/>
                    </v:shape>
                  </w:pict>
                </mc:Fallback>
              </mc:AlternateContent>
            </w:r>
            <w:r w:rsidR="00183B15">
              <w:rPr>
                <w:rFonts w:ascii="Arial" w:hAnsi="Arial" w:cs="Arial"/>
                <w:noProof/>
                <w:sz w:val="14"/>
                <w:szCs w:val="14"/>
              </w:rPr>
              <mc:AlternateContent>
                <mc:Choice Requires="wpi">
                  <w:drawing>
                    <wp:anchor distT="0" distB="0" distL="114300" distR="114300" simplePos="0" relativeHeight="251992064" behindDoc="0" locked="0" layoutInCell="1" allowOverlap="1" wp14:anchorId="16E5311A" wp14:editId="354708EB">
                      <wp:simplePos x="0" y="0"/>
                      <wp:positionH relativeFrom="column">
                        <wp:posOffset>2851785</wp:posOffset>
                      </wp:positionH>
                      <wp:positionV relativeFrom="paragraph">
                        <wp:posOffset>60960</wp:posOffset>
                      </wp:positionV>
                      <wp:extent cx="190870" cy="79375"/>
                      <wp:effectExtent l="38100" t="25400" r="0" b="47625"/>
                      <wp:wrapNone/>
                      <wp:docPr id="357" name="Ink 357"/>
                      <wp:cNvGraphicFramePr/>
                      <a:graphic xmlns:a="http://schemas.openxmlformats.org/drawingml/2006/main">
                        <a:graphicData uri="http://schemas.microsoft.com/office/word/2010/wordprocessingInk">
                          <w14:contentPart bwMode="auto" r:id="rId32">
                            <w14:nvContentPartPr>
                              <w14:cNvContentPartPr/>
                            </w14:nvContentPartPr>
                            <w14:xfrm>
                              <a:off x="0" y="0"/>
                              <a:ext cx="190870" cy="79375"/>
                            </w14:xfrm>
                          </w14:contentPart>
                        </a:graphicData>
                      </a:graphic>
                    </wp:anchor>
                  </w:drawing>
                </mc:Choice>
                <mc:Fallback>
                  <w:pict>
                    <v:shape w14:anchorId="62F8EDE9" id="Ink 357" o:spid="_x0000_s1026" type="#_x0000_t75" style="position:absolute;margin-left:224pt;margin-top:4.2pt;width:16.25pt;height:7.45pt;z-index:251992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">
                      <v:imagedata r:id="rId33" o:title=""/>
                    </v:shape>
                  </w:pict>
                </mc:Fallback>
              </mc:AlternateContent>
            </w:r>
            <w:r w:rsidR="00AF335D">
              <w:rPr>
                <w:rFonts w:ascii="Arial" w:hAnsi="Arial" w:cs="Arial"/>
                <w:noProof/>
                <w:sz w:val="14"/>
                <w:szCs w:val="14"/>
              </w:rPr>
              <mc:AlternateContent>
                <mc:Choice Requires="wpi">
                  <w:drawing>
                    <wp:anchor distT="0" distB="0" distL="114300" distR="114300" simplePos="0" relativeHeight="251956224" behindDoc="0" locked="0" layoutInCell="1" allowOverlap="1" wp14:anchorId="43BBB725" wp14:editId="5CBADF30">
                      <wp:simplePos x="0" y="0"/>
                      <wp:positionH relativeFrom="column">
                        <wp:posOffset>35560</wp:posOffset>
                      </wp:positionH>
                      <wp:positionV relativeFrom="paragraph">
                        <wp:posOffset>-33655</wp:posOffset>
                      </wp:positionV>
                      <wp:extent cx="740035" cy="215900"/>
                      <wp:effectExtent l="38100" t="38100" r="34925" b="38100"/>
                      <wp:wrapNone/>
                      <wp:docPr id="322" name="Ink 322"/>
                      <wp:cNvGraphicFramePr/>
                      <a:graphic xmlns:a="http://schemas.openxmlformats.org/drawingml/2006/main">
                        <a:graphicData uri="http://schemas.microsoft.com/office/word/2010/wordprocessingInk">
                          <w14:contentPart bwMode="auto" r:id="rId34">
                            <w14:nvContentPartPr>
                              <w14:cNvContentPartPr/>
                            </w14:nvContentPartPr>
                            <w14:xfrm>
                              <a:off x="0" y="0"/>
                              <a:ext cx="740035" cy="215900"/>
                            </w14:xfrm>
                          </w14:contentPart>
                        </a:graphicData>
                      </a:graphic>
                    </wp:anchor>
                  </w:drawing>
                </mc:Choice>
                <mc:Fallback>
                  <w:pict>
                    <v:shape w14:anchorId="4DC8221E" id="Ink 322" o:spid="_x0000_s1026" type="#_x0000_t75" style="position:absolute;margin-left:2.2pt;margin-top:-3.25pt;width:59.45pt;height:18.2pt;z-index:251956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">
                      <v:imagedata r:id="rId35" o:title=""/>
                    </v:shape>
                  </w:pict>
                </mc:Fallback>
              </mc:AlternateContent>
            </w:r>
          </w:p>
          <w:p w14:paraId="3F27B5CB" w14:textId="771A182B" w:rsidR="00152E9D" w:rsidRPr="00A406E5" w:rsidRDefault="00152E9D" w:rsidP="00152E9D">
            <w:pPr>
              <w:spacing w:after="120"/>
              <w:rPr>
                <w:rFonts w:ascii="Arial" w:hAnsi="Arial" w:cs="Arial"/>
                <w:sz w:val="14"/>
                <w:szCs w:val="14"/>
              </w:rPr>
            </w:pPr>
          </w:p>
          <w:p w14:paraId="7175F68C" w14:textId="4E8CD71A" w:rsidR="00152E9D" w:rsidRPr="00A406E5" w:rsidRDefault="005D0AB5"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06400" behindDoc="0" locked="0" layoutInCell="1" allowOverlap="1" wp14:anchorId="604580AF" wp14:editId="476999B9">
                      <wp:simplePos x="0" y="0"/>
                      <wp:positionH relativeFrom="column">
                        <wp:posOffset>73660</wp:posOffset>
                      </wp:positionH>
                      <wp:positionV relativeFrom="paragraph">
                        <wp:posOffset>-86360</wp:posOffset>
                      </wp:positionV>
                      <wp:extent cx="1543495" cy="191600"/>
                      <wp:effectExtent l="38100" t="38100" r="19050" b="37465"/>
                      <wp:wrapNone/>
                      <wp:docPr id="371" name="Ink 371"/>
                      <wp:cNvGraphicFramePr/>
                      <a:graphic xmlns:a="http://schemas.openxmlformats.org/drawingml/2006/main">
                        <a:graphicData uri="http://schemas.microsoft.com/office/word/2010/wordprocessingInk">
                          <w14:contentPart bwMode="auto" r:id="rId36">
                            <w14:nvContentPartPr>
                              <w14:cNvContentPartPr/>
                            </w14:nvContentPartPr>
                            <w14:xfrm>
                              <a:off x="0" y="0"/>
                              <a:ext cx="1543495" cy="191600"/>
                            </w14:xfrm>
                          </w14:contentPart>
                        </a:graphicData>
                      </a:graphic>
                    </wp:anchor>
                  </w:drawing>
                </mc:Choice>
                <mc:Fallback>
                  <w:pict>
                    <v:shape w14:anchorId="643E91F8" id="Ink 371" o:spid="_x0000_s1026" type="#_x0000_t75" style="position:absolute;margin-left:5.25pt;margin-top:-7.4pt;width:122.8pt;height:16.35pt;z-index:252006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">
                      <v:imagedata r:id="rId37" o:title=""/>
                    </v:shape>
                  </w:pict>
                </mc:Fallback>
              </mc:AlternateContent>
            </w:r>
          </w:p>
          <w:p w14:paraId="558055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69F20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778123" w14:textId="70CE2A25" w:rsidR="00152E9D" w:rsidRPr="00A406E5" w:rsidRDefault="005D0AB5"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010496" behindDoc="0" locked="0" layoutInCell="1" allowOverlap="1" wp14:anchorId="1B37A78D" wp14:editId="2C5F4AE5">
                      <wp:simplePos x="0" y="0"/>
                      <wp:positionH relativeFrom="column">
                        <wp:posOffset>53340</wp:posOffset>
                      </wp:positionH>
                      <wp:positionV relativeFrom="paragraph">
                        <wp:posOffset>303530</wp:posOffset>
                      </wp:positionV>
                      <wp:extent cx="162295" cy="193675"/>
                      <wp:effectExtent l="38100" t="38100" r="15875" b="34925"/>
                      <wp:wrapNone/>
                      <wp:docPr id="375" name="Ink 375"/>
                      <wp:cNvGraphicFramePr/>
                      <a:graphic xmlns:a="http://schemas.openxmlformats.org/drawingml/2006/main">
                        <a:graphicData uri="http://schemas.microsoft.com/office/word/2010/wordprocessingInk">
                          <w14:contentPart bwMode="auto" r:id="rId38">
                            <w14:nvContentPartPr>
                              <w14:cNvContentPartPr/>
                            </w14:nvContentPartPr>
                            <w14:xfrm>
                              <a:off x="0" y="0"/>
                              <a:ext cx="162295" cy="193675"/>
                            </w14:xfrm>
                          </w14:contentPart>
                        </a:graphicData>
                      </a:graphic>
                    </wp:anchor>
                  </w:drawing>
                </mc:Choice>
                <mc:Fallback>
                  <w:pict>
                    <v:shape w14:anchorId="0AF9443F" id="Ink 375" o:spid="_x0000_s1026" type="#_x0000_t75" style="position:absolute;margin-left:3.6pt;margin-top:23.35pt;width:14pt;height:16.45pt;z-index:252010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">
                      <v:imagedata r:id="rId39" o:title=""/>
                    </v:shape>
                  </w:pict>
                </mc:Fallback>
              </mc:AlternateContent>
            </w:r>
          </w:p>
        </w:tc>
      </w:tr>
      <w:tr w:rsidR="00152E9D" w:rsidRPr="00A406E5" w14:paraId="789DB039" w14:textId="77777777" w:rsidTr="00A85BFE">
        <w:trPr>
          <w:trHeight w:val="451"/>
        </w:trPr>
        <w:tc>
          <w:tcPr>
            <w:tcW w:w="4169" w:type="pct"/>
            <w:vMerge/>
            <w:tcBorders>
              <w:left w:val="single" w:sz="4" w:space="0" w:color="auto"/>
              <w:bottom w:val="single" w:sz="4" w:space="0" w:color="auto"/>
              <w:right w:val="single" w:sz="4" w:space="0" w:color="auto"/>
            </w:tcBorders>
          </w:tcPr>
          <w:p w14:paraId="1EEE47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4BCBB6" w14:textId="77777777" w:rsidR="00152E9D" w:rsidRPr="00A406E5" w:rsidRDefault="00BA706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4D2DE0F" w14:textId="77777777" w:rsidR="00152E9D" w:rsidRPr="00A406E5" w:rsidRDefault="00152E9D" w:rsidP="00152E9D">
            <w:pPr>
              <w:jc w:val="center"/>
              <w:rPr>
                <w:rFonts w:ascii="Arial" w:hAnsi="Arial" w:cs="Arial"/>
                <w:sz w:val="32"/>
              </w:rPr>
            </w:pPr>
          </w:p>
        </w:tc>
      </w:tr>
      <w:tr w:rsidR="00152E9D" w:rsidRPr="00A406E5" w14:paraId="592E2C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7E858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D63C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C9AF2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5190D6" w14:textId="77777777" w:rsidR="00152E9D" w:rsidRPr="00A406E5" w:rsidRDefault="00152E9D" w:rsidP="00152E9D">
            <w:pPr>
              <w:jc w:val="center"/>
              <w:rPr>
                <w:rFonts w:ascii="Arial" w:hAnsi="Arial" w:cs="Arial"/>
                <w:sz w:val="32"/>
              </w:rPr>
            </w:pPr>
          </w:p>
        </w:tc>
      </w:tr>
      <w:tr w:rsidR="00152E9D" w:rsidRPr="00A406E5" w14:paraId="158125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71AEAA" w14:textId="01345C93" w:rsidR="00152E9D" w:rsidRPr="00A406E5" w:rsidRDefault="00830A6A"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94464" behindDoc="0" locked="0" layoutInCell="1" allowOverlap="1" wp14:anchorId="50D01DD0" wp14:editId="04981104">
                      <wp:simplePos x="0" y="0"/>
                      <wp:positionH relativeFrom="column">
                        <wp:posOffset>-14615</wp:posOffset>
                      </wp:positionH>
                      <wp:positionV relativeFrom="paragraph">
                        <wp:posOffset>64715</wp:posOffset>
                      </wp:positionV>
                      <wp:extent cx="127440" cy="25920"/>
                      <wp:effectExtent l="25400" t="38100" r="25400" b="38100"/>
                      <wp:wrapNone/>
                      <wp:docPr id="457" name="Ink 457"/>
                      <wp:cNvGraphicFramePr/>
                      <a:graphic xmlns:a="http://schemas.openxmlformats.org/drawingml/2006/main">
                        <a:graphicData uri="http://schemas.microsoft.com/office/word/2010/wordprocessingInk">
                          <w14:contentPart bwMode="auto" r:id="rId40">
                            <w14:nvContentPartPr>
                              <w14:cNvContentPartPr/>
                            </w14:nvContentPartPr>
                            <w14:xfrm>
                              <a:off x="0" y="0"/>
                              <a:ext cx="127440" cy="25920"/>
                            </w14:xfrm>
                          </w14:contentPart>
                        </a:graphicData>
                      </a:graphic>
                    </wp:anchor>
                  </w:drawing>
                </mc:Choice>
                <mc:Fallback>
                  <w:pict>
                    <v:shape w14:anchorId="3E3F5A48" id="Ink 457" o:spid="_x0000_s1026" type="#_x0000_t75" style="position:absolute;margin-left:-1.75pt;margin-top:4.5pt;width:11.3pt;height:3.25pt;z-index:252094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">
                      <v:imagedata r:id="rId41" o:title=""/>
                    </v:shape>
                  </w:pict>
                </mc:Fallback>
              </mc:AlternateContent>
            </w:r>
            <w:r>
              <w:rPr>
                <w:rFonts w:ascii="Arial" w:hAnsi="Arial" w:cs="Arial"/>
                <w:noProof/>
                <w:sz w:val="14"/>
                <w:szCs w:val="14"/>
              </w:rPr>
              <mc:AlternateContent>
                <mc:Choice Requires="wpi">
                  <w:drawing>
                    <wp:anchor distT="0" distB="0" distL="114300" distR="114300" simplePos="0" relativeHeight="252053504" behindDoc="0" locked="0" layoutInCell="1" allowOverlap="1" wp14:anchorId="1E16ABE4" wp14:editId="69880E7D">
                      <wp:simplePos x="0" y="0"/>
                      <wp:positionH relativeFrom="column">
                        <wp:posOffset>4185285</wp:posOffset>
                      </wp:positionH>
                      <wp:positionV relativeFrom="paragraph">
                        <wp:posOffset>48260</wp:posOffset>
                      </wp:positionV>
                      <wp:extent cx="1089280" cy="238965"/>
                      <wp:effectExtent l="38100" t="25400" r="15875" b="40640"/>
                      <wp:wrapNone/>
                      <wp:docPr id="417" name="Ink 417"/>
                      <wp:cNvGraphicFramePr/>
                      <a:graphic xmlns:a="http://schemas.openxmlformats.org/drawingml/2006/main">
                        <a:graphicData uri="http://schemas.microsoft.com/office/word/2010/wordprocessingInk">
                          <w14:contentPart bwMode="auto" r:id="rId42">
                            <w14:nvContentPartPr>
                              <w14:cNvContentPartPr/>
                            </w14:nvContentPartPr>
                            <w14:xfrm>
                              <a:off x="0" y="0"/>
                              <a:ext cx="1089280" cy="238965"/>
                            </w14:xfrm>
                          </w14:contentPart>
                        </a:graphicData>
                      </a:graphic>
                    </wp:anchor>
                  </w:drawing>
                </mc:Choice>
                <mc:Fallback>
                  <w:pict>
                    <v:shape w14:anchorId="63E208F6" id="Ink 417" o:spid="_x0000_s1026" type="#_x0000_t75" style="position:absolute;margin-left:328.95pt;margin-top:3.2pt;width:86.95pt;height:20pt;z-index:25205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">
                      <v:imagedata r:id="rId43" o:title=""/>
                    </v:shape>
                  </w:pict>
                </mc:Fallback>
              </mc:AlternateContent>
            </w:r>
            <w:r>
              <w:rPr>
                <w:rFonts w:ascii="Arial" w:hAnsi="Arial" w:cs="Arial"/>
                <w:noProof/>
                <w:sz w:val="14"/>
                <w:szCs w:val="14"/>
              </w:rPr>
              <mc:AlternateContent>
                <mc:Choice Requires="wpi">
                  <w:drawing>
                    <wp:anchor distT="0" distB="0" distL="114300" distR="114300" simplePos="0" relativeHeight="252054528" behindDoc="0" locked="0" layoutInCell="1" allowOverlap="1" wp14:anchorId="32442D60" wp14:editId="23A0B97D">
                      <wp:simplePos x="0" y="0"/>
                      <wp:positionH relativeFrom="column">
                        <wp:posOffset>3562985</wp:posOffset>
                      </wp:positionH>
                      <wp:positionV relativeFrom="paragraph">
                        <wp:posOffset>26670</wp:posOffset>
                      </wp:positionV>
                      <wp:extent cx="359005" cy="165240"/>
                      <wp:effectExtent l="38100" t="38100" r="9525" b="38100"/>
                      <wp:wrapNone/>
                      <wp:docPr id="418" name="Ink 418"/>
                      <wp:cNvGraphicFramePr/>
                      <a:graphic xmlns:a="http://schemas.openxmlformats.org/drawingml/2006/main">
                        <a:graphicData uri="http://schemas.microsoft.com/office/word/2010/wordprocessingInk">
                          <w14:contentPart bwMode="auto" r:id="rId44">
                            <w14:nvContentPartPr>
                              <w14:cNvContentPartPr/>
                            </w14:nvContentPartPr>
                            <w14:xfrm>
                              <a:off x="0" y="0"/>
                              <a:ext cx="359005" cy="165240"/>
                            </w14:xfrm>
                          </w14:contentPart>
                        </a:graphicData>
                      </a:graphic>
                    </wp:anchor>
                  </w:drawing>
                </mc:Choice>
                <mc:Fallback>
                  <w:pict>
                    <v:shape w14:anchorId="7B0C3529" id="Ink 418" o:spid="_x0000_s1026" type="#_x0000_t75" style="position:absolute;margin-left:279.95pt;margin-top:1.5pt;width:29.45pt;height:14.15pt;z-index:252054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">
                      <v:imagedata r:id="rId45" o:title=""/>
                    </v:shape>
                  </w:pict>
                </mc:Fallback>
              </mc:AlternateContent>
            </w:r>
            <w:r>
              <w:rPr>
                <w:rFonts w:ascii="Arial" w:hAnsi="Arial" w:cs="Arial"/>
                <w:noProof/>
                <w:sz w:val="14"/>
                <w:szCs w:val="14"/>
              </w:rPr>
              <mc:AlternateContent>
                <mc:Choice Requires="wpi">
                  <w:drawing>
                    <wp:anchor distT="0" distB="0" distL="114300" distR="114300" simplePos="0" relativeHeight="252056576" behindDoc="0" locked="0" layoutInCell="1" allowOverlap="1" wp14:anchorId="1DD384C2" wp14:editId="4A6BD959">
                      <wp:simplePos x="0" y="0"/>
                      <wp:positionH relativeFrom="column">
                        <wp:posOffset>41910</wp:posOffset>
                      </wp:positionH>
                      <wp:positionV relativeFrom="paragraph">
                        <wp:posOffset>83185</wp:posOffset>
                      </wp:positionV>
                      <wp:extent cx="835450" cy="178745"/>
                      <wp:effectExtent l="38100" t="38100" r="3175" b="50165"/>
                      <wp:wrapNone/>
                      <wp:docPr id="420" name="Ink 420"/>
                      <wp:cNvGraphicFramePr/>
                      <a:graphic xmlns:a="http://schemas.openxmlformats.org/drawingml/2006/main">
                        <a:graphicData uri="http://schemas.microsoft.com/office/word/2010/wordprocessingInk">
                          <w14:contentPart bwMode="auto" r:id="rId46">
                            <w14:nvContentPartPr>
                              <w14:cNvContentPartPr/>
                            </w14:nvContentPartPr>
                            <w14:xfrm>
                              <a:off x="0" y="0"/>
                              <a:ext cx="835450" cy="178745"/>
                            </w14:xfrm>
                          </w14:contentPart>
                        </a:graphicData>
                      </a:graphic>
                    </wp:anchor>
                  </w:drawing>
                </mc:Choice>
                <mc:Fallback>
                  <w:pict>
                    <v:shape w14:anchorId="5A51CB65" id="Ink 420" o:spid="_x0000_s1026" type="#_x0000_t75" style="position:absolute;margin-left:2.7pt;margin-top:5.95pt;width:67pt;height:15.25pt;z-index:252056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&#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">
                      <v:imagedata r:id="rId47" o:title=""/>
                    </v:shape>
                  </w:pict>
                </mc:Fallback>
              </mc:AlternateContent>
            </w:r>
          </w:p>
          <w:p w14:paraId="33469BBB" w14:textId="77F488FB" w:rsidR="00152E9D" w:rsidRPr="00A406E5" w:rsidRDefault="00830A6A"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95488" behindDoc="0" locked="0" layoutInCell="1" allowOverlap="1" wp14:anchorId="7B380DD9" wp14:editId="4461041C">
                      <wp:simplePos x="0" y="0"/>
                      <wp:positionH relativeFrom="column">
                        <wp:posOffset>17065</wp:posOffset>
                      </wp:positionH>
                      <wp:positionV relativeFrom="paragraph">
                        <wp:posOffset>73480</wp:posOffset>
                      </wp:positionV>
                      <wp:extent cx="124200" cy="32040"/>
                      <wp:effectExtent l="38100" t="38100" r="28575" b="31750"/>
                      <wp:wrapNone/>
                      <wp:docPr id="458" name="Ink 458"/>
                      <wp:cNvGraphicFramePr/>
                      <a:graphic xmlns:a="http://schemas.openxmlformats.org/drawingml/2006/main">
                        <a:graphicData uri="http://schemas.microsoft.com/office/word/2010/wordprocessingInk">
                          <w14:contentPart bwMode="auto" r:id="rId48">
                            <w14:nvContentPartPr>
                              <w14:cNvContentPartPr/>
                            </w14:nvContentPartPr>
                            <w14:xfrm>
                              <a:off x="0" y="0"/>
                              <a:ext cx="124200" cy="32040"/>
                            </w14:xfrm>
                          </w14:contentPart>
                        </a:graphicData>
                      </a:graphic>
                    </wp:anchor>
                  </w:drawing>
                </mc:Choice>
                <mc:Fallback>
                  <w:pict>
                    <v:shape w14:anchorId="414043B4" id="Ink 458" o:spid="_x0000_s1026" type="#_x0000_t75" style="position:absolute;margin-left:.75pt;margin-top:5.2pt;width:11pt;height:3.7pt;z-index:252095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">
                      <v:imagedata r:id="rId49" o:title=""/>
                    </v:shape>
                  </w:pict>
                </mc:Fallback>
              </mc:AlternateContent>
            </w:r>
            <w:r>
              <w:rPr>
                <w:rFonts w:ascii="Arial" w:hAnsi="Arial" w:cs="Arial"/>
                <w:noProof/>
                <w:sz w:val="14"/>
                <w:szCs w:val="14"/>
              </w:rPr>
              <mc:AlternateContent>
                <mc:Choice Requires="wpi">
                  <w:drawing>
                    <wp:anchor distT="0" distB="0" distL="114300" distR="114300" simplePos="0" relativeHeight="252082176" behindDoc="0" locked="0" layoutInCell="1" allowOverlap="1" wp14:anchorId="7C66BCFF" wp14:editId="1AC211D1">
                      <wp:simplePos x="0" y="0"/>
                      <wp:positionH relativeFrom="column">
                        <wp:posOffset>432435</wp:posOffset>
                      </wp:positionH>
                      <wp:positionV relativeFrom="paragraph">
                        <wp:posOffset>-152400</wp:posOffset>
                      </wp:positionV>
                      <wp:extent cx="2965450" cy="571500"/>
                      <wp:effectExtent l="38100" t="38100" r="31750" b="38100"/>
                      <wp:wrapNone/>
                      <wp:docPr id="445" name="Ink 445"/>
                      <wp:cNvGraphicFramePr/>
                      <a:graphic xmlns:a="http://schemas.openxmlformats.org/drawingml/2006/main">
                        <a:graphicData uri="http://schemas.microsoft.com/office/word/2010/wordprocessingInk">
                          <w14:contentPart bwMode="auto" r:id="rId50">
                            <w14:nvContentPartPr>
                              <w14:cNvContentPartPr/>
                            </w14:nvContentPartPr>
                            <w14:xfrm>
                              <a:off x="0" y="0"/>
                              <a:ext cx="2965450" cy="571500"/>
                            </w14:xfrm>
                          </w14:contentPart>
                        </a:graphicData>
                      </a:graphic>
                    </wp:anchor>
                  </w:drawing>
                </mc:Choice>
                <mc:Fallback>
                  <w:pict>
                    <v:shape w14:anchorId="02C37B37" id="Ink 445" o:spid="_x0000_s1026" type="#_x0000_t75" style="position:absolute;margin-left:33.45pt;margin-top:-12.6pt;width:234.7pt;height:46.15pt;z-index:252082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">
                      <v:imagedata r:id="rId51" o:title=""/>
                    </v:shape>
                  </w:pict>
                </mc:Fallback>
              </mc:AlternateContent>
            </w:r>
          </w:p>
          <w:p w14:paraId="36D124F5" w14:textId="7022746F" w:rsidR="00152E9D" w:rsidRPr="00A406E5" w:rsidRDefault="00830A6A"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93440" behindDoc="0" locked="0" layoutInCell="1" allowOverlap="1" wp14:anchorId="150A9908" wp14:editId="070E0CD7">
                      <wp:simplePos x="0" y="0"/>
                      <wp:positionH relativeFrom="column">
                        <wp:posOffset>3420110</wp:posOffset>
                      </wp:positionH>
                      <wp:positionV relativeFrom="paragraph">
                        <wp:posOffset>-60325</wp:posOffset>
                      </wp:positionV>
                      <wp:extent cx="835685" cy="203070"/>
                      <wp:effectExtent l="38100" t="25400" r="0" b="38735"/>
                      <wp:wrapNone/>
                      <wp:docPr id="456" name="Ink 456"/>
                      <wp:cNvGraphicFramePr/>
                      <a:graphic xmlns:a="http://schemas.openxmlformats.org/drawingml/2006/main">
                        <a:graphicData uri="http://schemas.microsoft.com/office/word/2010/wordprocessingInk">
                          <w14:contentPart bwMode="auto" r:id="rId52">
                            <w14:nvContentPartPr>
                              <w14:cNvContentPartPr/>
                            </w14:nvContentPartPr>
                            <w14:xfrm>
                              <a:off x="0" y="0"/>
                              <a:ext cx="835685" cy="203070"/>
                            </w14:xfrm>
                          </w14:contentPart>
                        </a:graphicData>
                      </a:graphic>
                    </wp:anchor>
                  </w:drawing>
                </mc:Choice>
                <mc:Fallback>
                  <w:pict>
                    <v:shape w14:anchorId="6E5E4791" id="Ink 456" o:spid="_x0000_s1026" type="#_x0000_t75" style="position:absolute;margin-left:268.7pt;margin-top:-5.3pt;width:66.95pt;height:17.25pt;z-index:252093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">
                      <v:imagedata r:id="rId53" o:title=""/>
                    </v:shape>
                  </w:pict>
                </mc:Fallback>
              </mc:AlternateContent>
            </w:r>
            <w:r>
              <w:rPr>
                <w:rFonts w:ascii="Arial" w:hAnsi="Arial" w:cs="Arial"/>
                <w:noProof/>
                <w:sz w:val="14"/>
                <w:szCs w:val="14"/>
              </w:rPr>
              <mc:AlternateContent>
                <mc:Choice Requires="wpi">
                  <w:drawing>
                    <wp:anchor distT="0" distB="0" distL="114300" distR="114300" simplePos="0" relativeHeight="252070912" behindDoc="0" locked="0" layoutInCell="1" allowOverlap="1" wp14:anchorId="49C9D171" wp14:editId="5C1DE449">
                      <wp:simplePos x="0" y="0"/>
                      <wp:positionH relativeFrom="column">
                        <wp:posOffset>13335</wp:posOffset>
                      </wp:positionH>
                      <wp:positionV relativeFrom="paragraph">
                        <wp:posOffset>-19050</wp:posOffset>
                      </wp:positionV>
                      <wp:extent cx="251330" cy="260350"/>
                      <wp:effectExtent l="38100" t="38100" r="0" b="31750"/>
                      <wp:wrapNone/>
                      <wp:docPr id="434" name="Ink 434"/>
                      <wp:cNvGraphicFramePr/>
                      <a:graphic xmlns:a="http://schemas.openxmlformats.org/drawingml/2006/main">
                        <a:graphicData uri="http://schemas.microsoft.com/office/word/2010/wordprocessingInk">
                          <w14:contentPart bwMode="auto" r:id="rId54">
                            <w14:nvContentPartPr>
                              <w14:cNvContentPartPr/>
                            </w14:nvContentPartPr>
                            <w14:xfrm>
                              <a:off x="0" y="0"/>
                              <a:ext cx="251330" cy="260350"/>
                            </w14:xfrm>
                          </w14:contentPart>
                        </a:graphicData>
                      </a:graphic>
                    </wp:anchor>
                  </w:drawing>
                </mc:Choice>
                <mc:Fallback>
                  <w:pict>
                    <v:shape w14:anchorId="14427F16" id="Ink 434" o:spid="_x0000_s1026" type="#_x0000_t75" style="position:absolute;margin-left:.45pt;margin-top:-2.1pt;width:21.05pt;height:21.7pt;z-index:252070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">
                      <v:imagedata r:id="rId55" o:title=""/>
                    </v:shape>
                  </w:pict>
                </mc:Fallback>
              </mc:AlternateContent>
            </w:r>
          </w:p>
          <w:p w14:paraId="1083A48C" w14:textId="77777777" w:rsidR="00152E9D" w:rsidRPr="00A406E5" w:rsidRDefault="00152E9D" w:rsidP="00152E9D">
            <w:pPr>
              <w:spacing w:after="120"/>
              <w:rPr>
                <w:rFonts w:ascii="Arial" w:hAnsi="Arial" w:cs="Arial"/>
                <w:sz w:val="14"/>
                <w:szCs w:val="14"/>
              </w:rPr>
            </w:pPr>
          </w:p>
          <w:p w14:paraId="254C44A9" w14:textId="77777777" w:rsidR="00152E9D" w:rsidRPr="00A406E5" w:rsidRDefault="00152E9D" w:rsidP="00152E9D">
            <w:pPr>
              <w:spacing w:after="120"/>
              <w:rPr>
                <w:rFonts w:ascii="Arial" w:hAnsi="Arial" w:cs="Arial"/>
                <w:sz w:val="14"/>
                <w:szCs w:val="14"/>
              </w:rPr>
            </w:pPr>
          </w:p>
          <w:p w14:paraId="79F2CA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5EF3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9D6D91" w14:textId="33FD5F77" w:rsidR="00152E9D" w:rsidRPr="00A406E5" w:rsidRDefault="002D3153"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018688" behindDoc="0" locked="0" layoutInCell="1" allowOverlap="1" wp14:anchorId="3E0AA4BA" wp14:editId="03E4441E">
                      <wp:simplePos x="0" y="0"/>
                      <wp:positionH relativeFrom="column">
                        <wp:posOffset>37465</wp:posOffset>
                      </wp:positionH>
                      <wp:positionV relativeFrom="paragraph">
                        <wp:posOffset>283210</wp:posOffset>
                      </wp:positionV>
                      <wp:extent cx="364490" cy="269875"/>
                      <wp:effectExtent l="38100" t="38100" r="3810" b="34925"/>
                      <wp:wrapNone/>
                      <wp:docPr id="383" name="Ink 383"/>
                      <wp:cNvGraphicFramePr/>
                      <a:graphic xmlns:a="http://schemas.openxmlformats.org/drawingml/2006/main">
                        <a:graphicData uri="http://schemas.microsoft.com/office/word/2010/wordprocessingInk">
                          <w14:contentPart bwMode="auto" r:id="rId56">
                            <w14:nvContentPartPr>
                              <w14:cNvContentPartPr/>
                            </w14:nvContentPartPr>
                            <w14:xfrm>
                              <a:off x="0" y="0"/>
                              <a:ext cx="364490" cy="269875"/>
                            </w14:xfrm>
                          </w14:contentPart>
                        </a:graphicData>
                      </a:graphic>
                    </wp:anchor>
                  </w:drawing>
                </mc:Choice>
                <mc:Fallback>
                  <w:pict>
                    <v:shape w14:anchorId="4EDF028E" id="Ink 383" o:spid="_x0000_s1026" type="#_x0000_t75" style="position:absolute;margin-left:2.35pt;margin-top:21.7pt;width:29.9pt;height:22.45pt;z-index:252018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">
                      <v:imagedata r:id="rId57" o:title=""/>
                    </v:shape>
                  </w:pict>
                </mc:Fallback>
              </mc:AlternateContent>
            </w:r>
          </w:p>
        </w:tc>
      </w:tr>
      <w:tr w:rsidR="00152E9D" w:rsidRPr="00A406E5" w14:paraId="2EBFB79D" w14:textId="77777777" w:rsidTr="00A85BFE">
        <w:trPr>
          <w:trHeight w:val="451"/>
        </w:trPr>
        <w:tc>
          <w:tcPr>
            <w:tcW w:w="4169" w:type="pct"/>
            <w:vMerge/>
            <w:tcBorders>
              <w:left w:val="single" w:sz="4" w:space="0" w:color="auto"/>
              <w:bottom w:val="single" w:sz="4" w:space="0" w:color="auto"/>
              <w:right w:val="single" w:sz="4" w:space="0" w:color="auto"/>
            </w:tcBorders>
          </w:tcPr>
          <w:p w14:paraId="168580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A31153" w14:textId="77777777" w:rsidR="00152E9D" w:rsidRPr="00A406E5" w:rsidRDefault="00F16BA4"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7CDC6947" w14:textId="77777777" w:rsidR="00152E9D" w:rsidRPr="00A406E5" w:rsidRDefault="00152E9D" w:rsidP="00152E9D">
            <w:pPr>
              <w:jc w:val="center"/>
              <w:rPr>
                <w:rFonts w:ascii="Arial" w:hAnsi="Arial" w:cs="Arial"/>
                <w:sz w:val="32"/>
              </w:rPr>
            </w:pPr>
          </w:p>
        </w:tc>
      </w:tr>
      <w:tr w:rsidR="00152E9D" w:rsidRPr="00A406E5" w14:paraId="42CA822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3CE6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34189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3E1B6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AF2279" w14:textId="77777777" w:rsidR="00152E9D" w:rsidRPr="00A406E5" w:rsidRDefault="00152E9D" w:rsidP="00152E9D">
            <w:pPr>
              <w:jc w:val="center"/>
              <w:rPr>
                <w:rFonts w:ascii="Arial" w:hAnsi="Arial" w:cs="Arial"/>
                <w:sz w:val="32"/>
              </w:rPr>
            </w:pPr>
          </w:p>
        </w:tc>
      </w:tr>
      <w:tr w:rsidR="00152E9D" w:rsidRPr="00A406E5" w14:paraId="5D6E98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EFF84B" w14:textId="337DB022" w:rsidR="00152E9D" w:rsidRPr="00A406E5" w:rsidRDefault="00D673E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172288" behindDoc="0" locked="0" layoutInCell="1" allowOverlap="1" wp14:anchorId="37A25C7A" wp14:editId="1B477973">
                      <wp:simplePos x="0" y="0"/>
                      <wp:positionH relativeFrom="column">
                        <wp:posOffset>4483735</wp:posOffset>
                      </wp:positionH>
                      <wp:positionV relativeFrom="paragraph">
                        <wp:posOffset>43815</wp:posOffset>
                      </wp:positionV>
                      <wp:extent cx="476510" cy="248285"/>
                      <wp:effectExtent l="38100" t="38100" r="19050" b="43815"/>
                      <wp:wrapNone/>
                      <wp:docPr id="533" name="Ink 533"/>
                      <wp:cNvGraphicFramePr/>
                      <a:graphic xmlns:a="http://schemas.openxmlformats.org/drawingml/2006/main">
                        <a:graphicData uri="http://schemas.microsoft.com/office/word/2010/wordprocessingInk">
                          <w14:contentPart bwMode="auto" r:id="rId58">
                            <w14:nvContentPartPr>
                              <w14:cNvContentPartPr/>
                            </w14:nvContentPartPr>
                            <w14:xfrm>
                              <a:off x="0" y="0"/>
                              <a:ext cx="476510" cy="248285"/>
                            </w14:xfrm>
                          </w14:contentPart>
                        </a:graphicData>
                      </a:graphic>
                    </wp:anchor>
                  </w:drawing>
                </mc:Choice>
                <mc:Fallback>
                  <w:pict>
                    <v:shape w14:anchorId="059992CB" id="Ink 533" o:spid="_x0000_s1026" type="#_x0000_t75" style="position:absolute;margin-left:352.45pt;margin-top:2.85pt;width:38.7pt;height:20.75pt;z-index:252172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">
                      <v:imagedata r:id="rId59" o:title=""/>
                    </v:shape>
                  </w:pict>
                </mc:Fallback>
              </mc:AlternateContent>
            </w:r>
            <w:r>
              <w:rPr>
                <w:rFonts w:ascii="Arial" w:hAnsi="Arial" w:cs="Arial"/>
                <w:noProof/>
                <w:sz w:val="14"/>
                <w:szCs w:val="14"/>
              </w:rPr>
              <mc:AlternateContent>
                <mc:Choice Requires="wpi">
                  <w:drawing>
                    <wp:anchor distT="0" distB="0" distL="114300" distR="114300" simplePos="0" relativeHeight="252122112" behindDoc="0" locked="0" layoutInCell="1" allowOverlap="1" wp14:anchorId="68947F30" wp14:editId="6A357418">
                      <wp:simplePos x="0" y="0"/>
                      <wp:positionH relativeFrom="column">
                        <wp:posOffset>3689985</wp:posOffset>
                      </wp:positionH>
                      <wp:positionV relativeFrom="paragraph">
                        <wp:posOffset>42545</wp:posOffset>
                      </wp:positionV>
                      <wp:extent cx="530485" cy="150740"/>
                      <wp:effectExtent l="38100" t="38100" r="0" b="40005"/>
                      <wp:wrapNone/>
                      <wp:docPr id="484" name="Ink 484"/>
                      <wp:cNvGraphicFramePr/>
                      <a:graphic xmlns:a="http://schemas.openxmlformats.org/drawingml/2006/main">
                        <a:graphicData uri="http://schemas.microsoft.com/office/word/2010/wordprocessingInk">
                          <w14:contentPart bwMode="auto" r:id="rId60">
                            <w14:nvContentPartPr>
                              <w14:cNvContentPartPr/>
                            </w14:nvContentPartPr>
                            <w14:xfrm>
                              <a:off x="0" y="0"/>
                              <a:ext cx="530485" cy="150740"/>
                            </w14:xfrm>
                          </w14:contentPart>
                        </a:graphicData>
                      </a:graphic>
                    </wp:anchor>
                  </w:drawing>
                </mc:Choice>
                <mc:Fallback>
                  <w:pict>
                    <v:shape w14:anchorId="25B72F4F" id="Ink 484" o:spid="_x0000_s1026" type="#_x0000_t75" style="position:absolute;margin-left:289.95pt;margin-top:2.75pt;width:42.95pt;height:13.05pt;z-index:252122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">
                      <v:imagedata r:id="rId61" o:title=""/>
                    </v:shape>
                  </w:pict>
                </mc:Fallback>
              </mc:AlternateContent>
            </w:r>
            <w:r>
              <w:rPr>
                <w:rFonts w:ascii="Arial" w:hAnsi="Arial" w:cs="Arial"/>
                <w:noProof/>
                <w:sz w:val="14"/>
                <w:szCs w:val="14"/>
              </w:rPr>
              <mc:AlternateContent>
                <mc:Choice Requires="wpi">
                  <w:drawing>
                    <wp:anchor distT="0" distB="0" distL="114300" distR="114300" simplePos="0" relativeHeight="252123136" behindDoc="0" locked="0" layoutInCell="1" allowOverlap="1" wp14:anchorId="7619E251" wp14:editId="1FB3997B">
                      <wp:simplePos x="0" y="0"/>
                      <wp:positionH relativeFrom="column">
                        <wp:posOffset>2591435</wp:posOffset>
                      </wp:positionH>
                      <wp:positionV relativeFrom="paragraph">
                        <wp:posOffset>43815</wp:posOffset>
                      </wp:positionV>
                      <wp:extent cx="901925" cy="261445"/>
                      <wp:effectExtent l="38100" t="25400" r="38100" b="43815"/>
                      <wp:wrapNone/>
                      <wp:docPr id="485" name="Ink 485"/>
                      <wp:cNvGraphicFramePr/>
                      <a:graphic xmlns:a="http://schemas.openxmlformats.org/drawingml/2006/main">
                        <a:graphicData uri="http://schemas.microsoft.com/office/word/2010/wordprocessingInk">
                          <w14:contentPart bwMode="auto" r:id="rId62">
                            <w14:nvContentPartPr>
                              <w14:cNvContentPartPr/>
                            </w14:nvContentPartPr>
                            <w14:xfrm>
                              <a:off x="0" y="0"/>
                              <a:ext cx="901925" cy="261445"/>
                            </w14:xfrm>
                          </w14:contentPart>
                        </a:graphicData>
                      </a:graphic>
                    </wp:anchor>
                  </w:drawing>
                </mc:Choice>
                <mc:Fallback>
                  <w:pict>
                    <v:shape w14:anchorId="699484FD" id="Ink 485" o:spid="_x0000_s1026" type="#_x0000_t75" style="position:absolute;margin-left:203.45pt;margin-top:2.85pt;width:72.2pt;height:21.85pt;z-index:252123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">
                      <v:imagedata r:id="rId63" o:title=""/>
                    </v:shape>
                  </w:pict>
                </mc:Fallback>
              </mc:AlternateContent>
            </w:r>
            <w:r>
              <w:rPr>
                <w:rFonts w:ascii="Arial" w:hAnsi="Arial" w:cs="Arial"/>
                <w:noProof/>
                <w:sz w:val="14"/>
                <w:szCs w:val="14"/>
              </w:rPr>
              <mc:AlternateContent>
                <mc:Choice Requires="wpi">
                  <w:drawing>
                    <wp:anchor distT="0" distB="0" distL="114300" distR="114300" simplePos="0" relativeHeight="252124160" behindDoc="0" locked="0" layoutInCell="1" allowOverlap="1" wp14:anchorId="2B0A3F2D" wp14:editId="4813D894">
                      <wp:simplePos x="0" y="0"/>
                      <wp:positionH relativeFrom="column">
                        <wp:posOffset>100330</wp:posOffset>
                      </wp:positionH>
                      <wp:positionV relativeFrom="paragraph">
                        <wp:posOffset>47625</wp:posOffset>
                      </wp:positionV>
                      <wp:extent cx="2294630" cy="197390"/>
                      <wp:effectExtent l="38100" t="38100" r="17145" b="44450"/>
                      <wp:wrapNone/>
                      <wp:docPr id="486" name="Ink 486"/>
                      <wp:cNvGraphicFramePr/>
                      <a:graphic xmlns:a="http://schemas.openxmlformats.org/drawingml/2006/main">
                        <a:graphicData uri="http://schemas.microsoft.com/office/word/2010/wordprocessingInk">
                          <w14:contentPart bwMode="auto" r:id="rId64">
                            <w14:nvContentPartPr>
                              <w14:cNvContentPartPr/>
                            </w14:nvContentPartPr>
                            <w14:xfrm>
                              <a:off x="0" y="0"/>
                              <a:ext cx="2294630" cy="197390"/>
                            </w14:xfrm>
                          </w14:contentPart>
                        </a:graphicData>
                      </a:graphic>
                    </wp:anchor>
                  </w:drawing>
                </mc:Choice>
                <mc:Fallback>
                  <w:pict>
                    <v:shape w14:anchorId="10EF50F2" id="Ink 486" o:spid="_x0000_s1026" type="#_x0000_t75" style="position:absolute;margin-left:7.3pt;margin-top:3.15pt;width:181.9pt;height:16.8pt;z-index:252124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">
                      <v:imagedata r:id="rId65" o:title=""/>
                    </v:shape>
                  </w:pict>
                </mc:Fallback>
              </mc:AlternateContent>
            </w:r>
          </w:p>
          <w:p w14:paraId="2A154531" w14:textId="77EA8422" w:rsidR="00152E9D" w:rsidRPr="00A406E5" w:rsidRDefault="00152E9D" w:rsidP="00152E9D">
            <w:pPr>
              <w:spacing w:after="120"/>
              <w:rPr>
                <w:rFonts w:ascii="Arial" w:hAnsi="Arial" w:cs="Arial"/>
                <w:sz w:val="14"/>
                <w:szCs w:val="14"/>
              </w:rPr>
            </w:pPr>
          </w:p>
          <w:p w14:paraId="0D0C2AAB" w14:textId="46FCE121" w:rsidR="00152E9D" w:rsidRPr="00A406E5" w:rsidRDefault="00D673E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168192" behindDoc="0" locked="0" layoutInCell="1" allowOverlap="1" wp14:anchorId="77D2D3A2" wp14:editId="51D0ECE0">
                      <wp:simplePos x="0" y="0"/>
                      <wp:positionH relativeFrom="column">
                        <wp:posOffset>2508885</wp:posOffset>
                      </wp:positionH>
                      <wp:positionV relativeFrom="paragraph">
                        <wp:posOffset>-48895</wp:posOffset>
                      </wp:positionV>
                      <wp:extent cx="2327480" cy="295110"/>
                      <wp:effectExtent l="38100" t="38100" r="22225" b="35560"/>
                      <wp:wrapNone/>
                      <wp:docPr id="529" name="Ink 529"/>
                      <wp:cNvGraphicFramePr/>
                      <a:graphic xmlns:a="http://schemas.openxmlformats.org/drawingml/2006/main">
                        <a:graphicData uri="http://schemas.microsoft.com/office/word/2010/wordprocessingInk">
                          <w14:contentPart bwMode="auto" r:id="rId66">
                            <w14:nvContentPartPr>
                              <w14:cNvContentPartPr/>
                            </w14:nvContentPartPr>
                            <w14:xfrm>
                              <a:off x="0" y="0"/>
                              <a:ext cx="2327480" cy="295110"/>
                            </w14:xfrm>
                          </w14:contentPart>
                        </a:graphicData>
                      </a:graphic>
                    </wp:anchor>
                  </w:drawing>
                </mc:Choice>
                <mc:Fallback>
                  <w:pict>
                    <v:shape w14:anchorId="1BD5BDE3" id="Ink 529" o:spid="_x0000_s1026" type="#_x0000_t75" style="position:absolute;margin-left:196.95pt;margin-top:-4.45pt;width:184.45pt;height:24.5pt;z-index:252168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">
                      <v:imagedata r:id="rId67" o:title=""/>
                    </v:shape>
                  </w:pict>
                </mc:Fallback>
              </mc:AlternateContent>
            </w:r>
            <w:r>
              <w:rPr>
                <w:rFonts w:ascii="Arial" w:hAnsi="Arial" w:cs="Arial"/>
                <w:noProof/>
                <w:sz w:val="14"/>
                <w:szCs w:val="14"/>
              </w:rPr>
              <mc:AlternateContent>
                <mc:Choice Requires="wpi">
                  <w:drawing>
                    <wp:anchor distT="0" distB="0" distL="114300" distR="114300" simplePos="0" relativeHeight="252171264" behindDoc="0" locked="0" layoutInCell="1" allowOverlap="1" wp14:anchorId="4848F687" wp14:editId="6A09F6A1">
                      <wp:simplePos x="0" y="0"/>
                      <wp:positionH relativeFrom="column">
                        <wp:posOffset>39370</wp:posOffset>
                      </wp:positionH>
                      <wp:positionV relativeFrom="paragraph">
                        <wp:posOffset>-17145</wp:posOffset>
                      </wp:positionV>
                      <wp:extent cx="1301330" cy="270360"/>
                      <wp:effectExtent l="38100" t="38100" r="0" b="34925"/>
                      <wp:wrapNone/>
                      <wp:docPr id="532" name="Ink 532"/>
                      <wp:cNvGraphicFramePr/>
                      <a:graphic xmlns:a="http://schemas.openxmlformats.org/drawingml/2006/main">
                        <a:graphicData uri="http://schemas.microsoft.com/office/word/2010/wordprocessingInk">
                          <w14:contentPart bwMode="auto" r:id="rId68">
                            <w14:nvContentPartPr>
                              <w14:cNvContentPartPr/>
                            </w14:nvContentPartPr>
                            <w14:xfrm>
                              <a:off x="0" y="0"/>
                              <a:ext cx="1301330" cy="270360"/>
                            </w14:xfrm>
                          </w14:contentPart>
                        </a:graphicData>
                      </a:graphic>
                    </wp:anchor>
                  </w:drawing>
                </mc:Choice>
                <mc:Fallback>
                  <w:pict>
                    <v:shape w14:anchorId="4484EB15" id="Ink 532" o:spid="_x0000_s1026" type="#_x0000_t75" style="position:absolute;margin-left:2.55pt;margin-top:-1.95pt;width:103.65pt;height:22.55pt;z-index:252171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">
                      <v:imagedata r:id="rId69" o:title=""/>
                    </v:shape>
                  </w:pict>
                </mc:Fallback>
              </mc:AlternateContent>
            </w:r>
          </w:p>
          <w:p w14:paraId="26CD88A3" w14:textId="675E536E" w:rsidR="00152E9D" w:rsidRPr="00A406E5" w:rsidRDefault="00D673E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210176" behindDoc="0" locked="0" layoutInCell="1" allowOverlap="1" wp14:anchorId="7847ED7D" wp14:editId="1025F188">
                      <wp:simplePos x="0" y="0"/>
                      <wp:positionH relativeFrom="column">
                        <wp:posOffset>1508760</wp:posOffset>
                      </wp:positionH>
                      <wp:positionV relativeFrom="paragraph">
                        <wp:posOffset>-210820</wp:posOffset>
                      </wp:positionV>
                      <wp:extent cx="2610270" cy="609455"/>
                      <wp:effectExtent l="38100" t="38100" r="19050" b="38735"/>
                      <wp:wrapNone/>
                      <wp:docPr id="570" name="Ink 570"/>
                      <wp:cNvGraphicFramePr/>
                      <a:graphic xmlns:a="http://schemas.openxmlformats.org/drawingml/2006/main">
                        <a:graphicData uri="http://schemas.microsoft.com/office/word/2010/wordprocessingInk">
                          <w14:contentPart bwMode="auto" r:id="rId70">
                            <w14:nvContentPartPr>
                              <w14:cNvContentPartPr/>
                            </w14:nvContentPartPr>
                            <w14:xfrm>
                              <a:off x="0" y="0"/>
                              <a:ext cx="2610270" cy="609455"/>
                            </w14:xfrm>
                          </w14:contentPart>
                        </a:graphicData>
                      </a:graphic>
                    </wp:anchor>
                  </w:drawing>
                </mc:Choice>
                <mc:Fallback>
                  <w:pict>
                    <v:shape w14:anchorId="2E33B7E8" id="Ink 570" o:spid="_x0000_s1026" type="#_x0000_t75" style="position:absolute;margin-left:118.2pt;margin-top:-17.2pt;width:206.75pt;height:49.25pt;z-index:252210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">
                      <v:imagedata r:id="rId71" o:title=""/>
                    </v:shape>
                  </w:pict>
                </mc:Fallback>
              </mc:AlternateContent>
            </w:r>
            <w:r>
              <w:rPr>
                <w:rFonts w:ascii="Arial" w:hAnsi="Arial" w:cs="Arial"/>
                <w:noProof/>
                <w:sz w:val="14"/>
                <w:szCs w:val="14"/>
              </w:rPr>
              <mc:AlternateContent>
                <mc:Choice Requires="wpi">
                  <w:drawing>
                    <wp:anchor distT="0" distB="0" distL="114300" distR="114300" simplePos="0" relativeHeight="252212224" behindDoc="0" locked="0" layoutInCell="1" allowOverlap="1" wp14:anchorId="60B3E599" wp14:editId="5FB12376">
                      <wp:simplePos x="0" y="0"/>
                      <wp:positionH relativeFrom="column">
                        <wp:posOffset>692785</wp:posOffset>
                      </wp:positionH>
                      <wp:positionV relativeFrom="paragraph">
                        <wp:posOffset>76835</wp:posOffset>
                      </wp:positionV>
                      <wp:extent cx="168720" cy="193860"/>
                      <wp:effectExtent l="38100" t="25400" r="22225" b="47625"/>
                      <wp:wrapNone/>
                      <wp:docPr id="572" name="Ink 572"/>
                      <wp:cNvGraphicFramePr/>
                      <a:graphic xmlns:a="http://schemas.openxmlformats.org/drawingml/2006/main">
                        <a:graphicData uri="http://schemas.microsoft.com/office/word/2010/wordprocessingInk">
                          <w14:contentPart bwMode="auto" r:id="rId72">
                            <w14:nvContentPartPr>
                              <w14:cNvContentPartPr/>
                            </w14:nvContentPartPr>
                            <w14:xfrm>
                              <a:off x="0" y="0"/>
                              <a:ext cx="168720" cy="193860"/>
                            </w14:xfrm>
                          </w14:contentPart>
                        </a:graphicData>
                      </a:graphic>
                    </wp:anchor>
                  </w:drawing>
                </mc:Choice>
                <mc:Fallback>
                  <w:pict>
                    <v:shape w14:anchorId="3465B39E" id="Ink 572" o:spid="_x0000_s1026" type="#_x0000_t75" style="position:absolute;margin-left:53.95pt;margin-top:5.5pt;width:14.55pt;height:16.45pt;z-index:252212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">
                      <v:imagedata r:id="rId73" o:title=""/>
                    </v:shape>
                  </w:pict>
                </mc:Fallback>
              </mc:AlternateContent>
            </w:r>
          </w:p>
          <w:p w14:paraId="35FF96A1" w14:textId="58DD9F2D" w:rsidR="00152E9D" w:rsidRPr="00A406E5" w:rsidRDefault="00D673E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209152" behindDoc="0" locked="0" layoutInCell="1" allowOverlap="1" wp14:anchorId="3ADC4D9D" wp14:editId="78CDF466">
                      <wp:simplePos x="0" y="0"/>
                      <wp:positionH relativeFrom="column">
                        <wp:posOffset>2375535</wp:posOffset>
                      </wp:positionH>
                      <wp:positionV relativeFrom="paragraph">
                        <wp:posOffset>-82550</wp:posOffset>
                      </wp:positionV>
                      <wp:extent cx="1743495" cy="302260"/>
                      <wp:effectExtent l="38100" t="38100" r="22225" b="40640"/>
                      <wp:wrapNone/>
                      <wp:docPr id="569" name="Ink 569"/>
                      <wp:cNvGraphicFramePr/>
                      <a:graphic xmlns:a="http://schemas.openxmlformats.org/drawingml/2006/main">
                        <a:graphicData uri="http://schemas.microsoft.com/office/word/2010/wordprocessingInk">
                          <w14:contentPart bwMode="auto" r:id="rId74">
                            <w14:nvContentPartPr>
                              <w14:cNvContentPartPr/>
                            </w14:nvContentPartPr>
                            <w14:xfrm>
                              <a:off x="0" y="0"/>
                              <a:ext cx="1743495" cy="302260"/>
                            </w14:xfrm>
                          </w14:contentPart>
                        </a:graphicData>
                      </a:graphic>
                    </wp:anchor>
                  </w:drawing>
                </mc:Choice>
                <mc:Fallback>
                  <w:pict>
                    <v:shape w14:anchorId="3C00C464" id="Ink 569" o:spid="_x0000_s1026" type="#_x0000_t75" style="position:absolute;margin-left:186.45pt;margin-top:-7.1pt;width:138.5pt;height:25pt;z-index:252209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">
                      <v:imagedata r:id="rId75" o:title=""/>
                    </v:shape>
                  </w:pict>
                </mc:Fallback>
              </mc:AlternateContent>
            </w:r>
            <w:r>
              <w:rPr>
                <w:rFonts w:ascii="Arial" w:hAnsi="Arial" w:cs="Arial"/>
                <w:noProof/>
                <w:sz w:val="14"/>
                <w:szCs w:val="14"/>
              </w:rPr>
              <mc:AlternateContent>
                <mc:Choice Requires="wpi">
                  <w:drawing>
                    <wp:anchor distT="0" distB="0" distL="114300" distR="114300" simplePos="0" relativeHeight="252211200" behindDoc="0" locked="0" layoutInCell="1" allowOverlap="1" wp14:anchorId="12FB4B9E" wp14:editId="1AAFA748">
                      <wp:simplePos x="0" y="0"/>
                      <wp:positionH relativeFrom="column">
                        <wp:posOffset>1042035</wp:posOffset>
                      </wp:positionH>
                      <wp:positionV relativeFrom="paragraph">
                        <wp:posOffset>-34290</wp:posOffset>
                      </wp:positionV>
                      <wp:extent cx="216085" cy="129955"/>
                      <wp:effectExtent l="38100" t="38100" r="38100" b="35560"/>
                      <wp:wrapNone/>
                      <wp:docPr id="571" name="Ink 571"/>
                      <wp:cNvGraphicFramePr/>
                      <a:graphic xmlns:a="http://schemas.openxmlformats.org/drawingml/2006/main">
                        <a:graphicData uri="http://schemas.microsoft.com/office/word/2010/wordprocessingInk">
                          <w14:contentPart bwMode="auto" r:id="rId76">
                            <w14:nvContentPartPr>
                              <w14:cNvContentPartPr/>
                            </w14:nvContentPartPr>
                            <w14:xfrm>
                              <a:off x="0" y="0"/>
                              <a:ext cx="216085" cy="129955"/>
                            </w14:xfrm>
                          </w14:contentPart>
                        </a:graphicData>
                      </a:graphic>
                    </wp:anchor>
                  </w:drawing>
                </mc:Choice>
                <mc:Fallback>
                  <w:pict>
                    <v:shape w14:anchorId="49F3D7A2" id="Ink 571" o:spid="_x0000_s1026" type="#_x0000_t75" style="position:absolute;margin-left:81.45pt;margin-top:-3.3pt;width:18.2pt;height:11.45pt;z-index:252211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">
                      <v:imagedata r:id="rId77" o:title=""/>
                    </v:shape>
                  </w:pict>
                </mc:Fallback>
              </mc:AlternateContent>
            </w:r>
            <w:r>
              <w:rPr>
                <w:rFonts w:ascii="Arial" w:hAnsi="Arial" w:cs="Arial"/>
                <w:noProof/>
                <w:sz w:val="14"/>
                <w:szCs w:val="14"/>
              </w:rPr>
              <mc:AlternateContent>
                <mc:Choice Requires="wpi">
                  <w:drawing>
                    <wp:anchor distT="0" distB="0" distL="114300" distR="114300" simplePos="0" relativeHeight="252213248" behindDoc="0" locked="0" layoutInCell="1" allowOverlap="1" wp14:anchorId="39BE39FD" wp14:editId="29AA4973">
                      <wp:simplePos x="0" y="0"/>
                      <wp:positionH relativeFrom="column">
                        <wp:posOffset>54610</wp:posOffset>
                      </wp:positionH>
                      <wp:positionV relativeFrom="paragraph">
                        <wp:posOffset>-66040</wp:posOffset>
                      </wp:positionV>
                      <wp:extent cx="400240" cy="276500"/>
                      <wp:effectExtent l="38100" t="38100" r="31750" b="41275"/>
                      <wp:wrapNone/>
                      <wp:docPr id="573" name="Ink 573"/>
                      <wp:cNvGraphicFramePr/>
                      <a:graphic xmlns:a="http://schemas.openxmlformats.org/drawingml/2006/main">
                        <a:graphicData uri="http://schemas.microsoft.com/office/word/2010/wordprocessingInk">
                          <w14:contentPart bwMode="auto" r:id="rId78">
                            <w14:nvContentPartPr>
                              <w14:cNvContentPartPr/>
                            </w14:nvContentPartPr>
                            <w14:xfrm>
                              <a:off x="0" y="0"/>
                              <a:ext cx="400240" cy="276500"/>
                            </w14:xfrm>
                          </w14:contentPart>
                        </a:graphicData>
                      </a:graphic>
                    </wp:anchor>
                  </w:drawing>
                </mc:Choice>
                <mc:Fallback>
                  <w:pict>
                    <v:shape w14:anchorId="5A7716DF" id="Ink 573" o:spid="_x0000_s1026" type="#_x0000_t75" style="position:absolute;margin-left:3.7pt;margin-top:-5.75pt;width:32.7pt;height:22.95pt;z-index:252213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">
                      <v:imagedata r:id="rId79" o:title=""/>
                    </v:shape>
                  </w:pict>
                </mc:Fallback>
              </mc:AlternateContent>
            </w:r>
          </w:p>
          <w:p w14:paraId="294267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997C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4A74C5" w14:textId="4A61AA02" w:rsidR="00152E9D" w:rsidRPr="00A406E5" w:rsidRDefault="00D97020"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216320" behindDoc="0" locked="0" layoutInCell="1" allowOverlap="1" wp14:anchorId="7813960D" wp14:editId="7DC6F98F">
                      <wp:simplePos x="0" y="0"/>
                      <wp:positionH relativeFrom="column">
                        <wp:posOffset>27940</wp:posOffset>
                      </wp:positionH>
                      <wp:positionV relativeFrom="paragraph">
                        <wp:posOffset>339090</wp:posOffset>
                      </wp:positionV>
                      <wp:extent cx="178145" cy="209880"/>
                      <wp:effectExtent l="38100" t="38100" r="38100" b="44450"/>
                      <wp:wrapNone/>
                      <wp:docPr id="576" name="Ink 576"/>
                      <wp:cNvGraphicFramePr/>
                      <a:graphic xmlns:a="http://schemas.openxmlformats.org/drawingml/2006/main">
                        <a:graphicData uri="http://schemas.microsoft.com/office/word/2010/wordprocessingInk">
                          <w14:contentPart bwMode="auto" r:id="rId80">
                            <w14:nvContentPartPr>
                              <w14:cNvContentPartPr/>
                            </w14:nvContentPartPr>
                            <w14:xfrm>
                              <a:off x="0" y="0"/>
                              <a:ext cx="178145" cy="209880"/>
                            </w14:xfrm>
                          </w14:contentPart>
                        </a:graphicData>
                      </a:graphic>
                    </wp:anchor>
                  </w:drawing>
                </mc:Choice>
                <mc:Fallback>
                  <w:pict>
                    <v:shape w14:anchorId="1D99964D" id="Ink 576" o:spid="_x0000_s1026" type="#_x0000_t75" style="position:absolute;margin-left:1.6pt;margin-top:26.1pt;width:15.25pt;height:17.75pt;z-index:252216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">
                      <v:imagedata r:id="rId81" o:title=""/>
                    </v:shape>
                  </w:pict>
                </mc:Fallback>
              </mc:AlternateContent>
            </w:r>
          </w:p>
        </w:tc>
      </w:tr>
      <w:tr w:rsidR="00152E9D" w:rsidRPr="00A406E5" w14:paraId="346198BF" w14:textId="77777777" w:rsidTr="00A85BFE">
        <w:trPr>
          <w:trHeight w:val="451"/>
        </w:trPr>
        <w:tc>
          <w:tcPr>
            <w:tcW w:w="4169" w:type="pct"/>
            <w:vMerge/>
            <w:tcBorders>
              <w:left w:val="single" w:sz="4" w:space="0" w:color="auto"/>
              <w:bottom w:val="single" w:sz="4" w:space="0" w:color="auto"/>
              <w:right w:val="single" w:sz="4" w:space="0" w:color="auto"/>
            </w:tcBorders>
          </w:tcPr>
          <w:p w14:paraId="76EFD93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6CA20A" w14:textId="77777777" w:rsidR="00152E9D" w:rsidRPr="00A406E5" w:rsidRDefault="00F16BA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91471A" w14:textId="77777777" w:rsidR="00152E9D" w:rsidRPr="00A406E5" w:rsidRDefault="00152E9D" w:rsidP="00152E9D">
            <w:pPr>
              <w:jc w:val="center"/>
              <w:rPr>
                <w:rFonts w:ascii="Arial" w:hAnsi="Arial" w:cs="Arial"/>
                <w:sz w:val="32"/>
              </w:rPr>
            </w:pPr>
          </w:p>
        </w:tc>
      </w:tr>
      <w:tr w:rsidR="00152E9D" w:rsidRPr="00A406E5" w14:paraId="18ED078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2DAB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60EDA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D16E2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7BF182" w14:textId="77777777" w:rsidR="00152E9D" w:rsidRPr="00A406E5" w:rsidRDefault="00152E9D" w:rsidP="00152E9D">
            <w:pPr>
              <w:jc w:val="center"/>
              <w:rPr>
                <w:rFonts w:ascii="Arial" w:hAnsi="Arial" w:cs="Arial"/>
                <w:sz w:val="32"/>
              </w:rPr>
            </w:pPr>
          </w:p>
        </w:tc>
      </w:tr>
      <w:tr w:rsidR="00152E9D" w:rsidRPr="00A406E5" w14:paraId="1C6CE3E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846B72F" w14:textId="2A61ED3A" w:rsidR="00152E9D" w:rsidRPr="00A406E5" w:rsidRDefault="005B79B7"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235776" behindDoc="0" locked="0" layoutInCell="1" allowOverlap="1" wp14:anchorId="6E46B0F5" wp14:editId="2B870ACC">
                      <wp:simplePos x="0" y="0"/>
                      <wp:positionH relativeFrom="column">
                        <wp:posOffset>629285</wp:posOffset>
                      </wp:positionH>
                      <wp:positionV relativeFrom="paragraph">
                        <wp:posOffset>40005</wp:posOffset>
                      </wp:positionV>
                      <wp:extent cx="1479615" cy="203400"/>
                      <wp:effectExtent l="38100" t="38100" r="0" b="38100"/>
                      <wp:wrapNone/>
                      <wp:docPr id="595" name="Ink 595"/>
                      <wp:cNvGraphicFramePr/>
                      <a:graphic xmlns:a="http://schemas.openxmlformats.org/drawingml/2006/main">
                        <a:graphicData uri="http://schemas.microsoft.com/office/word/2010/wordprocessingInk">
                          <w14:contentPart bwMode="auto" r:id="rId82">
                            <w14:nvContentPartPr>
                              <w14:cNvContentPartPr/>
                            </w14:nvContentPartPr>
                            <w14:xfrm>
                              <a:off x="0" y="0"/>
                              <a:ext cx="1479615" cy="203400"/>
                            </w14:xfrm>
                          </w14:contentPart>
                        </a:graphicData>
                      </a:graphic>
                    </wp:anchor>
                  </w:drawing>
                </mc:Choice>
                <mc:Fallback>
                  <w:pict>
                    <v:shape w14:anchorId="20750672" id="Ink 595" o:spid="_x0000_s1026" type="#_x0000_t75" style="position:absolute;margin-left:48.95pt;margin-top:2.55pt;width:117.7pt;height:17.2pt;z-index:252235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">
                      <v:imagedata r:id="rId83" o:title=""/>
                    </v:shape>
                  </w:pict>
                </mc:Fallback>
              </mc:AlternateContent>
            </w:r>
          </w:p>
          <w:p w14:paraId="2BEE6A8E" w14:textId="16046118" w:rsidR="00152E9D" w:rsidRPr="00A406E5" w:rsidRDefault="005B79B7"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247040" behindDoc="0" locked="0" layoutInCell="1" allowOverlap="1" wp14:anchorId="223C8AFA" wp14:editId="1F860D2C">
                      <wp:simplePos x="0" y="0"/>
                      <wp:positionH relativeFrom="column">
                        <wp:posOffset>3518535</wp:posOffset>
                      </wp:positionH>
                      <wp:positionV relativeFrom="paragraph">
                        <wp:posOffset>-119380</wp:posOffset>
                      </wp:positionV>
                      <wp:extent cx="1473675" cy="248285"/>
                      <wp:effectExtent l="38100" t="38100" r="25400" b="43815"/>
                      <wp:wrapNone/>
                      <wp:docPr id="606" name="Ink 606"/>
                      <wp:cNvGraphicFramePr/>
                      <a:graphic xmlns:a="http://schemas.openxmlformats.org/drawingml/2006/main">
                        <a:graphicData uri="http://schemas.microsoft.com/office/word/2010/wordprocessingInk">
                          <w14:contentPart bwMode="auto" r:id="rId84">
                            <w14:nvContentPartPr>
                              <w14:cNvContentPartPr/>
                            </w14:nvContentPartPr>
                            <w14:xfrm>
                              <a:off x="0" y="0"/>
                              <a:ext cx="1473675" cy="248285"/>
                            </w14:xfrm>
                          </w14:contentPart>
                        </a:graphicData>
                      </a:graphic>
                    </wp:anchor>
                  </w:drawing>
                </mc:Choice>
                <mc:Fallback>
                  <w:pict>
                    <v:shape w14:anchorId="46B81F25" id="Ink 606" o:spid="_x0000_s1026" type="#_x0000_t75" style="position:absolute;margin-left:276.45pt;margin-top:-10pt;width:117.3pt;height:20.75pt;z-index:252247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">
                      <v:imagedata r:id="rId85" o:title=""/>
                    </v:shape>
                  </w:pict>
                </mc:Fallback>
              </mc:AlternateContent>
            </w:r>
            <w:r>
              <w:rPr>
                <w:rFonts w:ascii="Arial" w:hAnsi="Arial" w:cs="Arial"/>
                <w:noProof/>
                <w:sz w:val="14"/>
                <w:szCs w:val="14"/>
              </w:rPr>
              <mc:AlternateContent>
                <mc:Choice Requires="wpi">
                  <w:drawing>
                    <wp:anchor distT="0" distB="0" distL="114300" distR="114300" simplePos="0" relativeHeight="252237824" behindDoc="0" locked="0" layoutInCell="1" allowOverlap="1" wp14:anchorId="7B0B8DA8" wp14:editId="15F8F7A7">
                      <wp:simplePos x="0" y="0"/>
                      <wp:positionH relativeFrom="column">
                        <wp:posOffset>3045745</wp:posOffset>
                      </wp:positionH>
                      <wp:positionV relativeFrom="paragraph">
                        <wp:posOffset>-52225</wp:posOffset>
                      </wp:positionV>
                      <wp:extent cx="276120" cy="194040"/>
                      <wp:effectExtent l="38100" t="38100" r="29210" b="34925"/>
                      <wp:wrapNone/>
                      <wp:docPr id="597" name="Ink 597"/>
                      <wp:cNvGraphicFramePr/>
                      <a:graphic xmlns:a="http://schemas.openxmlformats.org/drawingml/2006/main">
                        <a:graphicData uri="http://schemas.microsoft.com/office/word/2010/wordprocessingInk">
                          <w14:contentPart bwMode="auto" r:id="rId86">
                            <w14:nvContentPartPr>
                              <w14:cNvContentPartPr/>
                            </w14:nvContentPartPr>
                            <w14:xfrm>
                              <a:off x="0" y="0"/>
                              <a:ext cx="276120" cy="194040"/>
                            </w14:xfrm>
                          </w14:contentPart>
                        </a:graphicData>
                      </a:graphic>
                    </wp:anchor>
                  </w:drawing>
                </mc:Choice>
                <mc:Fallback>
                  <w:pict>
                    <v:shape w14:anchorId="3B1BF294" id="Ink 597" o:spid="_x0000_s1026" type="#_x0000_t75" style="position:absolute;margin-left:239.25pt;margin-top:-4.7pt;width:23pt;height:16.5pt;z-index:252237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">
                      <v:imagedata r:id="rId87" o:title=""/>
                    </v:shape>
                  </w:pict>
                </mc:Fallback>
              </mc:AlternateContent>
            </w:r>
            <w:r>
              <w:rPr>
                <w:rFonts w:ascii="Arial" w:hAnsi="Arial" w:cs="Arial"/>
                <w:noProof/>
                <w:sz w:val="14"/>
                <w:szCs w:val="14"/>
              </w:rPr>
              <mc:AlternateContent>
                <mc:Choice Requires="wpi">
                  <w:drawing>
                    <wp:anchor distT="0" distB="0" distL="114300" distR="114300" simplePos="0" relativeHeight="252234752" behindDoc="0" locked="0" layoutInCell="1" allowOverlap="1" wp14:anchorId="1AA9A35B" wp14:editId="1772D5F6">
                      <wp:simplePos x="0" y="0"/>
                      <wp:positionH relativeFrom="column">
                        <wp:posOffset>2324735</wp:posOffset>
                      </wp:positionH>
                      <wp:positionV relativeFrom="paragraph">
                        <wp:posOffset>-84455</wp:posOffset>
                      </wp:positionV>
                      <wp:extent cx="698760" cy="198360"/>
                      <wp:effectExtent l="38100" t="38100" r="12700" b="30480"/>
                      <wp:wrapNone/>
                      <wp:docPr id="594" name="Ink 594"/>
                      <wp:cNvGraphicFramePr/>
                      <a:graphic xmlns:a="http://schemas.openxmlformats.org/drawingml/2006/main">
                        <a:graphicData uri="http://schemas.microsoft.com/office/word/2010/wordprocessingInk">
                          <w14:contentPart bwMode="auto" r:id="rId88">
                            <w14:nvContentPartPr>
                              <w14:cNvContentPartPr/>
                            </w14:nvContentPartPr>
                            <w14:xfrm>
                              <a:off x="0" y="0"/>
                              <a:ext cx="698760" cy="198120"/>
                            </w14:xfrm>
                          </w14:contentPart>
                        </a:graphicData>
                      </a:graphic>
                      <wp14:sizeRelH relativeFrom="margin">
                        <wp14:pctWidth>0</wp14:pctWidth>
                      </wp14:sizeRelH>
                    </wp:anchor>
                  </w:drawing>
                </mc:Choice>
                <mc:Fallback>
                  <w:pict>
                    <v:shape w14:anchorId="4E14E3C6" id="Ink 594" o:spid="_x0000_s1026" type="#_x0000_t75" style="position:absolute;margin-left:182.5pt;margin-top:-7.25pt;width:56.2pt;height:16.8pt;z-index:252234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">
                      <v:imagedata r:id="rId89" o:title=""/>
                    </v:shape>
                  </w:pict>
                </mc:Fallback>
              </mc:AlternateContent>
            </w:r>
            <w:r>
              <w:rPr>
                <w:rFonts w:ascii="Arial" w:hAnsi="Arial" w:cs="Arial"/>
                <w:noProof/>
                <w:sz w:val="14"/>
                <w:szCs w:val="14"/>
              </w:rPr>
              <mc:AlternateContent>
                <mc:Choice Requires="wpi">
                  <w:drawing>
                    <wp:anchor distT="0" distB="0" distL="114300" distR="114300" simplePos="0" relativeHeight="252236800" behindDoc="0" locked="0" layoutInCell="1" allowOverlap="1" wp14:anchorId="7A169EB6" wp14:editId="76B5F212">
                      <wp:simplePos x="0" y="0"/>
                      <wp:positionH relativeFrom="column">
                        <wp:posOffset>29210</wp:posOffset>
                      </wp:positionH>
                      <wp:positionV relativeFrom="paragraph">
                        <wp:posOffset>-99060</wp:posOffset>
                      </wp:positionV>
                      <wp:extent cx="422710" cy="234950"/>
                      <wp:effectExtent l="38100" t="38100" r="9525" b="31750"/>
                      <wp:wrapNone/>
                      <wp:docPr id="596" name="Ink 596"/>
                      <wp:cNvGraphicFramePr/>
                      <a:graphic xmlns:a="http://schemas.openxmlformats.org/drawingml/2006/main">
                        <a:graphicData uri="http://schemas.microsoft.com/office/word/2010/wordprocessingInk">
                          <w14:contentPart bwMode="auto" r:id="rId90">
                            <w14:nvContentPartPr>
                              <w14:cNvContentPartPr/>
                            </w14:nvContentPartPr>
                            <w14:xfrm>
                              <a:off x="0" y="0"/>
                              <a:ext cx="422710" cy="234950"/>
                            </w14:xfrm>
                          </w14:contentPart>
                        </a:graphicData>
                      </a:graphic>
                    </wp:anchor>
                  </w:drawing>
                </mc:Choice>
                <mc:Fallback>
                  <w:pict>
                    <v:shape w14:anchorId="10609588" id="Ink 596" o:spid="_x0000_s1026" type="#_x0000_t75" style="position:absolute;margin-left:1.7pt;margin-top:-8.4pt;width:34.55pt;height:19.7pt;z-index:252236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">
                      <v:imagedata r:id="rId91" o:title=""/>
                    </v:shape>
                  </w:pict>
                </mc:Fallback>
              </mc:AlternateContent>
            </w:r>
          </w:p>
          <w:p w14:paraId="747A9350" w14:textId="5AC9ADBE" w:rsidR="00152E9D" w:rsidRPr="00A406E5" w:rsidRDefault="00E60F27"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286976" behindDoc="0" locked="0" layoutInCell="1" allowOverlap="1" wp14:anchorId="47F84E3C" wp14:editId="2A0A97F3">
                      <wp:simplePos x="0" y="0"/>
                      <wp:positionH relativeFrom="column">
                        <wp:posOffset>4363085</wp:posOffset>
                      </wp:positionH>
                      <wp:positionV relativeFrom="paragraph">
                        <wp:posOffset>-71755</wp:posOffset>
                      </wp:positionV>
                      <wp:extent cx="882845" cy="272650"/>
                      <wp:effectExtent l="38100" t="38100" r="6350" b="32385"/>
                      <wp:wrapNone/>
                      <wp:docPr id="645" name="Ink 645"/>
                      <wp:cNvGraphicFramePr/>
                      <a:graphic xmlns:a="http://schemas.openxmlformats.org/drawingml/2006/main">
                        <a:graphicData uri="http://schemas.microsoft.com/office/word/2010/wordprocessingInk">
                          <w14:contentPart bwMode="auto" r:id="rId92">
                            <w14:nvContentPartPr>
                              <w14:cNvContentPartPr/>
                            </w14:nvContentPartPr>
                            <w14:xfrm>
                              <a:off x="0" y="0"/>
                              <a:ext cx="882845" cy="272650"/>
                            </w14:xfrm>
                          </w14:contentPart>
                        </a:graphicData>
                      </a:graphic>
                    </wp:anchor>
                  </w:drawing>
                </mc:Choice>
                <mc:Fallback>
                  <w:pict>
                    <v:shape w14:anchorId="197CA00A" id="Ink 645" o:spid="_x0000_s1026" type="#_x0000_t75" style="position:absolute;margin-left:342.95pt;margin-top:-6.25pt;width:70.7pt;height:22.65pt;z-index:252286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">
                      <v:imagedata r:id="rId93" o:title=""/>
                    </v:shape>
                  </w:pict>
                </mc:Fallback>
              </mc:AlternateContent>
            </w:r>
            <w:r>
              <w:rPr>
                <w:rFonts w:ascii="Arial" w:hAnsi="Arial" w:cs="Arial"/>
                <w:noProof/>
                <w:sz w:val="14"/>
                <w:szCs w:val="14"/>
              </w:rPr>
              <mc:AlternateContent>
                <mc:Choice Requires="wpi">
                  <w:drawing>
                    <wp:anchor distT="0" distB="0" distL="114300" distR="114300" simplePos="0" relativeHeight="252288000" behindDoc="0" locked="0" layoutInCell="1" allowOverlap="1" wp14:anchorId="3C9BC8FE" wp14:editId="73741C31">
                      <wp:simplePos x="0" y="0"/>
                      <wp:positionH relativeFrom="column">
                        <wp:posOffset>546735</wp:posOffset>
                      </wp:positionH>
                      <wp:positionV relativeFrom="paragraph">
                        <wp:posOffset>-71755</wp:posOffset>
                      </wp:positionV>
                      <wp:extent cx="4699195" cy="326785"/>
                      <wp:effectExtent l="38100" t="38100" r="12700" b="41910"/>
                      <wp:wrapNone/>
                      <wp:docPr id="646" name="Ink 646"/>
                      <wp:cNvGraphicFramePr/>
                      <a:graphic xmlns:a="http://schemas.openxmlformats.org/drawingml/2006/main">
                        <a:graphicData uri="http://schemas.microsoft.com/office/word/2010/wordprocessingInk">
                          <w14:contentPart bwMode="auto" r:id="rId94">
                            <w14:nvContentPartPr>
                              <w14:cNvContentPartPr/>
                            </w14:nvContentPartPr>
                            <w14:xfrm>
                              <a:off x="0" y="0"/>
                              <a:ext cx="4699195" cy="326785"/>
                            </w14:xfrm>
                          </w14:contentPart>
                        </a:graphicData>
                      </a:graphic>
                    </wp:anchor>
                  </w:drawing>
                </mc:Choice>
                <mc:Fallback>
                  <w:pict>
                    <v:shape w14:anchorId="1D18FE1F" id="Ink 646" o:spid="_x0000_s1026" type="#_x0000_t75" style="position:absolute;margin-left:42.45pt;margin-top:-6.25pt;width:371.2pt;height:26.95pt;z-index:252288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">
                      <v:imagedata r:id="rId95" o:title=""/>
                    </v:shape>
                  </w:pict>
                </mc:Fallback>
              </mc:AlternateContent>
            </w:r>
            <w:r>
              <w:rPr>
                <w:rFonts w:ascii="Arial" w:hAnsi="Arial" w:cs="Arial"/>
                <w:noProof/>
                <w:sz w:val="14"/>
                <w:szCs w:val="14"/>
              </w:rPr>
              <mc:AlternateContent>
                <mc:Choice Requires="wpi">
                  <w:drawing>
                    <wp:anchor distT="0" distB="0" distL="114300" distR="114300" simplePos="0" relativeHeight="252268544" behindDoc="0" locked="0" layoutInCell="1" allowOverlap="1" wp14:anchorId="3474CEA8" wp14:editId="61E8A4F5">
                      <wp:simplePos x="0" y="0"/>
                      <wp:positionH relativeFrom="column">
                        <wp:posOffset>13335</wp:posOffset>
                      </wp:positionH>
                      <wp:positionV relativeFrom="paragraph">
                        <wp:posOffset>-10795</wp:posOffset>
                      </wp:positionV>
                      <wp:extent cx="1352710" cy="265565"/>
                      <wp:effectExtent l="38100" t="38100" r="31750" b="39370"/>
                      <wp:wrapNone/>
                      <wp:docPr id="627" name="Ink 627"/>
                      <wp:cNvGraphicFramePr/>
                      <a:graphic xmlns:a="http://schemas.openxmlformats.org/drawingml/2006/main">
                        <a:graphicData uri="http://schemas.microsoft.com/office/word/2010/wordprocessingInk">
                          <w14:contentPart bwMode="auto" r:id="rId96">
                            <w14:nvContentPartPr>
                              <w14:cNvContentPartPr/>
                            </w14:nvContentPartPr>
                            <w14:xfrm>
                              <a:off x="0" y="0"/>
                              <a:ext cx="1352710" cy="265565"/>
                            </w14:xfrm>
                          </w14:contentPart>
                        </a:graphicData>
                      </a:graphic>
                    </wp:anchor>
                  </w:drawing>
                </mc:Choice>
                <mc:Fallback>
                  <w:pict>
                    <v:shape w14:anchorId="75428862" id="Ink 627" o:spid="_x0000_s1026" type="#_x0000_t75" style="position:absolute;margin-left:.45pt;margin-top:-1.4pt;width:107.7pt;height:22.1pt;z-index:252268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">
                      <v:imagedata r:id="rId97" o:title=""/>
                    </v:shape>
                  </w:pict>
                </mc:Fallback>
              </mc:AlternateContent>
            </w:r>
          </w:p>
          <w:p w14:paraId="1D725A14" w14:textId="77777777" w:rsidR="00152E9D" w:rsidRPr="00A406E5" w:rsidRDefault="00152E9D" w:rsidP="00152E9D">
            <w:pPr>
              <w:spacing w:after="120"/>
              <w:rPr>
                <w:rFonts w:ascii="Arial" w:hAnsi="Arial" w:cs="Arial"/>
                <w:sz w:val="14"/>
                <w:szCs w:val="14"/>
              </w:rPr>
            </w:pPr>
          </w:p>
          <w:p w14:paraId="46F6680A" w14:textId="127F5571" w:rsidR="00152E9D" w:rsidRPr="00A406E5" w:rsidRDefault="00E60F27"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315648" behindDoc="0" locked="0" layoutInCell="1" allowOverlap="1" wp14:anchorId="4C012BDB" wp14:editId="5810B3A5">
                      <wp:simplePos x="0" y="0"/>
                      <wp:positionH relativeFrom="column">
                        <wp:posOffset>2204085</wp:posOffset>
                      </wp:positionH>
                      <wp:positionV relativeFrom="paragraph">
                        <wp:posOffset>-69850</wp:posOffset>
                      </wp:positionV>
                      <wp:extent cx="642015" cy="237490"/>
                      <wp:effectExtent l="38100" t="38100" r="43815" b="41910"/>
                      <wp:wrapNone/>
                      <wp:docPr id="673" name="Ink 673"/>
                      <wp:cNvGraphicFramePr/>
                      <a:graphic xmlns:a="http://schemas.openxmlformats.org/drawingml/2006/main">
                        <a:graphicData uri="http://schemas.microsoft.com/office/word/2010/wordprocessingInk">
                          <w14:contentPart bwMode="auto" r:id="rId98">
                            <w14:nvContentPartPr>
                              <w14:cNvContentPartPr/>
                            </w14:nvContentPartPr>
                            <w14:xfrm>
                              <a:off x="0" y="0"/>
                              <a:ext cx="642015" cy="237490"/>
                            </w14:xfrm>
                          </w14:contentPart>
                        </a:graphicData>
                      </a:graphic>
                    </wp:anchor>
                  </w:drawing>
                </mc:Choice>
                <mc:Fallback>
                  <w:pict>
                    <v:shape w14:anchorId="08D80DDE" id="Ink 673" o:spid="_x0000_s1026" type="#_x0000_t75" style="position:absolute;margin-left:172.95pt;margin-top:-6.1pt;width:51.7pt;height:19.9pt;z-index:25231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">
                      <v:imagedata r:id="rId99" o:title=""/>
                    </v:shape>
                  </w:pict>
                </mc:Fallback>
              </mc:AlternateContent>
            </w:r>
            <w:r>
              <w:rPr>
                <w:rFonts w:ascii="Arial" w:hAnsi="Arial" w:cs="Arial"/>
                <w:noProof/>
                <w:sz w:val="14"/>
                <w:szCs w:val="14"/>
              </w:rPr>
              <mc:AlternateContent>
                <mc:Choice Requires="wpi">
                  <w:drawing>
                    <wp:anchor distT="0" distB="0" distL="114300" distR="114300" simplePos="0" relativeHeight="252316672" behindDoc="0" locked="0" layoutInCell="1" allowOverlap="1" wp14:anchorId="235AB6F9" wp14:editId="13C8A2F3">
                      <wp:simplePos x="0" y="0"/>
                      <wp:positionH relativeFrom="column">
                        <wp:posOffset>1316990</wp:posOffset>
                      </wp:positionH>
                      <wp:positionV relativeFrom="paragraph">
                        <wp:posOffset>-69850</wp:posOffset>
                      </wp:positionV>
                      <wp:extent cx="1529110" cy="237960"/>
                      <wp:effectExtent l="38100" t="38100" r="45720" b="41910"/>
                      <wp:wrapNone/>
                      <wp:docPr id="674" name="Ink 674"/>
                      <wp:cNvGraphicFramePr/>
                      <a:graphic xmlns:a="http://schemas.openxmlformats.org/drawingml/2006/main">
                        <a:graphicData uri="http://schemas.microsoft.com/office/word/2010/wordprocessingInk">
                          <w14:contentPart bwMode="auto" r:id="rId100">
                            <w14:nvContentPartPr>
                              <w14:cNvContentPartPr/>
                            </w14:nvContentPartPr>
                            <w14:xfrm>
                              <a:off x="0" y="0"/>
                              <a:ext cx="1529110" cy="237960"/>
                            </w14:xfrm>
                          </w14:contentPart>
                        </a:graphicData>
                      </a:graphic>
                    </wp:anchor>
                  </w:drawing>
                </mc:Choice>
                <mc:Fallback>
                  <w:pict>
                    <v:shape w14:anchorId="77751CB2" id="Ink 674" o:spid="_x0000_s1026" type="#_x0000_t75" style="position:absolute;margin-left:103.1pt;margin-top:-6.1pt;width:121.6pt;height:20pt;z-index:25231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">
                      <v:imagedata r:id="rId101" o:title=""/>
                    </v:shape>
                  </w:pict>
                </mc:Fallback>
              </mc:AlternateContent>
            </w:r>
            <w:r>
              <w:rPr>
                <w:rFonts w:ascii="Arial" w:hAnsi="Arial" w:cs="Arial"/>
                <w:noProof/>
                <w:sz w:val="14"/>
                <w:szCs w:val="14"/>
              </w:rPr>
              <mc:AlternateContent>
                <mc:Choice Requires="wpi">
                  <w:drawing>
                    <wp:anchor distT="0" distB="0" distL="114300" distR="114300" simplePos="0" relativeHeight="252317696" behindDoc="0" locked="0" layoutInCell="1" allowOverlap="1" wp14:anchorId="7E8A756F" wp14:editId="13200E3C">
                      <wp:simplePos x="0" y="0"/>
                      <wp:positionH relativeFrom="column">
                        <wp:posOffset>70485</wp:posOffset>
                      </wp:positionH>
                      <wp:positionV relativeFrom="paragraph">
                        <wp:posOffset>-101600</wp:posOffset>
                      </wp:positionV>
                      <wp:extent cx="1022725" cy="361715"/>
                      <wp:effectExtent l="38100" t="38100" r="44450" b="45085"/>
                      <wp:wrapNone/>
                      <wp:docPr id="675" name="Ink 675"/>
                      <wp:cNvGraphicFramePr/>
                      <a:graphic xmlns:a="http://schemas.openxmlformats.org/drawingml/2006/main">
                        <a:graphicData uri="http://schemas.microsoft.com/office/word/2010/wordprocessingInk">
                          <w14:contentPart bwMode="auto" r:id="rId102">
                            <w14:nvContentPartPr>
                              <w14:cNvContentPartPr/>
                            </w14:nvContentPartPr>
                            <w14:xfrm>
                              <a:off x="0" y="0"/>
                              <a:ext cx="1022725" cy="361715"/>
                            </w14:xfrm>
                          </w14:contentPart>
                        </a:graphicData>
                      </a:graphic>
                    </wp:anchor>
                  </w:drawing>
                </mc:Choice>
                <mc:Fallback>
                  <w:pict>
                    <v:shape w14:anchorId="344AA4E2" id="Ink 675" o:spid="_x0000_s1026" type="#_x0000_t75" style="position:absolute;margin-left:4.95pt;margin-top:-8.6pt;width:81.75pt;height:29.7pt;z-index:25231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">
                      <v:imagedata r:id="rId103" o:title=""/>
                    </v:shape>
                  </w:pict>
                </mc:Fallback>
              </mc:AlternateContent>
            </w:r>
          </w:p>
          <w:p w14:paraId="76021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61F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696C4F" w14:textId="18901C9C" w:rsidR="00152E9D" w:rsidRPr="00A406E5" w:rsidRDefault="00187E8D"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320768" behindDoc="0" locked="0" layoutInCell="1" allowOverlap="1" wp14:anchorId="498EF1A5" wp14:editId="50933EAC">
                      <wp:simplePos x="0" y="0"/>
                      <wp:positionH relativeFrom="column">
                        <wp:posOffset>62865</wp:posOffset>
                      </wp:positionH>
                      <wp:positionV relativeFrom="paragraph">
                        <wp:posOffset>347980</wp:posOffset>
                      </wp:positionV>
                      <wp:extent cx="245250" cy="171450"/>
                      <wp:effectExtent l="38100" t="38100" r="8890" b="44450"/>
                      <wp:wrapNone/>
                      <wp:docPr id="678" name="Ink 678"/>
                      <wp:cNvGraphicFramePr/>
                      <a:graphic xmlns:a="http://schemas.openxmlformats.org/drawingml/2006/main">
                        <a:graphicData uri="http://schemas.microsoft.com/office/word/2010/wordprocessingInk">
                          <w14:contentPart bwMode="auto" r:id="rId104">
                            <w14:nvContentPartPr>
                              <w14:cNvContentPartPr/>
                            </w14:nvContentPartPr>
                            <w14:xfrm>
                              <a:off x="0" y="0"/>
                              <a:ext cx="245250" cy="171450"/>
                            </w14:xfrm>
                          </w14:contentPart>
                        </a:graphicData>
                      </a:graphic>
                    </wp:anchor>
                  </w:drawing>
                </mc:Choice>
                <mc:Fallback>
                  <w:pict>
                    <v:shape w14:anchorId="30D20EAE" id="Ink 678" o:spid="_x0000_s1026" type="#_x0000_t75" style="position:absolute;margin-left:4.35pt;margin-top:26.8pt;width:20.5pt;height:14.7pt;z-index:25232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">
                      <v:imagedata r:id="rId105" o:title=""/>
                    </v:shape>
                  </w:pict>
                </mc:Fallback>
              </mc:AlternateContent>
            </w:r>
          </w:p>
        </w:tc>
      </w:tr>
      <w:tr w:rsidR="00152E9D" w:rsidRPr="00A406E5" w14:paraId="746C31ED" w14:textId="77777777" w:rsidTr="00A85BFE">
        <w:trPr>
          <w:trHeight w:val="450"/>
        </w:trPr>
        <w:tc>
          <w:tcPr>
            <w:tcW w:w="4169" w:type="pct"/>
            <w:vMerge/>
            <w:tcBorders>
              <w:left w:val="single" w:sz="4" w:space="0" w:color="auto"/>
              <w:bottom w:val="single" w:sz="4" w:space="0" w:color="auto"/>
              <w:right w:val="single" w:sz="4" w:space="0" w:color="auto"/>
            </w:tcBorders>
          </w:tcPr>
          <w:p w14:paraId="1870AA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5095CD" w14:textId="77777777" w:rsidR="00152E9D" w:rsidRPr="00A406E5" w:rsidRDefault="00F16BA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F8FA2FA" w14:textId="77777777" w:rsidR="00152E9D" w:rsidRPr="00A406E5" w:rsidRDefault="00152E9D" w:rsidP="00152E9D">
            <w:pPr>
              <w:jc w:val="center"/>
              <w:rPr>
                <w:rFonts w:ascii="Arial" w:hAnsi="Arial" w:cs="Arial"/>
                <w:sz w:val="32"/>
              </w:rPr>
            </w:pPr>
          </w:p>
        </w:tc>
      </w:tr>
      <w:tr w:rsidR="00152E9D" w:rsidRPr="00A406E5" w14:paraId="5D03A3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C43A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05F0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D65C8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A8063A" w14:textId="77777777" w:rsidR="00152E9D" w:rsidRPr="00A406E5" w:rsidRDefault="00152E9D" w:rsidP="00152E9D">
            <w:pPr>
              <w:jc w:val="center"/>
              <w:rPr>
                <w:rFonts w:ascii="Arial" w:hAnsi="Arial" w:cs="Arial"/>
                <w:sz w:val="32"/>
              </w:rPr>
            </w:pPr>
          </w:p>
        </w:tc>
      </w:tr>
      <w:tr w:rsidR="00152E9D" w:rsidRPr="00A406E5" w14:paraId="280B40B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A9390B" w14:textId="218CA2DC" w:rsidR="00152E9D" w:rsidRPr="00A406E5" w:rsidRDefault="00187E8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327936" behindDoc="0" locked="0" layoutInCell="1" allowOverlap="1" wp14:anchorId="169A5220" wp14:editId="3056E550">
                      <wp:simplePos x="0" y="0"/>
                      <wp:positionH relativeFrom="column">
                        <wp:posOffset>26035</wp:posOffset>
                      </wp:positionH>
                      <wp:positionV relativeFrom="paragraph">
                        <wp:posOffset>54610</wp:posOffset>
                      </wp:positionV>
                      <wp:extent cx="790925" cy="200265"/>
                      <wp:effectExtent l="38100" t="38100" r="0" b="41275"/>
                      <wp:wrapNone/>
                      <wp:docPr id="685" name="Ink 685"/>
                      <wp:cNvGraphicFramePr/>
                      <a:graphic xmlns:a="http://schemas.openxmlformats.org/drawingml/2006/main">
                        <a:graphicData uri="http://schemas.microsoft.com/office/word/2010/wordprocessingInk">
                          <w14:contentPart bwMode="auto" r:id="rId106">
                            <w14:nvContentPartPr>
                              <w14:cNvContentPartPr/>
                            </w14:nvContentPartPr>
                            <w14:xfrm>
                              <a:off x="0" y="0"/>
                              <a:ext cx="790925" cy="200265"/>
                            </w14:xfrm>
                          </w14:contentPart>
                        </a:graphicData>
                      </a:graphic>
                    </wp:anchor>
                  </w:drawing>
                </mc:Choice>
                <mc:Fallback>
                  <w:pict>
                    <v:shape w14:anchorId="20D84F80" id="Ink 685" o:spid="_x0000_s1026" type="#_x0000_t75" style="position:absolute;margin-left:1.25pt;margin-top:3.5pt;width:63.7pt;height:17.15pt;z-index:25232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">
                      <v:imagedata r:id="rId107" o:title=""/>
                    </v:shape>
                  </w:pict>
                </mc:Fallback>
              </mc:AlternateContent>
            </w:r>
          </w:p>
          <w:p w14:paraId="49FE47DE" w14:textId="12CBD4A3" w:rsidR="00152E9D" w:rsidRPr="00A406E5" w:rsidRDefault="00187E8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369920" behindDoc="0" locked="0" layoutInCell="1" allowOverlap="1" wp14:anchorId="78BAC34D" wp14:editId="1C107E84">
                      <wp:simplePos x="0" y="0"/>
                      <wp:positionH relativeFrom="column">
                        <wp:posOffset>19685</wp:posOffset>
                      </wp:positionH>
                      <wp:positionV relativeFrom="paragraph">
                        <wp:posOffset>-142875</wp:posOffset>
                      </wp:positionV>
                      <wp:extent cx="5083365" cy="543815"/>
                      <wp:effectExtent l="38100" t="38100" r="22225" b="40640"/>
                      <wp:wrapNone/>
                      <wp:docPr id="726" name="Ink 726"/>
                      <wp:cNvGraphicFramePr/>
                      <a:graphic xmlns:a="http://schemas.openxmlformats.org/drawingml/2006/main">
                        <a:graphicData uri="http://schemas.microsoft.com/office/word/2010/wordprocessingInk">
                          <w14:contentPart bwMode="auto" r:id="rId108">
                            <w14:nvContentPartPr>
                              <w14:cNvContentPartPr/>
                            </w14:nvContentPartPr>
                            <w14:xfrm>
                              <a:off x="0" y="0"/>
                              <a:ext cx="5083365" cy="543815"/>
                            </w14:xfrm>
                          </w14:contentPart>
                        </a:graphicData>
                      </a:graphic>
                    </wp:anchor>
                  </w:drawing>
                </mc:Choice>
                <mc:Fallback>
                  <w:pict>
                    <v:shape w14:anchorId="13205A62" id="Ink 726" o:spid="_x0000_s1026" type="#_x0000_t75" style="position:absolute;margin-left:.95pt;margin-top:-11.85pt;width:401.45pt;height:44pt;z-index:25236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">
                      <v:imagedata r:id="rId109" o:title=""/>
                    </v:shape>
                  </w:pict>
                </mc:Fallback>
              </mc:AlternateContent>
            </w:r>
          </w:p>
          <w:p w14:paraId="3B17E6A4" w14:textId="5BB6EA58" w:rsidR="00152E9D" w:rsidRPr="00A406E5" w:rsidRDefault="00187E8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368896" behindDoc="0" locked="0" layoutInCell="1" allowOverlap="1" wp14:anchorId="77E4FB22" wp14:editId="2EFC31D5">
                      <wp:simplePos x="0" y="0"/>
                      <wp:positionH relativeFrom="column">
                        <wp:posOffset>19685</wp:posOffset>
                      </wp:positionH>
                      <wp:positionV relativeFrom="paragraph">
                        <wp:posOffset>-53975</wp:posOffset>
                      </wp:positionV>
                      <wp:extent cx="1292550" cy="276480"/>
                      <wp:effectExtent l="38100" t="38100" r="41275" b="41275"/>
                      <wp:wrapNone/>
                      <wp:docPr id="725" name="Ink 725"/>
                      <wp:cNvGraphicFramePr/>
                      <a:graphic xmlns:a="http://schemas.openxmlformats.org/drawingml/2006/main">
                        <a:graphicData uri="http://schemas.microsoft.com/office/word/2010/wordprocessingInk">
                          <w14:contentPart bwMode="auto" r:id="rId110">
                            <w14:nvContentPartPr>
                              <w14:cNvContentPartPr/>
                            </w14:nvContentPartPr>
                            <w14:xfrm>
                              <a:off x="0" y="0"/>
                              <a:ext cx="1292550" cy="276480"/>
                            </w14:xfrm>
                          </w14:contentPart>
                        </a:graphicData>
                      </a:graphic>
                    </wp:anchor>
                  </w:drawing>
                </mc:Choice>
                <mc:Fallback>
                  <w:pict>
                    <v:shape w14:anchorId="113CB9A8" id="Ink 725" o:spid="_x0000_s1026" type="#_x0000_t75" style="position:absolute;margin-left:.95pt;margin-top:-4.85pt;width:103pt;height:22.95pt;z-index:25236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">
                      <v:imagedata r:id="rId111" o:title=""/>
                    </v:shape>
                  </w:pict>
                </mc:Fallback>
              </mc:AlternateContent>
            </w:r>
          </w:p>
          <w:p w14:paraId="1EF7F7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CB71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C18B55" w14:textId="3DBB6A36" w:rsidR="00152E9D" w:rsidRPr="00A406E5" w:rsidRDefault="00D260AC"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375040" behindDoc="0" locked="0" layoutInCell="1" allowOverlap="1" wp14:anchorId="6883D1D9" wp14:editId="3F66250C">
                      <wp:simplePos x="0" y="0"/>
                      <wp:positionH relativeFrom="column">
                        <wp:posOffset>34290</wp:posOffset>
                      </wp:positionH>
                      <wp:positionV relativeFrom="paragraph">
                        <wp:posOffset>232410</wp:posOffset>
                      </wp:positionV>
                      <wp:extent cx="400485" cy="257425"/>
                      <wp:effectExtent l="38100" t="38100" r="44450" b="34925"/>
                      <wp:wrapNone/>
                      <wp:docPr id="731" name="Ink 731"/>
                      <wp:cNvGraphicFramePr/>
                      <a:graphic xmlns:a="http://schemas.openxmlformats.org/drawingml/2006/main">
                        <a:graphicData uri="http://schemas.microsoft.com/office/word/2010/wordprocessingInk">
                          <w14:contentPart bwMode="auto" r:id="rId112">
                            <w14:nvContentPartPr>
                              <w14:cNvContentPartPr/>
                            </w14:nvContentPartPr>
                            <w14:xfrm>
                              <a:off x="0" y="0"/>
                              <a:ext cx="400485" cy="257425"/>
                            </w14:xfrm>
                          </w14:contentPart>
                        </a:graphicData>
                      </a:graphic>
                    </wp:anchor>
                  </w:drawing>
                </mc:Choice>
                <mc:Fallback>
                  <w:pict>
                    <v:shape w14:anchorId="2416420C" id="Ink 731" o:spid="_x0000_s1026" type="#_x0000_t75" style="position:absolute;margin-left:2.1pt;margin-top:17.7pt;width:32.8pt;height:21.45pt;z-index:25237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">
                      <v:imagedata r:id="rId113" o:title=""/>
                    </v:shape>
                  </w:pict>
                </mc:Fallback>
              </mc:AlternateContent>
            </w:r>
          </w:p>
        </w:tc>
      </w:tr>
      <w:tr w:rsidR="00152E9D" w:rsidRPr="00A406E5" w14:paraId="7A0D47EB" w14:textId="77777777" w:rsidTr="00A85BFE">
        <w:trPr>
          <w:trHeight w:val="450"/>
        </w:trPr>
        <w:tc>
          <w:tcPr>
            <w:tcW w:w="4169" w:type="pct"/>
            <w:vMerge/>
            <w:tcBorders>
              <w:left w:val="single" w:sz="4" w:space="0" w:color="auto"/>
              <w:bottom w:val="single" w:sz="4" w:space="0" w:color="auto"/>
              <w:right w:val="single" w:sz="4" w:space="0" w:color="auto"/>
            </w:tcBorders>
          </w:tcPr>
          <w:p w14:paraId="52BEFB5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BDBF75" w14:textId="77777777" w:rsidR="00152E9D" w:rsidRPr="00A406E5" w:rsidRDefault="00F16BA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166A67A" w14:textId="77777777" w:rsidR="00152E9D" w:rsidRPr="00A406E5" w:rsidRDefault="00152E9D" w:rsidP="00152E9D">
            <w:pPr>
              <w:jc w:val="center"/>
              <w:rPr>
                <w:rFonts w:ascii="Arial" w:hAnsi="Arial" w:cs="Arial"/>
                <w:sz w:val="32"/>
              </w:rPr>
            </w:pPr>
          </w:p>
        </w:tc>
      </w:tr>
    </w:tbl>
    <w:p w14:paraId="6A8D0C0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D2DE69" w14:textId="77777777" w:rsidTr="00152E9D">
        <w:trPr>
          <w:cantSplit/>
        </w:trPr>
        <w:tc>
          <w:tcPr>
            <w:tcW w:w="6062" w:type="dxa"/>
            <w:vMerge w:val="restart"/>
            <w:shd w:val="pct15" w:color="auto" w:fill="auto"/>
            <w:vAlign w:val="center"/>
          </w:tcPr>
          <w:p w14:paraId="4012C2D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ACA176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F003EA" w14:textId="6781BF20" w:rsidR="00152E9D" w:rsidRPr="00A406E5" w:rsidRDefault="00D67350" w:rsidP="00152E9D">
            <w:pPr>
              <w:jc w:val="right"/>
              <w:rPr>
                <w:rFonts w:ascii="Arial" w:hAnsi="Arial" w:cs="Arial"/>
                <w:b/>
                <w:bCs/>
              </w:rPr>
            </w:pPr>
            <w:r>
              <w:rPr>
                <w:rFonts w:ascii="Arial" w:hAnsi="Arial" w:cs="Arial"/>
                <w:b/>
                <w:bCs/>
                <w:noProof/>
              </w:rPr>
              <mc:AlternateContent>
                <mc:Choice Requires="wpi">
                  <w:drawing>
                    <wp:anchor distT="0" distB="0" distL="114300" distR="114300" simplePos="0" relativeHeight="252378112" behindDoc="0" locked="0" layoutInCell="1" allowOverlap="1" wp14:anchorId="3D515520" wp14:editId="6788CE76">
                      <wp:simplePos x="0" y="0"/>
                      <wp:positionH relativeFrom="column">
                        <wp:posOffset>-15240</wp:posOffset>
                      </wp:positionH>
                      <wp:positionV relativeFrom="paragraph">
                        <wp:posOffset>101600</wp:posOffset>
                      </wp:positionV>
                      <wp:extent cx="315220" cy="349510"/>
                      <wp:effectExtent l="38100" t="38100" r="27940" b="44450"/>
                      <wp:wrapNone/>
                      <wp:docPr id="734" name="Ink 734"/>
                      <wp:cNvGraphicFramePr/>
                      <a:graphic xmlns:a="http://schemas.openxmlformats.org/drawingml/2006/main">
                        <a:graphicData uri="http://schemas.microsoft.com/office/word/2010/wordprocessingInk">
                          <w14:contentPart bwMode="auto" r:id="rId114">
                            <w14:nvContentPartPr>
                              <w14:cNvContentPartPr/>
                            </w14:nvContentPartPr>
                            <w14:xfrm>
                              <a:off x="0" y="0"/>
                              <a:ext cx="315220" cy="349510"/>
                            </w14:xfrm>
                          </w14:contentPart>
                        </a:graphicData>
                      </a:graphic>
                    </wp:anchor>
                  </w:drawing>
                </mc:Choice>
                <mc:Fallback>
                  <w:pict>
                    <v:shape w14:anchorId="1E456CA8" id="Ink 734" o:spid="_x0000_s1026" type="#_x0000_t75" style="position:absolute;margin-left:-1.8pt;margin-top:7.4pt;width:26pt;height:28.7pt;z-index:25237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">
                      <v:imagedata r:id="rId115" o:title=""/>
                    </v:shape>
                  </w:pict>
                </mc:Fallback>
              </mc:AlternateContent>
            </w:r>
            <w:r w:rsidR="00152E9D" w:rsidRPr="00A406E5">
              <w:rPr>
                <w:rFonts w:ascii="Arial" w:hAnsi="Arial" w:cs="Arial"/>
                <w:b/>
                <w:bCs/>
              </w:rPr>
              <w:t>%</w:t>
            </w:r>
          </w:p>
        </w:tc>
      </w:tr>
      <w:tr w:rsidR="00152E9D" w:rsidRPr="00A406E5" w14:paraId="729F4805" w14:textId="77777777" w:rsidTr="00152E9D">
        <w:trPr>
          <w:cantSplit/>
        </w:trPr>
        <w:tc>
          <w:tcPr>
            <w:tcW w:w="6062" w:type="dxa"/>
            <w:vMerge/>
            <w:vAlign w:val="bottom"/>
          </w:tcPr>
          <w:p w14:paraId="4BAB10AD" w14:textId="77777777" w:rsidR="00152E9D" w:rsidRPr="00A406E5" w:rsidRDefault="00152E9D" w:rsidP="00152E9D">
            <w:pPr>
              <w:rPr>
                <w:rFonts w:ascii="Arial" w:hAnsi="Arial" w:cs="Arial"/>
              </w:rPr>
            </w:pPr>
          </w:p>
        </w:tc>
        <w:tc>
          <w:tcPr>
            <w:tcW w:w="2903" w:type="dxa"/>
            <w:vAlign w:val="bottom"/>
          </w:tcPr>
          <w:p w14:paraId="7CAB8EF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C989CEE" w14:textId="77777777" w:rsidR="00152E9D" w:rsidRPr="00A406E5" w:rsidRDefault="00152E9D" w:rsidP="00152E9D">
            <w:pPr>
              <w:jc w:val="center"/>
              <w:rPr>
                <w:rFonts w:ascii="Arial" w:hAnsi="Arial" w:cs="Arial"/>
                <w:sz w:val="12"/>
                <w:szCs w:val="12"/>
              </w:rPr>
            </w:pPr>
          </w:p>
        </w:tc>
        <w:tc>
          <w:tcPr>
            <w:tcW w:w="1060" w:type="dxa"/>
            <w:vMerge/>
            <w:vAlign w:val="bottom"/>
          </w:tcPr>
          <w:p w14:paraId="65C93265" w14:textId="77777777" w:rsidR="00152E9D" w:rsidRPr="00A406E5" w:rsidRDefault="00152E9D" w:rsidP="00152E9D">
            <w:pPr>
              <w:ind w:leftChars="71" w:left="142"/>
              <w:rPr>
                <w:rFonts w:ascii="Arial" w:hAnsi="Arial" w:cs="Arial"/>
              </w:rPr>
            </w:pPr>
          </w:p>
        </w:tc>
      </w:tr>
      <w:tr w:rsidR="00152E9D" w:rsidRPr="00A406E5" w14:paraId="0149A44C" w14:textId="77777777" w:rsidTr="00152E9D">
        <w:trPr>
          <w:cantSplit/>
        </w:trPr>
        <w:tc>
          <w:tcPr>
            <w:tcW w:w="6062" w:type="dxa"/>
            <w:vMerge/>
            <w:vAlign w:val="bottom"/>
          </w:tcPr>
          <w:p w14:paraId="639AE745" w14:textId="77777777" w:rsidR="00152E9D" w:rsidRPr="00A406E5" w:rsidRDefault="00152E9D" w:rsidP="00152E9D">
            <w:pPr>
              <w:rPr>
                <w:rFonts w:ascii="Arial" w:hAnsi="Arial" w:cs="Arial"/>
              </w:rPr>
            </w:pPr>
          </w:p>
        </w:tc>
        <w:tc>
          <w:tcPr>
            <w:tcW w:w="2903" w:type="dxa"/>
            <w:vAlign w:val="bottom"/>
          </w:tcPr>
          <w:p w14:paraId="48A71AD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BE26C3" w14:textId="77777777" w:rsidR="00152E9D" w:rsidRPr="00A406E5" w:rsidRDefault="00152E9D" w:rsidP="00152E9D">
            <w:pPr>
              <w:jc w:val="center"/>
              <w:rPr>
                <w:rFonts w:ascii="Arial" w:hAnsi="Arial" w:cs="Arial"/>
                <w:sz w:val="12"/>
                <w:szCs w:val="12"/>
              </w:rPr>
            </w:pPr>
          </w:p>
        </w:tc>
        <w:tc>
          <w:tcPr>
            <w:tcW w:w="1060" w:type="dxa"/>
            <w:vMerge/>
            <w:vAlign w:val="bottom"/>
          </w:tcPr>
          <w:p w14:paraId="12E1F390" w14:textId="77777777" w:rsidR="00152E9D" w:rsidRPr="00A406E5" w:rsidRDefault="00152E9D" w:rsidP="00152E9D">
            <w:pPr>
              <w:ind w:firstLineChars="141" w:firstLine="282"/>
              <w:rPr>
                <w:rFonts w:ascii="Arial" w:hAnsi="Arial" w:cs="Arial"/>
              </w:rPr>
            </w:pPr>
          </w:p>
        </w:tc>
      </w:tr>
    </w:tbl>
    <w:p w14:paraId="0130A7F1" w14:textId="77777777" w:rsidR="00152E9D" w:rsidRDefault="00152E9D" w:rsidP="00152E9D">
      <w:pPr>
        <w:rPr>
          <w:rFonts w:ascii="Arial" w:hAnsi="Arial" w:cs="Arial"/>
        </w:rPr>
      </w:pPr>
    </w:p>
    <w:p w14:paraId="42A78219" w14:textId="77777777" w:rsidR="00C073F1" w:rsidRDefault="00C073F1" w:rsidP="00152E9D">
      <w:pPr>
        <w:rPr>
          <w:rFonts w:ascii="Arial" w:hAnsi="Arial" w:cs="Arial"/>
        </w:rPr>
      </w:pPr>
    </w:p>
    <w:p w14:paraId="2F36CB3D" w14:textId="77777777" w:rsidR="00C073F1" w:rsidRDefault="00C073F1" w:rsidP="00152E9D">
      <w:pPr>
        <w:rPr>
          <w:rFonts w:ascii="Arial" w:hAnsi="Arial" w:cs="Arial"/>
          <w:vanish/>
        </w:rPr>
        <w:sectPr w:rsidR="00C073F1" w:rsidSect="00F61A20">
          <w:footerReference w:type="default" r:id="rId116"/>
          <w:type w:val="continuous"/>
          <w:pgSz w:w="11894" w:h="16834"/>
          <w:pgMar w:top="720" w:right="720" w:bottom="720" w:left="720" w:header="706" w:footer="706" w:gutter="0"/>
          <w:paperSrc w:first="1" w:other="1"/>
          <w:cols w:space="720"/>
        </w:sectPr>
      </w:pPr>
    </w:p>
    <w:p w14:paraId="641FBFB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109F604" w14:textId="77777777" w:rsidR="00C073F1" w:rsidRPr="00A406E5" w:rsidRDefault="00C073F1" w:rsidP="00152E9D">
      <w:pPr>
        <w:rPr>
          <w:rFonts w:ascii="Arial" w:hAnsi="Arial" w:cs="Arial"/>
          <w:vanish/>
        </w:rPr>
      </w:pPr>
    </w:p>
    <w:bookmarkEnd w:id="0"/>
    <w:p w14:paraId="662FD5F0" w14:textId="77777777" w:rsidR="00651FA6" w:rsidRDefault="00651FA6" w:rsidP="00B05B47">
      <w:pPr>
        <w:sectPr w:rsidR="00651FA6" w:rsidSect="00C073F1">
          <w:pgSz w:w="16834" w:h="11894" w:orient="landscape"/>
          <w:pgMar w:top="720" w:right="720" w:bottom="720" w:left="720" w:header="706" w:footer="706" w:gutter="0"/>
          <w:paperSrc w:first="1" w:other="1"/>
          <w:cols w:space="720"/>
          <w:docGrid w:linePitch="272"/>
        </w:sectPr>
      </w:pPr>
    </w:p>
    <w:sdt>
      <w:sdtPr>
        <w:rPr>
          <w:rFonts w:ascii="Arial" w:eastAsiaTheme="minorHAnsi" w:hAnsi="Arial" w:cs="Arial"/>
          <w:sz w:val="24"/>
          <w:szCs w:val="24"/>
          <w:lang w:val="en-GB" w:eastAsia="en-GB"/>
        </w:rPr>
        <w:id w:val="-653603533"/>
        <w:docPartObj>
          <w:docPartGallery w:val="Cover Pages"/>
          <w:docPartUnique/>
        </w:docPartObj>
      </w:sdtPr>
      <w:sdtEndPr>
        <w:rPr>
          <w:rFonts w:eastAsia="Times New Roman"/>
        </w:rPr>
      </w:sdtEndPr>
      <w:sdtContent>
        <w:p w14:paraId="542F33E6" w14:textId="77777777" w:rsidR="00651FA6" w:rsidRPr="00651FA6" w:rsidRDefault="00651FA6" w:rsidP="00651FA6">
          <w:pPr>
            <w:pStyle w:val="NoSpacing"/>
            <w:spacing w:line="360" w:lineRule="auto"/>
            <w:rPr>
              <w:rFonts w:ascii="Arial" w:hAnsi="Arial" w:cs="Arial"/>
              <w:sz w:val="24"/>
              <w:szCs w:val="24"/>
            </w:rPr>
          </w:pPr>
          <w:r w:rsidRPr="00651FA6">
            <w:rPr>
              <w:rFonts w:ascii="Arial" w:hAnsi="Arial" w:cs="Arial"/>
              <w:noProof/>
              <w:sz w:val="24"/>
              <w:szCs w:val="24"/>
              <w:lang w:val="en-GB" w:eastAsia="en-GB"/>
            </w:rPr>
            <mc:AlternateContent>
              <mc:Choice Requires="wpg">
                <w:drawing>
                  <wp:anchor distT="0" distB="0" distL="114300" distR="114300" simplePos="0" relativeHeight="251660288" behindDoc="1" locked="0" layoutInCell="1" allowOverlap="1" wp14:anchorId="3E14BE02" wp14:editId="3CCA156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5" name="Group 35"/>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6" name="Rectangle 3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4"/>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22EE3A8" w14:textId="77777777" w:rsidR="00651FA6" w:rsidRPr="008C3609" w:rsidRDefault="00651FA6" w:rsidP="00651FA6">
                                      <w:pPr>
                                        <w:pStyle w:val="NoSpacing"/>
                                        <w:jc w:val="right"/>
                                        <w:rPr>
                                          <w:rFonts w:ascii="Times New Roman" w:hAnsi="Times New Roman" w:cs="Times New Roman"/>
                                          <w:color w:val="FFFFFF" w:themeColor="background1"/>
                                          <w:sz w:val="24"/>
                                          <w:szCs w:val="28"/>
                                        </w:rPr>
                                      </w:pPr>
                                      <w:r>
                                        <w:rPr>
                                          <w:rFonts w:ascii="Times New Roman" w:hAnsi="Times New Roman" w:cs="Times New Roman"/>
                                          <w:color w:val="FFFFFF" w:themeColor="background1"/>
                                          <w:sz w:val="24"/>
                                          <w:szCs w:val="28"/>
                                        </w:rPr>
                                        <w:t>HNC Process Operations Engineering Yr.1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8" name="Group 38"/>
                            <wpg:cNvGrpSpPr/>
                            <wpg:grpSpPr>
                              <a:xfrm>
                                <a:off x="76200" y="4210050"/>
                                <a:ext cx="2057400" cy="4910328"/>
                                <a:chOff x="80645" y="4211812"/>
                                <a:chExt cx="1306273" cy="3121026"/>
                              </a:xfrm>
                            </wpg:grpSpPr>
                            <wpg:grpSp>
                              <wpg:cNvPr id="39" name="Group 39"/>
                              <wpg:cNvGrpSpPr>
                                <a:grpSpLocks noChangeAspect="1"/>
                              </wpg:cNvGrpSpPr>
                              <wpg:grpSpPr>
                                <a:xfrm>
                                  <a:off x="141062" y="4211812"/>
                                  <a:ext cx="1047750" cy="3121026"/>
                                  <a:chOff x="141062" y="4211812"/>
                                  <a:chExt cx="1047750" cy="3121026"/>
                                </a:xfrm>
                              </wpg:grpSpPr>
                              <wps:wsp>
                                <wps:cNvPr id="4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3" name="Group 53"/>
                              <wpg:cNvGrpSpPr>
                                <a:grpSpLocks noChangeAspect="1"/>
                              </wpg:cNvGrpSpPr>
                              <wpg:grpSpPr>
                                <a:xfrm>
                                  <a:off x="80645" y="4826972"/>
                                  <a:ext cx="1306273" cy="2505863"/>
                                  <a:chOff x="80645" y="4649964"/>
                                  <a:chExt cx="874712" cy="1677988"/>
                                </a:xfrm>
                              </wpg:grpSpPr>
                              <wps:wsp>
                                <wps:cNvPr id="5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mv="urn:schemas-microsoft-com:mac:vml" xmlns:mo="http://schemas.microsoft.com/office/mac/office/2008/main">
                <w:pict>
                  <v:group w14:anchorId="48A0D8F4" id="Group 35" o:spid="_x0000_s1026" style="position:absolute;margin-left:0;margin-top:0;width:172.8pt;height:718.55pt;z-index:-2516561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">
                    <v:rect id="Rectangle 36"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" adj="18883" fillcolor="#4f81bd [3204]" stroked="f" strokeweight="2pt">
                      <v:textbox inset=",0,14.4pt,0">
                        <w:txbxContent>
                          <w:sdt>
                            <w:sdtPr>
                              <w:rPr>
                                <w:rFonts w:ascii="Times New Roman" w:hAnsi="Times New Roman" w:cs="Times New Roman"/>
                                <w:color w:val="FFFFFF" w:themeColor="background1"/>
                                <w:sz w:val="24"/>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651FA6" w:rsidRPr="008C3609" w:rsidRDefault="00651FA6" w:rsidP="00651FA6">
                                <w:pPr>
                                  <w:pStyle w:val="NoSpacing"/>
                                  <w:jc w:val="right"/>
                                  <w:rPr>
                                    <w:rFonts w:ascii="Times New Roman" w:hAnsi="Times New Roman" w:cs="Times New Roman"/>
                                    <w:color w:val="FFFFFF" w:themeColor="background1"/>
                                    <w:sz w:val="24"/>
                                    <w:szCs w:val="28"/>
                                  </w:rPr>
                                </w:pPr>
                                <w:r>
                                  <w:rPr>
                                    <w:rFonts w:ascii="Times New Roman" w:hAnsi="Times New Roman" w:cs="Times New Roman"/>
                                    <w:color w:val="FFFFFF" w:themeColor="background1"/>
                                    <w:sz w:val="24"/>
                                    <w:szCs w:val="28"/>
                                  </w:rPr>
                                  <w:t>HNC Process Operations Engineering Yr.1</w:t>
                                </w:r>
                              </w:p>
                            </w:sdtContent>
                          </w:sdt>
                        </w:txbxContent>
                      </v:textbox>
                    </v:shape>
                    <v:group id="Group 3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group id="Group 3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53"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51FA6">
            <w:rPr>
              <w:rFonts w:ascii="Arial" w:hAnsi="Arial" w:cs="Arial"/>
              <w:noProof/>
              <w:sz w:val="24"/>
              <w:szCs w:val="24"/>
              <w:lang w:val="en-GB" w:eastAsia="en-GB"/>
            </w:rPr>
            <mc:AlternateContent>
              <mc:Choice Requires="wps">
                <w:drawing>
                  <wp:anchor distT="0" distB="0" distL="114300" distR="114300" simplePos="0" relativeHeight="251661312" behindDoc="0" locked="0" layoutInCell="1" allowOverlap="1" wp14:anchorId="2FA45050" wp14:editId="4DA9C78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402330" cy="958850"/>
                    <wp:effectExtent l="0" t="0" r="7620" b="635"/>
                    <wp:wrapNone/>
                    <wp:docPr id="65" name="Text Box 65"/>
                    <wp:cNvGraphicFramePr/>
                    <a:graphic xmlns:a="http://schemas.openxmlformats.org/drawingml/2006/main">
                      <a:graphicData uri="http://schemas.microsoft.com/office/word/2010/wordprocessingShape">
                        <wps:wsp>
                          <wps:cNvSpPr txBox="1"/>
                          <wps:spPr>
                            <a:xfrm>
                              <a:off x="0" y="0"/>
                              <a:ext cx="3402330" cy="958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A1BC9D" w14:textId="77777777" w:rsidR="00651FA6" w:rsidRPr="008C3609" w:rsidRDefault="004A4950" w:rsidP="00651FA6">
                                <w:pPr>
                                  <w:pStyle w:val="NoSpacing"/>
                                  <w:rPr>
                                    <w:rFonts w:ascii="Times New Roman" w:eastAsiaTheme="majorEastAsia" w:hAnsi="Times New Roman" w:cs="Times New Roman"/>
                                    <w:color w:val="262626" w:themeColor="text1" w:themeTint="D9"/>
                                    <w:sz w:val="40"/>
                                    <w:szCs w:val="40"/>
                                  </w:rPr>
                                </w:pPr>
                                <w:sdt>
                                  <w:sdtPr>
                                    <w:rPr>
                                      <w:rFonts w:ascii="Times New Roman" w:eastAsiaTheme="majorEastAsia" w:hAnsi="Times New Roman" w:cs="Times New Roman"/>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51FA6">
                                      <w:rPr>
                                        <w:rFonts w:ascii="Times New Roman" w:eastAsiaTheme="majorEastAsia" w:hAnsi="Times New Roman" w:cs="Times New Roman"/>
                                        <w:color w:val="262626" w:themeColor="text1" w:themeTint="D9"/>
                                        <w:sz w:val="40"/>
                                        <w:szCs w:val="40"/>
                                      </w:rPr>
                                      <w:t>Plant Maintenance &amp; Asset Care Assignment 1</w:t>
                                    </w:r>
                                  </w:sdtContent>
                                </w:sdt>
                              </w:p>
                              <w:p w14:paraId="0BCDB831" w14:textId="77777777" w:rsidR="00651FA6" w:rsidRPr="008C3609" w:rsidRDefault="004A4950" w:rsidP="00651FA6">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51FA6">
                                      <w:rPr>
                                        <w:color w:val="404040" w:themeColor="text1" w:themeTint="BF"/>
                                        <w:sz w:val="40"/>
                                        <w:szCs w:val="40"/>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mv="urn:schemas-microsoft-com:mac:vml" xmlns:mo="http://schemas.microsoft.com/office/mac/office/2008/main">
                <w:pict>
                  <v:shapetype w14:anchorId="2FA45050" id="_x0000_t202" coordsize="21600,21600" o:spt="202" path="m0,0l0,21600,21600,21600,21600,0xe">
                    <v:stroke joinstyle="miter"/>
                    <v:path gradientshapeok="t" o:connecttype="rect"/>
                  </v:shapetype>
                  <v:shape id="Text_x0020_Box_x0020_65" o:spid="_x0000_s1055" type="#_x0000_t202" style="position:absolute;margin-left:0;margin-top:0;width:267.9pt;height:75.5pt;z-index:25166131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" filled="f" stroked="f" strokeweight=".5pt">
                    <v:textbox style="mso-fit-shape-to-text:t" inset="0,0,0,0">
                      <w:txbxContent>
                        <w:p w14:paraId="44A1BC9D" w14:textId="77777777" w:rsidR="00651FA6" w:rsidRPr="008C3609" w:rsidRDefault="00EE16D6" w:rsidP="00651FA6">
                          <w:pPr>
                            <w:pStyle w:val="NoSpacing"/>
                            <w:rPr>
                              <w:rFonts w:ascii="Times New Roman" w:eastAsiaTheme="majorEastAsia" w:hAnsi="Times New Roman" w:cs="Times New Roman"/>
                              <w:color w:val="262626" w:themeColor="text1" w:themeTint="D9"/>
                              <w:sz w:val="40"/>
                              <w:szCs w:val="40"/>
                            </w:rPr>
                          </w:pPr>
                          <w:sdt>
                            <w:sdtPr>
                              <w:rPr>
                                <w:rFonts w:ascii="Times New Roman" w:eastAsiaTheme="majorEastAsia" w:hAnsi="Times New Roman" w:cs="Times New Roman"/>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51FA6">
                                <w:rPr>
                                  <w:rFonts w:ascii="Times New Roman" w:eastAsiaTheme="majorEastAsia" w:hAnsi="Times New Roman" w:cs="Times New Roman"/>
                                  <w:color w:val="262626" w:themeColor="text1" w:themeTint="D9"/>
                                  <w:sz w:val="40"/>
                                  <w:szCs w:val="40"/>
                                </w:rPr>
                                <w:t>Plant Maintenance &amp; Asset Care Assignment 1</w:t>
                              </w:r>
                            </w:sdtContent>
                          </w:sdt>
                        </w:p>
                        <w:p w14:paraId="0BCDB831" w14:textId="77777777" w:rsidR="00651FA6" w:rsidRPr="008C3609" w:rsidRDefault="00EE16D6" w:rsidP="00651FA6">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51FA6">
                                <w:rPr>
                                  <w:color w:val="404040" w:themeColor="text1" w:themeTint="BF"/>
                                  <w:sz w:val="40"/>
                                  <w:szCs w:val="40"/>
                                </w:rPr>
                                <w:t xml:space="preserve">     </w:t>
                              </w:r>
                            </w:sdtContent>
                          </w:sdt>
                        </w:p>
                      </w:txbxContent>
                    </v:textbox>
                    <w10:wrap anchorx="page" anchory="page"/>
                  </v:shape>
                </w:pict>
              </mc:Fallback>
            </mc:AlternateContent>
          </w:r>
        </w:p>
        <w:p w14:paraId="31E6E4FC" w14:textId="77777777" w:rsidR="00651FA6" w:rsidRPr="00651FA6" w:rsidRDefault="00651FA6" w:rsidP="00651FA6">
          <w:pPr>
            <w:spacing w:line="360" w:lineRule="auto"/>
            <w:rPr>
              <w:rFonts w:ascii="Arial" w:hAnsi="Arial" w:cs="Arial"/>
              <w:sz w:val="24"/>
              <w:szCs w:val="24"/>
            </w:rPr>
          </w:pPr>
          <w:r w:rsidRPr="00651FA6">
            <w:rPr>
              <w:rFonts w:ascii="Arial" w:hAnsi="Arial" w:cs="Arial"/>
              <w:noProof/>
              <w:sz w:val="24"/>
              <w:szCs w:val="24"/>
            </w:rPr>
            <mc:AlternateContent>
              <mc:Choice Requires="wps">
                <w:drawing>
                  <wp:anchor distT="0" distB="0" distL="114300" distR="114300" simplePos="0" relativeHeight="251662336" behindDoc="0" locked="0" layoutInCell="1" allowOverlap="1" wp14:anchorId="055793C8" wp14:editId="0BCD1310">
                    <wp:simplePos x="0" y="0"/>
                    <wp:positionH relativeFrom="margin">
                      <wp:align>center</wp:align>
                    </wp:positionH>
                    <wp:positionV relativeFrom="bottomMargin">
                      <wp:align>top</wp:align>
                    </wp:positionV>
                    <wp:extent cx="3402330" cy="3276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402330" cy="327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B1E3D" w14:textId="77777777" w:rsidR="00651FA6" w:rsidRPr="008C3609" w:rsidRDefault="004A4950" w:rsidP="00651FA6">
                                <w:pPr>
                                  <w:pStyle w:val="NoSpacing"/>
                                  <w:jc w:val="center"/>
                                  <w:rPr>
                                    <w:rFonts w:ascii="Times New Roman" w:hAnsi="Times New Roman" w:cs="Times New Roman"/>
                                    <w:color w:val="4F81BD" w:themeColor="accent1"/>
                                    <w:sz w:val="24"/>
                                    <w:szCs w:val="26"/>
                                  </w:rPr>
                                </w:pPr>
                                <w:sdt>
                                  <w:sdtPr>
                                    <w:rPr>
                                      <w:rFonts w:ascii="Times New Roman" w:hAnsi="Times New Roman" w:cs="Times New Roman"/>
                                      <w:color w:val="4F81BD" w:themeColor="accent1"/>
                                      <w:sz w:val="24"/>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51FA6">
                                      <w:rPr>
                                        <w:rFonts w:ascii="Times New Roman" w:hAnsi="Times New Roman" w:cs="Times New Roman"/>
                                        <w:color w:val="4F81BD" w:themeColor="accent1"/>
                                        <w:sz w:val="24"/>
                                        <w:szCs w:val="26"/>
                                      </w:rPr>
                                      <w:t>Samuel Lewis</w:t>
                                    </w:r>
                                  </w:sdtContent>
                                </w:sdt>
                              </w:p>
                              <w:p w14:paraId="2EE3EA98" w14:textId="77777777" w:rsidR="00651FA6" w:rsidRPr="008C3609" w:rsidRDefault="004A4950" w:rsidP="00651FA6">
                                <w:pPr>
                                  <w:pStyle w:val="NoSpacing"/>
                                  <w:jc w:val="center"/>
                                  <w:rPr>
                                    <w:rFonts w:ascii="Times New Roman" w:hAnsi="Times New Roman" w:cs="Times New Roman"/>
                                    <w:color w:val="595959" w:themeColor="text1" w:themeTint="A6"/>
                                    <w:sz w:val="20"/>
                                    <w:szCs w:val="20"/>
                                  </w:rPr>
                                </w:pPr>
                                <w:sdt>
                                  <w:sdtPr>
                                    <w:rPr>
                                      <w:rFonts w:ascii="Times New Roman" w:hAnsi="Times New Roman" w:cs="Times New Roman"/>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51FA6">
                                      <w:rPr>
                                        <w:rFonts w:ascii="Times New Roman" w:hAnsi="Times New Roman" w:cs="Times New Roman"/>
                                        <w:caps/>
                                        <w:color w:val="595959" w:themeColor="text1" w:themeTint="A6"/>
                                        <w:sz w:val="20"/>
                                        <w:szCs w:val="20"/>
                                      </w:rPr>
                                      <w:t>University of wales, trinity st.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mv="urn:schemas-microsoft-com:mac:vml" xmlns:mo="http://schemas.microsoft.com/office/mac/office/2008/main">
                <w:pict>
                  <v:shape w14:anchorId="055793C8" id="Text_x0020_Box_x0020_32" o:spid="_x0000_s1056" type="#_x0000_t202" style="position:absolute;margin-left:0;margin-top:0;width:267.9pt;height:25.8pt;z-index:251662336;visibility:visible;mso-wrap-style:square;mso-width-percent:450;mso-height-percent:0;mso-wrap-distance-left:9pt;mso-wrap-distance-top:0;mso-wrap-distance-right:9pt;mso-wrap-distance-bottom:0;mso-position-horizontal:center;mso-position-horizontal-relative:margin;mso-position-vertical:top;mso-position-vertical-relative:bottom-margin-area;mso-width-percent:450;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" filled="f" stroked="f" strokeweight=".5pt">
                    <v:textbox style="mso-fit-shape-to-text:t" inset="0,0,0,0">
                      <w:txbxContent>
                        <w:p w14:paraId="599B1E3D" w14:textId="77777777" w:rsidR="00651FA6" w:rsidRPr="008C3609" w:rsidRDefault="00EE16D6" w:rsidP="00651FA6">
                          <w:pPr>
                            <w:pStyle w:val="NoSpacing"/>
                            <w:jc w:val="center"/>
                            <w:rPr>
                              <w:rFonts w:ascii="Times New Roman" w:hAnsi="Times New Roman" w:cs="Times New Roman"/>
                              <w:color w:val="4F81BD" w:themeColor="accent1"/>
                              <w:sz w:val="24"/>
                              <w:szCs w:val="26"/>
                            </w:rPr>
                          </w:pPr>
                          <w:sdt>
                            <w:sdtPr>
                              <w:rPr>
                                <w:rFonts w:ascii="Times New Roman" w:hAnsi="Times New Roman" w:cs="Times New Roman"/>
                                <w:color w:val="4F81BD" w:themeColor="accent1"/>
                                <w:sz w:val="24"/>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51FA6">
                                <w:rPr>
                                  <w:rFonts w:ascii="Times New Roman" w:hAnsi="Times New Roman" w:cs="Times New Roman"/>
                                  <w:color w:val="4F81BD" w:themeColor="accent1"/>
                                  <w:sz w:val="24"/>
                                  <w:szCs w:val="26"/>
                                </w:rPr>
                                <w:t>Samuel Lewis</w:t>
                              </w:r>
                            </w:sdtContent>
                          </w:sdt>
                        </w:p>
                        <w:p w14:paraId="2EE3EA98" w14:textId="77777777" w:rsidR="00651FA6" w:rsidRPr="008C3609" w:rsidRDefault="00EE16D6" w:rsidP="00651FA6">
                          <w:pPr>
                            <w:pStyle w:val="NoSpacing"/>
                            <w:jc w:val="center"/>
                            <w:rPr>
                              <w:rFonts w:ascii="Times New Roman" w:hAnsi="Times New Roman" w:cs="Times New Roman"/>
                              <w:color w:val="595959" w:themeColor="text1" w:themeTint="A6"/>
                              <w:sz w:val="20"/>
                              <w:szCs w:val="20"/>
                            </w:rPr>
                          </w:pPr>
                          <w:sdt>
                            <w:sdtPr>
                              <w:rPr>
                                <w:rFonts w:ascii="Times New Roman" w:hAnsi="Times New Roman" w:cs="Times New Roman"/>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51FA6">
                                <w:rPr>
                                  <w:rFonts w:ascii="Times New Roman" w:hAnsi="Times New Roman" w:cs="Times New Roman"/>
                                  <w:caps/>
                                  <w:color w:val="595959" w:themeColor="text1" w:themeTint="A6"/>
                                  <w:sz w:val="20"/>
                                  <w:szCs w:val="20"/>
                                </w:rPr>
                                <w:t>University of wales, trinity st. david</w:t>
                              </w:r>
                            </w:sdtContent>
                          </w:sdt>
                        </w:p>
                      </w:txbxContent>
                    </v:textbox>
                    <w10:wrap anchorx="margin" anchory="margin"/>
                  </v:shape>
                </w:pict>
              </mc:Fallback>
            </mc:AlternateContent>
          </w:r>
        </w:p>
      </w:sdtContent>
    </w:sdt>
    <w:p w14:paraId="01EB56A4"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br w:type="page"/>
      </w:r>
    </w:p>
    <w:sdt>
      <w:sdtPr>
        <w:rPr>
          <w:rFonts w:ascii="Arial" w:eastAsiaTheme="minorHAnsi" w:hAnsi="Arial" w:cs="Arial"/>
          <w:color w:val="auto"/>
          <w:sz w:val="24"/>
          <w:szCs w:val="24"/>
          <w:lang w:val="en-GB" w:eastAsia="en-GB"/>
        </w:rPr>
        <w:id w:val="-985234487"/>
        <w:docPartObj>
          <w:docPartGallery w:val="Table of Contents"/>
          <w:docPartUnique/>
        </w:docPartObj>
      </w:sdtPr>
      <w:sdtEndPr>
        <w:rPr>
          <w:rFonts w:eastAsia="Times New Roman"/>
          <w:b/>
          <w:bCs/>
          <w:noProof/>
        </w:rPr>
      </w:sdtEndPr>
      <w:sdtContent>
        <w:p w14:paraId="3C6782CE" w14:textId="77777777" w:rsidR="00651FA6" w:rsidRPr="00651FA6" w:rsidRDefault="00651FA6" w:rsidP="00651FA6">
          <w:pPr>
            <w:pStyle w:val="TOCHeading"/>
            <w:spacing w:line="360" w:lineRule="auto"/>
            <w:rPr>
              <w:rFonts w:ascii="Arial" w:hAnsi="Arial" w:cs="Arial"/>
              <w:b/>
              <w:bCs/>
              <w:sz w:val="24"/>
              <w:szCs w:val="24"/>
            </w:rPr>
          </w:pPr>
          <w:r w:rsidRPr="00651FA6">
            <w:rPr>
              <w:rFonts w:ascii="Arial" w:hAnsi="Arial" w:cs="Arial"/>
              <w:b/>
              <w:bCs/>
              <w:sz w:val="24"/>
              <w:szCs w:val="24"/>
            </w:rPr>
            <w:t>Contents</w:t>
          </w:r>
        </w:p>
        <w:p w14:paraId="6A11FFA3" w14:textId="77777777" w:rsidR="00651FA6" w:rsidRPr="00651FA6" w:rsidRDefault="00651FA6" w:rsidP="00651FA6">
          <w:pPr>
            <w:pStyle w:val="TOC1"/>
            <w:tabs>
              <w:tab w:val="right" w:leader="dot" w:pos="9016"/>
            </w:tabs>
            <w:spacing w:line="360" w:lineRule="auto"/>
            <w:rPr>
              <w:rFonts w:ascii="Arial" w:eastAsiaTheme="minorEastAsia" w:hAnsi="Arial" w:cs="Arial"/>
              <w:noProof/>
              <w:sz w:val="24"/>
              <w:szCs w:val="24"/>
              <w:lang w:eastAsia="en-GB"/>
            </w:rPr>
          </w:pPr>
          <w:r w:rsidRPr="00651FA6">
            <w:rPr>
              <w:rFonts w:ascii="Arial" w:hAnsi="Arial" w:cs="Arial"/>
              <w:sz w:val="24"/>
              <w:szCs w:val="24"/>
            </w:rPr>
            <w:fldChar w:fldCharType="begin"/>
          </w:r>
          <w:r w:rsidRPr="00651FA6">
            <w:rPr>
              <w:rFonts w:ascii="Arial" w:hAnsi="Arial" w:cs="Arial"/>
              <w:sz w:val="24"/>
              <w:szCs w:val="24"/>
            </w:rPr>
            <w:instrText xml:space="preserve"> TOC \o "1-3" \h \z \u </w:instrText>
          </w:r>
          <w:r w:rsidRPr="00651FA6">
            <w:rPr>
              <w:rFonts w:ascii="Arial" w:hAnsi="Arial" w:cs="Arial"/>
              <w:sz w:val="24"/>
              <w:szCs w:val="24"/>
            </w:rPr>
            <w:fldChar w:fldCharType="separate"/>
          </w:r>
          <w:hyperlink w:anchor="_Toc36206226" w:history="1">
            <w:r w:rsidRPr="00651FA6">
              <w:rPr>
                <w:rStyle w:val="Hyperlink"/>
                <w:rFonts w:ascii="Arial" w:hAnsi="Arial" w:cs="Arial"/>
                <w:b/>
                <w:bCs/>
                <w:noProof/>
                <w:sz w:val="24"/>
                <w:szCs w:val="24"/>
              </w:rPr>
              <w:t>Task 1</w:t>
            </w:r>
            <w:r w:rsidRPr="00651FA6">
              <w:rPr>
                <w:rFonts w:ascii="Arial" w:hAnsi="Arial" w:cs="Arial"/>
                <w:noProof/>
                <w:webHidden/>
                <w:sz w:val="24"/>
                <w:szCs w:val="24"/>
              </w:rPr>
              <w:tab/>
            </w:r>
            <w:r w:rsidRPr="00651FA6">
              <w:rPr>
                <w:rFonts w:ascii="Arial" w:hAnsi="Arial" w:cs="Arial"/>
                <w:noProof/>
                <w:webHidden/>
                <w:sz w:val="24"/>
                <w:szCs w:val="24"/>
              </w:rPr>
              <w:fldChar w:fldCharType="begin"/>
            </w:r>
            <w:r w:rsidRPr="00651FA6">
              <w:rPr>
                <w:rFonts w:ascii="Arial" w:hAnsi="Arial" w:cs="Arial"/>
                <w:noProof/>
                <w:webHidden/>
                <w:sz w:val="24"/>
                <w:szCs w:val="24"/>
              </w:rPr>
              <w:instrText xml:space="preserve"> PAGEREF _Toc36206226 \h </w:instrText>
            </w:r>
            <w:r w:rsidRPr="00651FA6">
              <w:rPr>
                <w:rFonts w:ascii="Arial" w:hAnsi="Arial" w:cs="Arial"/>
                <w:noProof/>
                <w:webHidden/>
                <w:sz w:val="24"/>
                <w:szCs w:val="24"/>
              </w:rPr>
            </w:r>
            <w:r w:rsidRPr="00651FA6">
              <w:rPr>
                <w:rFonts w:ascii="Arial" w:hAnsi="Arial" w:cs="Arial"/>
                <w:noProof/>
                <w:webHidden/>
                <w:sz w:val="24"/>
                <w:szCs w:val="24"/>
              </w:rPr>
              <w:fldChar w:fldCharType="separate"/>
            </w:r>
            <w:r w:rsidRPr="00651FA6">
              <w:rPr>
                <w:rFonts w:ascii="Arial" w:hAnsi="Arial" w:cs="Arial"/>
                <w:noProof/>
                <w:webHidden/>
                <w:sz w:val="24"/>
                <w:szCs w:val="24"/>
              </w:rPr>
              <w:t>2</w:t>
            </w:r>
            <w:r w:rsidRPr="00651FA6">
              <w:rPr>
                <w:rFonts w:ascii="Arial" w:hAnsi="Arial" w:cs="Arial"/>
                <w:noProof/>
                <w:webHidden/>
                <w:sz w:val="24"/>
                <w:szCs w:val="24"/>
              </w:rPr>
              <w:fldChar w:fldCharType="end"/>
            </w:r>
          </w:hyperlink>
        </w:p>
        <w:p w14:paraId="4F890926" w14:textId="77777777" w:rsidR="00651FA6" w:rsidRPr="00651FA6" w:rsidRDefault="004A4950" w:rsidP="00651FA6">
          <w:pPr>
            <w:pStyle w:val="TOC1"/>
            <w:tabs>
              <w:tab w:val="right" w:leader="dot" w:pos="9016"/>
            </w:tabs>
            <w:spacing w:line="360" w:lineRule="auto"/>
            <w:rPr>
              <w:rFonts w:ascii="Arial" w:eastAsiaTheme="minorEastAsia" w:hAnsi="Arial" w:cs="Arial"/>
              <w:noProof/>
              <w:sz w:val="24"/>
              <w:szCs w:val="24"/>
              <w:lang w:eastAsia="en-GB"/>
            </w:rPr>
          </w:pPr>
          <w:hyperlink w:anchor="_Toc36206227" w:history="1">
            <w:r w:rsidR="00651FA6" w:rsidRPr="00651FA6">
              <w:rPr>
                <w:rStyle w:val="Hyperlink"/>
                <w:rFonts w:ascii="Arial" w:hAnsi="Arial" w:cs="Arial"/>
                <w:b/>
                <w:bCs/>
                <w:noProof/>
                <w:sz w:val="24"/>
                <w:szCs w:val="24"/>
              </w:rPr>
              <w:t>Task 2</w:t>
            </w:r>
            <w:r w:rsidR="00651FA6" w:rsidRPr="00651FA6">
              <w:rPr>
                <w:rFonts w:ascii="Arial" w:hAnsi="Arial" w:cs="Arial"/>
                <w:noProof/>
                <w:webHidden/>
                <w:sz w:val="24"/>
                <w:szCs w:val="24"/>
              </w:rPr>
              <w:tab/>
            </w:r>
            <w:r w:rsidR="00651FA6" w:rsidRPr="00651FA6">
              <w:rPr>
                <w:rFonts w:ascii="Arial" w:hAnsi="Arial" w:cs="Arial"/>
                <w:noProof/>
                <w:webHidden/>
                <w:sz w:val="24"/>
                <w:szCs w:val="24"/>
              </w:rPr>
              <w:fldChar w:fldCharType="begin"/>
            </w:r>
            <w:r w:rsidR="00651FA6" w:rsidRPr="00651FA6">
              <w:rPr>
                <w:rFonts w:ascii="Arial" w:hAnsi="Arial" w:cs="Arial"/>
                <w:noProof/>
                <w:webHidden/>
                <w:sz w:val="24"/>
                <w:szCs w:val="24"/>
              </w:rPr>
              <w:instrText xml:space="preserve"> PAGEREF _Toc36206227 \h </w:instrText>
            </w:r>
            <w:r w:rsidR="00651FA6" w:rsidRPr="00651FA6">
              <w:rPr>
                <w:rFonts w:ascii="Arial" w:hAnsi="Arial" w:cs="Arial"/>
                <w:noProof/>
                <w:webHidden/>
                <w:sz w:val="24"/>
                <w:szCs w:val="24"/>
              </w:rPr>
            </w:r>
            <w:r w:rsidR="00651FA6" w:rsidRPr="00651FA6">
              <w:rPr>
                <w:rFonts w:ascii="Arial" w:hAnsi="Arial" w:cs="Arial"/>
                <w:noProof/>
                <w:webHidden/>
                <w:sz w:val="24"/>
                <w:szCs w:val="24"/>
              </w:rPr>
              <w:fldChar w:fldCharType="separate"/>
            </w:r>
            <w:r w:rsidR="00651FA6" w:rsidRPr="00651FA6">
              <w:rPr>
                <w:rFonts w:ascii="Arial" w:hAnsi="Arial" w:cs="Arial"/>
                <w:noProof/>
                <w:webHidden/>
                <w:sz w:val="24"/>
                <w:szCs w:val="24"/>
              </w:rPr>
              <w:t>4</w:t>
            </w:r>
            <w:r w:rsidR="00651FA6" w:rsidRPr="00651FA6">
              <w:rPr>
                <w:rFonts w:ascii="Arial" w:hAnsi="Arial" w:cs="Arial"/>
                <w:noProof/>
                <w:webHidden/>
                <w:sz w:val="24"/>
                <w:szCs w:val="24"/>
              </w:rPr>
              <w:fldChar w:fldCharType="end"/>
            </w:r>
          </w:hyperlink>
        </w:p>
        <w:p w14:paraId="5730D716" w14:textId="77777777" w:rsidR="00651FA6" w:rsidRPr="00651FA6" w:rsidRDefault="004A4950" w:rsidP="00651FA6">
          <w:pPr>
            <w:pStyle w:val="TOC1"/>
            <w:tabs>
              <w:tab w:val="right" w:leader="dot" w:pos="9016"/>
            </w:tabs>
            <w:spacing w:line="360" w:lineRule="auto"/>
            <w:rPr>
              <w:rFonts w:ascii="Arial" w:eastAsiaTheme="minorEastAsia" w:hAnsi="Arial" w:cs="Arial"/>
              <w:noProof/>
              <w:sz w:val="24"/>
              <w:szCs w:val="24"/>
              <w:lang w:eastAsia="en-GB"/>
            </w:rPr>
          </w:pPr>
          <w:hyperlink w:anchor="_Toc36206228" w:history="1">
            <w:r w:rsidR="00651FA6" w:rsidRPr="00651FA6">
              <w:rPr>
                <w:rStyle w:val="Hyperlink"/>
                <w:rFonts w:ascii="Arial" w:hAnsi="Arial" w:cs="Arial"/>
                <w:b/>
                <w:bCs/>
                <w:noProof/>
                <w:sz w:val="24"/>
                <w:szCs w:val="24"/>
              </w:rPr>
              <w:t>Task 3</w:t>
            </w:r>
            <w:r w:rsidR="00651FA6" w:rsidRPr="00651FA6">
              <w:rPr>
                <w:rFonts w:ascii="Arial" w:hAnsi="Arial" w:cs="Arial"/>
                <w:noProof/>
                <w:webHidden/>
                <w:sz w:val="24"/>
                <w:szCs w:val="24"/>
              </w:rPr>
              <w:tab/>
            </w:r>
            <w:r w:rsidR="00651FA6" w:rsidRPr="00651FA6">
              <w:rPr>
                <w:rFonts w:ascii="Arial" w:hAnsi="Arial" w:cs="Arial"/>
                <w:noProof/>
                <w:webHidden/>
                <w:sz w:val="24"/>
                <w:szCs w:val="24"/>
              </w:rPr>
              <w:fldChar w:fldCharType="begin"/>
            </w:r>
            <w:r w:rsidR="00651FA6" w:rsidRPr="00651FA6">
              <w:rPr>
                <w:rFonts w:ascii="Arial" w:hAnsi="Arial" w:cs="Arial"/>
                <w:noProof/>
                <w:webHidden/>
                <w:sz w:val="24"/>
                <w:szCs w:val="24"/>
              </w:rPr>
              <w:instrText xml:space="preserve"> PAGEREF _Toc36206228 \h </w:instrText>
            </w:r>
            <w:r w:rsidR="00651FA6" w:rsidRPr="00651FA6">
              <w:rPr>
                <w:rFonts w:ascii="Arial" w:hAnsi="Arial" w:cs="Arial"/>
                <w:noProof/>
                <w:webHidden/>
                <w:sz w:val="24"/>
                <w:szCs w:val="24"/>
              </w:rPr>
            </w:r>
            <w:r w:rsidR="00651FA6" w:rsidRPr="00651FA6">
              <w:rPr>
                <w:rFonts w:ascii="Arial" w:hAnsi="Arial" w:cs="Arial"/>
                <w:noProof/>
                <w:webHidden/>
                <w:sz w:val="24"/>
                <w:szCs w:val="24"/>
              </w:rPr>
              <w:fldChar w:fldCharType="separate"/>
            </w:r>
            <w:r w:rsidR="00651FA6" w:rsidRPr="00651FA6">
              <w:rPr>
                <w:rFonts w:ascii="Arial" w:hAnsi="Arial" w:cs="Arial"/>
                <w:noProof/>
                <w:webHidden/>
                <w:sz w:val="24"/>
                <w:szCs w:val="24"/>
              </w:rPr>
              <w:t>6</w:t>
            </w:r>
            <w:r w:rsidR="00651FA6" w:rsidRPr="00651FA6">
              <w:rPr>
                <w:rFonts w:ascii="Arial" w:hAnsi="Arial" w:cs="Arial"/>
                <w:noProof/>
                <w:webHidden/>
                <w:sz w:val="24"/>
                <w:szCs w:val="24"/>
              </w:rPr>
              <w:fldChar w:fldCharType="end"/>
            </w:r>
          </w:hyperlink>
        </w:p>
        <w:p w14:paraId="07B8507F" w14:textId="77777777" w:rsidR="00651FA6" w:rsidRPr="00651FA6" w:rsidRDefault="004A4950" w:rsidP="00651FA6">
          <w:pPr>
            <w:pStyle w:val="TOC1"/>
            <w:tabs>
              <w:tab w:val="right" w:leader="dot" w:pos="9016"/>
            </w:tabs>
            <w:spacing w:line="360" w:lineRule="auto"/>
            <w:rPr>
              <w:rFonts w:ascii="Arial" w:eastAsiaTheme="minorEastAsia" w:hAnsi="Arial" w:cs="Arial"/>
              <w:noProof/>
              <w:sz w:val="24"/>
              <w:szCs w:val="24"/>
              <w:lang w:eastAsia="en-GB"/>
            </w:rPr>
          </w:pPr>
          <w:hyperlink w:anchor="_Toc36206229" w:history="1">
            <w:r w:rsidR="00651FA6" w:rsidRPr="00651FA6">
              <w:rPr>
                <w:rStyle w:val="Hyperlink"/>
                <w:rFonts w:ascii="Arial" w:hAnsi="Arial" w:cs="Arial"/>
                <w:b/>
                <w:bCs/>
                <w:noProof/>
                <w:sz w:val="24"/>
                <w:szCs w:val="24"/>
              </w:rPr>
              <w:t>Task 4</w:t>
            </w:r>
            <w:r w:rsidR="00651FA6" w:rsidRPr="00651FA6">
              <w:rPr>
                <w:rFonts w:ascii="Arial" w:hAnsi="Arial" w:cs="Arial"/>
                <w:noProof/>
                <w:webHidden/>
                <w:sz w:val="24"/>
                <w:szCs w:val="24"/>
              </w:rPr>
              <w:tab/>
            </w:r>
            <w:r w:rsidR="00651FA6" w:rsidRPr="00651FA6">
              <w:rPr>
                <w:rFonts w:ascii="Arial" w:hAnsi="Arial" w:cs="Arial"/>
                <w:noProof/>
                <w:webHidden/>
                <w:sz w:val="24"/>
                <w:szCs w:val="24"/>
              </w:rPr>
              <w:fldChar w:fldCharType="begin"/>
            </w:r>
            <w:r w:rsidR="00651FA6" w:rsidRPr="00651FA6">
              <w:rPr>
                <w:rFonts w:ascii="Arial" w:hAnsi="Arial" w:cs="Arial"/>
                <w:noProof/>
                <w:webHidden/>
                <w:sz w:val="24"/>
                <w:szCs w:val="24"/>
              </w:rPr>
              <w:instrText xml:space="preserve"> PAGEREF _Toc36206229 \h </w:instrText>
            </w:r>
            <w:r w:rsidR="00651FA6" w:rsidRPr="00651FA6">
              <w:rPr>
                <w:rFonts w:ascii="Arial" w:hAnsi="Arial" w:cs="Arial"/>
                <w:noProof/>
                <w:webHidden/>
                <w:sz w:val="24"/>
                <w:szCs w:val="24"/>
              </w:rPr>
            </w:r>
            <w:r w:rsidR="00651FA6" w:rsidRPr="00651FA6">
              <w:rPr>
                <w:rFonts w:ascii="Arial" w:hAnsi="Arial" w:cs="Arial"/>
                <w:noProof/>
                <w:webHidden/>
                <w:sz w:val="24"/>
                <w:szCs w:val="24"/>
              </w:rPr>
              <w:fldChar w:fldCharType="separate"/>
            </w:r>
            <w:r w:rsidR="00651FA6" w:rsidRPr="00651FA6">
              <w:rPr>
                <w:rFonts w:ascii="Arial" w:hAnsi="Arial" w:cs="Arial"/>
                <w:noProof/>
                <w:webHidden/>
                <w:sz w:val="24"/>
                <w:szCs w:val="24"/>
              </w:rPr>
              <w:t>8</w:t>
            </w:r>
            <w:r w:rsidR="00651FA6" w:rsidRPr="00651FA6">
              <w:rPr>
                <w:rFonts w:ascii="Arial" w:hAnsi="Arial" w:cs="Arial"/>
                <w:noProof/>
                <w:webHidden/>
                <w:sz w:val="24"/>
                <w:szCs w:val="24"/>
              </w:rPr>
              <w:fldChar w:fldCharType="end"/>
            </w:r>
          </w:hyperlink>
        </w:p>
        <w:p w14:paraId="44F4C206" w14:textId="77777777" w:rsidR="00651FA6" w:rsidRPr="00651FA6" w:rsidRDefault="004A4950" w:rsidP="00651FA6">
          <w:pPr>
            <w:pStyle w:val="TOC1"/>
            <w:tabs>
              <w:tab w:val="right" w:leader="dot" w:pos="9016"/>
            </w:tabs>
            <w:spacing w:line="360" w:lineRule="auto"/>
            <w:rPr>
              <w:rFonts w:ascii="Arial" w:eastAsiaTheme="minorEastAsia" w:hAnsi="Arial" w:cs="Arial"/>
              <w:noProof/>
              <w:sz w:val="24"/>
              <w:szCs w:val="24"/>
              <w:lang w:eastAsia="en-GB"/>
            </w:rPr>
          </w:pPr>
          <w:hyperlink w:anchor="_Toc36206230" w:history="1">
            <w:r w:rsidR="00651FA6" w:rsidRPr="00651FA6">
              <w:rPr>
                <w:rStyle w:val="Hyperlink"/>
                <w:rFonts w:ascii="Arial" w:hAnsi="Arial" w:cs="Arial"/>
                <w:b/>
                <w:bCs/>
                <w:noProof/>
                <w:sz w:val="24"/>
                <w:szCs w:val="24"/>
              </w:rPr>
              <w:t>Task 5</w:t>
            </w:r>
            <w:r w:rsidR="00651FA6" w:rsidRPr="00651FA6">
              <w:rPr>
                <w:rFonts w:ascii="Arial" w:hAnsi="Arial" w:cs="Arial"/>
                <w:noProof/>
                <w:webHidden/>
                <w:sz w:val="24"/>
                <w:szCs w:val="24"/>
              </w:rPr>
              <w:tab/>
            </w:r>
            <w:r w:rsidR="00651FA6" w:rsidRPr="00651FA6">
              <w:rPr>
                <w:rFonts w:ascii="Arial" w:hAnsi="Arial" w:cs="Arial"/>
                <w:noProof/>
                <w:webHidden/>
                <w:sz w:val="24"/>
                <w:szCs w:val="24"/>
              </w:rPr>
              <w:fldChar w:fldCharType="begin"/>
            </w:r>
            <w:r w:rsidR="00651FA6" w:rsidRPr="00651FA6">
              <w:rPr>
                <w:rFonts w:ascii="Arial" w:hAnsi="Arial" w:cs="Arial"/>
                <w:noProof/>
                <w:webHidden/>
                <w:sz w:val="24"/>
                <w:szCs w:val="24"/>
              </w:rPr>
              <w:instrText xml:space="preserve"> PAGEREF _Toc36206230 \h </w:instrText>
            </w:r>
            <w:r w:rsidR="00651FA6" w:rsidRPr="00651FA6">
              <w:rPr>
                <w:rFonts w:ascii="Arial" w:hAnsi="Arial" w:cs="Arial"/>
                <w:noProof/>
                <w:webHidden/>
                <w:sz w:val="24"/>
                <w:szCs w:val="24"/>
              </w:rPr>
            </w:r>
            <w:r w:rsidR="00651FA6" w:rsidRPr="00651FA6">
              <w:rPr>
                <w:rFonts w:ascii="Arial" w:hAnsi="Arial" w:cs="Arial"/>
                <w:noProof/>
                <w:webHidden/>
                <w:sz w:val="24"/>
                <w:szCs w:val="24"/>
              </w:rPr>
              <w:fldChar w:fldCharType="separate"/>
            </w:r>
            <w:r w:rsidR="00651FA6" w:rsidRPr="00651FA6">
              <w:rPr>
                <w:rFonts w:ascii="Arial" w:hAnsi="Arial" w:cs="Arial"/>
                <w:noProof/>
                <w:webHidden/>
                <w:sz w:val="24"/>
                <w:szCs w:val="24"/>
              </w:rPr>
              <w:t>10</w:t>
            </w:r>
            <w:r w:rsidR="00651FA6" w:rsidRPr="00651FA6">
              <w:rPr>
                <w:rFonts w:ascii="Arial" w:hAnsi="Arial" w:cs="Arial"/>
                <w:noProof/>
                <w:webHidden/>
                <w:sz w:val="24"/>
                <w:szCs w:val="24"/>
              </w:rPr>
              <w:fldChar w:fldCharType="end"/>
            </w:r>
          </w:hyperlink>
        </w:p>
        <w:p w14:paraId="7CC42842" w14:textId="77777777" w:rsidR="00651FA6" w:rsidRPr="00651FA6" w:rsidRDefault="004A4950" w:rsidP="00651FA6">
          <w:pPr>
            <w:pStyle w:val="TOC1"/>
            <w:tabs>
              <w:tab w:val="right" w:leader="dot" w:pos="9016"/>
            </w:tabs>
            <w:spacing w:line="360" w:lineRule="auto"/>
            <w:rPr>
              <w:rFonts w:ascii="Arial" w:eastAsiaTheme="minorEastAsia" w:hAnsi="Arial" w:cs="Arial"/>
              <w:noProof/>
              <w:sz w:val="24"/>
              <w:szCs w:val="24"/>
              <w:lang w:eastAsia="en-GB"/>
            </w:rPr>
          </w:pPr>
          <w:hyperlink w:anchor="_Toc36206231" w:history="1">
            <w:r w:rsidR="00651FA6" w:rsidRPr="00651FA6">
              <w:rPr>
                <w:rStyle w:val="Hyperlink"/>
                <w:rFonts w:ascii="Arial" w:hAnsi="Arial" w:cs="Arial"/>
                <w:b/>
                <w:bCs/>
                <w:noProof/>
                <w:sz w:val="24"/>
                <w:szCs w:val="24"/>
              </w:rPr>
              <w:t>Table Of Figures</w:t>
            </w:r>
            <w:r w:rsidR="00651FA6" w:rsidRPr="00651FA6">
              <w:rPr>
                <w:rFonts w:ascii="Arial" w:hAnsi="Arial" w:cs="Arial"/>
                <w:noProof/>
                <w:webHidden/>
                <w:sz w:val="24"/>
                <w:szCs w:val="24"/>
              </w:rPr>
              <w:tab/>
            </w:r>
            <w:r w:rsidR="00651FA6" w:rsidRPr="00651FA6">
              <w:rPr>
                <w:rFonts w:ascii="Arial" w:hAnsi="Arial" w:cs="Arial"/>
                <w:noProof/>
                <w:webHidden/>
                <w:sz w:val="24"/>
                <w:szCs w:val="24"/>
              </w:rPr>
              <w:fldChar w:fldCharType="begin"/>
            </w:r>
            <w:r w:rsidR="00651FA6" w:rsidRPr="00651FA6">
              <w:rPr>
                <w:rFonts w:ascii="Arial" w:hAnsi="Arial" w:cs="Arial"/>
                <w:noProof/>
                <w:webHidden/>
                <w:sz w:val="24"/>
                <w:szCs w:val="24"/>
              </w:rPr>
              <w:instrText xml:space="preserve"> PAGEREF _Toc36206231 \h </w:instrText>
            </w:r>
            <w:r w:rsidR="00651FA6" w:rsidRPr="00651FA6">
              <w:rPr>
                <w:rFonts w:ascii="Arial" w:hAnsi="Arial" w:cs="Arial"/>
                <w:noProof/>
                <w:webHidden/>
                <w:sz w:val="24"/>
                <w:szCs w:val="24"/>
              </w:rPr>
            </w:r>
            <w:r w:rsidR="00651FA6" w:rsidRPr="00651FA6">
              <w:rPr>
                <w:rFonts w:ascii="Arial" w:hAnsi="Arial" w:cs="Arial"/>
                <w:noProof/>
                <w:webHidden/>
                <w:sz w:val="24"/>
                <w:szCs w:val="24"/>
              </w:rPr>
              <w:fldChar w:fldCharType="separate"/>
            </w:r>
            <w:r w:rsidR="00651FA6" w:rsidRPr="00651FA6">
              <w:rPr>
                <w:rFonts w:ascii="Arial" w:hAnsi="Arial" w:cs="Arial"/>
                <w:noProof/>
                <w:webHidden/>
                <w:sz w:val="24"/>
                <w:szCs w:val="24"/>
              </w:rPr>
              <w:t>12</w:t>
            </w:r>
            <w:r w:rsidR="00651FA6" w:rsidRPr="00651FA6">
              <w:rPr>
                <w:rFonts w:ascii="Arial" w:hAnsi="Arial" w:cs="Arial"/>
                <w:noProof/>
                <w:webHidden/>
                <w:sz w:val="24"/>
                <w:szCs w:val="24"/>
              </w:rPr>
              <w:fldChar w:fldCharType="end"/>
            </w:r>
          </w:hyperlink>
        </w:p>
        <w:p w14:paraId="0C496224" w14:textId="77777777" w:rsidR="00651FA6" w:rsidRPr="00651FA6" w:rsidRDefault="004A4950" w:rsidP="00651FA6">
          <w:pPr>
            <w:pStyle w:val="TOC1"/>
            <w:tabs>
              <w:tab w:val="right" w:leader="dot" w:pos="9016"/>
            </w:tabs>
            <w:spacing w:line="360" w:lineRule="auto"/>
            <w:rPr>
              <w:rFonts w:ascii="Arial" w:eastAsiaTheme="minorEastAsia" w:hAnsi="Arial" w:cs="Arial"/>
              <w:noProof/>
              <w:sz w:val="24"/>
              <w:szCs w:val="24"/>
              <w:lang w:eastAsia="en-GB"/>
            </w:rPr>
          </w:pPr>
          <w:hyperlink w:anchor="_Toc36206232" w:history="1">
            <w:r w:rsidR="00651FA6" w:rsidRPr="00651FA6">
              <w:rPr>
                <w:rStyle w:val="Hyperlink"/>
                <w:rFonts w:ascii="Arial" w:hAnsi="Arial" w:cs="Arial"/>
                <w:b/>
                <w:bCs/>
                <w:noProof/>
                <w:sz w:val="24"/>
                <w:szCs w:val="24"/>
              </w:rPr>
              <w:t>Bibliography</w:t>
            </w:r>
            <w:r w:rsidR="00651FA6" w:rsidRPr="00651FA6">
              <w:rPr>
                <w:rFonts w:ascii="Arial" w:hAnsi="Arial" w:cs="Arial"/>
                <w:noProof/>
                <w:webHidden/>
                <w:sz w:val="24"/>
                <w:szCs w:val="24"/>
              </w:rPr>
              <w:tab/>
            </w:r>
            <w:r w:rsidR="00651FA6" w:rsidRPr="00651FA6">
              <w:rPr>
                <w:rFonts w:ascii="Arial" w:hAnsi="Arial" w:cs="Arial"/>
                <w:noProof/>
                <w:webHidden/>
                <w:sz w:val="24"/>
                <w:szCs w:val="24"/>
              </w:rPr>
              <w:fldChar w:fldCharType="begin"/>
            </w:r>
            <w:r w:rsidR="00651FA6" w:rsidRPr="00651FA6">
              <w:rPr>
                <w:rFonts w:ascii="Arial" w:hAnsi="Arial" w:cs="Arial"/>
                <w:noProof/>
                <w:webHidden/>
                <w:sz w:val="24"/>
                <w:szCs w:val="24"/>
              </w:rPr>
              <w:instrText xml:space="preserve"> PAGEREF _Toc36206232 \h </w:instrText>
            </w:r>
            <w:r w:rsidR="00651FA6" w:rsidRPr="00651FA6">
              <w:rPr>
                <w:rFonts w:ascii="Arial" w:hAnsi="Arial" w:cs="Arial"/>
                <w:noProof/>
                <w:webHidden/>
                <w:sz w:val="24"/>
                <w:szCs w:val="24"/>
              </w:rPr>
            </w:r>
            <w:r w:rsidR="00651FA6" w:rsidRPr="00651FA6">
              <w:rPr>
                <w:rFonts w:ascii="Arial" w:hAnsi="Arial" w:cs="Arial"/>
                <w:noProof/>
                <w:webHidden/>
                <w:sz w:val="24"/>
                <w:szCs w:val="24"/>
              </w:rPr>
              <w:fldChar w:fldCharType="separate"/>
            </w:r>
            <w:r w:rsidR="00651FA6" w:rsidRPr="00651FA6">
              <w:rPr>
                <w:rFonts w:ascii="Arial" w:hAnsi="Arial" w:cs="Arial"/>
                <w:noProof/>
                <w:webHidden/>
                <w:sz w:val="24"/>
                <w:szCs w:val="24"/>
              </w:rPr>
              <w:t>13</w:t>
            </w:r>
            <w:r w:rsidR="00651FA6" w:rsidRPr="00651FA6">
              <w:rPr>
                <w:rFonts w:ascii="Arial" w:hAnsi="Arial" w:cs="Arial"/>
                <w:noProof/>
                <w:webHidden/>
                <w:sz w:val="24"/>
                <w:szCs w:val="24"/>
              </w:rPr>
              <w:fldChar w:fldCharType="end"/>
            </w:r>
          </w:hyperlink>
        </w:p>
        <w:p w14:paraId="7646C3C9" w14:textId="77777777" w:rsidR="00651FA6" w:rsidRPr="00651FA6" w:rsidRDefault="00651FA6" w:rsidP="00651FA6">
          <w:pPr>
            <w:spacing w:line="360" w:lineRule="auto"/>
            <w:rPr>
              <w:rFonts w:ascii="Arial" w:hAnsi="Arial" w:cs="Arial"/>
              <w:sz w:val="24"/>
              <w:szCs w:val="24"/>
            </w:rPr>
          </w:pPr>
          <w:r w:rsidRPr="00651FA6">
            <w:rPr>
              <w:rFonts w:ascii="Arial" w:hAnsi="Arial" w:cs="Arial"/>
              <w:b/>
              <w:bCs/>
              <w:noProof/>
              <w:sz w:val="24"/>
              <w:szCs w:val="24"/>
            </w:rPr>
            <w:fldChar w:fldCharType="end"/>
          </w:r>
        </w:p>
      </w:sdtContent>
    </w:sdt>
    <w:p w14:paraId="13D1E584"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br w:type="page"/>
      </w:r>
    </w:p>
    <w:p w14:paraId="765EB737" w14:textId="77777777" w:rsidR="00651FA6" w:rsidRDefault="00651FA6" w:rsidP="00651FA6">
      <w:pPr>
        <w:pStyle w:val="Heading1"/>
        <w:spacing w:line="360" w:lineRule="auto"/>
        <w:rPr>
          <w:rFonts w:ascii="Arial" w:hAnsi="Arial" w:cs="Arial"/>
          <w:bCs/>
          <w:sz w:val="24"/>
          <w:szCs w:val="24"/>
        </w:rPr>
      </w:pPr>
      <w:bookmarkStart w:id="1" w:name="_Toc36206226"/>
      <w:r w:rsidRPr="00651FA6">
        <w:rPr>
          <w:rFonts w:ascii="Arial" w:hAnsi="Arial" w:cs="Arial"/>
          <w:bCs/>
          <w:sz w:val="24"/>
          <w:szCs w:val="24"/>
        </w:rPr>
        <w:lastRenderedPageBreak/>
        <w:t>Task 1</w:t>
      </w:r>
      <w:bookmarkEnd w:id="1"/>
    </w:p>
    <w:p w14:paraId="2AA7B703" w14:textId="77777777" w:rsidR="00651FA6" w:rsidRPr="00651FA6" w:rsidRDefault="00651FA6" w:rsidP="00651FA6"/>
    <w:p w14:paraId="7F24B5A5" w14:textId="2EDBF159" w:rsidR="00651FA6" w:rsidRPr="00651FA6" w:rsidRDefault="00173A9B" w:rsidP="00651FA6">
      <w:pPr>
        <w:spacing w:line="360" w:lineRule="auto"/>
        <w:ind w:firstLine="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3360" behindDoc="0" locked="0" layoutInCell="1" allowOverlap="1" wp14:anchorId="46C6A57E" wp14:editId="0BA79B06">
                <wp:simplePos x="0" y="0"/>
                <wp:positionH relativeFrom="column">
                  <wp:posOffset>4930460</wp:posOffset>
                </wp:positionH>
                <wp:positionV relativeFrom="paragraph">
                  <wp:posOffset>108440</wp:posOffset>
                </wp:positionV>
                <wp:extent cx="660600" cy="324360"/>
                <wp:effectExtent l="38100" t="38100" r="38100" b="44450"/>
                <wp:wrapNone/>
                <wp:docPr id="3" name="Ink 3"/>
                <wp:cNvGraphicFramePr/>
                <a:graphic xmlns:a="http://schemas.openxmlformats.org/drawingml/2006/main">
                  <a:graphicData uri="http://schemas.microsoft.com/office/word/2010/wordprocessingInk">
                    <w14:contentPart bwMode="auto" r:id="rId117">
                      <w14:nvContentPartPr>
                        <w14:cNvContentPartPr/>
                      </w14:nvContentPartPr>
                      <w14:xfrm>
                        <a:off x="0" y="0"/>
                        <a:ext cx="660600" cy="324360"/>
                      </w14:xfrm>
                    </w14:contentPart>
                  </a:graphicData>
                </a:graphic>
              </wp:anchor>
            </w:drawing>
          </mc:Choice>
          <mc:Fallback>
            <w:pict>
              <v:shape w14:anchorId="29F53B35" id="Ink 3" o:spid="_x0000_s1026" type="#_x0000_t75" style="position:absolute;margin-left:387.45pt;margin-top:7.75pt;width:53.65pt;height:27.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">
                <v:imagedata r:id="rId118" o:title=""/>
              </v:shape>
            </w:pict>
          </mc:Fallback>
        </mc:AlternateContent>
      </w:r>
      <w:r w:rsidR="00651FA6" w:rsidRPr="00651FA6">
        <w:rPr>
          <w:rFonts w:ascii="Arial" w:hAnsi="Arial" w:cs="Arial"/>
          <w:sz w:val="24"/>
          <w:szCs w:val="24"/>
        </w:rPr>
        <w:t>System life cycle refers to phases that an asset would experience through time, the phases refer to the stages of the equipment’s life cycle and how it is run.</w:t>
      </w:r>
    </w:p>
    <w:p w14:paraId="3E5966B0" w14:textId="73CE8ADD" w:rsidR="00651FA6" w:rsidRPr="00651FA6" w:rsidRDefault="0054390A" w:rsidP="00651FA6">
      <w:pPr>
        <w:spacing w:line="360" w:lineRule="auto"/>
        <w:ind w:firstLine="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4384" behindDoc="0" locked="0" layoutInCell="1" allowOverlap="1" wp14:anchorId="55B225E3" wp14:editId="23E297C2">
                <wp:simplePos x="0" y="0"/>
                <wp:positionH relativeFrom="column">
                  <wp:posOffset>368180</wp:posOffset>
                </wp:positionH>
                <wp:positionV relativeFrom="paragraph">
                  <wp:posOffset>1068540</wp:posOffset>
                </wp:positionV>
                <wp:extent cx="768600" cy="527040"/>
                <wp:effectExtent l="38100" t="38100" r="31750" b="32385"/>
                <wp:wrapNone/>
                <wp:docPr id="4" name="Ink 4"/>
                <wp:cNvGraphicFramePr/>
                <a:graphic xmlns:a="http://schemas.openxmlformats.org/drawingml/2006/main">
                  <a:graphicData uri="http://schemas.microsoft.com/office/word/2010/wordprocessingInk">
                    <w14:contentPart bwMode="auto" r:id="rId119">
                      <w14:nvContentPartPr>
                        <w14:cNvContentPartPr/>
                      </w14:nvContentPartPr>
                      <w14:xfrm>
                        <a:off x="0" y="0"/>
                        <a:ext cx="768600" cy="527040"/>
                      </w14:xfrm>
                    </w14:contentPart>
                  </a:graphicData>
                </a:graphic>
              </wp:anchor>
            </w:drawing>
          </mc:Choice>
          <mc:Fallback>
            <w:pict>
              <v:shape w14:anchorId="21992005" id="Ink 4" o:spid="_x0000_s1026" type="#_x0000_t75" style="position:absolute;margin-left:28.4pt;margin-top:83.55pt;width:61.7pt;height:42.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">
                <v:imagedata r:id="rId120" o:title=""/>
              </v:shape>
            </w:pict>
          </mc:Fallback>
        </mc:AlternateContent>
      </w:r>
      <w:r w:rsidR="00651FA6" w:rsidRPr="00651FA6">
        <w:rPr>
          <w:rFonts w:ascii="Arial" w:hAnsi="Arial" w:cs="Arial"/>
          <w:sz w:val="24"/>
          <w:szCs w:val="24"/>
        </w:rPr>
        <w:t>Firstly, is the design/research phase. The company purchasing the asset would research the market for the ideal piece of equipment. If aiming to pump crude oil, a pump that can offer this service effectively should be designed considering the equipment required, space available, finances and process requirement such as output or liquid consistency. This design and research process should ensure that the asset is correctly constructed and safe to operate while producing the desired product.</w:t>
      </w:r>
    </w:p>
    <w:p w14:paraId="06C54F93" w14:textId="502702CF" w:rsidR="00651FA6" w:rsidRPr="00651FA6" w:rsidRDefault="00E9026A" w:rsidP="00651FA6">
      <w:pPr>
        <w:spacing w:line="360" w:lineRule="auto"/>
        <w:ind w:firstLine="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81792" behindDoc="0" locked="0" layoutInCell="1" allowOverlap="1" wp14:anchorId="03A39359" wp14:editId="09F755D2">
                <wp:simplePos x="0" y="0"/>
                <wp:positionH relativeFrom="column">
                  <wp:posOffset>5416460</wp:posOffset>
                </wp:positionH>
                <wp:positionV relativeFrom="paragraph">
                  <wp:posOffset>904660</wp:posOffset>
                </wp:positionV>
                <wp:extent cx="489240" cy="267120"/>
                <wp:effectExtent l="38100" t="38100" r="31750" b="38100"/>
                <wp:wrapNone/>
                <wp:docPr id="22" name="Ink 22"/>
                <wp:cNvGraphicFramePr/>
                <a:graphic xmlns:a="http://schemas.openxmlformats.org/drawingml/2006/main">
                  <a:graphicData uri="http://schemas.microsoft.com/office/word/2010/wordprocessingInk">
                    <w14:contentPart bwMode="auto" r:id="rId121">
                      <w14:nvContentPartPr>
                        <w14:cNvContentPartPr/>
                      </w14:nvContentPartPr>
                      <w14:xfrm>
                        <a:off x="0" y="0"/>
                        <a:ext cx="489240" cy="267120"/>
                      </w14:xfrm>
                    </w14:contentPart>
                  </a:graphicData>
                </a:graphic>
              </wp:anchor>
            </w:drawing>
          </mc:Choice>
          <mc:Fallback>
            <w:pict>
              <v:shape w14:anchorId="52362EC0" id="Ink 22" o:spid="_x0000_s1026" type="#_x0000_t75" style="position:absolute;margin-left:425.9pt;margin-top:70.65pt;width:39.7pt;height:22.2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">
                <v:imagedata r:id="rId122" o:title=""/>
              </v:shape>
            </w:pict>
          </mc:Fallback>
        </mc:AlternateContent>
      </w:r>
      <w:r w:rsidR="0054390A">
        <w:rPr>
          <w:rFonts w:ascii="Arial" w:hAnsi="Arial" w:cs="Arial"/>
          <w:noProof/>
          <w:sz w:val="24"/>
          <w:szCs w:val="24"/>
        </w:rPr>
        <mc:AlternateContent>
          <mc:Choice Requires="wpi">
            <w:drawing>
              <wp:anchor distT="0" distB="0" distL="114300" distR="114300" simplePos="0" relativeHeight="251679744" behindDoc="0" locked="0" layoutInCell="1" allowOverlap="1" wp14:anchorId="75FE2B0D" wp14:editId="53144394">
                <wp:simplePos x="0" y="0"/>
                <wp:positionH relativeFrom="column">
                  <wp:posOffset>4653915</wp:posOffset>
                </wp:positionH>
                <wp:positionV relativeFrom="paragraph">
                  <wp:posOffset>2317115</wp:posOffset>
                </wp:positionV>
                <wp:extent cx="1090930" cy="327025"/>
                <wp:effectExtent l="38100" t="38100" r="39370" b="41275"/>
                <wp:wrapNone/>
                <wp:docPr id="20" name="Ink 20"/>
                <wp:cNvGraphicFramePr/>
                <a:graphic xmlns:a="http://schemas.openxmlformats.org/drawingml/2006/main">
                  <a:graphicData uri="http://schemas.microsoft.com/office/word/2010/wordprocessingInk">
                    <w14:contentPart bwMode="auto" r:id="rId123">
                      <w14:nvContentPartPr>
                        <w14:cNvContentPartPr/>
                      </w14:nvContentPartPr>
                      <w14:xfrm>
                        <a:off x="0" y="0"/>
                        <a:ext cx="1090930" cy="327025"/>
                      </w14:xfrm>
                    </w14:contentPart>
                  </a:graphicData>
                </a:graphic>
              </wp:anchor>
            </w:drawing>
          </mc:Choice>
          <mc:Fallback>
            <w:pict>
              <v:shape w14:anchorId="11D57CCA" id="Ink 20" o:spid="_x0000_s1026" type="#_x0000_t75" style="position:absolute;margin-left:365.85pt;margin-top:181.85pt;width:87.1pt;height:26.9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">
                <v:imagedata r:id="rId124" o:title=""/>
              </v:shape>
            </w:pict>
          </mc:Fallback>
        </mc:AlternateContent>
      </w:r>
      <w:r w:rsidR="00651FA6" w:rsidRPr="00651FA6">
        <w:rPr>
          <w:rFonts w:ascii="Arial" w:hAnsi="Arial" w:cs="Arial"/>
          <w:sz w:val="24"/>
          <w:szCs w:val="24"/>
        </w:rPr>
        <w:t>Purchasing and commissioning follows, after the asset is identified and purchased the equipment would be set up. Including, placing and securing the pump and connecting pipework. Once all equipment is in place, it should then be tested during pre-commissioning to ensure operability. “P</w:t>
      </w:r>
      <w:r w:rsidR="00651FA6" w:rsidRPr="00651FA6">
        <w:rPr>
          <w:rFonts w:ascii="Arial" w:hAnsi="Arial" w:cs="Arial"/>
          <w:sz w:val="24"/>
          <w:szCs w:val="24"/>
          <w:shd w:val="clear" w:color="auto" w:fill="FFFFFF"/>
        </w:rPr>
        <w:t xml:space="preserve">ump pre-commissioning, commissioning and start-up is crucial in today’s industry,” </w:t>
      </w:r>
      <w:proofErr w:type="spellStart"/>
      <w:r w:rsidR="00651FA6" w:rsidRPr="00651FA6">
        <w:rPr>
          <w:rFonts w:ascii="Arial" w:hAnsi="Arial" w:cs="Arial"/>
          <w:sz w:val="24"/>
          <w:szCs w:val="24"/>
          <w:shd w:val="clear" w:color="auto" w:fill="FFFFFF"/>
        </w:rPr>
        <w:t>Almasi</w:t>
      </w:r>
      <w:proofErr w:type="spellEnd"/>
      <w:r w:rsidR="00651FA6" w:rsidRPr="00651FA6">
        <w:rPr>
          <w:rFonts w:ascii="Arial" w:hAnsi="Arial" w:cs="Arial"/>
          <w:sz w:val="24"/>
          <w:szCs w:val="24"/>
          <w:shd w:val="clear" w:color="auto" w:fill="FFFFFF"/>
        </w:rPr>
        <w:t>, (2013).</w:t>
      </w:r>
      <w:r w:rsidR="00651FA6" w:rsidRPr="00651FA6">
        <w:rPr>
          <w:rFonts w:ascii="Arial" w:hAnsi="Arial" w:cs="Arial"/>
          <w:sz w:val="24"/>
          <w:szCs w:val="24"/>
        </w:rPr>
        <w:t xml:space="preserve"> Before the pump can be fully commissioned it must be correctly set up to avoid damaging itself or other equipment when running. </w:t>
      </w:r>
      <w:proofErr w:type="spellStart"/>
      <w:r w:rsidR="00651FA6" w:rsidRPr="00651FA6">
        <w:rPr>
          <w:rFonts w:ascii="Arial" w:hAnsi="Arial" w:cs="Arial"/>
          <w:sz w:val="24"/>
          <w:szCs w:val="24"/>
        </w:rPr>
        <w:t>Almasi</w:t>
      </w:r>
      <w:proofErr w:type="spellEnd"/>
      <w:r w:rsidR="00651FA6" w:rsidRPr="00651FA6">
        <w:rPr>
          <w:rFonts w:ascii="Arial" w:hAnsi="Arial" w:cs="Arial"/>
          <w:sz w:val="24"/>
          <w:szCs w:val="24"/>
        </w:rPr>
        <w:t xml:space="preserve"> goes on to mention pump alignment which is a key factor and how it should be carried out effectively to ensure a long operating life. “</w:t>
      </w:r>
      <w:r w:rsidR="00651FA6" w:rsidRPr="00651FA6">
        <w:rPr>
          <w:rFonts w:ascii="Arial" w:hAnsi="Arial" w:cs="Arial"/>
          <w:sz w:val="24"/>
          <w:szCs w:val="24"/>
          <w:shd w:val="clear" w:color="auto" w:fill="FFFFFF"/>
        </w:rPr>
        <w:t>Improper pump alignment can cause excessive vibration, premature wear and early failure,”</w:t>
      </w:r>
      <w:r w:rsidR="00651FA6" w:rsidRPr="00651FA6">
        <w:rPr>
          <w:rFonts w:ascii="Arial" w:hAnsi="Arial" w:cs="Arial"/>
          <w:sz w:val="24"/>
          <w:szCs w:val="24"/>
        </w:rPr>
        <w:t xml:space="preserve"> </w:t>
      </w:r>
      <w:proofErr w:type="spellStart"/>
      <w:r w:rsidR="00651FA6" w:rsidRPr="00651FA6">
        <w:rPr>
          <w:rFonts w:ascii="Arial" w:hAnsi="Arial" w:cs="Arial"/>
          <w:sz w:val="24"/>
          <w:szCs w:val="24"/>
        </w:rPr>
        <w:t>Almasi</w:t>
      </w:r>
      <w:proofErr w:type="spellEnd"/>
      <w:r w:rsidR="00651FA6" w:rsidRPr="00651FA6">
        <w:rPr>
          <w:rFonts w:ascii="Arial" w:hAnsi="Arial" w:cs="Arial"/>
          <w:sz w:val="24"/>
          <w:szCs w:val="24"/>
        </w:rPr>
        <w:t xml:space="preserve">, (2013). </w:t>
      </w:r>
    </w:p>
    <w:p w14:paraId="5A8A6183" w14:textId="5CA61899" w:rsidR="00651FA6" w:rsidRPr="00651FA6" w:rsidRDefault="00E9026A" w:rsidP="00651FA6">
      <w:pPr>
        <w:spacing w:line="360" w:lineRule="auto"/>
        <w:ind w:firstLine="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82816" behindDoc="0" locked="0" layoutInCell="1" allowOverlap="1" wp14:anchorId="78EE7B24" wp14:editId="4ABBA2FF">
                <wp:simplePos x="0" y="0"/>
                <wp:positionH relativeFrom="column">
                  <wp:posOffset>4701860</wp:posOffset>
                </wp:positionH>
                <wp:positionV relativeFrom="paragraph">
                  <wp:posOffset>2889665</wp:posOffset>
                </wp:positionV>
                <wp:extent cx="590760" cy="270360"/>
                <wp:effectExtent l="38100" t="38100" r="31750" b="34925"/>
                <wp:wrapNone/>
                <wp:docPr id="23" name="Ink 23"/>
                <wp:cNvGraphicFramePr/>
                <a:graphic xmlns:a="http://schemas.openxmlformats.org/drawingml/2006/main">
                  <a:graphicData uri="http://schemas.microsoft.com/office/word/2010/wordprocessingInk">
                    <w14:contentPart bwMode="auto" r:id="rId125">
                      <w14:nvContentPartPr>
                        <w14:cNvContentPartPr/>
                      </w14:nvContentPartPr>
                      <w14:xfrm>
                        <a:off x="0" y="0"/>
                        <a:ext cx="590760" cy="270360"/>
                      </w14:xfrm>
                    </w14:contentPart>
                  </a:graphicData>
                </a:graphic>
              </wp:anchor>
            </w:drawing>
          </mc:Choice>
          <mc:Fallback>
            <w:pict>
              <v:shape w14:anchorId="28E4DE3C" id="Ink 23" o:spid="_x0000_s1026" type="#_x0000_t75" style="position:absolute;margin-left:369.65pt;margin-top:226.95pt;width:47.7pt;height:22.5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">
                <v:imagedata r:id="rId126" o:title=""/>
              </v:shape>
            </w:pict>
          </mc:Fallback>
        </mc:AlternateContent>
      </w:r>
      <w:r>
        <w:rPr>
          <w:rFonts w:ascii="Arial" w:hAnsi="Arial" w:cs="Arial"/>
          <w:noProof/>
          <w:sz w:val="24"/>
          <w:szCs w:val="24"/>
        </w:rPr>
        <mc:AlternateContent>
          <mc:Choice Requires="wpi">
            <w:drawing>
              <wp:anchor distT="0" distB="0" distL="114300" distR="114300" simplePos="0" relativeHeight="251680768" behindDoc="0" locked="0" layoutInCell="1" allowOverlap="1" wp14:anchorId="1CA7D83C" wp14:editId="1FB0B974">
                <wp:simplePos x="0" y="0"/>
                <wp:positionH relativeFrom="column">
                  <wp:posOffset>975860</wp:posOffset>
                </wp:positionH>
                <wp:positionV relativeFrom="paragraph">
                  <wp:posOffset>330535</wp:posOffset>
                </wp:positionV>
                <wp:extent cx="541800" cy="257400"/>
                <wp:effectExtent l="38100" t="38100" r="29845" b="34925"/>
                <wp:wrapNone/>
                <wp:docPr id="21" name="Ink 21"/>
                <wp:cNvGraphicFramePr/>
                <a:graphic xmlns:a="http://schemas.openxmlformats.org/drawingml/2006/main">
                  <a:graphicData uri="http://schemas.microsoft.com/office/word/2010/wordprocessingInk">
                    <w14:contentPart bwMode="auto" r:id="rId127">
                      <w14:nvContentPartPr>
                        <w14:cNvContentPartPr/>
                      </w14:nvContentPartPr>
                      <w14:xfrm>
                        <a:off x="0" y="0"/>
                        <a:ext cx="541800" cy="257400"/>
                      </w14:xfrm>
                    </w14:contentPart>
                  </a:graphicData>
                </a:graphic>
              </wp:anchor>
            </w:drawing>
          </mc:Choice>
          <mc:Fallback>
            <w:pict>
              <v:shape w14:anchorId="7C3C31CF" id="Ink 21" o:spid="_x0000_s1026" type="#_x0000_t75" style="position:absolute;margin-left:76.05pt;margin-top:25.25pt;width:44.25pt;height:21.9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">
                <v:imagedata r:id="rId128" o:title=""/>
              </v:shape>
            </w:pict>
          </mc:Fallback>
        </mc:AlternateContent>
      </w:r>
      <w:r w:rsidR="00651FA6" w:rsidRPr="00651FA6">
        <w:rPr>
          <w:rFonts w:ascii="Arial" w:hAnsi="Arial" w:cs="Arial"/>
          <w:sz w:val="24"/>
          <w:szCs w:val="24"/>
        </w:rPr>
        <w:t xml:space="preserve">Useful life is the next phase, the largest phase of the cycle. This represents the day to day running of the equipment and over time maintenance will be required as they degrade. This equipment should then have maintenance strategies assigned to them. Different criticalities of equipment require different strategies to be followed as explained by </w:t>
      </w:r>
      <w:proofErr w:type="spellStart"/>
      <w:r w:rsidR="00651FA6" w:rsidRPr="00651FA6">
        <w:rPr>
          <w:rFonts w:ascii="Arial" w:hAnsi="Arial" w:cs="Arial"/>
          <w:sz w:val="24"/>
          <w:szCs w:val="24"/>
        </w:rPr>
        <w:t>Hanifan</w:t>
      </w:r>
      <w:proofErr w:type="spellEnd"/>
      <w:r w:rsidR="00651FA6" w:rsidRPr="00651FA6">
        <w:rPr>
          <w:rFonts w:ascii="Arial" w:hAnsi="Arial" w:cs="Arial"/>
          <w:sz w:val="24"/>
          <w:szCs w:val="24"/>
        </w:rPr>
        <w:t>, (2011). “</w:t>
      </w:r>
      <w:r w:rsidR="00651FA6" w:rsidRPr="00651FA6">
        <w:rPr>
          <w:rFonts w:ascii="Arial" w:hAnsi="Arial" w:cs="Arial"/>
          <w:sz w:val="24"/>
          <w:szCs w:val="24"/>
          <w:shd w:val="clear" w:color="auto" w:fill="FFFFFF"/>
        </w:rPr>
        <w:t xml:space="preserve">PM includes time-based inspections for assets whose consequence of failure presents enough of a risk to warrant an intrusive inspection.” Identifying planned maintenance as the ideal strategy for critical equipment to avoid risk of unplanned downtime, by planning to take it offline for a period of time to carry out any maintenance. While </w:t>
      </w:r>
      <w:proofErr w:type="spellStart"/>
      <w:r w:rsidR="00651FA6" w:rsidRPr="00651FA6">
        <w:rPr>
          <w:rFonts w:ascii="Arial" w:hAnsi="Arial" w:cs="Arial"/>
          <w:sz w:val="24"/>
          <w:szCs w:val="24"/>
          <w:shd w:val="clear" w:color="auto" w:fill="FFFFFF"/>
        </w:rPr>
        <w:t>Hanifan</w:t>
      </w:r>
      <w:proofErr w:type="spellEnd"/>
      <w:r w:rsidR="00651FA6" w:rsidRPr="00651FA6">
        <w:rPr>
          <w:rFonts w:ascii="Arial" w:hAnsi="Arial" w:cs="Arial"/>
          <w:sz w:val="24"/>
          <w:szCs w:val="24"/>
          <w:shd w:val="clear" w:color="auto" w:fill="FFFFFF"/>
        </w:rPr>
        <w:t xml:space="preserve"> (2011), also mentions condition-based maintenance and reactive maintenance programmes. “A condition monitoring program helps identify the required maintenance work and ideally allows reliability and maintenance professionals to program all required maintenance on a given piece of equipment to occur simultaneously, saving costly downtime. It allows </w:t>
      </w:r>
      <w:r w:rsidR="00651FA6" w:rsidRPr="00651FA6">
        <w:rPr>
          <w:rFonts w:ascii="Arial" w:hAnsi="Arial" w:cs="Arial"/>
          <w:sz w:val="24"/>
          <w:szCs w:val="24"/>
          <w:shd w:val="clear" w:color="auto" w:fill="FFFFFF"/>
        </w:rPr>
        <w:lastRenderedPageBreak/>
        <w:t xml:space="preserve">planners and schedulers to schedule maintenance when it is most cost-effective and </w:t>
      </w:r>
      <w:r w:rsidR="00BF5962">
        <w:rPr>
          <w:rFonts w:ascii="Arial" w:hAnsi="Arial" w:cs="Arial"/>
          <w:noProof/>
          <w:sz w:val="24"/>
          <w:szCs w:val="24"/>
        </w:rPr>
        <mc:AlternateContent>
          <mc:Choice Requires="wpi">
            <w:drawing>
              <wp:anchor distT="0" distB="0" distL="114300" distR="114300" simplePos="0" relativeHeight="251683840" behindDoc="0" locked="0" layoutInCell="1" allowOverlap="1" wp14:anchorId="6B0A87BC" wp14:editId="4EAE95B8">
                <wp:simplePos x="0" y="0"/>
                <wp:positionH relativeFrom="column">
                  <wp:posOffset>1701980</wp:posOffset>
                </wp:positionH>
                <wp:positionV relativeFrom="paragraph">
                  <wp:posOffset>288720</wp:posOffset>
                </wp:positionV>
                <wp:extent cx="498600" cy="213120"/>
                <wp:effectExtent l="25400" t="38100" r="22225" b="41275"/>
                <wp:wrapNone/>
                <wp:docPr id="24" name="Ink 24"/>
                <wp:cNvGraphicFramePr/>
                <a:graphic xmlns:a="http://schemas.openxmlformats.org/drawingml/2006/main">
                  <a:graphicData uri="http://schemas.microsoft.com/office/word/2010/wordprocessingInk">
                    <w14:contentPart bwMode="auto" r:id="rId129">
                      <w14:nvContentPartPr>
                        <w14:cNvContentPartPr/>
                      </w14:nvContentPartPr>
                      <w14:xfrm>
                        <a:off x="0" y="0"/>
                        <a:ext cx="498600" cy="213120"/>
                      </w14:xfrm>
                    </w14:contentPart>
                  </a:graphicData>
                </a:graphic>
              </wp:anchor>
            </w:drawing>
          </mc:Choice>
          <mc:Fallback>
            <w:pict>
              <v:shape w14:anchorId="1E7353B9" id="Ink 24" o:spid="_x0000_s1026" type="#_x0000_t75" style="position:absolute;margin-left:133.2pt;margin-top:21.95pt;width:40.85pt;height:18.4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">
                <v:imagedata r:id="rId130" o:title=""/>
              </v:shape>
            </w:pict>
          </mc:Fallback>
        </mc:AlternateContent>
      </w:r>
      <w:r w:rsidR="00651FA6" w:rsidRPr="00651FA6">
        <w:rPr>
          <w:rFonts w:ascii="Arial" w:hAnsi="Arial" w:cs="Arial"/>
          <w:sz w:val="24"/>
          <w:szCs w:val="24"/>
          <w:shd w:val="clear" w:color="auto" w:fill="FFFFFF"/>
        </w:rPr>
        <w:t>precedes functional failure.” Stating that condition monitoring allows the asset to stay online to avoid downtime while also identifying when would be best to take the asset offline for maintenance, rather than doing it via a set of periodic intervals. “Reactive Maintenance is maintenance performed after a failure or after an obvious, unforeseen threat of immediate failure. Running machines in run-to-failure (RTF) mode is a strategy for assets where the consequence of failure, is so low that it makes sense to allow the asset to fail in lieu of spending value maintenance time doing PM tasks.” In regard to the pump, reactive maintenance strategies would be unwise as you are waiting for a failure to occur before carrying out maintenance, which could then be catastrophic to the pump and other equipment. While a mixture of preventative and condition monitoring would be best to follow.</w:t>
      </w:r>
    </w:p>
    <w:p w14:paraId="09CBD7C1" w14:textId="4029FE73" w:rsidR="00651FA6" w:rsidRPr="00651FA6" w:rsidRDefault="00BF5962" w:rsidP="00651FA6">
      <w:pPr>
        <w:spacing w:line="360" w:lineRule="auto"/>
        <w:ind w:firstLine="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85888" behindDoc="0" locked="0" layoutInCell="1" allowOverlap="1" wp14:anchorId="26136642" wp14:editId="3FF62316">
                <wp:simplePos x="0" y="0"/>
                <wp:positionH relativeFrom="column">
                  <wp:posOffset>3865220</wp:posOffset>
                </wp:positionH>
                <wp:positionV relativeFrom="paragraph">
                  <wp:posOffset>928230</wp:posOffset>
                </wp:positionV>
                <wp:extent cx="494280" cy="292320"/>
                <wp:effectExtent l="38100" t="38100" r="26670" b="38100"/>
                <wp:wrapNone/>
                <wp:docPr id="26" name="Ink 26"/>
                <wp:cNvGraphicFramePr/>
                <a:graphic xmlns:a="http://schemas.openxmlformats.org/drawingml/2006/main">
                  <a:graphicData uri="http://schemas.microsoft.com/office/word/2010/wordprocessingInk">
                    <w14:contentPart bwMode="auto" r:id="rId131">
                      <w14:nvContentPartPr>
                        <w14:cNvContentPartPr/>
                      </w14:nvContentPartPr>
                      <w14:xfrm>
                        <a:off x="0" y="0"/>
                        <a:ext cx="494280" cy="292320"/>
                      </w14:xfrm>
                    </w14:contentPart>
                  </a:graphicData>
                </a:graphic>
              </wp:anchor>
            </w:drawing>
          </mc:Choice>
          <mc:Fallback>
            <w:pict>
              <v:shape w14:anchorId="69C34DF1" id="Ink 26" o:spid="_x0000_s1026" type="#_x0000_t75" style="position:absolute;margin-left:303.55pt;margin-top:72.3pt;width:40.5pt;height:24.6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">
                <v:imagedata r:id="rId132" o:title=""/>
              </v:shape>
            </w:pict>
          </mc:Fallback>
        </mc:AlternateContent>
      </w:r>
      <w:r>
        <w:rPr>
          <w:rFonts w:ascii="Arial" w:hAnsi="Arial" w:cs="Arial"/>
          <w:noProof/>
          <w:sz w:val="24"/>
          <w:szCs w:val="24"/>
        </w:rPr>
        <mc:AlternateContent>
          <mc:Choice Requires="wpi">
            <w:drawing>
              <wp:anchor distT="0" distB="0" distL="114300" distR="114300" simplePos="0" relativeHeight="251684864" behindDoc="0" locked="0" layoutInCell="1" allowOverlap="1" wp14:anchorId="355132A3" wp14:editId="208350A8">
                <wp:simplePos x="0" y="0"/>
                <wp:positionH relativeFrom="column">
                  <wp:posOffset>4860620</wp:posOffset>
                </wp:positionH>
                <wp:positionV relativeFrom="paragraph">
                  <wp:posOffset>134590</wp:posOffset>
                </wp:positionV>
                <wp:extent cx="524160" cy="308160"/>
                <wp:effectExtent l="38100" t="38100" r="22225" b="34925"/>
                <wp:wrapNone/>
                <wp:docPr id="25" name="Ink 25"/>
                <wp:cNvGraphicFramePr/>
                <a:graphic xmlns:a="http://schemas.openxmlformats.org/drawingml/2006/main">
                  <a:graphicData uri="http://schemas.microsoft.com/office/word/2010/wordprocessingInk">
                    <w14:contentPart bwMode="auto" r:id="rId133">
                      <w14:nvContentPartPr>
                        <w14:cNvContentPartPr/>
                      </w14:nvContentPartPr>
                      <w14:xfrm>
                        <a:off x="0" y="0"/>
                        <a:ext cx="524160" cy="308160"/>
                      </w14:xfrm>
                    </w14:contentPart>
                  </a:graphicData>
                </a:graphic>
              </wp:anchor>
            </w:drawing>
          </mc:Choice>
          <mc:Fallback>
            <w:pict>
              <v:shape w14:anchorId="7D6ACB5D" id="Ink 25" o:spid="_x0000_s1026" type="#_x0000_t75" style="position:absolute;margin-left:382.15pt;margin-top:10pt;width:42.45pt;height:25.4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">
                <v:imagedata r:id="rId134" o:title=""/>
              </v:shape>
            </w:pict>
          </mc:Fallback>
        </mc:AlternateContent>
      </w:r>
      <w:r w:rsidR="00651FA6" w:rsidRPr="00651FA6">
        <w:rPr>
          <w:rFonts w:ascii="Arial" w:hAnsi="Arial" w:cs="Arial"/>
          <w:sz w:val="24"/>
          <w:szCs w:val="24"/>
        </w:rPr>
        <w:t>After useful life, the cycle may revert back to the beginning via the design phase. This could be due to an upgrade taking place, due to lack of efficiency. The research phase would begin again as engineers look to solve the problem by searching the market for a replacement pump which is more efficient to the task in hand. This would then be implemented and commissioned for the equipment to then enter the useful life and maintenance sector of the cycle.</w:t>
      </w:r>
    </w:p>
    <w:p w14:paraId="6C20AF92" w14:textId="49A70388" w:rsidR="00651FA6" w:rsidRPr="00651FA6" w:rsidRDefault="00BF5962" w:rsidP="00651FA6">
      <w:pPr>
        <w:spacing w:line="360" w:lineRule="auto"/>
        <w:ind w:firstLine="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04320" behindDoc="0" locked="0" layoutInCell="1" allowOverlap="1" wp14:anchorId="273F5BFD" wp14:editId="522B2B40">
                <wp:simplePos x="0" y="0"/>
                <wp:positionH relativeFrom="column">
                  <wp:posOffset>5819660</wp:posOffset>
                </wp:positionH>
                <wp:positionV relativeFrom="paragraph">
                  <wp:posOffset>970815</wp:posOffset>
                </wp:positionV>
                <wp:extent cx="111600" cy="16200"/>
                <wp:effectExtent l="38100" t="38100" r="28575" b="34925"/>
                <wp:wrapNone/>
                <wp:docPr id="76" name="Ink 76"/>
                <wp:cNvGraphicFramePr/>
                <a:graphic xmlns:a="http://schemas.openxmlformats.org/drawingml/2006/main">
                  <a:graphicData uri="http://schemas.microsoft.com/office/word/2010/wordprocessingInk">
                    <w14:contentPart bwMode="auto" r:id="rId135">
                      <w14:nvContentPartPr>
                        <w14:cNvContentPartPr/>
                      </w14:nvContentPartPr>
                      <w14:xfrm>
                        <a:off x="0" y="0"/>
                        <a:ext cx="111600" cy="16200"/>
                      </w14:xfrm>
                    </w14:contentPart>
                  </a:graphicData>
                </a:graphic>
              </wp:anchor>
            </w:drawing>
          </mc:Choice>
          <mc:Fallback>
            <w:pict>
              <v:shape w14:anchorId="76161FE7" id="Ink 76" o:spid="_x0000_s1026" type="#_x0000_t75" style="position:absolute;margin-left:457.65pt;margin-top:75.85pt;width:10.05pt;height:2.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">
                <v:imagedata r:id="rId136" o:title=""/>
              </v:shape>
            </w:pict>
          </mc:Fallback>
        </mc:AlternateContent>
      </w:r>
      <w:r>
        <w:rPr>
          <w:rFonts w:ascii="Arial" w:hAnsi="Arial" w:cs="Arial"/>
          <w:noProof/>
          <w:sz w:val="24"/>
          <w:szCs w:val="24"/>
        </w:rPr>
        <mc:AlternateContent>
          <mc:Choice Requires="wpi">
            <w:drawing>
              <wp:anchor distT="0" distB="0" distL="114300" distR="114300" simplePos="0" relativeHeight="251703296" behindDoc="0" locked="0" layoutInCell="1" allowOverlap="1" wp14:anchorId="091623B8" wp14:editId="0FC1720A">
                <wp:simplePos x="0" y="0"/>
                <wp:positionH relativeFrom="column">
                  <wp:posOffset>5820020</wp:posOffset>
                </wp:positionH>
                <wp:positionV relativeFrom="paragraph">
                  <wp:posOffset>916815</wp:posOffset>
                </wp:positionV>
                <wp:extent cx="73080" cy="140040"/>
                <wp:effectExtent l="38100" t="38100" r="28575" b="38100"/>
                <wp:wrapNone/>
                <wp:docPr id="75" name="Ink 75"/>
                <wp:cNvGraphicFramePr/>
                <a:graphic xmlns:a="http://schemas.openxmlformats.org/drawingml/2006/main">
                  <a:graphicData uri="http://schemas.microsoft.com/office/word/2010/wordprocessingInk">
                    <w14:contentPart bwMode="auto" r:id="rId137">
                      <w14:nvContentPartPr>
                        <w14:cNvContentPartPr/>
                      </w14:nvContentPartPr>
                      <w14:xfrm>
                        <a:off x="0" y="0"/>
                        <a:ext cx="73080" cy="140040"/>
                      </w14:xfrm>
                    </w14:contentPart>
                  </a:graphicData>
                </a:graphic>
              </wp:anchor>
            </w:drawing>
          </mc:Choice>
          <mc:Fallback>
            <w:pict>
              <v:shape w14:anchorId="5D1FEF53" id="Ink 75" o:spid="_x0000_s1026" type="#_x0000_t75" style="position:absolute;margin-left:457.65pt;margin-top:71.6pt;width:6.95pt;height:12.2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">
                <v:imagedata r:id="rId138" o:title=""/>
              </v:shape>
            </w:pict>
          </mc:Fallback>
        </mc:AlternateContent>
      </w:r>
      <w:r>
        <w:rPr>
          <w:rFonts w:ascii="Arial" w:hAnsi="Arial" w:cs="Arial"/>
          <w:noProof/>
          <w:sz w:val="24"/>
          <w:szCs w:val="24"/>
        </w:rPr>
        <mc:AlternateContent>
          <mc:Choice Requires="wpi">
            <w:drawing>
              <wp:anchor distT="0" distB="0" distL="114300" distR="114300" simplePos="0" relativeHeight="251702272" behindDoc="0" locked="0" layoutInCell="1" allowOverlap="1" wp14:anchorId="7D77938B" wp14:editId="68A5846B">
                <wp:simplePos x="0" y="0"/>
                <wp:positionH relativeFrom="column">
                  <wp:posOffset>5677100</wp:posOffset>
                </wp:positionH>
                <wp:positionV relativeFrom="paragraph">
                  <wp:posOffset>930135</wp:posOffset>
                </wp:positionV>
                <wp:extent cx="146160" cy="139320"/>
                <wp:effectExtent l="38100" t="25400" r="31750" b="38735"/>
                <wp:wrapNone/>
                <wp:docPr id="74" name="Ink 74"/>
                <wp:cNvGraphicFramePr/>
                <a:graphic xmlns:a="http://schemas.openxmlformats.org/drawingml/2006/main">
                  <a:graphicData uri="http://schemas.microsoft.com/office/word/2010/wordprocessingInk">
                    <w14:contentPart bwMode="auto" r:id="rId139">
                      <w14:nvContentPartPr>
                        <w14:cNvContentPartPr/>
                      </w14:nvContentPartPr>
                      <w14:xfrm>
                        <a:off x="0" y="0"/>
                        <a:ext cx="146160" cy="139320"/>
                      </w14:xfrm>
                    </w14:contentPart>
                  </a:graphicData>
                </a:graphic>
              </wp:anchor>
            </w:drawing>
          </mc:Choice>
          <mc:Fallback>
            <w:pict>
              <v:shape w14:anchorId="44183915" id="Ink 74" o:spid="_x0000_s1026" type="#_x0000_t75" style="position:absolute;margin-left:446.4pt;margin-top:72.65pt;width:12.7pt;height:12.1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">
                <v:imagedata r:id="rId140" o:title=""/>
              </v:shape>
            </w:pict>
          </mc:Fallback>
        </mc:AlternateContent>
      </w:r>
      <w:r>
        <w:rPr>
          <w:rFonts w:ascii="Arial" w:hAnsi="Arial" w:cs="Arial"/>
          <w:noProof/>
          <w:sz w:val="24"/>
          <w:szCs w:val="24"/>
        </w:rPr>
        <mc:AlternateContent>
          <mc:Choice Requires="wpi">
            <w:drawing>
              <wp:anchor distT="0" distB="0" distL="114300" distR="114300" simplePos="0" relativeHeight="251701248" behindDoc="0" locked="0" layoutInCell="1" allowOverlap="1" wp14:anchorId="4074E43D" wp14:editId="554F3AD1">
                <wp:simplePos x="0" y="0"/>
                <wp:positionH relativeFrom="column">
                  <wp:posOffset>5559380</wp:posOffset>
                </wp:positionH>
                <wp:positionV relativeFrom="paragraph">
                  <wp:posOffset>1002495</wp:posOffset>
                </wp:positionV>
                <wp:extent cx="130680" cy="222480"/>
                <wp:effectExtent l="38100" t="38100" r="34925" b="31750"/>
                <wp:wrapNone/>
                <wp:docPr id="73" name="Ink 73"/>
                <wp:cNvGraphicFramePr/>
                <a:graphic xmlns:a="http://schemas.openxmlformats.org/drawingml/2006/main">
                  <a:graphicData uri="http://schemas.microsoft.com/office/word/2010/wordprocessingInk">
                    <w14:contentPart bwMode="auto" r:id="rId141">
                      <w14:nvContentPartPr>
                        <w14:cNvContentPartPr/>
                      </w14:nvContentPartPr>
                      <w14:xfrm>
                        <a:off x="0" y="0"/>
                        <a:ext cx="130680" cy="222480"/>
                      </w14:xfrm>
                    </w14:contentPart>
                  </a:graphicData>
                </a:graphic>
              </wp:anchor>
            </w:drawing>
          </mc:Choice>
          <mc:Fallback>
            <w:pict>
              <v:shape w14:anchorId="14C90B02" id="Ink 73" o:spid="_x0000_s1026" type="#_x0000_t75" style="position:absolute;margin-left:437.15pt;margin-top:78.35pt;width:11.5pt;height:18.7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">
                <v:imagedata r:id="rId142" o:title=""/>
              </v:shape>
            </w:pict>
          </mc:Fallback>
        </mc:AlternateContent>
      </w:r>
      <w:r>
        <w:rPr>
          <w:rFonts w:ascii="Arial" w:hAnsi="Arial" w:cs="Arial"/>
          <w:noProof/>
          <w:sz w:val="24"/>
          <w:szCs w:val="24"/>
        </w:rPr>
        <mc:AlternateContent>
          <mc:Choice Requires="wpi">
            <w:drawing>
              <wp:anchor distT="0" distB="0" distL="114300" distR="114300" simplePos="0" relativeHeight="251700224" behindDoc="0" locked="0" layoutInCell="1" allowOverlap="1" wp14:anchorId="52F8E355" wp14:editId="0D7CE230">
                <wp:simplePos x="0" y="0"/>
                <wp:positionH relativeFrom="column">
                  <wp:posOffset>5479820</wp:posOffset>
                </wp:positionH>
                <wp:positionV relativeFrom="paragraph">
                  <wp:posOffset>1034175</wp:posOffset>
                </wp:positionV>
                <wp:extent cx="51120" cy="47880"/>
                <wp:effectExtent l="25400" t="38100" r="38100" b="28575"/>
                <wp:wrapNone/>
                <wp:docPr id="72" name="Ink 72"/>
                <wp:cNvGraphicFramePr/>
                <a:graphic xmlns:a="http://schemas.openxmlformats.org/drawingml/2006/main">
                  <a:graphicData uri="http://schemas.microsoft.com/office/word/2010/wordprocessingInk">
                    <w14:contentPart bwMode="auto" r:id="rId143">
                      <w14:nvContentPartPr>
                        <w14:cNvContentPartPr/>
                      </w14:nvContentPartPr>
                      <w14:xfrm>
                        <a:off x="0" y="0"/>
                        <a:ext cx="51120" cy="47880"/>
                      </w14:xfrm>
                    </w14:contentPart>
                  </a:graphicData>
                </a:graphic>
              </wp:anchor>
            </w:drawing>
          </mc:Choice>
          <mc:Fallback>
            <w:pict>
              <v:shape w14:anchorId="6BD8C678" id="Ink 72" o:spid="_x0000_s1026" type="#_x0000_t75" style="position:absolute;margin-left:430.9pt;margin-top:80.85pt;width:5.25pt;height:4.9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">
                <v:imagedata r:id="rId144" o:title=""/>
              </v:shape>
            </w:pict>
          </mc:Fallback>
        </mc:AlternateContent>
      </w:r>
      <w:r>
        <w:rPr>
          <w:rFonts w:ascii="Arial" w:hAnsi="Arial" w:cs="Arial"/>
          <w:noProof/>
          <w:sz w:val="24"/>
          <w:szCs w:val="24"/>
        </w:rPr>
        <mc:AlternateContent>
          <mc:Choice Requires="wpi">
            <w:drawing>
              <wp:anchor distT="0" distB="0" distL="114300" distR="114300" simplePos="0" relativeHeight="251699200" behindDoc="0" locked="0" layoutInCell="1" allowOverlap="1" wp14:anchorId="210C90CE" wp14:editId="55427F3C">
                <wp:simplePos x="0" y="0"/>
                <wp:positionH relativeFrom="column">
                  <wp:posOffset>5397380</wp:posOffset>
                </wp:positionH>
                <wp:positionV relativeFrom="paragraph">
                  <wp:posOffset>1002495</wp:posOffset>
                </wp:positionV>
                <wp:extent cx="60840" cy="120960"/>
                <wp:effectExtent l="38100" t="38100" r="28575" b="31750"/>
                <wp:wrapNone/>
                <wp:docPr id="71" name="Ink 71"/>
                <wp:cNvGraphicFramePr/>
                <a:graphic xmlns:a="http://schemas.openxmlformats.org/drawingml/2006/main">
                  <a:graphicData uri="http://schemas.microsoft.com/office/word/2010/wordprocessingInk">
                    <w14:contentPart bwMode="auto" r:id="rId145">
                      <w14:nvContentPartPr>
                        <w14:cNvContentPartPr/>
                      </w14:nvContentPartPr>
                      <w14:xfrm>
                        <a:off x="0" y="0"/>
                        <a:ext cx="60840" cy="120960"/>
                      </w14:xfrm>
                    </w14:contentPart>
                  </a:graphicData>
                </a:graphic>
              </wp:anchor>
            </w:drawing>
          </mc:Choice>
          <mc:Fallback>
            <w:pict>
              <v:shape w14:anchorId="367BF559" id="Ink 71" o:spid="_x0000_s1026" type="#_x0000_t75" style="position:absolute;margin-left:424.4pt;margin-top:78.35pt;width:6pt;height:10.7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">
                <v:imagedata r:id="rId146" o:title=""/>
              </v:shape>
            </w:pict>
          </mc:Fallback>
        </mc:AlternateContent>
      </w:r>
      <w:r>
        <w:rPr>
          <w:rFonts w:ascii="Arial" w:hAnsi="Arial" w:cs="Arial"/>
          <w:noProof/>
          <w:sz w:val="24"/>
          <w:szCs w:val="24"/>
        </w:rPr>
        <mc:AlternateContent>
          <mc:Choice Requires="wpi">
            <w:drawing>
              <wp:anchor distT="0" distB="0" distL="114300" distR="114300" simplePos="0" relativeHeight="251698176" behindDoc="0" locked="0" layoutInCell="1" allowOverlap="1" wp14:anchorId="643A35E5" wp14:editId="6A84D63A">
                <wp:simplePos x="0" y="0"/>
                <wp:positionH relativeFrom="column">
                  <wp:posOffset>5270300</wp:posOffset>
                </wp:positionH>
                <wp:positionV relativeFrom="paragraph">
                  <wp:posOffset>1046775</wp:posOffset>
                </wp:positionV>
                <wp:extent cx="124200" cy="98640"/>
                <wp:effectExtent l="38100" t="38100" r="0" b="41275"/>
                <wp:wrapNone/>
                <wp:docPr id="70" name="Ink 70"/>
                <wp:cNvGraphicFramePr/>
                <a:graphic xmlns:a="http://schemas.openxmlformats.org/drawingml/2006/main">
                  <a:graphicData uri="http://schemas.microsoft.com/office/word/2010/wordprocessingInk">
                    <w14:contentPart bwMode="auto" r:id="rId147">
                      <w14:nvContentPartPr>
                        <w14:cNvContentPartPr/>
                      </w14:nvContentPartPr>
                      <w14:xfrm>
                        <a:off x="0" y="0"/>
                        <a:ext cx="124200" cy="98640"/>
                      </w14:xfrm>
                    </w14:contentPart>
                  </a:graphicData>
                </a:graphic>
              </wp:anchor>
            </w:drawing>
          </mc:Choice>
          <mc:Fallback>
            <w:pict>
              <v:shape w14:anchorId="30F43566" id="Ink 70" o:spid="_x0000_s1026" type="#_x0000_t75" style="position:absolute;margin-left:414.4pt;margin-top:81.85pt;width:11pt;height:8.9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">
                <v:imagedata r:id="rId148" o:title=""/>
              </v:shape>
            </w:pict>
          </mc:Fallback>
        </mc:AlternateContent>
      </w:r>
      <w:r>
        <w:rPr>
          <w:rFonts w:ascii="Arial" w:hAnsi="Arial" w:cs="Arial"/>
          <w:noProof/>
          <w:sz w:val="24"/>
          <w:szCs w:val="24"/>
        </w:rPr>
        <mc:AlternateContent>
          <mc:Choice Requires="wpi">
            <w:drawing>
              <wp:anchor distT="0" distB="0" distL="114300" distR="114300" simplePos="0" relativeHeight="251697152" behindDoc="0" locked="0" layoutInCell="1" allowOverlap="1" wp14:anchorId="7800A785" wp14:editId="5A259BA6">
                <wp:simplePos x="0" y="0"/>
                <wp:positionH relativeFrom="column">
                  <wp:posOffset>5232140</wp:posOffset>
                </wp:positionH>
                <wp:positionV relativeFrom="paragraph">
                  <wp:posOffset>1024815</wp:posOffset>
                </wp:positionV>
                <wp:extent cx="35280" cy="124200"/>
                <wp:effectExtent l="38100" t="38100" r="41275" b="28575"/>
                <wp:wrapNone/>
                <wp:docPr id="69" name="Ink 69"/>
                <wp:cNvGraphicFramePr/>
                <a:graphic xmlns:a="http://schemas.openxmlformats.org/drawingml/2006/main">
                  <a:graphicData uri="http://schemas.microsoft.com/office/word/2010/wordprocessingInk">
                    <w14:contentPart bwMode="auto" r:id="rId149">
                      <w14:nvContentPartPr>
                        <w14:cNvContentPartPr/>
                      </w14:nvContentPartPr>
                      <w14:xfrm>
                        <a:off x="0" y="0"/>
                        <a:ext cx="35280" cy="124200"/>
                      </w14:xfrm>
                    </w14:contentPart>
                  </a:graphicData>
                </a:graphic>
              </wp:anchor>
            </w:drawing>
          </mc:Choice>
          <mc:Fallback>
            <w:pict>
              <v:shape w14:anchorId="3BB2AA7C" id="Ink 69" o:spid="_x0000_s1026" type="#_x0000_t75" style="position:absolute;margin-left:411.4pt;margin-top:80.1pt;width:4pt;height:11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">
                <v:imagedata r:id="rId150" o:title=""/>
              </v:shape>
            </w:pict>
          </mc:Fallback>
        </mc:AlternateContent>
      </w:r>
      <w:r>
        <w:rPr>
          <w:rFonts w:ascii="Arial" w:hAnsi="Arial" w:cs="Arial"/>
          <w:noProof/>
          <w:sz w:val="24"/>
          <w:szCs w:val="24"/>
        </w:rPr>
        <mc:AlternateContent>
          <mc:Choice Requires="wpi">
            <w:drawing>
              <wp:anchor distT="0" distB="0" distL="114300" distR="114300" simplePos="0" relativeHeight="251696128" behindDoc="0" locked="0" layoutInCell="1" allowOverlap="1" wp14:anchorId="69DE81E6" wp14:editId="5ACD154E">
                <wp:simplePos x="0" y="0"/>
                <wp:positionH relativeFrom="column">
                  <wp:posOffset>5603660</wp:posOffset>
                </wp:positionH>
                <wp:positionV relativeFrom="paragraph">
                  <wp:posOffset>691455</wp:posOffset>
                </wp:positionV>
                <wp:extent cx="117720" cy="165600"/>
                <wp:effectExtent l="38100" t="38100" r="34925" b="38100"/>
                <wp:wrapNone/>
                <wp:docPr id="68" name="Ink 68"/>
                <wp:cNvGraphicFramePr/>
                <a:graphic xmlns:a="http://schemas.openxmlformats.org/drawingml/2006/main">
                  <a:graphicData uri="http://schemas.microsoft.com/office/word/2010/wordprocessingInk">
                    <w14:contentPart bwMode="auto" r:id="rId151">
                      <w14:nvContentPartPr>
                        <w14:cNvContentPartPr/>
                      </w14:nvContentPartPr>
                      <w14:xfrm>
                        <a:off x="0" y="0"/>
                        <a:ext cx="117720" cy="165600"/>
                      </w14:xfrm>
                    </w14:contentPart>
                  </a:graphicData>
                </a:graphic>
              </wp:anchor>
            </w:drawing>
          </mc:Choice>
          <mc:Fallback>
            <w:pict>
              <v:shape w14:anchorId="4761341C" id="Ink 68" o:spid="_x0000_s1026" type="#_x0000_t75" style="position:absolute;margin-left:440.65pt;margin-top:53.85pt;width:10.45pt;height:14.2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">
                <v:imagedata r:id="rId152" o:title=""/>
              </v:shape>
            </w:pict>
          </mc:Fallback>
        </mc:AlternateContent>
      </w:r>
      <w:r>
        <w:rPr>
          <w:rFonts w:ascii="Arial" w:hAnsi="Arial" w:cs="Arial"/>
          <w:noProof/>
          <w:sz w:val="24"/>
          <w:szCs w:val="24"/>
        </w:rPr>
        <mc:AlternateContent>
          <mc:Choice Requires="wpi">
            <w:drawing>
              <wp:anchor distT="0" distB="0" distL="114300" distR="114300" simplePos="0" relativeHeight="251695104" behindDoc="0" locked="0" layoutInCell="1" allowOverlap="1" wp14:anchorId="73E606C0" wp14:editId="024905E6">
                <wp:simplePos x="0" y="0"/>
                <wp:positionH relativeFrom="column">
                  <wp:posOffset>5178140</wp:posOffset>
                </wp:positionH>
                <wp:positionV relativeFrom="paragraph">
                  <wp:posOffset>743655</wp:posOffset>
                </wp:positionV>
                <wp:extent cx="225720" cy="173160"/>
                <wp:effectExtent l="38100" t="38100" r="0" b="30480"/>
                <wp:wrapNone/>
                <wp:docPr id="67" name="Ink 67"/>
                <wp:cNvGraphicFramePr/>
                <a:graphic xmlns:a="http://schemas.openxmlformats.org/drawingml/2006/main">
                  <a:graphicData uri="http://schemas.microsoft.com/office/word/2010/wordprocessingInk">
                    <w14:contentPart bwMode="auto" r:id="rId153">
                      <w14:nvContentPartPr>
                        <w14:cNvContentPartPr/>
                      </w14:nvContentPartPr>
                      <w14:xfrm>
                        <a:off x="0" y="0"/>
                        <a:ext cx="225720" cy="173160"/>
                      </w14:xfrm>
                    </w14:contentPart>
                  </a:graphicData>
                </a:graphic>
              </wp:anchor>
            </w:drawing>
          </mc:Choice>
          <mc:Fallback>
            <w:pict>
              <v:shape w14:anchorId="14D96C64" id="Ink 67" o:spid="_x0000_s1026" type="#_x0000_t75" style="position:absolute;margin-left:407.15pt;margin-top:57.95pt;width:18.95pt;height:14.9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">
                <v:imagedata r:id="rId154" o:title=""/>
              </v:shape>
            </w:pict>
          </mc:Fallback>
        </mc:AlternateContent>
      </w:r>
      <w:r>
        <w:rPr>
          <w:rFonts w:ascii="Arial" w:hAnsi="Arial" w:cs="Arial"/>
          <w:noProof/>
          <w:sz w:val="24"/>
          <w:szCs w:val="24"/>
        </w:rPr>
        <mc:AlternateContent>
          <mc:Choice Requires="wpi">
            <w:drawing>
              <wp:anchor distT="0" distB="0" distL="114300" distR="114300" simplePos="0" relativeHeight="251694080" behindDoc="0" locked="0" layoutInCell="1" allowOverlap="1" wp14:anchorId="35250186" wp14:editId="086B1043">
                <wp:simplePos x="0" y="0"/>
                <wp:positionH relativeFrom="column">
                  <wp:posOffset>5064020</wp:posOffset>
                </wp:positionH>
                <wp:positionV relativeFrom="paragraph">
                  <wp:posOffset>805935</wp:posOffset>
                </wp:positionV>
                <wp:extent cx="98640" cy="190440"/>
                <wp:effectExtent l="38100" t="38100" r="0" b="38735"/>
                <wp:wrapNone/>
                <wp:docPr id="66" name="Ink 66"/>
                <wp:cNvGraphicFramePr/>
                <a:graphic xmlns:a="http://schemas.openxmlformats.org/drawingml/2006/main">
                  <a:graphicData uri="http://schemas.microsoft.com/office/word/2010/wordprocessingInk">
                    <w14:contentPart bwMode="auto" r:id="rId155">
                      <w14:nvContentPartPr>
                        <w14:cNvContentPartPr/>
                      </w14:nvContentPartPr>
                      <w14:xfrm>
                        <a:off x="0" y="0"/>
                        <a:ext cx="98640" cy="190440"/>
                      </w14:xfrm>
                    </w14:contentPart>
                  </a:graphicData>
                </a:graphic>
              </wp:anchor>
            </w:drawing>
          </mc:Choice>
          <mc:Fallback>
            <w:pict>
              <v:shape w14:anchorId="6750CAD5" id="Ink 66" o:spid="_x0000_s1026" type="#_x0000_t75" style="position:absolute;margin-left:398.15pt;margin-top:62.85pt;width:8.95pt;height:16.2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">
                <v:imagedata r:id="rId156" o:title=""/>
              </v:shape>
            </w:pict>
          </mc:Fallback>
        </mc:AlternateContent>
      </w:r>
      <w:r>
        <w:rPr>
          <w:rFonts w:ascii="Arial" w:hAnsi="Arial" w:cs="Arial"/>
          <w:noProof/>
          <w:sz w:val="24"/>
          <w:szCs w:val="24"/>
        </w:rPr>
        <mc:AlternateContent>
          <mc:Choice Requires="wpi">
            <w:drawing>
              <wp:anchor distT="0" distB="0" distL="114300" distR="114300" simplePos="0" relativeHeight="251693056" behindDoc="0" locked="0" layoutInCell="1" allowOverlap="1" wp14:anchorId="7C531731" wp14:editId="092E6762">
                <wp:simplePos x="0" y="0"/>
                <wp:positionH relativeFrom="column">
                  <wp:posOffset>4917860</wp:posOffset>
                </wp:positionH>
                <wp:positionV relativeFrom="paragraph">
                  <wp:posOffset>831135</wp:posOffset>
                </wp:positionV>
                <wp:extent cx="146520" cy="95760"/>
                <wp:effectExtent l="38100" t="38100" r="31750" b="31750"/>
                <wp:wrapNone/>
                <wp:docPr id="34" name="Ink 34"/>
                <wp:cNvGraphicFramePr/>
                <a:graphic xmlns:a="http://schemas.openxmlformats.org/drawingml/2006/main">
                  <a:graphicData uri="http://schemas.microsoft.com/office/word/2010/wordprocessingInk">
                    <w14:contentPart bwMode="auto" r:id="rId157">
                      <w14:nvContentPartPr>
                        <w14:cNvContentPartPr/>
                      </w14:nvContentPartPr>
                      <w14:xfrm>
                        <a:off x="0" y="0"/>
                        <a:ext cx="146520" cy="95760"/>
                      </w14:xfrm>
                    </w14:contentPart>
                  </a:graphicData>
                </a:graphic>
              </wp:anchor>
            </w:drawing>
          </mc:Choice>
          <mc:Fallback>
            <w:pict>
              <v:shape w14:anchorId="57BA7601" id="Ink 34" o:spid="_x0000_s1026" type="#_x0000_t75" style="position:absolute;margin-left:386.65pt;margin-top:64.85pt;width:12.8pt;height:8.7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">
                <v:imagedata r:id="rId158" o:title=""/>
              </v:shape>
            </w:pict>
          </mc:Fallback>
        </mc:AlternateContent>
      </w:r>
      <w:r>
        <w:rPr>
          <w:rFonts w:ascii="Arial" w:hAnsi="Arial" w:cs="Arial"/>
          <w:noProof/>
          <w:sz w:val="24"/>
          <w:szCs w:val="24"/>
        </w:rPr>
        <mc:AlternateContent>
          <mc:Choice Requires="wpi">
            <w:drawing>
              <wp:anchor distT="0" distB="0" distL="114300" distR="114300" simplePos="0" relativeHeight="251692032" behindDoc="0" locked="0" layoutInCell="1" allowOverlap="1" wp14:anchorId="094447C8" wp14:editId="2197B7AC">
                <wp:simplePos x="0" y="0"/>
                <wp:positionH relativeFrom="column">
                  <wp:posOffset>4816340</wp:posOffset>
                </wp:positionH>
                <wp:positionV relativeFrom="paragraph">
                  <wp:posOffset>843735</wp:posOffset>
                </wp:positionV>
                <wp:extent cx="82800" cy="114480"/>
                <wp:effectExtent l="38100" t="38100" r="6350" b="38100"/>
                <wp:wrapNone/>
                <wp:docPr id="33" name="Ink 33"/>
                <wp:cNvGraphicFramePr/>
                <a:graphic xmlns:a="http://schemas.openxmlformats.org/drawingml/2006/main">
                  <a:graphicData uri="http://schemas.microsoft.com/office/word/2010/wordprocessingInk">
                    <w14:contentPart bwMode="auto" r:id="rId159">
                      <w14:nvContentPartPr>
                        <w14:cNvContentPartPr/>
                      </w14:nvContentPartPr>
                      <w14:xfrm>
                        <a:off x="0" y="0"/>
                        <a:ext cx="82800" cy="114480"/>
                      </w14:xfrm>
                    </w14:contentPart>
                  </a:graphicData>
                </a:graphic>
              </wp:anchor>
            </w:drawing>
          </mc:Choice>
          <mc:Fallback>
            <w:pict>
              <v:shape w14:anchorId="2F3B5292" id="Ink 33" o:spid="_x0000_s1026" type="#_x0000_t75" style="position:absolute;margin-left:378.65pt;margin-top:65.85pt;width:7.7pt;height:10.2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">
                <v:imagedata r:id="rId160" o:title=""/>
              </v:shape>
            </w:pict>
          </mc:Fallback>
        </mc:AlternateContent>
      </w:r>
      <w:r>
        <w:rPr>
          <w:rFonts w:ascii="Arial" w:hAnsi="Arial" w:cs="Arial"/>
          <w:noProof/>
          <w:sz w:val="24"/>
          <w:szCs w:val="24"/>
        </w:rPr>
        <mc:AlternateContent>
          <mc:Choice Requires="wpi">
            <w:drawing>
              <wp:anchor distT="0" distB="0" distL="114300" distR="114300" simplePos="0" relativeHeight="251691008" behindDoc="0" locked="0" layoutInCell="1" allowOverlap="1" wp14:anchorId="6E236CC3" wp14:editId="54B3C46C">
                <wp:simplePos x="0" y="0"/>
                <wp:positionH relativeFrom="column">
                  <wp:posOffset>4736780</wp:posOffset>
                </wp:positionH>
                <wp:positionV relativeFrom="paragraph">
                  <wp:posOffset>821415</wp:posOffset>
                </wp:positionV>
                <wp:extent cx="117720" cy="143280"/>
                <wp:effectExtent l="38100" t="38100" r="9525" b="34925"/>
                <wp:wrapNone/>
                <wp:docPr id="31" name="Ink 31"/>
                <wp:cNvGraphicFramePr/>
                <a:graphic xmlns:a="http://schemas.openxmlformats.org/drawingml/2006/main">
                  <a:graphicData uri="http://schemas.microsoft.com/office/word/2010/wordprocessingInk">
                    <w14:contentPart bwMode="auto" r:id="rId161">
                      <w14:nvContentPartPr>
                        <w14:cNvContentPartPr/>
                      </w14:nvContentPartPr>
                      <w14:xfrm>
                        <a:off x="0" y="0"/>
                        <a:ext cx="117720" cy="143280"/>
                      </w14:xfrm>
                    </w14:contentPart>
                  </a:graphicData>
                </a:graphic>
              </wp:anchor>
            </w:drawing>
          </mc:Choice>
          <mc:Fallback>
            <w:pict>
              <v:shape w14:anchorId="24384E61" id="Ink 31" o:spid="_x0000_s1026" type="#_x0000_t75" style="position:absolute;margin-left:372.35pt;margin-top:64.1pt;width:10.45pt;height:12.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">
                <v:imagedata r:id="rId162" o:title=""/>
              </v:shape>
            </w:pict>
          </mc:Fallback>
        </mc:AlternateContent>
      </w:r>
      <w:r>
        <w:rPr>
          <w:rFonts w:ascii="Arial" w:hAnsi="Arial" w:cs="Arial"/>
          <w:noProof/>
          <w:sz w:val="24"/>
          <w:szCs w:val="24"/>
        </w:rPr>
        <mc:AlternateContent>
          <mc:Choice Requires="wpi">
            <w:drawing>
              <wp:anchor distT="0" distB="0" distL="114300" distR="114300" simplePos="0" relativeHeight="251689984" behindDoc="0" locked="0" layoutInCell="1" allowOverlap="1" wp14:anchorId="0F70775D" wp14:editId="552A2248">
                <wp:simplePos x="0" y="0"/>
                <wp:positionH relativeFrom="column">
                  <wp:posOffset>4740380</wp:posOffset>
                </wp:positionH>
                <wp:positionV relativeFrom="paragraph">
                  <wp:posOffset>812775</wp:posOffset>
                </wp:positionV>
                <wp:extent cx="76320" cy="129960"/>
                <wp:effectExtent l="38100" t="38100" r="25400" b="35560"/>
                <wp:wrapNone/>
                <wp:docPr id="30" name="Ink 30"/>
                <wp:cNvGraphicFramePr/>
                <a:graphic xmlns:a="http://schemas.openxmlformats.org/drawingml/2006/main">
                  <a:graphicData uri="http://schemas.microsoft.com/office/word/2010/wordprocessingInk">
                    <w14:contentPart bwMode="auto" r:id="rId163">
                      <w14:nvContentPartPr>
                        <w14:cNvContentPartPr/>
                      </w14:nvContentPartPr>
                      <w14:xfrm>
                        <a:off x="0" y="0"/>
                        <a:ext cx="76320" cy="129960"/>
                      </w14:xfrm>
                    </w14:contentPart>
                  </a:graphicData>
                </a:graphic>
              </wp:anchor>
            </w:drawing>
          </mc:Choice>
          <mc:Fallback>
            <w:pict>
              <v:shape w14:anchorId="03B384D3" id="Ink 30" o:spid="_x0000_s1026" type="#_x0000_t75" style="position:absolute;margin-left:372.65pt;margin-top:63.4pt;width:7.2pt;height:11.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">
                <v:imagedata r:id="rId164" o:title=""/>
              </v:shape>
            </w:pict>
          </mc:Fallback>
        </mc:AlternateContent>
      </w:r>
      <w:r>
        <w:rPr>
          <w:rFonts w:ascii="Arial" w:hAnsi="Arial" w:cs="Arial"/>
          <w:noProof/>
          <w:sz w:val="24"/>
          <w:szCs w:val="24"/>
        </w:rPr>
        <mc:AlternateContent>
          <mc:Choice Requires="wpi">
            <w:drawing>
              <wp:anchor distT="0" distB="0" distL="114300" distR="114300" simplePos="0" relativeHeight="251688960" behindDoc="0" locked="0" layoutInCell="1" allowOverlap="1" wp14:anchorId="20A374B3" wp14:editId="552B83A2">
                <wp:simplePos x="0" y="0"/>
                <wp:positionH relativeFrom="column">
                  <wp:posOffset>4610060</wp:posOffset>
                </wp:positionH>
                <wp:positionV relativeFrom="paragraph">
                  <wp:posOffset>818175</wp:posOffset>
                </wp:positionV>
                <wp:extent cx="124200" cy="111600"/>
                <wp:effectExtent l="38100" t="38100" r="15875" b="41275"/>
                <wp:wrapNone/>
                <wp:docPr id="29" name="Ink 29"/>
                <wp:cNvGraphicFramePr/>
                <a:graphic xmlns:a="http://schemas.openxmlformats.org/drawingml/2006/main">
                  <a:graphicData uri="http://schemas.microsoft.com/office/word/2010/wordprocessingInk">
                    <w14:contentPart bwMode="auto" r:id="rId165">
                      <w14:nvContentPartPr>
                        <w14:cNvContentPartPr/>
                      </w14:nvContentPartPr>
                      <w14:xfrm>
                        <a:off x="0" y="0"/>
                        <a:ext cx="124200" cy="111600"/>
                      </w14:xfrm>
                    </w14:contentPart>
                  </a:graphicData>
                </a:graphic>
              </wp:anchor>
            </w:drawing>
          </mc:Choice>
          <mc:Fallback>
            <w:pict>
              <v:shape w14:anchorId="431306AC" id="Ink 29" o:spid="_x0000_s1026" type="#_x0000_t75" style="position:absolute;margin-left:362.4pt;margin-top:63.85pt;width:11pt;height:10.0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">
                <v:imagedata r:id="rId166" o:title=""/>
              </v:shape>
            </w:pict>
          </mc:Fallback>
        </mc:AlternateContent>
      </w:r>
      <w:r>
        <w:rPr>
          <w:rFonts w:ascii="Arial" w:hAnsi="Arial" w:cs="Arial"/>
          <w:noProof/>
          <w:sz w:val="24"/>
          <w:szCs w:val="24"/>
        </w:rPr>
        <mc:AlternateContent>
          <mc:Choice Requires="wpi">
            <w:drawing>
              <wp:anchor distT="0" distB="0" distL="114300" distR="114300" simplePos="0" relativeHeight="251687936" behindDoc="0" locked="0" layoutInCell="1" allowOverlap="1" wp14:anchorId="6B1E5F70" wp14:editId="17205764">
                <wp:simplePos x="0" y="0"/>
                <wp:positionH relativeFrom="column">
                  <wp:posOffset>4222700</wp:posOffset>
                </wp:positionH>
                <wp:positionV relativeFrom="paragraph">
                  <wp:posOffset>735735</wp:posOffset>
                </wp:positionV>
                <wp:extent cx="235440" cy="263880"/>
                <wp:effectExtent l="25400" t="38100" r="19050" b="41275"/>
                <wp:wrapNone/>
                <wp:docPr id="28" name="Ink 28"/>
                <wp:cNvGraphicFramePr/>
                <a:graphic xmlns:a="http://schemas.openxmlformats.org/drawingml/2006/main">
                  <a:graphicData uri="http://schemas.microsoft.com/office/word/2010/wordprocessingInk">
                    <w14:contentPart bwMode="auto" r:id="rId167">
                      <w14:nvContentPartPr>
                        <w14:cNvContentPartPr/>
                      </w14:nvContentPartPr>
                      <w14:xfrm>
                        <a:off x="0" y="0"/>
                        <a:ext cx="235440" cy="263880"/>
                      </w14:xfrm>
                    </w14:contentPart>
                  </a:graphicData>
                </a:graphic>
              </wp:anchor>
            </w:drawing>
          </mc:Choice>
          <mc:Fallback>
            <w:pict>
              <v:shape w14:anchorId="3BD18B98" id="Ink 28" o:spid="_x0000_s1026" type="#_x0000_t75" style="position:absolute;margin-left:331.9pt;margin-top:57.35pt;width:19.75pt;height:22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">
                <v:imagedata r:id="rId168" o:title=""/>
              </v:shape>
            </w:pict>
          </mc:Fallback>
        </mc:AlternateContent>
      </w:r>
      <w:r>
        <w:rPr>
          <w:rFonts w:ascii="Arial" w:hAnsi="Arial" w:cs="Arial"/>
          <w:noProof/>
          <w:sz w:val="24"/>
          <w:szCs w:val="24"/>
        </w:rPr>
        <mc:AlternateContent>
          <mc:Choice Requires="wpi">
            <w:drawing>
              <wp:anchor distT="0" distB="0" distL="114300" distR="114300" simplePos="0" relativeHeight="251686912" behindDoc="0" locked="0" layoutInCell="1" allowOverlap="1" wp14:anchorId="20C4C857" wp14:editId="60314665">
                <wp:simplePos x="0" y="0"/>
                <wp:positionH relativeFrom="column">
                  <wp:posOffset>4076540</wp:posOffset>
                </wp:positionH>
                <wp:positionV relativeFrom="paragraph">
                  <wp:posOffset>750135</wp:posOffset>
                </wp:positionV>
                <wp:extent cx="149760" cy="319320"/>
                <wp:effectExtent l="38100" t="38100" r="15875" b="36830"/>
                <wp:wrapNone/>
                <wp:docPr id="27" name="Ink 27"/>
                <wp:cNvGraphicFramePr/>
                <a:graphic xmlns:a="http://schemas.openxmlformats.org/drawingml/2006/main">
                  <a:graphicData uri="http://schemas.microsoft.com/office/word/2010/wordprocessingInk">
                    <w14:contentPart bwMode="auto" r:id="rId169">
                      <w14:nvContentPartPr>
                        <w14:cNvContentPartPr/>
                      </w14:nvContentPartPr>
                      <w14:xfrm>
                        <a:off x="0" y="0"/>
                        <a:ext cx="149760" cy="319320"/>
                      </w14:xfrm>
                    </w14:contentPart>
                  </a:graphicData>
                </a:graphic>
              </wp:anchor>
            </w:drawing>
          </mc:Choice>
          <mc:Fallback>
            <w:pict>
              <v:shape w14:anchorId="79F60874" id="Ink 27" o:spid="_x0000_s1026" type="#_x0000_t75" style="position:absolute;margin-left:320.4pt;margin-top:58.45pt;width:13pt;height:26.4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">
                <v:imagedata r:id="rId170" o:title=""/>
              </v:shape>
            </w:pict>
          </mc:Fallback>
        </mc:AlternateContent>
      </w:r>
      <w:r w:rsidR="00651FA6" w:rsidRPr="00651FA6">
        <w:rPr>
          <w:rFonts w:ascii="Arial" w:hAnsi="Arial" w:cs="Arial"/>
          <w:sz w:val="24"/>
          <w:szCs w:val="24"/>
        </w:rPr>
        <w:t xml:space="preserve">The cycle can come to an end for equipment if equipment is outdated or no longer used, it will enter the final stage of the cycle, de-commissioning. For this the equipment in question should then be isolated, from process and power source and then taken apart or removed from the premises. </w:t>
      </w:r>
    </w:p>
    <w:p w14:paraId="3CFC778A" w14:textId="77777777" w:rsidR="00651FA6" w:rsidRPr="00651FA6" w:rsidRDefault="00651FA6" w:rsidP="00651FA6">
      <w:pPr>
        <w:keepNext/>
        <w:spacing w:line="360" w:lineRule="auto"/>
        <w:jc w:val="center"/>
        <w:rPr>
          <w:rFonts w:ascii="Arial" w:hAnsi="Arial" w:cs="Arial"/>
          <w:sz w:val="24"/>
          <w:szCs w:val="24"/>
        </w:rPr>
      </w:pPr>
      <w:r w:rsidRPr="00651FA6">
        <w:rPr>
          <w:rFonts w:ascii="Arial" w:hAnsi="Arial" w:cs="Arial"/>
          <w:noProof/>
          <w:sz w:val="24"/>
          <w:szCs w:val="24"/>
        </w:rPr>
        <w:lastRenderedPageBreak/>
        <w:drawing>
          <wp:inline distT="0" distB="0" distL="0" distR="0" wp14:anchorId="5560F127" wp14:editId="031042AF">
            <wp:extent cx="3493827" cy="3961253"/>
            <wp:effectExtent l="0" t="0" r="0" b="1270"/>
            <wp:docPr id="11" name="Picture 11" descr="Information systems life cycleThe development phase of the life cycle for an information system consists of a feasibility study, system analysis, system design, programming and testing, and installation. Following a period of operation and maintenance, typically 5 to 10 years, an evaluation is made of whether to terminate or upgrade th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rmation systems life cycleThe development phase of the life cycle for an information system consists of a feasibility study, system analysis, system design, programming and testing, and installation. Following a period of operation and maintenance, typically 5 to 10 years, an evaluation is made of whether to terminate or upgrade the system."/>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3531042" cy="4003446"/>
                    </a:xfrm>
                    <a:prstGeom prst="rect">
                      <a:avLst/>
                    </a:prstGeom>
                    <a:noFill/>
                    <a:ln>
                      <a:noFill/>
                    </a:ln>
                  </pic:spPr>
                </pic:pic>
              </a:graphicData>
            </a:graphic>
          </wp:inline>
        </w:drawing>
      </w:r>
    </w:p>
    <w:p w14:paraId="3C82BA95" w14:textId="77777777" w:rsidR="00651FA6" w:rsidRPr="00651FA6" w:rsidRDefault="00651FA6" w:rsidP="00651FA6">
      <w:pPr>
        <w:pStyle w:val="Caption"/>
        <w:spacing w:line="360" w:lineRule="auto"/>
        <w:jc w:val="center"/>
        <w:rPr>
          <w:rFonts w:ascii="Arial" w:hAnsi="Arial" w:cs="Arial"/>
          <w:sz w:val="24"/>
          <w:szCs w:val="24"/>
        </w:rPr>
      </w:pPr>
      <w:r w:rsidRPr="00651FA6">
        <w:rPr>
          <w:rFonts w:ascii="Arial" w:hAnsi="Arial" w:cs="Arial"/>
          <w:sz w:val="24"/>
          <w:szCs w:val="24"/>
        </w:rPr>
        <w:t xml:space="preserve">Figure </w:t>
      </w:r>
      <w:r w:rsidRPr="00651FA6">
        <w:rPr>
          <w:rFonts w:ascii="Arial" w:hAnsi="Arial" w:cs="Arial"/>
          <w:sz w:val="24"/>
          <w:szCs w:val="24"/>
        </w:rPr>
        <w:fldChar w:fldCharType="begin"/>
      </w:r>
      <w:r w:rsidRPr="00651FA6">
        <w:rPr>
          <w:rFonts w:ascii="Arial" w:hAnsi="Arial" w:cs="Arial"/>
          <w:sz w:val="24"/>
          <w:szCs w:val="24"/>
        </w:rPr>
        <w:instrText xml:space="preserve"> SEQ Figure \* ARABIC </w:instrText>
      </w:r>
      <w:r w:rsidRPr="00651FA6">
        <w:rPr>
          <w:rFonts w:ascii="Arial" w:hAnsi="Arial" w:cs="Arial"/>
          <w:sz w:val="24"/>
          <w:szCs w:val="24"/>
        </w:rPr>
        <w:fldChar w:fldCharType="separate"/>
      </w:r>
      <w:r w:rsidRPr="00651FA6">
        <w:rPr>
          <w:rFonts w:ascii="Arial" w:hAnsi="Arial" w:cs="Arial"/>
          <w:noProof/>
          <w:sz w:val="24"/>
          <w:szCs w:val="24"/>
        </w:rPr>
        <w:t>1</w:t>
      </w:r>
      <w:r w:rsidRPr="00651FA6">
        <w:rPr>
          <w:rFonts w:ascii="Arial" w:hAnsi="Arial" w:cs="Arial"/>
          <w:sz w:val="24"/>
          <w:szCs w:val="24"/>
        </w:rPr>
        <w:fldChar w:fldCharType="end"/>
      </w:r>
      <w:r w:rsidRPr="00651FA6">
        <w:rPr>
          <w:rFonts w:ascii="Arial" w:hAnsi="Arial" w:cs="Arial"/>
          <w:sz w:val="24"/>
          <w:szCs w:val="24"/>
        </w:rPr>
        <w:t xml:space="preserve"> - Equipment Life Cycle Diagram</w:t>
      </w:r>
    </w:p>
    <w:p w14:paraId="7E3CAA9C" w14:textId="77777777" w:rsidR="00651FA6" w:rsidRPr="00651FA6" w:rsidRDefault="00651FA6" w:rsidP="00651FA6">
      <w:pPr>
        <w:spacing w:line="360" w:lineRule="auto"/>
        <w:rPr>
          <w:rFonts w:ascii="Arial" w:hAnsi="Arial" w:cs="Arial"/>
          <w:sz w:val="24"/>
          <w:szCs w:val="24"/>
        </w:rPr>
      </w:pPr>
    </w:p>
    <w:p w14:paraId="786A239F" w14:textId="77777777" w:rsidR="00651FA6" w:rsidRPr="00651FA6" w:rsidRDefault="00651FA6" w:rsidP="00651FA6">
      <w:pPr>
        <w:spacing w:line="360" w:lineRule="auto"/>
        <w:rPr>
          <w:rFonts w:ascii="Arial" w:hAnsi="Arial" w:cs="Arial"/>
          <w:sz w:val="24"/>
          <w:szCs w:val="24"/>
        </w:rPr>
      </w:pPr>
    </w:p>
    <w:p w14:paraId="1AE57BD5" w14:textId="77777777" w:rsidR="00651FA6" w:rsidRPr="00651FA6" w:rsidRDefault="00651FA6" w:rsidP="00651FA6">
      <w:pPr>
        <w:spacing w:line="360" w:lineRule="auto"/>
        <w:rPr>
          <w:rFonts w:ascii="Arial" w:hAnsi="Arial" w:cs="Arial"/>
          <w:sz w:val="24"/>
          <w:szCs w:val="24"/>
        </w:rPr>
      </w:pPr>
    </w:p>
    <w:p w14:paraId="70CC5199" w14:textId="77777777" w:rsidR="00651FA6" w:rsidRPr="00651FA6" w:rsidRDefault="00651FA6" w:rsidP="00651FA6">
      <w:pPr>
        <w:spacing w:line="360" w:lineRule="auto"/>
        <w:rPr>
          <w:rFonts w:ascii="Arial" w:hAnsi="Arial" w:cs="Arial"/>
          <w:sz w:val="24"/>
          <w:szCs w:val="24"/>
        </w:rPr>
      </w:pPr>
    </w:p>
    <w:p w14:paraId="696355C3" w14:textId="77777777" w:rsidR="00651FA6" w:rsidRPr="00651FA6" w:rsidRDefault="00651FA6" w:rsidP="00651FA6">
      <w:pPr>
        <w:spacing w:line="360" w:lineRule="auto"/>
        <w:rPr>
          <w:rFonts w:ascii="Arial" w:hAnsi="Arial" w:cs="Arial"/>
          <w:sz w:val="24"/>
          <w:szCs w:val="24"/>
        </w:rPr>
      </w:pPr>
    </w:p>
    <w:p w14:paraId="22DE0B5C" w14:textId="77777777" w:rsidR="00651FA6" w:rsidRPr="00651FA6" w:rsidRDefault="00651FA6" w:rsidP="00651FA6">
      <w:pPr>
        <w:spacing w:line="360" w:lineRule="auto"/>
        <w:rPr>
          <w:rFonts w:ascii="Arial" w:hAnsi="Arial" w:cs="Arial"/>
          <w:sz w:val="24"/>
          <w:szCs w:val="24"/>
        </w:rPr>
      </w:pPr>
    </w:p>
    <w:p w14:paraId="3B668304" w14:textId="77777777" w:rsidR="00651FA6" w:rsidRDefault="00651FA6" w:rsidP="00651FA6">
      <w:pPr>
        <w:spacing w:line="360" w:lineRule="auto"/>
        <w:rPr>
          <w:rFonts w:ascii="Arial" w:hAnsi="Arial" w:cs="Arial"/>
          <w:b/>
          <w:bCs/>
          <w:sz w:val="24"/>
          <w:szCs w:val="24"/>
        </w:rPr>
      </w:pPr>
    </w:p>
    <w:p w14:paraId="66BD0BF0" w14:textId="77777777" w:rsidR="00651FA6" w:rsidRDefault="00651FA6" w:rsidP="00651FA6">
      <w:pPr>
        <w:spacing w:line="360" w:lineRule="auto"/>
        <w:rPr>
          <w:rFonts w:ascii="Arial" w:hAnsi="Arial" w:cs="Arial"/>
          <w:b/>
          <w:bCs/>
          <w:sz w:val="24"/>
          <w:szCs w:val="24"/>
        </w:rPr>
      </w:pPr>
    </w:p>
    <w:p w14:paraId="7D7FEE12" w14:textId="77777777" w:rsidR="00651FA6" w:rsidRDefault="00651FA6" w:rsidP="00651FA6">
      <w:pPr>
        <w:spacing w:line="360" w:lineRule="auto"/>
        <w:rPr>
          <w:rFonts w:ascii="Arial" w:hAnsi="Arial" w:cs="Arial"/>
          <w:b/>
          <w:bCs/>
          <w:sz w:val="24"/>
          <w:szCs w:val="24"/>
        </w:rPr>
      </w:pPr>
    </w:p>
    <w:p w14:paraId="2FDD1A5B" w14:textId="77777777" w:rsidR="00651FA6" w:rsidRDefault="00651FA6" w:rsidP="00651FA6">
      <w:pPr>
        <w:spacing w:line="360" w:lineRule="auto"/>
        <w:rPr>
          <w:rFonts w:ascii="Arial" w:hAnsi="Arial" w:cs="Arial"/>
          <w:b/>
          <w:bCs/>
          <w:sz w:val="24"/>
          <w:szCs w:val="24"/>
        </w:rPr>
      </w:pPr>
    </w:p>
    <w:p w14:paraId="5048EB9A" w14:textId="77777777" w:rsidR="00651FA6" w:rsidRDefault="00651FA6" w:rsidP="00651FA6">
      <w:pPr>
        <w:spacing w:line="360" w:lineRule="auto"/>
        <w:rPr>
          <w:rFonts w:ascii="Arial" w:hAnsi="Arial" w:cs="Arial"/>
          <w:b/>
          <w:bCs/>
          <w:sz w:val="24"/>
          <w:szCs w:val="24"/>
        </w:rPr>
      </w:pPr>
    </w:p>
    <w:p w14:paraId="188344EB" w14:textId="77777777" w:rsidR="00651FA6" w:rsidRDefault="00651FA6" w:rsidP="00651FA6">
      <w:pPr>
        <w:spacing w:line="360" w:lineRule="auto"/>
        <w:rPr>
          <w:rFonts w:ascii="Arial" w:hAnsi="Arial" w:cs="Arial"/>
          <w:b/>
          <w:bCs/>
          <w:sz w:val="24"/>
          <w:szCs w:val="24"/>
        </w:rPr>
      </w:pPr>
    </w:p>
    <w:p w14:paraId="7EF7BA44" w14:textId="77777777" w:rsidR="00651FA6" w:rsidRDefault="00651FA6" w:rsidP="00651FA6">
      <w:pPr>
        <w:spacing w:line="360" w:lineRule="auto"/>
        <w:rPr>
          <w:rFonts w:ascii="Arial" w:hAnsi="Arial" w:cs="Arial"/>
          <w:b/>
          <w:bCs/>
          <w:sz w:val="24"/>
          <w:szCs w:val="24"/>
        </w:rPr>
      </w:pPr>
    </w:p>
    <w:p w14:paraId="00B1CD2D" w14:textId="77777777" w:rsidR="00651FA6" w:rsidRDefault="00651FA6" w:rsidP="00651FA6">
      <w:pPr>
        <w:spacing w:line="360" w:lineRule="auto"/>
        <w:rPr>
          <w:rFonts w:ascii="Arial" w:hAnsi="Arial" w:cs="Arial"/>
          <w:b/>
          <w:bCs/>
          <w:sz w:val="24"/>
          <w:szCs w:val="24"/>
        </w:rPr>
      </w:pPr>
    </w:p>
    <w:p w14:paraId="4018DE3C" w14:textId="77777777" w:rsidR="00651FA6" w:rsidRDefault="00651FA6" w:rsidP="00651FA6">
      <w:pPr>
        <w:spacing w:line="360" w:lineRule="auto"/>
        <w:rPr>
          <w:rFonts w:ascii="Arial" w:hAnsi="Arial" w:cs="Arial"/>
          <w:b/>
          <w:bCs/>
          <w:sz w:val="24"/>
          <w:szCs w:val="24"/>
        </w:rPr>
      </w:pPr>
    </w:p>
    <w:p w14:paraId="1512880E" w14:textId="77777777" w:rsidR="00651FA6" w:rsidRPr="00651FA6" w:rsidRDefault="00651FA6" w:rsidP="00651FA6">
      <w:pPr>
        <w:spacing w:line="360" w:lineRule="auto"/>
        <w:rPr>
          <w:rFonts w:ascii="Arial" w:hAnsi="Arial" w:cs="Arial"/>
          <w:b/>
          <w:bCs/>
          <w:sz w:val="24"/>
          <w:szCs w:val="24"/>
        </w:rPr>
      </w:pPr>
    </w:p>
    <w:p w14:paraId="02FA4161" w14:textId="77777777" w:rsidR="00651FA6" w:rsidRDefault="00651FA6" w:rsidP="00651FA6">
      <w:pPr>
        <w:pStyle w:val="Heading1"/>
        <w:spacing w:line="360" w:lineRule="auto"/>
        <w:rPr>
          <w:rFonts w:ascii="Arial" w:hAnsi="Arial" w:cs="Arial"/>
          <w:bCs/>
          <w:sz w:val="24"/>
          <w:szCs w:val="24"/>
        </w:rPr>
      </w:pPr>
      <w:bookmarkStart w:id="2" w:name="_Toc36206227"/>
      <w:r w:rsidRPr="00651FA6">
        <w:rPr>
          <w:rFonts w:ascii="Arial" w:hAnsi="Arial" w:cs="Arial"/>
          <w:bCs/>
          <w:sz w:val="24"/>
          <w:szCs w:val="24"/>
        </w:rPr>
        <w:lastRenderedPageBreak/>
        <w:t>Task 2</w:t>
      </w:r>
      <w:bookmarkEnd w:id="2"/>
    </w:p>
    <w:p w14:paraId="55AAD3DE" w14:textId="77777777" w:rsidR="00651FA6" w:rsidRPr="00651FA6" w:rsidRDefault="00651FA6" w:rsidP="00651FA6"/>
    <w:p w14:paraId="158EDD3F" w14:textId="5F8F2279" w:rsidR="00651FA6" w:rsidRPr="00651FA6" w:rsidRDefault="00AB4B79" w:rsidP="00651FA6">
      <w:pPr>
        <w:spacing w:line="360" w:lineRule="auto"/>
        <w:ind w:firstLine="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10464" behindDoc="0" locked="0" layoutInCell="1" allowOverlap="1" wp14:anchorId="08A94491" wp14:editId="04989C22">
                <wp:simplePos x="0" y="0"/>
                <wp:positionH relativeFrom="column">
                  <wp:posOffset>4993640</wp:posOffset>
                </wp:positionH>
                <wp:positionV relativeFrom="paragraph">
                  <wp:posOffset>1768475</wp:posOffset>
                </wp:positionV>
                <wp:extent cx="371740" cy="349250"/>
                <wp:effectExtent l="38100" t="38100" r="34925" b="44450"/>
                <wp:wrapNone/>
                <wp:docPr id="82" name="Ink 82"/>
                <wp:cNvGraphicFramePr/>
                <a:graphic xmlns:a="http://schemas.openxmlformats.org/drawingml/2006/main">
                  <a:graphicData uri="http://schemas.microsoft.com/office/word/2010/wordprocessingInk">
                    <w14:contentPart bwMode="auto" r:id="rId172">
                      <w14:nvContentPartPr>
                        <w14:cNvContentPartPr/>
                      </w14:nvContentPartPr>
                      <w14:xfrm>
                        <a:off x="0" y="0"/>
                        <a:ext cx="371740" cy="349250"/>
                      </w14:xfrm>
                    </w14:contentPart>
                  </a:graphicData>
                </a:graphic>
              </wp:anchor>
            </w:drawing>
          </mc:Choice>
          <mc:Fallback>
            <w:pict>
              <v:shape w14:anchorId="49753389" id="Ink 82" o:spid="_x0000_s1026" type="#_x0000_t75" style="position:absolute;margin-left:392.6pt;margin-top:138.65pt;width:30.45pt;height:28.7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">
                <v:imagedata r:id="rId173" o:title=""/>
              </v:shape>
            </w:pict>
          </mc:Fallback>
        </mc:AlternateContent>
      </w:r>
      <w:r>
        <w:rPr>
          <w:rFonts w:ascii="Arial" w:hAnsi="Arial" w:cs="Arial"/>
          <w:noProof/>
          <w:sz w:val="24"/>
          <w:szCs w:val="24"/>
        </w:rPr>
        <mc:AlternateContent>
          <mc:Choice Requires="wpi">
            <w:drawing>
              <wp:anchor distT="0" distB="0" distL="114300" distR="114300" simplePos="0" relativeHeight="251707392" behindDoc="0" locked="0" layoutInCell="1" allowOverlap="1" wp14:anchorId="79CC58FB" wp14:editId="3DFCAB20">
                <wp:simplePos x="0" y="0"/>
                <wp:positionH relativeFrom="column">
                  <wp:posOffset>1596860</wp:posOffset>
                </wp:positionH>
                <wp:positionV relativeFrom="paragraph">
                  <wp:posOffset>1715050</wp:posOffset>
                </wp:positionV>
                <wp:extent cx="518040" cy="293760"/>
                <wp:effectExtent l="38100" t="38100" r="28575" b="36830"/>
                <wp:wrapNone/>
                <wp:docPr id="79" name="Ink 79"/>
                <wp:cNvGraphicFramePr/>
                <a:graphic xmlns:a="http://schemas.openxmlformats.org/drawingml/2006/main">
                  <a:graphicData uri="http://schemas.microsoft.com/office/word/2010/wordprocessingInk">
                    <w14:contentPart bwMode="auto" r:id="rId174">
                      <w14:nvContentPartPr>
                        <w14:cNvContentPartPr/>
                      </w14:nvContentPartPr>
                      <w14:xfrm>
                        <a:off x="0" y="0"/>
                        <a:ext cx="518040" cy="293760"/>
                      </w14:xfrm>
                    </w14:contentPart>
                  </a:graphicData>
                </a:graphic>
              </wp:anchor>
            </w:drawing>
          </mc:Choice>
          <mc:Fallback>
            <w:pict>
              <v:shape w14:anchorId="4239B456" id="Ink 79" o:spid="_x0000_s1026" type="#_x0000_t75" style="position:absolute;margin-left:124.95pt;margin-top:134.25pt;width:42.45pt;height:24.7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">
                <v:imagedata r:id="rId175" o:title=""/>
              </v:shape>
            </w:pict>
          </mc:Fallback>
        </mc:AlternateContent>
      </w:r>
      <w:r>
        <w:rPr>
          <w:rFonts w:ascii="Arial" w:hAnsi="Arial" w:cs="Arial"/>
          <w:noProof/>
          <w:sz w:val="24"/>
          <w:szCs w:val="24"/>
        </w:rPr>
        <mc:AlternateContent>
          <mc:Choice Requires="wpi">
            <w:drawing>
              <wp:anchor distT="0" distB="0" distL="114300" distR="114300" simplePos="0" relativeHeight="251706368" behindDoc="0" locked="0" layoutInCell="1" allowOverlap="1" wp14:anchorId="32AE1BB0" wp14:editId="5DD3D26F">
                <wp:simplePos x="0" y="0"/>
                <wp:positionH relativeFrom="column">
                  <wp:posOffset>3508100</wp:posOffset>
                </wp:positionH>
                <wp:positionV relativeFrom="paragraph">
                  <wp:posOffset>791170</wp:posOffset>
                </wp:positionV>
                <wp:extent cx="555840" cy="216360"/>
                <wp:effectExtent l="38100" t="38100" r="28575" b="38100"/>
                <wp:wrapNone/>
                <wp:docPr id="78" name="Ink 78"/>
                <wp:cNvGraphicFramePr/>
                <a:graphic xmlns:a="http://schemas.openxmlformats.org/drawingml/2006/main">
                  <a:graphicData uri="http://schemas.microsoft.com/office/word/2010/wordprocessingInk">
                    <w14:contentPart bwMode="auto" r:id="rId176">
                      <w14:nvContentPartPr>
                        <w14:cNvContentPartPr/>
                      </w14:nvContentPartPr>
                      <w14:xfrm>
                        <a:off x="0" y="0"/>
                        <a:ext cx="555840" cy="216360"/>
                      </w14:xfrm>
                    </w14:contentPart>
                  </a:graphicData>
                </a:graphic>
              </wp:anchor>
            </w:drawing>
          </mc:Choice>
          <mc:Fallback>
            <w:pict>
              <v:shape w14:anchorId="5F54ADDD" id="Ink 78" o:spid="_x0000_s1026" type="#_x0000_t75" style="position:absolute;margin-left:275.45pt;margin-top:61.5pt;width:45.4pt;height:18.6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">
                <v:imagedata r:id="rId177" o:title=""/>
              </v:shape>
            </w:pict>
          </mc:Fallback>
        </mc:AlternateContent>
      </w:r>
      <w:r>
        <w:rPr>
          <w:rFonts w:ascii="Arial" w:hAnsi="Arial" w:cs="Arial"/>
          <w:noProof/>
          <w:sz w:val="24"/>
          <w:szCs w:val="24"/>
        </w:rPr>
        <mc:AlternateContent>
          <mc:Choice Requires="wpi">
            <w:drawing>
              <wp:anchor distT="0" distB="0" distL="114300" distR="114300" simplePos="0" relativeHeight="251705344" behindDoc="0" locked="0" layoutInCell="1" allowOverlap="1" wp14:anchorId="3C37ECF1" wp14:editId="19C19FD2">
                <wp:simplePos x="0" y="0"/>
                <wp:positionH relativeFrom="column">
                  <wp:posOffset>4676660</wp:posOffset>
                </wp:positionH>
                <wp:positionV relativeFrom="paragraph">
                  <wp:posOffset>83040</wp:posOffset>
                </wp:positionV>
                <wp:extent cx="559080" cy="282960"/>
                <wp:effectExtent l="38100" t="38100" r="38100" b="34925"/>
                <wp:wrapNone/>
                <wp:docPr id="77" name="Ink 77"/>
                <wp:cNvGraphicFramePr/>
                <a:graphic xmlns:a="http://schemas.openxmlformats.org/drawingml/2006/main">
                  <a:graphicData uri="http://schemas.microsoft.com/office/word/2010/wordprocessingInk">
                    <w14:contentPart bwMode="auto" r:id="rId178">
                      <w14:nvContentPartPr>
                        <w14:cNvContentPartPr/>
                      </w14:nvContentPartPr>
                      <w14:xfrm>
                        <a:off x="0" y="0"/>
                        <a:ext cx="559080" cy="282960"/>
                      </w14:xfrm>
                    </w14:contentPart>
                  </a:graphicData>
                </a:graphic>
              </wp:anchor>
            </w:drawing>
          </mc:Choice>
          <mc:Fallback>
            <w:pict>
              <v:shape w14:anchorId="0E4F028A" id="Ink 77" o:spid="_x0000_s1026" type="#_x0000_t75" style="position:absolute;margin-left:367.45pt;margin-top:5.75pt;width:45.6pt;height:23.9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">
                <v:imagedata r:id="rId179" o:title=""/>
              </v:shape>
            </w:pict>
          </mc:Fallback>
        </mc:AlternateContent>
      </w:r>
      <w:r w:rsidR="00651FA6" w:rsidRPr="00651FA6">
        <w:rPr>
          <w:rFonts w:ascii="Arial" w:hAnsi="Arial" w:cs="Arial"/>
          <w:sz w:val="24"/>
          <w:szCs w:val="24"/>
        </w:rPr>
        <w:t>Kaizen is applied to industry to create continuous improvement in lean manufacturing, resulting in lower running costs, higher efficiency and profit. Kaizen, Japanese for improvement, was started by Japanese companies after WWII. The methodology behind it is to make small and regular changes to better the cause. Kaizen revolves around a strong sense of teamwork with high worker morale and discipline to create a quality output. When bringing kaizen into a place of work, the entire process is analysed from top to bottom and the most efficient way to complete a job is then enforced.</w:t>
      </w:r>
    </w:p>
    <w:p w14:paraId="24CA6C17" w14:textId="77777777" w:rsidR="00651FA6" w:rsidRPr="00651FA6" w:rsidRDefault="00651FA6" w:rsidP="00651FA6">
      <w:pPr>
        <w:spacing w:line="360" w:lineRule="auto"/>
        <w:ind w:firstLine="720"/>
        <w:rPr>
          <w:rFonts w:ascii="Arial" w:hAnsi="Arial" w:cs="Arial"/>
          <w:sz w:val="24"/>
          <w:szCs w:val="24"/>
        </w:rPr>
      </w:pPr>
      <w:r w:rsidRPr="00651FA6">
        <w:rPr>
          <w:rFonts w:ascii="Arial" w:hAnsi="Arial" w:cs="Arial"/>
          <w:sz w:val="24"/>
          <w:szCs w:val="24"/>
        </w:rPr>
        <w:t>An example of an industrial setting that could follow kaizen is a machine workshop. The first steps of implementing kaizen are changes to attitudes. Teamwork is encouraged, this would ensure that all workers help each other to achieve an acceptable level of work, this will then lead to an increase in worker morale, which is required in as, happy workers are productive workers. The next step is introducing a level of discipline. Relaying what levels are expected and discouraging “that’ll do” attitudes that lead to accidents and a drop-in quality product as well as ensuring machinery are kept in good working order. Such as, checking condition and providing basic maintenance before use and cleaning after use, ensuring the asset is suitably cared for. Accepting suggestions for improvements from workers is also encouraged, as they are the people with experienced and could improve the process and provide insights as how to best maintain the condition of the equipment.</w:t>
      </w:r>
    </w:p>
    <w:p w14:paraId="04A17CA9" w14:textId="77777777" w:rsidR="00651FA6" w:rsidRPr="00651FA6" w:rsidRDefault="00651FA6" w:rsidP="00651FA6">
      <w:pPr>
        <w:spacing w:line="360" w:lineRule="auto"/>
        <w:ind w:firstLine="720"/>
        <w:rPr>
          <w:rFonts w:ascii="Arial" w:hAnsi="Arial" w:cs="Arial"/>
          <w:sz w:val="24"/>
          <w:szCs w:val="24"/>
        </w:rPr>
      </w:pPr>
      <w:r w:rsidRPr="00651FA6">
        <w:rPr>
          <w:rFonts w:ascii="Arial" w:hAnsi="Arial" w:cs="Arial"/>
          <w:sz w:val="24"/>
          <w:szCs w:val="24"/>
        </w:rPr>
        <w:t>Physical changes can also be made, to support kaizen. These can easily be remembered by referring to them as “The 5 S’s”:</w:t>
      </w:r>
    </w:p>
    <w:p w14:paraId="42380BC1"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1) Sorting – This is aimed to better organise the workshop. The tools stores are much easier to navigate and find the correct tool if the stores are neat, tidy and stored logically.</w:t>
      </w:r>
    </w:p>
    <w:p w14:paraId="7B27B2F7"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2) Simplifying – This could be in multiple forms, if there is an overly complicated procedure for a specific task, it should look to be simplified but still achieve the desired outcome.</w:t>
      </w:r>
    </w:p>
    <w:p w14:paraId="3D09B55A"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3) Sweeping – This is simply pride of ownership, workers should treat their work areas as their personal work areas and be encouraged to keep them and all tools used clean and operable.</w:t>
      </w:r>
    </w:p>
    <w:p w14:paraId="387F0ED8"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lastRenderedPageBreak/>
        <w:t>4) Standardising – The levels of performance reached through kaizen should then become the normal expected standard.</w:t>
      </w:r>
    </w:p>
    <w:p w14:paraId="7D694371" w14:textId="734AAC4D" w:rsidR="00651FA6" w:rsidRPr="00651FA6" w:rsidRDefault="00AB4B79" w:rsidP="00651FA6">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11488" behindDoc="0" locked="0" layoutInCell="1" allowOverlap="1" wp14:anchorId="48C1AFAA" wp14:editId="6C15691A">
                <wp:simplePos x="0" y="0"/>
                <wp:positionH relativeFrom="column">
                  <wp:posOffset>2628620</wp:posOffset>
                </wp:positionH>
                <wp:positionV relativeFrom="paragraph">
                  <wp:posOffset>17050</wp:posOffset>
                </wp:positionV>
                <wp:extent cx="794160" cy="365040"/>
                <wp:effectExtent l="38100" t="38100" r="31750" b="41910"/>
                <wp:wrapNone/>
                <wp:docPr id="83" name="Ink 83"/>
                <wp:cNvGraphicFramePr/>
                <a:graphic xmlns:a="http://schemas.openxmlformats.org/drawingml/2006/main">
                  <a:graphicData uri="http://schemas.microsoft.com/office/word/2010/wordprocessingInk">
                    <w14:contentPart bwMode="auto" r:id="rId180">
                      <w14:nvContentPartPr>
                        <w14:cNvContentPartPr/>
                      </w14:nvContentPartPr>
                      <w14:xfrm>
                        <a:off x="0" y="0"/>
                        <a:ext cx="794160" cy="365040"/>
                      </w14:xfrm>
                    </w14:contentPart>
                  </a:graphicData>
                </a:graphic>
              </wp:anchor>
            </w:drawing>
          </mc:Choice>
          <mc:Fallback>
            <w:pict>
              <v:shape w14:anchorId="7C413D22" id="Ink 83" o:spid="_x0000_s1026" type="#_x0000_t75" style="position:absolute;margin-left:206.2pt;margin-top:.55pt;width:64.15pt;height:30.4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">
                <v:imagedata r:id="rId181" o:title=""/>
              </v:shape>
            </w:pict>
          </mc:Fallback>
        </mc:AlternateContent>
      </w:r>
      <w:r w:rsidR="00651FA6" w:rsidRPr="00651FA6">
        <w:rPr>
          <w:rFonts w:ascii="Arial" w:hAnsi="Arial" w:cs="Arial"/>
          <w:sz w:val="24"/>
          <w:szCs w:val="24"/>
        </w:rPr>
        <w:t>5) Sustaining – Ensure that the new better standards are followed, and performances do not dip.</w:t>
      </w:r>
    </w:p>
    <w:p w14:paraId="4A4D311F" w14:textId="77699DFC" w:rsidR="00651FA6" w:rsidRPr="00651FA6" w:rsidRDefault="00AB4B79" w:rsidP="00651FA6">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22752" behindDoc="0" locked="0" layoutInCell="1" allowOverlap="1" wp14:anchorId="29DECD93" wp14:editId="3B1C98FD">
                <wp:simplePos x="0" y="0"/>
                <wp:positionH relativeFrom="column">
                  <wp:posOffset>5178140</wp:posOffset>
                </wp:positionH>
                <wp:positionV relativeFrom="paragraph">
                  <wp:posOffset>161190</wp:posOffset>
                </wp:positionV>
                <wp:extent cx="555840" cy="184680"/>
                <wp:effectExtent l="38100" t="38100" r="0" b="31750"/>
                <wp:wrapNone/>
                <wp:docPr id="94" name="Ink 94"/>
                <wp:cNvGraphicFramePr/>
                <a:graphic xmlns:a="http://schemas.openxmlformats.org/drawingml/2006/main">
                  <a:graphicData uri="http://schemas.microsoft.com/office/word/2010/wordprocessingInk">
                    <w14:contentPart bwMode="auto" r:id="rId182">
                      <w14:nvContentPartPr>
                        <w14:cNvContentPartPr/>
                      </w14:nvContentPartPr>
                      <w14:xfrm>
                        <a:off x="0" y="0"/>
                        <a:ext cx="555840" cy="184680"/>
                      </w14:xfrm>
                    </w14:contentPart>
                  </a:graphicData>
                </a:graphic>
              </wp:anchor>
            </w:drawing>
          </mc:Choice>
          <mc:Fallback>
            <w:pict>
              <v:shape w14:anchorId="72186D1F" id="Ink 94" o:spid="_x0000_s1026" type="#_x0000_t75" style="position:absolute;margin-left:407.15pt;margin-top:12.1pt;width:44.95pt;height:15.7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">
                <v:imagedata r:id="rId183" o:title=""/>
              </v:shape>
            </w:pict>
          </mc:Fallback>
        </mc:AlternateContent>
      </w:r>
      <w:r>
        <w:rPr>
          <w:rFonts w:ascii="Arial" w:hAnsi="Arial" w:cs="Arial"/>
          <w:noProof/>
          <w:sz w:val="24"/>
          <w:szCs w:val="24"/>
        </w:rPr>
        <mc:AlternateContent>
          <mc:Choice Requires="wpi">
            <w:drawing>
              <wp:anchor distT="0" distB="0" distL="114300" distR="114300" simplePos="0" relativeHeight="251721728" behindDoc="0" locked="0" layoutInCell="1" allowOverlap="1" wp14:anchorId="1E0719DA" wp14:editId="63BB8D60">
                <wp:simplePos x="0" y="0"/>
                <wp:positionH relativeFrom="column">
                  <wp:posOffset>4171315</wp:posOffset>
                </wp:positionH>
                <wp:positionV relativeFrom="paragraph">
                  <wp:posOffset>-153670</wp:posOffset>
                </wp:positionV>
                <wp:extent cx="1397425" cy="674175"/>
                <wp:effectExtent l="38100" t="25400" r="12700" b="37465"/>
                <wp:wrapNone/>
                <wp:docPr id="93" name="Ink 93"/>
                <wp:cNvGraphicFramePr/>
                <a:graphic xmlns:a="http://schemas.openxmlformats.org/drawingml/2006/main">
                  <a:graphicData uri="http://schemas.microsoft.com/office/word/2010/wordprocessingInk">
                    <w14:contentPart bwMode="auto" r:id="rId184">
                      <w14:nvContentPartPr>
                        <w14:cNvContentPartPr/>
                      </w14:nvContentPartPr>
                      <w14:xfrm>
                        <a:off x="0" y="0"/>
                        <a:ext cx="1397425" cy="674175"/>
                      </w14:xfrm>
                    </w14:contentPart>
                  </a:graphicData>
                </a:graphic>
              </wp:anchor>
            </w:drawing>
          </mc:Choice>
          <mc:Fallback>
            <w:pict>
              <v:shape w14:anchorId="499C7D67" id="Ink 93" o:spid="_x0000_s1026" type="#_x0000_t75" style="position:absolute;margin-left:327.85pt;margin-top:-12.7pt;width:111.25pt;height:54.3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">
                <v:imagedata r:id="rId185" o:title=""/>
              </v:shape>
            </w:pict>
          </mc:Fallback>
        </mc:AlternateContent>
      </w:r>
    </w:p>
    <w:p w14:paraId="0E6261D5" w14:textId="251861C7" w:rsidR="00651FA6" w:rsidRPr="00651FA6" w:rsidRDefault="00651FA6" w:rsidP="00651FA6">
      <w:pPr>
        <w:spacing w:line="360" w:lineRule="auto"/>
        <w:rPr>
          <w:rFonts w:ascii="Arial" w:hAnsi="Arial" w:cs="Arial"/>
          <w:sz w:val="24"/>
          <w:szCs w:val="24"/>
        </w:rPr>
      </w:pPr>
    </w:p>
    <w:p w14:paraId="6F4FED9C" w14:textId="77777777" w:rsidR="00651FA6" w:rsidRPr="00651FA6" w:rsidRDefault="00651FA6" w:rsidP="00651FA6">
      <w:pPr>
        <w:spacing w:line="360" w:lineRule="auto"/>
        <w:rPr>
          <w:rFonts w:ascii="Arial" w:hAnsi="Arial" w:cs="Arial"/>
          <w:sz w:val="24"/>
          <w:szCs w:val="24"/>
        </w:rPr>
      </w:pPr>
    </w:p>
    <w:p w14:paraId="685B7394" w14:textId="77777777" w:rsidR="00651FA6" w:rsidRPr="00651FA6" w:rsidRDefault="00651FA6" w:rsidP="00651FA6">
      <w:pPr>
        <w:spacing w:line="360" w:lineRule="auto"/>
        <w:rPr>
          <w:rFonts w:ascii="Arial" w:hAnsi="Arial" w:cs="Arial"/>
          <w:sz w:val="24"/>
          <w:szCs w:val="24"/>
        </w:rPr>
      </w:pPr>
    </w:p>
    <w:p w14:paraId="176DE2FD" w14:textId="77777777" w:rsidR="00651FA6" w:rsidRPr="00651FA6" w:rsidRDefault="00651FA6" w:rsidP="00651FA6">
      <w:pPr>
        <w:spacing w:line="360" w:lineRule="auto"/>
        <w:rPr>
          <w:rFonts w:ascii="Arial" w:hAnsi="Arial" w:cs="Arial"/>
          <w:sz w:val="24"/>
          <w:szCs w:val="24"/>
        </w:rPr>
      </w:pPr>
    </w:p>
    <w:p w14:paraId="6DA9BECD" w14:textId="77777777" w:rsidR="00651FA6" w:rsidRPr="00651FA6" w:rsidRDefault="00651FA6" w:rsidP="00651FA6">
      <w:pPr>
        <w:spacing w:line="360" w:lineRule="auto"/>
        <w:rPr>
          <w:rFonts w:ascii="Arial" w:hAnsi="Arial" w:cs="Arial"/>
          <w:sz w:val="24"/>
          <w:szCs w:val="24"/>
        </w:rPr>
      </w:pPr>
    </w:p>
    <w:p w14:paraId="2409B5D6" w14:textId="77777777" w:rsidR="00651FA6" w:rsidRPr="00651FA6" w:rsidRDefault="00651FA6" w:rsidP="00651FA6">
      <w:pPr>
        <w:spacing w:line="360" w:lineRule="auto"/>
        <w:rPr>
          <w:rFonts w:ascii="Arial" w:hAnsi="Arial" w:cs="Arial"/>
          <w:sz w:val="24"/>
          <w:szCs w:val="24"/>
        </w:rPr>
      </w:pPr>
    </w:p>
    <w:p w14:paraId="239193DB" w14:textId="77777777" w:rsidR="00651FA6" w:rsidRPr="00651FA6" w:rsidRDefault="00651FA6" w:rsidP="00651FA6">
      <w:pPr>
        <w:spacing w:line="360" w:lineRule="auto"/>
        <w:rPr>
          <w:rFonts w:ascii="Arial" w:hAnsi="Arial" w:cs="Arial"/>
          <w:sz w:val="24"/>
          <w:szCs w:val="24"/>
        </w:rPr>
      </w:pPr>
    </w:p>
    <w:p w14:paraId="22E20C7B" w14:textId="77777777" w:rsidR="00651FA6" w:rsidRPr="00651FA6" w:rsidRDefault="00651FA6" w:rsidP="00651FA6">
      <w:pPr>
        <w:spacing w:line="360" w:lineRule="auto"/>
        <w:rPr>
          <w:rFonts w:ascii="Arial" w:hAnsi="Arial" w:cs="Arial"/>
          <w:sz w:val="24"/>
          <w:szCs w:val="24"/>
        </w:rPr>
      </w:pPr>
    </w:p>
    <w:p w14:paraId="55058EF1" w14:textId="77777777" w:rsidR="00651FA6" w:rsidRPr="00651FA6" w:rsidRDefault="00651FA6" w:rsidP="00651FA6">
      <w:pPr>
        <w:spacing w:line="360" w:lineRule="auto"/>
        <w:rPr>
          <w:rFonts w:ascii="Arial" w:hAnsi="Arial" w:cs="Arial"/>
          <w:sz w:val="24"/>
          <w:szCs w:val="24"/>
        </w:rPr>
      </w:pPr>
    </w:p>
    <w:p w14:paraId="51499F99" w14:textId="77777777" w:rsidR="00651FA6" w:rsidRPr="00651FA6" w:rsidRDefault="00651FA6" w:rsidP="00651FA6">
      <w:pPr>
        <w:spacing w:line="360" w:lineRule="auto"/>
        <w:rPr>
          <w:rFonts w:ascii="Arial" w:hAnsi="Arial" w:cs="Arial"/>
          <w:sz w:val="24"/>
          <w:szCs w:val="24"/>
        </w:rPr>
      </w:pPr>
    </w:p>
    <w:p w14:paraId="107C8794" w14:textId="77777777" w:rsidR="00651FA6" w:rsidRPr="00651FA6" w:rsidRDefault="00651FA6" w:rsidP="00651FA6">
      <w:pPr>
        <w:spacing w:line="360" w:lineRule="auto"/>
        <w:rPr>
          <w:rFonts w:ascii="Arial" w:hAnsi="Arial" w:cs="Arial"/>
          <w:sz w:val="24"/>
          <w:szCs w:val="24"/>
        </w:rPr>
      </w:pPr>
    </w:p>
    <w:p w14:paraId="1469E7D3" w14:textId="77777777" w:rsidR="00651FA6" w:rsidRPr="00651FA6" w:rsidRDefault="00651FA6" w:rsidP="00651FA6">
      <w:pPr>
        <w:spacing w:line="360" w:lineRule="auto"/>
        <w:rPr>
          <w:rFonts w:ascii="Arial" w:hAnsi="Arial" w:cs="Arial"/>
          <w:sz w:val="24"/>
          <w:szCs w:val="24"/>
        </w:rPr>
      </w:pPr>
    </w:p>
    <w:p w14:paraId="3DEF3FD3" w14:textId="77777777" w:rsidR="00651FA6" w:rsidRPr="00651FA6" w:rsidRDefault="00651FA6" w:rsidP="00651FA6">
      <w:pPr>
        <w:spacing w:line="360" w:lineRule="auto"/>
        <w:rPr>
          <w:rFonts w:ascii="Arial" w:hAnsi="Arial" w:cs="Arial"/>
          <w:sz w:val="24"/>
          <w:szCs w:val="24"/>
        </w:rPr>
      </w:pPr>
    </w:p>
    <w:p w14:paraId="1E706802" w14:textId="77777777" w:rsidR="00651FA6" w:rsidRPr="00651FA6" w:rsidRDefault="00651FA6" w:rsidP="00651FA6">
      <w:pPr>
        <w:spacing w:line="360" w:lineRule="auto"/>
        <w:rPr>
          <w:rFonts w:ascii="Arial" w:hAnsi="Arial" w:cs="Arial"/>
          <w:sz w:val="24"/>
          <w:szCs w:val="24"/>
        </w:rPr>
      </w:pPr>
    </w:p>
    <w:p w14:paraId="5952CCD9" w14:textId="77777777" w:rsidR="00651FA6" w:rsidRPr="00651FA6" w:rsidRDefault="00651FA6" w:rsidP="00651FA6">
      <w:pPr>
        <w:spacing w:line="360" w:lineRule="auto"/>
        <w:rPr>
          <w:rFonts w:ascii="Arial" w:hAnsi="Arial" w:cs="Arial"/>
          <w:sz w:val="24"/>
          <w:szCs w:val="24"/>
        </w:rPr>
      </w:pPr>
    </w:p>
    <w:p w14:paraId="58897C8B" w14:textId="77777777" w:rsidR="00651FA6" w:rsidRDefault="00651FA6" w:rsidP="00651FA6">
      <w:pPr>
        <w:spacing w:line="360" w:lineRule="auto"/>
        <w:rPr>
          <w:rFonts w:ascii="Arial" w:hAnsi="Arial" w:cs="Arial"/>
          <w:sz w:val="24"/>
          <w:szCs w:val="24"/>
        </w:rPr>
      </w:pPr>
    </w:p>
    <w:p w14:paraId="2D7BC6ED" w14:textId="77777777" w:rsidR="00651FA6" w:rsidRDefault="00651FA6" w:rsidP="00651FA6">
      <w:pPr>
        <w:spacing w:line="360" w:lineRule="auto"/>
        <w:rPr>
          <w:rFonts w:ascii="Arial" w:hAnsi="Arial" w:cs="Arial"/>
          <w:sz w:val="24"/>
          <w:szCs w:val="24"/>
        </w:rPr>
      </w:pPr>
    </w:p>
    <w:p w14:paraId="008B3131" w14:textId="77777777" w:rsidR="00651FA6" w:rsidRDefault="00651FA6" w:rsidP="00651FA6">
      <w:pPr>
        <w:spacing w:line="360" w:lineRule="auto"/>
        <w:rPr>
          <w:rFonts w:ascii="Arial" w:hAnsi="Arial" w:cs="Arial"/>
          <w:sz w:val="24"/>
          <w:szCs w:val="24"/>
        </w:rPr>
      </w:pPr>
    </w:p>
    <w:p w14:paraId="76EAD607" w14:textId="77777777" w:rsidR="00651FA6" w:rsidRDefault="00651FA6" w:rsidP="00651FA6">
      <w:pPr>
        <w:spacing w:line="360" w:lineRule="auto"/>
        <w:rPr>
          <w:rFonts w:ascii="Arial" w:hAnsi="Arial" w:cs="Arial"/>
          <w:sz w:val="24"/>
          <w:szCs w:val="24"/>
        </w:rPr>
      </w:pPr>
    </w:p>
    <w:p w14:paraId="2A21B159" w14:textId="77777777" w:rsidR="00651FA6" w:rsidRDefault="00651FA6" w:rsidP="00651FA6">
      <w:pPr>
        <w:spacing w:line="360" w:lineRule="auto"/>
        <w:rPr>
          <w:rFonts w:ascii="Arial" w:hAnsi="Arial" w:cs="Arial"/>
          <w:sz w:val="24"/>
          <w:szCs w:val="24"/>
        </w:rPr>
      </w:pPr>
    </w:p>
    <w:p w14:paraId="699D6A70" w14:textId="77777777" w:rsidR="00651FA6" w:rsidRDefault="00651FA6" w:rsidP="00651FA6">
      <w:pPr>
        <w:spacing w:line="360" w:lineRule="auto"/>
        <w:rPr>
          <w:rFonts w:ascii="Arial" w:hAnsi="Arial" w:cs="Arial"/>
          <w:sz w:val="24"/>
          <w:szCs w:val="24"/>
        </w:rPr>
      </w:pPr>
    </w:p>
    <w:p w14:paraId="570932FD" w14:textId="77777777" w:rsidR="00651FA6" w:rsidRDefault="00651FA6" w:rsidP="00651FA6">
      <w:pPr>
        <w:spacing w:line="360" w:lineRule="auto"/>
        <w:rPr>
          <w:rFonts w:ascii="Arial" w:hAnsi="Arial" w:cs="Arial"/>
          <w:sz w:val="24"/>
          <w:szCs w:val="24"/>
        </w:rPr>
      </w:pPr>
    </w:p>
    <w:p w14:paraId="16F5E7C2" w14:textId="77777777" w:rsidR="00651FA6" w:rsidRDefault="00651FA6" w:rsidP="00651FA6">
      <w:pPr>
        <w:spacing w:line="360" w:lineRule="auto"/>
        <w:rPr>
          <w:rFonts w:ascii="Arial" w:hAnsi="Arial" w:cs="Arial"/>
          <w:sz w:val="24"/>
          <w:szCs w:val="24"/>
        </w:rPr>
      </w:pPr>
    </w:p>
    <w:p w14:paraId="72C8BAC4" w14:textId="77777777" w:rsidR="00651FA6" w:rsidRDefault="00651FA6" w:rsidP="00651FA6">
      <w:pPr>
        <w:spacing w:line="360" w:lineRule="auto"/>
        <w:rPr>
          <w:rFonts w:ascii="Arial" w:hAnsi="Arial" w:cs="Arial"/>
          <w:sz w:val="24"/>
          <w:szCs w:val="24"/>
        </w:rPr>
      </w:pPr>
    </w:p>
    <w:p w14:paraId="19B1E160" w14:textId="77777777" w:rsidR="00651FA6" w:rsidRDefault="00651FA6" w:rsidP="00651FA6">
      <w:pPr>
        <w:spacing w:line="360" w:lineRule="auto"/>
        <w:rPr>
          <w:rFonts w:ascii="Arial" w:hAnsi="Arial" w:cs="Arial"/>
          <w:sz w:val="24"/>
          <w:szCs w:val="24"/>
        </w:rPr>
      </w:pPr>
    </w:p>
    <w:p w14:paraId="581FD034" w14:textId="77777777" w:rsidR="00651FA6" w:rsidRDefault="00651FA6" w:rsidP="00651FA6">
      <w:pPr>
        <w:spacing w:line="360" w:lineRule="auto"/>
        <w:rPr>
          <w:rFonts w:ascii="Arial" w:hAnsi="Arial" w:cs="Arial"/>
          <w:sz w:val="24"/>
          <w:szCs w:val="24"/>
        </w:rPr>
      </w:pPr>
    </w:p>
    <w:p w14:paraId="57833ACC" w14:textId="77777777" w:rsidR="00651FA6" w:rsidRPr="00651FA6" w:rsidRDefault="00651FA6" w:rsidP="00651FA6">
      <w:pPr>
        <w:spacing w:line="360" w:lineRule="auto"/>
        <w:rPr>
          <w:rFonts w:ascii="Arial" w:hAnsi="Arial" w:cs="Arial"/>
          <w:sz w:val="24"/>
          <w:szCs w:val="24"/>
        </w:rPr>
      </w:pPr>
    </w:p>
    <w:p w14:paraId="60739121" w14:textId="77777777" w:rsidR="00651FA6" w:rsidRDefault="00651FA6" w:rsidP="00651FA6">
      <w:pPr>
        <w:pStyle w:val="Heading1"/>
        <w:spacing w:line="360" w:lineRule="auto"/>
        <w:rPr>
          <w:rFonts w:ascii="Arial" w:hAnsi="Arial" w:cs="Arial"/>
          <w:bCs/>
          <w:sz w:val="24"/>
          <w:szCs w:val="24"/>
        </w:rPr>
      </w:pPr>
      <w:bookmarkStart w:id="3" w:name="_Toc36206228"/>
      <w:r w:rsidRPr="00651FA6">
        <w:rPr>
          <w:rFonts w:ascii="Arial" w:hAnsi="Arial" w:cs="Arial"/>
          <w:bCs/>
          <w:sz w:val="24"/>
          <w:szCs w:val="24"/>
        </w:rPr>
        <w:lastRenderedPageBreak/>
        <w:t>Task 3</w:t>
      </w:r>
      <w:bookmarkEnd w:id="3"/>
    </w:p>
    <w:p w14:paraId="4C9383D7" w14:textId="77777777" w:rsidR="00651FA6" w:rsidRPr="00651FA6" w:rsidRDefault="00651FA6" w:rsidP="00651FA6"/>
    <w:p w14:paraId="5235BBAD" w14:textId="77777777" w:rsidR="00651FA6" w:rsidRPr="00651FA6" w:rsidRDefault="00651FA6" w:rsidP="00651FA6">
      <w:pPr>
        <w:spacing w:line="360" w:lineRule="auto"/>
        <w:ind w:firstLine="720"/>
        <w:rPr>
          <w:rFonts w:ascii="Arial" w:hAnsi="Arial" w:cs="Arial"/>
          <w:sz w:val="24"/>
          <w:szCs w:val="24"/>
        </w:rPr>
      </w:pPr>
      <w:r w:rsidRPr="00651FA6">
        <w:rPr>
          <w:rFonts w:ascii="Arial" w:hAnsi="Arial" w:cs="Arial"/>
          <w:sz w:val="24"/>
          <w:szCs w:val="24"/>
        </w:rPr>
        <w:t>TPM aims to achieve the maximum performance of systems via maintaining and improving the integrity of the system. Achieved by measuring the overall equipment effectiveness of the machinery within the system by grading the equipment in 3 important categories, performance, availability and quality on a scale from 0% to 100%, 100% being perfect. An average throughout the 3 categories is calculated with lower scoring identified and plans to improve the score should then be synthesised as the ideal of TPM is to achieve a system that is perfect.</w:t>
      </w:r>
    </w:p>
    <w:p w14:paraId="726DBD40" w14:textId="77777777" w:rsidR="00651FA6" w:rsidRPr="00651FA6" w:rsidRDefault="00651FA6" w:rsidP="00651FA6">
      <w:pPr>
        <w:spacing w:line="360" w:lineRule="auto"/>
        <w:rPr>
          <w:rFonts w:ascii="Arial" w:hAnsi="Arial" w:cs="Arial"/>
          <w:b/>
          <w:bCs/>
          <w:sz w:val="24"/>
          <w:szCs w:val="24"/>
          <w:u w:val="single"/>
        </w:rPr>
      </w:pPr>
      <w:r w:rsidRPr="00651FA6">
        <w:rPr>
          <w:rFonts w:ascii="Arial" w:hAnsi="Arial" w:cs="Arial"/>
          <w:b/>
          <w:bCs/>
          <w:sz w:val="24"/>
          <w:szCs w:val="24"/>
          <w:u w:val="single"/>
        </w:rPr>
        <w:t xml:space="preserve">Autonomous maintenance </w:t>
      </w:r>
    </w:p>
    <w:p w14:paraId="7702458B" w14:textId="77777777" w:rsidR="00651FA6" w:rsidRPr="00651FA6" w:rsidRDefault="00651FA6" w:rsidP="00651FA6">
      <w:pPr>
        <w:spacing w:line="360" w:lineRule="auto"/>
        <w:ind w:firstLine="720"/>
        <w:rPr>
          <w:rFonts w:ascii="Arial" w:hAnsi="Arial" w:cs="Arial"/>
          <w:sz w:val="24"/>
          <w:szCs w:val="24"/>
        </w:rPr>
      </w:pPr>
      <w:r w:rsidRPr="00651FA6">
        <w:rPr>
          <w:rFonts w:ascii="Arial" w:hAnsi="Arial" w:cs="Arial"/>
          <w:sz w:val="24"/>
          <w:szCs w:val="24"/>
        </w:rPr>
        <w:t xml:space="preserve">The operator to carry out routine checks of the machine and low-level maintenance tasks to ensure the machine runs as it should, including checking oil is clean and levels are correct. This ensures problems are identified and resolved early before they can become larger. </w:t>
      </w:r>
    </w:p>
    <w:p w14:paraId="2D32EB18" w14:textId="77777777" w:rsidR="00651FA6" w:rsidRPr="00651FA6" w:rsidRDefault="00651FA6" w:rsidP="00651FA6">
      <w:pPr>
        <w:spacing w:line="360" w:lineRule="auto"/>
        <w:rPr>
          <w:rFonts w:ascii="Arial" w:hAnsi="Arial" w:cs="Arial"/>
          <w:b/>
          <w:bCs/>
          <w:sz w:val="24"/>
          <w:szCs w:val="24"/>
          <w:u w:val="single"/>
        </w:rPr>
      </w:pPr>
      <w:r w:rsidRPr="00651FA6">
        <w:rPr>
          <w:rFonts w:ascii="Arial" w:hAnsi="Arial" w:cs="Arial"/>
          <w:b/>
          <w:bCs/>
          <w:sz w:val="24"/>
          <w:szCs w:val="24"/>
          <w:u w:val="single"/>
        </w:rPr>
        <w:t>Kaizen</w:t>
      </w:r>
    </w:p>
    <w:p w14:paraId="1571CC77" w14:textId="4BC14257" w:rsidR="00651FA6" w:rsidRPr="00651FA6" w:rsidRDefault="00F62CE5" w:rsidP="00651FA6">
      <w:pPr>
        <w:spacing w:line="360" w:lineRule="auto"/>
        <w:ind w:firstLine="720"/>
        <w:rPr>
          <w:rFonts w:ascii="Arial" w:hAnsi="Arial" w:cs="Arial"/>
          <w:sz w:val="24"/>
          <w:szCs w:val="24"/>
        </w:rPr>
      </w:pPr>
      <w:r>
        <w:rPr>
          <w:rFonts w:ascii="Arial" w:hAnsi="Arial" w:cs="Arial"/>
          <w:i/>
          <w:iCs/>
          <w:noProof/>
          <w:sz w:val="24"/>
          <w:szCs w:val="24"/>
        </w:rPr>
        <mc:AlternateContent>
          <mc:Choice Requires="wpi">
            <w:drawing>
              <wp:anchor distT="0" distB="0" distL="114300" distR="114300" simplePos="0" relativeHeight="251724800" behindDoc="0" locked="0" layoutInCell="1" allowOverlap="1" wp14:anchorId="501AED1B" wp14:editId="55EBCAE3">
                <wp:simplePos x="0" y="0"/>
                <wp:positionH relativeFrom="column">
                  <wp:posOffset>2814380</wp:posOffset>
                </wp:positionH>
                <wp:positionV relativeFrom="paragraph">
                  <wp:posOffset>1212785</wp:posOffset>
                </wp:positionV>
                <wp:extent cx="633960" cy="263880"/>
                <wp:effectExtent l="38100" t="38100" r="26670" b="41275"/>
                <wp:wrapNone/>
                <wp:docPr id="96" name="Ink 96"/>
                <wp:cNvGraphicFramePr/>
                <a:graphic xmlns:a="http://schemas.openxmlformats.org/drawingml/2006/main">
                  <a:graphicData uri="http://schemas.microsoft.com/office/word/2010/wordprocessingInk">
                    <w14:contentPart bwMode="auto" r:id="rId186">
                      <w14:nvContentPartPr>
                        <w14:cNvContentPartPr/>
                      </w14:nvContentPartPr>
                      <w14:xfrm>
                        <a:off x="0" y="0"/>
                        <a:ext cx="633960" cy="263880"/>
                      </w14:xfrm>
                    </w14:contentPart>
                  </a:graphicData>
                </a:graphic>
              </wp:anchor>
            </w:drawing>
          </mc:Choice>
          <mc:Fallback>
            <w:pict>
              <v:shape w14:anchorId="14005330" id="Ink 96" o:spid="_x0000_s1026" type="#_x0000_t75" style="position:absolute;margin-left:221pt;margin-top:94.9pt;width:51.1pt;height:22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">
                <v:imagedata r:id="rId187" o:title=""/>
              </v:shape>
            </w:pict>
          </mc:Fallback>
        </mc:AlternateContent>
      </w:r>
      <w:r>
        <w:rPr>
          <w:rFonts w:ascii="Arial" w:hAnsi="Arial" w:cs="Arial"/>
          <w:i/>
          <w:iCs/>
          <w:noProof/>
          <w:sz w:val="24"/>
          <w:szCs w:val="24"/>
        </w:rPr>
        <mc:AlternateContent>
          <mc:Choice Requires="wpi">
            <w:drawing>
              <wp:anchor distT="0" distB="0" distL="114300" distR="114300" simplePos="0" relativeHeight="251723776" behindDoc="0" locked="0" layoutInCell="1" allowOverlap="1" wp14:anchorId="53262511" wp14:editId="6DA4AC6D">
                <wp:simplePos x="0" y="0"/>
                <wp:positionH relativeFrom="column">
                  <wp:posOffset>934820</wp:posOffset>
                </wp:positionH>
                <wp:positionV relativeFrom="paragraph">
                  <wp:posOffset>806345</wp:posOffset>
                </wp:positionV>
                <wp:extent cx="780120" cy="390960"/>
                <wp:effectExtent l="38100" t="38100" r="33020" b="41275"/>
                <wp:wrapNone/>
                <wp:docPr id="95" name="Ink 95"/>
                <wp:cNvGraphicFramePr/>
                <a:graphic xmlns:a="http://schemas.openxmlformats.org/drawingml/2006/main">
                  <a:graphicData uri="http://schemas.microsoft.com/office/word/2010/wordprocessingInk">
                    <w14:contentPart bwMode="auto" r:id="rId188">
                      <w14:nvContentPartPr>
                        <w14:cNvContentPartPr/>
                      </w14:nvContentPartPr>
                      <w14:xfrm>
                        <a:off x="0" y="0"/>
                        <a:ext cx="780120" cy="390960"/>
                      </w14:xfrm>
                    </w14:contentPart>
                  </a:graphicData>
                </a:graphic>
              </wp:anchor>
            </w:drawing>
          </mc:Choice>
          <mc:Fallback>
            <w:pict>
              <v:shape w14:anchorId="0A5035A9" id="Ink 95" o:spid="_x0000_s1026" type="#_x0000_t75" style="position:absolute;margin-left:72.8pt;margin-top:62.7pt;width:63.05pt;height:32.4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">
                <v:imagedata r:id="rId189" o:title=""/>
              </v:shape>
            </w:pict>
          </mc:Fallback>
        </mc:AlternateContent>
      </w:r>
      <w:r w:rsidR="00651FA6" w:rsidRPr="00651FA6">
        <w:rPr>
          <w:rFonts w:ascii="Arial" w:hAnsi="Arial" w:cs="Arial"/>
          <w:i/>
          <w:iCs/>
          <w:sz w:val="24"/>
          <w:szCs w:val="24"/>
          <w:shd w:val="clear" w:color="auto" w:fill="FCFCFC"/>
        </w:rPr>
        <w:t>“</w:t>
      </w:r>
      <w:r w:rsidR="00651FA6" w:rsidRPr="00651FA6">
        <w:rPr>
          <w:rFonts w:ascii="Arial" w:hAnsi="Arial" w:cs="Arial"/>
          <w:sz w:val="24"/>
          <w:szCs w:val="24"/>
          <w:shd w:val="clear" w:color="auto" w:fill="FCFCFC"/>
        </w:rPr>
        <w:t xml:space="preserve">(Kaizen) has been identified as a crucial factor for strengthening firms’ competitiveness… </w:t>
      </w:r>
      <w:r w:rsidR="00651FA6" w:rsidRPr="00651FA6">
        <w:rPr>
          <w:rFonts w:ascii="Arial" w:hAnsi="Arial" w:cs="Arial"/>
          <w:i/>
          <w:iCs/>
          <w:sz w:val="24"/>
          <w:szCs w:val="24"/>
          <w:shd w:val="clear" w:color="auto" w:fill="FCFCFC"/>
        </w:rPr>
        <w:t>Kaizen</w:t>
      </w:r>
      <w:r w:rsidR="00651FA6" w:rsidRPr="00651FA6">
        <w:rPr>
          <w:rFonts w:ascii="Arial" w:hAnsi="Arial" w:cs="Arial"/>
          <w:sz w:val="24"/>
          <w:szCs w:val="24"/>
          <w:shd w:val="clear" w:color="auto" w:fill="FCFCFC"/>
        </w:rPr>
        <w:t xml:space="preserve"> has often been conceived of as an accumulation of similarly small, mutually independent, incremental process innovations that are conducted by workers, work-teams, and their leaders.” </w:t>
      </w:r>
      <w:proofErr w:type="spellStart"/>
      <w:r w:rsidR="00651FA6" w:rsidRPr="00651FA6">
        <w:rPr>
          <w:rFonts w:ascii="Arial" w:hAnsi="Arial" w:cs="Arial"/>
          <w:sz w:val="24"/>
          <w:szCs w:val="24"/>
          <w:shd w:val="clear" w:color="auto" w:fill="FCFCFC"/>
        </w:rPr>
        <w:t>Iwao</w:t>
      </w:r>
      <w:proofErr w:type="spellEnd"/>
      <w:r w:rsidR="00651FA6" w:rsidRPr="00651FA6">
        <w:rPr>
          <w:rFonts w:ascii="Arial" w:hAnsi="Arial" w:cs="Arial"/>
          <w:sz w:val="24"/>
          <w:szCs w:val="24"/>
          <w:shd w:val="clear" w:color="auto" w:fill="FCFCFC"/>
        </w:rPr>
        <w:t>, (2017), shows that</w:t>
      </w:r>
      <w:r w:rsidR="00651FA6" w:rsidRPr="00651FA6">
        <w:rPr>
          <w:rFonts w:ascii="Arial" w:hAnsi="Arial" w:cs="Arial"/>
          <w:sz w:val="24"/>
          <w:szCs w:val="24"/>
        </w:rPr>
        <w:t xml:space="preserve"> continuous improvement is achieved by small simple everyday actions including, cleanliness, organisation, good morale and simple and effective working methods with high standards enforced throughout the work teams and their leaders.</w:t>
      </w:r>
    </w:p>
    <w:p w14:paraId="49BDB56A" w14:textId="77777777" w:rsidR="00651FA6" w:rsidRPr="00651FA6" w:rsidRDefault="00651FA6" w:rsidP="00651FA6">
      <w:pPr>
        <w:spacing w:line="360" w:lineRule="auto"/>
        <w:rPr>
          <w:rFonts w:ascii="Arial" w:hAnsi="Arial" w:cs="Arial"/>
          <w:b/>
          <w:bCs/>
          <w:sz w:val="24"/>
          <w:szCs w:val="24"/>
          <w:u w:val="single"/>
        </w:rPr>
      </w:pPr>
      <w:r w:rsidRPr="00651FA6">
        <w:rPr>
          <w:rFonts w:ascii="Arial" w:hAnsi="Arial" w:cs="Arial"/>
          <w:b/>
          <w:bCs/>
          <w:sz w:val="24"/>
          <w:szCs w:val="24"/>
          <w:u w:val="single"/>
        </w:rPr>
        <w:t xml:space="preserve">Planned maintenance </w:t>
      </w:r>
    </w:p>
    <w:p w14:paraId="0DE58897" w14:textId="181F3201" w:rsidR="00651FA6" w:rsidRPr="00651FA6" w:rsidRDefault="00F62CE5" w:rsidP="00651FA6">
      <w:pPr>
        <w:spacing w:line="360" w:lineRule="auto"/>
        <w:ind w:firstLine="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26848" behindDoc="0" locked="0" layoutInCell="1" allowOverlap="1" wp14:anchorId="7FCE1631" wp14:editId="2FA57985">
                <wp:simplePos x="0" y="0"/>
                <wp:positionH relativeFrom="column">
                  <wp:posOffset>3054140</wp:posOffset>
                </wp:positionH>
                <wp:positionV relativeFrom="paragraph">
                  <wp:posOffset>741545</wp:posOffset>
                </wp:positionV>
                <wp:extent cx="565560" cy="263880"/>
                <wp:effectExtent l="38100" t="38100" r="31750" b="28575"/>
                <wp:wrapNone/>
                <wp:docPr id="98" name="Ink 98"/>
                <wp:cNvGraphicFramePr/>
                <a:graphic xmlns:a="http://schemas.openxmlformats.org/drawingml/2006/main">
                  <a:graphicData uri="http://schemas.microsoft.com/office/word/2010/wordprocessingInk">
                    <w14:contentPart bwMode="auto" r:id="rId190">
                      <w14:nvContentPartPr>
                        <w14:cNvContentPartPr/>
                      </w14:nvContentPartPr>
                      <w14:xfrm>
                        <a:off x="0" y="0"/>
                        <a:ext cx="565560" cy="263880"/>
                      </w14:xfrm>
                    </w14:contentPart>
                  </a:graphicData>
                </a:graphic>
              </wp:anchor>
            </w:drawing>
          </mc:Choice>
          <mc:Fallback>
            <w:pict>
              <v:shape w14:anchorId="735AFC1F" id="Ink 98" o:spid="_x0000_s1026" type="#_x0000_t75" style="position:absolute;margin-left:239.9pt;margin-top:57.8pt;width:45.75pt;height:22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">
                <v:imagedata r:id="rId191" o:title=""/>
              </v:shape>
            </w:pict>
          </mc:Fallback>
        </mc:AlternateContent>
      </w:r>
      <w:r>
        <w:rPr>
          <w:rFonts w:ascii="Arial" w:hAnsi="Arial" w:cs="Arial"/>
          <w:noProof/>
          <w:sz w:val="24"/>
          <w:szCs w:val="24"/>
        </w:rPr>
        <mc:AlternateContent>
          <mc:Choice Requires="wpi">
            <w:drawing>
              <wp:anchor distT="0" distB="0" distL="114300" distR="114300" simplePos="0" relativeHeight="251725824" behindDoc="0" locked="0" layoutInCell="1" allowOverlap="1" wp14:anchorId="7946B2AF" wp14:editId="1A1CCE24">
                <wp:simplePos x="0" y="0"/>
                <wp:positionH relativeFrom="column">
                  <wp:posOffset>3530420</wp:posOffset>
                </wp:positionH>
                <wp:positionV relativeFrom="paragraph">
                  <wp:posOffset>-33175</wp:posOffset>
                </wp:positionV>
                <wp:extent cx="584640" cy="238320"/>
                <wp:effectExtent l="25400" t="38100" r="25400" b="41275"/>
                <wp:wrapNone/>
                <wp:docPr id="97" name="Ink 97"/>
                <wp:cNvGraphicFramePr/>
                <a:graphic xmlns:a="http://schemas.openxmlformats.org/drawingml/2006/main">
                  <a:graphicData uri="http://schemas.microsoft.com/office/word/2010/wordprocessingInk">
                    <w14:contentPart bwMode="auto" r:id="rId192">
                      <w14:nvContentPartPr>
                        <w14:cNvContentPartPr/>
                      </w14:nvContentPartPr>
                      <w14:xfrm>
                        <a:off x="0" y="0"/>
                        <a:ext cx="584640" cy="238320"/>
                      </w14:xfrm>
                    </w14:contentPart>
                  </a:graphicData>
                </a:graphic>
              </wp:anchor>
            </w:drawing>
          </mc:Choice>
          <mc:Fallback>
            <w:pict>
              <v:shape w14:anchorId="128638AC" id="Ink 97" o:spid="_x0000_s1026" type="#_x0000_t75" style="position:absolute;margin-left:277.4pt;margin-top:-3.2pt;width:47.3pt;height:19.9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">
                <v:imagedata r:id="rId193" o:title=""/>
              </v:shape>
            </w:pict>
          </mc:Fallback>
        </mc:AlternateContent>
      </w:r>
      <w:r w:rsidR="00651FA6" w:rsidRPr="00651FA6">
        <w:rPr>
          <w:rFonts w:ascii="Arial" w:hAnsi="Arial" w:cs="Arial"/>
          <w:sz w:val="24"/>
          <w:szCs w:val="24"/>
        </w:rPr>
        <w:t xml:space="preserve">Aims to reduce the number of equipment breakdowns, meaning that the equipment has more running time and a longer useful life. Maintenance will enforce strategies such as planned maintenance and condition maintenance to ensure the assets are running as should be to avoid complete breakdowns and downtime. </w:t>
      </w:r>
    </w:p>
    <w:p w14:paraId="39B5BD9B" w14:textId="77777777" w:rsidR="00651FA6" w:rsidRPr="00651FA6" w:rsidRDefault="00651FA6" w:rsidP="00651FA6">
      <w:pPr>
        <w:spacing w:line="360" w:lineRule="auto"/>
        <w:rPr>
          <w:rFonts w:ascii="Arial" w:hAnsi="Arial" w:cs="Arial"/>
          <w:b/>
          <w:bCs/>
          <w:sz w:val="24"/>
          <w:szCs w:val="24"/>
          <w:u w:val="single"/>
        </w:rPr>
      </w:pPr>
      <w:r w:rsidRPr="00651FA6">
        <w:rPr>
          <w:rFonts w:ascii="Arial" w:hAnsi="Arial" w:cs="Arial"/>
          <w:b/>
          <w:bCs/>
          <w:sz w:val="24"/>
          <w:szCs w:val="24"/>
          <w:u w:val="single"/>
        </w:rPr>
        <w:t xml:space="preserve">Quality maintenance </w:t>
      </w:r>
    </w:p>
    <w:p w14:paraId="0C37B85B" w14:textId="759FF63A" w:rsidR="00651FA6" w:rsidRPr="00651FA6" w:rsidRDefault="00AA7072" w:rsidP="00651FA6">
      <w:pPr>
        <w:spacing w:line="360" w:lineRule="auto"/>
        <w:ind w:firstLine="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2020736" behindDoc="0" locked="0" layoutInCell="1" allowOverlap="1" wp14:anchorId="14B5F4D3" wp14:editId="47AB97FF">
                <wp:simplePos x="0" y="0"/>
                <wp:positionH relativeFrom="column">
                  <wp:posOffset>5463980</wp:posOffset>
                </wp:positionH>
                <wp:positionV relativeFrom="paragraph">
                  <wp:posOffset>227175</wp:posOffset>
                </wp:positionV>
                <wp:extent cx="194040" cy="213120"/>
                <wp:effectExtent l="38100" t="38100" r="34925" b="41275"/>
                <wp:wrapNone/>
                <wp:docPr id="385" name="Ink 385"/>
                <wp:cNvGraphicFramePr/>
                <a:graphic xmlns:a="http://schemas.openxmlformats.org/drawingml/2006/main">
                  <a:graphicData uri="http://schemas.microsoft.com/office/word/2010/wordprocessingInk">
                    <w14:contentPart bwMode="auto" r:id="rId194">
                      <w14:nvContentPartPr>
                        <w14:cNvContentPartPr/>
                      </w14:nvContentPartPr>
                      <w14:xfrm>
                        <a:off x="0" y="0"/>
                        <a:ext cx="194040" cy="213120"/>
                      </w14:xfrm>
                    </w14:contentPart>
                  </a:graphicData>
                </a:graphic>
              </wp:anchor>
            </w:drawing>
          </mc:Choice>
          <mc:Fallback>
            <w:pict>
              <v:shape w14:anchorId="63D8AF98" id="Ink 385" o:spid="_x0000_s1026" type="#_x0000_t75" style="position:absolute;margin-left:429.65pt;margin-top:17.3pt;width:16.5pt;height:18pt;z-index:252020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">
                <v:imagedata r:id="rId195" o:title=""/>
              </v:shape>
            </w:pict>
          </mc:Fallback>
        </mc:AlternateContent>
      </w:r>
      <w:r>
        <w:rPr>
          <w:rFonts w:ascii="Arial" w:hAnsi="Arial" w:cs="Arial"/>
          <w:noProof/>
          <w:sz w:val="24"/>
          <w:szCs w:val="24"/>
        </w:rPr>
        <mc:AlternateContent>
          <mc:Choice Requires="wpi">
            <w:drawing>
              <wp:anchor distT="0" distB="0" distL="114300" distR="114300" simplePos="0" relativeHeight="252019712" behindDoc="0" locked="0" layoutInCell="1" allowOverlap="1" wp14:anchorId="1C5D8C2A" wp14:editId="1F834691">
                <wp:simplePos x="0" y="0"/>
                <wp:positionH relativeFrom="column">
                  <wp:posOffset>5355980</wp:posOffset>
                </wp:positionH>
                <wp:positionV relativeFrom="paragraph">
                  <wp:posOffset>115935</wp:posOffset>
                </wp:positionV>
                <wp:extent cx="146520" cy="228960"/>
                <wp:effectExtent l="38100" t="38100" r="19050" b="38100"/>
                <wp:wrapNone/>
                <wp:docPr id="384" name="Ink 384"/>
                <wp:cNvGraphicFramePr/>
                <a:graphic xmlns:a="http://schemas.openxmlformats.org/drawingml/2006/main">
                  <a:graphicData uri="http://schemas.microsoft.com/office/word/2010/wordprocessingInk">
                    <w14:contentPart bwMode="auto" r:id="rId196">
                      <w14:nvContentPartPr>
                        <w14:cNvContentPartPr/>
                      </w14:nvContentPartPr>
                      <w14:xfrm>
                        <a:off x="0" y="0"/>
                        <a:ext cx="146520" cy="228960"/>
                      </w14:xfrm>
                    </w14:contentPart>
                  </a:graphicData>
                </a:graphic>
              </wp:anchor>
            </w:drawing>
          </mc:Choice>
          <mc:Fallback>
            <w:pict>
              <v:shape w14:anchorId="20255DEF" id="Ink 384" o:spid="_x0000_s1026" type="#_x0000_t75" style="position:absolute;margin-left:421.15pt;margin-top:8.55pt;width:12.8pt;height:19.25pt;z-index:25201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">
                <v:imagedata r:id="rId197" o:title=""/>
              </v:shape>
            </w:pict>
          </mc:Fallback>
        </mc:AlternateContent>
      </w:r>
      <w:r w:rsidR="00D32BCE">
        <w:rPr>
          <w:rFonts w:ascii="Arial" w:hAnsi="Arial" w:cs="Arial"/>
          <w:noProof/>
          <w:sz w:val="24"/>
          <w:szCs w:val="24"/>
        </w:rPr>
        <mc:AlternateContent>
          <mc:Choice Requires="wpi">
            <w:drawing>
              <wp:anchor distT="0" distB="0" distL="114300" distR="114300" simplePos="0" relativeHeight="251820032" behindDoc="0" locked="0" layoutInCell="1" allowOverlap="1" wp14:anchorId="03CDEFC5" wp14:editId="0451453D">
                <wp:simplePos x="0" y="0"/>
                <wp:positionH relativeFrom="column">
                  <wp:posOffset>5787980</wp:posOffset>
                </wp:positionH>
                <wp:positionV relativeFrom="paragraph">
                  <wp:posOffset>52505</wp:posOffset>
                </wp:positionV>
                <wp:extent cx="375120" cy="279720"/>
                <wp:effectExtent l="38100" t="25400" r="6350" b="38100"/>
                <wp:wrapNone/>
                <wp:docPr id="189" name="Ink 189"/>
                <wp:cNvGraphicFramePr/>
                <a:graphic xmlns:a="http://schemas.openxmlformats.org/drawingml/2006/main">
                  <a:graphicData uri="http://schemas.microsoft.com/office/word/2010/wordprocessingInk">
                    <w14:contentPart bwMode="auto" r:id="rId198">
                      <w14:nvContentPartPr>
                        <w14:cNvContentPartPr/>
                      </w14:nvContentPartPr>
                      <w14:xfrm>
                        <a:off x="0" y="0"/>
                        <a:ext cx="375120" cy="279720"/>
                      </w14:xfrm>
                    </w14:contentPart>
                  </a:graphicData>
                </a:graphic>
              </wp:anchor>
            </w:drawing>
          </mc:Choice>
          <mc:Fallback>
            <w:pict>
              <v:shape w14:anchorId="1991C329" id="Ink 189" o:spid="_x0000_s1026" type="#_x0000_t75" style="position:absolute;margin-left:455.15pt;margin-top:3.55pt;width:30.8pt;height:23.25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">
                <v:imagedata r:id="rId199" o:title=""/>
              </v:shape>
            </w:pict>
          </mc:Fallback>
        </mc:AlternateContent>
      </w:r>
      <w:r w:rsidR="00F62CE5">
        <w:rPr>
          <w:rFonts w:ascii="Arial" w:hAnsi="Arial" w:cs="Arial"/>
          <w:noProof/>
          <w:sz w:val="24"/>
          <w:szCs w:val="24"/>
        </w:rPr>
        <mc:AlternateContent>
          <mc:Choice Requires="wpi">
            <w:drawing>
              <wp:anchor distT="0" distB="0" distL="114300" distR="114300" simplePos="0" relativeHeight="251727872" behindDoc="0" locked="0" layoutInCell="1" allowOverlap="1" wp14:anchorId="61EC982F" wp14:editId="42539D00">
                <wp:simplePos x="0" y="0"/>
                <wp:positionH relativeFrom="column">
                  <wp:posOffset>1203020</wp:posOffset>
                </wp:positionH>
                <wp:positionV relativeFrom="paragraph">
                  <wp:posOffset>-74645</wp:posOffset>
                </wp:positionV>
                <wp:extent cx="600480" cy="330480"/>
                <wp:effectExtent l="38100" t="38100" r="34925" b="38100"/>
                <wp:wrapNone/>
                <wp:docPr id="99" name="Ink 99"/>
                <wp:cNvGraphicFramePr/>
                <a:graphic xmlns:a="http://schemas.openxmlformats.org/drawingml/2006/main">
                  <a:graphicData uri="http://schemas.microsoft.com/office/word/2010/wordprocessingInk">
                    <w14:contentPart bwMode="auto" r:id="rId200">
                      <w14:nvContentPartPr>
                        <w14:cNvContentPartPr/>
                      </w14:nvContentPartPr>
                      <w14:xfrm>
                        <a:off x="0" y="0"/>
                        <a:ext cx="600480" cy="330480"/>
                      </w14:xfrm>
                    </w14:contentPart>
                  </a:graphicData>
                </a:graphic>
              </wp:anchor>
            </w:drawing>
          </mc:Choice>
          <mc:Fallback>
            <w:pict>
              <v:shape w14:anchorId="57EECB26" id="Ink 99" o:spid="_x0000_s1026" type="#_x0000_t75" style="position:absolute;margin-left:93.95pt;margin-top:-6.7pt;width:48.9pt;height:27.6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&#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">
                <v:imagedata r:id="rId201" o:title=""/>
              </v:shape>
            </w:pict>
          </mc:Fallback>
        </mc:AlternateContent>
      </w:r>
      <w:r w:rsidR="00651FA6" w:rsidRPr="00651FA6">
        <w:rPr>
          <w:rFonts w:ascii="Arial" w:hAnsi="Arial" w:cs="Arial"/>
          <w:sz w:val="24"/>
          <w:szCs w:val="24"/>
        </w:rPr>
        <w:t xml:space="preserve">Zero defects in maintenance carried out is the goal, meaning the asset will not require re-work and can continue to operate for a length of time. Training encourages all personnel to be adequately trained in the task they are carrying out. It would include identifying the knowledge and skills required and then arranging training time and facilities to learn and improve on the current skillset, in time then ensuring maintenance work is completed to high standards. This also effects </w:t>
      </w:r>
      <w:r w:rsidR="00247DAA">
        <w:rPr>
          <w:rFonts w:ascii="Arial" w:hAnsi="Arial" w:cs="Arial"/>
          <w:noProof/>
          <w:sz w:val="24"/>
          <w:szCs w:val="24"/>
        </w:rPr>
        <w:lastRenderedPageBreak/>
        <mc:AlternateContent>
          <mc:Choice Requires="wpi">
            <w:drawing>
              <wp:anchor distT="0" distB="0" distL="114300" distR="114300" simplePos="0" relativeHeight="251728896" behindDoc="0" locked="0" layoutInCell="1" allowOverlap="1" wp14:anchorId="3B142E34" wp14:editId="21EE1A03">
                <wp:simplePos x="0" y="0"/>
                <wp:positionH relativeFrom="column">
                  <wp:posOffset>2168180</wp:posOffset>
                </wp:positionH>
                <wp:positionV relativeFrom="paragraph">
                  <wp:posOffset>72690</wp:posOffset>
                </wp:positionV>
                <wp:extent cx="438480" cy="270360"/>
                <wp:effectExtent l="38100" t="38100" r="31750" b="34925"/>
                <wp:wrapNone/>
                <wp:docPr id="100" name="Ink 100"/>
                <wp:cNvGraphicFramePr/>
                <a:graphic xmlns:a="http://schemas.openxmlformats.org/drawingml/2006/main">
                  <a:graphicData uri="http://schemas.microsoft.com/office/word/2010/wordprocessingInk">
                    <w14:contentPart bwMode="auto" r:id="rId202">
                      <w14:nvContentPartPr>
                        <w14:cNvContentPartPr/>
                      </w14:nvContentPartPr>
                      <w14:xfrm>
                        <a:off x="0" y="0"/>
                        <a:ext cx="438480" cy="270360"/>
                      </w14:xfrm>
                    </w14:contentPart>
                  </a:graphicData>
                </a:graphic>
              </wp:anchor>
            </w:drawing>
          </mc:Choice>
          <mc:Fallback>
            <w:pict>
              <v:shape w14:anchorId="45AD55FC" id="Ink 100" o:spid="_x0000_s1026" type="#_x0000_t75" style="position:absolute;margin-left:170.15pt;margin-top:5.15pt;width:35.75pt;height:22.5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">
                <v:imagedata r:id="rId203" o:title=""/>
              </v:shape>
            </w:pict>
          </mc:Fallback>
        </mc:AlternateContent>
      </w:r>
      <w:r w:rsidR="00651FA6" w:rsidRPr="00651FA6">
        <w:rPr>
          <w:rFonts w:ascii="Arial" w:hAnsi="Arial" w:cs="Arial"/>
          <w:sz w:val="24"/>
          <w:szCs w:val="24"/>
        </w:rPr>
        <w:t>operators who are trained to best run the equipment, leading to less errors and failures which lead to downtime.</w:t>
      </w:r>
    </w:p>
    <w:p w14:paraId="50A834C1" w14:textId="1AFD5EC4" w:rsidR="00651FA6" w:rsidRPr="00651FA6" w:rsidRDefault="00651FA6" w:rsidP="00651FA6">
      <w:pPr>
        <w:spacing w:line="360" w:lineRule="auto"/>
        <w:rPr>
          <w:rFonts w:ascii="Arial" w:hAnsi="Arial" w:cs="Arial"/>
          <w:b/>
          <w:bCs/>
          <w:sz w:val="24"/>
          <w:szCs w:val="24"/>
          <w:u w:val="single"/>
        </w:rPr>
      </w:pPr>
      <w:r w:rsidRPr="00651FA6">
        <w:rPr>
          <w:rFonts w:ascii="Arial" w:hAnsi="Arial" w:cs="Arial"/>
          <w:b/>
          <w:bCs/>
          <w:sz w:val="24"/>
          <w:szCs w:val="24"/>
          <w:u w:val="single"/>
        </w:rPr>
        <w:t xml:space="preserve">Office TPM </w:t>
      </w:r>
    </w:p>
    <w:p w14:paraId="5FFCA4B5" w14:textId="717B574B" w:rsidR="00651FA6" w:rsidRPr="00651FA6" w:rsidRDefault="00247DAA" w:rsidP="00651FA6">
      <w:pPr>
        <w:spacing w:line="360" w:lineRule="auto"/>
        <w:ind w:firstLine="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78048" behindDoc="0" locked="0" layoutInCell="1" allowOverlap="1" wp14:anchorId="010BE11C" wp14:editId="6741EF34">
                <wp:simplePos x="0" y="0"/>
                <wp:positionH relativeFrom="column">
                  <wp:posOffset>3310890</wp:posOffset>
                </wp:positionH>
                <wp:positionV relativeFrom="paragraph">
                  <wp:posOffset>-271145</wp:posOffset>
                </wp:positionV>
                <wp:extent cx="3203785" cy="1101570"/>
                <wp:effectExtent l="38100" t="38100" r="0" b="41910"/>
                <wp:wrapNone/>
                <wp:docPr id="148" name="Ink 148"/>
                <wp:cNvGraphicFramePr/>
                <a:graphic xmlns:a="http://schemas.openxmlformats.org/drawingml/2006/main">
                  <a:graphicData uri="http://schemas.microsoft.com/office/word/2010/wordprocessingInk">
                    <w14:contentPart bwMode="auto" r:id="rId204">
                      <w14:nvContentPartPr>
                        <w14:cNvContentPartPr/>
                      </w14:nvContentPartPr>
                      <w14:xfrm>
                        <a:off x="0" y="0"/>
                        <a:ext cx="3203785" cy="1101570"/>
                      </w14:xfrm>
                    </w14:contentPart>
                  </a:graphicData>
                </a:graphic>
              </wp:anchor>
            </w:drawing>
          </mc:Choice>
          <mc:Fallback>
            <w:pict>
              <v:shape w14:anchorId="7F0841C8" id="Ink 148" o:spid="_x0000_s1026" type="#_x0000_t75" style="position:absolute;margin-left:260.15pt;margin-top:-21.95pt;width:253.45pt;height:88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">
                <v:imagedata r:id="rId205" o:title=""/>
              </v:shape>
            </w:pict>
          </mc:Fallback>
        </mc:AlternateContent>
      </w:r>
      <w:r w:rsidR="00651FA6" w:rsidRPr="00651FA6">
        <w:rPr>
          <w:rFonts w:ascii="Arial" w:hAnsi="Arial" w:cs="Arial"/>
          <w:sz w:val="24"/>
          <w:szCs w:val="24"/>
        </w:rPr>
        <w:t>This aims to increase efficiency of office spaces, including using the 5 S’s in the office, being cost efficient in sales and marketing and managing goods and products effectively to minimise over storage and waste.</w:t>
      </w:r>
    </w:p>
    <w:p w14:paraId="7A47905D" w14:textId="77777777" w:rsidR="00651FA6" w:rsidRPr="00651FA6" w:rsidRDefault="00651FA6" w:rsidP="00651FA6">
      <w:pPr>
        <w:spacing w:line="360" w:lineRule="auto"/>
        <w:rPr>
          <w:rFonts w:ascii="Arial" w:hAnsi="Arial" w:cs="Arial"/>
          <w:b/>
          <w:bCs/>
          <w:sz w:val="24"/>
          <w:szCs w:val="24"/>
          <w:u w:val="single"/>
        </w:rPr>
      </w:pPr>
      <w:r w:rsidRPr="00651FA6">
        <w:rPr>
          <w:rFonts w:ascii="Arial" w:hAnsi="Arial" w:cs="Arial"/>
          <w:b/>
          <w:bCs/>
          <w:sz w:val="24"/>
          <w:szCs w:val="24"/>
          <w:u w:val="single"/>
        </w:rPr>
        <w:t>Safety, health &amp; environment (SHE)</w:t>
      </w:r>
    </w:p>
    <w:p w14:paraId="267A2D1C" w14:textId="77777777" w:rsidR="00651FA6" w:rsidRPr="00651FA6" w:rsidRDefault="00651FA6" w:rsidP="00651FA6">
      <w:pPr>
        <w:spacing w:line="360" w:lineRule="auto"/>
        <w:ind w:firstLine="720"/>
        <w:rPr>
          <w:rFonts w:ascii="Arial" w:hAnsi="Arial" w:cs="Arial"/>
          <w:sz w:val="24"/>
          <w:szCs w:val="24"/>
        </w:rPr>
      </w:pPr>
      <w:r w:rsidRPr="00651FA6">
        <w:rPr>
          <w:rFonts w:ascii="Arial" w:hAnsi="Arial" w:cs="Arial"/>
          <w:sz w:val="24"/>
          <w:szCs w:val="24"/>
        </w:rPr>
        <w:t>Emphasises zero accidents by increasing awareness and encouraging correct behaviour to carry out tasks, which reduces injuries in turn. While also taking actions that reduce waste and lessen environmental impacts.</w:t>
      </w:r>
    </w:p>
    <w:p w14:paraId="38213F3F" w14:textId="77777777" w:rsidR="00651FA6" w:rsidRPr="00651FA6" w:rsidRDefault="00651FA6" w:rsidP="00651FA6">
      <w:pPr>
        <w:spacing w:line="360" w:lineRule="auto"/>
        <w:ind w:firstLine="720"/>
        <w:rPr>
          <w:rFonts w:ascii="Arial" w:hAnsi="Arial" w:cs="Arial"/>
          <w:sz w:val="24"/>
          <w:szCs w:val="24"/>
        </w:rPr>
      </w:pPr>
    </w:p>
    <w:p w14:paraId="6E8436F0" w14:textId="77777777" w:rsidR="00651FA6" w:rsidRPr="00651FA6" w:rsidRDefault="00651FA6" w:rsidP="00651FA6">
      <w:pPr>
        <w:keepNext/>
        <w:spacing w:line="360" w:lineRule="auto"/>
        <w:ind w:firstLine="720"/>
        <w:jc w:val="center"/>
        <w:rPr>
          <w:rFonts w:ascii="Arial" w:hAnsi="Arial" w:cs="Arial"/>
          <w:sz w:val="24"/>
          <w:szCs w:val="24"/>
        </w:rPr>
      </w:pPr>
      <w:r w:rsidRPr="00651FA6">
        <w:rPr>
          <w:rFonts w:ascii="Arial" w:hAnsi="Arial" w:cs="Arial"/>
          <w:noProof/>
          <w:sz w:val="24"/>
          <w:szCs w:val="24"/>
        </w:rPr>
        <w:drawing>
          <wp:inline distT="0" distB="0" distL="0" distR="0" wp14:anchorId="21DADB10" wp14:editId="6412C416">
            <wp:extent cx="5063319" cy="3324511"/>
            <wp:effectExtent l="0" t="0" r="4445" b="0"/>
            <wp:docPr id="41" name="Picture 41" descr="TPM pilars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M pilars - ToolsHero"/>
                    <pic:cNvPicPr>
                      <a:picLocks noChangeAspect="1" noChangeArrowheads="1"/>
                    </pic:cNvPicPr>
                  </pic:nvPicPr>
                  <pic:blipFill rotWithShape="1">
                    <a:blip r:embed="rId206" cstate="print">
                      <a:extLst>
                        <a:ext uri="{28A0092B-C50C-407E-A947-70E740481C1C}">
                          <a14:useLocalDpi xmlns:a14="http://schemas.microsoft.com/office/drawing/2010/main" val="0"/>
                        </a:ext>
                      </a:extLst>
                    </a:blip>
                    <a:srcRect l="3874" t="13875" r="5105" b="6446"/>
                    <a:stretch/>
                  </pic:blipFill>
                  <pic:spPr bwMode="auto">
                    <a:xfrm>
                      <a:off x="0" y="0"/>
                      <a:ext cx="5109923" cy="3355111"/>
                    </a:xfrm>
                    <a:prstGeom prst="rect">
                      <a:avLst/>
                    </a:prstGeom>
                    <a:noFill/>
                    <a:ln>
                      <a:noFill/>
                    </a:ln>
                    <a:extLst>
                      <a:ext uri="{53640926-AAD7-44D8-BBD7-CCE9431645EC}">
                        <a14:shadowObscured xmlns:a14="http://schemas.microsoft.com/office/drawing/2010/main"/>
                      </a:ext>
                    </a:extLst>
                  </pic:spPr>
                </pic:pic>
              </a:graphicData>
            </a:graphic>
          </wp:inline>
        </w:drawing>
      </w:r>
    </w:p>
    <w:p w14:paraId="613C9A55" w14:textId="751F14F2" w:rsidR="00651FA6" w:rsidRPr="00651FA6" w:rsidRDefault="00651FA6" w:rsidP="00651FA6">
      <w:pPr>
        <w:pStyle w:val="Caption"/>
        <w:spacing w:line="360" w:lineRule="auto"/>
        <w:jc w:val="center"/>
        <w:rPr>
          <w:rFonts w:ascii="Arial" w:hAnsi="Arial" w:cs="Arial"/>
          <w:sz w:val="24"/>
          <w:szCs w:val="24"/>
        </w:rPr>
      </w:pPr>
      <w:r w:rsidRPr="00651FA6">
        <w:rPr>
          <w:rFonts w:ascii="Arial" w:hAnsi="Arial" w:cs="Arial"/>
          <w:sz w:val="24"/>
          <w:szCs w:val="24"/>
        </w:rPr>
        <w:t xml:space="preserve">Figure </w:t>
      </w:r>
      <w:r w:rsidRPr="00651FA6">
        <w:rPr>
          <w:rFonts w:ascii="Arial" w:hAnsi="Arial" w:cs="Arial"/>
          <w:sz w:val="24"/>
          <w:szCs w:val="24"/>
        </w:rPr>
        <w:fldChar w:fldCharType="begin"/>
      </w:r>
      <w:r w:rsidRPr="00651FA6">
        <w:rPr>
          <w:rFonts w:ascii="Arial" w:hAnsi="Arial" w:cs="Arial"/>
          <w:sz w:val="24"/>
          <w:szCs w:val="24"/>
        </w:rPr>
        <w:instrText xml:space="preserve"> SEQ Figure \* ARABIC </w:instrText>
      </w:r>
      <w:r w:rsidRPr="00651FA6">
        <w:rPr>
          <w:rFonts w:ascii="Arial" w:hAnsi="Arial" w:cs="Arial"/>
          <w:sz w:val="24"/>
          <w:szCs w:val="24"/>
        </w:rPr>
        <w:fldChar w:fldCharType="separate"/>
      </w:r>
      <w:r w:rsidRPr="00651FA6">
        <w:rPr>
          <w:rFonts w:ascii="Arial" w:hAnsi="Arial" w:cs="Arial"/>
          <w:noProof/>
          <w:sz w:val="24"/>
          <w:szCs w:val="24"/>
        </w:rPr>
        <w:t>2</w:t>
      </w:r>
      <w:r w:rsidRPr="00651FA6">
        <w:rPr>
          <w:rFonts w:ascii="Arial" w:hAnsi="Arial" w:cs="Arial"/>
          <w:sz w:val="24"/>
          <w:szCs w:val="24"/>
        </w:rPr>
        <w:fldChar w:fldCharType="end"/>
      </w:r>
      <w:r w:rsidRPr="00651FA6">
        <w:rPr>
          <w:rFonts w:ascii="Arial" w:hAnsi="Arial" w:cs="Arial"/>
          <w:sz w:val="24"/>
          <w:szCs w:val="24"/>
        </w:rPr>
        <w:t xml:space="preserve"> - Pillars Of TPM</w:t>
      </w:r>
    </w:p>
    <w:p w14:paraId="6CF9A689" w14:textId="183072EB" w:rsidR="00651FA6" w:rsidRPr="00651FA6" w:rsidRDefault="00651FA6" w:rsidP="00651FA6">
      <w:pPr>
        <w:spacing w:line="360" w:lineRule="auto"/>
        <w:rPr>
          <w:rFonts w:ascii="Arial" w:hAnsi="Arial" w:cs="Arial"/>
          <w:sz w:val="24"/>
          <w:szCs w:val="24"/>
        </w:rPr>
      </w:pPr>
    </w:p>
    <w:p w14:paraId="4076D90B" w14:textId="32A9B167" w:rsidR="00651FA6" w:rsidRDefault="00247DAA" w:rsidP="00651FA6">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19008" behindDoc="0" locked="0" layoutInCell="1" allowOverlap="1" wp14:anchorId="071207AF" wp14:editId="1E28BBD2">
                <wp:simplePos x="0" y="0"/>
                <wp:positionH relativeFrom="column">
                  <wp:posOffset>4180840</wp:posOffset>
                </wp:positionH>
                <wp:positionV relativeFrom="paragraph">
                  <wp:posOffset>-320675</wp:posOffset>
                </wp:positionV>
                <wp:extent cx="2064240" cy="1130610"/>
                <wp:effectExtent l="38100" t="38100" r="6350" b="38100"/>
                <wp:wrapNone/>
                <wp:docPr id="188" name="Ink 188"/>
                <wp:cNvGraphicFramePr/>
                <a:graphic xmlns:a="http://schemas.openxmlformats.org/drawingml/2006/main">
                  <a:graphicData uri="http://schemas.microsoft.com/office/word/2010/wordprocessingInk">
                    <w14:contentPart bwMode="auto" r:id="rId207">
                      <w14:nvContentPartPr>
                        <w14:cNvContentPartPr/>
                      </w14:nvContentPartPr>
                      <w14:xfrm>
                        <a:off x="0" y="0"/>
                        <a:ext cx="2064240" cy="1130610"/>
                      </w14:xfrm>
                    </w14:contentPart>
                  </a:graphicData>
                </a:graphic>
              </wp:anchor>
            </w:drawing>
          </mc:Choice>
          <mc:Fallback>
            <w:pict>
              <v:shape w14:anchorId="000B7C14" id="Ink 188" o:spid="_x0000_s1026" type="#_x0000_t75" style="position:absolute;margin-left:328.6pt;margin-top:-25.85pt;width:163.75pt;height:90.2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">
                <v:imagedata r:id="rId208" o:title=""/>
              </v:shape>
            </w:pict>
          </mc:Fallback>
        </mc:AlternateContent>
      </w:r>
    </w:p>
    <w:p w14:paraId="2A715DD4" w14:textId="4CB73D41" w:rsidR="00651FA6" w:rsidRDefault="00651FA6" w:rsidP="00651FA6">
      <w:pPr>
        <w:spacing w:line="360" w:lineRule="auto"/>
        <w:rPr>
          <w:rFonts w:ascii="Arial" w:hAnsi="Arial" w:cs="Arial"/>
          <w:sz w:val="24"/>
          <w:szCs w:val="24"/>
        </w:rPr>
      </w:pPr>
    </w:p>
    <w:p w14:paraId="5A2957E5" w14:textId="2CB5B9C9" w:rsidR="00651FA6" w:rsidRDefault="00651FA6" w:rsidP="00651FA6">
      <w:pPr>
        <w:spacing w:line="360" w:lineRule="auto"/>
        <w:rPr>
          <w:rFonts w:ascii="Arial" w:hAnsi="Arial" w:cs="Arial"/>
          <w:sz w:val="24"/>
          <w:szCs w:val="24"/>
        </w:rPr>
      </w:pPr>
    </w:p>
    <w:p w14:paraId="7F1DC9C6" w14:textId="77777777" w:rsidR="00651FA6" w:rsidRDefault="00651FA6" w:rsidP="00651FA6">
      <w:pPr>
        <w:spacing w:line="360" w:lineRule="auto"/>
        <w:rPr>
          <w:rFonts w:ascii="Arial" w:hAnsi="Arial" w:cs="Arial"/>
          <w:sz w:val="24"/>
          <w:szCs w:val="24"/>
        </w:rPr>
      </w:pPr>
    </w:p>
    <w:p w14:paraId="34D2AC1D" w14:textId="77777777" w:rsidR="00651FA6" w:rsidRDefault="00651FA6" w:rsidP="00651FA6">
      <w:pPr>
        <w:spacing w:line="360" w:lineRule="auto"/>
        <w:rPr>
          <w:rFonts w:ascii="Arial" w:hAnsi="Arial" w:cs="Arial"/>
          <w:sz w:val="24"/>
          <w:szCs w:val="24"/>
        </w:rPr>
      </w:pPr>
    </w:p>
    <w:p w14:paraId="11219FB1" w14:textId="77777777" w:rsidR="00651FA6" w:rsidRPr="00651FA6" w:rsidRDefault="00651FA6" w:rsidP="00651FA6">
      <w:pPr>
        <w:spacing w:line="360" w:lineRule="auto"/>
        <w:rPr>
          <w:rFonts w:ascii="Arial" w:hAnsi="Arial" w:cs="Arial"/>
          <w:sz w:val="24"/>
          <w:szCs w:val="24"/>
        </w:rPr>
      </w:pPr>
    </w:p>
    <w:p w14:paraId="51F803E5" w14:textId="77777777" w:rsidR="00651FA6" w:rsidRDefault="00651FA6" w:rsidP="00651FA6">
      <w:pPr>
        <w:pStyle w:val="Heading1"/>
        <w:spacing w:line="360" w:lineRule="auto"/>
        <w:rPr>
          <w:rFonts w:ascii="Arial" w:hAnsi="Arial" w:cs="Arial"/>
          <w:bCs/>
          <w:sz w:val="24"/>
          <w:szCs w:val="24"/>
        </w:rPr>
      </w:pPr>
      <w:bookmarkStart w:id="4" w:name="_Toc36206229"/>
      <w:r w:rsidRPr="00651FA6">
        <w:rPr>
          <w:rFonts w:ascii="Arial" w:hAnsi="Arial" w:cs="Arial"/>
          <w:bCs/>
          <w:sz w:val="24"/>
          <w:szCs w:val="24"/>
        </w:rPr>
        <w:lastRenderedPageBreak/>
        <w:t>Task 4</w:t>
      </w:r>
      <w:bookmarkEnd w:id="4"/>
    </w:p>
    <w:p w14:paraId="32BA43AE" w14:textId="77777777" w:rsidR="00651FA6" w:rsidRPr="00651FA6" w:rsidRDefault="00651FA6" w:rsidP="00651FA6"/>
    <w:p w14:paraId="2EC33BBC" w14:textId="43478DDE" w:rsidR="00651FA6" w:rsidRPr="00651FA6" w:rsidRDefault="006667AE" w:rsidP="00651FA6">
      <w:pPr>
        <w:spacing w:line="360" w:lineRule="auto"/>
        <w:ind w:firstLine="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27200" behindDoc="0" locked="0" layoutInCell="1" allowOverlap="1" wp14:anchorId="2B1A59D0" wp14:editId="1DA31B31">
                <wp:simplePos x="0" y="0"/>
                <wp:positionH relativeFrom="column">
                  <wp:posOffset>1029442</wp:posOffset>
                </wp:positionH>
                <wp:positionV relativeFrom="paragraph">
                  <wp:posOffset>2761817</wp:posOffset>
                </wp:positionV>
                <wp:extent cx="594360" cy="282240"/>
                <wp:effectExtent l="25400" t="38100" r="40640" b="35560"/>
                <wp:wrapNone/>
                <wp:docPr id="196" name="Ink 196"/>
                <wp:cNvGraphicFramePr/>
                <a:graphic xmlns:a="http://schemas.openxmlformats.org/drawingml/2006/main">
                  <a:graphicData uri="http://schemas.microsoft.com/office/word/2010/wordprocessingInk">
                    <w14:contentPart bwMode="auto" r:id="rId209">
                      <w14:nvContentPartPr>
                        <w14:cNvContentPartPr/>
                      </w14:nvContentPartPr>
                      <w14:xfrm>
                        <a:off x="0" y="0"/>
                        <a:ext cx="594360" cy="282240"/>
                      </w14:xfrm>
                    </w14:contentPart>
                  </a:graphicData>
                </a:graphic>
              </wp:anchor>
            </w:drawing>
          </mc:Choice>
          <mc:Fallback>
            <w:pict>
              <v:shape w14:anchorId="5C613BCD" id="Ink 196" o:spid="_x0000_s1026" type="#_x0000_t75" style="position:absolute;margin-left:80.25pt;margin-top:216.65pt;width:48.4pt;height:23.85pt;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">
                <v:imagedata r:id="rId210" o:title=""/>
              </v:shape>
            </w:pict>
          </mc:Fallback>
        </mc:AlternateContent>
      </w:r>
      <w:r w:rsidR="00151273">
        <w:rPr>
          <w:rFonts w:ascii="Arial" w:hAnsi="Arial" w:cs="Arial"/>
          <w:noProof/>
          <w:sz w:val="24"/>
          <w:szCs w:val="24"/>
        </w:rPr>
        <mc:AlternateContent>
          <mc:Choice Requires="wpi">
            <w:drawing>
              <wp:anchor distT="0" distB="0" distL="114300" distR="114300" simplePos="0" relativeHeight="251826176" behindDoc="0" locked="0" layoutInCell="1" allowOverlap="1" wp14:anchorId="343816C7" wp14:editId="24620C54">
                <wp:simplePos x="0" y="0"/>
                <wp:positionH relativeFrom="column">
                  <wp:posOffset>717550</wp:posOffset>
                </wp:positionH>
                <wp:positionV relativeFrom="paragraph">
                  <wp:posOffset>1983740</wp:posOffset>
                </wp:positionV>
                <wp:extent cx="683805" cy="517925"/>
                <wp:effectExtent l="38100" t="38100" r="15240" b="53975"/>
                <wp:wrapNone/>
                <wp:docPr id="195" name="Ink 195"/>
                <wp:cNvGraphicFramePr/>
                <a:graphic xmlns:a="http://schemas.openxmlformats.org/drawingml/2006/main">
                  <a:graphicData uri="http://schemas.microsoft.com/office/word/2010/wordprocessingInk">
                    <w14:contentPart bwMode="auto" r:id="rId211">
                      <w14:nvContentPartPr>
                        <w14:cNvContentPartPr/>
                      </w14:nvContentPartPr>
                      <w14:xfrm>
                        <a:off x="0" y="0"/>
                        <a:ext cx="683805" cy="517925"/>
                      </w14:xfrm>
                    </w14:contentPart>
                  </a:graphicData>
                </a:graphic>
              </wp:anchor>
            </w:drawing>
          </mc:Choice>
          <mc:Fallback>
            <w:pict>
              <v:shape w14:anchorId="53652675" id="Ink 195" o:spid="_x0000_s1026" type="#_x0000_t75" style="position:absolute;margin-left:55.7pt;margin-top:155.4pt;width:55.5pt;height:42.4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">
                <v:imagedata r:id="rId212" o:title=""/>
              </v:shape>
            </w:pict>
          </mc:Fallback>
        </mc:AlternateContent>
      </w:r>
      <w:r w:rsidR="00D32BCE">
        <w:rPr>
          <w:rFonts w:ascii="Arial" w:hAnsi="Arial" w:cs="Arial"/>
          <w:noProof/>
          <w:sz w:val="24"/>
          <w:szCs w:val="24"/>
        </w:rPr>
        <mc:AlternateContent>
          <mc:Choice Requires="wpi">
            <w:drawing>
              <wp:anchor distT="0" distB="0" distL="114300" distR="114300" simplePos="0" relativeHeight="251823104" behindDoc="0" locked="0" layoutInCell="1" allowOverlap="1" wp14:anchorId="7C78ECDB" wp14:editId="42644A1D">
                <wp:simplePos x="0" y="0"/>
                <wp:positionH relativeFrom="column">
                  <wp:posOffset>1276985</wp:posOffset>
                </wp:positionH>
                <wp:positionV relativeFrom="paragraph">
                  <wp:posOffset>198120</wp:posOffset>
                </wp:positionV>
                <wp:extent cx="1577070" cy="798195"/>
                <wp:effectExtent l="38100" t="38100" r="48895" b="52705"/>
                <wp:wrapNone/>
                <wp:docPr id="192" name="Ink 192"/>
                <wp:cNvGraphicFramePr/>
                <a:graphic xmlns:a="http://schemas.openxmlformats.org/drawingml/2006/main">
                  <a:graphicData uri="http://schemas.microsoft.com/office/word/2010/wordprocessingInk">
                    <w14:contentPart bwMode="auto" r:id="rId213">
                      <w14:nvContentPartPr>
                        <w14:cNvContentPartPr/>
                      </w14:nvContentPartPr>
                      <w14:xfrm>
                        <a:off x="0" y="0"/>
                        <a:ext cx="1577070" cy="798195"/>
                      </w14:xfrm>
                    </w14:contentPart>
                  </a:graphicData>
                </a:graphic>
              </wp:anchor>
            </w:drawing>
          </mc:Choice>
          <mc:Fallback>
            <w:pict>
              <v:shape w14:anchorId="412D1757" id="Ink 192" o:spid="_x0000_s1026" type="#_x0000_t75" style="position:absolute;margin-left:99.75pt;margin-top:14.8pt;width:125.8pt;height:64.45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">
                <v:imagedata r:id="rId214" o:title=""/>
              </v:shape>
            </w:pict>
          </mc:Fallback>
        </mc:AlternateContent>
      </w:r>
      <w:r w:rsidR="00651FA6" w:rsidRPr="00651FA6">
        <w:rPr>
          <w:rFonts w:ascii="Arial" w:hAnsi="Arial" w:cs="Arial"/>
          <w:sz w:val="24"/>
          <w:szCs w:val="24"/>
        </w:rPr>
        <w:t>To create a viable maintenance strategy, methods of monitoring equipment must be investigated and carried out. Monitoring the physical aspects of the equipment to see the true condition of the pump involves temperature and vibrational readings. Temperature can be monitored with use of a heat gun pointed at the bearing housing of the pump and the reading taken and compared to operating temperature ranges. If the reading is outside of this, it can indicate lubrication and bearing problems. Vibrational analysis can then be taken by use of a vibe scanner placed on the bearing housing in line with the bearings and readings be compared to an operating range. High readings will then show defects with the bearings which could be due to poor lubrication or wear and tear from cavitation of the pump. Monitoring discharge pressures can be used to ensure that the pump is working effectively to the correct output. Lower discharge pressures would indicate the pump isn’t working to the required level and may be experiencing problems. Using all these pieces of monitoring equipment will enable successful monitoring of the asset and allow to pinpoint certain failures and when they occur.</w:t>
      </w:r>
    </w:p>
    <w:p w14:paraId="12D766C1" w14:textId="43FAE1E1" w:rsidR="00651FA6" w:rsidRPr="00651FA6" w:rsidRDefault="006667AE" w:rsidP="00651FA6">
      <w:pPr>
        <w:spacing w:line="360" w:lineRule="auto"/>
        <w:ind w:firstLine="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33344" behindDoc="0" locked="0" layoutInCell="1" allowOverlap="1" wp14:anchorId="0AB85387" wp14:editId="32FD76E7">
                <wp:simplePos x="0" y="0"/>
                <wp:positionH relativeFrom="column">
                  <wp:posOffset>448402</wp:posOffset>
                </wp:positionH>
                <wp:positionV relativeFrom="paragraph">
                  <wp:posOffset>2105232</wp:posOffset>
                </wp:positionV>
                <wp:extent cx="619920" cy="371520"/>
                <wp:effectExtent l="38100" t="38100" r="27940" b="34925"/>
                <wp:wrapNone/>
                <wp:docPr id="202" name="Ink 202"/>
                <wp:cNvGraphicFramePr/>
                <a:graphic xmlns:a="http://schemas.openxmlformats.org/drawingml/2006/main">
                  <a:graphicData uri="http://schemas.microsoft.com/office/word/2010/wordprocessingInk">
                    <w14:contentPart bwMode="auto" r:id="rId215">
                      <w14:nvContentPartPr>
                        <w14:cNvContentPartPr/>
                      </w14:nvContentPartPr>
                      <w14:xfrm>
                        <a:off x="0" y="0"/>
                        <a:ext cx="619920" cy="371520"/>
                      </w14:xfrm>
                    </w14:contentPart>
                  </a:graphicData>
                </a:graphic>
              </wp:anchor>
            </w:drawing>
          </mc:Choice>
          <mc:Fallback>
            <w:pict>
              <v:shape w14:anchorId="7EB66A89" id="Ink 202" o:spid="_x0000_s1026" type="#_x0000_t75" style="position:absolute;margin-left:34.7pt;margin-top:165.15pt;width:50pt;height:30.45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">
                <v:imagedata r:id="rId216" o:title=""/>
              </v:shape>
            </w:pict>
          </mc:Fallback>
        </mc:AlternateContent>
      </w:r>
      <w:r>
        <w:rPr>
          <w:rFonts w:ascii="Arial" w:hAnsi="Arial" w:cs="Arial"/>
          <w:noProof/>
          <w:sz w:val="24"/>
          <w:szCs w:val="24"/>
        </w:rPr>
        <mc:AlternateContent>
          <mc:Choice Requires="wpi">
            <w:drawing>
              <wp:anchor distT="0" distB="0" distL="114300" distR="114300" simplePos="0" relativeHeight="251832320" behindDoc="0" locked="0" layoutInCell="1" allowOverlap="1" wp14:anchorId="670955A1" wp14:editId="5D86388B">
                <wp:simplePos x="0" y="0"/>
                <wp:positionH relativeFrom="column">
                  <wp:posOffset>5733415</wp:posOffset>
                </wp:positionH>
                <wp:positionV relativeFrom="paragraph">
                  <wp:posOffset>1096645</wp:posOffset>
                </wp:positionV>
                <wp:extent cx="436295" cy="435610"/>
                <wp:effectExtent l="38100" t="38100" r="33655" b="46990"/>
                <wp:wrapNone/>
                <wp:docPr id="201" name="Ink 201"/>
                <wp:cNvGraphicFramePr/>
                <a:graphic xmlns:a="http://schemas.openxmlformats.org/drawingml/2006/main">
                  <a:graphicData uri="http://schemas.microsoft.com/office/word/2010/wordprocessingInk">
                    <w14:contentPart bwMode="auto" r:id="rId217">
                      <w14:nvContentPartPr>
                        <w14:cNvContentPartPr/>
                      </w14:nvContentPartPr>
                      <w14:xfrm>
                        <a:off x="0" y="0"/>
                        <a:ext cx="436295" cy="435610"/>
                      </w14:xfrm>
                    </w14:contentPart>
                  </a:graphicData>
                </a:graphic>
              </wp:anchor>
            </w:drawing>
          </mc:Choice>
          <mc:Fallback>
            <w:pict>
              <v:shape w14:anchorId="3542A096" id="Ink 201" o:spid="_x0000_s1026" type="#_x0000_t75" style="position:absolute;margin-left:450.85pt;margin-top:85.75pt;width:35.55pt;height:35.5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">
                <v:imagedata r:id="rId218" o:title=""/>
              </v:shape>
            </w:pict>
          </mc:Fallback>
        </mc:AlternateContent>
      </w:r>
      <w:r>
        <w:rPr>
          <w:rFonts w:ascii="Arial" w:hAnsi="Arial" w:cs="Arial"/>
          <w:noProof/>
          <w:sz w:val="24"/>
          <w:szCs w:val="24"/>
        </w:rPr>
        <mc:AlternateContent>
          <mc:Choice Requires="wpi">
            <w:drawing>
              <wp:anchor distT="0" distB="0" distL="114300" distR="114300" simplePos="0" relativeHeight="251829248" behindDoc="0" locked="0" layoutInCell="1" allowOverlap="1" wp14:anchorId="394D063C" wp14:editId="6957E1F5">
                <wp:simplePos x="0" y="0"/>
                <wp:positionH relativeFrom="column">
                  <wp:posOffset>2324362</wp:posOffset>
                </wp:positionH>
                <wp:positionV relativeFrom="paragraph">
                  <wp:posOffset>1310352</wp:posOffset>
                </wp:positionV>
                <wp:extent cx="555840" cy="222480"/>
                <wp:effectExtent l="38100" t="38100" r="28575" b="31750"/>
                <wp:wrapNone/>
                <wp:docPr id="198" name="Ink 198"/>
                <wp:cNvGraphicFramePr/>
                <a:graphic xmlns:a="http://schemas.openxmlformats.org/drawingml/2006/main">
                  <a:graphicData uri="http://schemas.microsoft.com/office/word/2010/wordprocessingInk">
                    <w14:contentPart bwMode="auto" r:id="rId219">
                      <w14:nvContentPartPr>
                        <w14:cNvContentPartPr/>
                      </w14:nvContentPartPr>
                      <w14:xfrm>
                        <a:off x="0" y="0"/>
                        <a:ext cx="555840" cy="222480"/>
                      </w14:xfrm>
                    </w14:contentPart>
                  </a:graphicData>
                </a:graphic>
              </wp:anchor>
            </w:drawing>
          </mc:Choice>
          <mc:Fallback>
            <w:pict>
              <v:shape w14:anchorId="7BC4B8A5" id="Ink 198" o:spid="_x0000_s1026" type="#_x0000_t75" style="position:absolute;margin-left:182.4pt;margin-top:102.6pt;width:44.95pt;height:18.7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">
                <v:imagedata r:id="rId220" o:title=""/>
              </v:shape>
            </w:pict>
          </mc:Fallback>
        </mc:AlternateContent>
      </w:r>
      <w:r>
        <w:rPr>
          <w:rFonts w:ascii="Arial" w:hAnsi="Arial" w:cs="Arial"/>
          <w:noProof/>
          <w:sz w:val="24"/>
          <w:szCs w:val="24"/>
        </w:rPr>
        <mc:AlternateContent>
          <mc:Choice Requires="wpi">
            <w:drawing>
              <wp:anchor distT="0" distB="0" distL="114300" distR="114300" simplePos="0" relativeHeight="251828224" behindDoc="0" locked="0" layoutInCell="1" allowOverlap="1" wp14:anchorId="5E7EDE46" wp14:editId="6B0E8840">
                <wp:simplePos x="0" y="0"/>
                <wp:positionH relativeFrom="column">
                  <wp:posOffset>3888202</wp:posOffset>
                </wp:positionH>
                <wp:positionV relativeFrom="paragraph">
                  <wp:posOffset>391673</wp:posOffset>
                </wp:positionV>
                <wp:extent cx="688320" cy="311760"/>
                <wp:effectExtent l="38100" t="38100" r="23495" b="31750"/>
                <wp:wrapNone/>
                <wp:docPr id="197" name="Ink 197"/>
                <wp:cNvGraphicFramePr/>
                <a:graphic xmlns:a="http://schemas.openxmlformats.org/drawingml/2006/main">
                  <a:graphicData uri="http://schemas.microsoft.com/office/word/2010/wordprocessingInk">
                    <w14:contentPart bwMode="auto" r:id="rId221">
                      <w14:nvContentPartPr>
                        <w14:cNvContentPartPr/>
                      </w14:nvContentPartPr>
                      <w14:xfrm>
                        <a:off x="0" y="0"/>
                        <a:ext cx="688320" cy="311760"/>
                      </w14:xfrm>
                    </w14:contentPart>
                  </a:graphicData>
                </a:graphic>
              </wp:anchor>
            </w:drawing>
          </mc:Choice>
          <mc:Fallback>
            <w:pict>
              <v:shape w14:anchorId="4465955B" id="Ink 197" o:spid="_x0000_s1026" type="#_x0000_t75" style="position:absolute;margin-left:305.55pt;margin-top:30.25pt;width:55.45pt;height:25.8pt;z-index:251828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">
                <v:imagedata r:id="rId222" o:title=""/>
              </v:shape>
            </w:pict>
          </mc:Fallback>
        </mc:AlternateContent>
      </w:r>
      <w:r w:rsidR="00651FA6" w:rsidRPr="00651FA6">
        <w:rPr>
          <w:rFonts w:ascii="Arial" w:hAnsi="Arial" w:cs="Arial"/>
          <w:sz w:val="24"/>
          <w:szCs w:val="24"/>
        </w:rPr>
        <w:t>Run to failure requires less planning, because the maintenance will only be carried out when the breakdown occurs, meaning nothing needs to be planned and as there is less maintenance and less downtime of the equipment. This also means that there is less work scheduled day to day, meaning less maintenance staff is required therefore cost is lowered. However, the maintenance cost can then skyrocket if the problem is detrimental, a complete breakdown can become costly as maintenance cost and increased downtime, if the repair is time consuming, are generated. It is also extremely difficult to predict when the asset will fail, creating a potential risk to employees and other assets if the equipment was to fail at the wrong time.</w:t>
      </w:r>
    </w:p>
    <w:p w14:paraId="6C8DAA37" w14:textId="77777777" w:rsidR="00651FA6" w:rsidRPr="00651FA6" w:rsidRDefault="00651FA6" w:rsidP="00651FA6">
      <w:pPr>
        <w:spacing w:line="360" w:lineRule="auto"/>
        <w:ind w:firstLine="720"/>
        <w:rPr>
          <w:rFonts w:ascii="Arial" w:hAnsi="Arial" w:cs="Arial"/>
          <w:sz w:val="24"/>
          <w:szCs w:val="24"/>
        </w:rPr>
      </w:pPr>
      <w:r w:rsidRPr="00651FA6">
        <w:rPr>
          <w:rFonts w:ascii="Arial" w:hAnsi="Arial" w:cs="Arial"/>
          <w:sz w:val="24"/>
          <w:szCs w:val="24"/>
        </w:rPr>
        <w:t>Planned maintenance benefits the equipment as it encourages a planned schedule for maintenance to be carried out periodically. This ensures that any problems that occur to the equipment can be identified early and rectified before they become catastrophic, meaning breakdown costs are lower and safety is ensured as failure is avoided. However, maintenance and its planning can become more complex and the cost to implement this system is usually high at the start.</w:t>
      </w:r>
    </w:p>
    <w:p w14:paraId="11C7F15A" w14:textId="0F19253C" w:rsidR="00651FA6" w:rsidRPr="00651FA6" w:rsidRDefault="00F538B8" w:rsidP="00651FA6">
      <w:pPr>
        <w:spacing w:line="360" w:lineRule="auto"/>
        <w:ind w:firstLine="720"/>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841536" behindDoc="0" locked="0" layoutInCell="1" allowOverlap="1" wp14:anchorId="48DD456F" wp14:editId="1D89E160">
                <wp:simplePos x="0" y="0"/>
                <wp:positionH relativeFrom="column">
                  <wp:posOffset>2221230</wp:posOffset>
                </wp:positionH>
                <wp:positionV relativeFrom="paragraph">
                  <wp:posOffset>1738630</wp:posOffset>
                </wp:positionV>
                <wp:extent cx="1427405" cy="538440"/>
                <wp:effectExtent l="38100" t="38100" r="46355" b="46355"/>
                <wp:wrapNone/>
                <wp:docPr id="210" name="Ink 210"/>
                <wp:cNvGraphicFramePr/>
                <a:graphic xmlns:a="http://schemas.openxmlformats.org/drawingml/2006/main">
                  <a:graphicData uri="http://schemas.microsoft.com/office/word/2010/wordprocessingInk">
                    <w14:contentPart bwMode="auto" r:id="rId223">
                      <w14:nvContentPartPr>
                        <w14:cNvContentPartPr/>
                      </w14:nvContentPartPr>
                      <w14:xfrm>
                        <a:off x="0" y="0"/>
                        <a:ext cx="1427405" cy="538440"/>
                      </w14:xfrm>
                    </w14:contentPart>
                  </a:graphicData>
                </a:graphic>
              </wp:anchor>
            </w:drawing>
          </mc:Choice>
          <mc:Fallback>
            <w:pict>
              <v:shape w14:anchorId="152DA957" id="Ink 210" o:spid="_x0000_s1026" type="#_x0000_t75" style="position:absolute;margin-left:174.1pt;margin-top:136.1pt;width:114.05pt;height:44.05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">
                <v:imagedata r:id="rId224" o:title=""/>
              </v:shape>
            </w:pict>
          </mc:Fallback>
        </mc:AlternateContent>
      </w:r>
      <w:r>
        <w:rPr>
          <w:rFonts w:ascii="Arial" w:hAnsi="Arial" w:cs="Arial"/>
          <w:noProof/>
          <w:sz w:val="24"/>
          <w:szCs w:val="24"/>
        </w:rPr>
        <mc:AlternateContent>
          <mc:Choice Requires="wpi">
            <w:drawing>
              <wp:anchor distT="0" distB="0" distL="114300" distR="114300" simplePos="0" relativeHeight="251838464" behindDoc="0" locked="0" layoutInCell="1" allowOverlap="1" wp14:anchorId="37CBB29F" wp14:editId="61D8AE2D">
                <wp:simplePos x="0" y="0"/>
                <wp:positionH relativeFrom="column">
                  <wp:posOffset>3708562</wp:posOffset>
                </wp:positionH>
                <wp:positionV relativeFrom="paragraph">
                  <wp:posOffset>1115004</wp:posOffset>
                </wp:positionV>
                <wp:extent cx="709560" cy="231120"/>
                <wp:effectExtent l="38100" t="38100" r="40005" b="36195"/>
                <wp:wrapNone/>
                <wp:docPr id="207" name="Ink 207"/>
                <wp:cNvGraphicFramePr/>
                <a:graphic xmlns:a="http://schemas.openxmlformats.org/drawingml/2006/main">
                  <a:graphicData uri="http://schemas.microsoft.com/office/word/2010/wordprocessingInk">
                    <w14:contentPart bwMode="auto" r:id="rId225">
                      <w14:nvContentPartPr>
                        <w14:cNvContentPartPr/>
                      </w14:nvContentPartPr>
                      <w14:xfrm>
                        <a:off x="0" y="0"/>
                        <a:ext cx="709560" cy="231120"/>
                      </w14:xfrm>
                    </w14:contentPart>
                  </a:graphicData>
                </a:graphic>
              </wp:anchor>
            </w:drawing>
          </mc:Choice>
          <mc:Fallback>
            <w:pict>
              <v:shape w14:anchorId="4AF81F0C" id="Ink 207" o:spid="_x0000_s1026" type="#_x0000_t75" style="position:absolute;margin-left:291.2pt;margin-top:87pt;width:57.45pt;height:19.85pt;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">
                <v:imagedata r:id="rId226" o:title=""/>
              </v:shape>
            </w:pict>
          </mc:Fallback>
        </mc:AlternateContent>
      </w:r>
      <w:r>
        <w:rPr>
          <w:rFonts w:ascii="Arial" w:hAnsi="Arial" w:cs="Arial"/>
          <w:noProof/>
          <w:sz w:val="24"/>
          <w:szCs w:val="24"/>
        </w:rPr>
        <mc:AlternateContent>
          <mc:Choice Requires="wpi">
            <w:drawing>
              <wp:anchor distT="0" distB="0" distL="114300" distR="114300" simplePos="0" relativeHeight="251837440" behindDoc="0" locked="0" layoutInCell="1" allowOverlap="1" wp14:anchorId="708143BD" wp14:editId="7DD64018">
                <wp:simplePos x="0" y="0"/>
                <wp:positionH relativeFrom="column">
                  <wp:posOffset>3088640</wp:posOffset>
                </wp:positionH>
                <wp:positionV relativeFrom="paragraph">
                  <wp:posOffset>414020</wp:posOffset>
                </wp:positionV>
                <wp:extent cx="1141095" cy="546990"/>
                <wp:effectExtent l="38100" t="38100" r="40005" b="37465"/>
                <wp:wrapNone/>
                <wp:docPr id="206" name="Ink 206"/>
                <wp:cNvGraphicFramePr/>
                <a:graphic xmlns:a="http://schemas.openxmlformats.org/drawingml/2006/main">
                  <a:graphicData uri="http://schemas.microsoft.com/office/word/2010/wordprocessingInk">
                    <w14:contentPart bwMode="auto" r:id="rId227">
                      <w14:nvContentPartPr>
                        <w14:cNvContentPartPr/>
                      </w14:nvContentPartPr>
                      <w14:xfrm>
                        <a:off x="0" y="0"/>
                        <a:ext cx="1141095" cy="546990"/>
                      </w14:xfrm>
                    </w14:contentPart>
                  </a:graphicData>
                </a:graphic>
              </wp:anchor>
            </w:drawing>
          </mc:Choice>
          <mc:Fallback>
            <w:pict>
              <v:shape w14:anchorId="1E99E822" id="Ink 206" o:spid="_x0000_s1026" type="#_x0000_t75" style="position:absolute;margin-left:242.4pt;margin-top:31.8pt;width:91.45pt;height:44.65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">
                <v:imagedata r:id="rId228" o:title=""/>
              </v:shape>
            </w:pict>
          </mc:Fallback>
        </mc:AlternateContent>
      </w:r>
      <w:r w:rsidR="006667AE">
        <w:rPr>
          <w:rFonts w:ascii="Arial" w:hAnsi="Arial" w:cs="Arial"/>
          <w:noProof/>
          <w:sz w:val="24"/>
          <w:szCs w:val="24"/>
        </w:rPr>
        <mc:AlternateContent>
          <mc:Choice Requires="wpi">
            <w:drawing>
              <wp:anchor distT="0" distB="0" distL="114300" distR="114300" simplePos="0" relativeHeight="251834368" behindDoc="0" locked="0" layoutInCell="1" allowOverlap="1" wp14:anchorId="5F4C8BE2" wp14:editId="24EB1415">
                <wp:simplePos x="0" y="0"/>
                <wp:positionH relativeFrom="column">
                  <wp:posOffset>5033362</wp:posOffset>
                </wp:positionH>
                <wp:positionV relativeFrom="paragraph">
                  <wp:posOffset>-166956</wp:posOffset>
                </wp:positionV>
                <wp:extent cx="555840" cy="222480"/>
                <wp:effectExtent l="38100" t="38100" r="28575" b="31750"/>
                <wp:wrapNone/>
                <wp:docPr id="203" name="Ink 203"/>
                <wp:cNvGraphicFramePr/>
                <a:graphic xmlns:a="http://schemas.openxmlformats.org/drawingml/2006/main">
                  <a:graphicData uri="http://schemas.microsoft.com/office/word/2010/wordprocessingInk">
                    <w14:contentPart bwMode="auto" r:id="rId229">
                      <w14:nvContentPartPr>
                        <w14:cNvContentPartPr/>
                      </w14:nvContentPartPr>
                      <w14:xfrm>
                        <a:off x="0" y="0"/>
                        <a:ext cx="555840" cy="222480"/>
                      </w14:xfrm>
                    </w14:contentPart>
                  </a:graphicData>
                </a:graphic>
              </wp:anchor>
            </w:drawing>
          </mc:Choice>
          <mc:Fallback>
            <w:pict>
              <v:shape w14:anchorId="459B2F6B" id="Ink 203" o:spid="_x0000_s1026" type="#_x0000_t75" style="position:absolute;margin-left:395.75pt;margin-top:-13.75pt;width:44.95pt;height:18.7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&#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">
                <v:imagedata r:id="rId230" o:title=""/>
              </v:shape>
            </w:pict>
          </mc:Fallback>
        </mc:AlternateContent>
      </w:r>
      <w:r w:rsidR="00651FA6" w:rsidRPr="00651FA6">
        <w:rPr>
          <w:rFonts w:ascii="Arial" w:hAnsi="Arial" w:cs="Arial"/>
          <w:sz w:val="24"/>
          <w:szCs w:val="24"/>
        </w:rPr>
        <w:t>In conclusion, it would benefit to follow a planned preventative strategy. If a run to failure strategy was implemented, when a failure occurs it could cause catastrophic effects on the reaction vessel if it were to overheat. It could then be made worse as the standby pump would have been idle for a length of time, meaning it may have ceased or not operate properly. Under a planned maintenance strategy, maintenance would anticipate a failure rather than waiting for it. Doing this will ensure the pumps both work by running up periodically with conditions checked to identify problems which are then rectified, ensuring that both operate and are ready to supply cooling water to the reaction vessel.</w:t>
      </w:r>
    </w:p>
    <w:p w14:paraId="3E82B66E" w14:textId="5124F46F" w:rsidR="00651FA6" w:rsidRPr="00651FA6" w:rsidRDefault="00F538B8" w:rsidP="00651FA6">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70208" behindDoc="0" locked="0" layoutInCell="1" allowOverlap="1" wp14:anchorId="35A01864" wp14:editId="5F016F64">
                <wp:simplePos x="0" y="0"/>
                <wp:positionH relativeFrom="column">
                  <wp:posOffset>4956175</wp:posOffset>
                </wp:positionH>
                <wp:positionV relativeFrom="paragraph">
                  <wp:posOffset>-467360</wp:posOffset>
                </wp:positionV>
                <wp:extent cx="1551095" cy="977850"/>
                <wp:effectExtent l="38100" t="38100" r="11430" b="38735"/>
                <wp:wrapNone/>
                <wp:docPr id="238" name="Ink 238"/>
                <wp:cNvGraphicFramePr/>
                <a:graphic xmlns:a="http://schemas.openxmlformats.org/drawingml/2006/main">
                  <a:graphicData uri="http://schemas.microsoft.com/office/word/2010/wordprocessingInk">
                    <w14:contentPart bwMode="auto" r:id="rId231">
                      <w14:nvContentPartPr>
                        <w14:cNvContentPartPr/>
                      </w14:nvContentPartPr>
                      <w14:xfrm>
                        <a:off x="0" y="0"/>
                        <a:ext cx="1551095" cy="977850"/>
                      </w14:xfrm>
                    </w14:contentPart>
                  </a:graphicData>
                </a:graphic>
              </wp:anchor>
            </w:drawing>
          </mc:Choice>
          <mc:Fallback>
            <w:pict>
              <v:shape w14:anchorId="00F9991F" id="Ink 238" o:spid="_x0000_s1026" type="#_x0000_t75" style="position:absolute;margin-left:389.65pt;margin-top:-37.35pt;width:123.35pt;height:78.25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">
                <v:imagedata r:id="rId232" o:title=""/>
              </v:shape>
            </w:pict>
          </mc:Fallback>
        </mc:AlternateContent>
      </w:r>
    </w:p>
    <w:p w14:paraId="379D5E4C" w14:textId="0200BE94" w:rsidR="00651FA6" w:rsidRPr="00651FA6" w:rsidRDefault="00651FA6" w:rsidP="00651FA6">
      <w:pPr>
        <w:spacing w:line="360" w:lineRule="auto"/>
        <w:rPr>
          <w:rFonts w:ascii="Arial" w:hAnsi="Arial" w:cs="Arial"/>
          <w:sz w:val="24"/>
          <w:szCs w:val="24"/>
        </w:rPr>
      </w:pPr>
    </w:p>
    <w:p w14:paraId="2B375643" w14:textId="77777777" w:rsidR="00651FA6" w:rsidRPr="00651FA6" w:rsidRDefault="00651FA6" w:rsidP="00651FA6">
      <w:pPr>
        <w:spacing w:line="360" w:lineRule="auto"/>
        <w:rPr>
          <w:rFonts w:ascii="Arial" w:hAnsi="Arial" w:cs="Arial"/>
          <w:sz w:val="24"/>
          <w:szCs w:val="24"/>
        </w:rPr>
      </w:pPr>
    </w:p>
    <w:p w14:paraId="04F51B37" w14:textId="77777777" w:rsidR="00651FA6" w:rsidRPr="00651FA6" w:rsidRDefault="00651FA6" w:rsidP="00651FA6">
      <w:pPr>
        <w:spacing w:line="360" w:lineRule="auto"/>
        <w:rPr>
          <w:rFonts w:ascii="Arial" w:hAnsi="Arial" w:cs="Arial"/>
          <w:sz w:val="24"/>
          <w:szCs w:val="24"/>
        </w:rPr>
      </w:pPr>
    </w:p>
    <w:p w14:paraId="4A21BC69" w14:textId="77777777" w:rsidR="00651FA6" w:rsidRPr="00651FA6" w:rsidRDefault="00651FA6" w:rsidP="00651FA6">
      <w:pPr>
        <w:spacing w:line="360" w:lineRule="auto"/>
        <w:rPr>
          <w:rFonts w:ascii="Arial" w:hAnsi="Arial" w:cs="Arial"/>
          <w:sz w:val="24"/>
          <w:szCs w:val="24"/>
        </w:rPr>
      </w:pPr>
    </w:p>
    <w:p w14:paraId="0B45E12A" w14:textId="77777777" w:rsidR="00651FA6" w:rsidRPr="00651FA6" w:rsidRDefault="00651FA6" w:rsidP="00651FA6">
      <w:pPr>
        <w:spacing w:line="360" w:lineRule="auto"/>
        <w:rPr>
          <w:rFonts w:ascii="Arial" w:hAnsi="Arial" w:cs="Arial"/>
          <w:sz w:val="24"/>
          <w:szCs w:val="24"/>
        </w:rPr>
      </w:pPr>
    </w:p>
    <w:p w14:paraId="12DBB3A5" w14:textId="77777777" w:rsidR="00651FA6" w:rsidRPr="00651FA6" w:rsidRDefault="00651FA6" w:rsidP="00651FA6">
      <w:pPr>
        <w:spacing w:line="360" w:lineRule="auto"/>
        <w:rPr>
          <w:rFonts w:ascii="Arial" w:hAnsi="Arial" w:cs="Arial"/>
          <w:sz w:val="24"/>
          <w:szCs w:val="24"/>
        </w:rPr>
      </w:pPr>
    </w:p>
    <w:p w14:paraId="11877AF0" w14:textId="77777777" w:rsidR="00651FA6" w:rsidRPr="00651FA6" w:rsidRDefault="00651FA6" w:rsidP="00651FA6">
      <w:pPr>
        <w:spacing w:line="360" w:lineRule="auto"/>
        <w:rPr>
          <w:rFonts w:ascii="Arial" w:hAnsi="Arial" w:cs="Arial"/>
          <w:sz w:val="24"/>
          <w:szCs w:val="24"/>
        </w:rPr>
      </w:pPr>
    </w:p>
    <w:p w14:paraId="1584134B" w14:textId="77777777" w:rsidR="00651FA6" w:rsidRPr="00651FA6" w:rsidRDefault="00651FA6" w:rsidP="00651FA6">
      <w:pPr>
        <w:spacing w:line="360" w:lineRule="auto"/>
        <w:rPr>
          <w:rFonts w:ascii="Arial" w:hAnsi="Arial" w:cs="Arial"/>
          <w:sz w:val="24"/>
          <w:szCs w:val="24"/>
        </w:rPr>
      </w:pPr>
    </w:p>
    <w:p w14:paraId="06E4F061" w14:textId="77777777" w:rsidR="00651FA6" w:rsidRPr="00651FA6" w:rsidRDefault="00651FA6" w:rsidP="00651FA6">
      <w:pPr>
        <w:spacing w:line="360" w:lineRule="auto"/>
        <w:rPr>
          <w:rFonts w:ascii="Arial" w:hAnsi="Arial" w:cs="Arial"/>
          <w:sz w:val="24"/>
          <w:szCs w:val="24"/>
        </w:rPr>
      </w:pPr>
    </w:p>
    <w:p w14:paraId="17E65B55" w14:textId="77777777" w:rsidR="00651FA6" w:rsidRPr="00651FA6" w:rsidRDefault="00651FA6" w:rsidP="00651FA6">
      <w:pPr>
        <w:spacing w:line="360" w:lineRule="auto"/>
        <w:rPr>
          <w:rFonts w:ascii="Arial" w:hAnsi="Arial" w:cs="Arial"/>
          <w:sz w:val="24"/>
          <w:szCs w:val="24"/>
        </w:rPr>
      </w:pPr>
    </w:p>
    <w:p w14:paraId="7B4A9827" w14:textId="77777777" w:rsidR="00651FA6" w:rsidRPr="00651FA6" w:rsidRDefault="00651FA6" w:rsidP="00651FA6">
      <w:pPr>
        <w:spacing w:line="360" w:lineRule="auto"/>
        <w:rPr>
          <w:rFonts w:ascii="Arial" w:hAnsi="Arial" w:cs="Arial"/>
          <w:sz w:val="24"/>
          <w:szCs w:val="24"/>
        </w:rPr>
      </w:pPr>
    </w:p>
    <w:p w14:paraId="77BC0CEC" w14:textId="77777777" w:rsidR="00651FA6" w:rsidRPr="00651FA6" w:rsidRDefault="00651FA6" w:rsidP="00651FA6">
      <w:pPr>
        <w:spacing w:line="360" w:lineRule="auto"/>
        <w:rPr>
          <w:rFonts w:ascii="Arial" w:hAnsi="Arial" w:cs="Arial"/>
          <w:sz w:val="24"/>
          <w:szCs w:val="24"/>
        </w:rPr>
      </w:pPr>
    </w:p>
    <w:p w14:paraId="0448A436" w14:textId="77777777" w:rsidR="00651FA6" w:rsidRPr="00651FA6" w:rsidRDefault="00651FA6" w:rsidP="00651FA6">
      <w:pPr>
        <w:spacing w:line="360" w:lineRule="auto"/>
        <w:rPr>
          <w:rFonts w:ascii="Arial" w:hAnsi="Arial" w:cs="Arial"/>
          <w:sz w:val="24"/>
          <w:szCs w:val="24"/>
        </w:rPr>
      </w:pPr>
    </w:p>
    <w:p w14:paraId="71D06370" w14:textId="77777777" w:rsidR="00651FA6" w:rsidRPr="00651FA6" w:rsidRDefault="00651FA6" w:rsidP="00651FA6">
      <w:pPr>
        <w:spacing w:line="360" w:lineRule="auto"/>
        <w:rPr>
          <w:rFonts w:ascii="Arial" w:hAnsi="Arial" w:cs="Arial"/>
          <w:sz w:val="24"/>
          <w:szCs w:val="24"/>
        </w:rPr>
      </w:pPr>
    </w:p>
    <w:p w14:paraId="6283A5E3" w14:textId="77777777" w:rsidR="00651FA6" w:rsidRDefault="00651FA6" w:rsidP="00651FA6">
      <w:pPr>
        <w:spacing w:line="360" w:lineRule="auto"/>
        <w:rPr>
          <w:rFonts w:ascii="Arial" w:hAnsi="Arial" w:cs="Arial"/>
          <w:sz w:val="24"/>
          <w:szCs w:val="24"/>
        </w:rPr>
      </w:pPr>
    </w:p>
    <w:p w14:paraId="6F7FEC60" w14:textId="77777777" w:rsidR="00651FA6" w:rsidRDefault="00651FA6" w:rsidP="00651FA6">
      <w:pPr>
        <w:spacing w:line="360" w:lineRule="auto"/>
        <w:rPr>
          <w:rFonts w:ascii="Arial" w:hAnsi="Arial" w:cs="Arial"/>
          <w:sz w:val="24"/>
          <w:szCs w:val="24"/>
        </w:rPr>
      </w:pPr>
    </w:p>
    <w:p w14:paraId="199C02D5" w14:textId="77777777" w:rsidR="00651FA6" w:rsidRDefault="00651FA6" w:rsidP="00651FA6">
      <w:pPr>
        <w:spacing w:line="360" w:lineRule="auto"/>
        <w:rPr>
          <w:rFonts w:ascii="Arial" w:hAnsi="Arial" w:cs="Arial"/>
          <w:sz w:val="24"/>
          <w:szCs w:val="24"/>
        </w:rPr>
      </w:pPr>
    </w:p>
    <w:p w14:paraId="112564D9" w14:textId="77777777" w:rsidR="00651FA6" w:rsidRDefault="00651FA6" w:rsidP="00651FA6">
      <w:pPr>
        <w:spacing w:line="360" w:lineRule="auto"/>
        <w:rPr>
          <w:rFonts w:ascii="Arial" w:hAnsi="Arial" w:cs="Arial"/>
          <w:sz w:val="24"/>
          <w:szCs w:val="24"/>
        </w:rPr>
      </w:pPr>
    </w:p>
    <w:p w14:paraId="629A8689" w14:textId="77777777" w:rsidR="00651FA6" w:rsidRDefault="00651FA6" w:rsidP="00651FA6">
      <w:pPr>
        <w:spacing w:line="360" w:lineRule="auto"/>
        <w:rPr>
          <w:rFonts w:ascii="Arial" w:hAnsi="Arial" w:cs="Arial"/>
          <w:sz w:val="24"/>
          <w:szCs w:val="24"/>
        </w:rPr>
      </w:pPr>
    </w:p>
    <w:p w14:paraId="5D282E54" w14:textId="77777777" w:rsidR="00651FA6" w:rsidRDefault="00651FA6" w:rsidP="00651FA6">
      <w:pPr>
        <w:spacing w:line="360" w:lineRule="auto"/>
        <w:rPr>
          <w:rFonts w:ascii="Arial" w:hAnsi="Arial" w:cs="Arial"/>
          <w:sz w:val="24"/>
          <w:szCs w:val="24"/>
        </w:rPr>
      </w:pPr>
    </w:p>
    <w:p w14:paraId="69863051" w14:textId="77777777" w:rsidR="00651FA6" w:rsidRDefault="00651FA6" w:rsidP="00651FA6">
      <w:pPr>
        <w:spacing w:line="360" w:lineRule="auto"/>
        <w:rPr>
          <w:rFonts w:ascii="Arial" w:hAnsi="Arial" w:cs="Arial"/>
          <w:sz w:val="24"/>
          <w:szCs w:val="24"/>
        </w:rPr>
      </w:pPr>
    </w:p>
    <w:p w14:paraId="5BF89187" w14:textId="77777777" w:rsidR="00651FA6" w:rsidRPr="00651FA6" w:rsidRDefault="00651FA6" w:rsidP="00651FA6">
      <w:pPr>
        <w:spacing w:line="360" w:lineRule="auto"/>
        <w:rPr>
          <w:rFonts w:ascii="Arial" w:hAnsi="Arial" w:cs="Arial"/>
          <w:sz w:val="24"/>
          <w:szCs w:val="24"/>
        </w:rPr>
      </w:pPr>
    </w:p>
    <w:p w14:paraId="69F3DCC7" w14:textId="77777777" w:rsidR="00651FA6" w:rsidRDefault="00651FA6" w:rsidP="00651FA6">
      <w:pPr>
        <w:pStyle w:val="Heading1"/>
        <w:spacing w:line="360" w:lineRule="auto"/>
        <w:rPr>
          <w:rFonts w:ascii="Arial" w:hAnsi="Arial" w:cs="Arial"/>
          <w:bCs/>
          <w:sz w:val="24"/>
          <w:szCs w:val="24"/>
        </w:rPr>
      </w:pPr>
      <w:bookmarkStart w:id="5" w:name="_Toc36206230"/>
      <w:r w:rsidRPr="00651FA6">
        <w:rPr>
          <w:rFonts w:ascii="Arial" w:hAnsi="Arial" w:cs="Arial"/>
          <w:bCs/>
          <w:sz w:val="24"/>
          <w:szCs w:val="24"/>
        </w:rPr>
        <w:lastRenderedPageBreak/>
        <w:t>Task 5</w:t>
      </w:r>
      <w:bookmarkEnd w:id="5"/>
    </w:p>
    <w:p w14:paraId="4B69BE58" w14:textId="77777777" w:rsidR="00651FA6" w:rsidRPr="00651FA6" w:rsidRDefault="00651FA6" w:rsidP="00651FA6"/>
    <w:p w14:paraId="32B82011"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ab/>
        <w:t>Creating an asset care improvement plan must be carried out upon critical equipment, crude feed desalters serve a key role of removing minerals and water from the crude feed, so would require an asset care assessment and improvement plan.</w:t>
      </w:r>
    </w:p>
    <w:p w14:paraId="5CB30DCE" w14:textId="77777777" w:rsidR="00651FA6" w:rsidRPr="00651FA6" w:rsidRDefault="00651FA6" w:rsidP="00651FA6">
      <w:pPr>
        <w:spacing w:line="360" w:lineRule="auto"/>
        <w:ind w:firstLine="720"/>
        <w:rPr>
          <w:rFonts w:ascii="Arial" w:hAnsi="Arial" w:cs="Arial"/>
          <w:sz w:val="24"/>
          <w:szCs w:val="24"/>
        </w:rPr>
      </w:pPr>
      <w:r w:rsidRPr="00651FA6">
        <w:rPr>
          <w:rFonts w:ascii="Arial" w:hAnsi="Arial" w:cs="Arial"/>
          <w:sz w:val="24"/>
          <w:szCs w:val="24"/>
        </w:rPr>
        <w:t>Failure modes for this equipment include high levels and electrical grid failures. High levels cause failure as water rises to the level of which crude is drawn off and be pulled further into the crude feed. While electrical grid failures will prevent entrained water being removed from the crude. Both scenarios lead to water carryover from the desalters.</w:t>
      </w:r>
    </w:p>
    <w:p w14:paraId="5C258BAC" w14:textId="1B6ACCD7" w:rsidR="00651FA6" w:rsidRPr="00651FA6" w:rsidRDefault="001318B7" w:rsidP="00651FA6">
      <w:pPr>
        <w:spacing w:line="360" w:lineRule="auto"/>
        <w:ind w:firstLine="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99904" behindDoc="0" locked="0" layoutInCell="1" allowOverlap="1" wp14:anchorId="56E88C73" wp14:editId="63EC4798">
                <wp:simplePos x="0" y="0"/>
                <wp:positionH relativeFrom="column">
                  <wp:posOffset>5776595</wp:posOffset>
                </wp:positionH>
                <wp:positionV relativeFrom="paragraph">
                  <wp:posOffset>1344295</wp:posOffset>
                </wp:positionV>
                <wp:extent cx="735295" cy="444765"/>
                <wp:effectExtent l="38100" t="38100" r="14605" b="38100"/>
                <wp:wrapNone/>
                <wp:docPr id="267" name="Ink 267"/>
                <wp:cNvGraphicFramePr/>
                <a:graphic xmlns:a="http://schemas.openxmlformats.org/drawingml/2006/main">
                  <a:graphicData uri="http://schemas.microsoft.com/office/word/2010/wordprocessingInk">
                    <w14:contentPart bwMode="auto" r:id="rId233">
                      <w14:nvContentPartPr>
                        <w14:cNvContentPartPr/>
                      </w14:nvContentPartPr>
                      <w14:xfrm>
                        <a:off x="0" y="0"/>
                        <a:ext cx="735295" cy="444765"/>
                      </w14:xfrm>
                    </w14:contentPart>
                  </a:graphicData>
                </a:graphic>
              </wp:anchor>
            </w:drawing>
          </mc:Choice>
          <mc:Fallback>
            <w:pict>
              <v:shape w14:anchorId="7DFD9583" id="Ink 267" o:spid="_x0000_s1026" type="#_x0000_t75" style="position:absolute;margin-left:454.25pt;margin-top:105.25pt;width:59.15pt;height:36.2pt;z-index:251899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">
                <v:imagedata r:id="rId234" o:title=""/>
              </v:shape>
            </w:pict>
          </mc:Fallback>
        </mc:AlternateContent>
      </w:r>
      <w:r w:rsidR="008C0FE2">
        <w:rPr>
          <w:rFonts w:ascii="Arial" w:hAnsi="Arial" w:cs="Arial"/>
          <w:noProof/>
          <w:sz w:val="24"/>
          <w:szCs w:val="24"/>
        </w:rPr>
        <mc:AlternateContent>
          <mc:Choice Requires="wpi">
            <w:drawing>
              <wp:anchor distT="0" distB="0" distL="114300" distR="114300" simplePos="0" relativeHeight="251889664" behindDoc="0" locked="0" layoutInCell="1" allowOverlap="1" wp14:anchorId="50D21447" wp14:editId="47DDEC92">
                <wp:simplePos x="0" y="0"/>
                <wp:positionH relativeFrom="column">
                  <wp:posOffset>5404485</wp:posOffset>
                </wp:positionH>
                <wp:positionV relativeFrom="paragraph">
                  <wp:posOffset>733425</wp:posOffset>
                </wp:positionV>
                <wp:extent cx="953455" cy="812270"/>
                <wp:effectExtent l="38100" t="25400" r="12065" b="38735"/>
                <wp:wrapNone/>
                <wp:docPr id="257" name="Ink 257"/>
                <wp:cNvGraphicFramePr/>
                <a:graphic xmlns:a="http://schemas.openxmlformats.org/drawingml/2006/main">
                  <a:graphicData uri="http://schemas.microsoft.com/office/word/2010/wordprocessingInk">
                    <w14:contentPart bwMode="auto" r:id="rId235">
                      <w14:nvContentPartPr>
                        <w14:cNvContentPartPr/>
                      </w14:nvContentPartPr>
                      <w14:xfrm>
                        <a:off x="0" y="0"/>
                        <a:ext cx="953455" cy="812270"/>
                      </w14:xfrm>
                    </w14:contentPart>
                  </a:graphicData>
                </a:graphic>
              </wp:anchor>
            </w:drawing>
          </mc:Choice>
          <mc:Fallback>
            <w:pict>
              <v:shape w14:anchorId="504142A5" id="Ink 257" o:spid="_x0000_s1026" type="#_x0000_t75" style="position:absolute;margin-left:424.95pt;margin-top:57.15pt;width:76.3pt;height:65.15pt;z-index:251889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">
                <v:imagedata r:id="rId236" o:title=""/>
              </v:shape>
            </w:pict>
          </mc:Fallback>
        </mc:AlternateContent>
      </w:r>
      <w:r w:rsidR="00651FA6" w:rsidRPr="00651FA6">
        <w:rPr>
          <w:rFonts w:ascii="Arial" w:hAnsi="Arial" w:cs="Arial"/>
          <w:sz w:val="24"/>
          <w:szCs w:val="24"/>
        </w:rPr>
        <w:t>If water carryover is allowed from the desalters it will have adverse effects on equipment further down the train. Firstly, within the fired heaters where the water would be flashed off within the tubes due to an increase in temperature. Creating steam hammer which in turn could then rupture the tubes and allow crude to be released into the firebox of the heater causing a safety risk. Secondly, if water carryover entered the distillation column, it would put products off spec, as they would cool column temperatures and reduce efficiency in separating certain products from one another resulting in off spec products, as well as increasing pressure within the vessel as the water is flashed into steam, which has an expansion ratio of 1:1700, which could then force the PSV’s for the column to lift.</w:t>
      </w:r>
    </w:p>
    <w:p w14:paraId="276C3EA5" w14:textId="77777777" w:rsidR="00651FA6" w:rsidRDefault="00651FA6" w:rsidP="00651FA6">
      <w:pPr>
        <w:spacing w:line="360" w:lineRule="auto"/>
        <w:ind w:firstLine="720"/>
        <w:rPr>
          <w:rFonts w:ascii="Arial" w:hAnsi="Arial" w:cs="Arial"/>
          <w:sz w:val="24"/>
          <w:szCs w:val="24"/>
        </w:rPr>
      </w:pPr>
      <w:r w:rsidRPr="00651FA6">
        <w:rPr>
          <w:rFonts w:ascii="Arial" w:hAnsi="Arial" w:cs="Arial"/>
          <w:sz w:val="24"/>
          <w:szCs w:val="24"/>
        </w:rPr>
        <w:t>Failure effects of the desalters then signify that they are extremely critical to the process. Without them the product produced is of lower standard, safety of workers and equipment is impacted when heater tubes rupture and if PSV’s lift there will also be a release of product to atmosphere which is negative for the environment.</w:t>
      </w:r>
    </w:p>
    <w:p w14:paraId="7EAC0EC3" w14:textId="77777777" w:rsidR="00651FA6" w:rsidRDefault="00651FA6" w:rsidP="00651FA6">
      <w:pPr>
        <w:spacing w:line="360" w:lineRule="auto"/>
        <w:ind w:firstLine="720"/>
        <w:rPr>
          <w:rFonts w:ascii="Arial" w:hAnsi="Arial" w:cs="Arial"/>
          <w:sz w:val="24"/>
          <w:szCs w:val="24"/>
        </w:rPr>
      </w:pPr>
    </w:p>
    <w:p w14:paraId="29BF5257" w14:textId="77777777" w:rsidR="00651FA6" w:rsidRDefault="00651FA6" w:rsidP="00651FA6">
      <w:pPr>
        <w:spacing w:line="360" w:lineRule="auto"/>
        <w:ind w:firstLine="720"/>
        <w:rPr>
          <w:rFonts w:ascii="Arial" w:hAnsi="Arial" w:cs="Arial"/>
          <w:sz w:val="24"/>
          <w:szCs w:val="24"/>
        </w:rPr>
      </w:pPr>
    </w:p>
    <w:p w14:paraId="2BC6A50E" w14:textId="77777777" w:rsidR="00651FA6" w:rsidRDefault="00651FA6" w:rsidP="00651FA6">
      <w:pPr>
        <w:spacing w:line="360" w:lineRule="auto"/>
        <w:ind w:firstLine="720"/>
        <w:rPr>
          <w:rFonts w:ascii="Arial" w:hAnsi="Arial" w:cs="Arial"/>
          <w:sz w:val="24"/>
          <w:szCs w:val="24"/>
        </w:rPr>
      </w:pPr>
    </w:p>
    <w:p w14:paraId="7EB6CE91" w14:textId="77777777" w:rsidR="00651FA6" w:rsidRDefault="00651FA6" w:rsidP="00651FA6">
      <w:pPr>
        <w:spacing w:line="360" w:lineRule="auto"/>
        <w:ind w:firstLine="720"/>
        <w:rPr>
          <w:rFonts w:ascii="Arial" w:hAnsi="Arial" w:cs="Arial"/>
          <w:sz w:val="24"/>
          <w:szCs w:val="24"/>
        </w:rPr>
      </w:pPr>
    </w:p>
    <w:p w14:paraId="461F91A1" w14:textId="77777777" w:rsidR="00651FA6" w:rsidRDefault="00651FA6" w:rsidP="00651FA6">
      <w:pPr>
        <w:spacing w:line="360" w:lineRule="auto"/>
        <w:ind w:firstLine="720"/>
        <w:rPr>
          <w:rFonts w:ascii="Arial" w:hAnsi="Arial" w:cs="Arial"/>
          <w:sz w:val="24"/>
          <w:szCs w:val="24"/>
        </w:rPr>
      </w:pPr>
    </w:p>
    <w:p w14:paraId="44229831" w14:textId="77777777" w:rsidR="00651FA6" w:rsidRDefault="00651FA6" w:rsidP="00651FA6">
      <w:pPr>
        <w:spacing w:line="360" w:lineRule="auto"/>
        <w:ind w:firstLine="720"/>
        <w:rPr>
          <w:rFonts w:ascii="Arial" w:hAnsi="Arial" w:cs="Arial"/>
          <w:sz w:val="24"/>
          <w:szCs w:val="24"/>
        </w:rPr>
      </w:pPr>
    </w:p>
    <w:p w14:paraId="7E356D4F" w14:textId="77777777" w:rsidR="00651FA6" w:rsidRDefault="00651FA6" w:rsidP="00651FA6">
      <w:pPr>
        <w:spacing w:line="360" w:lineRule="auto"/>
        <w:ind w:firstLine="720"/>
        <w:rPr>
          <w:rFonts w:ascii="Arial" w:hAnsi="Arial" w:cs="Arial"/>
          <w:sz w:val="24"/>
          <w:szCs w:val="24"/>
        </w:rPr>
      </w:pPr>
    </w:p>
    <w:p w14:paraId="62AF63E9" w14:textId="77777777" w:rsidR="00651FA6" w:rsidRPr="00651FA6" w:rsidRDefault="00651FA6" w:rsidP="00651FA6">
      <w:pPr>
        <w:spacing w:line="360" w:lineRule="auto"/>
        <w:ind w:firstLine="720"/>
        <w:rPr>
          <w:rFonts w:ascii="Arial" w:hAnsi="Arial" w:cs="Arial"/>
          <w:sz w:val="24"/>
          <w:szCs w:val="24"/>
        </w:rPr>
      </w:pPr>
    </w:p>
    <w:p w14:paraId="7D98D75A" w14:textId="4A25D22D" w:rsidR="00651FA6" w:rsidRPr="00651FA6" w:rsidRDefault="001318B7" w:rsidP="00651FA6">
      <w:pPr>
        <w:spacing w:line="360" w:lineRule="auto"/>
        <w:ind w:firstLine="720"/>
        <w:rPr>
          <w:rFonts w:ascii="Arial" w:hAnsi="Arial" w:cs="Arial"/>
          <w:b/>
          <w:bCs/>
          <w:sz w:val="24"/>
          <w:szCs w:val="24"/>
          <w:u w:val="single"/>
        </w:rPr>
      </w:pPr>
      <w:r>
        <w:rPr>
          <w:rFonts w:ascii="Arial" w:hAnsi="Arial" w:cs="Arial"/>
          <w:b/>
          <w:bCs/>
          <w:noProof/>
          <w:sz w:val="24"/>
          <w:szCs w:val="24"/>
          <w:u w:val="single"/>
        </w:rPr>
        <w:lastRenderedPageBreak/>
        <mc:AlternateContent>
          <mc:Choice Requires="wpi">
            <w:drawing>
              <wp:anchor distT="0" distB="0" distL="114300" distR="114300" simplePos="0" relativeHeight="251901952" behindDoc="0" locked="0" layoutInCell="1" allowOverlap="1" wp14:anchorId="27FCF48C" wp14:editId="3AB8654A">
                <wp:simplePos x="0" y="0"/>
                <wp:positionH relativeFrom="column">
                  <wp:posOffset>5037682</wp:posOffset>
                </wp:positionH>
                <wp:positionV relativeFrom="paragraph">
                  <wp:posOffset>1294513</wp:posOffset>
                </wp:positionV>
                <wp:extent cx="594360" cy="402120"/>
                <wp:effectExtent l="38100" t="38100" r="40640" b="42545"/>
                <wp:wrapNone/>
                <wp:docPr id="269" name="Ink 269"/>
                <wp:cNvGraphicFramePr/>
                <a:graphic xmlns:a="http://schemas.openxmlformats.org/drawingml/2006/main">
                  <a:graphicData uri="http://schemas.microsoft.com/office/word/2010/wordprocessingInk">
                    <w14:contentPart bwMode="auto" r:id="rId237">
                      <w14:nvContentPartPr>
                        <w14:cNvContentPartPr/>
                      </w14:nvContentPartPr>
                      <w14:xfrm>
                        <a:off x="0" y="0"/>
                        <a:ext cx="594360" cy="402120"/>
                      </w14:xfrm>
                    </w14:contentPart>
                  </a:graphicData>
                </a:graphic>
              </wp:anchor>
            </w:drawing>
          </mc:Choice>
          <mc:Fallback>
            <w:pict>
              <v:shape w14:anchorId="467CF75D" id="Ink 269" o:spid="_x0000_s1026" type="#_x0000_t75" style="position:absolute;margin-left:395.85pt;margin-top:101.15pt;width:48.4pt;height:33.25pt;z-index:251901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">
                <v:imagedata r:id="rId238" o:title=""/>
              </v:shape>
            </w:pict>
          </mc:Fallback>
        </mc:AlternateContent>
      </w:r>
      <w:r w:rsidR="00651FA6" w:rsidRPr="00651FA6">
        <w:rPr>
          <w:rFonts w:ascii="Arial" w:hAnsi="Arial" w:cs="Arial"/>
          <w:b/>
          <w:bCs/>
          <w:sz w:val="24"/>
          <w:szCs w:val="24"/>
          <w:u w:val="single"/>
        </w:rPr>
        <w:t>Table 1 - Crude Desalter Criticality Analysis Table</w:t>
      </w:r>
    </w:p>
    <w:tbl>
      <w:tblPr>
        <w:tblStyle w:val="TableGrid"/>
        <w:tblW w:w="0" w:type="auto"/>
        <w:jc w:val="center"/>
        <w:tblLook w:val="04A0" w:firstRow="1" w:lastRow="0" w:firstColumn="1" w:lastColumn="0" w:noHBand="0" w:noVBand="1"/>
      </w:tblPr>
      <w:tblGrid>
        <w:gridCol w:w="3005"/>
        <w:gridCol w:w="3005"/>
      </w:tblGrid>
      <w:tr w:rsidR="00651FA6" w:rsidRPr="00651FA6" w14:paraId="3EC01045" w14:textId="77777777" w:rsidTr="003938FE">
        <w:trPr>
          <w:jc w:val="center"/>
        </w:trPr>
        <w:tc>
          <w:tcPr>
            <w:tcW w:w="3005" w:type="dxa"/>
          </w:tcPr>
          <w:p w14:paraId="6B8AA59B"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Factor</w:t>
            </w:r>
          </w:p>
        </w:tc>
        <w:tc>
          <w:tcPr>
            <w:tcW w:w="3005" w:type="dxa"/>
          </w:tcPr>
          <w:p w14:paraId="41002CB6"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Score 0-5 (0=low / 5=high)</w:t>
            </w:r>
          </w:p>
        </w:tc>
      </w:tr>
      <w:tr w:rsidR="00651FA6" w:rsidRPr="00651FA6" w14:paraId="2A334FC1" w14:textId="77777777" w:rsidTr="003938FE">
        <w:trPr>
          <w:jc w:val="center"/>
        </w:trPr>
        <w:tc>
          <w:tcPr>
            <w:tcW w:w="3005" w:type="dxa"/>
          </w:tcPr>
          <w:p w14:paraId="693CEBD9"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Safety</w:t>
            </w:r>
          </w:p>
        </w:tc>
        <w:tc>
          <w:tcPr>
            <w:tcW w:w="3005" w:type="dxa"/>
          </w:tcPr>
          <w:p w14:paraId="6130DA4B"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4</w:t>
            </w:r>
          </w:p>
        </w:tc>
      </w:tr>
      <w:tr w:rsidR="00651FA6" w:rsidRPr="00651FA6" w14:paraId="24F0BB14" w14:textId="77777777" w:rsidTr="003938FE">
        <w:trPr>
          <w:jc w:val="center"/>
        </w:trPr>
        <w:tc>
          <w:tcPr>
            <w:tcW w:w="3005" w:type="dxa"/>
          </w:tcPr>
          <w:p w14:paraId="0D877728"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Environmental</w:t>
            </w:r>
          </w:p>
        </w:tc>
        <w:tc>
          <w:tcPr>
            <w:tcW w:w="3005" w:type="dxa"/>
          </w:tcPr>
          <w:p w14:paraId="20F2FD6B"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4</w:t>
            </w:r>
          </w:p>
        </w:tc>
      </w:tr>
      <w:tr w:rsidR="00651FA6" w:rsidRPr="00651FA6" w14:paraId="40DBD924" w14:textId="77777777" w:rsidTr="003938FE">
        <w:trPr>
          <w:jc w:val="center"/>
        </w:trPr>
        <w:tc>
          <w:tcPr>
            <w:tcW w:w="3005" w:type="dxa"/>
          </w:tcPr>
          <w:p w14:paraId="4245B380"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Effect on quality</w:t>
            </w:r>
          </w:p>
        </w:tc>
        <w:tc>
          <w:tcPr>
            <w:tcW w:w="3005" w:type="dxa"/>
          </w:tcPr>
          <w:p w14:paraId="0704090D"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5</w:t>
            </w:r>
          </w:p>
        </w:tc>
      </w:tr>
      <w:tr w:rsidR="00651FA6" w:rsidRPr="00651FA6" w14:paraId="0E6A2ABC" w14:textId="77777777" w:rsidTr="003938FE">
        <w:trPr>
          <w:jc w:val="center"/>
        </w:trPr>
        <w:tc>
          <w:tcPr>
            <w:tcW w:w="3005" w:type="dxa"/>
          </w:tcPr>
          <w:p w14:paraId="4D26145E"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Effect on other equipment</w:t>
            </w:r>
          </w:p>
        </w:tc>
        <w:tc>
          <w:tcPr>
            <w:tcW w:w="3005" w:type="dxa"/>
          </w:tcPr>
          <w:p w14:paraId="48E82F44"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5</w:t>
            </w:r>
          </w:p>
        </w:tc>
      </w:tr>
    </w:tbl>
    <w:p w14:paraId="19F61869" w14:textId="77777777" w:rsidR="00651FA6" w:rsidRPr="00651FA6" w:rsidRDefault="00651FA6" w:rsidP="00651FA6">
      <w:pPr>
        <w:spacing w:line="360" w:lineRule="auto"/>
        <w:jc w:val="center"/>
        <w:rPr>
          <w:rFonts w:ascii="Arial" w:hAnsi="Arial" w:cs="Arial"/>
          <w:sz w:val="24"/>
          <w:szCs w:val="24"/>
        </w:rPr>
      </w:pPr>
    </w:p>
    <w:p w14:paraId="11132AC5" w14:textId="77777777" w:rsidR="00651FA6" w:rsidRPr="00651FA6" w:rsidRDefault="00651FA6" w:rsidP="00651FA6">
      <w:pPr>
        <w:spacing w:line="360" w:lineRule="auto"/>
        <w:jc w:val="center"/>
        <w:rPr>
          <w:rFonts w:ascii="Arial" w:hAnsi="Arial" w:cs="Arial"/>
          <w:b/>
          <w:bCs/>
          <w:i/>
          <w:iCs/>
          <w:sz w:val="24"/>
          <w:szCs w:val="24"/>
        </w:rPr>
      </w:pPr>
      <w:r w:rsidRPr="00651FA6">
        <w:rPr>
          <w:rFonts w:ascii="Arial" w:hAnsi="Arial" w:cs="Arial"/>
          <w:b/>
          <w:bCs/>
          <w:i/>
          <w:iCs/>
          <w:sz w:val="24"/>
          <w:szCs w:val="24"/>
        </w:rPr>
        <w:t>Total Score = 400</w:t>
      </w:r>
    </w:p>
    <w:p w14:paraId="275C8B01" w14:textId="2ACA42E2" w:rsidR="00651FA6" w:rsidRPr="00651FA6" w:rsidRDefault="004B16A0" w:rsidP="00651FA6">
      <w:pPr>
        <w:spacing w:line="360" w:lineRule="auto"/>
        <w:ind w:firstLine="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904000" behindDoc="0" locked="0" layoutInCell="1" allowOverlap="1" wp14:anchorId="2C74A534" wp14:editId="470286B9">
                <wp:simplePos x="0" y="0"/>
                <wp:positionH relativeFrom="column">
                  <wp:posOffset>1414282</wp:posOffset>
                </wp:positionH>
                <wp:positionV relativeFrom="paragraph">
                  <wp:posOffset>1556802</wp:posOffset>
                </wp:positionV>
                <wp:extent cx="731160" cy="376200"/>
                <wp:effectExtent l="38100" t="38100" r="31115" b="43180"/>
                <wp:wrapNone/>
                <wp:docPr id="271" name="Ink 271"/>
                <wp:cNvGraphicFramePr/>
                <a:graphic xmlns:a="http://schemas.openxmlformats.org/drawingml/2006/main">
                  <a:graphicData uri="http://schemas.microsoft.com/office/word/2010/wordprocessingInk">
                    <w14:contentPart bwMode="auto" r:id="rId239">
                      <w14:nvContentPartPr>
                        <w14:cNvContentPartPr/>
                      </w14:nvContentPartPr>
                      <w14:xfrm>
                        <a:off x="0" y="0"/>
                        <a:ext cx="731160" cy="376200"/>
                      </w14:xfrm>
                    </w14:contentPart>
                  </a:graphicData>
                </a:graphic>
              </wp:anchor>
            </w:drawing>
          </mc:Choice>
          <mc:Fallback>
            <w:pict>
              <v:shape w14:anchorId="3C083674" id="Ink 271" o:spid="_x0000_s1026" type="#_x0000_t75" style="position:absolute;margin-left:110.55pt;margin-top:121.8pt;width:59.15pt;height:31.25pt;z-index:251904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">
                <v:imagedata r:id="rId240" o:title=""/>
              </v:shape>
            </w:pict>
          </mc:Fallback>
        </mc:AlternateContent>
      </w:r>
      <w:r w:rsidR="00260EC9">
        <w:rPr>
          <w:rFonts w:ascii="Arial" w:hAnsi="Arial" w:cs="Arial"/>
          <w:noProof/>
          <w:sz w:val="24"/>
          <w:szCs w:val="24"/>
        </w:rPr>
        <mc:AlternateContent>
          <mc:Choice Requires="wpi">
            <w:drawing>
              <wp:anchor distT="0" distB="0" distL="114300" distR="114300" simplePos="0" relativeHeight="251902976" behindDoc="0" locked="0" layoutInCell="1" allowOverlap="1" wp14:anchorId="265C26D7" wp14:editId="601D1555">
                <wp:simplePos x="0" y="0"/>
                <wp:positionH relativeFrom="column">
                  <wp:posOffset>5080162</wp:posOffset>
                </wp:positionH>
                <wp:positionV relativeFrom="paragraph">
                  <wp:posOffset>1018242</wp:posOffset>
                </wp:positionV>
                <wp:extent cx="517320" cy="231120"/>
                <wp:effectExtent l="38100" t="38100" r="29210" b="36195"/>
                <wp:wrapNone/>
                <wp:docPr id="270" name="Ink 270"/>
                <wp:cNvGraphicFramePr/>
                <a:graphic xmlns:a="http://schemas.openxmlformats.org/drawingml/2006/main">
                  <a:graphicData uri="http://schemas.microsoft.com/office/word/2010/wordprocessingInk">
                    <w14:contentPart bwMode="auto" r:id="rId241">
                      <w14:nvContentPartPr>
                        <w14:cNvContentPartPr/>
                      </w14:nvContentPartPr>
                      <w14:xfrm>
                        <a:off x="0" y="0"/>
                        <a:ext cx="517320" cy="231120"/>
                      </w14:xfrm>
                    </w14:contentPart>
                  </a:graphicData>
                </a:graphic>
              </wp:anchor>
            </w:drawing>
          </mc:Choice>
          <mc:Fallback>
            <w:pict>
              <v:shape w14:anchorId="754D9AE5" id="Ink 270" o:spid="_x0000_s1026" type="#_x0000_t75" style="position:absolute;margin-left:399.4pt;margin-top:79.6pt;width:41.95pt;height:19.45pt;z-index:251902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">
                <v:imagedata r:id="rId242" o:title=""/>
              </v:shape>
            </w:pict>
          </mc:Fallback>
        </mc:AlternateContent>
      </w:r>
      <w:r w:rsidR="001318B7">
        <w:rPr>
          <w:rFonts w:ascii="Arial" w:hAnsi="Arial" w:cs="Arial"/>
          <w:noProof/>
          <w:sz w:val="24"/>
          <w:szCs w:val="24"/>
        </w:rPr>
        <mc:AlternateContent>
          <mc:Choice Requires="wpi">
            <w:drawing>
              <wp:anchor distT="0" distB="0" distL="114300" distR="114300" simplePos="0" relativeHeight="251900928" behindDoc="0" locked="0" layoutInCell="1" allowOverlap="1" wp14:anchorId="6236DF46" wp14:editId="66ABC623">
                <wp:simplePos x="0" y="0"/>
                <wp:positionH relativeFrom="column">
                  <wp:posOffset>2798482</wp:posOffset>
                </wp:positionH>
                <wp:positionV relativeFrom="paragraph">
                  <wp:posOffset>35563</wp:posOffset>
                </wp:positionV>
                <wp:extent cx="1013040" cy="439920"/>
                <wp:effectExtent l="38100" t="38100" r="41275" b="43180"/>
                <wp:wrapNone/>
                <wp:docPr id="268" name="Ink 268"/>
                <wp:cNvGraphicFramePr/>
                <a:graphic xmlns:a="http://schemas.openxmlformats.org/drawingml/2006/main">
                  <a:graphicData uri="http://schemas.microsoft.com/office/word/2010/wordprocessingInk">
                    <w14:contentPart bwMode="auto" r:id="rId243">
                      <w14:nvContentPartPr>
                        <w14:cNvContentPartPr/>
                      </w14:nvContentPartPr>
                      <w14:xfrm>
                        <a:off x="0" y="0"/>
                        <a:ext cx="1013040" cy="439920"/>
                      </w14:xfrm>
                    </w14:contentPart>
                  </a:graphicData>
                </a:graphic>
              </wp:anchor>
            </w:drawing>
          </mc:Choice>
          <mc:Fallback>
            <w:pict>
              <v:shape w14:anchorId="2529A59A" id="Ink 268" o:spid="_x0000_s1026" type="#_x0000_t75" style="position:absolute;margin-left:219.55pt;margin-top:2pt;width:81.35pt;height:36.3pt;z-index:251900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">
                <v:imagedata r:id="rId244" o:title=""/>
              </v:shape>
            </w:pict>
          </mc:Fallback>
        </mc:AlternateContent>
      </w:r>
      <w:r w:rsidR="00651FA6" w:rsidRPr="00651FA6">
        <w:rPr>
          <w:rFonts w:ascii="Arial" w:hAnsi="Arial" w:cs="Arial"/>
          <w:sz w:val="24"/>
          <w:szCs w:val="24"/>
        </w:rPr>
        <w:t>Due to the criticality analysis being high, an improvement plan should be enforced to prevent the failure of the equipment. This would include daily checks of the equipment to prevent the water carryover. Such as level checks to ensure water levels are not too high as well as precipitator panel checks which will signify if the electrical grids are working optimally to remove the entrained water. Periodic checks can then also be enforced such as internal cleaning, vessel strengthening and internal inspection to monitor and improve the condition of the asset to secure peak performance over its running lifetime.</w:t>
      </w:r>
    </w:p>
    <w:p w14:paraId="244D6B20" w14:textId="77777777" w:rsidR="00651FA6" w:rsidRPr="00651FA6" w:rsidRDefault="00651FA6" w:rsidP="00651FA6">
      <w:pPr>
        <w:spacing w:line="360" w:lineRule="auto"/>
        <w:rPr>
          <w:rFonts w:ascii="Arial" w:hAnsi="Arial" w:cs="Arial"/>
          <w:sz w:val="24"/>
          <w:szCs w:val="24"/>
        </w:rPr>
      </w:pPr>
    </w:p>
    <w:p w14:paraId="49136239" w14:textId="77777777" w:rsidR="00651FA6" w:rsidRPr="00651FA6" w:rsidRDefault="00651FA6" w:rsidP="00651FA6">
      <w:pPr>
        <w:spacing w:line="360" w:lineRule="auto"/>
        <w:rPr>
          <w:rFonts w:ascii="Arial" w:hAnsi="Arial" w:cs="Arial"/>
          <w:b/>
          <w:bCs/>
          <w:sz w:val="24"/>
          <w:szCs w:val="24"/>
          <w:u w:val="single"/>
        </w:rPr>
      </w:pPr>
      <w:r w:rsidRPr="00651FA6">
        <w:rPr>
          <w:rFonts w:ascii="Arial" w:hAnsi="Arial" w:cs="Arial"/>
          <w:b/>
          <w:bCs/>
          <w:sz w:val="24"/>
          <w:szCs w:val="24"/>
          <w:u w:val="single"/>
        </w:rPr>
        <w:t>Word Count:</w:t>
      </w:r>
      <w:r w:rsidRPr="00651FA6">
        <w:rPr>
          <w:rFonts w:ascii="Arial" w:hAnsi="Arial" w:cs="Arial"/>
          <w:b/>
          <w:bCs/>
          <w:sz w:val="24"/>
          <w:szCs w:val="24"/>
        </w:rPr>
        <w:t xml:space="preserve"> 2,194</w:t>
      </w:r>
    </w:p>
    <w:p w14:paraId="07ABF602" w14:textId="77777777" w:rsidR="00651FA6" w:rsidRPr="00651FA6" w:rsidRDefault="00651FA6" w:rsidP="00651FA6">
      <w:pPr>
        <w:spacing w:line="360" w:lineRule="auto"/>
        <w:rPr>
          <w:rFonts w:ascii="Arial" w:hAnsi="Arial" w:cs="Arial"/>
          <w:sz w:val="24"/>
          <w:szCs w:val="24"/>
        </w:rPr>
      </w:pPr>
    </w:p>
    <w:p w14:paraId="6B096146" w14:textId="77777777" w:rsidR="00651FA6" w:rsidRPr="00651FA6" w:rsidRDefault="00651FA6" w:rsidP="00651FA6">
      <w:pPr>
        <w:spacing w:line="360" w:lineRule="auto"/>
        <w:rPr>
          <w:rFonts w:ascii="Arial" w:hAnsi="Arial" w:cs="Arial"/>
          <w:sz w:val="24"/>
          <w:szCs w:val="24"/>
        </w:rPr>
      </w:pPr>
    </w:p>
    <w:p w14:paraId="61E59D42" w14:textId="77777777" w:rsidR="00651FA6" w:rsidRPr="00651FA6" w:rsidRDefault="00651FA6" w:rsidP="00651FA6">
      <w:pPr>
        <w:spacing w:line="360" w:lineRule="auto"/>
        <w:rPr>
          <w:rFonts w:ascii="Arial" w:hAnsi="Arial" w:cs="Arial"/>
          <w:sz w:val="24"/>
          <w:szCs w:val="24"/>
        </w:rPr>
      </w:pPr>
    </w:p>
    <w:p w14:paraId="40CEDD4B" w14:textId="77777777" w:rsidR="00651FA6" w:rsidRPr="00651FA6" w:rsidRDefault="00651FA6" w:rsidP="00651FA6">
      <w:pPr>
        <w:spacing w:line="360" w:lineRule="auto"/>
        <w:rPr>
          <w:rFonts w:ascii="Arial" w:hAnsi="Arial" w:cs="Arial"/>
          <w:sz w:val="24"/>
          <w:szCs w:val="24"/>
        </w:rPr>
      </w:pPr>
    </w:p>
    <w:p w14:paraId="5B0C6ACC" w14:textId="77777777" w:rsidR="00651FA6" w:rsidRPr="00651FA6" w:rsidRDefault="00651FA6" w:rsidP="00651FA6">
      <w:pPr>
        <w:spacing w:line="360" w:lineRule="auto"/>
        <w:rPr>
          <w:rFonts w:ascii="Arial" w:hAnsi="Arial" w:cs="Arial"/>
          <w:sz w:val="24"/>
          <w:szCs w:val="24"/>
        </w:rPr>
      </w:pPr>
    </w:p>
    <w:p w14:paraId="066A0B2D" w14:textId="77777777" w:rsidR="00651FA6" w:rsidRPr="00651FA6" w:rsidRDefault="00651FA6" w:rsidP="00651FA6">
      <w:pPr>
        <w:spacing w:line="360" w:lineRule="auto"/>
        <w:rPr>
          <w:rFonts w:ascii="Arial" w:hAnsi="Arial" w:cs="Arial"/>
          <w:sz w:val="24"/>
          <w:szCs w:val="24"/>
        </w:rPr>
      </w:pPr>
    </w:p>
    <w:p w14:paraId="2D3B6283" w14:textId="77777777" w:rsidR="00651FA6" w:rsidRPr="00651FA6" w:rsidRDefault="00651FA6" w:rsidP="00651FA6">
      <w:pPr>
        <w:spacing w:line="360" w:lineRule="auto"/>
        <w:rPr>
          <w:rFonts w:ascii="Arial" w:hAnsi="Arial" w:cs="Arial"/>
          <w:sz w:val="24"/>
          <w:szCs w:val="24"/>
        </w:rPr>
      </w:pPr>
    </w:p>
    <w:p w14:paraId="5A3F1906" w14:textId="77777777" w:rsidR="00651FA6" w:rsidRDefault="00651FA6" w:rsidP="00651FA6">
      <w:pPr>
        <w:spacing w:line="360" w:lineRule="auto"/>
        <w:rPr>
          <w:rFonts w:ascii="Arial" w:hAnsi="Arial" w:cs="Arial"/>
          <w:sz w:val="24"/>
          <w:szCs w:val="24"/>
        </w:rPr>
      </w:pPr>
    </w:p>
    <w:p w14:paraId="41AFE86D" w14:textId="77777777" w:rsidR="00651FA6" w:rsidRDefault="00651FA6" w:rsidP="00651FA6">
      <w:pPr>
        <w:spacing w:line="360" w:lineRule="auto"/>
        <w:rPr>
          <w:rFonts w:ascii="Arial" w:hAnsi="Arial" w:cs="Arial"/>
          <w:sz w:val="24"/>
          <w:szCs w:val="24"/>
        </w:rPr>
      </w:pPr>
    </w:p>
    <w:p w14:paraId="147470FF" w14:textId="77777777" w:rsidR="00651FA6" w:rsidRDefault="00651FA6" w:rsidP="00651FA6">
      <w:pPr>
        <w:spacing w:line="360" w:lineRule="auto"/>
        <w:rPr>
          <w:rFonts w:ascii="Arial" w:hAnsi="Arial" w:cs="Arial"/>
          <w:sz w:val="24"/>
          <w:szCs w:val="24"/>
        </w:rPr>
      </w:pPr>
    </w:p>
    <w:p w14:paraId="521FA07B" w14:textId="77777777" w:rsidR="00651FA6" w:rsidRDefault="00651FA6" w:rsidP="00651FA6">
      <w:pPr>
        <w:spacing w:line="360" w:lineRule="auto"/>
        <w:rPr>
          <w:rFonts w:ascii="Arial" w:hAnsi="Arial" w:cs="Arial"/>
          <w:sz w:val="24"/>
          <w:szCs w:val="24"/>
        </w:rPr>
      </w:pPr>
    </w:p>
    <w:p w14:paraId="225C7137" w14:textId="77777777" w:rsidR="00651FA6" w:rsidRDefault="00651FA6" w:rsidP="00651FA6">
      <w:pPr>
        <w:spacing w:line="360" w:lineRule="auto"/>
        <w:rPr>
          <w:rFonts w:ascii="Arial" w:hAnsi="Arial" w:cs="Arial"/>
          <w:sz w:val="24"/>
          <w:szCs w:val="24"/>
        </w:rPr>
      </w:pPr>
    </w:p>
    <w:p w14:paraId="4F701F59" w14:textId="77777777" w:rsidR="00651FA6" w:rsidRPr="00651FA6" w:rsidRDefault="00651FA6" w:rsidP="00651FA6">
      <w:pPr>
        <w:spacing w:line="360" w:lineRule="auto"/>
        <w:rPr>
          <w:rFonts w:ascii="Arial" w:hAnsi="Arial" w:cs="Arial"/>
          <w:sz w:val="24"/>
          <w:szCs w:val="24"/>
        </w:rPr>
      </w:pPr>
    </w:p>
    <w:p w14:paraId="1B6F8767" w14:textId="77777777" w:rsidR="00651FA6" w:rsidRDefault="00651FA6" w:rsidP="00651FA6">
      <w:pPr>
        <w:pStyle w:val="Heading1"/>
        <w:spacing w:line="360" w:lineRule="auto"/>
        <w:rPr>
          <w:rFonts w:ascii="Arial" w:hAnsi="Arial" w:cs="Arial"/>
          <w:bCs/>
          <w:sz w:val="24"/>
          <w:szCs w:val="24"/>
        </w:rPr>
      </w:pPr>
      <w:bookmarkStart w:id="6" w:name="_Toc36206231"/>
      <w:r w:rsidRPr="00651FA6">
        <w:rPr>
          <w:rFonts w:ascii="Arial" w:hAnsi="Arial" w:cs="Arial"/>
          <w:bCs/>
          <w:sz w:val="24"/>
          <w:szCs w:val="24"/>
        </w:rPr>
        <w:lastRenderedPageBreak/>
        <w:t>Table Of Figures</w:t>
      </w:r>
      <w:bookmarkEnd w:id="6"/>
    </w:p>
    <w:p w14:paraId="20AA4DBE" w14:textId="77777777" w:rsidR="00651FA6" w:rsidRPr="00651FA6" w:rsidRDefault="00651FA6" w:rsidP="00651FA6"/>
    <w:tbl>
      <w:tblPr>
        <w:tblStyle w:val="TableGrid"/>
        <w:tblW w:w="0" w:type="auto"/>
        <w:tblLook w:val="04A0" w:firstRow="1" w:lastRow="0" w:firstColumn="1" w:lastColumn="0" w:noHBand="0" w:noVBand="1"/>
      </w:tblPr>
      <w:tblGrid>
        <w:gridCol w:w="4451"/>
        <w:gridCol w:w="4565"/>
      </w:tblGrid>
      <w:tr w:rsidR="00651FA6" w:rsidRPr="00651FA6" w14:paraId="76CB2F3F" w14:textId="77777777" w:rsidTr="003938FE">
        <w:tc>
          <w:tcPr>
            <w:tcW w:w="4508" w:type="dxa"/>
          </w:tcPr>
          <w:p w14:paraId="407524E6"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Figure No.</w:t>
            </w:r>
          </w:p>
        </w:tc>
        <w:tc>
          <w:tcPr>
            <w:tcW w:w="4508" w:type="dxa"/>
          </w:tcPr>
          <w:p w14:paraId="69157234"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Source</w:t>
            </w:r>
          </w:p>
        </w:tc>
      </w:tr>
      <w:tr w:rsidR="00651FA6" w:rsidRPr="00651FA6" w14:paraId="1FE7C36A" w14:textId="77777777" w:rsidTr="003938FE">
        <w:tc>
          <w:tcPr>
            <w:tcW w:w="4508" w:type="dxa"/>
          </w:tcPr>
          <w:p w14:paraId="6BE0757A"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Figure 1</w:t>
            </w:r>
          </w:p>
        </w:tc>
        <w:tc>
          <w:tcPr>
            <w:tcW w:w="4508" w:type="dxa"/>
          </w:tcPr>
          <w:p w14:paraId="1D07B140"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Britannica (2012) System Life Cycle. Available from:</w:t>
            </w:r>
          </w:p>
          <w:p w14:paraId="4B279554" w14:textId="77777777" w:rsidR="00651FA6" w:rsidRPr="00651FA6" w:rsidRDefault="004A4950" w:rsidP="00651FA6">
            <w:pPr>
              <w:spacing w:line="360" w:lineRule="auto"/>
              <w:rPr>
                <w:rFonts w:ascii="Arial" w:hAnsi="Arial" w:cs="Arial"/>
                <w:sz w:val="24"/>
                <w:szCs w:val="24"/>
              </w:rPr>
            </w:pPr>
            <w:hyperlink r:id="rId245" w:history="1">
              <w:r w:rsidR="00651FA6" w:rsidRPr="00651FA6">
                <w:rPr>
                  <w:rStyle w:val="Hyperlink"/>
                  <w:rFonts w:ascii="Arial" w:hAnsi="Arial" w:cs="Arial"/>
                  <w:sz w:val="24"/>
                  <w:szCs w:val="24"/>
                </w:rPr>
                <w:t>https://www.britannica.com/topic/system-life-cycle</w:t>
              </w:r>
            </w:hyperlink>
          </w:p>
          <w:p w14:paraId="48989061"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[Accessed 27/12/2019]</w:t>
            </w:r>
          </w:p>
        </w:tc>
      </w:tr>
      <w:tr w:rsidR="00651FA6" w:rsidRPr="00651FA6" w14:paraId="010C6821" w14:textId="77777777" w:rsidTr="003938FE">
        <w:tc>
          <w:tcPr>
            <w:tcW w:w="4508" w:type="dxa"/>
          </w:tcPr>
          <w:p w14:paraId="19407BBF"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Figure 2</w:t>
            </w:r>
          </w:p>
        </w:tc>
        <w:tc>
          <w:tcPr>
            <w:tcW w:w="4508" w:type="dxa"/>
          </w:tcPr>
          <w:p w14:paraId="59D817BE"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Mulder, P. (2016) ToolsHero, TPM. Available from:</w:t>
            </w:r>
          </w:p>
          <w:p w14:paraId="5213A731" w14:textId="77777777" w:rsidR="00651FA6" w:rsidRPr="00651FA6" w:rsidRDefault="004A4950" w:rsidP="00651FA6">
            <w:pPr>
              <w:spacing w:line="360" w:lineRule="auto"/>
              <w:rPr>
                <w:rFonts w:ascii="Arial" w:hAnsi="Arial" w:cs="Arial"/>
                <w:sz w:val="24"/>
                <w:szCs w:val="24"/>
              </w:rPr>
            </w:pPr>
            <w:hyperlink r:id="rId246" w:history="1">
              <w:r w:rsidR="00651FA6" w:rsidRPr="00651FA6">
                <w:rPr>
                  <w:rStyle w:val="Hyperlink"/>
                  <w:rFonts w:ascii="Arial" w:hAnsi="Arial" w:cs="Arial"/>
                  <w:sz w:val="24"/>
                  <w:szCs w:val="24"/>
                </w:rPr>
                <w:t>https://www.toolshero.com/quality-management/tpm-total-productive-maintenance/</w:t>
              </w:r>
            </w:hyperlink>
          </w:p>
          <w:p w14:paraId="5701F477" w14:textId="77777777" w:rsidR="00651FA6" w:rsidRPr="00651FA6" w:rsidRDefault="00651FA6" w:rsidP="00651FA6">
            <w:pPr>
              <w:spacing w:line="360" w:lineRule="auto"/>
              <w:rPr>
                <w:rFonts w:ascii="Arial" w:hAnsi="Arial" w:cs="Arial"/>
                <w:sz w:val="24"/>
                <w:szCs w:val="24"/>
              </w:rPr>
            </w:pPr>
            <w:r w:rsidRPr="00651FA6">
              <w:rPr>
                <w:rFonts w:ascii="Arial" w:hAnsi="Arial" w:cs="Arial"/>
                <w:sz w:val="24"/>
                <w:szCs w:val="24"/>
              </w:rPr>
              <w:t>[Accessed 04/03/2020]</w:t>
            </w:r>
          </w:p>
        </w:tc>
      </w:tr>
    </w:tbl>
    <w:p w14:paraId="540366DF" w14:textId="77777777" w:rsidR="00651FA6" w:rsidRPr="00651FA6" w:rsidRDefault="00651FA6" w:rsidP="00651FA6">
      <w:pPr>
        <w:spacing w:line="360" w:lineRule="auto"/>
        <w:rPr>
          <w:rFonts w:ascii="Arial" w:hAnsi="Arial" w:cs="Arial"/>
          <w:sz w:val="24"/>
          <w:szCs w:val="24"/>
        </w:rPr>
      </w:pPr>
    </w:p>
    <w:p w14:paraId="218E4B49" w14:textId="77777777" w:rsidR="00651FA6" w:rsidRPr="00651FA6" w:rsidRDefault="00651FA6" w:rsidP="00651FA6">
      <w:pPr>
        <w:spacing w:line="360" w:lineRule="auto"/>
        <w:rPr>
          <w:rFonts w:ascii="Arial" w:hAnsi="Arial" w:cs="Arial"/>
          <w:sz w:val="24"/>
          <w:szCs w:val="24"/>
        </w:rPr>
      </w:pPr>
    </w:p>
    <w:p w14:paraId="6AEAFF64" w14:textId="77777777" w:rsidR="00651FA6" w:rsidRPr="00651FA6" w:rsidRDefault="00651FA6" w:rsidP="00651FA6">
      <w:pPr>
        <w:spacing w:line="360" w:lineRule="auto"/>
        <w:rPr>
          <w:rFonts w:ascii="Arial" w:hAnsi="Arial" w:cs="Arial"/>
          <w:sz w:val="24"/>
          <w:szCs w:val="24"/>
        </w:rPr>
      </w:pPr>
    </w:p>
    <w:p w14:paraId="5454914B" w14:textId="77777777" w:rsidR="00651FA6" w:rsidRPr="00651FA6" w:rsidRDefault="00651FA6" w:rsidP="00651FA6">
      <w:pPr>
        <w:spacing w:line="360" w:lineRule="auto"/>
        <w:rPr>
          <w:rFonts w:ascii="Arial" w:hAnsi="Arial" w:cs="Arial"/>
          <w:sz w:val="24"/>
          <w:szCs w:val="24"/>
        </w:rPr>
      </w:pPr>
    </w:p>
    <w:p w14:paraId="4B56CEB9" w14:textId="77777777" w:rsidR="00651FA6" w:rsidRPr="00651FA6" w:rsidRDefault="00651FA6" w:rsidP="00651FA6">
      <w:pPr>
        <w:spacing w:line="360" w:lineRule="auto"/>
        <w:rPr>
          <w:rFonts w:ascii="Arial" w:hAnsi="Arial" w:cs="Arial"/>
          <w:sz w:val="24"/>
          <w:szCs w:val="24"/>
        </w:rPr>
      </w:pPr>
    </w:p>
    <w:p w14:paraId="5C457F4C" w14:textId="77777777" w:rsidR="00651FA6" w:rsidRPr="00651FA6" w:rsidRDefault="00651FA6" w:rsidP="00651FA6">
      <w:pPr>
        <w:spacing w:line="360" w:lineRule="auto"/>
        <w:rPr>
          <w:rFonts w:ascii="Arial" w:hAnsi="Arial" w:cs="Arial"/>
          <w:sz w:val="24"/>
          <w:szCs w:val="24"/>
        </w:rPr>
      </w:pPr>
    </w:p>
    <w:p w14:paraId="71317C9E" w14:textId="77777777" w:rsidR="00651FA6" w:rsidRPr="00651FA6" w:rsidRDefault="00651FA6" w:rsidP="00651FA6">
      <w:pPr>
        <w:spacing w:line="360" w:lineRule="auto"/>
        <w:rPr>
          <w:rFonts w:ascii="Arial" w:hAnsi="Arial" w:cs="Arial"/>
          <w:sz w:val="24"/>
          <w:szCs w:val="24"/>
        </w:rPr>
      </w:pPr>
    </w:p>
    <w:p w14:paraId="1286BCD3" w14:textId="77777777" w:rsidR="00651FA6" w:rsidRPr="00651FA6" w:rsidRDefault="00651FA6" w:rsidP="00651FA6">
      <w:pPr>
        <w:spacing w:line="360" w:lineRule="auto"/>
        <w:rPr>
          <w:rFonts w:ascii="Arial" w:hAnsi="Arial" w:cs="Arial"/>
          <w:sz w:val="24"/>
          <w:szCs w:val="24"/>
        </w:rPr>
      </w:pPr>
    </w:p>
    <w:p w14:paraId="5606B534" w14:textId="77777777" w:rsidR="00651FA6" w:rsidRPr="00651FA6" w:rsidRDefault="00651FA6" w:rsidP="00651FA6">
      <w:pPr>
        <w:spacing w:line="360" w:lineRule="auto"/>
        <w:rPr>
          <w:rFonts w:ascii="Arial" w:hAnsi="Arial" w:cs="Arial"/>
          <w:sz w:val="24"/>
          <w:szCs w:val="24"/>
        </w:rPr>
      </w:pPr>
    </w:p>
    <w:p w14:paraId="5A6281D4" w14:textId="77777777" w:rsidR="00651FA6" w:rsidRPr="00651FA6" w:rsidRDefault="00651FA6" w:rsidP="00651FA6">
      <w:pPr>
        <w:spacing w:line="360" w:lineRule="auto"/>
        <w:rPr>
          <w:rFonts w:ascii="Arial" w:hAnsi="Arial" w:cs="Arial"/>
          <w:sz w:val="24"/>
          <w:szCs w:val="24"/>
        </w:rPr>
      </w:pPr>
    </w:p>
    <w:p w14:paraId="101B781D" w14:textId="77777777" w:rsidR="00651FA6" w:rsidRPr="00651FA6" w:rsidRDefault="00651FA6" w:rsidP="00651FA6">
      <w:pPr>
        <w:spacing w:line="360" w:lineRule="auto"/>
        <w:rPr>
          <w:rFonts w:ascii="Arial" w:hAnsi="Arial" w:cs="Arial"/>
          <w:sz w:val="24"/>
          <w:szCs w:val="24"/>
        </w:rPr>
      </w:pPr>
    </w:p>
    <w:p w14:paraId="08DB98B3" w14:textId="77777777" w:rsidR="00651FA6" w:rsidRPr="00651FA6" w:rsidRDefault="00651FA6" w:rsidP="00651FA6">
      <w:pPr>
        <w:spacing w:line="360" w:lineRule="auto"/>
        <w:rPr>
          <w:rFonts w:ascii="Arial" w:hAnsi="Arial" w:cs="Arial"/>
          <w:sz w:val="24"/>
          <w:szCs w:val="24"/>
        </w:rPr>
      </w:pPr>
    </w:p>
    <w:p w14:paraId="6B7DCC4A" w14:textId="77777777" w:rsidR="00651FA6" w:rsidRPr="00651FA6" w:rsidRDefault="00651FA6" w:rsidP="00651FA6">
      <w:pPr>
        <w:spacing w:line="360" w:lineRule="auto"/>
        <w:rPr>
          <w:rFonts w:ascii="Arial" w:hAnsi="Arial" w:cs="Arial"/>
          <w:sz w:val="24"/>
          <w:szCs w:val="24"/>
        </w:rPr>
      </w:pPr>
    </w:p>
    <w:p w14:paraId="541314BD" w14:textId="77777777" w:rsidR="00651FA6" w:rsidRDefault="00651FA6" w:rsidP="00651FA6">
      <w:pPr>
        <w:spacing w:line="360" w:lineRule="auto"/>
        <w:rPr>
          <w:rFonts w:ascii="Arial" w:hAnsi="Arial" w:cs="Arial"/>
          <w:sz w:val="24"/>
          <w:szCs w:val="24"/>
        </w:rPr>
      </w:pPr>
    </w:p>
    <w:p w14:paraId="7B0F7930" w14:textId="77777777" w:rsidR="00651FA6" w:rsidRDefault="00651FA6" w:rsidP="00651FA6">
      <w:pPr>
        <w:spacing w:line="360" w:lineRule="auto"/>
        <w:rPr>
          <w:rFonts w:ascii="Arial" w:hAnsi="Arial" w:cs="Arial"/>
          <w:sz w:val="24"/>
          <w:szCs w:val="24"/>
        </w:rPr>
      </w:pPr>
    </w:p>
    <w:p w14:paraId="1BA9212C" w14:textId="77777777" w:rsidR="00651FA6" w:rsidRDefault="00651FA6" w:rsidP="00651FA6">
      <w:pPr>
        <w:spacing w:line="360" w:lineRule="auto"/>
        <w:rPr>
          <w:rFonts w:ascii="Arial" w:hAnsi="Arial" w:cs="Arial"/>
          <w:sz w:val="24"/>
          <w:szCs w:val="24"/>
        </w:rPr>
      </w:pPr>
    </w:p>
    <w:p w14:paraId="426A5CD7" w14:textId="77777777" w:rsidR="00651FA6" w:rsidRDefault="00651FA6" w:rsidP="00651FA6">
      <w:pPr>
        <w:spacing w:line="360" w:lineRule="auto"/>
        <w:rPr>
          <w:rFonts w:ascii="Arial" w:hAnsi="Arial" w:cs="Arial"/>
          <w:sz w:val="24"/>
          <w:szCs w:val="24"/>
        </w:rPr>
      </w:pPr>
    </w:p>
    <w:p w14:paraId="0578855E" w14:textId="77777777" w:rsidR="00651FA6" w:rsidRDefault="00651FA6" w:rsidP="00651FA6">
      <w:pPr>
        <w:spacing w:line="360" w:lineRule="auto"/>
        <w:rPr>
          <w:rFonts w:ascii="Arial" w:hAnsi="Arial" w:cs="Arial"/>
          <w:sz w:val="24"/>
          <w:szCs w:val="24"/>
        </w:rPr>
      </w:pPr>
    </w:p>
    <w:p w14:paraId="7BA111C8" w14:textId="77777777" w:rsidR="00651FA6" w:rsidRPr="00651FA6" w:rsidRDefault="00651FA6" w:rsidP="00651FA6">
      <w:pPr>
        <w:spacing w:line="360" w:lineRule="auto"/>
        <w:rPr>
          <w:rFonts w:ascii="Arial" w:hAnsi="Arial" w:cs="Arial"/>
          <w:sz w:val="24"/>
          <w:szCs w:val="24"/>
        </w:rPr>
      </w:pPr>
    </w:p>
    <w:p w14:paraId="6D340D0E" w14:textId="77777777" w:rsidR="00651FA6" w:rsidRDefault="00651FA6" w:rsidP="00651FA6">
      <w:pPr>
        <w:pStyle w:val="Heading1"/>
        <w:spacing w:line="360" w:lineRule="auto"/>
        <w:rPr>
          <w:rFonts w:ascii="Arial" w:hAnsi="Arial" w:cs="Arial"/>
          <w:bCs/>
          <w:sz w:val="24"/>
          <w:szCs w:val="24"/>
        </w:rPr>
      </w:pPr>
      <w:bookmarkStart w:id="7" w:name="_Toc36206232"/>
      <w:r w:rsidRPr="00651FA6">
        <w:rPr>
          <w:rFonts w:ascii="Arial" w:hAnsi="Arial" w:cs="Arial"/>
          <w:bCs/>
          <w:sz w:val="24"/>
          <w:szCs w:val="24"/>
        </w:rPr>
        <w:lastRenderedPageBreak/>
        <w:t>Bibliography</w:t>
      </w:r>
      <w:bookmarkEnd w:id="7"/>
    </w:p>
    <w:p w14:paraId="00E5C568" w14:textId="77777777" w:rsidR="00651FA6" w:rsidRPr="00651FA6" w:rsidRDefault="00651FA6" w:rsidP="00651FA6"/>
    <w:p w14:paraId="09D2C8E1" w14:textId="77777777" w:rsidR="00651FA6" w:rsidRPr="00651FA6" w:rsidRDefault="00651FA6" w:rsidP="00651FA6">
      <w:pPr>
        <w:pStyle w:val="ListParagraph"/>
        <w:numPr>
          <w:ilvl w:val="0"/>
          <w:numId w:val="19"/>
        </w:numPr>
        <w:spacing w:after="160" w:line="360" w:lineRule="auto"/>
        <w:rPr>
          <w:rFonts w:ascii="Arial" w:hAnsi="Arial" w:cs="Arial"/>
          <w:sz w:val="24"/>
          <w:szCs w:val="24"/>
        </w:rPr>
      </w:pPr>
      <w:r w:rsidRPr="00651FA6">
        <w:rPr>
          <w:rFonts w:ascii="Arial" w:hAnsi="Arial" w:cs="Arial"/>
          <w:sz w:val="24"/>
          <w:szCs w:val="24"/>
        </w:rPr>
        <w:t>Britannica (2012) System Life Cycle. Available from:</w:t>
      </w:r>
    </w:p>
    <w:p w14:paraId="767105A6" w14:textId="77777777" w:rsidR="00651FA6" w:rsidRPr="00651FA6" w:rsidRDefault="004A4950" w:rsidP="00651FA6">
      <w:pPr>
        <w:pStyle w:val="ListParagraph"/>
        <w:spacing w:line="360" w:lineRule="auto"/>
        <w:rPr>
          <w:rFonts w:ascii="Arial" w:hAnsi="Arial" w:cs="Arial"/>
          <w:sz w:val="24"/>
          <w:szCs w:val="24"/>
        </w:rPr>
      </w:pPr>
      <w:hyperlink r:id="rId247" w:history="1">
        <w:r w:rsidR="00651FA6" w:rsidRPr="00651FA6">
          <w:rPr>
            <w:rStyle w:val="Hyperlink"/>
            <w:rFonts w:ascii="Arial" w:hAnsi="Arial" w:cs="Arial"/>
            <w:sz w:val="24"/>
            <w:szCs w:val="24"/>
          </w:rPr>
          <w:t>https://www.britannica.com/topic/system-life-cycle</w:t>
        </w:r>
      </w:hyperlink>
    </w:p>
    <w:p w14:paraId="68F2B98F" w14:textId="77777777" w:rsidR="00651FA6" w:rsidRPr="00651FA6" w:rsidRDefault="00651FA6" w:rsidP="00651FA6">
      <w:pPr>
        <w:pStyle w:val="ListParagraph"/>
        <w:spacing w:line="360" w:lineRule="auto"/>
        <w:rPr>
          <w:rFonts w:ascii="Arial" w:hAnsi="Arial" w:cs="Arial"/>
          <w:sz w:val="24"/>
          <w:szCs w:val="24"/>
        </w:rPr>
      </w:pPr>
      <w:r w:rsidRPr="00651FA6">
        <w:rPr>
          <w:rFonts w:ascii="Arial" w:hAnsi="Arial" w:cs="Arial"/>
          <w:sz w:val="24"/>
          <w:szCs w:val="24"/>
        </w:rPr>
        <w:t>[Accessed 27/12/2019]</w:t>
      </w:r>
    </w:p>
    <w:p w14:paraId="42C59C1C" w14:textId="77777777" w:rsidR="00651FA6" w:rsidRPr="00651FA6" w:rsidRDefault="00651FA6" w:rsidP="00651FA6">
      <w:pPr>
        <w:pStyle w:val="ListParagraph"/>
        <w:spacing w:line="360" w:lineRule="auto"/>
        <w:rPr>
          <w:rFonts w:ascii="Arial" w:hAnsi="Arial" w:cs="Arial"/>
          <w:sz w:val="24"/>
          <w:szCs w:val="24"/>
        </w:rPr>
      </w:pPr>
    </w:p>
    <w:p w14:paraId="3202ACFF" w14:textId="77777777" w:rsidR="00651FA6" w:rsidRPr="00651FA6" w:rsidRDefault="00651FA6" w:rsidP="00651FA6">
      <w:pPr>
        <w:pStyle w:val="ListParagraph"/>
        <w:numPr>
          <w:ilvl w:val="0"/>
          <w:numId w:val="19"/>
        </w:numPr>
        <w:spacing w:after="160" w:line="360" w:lineRule="auto"/>
        <w:rPr>
          <w:rFonts w:ascii="Arial" w:hAnsi="Arial" w:cs="Arial"/>
          <w:sz w:val="24"/>
          <w:szCs w:val="24"/>
        </w:rPr>
      </w:pPr>
      <w:proofErr w:type="spellStart"/>
      <w:r w:rsidRPr="00651FA6">
        <w:rPr>
          <w:rFonts w:ascii="Arial" w:hAnsi="Arial" w:cs="Arial"/>
          <w:sz w:val="24"/>
          <w:szCs w:val="24"/>
        </w:rPr>
        <w:t>Azizul</w:t>
      </w:r>
      <w:proofErr w:type="spellEnd"/>
      <w:r w:rsidRPr="00651FA6">
        <w:rPr>
          <w:rFonts w:ascii="Arial" w:hAnsi="Arial" w:cs="Arial"/>
          <w:sz w:val="24"/>
          <w:szCs w:val="24"/>
        </w:rPr>
        <w:t xml:space="preserve"> </w:t>
      </w:r>
      <w:proofErr w:type="spellStart"/>
      <w:r w:rsidRPr="00651FA6">
        <w:rPr>
          <w:rFonts w:ascii="Arial" w:hAnsi="Arial" w:cs="Arial"/>
          <w:sz w:val="24"/>
          <w:szCs w:val="24"/>
        </w:rPr>
        <w:t>Haque</w:t>
      </w:r>
      <w:proofErr w:type="spellEnd"/>
      <w:r w:rsidRPr="00651FA6">
        <w:rPr>
          <w:rFonts w:ascii="Arial" w:hAnsi="Arial" w:cs="Arial"/>
          <w:sz w:val="24"/>
          <w:szCs w:val="24"/>
        </w:rPr>
        <w:t xml:space="preserve"> (2016) Kaizen In Educational Dimension. Available from:</w:t>
      </w:r>
    </w:p>
    <w:p w14:paraId="2BB38FC6" w14:textId="77777777" w:rsidR="00651FA6" w:rsidRPr="00651FA6" w:rsidRDefault="004A4950" w:rsidP="00651FA6">
      <w:pPr>
        <w:pStyle w:val="ListParagraph"/>
        <w:spacing w:line="360" w:lineRule="auto"/>
        <w:rPr>
          <w:rFonts w:ascii="Arial" w:hAnsi="Arial" w:cs="Arial"/>
          <w:sz w:val="24"/>
          <w:szCs w:val="24"/>
        </w:rPr>
      </w:pPr>
      <w:hyperlink r:id="rId248" w:history="1">
        <w:r w:rsidR="00651FA6" w:rsidRPr="00651FA6">
          <w:rPr>
            <w:rStyle w:val="Hyperlink"/>
            <w:rFonts w:ascii="Arial" w:hAnsi="Arial" w:cs="Arial"/>
            <w:sz w:val="24"/>
            <w:szCs w:val="24"/>
          </w:rPr>
          <w:t>https://www.slideshare.net/azizulhaque/kaizen-in-educational-dimension</w:t>
        </w:r>
      </w:hyperlink>
    </w:p>
    <w:p w14:paraId="229F704E" w14:textId="77777777" w:rsidR="00651FA6" w:rsidRPr="00651FA6" w:rsidRDefault="00651FA6" w:rsidP="00651FA6">
      <w:pPr>
        <w:pStyle w:val="ListParagraph"/>
        <w:spacing w:line="360" w:lineRule="auto"/>
        <w:rPr>
          <w:rFonts w:ascii="Arial" w:hAnsi="Arial" w:cs="Arial"/>
          <w:sz w:val="24"/>
          <w:szCs w:val="24"/>
        </w:rPr>
      </w:pPr>
      <w:r w:rsidRPr="00651FA6">
        <w:rPr>
          <w:rFonts w:ascii="Arial" w:hAnsi="Arial" w:cs="Arial"/>
          <w:sz w:val="24"/>
          <w:szCs w:val="24"/>
        </w:rPr>
        <w:t>[Accessed 27/12/2019]</w:t>
      </w:r>
    </w:p>
    <w:p w14:paraId="59A41DDA" w14:textId="77777777" w:rsidR="00651FA6" w:rsidRPr="00651FA6" w:rsidRDefault="00651FA6" w:rsidP="00651FA6">
      <w:pPr>
        <w:pStyle w:val="ListParagraph"/>
        <w:spacing w:line="360" w:lineRule="auto"/>
        <w:rPr>
          <w:rFonts w:ascii="Arial" w:hAnsi="Arial" w:cs="Arial"/>
          <w:sz w:val="24"/>
          <w:szCs w:val="24"/>
        </w:rPr>
      </w:pPr>
    </w:p>
    <w:p w14:paraId="081A12E9" w14:textId="77777777" w:rsidR="00651FA6" w:rsidRPr="00651FA6" w:rsidRDefault="00651FA6" w:rsidP="00651FA6">
      <w:pPr>
        <w:pStyle w:val="ListParagraph"/>
        <w:numPr>
          <w:ilvl w:val="0"/>
          <w:numId w:val="19"/>
        </w:numPr>
        <w:spacing w:after="160" w:line="360" w:lineRule="auto"/>
        <w:rPr>
          <w:rFonts w:ascii="Arial" w:hAnsi="Arial" w:cs="Arial"/>
          <w:sz w:val="24"/>
          <w:szCs w:val="24"/>
        </w:rPr>
      </w:pPr>
      <w:r w:rsidRPr="00651FA6">
        <w:rPr>
          <w:rFonts w:ascii="Arial" w:hAnsi="Arial" w:cs="Arial"/>
          <w:sz w:val="24"/>
          <w:szCs w:val="24"/>
        </w:rPr>
        <w:t>Mulder, P. (2016) ToolsHero, TPM. Available from:</w:t>
      </w:r>
    </w:p>
    <w:p w14:paraId="6B541888" w14:textId="77777777" w:rsidR="00651FA6" w:rsidRPr="00651FA6" w:rsidRDefault="004A4950" w:rsidP="00651FA6">
      <w:pPr>
        <w:pStyle w:val="ListParagraph"/>
        <w:spacing w:line="360" w:lineRule="auto"/>
        <w:rPr>
          <w:rFonts w:ascii="Arial" w:hAnsi="Arial" w:cs="Arial"/>
          <w:sz w:val="24"/>
          <w:szCs w:val="24"/>
        </w:rPr>
      </w:pPr>
      <w:hyperlink r:id="rId249" w:history="1">
        <w:r w:rsidR="00651FA6" w:rsidRPr="00651FA6">
          <w:rPr>
            <w:rStyle w:val="Hyperlink"/>
            <w:rFonts w:ascii="Arial" w:hAnsi="Arial" w:cs="Arial"/>
            <w:sz w:val="24"/>
            <w:szCs w:val="24"/>
          </w:rPr>
          <w:t>https://www.toolshero.com/quality-management/tpm-total-productive-maintenance/</w:t>
        </w:r>
      </w:hyperlink>
    </w:p>
    <w:p w14:paraId="143E19D6" w14:textId="77777777" w:rsidR="00651FA6" w:rsidRPr="00651FA6" w:rsidRDefault="00651FA6" w:rsidP="00651FA6">
      <w:pPr>
        <w:pStyle w:val="ListParagraph"/>
        <w:spacing w:line="360" w:lineRule="auto"/>
        <w:rPr>
          <w:rFonts w:ascii="Arial" w:hAnsi="Arial" w:cs="Arial"/>
          <w:sz w:val="24"/>
          <w:szCs w:val="24"/>
        </w:rPr>
      </w:pPr>
      <w:r w:rsidRPr="00651FA6">
        <w:rPr>
          <w:rFonts w:ascii="Arial" w:hAnsi="Arial" w:cs="Arial"/>
          <w:sz w:val="24"/>
          <w:szCs w:val="24"/>
        </w:rPr>
        <w:t>[Accessed 04/01/2020]</w:t>
      </w:r>
    </w:p>
    <w:p w14:paraId="2D71E71B" w14:textId="77777777" w:rsidR="00651FA6" w:rsidRPr="00651FA6" w:rsidRDefault="00651FA6" w:rsidP="00651FA6">
      <w:pPr>
        <w:pStyle w:val="ListParagraph"/>
        <w:spacing w:line="360" w:lineRule="auto"/>
        <w:rPr>
          <w:rFonts w:ascii="Arial" w:hAnsi="Arial" w:cs="Arial"/>
          <w:sz w:val="24"/>
          <w:szCs w:val="24"/>
        </w:rPr>
      </w:pPr>
    </w:p>
    <w:p w14:paraId="05BBD1C7" w14:textId="77777777" w:rsidR="00651FA6" w:rsidRPr="00651FA6" w:rsidRDefault="00651FA6" w:rsidP="00651FA6">
      <w:pPr>
        <w:pStyle w:val="ListParagraph"/>
        <w:numPr>
          <w:ilvl w:val="0"/>
          <w:numId w:val="19"/>
        </w:numPr>
        <w:spacing w:after="160" w:line="360" w:lineRule="auto"/>
        <w:rPr>
          <w:rFonts w:ascii="Arial" w:hAnsi="Arial" w:cs="Arial"/>
          <w:sz w:val="24"/>
          <w:szCs w:val="24"/>
        </w:rPr>
      </w:pPr>
      <w:r w:rsidRPr="00651FA6">
        <w:rPr>
          <w:rFonts w:ascii="Arial" w:hAnsi="Arial" w:cs="Arial"/>
          <w:sz w:val="24"/>
          <w:szCs w:val="24"/>
        </w:rPr>
        <w:t>TPM 8 Pillars, (2018) YouTube. Available from:</w:t>
      </w:r>
    </w:p>
    <w:p w14:paraId="116B600A" w14:textId="77777777" w:rsidR="00651FA6" w:rsidRPr="00651FA6" w:rsidRDefault="004A4950" w:rsidP="00651FA6">
      <w:pPr>
        <w:pStyle w:val="ListParagraph"/>
        <w:spacing w:line="360" w:lineRule="auto"/>
        <w:rPr>
          <w:rFonts w:ascii="Arial" w:hAnsi="Arial" w:cs="Arial"/>
          <w:sz w:val="24"/>
          <w:szCs w:val="24"/>
        </w:rPr>
      </w:pPr>
      <w:hyperlink r:id="rId250" w:history="1">
        <w:r w:rsidR="00651FA6" w:rsidRPr="00651FA6">
          <w:rPr>
            <w:rStyle w:val="Hyperlink"/>
            <w:rFonts w:ascii="Arial" w:hAnsi="Arial" w:cs="Arial"/>
            <w:sz w:val="24"/>
            <w:szCs w:val="24"/>
          </w:rPr>
          <w:t>https://www.youtube.com/watch?v=Le9JWH6bPR0</w:t>
        </w:r>
      </w:hyperlink>
    </w:p>
    <w:p w14:paraId="5F502191" w14:textId="77777777" w:rsidR="00651FA6" w:rsidRPr="00651FA6" w:rsidRDefault="00651FA6" w:rsidP="00651FA6">
      <w:pPr>
        <w:pStyle w:val="ListParagraph"/>
        <w:spacing w:line="360" w:lineRule="auto"/>
        <w:rPr>
          <w:rFonts w:ascii="Arial" w:hAnsi="Arial" w:cs="Arial"/>
          <w:sz w:val="24"/>
          <w:szCs w:val="24"/>
        </w:rPr>
      </w:pPr>
      <w:r w:rsidRPr="00651FA6">
        <w:rPr>
          <w:rFonts w:ascii="Arial" w:hAnsi="Arial" w:cs="Arial"/>
          <w:sz w:val="24"/>
          <w:szCs w:val="24"/>
        </w:rPr>
        <w:t>[Accessed 20/02/2019]</w:t>
      </w:r>
    </w:p>
    <w:p w14:paraId="2024B1E3" w14:textId="77777777" w:rsidR="00651FA6" w:rsidRPr="00651FA6" w:rsidRDefault="00651FA6" w:rsidP="00651FA6">
      <w:pPr>
        <w:pStyle w:val="ListParagraph"/>
        <w:spacing w:line="360" w:lineRule="auto"/>
        <w:rPr>
          <w:rFonts w:ascii="Arial" w:hAnsi="Arial" w:cs="Arial"/>
          <w:sz w:val="24"/>
          <w:szCs w:val="24"/>
        </w:rPr>
      </w:pPr>
    </w:p>
    <w:p w14:paraId="3AC90EC2" w14:textId="77777777" w:rsidR="00651FA6" w:rsidRPr="00651FA6" w:rsidRDefault="00651FA6" w:rsidP="00651FA6">
      <w:pPr>
        <w:pStyle w:val="ListParagraph"/>
        <w:numPr>
          <w:ilvl w:val="0"/>
          <w:numId w:val="19"/>
        </w:numPr>
        <w:spacing w:after="160" w:line="360" w:lineRule="auto"/>
        <w:rPr>
          <w:rFonts w:ascii="Arial" w:hAnsi="Arial" w:cs="Arial"/>
          <w:sz w:val="24"/>
          <w:szCs w:val="24"/>
        </w:rPr>
      </w:pPr>
      <w:r w:rsidRPr="00651FA6">
        <w:rPr>
          <w:rFonts w:ascii="Arial" w:hAnsi="Arial" w:cs="Arial"/>
          <w:sz w:val="24"/>
          <w:szCs w:val="24"/>
        </w:rPr>
        <w:t>Pros &amp; Cons Of Maintenance Strategies (2016) Hansford Sensors. Available from:</w:t>
      </w:r>
    </w:p>
    <w:p w14:paraId="4E47F248" w14:textId="77777777" w:rsidR="00651FA6" w:rsidRPr="00651FA6" w:rsidRDefault="004A4950" w:rsidP="00651FA6">
      <w:pPr>
        <w:pStyle w:val="ListParagraph"/>
        <w:spacing w:line="360" w:lineRule="auto"/>
        <w:rPr>
          <w:rFonts w:ascii="Arial" w:hAnsi="Arial" w:cs="Arial"/>
          <w:sz w:val="24"/>
          <w:szCs w:val="24"/>
        </w:rPr>
      </w:pPr>
      <w:hyperlink r:id="rId251" w:history="1">
        <w:r w:rsidR="00651FA6" w:rsidRPr="00651FA6">
          <w:rPr>
            <w:rStyle w:val="Hyperlink"/>
            <w:rFonts w:ascii="Arial" w:hAnsi="Arial" w:cs="Arial"/>
            <w:sz w:val="24"/>
            <w:szCs w:val="24"/>
          </w:rPr>
          <w:t>https://www.hansfordsensors.com/blog/2016/05/25/the-pros-and-cons-of-different-maintenance-strategies/</w:t>
        </w:r>
      </w:hyperlink>
    </w:p>
    <w:p w14:paraId="39268AC6" w14:textId="77777777" w:rsidR="00651FA6" w:rsidRPr="00651FA6" w:rsidRDefault="00651FA6" w:rsidP="00651FA6">
      <w:pPr>
        <w:pStyle w:val="ListParagraph"/>
        <w:spacing w:line="360" w:lineRule="auto"/>
        <w:rPr>
          <w:rFonts w:ascii="Arial" w:hAnsi="Arial" w:cs="Arial"/>
          <w:sz w:val="24"/>
          <w:szCs w:val="24"/>
        </w:rPr>
      </w:pPr>
      <w:r w:rsidRPr="00651FA6">
        <w:rPr>
          <w:rFonts w:ascii="Arial" w:hAnsi="Arial" w:cs="Arial"/>
          <w:sz w:val="24"/>
          <w:szCs w:val="24"/>
        </w:rPr>
        <w:t>[Accessed 18/03/2020]</w:t>
      </w:r>
    </w:p>
    <w:p w14:paraId="16A6A6DF" w14:textId="77777777" w:rsidR="00651FA6" w:rsidRPr="00651FA6" w:rsidRDefault="00651FA6" w:rsidP="00651FA6">
      <w:pPr>
        <w:pStyle w:val="ListParagraph"/>
        <w:spacing w:line="360" w:lineRule="auto"/>
        <w:rPr>
          <w:rFonts w:ascii="Arial" w:hAnsi="Arial" w:cs="Arial"/>
          <w:sz w:val="24"/>
          <w:szCs w:val="24"/>
        </w:rPr>
      </w:pPr>
    </w:p>
    <w:p w14:paraId="125C83CB" w14:textId="77777777" w:rsidR="00651FA6" w:rsidRPr="00651FA6" w:rsidRDefault="00651FA6" w:rsidP="00651FA6">
      <w:pPr>
        <w:pStyle w:val="ListParagraph"/>
        <w:numPr>
          <w:ilvl w:val="0"/>
          <w:numId w:val="19"/>
        </w:numPr>
        <w:spacing w:after="160" w:line="360" w:lineRule="auto"/>
        <w:rPr>
          <w:rFonts w:ascii="Arial" w:hAnsi="Arial" w:cs="Arial"/>
          <w:sz w:val="24"/>
          <w:szCs w:val="24"/>
        </w:rPr>
      </w:pPr>
      <w:r w:rsidRPr="00651FA6">
        <w:rPr>
          <w:rFonts w:ascii="Arial" w:hAnsi="Arial" w:cs="Arial"/>
          <w:sz w:val="24"/>
          <w:szCs w:val="24"/>
        </w:rPr>
        <w:t>How To Implement Asset Care (2019) Rolls Royce. Available from:</w:t>
      </w:r>
    </w:p>
    <w:p w14:paraId="0238C0DE" w14:textId="7000F8F1" w:rsidR="00651FA6" w:rsidRPr="00651FA6" w:rsidRDefault="000F2876" w:rsidP="00651FA6">
      <w:pPr>
        <w:pStyle w:val="ListParagraph"/>
        <w:spacing w:line="360" w:lineRule="auto"/>
        <w:rPr>
          <w:rFonts w:ascii="Arial" w:hAnsi="Arial" w:cs="Arial"/>
          <w:sz w:val="24"/>
          <w:szCs w:val="24"/>
        </w:rPr>
      </w:pPr>
      <w:r>
        <w:rPr>
          <w:noProof/>
        </w:rPr>
        <mc:AlternateContent>
          <mc:Choice Requires="wpi">
            <w:drawing>
              <wp:anchor distT="0" distB="0" distL="114300" distR="114300" simplePos="0" relativeHeight="251905024" behindDoc="0" locked="0" layoutInCell="1" allowOverlap="1" wp14:anchorId="705B2B69" wp14:editId="1CED594F">
                <wp:simplePos x="0" y="0"/>
                <wp:positionH relativeFrom="column">
                  <wp:posOffset>4956322</wp:posOffset>
                </wp:positionH>
                <wp:positionV relativeFrom="paragraph">
                  <wp:posOffset>478262</wp:posOffset>
                </wp:positionV>
                <wp:extent cx="542880" cy="248040"/>
                <wp:effectExtent l="38100" t="38100" r="29210" b="31750"/>
                <wp:wrapNone/>
                <wp:docPr id="272" name="Ink 272"/>
                <wp:cNvGraphicFramePr/>
                <a:graphic xmlns:a="http://schemas.openxmlformats.org/drawingml/2006/main">
                  <a:graphicData uri="http://schemas.microsoft.com/office/word/2010/wordprocessingInk">
                    <w14:contentPart bwMode="auto" r:id="rId252">
                      <w14:nvContentPartPr>
                        <w14:cNvContentPartPr/>
                      </w14:nvContentPartPr>
                      <w14:xfrm>
                        <a:off x="0" y="0"/>
                        <a:ext cx="542880" cy="248040"/>
                      </w14:xfrm>
                    </w14:contentPart>
                  </a:graphicData>
                </a:graphic>
              </wp:anchor>
            </w:drawing>
          </mc:Choice>
          <mc:Fallback>
            <w:pict>
              <v:shape w14:anchorId="30A33B61" id="Ink 272" o:spid="_x0000_s1026" type="#_x0000_t75" style="position:absolute;margin-left:389.65pt;margin-top:37.05pt;width:44pt;height:20.75pt;z-index:251905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">
                <v:imagedata r:id="rId253" o:title=""/>
              </v:shape>
            </w:pict>
          </mc:Fallback>
        </mc:AlternateContent>
      </w:r>
      <w:hyperlink r:id="rId254" w:history="1">
        <w:r w:rsidR="00651FA6" w:rsidRPr="00651FA6">
          <w:rPr>
            <w:rStyle w:val="Hyperlink"/>
            <w:rFonts w:ascii="Arial" w:hAnsi="Arial" w:cs="Arial"/>
            <w:sz w:val="24"/>
            <w:szCs w:val="24"/>
          </w:rPr>
          <w:t>https://www.rolls-royce.com/~/media/Files/R/Rolls-Royce/documents/sustainability/value-chain-competitiveness/19-vcc-how-to-implement-asset-care.pdf</w:t>
        </w:r>
      </w:hyperlink>
    </w:p>
    <w:p w14:paraId="564BA803" w14:textId="77777777" w:rsidR="00651FA6" w:rsidRPr="00651FA6" w:rsidRDefault="00651FA6" w:rsidP="00651FA6">
      <w:pPr>
        <w:pStyle w:val="ListParagraph"/>
        <w:spacing w:line="360" w:lineRule="auto"/>
        <w:rPr>
          <w:rFonts w:ascii="Arial" w:hAnsi="Arial" w:cs="Arial"/>
          <w:sz w:val="24"/>
          <w:szCs w:val="24"/>
        </w:rPr>
      </w:pPr>
      <w:r w:rsidRPr="00651FA6">
        <w:rPr>
          <w:rFonts w:ascii="Arial" w:hAnsi="Arial" w:cs="Arial"/>
          <w:sz w:val="24"/>
          <w:szCs w:val="24"/>
        </w:rPr>
        <w:t>[Accessed 18/03/2020]</w:t>
      </w:r>
    </w:p>
    <w:p w14:paraId="2F79711B" w14:textId="77777777" w:rsidR="00651FA6" w:rsidRPr="00651FA6" w:rsidRDefault="00651FA6" w:rsidP="00651FA6">
      <w:pPr>
        <w:pStyle w:val="ListParagraph"/>
        <w:spacing w:line="360" w:lineRule="auto"/>
        <w:rPr>
          <w:rFonts w:ascii="Arial" w:hAnsi="Arial" w:cs="Arial"/>
          <w:sz w:val="24"/>
          <w:szCs w:val="24"/>
        </w:rPr>
      </w:pPr>
    </w:p>
    <w:p w14:paraId="60F4E682" w14:textId="77777777" w:rsidR="00651FA6" w:rsidRPr="00651FA6" w:rsidRDefault="00651FA6" w:rsidP="00651FA6">
      <w:pPr>
        <w:pStyle w:val="ListParagraph"/>
        <w:numPr>
          <w:ilvl w:val="0"/>
          <w:numId w:val="19"/>
        </w:numPr>
        <w:spacing w:after="160" w:line="360" w:lineRule="auto"/>
        <w:rPr>
          <w:rFonts w:ascii="Arial" w:hAnsi="Arial" w:cs="Arial"/>
          <w:sz w:val="24"/>
          <w:szCs w:val="24"/>
        </w:rPr>
      </w:pPr>
      <w:r w:rsidRPr="00651FA6">
        <w:rPr>
          <w:rFonts w:ascii="Arial" w:hAnsi="Arial" w:cs="Arial"/>
          <w:sz w:val="24"/>
          <w:szCs w:val="24"/>
        </w:rPr>
        <w:t>M. T. Tham (2019) Distillation, Factors Affecting Distillation. Available from:</w:t>
      </w:r>
    </w:p>
    <w:p w14:paraId="2E3BF0EE" w14:textId="77777777" w:rsidR="00651FA6" w:rsidRPr="00651FA6" w:rsidRDefault="004A4950" w:rsidP="00651FA6">
      <w:pPr>
        <w:pStyle w:val="ListParagraph"/>
        <w:spacing w:line="360" w:lineRule="auto"/>
        <w:rPr>
          <w:rFonts w:ascii="Arial" w:hAnsi="Arial" w:cs="Arial"/>
          <w:sz w:val="24"/>
          <w:szCs w:val="24"/>
        </w:rPr>
      </w:pPr>
      <w:hyperlink r:id="rId255" w:history="1">
        <w:r w:rsidR="00651FA6" w:rsidRPr="00651FA6">
          <w:rPr>
            <w:rStyle w:val="Hyperlink"/>
            <w:rFonts w:ascii="Arial" w:hAnsi="Arial" w:cs="Arial"/>
            <w:sz w:val="24"/>
            <w:szCs w:val="24"/>
          </w:rPr>
          <w:t>https://www.rccostello.com/distil/distilop.htm</w:t>
        </w:r>
      </w:hyperlink>
    </w:p>
    <w:p w14:paraId="4C969CEC" w14:textId="77777777" w:rsidR="00651FA6" w:rsidRPr="00651FA6" w:rsidRDefault="00651FA6" w:rsidP="00651FA6">
      <w:pPr>
        <w:pStyle w:val="ListParagraph"/>
        <w:spacing w:line="360" w:lineRule="auto"/>
        <w:rPr>
          <w:rFonts w:ascii="Arial" w:hAnsi="Arial" w:cs="Arial"/>
          <w:sz w:val="24"/>
          <w:szCs w:val="24"/>
        </w:rPr>
      </w:pPr>
      <w:r w:rsidRPr="00651FA6">
        <w:rPr>
          <w:rFonts w:ascii="Arial" w:hAnsi="Arial" w:cs="Arial"/>
          <w:sz w:val="24"/>
          <w:szCs w:val="24"/>
        </w:rPr>
        <w:t>[Accessed 27/03/2020]</w:t>
      </w:r>
    </w:p>
    <w:p w14:paraId="490EE7FE" w14:textId="77777777" w:rsidR="00651FA6" w:rsidRPr="00651FA6" w:rsidRDefault="00651FA6" w:rsidP="00651FA6">
      <w:pPr>
        <w:pStyle w:val="ListParagraph"/>
        <w:spacing w:line="360" w:lineRule="auto"/>
        <w:rPr>
          <w:rFonts w:ascii="Arial" w:hAnsi="Arial" w:cs="Arial"/>
          <w:sz w:val="24"/>
          <w:szCs w:val="24"/>
        </w:rPr>
      </w:pPr>
    </w:p>
    <w:p w14:paraId="5BE6E871" w14:textId="77777777" w:rsidR="00651FA6" w:rsidRPr="00651FA6" w:rsidRDefault="00651FA6" w:rsidP="00651FA6">
      <w:pPr>
        <w:pStyle w:val="ListParagraph"/>
        <w:numPr>
          <w:ilvl w:val="0"/>
          <w:numId w:val="19"/>
        </w:numPr>
        <w:spacing w:after="160" w:line="360" w:lineRule="auto"/>
        <w:rPr>
          <w:rFonts w:ascii="Arial" w:hAnsi="Arial" w:cs="Arial"/>
          <w:sz w:val="24"/>
          <w:szCs w:val="24"/>
        </w:rPr>
      </w:pPr>
      <w:proofErr w:type="spellStart"/>
      <w:r w:rsidRPr="00651FA6">
        <w:rPr>
          <w:rFonts w:ascii="Arial" w:hAnsi="Arial" w:cs="Arial"/>
          <w:sz w:val="24"/>
          <w:szCs w:val="24"/>
        </w:rPr>
        <w:t>Saugata</w:t>
      </w:r>
      <w:proofErr w:type="spellEnd"/>
      <w:r w:rsidRPr="00651FA6">
        <w:rPr>
          <w:rFonts w:ascii="Arial" w:hAnsi="Arial" w:cs="Arial"/>
          <w:sz w:val="24"/>
          <w:szCs w:val="24"/>
        </w:rPr>
        <w:t xml:space="preserve"> Palit (2012) EPTQ, Effects Of water Carryover. Available From:</w:t>
      </w:r>
    </w:p>
    <w:p w14:paraId="447029D7" w14:textId="77777777" w:rsidR="00651FA6" w:rsidRPr="00651FA6" w:rsidRDefault="004A4950" w:rsidP="00651FA6">
      <w:pPr>
        <w:pStyle w:val="ListParagraph"/>
        <w:spacing w:line="360" w:lineRule="auto"/>
        <w:rPr>
          <w:rFonts w:ascii="Arial" w:hAnsi="Arial" w:cs="Arial"/>
          <w:sz w:val="24"/>
          <w:szCs w:val="24"/>
        </w:rPr>
      </w:pPr>
      <w:hyperlink r:id="rId256" w:history="1">
        <w:r w:rsidR="00651FA6" w:rsidRPr="00651FA6">
          <w:rPr>
            <w:rStyle w:val="Hyperlink"/>
            <w:rFonts w:ascii="Arial" w:hAnsi="Arial" w:cs="Arial"/>
            <w:sz w:val="24"/>
            <w:szCs w:val="24"/>
          </w:rPr>
          <w:t>http://www.eptq.com/qandaquestion.aspx?q=949b4553-2206-409e-8583-8d23b8fc418a</w:t>
        </w:r>
      </w:hyperlink>
    </w:p>
    <w:p w14:paraId="1E020170" w14:textId="77777777" w:rsidR="00651FA6" w:rsidRPr="00651FA6" w:rsidRDefault="00651FA6" w:rsidP="00651FA6">
      <w:pPr>
        <w:pStyle w:val="ListParagraph"/>
        <w:spacing w:line="360" w:lineRule="auto"/>
        <w:rPr>
          <w:rFonts w:ascii="Arial" w:hAnsi="Arial" w:cs="Arial"/>
          <w:sz w:val="24"/>
          <w:szCs w:val="24"/>
        </w:rPr>
      </w:pPr>
      <w:r w:rsidRPr="00651FA6">
        <w:rPr>
          <w:rFonts w:ascii="Arial" w:hAnsi="Arial" w:cs="Arial"/>
          <w:sz w:val="24"/>
          <w:szCs w:val="24"/>
        </w:rPr>
        <w:t>[Accessed 27/03/2020]</w:t>
      </w:r>
    </w:p>
    <w:p w14:paraId="4DFDE17B" w14:textId="77777777" w:rsidR="00651FA6" w:rsidRPr="00651FA6" w:rsidRDefault="00651FA6" w:rsidP="00651FA6">
      <w:pPr>
        <w:pStyle w:val="ListParagraph"/>
        <w:spacing w:line="360" w:lineRule="auto"/>
        <w:rPr>
          <w:rFonts w:ascii="Arial" w:hAnsi="Arial" w:cs="Arial"/>
          <w:sz w:val="24"/>
          <w:szCs w:val="24"/>
        </w:rPr>
      </w:pPr>
    </w:p>
    <w:p w14:paraId="1FC00394" w14:textId="77777777" w:rsidR="00651FA6" w:rsidRPr="00651FA6" w:rsidRDefault="00651FA6" w:rsidP="00651FA6">
      <w:pPr>
        <w:pStyle w:val="ListParagraph"/>
        <w:numPr>
          <w:ilvl w:val="0"/>
          <w:numId w:val="19"/>
        </w:numPr>
        <w:spacing w:after="160" w:line="360" w:lineRule="auto"/>
        <w:rPr>
          <w:rFonts w:ascii="Arial" w:hAnsi="Arial" w:cs="Arial"/>
          <w:sz w:val="24"/>
          <w:szCs w:val="24"/>
        </w:rPr>
      </w:pPr>
      <w:r w:rsidRPr="00651FA6">
        <w:rPr>
          <w:rFonts w:ascii="Arial" w:hAnsi="Arial" w:cs="Arial"/>
          <w:sz w:val="24"/>
          <w:szCs w:val="24"/>
        </w:rPr>
        <w:t xml:space="preserve">Amin </w:t>
      </w:r>
      <w:proofErr w:type="spellStart"/>
      <w:r w:rsidRPr="00651FA6">
        <w:rPr>
          <w:rFonts w:ascii="Arial" w:hAnsi="Arial" w:cs="Arial"/>
          <w:sz w:val="24"/>
          <w:szCs w:val="24"/>
        </w:rPr>
        <w:t>Almasi</w:t>
      </w:r>
      <w:proofErr w:type="spellEnd"/>
      <w:r w:rsidRPr="00651FA6">
        <w:rPr>
          <w:rFonts w:ascii="Arial" w:hAnsi="Arial" w:cs="Arial"/>
          <w:sz w:val="24"/>
          <w:szCs w:val="24"/>
        </w:rPr>
        <w:t>, (2013) Pumps&amp;Systems, Pump Commissioning. Available from:</w:t>
      </w:r>
    </w:p>
    <w:p w14:paraId="2455FAB7" w14:textId="77777777" w:rsidR="00651FA6" w:rsidRPr="00651FA6" w:rsidRDefault="004A4950" w:rsidP="00651FA6">
      <w:pPr>
        <w:pStyle w:val="ListParagraph"/>
        <w:spacing w:line="360" w:lineRule="auto"/>
        <w:rPr>
          <w:rFonts w:ascii="Arial" w:hAnsi="Arial" w:cs="Arial"/>
          <w:sz w:val="24"/>
          <w:szCs w:val="24"/>
        </w:rPr>
      </w:pPr>
      <w:hyperlink r:id="rId257" w:history="1">
        <w:r w:rsidR="00651FA6" w:rsidRPr="00651FA6">
          <w:rPr>
            <w:rStyle w:val="Hyperlink"/>
            <w:rFonts w:ascii="Arial" w:hAnsi="Arial" w:cs="Arial"/>
            <w:sz w:val="24"/>
            <w:szCs w:val="24"/>
          </w:rPr>
          <w:t>https://www.pumpsandsystems.com/pump-commissioning-alignment-field-balancing-and-startup</w:t>
        </w:r>
      </w:hyperlink>
    </w:p>
    <w:p w14:paraId="11800FEE" w14:textId="77777777" w:rsidR="00651FA6" w:rsidRPr="00651FA6" w:rsidRDefault="00651FA6" w:rsidP="00651FA6">
      <w:pPr>
        <w:pStyle w:val="ListParagraph"/>
        <w:spacing w:line="360" w:lineRule="auto"/>
        <w:rPr>
          <w:rFonts w:ascii="Arial" w:hAnsi="Arial" w:cs="Arial"/>
          <w:sz w:val="24"/>
          <w:szCs w:val="24"/>
        </w:rPr>
      </w:pPr>
      <w:r w:rsidRPr="00651FA6">
        <w:rPr>
          <w:rFonts w:ascii="Arial" w:hAnsi="Arial" w:cs="Arial"/>
          <w:sz w:val="24"/>
          <w:szCs w:val="24"/>
        </w:rPr>
        <w:t>[Accessed 09/04/2020]</w:t>
      </w:r>
    </w:p>
    <w:p w14:paraId="78EFE1F1" w14:textId="77777777" w:rsidR="00651FA6" w:rsidRPr="00651FA6" w:rsidRDefault="00651FA6" w:rsidP="00651FA6">
      <w:pPr>
        <w:pStyle w:val="ListParagraph"/>
        <w:spacing w:line="360" w:lineRule="auto"/>
        <w:rPr>
          <w:rFonts w:ascii="Arial" w:hAnsi="Arial" w:cs="Arial"/>
          <w:sz w:val="24"/>
          <w:szCs w:val="24"/>
        </w:rPr>
      </w:pPr>
    </w:p>
    <w:p w14:paraId="25BBDB81" w14:textId="77777777" w:rsidR="00651FA6" w:rsidRPr="00651FA6" w:rsidRDefault="00651FA6" w:rsidP="00651FA6">
      <w:pPr>
        <w:pStyle w:val="ListParagraph"/>
        <w:numPr>
          <w:ilvl w:val="0"/>
          <w:numId w:val="19"/>
        </w:numPr>
        <w:spacing w:after="160" w:line="360" w:lineRule="auto"/>
        <w:rPr>
          <w:rFonts w:ascii="Arial" w:hAnsi="Arial" w:cs="Arial"/>
          <w:sz w:val="24"/>
          <w:szCs w:val="24"/>
        </w:rPr>
      </w:pPr>
      <w:r w:rsidRPr="00651FA6">
        <w:rPr>
          <w:rFonts w:ascii="Arial" w:hAnsi="Arial" w:cs="Arial"/>
          <w:sz w:val="24"/>
          <w:szCs w:val="24"/>
        </w:rPr>
        <w:t xml:space="preserve"> Michael </w:t>
      </w:r>
      <w:proofErr w:type="spellStart"/>
      <w:r w:rsidRPr="00651FA6">
        <w:rPr>
          <w:rFonts w:ascii="Arial" w:hAnsi="Arial" w:cs="Arial"/>
          <w:sz w:val="24"/>
          <w:szCs w:val="24"/>
        </w:rPr>
        <w:t>Hanifan</w:t>
      </w:r>
      <w:proofErr w:type="spellEnd"/>
      <w:r w:rsidRPr="00651FA6">
        <w:rPr>
          <w:rFonts w:ascii="Arial" w:hAnsi="Arial" w:cs="Arial"/>
          <w:sz w:val="24"/>
          <w:szCs w:val="24"/>
        </w:rPr>
        <w:t>, (2011) Pumps&amp;Systems, Optimising Your Maintenance Strategy. Available from:</w:t>
      </w:r>
    </w:p>
    <w:p w14:paraId="32E0AE91" w14:textId="77777777" w:rsidR="00651FA6" w:rsidRPr="00651FA6" w:rsidRDefault="004A4950" w:rsidP="00651FA6">
      <w:pPr>
        <w:pStyle w:val="ListParagraph"/>
        <w:spacing w:line="360" w:lineRule="auto"/>
        <w:rPr>
          <w:rFonts w:ascii="Arial" w:hAnsi="Arial" w:cs="Arial"/>
          <w:sz w:val="24"/>
          <w:szCs w:val="24"/>
        </w:rPr>
      </w:pPr>
      <w:hyperlink r:id="rId258" w:history="1">
        <w:r w:rsidR="00651FA6" w:rsidRPr="00651FA6">
          <w:rPr>
            <w:rStyle w:val="Hyperlink"/>
            <w:rFonts w:ascii="Arial" w:hAnsi="Arial" w:cs="Arial"/>
            <w:sz w:val="24"/>
            <w:szCs w:val="24"/>
          </w:rPr>
          <w:t>https://www.pumpsandsystems.com/optimizing-your-maintenance-strategy</w:t>
        </w:r>
      </w:hyperlink>
    </w:p>
    <w:p w14:paraId="7095CE2F" w14:textId="77777777" w:rsidR="00651FA6" w:rsidRPr="00651FA6" w:rsidRDefault="00651FA6" w:rsidP="00651FA6">
      <w:pPr>
        <w:pStyle w:val="ListParagraph"/>
        <w:spacing w:line="360" w:lineRule="auto"/>
        <w:rPr>
          <w:rFonts w:ascii="Arial" w:hAnsi="Arial" w:cs="Arial"/>
          <w:sz w:val="24"/>
          <w:szCs w:val="24"/>
        </w:rPr>
      </w:pPr>
      <w:r w:rsidRPr="00651FA6">
        <w:rPr>
          <w:rFonts w:ascii="Arial" w:hAnsi="Arial" w:cs="Arial"/>
          <w:sz w:val="24"/>
          <w:szCs w:val="24"/>
        </w:rPr>
        <w:t>[Accessed 09/04/2020]</w:t>
      </w:r>
    </w:p>
    <w:p w14:paraId="3E13D54A" w14:textId="77777777" w:rsidR="00651FA6" w:rsidRPr="00651FA6" w:rsidRDefault="00651FA6" w:rsidP="00651FA6">
      <w:pPr>
        <w:pStyle w:val="ListParagraph"/>
        <w:spacing w:line="360" w:lineRule="auto"/>
        <w:rPr>
          <w:rFonts w:ascii="Arial" w:hAnsi="Arial" w:cs="Arial"/>
          <w:sz w:val="24"/>
          <w:szCs w:val="24"/>
        </w:rPr>
      </w:pPr>
    </w:p>
    <w:p w14:paraId="19EA473C" w14:textId="77777777" w:rsidR="00651FA6" w:rsidRPr="00651FA6" w:rsidRDefault="00651FA6" w:rsidP="00651FA6">
      <w:pPr>
        <w:pStyle w:val="ListParagraph"/>
        <w:numPr>
          <w:ilvl w:val="0"/>
          <w:numId w:val="19"/>
        </w:numPr>
        <w:spacing w:after="160" w:line="360" w:lineRule="auto"/>
        <w:rPr>
          <w:rFonts w:ascii="Arial" w:hAnsi="Arial" w:cs="Arial"/>
          <w:sz w:val="24"/>
          <w:szCs w:val="24"/>
        </w:rPr>
      </w:pPr>
      <w:proofErr w:type="spellStart"/>
      <w:r w:rsidRPr="00651FA6">
        <w:rPr>
          <w:rFonts w:ascii="Arial" w:hAnsi="Arial" w:cs="Arial"/>
          <w:sz w:val="24"/>
          <w:szCs w:val="24"/>
        </w:rPr>
        <w:t>Shumpei</w:t>
      </w:r>
      <w:proofErr w:type="spellEnd"/>
      <w:r w:rsidRPr="00651FA6">
        <w:rPr>
          <w:rFonts w:ascii="Arial" w:hAnsi="Arial" w:cs="Arial"/>
          <w:sz w:val="24"/>
          <w:szCs w:val="24"/>
        </w:rPr>
        <w:t xml:space="preserve"> </w:t>
      </w:r>
      <w:proofErr w:type="spellStart"/>
      <w:r w:rsidRPr="00651FA6">
        <w:rPr>
          <w:rFonts w:ascii="Arial" w:hAnsi="Arial" w:cs="Arial"/>
          <w:sz w:val="24"/>
          <w:szCs w:val="24"/>
        </w:rPr>
        <w:t>Iwao</w:t>
      </w:r>
      <w:proofErr w:type="spellEnd"/>
      <w:r w:rsidRPr="00651FA6">
        <w:rPr>
          <w:rFonts w:ascii="Arial" w:hAnsi="Arial" w:cs="Arial"/>
          <w:sz w:val="24"/>
          <w:szCs w:val="24"/>
        </w:rPr>
        <w:t>, (2017) Revisiting The Existing Notion Of Continuous Improvement. Available from:</w:t>
      </w:r>
    </w:p>
    <w:p w14:paraId="4BBB89FC" w14:textId="77777777" w:rsidR="00651FA6" w:rsidRPr="00651FA6" w:rsidRDefault="004A4950" w:rsidP="00651FA6">
      <w:pPr>
        <w:pStyle w:val="ListParagraph"/>
        <w:spacing w:line="360" w:lineRule="auto"/>
        <w:rPr>
          <w:rFonts w:ascii="Arial" w:hAnsi="Arial" w:cs="Arial"/>
          <w:sz w:val="24"/>
          <w:szCs w:val="24"/>
        </w:rPr>
      </w:pPr>
      <w:hyperlink r:id="rId259" w:history="1">
        <w:r w:rsidR="00651FA6" w:rsidRPr="00651FA6">
          <w:rPr>
            <w:rStyle w:val="Hyperlink"/>
            <w:rFonts w:ascii="Arial" w:hAnsi="Arial" w:cs="Arial"/>
            <w:sz w:val="24"/>
            <w:szCs w:val="24"/>
          </w:rPr>
          <w:t>https://link.springer.com/article/10.1007/s40844-017-0067-4</w:t>
        </w:r>
      </w:hyperlink>
    </w:p>
    <w:p w14:paraId="74A9636F" w14:textId="77777777" w:rsidR="00651FA6" w:rsidRPr="00651FA6" w:rsidRDefault="00651FA6" w:rsidP="00651FA6">
      <w:pPr>
        <w:pStyle w:val="ListParagraph"/>
        <w:spacing w:line="360" w:lineRule="auto"/>
        <w:rPr>
          <w:rFonts w:ascii="Arial" w:hAnsi="Arial" w:cs="Arial"/>
          <w:sz w:val="24"/>
          <w:szCs w:val="24"/>
        </w:rPr>
      </w:pPr>
      <w:r w:rsidRPr="00651FA6">
        <w:rPr>
          <w:rFonts w:ascii="Arial" w:hAnsi="Arial" w:cs="Arial"/>
          <w:sz w:val="24"/>
          <w:szCs w:val="24"/>
        </w:rPr>
        <w:t>[Accessed 09/04/2020]</w:t>
      </w:r>
    </w:p>
    <w:p w14:paraId="21587FD4" w14:textId="00593416" w:rsidR="00651FA6" w:rsidRPr="00651FA6" w:rsidRDefault="00CA66DC" w:rsidP="00651FA6">
      <w:pPr>
        <w:pStyle w:val="ListParagraph"/>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907072" behindDoc="0" locked="0" layoutInCell="1" allowOverlap="1" wp14:anchorId="792FD6CD" wp14:editId="02D9F335">
                <wp:simplePos x="0" y="0"/>
                <wp:positionH relativeFrom="column">
                  <wp:posOffset>4990522</wp:posOffset>
                </wp:positionH>
                <wp:positionV relativeFrom="paragraph">
                  <wp:posOffset>45790</wp:posOffset>
                </wp:positionV>
                <wp:extent cx="504720" cy="363240"/>
                <wp:effectExtent l="38100" t="38100" r="16510" b="30480"/>
                <wp:wrapNone/>
                <wp:docPr id="274" name="Ink 274"/>
                <wp:cNvGraphicFramePr/>
                <a:graphic xmlns:a="http://schemas.openxmlformats.org/drawingml/2006/main">
                  <a:graphicData uri="http://schemas.microsoft.com/office/word/2010/wordprocessingInk">
                    <w14:contentPart bwMode="auto" r:id="rId260">
                      <w14:nvContentPartPr>
                        <w14:cNvContentPartPr/>
                      </w14:nvContentPartPr>
                      <w14:xfrm>
                        <a:off x="0" y="0"/>
                        <a:ext cx="504720" cy="363240"/>
                      </w14:xfrm>
                    </w14:contentPart>
                  </a:graphicData>
                </a:graphic>
              </wp:anchor>
            </w:drawing>
          </mc:Choice>
          <mc:Fallback>
            <w:pict>
              <v:shape w14:anchorId="02EC3584" id="Ink 274" o:spid="_x0000_s1026" type="#_x0000_t75" style="position:absolute;margin-left:392.35pt;margin-top:3pt;width:40.95pt;height:29.75pt;z-index:251907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">
                <v:imagedata r:id="rId261" o:title=""/>
              </v:shape>
            </w:pict>
          </mc:Fallback>
        </mc:AlternateContent>
      </w:r>
    </w:p>
    <w:p w14:paraId="5B2CAE12" w14:textId="4B6C5027" w:rsidR="00651FA6" w:rsidRPr="00651FA6" w:rsidRDefault="00CA66DC" w:rsidP="00651FA6">
      <w:pPr>
        <w:pStyle w:val="ListParagraph"/>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906048" behindDoc="0" locked="0" layoutInCell="1" allowOverlap="1" wp14:anchorId="154BCE73" wp14:editId="3BC82796">
                <wp:simplePos x="0" y="0"/>
                <wp:positionH relativeFrom="column">
                  <wp:posOffset>4755442</wp:posOffset>
                </wp:positionH>
                <wp:positionV relativeFrom="paragraph">
                  <wp:posOffset>-3980</wp:posOffset>
                </wp:positionV>
                <wp:extent cx="235440" cy="397440"/>
                <wp:effectExtent l="38100" t="38100" r="6350" b="34925"/>
                <wp:wrapNone/>
                <wp:docPr id="273" name="Ink 273"/>
                <wp:cNvGraphicFramePr/>
                <a:graphic xmlns:a="http://schemas.openxmlformats.org/drawingml/2006/main">
                  <a:graphicData uri="http://schemas.microsoft.com/office/word/2010/wordprocessingInk">
                    <w14:contentPart bwMode="auto" r:id="rId262">
                      <w14:nvContentPartPr>
                        <w14:cNvContentPartPr/>
                      </w14:nvContentPartPr>
                      <w14:xfrm>
                        <a:off x="0" y="0"/>
                        <a:ext cx="235440" cy="397440"/>
                      </w14:xfrm>
                    </w14:contentPart>
                  </a:graphicData>
                </a:graphic>
              </wp:anchor>
            </w:drawing>
          </mc:Choice>
          <mc:Fallback>
            <w:pict>
              <v:shape w14:anchorId="17BCBB13" id="Ink 273" o:spid="_x0000_s1026" type="#_x0000_t75" style="position:absolute;margin-left:373.85pt;margin-top:-.9pt;width:19.8pt;height:32.5pt;z-index:251906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">
                <v:imagedata r:id="rId263" o:title=""/>
              </v:shape>
            </w:pict>
          </mc:Fallback>
        </mc:AlternateContent>
      </w:r>
    </w:p>
    <w:p w14:paraId="5C1EE25F" w14:textId="77777777" w:rsidR="00651FA6" w:rsidRPr="00651FA6" w:rsidRDefault="00651FA6" w:rsidP="00651FA6">
      <w:pPr>
        <w:spacing w:line="360" w:lineRule="auto"/>
        <w:rPr>
          <w:rFonts w:ascii="Arial" w:hAnsi="Arial" w:cs="Arial"/>
          <w:sz w:val="24"/>
          <w:szCs w:val="24"/>
        </w:rPr>
      </w:pPr>
    </w:p>
    <w:sectPr w:rsidR="00651FA6" w:rsidRPr="00651FA6" w:rsidSect="00631719">
      <w:headerReference w:type="default" r:id="rId264"/>
      <w:footerReference w:type="default" r:id="rId26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0FC9E0" w14:textId="77777777" w:rsidR="004A4950" w:rsidRDefault="004A4950">
      <w:r>
        <w:separator/>
      </w:r>
    </w:p>
  </w:endnote>
  <w:endnote w:type="continuationSeparator" w:id="0">
    <w:p w14:paraId="7E074164" w14:textId="77777777" w:rsidR="004A4950" w:rsidRDefault="004A4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7EA44D" w14:textId="77777777" w:rsidR="0082157B" w:rsidRDefault="008215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264F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264F9">
      <w:rPr>
        <w:b/>
        <w:noProof/>
      </w:rPr>
      <w:t>21</w:t>
    </w:r>
    <w:r>
      <w:rPr>
        <w:b/>
        <w:sz w:val="24"/>
        <w:szCs w:val="24"/>
      </w:rPr>
      <w:fldChar w:fldCharType="end"/>
    </w:r>
  </w:p>
  <w:p w14:paraId="0771CD42" w14:textId="77777777" w:rsidR="0082157B" w:rsidRDefault="0082157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9BD4B" w14:textId="77777777" w:rsidR="0082157B" w:rsidRDefault="0082157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2E3D3" w14:textId="77777777" w:rsidR="000B2C7C" w:rsidRPr="008C3609" w:rsidRDefault="00651FA6" w:rsidP="000B2C7C">
    <w:pPr>
      <w:pStyle w:val="Footer"/>
      <w:jc w:val="right"/>
    </w:pPr>
    <w:r>
      <w:t xml:space="preserve">  </w:t>
    </w:r>
    <w:r w:rsidRPr="008C3609">
      <w:t xml:space="preserve">Page </w:t>
    </w:r>
    <w:sdt>
      <w:sdtPr>
        <w:id w:val="-1481386381"/>
        <w:docPartObj>
          <w:docPartGallery w:val="Page Numbers (Bottom of Page)"/>
          <w:docPartUnique/>
        </w:docPartObj>
      </w:sdtPr>
      <w:sdtEndPr>
        <w:rPr>
          <w:noProof/>
        </w:rPr>
      </w:sdtEndPr>
      <w:sdtContent>
        <w:r w:rsidRPr="008C3609">
          <w:fldChar w:fldCharType="begin"/>
        </w:r>
        <w:r w:rsidRPr="008C3609">
          <w:instrText xml:space="preserve"> PAGE   \* MERGEFORMAT </w:instrText>
        </w:r>
        <w:r w:rsidRPr="008C3609">
          <w:fldChar w:fldCharType="separate"/>
        </w:r>
        <w:r w:rsidR="007264F9">
          <w:rPr>
            <w:noProof/>
          </w:rPr>
          <w:t>1</w:t>
        </w:r>
        <w:r w:rsidRPr="008C3609">
          <w:rPr>
            <w:noProof/>
          </w:rPr>
          <w:fldChar w:fldCharType="end"/>
        </w:r>
        <w:r w:rsidRPr="008C3609">
          <w:rPr>
            <w:noProof/>
          </w:rPr>
          <w:t xml:space="preserve"> of </w:t>
        </w:r>
        <w:r>
          <w:rPr>
            <w:noProof/>
          </w:rPr>
          <w:t>15</w:t>
        </w:r>
        <w:r w:rsidRPr="008C3609">
          <w:rPr>
            <w:noProof/>
          </w:rPr>
          <w:t xml:space="preserve">                                                        Samuel Lewis</w:t>
        </w:r>
      </w:sdtContent>
    </w:sdt>
  </w:p>
  <w:p w14:paraId="4EFB0525" w14:textId="77777777" w:rsidR="00D44EB0" w:rsidRPr="008C3609" w:rsidRDefault="004A4950" w:rsidP="000B2C7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34A2E2" w14:textId="77777777" w:rsidR="004A4950" w:rsidRDefault="004A4950">
      <w:r>
        <w:separator/>
      </w:r>
    </w:p>
  </w:footnote>
  <w:footnote w:type="continuationSeparator" w:id="0">
    <w:p w14:paraId="32F2D435" w14:textId="77777777" w:rsidR="004A4950" w:rsidRDefault="004A49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3675EC" w14:textId="77777777" w:rsidR="00D44EB0" w:rsidRPr="008C3609" w:rsidRDefault="00651FA6">
    <w:pPr>
      <w:pStyle w:val="Header"/>
    </w:pPr>
    <w:r>
      <w:t>Plant Maintenance &amp; Asset Care – 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B20F67"/>
    <w:multiLevelType w:val="hybridMultilevel"/>
    <w:tmpl w:val="220ED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A1755B"/>
    <w:multiLevelType w:val="hybridMultilevel"/>
    <w:tmpl w:val="337EC65E"/>
    <w:lvl w:ilvl="0" w:tplc="7D86E8F4">
      <w:start w:val="1"/>
      <w:numFmt w:val="decimal"/>
      <w:lvlText w:val="%1."/>
      <w:lvlJc w:val="left"/>
      <w:pPr>
        <w:ind w:left="720"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8"/>
  </w:num>
  <w:num w:numId="18">
    <w:abstractNumId w:val="3"/>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846"/>
    <w:rsid w:val="000822E5"/>
    <w:rsid w:val="000971FC"/>
    <w:rsid w:val="000A2A3A"/>
    <w:rsid w:val="000A492A"/>
    <w:rsid w:val="000D2F80"/>
    <w:rsid w:val="000E413A"/>
    <w:rsid w:val="000F2876"/>
    <w:rsid w:val="000F5AA3"/>
    <w:rsid w:val="00100396"/>
    <w:rsid w:val="00100B5C"/>
    <w:rsid w:val="001106E9"/>
    <w:rsid w:val="00124CA5"/>
    <w:rsid w:val="001318B7"/>
    <w:rsid w:val="00134F77"/>
    <w:rsid w:val="001363A5"/>
    <w:rsid w:val="00151273"/>
    <w:rsid w:val="00152E9D"/>
    <w:rsid w:val="00154487"/>
    <w:rsid w:val="00160D12"/>
    <w:rsid w:val="00173A9B"/>
    <w:rsid w:val="0017512A"/>
    <w:rsid w:val="00183B15"/>
    <w:rsid w:val="00187E8D"/>
    <w:rsid w:val="00196958"/>
    <w:rsid w:val="001A1E39"/>
    <w:rsid w:val="001A24F3"/>
    <w:rsid w:val="001B405C"/>
    <w:rsid w:val="001B5F45"/>
    <w:rsid w:val="001B64BB"/>
    <w:rsid w:val="001E1050"/>
    <w:rsid w:val="001E1E1F"/>
    <w:rsid w:val="001E2007"/>
    <w:rsid w:val="001E57C1"/>
    <w:rsid w:val="001F07EF"/>
    <w:rsid w:val="001F50B6"/>
    <w:rsid w:val="001F6D7A"/>
    <w:rsid w:val="00224849"/>
    <w:rsid w:val="0022746E"/>
    <w:rsid w:val="00234633"/>
    <w:rsid w:val="00235F71"/>
    <w:rsid w:val="002444CA"/>
    <w:rsid w:val="00247DAA"/>
    <w:rsid w:val="00260DE6"/>
    <w:rsid w:val="00260EC9"/>
    <w:rsid w:val="00273FEE"/>
    <w:rsid w:val="0028204E"/>
    <w:rsid w:val="0028591B"/>
    <w:rsid w:val="002878BF"/>
    <w:rsid w:val="00291841"/>
    <w:rsid w:val="002C21A3"/>
    <w:rsid w:val="002C449B"/>
    <w:rsid w:val="002C6040"/>
    <w:rsid w:val="002D3153"/>
    <w:rsid w:val="002D384C"/>
    <w:rsid w:val="002D5B3F"/>
    <w:rsid w:val="002E272E"/>
    <w:rsid w:val="002F5778"/>
    <w:rsid w:val="00316036"/>
    <w:rsid w:val="003223E0"/>
    <w:rsid w:val="00352C4A"/>
    <w:rsid w:val="00362560"/>
    <w:rsid w:val="003732FD"/>
    <w:rsid w:val="003753B2"/>
    <w:rsid w:val="00376559"/>
    <w:rsid w:val="00382BAA"/>
    <w:rsid w:val="00384D73"/>
    <w:rsid w:val="00393EB6"/>
    <w:rsid w:val="003A3B88"/>
    <w:rsid w:val="003A3CE5"/>
    <w:rsid w:val="003B366F"/>
    <w:rsid w:val="003B3F9D"/>
    <w:rsid w:val="003B6C95"/>
    <w:rsid w:val="003D7C62"/>
    <w:rsid w:val="003E5751"/>
    <w:rsid w:val="004046A9"/>
    <w:rsid w:val="00404C50"/>
    <w:rsid w:val="00423934"/>
    <w:rsid w:val="00426244"/>
    <w:rsid w:val="00451810"/>
    <w:rsid w:val="00470A38"/>
    <w:rsid w:val="00477880"/>
    <w:rsid w:val="004874DE"/>
    <w:rsid w:val="004A4950"/>
    <w:rsid w:val="004B16A0"/>
    <w:rsid w:val="004B5334"/>
    <w:rsid w:val="004B6C14"/>
    <w:rsid w:val="004D5E9B"/>
    <w:rsid w:val="004D63D9"/>
    <w:rsid w:val="004E6585"/>
    <w:rsid w:val="004F38B4"/>
    <w:rsid w:val="0050249F"/>
    <w:rsid w:val="00524566"/>
    <w:rsid w:val="00527E60"/>
    <w:rsid w:val="00530BEF"/>
    <w:rsid w:val="0054390A"/>
    <w:rsid w:val="00552351"/>
    <w:rsid w:val="00561F00"/>
    <w:rsid w:val="00562C4E"/>
    <w:rsid w:val="00562DEC"/>
    <w:rsid w:val="00576AB4"/>
    <w:rsid w:val="00577917"/>
    <w:rsid w:val="0058048A"/>
    <w:rsid w:val="00590667"/>
    <w:rsid w:val="005969E2"/>
    <w:rsid w:val="005A099F"/>
    <w:rsid w:val="005A1689"/>
    <w:rsid w:val="005B61CD"/>
    <w:rsid w:val="005B79B7"/>
    <w:rsid w:val="005D0AB5"/>
    <w:rsid w:val="005D1D58"/>
    <w:rsid w:val="005D432C"/>
    <w:rsid w:val="005D57A5"/>
    <w:rsid w:val="005E285E"/>
    <w:rsid w:val="005E72F8"/>
    <w:rsid w:val="005F0579"/>
    <w:rsid w:val="005F3A53"/>
    <w:rsid w:val="006062A3"/>
    <w:rsid w:val="00610E08"/>
    <w:rsid w:val="006140BF"/>
    <w:rsid w:val="006161BE"/>
    <w:rsid w:val="00620787"/>
    <w:rsid w:val="00623C2B"/>
    <w:rsid w:val="00632434"/>
    <w:rsid w:val="0063478F"/>
    <w:rsid w:val="00644256"/>
    <w:rsid w:val="00651FA6"/>
    <w:rsid w:val="00661D6F"/>
    <w:rsid w:val="006628E9"/>
    <w:rsid w:val="006667AE"/>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5F29"/>
    <w:rsid w:val="007264F9"/>
    <w:rsid w:val="007366DF"/>
    <w:rsid w:val="00757839"/>
    <w:rsid w:val="00770C81"/>
    <w:rsid w:val="00791024"/>
    <w:rsid w:val="00793F0A"/>
    <w:rsid w:val="007A2657"/>
    <w:rsid w:val="007C682C"/>
    <w:rsid w:val="007D2385"/>
    <w:rsid w:val="007D5DE2"/>
    <w:rsid w:val="007F214F"/>
    <w:rsid w:val="00800069"/>
    <w:rsid w:val="008042F0"/>
    <w:rsid w:val="008126CE"/>
    <w:rsid w:val="0082157B"/>
    <w:rsid w:val="00830A6A"/>
    <w:rsid w:val="008310A0"/>
    <w:rsid w:val="00835D29"/>
    <w:rsid w:val="00842E7F"/>
    <w:rsid w:val="00852933"/>
    <w:rsid w:val="008566E5"/>
    <w:rsid w:val="008566FE"/>
    <w:rsid w:val="00865B46"/>
    <w:rsid w:val="00896134"/>
    <w:rsid w:val="008A62BC"/>
    <w:rsid w:val="008B43E7"/>
    <w:rsid w:val="008C0FE2"/>
    <w:rsid w:val="008D763F"/>
    <w:rsid w:val="008E4878"/>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37FCF"/>
    <w:rsid w:val="00A4036F"/>
    <w:rsid w:val="00A406E5"/>
    <w:rsid w:val="00A423D0"/>
    <w:rsid w:val="00A43DFF"/>
    <w:rsid w:val="00A4641C"/>
    <w:rsid w:val="00A55876"/>
    <w:rsid w:val="00A67FB1"/>
    <w:rsid w:val="00A85BFE"/>
    <w:rsid w:val="00AA1D76"/>
    <w:rsid w:val="00AA7072"/>
    <w:rsid w:val="00AB4B79"/>
    <w:rsid w:val="00AB5677"/>
    <w:rsid w:val="00AB6FE7"/>
    <w:rsid w:val="00AB7AD7"/>
    <w:rsid w:val="00AD2430"/>
    <w:rsid w:val="00AE41A6"/>
    <w:rsid w:val="00AF0E34"/>
    <w:rsid w:val="00AF271D"/>
    <w:rsid w:val="00AF335D"/>
    <w:rsid w:val="00AF56C2"/>
    <w:rsid w:val="00B004E6"/>
    <w:rsid w:val="00B05B47"/>
    <w:rsid w:val="00B0744D"/>
    <w:rsid w:val="00B3101B"/>
    <w:rsid w:val="00B50EA8"/>
    <w:rsid w:val="00B56D45"/>
    <w:rsid w:val="00B63527"/>
    <w:rsid w:val="00B64082"/>
    <w:rsid w:val="00B72325"/>
    <w:rsid w:val="00B81AD3"/>
    <w:rsid w:val="00B829D8"/>
    <w:rsid w:val="00B84B5B"/>
    <w:rsid w:val="00B86446"/>
    <w:rsid w:val="00BA1176"/>
    <w:rsid w:val="00BA706C"/>
    <w:rsid w:val="00BB0C7D"/>
    <w:rsid w:val="00BE0B01"/>
    <w:rsid w:val="00BE79C7"/>
    <w:rsid w:val="00BF3CB5"/>
    <w:rsid w:val="00BF5962"/>
    <w:rsid w:val="00C01A3F"/>
    <w:rsid w:val="00C073F1"/>
    <w:rsid w:val="00C1285B"/>
    <w:rsid w:val="00C1361B"/>
    <w:rsid w:val="00C14E1F"/>
    <w:rsid w:val="00C315AF"/>
    <w:rsid w:val="00C340BD"/>
    <w:rsid w:val="00C36D9A"/>
    <w:rsid w:val="00C44A72"/>
    <w:rsid w:val="00C61FC2"/>
    <w:rsid w:val="00C705F9"/>
    <w:rsid w:val="00C76CEC"/>
    <w:rsid w:val="00C80F0F"/>
    <w:rsid w:val="00C8667A"/>
    <w:rsid w:val="00C93374"/>
    <w:rsid w:val="00C93BCB"/>
    <w:rsid w:val="00CA66DC"/>
    <w:rsid w:val="00CB34BA"/>
    <w:rsid w:val="00CC241A"/>
    <w:rsid w:val="00CE4035"/>
    <w:rsid w:val="00CE65AB"/>
    <w:rsid w:val="00CF4266"/>
    <w:rsid w:val="00D22D9C"/>
    <w:rsid w:val="00D241F1"/>
    <w:rsid w:val="00D260AC"/>
    <w:rsid w:val="00D275CB"/>
    <w:rsid w:val="00D30DFA"/>
    <w:rsid w:val="00D32BCE"/>
    <w:rsid w:val="00D463A5"/>
    <w:rsid w:val="00D4710D"/>
    <w:rsid w:val="00D47D25"/>
    <w:rsid w:val="00D62ACD"/>
    <w:rsid w:val="00D67350"/>
    <w:rsid w:val="00D673ED"/>
    <w:rsid w:val="00D85742"/>
    <w:rsid w:val="00D97020"/>
    <w:rsid w:val="00DA36EE"/>
    <w:rsid w:val="00DB116D"/>
    <w:rsid w:val="00DD17CC"/>
    <w:rsid w:val="00DE217A"/>
    <w:rsid w:val="00DE67C2"/>
    <w:rsid w:val="00DF321B"/>
    <w:rsid w:val="00E230E0"/>
    <w:rsid w:val="00E27F15"/>
    <w:rsid w:val="00E51AAC"/>
    <w:rsid w:val="00E60F27"/>
    <w:rsid w:val="00E66CC0"/>
    <w:rsid w:val="00E728A9"/>
    <w:rsid w:val="00E807D9"/>
    <w:rsid w:val="00E9026A"/>
    <w:rsid w:val="00EA0F4E"/>
    <w:rsid w:val="00EA295B"/>
    <w:rsid w:val="00EA3B9B"/>
    <w:rsid w:val="00EA6801"/>
    <w:rsid w:val="00EB4F96"/>
    <w:rsid w:val="00ED7072"/>
    <w:rsid w:val="00EE16D6"/>
    <w:rsid w:val="00EE3132"/>
    <w:rsid w:val="00EE3D9D"/>
    <w:rsid w:val="00EE6F25"/>
    <w:rsid w:val="00F02126"/>
    <w:rsid w:val="00F03D85"/>
    <w:rsid w:val="00F07C8C"/>
    <w:rsid w:val="00F16BA4"/>
    <w:rsid w:val="00F249F1"/>
    <w:rsid w:val="00F25B9D"/>
    <w:rsid w:val="00F2664E"/>
    <w:rsid w:val="00F31163"/>
    <w:rsid w:val="00F311D9"/>
    <w:rsid w:val="00F31C04"/>
    <w:rsid w:val="00F442A7"/>
    <w:rsid w:val="00F538B8"/>
    <w:rsid w:val="00F57A89"/>
    <w:rsid w:val="00F61A20"/>
    <w:rsid w:val="00F62CE5"/>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BD13E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705F2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705F29"/>
    <w:rPr>
      <w:b/>
      <w:sz w:val="24"/>
      <w:lang w:eastAsia="en-GB"/>
    </w:rPr>
  </w:style>
  <w:style w:type="paragraph" w:customStyle="1" w:styleId="bullet">
    <w:name w:val="bullet"/>
    <w:link w:val="bulletChar"/>
    <w:rsid w:val="00C340B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340BD"/>
    <w:rPr>
      <w:sz w:val="24"/>
      <w:lang w:eastAsia="en-GB"/>
    </w:rPr>
  </w:style>
  <w:style w:type="paragraph" w:styleId="NoSpacing">
    <w:name w:val="No Spacing"/>
    <w:link w:val="NoSpacingChar"/>
    <w:uiPriority w:val="1"/>
    <w:qFormat/>
    <w:rsid w:val="00651FA6"/>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651FA6"/>
    <w:rPr>
      <w:rFonts w:asciiTheme="minorHAnsi" w:eastAsiaTheme="minorEastAsia" w:hAnsiTheme="minorHAnsi" w:cstheme="minorBidi"/>
      <w:sz w:val="22"/>
      <w:szCs w:val="22"/>
      <w:lang w:val="en-US"/>
    </w:rPr>
  </w:style>
  <w:style w:type="paragraph" w:styleId="TOCHeading">
    <w:name w:val="TOC Heading"/>
    <w:basedOn w:val="Heading1"/>
    <w:next w:val="Normal"/>
    <w:uiPriority w:val="39"/>
    <w:unhideWhenUsed/>
    <w:qFormat/>
    <w:rsid w:val="00651FA6"/>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51FA6"/>
    <w:pPr>
      <w:spacing w:after="100" w:line="259" w:lineRule="auto"/>
    </w:pPr>
    <w:rPr>
      <w:rFonts w:asciiTheme="minorHAnsi" w:eastAsiaTheme="minorHAnsi" w:hAnsiTheme="minorHAnsi" w:cstheme="minorBidi"/>
      <w:sz w:val="22"/>
      <w:szCs w:val="22"/>
      <w:lang w:eastAsia="en-US"/>
    </w:rPr>
  </w:style>
  <w:style w:type="paragraph" w:styleId="Caption">
    <w:name w:val="caption"/>
    <w:basedOn w:val="Normal"/>
    <w:next w:val="Normal"/>
    <w:uiPriority w:val="35"/>
    <w:unhideWhenUsed/>
    <w:qFormat/>
    <w:rsid w:val="00651FA6"/>
    <w:pPr>
      <w:spacing w:after="200"/>
    </w:pPr>
    <w:rPr>
      <w:rFonts w:asciiTheme="minorHAnsi" w:eastAsiaTheme="minorHAnsi" w:hAnsiTheme="minorHAnsi" w:cstheme="minorBidi"/>
      <w:i/>
      <w:iCs/>
      <w:color w:val="1F497D" w:themeColor="text2"/>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53.xml"/><Relationship Id="rId21" Type="http://schemas.openxmlformats.org/officeDocument/2006/relationships/image" Target="media/image7.png"/><Relationship Id="rId63" Type="http://schemas.openxmlformats.org/officeDocument/2006/relationships/image" Target="media/image28.png"/><Relationship Id="rId159" Type="http://schemas.openxmlformats.org/officeDocument/2006/relationships/customXml" Target="ink/ink74.xml"/><Relationship Id="rId170" Type="http://schemas.openxmlformats.org/officeDocument/2006/relationships/image" Target="media/image81.png"/><Relationship Id="rId226" Type="http://schemas.openxmlformats.org/officeDocument/2006/relationships/image" Target="media/image110.png"/><Relationship Id="rId107" Type="http://schemas.openxmlformats.org/officeDocument/2006/relationships/image" Target="media/image50.png"/><Relationship Id="rId11" Type="http://schemas.openxmlformats.org/officeDocument/2006/relationships/footer" Target="footer1.xml"/><Relationship Id="rId32" Type="http://schemas.openxmlformats.org/officeDocument/2006/relationships/customXml" Target="ink/ink11.xml"/><Relationship Id="rId53" Type="http://schemas.openxmlformats.org/officeDocument/2006/relationships/image" Target="media/image23.png"/><Relationship Id="rId74" Type="http://schemas.openxmlformats.org/officeDocument/2006/relationships/customXml" Target="ink/ink32.xml"/><Relationship Id="rId128" Type="http://schemas.openxmlformats.org/officeDocument/2006/relationships/image" Target="media/image60.png"/><Relationship Id="rId149" Type="http://schemas.openxmlformats.org/officeDocument/2006/relationships/customXml" Target="ink/ink69.xml"/><Relationship Id="rId5" Type="http://schemas.openxmlformats.org/officeDocument/2006/relationships/webSettings" Target="webSettings.xml"/><Relationship Id="rId95" Type="http://schemas.openxmlformats.org/officeDocument/2006/relationships/image" Target="media/image44.png"/><Relationship Id="rId160" Type="http://schemas.openxmlformats.org/officeDocument/2006/relationships/image" Target="media/image76.png"/><Relationship Id="rId181" Type="http://schemas.openxmlformats.org/officeDocument/2006/relationships/image" Target="media/image87.png"/><Relationship Id="rId216" Type="http://schemas.openxmlformats.org/officeDocument/2006/relationships/image" Target="media/image105.png"/><Relationship Id="rId237" Type="http://schemas.openxmlformats.org/officeDocument/2006/relationships/customXml" Target="ink/ink112.xml"/><Relationship Id="rId258" Type="http://schemas.openxmlformats.org/officeDocument/2006/relationships/hyperlink" Target="https://www.pumpsandsystems.com/optimizing-your-maintenance-strategy" TargetMode="External"/><Relationship Id="rId22" Type="http://schemas.openxmlformats.org/officeDocument/2006/relationships/customXml" Target="ink/ink6.xml"/><Relationship Id="rId43" Type="http://schemas.openxmlformats.org/officeDocument/2006/relationships/image" Target="media/image18.png"/><Relationship Id="rId64" Type="http://schemas.openxmlformats.org/officeDocument/2006/relationships/customXml" Target="ink/ink27.xml"/><Relationship Id="rId118" Type="http://schemas.openxmlformats.org/officeDocument/2006/relationships/image" Target="media/image55.png"/><Relationship Id="rId139" Type="http://schemas.openxmlformats.org/officeDocument/2006/relationships/customXml" Target="ink/ink64.xml"/><Relationship Id="rId85" Type="http://schemas.openxmlformats.org/officeDocument/2006/relationships/image" Target="media/image39.png"/><Relationship Id="rId150" Type="http://schemas.openxmlformats.org/officeDocument/2006/relationships/image" Target="media/image71.png"/><Relationship Id="rId171" Type="http://schemas.openxmlformats.org/officeDocument/2006/relationships/image" Target="media/image82.jpeg"/><Relationship Id="rId192" Type="http://schemas.openxmlformats.org/officeDocument/2006/relationships/customXml" Target="ink/ink90.xml"/><Relationship Id="rId206" Type="http://schemas.openxmlformats.org/officeDocument/2006/relationships/image" Target="media/image100.png"/><Relationship Id="rId227" Type="http://schemas.openxmlformats.org/officeDocument/2006/relationships/customXml" Target="ink/ink107.xml"/><Relationship Id="rId248" Type="http://schemas.openxmlformats.org/officeDocument/2006/relationships/hyperlink" Target="https://www.slideshare.net/azizulhaque/kaizen-in-educational-dimension" TargetMode="External"/><Relationship Id="rId12" Type="http://schemas.openxmlformats.org/officeDocument/2006/relationships/customXml" Target="ink/ink1.xml"/><Relationship Id="rId33" Type="http://schemas.openxmlformats.org/officeDocument/2006/relationships/image" Target="media/image13.png"/><Relationship Id="rId108" Type="http://schemas.openxmlformats.org/officeDocument/2006/relationships/customXml" Target="ink/ink49.xml"/><Relationship Id="rId129" Type="http://schemas.openxmlformats.org/officeDocument/2006/relationships/customXml" Target="ink/ink59.xml"/><Relationship Id="rId54" Type="http://schemas.openxmlformats.org/officeDocument/2006/relationships/customXml" Target="ink/ink22.xml"/><Relationship Id="rId75" Type="http://schemas.openxmlformats.org/officeDocument/2006/relationships/image" Target="media/image34.png"/><Relationship Id="rId96" Type="http://schemas.openxmlformats.org/officeDocument/2006/relationships/customXml" Target="ink/ink43.xml"/><Relationship Id="rId140" Type="http://schemas.openxmlformats.org/officeDocument/2006/relationships/image" Target="media/image66.png"/><Relationship Id="rId161" Type="http://schemas.openxmlformats.org/officeDocument/2006/relationships/customXml" Target="ink/ink75.xml"/><Relationship Id="rId182" Type="http://schemas.openxmlformats.org/officeDocument/2006/relationships/customXml" Target="ink/ink85.xml"/><Relationship Id="rId217" Type="http://schemas.openxmlformats.org/officeDocument/2006/relationships/customXml" Target="ink/ink102.xml"/><Relationship Id="rId6" Type="http://schemas.openxmlformats.org/officeDocument/2006/relationships/footnotes" Target="footnotes.xml"/><Relationship Id="rId238" Type="http://schemas.openxmlformats.org/officeDocument/2006/relationships/image" Target="media/image116.png"/><Relationship Id="rId259" Type="http://schemas.openxmlformats.org/officeDocument/2006/relationships/hyperlink" Target="https://link.springer.com/article/10.1007/s40844-017-0067-4" TargetMode="External"/><Relationship Id="rId23" Type="http://schemas.openxmlformats.org/officeDocument/2006/relationships/image" Target="media/image8.png"/><Relationship Id="rId119" Type="http://schemas.openxmlformats.org/officeDocument/2006/relationships/customXml" Target="ink/ink54.xml"/><Relationship Id="rId44" Type="http://schemas.openxmlformats.org/officeDocument/2006/relationships/customXml" Target="ink/ink17.xml"/><Relationship Id="rId65" Type="http://schemas.openxmlformats.org/officeDocument/2006/relationships/image" Target="media/image29.png"/><Relationship Id="rId86" Type="http://schemas.openxmlformats.org/officeDocument/2006/relationships/customXml" Target="ink/ink38.xml"/><Relationship Id="rId130" Type="http://schemas.openxmlformats.org/officeDocument/2006/relationships/image" Target="media/image61.png"/><Relationship Id="rId151" Type="http://schemas.openxmlformats.org/officeDocument/2006/relationships/customXml" Target="ink/ink70.xml"/><Relationship Id="rId172" Type="http://schemas.openxmlformats.org/officeDocument/2006/relationships/customXml" Target="ink/ink80.xml"/><Relationship Id="rId193" Type="http://schemas.openxmlformats.org/officeDocument/2006/relationships/image" Target="media/image93.png"/><Relationship Id="rId207" Type="http://schemas.openxmlformats.org/officeDocument/2006/relationships/customXml" Target="ink/ink97.xml"/><Relationship Id="rId228" Type="http://schemas.openxmlformats.org/officeDocument/2006/relationships/image" Target="media/image111.png"/><Relationship Id="rId249" Type="http://schemas.openxmlformats.org/officeDocument/2006/relationships/hyperlink" Target="https://www.toolshero.com/quality-management/tpm-total-productive-maintenance/" TargetMode="External"/><Relationship Id="rId13" Type="http://schemas.openxmlformats.org/officeDocument/2006/relationships/image" Target="media/image3.png"/><Relationship Id="rId109" Type="http://schemas.openxmlformats.org/officeDocument/2006/relationships/image" Target="media/image51.png"/><Relationship Id="rId260" Type="http://schemas.openxmlformats.org/officeDocument/2006/relationships/customXml" Target="ink/ink117.xml"/><Relationship Id="rId34" Type="http://schemas.openxmlformats.org/officeDocument/2006/relationships/customXml" Target="ink/ink12.xml"/><Relationship Id="rId55" Type="http://schemas.openxmlformats.org/officeDocument/2006/relationships/image" Target="media/image24.png"/><Relationship Id="rId76" Type="http://schemas.openxmlformats.org/officeDocument/2006/relationships/customXml" Target="ink/ink33.xml"/><Relationship Id="rId97" Type="http://schemas.openxmlformats.org/officeDocument/2006/relationships/image" Target="media/image45.png"/><Relationship Id="rId120" Type="http://schemas.openxmlformats.org/officeDocument/2006/relationships/image" Target="media/image56.png"/><Relationship Id="rId141" Type="http://schemas.openxmlformats.org/officeDocument/2006/relationships/customXml" Target="ink/ink65.xml"/><Relationship Id="rId7" Type="http://schemas.openxmlformats.org/officeDocument/2006/relationships/endnotes" Target="endnotes.xml"/><Relationship Id="rId162" Type="http://schemas.openxmlformats.org/officeDocument/2006/relationships/image" Target="media/image77.png"/><Relationship Id="rId183" Type="http://schemas.openxmlformats.org/officeDocument/2006/relationships/image" Target="media/image88.png"/><Relationship Id="rId218" Type="http://schemas.openxmlformats.org/officeDocument/2006/relationships/image" Target="media/image106.png"/><Relationship Id="rId239" Type="http://schemas.openxmlformats.org/officeDocument/2006/relationships/customXml" Target="ink/ink113.xml"/><Relationship Id="rId250" Type="http://schemas.openxmlformats.org/officeDocument/2006/relationships/hyperlink" Target="https://www.youtube.com/watch?v=Le9JWH6bPR0" TargetMode="External"/><Relationship Id="rId24" Type="http://schemas.openxmlformats.org/officeDocument/2006/relationships/customXml" Target="ink/ink7.xml"/><Relationship Id="rId45" Type="http://schemas.openxmlformats.org/officeDocument/2006/relationships/image" Target="media/image19.png"/><Relationship Id="rId66" Type="http://schemas.openxmlformats.org/officeDocument/2006/relationships/customXml" Target="ink/ink28.xml"/><Relationship Id="rId87" Type="http://schemas.openxmlformats.org/officeDocument/2006/relationships/image" Target="media/image40.png"/><Relationship Id="rId110" Type="http://schemas.openxmlformats.org/officeDocument/2006/relationships/customXml" Target="ink/ink50.xml"/><Relationship Id="rId131" Type="http://schemas.openxmlformats.org/officeDocument/2006/relationships/customXml" Target="ink/ink60.xml"/><Relationship Id="rId152" Type="http://schemas.openxmlformats.org/officeDocument/2006/relationships/image" Target="media/image72.png"/><Relationship Id="rId173" Type="http://schemas.openxmlformats.org/officeDocument/2006/relationships/image" Target="media/image83.png"/><Relationship Id="rId194" Type="http://schemas.openxmlformats.org/officeDocument/2006/relationships/customXml" Target="ink/ink91.xml"/><Relationship Id="rId208" Type="http://schemas.openxmlformats.org/officeDocument/2006/relationships/image" Target="media/image101.png"/><Relationship Id="rId229" Type="http://schemas.openxmlformats.org/officeDocument/2006/relationships/customXml" Target="ink/ink108.xml"/><Relationship Id="rId240" Type="http://schemas.openxmlformats.org/officeDocument/2006/relationships/image" Target="media/image117.png"/><Relationship Id="rId261" Type="http://schemas.openxmlformats.org/officeDocument/2006/relationships/image" Target="media/image121.png"/><Relationship Id="rId14" Type="http://schemas.openxmlformats.org/officeDocument/2006/relationships/customXml" Target="ink/ink2.xml"/><Relationship Id="rId35" Type="http://schemas.openxmlformats.org/officeDocument/2006/relationships/image" Target="media/image14.png"/><Relationship Id="rId56" Type="http://schemas.openxmlformats.org/officeDocument/2006/relationships/customXml" Target="ink/ink23.xml"/><Relationship Id="rId77" Type="http://schemas.openxmlformats.org/officeDocument/2006/relationships/image" Target="media/image35.png"/><Relationship Id="rId100" Type="http://schemas.openxmlformats.org/officeDocument/2006/relationships/customXml" Target="ink/ink45.xml"/><Relationship Id="rId8" Type="http://schemas.openxmlformats.org/officeDocument/2006/relationships/image" Target="media/image1.png"/><Relationship Id="rId98" Type="http://schemas.openxmlformats.org/officeDocument/2006/relationships/customXml" Target="ink/ink44.xml"/><Relationship Id="rId121" Type="http://schemas.openxmlformats.org/officeDocument/2006/relationships/customXml" Target="ink/ink55.xml"/><Relationship Id="rId142" Type="http://schemas.openxmlformats.org/officeDocument/2006/relationships/image" Target="media/image67.png"/><Relationship Id="rId163" Type="http://schemas.openxmlformats.org/officeDocument/2006/relationships/customXml" Target="ink/ink76.xml"/><Relationship Id="rId184" Type="http://schemas.openxmlformats.org/officeDocument/2006/relationships/customXml" Target="ink/ink86.xml"/><Relationship Id="rId219" Type="http://schemas.openxmlformats.org/officeDocument/2006/relationships/customXml" Target="ink/ink103.xml"/><Relationship Id="rId230" Type="http://schemas.openxmlformats.org/officeDocument/2006/relationships/image" Target="media/image112.png"/><Relationship Id="rId251" Type="http://schemas.openxmlformats.org/officeDocument/2006/relationships/hyperlink" Target="https://www.hansfordsensors.com/blog/2016/05/25/the-pros-and-cons-of-different-maintenance-strategies/" TargetMode="External"/><Relationship Id="rId25" Type="http://schemas.openxmlformats.org/officeDocument/2006/relationships/image" Target="media/image9.png"/><Relationship Id="rId46" Type="http://schemas.openxmlformats.org/officeDocument/2006/relationships/customXml" Target="ink/ink18.xml"/><Relationship Id="rId67" Type="http://schemas.openxmlformats.org/officeDocument/2006/relationships/image" Target="media/image30.png"/><Relationship Id="rId88" Type="http://schemas.openxmlformats.org/officeDocument/2006/relationships/customXml" Target="ink/ink39.xml"/><Relationship Id="rId111" Type="http://schemas.openxmlformats.org/officeDocument/2006/relationships/image" Target="media/image52.png"/><Relationship Id="rId132" Type="http://schemas.openxmlformats.org/officeDocument/2006/relationships/image" Target="media/image62.png"/><Relationship Id="rId153" Type="http://schemas.openxmlformats.org/officeDocument/2006/relationships/customXml" Target="ink/ink71.xml"/><Relationship Id="rId174" Type="http://schemas.openxmlformats.org/officeDocument/2006/relationships/customXml" Target="ink/ink81.xml"/><Relationship Id="rId195" Type="http://schemas.openxmlformats.org/officeDocument/2006/relationships/image" Target="media/image94.png"/><Relationship Id="rId209" Type="http://schemas.openxmlformats.org/officeDocument/2006/relationships/customXml" Target="ink/ink98.xml"/><Relationship Id="rId220" Type="http://schemas.openxmlformats.org/officeDocument/2006/relationships/image" Target="media/image107.png"/><Relationship Id="rId241" Type="http://schemas.openxmlformats.org/officeDocument/2006/relationships/customXml" Target="ink/ink114.xml"/><Relationship Id="rId15" Type="http://schemas.openxmlformats.org/officeDocument/2006/relationships/image" Target="media/image4.png"/><Relationship Id="rId36" Type="http://schemas.openxmlformats.org/officeDocument/2006/relationships/customXml" Target="ink/ink13.xml"/><Relationship Id="rId57" Type="http://schemas.openxmlformats.org/officeDocument/2006/relationships/image" Target="media/image25.png"/><Relationship Id="rId262" Type="http://schemas.openxmlformats.org/officeDocument/2006/relationships/customXml" Target="ink/ink118.xml"/><Relationship Id="rId78" Type="http://schemas.openxmlformats.org/officeDocument/2006/relationships/customXml" Target="ink/ink34.xml"/><Relationship Id="rId99" Type="http://schemas.openxmlformats.org/officeDocument/2006/relationships/image" Target="media/image46.png"/><Relationship Id="rId101" Type="http://schemas.openxmlformats.org/officeDocument/2006/relationships/image" Target="media/image47.png"/><Relationship Id="rId122" Type="http://schemas.openxmlformats.org/officeDocument/2006/relationships/image" Target="media/image57.png"/><Relationship Id="rId143" Type="http://schemas.openxmlformats.org/officeDocument/2006/relationships/customXml" Target="ink/ink66.xml"/><Relationship Id="rId164" Type="http://schemas.openxmlformats.org/officeDocument/2006/relationships/image" Target="media/image78.png"/><Relationship Id="rId185" Type="http://schemas.openxmlformats.org/officeDocument/2006/relationships/image" Target="media/image89.png"/><Relationship Id="rId9" Type="http://schemas.openxmlformats.org/officeDocument/2006/relationships/image" Target="cid:image001.png@01D0EA4A.2BD679A0" TargetMode="External"/><Relationship Id="rId210" Type="http://schemas.openxmlformats.org/officeDocument/2006/relationships/image" Target="media/image102.png"/><Relationship Id="rId26" Type="http://schemas.openxmlformats.org/officeDocument/2006/relationships/customXml" Target="ink/ink8.xml"/><Relationship Id="rId231" Type="http://schemas.openxmlformats.org/officeDocument/2006/relationships/customXml" Target="ink/ink109.xml"/><Relationship Id="rId252" Type="http://schemas.openxmlformats.org/officeDocument/2006/relationships/customXml" Target="ink/ink116.xml"/><Relationship Id="rId47" Type="http://schemas.openxmlformats.org/officeDocument/2006/relationships/image" Target="media/image20.png"/><Relationship Id="rId68" Type="http://schemas.openxmlformats.org/officeDocument/2006/relationships/customXml" Target="ink/ink29.xml"/><Relationship Id="rId89" Type="http://schemas.openxmlformats.org/officeDocument/2006/relationships/image" Target="media/image41.png"/><Relationship Id="rId112" Type="http://schemas.openxmlformats.org/officeDocument/2006/relationships/customXml" Target="ink/ink51.xml"/><Relationship Id="rId133" Type="http://schemas.openxmlformats.org/officeDocument/2006/relationships/customXml" Target="ink/ink61.xml"/><Relationship Id="rId154" Type="http://schemas.openxmlformats.org/officeDocument/2006/relationships/image" Target="media/image73.png"/><Relationship Id="rId175" Type="http://schemas.openxmlformats.org/officeDocument/2006/relationships/image" Target="media/image84.png"/><Relationship Id="rId196" Type="http://schemas.openxmlformats.org/officeDocument/2006/relationships/customXml" Target="ink/ink92.xml"/><Relationship Id="rId200" Type="http://schemas.openxmlformats.org/officeDocument/2006/relationships/customXml" Target="ink/ink94.xml"/><Relationship Id="rId16" Type="http://schemas.openxmlformats.org/officeDocument/2006/relationships/customXml" Target="ink/ink3.xml"/><Relationship Id="rId221" Type="http://schemas.openxmlformats.org/officeDocument/2006/relationships/customXml" Target="ink/ink104.xml"/><Relationship Id="rId242" Type="http://schemas.openxmlformats.org/officeDocument/2006/relationships/image" Target="media/image118.png"/><Relationship Id="rId263" Type="http://schemas.openxmlformats.org/officeDocument/2006/relationships/image" Target="media/image122.png"/><Relationship Id="rId37" Type="http://schemas.openxmlformats.org/officeDocument/2006/relationships/image" Target="media/image15.png"/><Relationship Id="rId58" Type="http://schemas.openxmlformats.org/officeDocument/2006/relationships/customXml" Target="ink/ink24.xml"/><Relationship Id="rId79" Type="http://schemas.openxmlformats.org/officeDocument/2006/relationships/image" Target="media/image36.png"/><Relationship Id="rId102" Type="http://schemas.openxmlformats.org/officeDocument/2006/relationships/customXml" Target="ink/ink46.xml"/><Relationship Id="rId123" Type="http://schemas.openxmlformats.org/officeDocument/2006/relationships/customXml" Target="ink/ink56.xml"/><Relationship Id="rId144" Type="http://schemas.openxmlformats.org/officeDocument/2006/relationships/image" Target="media/image68.png"/><Relationship Id="rId90" Type="http://schemas.openxmlformats.org/officeDocument/2006/relationships/customXml" Target="ink/ink40.xml"/><Relationship Id="rId165" Type="http://schemas.openxmlformats.org/officeDocument/2006/relationships/customXml" Target="ink/ink77.xml"/><Relationship Id="rId186" Type="http://schemas.openxmlformats.org/officeDocument/2006/relationships/customXml" Target="ink/ink87.xml"/><Relationship Id="rId211" Type="http://schemas.openxmlformats.org/officeDocument/2006/relationships/customXml" Target="ink/ink99.xml"/><Relationship Id="rId232" Type="http://schemas.openxmlformats.org/officeDocument/2006/relationships/image" Target="media/image113.png"/><Relationship Id="rId253" Type="http://schemas.openxmlformats.org/officeDocument/2006/relationships/image" Target="media/image120.png"/><Relationship Id="rId27" Type="http://schemas.openxmlformats.org/officeDocument/2006/relationships/image" Target="media/image10.png"/><Relationship Id="rId48" Type="http://schemas.openxmlformats.org/officeDocument/2006/relationships/customXml" Target="ink/ink19.xml"/><Relationship Id="rId69" Type="http://schemas.openxmlformats.org/officeDocument/2006/relationships/image" Target="media/image31.png"/><Relationship Id="rId113" Type="http://schemas.openxmlformats.org/officeDocument/2006/relationships/image" Target="media/image53.png"/><Relationship Id="rId134" Type="http://schemas.openxmlformats.org/officeDocument/2006/relationships/image" Target="media/image63.png"/><Relationship Id="rId80" Type="http://schemas.openxmlformats.org/officeDocument/2006/relationships/customXml" Target="ink/ink35.xml"/><Relationship Id="rId155" Type="http://schemas.openxmlformats.org/officeDocument/2006/relationships/customXml" Target="ink/ink72.xml"/><Relationship Id="rId176" Type="http://schemas.openxmlformats.org/officeDocument/2006/relationships/customXml" Target="ink/ink82.xml"/><Relationship Id="rId197" Type="http://schemas.openxmlformats.org/officeDocument/2006/relationships/image" Target="media/image95.png"/><Relationship Id="rId201" Type="http://schemas.openxmlformats.org/officeDocument/2006/relationships/image" Target="media/image97.png"/><Relationship Id="rId222" Type="http://schemas.openxmlformats.org/officeDocument/2006/relationships/image" Target="media/image108.png"/><Relationship Id="rId243" Type="http://schemas.openxmlformats.org/officeDocument/2006/relationships/customXml" Target="ink/ink115.xml"/><Relationship Id="rId264" Type="http://schemas.openxmlformats.org/officeDocument/2006/relationships/header" Target="header1.xml"/><Relationship Id="rId17" Type="http://schemas.openxmlformats.org/officeDocument/2006/relationships/image" Target="media/image5.png"/><Relationship Id="rId38" Type="http://schemas.openxmlformats.org/officeDocument/2006/relationships/customXml" Target="ink/ink14.xml"/><Relationship Id="rId59" Type="http://schemas.openxmlformats.org/officeDocument/2006/relationships/image" Target="media/image26.png"/><Relationship Id="rId103" Type="http://schemas.openxmlformats.org/officeDocument/2006/relationships/image" Target="media/image48.png"/><Relationship Id="rId124" Type="http://schemas.openxmlformats.org/officeDocument/2006/relationships/image" Target="media/image58.png"/><Relationship Id="rId70" Type="http://schemas.openxmlformats.org/officeDocument/2006/relationships/customXml" Target="ink/ink30.xml"/><Relationship Id="rId91" Type="http://schemas.openxmlformats.org/officeDocument/2006/relationships/image" Target="media/image42.png"/><Relationship Id="rId145" Type="http://schemas.openxmlformats.org/officeDocument/2006/relationships/customXml" Target="ink/ink67.xml"/><Relationship Id="rId166" Type="http://schemas.openxmlformats.org/officeDocument/2006/relationships/image" Target="media/image79.png"/><Relationship Id="rId187" Type="http://schemas.openxmlformats.org/officeDocument/2006/relationships/image" Target="media/image90.png"/><Relationship Id="rId1" Type="http://schemas.openxmlformats.org/officeDocument/2006/relationships/customXml" Target="../customXml/item1.xml"/><Relationship Id="rId212" Type="http://schemas.openxmlformats.org/officeDocument/2006/relationships/image" Target="media/image103.png"/><Relationship Id="rId233" Type="http://schemas.openxmlformats.org/officeDocument/2006/relationships/customXml" Target="ink/ink110.xml"/><Relationship Id="rId254" Type="http://schemas.openxmlformats.org/officeDocument/2006/relationships/hyperlink" Target="https://www.rolls-royce.com/~/media/Files/R/Rolls-Royce/documents/sustainability/value-chain-competitiveness/19-vcc-how-to-implement-asset-care.pdf" TargetMode="External"/><Relationship Id="rId28" Type="http://schemas.openxmlformats.org/officeDocument/2006/relationships/customXml" Target="ink/ink9.xml"/><Relationship Id="rId49" Type="http://schemas.openxmlformats.org/officeDocument/2006/relationships/image" Target="media/image21.png"/><Relationship Id="rId114" Type="http://schemas.openxmlformats.org/officeDocument/2006/relationships/customXml" Target="ink/ink52.xml"/><Relationship Id="rId60" Type="http://schemas.openxmlformats.org/officeDocument/2006/relationships/customXml" Target="ink/ink25.xml"/><Relationship Id="rId81" Type="http://schemas.openxmlformats.org/officeDocument/2006/relationships/image" Target="media/image37.png"/><Relationship Id="rId135" Type="http://schemas.openxmlformats.org/officeDocument/2006/relationships/customXml" Target="ink/ink62.xml"/><Relationship Id="rId156" Type="http://schemas.openxmlformats.org/officeDocument/2006/relationships/image" Target="media/image74.png"/><Relationship Id="rId177" Type="http://schemas.openxmlformats.org/officeDocument/2006/relationships/image" Target="media/image85.png"/><Relationship Id="rId198" Type="http://schemas.openxmlformats.org/officeDocument/2006/relationships/customXml" Target="ink/ink93.xml"/><Relationship Id="rId202" Type="http://schemas.openxmlformats.org/officeDocument/2006/relationships/customXml" Target="ink/ink95.xml"/><Relationship Id="rId223" Type="http://schemas.openxmlformats.org/officeDocument/2006/relationships/customXml" Target="ink/ink105.xml"/><Relationship Id="rId244" Type="http://schemas.openxmlformats.org/officeDocument/2006/relationships/image" Target="media/image119.png"/><Relationship Id="rId18" Type="http://schemas.openxmlformats.org/officeDocument/2006/relationships/customXml" Target="ink/ink4.xml"/><Relationship Id="rId39" Type="http://schemas.openxmlformats.org/officeDocument/2006/relationships/image" Target="media/image16.png"/><Relationship Id="rId265" Type="http://schemas.openxmlformats.org/officeDocument/2006/relationships/footer" Target="footer3.xml"/><Relationship Id="rId50" Type="http://schemas.openxmlformats.org/officeDocument/2006/relationships/customXml" Target="ink/ink20.xml"/><Relationship Id="rId104" Type="http://schemas.openxmlformats.org/officeDocument/2006/relationships/customXml" Target="ink/ink47.xml"/><Relationship Id="rId125" Type="http://schemas.openxmlformats.org/officeDocument/2006/relationships/customXml" Target="ink/ink57.xml"/><Relationship Id="rId146" Type="http://schemas.openxmlformats.org/officeDocument/2006/relationships/image" Target="media/image69.png"/><Relationship Id="rId167" Type="http://schemas.openxmlformats.org/officeDocument/2006/relationships/customXml" Target="ink/ink78.xml"/><Relationship Id="rId188" Type="http://schemas.openxmlformats.org/officeDocument/2006/relationships/customXml" Target="ink/ink88.xml"/><Relationship Id="rId71" Type="http://schemas.openxmlformats.org/officeDocument/2006/relationships/image" Target="media/image32.png"/><Relationship Id="rId92" Type="http://schemas.openxmlformats.org/officeDocument/2006/relationships/customXml" Target="ink/ink41.xml"/><Relationship Id="rId213" Type="http://schemas.openxmlformats.org/officeDocument/2006/relationships/customXml" Target="ink/ink100.xml"/><Relationship Id="rId234" Type="http://schemas.openxmlformats.org/officeDocument/2006/relationships/image" Target="media/image114.png"/><Relationship Id="rId2" Type="http://schemas.openxmlformats.org/officeDocument/2006/relationships/numbering" Target="numbering.xml"/><Relationship Id="rId29" Type="http://schemas.openxmlformats.org/officeDocument/2006/relationships/image" Target="media/image11.png"/><Relationship Id="rId255" Type="http://schemas.openxmlformats.org/officeDocument/2006/relationships/hyperlink" Target="https://www.rccostello.com/distil/distilop.htm" TargetMode="External"/><Relationship Id="rId40" Type="http://schemas.openxmlformats.org/officeDocument/2006/relationships/customXml" Target="ink/ink15.xml"/><Relationship Id="rId115" Type="http://schemas.openxmlformats.org/officeDocument/2006/relationships/image" Target="media/image54.png"/><Relationship Id="rId136" Type="http://schemas.openxmlformats.org/officeDocument/2006/relationships/image" Target="media/image64.png"/><Relationship Id="rId157" Type="http://schemas.openxmlformats.org/officeDocument/2006/relationships/customXml" Target="ink/ink73.xml"/><Relationship Id="rId178" Type="http://schemas.openxmlformats.org/officeDocument/2006/relationships/customXml" Target="ink/ink83.xml"/><Relationship Id="rId61" Type="http://schemas.openxmlformats.org/officeDocument/2006/relationships/image" Target="media/image27.png"/><Relationship Id="rId82" Type="http://schemas.openxmlformats.org/officeDocument/2006/relationships/customXml" Target="ink/ink36.xml"/><Relationship Id="rId199" Type="http://schemas.openxmlformats.org/officeDocument/2006/relationships/image" Target="media/image96.png"/><Relationship Id="rId203" Type="http://schemas.openxmlformats.org/officeDocument/2006/relationships/image" Target="media/image98.png"/><Relationship Id="rId19" Type="http://schemas.openxmlformats.org/officeDocument/2006/relationships/image" Target="media/image6.png"/><Relationship Id="rId224" Type="http://schemas.openxmlformats.org/officeDocument/2006/relationships/image" Target="media/image109.png"/><Relationship Id="rId245" Type="http://schemas.openxmlformats.org/officeDocument/2006/relationships/hyperlink" Target="https://www.britannica.com/topic/system-life-cycle" TargetMode="External"/><Relationship Id="rId266" Type="http://schemas.openxmlformats.org/officeDocument/2006/relationships/fontTable" Target="fontTable.xml"/><Relationship Id="rId30" Type="http://schemas.openxmlformats.org/officeDocument/2006/relationships/customXml" Target="ink/ink10.xml"/><Relationship Id="rId105" Type="http://schemas.openxmlformats.org/officeDocument/2006/relationships/image" Target="media/image49.png"/><Relationship Id="rId126" Type="http://schemas.openxmlformats.org/officeDocument/2006/relationships/image" Target="media/image59.png"/><Relationship Id="rId147" Type="http://schemas.openxmlformats.org/officeDocument/2006/relationships/customXml" Target="ink/ink68.xml"/><Relationship Id="rId168" Type="http://schemas.openxmlformats.org/officeDocument/2006/relationships/image" Target="media/image80.png"/><Relationship Id="rId51" Type="http://schemas.openxmlformats.org/officeDocument/2006/relationships/image" Target="media/image22.png"/><Relationship Id="rId72" Type="http://schemas.openxmlformats.org/officeDocument/2006/relationships/customXml" Target="ink/ink31.xml"/><Relationship Id="rId93" Type="http://schemas.openxmlformats.org/officeDocument/2006/relationships/image" Target="media/image43.png"/><Relationship Id="rId189" Type="http://schemas.openxmlformats.org/officeDocument/2006/relationships/image" Target="media/image91.png"/><Relationship Id="rId3" Type="http://schemas.openxmlformats.org/officeDocument/2006/relationships/styles" Target="styles.xml"/><Relationship Id="rId214" Type="http://schemas.openxmlformats.org/officeDocument/2006/relationships/image" Target="media/image104.png"/><Relationship Id="rId235" Type="http://schemas.openxmlformats.org/officeDocument/2006/relationships/customXml" Target="ink/ink111.xml"/><Relationship Id="rId256" Type="http://schemas.openxmlformats.org/officeDocument/2006/relationships/hyperlink" Target="http://www.eptq.com/qandaquestion.aspx?q=949b4553-2206-409e-8583-8d23b8fc418a" TargetMode="External"/><Relationship Id="rId116" Type="http://schemas.openxmlformats.org/officeDocument/2006/relationships/footer" Target="footer2.xml"/><Relationship Id="rId137" Type="http://schemas.openxmlformats.org/officeDocument/2006/relationships/customXml" Target="ink/ink63.xml"/><Relationship Id="rId158" Type="http://schemas.openxmlformats.org/officeDocument/2006/relationships/image" Target="media/image75.png"/><Relationship Id="rId20" Type="http://schemas.openxmlformats.org/officeDocument/2006/relationships/customXml" Target="ink/ink5.xml"/><Relationship Id="rId41" Type="http://schemas.openxmlformats.org/officeDocument/2006/relationships/image" Target="media/image17.png"/><Relationship Id="rId62" Type="http://schemas.openxmlformats.org/officeDocument/2006/relationships/customXml" Target="ink/ink26.xml"/><Relationship Id="rId83" Type="http://schemas.openxmlformats.org/officeDocument/2006/relationships/image" Target="media/image38.png"/><Relationship Id="rId179" Type="http://schemas.openxmlformats.org/officeDocument/2006/relationships/image" Target="media/image86.png"/><Relationship Id="rId190" Type="http://schemas.openxmlformats.org/officeDocument/2006/relationships/customXml" Target="ink/ink89.xml"/><Relationship Id="rId204" Type="http://schemas.openxmlformats.org/officeDocument/2006/relationships/customXml" Target="ink/ink96.xml"/><Relationship Id="rId225" Type="http://schemas.openxmlformats.org/officeDocument/2006/relationships/customXml" Target="ink/ink106.xml"/><Relationship Id="rId246" Type="http://schemas.openxmlformats.org/officeDocument/2006/relationships/hyperlink" Target="https://www.toolshero.com/quality-management/tpm-total-productive-maintenance/" TargetMode="External"/><Relationship Id="rId267" Type="http://schemas.openxmlformats.org/officeDocument/2006/relationships/theme" Target="theme/theme1.xml"/><Relationship Id="rId106" Type="http://schemas.openxmlformats.org/officeDocument/2006/relationships/customXml" Target="ink/ink48.xml"/><Relationship Id="rId127" Type="http://schemas.openxmlformats.org/officeDocument/2006/relationships/customXml" Target="ink/ink58.xml"/><Relationship Id="rId10" Type="http://schemas.openxmlformats.org/officeDocument/2006/relationships/image" Target="media/image2.png"/><Relationship Id="rId31" Type="http://schemas.openxmlformats.org/officeDocument/2006/relationships/image" Target="media/image12.png"/><Relationship Id="rId52" Type="http://schemas.openxmlformats.org/officeDocument/2006/relationships/customXml" Target="ink/ink21.xml"/><Relationship Id="rId73" Type="http://schemas.openxmlformats.org/officeDocument/2006/relationships/image" Target="media/image33.png"/><Relationship Id="rId94" Type="http://schemas.openxmlformats.org/officeDocument/2006/relationships/customXml" Target="ink/ink42.xml"/><Relationship Id="rId148" Type="http://schemas.openxmlformats.org/officeDocument/2006/relationships/image" Target="media/image70.png"/><Relationship Id="rId169" Type="http://schemas.openxmlformats.org/officeDocument/2006/relationships/customXml" Target="ink/ink79.xml"/><Relationship Id="rId4" Type="http://schemas.openxmlformats.org/officeDocument/2006/relationships/settings" Target="settings.xml"/><Relationship Id="rId180" Type="http://schemas.openxmlformats.org/officeDocument/2006/relationships/customXml" Target="ink/ink84.xml"/><Relationship Id="rId215" Type="http://schemas.openxmlformats.org/officeDocument/2006/relationships/customXml" Target="ink/ink101.xml"/><Relationship Id="rId236" Type="http://schemas.openxmlformats.org/officeDocument/2006/relationships/image" Target="media/image115.png"/><Relationship Id="rId257" Type="http://schemas.openxmlformats.org/officeDocument/2006/relationships/hyperlink" Target="https://www.pumpsandsystems.com/pump-commissioning-alignment-field-balancing-and-startup" TargetMode="External"/><Relationship Id="rId42" Type="http://schemas.openxmlformats.org/officeDocument/2006/relationships/customXml" Target="ink/ink16.xml"/><Relationship Id="rId84" Type="http://schemas.openxmlformats.org/officeDocument/2006/relationships/customXml" Target="ink/ink37.xml"/><Relationship Id="rId138" Type="http://schemas.openxmlformats.org/officeDocument/2006/relationships/image" Target="media/image65.png"/><Relationship Id="rId191" Type="http://schemas.openxmlformats.org/officeDocument/2006/relationships/image" Target="media/image92.png"/><Relationship Id="rId205" Type="http://schemas.openxmlformats.org/officeDocument/2006/relationships/image" Target="media/image99.png"/><Relationship Id="rId247" Type="http://schemas.openxmlformats.org/officeDocument/2006/relationships/hyperlink" Target="https://www.britannica.com/topic/system-life-cyc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2:59.348"/>
    </inkml:context>
    <inkml:brush xml:id="br0">
      <inkml:brushProperty name="width" value="0.04286" units="cm"/>
      <inkml:brushProperty name="height" value="0.04286" units="cm"/>
      <inkml:brushProperty name="color" value="#AB1A01"/>
    </inkml:brush>
  </inkml:definitions>
  <inkml:trace contextRef="#ctx0" brushRef="#br0">1 97 7984,'5'0'498,"-1"0"0,-4-3-357,3 0 1,-1 0 42,4 3-108,-4 0 29,6 0 0,-6 0-127,4 0 0,-3 0 172,3 0-224,0-3 0,2 2 59,1-2-97,-4-2-1,3 4 158,-3-7-216,4 7 192,0-3-29,-5 0 0,3 2-15,-4-4 31,0 4 0,-2-3-6,2 2 0,-2 2 6,3-6 53,-4 6-47,0-7 210,0 7-199,-4-3 6,3 0 0,-4 2 59,2-4-47,2 4 74,-7-2-70,7 4 15,-6 0 0,2 0 3,-4 0 142,0 0-172,4 0 1,-3 1 47,2 2 231,3 2-270,-5 4 1,3-2 38,-4 2 1,3-3 20,0 6 0,1-2 96,-1-1 0,0 0-60,3-1 1,0 1-37,3 0 1,0 0 6,0 0 1,0-3-47,0 0 1,1-2 116,2 2-266,2 2 61,3-7 0,1 4 26,0-2 0,0-2-136,0 2 1,3-2-515,3-1 1,-1-3 312,0 0 1,1-3 333,3 3 0,-1-4 0,1 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2:48.334"/>
    </inkml:context>
    <inkml:brush xml:id="br0">
      <inkml:brushProperty name="width" value="0.04286" units="cm"/>
      <inkml:brushProperty name="height" value="0.04286" units="cm"/>
      <inkml:brushProperty name="color" value="#AB1A01"/>
    </inkml:brush>
  </inkml:definitions>
  <inkml:trace contextRef="#ctx0" brushRef="#br0">124 326 7521,'0'-5'316,"0"-2"1,-1 6 113,-2-2 0,1-1 295,-3 1-365,-1 0 282,-7 3-327,3 0 0,-3 4 143,5 2 558,-1 2-612,-4 0 1,3 5 195,-2 2 0,6-1-202,0 0 1,4 0-144,-1 1 1,2 1-58,1-1 0,1-2-149,2-1 1,2-4 39,4-2-254,3 2 190,-2-7 0,6 3 207,-5-4-645,5 0 317,-2 0 1,3-4-353,-3-2 0,2-2 229,-4-1 1,3-2-76,0-1 0,-5-1 42,-1 1 0,-3 2-242,-1-5 1,2 1-27,-4 0 197,0-3 81,-3 3 1,-3-1-146,0 1 289,-4 3-51,3-6 0,-5 9 371,0-1 0,0 1-172,0 5 1,0 0 556,1 3 0,2 1-96,0 2-116,0 2 0,1 4 56,2-1 241,2 1-342,1 0 0,4 0 204,2 0-138,6-4-158,1 2 0,5-6-225,0 2 1,-1-2-16,1-1 0,3-4-190,-1-1 0,2-3 153,-2-1 1,-1-1-127,1-2 0,-2 3 5,-3-3-448,1-2 358,-6 4 1,3-3-87,-4 1-170,-4-2 233,-1 0 1,-4-2-113,0 1 0,0-1 86,0 2 1,-1-5 16,-2 4 1,-5-3 52,-4 3 0,0 2 259,4 1 0,-4 3 27,0 0 0,0 4 27,3 2 0,1 2-146,-1 1 892,0 4-561,0 5 1,1 5 644,2 3 1,3 5-390,3 1 0,0 3 202,0 0 1,0 5-39,0 1-216,3-2-222,2 5 1,4-5-106,0 2 0,0 0-53,0-3 1,2-3 208,1 1-593,0-1 243,1-7 1,-4 6-454,3-5 1,-2-2 287,-1-4 0,-1-3-2272,-2 1 1017,-3 2-1611,-3-5 2124,0 0 0,-1-5 203,-1-4 1,0-4 731,-4-2 0,-4-1 0,-4-2 0</inkml:trace>
  <inkml:trace contextRef="#ctx0" brushRef="#br0" timeOffset="178">185 397 7718,'6'-4'1639,"0"-2"0,-3 1-902,3-1 1,3 4 96,6-1 1,3 1-4,2 0-3026,3 1 1422,3-3 1,4 4-24,-1 0 50,4-4 401,3-1 0,1-1-158,4 0 267,4 0 87,4-3 0,4 2-278,0 1 1,0-1-116,0 4 542,0-4 0,4 2 0,0-4 0</inkml:trace>
  <inkml:trace contextRef="#ctx0" brushRef="#br0" timeOffset="506">1102 273 7719,'5'0'0,"-1"1"-689,-4 2 1,0 2 688,0 4 0,3 4 0,0 2 0,3-2 0,-3 2 0,4 0 0,-6 2 0,4-2 0,-3 0-598,-1-5 598,3 3 0,-1-4 0,0 0 0,1 0 0,-1-1 0,-1-3 0,4-2 0,-4 2 0,2-4 0,0 3 0,-3-4 0,7-4 0,-4-1 0</inkml:trace>
  <inkml:trace contextRef="#ctx0" brushRef="#br0" timeOffset="882">1218 346 7719,'5'0'-131,"-1"0"168,0 4 1,-3 4 245,2 4 1,1-1-48,-2-2 1,1 3-142,-3 0 0,1-1 116,2-2 0,-2 0 667,2 0-292,-2 0-355,-1-1 66,0-3 1,0-1-781,0-4-215,0 0 0,3-4 422,0-1 0,3-1-423,-3-3 0,1 2 234,-1-5 1,-1-1 77,4 2 1,-3-2 386,2 1-332,-3 2 332,6-2 0,-6 0 0,4 0 0,-4 0 0,6 6 127,-2 1 0,2 2-144,0-3 1,-2 4 1106,0-1-788,0 6 0,2 2 85,-2 4 0,1 2-61,-4 1 0,3 1-12,0-1 1,-1-3 286,1 3-231,-4 2-196,6-4 0,-4 2-1535,2-3 0,2 0 695,-3 0 0,3-3 210,1 0 0,0-4 456,0 1 0,0-3 0,3 0 0,-2 0 0,2 0 0,2-3 0,-1-2 0</inkml:trace>
  <inkml:trace contextRef="#ctx0" brushRef="#br0" timeOffset="1219">1606 310 7719,'-4'-9'0,"-1"1"0,-4 2-992,1-2 681,-1 7 1,0-3 479,0 4 1,3 4-34,0 2 1,-2 5 612,0 1 1,-3 2-7,5-2 191,2 4-555,-4-2 0,7 0 244,-2 1-216,6-4-154,-2 5 0,7-6-131,-2 2 0,2-2 101,1-1 1,-1-1-248,1 1 1,0-4 88,0-2 1,0-2-20,0-1 1,-4-1 95,1-2-307,0-2 110,3-4 0,-1 0 9,-2-3-269,2 2 215,-7-7 0,2 4 21,-3-5-83,0-3 165,0 2 0,0-6-169,0 5 0,-1-2 84,-1 2 1,0 1-378,-4-1 1,3 1-3,-3 1-944,4 1 368,-2 3 354,0-3-114,3 7 399,-3 2 398,4 4 0,0 8 0,0 2 0,0 2 0,0 4 0,0 2 0,0 3 0</inkml:trace>
  <inkml:trace contextRef="#ctx0" brushRef="#br0" timeOffset="1930">1702 399 7719,'6'0'0,"0"0"0,-3 0-621,3 0 1,-1-1 124,4-2 496,0-2 0,-4-4 0,2 0 0,-4 1-229,4-1 230,-6 0 0,3-1 0,-4-2 961,3 3-629,-2-4 0,3 4 369,-4 0-225,-4 0-573,0 1 0,-5 3 65,0 2-170,4 2 180,-3 5 1,3 1 141,-4 3 331,1 5-252,3 1 1,1 1-294,4-1 1,0 0 13,0 1 0,0 0-77,0-3 0,4 3 103,2-3 1,1-1-382,2-2 1,0-3 49,0 0-319,0-4 527,0 2 0,2-4 176,1 0 0,0-4 0,-3-1 0,2-4 0,1 0 0,0 1 0,-3-1 0,-1-3 0,-3 0 0,3 0 0,-2 4 0,-1-1 0,1 0 0,-3 1 0,3 2 0,-4 1 0,1 2 0,-2 2 81,-1 1 62,0 5 1,0 5-31,0 2 509,0 2 0,-3 4 0,0 3 264,1 2 1,1 3-436,1 0 0,0 0-136,0-3 0,1 6-117,2-3 1,-1 2-180,4-5 1,-4 2 33,1-5-415,1 5 336,-3-11 0,6 6-405,-4-8 1,0 0-7,-3-4-550,0-3 644,0-1 1,0-5-228,0-2 0,0-3 142,0-5 1,0-3 74,0-4 0,-3 0 353,0-3 0,-4-1 0,3-5 0,-2 1 0,0-1 0,3 0 0,-3-3 0,4 2 0,-1-4 0,2 3 0,1 0 0,0 1 0,0 2 0,1 2 0,2 1 0,1 7 0,2 1 0,2 3 0,-3 3 14,3-2 311,1 10-98,0-3 268,0 4-261,0 0 1,-1 3 267,1 0 1,-3 7-146,0-1 1,0 5 103,3 1 1,-4 2-113,-2 0 1,0 1-116,0 0 0,0-1 64,-3 1-367,0-4 117,-4 2 1,2-6 231,-3 2-680,-1-2 325,-3-2 0,3 0-738,0-2 0,3-2 412,-3-4 1,3 0-698,-3 0 0,4 0 238,-4 0 860,4 0 0,-2-4 0,4 3 0,0-11 0,0 3 0</inkml:trace>
  <inkml:trace contextRef="#ctx0" brushRef="#br0" timeOffset="2600">2056 417 7719,'8'-1'0,"-2"-2"0,1 1 0,-1-4-992,2 0 681,5-3 1,-3 0 310,1 0 0,-2 1 0,-3-1 0,1 0 0,-4 0 0,0-3 0,-3 1 302,0-1-68,0 3 0,0 3 84,0 0-486,0 4 104,0-5 1,-4 6 20,-2-2 0,-5 3 128,-1 3 1,0 1 181,0 5 0,3 3-73,0 0 0,1 3 237,2 0 0,2-1 11,1 1-280,2-1-48,1 0 0,1 2 124,2-5-322,2 1 108,3-3 0,1-1 274,0-2-340,0 2 37,4-7 0,-4 2-170,3-3 0,-1 0 85,1 0 1,-2-2-330,1-1 0,-1-4 52,-1 1-251,0-6 387,0 2 0,-1-2-149,1 3 48,0-4 210,-4 3 0,2-6-175,-4 1 84,0 2 213,1-4 0,-3 8 0,2-4 317,-3 4-53,0 4 0,0 5 187,0 6 0,0 3-78,0 3 741,0 1-679,-3 5 0,1-3 131,-4-1-43,4 1-253,-2-1 1,4 2 110,0-5 41,0 5-421,0-2 59,0-1-308,0-4 181,0-5 17,0-4-273,0 0 1,1-3 137,2 0-649,2-4 543,0 2 0,-1-6-114,-1-1 1,1-1 73,2 1 1,2 2 34,-2-5 1,-1 1-100,1 0 10,0-3 143,2 3 0,-2-3-57,0-1 247,0 4-49,3 1 1,-1 5 318,-2-1 1,1 4-192,-1 2 1,-1 2 548,1 1 0,-4 4-342,1 2 0,-2 2 287,-1 0 0,3 4 163,0 0 0,0 4-326,-3-3 1,1 4 191,2-2-841,-2-3 281,6-3 1,-5 3-632,4 0 1,-3-1 434,3-6 1,-3 3-1058,3-2 0,-3-1 752,3 1 1,0-4 510,2 1 0,-2-2 0,0-1 0,0 0 0,3 0 0,4-4 0,0-1 0</inkml:trace>
  <inkml:trace contextRef="#ctx0" brushRef="#br0" timeOffset="2950">2594 345 7714,'0'-13'0,"0"1"0,0-3-990,0 2 680,0 4 1,-3 0 309,0 1 0,-4-1 0,2 4 560,-4 2 1,-2 2 145,-1 1 679,0 0-866,-1 4 1,4 1 124,-3 4-387,2 3-109,1 2 1,3 3 148,0-3-272,4 7 62,-2-10 0,4 8 4,0-7 1,0 3 106,0-3 0,4-1-185,2-2 0,-1 0-2,1 0-257,0-4 63,3 3 148,0-7-105,-1 2 174,1-3 1,0-3 8,0-3-348,0-2 175,0-1 1,-4-3-97,1 1 0,-1-5 118,1 1 0,-2-2-40,-4 0 0,3-4 7,0 1 1,0-2-119,-3 2 1,0 0 18,0-4-577,0 5 489,-4-3 0,3 6-207,-2 1-94,2-2-10,-3 11 639,3-5 0,-3 10 0,4-2 0,0 6 0,0 4 0,0 5 0,0 4 0,0-2 0</inkml:trace>
  <inkml:trace contextRef="#ctx0" brushRef="#br0" timeOffset="4079">2841 309 7714,'5'-9'0,"-1"3"1840,-4 0-736,0 4 15,0-2-564,0 8 365,0 1-562,0 4 1,-1 3 190,-2-1 5,2 1-260,-3-3 0,4 3-39,0 0 0,-3-1 141,0-2 57,0 0 1,3 0 259,0 0-1298,0-5 515,0 0-543,0-4 132,0 0 170,4 0 0,0-4-19,2-1-582,1 1 523,-6-4 1,6 3-125,-4-4 0,3-1 138,-3-1 1,4 1 35,-1-2 0,-1-2 94,1 0 1,-1 1-77,4 1 1,-3-1 23,0 2 484,0-1-204,-1 7 1,2 0-210,-4 2 469,3 2-218,-5-3 0,3 8 760,-4 2 1,0 2-403,0 1 0,0 3 314,0 3 1,0-2 67,0-1-404,0 1-213,0-3 1,0 6 148,0-4-752,0-1 413,0-2 1,1-1 119,2-2-675,-2 2 332,3-7-958,0 6 0,-2-6 490,4 2 1,-3-2-327,3-1 0,-3-4 152,3-1 907,-1 1 0,4-8 0,0 2 0</inkml:trace>
  <inkml:trace contextRef="#ctx0" brushRef="#br0" timeOffset="4348">3113 63 7714,'0'-5'2261,"0"1"-1918,0 4 0,0 1-155,0 2 0,0 2 10,0 4 0,0 3 129,0 3 0,-1 2-61,-2 0 0,2 1 346,-2 0 0,2-1 16,1 1-155,0 3-197,0-2 1,-3 0 88,0-5-442,0 1 122,3-1 0,0 1-76,0-3 1,0 0 96,0-3 1,0 0-645,0-1 1,0-2-26,0 0-1498,0-4 1090,0 2-355,0-4 289,0 0 488,-3 0-461,2-4 425,-7-1 625,3-4 0,-4 1 0,0-1 0</inkml:trace>
  <inkml:trace contextRef="#ctx0" brushRef="#br0" timeOffset="4563">2963 213 7714,'9'0'0,"0"0"0,1 0 0,1 0 0,-1 0 0,2 0 0,-1-1 0,0-2 0,-1 1 0,2-4 3555,-2 4-1678,-1-2-1009,3 0-510,-2 3 0,3-3-579,-4 4 1,0-3 169,-1 0 0,-2 0-246,0 3 1,-3 0-66,3 0-1411,-4 0 782,2 0-389,-4 0 796,0 0 1,0-3 0,0-2-1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2:45.552"/>
    </inkml:context>
    <inkml:brush xml:id="br0">
      <inkml:brushProperty name="width" value="0.04286" units="cm"/>
      <inkml:brushProperty name="height" value="0.04286" units="cm"/>
      <inkml:brushProperty name="color" value="#AB1A01"/>
    </inkml:brush>
  </inkml:definitions>
  <inkml:trace contextRef="#ctx0" brushRef="#br0">27 301 7776,'-9'0'0,"0"0"1412,4 4-351,1-3-452,4 6-526,0-2 223,0 0 210,0-1-259,4-4 1,1 0 100,4 0 235,0 0-295,-1-4 1,4-1-173,0-4 0,3-2 61,-4-1 0,1 0-421,-3 3 0,0 1 226,0-1 0,-4-3-186,-3 0 0,2 0 93,-1 4 1,0-1-17,-3 0 0,-4 1-169,-2 2 348,3-2-121,-5 7 0,3-5 175,-4 3 1,0 0-74,0 3 0,1 1 297,-1 2 1,0 2 3,0 3 1,0 2 105,0 2 1,5-1 14,1 3-159,-2 1-69,4 3 1,-3-2 198,4-1-381,4 2 52,-3-7 0,7 3-218,-3-1 1,3-5 134,1 2 0,3-2-213,0 1 0,-1-3 98,-2-2 0,3-2-395,0-1 0,2 0 142,-2 0 0,1-1-1,-1-2 0,-3-2-29,3-3-284,-2-1 345,-5 0 0,3 0-132,-2 0 0,-1-1 87,0-1 1,-3 0 158,1-4 1,-2 4-7,-1 0 1,0-2 143,0 1 0,0 0-43,0 4 639,0-1-310,0 4-252,0 1 359,0 4-114,0 0 238,0 4 1,0 2-159,0 6 0,0-2 344,0 5 1,4 0-207,2 2 1,-1 0 36,1-2 0,1 0-40,4-3-415,-1 4 54,7-6 1,-6 2 258,3-3-353,1 0 175,-1 0 0,1-4-171,-3-2 0,3-2 47,-3-1 1,-1 0-138,-2 0 1,0 0 35,0 0 0,-3-4-27,0-2 0,-3-2 90,3-1-232,-5-4 141,3 4 1,-4-7 39,0 4-445,0-3 306,0 1 0,0-4-219,0 1 0,-3 2 110,1 0 1,-4 1-565,3 0 0,0 0-193,3 2 117,0 2 1,0-2 84,0 3-318,0 4 488,0 1 693,4 0 0,1 3 0,3-3 0</inkml:trace>
  <inkml:trace contextRef="#ctx0" brushRef="#br0" timeOffset="180">565 133 7776,'4'9'0,"1"-3"0,-2 0 2254,-2 3-1460,7 1 0,-6 7-34,4-2 1,-3-3-337,3 0 1,-1 1 134,1-1 1,-2 2-155,-1-2 1,-1 0-47,4-3 0,-4-1 42,1 1-1408,2 0 794,-4 0 0,4 0 191,-2 0-2382,-2-5 853,3 4-272,0-7 0,-2 3 1823,4-4 0,-5 0 0,3 0 0</inkml:trace>
  <inkml:trace contextRef="#ctx0" brushRef="#br0" timeOffset="353">566 89 7783,'-5'-5'4477,"1"-3"-3568,4 7-2240,0-3 679,0 4-173,0 4 0,1 1 484,2 4 1,2 0 21,3 0 0,2 0-63,2 3 382,2-2 0,3 7 0,1-4 0</inkml:trace>
  <inkml:trace contextRef="#ctx0" brushRef="#br0" timeOffset="747">865 221 7783,'5'-9'0,"-2"1"1543,-2 3-971,-1-3 0,-1 6-60,-2-4 1,-2 1-189,-3-1 0,1-1 232,-2 4 1,2 1-151,-5 2 1,3 0 189,0 0 1,0 1-4,0 1-243,0 3-98,0 8 0,2-2 55,1 4-298,-2-1 46,7 4 1,-3 0-108,4-1 0,0 1 87,0-1 0,3 0-202,0-2 1,4-2 16,-1-5 0,2 1-88,4 0 1,-2-1 115,2-2 1,-2-2 64,-2-4 0,1 0-46,0 0-121,0-4 176,-4-1 1,3-7-8,-3 0 0,0-2 10,1 2 1,-4-4 56,1 1 1,-2-2-91,-1-4 191,0 3-62,0-4 0,-3 3-60,0-1 1,-4 1 12,1-1 1,-1-2 7,-2 2 50,0-1-57,0 3 1,3 2-199,0 1 0,2 2-47,-2 4-1473,2 1 730,0 3-2007,3 1 2113,1 12 0,4-2 877,2 5 0,5 3 0,-1 0 0</inkml:trace>
  <inkml:trace contextRef="#ctx0" brushRef="#br0" timeOffset="1415">945 248 7781,'6'0'0,"0"0"1661,-4 0-1053,5 0 1,-2 0-576,4 0 0,0 0-33,0 0 0,0-1 390,-1-2 1,1-2 137,0-4 141,-4 0-361,3 0 0,-3 4-99,3-1 1,-2 0-53,0-3-293,-4 0 177,2 0-113,-4 1 0,-4 0 72,-2 2 0,-2 2-206,0 4 0,-1 4-16,0 2 382,0-2-157,0 7 1,-1-4-8,1 8 304,-2-4-158,6 5 0,0-2-51,2 4 1,2-2-26,1-1 1,0 1-36,0-4 0,1-1 73,2-2 1,2 0-164,4 0 0,0-1 64,0-3-129,-1 3 51,5-7 0,-3 6 88,2-4-370,-3 0 210,4-3 1,-3-3-49,2 0 1,-2-3 100,-2 3 1,1-4-136,0 2 1,-3-2-72,0 1 236,0-2-123,2 3 328,-3 0-39,3 1-226,-7 4 570,7 0-193,-7 0-58,3 0 1,-3 3 332,2 0 428,-2 4-647,3-2 1,-4 1 194,0 0-181,0-4-471,0 2 166,4-4 158,-3 0-421,3 0 193,0 0 0,-3-3-413,5 0 0,-3-4 258,3 1 1,-1-2-100,1-1 1,2-1 43,-2-1 0,2 1-196,0-2 1,1-1-73,0 2-36,0-5 267,0 6 0,-1-3-121,1 5 446,-4-1-91,7 0 1,-9 4-243,6 2 940,-2 2-362,-3 1 91,4 0 0,-4 4-196,2 2 1,-2 3 672,-4 3 1,1-3-8,2 3-86,-2 2-421,3-4 0,-3 3 227,2-1-1017,-2-2 433,3 3 0,-3-5-649,2 1 1,-2-3 416,1 0 0,2-3-989,-1 3 1,3-3 550,-3 3 0,4-4-146,-1 1 0,-1-2 846,1-1 0,3-4 0,5-1 0</inkml:trace>
  <inkml:trace contextRef="#ctx0" brushRef="#br0" timeOffset="1891">1589 176 10096,'-6'1'437,"0"2"1,1 2-13,-1 4 530,-2 0-569,7-1 1,-6 1 199,4 0 84,-3 4-362,5-3 0,-3 5 100,4-3-385,0 0 142,0 1 0,1-4-143,2 3 0,-1-5 65,3-1 0,1-1-60,3 1 0,3 1 49,0-5 0,-1 1-105,-2-3 1,3 0-65,0 0 3,3-4 40,-1 3 0,1-6-153,0 1 1,-5-2 94,2-1 1,1-3-168,-1 1 1,-2-1 99,-4 3 0,1-1-78,-4-2 1,3 3-21,-3-3 1,0-1-115,-3 1 113,0 1 294,0 2-73,-4 4 365,-1-3 0,-5 7-178,-2-2 0,3 6 541,-3 3 0,2 2-315,1 1 1,0 0 592,1 3 0,0-1 28,2 4 3,-2-5-589,7 7 1,-3-6-28,4 4 1,1-5-152,2 2 1,3-2 60,6-1-669,-2 0 363,6-5 0,-5 3-672,4-4 0,2 1 426,4-1 1,0-2-1362,0 2 1,-1-2-4,3-1-829,1-4 1608,-2 3 1,4-6 128,-3 4 0,3-3 730,0 4 0,5-5 0,0 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2:43.826"/>
    </inkml:context>
    <inkml:brush xml:id="br0">
      <inkml:brushProperty name="width" value="0.04286" units="cm"/>
      <inkml:brushProperty name="height" value="0.04286" units="cm"/>
      <inkml:brushProperty name="color" value="#AB1A01"/>
    </inkml:brush>
  </inkml:definitions>
  <inkml:trace contextRef="#ctx0" brushRef="#br0">142 371 6211,'5'0'316,"-1"0"-46,-4 0 339,0 0-378,4 0 68,-3 0 79,3 0-32,-4 0 60,0 0-52,4 0 1,-3-1 149,2-2 98,-3 2-41,0-7-255,0 3 9,0-4-188,0 0 55,-3 4 1,-2-1 126,-4 3-118,4-4-44,-3 6 1,3-4 22,-4 2 0,-2 2 15,-1-2 1,0 2-61,3 1 1,0 0 81,1 0 0,-1 3-204,0 0 1,3 4 28,0-1-109,0 1 80,1 2 0,-1 0 154,3 0-116,-4 0 33,6 0 0,-3 2-26,4 1 0,0-3 29,0-3 1,0 0-177,0 2 1,1-2 100,2 0 1,2-3-80,4 3 0,0-4 52,3 1-157,-2-2 75,7-1 1,-7-4 103,5-2-357,-4-2 198,5-1 1,-6 3-85,2-3 1,-2 4 112,-1-7 0,-1 7-182,1-4 1,-3 3 7,0-3 0,-3 0 175,3 0 1,-4 0-122,1 0 456,-2 5-202,-1-4 1,0 6-129,0-4 808,0 4-296,0-2 504,0 4 158,0 0-742,0 4 0,0 1 25,0 4 0,1-1 148,2 1-909,2 0 355,-1 0 0,7-3 84,-2 0-869,2 0 611,-2-2 0,3 1-650,3-2 1,-1-2 413,1 2 1,-5 1-168,2-1 1,1 0 184,-1-3 1,-1 0-264,-2 0 1,0-3 39,0 0-100,-4 0 791,3-1 0,-4-1 0,5-3 0</inkml:trace>
  <inkml:trace contextRef="#ctx0" brushRef="#br0" timeOffset="737">415 309 7821,'-3'-5'1201,"2"1"-93,-3 4-658,4 4 1,-3-2 335,0 4 0,0 0-324,3 2 1,0 1 204,0 0 0,0 0-248,0 0 0,0 0 150,0-1-255,0 1-244,0 0 53,0-4 190,4 3-590,-3-7 252,3 3-456,-4-4 447,4 0 0,-3 0-476,5 0 1,-3-4 200,3-2 0,-1-2-246,1-1 1,1 0 205,-4 1 0,3-1 18,-3 0 0,1-1-125,-2-2 347,-1 6-83,3-5 0,-1 6 160,0-4 0,0 3-67,-3 0 0,1 4 521,2-1-341,-2 2 0,4 1 426,-2 0 0,-2 1-168,2 2 0,1 2 3,-1 4 1,3 0-10,-3 0 190,3-1-198,-1 1 1,4 0 42,0 0-367,0 0 79,3-4 0,1 2-132,2-1 1,2-2 63,-3-1 0,3-2-146,1-1 0,-1 0 47,1 0 1,-1 0-32,1 0 0,1-3-22,1 0-36,-5-4 53,6 3 0,-9-5-81,3 0 1,-2 0 42,-4 0 0,-1 1-353,1 3 355,0-7 0,-4 6 57,-2-6 1,-2 2-107,-1 2 267,0-1-60,0 0 0,-1 1-162,-2 2 306,-2-2-220,0 3 0,-3 1 348,2 1 1,-1 2-123,-2 1 0,0 1 212,0 2 0,0-1-140,0 3 1,2 4 84,1 3 0,-2 1 78,2-2-172,2-1-98,0 7 0,4-6 147,0 3-291,0-3 171,0 2 0,1-1-221,2-1 0,-1-2 53,4-3 0,1-1-44,5 1 1,-3-2 19,3-4 1,-1 0-143,1 0 1,-3-1-112,3-2 74,-2-2 88,-1-4 1,3 0 94,-1 1 0,-2-4-12,-3 0 0,0-4-53,3 2 1,-4-3 36,-2-1 0,-2 1 90,-1-1 1,0 0-81,0 1 0,0-4 18,0 1 0,-4-2-19,-2 2 234,-2 1-200,-1-3 1,0 5-21,1-1 293,-1 4-150,4 2 0,-3 3-237,2 0 151,-2 4-1427,-1 1 1048,5 4 0,0 4-1887,4 2 2261,0 2 0,4 5 0,0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2:35.635"/>
    </inkml:context>
    <inkml:brush xml:id="br0">
      <inkml:brushProperty name="width" value="0.04286" units="cm"/>
      <inkml:brushProperty name="height" value="0.04286" units="cm"/>
      <inkml:brushProperty name="color" value="#AB1A01"/>
    </inkml:brush>
  </inkml:definitions>
  <inkml:trace contextRef="#ctx0" brushRef="#br0">36 35 7842,'-9'-3'1182,"1"-2"-258,3 0-532,-3 1 1,7 3 55,-2-2-179,2 2 48,1-3-532,0 4-2479,0 0 2694,4 0 0,1-4 0,4-1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3:17.350"/>
    </inkml:context>
    <inkml:brush xml:id="br0">
      <inkml:brushProperty name="width" value="0.04286" units="cm"/>
      <inkml:brushProperty name="height" value="0.04286" units="cm"/>
      <inkml:brushProperty name="color" value="#AB1A01"/>
    </inkml:brush>
  </inkml:definitions>
  <inkml:trace contextRef="#ctx0" brushRef="#br0">18 44 8446,'-4'-8'259,"2"-1"66,-4 0 0,4 3 1683,-1 0-1012,3 4-431,0-2-991,0 4-2830,0 0 3256,0 4 0,3 1 0,2 4 0</inkml:trace>
  <inkml:trace contextRef="#ctx0" brushRef="#br0" timeOffset="1256">3070 830 8382,'0'-8'0,"0"-2"112,0-2 1,0 5 278,0-2 0,-1 2 269,-2-1 0,1-1-183,-4 0 0,3 1-50,-3 2 1,1-2-31,-1 3 312,-2 1-344,7 0 0,-6 1-56,1 0 0,1 0-89,-1 3 1,0 4-249,-3 2 1,0 4 149,1 2 1,-1 4 290,0-1 1,0 5-109,0 4 1,2 1 54,1 2 1,1-1-10,2 1-494,2-1 170,-3 1 0,5-2 264,2-2-807,-2 3 436,11-7 1,-6 1-159,9-5 0,-3-2 96,3-5 0,-1-3-170,4-2 0,3-2 16,-1-1 0,1-4-123,-4-2 0,1-1-139,0-2 16,-1 0 261,1-4 0,0 2-147,-1-3-39,-3 3 309,-1-6 0,-5 8 197,1-3 1,0 2-192,0 1 0,-3 1 235,0 2-76,-4 3 479,2 3-375,-4 0 0,0 4 65,0 5 1159,0 4-876,0 5 1,0 0 64,0 3 247,0 1-427,0 5 1,0-2-433,3-1 1,-1 0 143,4-3 0,-4 2-147,1-2 0,1-3 82,-1-4 0,3-3-708,-3 1 0,1-2 64,-1-2-1357,-2-3 1251,3 3 1,-3-7-200,2 2-568,-2-2 935,2-1 1,-4 0 590,-1 0 0,-3-4 0,-4-1 0</inkml:trace>
  <inkml:trace contextRef="#ctx0" brushRef="#br0" timeOffset="2532">3078 1085 8303,'-5'-8'0,"-1"2"0,3 0 1207,-3 3-675,4-4-222,-2 6-123,8-7 1,-2 7-17,4-2-415,0-2 277,6 4 1,2-7 538,4 2 1,3 0-211,3 0 1,1-2-228,2 2 1,1 2 23,-1 1 1,1-1-141,-4 1 0,-3 0 241,0 3-458,-7 0 190,3 0 1,-7 1 244,2 2-509,-3-2 157,0 7 0,-4-3 130,-2 4 1,-2 0-16,-1-1 1,0 1 383,0 0 1,-1 1-98,-2 2 1,-2-3 49,-4 3 1,4-1-58,-1 1 0,1-2-98,-1 5 0,-1-4 235,4 1-602,0-2 155,3-2 0,0 1-50,0 0 1,4-3 48,2 0 1,2-4-86,1 1 0,-1-2-115,1-1-117,4 0 197,-3 0 1,6-1-12,-1-2-159,-2 2 270,0-7 1,-2 3-77,1-4-180,0 4 107,-3-3 1,-1 4-111,-3-5 0,2 0 99,-4 0 0,0 0 38,-3 0 1,-1 1-10,-2-1 0,-2 0 59,-3 0 1,-1 0-16,0 1 0,0 2-18,0 0 0,-1 0-68,-1-3 679,1 0-311,-3 4 1,1-3 241,1 3 0,-1 1-14,3 1 299,0-2-156,0 4-635,5-3 346,0 4-643,4-4 297,4 3 1,0-3 54,5 4 93,4 0-48,1 0 1,2 0-190,-1 0 0,2 0 74,-3 0 1,-1 0-230,-1 0 276,6 0 1,-5 0 257,5 0-232,0 4 281,-9 1-247,0 0 0,-5 3 46,-4-2 1,3-2 127,0 2 1,0 0 257,-3 3 0,-4 1-116,-2 2 0,-2-3 58,-1 3 0,4 1 106,-1-1-499,4-1 166,-6-2 0,7 3 132,-2 0-300,2 0 80,1-4 0,4 1 186,2 0-434,-2 0 158,7 0 0,-5-3-45,6-1 1,1-3 85,-1 1 0,0-2-196,0-1 0,1 0 58,2 0 1,0-3-43,-3 0 0,3-3 20,-4 0-81,1-2 90,1-1 1,-6 1 31,2 2-70,-2-2 129,-3 4 0,3-5-79,-4 0 1,0 0 45,-3 0 0,-1 1 111,-2 3 0,1-3-165,-4 2 282,1-2-76,-8-1 1,2 3-158,-4 0 521,5 1-251,-7 0 0,3-2-66,-4 4 498,1-4-377,-1 6 0,4-6 48,-1 4 1,1-1-81,-1 1 1,0 2-41,3-2 89,0 2-502,3 1 146,4 0 189,2 0-739,3 0 466,0 0 0,4 0-98,5 0 118,4 0 136,5 0 1,0 0-137,3 0 1,-2 0 93,5 0 1,-3 0-25,2 0 1,-3 0-49,0 0 276,3 0-68,-5 0 1,8-3-150,-3 1 528,-1-1-252,3 3 0,-2-1-58,3-2 195,-3 2-135,-1-3 1,-3 4-77,-1 0 1,-3 0 62,-6 0-100,0 0 141,0 0-198,-4 0-53,-1 0 1,-12 1 84,-4 2-329,0 2 147,-4 3 0,6 1-4,-2 0 0,-1 0 129,2 0 1,-1 2-47,3 1 1,0 1-79,0-1 268,5-2-157,0 2 1,1-3-47,0 0 80,0 4-25,3-4 1,3 1 2,0-4 300,4 0-287,-3-1 0,2-1 440,0-4-338,0 0 0,3 0 216,0 0 1,-1-4-3,-3-2 1,3-3-133,-2-3 0,-1 2 98,1-5 117,-4 0-116,2-2 1,-4-1 48,0 0 53,0 1-87,0-1 0,0-1 70,0-1 79,0 1-257,0-2 1,-1 0-155,-2 1 1,2-1-108,-2 3 1,-1 1-106,1-1 0,-1 3 162,1 1-1675,2 3 520,-3-2-333,4 4 1,4 3 635,2 1 0,-1 3-1270,1-1 2154,0 2 0,10 5 0,3 0 0</inkml:trace>
  <inkml:trace contextRef="#ctx0" brushRef="#br0" timeOffset="3068">4957 926 8241,'-9'-8'0,"0"-1"0,1 1 947,-1 2 0,3 2-302,0 4 1,0 0-264,-3 0 1,-2 1-7,-1 2 328,0-2-331,-1 7 1,0-2 147,-5 6 466,0-3-569,5 8 1,-3-6-10,4 3 1,1 0-144,5 1 1,0-1-237,3-3 1,0 0 198,3 4-1132,4-4 711,1 1 0,4-3 112,3 0-1589,2-4 1122,0 3 0,2-6-37,-1 4-1210,2-4 1115,0 1 1,1-3-378,-1 0 0,0-3 450,-2 1 1,1-5 206,-1 1 1,-2 0 398,-1-3 0,-3 2 0,4-5 0,1 3 0</inkml:trace>
  <inkml:trace contextRef="#ctx0" brushRef="#br0" timeOffset="3661">5028 1032 8241,'4'-13'0,"-1"1"-67,-2 2 136,-1 1 0,0 0 228,0 1 782,-4 3-652,4-3 1,-8 7 134,2-2 1,-2 2-139,-1 1 1,0 1 275,0 2 1,-2 2 22,-1 4 32,0-1-363,7 5 1,-3-3 141,3 2-236,1 1-110,0 1 0,4 0 189,0-2-437,0 1 108,4-3 1,0 3-366,1-4 0,6-1 313,-2 1 1,2-3-225,-2 0 1,-1-4 36,1 1-481,4 2 200,-7-4 52,10 3 53,-11-4 0,7-1 0,-5-2-361,-1-3 374,-4 2 117,2-4 1,-4 3 72,0-4 0,0 1-68,0-1 1,-1-3 89,-2 0 0,1 0-157,-4 0 193,4 2-59,-6-7 1,4 7-64,-1-5 386,-3 4-147,7-2 0,-3 5 228,4-1-167,0 0 215,0 0-195,0 4 0,0 2 96,0 6 1,4 0 193,2 6 502,1-2-529,-2 6 0,3-4 90,-2 3 217,2-2-303,1 3 0,0-2 306,-1 1-210,1 0-243,0-3 1,0-1-161,0-3 1,-1 2 91,1-4 1,-3 0-252,0-3 0,-3 0 67,3 0 0,-3 0-14,3 0 0,-3 0 25,2 0-446,1-4 313,3-1 1,-3-1-458,0 1 1,-1-1 244,1-3 1,2 0-83,-3 0 1,0-3 80,1 1 0,-3-1 261,3 3 1,-4-3-244,1 1 285,2-1 1,-3 3-268,4 0 1328,-4 4-389,2 1 42,-1 4-30,2 4-344,4-3 1,0 8 255,0 0 1,0 1-119,-1 4 1,4-3-414,0 1 0,4 1 51,-2-2-1329,3 1 919,1-3 0,-4 0 55,1 0-549,0-4 508,-2 2 1,3-5-180,-4 4-1338,0-4 1136,-4 2 1,1-4-1134,0 0 1866,0 0 0,0-4 0,0-1 0</inkml:trace>
  <inkml:trace contextRef="#ctx0" brushRef="#br0" timeOffset="3923">5513 646 8241,'0'-4'0,"0"4"1753,4 4-1096,0 9 1,2 1 4,0 3 1,0 4-216,3-1 1,-3 5 371,0-2 1,-3 3-269,3 0 0,-2 0 149,2-3 0,3 2 128,0-5-1011,0 5 224,3-6 0,0 1 16,0-5 1,0 1-195,-3-5 1,-4 1-920,1-3 1,-4 0 17,1 0-2268,2-5 1662,-4 4 55,3-7 1002,-4 3 0,-4-4 587,-2 0 0,-2-8 0,0-1 0</inkml:trace>
  <inkml:trace contextRef="#ctx0" brushRef="#br0" timeOffset="4354">5451 918 8241,'-8'-9'82,"2"0"1,1 3-83,2 0 940,2 4-541,-3-2 0,8 4-458,2 0 1,2 1-52,1 2 481,4-2-283,-4 7 0,8-6 89,-2 4 874,1-4-645,2 6 0,0-6 211,-1 4-330,5-1-74,-3 0 0,2 2-56,-3-4 1,-1 0 95,1-3 1,0 0 62,-1 0 0,4 0-66,-1 0 1,-2-4-174,-3-2 0,-3 1 222,2-1-672,-3 1 326,2 0 0,-7-3 52,0 2-421,-4 2 339,1-4 1,0 6-280,0-4 1,-1 1 159,-5 0 0,1-2-46,-4 4 1,4-3 83,-4 3 0,-6 0-71,-3 3 1,1 0 41,5 0 209,-4 0-106,3 4 1,-3 1-90,5 4 575,3-1-283,-3 1 1,6 3 513,-4 0 0,4 3-330,-1-4 0,2 4 217,1-3 1,4 2-148,2-2 0,2 3-60,1-3 1,0-1 324,3-2-791,-2 0 196,7 0 0,-4-3 242,5 0-732,0-4 382,-5 5 0,4-6-850,-2 2 0,-3-2 499,0-1 0,-2 0-1040,-1 0 0,0 0 616,-1 0 1,-2 0-856,0 0 1695,-4 0 0,6-4 0,-3 0 0</inkml:trace>
  <inkml:trace contextRef="#ctx0" brushRef="#br0" timeOffset="4547">5980 918 10998,'10'4'524,"2"1"0,-3 3-501,3 1 0,-1-1 72,1-2 0,-2 2 298,1-3 1,2 0-218,-1 1 1,1-3-152,-2 3 1,-1-1 260,2 1-1848,2-2 916,-9 0 0,7-3-2030,-6 2 2676,2-2 0,1-1 0,0 0 0</inkml:trace>
  <inkml:trace contextRef="#ctx0" brushRef="#br0" timeOffset="4766">6201 891 8154,'-10'0'1400,"-2"0"1,2 1-237,-2 2-546,3 6-318,0 1 0,0 6 76,0-1 0,0 1-119,1-2 0,-1-1 223,0-4 0,3 0-164,0 0 1,3-1-433,-3 1 0,4 0 62,-1 0-1680,2 0 861,1-4-547,0 2-557,0-2 1977,4 0 0,1-1 0,4-4 0</inkml:trace>
  <inkml:trace contextRef="#ctx0" brushRef="#br0" timeOffset="4978">6201 909 8133,'8'-17'699,"1"2"0,4 7-140,2 5 622,1-2-708,6 4 1,-3-3 239,5 4-1203,0-4 374,2 3 1,-3-6 310,1 4 1,-3-3-64,2 3 1,-3-1 60,0 1 1,2 2-58,-2-1 0,1 1-854,-3 1 0,-4 0 157,1 0-1388,-4 0 588,-2 0 596,-2 0 765,-6 0 0,7-4 0,-3-1 0</inkml:trace>
  <inkml:trace contextRef="#ctx0" brushRef="#br0" timeOffset="5223">6456 664 8268,'-5'5'1642,"2"4"1,3 3-865,0 6 7,0 0-396,0-1 1,2 4 186,1-1 572,4 5-679,-6-3 0,4 1 632,-2-2 1,-1 0-461,4 0 1,-3-1-196,3-2 0,-1-1-142,1-3 0,-2 2-356,-1-4 0,-2 2 28,2-2-1332,2 0 704,-4-3 667,3 0-2755,-4-1 1797,0 1 1,0-3-145,0 0-1841,0 0 2928,0-1 0,0 3 0,0-4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2:23.651"/>
    </inkml:context>
    <inkml:brush xml:id="br0">
      <inkml:brushProperty name="width" value="0.04286" units="cm"/>
      <inkml:brushProperty name="height" value="0.04286" units="cm"/>
      <inkml:brushProperty name="color" value="#AB1A01"/>
    </inkml:brush>
  </inkml:definitions>
  <inkml:trace contextRef="#ctx0" brushRef="#br0">36 207 7792,'-5'-6'-22,"2"0"1,1 3 45,0-3 0,1 3 141,-2-3 1,-1 3 194,1-3-154,0 0 128,3 2-25,0-4 95,-4 7 1,3-4 256,-2 2 162,2 2-481,1-3 0,0 8-114,0 2 0,0 7 81,0 4 306,0 1-295,0 7 1,0-2-2,0 3 1,3 4 34,0-1 0,3 0 103,-3-2 0,4-1-96,-2 1 1,2-1-331,-1 1 1,2-5 128,-2-1 1,2-3-162,1-4 0,-1-1 46,1-4-243,0 0 172,0-5 0,-3 0 42,0-4-161,-4 0 61,5 0 1,-3-1-145,2-2 0,2-2 98,-2-7 0,1-2-305,-1-3 0,1-1 179,-1 0 0,-2 0-241,-1-3 0,-2 1-23,-1-3 103,4 3 136,-3-1 1,3 1 48,-4 3 0,0-2 35,0 7 468,0 0-270,0 4 137,0 3 0,3 6-92,0 7 1,3 5 641,-3 5 1,4 0-71,-2 3 372,3-2-591,1 6 0,1-5 101,2 3 24,-3 1-251,8-2 0,-6 0-125,4-4 0,-4-1 58,4 1 0,-1-3-304,0-3 1,0 0 141,-2-6 1,-2-2-284,2-1 1,-6-2 69,0-1-10,-4 0 80,6-4 1,-6-2-7,4-6 0,-4-2 97,1-3 0,-2-1-102,-1 1 0,0-4 111,0 0 0,-1-3-147,-2 0 1,-2-1 24,-4-2-204,0 5 178,0-8 1,1 7-14,-1-6-364,0 1 294,0 6 1,3 0-308,0 4 0,2 4 166,-2-1 0,-1 7-1040,4-1 571,0 6 120,3-1 1,0 5 252,0 2 0,3 2 467,0 4 0,4 0 0,-2 0 0</inkml:trace>
  <inkml:trace contextRef="#ctx0" brushRef="#br0" timeOffset="237">495 311 7819,'0'9'0,"0"0"1485,0 0 1,1 4-691,2 1 0,-1 3-213,4 1 0,-1-2 153,0-1 400,3 2-689,-7-4 0,6 4 214,-4-2 780,4 1-873,-6-6 0,4 6-527,-2-4 1,-1-1 20,4-2 1,-4 0-777,4 0 1,-3-1 488,3-3 1,-4 0-2611,1-2 522,2-2 1231,0 3 1,4-4 364,0 0 718,-5-4 0,4-1 0,-3-3 0</inkml:trace>
  <inkml:trace contextRef="#ctx0" brushRef="#br0" timeOffset="538">829 433 7803,'-1'-8'847,"-2"2"1,2-2 244,-2 2-722,-2-1 1,0-1-69,-3 2 1,-1-1 123,0 4 1,-1 0 360,-2 3 0,3 1-298,-3 2 1,-1 5-55,1 4 0,1 0-174,2 0 0,3 2-162,0 3 0,4 0 238,-1-2-453,2 2 150,1-4 1,4 4-49,2-2 1,2-3 168,1-3 0,-1 0-679,1 0 0,3-1 253,0-3 0,3-1-669,0-4 0,-1 0 401,0 0 0,-2-1-575,3-2 0,-4-1 505,0-5 0,-1-3-400,-1 0 1,-1-3 93,-2 0 915,-2-2 0,0-4 0,1-2 0</inkml:trace>
  <inkml:trace contextRef="#ctx0" brushRef="#br0" timeOffset="791">830 124 7788,'-9'0'0,"0"0"0,3 4 1580,1 2 1,3 5-734,-1 1 1,2 3-368,1 0 0,3 4-216,0 2 1,2 4 364,-2-2 0,1 0 70,-1 0-23,-2-3-346,7 5 0,-3-6 96,4 1-440,-4 3 194,3-8 0,-4 5-356,5-5 1,-3 1 190,0-2 0,-1-1-775,1-4 0,1 0 379,-4 0 0,2-4-2445,-2 1 1401,4-4-126,-6 2 401,7-4 505,-7 0-404,7-4 617,-7 3 1,4-7 431,-2 3 0,-2-7 0,3-2 0</inkml:trace>
  <inkml:trace contextRef="#ctx0" brushRef="#br0" timeOffset="1062">962 497 7780,'6'-5'0,"0"2"557,-4-2-271,2 4 0,-1-4 109,0 2 131,4-2-227,-6 0 1,6-5 29,-1 5 0,-1-5-125,1 4 1,-1-5 139,1-1 0,-2 1-102,-4 2 1,0 3 10,0 0 0,0 0 105,0-3-537,0 0 199,0 5 191,0-4-156,-4 7 27,-1-3 1,-1 4 42,0 0 1,-1 1-11,-4 2 0,4 5 274,-2 3 0,2 5-112,-2-1 1,4 1 503,2 2 0,2-3 52,1-1-134,0 1-360,0-1 0,4 2-140,2-5 5,2 1-25,1-3 0,1-1-609,1-2 1,3 0 354,4-3 0,-1 0-476,1-3 1,1 0 231,1 0 1,3-1-1636,3-2 0,1-1 97,-1-5 1857,1 0 0,3-4 0,1-1 0</inkml:trace>
  <inkml:trace contextRef="#ctx0" brushRef="#br0" timeOffset="1980">1764 329 7740,'0'9'1656,"-4"0"-1484,3-1 1,-3 4 1723,4 0-1253,0 0 0,0-3-108,0-1 1,3 1-181,0 0 0,1 0 492,-1 0-294,-2-4-169,3-2 150,-4 1-211,0-3-162,0 3 1,0-5 189,0-2-696,0 2 324,0-6 1,0 2-485,0-4 1,0 0 307,0 0 1,0-1-321,0-1 0,0 0 194,0-4 0,0 3-229,0-2 0,0 2 141,0-3 1,3 4 36,0 0 0,3 1-57,0 1 474,2 0-194,1 4 1,3 0 176,-1 3 1,1 1-106,-3-2 1,3 2 309,0 1 1,2 0-137,-2 0 0,3 0 174,-4 0 1,4 0-39,-3 0 37,4 4-136,-7-3 1,4 2 75,-4-3-158,0 0-13,0 0 0,-3 0-139,-1 0 220,-3 0 103,2 0-191,-4 0 1,-1 0 100,-2 0 1,-2 0-52,-3 0-176,-1 4 132,0-3 1,-3 8 50,0 0 201,1 0-119,-2 4 0,3-2 219,-2 1 0,6 4-71,0-2 0,4 0-109,-1 1 1,2-3 14,1 2-289,0-3 105,0 6 0,1-7 230,2 1-502,-2-1 184,7-5 0,-4 2-87,5-4 0,0 0 32,0-3 1,0 0-294,0 0 0,-1-1 166,1-2 0,0 0-312,0-6 1,-1 2 90,-2-5 0,1 3-73,-1 0 0,-2-3-39,-1 0 427,2-3-14,-4 5 1,3-4 78,-4 2 0,0 3-77,0-3 0,0 2 110,0 1 1,0 3-277,0 0 1317,0 4-764,0-1 0,0 6 484,0 3 1,0 3-55,0 3 472,0 2-674,0-1 0,3 4 165,0-2-561,4 1 80,-2-2 1,3 3-127,1-3 0,0-1 76,0-1 0,0 1-751,-1-2 0,4 0 362,0-5 1,0 2-990,-3-2 0,-1-2 44,1-1-602,0-2 1162,0-1 0,-3-4-60,0-2 734,-4-2 0,5-1 0,-2 0 0</inkml:trace>
  <inkml:trace contextRef="#ctx0" brushRef="#br0" timeOffset="3120">2215 329 7740,'0'-9'1614,"0"4"1,0 5-1020,0 6 1,0 2-64,0 1 0,0 4 115,0 1 525,0-1-734,0 4 0,0-4 208,0 5 312,0 0-558,0-1 0,1-2-23,2 0 0,-2-5-177,1 2 1,2-2-353,-1-1 0,1-1 214,-1-2-246,-2 1-269,3-6-128,0 3 1,-3-5 81,2-2-460,2-1 516,-4-5 0,6-3-290,-4 0 1,3-4 295,-4 2 1,1 0 53,-3-1 1,3 1 169,0-4 0,0 0-75,-3 1 0,1-1 117,2 0 1,-2 1-1,2-1 1,1 4-131,-1 3 449,0 5-238,1-2-123,-3 7 1040,3-3-572,0 4 0,-3 4 839,2 2 0,-3 6-513,0 2 1,3 0 37,0 1 0,0-1 41,-3 4-293,4-4-217,-3 2 0,6-3 151,-4 2-398,4-2 161,-6-1 0,7-2-450,-2 2 1,-2-3 288,2-3 0,0 1-1580,3-5 1196,0 5 0,3-6-395,-1 2 0,1-2 239,-3-1 0,0-4 138,0-2 1,-1-1 197,1-2 1,0 0 34,0 0 1,2 0 235,-3 0 0,3-2-114,-5-1 0,-1-3 294,1 4 0,-4-4-163,1 3 1,-2-3 393,-1 4 1,0-2-66,0 1 481,0 2-499,-4 1 0,2 3 367,-4 3-211,0 0 1,-3 3 235,1 0 0,-1 4-256,0 2 1,0 2 61,0 4 1,1 2-163,3 3 1,-2 1-32,4 0 1,0 0-79,3 3 0,0-5-195,0 1 1,1-1 12,2 2 1,-1-5 17,4-1 0,-1-2-403,4-1 1,-3-1 178,0-3 1,0 2-324,3-4 0,0 0 199,-1-3 0,-2-4-141,0-2 1,0-1-44,3-2 1,-4 0 218,3-4 0,-5 0-110,3-1 356,2-3-66,-7 3 0,4-3 8,-2-1 0,-2 1-60,2 3 1,-2-3 142,-1 2 1,0 3-12,0 0 169,0 6-70,0-2 278,0 11-270,0-2 0,0 12 52,0 1 738,0 7-591,0 2 0,0 4 42,0 2 0,0 0 196,0 3-189,0 1 556,0 2-371,4 0-182,-3 0-1,7 1-110,-7-1-91,6 0 0,-5-1-321,4-1 132,-4-3 1,2-3 191,-4-1-428,0-3 224,0-2 0,0-6-389,0 0 212,-4-5 156,-1-1 1,-3-2-161,-1-4 1,-3 0 7,0-3 0,-1-5-475,2-4 0,1-1 38,-2-4 55,2-1 319,5-3 1,-1-2-226,3-1 46,0-3 201,3 5 1,0-6-67,0 1 1,4 2 68,1-2 0,4 4 149,3 0 1,-2 1-62,2 2 1,1 2 257,2 0 1,1 1-159,-2 0 582,3-3-400,-3 7 1,1-5 17,-1 3 176,-3-4-211,6 3 0,-8-5 61,3 0 1,-3 4-113,-3-1 0,1 1-39,-4-1 0,3 0 23,-3 3 0,-1 0-192,-2 3 166,0 1 104,0-1 0,-3 4-25,-3 2 316,2 2-232,-4 1 1,3 4 474,-4 2 0,0 2-286,1 0 0,2 4 409,0 0 1,4 3-303,-1-4 0,2 4-29,1-3 0,4 3-4,2-4-385,2 1 22,0-3 0,4-1 268,0-2-1279,4 1 729,-3-6 0,5 3 217,0-4-3001,3 0 1901,2-4 1,3 2 1089,1-3 0,7-5 0,2-4 0</inkml:trace>
  <inkml:trace contextRef="#ctx0" brushRef="#br0" timeOffset="4020">3502 400 7703,'-5'0'0,"-2"0"376,1 0 0,1 0 1228,-1 0-1228,4 0 1,-3 0 615,2 0-628,-2 3 0,-3 3 189,2 6 0,0-1 18,3 4 328,-4-1-520,6 0 0,-3 2 204,4-5-254,0 5 97,0-6-375,4 3 0,1-7 63,4-1 1,-1-3-214,1 1 0,0-3 131,0-3 0,2-2-219,-3-7 1,3 1 12,-5-4-905,2 5 714,1-7 0,-4 6-33,-2-4 69,-2 1 0,-1-3 1,0 1-50,0 2 1,-1 0 146,-2-1 1,-2-1 116,-4 1 0,0 2-70,0 1 0,1 3 291,3 0-39,-7 0 501,6 4-273,-3 1-99,1 4 16,7 0 0,-3 4 0,4 2 40,0 2 0,4 0-60,2-3 0,3 2 130,3-4 1,1 3-34,5-3 1,1 0-247,1-3 0,0-4 91,3-2-544,1-2 323,-2 0 1,3-2 12,-4-2-245,3-2 199,-5 1 1,2-4-84,-3 2 1,-4 1 32,-3 0 1,1 0-170,-3-1 0,2-1 46,-5 1 1,-2 1 105,-2 0 1,-1 0-22,-1-1-108,0 2 195,-3 1 1,-2 2-127,-4-2 252,0 2 1,-3 5 0,0 2 181,2 3 0,-1 0-119,-1 0 0,2 4 130,-1 5 0,1 1-74,1 5 0,0 3 448,0 6 1,1 2-23,3 4 778,1 5-808,0 1 0,3 6 137,-2-3 193,2 3-499,1-2 1,0 1 2,0 0 1,3-6-159,0 0 0,4-3-176,-2 0 0,3-2 94,1-7 1,0 2-743,0-5 1,0-2 258,-1-3-2067,-3-4 569,3 1 1018,-7-3-2071,3-4 1596,-4-1 0,-1-5 787,-2-2 0,-2-5 536,-4-4 0,-3-7 0,-2 0 0</inkml:trace>
  <inkml:trace contextRef="#ctx0" brushRef="#br0" timeOffset="4170">3582 488 7694,'0'-9'0,"0"3"1623,0 0 1,1 4-739,2-1 0,4 2-459,5 1 1,5-3 56,0 0-616,1-3 181,8 5 1,-6-4-404,7 2 0,-3-1 296,6-2 1,1-2-947,1 2 0,3-2 604,0 0 0,4-1-1901,2 0 2302,2 0 0,5 0 0,1 0 0</inkml:trace>
  <inkml:trace contextRef="#ctx0" brushRef="#br0" timeOffset="4789">4446 46 7653,'5'0'1011,"0"0"-620,-2 0 1,-1 1-140,4 2 1,-4 3-59,4 5 0,0 3 304,3 4 0,-1 3 168,-2 3 205,2 5-514,-3-1 1,3 6 187,1-2 114,0-1-358,0-1 1,-1-4 31,-2 1 0,1-4-127,-1 1 1,2-4-86,1 0 0,0-2 73,0-4 0,-1-1-157,1-4 53,0 0-433,0 0 293,0-4 1,-3-1-8,-1-4-635,1-4 472,-1-1 0,3-5-5,-2-2 0,-1 1-82,1-3 0,-3-1-205,2-3 1,-3 1 167,1-1 1,-2 0-27,-1 1 1,0 2 197,0 0 0,0 5 195,0-2 1,0 5-228,0 1 771,0 4-283,0-2-134,0 4 920,0 4-715,4 5 1,-3 5 201,2 3 1,1-2-192,-1 0 0,3-1 196,-3 4 1,4-3-201,-1-1 0,1-3-249,2 1 0,1-2 103,2-1-704,-2-1 405,2-3 0,-3 2-830,0-4 1,0 0 490,0-3 1,-3 0-1321,-1 0 1169,1 0 0,-1-4-718,-2-2 1,1-2 654,-1 0 1,0-2-899,-3-2 1534,-4 2 0,-5-6 0,-5 2 0</inkml:trace>
  <inkml:trace contextRef="#ctx0" brushRef="#br0" timeOffset="4993">4718 257 9445,'9'-4'1962,"0"1"-1442,4 2-228,0 1 0,3 0 119,2 0 0,-2 0-112,8 0 1,-3 0 22,2 0 1,-2 0-95,2 0 1,0 0-162,0 0 0,0-3 188,-3 0-1201,-5 0 696,6 3 0,-9-3 204,3 0-1985,-2 0 528,-4-1-1120,-1 3 1974,-3-7 1,-2 4 648,-6-2 0,-2-5 0,-3 1 0</inkml:trace>
  <inkml:trace contextRef="#ctx0" brushRef="#br0" timeOffset="5237">4869 1 7674,'-3'9'0,"0"-1"1579,0 1-1001,3 4 1,4 1 164,2 3 1,2 5-295,1 1 1,0 3 449,0 0 1,-1 1-410,1-1 1,-3 1 311,0-1 1,0-2-334,3-1 1,-3-3-147,-1 0 0,0-1-8,1-1-936,2-5 511,-3 4 1,1-7-751,0 2 0,-4-3 573,1 0 0,-2-3-2865,-1 0 1233,4-4-332,-4 2 1122,4-4 1129,-4-4 0,4-5 0,1-5 0</inkml:trace>
  <inkml:trace contextRef="#ctx0" brushRef="#br0" timeOffset="6075">5037 417 7674,'5'0'473,"3"0"311,-3 0 1,3-1 32,1-2-453,4 2-133,-3-7 0,6 4-140,-1-5 1,-2 1 76,-1 2 0,-2-2 65,2 2 1,-2-2-28,2 0 1,-3-1-322,0 0 1,-3 1 158,0 2-438,-4-2 1,2 4 109,-4-5-164,0 4 283,0 1 0,-4 4 8,-2 0 1,-2 0 44,-1 0 1,-2 1 81,-1 2 0,0 2-80,3 4 0,1-1 351,-1 1 0,1 1-42,2 2 388,2-2-362,4 2 1,0 0 117,0 0 145,0 0-280,4 0 1,1-2 79,4 2 0,2-2-80,1-2 0,4-2-121,-1 0 0,0-1 70,0 1 0,1 1-142,-5-4 1,5 3 5,-1-3-117,-2 0 40,-1-3-51,1 4 54,1-4 15,-4 4 116,1-4-156,-10 0 31,7-4 1,-7 3-225,2-5 216,-2 0 0,-4-3-165,0 0 1,-4-3-13,1 1 1,0-1-30,0 3 0,-2 0 55,2 0 97,2 1 28,-4-1 0,7 0-13,-2 0 0,2 3-31,1 0 1,1 1 82,2 0 0,2 0-70,4 2 0,1 1 179,1-4 0,2 4 6,2-1 0,1-1 14,-5 1 1,5-3-133,-1 3 175,1 0-66,2-1 1,0 2 52,-1-3 0,-2 3-62,0-1 0,-4-1 56,4 1-38,-4 0-60,2 3 1,-7 0 33,-1 0 95,-3 0-113,2 0 1,-8 1 24,-1 2 198,-3-2-219,-1 7 1,-4-4 141,-2 1 0,2 4-76,-2 0 1,4 0 247,-1 3 1,3 0-63,0 0 0,3 3-111,0-3 0,4 2 43,-1-2-221,2 0 60,1-3 0,0-1 169,0 1-455,0 0 191,4-4 0,-2 0 168,4-2-410,0-2 213,-1 3 1,3-4-245,-3 0 0,3-1 112,1-2 1,0-2-11,0-4 1,-3 3 31,0 0 1,-2 0-209,2-2 0,1-1-36,-4 0 355,0 0-162,-3 0 286,4-3 1,-3 2-56,2-2 678,-2 6-310,-1 2-83,0 4 0,0 4-69,0 2 0,3 3 707,0 3 0,1-2 32,-1 5-448,2-4-234,3 6 1,1-8-397,0 3 0,3-2 131,-1-1 1,1-1-761,-3-3 1,0 2 146,0-4-874,3 0 1,-2-3 419,2 0 1,-5 0 275,-1 0 1,-3-4 234,3-2 546,-4-1 0,5-6 0,-2-1 0</inkml:trace>
  <inkml:trace contextRef="#ctx0" brushRef="#br0" timeOffset="6323">5715 1 7674,'-5'4'1406,"2"1"1,2 3-645,1 1 0,1 4-377,2 2 1,2 1-113,4 2 0,-3 3 40,0 3 0,-4 1 493,4 2 0,-3 2-312,3 1 0,-3-1 9,3-2 0,-1-4-155,1 1 1,2-5-691,-2 2 1,0-3 204,0 0-1255,-2-4 627,0 2 498,-3-6-979,3 3 217,-4-4-2088,0-4 2783,0-1 0,-4-12 0,-1-2 0</inkml:trace>
  <inkml:trace contextRef="#ctx0" brushRef="#br0" timeOffset="6709">5654 292 7674,'-5'-4'2161,"2"3"-1522,6-2 0,5-1-622,4 1 1,4-3 5,-2 3-178,-1 0 194,4 3 0,-5-1 274,3-2 1,1 2-22,-4-2 0,2 2 24,-2 1 1,3 3-90,-3 0 0,3 4-255,0-1 1,-1-1-48,0 1 246,-3 0-38,2 6 1,-1-2 144,-1 2 56,1 2-191,-3-4 1,1 2-5,1-3 0,-4 3-18,2 0 1,-2-1 95,2-2 0,0-3-39,-1 0 0,-2-3-69,0 3 0,-3-4 199,3 1-209,-4-2 21,2-1 1,-3 0 117,2 0-412,-2-4 170,3-1 0,-4-4-337,0 0 0,0-1 203,0-1 1,0 0-1,0-4 0,-3 3 28,0-2 1,-3 0-307,3-1 0,-3-1-20,3 1-632,-4 2 646,6-3 0,-3 6-135,4-2-253,0 2 86,0 5-992,0-3 1240,0 7 1,1-2-64,2 3 1,-1 0 538,4 0 0,0 3 0,3 2 0</inkml:trace>
  <inkml:trace contextRef="#ctx0" brushRef="#br0" timeOffset="7261">6113 283 7674,'4'14'750,"-3"-2"-419,2-3 1,1 3 134,-1 0 0,2 0-123,-2 0 0,4-2 181,-1 2 0,2-5 80,1-1-13,-4-1-3,3 0-197,-8 3 254,8-7-52,-7 3-276,3-4 1,-3 0 94,2 0-427,-2 0 1,3-4 76,-4-2 0,0-3-127,0-2 1,-1 1 55,-2-2-1083,2-2 759,-3 1 0,1-2 21,0 0-1136,0 4 861,-1-5 0,4 5-103,-3-4 0,2 5 278,1-2 1,0 2-281,0 1 238,0 4 17,0 1 122,0 4 579,0 4-238,0-3 1,1 7 443,2-2 0,-2 2-303,5 1 0,-3 0 597,3 3 0,0-2-324,3 2 0,0-2 99,0-2 0,0-2 57,3 0-341,-2 0-98,3-1 1,-2-1 157,1-4-251,4 0 81,-6 0 1,3 0-71,-1 0 0,-2 0 87,2 0 1,-3-4-191,0-2 0,0 1 27,0-1 0,-4 0-201,-2-2 36,2-1-67,-4 0 77,3 0 96,-8 0-98,-1 0 144,-4 5 0,3-3 121,0 4 1,0 0-96,-3 3 1,1 1 256,-1 2 1,3 2-76,0 3 0,4 4 318,-1 0 0,-1 1-159,1-2 1,0 0 207,3 4 1,4-4-177,2 0 1,3 2-67,3-1 1,-2 0-29,5-3-283,0-5 20,-1 4 0,4-6-422,-3 4 1,4-4 302,-5 1 1,2-2-1112,-1-1 0,1-1 545,-1-2 0,-2 1-920,-2-4 0,2 3 231,-1-3-909,0 1 2255,-3 0 0,-1-7 0,1 2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3:38.089"/>
    </inkml:context>
    <inkml:brush xml:id="br0">
      <inkml:brushProperty name="width" value="0.04286" units="cm"/>
      <inkml:brushProperty name="height" value="0.04286" units="cm"/>
      <inkml:brushProperty name="color" value="#AB1A01"/>
    </inkml:brush>
  </inkml:definitions>
  <inkml:trace contextRef="#ctx0" brushRef="#br0">133 343 8005,'0'-6'149,"0"0"0,1 1 78,2-1 1,-2-2-1,2 2 1,1 2 13,-1-2 1,0 3 6,-3-3 84,0 0 384,0-3-383,-4 4 0,2-3 116,-4 2 266,0 3-347,-3-1 0,2 4 58,-1 0 1,1 0-159,-5 0 1,1 4-23,-1 1 0,3 6-5,-3 1 1,2 1 59,1-2 0,3 0 39,0 4-238,4-4-23,-5 1 0,6-3 262,-2 0-611,2 4 274,1-7 1,1 6-475,2-7 1,-1 0 248,3 1 1,-1-4-22,5 1 1,-2-2 27,5-1 0,-1-1-426,0-2 1,0 1-53,4-4-246,-4 0 520,1-2 1,-3-1-245,0 0 499,0 0-22,0-4 0,-3 7 258,-1-3 0,-2 2-150,3-2 819,-4 4-373,2 1-197,0 4 0,-2 3 120,4 0 184,-4 4-251,6-2 0,-4 4 122,1-1-345,3 1 116,-3 0 1,4 0-247,0 0 1,0-3 66,0 0 1,-1-2-660,1 2 0,0-1 339,0-2 0,0-2-259,-1 2 1,1-2-149,0-1-503,0 0 788,0 0 1,-3-4 502,-1-2 0,1-2 0,-1 0 0,-1-1 0</inkml:trace>
  <inkml:trace contextRef="#ctx0" brushRef="#br0" timeOffset="609">389 318 8005,'0'-9'499,"0"1"263,0 3 320,0-3-616,0 7 143,0 1-268,0 5 1,0 4 229,0-1 1,0 1-167,0 0 0,-3 0 65,0 0 0,0-1 129,3 1-505,0 0 76,0 0 0,0-3 228,0 0-402,0-4 114,0 2 231,0-4-785,4 0 412,-3 0 0,7 0-626,-2 0 1,1-3 333,2 0 1,0-5-383,0-1 0,-1 0-27,-2-3 85,1 3 293,-2 0 0,3 0-278,-2 0 343,2 0 119,-3-3 1,3 5-171,-2-2 384,1 6-242,-2-1 1,1 4 393,0 0 0,-3 0-126,3 0 457,-4 4 1,6 1-105,-2 4 277,5 0-436,-1-1 1,3 1 101,-4 0-22,3-4-111,2 3 1,1-6 38,-1 4-184,1-4 96,-1 1 1,2-3-240,-5 0 1,4 0 40,-3 0 0,0-2-78,-4-1 0,-2-4-42,0 1-255,0-2 241,-1 3 1,-1-3 50,-4 2-119,0-1 90,0-2 1,0 0 60,0 0-102,-4 0 117,-1 0 1,-4 5 106,0 1 0,1 1-122,-1-1 0,0 2 197,0-2 0,0 6-34,0 3 1,2 1 217,1 2 0,-1 0 107,4 0-132,0 0-110,3 0 0,0-1-50,0 1 1,0 0 20,0 0 1,4-3-53,2 0 1,1-3 41,-1 2 0,1-3-197,-1 1 1,2-2 83,1-1-128,0 0 65,0 0 0,-1-4 134,1-1-232,0-3 163,0-1 0,-3-4 84,0-2 0,-1 2-77,0-2 1,0 0 47,-2-2 0,-2-1 17,2 0 1,-3-2 193,-3-1 0,-2 1 110,-4 2-519,1 0 205,-1 1 1,0 2 100,0 0-1696,0 5 1034,1-3 1,-1 4 78,0 0-2414,0 0 2804,4 4 0,-7-2 0,3 2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3:30.614"/>
    </inkml:context>
    <inkml:brush xml:id="br0">
      <inkml:brushProperty name="width" value="0.04286" units="cm"/>
      <inkml:brushProperty name="height" value="0.04286" units="cm"/>
      <inkml:brushProperty name="color" value="#AB1A01"/>
    </inkml:brush>
  </inkml:definitions>
  <inkml:trace contextRef="#ctx0" brushRef="#br0">1 370 8098,'5'0'3361,"2"5"-2448,-5 4 0,5 4-596,-1 5-140,-2-5 0,0 3-488,-4-4 287,4 3 1,-3-5-358,2 2 183,-2-2-136,-1-1 0,-3-4-81,0 1-1452,0-4 879,3 2 988,0-4 0,0 0 0,0 0 0</inkml:trace>
  <inkml:trace contextRef="#ctx0" brushRef="#br0" timeOffset="414">89 265 8178,'-4'9'517,"4"3"0,3 3-104,3 5 831,2-1-757,-7 3 0,4-5 292,-2 1-534,-2 0-84,2-5 0,-2 4 679,2-2 1,-2-3 296,2 0-655,-2-2 1,-1-1-7,0 0-676,0-5 286,0 0 157,0-4-666,0 0-421,0-4 544,4 0 0,1-5-646,4 0 1,-3-3 372,0 0 1,-3-3-121,2 0 1,0 1 220,1 0 0,1-1 36,-4-3 0,4 2 78,-1 1 397,-2-2-215,4 7 1,-6-1-233,3 5 1007,-3-2-514,6 7 0,-6-3 782,4 4 0,-4 4-453,1 2 0,1 3 504,-1 2 0,0 0-339,-3 4 0,1-1-160,2 0 0,-1 2 11,3-4-930,-3 4 460,6-7 1,-6 7 143,4-4-1496,0 0 941,-1-4 0,3 1-1108,-2 0 1,1-3 662,2 0 1,-3-3 895,0 3 0,4-5 0,4 3 0</inkml:trace>
  <inkml:trace contextRef="#ctx0" brushRef="#br0" timeOffset="653">424 317 8068,'-1'-17'296,"-2"2"1,2 2 486,-2 5 0,-1 2-47,1 0 148,-3 4-506,5-2 1,-7 4 160,2 0 1,-2 4-142,-1 2 1,0 5 476,1 0 0,0 5-12,2-1-300,2 1-388,4 2 0,0 0 175,0-1-518,0 1 207,0 0 0,4-1-1070,2 1 609,-2-4 392,3-2 1,-2-1-1153,4-2 0,-1 2 436,-2-5 1,2-3-582,-2 0 1,4-2-50,2-1 1376,-4 0 0,0-4 0,-3 0 0</inkml:trace>
  <inkml:trace contextRef="#ctx0" brushRef="#br0" timeOffset="925">476 10 8109,'0'-5'1429,"0"13"1,0 4-744,0 11 101,0 1-403,0-2 0,0 6 110,0-5 824,0 5-773,0-6 1,0 2 58,0-1 0,1 0-187,2 0 0,-1 2-297,4-5 0,-1 4 88,1-4 0,0 0-620,-3-5 0,1-3 284,-1-3-1378,-2 0 1049,3 0 0,-3-3 19,2 0-1737,-2-4 531,3 2 624,-4-4-125,0 0 0,3-4-129,0-2 1274,4-2 0,-2-1 0,3 0 0</inkml:trace>
  <inkml:trace contextRef="#ctx0" brushRef="#br0" timeOffset="1206">573 281 8899,'0'9'436,"-3"3"700,0 0 1,0 3 1,3 0-945,0 2 1,0 0 0,0 1 265,0 0 111,0-5-241,4 4 0,0-4 125,2 1 0,2-1-164,-2-4 1,4 2-243,2-2 1,0 0 55,-3-6 0,0 3-62,-1-3 0,-2 0 235,0-3-400,0-4 115,-1 3 0,2-8 187,-4 1-763,4-1 399,-6-8-1,3 6-191,-4-3 0,0-1 145,0-3 0,0 1 5,0-1 0,0 0 95,0 1 1,0-1-64,0 0 1,0 2-65,0 1-549,0-2 461,0 8 0,0-1-221,0 4-848,0 4 366,0-6-893,0 7 1943,3-3 0,2 4 0,4 0 0</inkml:trace>
  <inkml:trace contextRef="#ctx0" brushRef="#br0" timeOffset="1542">874 204 8028,'-5'-6'2134,"2"0"-1480,2 4 0,-3-5-251,-2 4 1,-3 0-60,-2 3 244,1 0-303,-3 4 0,3-2 154,-1 4 1,4 1-139,-2 5 1,6-2-406,0 1 1,3 3 124,3 1 0,0-1-281,6 0 0,-5 1 105,5 3 1,-3-4-57,3 1 1,1-4-51,2 1 269,1 1-99,1-3 1,2 3 268,-4-4 1,-1-1-96,-2 1 1,0 0 157,0 0 0,-3 0 169,0 0-87,-4-5-143,1 4 11,-3-7 1,-3 4 73,-3-2 0,-2-2-20,-1 2-293,0-2 34,-4-1 1,4 0-660,-3 0 1,2-3 363,1 0 0,0-3-1149,1 3 0,-1-4 55,0 2-353,4 1 764,-3-4 992,7 3 0,-7-8 0,4-1 0</inkml:trace>
  <inkml:trace contextRef="#ctx0" brushRef="#br0" timeOffset="1736">944 193 8028,'14'0'0,"-1"-3"508,-4 0 1,1-1 734,1 1 1,3 1-657,4-3 0,2 3-182,1-1 0,0-1-148,0 1 0,-2-1-144,1 1 1,1 2-146,-4-2 1,-1 1 259,-7-1-1572,-4 2 608,3-3 580,-7 4-2061,3 0 1435,-4 0 0,-7 0-964,-2 0 1746,2 0 0,-9-4 0,2-1 0</inkml:trace>
  <inkml:trace contextRef="#ctx0" brushRef="#br0" timeOffset="1972">1014 0 8098,'-5'1'1119,"2"2"1,2 6-35,1 6 114,0 5-721,0 3 1,0 0 296,0 1-132,4-1-314,-3 4 1,6-4 248,-4 1 0,1-5-138,-1 2 0,1-3 106,2 0 0,1 0-124,-1-1 0,-2 1-460,-1 0 1,-1-5 27,1-1-1317,-2 2 1008,3-8 1,-1 6 306,0-7-2602,0-1 1716,-3 0 0,1-1-2357,2 0 1629,-2 0 1626,3-3 0,0-4 0,0-1 0</inkml:trace>
  <inkml:trace contextRef="#ctx0" brushRef="#br0" timeOffset="2662">1173 334 8122,'5'12'-2,"-2"0"0,-2 2 1,-1-2 0,0 3 1,0-3 0,-1-4 0,-2-2 0,2 0 0,-3-1 0,4-1 0,0-4 4539,0 0-3700,0-4-956,0-1 379,4 0 1,-3-3-861,2-1 397,-2 0 1,-1-5-11,0 2-504,0 3 378,0-8 0,0 7-200,0-2 1,1 3 154,2 0 1,-2 0 14,5 0 1,3 0 17,3 0 412,0 5-80,-3-4 0,-5 6-296,-1-4 703,6 4-293,-3-2 1,7 4 150,-4 0 1,-4 0-168,1 0 0,-1 1 568,1 2-431,-2-2 1,-3 7 53,2-2 1,-2-1 187,2 0 155,-2 1-292,-1 3 0,0 0 163,0 0-28,4 0-178,-3-1 0,3 1-105,-4 0 219,0 0-503,0 0 146,4-1 0,1-3-86,3-2 0,1-2-72,0-1 0,3 0-13,0 0 1,-1-3 8,-2 0-321,4-3 246,-3 1 0,2-4-61,-3 0 0,6-1 123,0-2 1,-5 3 60,-7-3 0,8-1-119,1 1 381,-2 1-55,-3 2-142,-6-4 0,2 4 276,-6 0-236,6 5 238,-6 4-240,11 0 1,-7 1 110,2 1 1,-3 6 145,-3 4 1,2 4 129,-2-2 0,-4 6-98,2 1 1,-1 0 138,6 0 1,0 1-78,0 5 0,0-1 42,0 1 1,4-4 135,2 1-87,1-1-292,2 4 1,0-1-77,0 1 0,-1-5 80,-2-1 0,1 0-194,-1 0 0,1-1-83,-1-2 1,-1-4-369,-2-2 298,-2-3-355,-1 0 346,-5-4 1,-5-1-177,-2-4 0,-1 0-119,-5 0 1,-4 0-1069,-1 0 0,-4-3 719,-2 0 1,-2-4-474,-5 1 1,-3 0 91,-2 0 1201,-6-2 0,-2-1 0,-4-5 0</inkml:trace>
  <inkml:trace contextRef="#ctx0" brushRef="#br0" timeOffset="2884">63 69 8129,'-9'-23'6186,"0"5"-5534,4 10 0,2 8-17,6 6-2918,-2 1 1704,3-2 1,-3 3 578,2-2 0,-2 6 0,3 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3:27.968"/>
    </inkml:context>
    <inkml:brush xml:id="br0">
      <inkml:brushProperty name="width" value="0.04286" units="cm"/>
      <inkml:brushProperty name="height" value="0.04286" units="cm"/>
      <inkml:brushProperty name="color" value="#AB1A01"/>
    </inkml:brush>
  </inkml:definitions>
  <inkml:trace contextRef="#ctx0" brushRef="#br0">97 215 8112,'-5'-9'843,"1"4"-49,4-3-211,-4 7-363,-1-2-42,1 3 1,-4 0 207,2 0 1,-1 3-110,1 3 0,-2 3 92,2 3 0,-1 2 95,-2 3 55,4 1-200,-3 0 1,7-1 36,-2 1 202,2 3-380,1-2 1,0 3-225,0-5 1,3-3 127,0-2 1,7-1-154,-1-2 1,5 2 72,1-5 1,2-2-19,0-1 0,2-2-69,1-1-562,3 0 444,0-4 1,-4-1-128,-1-4-332,-3 0 394,3 1 0,-2-5-202,-4-2 135,3 2 204,-5-3 0,0 3-180,-4-2 0,-4-4 69,1 1 0,-2-2 187,-1 3 0,-4-1-82,-2 0 0,-2 1 135,-1-1 1,-6 1-188,1-1 820,-5 4-447,5 1 1,-4 3 74,-3 1 538,3-2-496,0 10 0,1-6 341,3 4 0,0 0-192,-1 3 1,4 1-338,0 2 0,1 2 29,1 4 0,0 0-111,0 0 1,4 0 264,2 3-1274,3-2 672,0 3 0,3-2-754,3 1-271,6 0 785,-2 1 0,7-3-656,-3 1 1,6-4 559,0-1 0,2-1 642,-1 1 0,1 2 0,5-3 0</inkml:trace>
  <inkml:trace contextRef="#ctx0" brushRef="#br0" timeOffset="159">354 310 8112,'0'9'1760,"4"-4"1,-2 3-929,4-3-437,-4 3-139,5 1 1,-5 0 159,4 0-420,-4-4 119,2 3 242,0-4-877,-3 5 369,3-4-536,0 3 0,-3-6 60,2 4-1547,2-4 1076,-4 2 1098,6-4 0,-6 0 0,3 0 0</inkml:trace>
  <inkml:trace contextRef="#ctx0" brushRef="#br0" timeOffset="333">363 116 8169,'-5'-10'2813,"1"2"-4465,4 8 346,0 0 589,0 4 413,0-3-61,0 7-61,4-7 426,1 3 0,0 0 0,6-3 0,-1 3 0</inkml:trace>
  <inkml:trace contextRef="#ctx0" brushRef="#br0" timeOffset="552">451 56 8169,'0'9'1430,"0"1"-858,0 2 1029,0 1-964,0 5 1,1 0 67,2-1-302,2 1-140,0 0 0,2-2 163,-1-1 204,-2 2-303,8-8 1,-9 7-86,6-4 0,-2 3 32,1-4 0,1 1-460,0-3 1,-3 0-239,0-1 1,0 1-550,3 0 1,-5-3 524,-1 0-1872,2-4 1464,-4 6 1,4-6-194,-2 4 1049,-2-5 0,7 3 0,-3-4 0</inkml:trace>
  <inkml:trace contextRef="#ctx0" brushRef="#br0" timeOffset="1078">759 13 8160,'0'-9'1054,"0"5"-632,0 4 686,0 4-675,0 9 1,0 2 232,0 5-238,-4 3-138,3 3 0,-6-2 104,4-1 265,-4 1 1,6 2-119,-2 1 0,-1-1 0,1 1 0,0-4-69,3 1-288,0-5-2,0 7 0,0-8-491,0 3 0,0-6 256,0-3 0,0-3-1310,0 0 817,0 0-2264,0-4 689,0 3 331,0-7 1012,0 3 778,0-4 0,4-4 0,1-1 0</inkml:trace>
  <inkml:trace contextRef="#ctx0" brushRef="#br0" timeOffset="1601">1024 84 8193,'0'-18'396,"0"4"1,-4 3-197,-2 5 0,1-1 1492,0 4-775,-1 0-1043,-7 7 149,-1 1 0,-1 7 176,1-1 1165,-1 9-801,-3-5 1,1 7-6,-1-1 1,4 1-54,3 5 0,1-1 29,1 1 0,3-1-222,0 1 1,4-5-385,-1-1 0,5-1 129,1-2 1,4 1-300,-1-8 0,3 1 206,3-3-812,-6 0 582,9-4 0,-3-1-45,6-4 0,-2 0-135,-4 0 1,-1-4-250,3-2 0,-3-2 255,1-1 1,0 0 0,-3 0 1,1-2-68,-4-1 451,-2-4-34,4 6 0,-7-3-272,2 1 734,-2 6-269,-1-6-128,4 7 729,-3 0-314,3 2-180,-4 3 1,-1 4-21,-2 5 0,1 3 769,-4 3 1,3 4-30,-3-1-539,4 2-113,-2-3 0,1 3 122,0-3-1197,0 3 618,3-6 1,0 0-637,0 1 1,0-4 465,0 1 1,3-2-260,0-2 1,4-2 158,-1 0 0,-1-4-691,1 1 1,0-2 108,3-1 7,-1 0 600,1 0 1,-3 0-227,0 0 649,-4-4 0,6-1 0,-4-4 0,2 1 0,1-5 0,-2-1 0</inkml:trace>
  <inkml:trace contextRef="#ctx0" brushRef="#br0" timeOffset="2018">1139 469 8090,'6'-15'0,"0"0"0,-2 1 0,2-4 0,1 0 294,-4 1 0,4-1 60,-1 0 250,-2 1-312,4-1 1,-4 2 138,1 1 533,-1 2-545,-4 4 0,0 0 1085,0 1-1041,0 3 1,-4-2-170,-1 4 1,0 1-45,-1 5 0,-3 3 43,-3 6 1,0-2 59,4 5 309,-1 0-348,0 2 1,0 4 130,0 0-377,4-1 54,1-2 0,2-1-285,-1 1 1,0-1 195,3-3 0,3-1-351,0-4 1,0 0 184,0 0 0,-1-5-414,4-1 221,0 2-106,3-4 181,-4 3 1,3-5-161,-2-2-4,-3-2 169,5-3 1,-3 1-173,4-2 0,-3 2 99,0-5 1,-3 2 83,3-2 1,-3 2 13,2-2 1,-2-1-13,3 2 0,-4-4-212,1 3 640,2-3-209,-4 9-151,7-6 995,-7 7-597,3 0 0,-4 2 114,0 6 1,0 0-163,0 6 0,0-2 426,0 5 0,-1 1-209,-2 2 0,1-1-238,-4 0 0,4 0 262,-1 1-1241,2-2 416,1-5 310,4 5-1420,-3-3 979,7 3 0,-6-8-740,4 1 0,-3-4-200,3 1 562,-1-2 0,4-1 90,0 0 818,0 0 0,4-8 0,0-1 0</inkml:trace>
  <inkml:trace contextRef="#ctx0" brushRef="#br0" timeOffset="2329">1385 311 8090,'3'-18'0,"0"1"0,0 2 970,-3 0 1,0 8 77,0-2-305,0 2-376,0-2 0,-4 4 114,-2 2-182,-2 2-93,-1 1 1,0 0 151,0 0 0,4 1-82,-1 2 1,4 2-258,-1 4 1,2 0 68,1-1 1,0 2-448,0 2 0,4-1 76,2 4-145,1-5 267,2 7 0,0-7-25,0 2-176,-4 1 137,3-3 1,-4 3 289,1-4 1,0-1-191,-2 1 548,2 4 1,0-3-180,-2 2 1,-2-3 463,-1 0 0,-4-3 8,-2 0-41,-6-4-343,3 6 1,-5-7-42,2 2 1,1 1-107,-3-2 1,0 1-604,-1-3 0,5 0 325,5 0 0,-1 0-3548,-3 0 2014,4 0-2292,1 0 3919,12 0 0,2 0 0,7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3:26.471"/>
    </inkml:context>
    <inkml:brush xml:id="br0">
      <inkml:brushProperty name="width" value="0.04286" units="cm"/>
      <inkml:brushProperty name="height" value="0.04286" units="cm"/>
      <inkml:brushProperty name="color" value="#AB1A01"/>
    </inkml:brush>
  </inkml:definitions>
  <inkml:trace contextRef="#ctx0" brushRef="#br0">1 80 8212,'0'-9'-96,"0"3"-192,0 0 781,0 4 1,0-3 364,0 2-635,0 3 49,0-4 10,0 4 0,0 1 183,0 2 0,0 1 310,0 5 0,1 4-247,2 2 0,-1-3-79,4 0 0,-4 1-158,1-1 1,1 2-209,-1-2 1,2 0 157,-2-3-489,4 0 247,-6-5 310,7 4-1557,-3-7 518,0 3-932,3 0 714,-3-3-1376,3 3 2324,-3-8 0,3-1 0,-3-4 0</inkml:trace>
  <inkml:trace contextRef="#ctx0" brushRef="#br0" timeOffset="536">88 0 8266,'5'6'-16,"-2"0"904,-2 4-505,3 0 1,-3 6 88,2-5 1,1 4-135,-1-3 1,3 2 163,-3-2 0,2 0 302,-2-3 6,4 0-436,-2-1-424,0 1 424,3-4 62,-7-1-656,3-4 231,-4 0 0,4 0-279,2 0 1,-2 0 204,2 0 1,-3-1-567,3-2 0,-3-1 303,3-2 1,-1-2-143,1 3 0,1-3-83,-4-1-107,3 0 278,-1 0 1,1 1-295,0-1 608,-4 0-73,2 0 0,-3 1 528,2 2-375,-2-2 1262,3 8-979,0-4 0,1 4 236,3 0 0,-2 4 89,0 1 828,0 3-807,3 1 1,1-1 143,1-2-373,-1 2-152,7-3 0,-6 0-653,3 1 1,0-3 317,1 3 1,1-4-1174,-1 1 1,2-2 202,0-1 1043,1 0 0,4 0 0,0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3:01.565"/>
    </inkml:context>
    <inkml:brush xml:id="br0">
      <inkml:brushProperty name="width" value="0.04286" units="cm"/>
      <inkml:brushProperty name="height" value="0.04286" units="cm"/>
      <inkml:brushProperty name="color" value="#AB1A01"/>
    </inkml:brush>
  </inkml:definitions>
  <inkml:trace contextRef="#ctx0" brushRef="#br0">88 413 7884,'-5'0'1576,"2"4"-752,3 2-383,0 2-194,0 5 0,0-2 75,3 3 115,2 1-152,0-1 0,2 1 199,-4-3-255,4 4 0,-6-6 93,2 1 214,2-1-228,-4-1 0,4-3 95,-2 0-413,-2-4 333,2 2-186,-3-4-92,0 0 0,-1-4-9,-1-2 1,0-5-436,-4-1 1,3-2 184,-3 2 1,0-4 79,-3 1 0,0 2-70,1-2 22,-1 0 40,0-2 1,0-1-49,0 0 0,3 1 49,0-1 0,2 1 183,-2 3 1,-1-2-56,4 4 341,-4 1-90,6 6-135,-3-3 1,4 6 302,0-4-123,0 4 0,1-1-56,2 6 1,2-1 368,4 4 0,1 0-170,1 3 0,2-1-248,2 1 1,1-1 228,-1-2-680,2 2 245,-3-3 0,1 1 182,-3-1-883,4-3 523,-7 6 0,4-7-332,-4 2 1,0 1 221,0-1 1,-1 0-1085,1-3 0,-3 0 82,0 0-386,-4 0 424,6 0 558,-7 0 9,3 0 364,-4 0 1,0 1 348,0 2-228,0-2 228,0 3 0,-4-3-3,-2 2 3,-2 2 1220,-1 3-896,0 1 1844,1 0-1385,3 0 0,1-3 162,4 0 522,0-4-914,4 5 0,1-6 263,3 2 0,1-2-333,0-1 0,3 0-127,0 0 1,3-1-129,0-2 1,-1-1-316,0-1 1,-2-6 112,3 2 0,-4-1-315,0 4 1,2-2 225,-1 3-1347,-4-3 951,0-1 0,-6 1-39,3 2-522,-3-2 609,2 4 0,-5-2-205,-2 0 273,2 4 168,-6-2 1,1 4 49,-6 0 1,1 0-92,-4 0 1,5 4 418,-2 2 1,2 4-161,1 2 1315,0 0-934,1 1 0,2-4-31,0 3 416,4 2-495,-2 0 1,4-1-98,0-1 1,1-1 24,2 1 0,2-2-275,4 1 0,-1-2 83,1-3 1,1 2-871,2-2 1,1-2 109,1-1-1307,3-2 1279,-3-1 0,0 0-208,1 0-422,-4-4 846,5 3 1,-3-8 521,2 0 0,2-4 0,-4-4 0</inkml:trace>
  <inkml:trace contextRef="#ctx0" brushRef="#br0" timeOffset="319">626 264 7872,'0'-17'505,"0"3"631,0 2 746,-4 3-1345,0 0 0,-5 4-243,0 2 0,0 3 26,0 3 414,0 2-379,1 4 0,-1 0 149,0 3-413,4-2 69,1 7 1,4-5-274,0 3 1,1 2 157,2-3 0,0 0-311,6 1 1,-2-1 179,4 0 0,2 2-50,-1-4 0,0 2-49,-3-2 21,-1 0 26,1 1 0,-1-4-147,-2 3 391,2-2-67,-7 3 1,4-3 81,-2 1-127,-3-1 1,3-1 164,-6 0 1,2-1-82,-5-3 0,0 0-190,-3-2 1,0-2 26,0 2-104,1-2 0,-1-1 173,0 0-930,0 0 599,0-4 1,3 2-1953,0-4 1632,5 1 0,-3-4-884,4 0 1551,0 4 0,4-7 0,0 2 0</inkml:trace>
  <inkml:trace contextRef="#ctx0" brushRef="#br0" timeOffset="1027">688 475 7850,'9'0'0,"0"0"0,0-1 1047,3-2 0,-1 1-19,4-4-956,-1 1 30,0-4 0,2 0 242,-4 0 1,-1 0-187,-2-4 1,0 4 159,0-3 569,0 2-534,-1 1 1,-3 1-279,-2-1 0,1 3 44,-1 0 1,0 3-256,-3-3 0,-1 4 157,-2-1-367,-2 2 270,-4 1 1,1 0 87,-1 0-72,-4 4-7,3 1 1,-3 4 4,1 0 1,2 2 42,-2 1 0,3 3 203,4-3 1,-2 3-57,4 0 1,0-1 173,3 0 1,0 0 100,0 1-303,0 2 9,4-8 0,1 6 97,3-6-381,5 6 150,-3-13 1,7 8-255,-3-7 1,2 3 142,-1-3 0,4 0-229,-1-3 1,-1-3 143,-3 0 1,1-4-225,3 1 1,-2-2-25,-1-4 74,2 2 138,-4-7 0,1 7-34,-2-5 322,-2 4-62,-2-6 1,1 5-5,0-3 1,-4-1-82,-2 5 0,-2-4 215,-1 3 0,0 0 23,0 4 242,-4-1-258,-1 4 0,-4 1 54,0 4 678,1 0-543,-1 0 1,0 4 154,0 2 454,0 2-541,1 4 1,-1 2 78,0 4 1,1-2-96,2-1 1,1 4-31,2-5 1,2 4 69,-2-6-391,2 3 62,1-5 0,4 2 190,2-6-604,-2 2 337,4-7 1,-6 5-533,4-3 267,0 0 215,-1-3 1,2 0-117,-1 0 1,2-4-11,1-1 0,-3-3-387,0-1 1,0-3-17,2 0-119,1-3 405,-4 5 1,2-4-234,-4 2 322,0-1 40,1-1 0,-3 0-131,2 2 310,-2 3-153,3-8 0,-3 10 522,2-2 0,-2 5-156,-1-1 139,0 3 0,0-1-90,0 6 1100,3 2-879,-2 3 0,4 5 73,-2 2 354,-2 1-505,3 2 0,0-3-489,2-1 53,-2 1 69,4-1 0,-3 2-461,3-5 0,0 1 292,-2-3 0,2 0-374,-2 0 0,2-5 81,1-1-1688,-1-2 568,1-1 611,0 0-774,0-4 700,0 0 1011,-4-5 0,6-4 0,-1-1 0</inkml:trace>
  <inkml:trace contextRef="#ctx0" brushRef="#br0" timeOffset="1959">1279 389 7808,'-4'5'0,"3"3"0,-3 0 1551,4 3 1,0 4-728,0-3 0,1 0-726,2 0 0,-2-2 202,2 2 1,-2-2 318,-1-2 1,3 1-35,0 0 247,0 0-456,-3-4 1,3 0 272,0-2-234,0-2-182,-3 3 1,0-5-27,0-2 0,0 1 0,0-4 1,0-1 25,0-5 0,-3 2-30,0-1 0,-1-2 15,1 1 1,2-4-1607,-2 2 1,-1 1 1096,1 1 1,0-1-337,3 2-1629,0-5 1457,0 6 1,0-2 73,0 3 550,4 4 370,1-3 1,1 6-166,0-4 1,0 4 295,2-1 1,2 1-133,2-1 1,-2 2 0,2-2 0,0 2 59,0 1 107,0 0-152,1 0 1,-4 0-5,3 0 0,1 0-70,-1 0 0,2 0-89,-2 0 0,3 0 141,-3 0-192,-1 0 80,-2 0 0,0 0 9,0 0 1,-3 0 71,-1 0-53,-3 0-7,2 0 25,-4 0 226,0 0-260,-4 0 1,2 1-248,-7 2 0,2-1 90,-5 4 0,-1 0 49,2 3 1,-1 3 57,3-1 160,0 5-103,0-6 1,1 7-27,-1-3 0,4 2 11,2-1 0,2 0-15,1-3-17,0 4-4,0-6 1,4 3-137,2-1 1,0-5 107,2 2 1,-1-3-96,5-1 1,1-1 8,-1-4-237,3 0 175,-5 0 1,6-4-1,-5-1 0,4-7-105,-3-3 1,3 1-198,-4 0 0,4-1 135,-3-3 1,0 0 42,-4-3 1,-2 3-22,0-3 199,0-2-60,-1 1 0,0-2-150,-2 1 280,-2-1-10,3-2 1,-4-1-210,0 1 318,0-1-189,0 1 1,-4 0 29,-2-1 0,-1 5-33,1 1 1,-1 6 577,4 4 0,-4 2-99,2 3 103,1 2-309,-4 4 0,6 5 120,-4 4 369,0 3-394,1 6 0,-2 4 198,4 1 430,0 3-498,3 0 0,0 3-37,0 1 1,0 2-153,0-2 0,1 2-73,2-3 0,-1-2 40,4-4 0,0-3-194,3 0 0,0-2 109,0-3-542,-1 1 359,5-6 1,-3 2-42,2-6-820,-3 2 642,0-3 0,0 0-141,0-3 0,0-1 167,0-1 1,-4 0-243,1 0 0,0-3 156,3-3 1,-1-2 17,-2-1 0,2 0-7,-3 0 306,-1 1-23,4-1 0,-6 3-232,4 0 934,0 4-516,-1-6 0,0 7 644,-2-2 1,-1 2-403,4 1 1,-5 1 132,2 2 0,1 2 14,-1 4-19,4 0-226,-6 0 1,6-1 335,-4 1-1100,4 0 445,-2-4 1,1 2 127,-1-4-1842,1 4 1230,-1-6 1,3 5-1465,-2-3 0,2 0 2016,1-3 0,3 4 0,2 1 0</inkml:trace>
  <inkml:trace contextRef="#ctx0" brushRef="#br0" timeOffset="2100">2047 474 7804,'-9'0'0,"2"1"0,1 2 6803,2-2-3880,4 3-3436,0-4 415,0 0-2197,4 0 810,-3 0 1485,7 0 0,0 0 0,6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3:39.898"/>
    </inkml:context>
    <inkml:brush xml:id="br0">
      <inkml:brushProperty name="width" value="0.04286" units="cm"/>
      <inkml:brushProperty name="height" value="0.04286" units="cm"/>
      <inkml:brushProperty name="color" value="#AB1A01"/>
    </inkml:brush>
  </inkml:definitions>
  <inkml:trace contextRef="#ctx0" brushRef="#br0">142 285 8102,'0'-9'945,"0"4"-590,0-3 64,0 3-151,0-3 1,-1 2 336,-2 0-332,2 4 0,-6-6 82,4 2 153,0 2-180,0-4 0,-2 7-8,-4-2 0,0 1-83,0-1 0,0 3 93,1-3 1,-1 6-79,0 2 0,0 3-15,0 1 1,3 4 117,0 1 76,1 3-254,-4-3 1,4 3 178,2-3-361,2-1 76,1 4 1,0-5 18,0 3-36,4-2 8,1-4 1,4-1-325,-1 1 1,2-3 177,2 0 0,2-4-657,3 1 1,1-2 89,0-1-505,-1 0 721,1 0 1,0 0-138,-1 0-42,1 0 280,-4 0 1,1 0 35,-3 0 1,1 0 61,-2 0 1,-4 0 224,2 0 1,-3 1-74,0 2 0,1-1 257,-4 4 1,1-1-140,-1 0 999,-2 3-395,2-7-339,-3 3 243,0-4-104,0 0 1182,0 4-920,0-3 0,0-5-430,0-8 0,0 0-256,0-3 1,0 3 132,0-2-523,0 3 329,0-6 1,0 3 56,0-3-265,0-1 187,0 4 0,0-1-119,0 3 0,0 0 62,0 3 1,0 1-319,0-1 147,0 4-266,0-3 1,1 7-65,2-2-872,2 6 913,0 2 1,3 4-170,-2 0-482,2-1 716,1 1 1,-4 3-424,1 0 943,0-1 0,-1-2 0,-1 0 0,4 4 0,2 1 0</inkml:trace>
  <inkml:trace contextRef="#ctx0" brushRef="#br0" timeOffset="932">423 390 8102,'3'8'0,"0"1"0,1-3 0,-1 0 621,-2-4 81,7 2-251,-3-4 352,4 0-413,-1 0 0,1-1 142,0-2 0,-1-2-231,-2-4 1,2 0-84,-3 1 1,3-1 195,1 0-368,-4 0 36,3 0 1,-7 1 272,2-1-366,-2 0 94,-1 0 1,0 3-143,0 0 0,0 3 59,0-3-264,-4 5 0,-1-3 148,-4 4 1,0 0-94,1 0 1,2 3 74,0-1 1,0 5 96,-3-1 1,1 5-78,2 1 326,2 3-132,4-5 0,-3 7 45,1-2 0,0-2-121,5 2 0,1-3-44,5 2 1,1-3 88,2 1 0,-1-2-162,3-1 0,-2-2 108,3-1 0,-1 1-18,4-4 0,0 0-53,-1-3-184,1 0 233,0 0 1,-1-3-309,1 0 0,0-4 77,-1 1 0,-2-1-89,0-2 1,-4 0 58,4 0 1,-4 0 265,1 1 0,-3-1-115,0 0 0,-3-3 126,0 0 1,-4 1-246,1 2 694,-2 0-316,-1 4 0,0-3-12,0 2 387,0-1-301,-4 2 1,-1 0 198,-4 2 1,-1 2-133,-1-2 1,1 3 3,-2 3 0,-1 2 47,2 4-71,-1-1-136,-1 5 1,4-3 47,0 2 1,2 1 12,4 2 0,0-1 145,3 0-161,0-3-34,0 6 1,1-7-320,2 1 0,2-1 136,3-1 0,2-3-155,2 0 1,1-4-20,1 1-134,-1-2 212,0-5 1,0-1-59,1-4-102,-1 0 111,-4-3 1,3 1-143,-1-4 1,1 0 102,-3-2 1,-3-1 19,0 0 1,-1 1 49,0-1 1,0-2 197,-2-1 0,-2-3-139,2 4 189,-2-1-61,-1 0 1,-3-2-87,0-3 0,-4 2 121,2 1 0,-3 0 250,-1 0 1,0 2-92,0 6 1,0 3 245,1 3 1,2 4 156,0 2-515,0 2 1,0 6 107,0 4 93,4 3-104,-2 6 0,1 4 33,0 1 1,1 3 100,2 0 0,3 2-106,3 1 125,-2-2-200,8 4 0,-8-8-111,8 1 1,-4-5 112,3 2 0,2-3-199,-1-4 1,0 2-5,-4-4-67,5 0 64,-3-8 0,3 3 174,-5-4-274,1 0 80,4-3 0,-3 0-11,2 0 0,-3-3 106,0 0 0,-1-6-273,-2 0 0,2-2 74,-2 2 0,1-1-105,-2-1 0,0 0-111,-2-4 222,-2 4 88,3-1 1,-4 3-137,0 0 543,0 0-157,0 4 273,0-3-321,0 7 1,0 1 92,0 6 0,0 2-3,0 1 0,1 4 482,2 1 1,-1-1-8,4-1-930,0 2 232,3-5 0,0 4 228,3-4-943,-2 0 542,3-4 1,-4 1-660,-1-3 1,1 0 418,0-3 0,0 0-321,0 0 1,-2-1-343,-1-2-35,2-1 0,-4-5 1136,2 0 0,2-8 0,-3-1 0</inkml:trace>
  <inkml:trace contextRef="#ctx0" brushRef="#br0" timeOffset="1420">1111 47 7960,'0'-9'1290,"0"3"-644,0 0-275,0 4 1,3-1-111,0 6 1,4 2-295,-1 4 1,2 1 59,1 1 1355,-1 7-839,1 1 0,1 5 109,2-3 147,-3 3-452,4-1 0,-1 3-95,0 1 0,0-2-15,-4-1 0,1 0-282,0-3 0,-3-1 121,0-2 0,-3-4 176,3-3 83,-4 3-663,1-4 144,1-1-214,-3-1 292,3-7 1,-4 2-85,0-6 1,0 0 82,0-6 0,-1 2-451,-2-5 0,2 0 163,-2 0 0,2-4 0,1 1 0,1-1-63,2-2-321,2 4 386,4 2 1,0 3 80,0 0 1,0 1 87,-1 2 1,1 2 397,0 4 0,0 0-206,0 0 0,-1 4 608,1 2 1,-1 5-129,-2 1 686,2 3-725,-3-5 0,1 4-50,-1-2 1,-3-2 73,1 5 1,-2-4 30,-1 1 1,0-3-134,0 0 1,-1-3 325,-2 0-420,-1 0 1,-5 2-298,0-2 0,0 0 55,0-3-1902,0 0 1310,1-3 0,-1 0 10,0 0 0,0-1-290,0-2 1,3-1-341,1-5 0,3-3 577,-1 0 0,2-1-530,1 2 1170,0-3 0,0-8 0,0 0 0</inkml:trace>
  <inkml:trace contextRef="#ctx0" brushRef="#br0" timeOffset="1934">1368 1 7967,'9'8'2910,"0"1"-2020,-1 4-533,1 1 1,0 7 181,0 3-474,0-3 76,0 9 0,-2-10 199,-1 7 0,5-4 250,-2 1 0,-1 0-155,-2-3 1,-1-1-165,4-2 0,0 0-560,0-1 0,0-2 283,0 0 1,-4-4-776,1 0 1,-1-1 198,1-1-1171,-2 0 474,0-4 513,-3 2-212,3-6 172,0 3-534,-3-4 931,3 0 0,-4-1 409,0-2 0,0-1 0,3-5-156,0 0 1,-1 3 155,-2 0 1219,4 4-907,-3-2 1,4 0-33,-2-2 873,-2 3-261,7-5 123,-3 7 0,4-10-477,0 2 0,-4-2-63,1 3 0,0-1-94,3 0 0,-1 0-286,-2 0 0,1 0 155,-4 1-442,-1-1 271,-2 0 152,0 0-735,0 0 395,0 1 1,0 2-79,-3 0 1,1 4 5,-4-1 1,0 2-146,-3 1 269,0 4 0,0 4 377,1 3 0,0 5 90,2-1 589,2-2-625,4 3 0,0-3 185,0 2-125,4 1-123,-3-6 1,8 3-134,-1-4 0,1-2 59,3-1 0,1 1-293,-1-4 0,2 0 81,-2-3-1177,4 0 817,-3 0 1,4-1 71,-2-2-2172,-2 2 1585,-1-7 1,-2 3-2394,2-3 1920,-6-1 1323,-2 0 0,-4-4 0,0 0 0</inkml:trace>
  <inkml:trace contextRef="#ctx0" brushRef="#br0" timeOffset="2129">1166 36 8058,'-17'-4'5135,"-1"-1"-4345,8 0-792,6 1 1,12 10-1062,4 0 1,0 4 435,-4-4 1,4-1 145,0 0 0,4 1 170,-2 3 1,6 0-621,0 0 931,5 0 0,-3-1 0,5 1 0</inkml:trace>
  <inkml:trace contextRef="#ctx0" brushRef="#br0" timeOffset="2808">2884 202 8064,'0'-17'0,"-1"0"0,-2 2 0,2 0 803,-2 3 0,2-3-256,1 4 0,0-4-39,0 3 0,0 0 61,0 3 394,-4 1-560,-1 3 0,-4 0 279,1 2-420,3 2-87,-3-3 0,0 8-1,-4 2 0,0 2-90,0 0 1,2 5 8,-2 2 1,2 2 139,2 0 0,3 1-277,2 0 1,2-1-90,1 1-574,0-5 504,4 4 1,1-4-85,3 2-319,1-3 397,0 1 1,0-3 9,0 2 0,0-3 60,-1 0 1,0 0 100,-2 0 1,-2-3-68,-4 0 1,3 0 155,0 2 0,-1-2-69,-5 0 774,-2-4-516,-4 6 1,-3-7 105,1 2 140,-1-2-256,-1-1 1,2 0-88,-3 0 1,3 0-20,-1 0 1,-1 0-636,2 0 1,2-1 49,3-2-621,0 2 1,1-4 102,2 2-1137,2 2 1338,5-3 0,2 1 778,6 0 0,2-7 0,3 0 0</inkml:trace>
  <inkml:trace contextRef="#ctx0" brushRef="#br0" timeOffset="3147">2955 241 8064,'0'-5'0,"-3"5"0,1 8 0,-4 3 0,0 2 0,-3-1 0,1-1 0,2 3 4383,-2-3-2075,7 6-844,-2-7-890,3 6 0,0-6 112,0 2-1170,0-2 434,3-2 1,2 1 130,4 0-515,0 0 369,4-4 1,-3-1-210,1-4 0,2 0 100,-1 0 1,1 0-439,-2 0 1,-1-4 125,2-2 0,-2-2 28,-1-1 0,-1 0-74,1 1 526,-4-1 0,-1-3 1,-4-1-276,0 0 536,0-2-197,0 1 1,-4-2 259,-2 1 0,-2 1-188,0-1 0,-2 5 71,-2-2 1,1 2 74,-4 1 339,5 0-343,-3 5 0,4 0 245,0 4-1033,0 0 228,1 0 379,3 0-2273,1 0 1434,4 4 0,0-3-770,0 5 1,5 0 1517,4 3 0,3 0 0,6 0 0</inkml:trace>
  <inkml:trace contextRef="#ctx0" brushRef="#br0" timeOffset="3471">3166 197 8064,'-5'0'2553,"1"0"-1625,4 4 1,0 0 1,0 5-822,0 4 67,0 1 0,0 2 202,0-1 0,0 2-106,0-3 1,0 0 173,0 1 0,4-1-112,2 0 0,2 2-321,1-4 1,0-1 23,-1-2 1,2 0 19,2 0 0,-2-1 307,2-2-916,-3-2 432,0-4 1,3 0 93,0 0-280,-1 0 139,-2-4 0,0 1-80,0-6 0,-3 2 132,0-5 0,-3 1-104,2 0 1,-3 0 57,1-4 0,-2 1 46,-1-4 1,0 3 9,0 0 14,-4 1 23,3-4 0,-5 1-133,3-1-367,-4 4 287,6-3 1,-6 8-1288,4-3 1043,0 2 1,0 4-1363,0 0 1014,0 4 874,3-1 0,4 3 0,1 0 0</inkml:trace>
  <inkml:trace contextRef="#ctx0" brushRef="#br0" timeOffset="3943">3379 223 8064,'6'12'0,"0"0"0,-1-5 1011,4 5 0,-3 1 8,0-1-12,0-1-609,3-2 1,-1 0 7,-3 0 0,3 0-43,-2 0 1,-2-4 14,-1 1 446,2-4-105,-4 2 313,3-4-259,-4 0-19,0 0-308,0-4-724,0 3 239,0-7 0,0 3 131,0-7 1,0 2-63,0-2 0,-3-1-650,0 2 0,0-4 326,3 3 1,0-2-663,0 2 1,1-1 352,2 1 1,2 3-82,4-3 0,-1 5 25,1 1 96,0 0 388,0 1 1,0-2-176,0 4 470,-1 1-177,1-2 1,0 3 36,0-2 1,0 2-138,-1 1 1,1 0 453,0 0 1,0 0-173,0 0 1,-3 0 538,0 0-380,-5 0 238,3 0-136,-4 0 550,0 0 0,-1 3-729,-2 0 0,0 3-52,-3 0 0,-1 2 46,4 1 1,-3 0 211,3 0 0,-1 2-51,1 1 1,2 3-198,-2-3 0,2 2 171,1-2-606,4 4 248,-3-6 0,7 2-517,-2-3 1,2 1 351,1 2 1,-1-6-419,1 3 0,3-2 256,0 2 0,0-3-933,-4 0 0,4-4-36,0 1-102,0-2 874,-4-1 0,1 0-100,0 0-437,-4 0 400,3 0 683,-3-4 0,4-1 0,-1-4 0</inkml:trace>
  <inkml:trace contextRef="#ctx0" brushRef="#br0" timeOffset="4289">3785 302 8064,'-5'-8'0,"-3"3"1575,7 1-328,-3 0-770,4 3 0,1-3 95,2 4-124,2 0 0,4 0-103,3 0 0,-2-1 2,2-2 0,-1 1 60,0-4-433,-1 4 1,4-5 0,-3 3 310,0 0-603,1 2 329,-3-6 0,-3 6-315,0-4 1,-4 3 208,1-3 0,-2 3-351,-1-3 262,0 4 0,-1-5 62,-2 5 0,-2-1-27,-4 3 368,0 0-249,0 0 0,-2 0-32,-1 0 288,0 4-236,3-4 1,0 8 386,1-2 0,2 3-158,0 3 1,4-2 253,-1 1 1,2 0-171,1 1 0,0-2 25,0 1 0,3-1 192,0-1-825,4 0 279,-2 0 1,3-1 267,1-3-1419,0 3 833,0-3 1,3 1 9,-1 0-1404,1-4 1061,-3 2 0,3-4-588,0 0 1,-1 0 620,-2 0 1,3 0 3,0 0 1,-1-4 639,-2-2 0,4-2 0,1-1 0</inkml:trace>
  <inkml:trace contextRef="#ctx0" brushRef="#br0" timeOffset="4748">4083 230 8064,'0'-18'-480,"0"1"335,0-1 1,0 3 1245,0 1 1,0 3-381,0-1 1,-1 0-216,-2 3 1,2-1-48,-1 4 593,-3 2-227,4 0-600,-7 4 1,4 1 21,-2 2 1,-1 2-288,4 4 0,-1-1 100,1 1 1,2 3-70,-2 0 1,2 2-1,1-2 0,4 4 36,2-1 1,-1-2-139,1 2 341,0-4-236,3 5 0,0-6 218,-1 2 1,1 1-52,0-2 1,-1 1 112,-2-3 0,2 0-81,-3 0 1,0-1-70,1-3 1,-4 3 125,1-2-54,-2-2 13,-1 0-152,0 0 40,-4-3 0,-1 3 62,-4-4-400,1 0 177,-1 0 0,3 0-767,0 0 0,3 0 20,-3 0-1790,4 0 1293,-2 0-644,4 0 1240,0 0 1,4-1 123,2-2 1,2 2 27,1-2 1,4 2 559,1 1 0,3 0 0,1 0 0,-4-1-93,1-2 0,-1 2 93,0-2 0,-1 2 757,-4 1 0,0-3-315,0 0 2343,-5 0-708,0 3-832,0 0 255,-3 0-395,3 0 91,-4-4 1,0 2 97,0-3-1178,0 3 0,-1-2 233,-2 4-2813,2-4 1618,-3 3-3568,4-3 4414,0 4 0,0 0 0,0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3:55.578"/>
    </inkml:context>
    <inkml:brush xml:id="br0">
      <inkml:brushProperty name="width" value="0.04286" units="cm"/>
      <inkml:brushProperty name="height" value="0.04286" units="cm"/>
      <inkml:brushProperty name="color" value="#AB1A01"/>
    </inkml:brush>
  </inkml:definitions>
  <inkml:trace contextRef="#ctx0" brushRef="#br0">44 80 8127,'-8'0'1353,"-1"0"-703,4 0 26,-3 0 0,6 0 9,-4 0-198,4 0 119,-2 0-187,4 0 767,0 0-723,0 4 1,4-2-134,2 4 0,3-4 226,3 1 1,1-2-127,5-1 0,1 0-94,1 0 0,0-3-141,3 0 0,-2-3-89,2 3 1,-3-4 312,1 2-923,-3 1 451,0-4 0,-3 6-381,-1-4 1,-2 1 262,3-1 0,-4-1-447,0 4 262,-1-3 207,-1 5 60,0-7 1,-3 7-43,-1-2 292,-3 2-94,2-3 1,-3 3-40,2-2 13,-2 2 0,3 2 184,-4 2 0,0 3-55,0 6 1,-3-2 526,0 5 0,-1 4-273,1 4 0,1 2 393,-3-2 1,0 6 37,-1-3-357,-2 6-175,7-4 1,-6 2 65,4-3-146,-4-1-64,6 1 1,-3-4-71,4 1 0,-3-8 145,1 2 1,-1-3-209,3-1 1,0-1 184,0-4-823,0 0 449,0 0 0,0-4-20,0 1-1225,0-4 484,0 2-262,0-4-674,0 4-1799,0-3 1814,0 3-1326,0-4 1782,0 0 1369,-4 0 0,3-4 0,-3-1 0</inkml:trace>
  <inkml:trace contextRef="#ctx0" brushRef="#br0" timeOffset="346">177 345 7982,'-5'-4'67,"-3"3"102,7-3 0,-4 4 168,2 0 40,2 0 141,-3 0-153,0 0 382,3 0-18,-3-4 852,0 3-1099,4-3 0,0 4-98,5 0 0,4-3-47,3 0 520,2-3-509,3 5 1,2-6 204,2 4-144,-3-4-227,4 6 1,-5-6 182,1 4-865,0-4 441,-5 6 1,3-6-241,-4 5 0,0-1 232,-4 3 0,1-3-274,0 0 0,-3 0 53,0 3 0,-1-1-1472,1-2 858,-3 2-187,1-3 155,-3 4 273,3 0-268,-4 0 152,0 0 777,4 0 0,-3 0 0,3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7:15.714"/>
    </inkml:context>
    <inkml:brush xml:id="br0">
      <inkml:brushProperty name="width" value="0.04286" units="cm"/>
      <inkml:brushProperty name="height" value="0.04286" units="cm"/>
      <inkml:brushProperty name="color" value="#AB1A01"/>
    </inkml:brush>
  </inkml:definitions>
  <inkml:trace contextRef="#ctx0" brushRef="#br0">35 71 8497,'-5'0'-30,"-2"0"1195,1 0-675,2 0 1,-3-1 165,4-2-264,0 2-98,3-3 105,0 4 43,0 0 0,7-1-41,2-2 116,5-2-283,0 0 0,7-3 167,-1 2-854,5-1 385,-7 2 0,5-2-379,-2 4 1,-6-3 245,3 3 0,-2 0-406,1 3 1,-2 0 58,0 0-309,-5 0 489,7 0 1,-6 0-231,3 0 598,-3 0 0,2 0 0,-4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6:49.679"/>
    </inkml:context>
    <inkml:brush xml:id="br0">
      <inkml:brushProperty name="width" value="0.04286" units="cm"/>
      <inkml:brushProperty name="height" value="0.04286" units="cm"/>
      <inkml:brushProperty name="color" value="#AB1A01"/>
    </inkml:brush>
  </inkml:definitions>
  <inkml:trace contextRef="#ctx0" brushRef="#br0">212 273 7736,'-14'-8'0,"1"-2"721,5-2 1,-1 5 36,0-2-229,0 3-274,0-3 0,3-2 31,1 2 0,-1-2-22,-3 5 0,0 2 519,0-2 1,0 4-298,1-1 0,-1 2-28,0 1 0,0 4-133,0 2 1,0 2-245,1 4 1,0-1 189,2 4-257,-2-1 43,7 0 0,-3 2 93,4-4 1,0 2-75,0-2 0,4 0-288,2-3 0,-1-1 71,1 1 1,0-4-237,2-2 0,1-2 196,0-1 1,0 0-270,0 0 1,2-4-8,1-2-142,4 2 340,-6-4 0,2 3-41,-3-7 1,0 2 48,0-2 0,0 2 266,0 2 1,-4-1-72,1 0 0,-1 0 855,1 0-626,2 4 0,-6-1 703,4 3 1,-3 0-62,3 3 205,-4 0-607,5 4 0,-5 1 146,4 3-598,0 1 1,2 0 0,-1 0-116,-1 0 1,0-2 192,2-1 1,-2 2-975,0-2 1,0-2 422,3-1 1,-3 1-1167,0-1 0,-1 0 171,4-3-465,0 0 1972,-4 0 0,7-4 0,-2-1 0</inkml:trace>
  <inkml:trace contextRef="#ctx0" brushRef="#br0" timeOffset="220">423 161 7736,'0'9'3298,"0"-1"-2735,0 1 0,0 1-208,0 2 0,0-1 700,0 3 0,0 1-482,0 3 1,0 2 568,0 1 0,3 3-71,0 0-693,4 1-228,-2 2 0,6-4 150,-2 1-803,5-5 0,-8 6 1,6-5-971,-2 0 1,-2-2 830,-2-4 1,0-1-496,-3-4 1,1 0-305,-1 0-1016,-2-5 1366,3 0 1091,-4-8 0,-8-4 0,-1-6 0</inkml:trace>
  <inkml:trace contextRef="#ctx0" brushRef="#br0" timeOffset="504">388 273 7736,'-9'-22'180,"4"0"46,3 5 0,1 0 579,1 2 1,3 3-294,3 3 0,5 1 86,1 2 0,4-1-216,-2 4 0,3 0 50,1 3 0,-1 4-8,1 2 150,3 2-272,-2 1 1,6 3 116,-5-1 69,5 5-230,-7-2 0,1 3-198,-4 1 0,-5-1 39,2-3 0,-6 2-138,-3-4 1,-2 2 107,-1-2 1,-4 0-72,-2-3 0,-6 0 4,-2-1 0,-3-2 39,-1 0 0,-2-4-59,-1 1-65,1-2 32,-2-1 0,3 0 129,-1 0-1064,5-4 665,2-1 1,2-4-967,-1 1 0,3-1 556,3 0 1,4 0-665,-1 0 0,3 1 197,3-1 1198,-2-4 0,11-1 0,-2-3 0</inkml:trace>
  <inkml:trace contextRef="#ctx0" brushRef="#br0" timeOffset="718">670 196 7736,'5'9'0,"-2"0"0,1 4 0,-1 5 3063,4 0-2018,2 7 0,1-5 203,1 3 1,2-2-670,-1 2 1,0 1 535,-4 2 1,1-2-498,0-1 0,0-2-441,0 3 0,0-4 123,-1 4-1622,1-5 1021,0-1 1,-3-2 220,0-5-926,-4 1 553,2-3 129,0 0-2484,-3-4 663,2-1 714,-3-4 1,0-5 734,0-4 1,-1-1-478,-1-5 1173,-3 1 0,-4-8 0,0 0 0</inkml:trace>
  <inkml:trace contextRef="#ctx0" brushRef="#br0" timeOffset="983">698 247 7736,'-9'-18'210,"4"4"-175,2-1 0,3 4 796,3-1 1,2 6-7,4 0-204,4 4-313,-4-2 0,7 4 147,-4 0 449,4 0-534,-3 4 1,2 2 346,0 5 0,-2 0-256,2 4 1,2-3 33,-3 2 0,0 1 102,1 3-286,-4-1-136,-3 1 0,-1-3 125,-4-1-431,0-3 157,-3 2 0,-4-4-9,-2-1 0,-2 1 127,-4 0 1,-1-4-528,-2-2 0,-1-2 174,1-1 0,1 0-896,0 0 1,2-1 523,-3-2 1,1-2-836,0-4 1,1-1 184,4-1-507,-4 1 1107,8-7 0,-6 6 631,8-3 0,-4-1 0,2-3 0</inkml:trace>
  <inkml:trace contextRef="#ctx0" brushRef="#br0" timeOffset="1335">804 44 7736,'4'5'0,"-2"3"817,3-2 0,-2 6-310,3 2 1,0 6 124,3 0 1,3 2-13,0-1 231,-1-3-513,2 8 0,-3-8 188,2 3 475,-3 1-589,4-7 1,-2 6-11,4-7 1,-4-1-156,4-1 0,-4-2-193,1-2 0,-3-2 106,0 0 0,0-4-460,0 1 0,-3-2 263,0-1 0,-3-1-562,2-2 1,0-2 51,1-4-731,-2 1 787,0-1 1,-3-3-105,2 0 0,-1-2 208,1 2 1,-2-3 156,2 3 49,-2-3 1,-1 5 797,0-2-266,4 6 1,-2 2 319,4 4 1,-4 0-331,4 0 797,-4 0-691,6 4 0,-6 1-2,4 4 0,0 0-185,3 0 1,-3-1-229,-1 1 0,1 0 273,3 0-2292,0 0 1506,0 0 0,-3-2-2823,0-1 3304,-5-2 0,3 0 0,-4 1 0</inkml:trace>
  <inkml:trace contextRef="#ctx0" brushRef="#br0" timeOffset="1526">1032 97 9819,'-5'-9'1325,"1"4"0,5 1-457,2 4-428,2 0-292,4 0 1,-3 0 149,0 0-798,-1 0 426,4 4 1,-3 1-1027,0 4 0,0 1 578,3 2 0,0-3 522,-1 3 0,5 2 0,1 0 0</inkml:trace>
  <inkml:trace contextRef="#ctx0" brushRef="#br0" timeOffset="2219">1412 194 7718,'-1'-9'0,"-2"0"0,-2 1 1773,-3-1-1132,3 4 0,-3-2-5,2 4 0,-3 0-281,-3 3 1,3 0 355,-3 0 1,2 4 21,1 2-304,0 2-165,5 1 1,-3 0 33,4 3-242,0 2 46,3 4 0,0-4-71,0 1 0,4 0 112,2 2 0,1 0-251,2-2 1,4 0 115,2-3 1,1 0-493,2-3 1,0-2 40,-1-1-329,1 2 480,3-7 0,-2 3-3,2-4 1,-3 0-112,0 0 1,-2 0 13,1 0 1,-4-4 85,5-2 0,-6-1 216,3 2 1,-4-3-65,1 2 0,-6-5 147,0-1 0,-4 0-20,1 0 280,-2-2-193,-1 0 1,0-1-50,0 3 0,-4-1 49,-2 1 1,-1 4 302,-2-1 1,-1 1 74,-2 5 140,2 0 0,-2 4-218,3 2 1,0 2 207,0 4 1,0 2-150,1 1 0,2 4-1,0-1 1,4 0-94,-1 0 1,2 1-103,1-5 1,0 2-258,0-1 0,4-5 105,2 2 0,1-3-341,-2 3 0,3-4 166,-2-2 0,5-2-514,1-1 1,-1 0 74,-2 0-387,0 0 566,0-4 1,0 2-131,0-4-136,-1 0 338,1-2 0,0-1 60,0 0 0,-3 0 21,0 0 0,-4-2 168,1-1 0,0-1-55,0 1 1,0 5 390,-3-1 0,0 4-130,0-2 1110,0 4-449,0-2-420,4 4 725,-3 0-697,3 4 1,-3 1 71,2 4 1,-1 2-156,4 1 0,0 0-266,3-3 1,-1 2 72,1 1 0,4-1-395,2-5 0,-3 2 201,0-2-1401,2-2 995,-4-1 1,5-3 42,-3 0-1698,0 0 619,1 0 553,-4 0 0,4-3 419,-4-3 0,-4 1-334,-2-1 1,1-3 357,-1-3 0,0 1 484,-3 2 0,0-8 0,0-2 0</inkml:trace>
  <inkml:trace contextRef="#ctx0" brushRef="#br0" timeOffset="2444">1870 53 7718,'-3'-17'0,"0"3"0,-1 4 850,1 4-251,2 4 338,-3-2-558,4 4 1,1 4 244,2 2 498,-2 2-685,3 1 1,-1 3 450,0 3 1,4 3-382,-1 2 1,0 0-110,2 3 0,-1-2-99,5 2 0,-2-3 28,-1 1 1,2 0 39,1 0-550,4-1 189,-6-6 0,3 2 245,-1-5-1143,-2 5 489,3-6-2336,-5 3 2003,1-5 1,-3-2-1394,0 0 1578,-4-4 0,1 2-1293,-6-4 1844,2-4 0,-11-1 0,2-4 0</inkml:trace>
  <inkml:trace contextRef="#ctx0" brushRef="#br0" timeOffset="2721">1818 239 7718,'4'-5'533,"5"1"-367,4 0 1,5 3 130,0-1-66,-1-3-198,1 4 1,0-3 517,-1 4 1,-2-3-194,0 0 1,-1 0 107,4 3 0,-3 0 85,-1 0-133,1 0-160,3 4 1,-4-2 88,1 4-4,-4 0-194,6 2 0,-8 1 339,3 0 0,-2 1-91,-1 2 0,0-3 4,-1 3 1,0 1-69,-2-1 0,1-1-133,-4-2 0,3 0 98,-3 0-877,4 0 416,-6-4 194,2 2-2148,-3-6 682,0 3-2419,0-4 2231,0 0 1623,0-4 0,0-4 0,0-6 0</inkml:trace>
  <inkml:trace contextRef="#ctx0" brushRef="#br0" timeOffset="2894">2030 106 7718,'-5'-5'2506,"1"1"-1554,4 4-377,0 0-397,4 0 120,-3 0-466,7 0 183,-4 0 0,5 3-638,0 0 0,0 4 355,0-1 0,0-1-2001,-1 0 2269,1 1 0,4 3 0,1 0 0</inkml:trace>
  <inkml:trace contextRef="#ctx0" brushRef="#br0" timeOffset="3530">2312 212 7718,'0'-5'1229,"0"-3"1,0 6-83,0-4 331,0 4-1017,0-2 0,-1 1 1327,-2 0-984,-2 0-403,-4 7-240,4 1 1,-3 4 48,3 0 1,0 1-13,-1 1 1,4 0 24,-1 4 1,2-1-26,1 0 0,0 2 0,0-4 1,1 2 24,2-2 1,2 0-86,4-3 1,-1 0-197,1-1 0,0 0-546,0-2 0,0 1-866,-1-4 1265,1 0 0,-3-3 0,0 0-291,1 0 0,-2 0 191,1 0 1,-4-4-78,1-2 1,1-2 55,-2-1 1,1-2-14,-3-1 0,0-3 20,0 3 331,0-3-186,0 1 1,0-1-125,0 1 492,0-1-181,0 1 0,0 2 87,0 3-99,0 0 770,0 0-580,0 4 1,0 2 279,0 6 0,0 2-25,0 4 538,4 0-575,-3 0 0,4-1-52,-2 1 1,-1 3-20,4 0 0,-3-1-215,3-2 1,0-1 41,3-2 0,-1 1-215,1-4 0,0 3 124,0-3 1,3 0-427,-1-3 0,2 0 59,-1 0-620,-2 0 606,2 0 1,-3-1-27,0-2-365,0-2 411,0 0 1,-1-3-86,1 2 0,-1-2 41,-2-1 0,2 3 257,-2-3 1,-1 4-103,0-7 0,1 7 279,3-4 0,-3 4-3,0-1 1067,-4 2-820,6 0 0,-6 3-42,4-2 1692,-1 2-1279,0 5 0,3 1 295,-2 4 0,2-1-521,1 1 0,3 3-204,3 0 1,-1-1-66,1-2 0,3 0-520,6 0 0,0-1 198,0-2-1784,1 1 1313,-2-6 1,0 3 90,1-4-3573,-5 4 1927,-1-3 2125,-1 3 0,-8-4 0,4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6:48.473"/>
    </inkml:context>
    <inkml:brush xml:id="br0">
      <inkml:brushProperty name="width" value="0.04286" units="cm"/>
      <inkml:brushProperty name="height" value="0.04286" units="cm"/>
      <inkml:brushProperty name="color" value="#AB1A01"/>
    </inkml:brush>
  </inkml:definitions>
  <inkml:trace contextRef="#ctx0" brushRef="#br0">124 386 8702,'4'-6'880,"2"1"0,-1 0-275,1-1-84,-4-2-251,5 3 0,-5-4 160,4 0 532,-4 1-574,2-1 0,-3 0 327,2 0-454,-2 0 1,2 1-238,-6-1 0,1 1 117,-4 2 1,0-1-177,-3 4 1,-2 0 32,-1 3 0,-4 0 51,2 0 0,0 1-15,-1 2 5,4 2-36,-1 8 0,1 0 260,2 1 0,-2 3-119,5-2 1,2 1-5,2 2 0,1-3 25,1-1 1,1-3-227,1 1 1,3-2 11,4-2-308,0-3 250,0 3 1,1-7 50,1 2-143,-1-2 92,7-1 0,-6-4-382,3-2 1,-3-2 174,1 0 0,-1-1-350,0 0 1,-1-3-27,2 0 286,-6 1 177,2 2 0,-4-3 117,1 0 1,-1 1 123,-4 2 1,3 3-249,0 0 428,0 4-198,-3-2 576,0 0 1,0 4-301,0 0 1,3 4 640,0 5 0,1 0-306,-1 0 0,1 0-119,2 3 1,2-2 50,-3 2-865,3 1 324,1-3 1,0 3 129,0-4-565,0 0 388,-1-1 0,1 0-1225,0-2 0,0 1 563,0-4 0,0 0-747,3-3 0,-5 0 721,2 0 0,-2-1-246,2-2 1,-5-2 233,-1-4 749,2 0 0,-4 1 0,3-1 0</inkml:trace>
  <inkml:trace contextRef="#ctx0" brushRef="#br0" timeOffset="680">397 361 7736,'-3'-14'670,"1"2"-22,-5 7 1031,6 1-877,-3 4 424,4 0-743,0 4 1,0 0 98,0 5 655,0 0-763,0 4 0,0-3 35,0 1 1,1 0-159,2 1 1,-2-5-137,2 2 0,-1-4 210,1 1-569,-3 2 1,5-6 158,-2 4-861,-2-4 658,3 2 1,-1-5 57,0-2-1163,4 2 837,-6-7 1,7 3-266,-2-4 1,2-2 260,4-1 1,-2-1-120,2 1 1,-2 2 185,-2-5 1,1 3 54,0-2 0,-1 2-33,-2-3 426,2 4-135,-3-1 1,3 6-158,1 0 694,-4 4-402,3-2 0,-3 4 545,4 0 1,-3 0-309,-1 0 0,1 4 185,3 2 0,0 2-145,0 0 0,0 1 377,-1 0 1,1 1 25,0 2-234,4-3-213,-3 4 0,6-7 88,-1 0-261,-2 0 35,3-1 0,-2 1-162,4-3 0,-1 0 69,1-3 1,-1 0-86,-3 0 0,0-1 33,-2-2 0,-2 1-721,1-3 427,-1-1-251,-1-3 343,-4 0 1,-1 0-154,-4 0 22,0 1 122,0-5 1,0 3-23,0-2 1,-4 3 98,-2 0 1,-5-3 13,-1 0 1,-2 1-29,2 6 0,-3-2 229,4 4 1,-4 0-2,3 3 457,0 0-396,3 4 1,2-2 50,1 4 150,-2 3-220,7 1 0,-6 6 182,4-4 0,0 3-86,3 0 0,1 1-131,2-2 1,3 2 53,6-4 0,-1 2-138,3-2 0,-2 0 86,3-3-265,-1 0 137,4-4 0,-3 1 46,-1-3-230,1 0 137,-1-3 1,2-1-86,-5-2 0,4-3 97,-3-5 0,-1 0 84,-6-4 0,2 3-47,-4-2 1,0-1 179,-3-3 0,0 0 44,0-3 243,-4 3-244,-1-8 0,-4 7 69,-3-5-111,2 4-60,-7-5 0,7 3-442,-5-1 1,3 1 209,-3 5 1,5-1-1023,-2 0 1,2 5 543,1 1 0,4 5-2252,2 1 1885,2 4 1,6-1 987,4 6 0,8 6 0,5 5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6:37.017"/>
    </inkml:context>
    <inkml:brush xml:id="br0">
      <inkml:brushProperty name="width" value="0.04286" units="cm"/>
      <inkml:brushProperty name="height" value="0.04286" units="cm"/>
      <inkml:brushProperty name="color" value="#AB1A01"/>
    </inkml:brush>
  </inkml:definitions>
  <inkml:trace contextRef="#ctx0" brushRef="#br0">18 27 8018,'-8'0'1826,"3"0"0,1 3-160,4 3-1227,0 6 1,3 2-1,1 4 286,1 3 74,-4 2 0,6 4 1,-3 0 317,1 0-550,1 5 0,3-8 0,-1 5-237,-2-1 0,1-6-88,-1-1 1,1-3-227,-1 0 1,2-1 52,-2-3-1067,-2-1 761,4-4 0,-7 0 240,1 0-2707,3-5 805,-4 0-2029,3 0 2099,0-3-215,-3 3 2044,3-4 0,0-8 0,1-1 0</inkml:trace>
  <inkml:trace contextRef="#ctx0" brushRef="#br0" timeOffset="469">229 214 7873,'0'9'2366,"3"3"-1174,0 3-130,4 2-637,-2-4 0,3 4 214,-3-2 208,3 1-462,-7-2 0,6 2 173,-4-4 903,0 3-912,-3-5 1,1 3 443,2-4-351,-2-1-1206,3 1 397,-4-4-35,0-1 397,0-4-770,0 0 344,0-4 1,0-4-963,0-3 1,3-5 473,0 1 0,0-2-37,-3 0 0,0-1 314,0 1 0,0-2-26,0-2 1,0 3 145,0-3 1,1 5 151,2 2 0,-2 6-151,1-1 895,-1 6-515,3-1 0,-2 4 660,4 0 1,-1 4-393,1 2 1,2 6 952,-2 3 0,2 1-515,0 2 0,1-1-51,0 1 1,-3 0 7,0-1-759,0 1 72,2 0 0,1-2 286,0-1-531,-4 2 191,3-8 1,-3 4-980,4-4 0,-2 0 541,-1 0 0,2-4-1340,-2-2 1,2-2 816,1-1 1,0 0-1115,3 0 2094,-2-4 0,7-1 0,-4-4 0</inkml:trace>
  <inkml:trace contextRef="#ctx0" brushRef="#br0" timeOffset="790">680 170 7873,'-4'-13'0,"-4"4"0,-4 0 0,1 1 1529,2 5 1,0 0-687,0 0 0,0 2-353,1-2 1,-2 2 63,-2 1 216,2 4-423,-3 1 0,6 6 209,1 1-673,2 4 153,4-6 1,1 6 201,2-1-793,2-2 458,7 3 1,-1-3-84,4 2 1,0 0 133,2-3 0,-2 3-116,0-3 0,-2 2 53,2-2 0,2 3 104,-3-3 1,-1-1-103,-1-2 303,-2 0-81,-5 0 1,1 0 91,-3-1 1,0-2-40,-3 0 1,-4-4 100,-2 1 1,-1-2-40,-2-1 1,-3 0-370,0 0 0,-2 0-16,2 0-1005,0 0 797,-1-4 1,4 0 57,-3-2-2099,2-2 1550,1 4 0,3-5 854,0 0 0,1-8 0,-4-1 0</inkml:trace>
  <inkml:trace contextRef="#ctx0" brushRef="#br0" timeOffset="978">750 213 9776,'9'-5'858,"1"1"-686,2 4 1,5-3 133,7 0 0,-1-4 488,0 1 0,-3 1-104,0 0-727,-1 3 197,-2-2 0,-5 4-457,0 0 1,-7 0 207,4 0 1,-5 0-2198,1 0 1771,-3 0 1,3 0-844,-2 0 1358,-2-4 0,3-1 0,-4-4 0</inkml:trace>
  <inkml:trace contextRef="#ctx0" brushRef="#br0" timeOffset="1211">857 0 7965,'-5'9'2264,"-1"1"-1758,3 1 1,1 7 707,5 6 0,1-2-525,5 2 1,0-4 54,0 4 1,0-1-298,0 4 0,-4-2 204,1-1 1,-3 0-50,3-3-154,0 3-173,-1-5 0,3 2 85,-2-7-1788,1-1 1072,2 0 0,0-4-1315,0-1 1,-3 0 828,0-5 0,-3 3-2588,2-3 1948,1 0 1482,3-7 0,0-1 0,0-4 0</inkml:trace>
  <inkml:trace contextRef="#ctx0" brushRef="#br0" timeOffset="1650">1209 267 7897,'0'-9'276,"-1"0"34,-2 0 1,1 0-103,-4 1 1224,4-1-890,-6 0 0,5 0 190,-3 0 0,-2 4-289,2 2 0,-5 2 349,-1 1 0,-2 5-296,2 4 1,-3 4-13,4 5 0,-3 0-141,5 3 0,-2-3-107,5 3 1,2-1 114,1 0-275,2-1 16,1 2 0,3-6-278,0 0 0,4-5 208,-1 2 0,2-2-625,1-1 1,3-3 299,-1 0 0,1-4-453,-3 1 0,0-3 222,-1-3 0,4-3 47,0-6 1,0 1-85,-3-4-193,-1 5 430,1-7 1,-1 3-202,-2-3 1,1 0 142,-4 2 1,0-1 268,-3 1 1,0 1-107,0 0 1,0 3 394,0-1-115,0 2 1184,0 5-536,0 1-410,0 4 699,0 8-571,0-2 0,0 11 854,0-3 0,0 2-589,0-1 0,1 3-156,2-3 1,-1 3-142,3-6 0,1 2-510,3-2 0,-3 3 165,0-4-1454,0 1 744,3-3 557,-1 0-1037,1 0 183,0-4-704,0-1 1,0-4 811,0 0 1,-4-4-882,1-2 1740,-4-6 0,6-2 0,-3-3 0</inkml:trace>
  <inkml:trace contextRef="#ctx0" brushRef="#br0" timeOffset="2049">1350 223 7863,'-5'3'0,"1"-1"1597,4 4 1,0 1-128,0 5-387,0 2-625,0 3 0,3-2 32,0 0 1,3-1 8,-3 4 1,1 0 425,-1-1 0,1-2-398,2 0 0,2-4-311,-3 4 1,0-5 155,1-1-782,0 0 374,-1-8 1,0 5 121,-2-3-876,-2 0 488,3-3 257,-4 0-1056,0 0 709,4-4 0,-3-1-325,2-7 0,-2 1 234,-1-4 0,0 1-248,0-4 0,0 0 263,0 1 1,0-1 6,0 0 1,0 1-102,0-1 326,0 0 49,0 5 1,1-3-133,1 4 869,-1 4-392,3 1 113,0 6 0,-2-3-182,4 4 0,-3 5 1315,3 3 0,-1 2-578,1 5 1,2 0 262,-3 2 1,0 0-160,1-2-232,0 1-330,-1-2 1,3 1 71,-2-1-622,-2-3 193,3 6 1,-3-6-906,2 3 1,2-3 611,-2 1 1,-1-5-609,1-1 0,-3-4 307,3 1 1,-3 0-1294,2 0 1,-2 0 1875,3-3 0,4-4 0,4 0 0</inkml:trace>
  <inkml:trace contextRef="#ctx0" brushRef="#br0" timeOffset="2868">1738 215 7779,'-4'-6'1450,"-2"0"-311,2 4-523,1-2-175,-1 4-170,3 0 0,-4 4 36,2 2 984,-2 2-814,-4 4 1,3 2 541,0 4 0,4-1-465,-1 1 1,2 0-44,1-1 1,0 1-154,0 0 1,3-1-66,0 1 0,4-3-76,-1-1 0,1-3-174,-1 1 0,2-2 156,-2-1-666,1-5 395,2 4 0,2-6-1047,-2 4 0,2-4 538,-6 1 0,3-2-878,1-1 0,1-1 700,2-2 0,-3-2-389,3-4 0,-2 3 539,-1 1 1,-3-1 58,0-3 0,-1 0-120,0 0 272,-1 0 244,0 1 1,-3 2 579,2 0-264,-2 4-220,-1-2 2023,0 4-1043,0-4 485,0 3 1,0-4-589,0 2 0,0 1-284,0-4 1,4 3 79,2-2-132,2-1-217,1-3 1,-1 0 40,1 0-342,0 0 81,0 1 1,-1-1-108,-2 0 0,0 0 98,-3 0 1,0 0-277,-3 1 148,4-1 1,-3 3-140,2 0 0,-6 4 56,-3-1 0,-1 3-57,-2 3 1,-3 5 109,0 4 1,-4 3 51,2 0 1,1-1 429,1 1 1,3-1-179,4 4 0,1-3-37,4-1 1,0-2-132,0 3 1,1-5-76,2 2 1,2-3 107,3-3 0,5 1-7,2-4 0,-2 0 58,2-3-419,0 0 177,3-4 0,-4-2-198,1-6 0,-3 1 126,2-3 0,-2 2-83,3-3 1,-4 3 80,0-2 0,2-1-10,-1-3 1,-1 2-6,-5 1 0,0-2 39,-3 3 0,3-3 47,-3-1 1,0 2-38,-3 1 1,0 2 260,0 4-123,0 1 318,0 3-54,0 1 327,4 4-374,-3 4 1,6 1 108,-4 3 273,4 5-333,-2-3 1,4 6 132,3-5 0,-2 2-62,2-1 1,0 1 229,0 1 0,3 2-141,-3-4 1,2 3 104,-2 0 0,0-2 80,-3-1-612,-4 1 199,2-3 1,-6 0 204,2-4-330,-2 0 37,-1 3 1,-5-4 12,-3 1 0,-1-4 152,-3 1 0,-2-1-1075,0 1 1,-2-2 416,1 2 0,0-2-1526,3-1 0,0 0 195,3 0-1147,0 0 2906,4 0 0,-2 0 0,2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7:16.169"/>
    </inkml:context>
    <inkml:brush xml:id="br0">
      <inkml:brushProperty name="width" value="0.04286" units="cm"/>
      <inkml:brushProperty name="height" value="0.04286" units="cm"/>
      <inkml:brushProperty name="color" value="#AB1A01"/>
    </inkml:brush>
  </inkml:definitions>
  <inkml:trace contextRef="#ctx0" brushRef="#br0">27 89 8196,'-9'0'-3,"0"-4"13,4 3 1,1-3 899,4 4 2125,0 0-2507,4 0 0,5-3 145,6 0-215,5-4-166,3 2 0,3-3 84,1 3-235,-5-3-39,4 7 1,-8-6-131,3 4 0,-2-3 127,-2 3 0,-2-1-253,0 1 0,-5 2 53,2-2-973,-2 2 330,-1-3 390,0 3-1117,-5-2 350,4 3 437,-7 0-1146,3 0 1830,-4 3 0,0 2 0,0 4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6:40.725"/>
    </inkml:context>
    <inkml:brush xml:id="br0">
      <inkml:brushProperty name="width" value="0.04286" units="cm"/>
      <inkml:brushProperty name="height" value="0.04286" units="cm"/>
      <inkml:brushProperty name="color" value="#AB1A01"/>
    </inkml:brush>
  </inkml:definitions>
  <inkml:trace contextRef="#ctx0" brushRef="#br0">1835 450 8120,'0'-5'1442,"-1"2"-1175,-2 6 0,2-1 1143,-2 4-896,2 0 1,-2 3 336,0 0 1,0 2-352,3 1 0,0 0-258,0-3 0,0-1-22,0 1 1,1-3-161,2 0 0,-2-3 144,2 3-521,2-4 321,-4 2 1,7-4 135,-2 0-590,2 0 338,-3-4 0,5-2-658,-1-6 1,2 2 321,-2-1 1,-1-2-259,-3 1 0,2-4 274,-4 2 1,0 0-15,-3-1 1,0 1-91,0-4 172,0 0 105,-4 1 0,2 2-52,-4 0 339,1 5-183,-4-7 0,0 7 574,0-2-391,0 6 807,0 3 1,4 3-429,-1 0 1,4 1 988,-1 1-858,2 3 0,5 4-12,2 0 0,1-3-91,2 0-39,4-4-147,1 2 1,3-4-207,1 0 1,1-1 100,1-2 0,-1-2-365,1-4 0,-1-3 213,-1 0 0,-4 0-602,1 0 0,-4 1 202,1-3 1,-6 2-9,0-3 1,-1 3-30,1-2-496,-2-1 499,-4-3 1,0 1-558,0-1 530,-4 0 215,-1 5 1,-5-4-116,-1 2 1,1 2 92,-2-2 0,1 7 422,0-1 1,1 6-50,-2 0 1,5 2 36,1 1 0,1 5-215,0 4 1409,1 4-846,4 4 0,0 6 777,0 3 0,0 2-544,0 4 0,4 3 436,1 4 0,3-1-522,1-3 1,1 1 209,2 3 0,-3-6-59,3 2-521,-2-1-78,3-3 0,-4 0-27,3-1 1,-1-7-106,1 1 1,-5-2-500,1-1 0,-4-4 249,2-2-2697,-4-4 1216,2 2 220,-4-8 1,-4-1 197,-2-4-516,-1-4 1108,-2-1 0,-3-7 133,0 0 0,-4-4 539,2 2 0,-3-7 0,0-1 0</inkml:trace>
  <inkml:trace contextRef="#ctx0" brushRef="#br0" timeOffset="135">1923 432 7803,'9'0'1693,"0"0"0,1 0-919,1 0-7,3 0-437,8-3 1,-3 2-454,5-2 1,-4 2 153,4 1 0,-2-3-708,2 0 1,1 0 238,-1 3-1930,5 0 1150,3 0 1218,3 0 0,4-4 0,1-1 0</inkml:trace>
  <inkml:trace contextRef="#ctx0" brushRef="#br0" timeOffset="676">2771 399 8314,'9'0'1087,"-4"0"1,2 4-577,-1 2 1,5 5-147,1 1 1,3 0 68,-4 0 0,2-1-161,-1 4 1,-1-4 355,3 4 1,-3-4 71,1 1-241,-2-3-178,-2 0 1,0 0 30,-2 0-318,2-4 161,-7-1-117,3 0 254,-4-4 50,0 4 1,1-8-181,2-1 0,-2-3-463,2-1 1,-2-4 145,-1-1-598,0 1 525,0-4 1,0 3-82,0-3-17,0-1 164,0 0 1,0 1-107,0-1 0,0 1 95,0-1 1,1 1-328,2 3 1,-2-2 176,2 4 0,-1 3-562,0 3 223,-1 4-696,7-1 322,-7 3 430,7 0-653,-3 3 1258,0 2 0,3 8 0,-3 1 0</inkml:trace>
  <inkml:trace contextRef="#ctx0" brushRef="#br0" timeOffset="1621">3079 400 7861,'0'5'361,"0"-1"64,0-4-34,3 4-164,2-3 814,4 3-596,0-4 0,0 0 349,0 0 1,0 0-304,3 0 0,-1 0 12,4 0 1,-2-1-162,2-2 0,1-1-359,-4-2 0,2-2-20,-2 2 3,0-1 0,-3-2 248,-1 0-718,-3 0 327,-1 4 0,-4-3-1178,0 2 959,0-1 0,-1-1-66,-2 2 1,-2-1 108,-3 4 0,-4 0 167,0 3 1,-3 0 26,4 0 0,-4 4 146,3 2 0,-3-1-243,4 1 790,-1 4-383,3-1 0,1 4-42,2-4 623,-1 4-463,6-4 1,-3 4 186,4-4 0,0 0-145,0 0 0,4-1-15,1 1 0,3 0 99,1 0-394,4-4 51,1 3 0,-1-6 195,-1 4-249,2-5 5,-1 3 0,2-1-98,0 0 1,-3 1 48,2-1 1,-3-1 63,1 4 0,-1-4 13,0 1 1,-2 2 149,0 1 0,0-1-25,-3 0 61,-2-3 42,4 2-158,-8 0 1,5-3 100,-2 2-254,-2-2 186,3-1-152,-4 0 1,0-4 87,0-2 0,1-2-638,2 0 1,-2-4 70,2 0-345,2-4 517,-4 7 0,6-7-8,-4 4 0,3-2-25,-3 2 0,2 0-227,-2 3 361,4 0 0,-5 2 301,4 1-150,-4 2 906,6 4-523,-3 4 811,0 4-742,-1 2 1,-1 3 44,-1-4 285,5 4-401,-6-4 1,7 4 32,-2-4 1,1-3-87,-1 0 1,2-3-259,-2 3 1,1-5 81,2 2 1,0-2-176,0-1 0,0 0-68,-1 0-112,1-4 213,0 3 0,0-9-53,0 1 1,0-3-61,-1 0 0,1 3-321,0-3 1,-3-2 209,0-1 1,-4 2-164,1-2 1,1 1-21,-1 0 82,-1-3 107,-2 7 0,0-3-40,0 5 373,0 3-111,0 1 52,0 0 0,3 4-22,0 0 0,1 5 250,-1 6 1,-1 3-168,4 4 0,-3 0 595,3 3 1,-3 2-62,3 3 595,-4 0-712,5 1 1,-5-3 121,4 3 79,-4 1-349,6 4 0,-6 1-162,4-4 1,-4 2-11,1-2 1,1-1-78,-1 1 0,0-5 102,-3-4 0,0-2-4,0-4 0,-4 2 114,-2-4 48,-6 0-115,-2-7 1,-1 1 13,-3-3-590,2 0 309,-9-3 0,2 0-736,-3 0 0,-1 0 446,1 0 1,0-4-905,-1-2 0,2-1 537,1-2 1,5 0-141,5 0 1,4-4 88,1-1-1314,4 1 883,5-4 1187,4 4 0,5-9 0,5 0 0</inkml:trace>
  <inkml:trace contextRef="#ctx0" brushRef="#br0" timeOffset="3393">4340 364 7781,'0'-9'0,"0"0"1484,-4 0-706,-1 1-472,-4-1-140,0 4 1,0 1-85,1 4 1,-4 0 77,0 0 0,-4 4 316,2 2 0,-2 3-103,1 2 0,0 2-249,3 2 0,0 1 183,3-1-465,1 2 156,3 0 1,1-2 67,4 0 1,1-4-96,2 0 0,2-1 185,3-1-780,1-4 413,4 3 0,-2-7-236,3 2 0,-2-2 156,3-1 0,-3-4-24,2-2 0,-2-5 57,3-1 1,-4 1 79,0 2 0,2-4-7,-1-2 1,0 2-14,-4-2 1,-2 3 9,0-3 0,-4 5 53,1-2 1,-2 2-51,-1 1 1,0 0-266,0 1-1,0 3 1584,0 1 0,0 5 682,0 2-1096,-4 6-281,3 0 73,-3 12-242,4-6 1,0 10 76,0-1 23,0 5 1,1 0 0,2 6 375,3 1 1,3 2-349,3 0 1,-4 2-95,1 1 0,0 0-73,-3-6 1,-1 2-210,1-4 0,-4-2 163,1 1-252,-2-7 141,-1 4 1,-3-10 36,0 2 1,-4-4-65,1-2 1,-3-2-173,-3-5 0,3-3 9,-3-2 1,-1-2-237,1-1 0,-2-4 152,2-2 1,0-2-409,3-4 0,-2-3 66,-1-5-99,0-3 339,7 1 0,-2-4-125,4 3 0,0-4 99,3-2 1,1 1-25,2-1 1,2 0 107,4 0 1,0 2 102,0-3 1,2 6-214,1 0 469,4 5-148,-6-7 1,6 8-193,-1-3 739,2-2-425,-4 5 0,4-3 127,-2 6 1,-3-1-116,0 1 0,0 2 455,-3 2-314,2 1 1,-7 1 182,1 0-189,-1 4 49,-4 1 64,0 4-179,0 0-284,-4 0 208,-1 0 0,0 4 190,-1 2 0,0 3-106,-3 3 0,3-1 126,0 3 0,4-2-101,-1 3 0,2-2 99,1 2 1,0 1 64,0-4-387,4 3 61,-3-5 1,7 3-29,-2-4 1,2-1 59,1 1 1,-1-3-166,1 0 1,0-4 48,0 1 0,-2-2-73,2-1 1,-5 0 5,4 0 1,-1-4-164,2-2 0,-1-2-89,-2-1-376,2 1 460,-7-1 1,3-3-170,-4 0-149,0 0 338,0 0 0,0-1-150,0-2 0,-3 0 133,0 3 0,-4-3 93,1 3 0,-2-2-20,-1 2 0,3 0 109,0 3 1,2 1-156,-2-1 595,-2 0-263,7 4-82,-7-3 465,7 3-208,-3 0 99,4 1-231,0 1 1,1 2 13,2-2 1,-1 2-58,4 1 0,-3 3 90,3 0 0,-1 3-71,0 0 160,3 2-115,-7 1 1,7 0-48,-2 0 193,-2 3 0,4-1 0,-2 4 157,2 0-64,0-2-124,1 4 1,-3-7 52,0 1 0,0 2-100,3-1 0,-1 0-68,1-4 1,0 1 71,0 0 0,0-3-221,0 0 1,-1-4-9,1 1-246,0-2 172,0-1 1,0 0-500,-1 0 352,1 0 131,-4-4 0,2 2-336,-4-4 1,3 0 165,-3-3 1,3 0-199,-3 1 1,0-4 124,-3 0 1,0 0 16,0 4 1,-1-4-152,-2 0 131,-2-4 194,-4 7 0,0-5 38,0 2 102,0 2-166,1-2 1,-4 6 225,0 0 0,-1 1-59,2-1 0,-2-1 153,-2 4 1,-1 0-79,5 3 0,-1-3 192,3 0-20,0 0-24,4 3 29,2 0-86,3 0-368,0 0 0,4 0 398,5 0 1,1-2-107,5-1 0,-1 0-68,4 3 0,1 0-6,1 0 1,-1 0-1,1 0 1,-1-3 29,-1 0 241,3 0-149,-2 3 0,2 0 133,-3 0 0,0 0-45,-1 0 0,1-1-130,0-2 0,-1 2 12,1-2 0,-1 2-106,-3 1 0,-1 0 101,-4 0-479,0 0 290,-4-4 110,-2 3 0,-4-3 74,-1 4 1,-4 1-81,-6 2 1,1-1-120,-4 4 1,1 0 68,-4 3 1,3-1 126,1 1 1,3 0-66,-1 0 129,2 4-63,2-4 0,0 7-39,2-4 1,2 3-12,4-4 1,0 4 72,0-3 0,3 0-44,0-4 0,4 0 32,-1-2 1,1 2-34,2-2 1,0-2 2,0-1 1,0-2 28,-1-1 55,1 0-105,4-4 1,-2-2 55,3-6-138,-3 2 1,3-3-1,-3 1-79,1-3 0,-1 1 82,-2 0 1,-3-1 43,0-3 0,-4 0-5,1-3 1,-2 3-13,-1-3 1,-1-2 1,-2 0-160,-2 1 1,-5 0 0,-1 2-36,0 0-501,-1-1 455,3 3 0,0 5-325,0 1 1,1 2-168,-1 1-1682,4 4 2420,-3 2 0,7 3 0,-3 0 0</inkml:trace>
  <inkml:trace contextRef="#ctx0" brushRef="#br0" timeOffset="3820">5460 256 7748,'0'-9'1315,"1"4"-848,2 2 1,-1 2 21,4 1 1,-1 7 83,4 2 357,0 6-539,0-1 0,0 4 210,0 3 312,-1-3-540,1 8 1,-3-8 83,0 3 1,0 1-195,3-2 1,-2 0-216,-1-6 0,1 0 127,-4-2 1,3-2-679,-3 2 1,0-3 240,-3 0-1795,0-4 698,4-1 619,-3-4-1430,3 0 1403,-4 0 1,0-1 766,0-2 0,4-6 0,1-5 0</inkml:trace>
  <inkml:trace contextRef="#ctx0" brushRef="#br0" timeOffset="4450">5742 265 7748,'0'-6'0,"0"0"0,-4 4 865,-2-1 0,1 2 8,-1 1-509,1 0-188,-4 0 1,-3 4 125,0 2 69,-3 2-135,1 1 0,-1 0 351,0-1 1,5 1-206,-2 0 0,2 3-326,1 0 1,4 2 109,2-2 0,2 3-100,1-4 1,1 5 89,2-1 0,2-1-105,4 0 0,1-3-5,2 1-205,-3-2 88,8-2 1,-3 1-54,3 0 0,1-1 54,0-2 0,-4-2-97,1-4 0,-1 0 74,1 0 0,-2 0-98,-1 0 0,-2-1-23,2-2 1,-3 1-9,0-4 1,-3 0-47,0-3-335,-4 0 61,6 1 305,-7-1 1,6 0 38,-4 0 1,0 3 635,-3 0-387,0 4 632,0-2-391,0 4 1,0 4 128,0 2 0,0 2-34,0 1 602,3 0-80,-2 0-21,3 3-581,-4 2 1,3 0-225,0-2 27,0-7 0,-3 0-316,0-2 0,1-2 126,2 2-203,-2-2 172,3-1 1,-3-4-40,2-2-631,-2-2 473,7 0 0,-4-1-513,1 0 0,3-3 324,-2 1 1,1-4 30,-1 3 0,2-4 120,-2 2 1,-1-2 133,0 1 0,1 0-90,3 3 399,0-4 0,0 6-118,0-1 0,-1 2 216,1 3 516,0 2 0,0 5-334,0 2 0,-4 2 555,-2 4 0,0 2-375,0 1 1,3 3-40,-3-3 0,3 3 123,-3 0-726,0-2 110,1 3 0,-2-5 193,4 4-556,-4-4 333,6 1 0,-5-3-1308,3 0 1,2-1 669,-2-2 1,-1 1-1052,1-4 1,0-1 197,3-2 1496,-1 0 0,1-3 0,0-2 0</inkml:trace>
  <inkml:trace contextRef="#ctx0" brushRef="#br0" timeOffset="5152">6315 327 7748,'-6'-8'0,"1"2"1583,3 2-988,-6 0 1,6 3-35,-4-2 1,3 2-204,-3 1 0,-1 4 263,-5 2 0,3 3-222,-3 3 0,2-2 199,1 5 0,1 0 41,3 2-580,-3 1 1,7 0-1,-2-2 344,2-1-530,1 2 180,0-8 1,0 7-53,0-4 0,3 0 147,0-4 1,4 1-431,-2 0 1,3-1 83,1-2 1,0-1-299,0-2 1,0-2 53,-1 2-260,1-2 428,0-5 1,0 2-179,0-4 52,-1 0 117,1-3 1,-3 0-10,0 0 1,-3-2 83,3-1 0,-4-4 13,1 2 0,1 0-7,-1-1 1,0-2 137,-3-4 1,0 0-188,0 4 578,0 3-285,0-3 1,0 8-45,0-3 498,0 6 1,0 1-89,0 2 0,0 3-199,0 0 1,0 5 220,0 7 1,0-1-147,0 3 1,0 1 244,0 3 0,1-2 109,1-1-248,-1 2-239,7-4 0,-3 1 151,4-2-242,0-2 45,0-2 1,-1 0-172,1-2 1,3-2 87,0-4 1,0 0-37,-4 0 0,1 0-44,0 0 0,0-4-270,0-2 1,0-2 58,-1 0 1,0-1-125,-2 0 1,1-1 57,-4-2-95,4 3 184,-2-4 1,-1 1-91,-1 0 1,1 3 122,-1 4 0,0 2 139,-3-3-39,4 4 1,-3-1 164,2 6 0,1 2-6,-1 4 943,4-1-664,-6 1 0,7 1 2,-3 2 512,3-2-489,1 2 0,0-3 79,0 0 0,3 0-79,-1 0 1,2-1-254,-1 1 0,-1-4 54,3-2 0,-3 1-65,1-1 1,1 0 62,-2-3-325,1 0 130,-3 0 1,-3-4 29,0-2-119,-4-2 72,2 3 1,-4-4-194,0 1 0,0-1 103,0-3 1,-3-1-421,0 2 1,-4-5 217,1 1 1,-2 1-377,-1 0 1,-2-1-63,-1-3-1180,0 1 1269,3-1 0,1 1 704,2-1 0,-1-4 0,2 0 0</inkml:trace>
  <inkml:trace contextRef="#ctx0" brushRef="#br0" timeOffset="6943">6765 108 7748,'0'9'0,"0"0"1205,0 0 0,3 3-517,0 3 1,4 2-90,-1 0 1,2 1-31,0 0 710,-3-1-779,3 1 1,-6 0 96,4-1 201,-4 1-461,2-1 1,-1-2-124,0 0 1,3-3-1,-3 2 0,2-2-817,-2 3 0,3-4 455,-3 0 0,0-4-1092,-3-1 0,3-3 95,0 3-995,0-4 518,-3 2 776,0-4 43,4 0 463,-3 0 1,4-1-251,-2-2 1,-2 1 589,2-4 0,1 4 0,-2-5 0,4 4 0,-4-1 64,1 1-39,2 2 1400,-4-3-900,7 4 1,-6-2 50,4-1 608,0 0-649,2-1 0,1 3-86,0-2 1,0-1-200,0 1 0,1-3-169,1 3 0,-1-3 105,2 3 1,1-4-154,-2 2 1,2 0 66,-1-1-203,-2 0 142,2 1 1,-3-3-28,0 2-230,0-2 86,0 4 114,-4-4 1,1 6 89,-3-4 100,0 4 1,-4-2-70,-2 4 1,-1 0-120,-5 0 1,-1 1 108,-2 2 80,2 2-115,-2 4 0,0-2 46,0-1 178,0 6-117,3-6 1,1 7-59,-1-4 0,1 0-15,2 3 1,2-2-37,4 2 0,0 0 66,0 0 0,1 0-192,2-3 1,2 0 91,4-1-301,0 1 190,3 0 1,-1-3 54,4 0-348,0-4 223,2 2 1,4-4-97,-1 0 1,2 0 67,-1 0 1,0 0-207,3 0 0,-2-4 43,-1-2 1,-3-2 172,3-1 0,-2 3-101,-2 0 498,1-3-215,-4-1 1,-2-4-145,-3 2 529,0 3-303,-4-4 1,2 0 52,-4-2 0,0 2-39,-3-2 0,-3 4-46,0-1 0,-7 0-7,1 0 0,-2 1 125,2 5 0,-3 2-116,-3 4 345,2 0-220,-3 0 0,5 0-3,-4 0 135,4 4-237,-5 1 0,6 4 87,-2 0 192,2 0-133,2-1 0,3 4-78,2 0 1,-1 3 25,1-4 1,0 1-250,3-3 1,3 0 61,0 0 0,4-1-160,-2 1 0,3-1-49,1-2-243,4-2 319,-3 0 0,3-3-82,-1 2-178,-2-2 0,4-2 0,-4-2-284,2-3 0,0 1 315,-3-1 0,0-1 51,-1-4 1,1 0 80,0-4 0,-3 3 127,0-2 1,-4-1-121,1-3 177,-2 1-33,-1-1 1,0 0-233,0 1 404,0-5-94,-4 4 0,2-4 187,-4 4 1,1 1-123,-1-1 1,-2 4 114,2 3 1,3 1-89,0 1 1,1 4 528,-1 2 0,2 1 9,-2-1-231,2 2 2,1-3-38,0 8 0,0 4-98,0 4 1,0 1 155,0-2 0,0 3-62,0 4 1,3-1-114,0 1 0,4 1-15,-2 1 0,3-2-122,1-1 1,0 1 128,0-3-190,3 1 56,-2-2 0,4-1 240,-2-4-537,1 3 157,1-6 1,3 6-153,-2-6 0,-2-2 142,2-1 0,-3-2-149,2-1 0,-2 0 83,3 0 0,-1-1 37,0-2 0,0-2-83,-2-4 13,-2 0 102,2 1 1,-3-1 156,0 0-143,0 0 6,-4-4 0,2 3 29,-5-5 0,1 3-19,-3-3 1,0 5 49,0-2 0,-3 2 23,1 1 1,-5 1 9,1 3 0,-2-2-56,-1 4 508,0 0-323,-3 3 0,2 4 378,-2 2-283,2 1-116,1 6 0,1-2 23,-1 4 1,0-3-22,0 6 0,3-5-146,0 4 0,4-2 26,-1 0 0,2 0-130,1-3 0,4 3 77,2-3-645,2-1 425,1-2 1,1-1-131,1-2 1,-1-2 23,2-4 0,1 0-41,-1 0 1,0 0 76,0 0 1,-2-4 110,2-2 0,-3-2-31,0-1 1,-1 0 326,-2-3 1,1 2-14,-4-2 0,3-1-52,-3-2 0,0 1 226,-3 0 1,0 0-136,0-1 1,-3 1 161,0 3 0,-3 1-107,3-2 1,-3 2 376,3 1-192,0 5-425,-1-4 1,3 8 232,-2 0-399,2 4 178,1 4 0,0 3 282,0 4 1,0 1-60,0 7 1,3-1 145,0 4 0,4-3-101,-1 6 0,-1-2 84,1 5 0,0-3 204,2 4-280,1-1-84,0 3 0,-1-2 234,-2-1-601,2 0 240,-8 0 0,5-2-83,-2-4 1,-3 0 56,0-3 1,-1-1-174,-5-4 0,-2-5 53,-4-1 0,-4-2-117,2-1 0,-6-4-21,-1-2-1156,-3-2 929,5-5 0,-2-1-72,3-4 506,4-4-150,2-1 0,4-1-332,2-3 0,2 2 163,4-4 1,0-2-211,0 2 0,5-5 212,4 2 1,0 1 338,6 2 1,0-2-36,2 1 279,1 1-209,0 2 1,0 1-203,3-1 547,-2 0-281,2 1 1,-3-4 92,-1 1 1,-2 1 37,0 1 1,-1 3-71,0-6 0,2 2-81,-4 2 0,-1-1-40,-2 0 0,-4 2 34,-2 1-97,-2-2 68,-1 8 0,0-4 13,0 4 260,-4 4-171,3-3 0,-7 7 109,2-2 0,-1 2-108,-2 1 1,-3 0 123,0 0 1,1 5-77,2 4 0,-3 1 609,0 5 0,3-4 25,3 4 452,5 0-773,-7 6 0,7-3 85,-2 0 45,2-1-324,5-3 1,1 0-212,3-3 0,1-1 82,0-1 0,3-1-125,0-2 0,3-2 60,0-4 0,6 0-1282,2 0 1,3-1 166,0-2-2597,4 2 2402,2-11 1,3 8 63,0-8 1156,4 5 0,-2-6 0,2 4 0</inkml:trace>
  <inkml:trace contextRef="#ctx0" brushRef="#br0" timeOffset="14265">9 1200 7757,'-5'0'2873,"2"4"-1886,3-3 0,4 6 34,5-5 38,0 5-640,8-6 1,-3 6 33,7-4 1,-2 1-108,1-1 1,2-2-55,-2 2 0,5-2 12,-2-1-762,-1 0 428,3-4 1,-6 2 85,2-4-2016,-3 4 1356,-4-6 0,2 6-1343,-5-4 0,-3 4 81,-5-4 189,2 0 1677,-4-3 0,-1 0 0,-5 0 0</inkml:trace>
  <inkml:trace contextRef="#ctx0" brushRef="#br0" timeOffset="14513">98 954 7757,'-4'5'0,"3"3"0,-2-3 2157,2 3-1395,1 5 1,4 1 860,2 3-908,1 5-403,6 0 0,-3 5 687,2-1 1,-2 1-33,-2-1-286,5-3-239,-3 2-1,3-2-238,-1 3-217,-2-3 191,7-2 0,-7-3 126,1 0-1008,-1-5 441,-1 4-307,0-7-472,0 3 646,-4-8 0,-1-2-2677,-1-3 2207,-2 0 0,6-3-356,-4-3 1,1-2 163,-1-1 1059,-2-4 0,3-4 0,-4-6 0</inkml:trace>
  <inkml:trace contextRef="#ctx0" brushRef="#br0" timeOffset="14966">229 893 7757,'-5'0'1325,"1"0"1,4 5-542,0 4-325,4 4-50,1 4 445,4 5-499,0 0 1,-1 8 192,1-1 266,4 4-487,-3-1 1,5 0 186,-3 0 463,4-3-571,-6 1 1,3-4 69,-1-3 0,-2 0-146,2-3 0,-3-4-248,0 2 1,0-7 158,0 1-750,-4-2 368,3-5 178,-7-1-800,3-4 244,-4 0 238,3 0-240,-2-4 205,7-1 1,-6-4-148,4 0-809,-4-3 732,2-2 1,-1-1-108,0 0 0,0 1 34,-3-4 216,0 1 148,0-1 0,0 0-54,0 1 319,0-1-67,4 4 0,-3 1-185,2 5 434,2 3-212,-4 1 0,6 4 1194,-1 0-500,-2 4-499,4 1 0,-3 7 1176,4 3 1,0 3-15,-1 2-227,1-1-679,0 3 0,0-5 209,0 1-263,-1-1-231,1 1 0,0-3 151,0-1-419,0-3 161,0 2 0,-1-2 205,1-2-1642,0 1 983,0-5 1,-3 0-1613,0-2 1,-3-2 165,2-1-453,-3 0 1498,6 0 0,-7-1-71,2-2 881,2-2 0,-4-7 0,3-2 0</inkml:trace>
  <inkml:trace contextRef="#ctx0" brushRef="#br0" timeOffset="15296">706 1298 7757,'5'0'2457,"-1"0"-1601,0 0 0,1 0 12,4 0-267,-1 0-274,5 0 0,-3-4 58,2-2 1,0-2-140,0-1 1,3 1 216,-3-1 0,-1 0 123,-2 0-772,0 0 192,4 0 1,-6 1 250,1-1-645,-1 0 1,-2 0 0,-2 0 159,-2 0-788,-1 1 680,0-1 0,-4 1-45,-2 2-115,-1-2 238,-2 7 1,0-3-129,0 4 1,-3 1-136,1 2 700,-5 2 1,5 5-186,-4 2-78,5-2 1293,-3 6-839,4-2 1,3 4-48,0-1 1041,4 1-850,-2 0 0,5-1 143,2 1 1,1-1-271,2 1 0,2-4-238,-2-2 0,3-2 77,2 2-953,-1-6 588,7 6 1,-3-8 144,3 2-2180,-3 1 1466,3-6 0,-4 3-6,5-4-1808,-4 0 1620,2 0 0,-5-3-1061,4 0 1963,-4-3 0,5-3 0,-2-5 0</inkml:trace>
  <inkml:trace contextRef="#ctx0" brushRef="#br0" timeOffset="15906">1077 1157 7757,'-1'-9'0,"-2"0"2298,-2 4-1047,0 1-525,-3 4-102,3 0-302,0 0 1,-3 1 111,2 2 696,-1 2-688,-2 8 0,1-2 209,2 3 619,-2 1-801,7 3 1,-3 2-244,4 1 0,0-1-12,0-2 1,1 0-173,2-1 0,-1 0 54,4-2-93,0-3 62,3-3 0,0 0 264,-1 0-826,5 0 299,-3-4 1,3-2-102,-4-3-645,3 0 577,-2 0 0,3 0-237,-4 0 1,-1-3 200,1-3 1,-3-3-24,0-3 0,-4 2-85,1-2 411,2-1-64,-4-1 0,2-1-165,-6 1 276,-2-1-24,-4 1 0,0-1-226,0 3 429,1-4-101,-1 6 0,-3-5-71,0 3 289,1 0-162,2-1 0,0 5 52,0-1 1,4 0-55,2 3-691,-2 2 171,4 0 144,-3 0-424,4 3 431,4-7 0,1 7-115,4-1-562,0 1 592,0 1 1,0 1 115,-1 1 0,4 0 44,0 4 0,3 1 521,-4 5 1,5-1-194,-1 3 1143,-3-3-886,5 6 0,-6-3-14,4 3 431,-5 1-399,7 0 0,-7-1 268,2 1 646,-3-5-822,0 4 0,0-7 94,0 2 1,-3-2-176,0-2 1,-3 0 225,2-2-322,-3 2 37,2-7 14,-4 3-51,0-4 149,0 0-300,0-4 0,0 2 202,0-4-632,0 0 249,-4-7 1,3 0-255,-2-5 0,2 0 215,1 1 0,0-1-323,-3 1 1,2-1 56,-2 0-923,2-3 760,1 2 1,0-3-72,0 5-675,0-1 765,0 4 1,3 2-137,0 3-186,3 0 462,-5 0 0,7 4-741,-2 2 0,-1 0 54,1 0 1025,-4 0 0,6 3 0,-3 0 0</inkml:trace>
  <inkml:trace contextRef="#ctx0" brushRef="#br0" timeOffset="16083">1412 1104 7757,'0'10'0,"0"4"1019,0-5 0,4 6-21,1-1 452,3-1-883,1 4 0,0-4 49,0 1 54,-4 3 1,3-7 0,-4 3 304,1-1-221,3-2-430,-3 3 0,1-4-245,0-1 0,-1 1 271,1 0-1286,1 0 0,-5-1 328,4-2-2418,-4-2 959,2-4 2067,0 0 0,1 0 0,4 0 0</inkml:trace>
  <inkml:trace contextRef="#ctx0" brushRef="#br0" timeOffset="16812">1562 1236 7760,'5'0'1650,"-2"0"1,1 3-925,2 0-293,2 0 1,1-3-231,0-4 246,-4 3-297,2-7 0,-3 3 152,2-4-32,-2 5-107,0-4 0,-3 3 164,2-4-930,-2 0 492,3 0 0,-3 0-336,2 1 0,-3-4 293,-3 0 0,1 1 7,-4 5 1,3 0-99,-3 3 69,4-4 7,-6 6 1,6-3-116,-3 4 334,3 4-55,-6 1 0,4 7-72,-2-1 922,2 5-551,0-2 1,3 3 287,-2 1 1,2 0-198,1-1 1,4 1-62,2 0 1,2-1-99,1 1-104,0-5 64,-1 0 1,1-4 115,0 0-424,4 0 159,-3 0 1,2-5 81,-3-1-377,4-2 161,-3-1 0,2 0-200,-3 0 1,0-5 161,0-3 1,0-2-68,-1-5 1,1 3-114,0-2-63,-4-1 175,3-3 0,-6 1-126,4-1 136,-4 0 71,2 1 0,-3-2-135,1-1 174,-1 1-23,3-3 1,-4 6 111,0 1 1,1 2-69,2 4 1,-2 4 351,2-1-103,2 4-25,0-2-99,0 4 0,3 4 17,-2 2 734,1 1-502,2 6 0,0 1 78,0 4 753,0-1-659,3 1 0,-2-1 615,2 1-591,2 4-153,-4-4 57,2 4-157,1-4 1,-3-1 96,2 1-347,-3-5 47,0 4 0,-3-7 249,0 2-1021,-4-2 485,2-2 246,-4 1-1821,-4-4 1149,3 3 0,-7-7-1293,2 2 0,-3-3 1011,-2-3 0,-3-2 941,-4-4 0,-3 0 0,-2 1 0</inkml:trace>
  <inkml:trace contextRef="#ctx0" brushRef="#br0" timeOffset="16978">1473 980 7753,'-3'-6'0,"1"1"2560,-1 3-1672,3-2 0,1 4-811,2 0 0,-2 0-54,5 0 0,-3 0-989,3 0 1,-3 0 83,3 0-689,0 4 1571,3 0 0,0 5 0,-1 0 0</inkml:trace>
  <inkml:trace contextRef="#ctx0" brushRef="#br0" timeOffset="17800">2761 1263 7737,'-5'-4'675,"1"2"-234,4-4-42,0 0-203,0 1 1,-1-3 89,-2 2 118,2-2 0,-7 1 0,3 0 132,-3 1 0,-1 0 43,0-3-373,0 4-56,1 1 0,-1 1 151,0 0-257,0 0 53,0 3 0,0 1 204,1 2-396,-1 2 134,0 4 1,3 4 189,0 2 203,4-3-344,-6 5 1,7-3-91,-2 3 1,2 0 85,1-2 1,4 1-311,2-1 0,5-2 108,1-1-164,4-3 201,-7-4 1,7 0 17,-4-2-385,3-2 270,-1 3 1,0-5-122,-2-2-255,1 2 288,-3-7 1,0 3-20,-4-3 1,0-4 52,3 0 0,-4 0 93,1 3 1,-4-2-110,1-1 149,2 0-44,-4 3 1,3-2-104,-4-1 374,0 0-120,0 3 0,0 0-109,0 1 680,0 3-246,0-3 621,0 7-677,0-3 0,0 8 430,0 2 0,1 2 11,2 0 102,-2 1-451,7 4 0,-4-2 163,2 3-253,1-3-129,2 6 0,1-7 201,2 1-641,-2-1 256,-2 3 1,4-4-726,0 0 1,0-1 496,-4-2 1,1-2-1131,0-1 1,0 1-8,0-1-374,0 0 1106,-5-3 0,3-1-26,-4-2 3,4 2 690,-6-7 0,3-1 0,-4-4 0</inkml:trace>
  <inkml:trace contextRef="#ctx0" brushRef="#br0" timeOffset="18528">2999 1270 7737,'0'-5'1010,"0"-2"-710,0 6 256,0-3-260,0 4 0,1 3 1135,2 0-723,-2 3-399,3-1 0,-1 4 658,0 0 0,1 3-429,-1-1 0,-2 1 60,2-3 0,1 1-8,-1 2-533,3-7 93,-5 7 0,4-8 151,-2 2-823,-2-2 459,3 0 0,-3-3 118,2 2-338,-2-2 252,3-1 0,-3-1-1081,2-2 599,-2 2 228,7-7 1,-4 3-670,1-4 1,3 1-18,-2-1 163,-2-4 483,4 3 0,-4-3-185,2 5 303,2-5 44,-7 3 0,5-3-162,-3 5 268,4-1-243,-2 0 385,0 0 0,3 4 33,-2 2 175,-2 2 0,3 2-97,-5 2 1085,5-2-848,-6 11 1,7-6 34,-2 6 561,-2-3-602,4 4 1,-3-3 28,3 2 0,-2-3-149,0 0 1,0 0-199,3 0 1,3-1 102,-1-2 1,2 0-402,-1-3 1,-1 0 177,3-3-353,-3 0 1,3 0 0,-3 0 38,0 0-333,5-4 413,-6 0 1,4-5-198,-3 0 221,-1 0 0,2 0 1,-5 0-10,-1 1 0,-3-2 40,3-2 0,-4 2 113,0-2 1,-1 0-137,-1 0 109,0 0 0,-3 2 1,-3 1-159,-2 0 437,-1-2-166,0 10 0,3-3-104,0 4 718,1 0-449,-4 0 1,1 4 176,2 2 0,-2 3-165,2 3 0,1-2 531,-1 5 0,5 0 39,-2 2-34,2-3-409,1 3 0,1-5 183,2 3-534,-3 2 94,8-7 0,-3 2-89,4-3 66,0-4 34,0 3 0,0-6 84,-1 4-120,1-4-26,0 2 1,0-4-169,0 0 1,-1-4-29,1-2 28,-4-2 73,3-1 1,-3-3 100,4 1-127,-4-5 121,2 6 0,-6-7-2,2 3 139,-2-3-138,-1 0 1,0-1 45,0 0 0,-1 0-34,-2-3 0,-1 2-11,-5-1 1,0 0 30,0 0-127,0 1 104,0 1 1,1 3 14,-1 3-3,0 0-12,0 3 0,3 2 8,0 1-890,4-2 574,-5 7 1,6-4-2140,-2 2 1109,2 2-32,-3-3 696,3 0 661,-3 3 0,4-3 0,0 4 0</inkml:trace>
  <inkml:trace contextRef="#ctx0" brushRef="#br0" timeOffset="20300">4340 1192 7809,'-9'-9'0,"3"4"921,0 2 0,3-1-74,-3 1 409,0-3-773,2 5 1,-4-4 89,2 2 583,-2 2-679,-5-3 1,3 4 189,-1 0-45,1 4-311,-3 1 0,3 3 155,-1 1 0,1 3-199,1 0 1,3 4-150,0-2-104,4 3 245,-2-3-789,4 2 455,0-2 0,4 4 109,2-1-2127,6-3 1354,-2 3 0,6-8-18,-1 3-1817,2-2 1678,4-1 1,-2-4-69,1-2 1,2-2 187,-1-1 776,-1-4 0,2-1 0,0-4 0</inkml:trace>
  <inkml:trace contextRef="#ctx0" brushRef="#br0" timeOffset="20905">4490 1227 7809,'-1'-9'0,"-2"1"0,1 2 1226,-4 0 1,3 4-44,-3-1-564,0 2 0,0 1 1,0 0 389,0 0 550,-2 8-997,-1-2 0,0 7 75,0-1 691,0 2-809,5 4 0,-3-2-75,4-1 1,0 3-186,3-3 0,1 4-212,2-5 0,2-1 82,3-1-581,1 2 401,0-4 0,0 1 115,0-5-987,3 2 632,-2-7 0,6 6-34,-4-4-1138,-1 0 912,-2-3 0,3-1-252,0-2 1,-1-2 352,-6-4 0,3 0 62,-2 0 0,-1 0 51,1-3 175,-4 2 0,2-7 0,-4 4-253,0-1 389,0-3-13,0 8 1,-1-8-273,-2 2 499,2 2-196,-7-3 1,7 6 490,-2-2 1,1 3-89,-1 4 313,2-3-380,-3 7 307,4-3-375,4 4 1,-2 4 215,4 2 637,-4 5-690,6-1 0,-3 6 213,4-4-211,0 3-147,-1-1 0,1 1 103,0-1 1,-3-3-121,0 1 0,0-2-252,2-1 1,1-2 75,0-1-250,-4 2 198,3-7 185,-3 3-891,4-4 484,-1 0 0,-2-1 56,0-2-308,0-2 0,0-4 1,0 1-358,1-1 0,-1-1 374,0-2 1,2 2 45,-2-1 1,-1-2 66,1 1 361,-4 0-206,6 4 1,-6-1-208,3 0 814,1 4-382,-1-3 0,0 7 4,-2-2 792,2 2-577,0 1 1,3 1 567,-2 2 1,-1 2-365,0 4 1,0 0-43,1 0 0,2 2 92,-2 1-721,2 0 190,-3-3 0,2-1 256,-1 1-1869,2 0 1115,1 0 0,3-4 53,0-2-2315,-1 2 1679,-2-4 1,3 3-576,0-4 1,-1-1 869,-2-2 1,3 1 774,0-4 0,-1-4 0,-2-4 0</inkml:trace>
  <inkml:trace contextRef="#ctx0" brushRef="#br0" timeOffset="21878">5106 1191 7807,'-3'-10'0,"0"-2"963,-4 3-405,6-4-174,-3 4 269,0 4 0,3-2 181,-5 4-186,4 0-327,-6 3 0,6 1 100,-4 2 914,0 2-802,-3 4 1,0 4 464,1 1 1,0 0-468,2 1 1,2-1-85,4 0 1,0 3-18,0-2-335,0-3 60,0 1 1,1-1 207,2 0-350,2-1 46,4-2 0,0 0 252,3 0-1319,-2-4 757,3-1 0,-1-1-1259,-1 0 1,4 0 679,-3-3 0,2 0-754,-2 0 0,3-1 245,-3-2-322,-1-2 1039,-2 0 0,0-3-77,0 2 62,-4-2 320,3 3 1,-7-3 316,2 3 0,-2-3 0,-1 3 458,0-3-488,0 3 1756,3-4-864,-2 1 840,7-1-998,-7 0 1,7 3 138,-2 0 33,-2 0-512,4 1 0,-3-3 196,3 3-66,1-3-221,-4-1 0,3 0-89,-2 0 0,-1 1 35,1 3 1,-4-3-279,1 2 1,0 1 34,0-1-204,0 4 255,-3-6 39,-4 7-522,0-3 353,-5 4 0,0 4-16,0 2-59,-4 6 54,4-2 0,-4 6 589,4-1 0,1 2-176,2 0 0,2 0 60,4-2 1,0 0 90,0-3-679,0 4 216,4-6 1,1 5 169,4-3-678,0-4 401,0 0 0,0-6 17,3 4-794,-2-4 585,7 2 1,-5-5-211,3-2 1,2-2 146,-3-4 0,-1 0-175,-1 0 0,1-1-109,-2-1 570,5 1-69,-6-3 1,3 1-168,-5 1 398,1-1 0,-3 2 0,0-1-274,1 0 734,-3-1-399,0 7 1,-3-2 195,2 4 1,-2-1-156,2 1 1,-2 3 453,-1 0 0,0 4-19,0 5 933,0 4-952,0 0 1,0 5 85,0 0 333,0-1-598,0 5 1,0-3 199,0 5 91,0 0-381,0 2 1,3-1-104,3-1 1,-1 0 6,1-3 1,-3 0-314,3-4 0,-4 0 39,1-2-370,2-3 381,-4-3 106,3-4-1229,-4 3 408,0-7 354,0 3-302,0-8 414,0-1 1,0-5-294,0-2 0,0-1 170,0-5 0,0 0 31,0 1 1,-1-4-16,-2 1-138,2-5 236,-3 3 1,1-3-85,0-1 24,0 1 131,3-5 1,0 6-122,0 1 200,4 3 2,1-1 1,3 4 112,-2 2 1,4 1-92,-1 5 1,3-2 81,0 5 0,-3 2-154,3 1 936,2 2-552,-4 1 1,5 4-54,-3 2 1021,0 2-757,1 1 0,-5 3 51,1 3 748,0-2-718,-4 4 0,0-4 106,-2 5 0,1 0-174,-1-1 0,-1-2-280,-5 0 0,-2-5 180,-4 2-394,0-2 157,0-1 1,1-1 163,-1-3-983,0-1 404,0-4 161,0 0-1026,0 0 0,2-1 0,0-2-971,1-2 1,1-3 1265,-1-1 0,-1 0 917,4 0 0,-4-7 0,3-3 0</inkml:trace>
  <inkml:trace contextRef="#ctx0" brushRef="#br0" timeOffset="22067">5724 1112 7764,'9'0'0,"0"0"2097,0 0-1328,4 0 1,0 0 8,5 0 386,0 0-699,-1 0 0,4-1 225,-1-2-162,1 2-254,-3-3 0,-4 3-251,1-2 0,-4 2 52,1-2 1,-3 1-1769,0-1 1153,0 2-782,0-7 812,-4 7 0,-1-4-352,-4 2 12,0-2 850,0-3 0,-4-5 0,-1-1 0</inkml:trace>
  <inkml:trace contextRef="#ctx0" brushRef="#br0" timeOffset="22299">5910 849 7764,'-4'5'0,"3"4"1136,-2 0 0,2 2-484,1 4 1,0 3 229,0-1 0,0 1-73,0 2 964,0 3-1147,0-4 1,3 5 57,0-3 199,0 3-506,-3-5 1,1 5 207,2-3-282,-3-1 1,7-2-1,-4 0-348,-1-1 1,2-2 62,-1 0 1,0-4-975,-3 0 0,3-1 365,0-1-2174,0-4 733,-3 3 853,0-7-693,4 3 498,-3-4 627,3 0 747,0 0 0,1-4 0,3-1 0</inkml:trace>
  <inkml:trace contextRef="#ctx0" brushRef="#br0" timeOffset="22647">6174 1095 7764,'0'-9'0,"0"3"0,0 0 1946,-4 0-1224,3 2 1,-6-1 17,4 2-169,-3 2-281,1-3 1,-7 4 434,0 0 1,-2 1-60,2 2-125,0-2-262,3 7 1,1-4 160,2 5-878,3 0 390,3 0 0,0 0 112,0 0-775,3-1 588,2 1 1,5 0 131,2 0-760,2 0 494,-1-1 0,4 1-67,-2 0 1,0-3 4,0 0 0,1 0 381,-4 3 0,2-1-54,-2 1 575,-4 0-416,0-4 0,-6 2 66,3-4 753,-3 4-626,2-2 0,-5-1 375,-2-1 1,-2 1-293,-7-1 1,1 0-210,-4-3 1,5 0-32,-2 0 0,-1 0-818,1 0 1,1 0 315,2 0-3506,-4 0 3805,3 0 0,-6-4 0,2-1 0</inkml:trace>
  <inkml:trace contextRef="#ctx0" brushRef="#br0" timeOffset="24585">7003 1173 7867,'-5'-4'1456,"1"3"-359,4-3-413,0 4 173,0 0-203,0 4 291,0 5-556,0 1 0,1 3 205,2-4-387,-2-1-47,7 1 0,-4 0 160,2 0-341,2 0 77,-7 0 0,7-1-395,-3 1 1,-1 0 268,-1 0 1,1-3-1125,-1 0 0,3-4 119,-3 4-1296,0-4 1079,1 2 1292,-3-4 0,7 0 0,-3 0 0</inkml:trace>
  <inkml:trace contextRef="#ctx0" brushRef="#br0" timeOffset="25007">7083 1138 7833,'0'9'2411,"4"0"-1243,1-1-355,-1 1-467,4 0 0,-4 0 195,2 0 499,2 4-640,-3-4 0,1 4 207,-1-4-63,-3 0-248,6 0 0,-6-2-129,4-1 1,-3 1 42,3-4 0,-4 1-564,1-1 375,-2-2-567,-1 3 435,0-4 1,1 0-33,2 0-782,-2-4 607,3-1 0,-1-4-67,-1 0-637,5 1 606,-6-1 0,6-3-54,-4 0 0,0-3 143,-3 4 0,3-4 191,0 3-126,0-3 52,-3 5 457,4-3-234,-3 8 1,4-2-267,-2 4 1293,-2 0-741,3 3 1,-1 0-60,3 0 971,2 4-771,-3 1 0,6 4 362,-2 0 1,2 0-297,1-1 0,-1 1-99,4 0 0,-2 0-92,2 0-366,2-4 1,-4 3 0,4-4 331,-2 1-1250,-2 3 733,-1-7 0,-2 6 148,2-4-2123,-2 0 695,-2-3-1937,1 4 2038,0-3 1415,-4 3 0,-1-4 0,-4 0 0</inkml:trace>
  <inkml:trace contextRef="#ctx0" brushRef="#br0" timeOffset="25211">7109 953 7882,'-13'-4'0,"-1"-2"3744,1 2-1775,0 0-719,8 4-571,1 0-663,4 0-595,0 0 1,4 0 546,2 0 32,2 0 0,5 4 0,0 1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7:09.753"/>
    </inkml:context>
    <inkml:brush xml:id="br0">
      <inkml:brushProperty name="width" value="0.04286" units="cm"/>
      <inkml:brushProperty name="height" value="0.04286" units="cm"/>
      <inkml:brushProperty name="color" value="#AB1A01"/>
    </inkml:brush>
  </inkml:definitions>
  <inkml:trace contextRef="#ctx0" brushRef="#br0">133 352 7881,'4'-5'-495,"-3"-3"843,7 3 21,-7 0-304,7-3 0,-7 3 346,5-3 1,-4 2 157,1 0 149,-2 4-388,-1-6 0,0 6-9,0-4 0,-1 4 236,-2-1-208,-2-2 108,-3 4-176,-1-2 1,-1 4 174,-2 1 0,-1 3-91,-1 4 0,-2 3 205,4 0 0,0 3 36,0 0-29,2-2-300,-3 3 0,7-3 122,1 2-111,3 2-114,-2-4 1,4 1 174,0-2-436,0 2 135,0-5 1,4 4-489,1-4 0,3-3 292,1 0 0,4-1-1194,2 0 0,2-1 128,4-4-1388,-3 0 1711,8 0 1,-7 0-16,5 0-663,-4-4 624,1 0 945,-3-1 0,-1-7 0,1 2 0</inkml:trace>
  <inkml:trace contextRef="#ctx0" brushRef="#br0" timeOffset="659">371 369 7881,'-4'-5'0,"-2"3"0,-2 1 1117,0 1 0,-1 0-329,0 0 0,0 3-118,0 3 0,0 3 10,-3 3 749,2-2-889,-3 2 1,5 0 85,3 0-268,1 0 0,4 0 1,0-1-70,0 0 1,1-1-76,2-1 1,0 0-199,3-1 1,5 1 62,-2 0 1,2-3-173,-2 0 0,0-3 99,3 3-415,-2-5 1,6 3 0,-5-4-57,0 0-406,3 0 544,-4 0 1,1-1-189,-5-2 1,2 2-202,-2-5 430,-2 0 1,1-6 44,-2 0 0,-2 1-40,2 2 1,-2 0-96,-1 0 267,-4-4 0,0 1 1,-3-4-322,1 1 419,4 4 1,-5-2-1,3 2 294,-1-1-233,3 0 1,-1 7 0,2 0 186,-2 1 0,2 0-98,-2 1 438,2 2-379,1-3 1,3 8 146,0 2 622,3 2-593,-1 4 0,4-1 117,0 4 320,4-1-437,-3 0 1,3 3 171,-1-2-78,-2-3-180,3 1 0,-5-3-23,1 2 0,0-3-51,0 3 1,0-5 34,-1-1 31,1-4-608,0 2 320,0-4 0,0 0 127,0 0-989,-1 0 579,1-4 1,0 1-12,0-6-1018,0 6 843,-1-13 0,1 11-446,0-7 1,0 2 392,0 1 1,-3-1 161,0-1 0,-2 1 19,2-2 319,2 2-132,-7 1 1,6 1-161,-4-1 383,4 0 0,-5 3 0,4 1 893,0 1-557,-2 1-267,4 3 0,-3 4 809,4 2 1,-3 2-396,0 1 0,0 0 93,2-1 0,-2 4 72,0 0-175,0 0-254,3-3 1,0-1 121,0 1-820,-1 0 364,1 0 1,0-3-967,0 0 0,0-4 585,-1 1 0,1-2-1223,0-1 1,0 0 709,0 0 0,0 0-190,-1 0 0,-2-4 132,0-2 226,-4-2 283,6-1 497,-7 0 0,7-4 0,-3 0 0</inkml:trace>
  <inkml:trace contextRef="#ctx0" brushRef="#br0" timeOffset="898">988 202 7881,'-4'1'0,"1"2"1860,2 2-1171,1 3 0,1 4 249,2 0 0,1 4-420,5-2 0,-3 3 532,0 1 0,1 2-91,5 1 54,-3-1-603,8-2 1,-6 1 211,4 1 188,-1-5-480,4 6 1,-1-8-535,-3 5 0,2-4 219,-4-3 1,-1-1-803,-2-1 1,0-1 570,0-2 1,-3 1-3270,0-5 1679,-4 1-268,2-3 589,-4 0 645,0 0-161,0-4 394,-4 4 607,-1-8 0,-8-1 0,-1-5 0</inkml:trace>
  <inkml:trace contextRef="#ctx0" brushRef="#br0" timeOffset="1067">954 360 7881,'-5'-4'0,"0"0"0,2-2 1023,2 2 1,-1 3-396,4-2 1,3 2-215,4-2 1,0 2-24,0 1-539,0-4 173,-1 3 1,1-3 259,0 4-918,4 0 505,-3 4 1,2-2 71,-3 4-2017,0-4 1020,0 6 1053,0-7 0,-1 7 0,1-3 0</inkml:trace>
  <inkml:trace contextRef="#ctx0" brushRef="#br0" timeOffset="1410">1130 413 7881,'2'6'-122,"1"0"0,4-1 720,-1 1 0,2 1-138,1-4 1,3 0 257,-1-3 1,5 0-29,-1 0 16,1 0-334,2 0 0,-3-3 73,-1 0 136,1-4-282,-1 2 0,2-4 168,-5 0-656,1 5 198,1-4 1,-3 3-79,1-4 0,-5 0 170,-3 0 1,1 4-368,-1-1 0,0 0 145,-3-3 1,-4 3-235,-2 0 0,-2 3 11,0-3 225,-5 4 0,2-2 0,-3 4-71,2 0 999,-4 0-298,6 4-29,-3 1 1,5 5-196,3 2 0,1-2 452,4 1 1,0 2-238,0-1 0,1 0 189,2-4 0,4 4-31,5 0-367,0 0 1,1-3-1,1-1 259,3 1-1183,1 0 527,-1-4 1,-2 2-1600,0-4 893,-5 0 566,7-3 0,-6 0-707,4 0 0,-5 0 313,2 0 1,-5 0-2327,-1 0 1723,0 0-558,3-4 1129,-4 3 1,-2-7 669,-3 2 0,0-6 0,0-1 0</inkml:trace>
  <inkml:trace contextRef="#ctx0" brushRef="#br0" timeOffset="1609">1474 343 7881,'8'0'1483,"1"0"0,4 0-614,2 0 1,-2 1-368,2 2 1,0 1-64,2 2 0,1 1 86,0-1 293,-1-2-486,1 4 1,1-3 195,1 4-455,-1-4 30,2 3 1,-3-4 245,0 1-1350,-5 3 782,4-7 0,-7 6-1043,1-4 1,-2 1-137,-3-1-162,2-2 1,-6 3 190,4-4 1369,-4 0 0,2-4 0,-4-1 0</inkml:trace>
  <inkml:trace contextRef="#ctx0" brushRef="#br0" timeOffset="1807">1791 308 7878,'-9'0'0,"-3"4"0,1 1 2143,-5 7-1380,6-2 1,-4 4 404,3-3 0,-3 0-591,-4 4 1,2-4 637,1 1 1,-1-3-72,5 0-624,-1 0 30,3 0-152,0 0-1620,4-1 699,1 1 486,4-4-2430,0-1 800,0 0-1986,4-3 3653,1 3 0,8-8 0,1-1 0</inkml:trace>
  <inkml:trace contextRef="#ctx0" brushRef="#br0" timeOffset="2035">1800 290 7791,'9'-4'179,"-1"-5"-179,1 3 0,5-1 0,4 7 2733,-1-4-1789,9-1 0,-4-1 82,5 0-645,-5 4-140,4-6 1,-5 4 99,3-2 1,-3 0 109,-3 3-686,0-4 1,-4 6-1,0-2 188,-1 2-561,-1 1 460,-4 0-179,1-4-1906,0 3 1374,-4-3 0,-1 3-1120,-4-2 1979,0 2 0,-4-7 0,-1 3 0</inkml:trace>
  <inkml:trace contextRef="#ctx0" brushRef="#br0" timeOffset="2253">2029 1 7791,'-9'9'950,"1"0"0,0 3-657,2 3 573,2 2 0,4 3 1,1 1 235,2-2-506,-2 4-282,7-4 0,-6 5 758,3-3 0,-2 0-504,3 0 0,-3-3 100,3 3 0,0-2-6,3-2-870,0 1 0,-4-1 1,1-3 192,1-2-1089,1-2 1,1 2 651,0-1-1197,0 1 1,-1-6 0,1-1 1648,0-1 0,0-1 0,0-3 0</inkml:trace>
  <inkml:trace contextRef="#ctx0" brushRef="#br0" timeOffset="2413">2320 440 7785,'-9'0'4215,"1"0"-3109,7 0-236,-2 0-226,10 0-521,-6 0 127,3 0-1,-4-4-313,0 3 84,0-3 0,0 3-1581,0-2 1561,0 2 0,0-3 0,0 4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6:54.489"/>
    </inkml:context>
    <inkml:brush xml:id="br0">
      <inkml:brushProperty name="width" value="0.04286" units="cm"/>
      <inkml:brushProperty name="height" value="0.04286" units="cm"/>
      <inkml:brushProperty name="color" value="#AB1A01"/>
    </inkml:brush>
  </inkml:definitions>
  <inkml:trace contextRef="#ctx0" brushRef="#br0">18 486 7880,'-3'-6'728,"0"0"-109,-4 4 79,6-2-241,-3 4 107,4 0 22,0 0-52,0 4-320,0 1 805,0 4-607,0 0 1,0 0 211,0 3-83,0-2-278,4 3 1,1-5 126,4 1-336,0 0 53,0-4 1,0 2-165,-1-4 1,4 0 108,0-3 1,3-1 77,-4-2-160,5-2 1,-6-4-764,3 0 499,-5 0 1,-2 0-36,0-3-614,-4 2 565,6-3 0,-7 2-121,2-1-336,-2-4 416,-1 6 0,0-5 57,0 3 1,-4-3 112,-2 3 1,-2-2 166,-1 2 1,0 0-135,-3 3 223,2 1-58,-3-1 0,4 1-324,1 2 1212,-1 2-581,0 4 0,3 0-18,0 0 603,4 0-505,-2 4 1,4 1 132,0 4 0,4 3 33,2-1-143,2 1 0,5-6 0,2-1 382,5-1-394,-1-1-186,6-3 0,-2 0 215,3 0-430,1-4 0,-2-4 0,0-5-368,-2-1 283,-3 0 148,1-4 1,-3 0-484,-1 1 283,1-1 53,0 1-370,-5-1 315,0 0 1,-4 1-182,0-1 29,-4 0 160,3 5 0,-7-6-112,1 4 34,-1-3 74,-1 8 1,-1-6-102,-1 4 1,-4-2 38,-6 2 1,2 1 232,-2 5 81,-1-1-250,3 6 624,-3-3-367,4 4 0,0 5-4,1 3 806,-1 1-593,0 12 0,4-3 2,2 9 470,-2-5-420,4 8 0,-3-3 555,4 8 1,0 2-345,0 1 0,4-4 620,2 4-562,2 1-192,-3 1 153,3-1-243,1-4 0,0-2 91,3-1-649,2-4 243,-4-1 1,2-6 211,-3-3-558,0 0 320,0-5 1,0 0-1719,-1-4 765,-3-4 253,-1-1-2943,0-4 2107,-3 0 532,3-4 1,-4-1 0,0-4-239,0 0 1265,0-3 0,-4-2 0,-1-4 0</inkml:trace>
  <inkml:trace contextRef="#ctx0" brushRef="#br0" timeOffset="153">336 466 11222,'4'4'1709,"4"-3"-1325,1 3 0,2-1-80,4 0 1,-1 0-80,4-3 0,1 0-337,1 0 109,-1 0 1,6 0-1121,-6 0 848,6 0 1,-2 0 244,3 0-2857,1-4 2887,-1 3 0,1-7 0,-1 3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4:30.450"/>
    </inkml:context>
    <inkml:brush xml:id="br0">
      <inkml:brushProperty name="width" value="0.04286" units="cm"/>
      <inkml:brushProperty name="height" value="0.04286" units="cm"/>
      <inkml:brushProperty name="color" value="#AB1A01"/>
    </inkml:brush>
  </inkml:definitions>
  <inkml:trace contextRef="#ctx0" brushRef="#br0">511 318 7817,'9'0'0,"-5"0"331,4-4 0,-3 0-57,4-2 0,0-2-270,0 2 0,-3-2 150,-1 0 663,1 3-474,-1-3 1,0 3 238,-2-4-211,-2 0-134,3 1 0,-4-1-68,0 0 0,-1 0 65,-2 0 1,-1 0 101,-2 1 1,-2 2 165,2 0-130,-5 4 0,-1-2 32,-6 4-367,7 0 33,-6 4 1,7 1 294,-2 4 2,3 3-211,-8 2 0,7 1-39,-2-1 0,6 0 117,4 1 1,-2 1-350,1-1 0,0-1 96,3 0-586,0-3 463,4 2 0,-2-4-29,3 0-442,1-1 411,3-3 1,3 0-120,0-2-471,-1-2 481,-2 3 0,3-4-124,0 0 1,0-1 50,-4-2 0,1 1 131,0-4 0,0 0-59,0-2 223,-1 3 18,1-3 0,-1 3-241,-2-4 557,2 0-261,-7 4 932,7-2-537,-7 6 159,3-3 1,-4 5-250,0 2 0,0 3 420,0 5 1,-3 6 10,0 3 582,-4 5-820,6-3 0,-7 6 91,2 1-16,2-1-258,-4 2 1,7-4 126,-2 1-356,-1-5 16,3 4 1,-3-8-67,4 3 1,0-6 80,0 0 0,0-4-99,0 1 1,0-3 92,0 0-1772,0-4 861,0-1-876,0-4 428,0 0 357,0-4-977,4 3 1204,-3-7 0,2 0-669,-3-3 1,3-4 191,0 3 1157,0-7 0,1 4 0,1-7 0</inkml:trace>
  <inkml:trace contextRef="#ctx0" brushRef="#br0" timeOffset="300">775 1 7862,'5'0'1712,"-1"0"1,-4 1-957,0 2-748,0 1 76,0 5 1,-3 1 234,0 2 518,-4-2-483,6 2 1,-6 0 497,1 0 0,1 2-353,-1-2 1,3 3-417,-3-3 1,3-1 164,-3-2-853,4 4 413,-2-3 205,0 2-469,3-3 433,-2 0 1,2-1-18,-2-2-2425,2 1 1506,-3-2 1,4 1-681,0 0 1,0 0 320,0 3 1318,0-4 0,4 2 0,1-2 0</inkml:trace>
  <inkml:trace contextRef="#ctx0" brushRef="#br0" timeOffset="680">705 520 9675,'4'-5'1065,"1"-3"0,0 3-440,1-3-182,0 3-286,3-3 1,0 3-24,0-4 0,-1 1 41,1 3 1,0-3-207,0 2 1,0 1 108,0-1-628,-1 4 433,-3-2 1,3 1-33,-2 0-705,-2 0 291,0 3 243,0 0-199,-3 0 60,7 0-739,-7 0 582,3 0 6,-1 0-31,-2 0 200,3 4 401,-4-3-275,0 3 0,0 0 229,0-3 52,0 7 34,0-7 0,0 3 0,0 0 0,0-3 0,0 3 0,-4 0 0,0 0 0</inkml:trace>
  <inkml:trace contextRef="#ctx0" brushRef="#br0" timeOffset="1103">766 520 9448,'9'-6'661,"0"0"1,0 3-132,0-3 1,0 5-104,-1-2 0,-2 1-171,0-1 0,0 2 85,3-2-350,-4 2 57,3 1 0,-7 1 267,2 2 8,-2-2-166,-1 7 1,0-4 72,0 5 1,0 3-8,0 0 1,-4 2 91,-2-2 1,-2 3-1,-1-3 57,0-1-201,0 2 0,2-3 170,1 1 175,-2-1-244,3-1 1,0 0 119,2 0-131,2-1-104,1-3 1,0 3 40,0-2 0,2-2 38,4-1 0,1-1-218,8 1 0,-2-2 73,2 2 1,2-2-257,-3-1 1,3-3 33,1 0-1435,-5 0 1020,4 3 0,-7-1-57,2-2-1423,-3 2 511,0-3 719,0 4 796,0 0 0,0 0 0,-1 0 0</inkml:trace>
  <inkml:trace contextRef="#ctx0" brushRef="#br0" timeOffset="8590">62 309 8052,'0'-9'758,"0"1"-372,-4-1 0,3 3 123,-2 0 2,2 0-198,5-3 1,-2 1-223,4-1 1,-3 0 103,3 0 0,3-3 124,2 1 0,1-4 29,-3 3 193,4-4-241,-4 7 0,7-4 48,-4 4-425,0 4 150,0-3 0,-2 7 226,2-2-739,-6 2 384,2 1 1,-4 1-116,1 2 0,2 2 112,-4 4 0,0 1 13,-3 2 1,0 1 145,0 5 136,0 4-144,-4-4 0,-1 8-43,-3-3 418,-1 3-241,-4 0 1,2 1 168,-4-1-215,1 0-50,-4-3 1,0 3 24,1-3 0,0 0 18,2 0 0,0-3 24,3 0 0,-3-2 18,4-3-270,-1 1-2,7-6 202,-3 3-240,7-4 46,-3-4-100,4-2 0,1-3 64,2 0 0,0 0 126,6 0 1,-1 0-39,6 0 0,0-3 45,1-3 0,1 1-47,-5-1-168,5 4 175,-6-6 1,2 6 12,-3-4-698,0 4 442,0-2 1,0 1-789,0 0 0,-4 1-121,1 2-1725,0 0 2869,3 0 0,4 0 0,1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7:42.896"/>
    </inkml:context>
    <inkml:brush xml:id="br0">
      <inkml:brushProperty name="width" value="0.04286" units="cm"/>
      <inkml:brushProperty name="height" value="0.04286" units="cm"/>
      <inkml:brushProperty name="color" value="#AB1A01"/>
    </inkml:brush>
  </inkml:definitions>
  <inkml:trace contextRef="#ctx0" brushRef="#br0">212 142 8317,'4'-12'322,"-3"2"0,6-4 438,-4 2 1,-1 2-203,-2-5 0,0 4 26,0-1 0,-2 3 106,-1 0-70,-4 0-275,-2 4 0,-1 0 165,-2 2-47,-1 2 0,2 1 1,-4 7 343,-1 4-446,0 3-168,-2 7 1,1 2 279,-1 3 1,4 1-128,2-1 0,3 0 55,0 1 0,1-1-143,2 1 1,2-2-178,4-1 1,4 0 210,2-3-995,6-4 549,-2-5 0,9-3 100,-1 0-765,1-4 529,3-1 0,0-5-474,5-2 0,-4 1 303,1-4 1,-4-3-306,0-3 1,-1 0 214,-2 0 1,-2-1 59,0-2 0,-4 0 75,0 3 112,-5-4 112,2 3 0,-7-1-192,2 2 987,-2 6-410,-1-2-276,0 7 0,-1 0-74,-2 6 0,0 3 114,-6 10 0,2 1 180,-4 8 1,4 0 221,1 3 1,1-2 358,-1 5 0,2-4 482,4 3 0,0-4 1938,0-2-1642,0 1-1495,0-9 0,1 4-915,2-5 1,-1-3 538,4-2 1,-3-2-2444,3-1 1089,-4-5-1343,6 4 1706,-7-7-340,3 3 729,-4-8 977,0-1 0,-4-7 0,-1-2 0</inkml:trace>
  <inkml:trace contextRef="#ctx0" brushRef="#br0" timeOffset="1159">36 300 8222,'-8'-14'942,"3"2"0,1 6-560,4 0 0,5 4-125,4-1 1,4 2-500,8 1 0,1 0-76,5 0 1242,3-4-587,-2 3 0,3-3 161,-2 4 224,-5-4-387,5 3 0,-7-3 112,1 4 0,2 3-136,-5 0 0,-2 4-372,-3-1 0,-4 2 164,0 1 1,-4-1-42,-1 1 1,-4 0 117,1 0 239,-2 0-193,-1 3 0,-4 1-42,-2 2 47,-2 2 1,2-5 0,1 3 64,-2-3 0,3 1 6,1-2 0,2 1-247,1-3 0,0 0 78,0 0 0,1-2-256,2-1 1,2 1-53,4-4-375,-1 4 420,5-6 1,1 3-102,3-4-369,-3 0 393,7 0 0,-10-1-221,7-2 0,-3 1 127,0-4 1,0 0-391,-3-3 0,-3 1 221,-3-1 1,-4 0-104,1 0 1,-2-1-102,-1-2 453,-4-1 34,3-1 1,-8-3-249,0 3 528,0 1-151,-4-4 0,4 5 41,-3-3 1,1-1-168,-4 4 0,6 1 550,0 2 1,1 0-108,5 0 523,-4 4-269,6-3-113,-3 7-274,8-6-59,1 6 0,5-3 90,2 4 198,-3 0-277,8 0 1,-4 0 54,2 0 0,0 3-28,-3 0 0,0 3 135,-3 0-154,-1 2 0,0 4 164,-2 0 1,-1-1-89,-2-2 187,-2 0-240,3 0 0,-4 3 117,0-1 81,0 1-196,0 1 1,0-3 104,0 2 1,0-2-47,0 2 0,0-2 24,0 2 1,0-3 56,0 0-168,0 0 40,4 0 0,1-3 124,3 0-380,1 0 106,0-2 0,1 0 247,2-4-433,1 0 162,5 0 1,1 0-176,1 0 1,-1 0 105,1 0 1,-1-4-68,-1-1 0,-2 0 40,-1-1-307,2 0 249,-8-3 0,4 3-24,-4 0-113,-4 0 245,-1-2 1,-4-1-111,0 0 382,0 0-269,-4 0 1,-4 0 113,-4 1 0,-2-1-69,2 0 0,-4 0 139,2 0 1,-3-2-67,-1-1 0,-2 1-31,-1 5 0,0-2-32,4 2 321,-5-1-291,4-2 0,-1 3-3,4 0 241,5 4 1,0-3 152,4 2-324,4 2 0,-1-3-248,6 4 0,5 0 147,4 0 0,3 0 106,0 0 0,2 0-48,0 0-290,1 0 126,3 0 1,2 0 44,3 0-223,1 0 269,3 0 0,1 0 96,1 0 0,2 0-85,-1 0 1,-3 0 119,-1 0 1,-4 0-111,-2 0 0,-3 0 23,1 0 0,-4 0 15,-2 0 52,-2 0-39,-8 4 15,-2-3 78,-3 3-107,0-4 1,-1 0 349,-1 0 0,-4 3-106,-6 0 0,-1 4-225,-2-1 0,-1 2 76,1 0 0,-1 2 31,2 2 1,-2-1 47,4 4 1,1-2 21,2 2 0,1 2-28,2-3-240,-2 3 47,7-3 0,-2-2-108,6-3 0,-1 0 122,4 0 1,1-1 64,5-2 1,-2-2 25,5-4 81,0 0-130,2 0 0,1-1-4,0-2-67,-1-2 57,1-8 0,0 2 60,-1-4 18,5 1 1,-6-4 0,0 0 268,-2-3 1,-2 1-100,-4-3 1,0 2-16,-2-2 0,-2 2 78,-4-2-63,0-1-147,0 2 1,-2-2 172,-4 1-1135,0 3 650,-6-2 0,4 7-4,2 3-705,2-4 591,-8 6 1,6-2-1866,-5 3 0,4 4 221,4 2 1956,-2 2 0,-12-3 0,-1-1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7:40.329"/>
    </inkml:context>
    <inkml:brush xml:id="br0">
      <inkml:brushProperty name="width" value="0.04286" units="cm"/>
      <inkml:brushProperty name="height" value="0.04286" units="cm"/>
      <inkml:brushProperty name="color" value="#AB1A01"/>
    </inkml:brush>
  </inkml:definitions>
  <inkml:trace contextRef="#ctx0" brushRef="#br0">203 172 8225,'-9'-9'631,"1"4"0,-1-2-315,0 4 0,-3 0 759,0 3 1,-3 0-23,0 0-986,-6 0 28,3 0 1,-3 3 277,7 0-231,1 0 22,4 1 0,1-2 164,2 4-393,2-4 94,4 6 1,5-4-36,4 2 0,7 1 27,4-1 1,6 2-111,0 1 0,0 1 20,0 1-541,1-1 427,-5 3 1,1-4-77,-3 0 527,-1-1-302,-5 1 1,1 3-58,-3 0 664,0 0-356,-3-4 0,-4 1 91,-3 0 1,-1 0-115,-1 0 0,-6-3 156,-3-1 1,-6-3 194,0 1-403,-1-2 7,-2-1 0,3 0 169,1 0-1132,3 0 600,-6 0 0,7 0 0,-1 0-655,1-4 1,1 2-1,0-3-772,0-2 1,5-1 869,1-1 1,2-3-378,1 1 1148,4-5 0,0-2 0,5-4 0</inkml:trace>
  <inkml:trace contextRef="#ctx0" brushRef="#br0" timeOffset="206">283 92 9370,'3'9'2051,"-2"0"1,7 4-1156,-2 2 122,2 1-592,5 2 1,-3 2 232,1 1-572,-1 3 48,-1-5 1,0 3 260,0-5 0,-1 1-100,1 0 0,-1-4-507,-2 1 1,1-4-101,-4 1-234,4-3 305,-6 0-1452,6-4 0,-6 0 391,2-2-777,-2-2 1291,-1 3 0,3-8 787,0-2 0,4-2 0,-2-1 0</inkml:trace>
  <inkml:trace contextRef="#ctx0" brushRef="#br0" timeOffset="581">609 85 8176,'-9'-4'410,"0"-2"0,0 2 619,1 1 0,-2 3-253,-2 3-497,2 6 0,-6 2 0,1 3 279,-2 2-542,0 1 197,3 0 1,1 1 695,4-1 1,1 0-333,3-2 0,1 1 10,4-1 0,1 2 75,2 0-911,1 1 247,9-4 0,-2 2 102,4-5 1,-4 0-139,4-5-1,0 1 293,2-4-771,1 0 389,0-3 0,-4 0-450,1 0 0,0-1 223,3-2 0,-4-1-122,1-2 1,-4-2-29,0 2 159,3-2 221,-4 0 1,3-1-9,-4 0 0,-2 3 162,-1 0-256,2 4 1120,-7-2-347,3 4 128,0 0 1,-3 1-312,2 2 1,-2 2-50,-1 4 1,1 0 175,2 0-1537,-2-1 792,3 1 0,-1-3 28,-1 0-957,1 0 0,-2-1 184,2-2-354,-2 2 741,3-4 0,-3 2 613,2-3 0,-2-3 0,3-2 0</inkml:trace>
  <inkml:trace contextRef="#ctx0" brushRef="#br0" timeOffset="853">768 57 8094,'5'-5'2604,"2"1"-1687,-2 8 1,4 1 28,0 4-261,0 4-362,-4 0 1,1 5 241,-3 0 1,4 0-147,-1 3 0,-1-2 442,1 1 0,0 2-19,3-2-210,-1 1-292,1-4 0,0 2 143,0 2-1329,0-7 685,0 7 0,-1-11 110,1 2-1457,-4-3 626,-1 0-873,0-4 580,-3-1 16,3-4 0,-4-1 157,0-2-1062,0-2 1301,0-4 0,0 0-77,0-3 840,0-2 0,0-8 0,0 0 0</inkml:trace>
  <inkml:trace contextRef="#ctx0" brushRef="#br0" timeOffset="1067">962 5 8094,'0'-5'1781,"0"13"0,1 4-1150,2 11 1,-1 1-198,3 2 0,-3-2-64,1-1 0,-1-2 73,1 3 818,-2-5-734,7 3 0,-6-5 211,4 1-139,0 0-286,-1-5 0,2 3 191,-1-4-1504,-2 3 791,4-5 0,-6 3-2203,4-4 1470,-4-4-16,6 3 1,-6-7-15,4 2-1287,-4-3 953,5 0 1306,-2 0 0,4-3 0,0-2 0</inkml:trace>
  <inkml:trace contextRef="#ctx0" brushRef="#br0" timeOffset="1369">1217 154 8094,'-8'-4'0,"2"0"0,0-2 2551,4 3-1650,-6 3 0,6 0-1026,-4 0 0,3 1 10,-3 1 1,4 3 427,-1 4 0,2 0 68,1 0 0,0 0 76,0-1 0,2 4-117,4 0-147,0 0-54,11 0 0,-6-1-200,3 4 0,1-4 63,3 0 1,-4 2 292,1-1 0,-4 0-84,1-3 0,-3-1 100,0 1 0,-3 0-150,0 0 1,-4-3 374,1 0-257,-2-1 161,-5 0-161,-1 3 0,-7-7 322,1 2-689,-1-2 124,-1-1 0,3 0-607,-2 0 0,3 0 156,0 0-2784,0 0 805,0 0 464,4 0 1930,1-4 0,8 3 0,1-3 0</inkml:trace>
  <inkml:trace contextRef="#ctx0" brushRef="#br0" timeOffset="1517">1439 365 8094,'5'-5'3283,"-1"1"0,-3 4-1770,2 0-941,-2 0 33,3 0-1065,-4 0-7221,0 0 7681,3 0 0,2 0 0,4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7:37.522"/>
    </inkml:context>
    <inkml:brush xml:id="br0">
      <inkml:brushProperty name="width" value="0.04286" units="cm"/>
      <inkml:brushProperty name="height" value="0.04286" units="cm"/>
      <inkml:brushProperty name="color" value="#AB1A01"/>
    </inkml:brush>
  </inkml:definitions>
  <inkml:trace contextRef="#ctx0" brushRef="#br0">27 327 8183,'-9'0'0,"1"3"0,3 6 0,2 6 3788,2 6-2513,1-3 1,0 1-67,0-4-2215,4-5 342,-3 3 1121,3-4 4,-4-4-294,0 3 1044,0-7-777,0 3 0,0-5 154,0-2-324,0 2-132,0-7 1,0 3-622,0-4 1,0 0 416,0 0 1,0-2-532,0-1 0,0-4 113,0 2 113,0-3 206,0-1 0,0 1-230,0-1 612,0 0-205,0 1 0,0-1-183,0 0 849,0 5-461,4 0 0,-3 4 294,5 0 0,-3 3 150,3 1-257,0 3 0,3-2 156,0 4-967,0 4 339,-1 0 1,1 5 222,0 0-2073,0 0 1317,0 0 0,-1 2 74,1 1-1395,0 0 1222,-4-3 0,3-1 59,-2-2 0,-1 0 220,0-3 0,-2 3 20,3-3 40,0 4 546,3-2-220,-4 0 1,3 0-251,-2-2 1087,-2-2-621,3 3 1,-2-4-124,4 0 1481,0 0-1013,4-4 0,-3-1 165,5-4 0,-3 0-209,3 0 1,-5 0 36,2 1 0,1-1 89,-1 0-812,-5 0 238,1 0 1,-6 1 255,4-1-457,-4 4 234,2-3 21,-4 3-407,-4 0 248,-1 1 0,-5 4 67,-1 0 0,0 0 44,-4 0 0,3 4 209,-2 2 1,0 5 82,-1 1 227,3 3-278,3-1 0,1 3 69,2-3-18,-2 3-179,7-3 1,-2 3 167,6 1-1261,2 0 700,4-5 0,0 1-696,0-2 1,3-3 480,3 0 0,-1-2-169,0-4 1,1 0-75,3-3-541,-1 0 718,1 0 1,0-1-214,-1-2-78,5-2 421,-4 1 0,4-7-170,-4 2 190,-5-2 196,4 2 0,-4-2 276,1-1 1,0-4-166,-2 1 1,-3 1 130,0-4 1,-1 5-61,-2-4 1256,-2 1-826,0 2 1,-4-1 99,0 3 936,0 0-911,0 3 0,-1 1 1362,-2 3-1029,-2 1-506,-3 4 0,-1 0 111,0 0 0,-4 5-95,-2 3 0,-1 4 139,-2 3 0,3 1-70,1-1 1,3 5-67,-1 0 1,6-2-41,3-3-492,2-1 171,1 0 1,0 2 288,0-4-1003,0-1 550,4-2 1,1-1-485,4-2 1,1-2 325,2-4 1,-2 0-317,5 0 1,-1-1 134,0-2 0,-1-2-33,-4-4 0,2 0-97,-2 0 209,1-3 106,-5 2 0,3-3-145,-2 4 381,2-3-140,-7 2 0,6-3 213,-4 4-132,0 0 1,-3 4 1213,0-1-661,0 4 91,0 2-356,0 1 0,0 10 198,0-3-250,0 7-37,0-1 0,0 0-801,0 1 354,0-4 265,4 6 1,-3-7-993,5 5 1,0-5 473,3-1 1,3-1-318,0-6 1,0 1 31,0-3-131,-2 0 613,7 0 0,-7 0-224,5 0 628,-4-4 0,5 0 0,-2-5 0</inkml:trace>
  <inkml:trace contextRef="#ctx0" brushRef="#br0" timeOffset="311">926 221 8109,'0'-22'-25,"0"4"389,0-3 1,0 3 575,0 4 1,-1-2-246,-2 4 203,-2 0-512,-4 8 0,0 0-90,1 4 1,-1 0-42,0 0 0,0 1 34,0 2 0,0 1-34,1 5 1,3 3-1,2 0 0,2 3 105,1 0-550,0 2 207,0 0 49,4 1 1,1 0 50,3-1 2,1 1 0,0 0-115,0-1 0,0-2 79,0 0 1,-2-5 170,-1 2 1,2 1-103,-2-1 215,-2-1-161,0-2 0,-4 0 27,0 0-246,0-4 60,0 3 1,-4-4 223,-2 1-246,-2-1 93,-5-4 0,3 3-653,-5 0 1,4 0 295,-1-3 1,3 0-2509,0 0 1484,0 0-712,4 0 1271,1-4 1,4 2-76,0-4-550,4 1 793,5 0 1,2-3 535,3 2 0,5-2 0,4-1 0</inkml:trace>
  <inkml:trace contextRef="#ctx0" brushRef="#br0" timeOffset="1158">1093 230 8712,'-4'-9'1299,"3"4"-118,-5 2 1,3 2-537,-3 1 0,-3 0-488,-3 0 0,-3 7 264,0 2 177,2 1-284,0 3 1,5-2 134,-1 4-33,0-1 0,4 3 1,2-1 326,2-2-598,1-3 35,4 6 0,-2-7-100,4 1 1,0-1 95,3-1 1,-1 0-283,1 0 0,3-4 111,0 1-381,-1-4 0,-2 2 1,1-4 21,2 0-513,-2 0 552,-2 0 1,0-3-222,-2 0 1,-2-4 175,-1 2 1,1-3-31,-1-1 0,0-3 106,-3 0 1,-1-2-204,-2 2 1,1-4-204,-4 2 250,4 1 160,-2-8 1,1 8-81,0-5 343,0 0 1,3 6 0,0-4-390,0 1 995,4 4-493,-3 3 1,4 1 321,-2 4 1,-1 0-247,4 3 0,-3 1 138,3 2 0,-3 0 2,3 5 255,-4-1 0,4 10 0,-2-2 288,1 1-286,1 2 1,0 0-1,0-1 421,1 1-485,1 0-193,0-1 1,1 0-61,0-2 0,0-3-12,0-3 0,0 0-140,-1 0 0,1-4 226,0-2-481,0-2 187,-4-1 0,3 0 230,-3 0-870,3 0 446,1-4 0,-3-1-656,0-4 1,0 0 400,3 0 0,-4 0-195,1 1 0,-3-4 186,3 0 1,-3-3-55,3 4 0,-3-4-161,3 3 160,-4-3 180,6 1 0,-6 0-59,3 2 244,-3-1 0,5 6 338,-4-2 0,1 3-159,-1 0 577,-2 2 1,3 8-354,-4 2 1,1 5 665,2 1 1,-2 2-296,2-2 0,1 4-104,-1-2 0,2 0 59,-2 1-194,4-4-239,-2 1 0,5-3-151,2 0 0,-2-1 156,1-2 0,2 1-188,-1-4 1,1-1 74,-2-2 0,0 0-456,4 0 1,-4 0 71,0-3 0,0 1-62,1-4 1,-2 0 94,1-3-270,-5 0 0,1 0 0,-3 1-169,1-1 1,-3-3 270,1 0 1,1-1 95,-1 2 0,0 0 110,-3-4 1,0 4 161,0 0 0,0 1-4,0 1 1,1 3 229,2 0-210,-2 4 936,2-2-580,-3 8 0,0-1 666,0 6 1,3-2-425,0 5 0,1 0 52,-1 0 1,2 3-126,4-3 1,0 2-674,0-2 0,-1 3 186,1-3-1612,0-1 1148,0-2 0,0 0 21,0 0 0,-1-3-229,1 0 0,-3-4-2272,0 1 2168,-4 1 1,3-3-1050,-2 2 1850,-2-2 0,3-1 0,-4 0 0</inkml:trace>
  <inkml:trace contextRef="#ctx0" brushRef="#br0" timeOffset="2063">1790 196 8125,'5'-9'1965,"-1"5"-1247,0 0 1,-2 5 131,4 2-1087,-4 1 0,5 5 0,-5 1 444,0 2 1,2-1-10,-1 3 0,0-3 880,-3 1 0,3 1-449,0-2 1,1 1 69,-1-3 1,-1 0-31,4 0-754,-4-1 143,6 1 1,-6-4 278,3-2-882,-3 2 413,6-4 51,-7 3 1,7-4 82,-2 0 1,-1-4-840,1-2 0,-1 1 319,1-1 1,1-1-413,-1-4 0,-1 1 24,1-2 256,-4 2 316,6-2 1,-6 2-188,4-2 42,-4-2 179,5 1 1,-5-2-46,4 0 1,-1 1 75,1 0 0,2-2 169,-2 4 0,-2 3 224,-1 4 528,2 3-517,-1-2 1130,1 4-869,3 4 1,-6 2-26,4 5 1042,-4-1-869,6 7 1,-4-4 223,2 5 1,1-3-285,-1-1 1,2 0-108,1 1 0,1 2-138,2-3 0,-3-1 0,3-1 0,2-2 120,1-2-547,-3 1 207,5 0 0,-3-3 293,3 0-712,-3-4 341,7 2 1,-10-4-467,7 0 1,-2-1 300,1-2 1,-2-2-109,0-4 1,-5 0 33,2 0 0,-2 1-19,-1-1 0,0-3-123,0 0 69,-5-3 113,4 5 1,-7-6-63,2 4 135,-2-3 38,-1 5 1,-1-6 562,-2 4-371,-2 1 1,-3 5 134,-1 0 1,0 4 5,0-1 344,0 6-358,0 2 1,0 7 100,-3-1 856,2 5-697,-3-6 0,5 5 120,3-3-15,-3 4-222,7-2 0,-3 0-302,4 1 1,0-4 52,0 1 0,0-3-229,0 0 0,1-3 9,2 0 173,-2-4-25,7 2 1,-4-4 135,5 0-598,0 0 319,0 0 1,1-1-120,2-2-437,-3 2 451,4-7 0,-4 3-103,0-4 1,-3-2 85,-1-1 1,-2-1-14,3 1 0,-4 3 45,1-3 0,1-1 128,-1 1 1,0 0-203,-3 0 450,0 2-160,0 1-57,0 1 658,0 7-407,0-3 0,-3 5 205,0 2 0,-1 2-155,1 4 1,1 7 636,-4 1 0,4 4-351,-1 0 1,3 0 70,0 3 0,0 4 83,0-1 54,3 1-342,2-2 0,4 1 135,0-1 43,0 1-255,4-1 1,-4 0-204,3-3 0,-5 2 64,-1-5 0,-3 1-621,3-3 1,-4-5 333,1-1 1,-2-2-525,-1-1 0,-4-4 171,-2-3 1,-2-1-38,-1-1 0,-4 0-77,-1 0-1669,-7-3 1457,-1-2 0,-8-7-758,1 0 0,-5-4 783,2 2 0,1-3-313,-2-1 1,2-2 1096,-1-1 0,-3-3 0,4 1 0</inkml:trace>
  <inkml:trace contextRef="#ctx0" brushRef="#br0" timeOffset="2198">1748 36 8079,'-9'-18'0,"3"8"0,0 4 1406,5 4 0,-2 6 0,5 2-2512,0 2 0,4 2-412,-3 1 1518,4-1 0,2 3 0,5-4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7:30.110"/>
    </inkml:context>
    <inkml:brush xml:id="br0">
      <inkml:brushProperty name="width" value="0.04286" units="cm"/>
      <inkml:brushProperty name="height" value="0.04286" units="cm"/>
      <inkml:brushProperty name="color" value="#AB1A01"/>
    </inkml:brush>
  </inkml:definitions>
  <inkml:trace contextRef="#ctx0" brushRef="#br0">359 96 8147,'-4'-5'1223,"3"-3"0,-3 6 33,4-3-616,0-1-310,0-3 1,-4 0 130,-1 0 283,-3 0 1,-4 3 0,-1 1 312,-1-2 168,0 3-736,-4-4 0,-2 7-15,-1-2 0,-1 3-186,2 3 0,1-1-451,-1 4 0,4 0 232,1 3 0,5 0-170,2 3 0,0-2 101,5 2-1436,0-3 902,7 0 1,1 1-182,4 2-578,3-2 701,6 6 1,2-5 105,3 4 0,-2-3 245,2 2 0,0 2 312,0 4 0,2-1-156,-5 2 1,1 0 436,-4 0 0,0 2-87,-2-2 89,-2-1-210,-5-6 0,-3 2 96,-2-4 456,-2 3-394,-5-5 1,-2 2 930,-5-6 0,-7 2-519,-5-3 0,0-1-259,-1-1 1,-2-2-132,-3-1 0,2 0-200,4 0 1,-1 0 72,-2 0 0,3-4-119,3-1 0,-1 0 284,3-1-1822,-1 0 1004,9 1 1,-2-3-1506,6 2 0,-1 1 865,4-1 0,4 2-733,5-2 0,3-1 259,3 4 1570,2 0 0,7-1 0,2-1 0</inkml:trace>
  <inkml:trace contextRef="#ctx0" brushRef="#br0" timeOffset="585">473 282 8175,'-14'0'3317,"1"4"-2409,5 2 0,-1 3-167,0 3 0,-3-2-278,0 5 0,1-3 482,2 3 0,0-1-51,0 4-137,4 0-405,1-5 1,5 4 126,2-2-179,2 1-102,4-2 1,3 2-374,-1-5 0,5 0 201,-1-5 1,2 1-444,0-4 0,0 0 245,-3-3 0,3-1-454,-2-2 0,1 0 22,-2-6-283,3 2 541,-7-5 1,-1 0-252,-3 0 136,-4-4 142,2 3 1,-5-5 346,-2 0 0,-2 2-74,-3 1 0,-2-2 190,-2 3 1,1 0-90,-3-1 0,0 2 240,-1-2 1,-1-1-66,5 4 620,-5 1-554,6 2 1,-2 3 183,3 0-816,4 4 178,-3-2-404,7 4 432,-3 0 1,8 0-413,2 0 0,2 4 6,1 2 231,3 2 78,-2 5 1,7-3-115,-3 5 465,3-4-119,1 5 1,-4-2-297,1 4 1002,0-4-522,2 2 0,1-3 177,0 2 0,-1 0-139,1-3 1,0 1 468,-1-1 1,-2-4-41,0 1 3,-5 0-346,7-4 1,-10 0 339,2-2-234,-2-2-164,-2-1 0,-1 0 85,-1 0 353,-2-4-320,3-1 0,-4-4-362,0 0 0,0-3 59,0-3 0,-1 1-253,-2-1 1,-2 1 140,-3-4-472,3 0 397,-3 1 0,3 0 6,-4 2-1938,0-1 1348,4 6 1,-2-6-61,1 5-1655,2-1 634,0 7-1237,0-3 1751,3 3 1268,-3 0 0,12 1 0,2 4 0</inkml:trace>
  <inkml:trace contextRef="#ctx0" brushRef="#br0" timeOffset="1382">799 334 8154,'5'9'1382,"0"0"-1052,-2 0 1,2 2 1087,4 1 1,-1 1-439,1-1 0,-1-3-99,-2 3 1,1-2-35,-4-1 567,4 0-868,-6 0 0,3-2 253,-1-1-17,-2 2 44,3-7-742,-4 3 1,1-3 126,2 2-945,-2-2 655,3 3 0,-3-8-195,2-2 0,-1-5-82,4-1-1919,-4-3 1371,6 1 1,-4-2-220,1-1 1,3 2 501,-2-3 1,-1 1 100,1 2 0,-1 1 24,1 0 852,2 3-304,-4-2-165,1 8 676,3-3-507,-7 7 0,6-2-143,-4 6 2018,4 2-1210,-6 4 1,7 4 1572,-2 2-1113,-3-3-725,5 5 1,-6-3-168,4 3 0,0-2-35,3 0 0,0-2-600,0 2 1,-1-1 224,1-2-684,0-3 673,0 4 0,0-7 35,-1 0-2414,1-4 1513,0 6 0,0-7-645,0 2 0,2-2 834,1-1 0,0-4-251,-3-2 1,0-2 467,-1-1 1,0 0 155,-2 1 0,1-5 436,-4-2 0,4 2 0,-6-3 0,3 2 0,-4-4 0,4 1 0,-3-1 0,3-3-101,-4 1 1,-1-1 33,-2 4 0,1-1 1138,-4 0 0,3 5 25,-3 1 951,0 2-1286,1 5 0,-3 0 59,2 2 782,-1 2-984,-2 1 0,0 6 106,0 6-88,0 2-310,1 3 1,3 5 384,2 1 1,-1 2-257,1-2 1,0 3 52,3-3 0,4 0-169,2 1 0,-1-4-383,0 4 0,1-8 103,3 2-954,4-6 732,-3 0 1,2-4 236,-3-2-750,0-2 389,4-4 0,-3 0-777,1 0 1,-1-4 437,-1-2 0,0-6-415,0-2 1,-3-1 443,-1-3 0,-2 3-66,3-6 0,-4 2 12,1-2 220,-2-2 1,-1-2 0,0 0-318,0-2 108,-4 3 312,3-7 1,-7 4 92,2-3 1,2 5 1,-2-5 0,0 9 586,-3-3 1,4 6-292,2 3 3079,-2 2-1792,4 8 914,-7 2-1425,7 10 1,-3 1 18,1 10 1389,2 1-1443,-3 8 1,4 0 338,0 3 1,0-5-571,0 5 0,1-5 79,2 4 1,1-1-200,1-2 0,4 0-1287,0-3 0,4 0 225,4-2-2671,1-7 2265,0 7 0,0-11-37,3 1-2481,1-1 2331,5-1 0,2-4-1172,1-2 2375,-1-2 0,5-1 0,3 0 0</inkml:trace>
  <inkml:trace contextRef="#ctx0" brushRef="#br0" timeOffset="1943">2044 369 8088,'-9'-3'2666,"4"2"-2002,1-3-58,4 4 290,0 0-644,4 0-76,1 0 1,5-4 518,1-2-376,3-2 1,1-1-208,-1 0 0,-1 1 63,-1-1 0,1-3-313,-4 0 1,-5 0 160,2 4 0,-1 2-473,-2 0 261,0 0-673,-3-3 526,-4 4 0,-4-2-130,-3 4 145,-5 1 92,-2 2 0,1 0-246,-1 0 1264,0 0-588,5 3 0,-2 2 643,0 4 0,5 1-409,2 2 1,0-1 116,5 3 1,0 1 123,3 3 127,0-1-434,4-3 0,5 3 107,5-3-1079,-1-1 498,8 4 1,-5-8 88,11 3-1572,-11-6 1046,9 2 0,-11-6-1029,3 4 0,-1-4 683,2 1 0,-6-3-1147,6-3 2035,-6 2 0,4-11 0,-2 2 0</inkml:trace>
  <inkml:trace contextRef="#ctx0" brushRef="#br0" timeOffset="2254">2245 229 8705,'13'11'2117,"-4"-2"-788,-4 2-818,-1-1 1,1 6-192,4-1 0,2 5-100,1 0 0,0-2 532,-3-4 1,0 0 59,3 1 91,-2 2-532,11-8 0,-10 5-68,7-2 0,-6-2-101,0 1 1,-3-4-384,0-1 248,0-4 823,-4 2-552,3-4 0,-7-4-370,2-2 0,-3-6 111,-3-2-761,2-3 490,-7 3 1,3-2-36,-4 1 72,4-10 102,-3 6 1,4-8 131,-1 7-1041,-3 1 604,7-6 1,-3 4-1293,4 1 0,-1-1 804,-2 6 0,4 3-1995,2 0 1553,-2 6 1288,11 2 0,-4 8 0,6 1 0</inkml:trace>
  <inkml:trace contextRef="#ctx0" brushRef="#br0" timeOffset="2694">2713 282 7922,'0'-1'876,"0"-9"0,-3 8-350,0-10 1,-5 4-56,-1-1 1,1 3 173,-4-3 611,-2 1-768,4 7 0,-3-2 229,1 6-275,2 2-278,-3 3 0,2 5 16,-1 2 0,4 3-65,5 6 1,2-5-18,1 1 1,-1-1 75,-2-5 0,4 0-288,2 1 0,2-4 193,7 0-736,-6-1 464,5-1 0,-5-4 1,6-2-233,-2-2 249,-1-1 1,-1 0-65,1 0 1,1-5 45,2-4 0,-5 0-192,1-2 1,-2 1 74,0 1 1,1-2 189,-4-4 0,0 4-137,-3-7 291,0 10-57,0-7 1,0 9-207,0-6 535,0 2-115,0 5-214,4 1 601,-7 4-209,6 8-23,-7-2 0,4 8-66,0-3 1,0 2 274,0 2 0,3 4 37,0-5-926,4 5 282,-2-5 1,1 2 205,3-1-1032,-6-2 623,17-4 0,-13-2-707,7-1 1,0-2 449,-2-4 0,3 0 143,-4 0 1,3-1-9,-5-2 0,0 0-278,-3-6 656,-1-1 0,8-8 0,-4 0 0</inkml:trace>
  <inkml:trace contextRef="#ctx0" brushRef="#br0" timeOffset="3187">2873 78 7922,'1'-17'409,"-1"3"50,-6 2 0,2 5-153,4 2 1163,0 3-931,0-2 0,0 12-63,0 3 0,0 5-182,0 2 0,1 3 638,2 3 0,-2 1-398,2 2 0,2-1 75,0 1 0,2 0 113,-1 2-339,2-1-136,1 6 0,3-10 137,-1-1-872,-3-3 431,-4-3 1,1-2 120,4 0-881,0-4 510,0-3-1628,-1 0 1358,1-7 1,0 3-191,0-4 1,-3-4-15,0-2-719,-1-1 936,0-2 1,2-3-140,-4 0-424,0-4 679,1-1 1,-3 1 56,2-1 0,-2 2-178,-1 0 680,0-2-275,0 4 395,0 3 1,0 3-258,0 10 1384,0 6-845,0-3 1,0 6 164,0-3 858,4 0-872,-3 8 1,6-4 58,-4 1 111,3 3-456,-1-7 1,1 5 175,0-3 1,0 1-158,3-1 0,0-3-36,-1 3 1,1-5-151,0-1 1,4-1 6,2 1 1,-3-2 156,0-4-360,-2 0 46,-1 0 1,-3 0 212,-1 0 0,-3-5-33,1-4 0,1-1-501,-1-5 0,0 0 166,-3-6 0,0 3-316,0-3 1,-3 0 120,0 4 0,-2-5-50,-1 2 1,4-1 52,-3-3-1755,3 3 1248,2 7 0,-1-2-74,-2 1-1188,2 2 2056,-3 8 0,8 1 0,1 4 0</inkml:trace>
  <inkml:trace contextRef="#ctx0" brushRef="#br0" timeOffset="3344">3436 386 7870,'4'-9'-67,"-2"0"67,4 1 0,-3-1 777,3 0 0,-4 0-266,1 0 0,-2 3-170,-1-3 1,0 2 271,0-5 1,0 2 42,0 1-656,-4 1 0,-5-5 0,-5-1 0</inkml:trace>
  <inkml:trace contextRef="#ctx0" brushRef="#br0" timeOffset="3902">3437 237 7870,'-9'9'0,"0"0"1998,-3 4 0,-1-3 0,-2 5 145,4 1-1418,1 0-379,5 6 0,-2-2-272,4 3 0,3-6 54,3 0 1,0-2-352,-3 0 0,3-2 108,0-5-214,4 1 225,5 0 0,-4-4 105,4-2-441,-8-2 289,4-1 0,-3-4-115,3-2-374,1-2 392,0-1 1,-1 0-159,-2-3-36,2-2 215,-3 0 1,-1-2-75,-1 1 0,1 1 55,-1 0 0,0 0 256,-3-1 1,0-1-15,0 5 263,0-1-170,0 7-195,0-3 687,0 7-403,0-3 0,0 8 316,0 2 1,0 6-219,0 3 1,0 2 456,0 4 0,0-3-247,0 3 1,4-3-432,2-4 0,3 2 149,3-4-740,-3 0 453,8-4 1,-6 0 85,4-2-768,-5-2 536,7-4 0,-7 0-205,2 0 0,-2-1 120,2-2 1,-2-2-551,2-4 1,-6 0 316,0-3 0,-1-1-149,1-2 1,1-1 36,-4 1 235,0-6 236,-3 3 1,3-5-134,0 3 256,0 1-21,-3-6 0,0 5 80,0-4 1,0 1-68,0-4 0,0 1 129,0 0 0,0 2-63,0 1 0,0 6 1811,0-1-1005,0 6 668,0 0-888,0 7 1,0 5 143,0 6-235,4 5-191,-3 3 1,3 11 441,-4 1 0,0 1-276,0-1 1,2 0-1,1 6 0,4-4 46,-1 2-457,2-3 109,5 3 1,-3-3 161,5-1-1105,-4 1 658,2-9 1,-2 4 72,1-4-1452,0-5 1034,-7 0 0,2-4-893,-4 0 1,1-3-33,-1 0-131,-2-5 775,2 3-599,-6-4 833,-2-4 0,-4 0 516,0-5 0,-4-4 0,0-1 0</inkml:trace>
  <inkml:trace contextRef="#ctx0" brushRef="#br0" timeOffset="4167">3621 281 7889,'0'-9'487,"0"1"0,5-1 733,4 0 1,1 4-454,5 2-812,-1-2 209,4 4 1,-3-3-271,-1 4 0,0 0 79,1 0 1,1 0 535,-1 0 1,1 1-104,-2 2 1,3 2-74,-2 4 0,-2 0 61,-2 0-248,-1-1-6,3 5 1,-3-2 256,1 4-70,-1-1-151,-1 0 0,0 2 241,0-4 0,-1 2-88,1-2 0,-3 0-125,0-3 1,-3-1-27,3 1 0,-4 0-117,1 0 0,1-3 264,-1 0-1373,0-4 454,-3 5 396,0-6-2052,0 3 565,0-4-1643,0 0 1953,-4 0 1375,3 0 0,-11-8 0,2-1 0</inkml:trace>
  <inkml:trace contextRef="#ctx0" brushRef="#br0" timeOffset="4336">3868 158 8058,'0'-14'1246,"0"5"240,0 5 0,1 4-587,2 0-1759,-2 0 698,3 4 1,-1-2-1319,0 4 1,1-3 679,-1 3 1,2 0 357,4 3 0,-1-1-26,1 1 468,4 0 0,-3 0 0,2 0 0</inkml:trace>
  <inkml:trace contextRef="#ctx0" brushRef="#br0" timeOffset="4964">4124 264 8925,'0'-5'1989,"-4"1"0,2 4-1514,-4 0 0,1 1-179,-1 2 0,-1 5 378,1 3 1,-1 4-181,1-3 0,-1 5-72,4-2 0,0 4 61,3-5-507,0 3 70,0-3 0,0 2 123,0-5 1,3 4-98,0-3 1,4 0-508,-1-4 139,2 1 230,-3 0 0,2-4-176,-1-2-33,2 2-1344,1-4 844,0 3 231,-4-8 265,-1-1 1,-4-4-95,0 0-304,0-4 312,0 4 0,0-8 42,0 2 0,0-1 81,0-2 0,0 0 20,0 1 1,1-1-126,2 0 584,-2 1-235,2-1 0,0 3-290,0 1 930,0 3-493,1 2 1,-2 4 20,4 2 476,-4 2-440,2-3 1,-1 5 297,0 2 1,1 2-191,-1 4 1,-1 1 521,4 2 1,-4-2-303,4 5 1,-1-3 78,1 3 1,2-4 189,-2 4-422,2-4-133,-3 1 0,2-4 99,-1-2-68,-2 2 126,4-7-287,-3 7 1,4-6 112,0 4 1,-4-4-354,1 1 0,0-2-326,3-1-62,0 0 1,0-3 324,0 0-697,-1-4 568,1 6 0,0-7-69,0 2-248,0-2 332,-1-1 1,-2 1 12,0-1 1,0-4 65,3-2 0,0 2 88,0-2 0,-4 4 189,1-1 0,-3 6 280,3 0 1,-3 4-204,3-1 941,-4 2-724,6 1 1,-6 5 5,4 4 529,-1 3-508,4 2 0,0 3-479,0-3 0,3 3 142,-1 1 1,5-4-378,-1 1 0,2-3 131,4 3-2286,-2-5 1630,10 3 1,-4-7-372,7 0-928,4-4 1381,0 2 1,8-4 778,-3 0 0,-2 0 0,0 0 0</inkml:trace>
  <inkml:trace contextRef="#ctx0" brushRef="#br0" timeOffset="6178">5579 334 8048,'0'-9'0,"-4"-3"0,3 5 2448,-2-2-1284,2 2-648,-3-2-343,4 4 1,-8-1 231,2 3-124,-2 0 0,-1 3 1,-1 0-1,-1 0 903,-4 0-802,2 4 0,-4 1 731,3 7-738,1-2 0,0 7 215,4-3-276,1 3-141,-1 1 1,4-1-452,2 1 1,2-3 156,1-1 0,0-3-402,0 1 0,4-2 175,2-1-63,-2-5 1,4 0 0,-3-4-12,3 0 1,2-1 139,2-2 0,-2-1-166,1-5 1,-1 0 58,-1 0 1,-1-1 39,-2-2 0,2 3-131,-3-3 510,-1-2 1,3 4 0,-3-2-277,1-1 543,1 3 0,0-3-127,0 5 1,-3 0 113,3 2 0,-4 2 492,4 4 1,-3 4-317,3 2 1,-3 3 164,3 2 0,0 2-109,3 2 0,-2 0-487,1-3 1,-1 3 0,5-3-895,2-1 675,-4-2 0,5 0 124,-3 0-638,4-4 437,-7 3 1,4-7-983,-4 2 0,0-2 493,0-1 0,-1 0-335,1 0 1,-3 0-417,0 0 861,-4-4 1,3-1 645,-2-4 0,-2 0 0,3 0 0,-4 0 0,0 1 0,0-1 0,0-4 0,-1 3 0,-2-2 0,2 3 0,-2 0 1706,2 0-799,1 4 1553,0-3-1591,0 7 1,-1-2 34,-2 6-178,2 2 1,-3 7 0,3 1 298,-2 0-10,2-2-597,-3 6 1,4-6 70,0 3 1,0-3-199,0 1 1,0-5-277,0-1 0,3-3 173,0 2 0,4-3-521,-1 1 362,2-2-841,4-1 611,-2-4 1,3 0 2,-4-5-555,4 0 0,-3 0 0,4-1-131,-1-2 0,-1 3 426,-4-3 1,2-1-114,2 1 1,-2-2 158,1 2 0,-3-3-36,1 4 1,-5-2-45,5 1 444,-2 6 1,-2-6 0,-1 7-341,-1 1 1220,-2 0-460,3 4 0,-4 4-241,0 1 1,0 4 7,0 3 0,0-1 62,0 4 0,0-4-194,0 4 1,3-4 125,0 1-789,4-3 447,-2 0 0,4-3-80,0 0-97,-1 0 1,1-1 0,0-2-546,0-2 1,0-1 424,0 0 0,-4 0-8,1 0 1,0-1-129,3-2 642,-4-2 0,3-1 0,-2 0 0,2-1 0,-4-1 0,4-1 0,-6 1 0,4-1-4,-4-4 4,2 3 0,-3-2 533,2 3 1,-2 0-256,2 0 1,-2 3 914,-1 0-569,-4 4 1002,3-2-1017,-7 4 0,3 1 87,-4 2 63,1 2-409,3 4 0,-3 4 115,2 2 124,2-3-267,0 5 1,4-6-63,0 3 0,0-3-29,0 1 1,0-2 146,0-1 0,4-4-2,2 1-80,2-4-123,4 2 1,-1-4 173,4 0-313,0 0 11,2-4 1,1 2 301,0-4-648,-1-3 293,1-1 0,-1-6-121,1 4 1,-4-3 73,-2 0 1,-3-3 241,0-2 0,-4 1-161,-2-1 1,-2 1 8,-1 1 1,-1 1 70,-2-1-433,-2 0 222,-4 1 1,1 0 114,-1 2-1805,0-1 1165,0 6 1,0-4-1219,0 3 1,-2 1 266,-1-2 1581,0 6 0,3-2 0,1 3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7:51.086"/>
    </inkml:context>
    <inkml:brush xml:id="br0">
      <inkml:brushProperty name="width" value="0.04286" units="cm"/>
      <inkml:brushProperty name="height" value="0.04286" units="cm"/>
      <inkml:brushProperty name="color" value="#AB1A01"/>
    </inkml:brush>
  </inkml:definitions>
  <inkml:trace contextRef="#ctx0" brushRef="#br0">133 430 7952,'0'-8'643,"1"-1"-451,2 0 1,-1 3 58,4 0 1,-4 0-47,4-2 0,-4 2 370,1 0-336,-2 0 1,-1 0 573,0 0 0,-4 1-294,-2-1 0,1-1-29,-4 5 0,2-1-203,-5 3 1,-1 1-143,2 2 1,-4 4 214,3 5-377,-4 0 63,7-3 1,-4 0 286,4 3-504,0-2 169,4 3 1,1-4-431,4-1 1,0-2 259,0 0 0,4-4-32,2 1 1,2-2-110,1-1-47,0 0 182,4 0 0,-4-4-39,3-2-197,2-2 198,0 0 0,-1-2-79,-1-2 278,2 2-91,-5-2 0,4 3 219,-4 0 1,0 1-79,0 2 0,0 2-4,-1 4 1,1 0-67,0 0 703,0 4-453,0 1 0,0 4 107,3 0-45,-2 3-211,7-2 1,-8 6 84,3-4-1290,2-1 787,-4-2 0,2-1-838,-3-2 0,0 1 543,0-4 0,0 0-1001,0-3 1650,-1 0 0,1 0 0,0 0 0</inkml:trace>
  <inkml:trace contextRef="#ctx0" brushRef="#br0" timeOffset="214">441 245 8078,'-4'1'0,"1"2"2897,2 6-1889,5 5 0,-2 7-422,3 3 0,-3 1-212,1 2 1,2-1 65,1 1 0,1-1 158,-1 1-282,2-1-111,-3 0 0,3-2 147,1-1-653,0 1 1,-1 1-1,-1 0 254,-1-2-1962,-4-3 1361,5 2 0,-6-8-1016,2 1 0,-2-4 102,-1 1 1562,0-7 0,4 3 0,1-3 0</inkml:trace>
  <inkml:trace contextRef="#ctx0" brushRef="#br0" timeOffset="495">327 325 7976,'8'-17'0,"-2"2"1745,1 2-1102,2 9 1,5 0-693,4 4 1,-1 0 99,1 0 1,-1 4-150,1 1 0,1 3 121,1 1 1447,-5 0-885,6 4 1,-9-3 61,3 5-266,-2 0-134,-4 3 0,-2-1 145,-1 1-337,2-1 29,-7 1 0,3-4-114,-4-2 0,-3 0 130,0 0 0,-4-3-66,1-3 0,-2-1 91,-4 1-1341,2-3 833,-3 1 1,4-3-5,1 2-1675,-5 2 562,3-4 581,-3 3-163,5-4 1082,3 0 0,-3-4 0,3-1 0</inkml:trace>
  <inkml:trace contextRef="#ctx0" brushRef="#br0" timeOffset="699">556 414 7953,'5'0'0,"-1"5"1927,-4 3 0,4 8-186,2 5-1737,2 3 14,0-5 1,1 3 176,0-1-277,0-6 0,0 8 112,-1-5 38,1-2 562,0 0-254,0-2 0,0 4-480,0-1 0,-4 1 162,1-1 0,-3 1-1112,3 0 0,-4-5 135,1-1-1393,-2-2 688,-1-1 722,0-4 902,-4-1 0,-1 0 0,-4 0 0</inkml:trace>
  <inkml:trace contextRef="#ctx0" brushRef="#br0" timeOffset="971">512 405 7953,'3'-21'652,"0"1"0,4 3-326,-1 5 0,4 4 269,2 2 0,4-1-5,-1 4-998,1 0 1,2 4 0,-1 2-126,1 3 1069,0 2 1,-4 3 0,0 2 232,-1 1 134,3 1-542,-7 2 0,3 1-76,-6-1 1,1 1-48,-4 0 0,0-2-180,-3-1 1,0-2 165,0-4-122,-4-1-23,-1 1 0,-5-3 253,-2 0-929,3-4 470,-4 2 1,1-4-83,0 0-1637,1 0 1228,2 0 0,-3 0-894,0 0 1,0 0 755,4 0 1,-1 0 755,0 0 0,0-4 0,0-1 0</inkml:trace>
  <inkml:trace contextRef="#ctx0" brushRef="#br0" timeOffset="1478">733 413 7953,'8'0'0,"1"0"2132,4 8-1341,-3-3 0,5 9 19,-3-2-783,0 2 139,-3-1 1,0 0 154,-1-4 0,-2 0-99,0 0 0,-4-4 630,1 1-218,-2-4-586,-1 2 285,0-4 63,0 0-138,0-4-1206,0-1 712,0-3 0,3-1-411,0 0 0,3-1 301,-3-2 0,3 3-197,-4-3 0,5 2-113,-1 1 306,-2 0-56,4 1-21,-7-1 657,7 0-265,-7 4-78,3 1 444,-4 4 1,0 1 271,0 2 1,0 2-315,0 4 1,0 1 177,0 1 1,1-1 64,2 2-214,-2 2-98,6-5 1,-5 4 223,4-4-457,0 0 99,3 0 0,3-2 216,0-1-537,3 2 203,-1-7 0,1 4-196,-1-2 1,-2-2 137,3 2 0,-2-3-145,2-3 1,-2 1-112,-4-4 288,0 0 10,-1 1 0,-2-3-80,0-1-85,-4 0 155,2-4 0,-5 3-70,-2-1 232,-2 1-71,-4-3 1,1 2 189,-1 2 1,-4-4-63,-2 4 0,-1-2-55,-2 2 1,0 1-34,1 3-433,-1-3 236,0 7 1,4-3 89,-1 4-457,4-4 297,-1 3 1,3-3-26,0 4-1354,4 0 949,1 4 1,4-2 623,0 4 0,0-4 0,0 2 0</inkml:trace>
  <inkml:trace contextRef="#ctx0" brushRef="#br0" timeOffset="1701">1182 378 7995,'0'12'3031,"0"2"0,7 8-1846,2 1-1210,2 3 79,-2-4 1,-1 3 14,1-5 1,-1 2-126,-2-2 1,1-1 119,-4 1 1,3-1 161,-3-1 0,-1-2-175,-2-1 0,0 1 89,0-4-1721,0-1 918,0-2 1,0 0-12,0 0-1637,0-4 705,0-1 514,0-4 624,-3 0 468,-2-4 0,-4-1 0,0-4 0</inkml:trace>
  <inkml:trace contextRef="#ctx0" brushRef="#br0" timeOffset="1958">1051 378 7995,'0'-18'0,"4"1"1172,2 3 0,3 1-54,2 4-691,-1 0-258,7 4 1,-3 1 225,3 4-509,1 0 143,3 4 0,-3 1 664,0 4-243,-1 0-140,-3 4 0,3-3-26,-3 5 0,-1 0-58,-4 2 0,0 1-129,0 0 1,-4-4 125,1 1-299,-4-4 0,2 4 0,-4-3 362,0-1-388,-4-5 68,-1 2 1,0-6 223,-1 4-738,-4-4 407,0 1 1,-3-3-381,4 0 1,-2 0 259,-1 0 1,-3 0-1215,4 0 1,-1 0 81,3 0 1393,0 0 0,0-3 0,0-2 0</inkml:trace>
  <inkml:trace contextRef="#ctx0" brushRef="#br0" timeOffset="2334">1350 360 10329,'5'4'2380,"6"2"-2433,-3 5 0,3 2 68,-2 2 0,0-2 37,0-5 0,-2 1 43,-1 0 438,-2 0-252,0 0 0,-3-3 178,2-1 106,-2-3 24,-1 2-403,0-4-400,0 0 0,-1-4 142,-2-1 1,2-3-32,-2-1 1,-1-3 48,1 0-616,0-3 438,3 1 1,0-3-254,0 3 223,0-3 72,0 3 1,0-3-48,0-1 119,0 4 11,4 1 0,0 2 287,2-1 0,1 3-86,-4 3 1,4 4 249,-1-1 1,-1 2-39,0 1 87,-3 0-195,6 0 0,-4 1 122,2 2-24,2-2-73,-3 7 0,1-4-357,0 2 0,-1 2 139,4-2 1,-1 1-859,-2 2 0,2-3-107,-2 0 1,-2 0-470,-1 3 1,0-3 522,0 0 906,0-1 0,1 0 0,1-1 0</inkml:trace>
  <inkml:trace contextRef="#ctx0" brushRef="#br0" timeOffset="2576">1456 95 8512,'1'-5'1895,"2"2"-3788,2 2 482,-1 1 625,4 4 786,-7-3 0,7 7 0,-3-3 0</inkml:trace>
  <inkml:trace contextRef="#ctx0" brushRef="#br0" timeOffset="2984">1633 272 8021,'-3'6'1737,"0"-1"1,1 2-776,5 5 0,-1 2-335,4 3 0,-1 0 100,1-2-1560,-2-2 701,0-5 1,-3 1 76,2 0-144,-2 0 222,-1-4-1603,0 3 1020,0-4-979,0 5 1539,0 0 0,0 0 0,0 0 0</inkml:trace>
  <inkml:trace contextRef="#ctx0" brushRef="#br0" timeOffset="3418">1888 378 7914,'0'-13'564,"0"-2"0,0 2 73,0 2 0,0 1-195,0 1 1,0 3-388,0 0 0,-4 3 112,-2-3-35,-6 4-9,2-2 0,-5 5 123,3 2 718,-4 2-554,-1 4 0,1 4-53,-2 2 1,7-2-140,-1 2 0,2-1-269,1 0 1,4 2 112,2-4 1,2 1-33,1-2 0,0-1 171,0 2-769,0-6 194,0 2 215,4-7-548,1 3 457,4-4 0,0 0-194,0 0 1,0-4 163,-1-2 0,1-2-66,0-1 0,2 0 96,-2 0 0,1 1 127,-4-1 1,2 0-136,1 0 417,0-4-141,0 8 1,-2-7-162,-1 6 896,2 2-550,-7 0 0,4 1 338,-2 0 0,-1 1-282,4 5 1,-3 2 372,3 4 0,-3 0-149,2 0 0,1 2-543,3 1 1,0 3 39,0-4-420,0 1 362,-1 1 0,1-3 1,0 2-1572,0-3 1066,-4 0 0,3-3-1953,-3 0 2536,-1-4 0,4 6 0,-3-3 0</inkml:trace>
  <inkml:trace contextRef="#ctx0" brushRef="#br0" timeOffset="3640">1835 245 7964,'4'-14'636,"1"2"79,4 3 1,3 1-398,3 2 1155,2-2-887,4 7 0,2-4-415,3 3 1,-2 0 51,-1-4 0,1 4-81,2-1 0,-1-1-150,1 1 0,-1-3-288,4 3 0,-1 0 244,-2 3-798,-3 0 1,0 0-1,-4 0-137,-3 0-89,-4 0 53,1 0-224,-4 0 1247,-4 0 0,-2-4 0,-3-1 0</inkml:trace>
  <inkml:trace contextRef="#ctx0" brushRef="#br0" timeOffset="3855">2108 0 7964,'-8'0'0,"2"1"1274,0 2 1,4 6 1,-1 6-626,2 1-323,1 6 1,0-2 114,0 3-9,0-3-133,0 5 1,1-6 325,2 1 0,-1 2-202,4-2 1,-3 2-341,2-1 0,-2-2 2,3 5-1616,0-5 1138,-1 3 1,2-3 202,-4-1-2324,0 2 1697,1-11 0,-3 5-110,2-2-868,-2-6 1794,-1 6 0,4-7 0,0 3 0</inkml:trace>
  <inkml:trace contextRef="#ctx0" brushRef="#br0" timeOffset="4124">2249 431 7964,'5'-8'0,"3"-2"1231,-2-2 1,2 5-517,1-2 1,1 3-728,1 1 0,-1-3 28,2 2 0,-5-2-212,-1-1 0,-4 0-47,0 1 634,-1-1 1,-1 0 0,-1 1 240,-1 2-528,1-2 6,-7 7 1,3-5-86,-4 3 0,-1 0 142,-2 3 0,3 1 193,-3 2 1,2-1 141,1 3 405,4 5-512,-2 0 1,6 4 223,-2-2-246,2 1-206,1 1 1,2 2 166,3-5-572,1 1 211,11 1 0,1-6-819,5 2 1,4-3 554,2 3 1,2-4-605,5-2 0,3-2 61,2-1-1931,10 0 714,-1 0 2051,11 0 0,-7-4 0,2-1 0</inkml:trace>
  <inkml:trace contextRef="#ctx0" brushRef="#br0" timeOffset="5848">3131 363 7949,'-4'-9'-347,"3"3"347,-1 0 1073,1 4-426,1-6 5,0 8 161,0-8-481,0 3 710,0 0-620,0 1 0,0 5 273,0 2 185,0 2-508,0 4 0,1 4 240,1 5 0,2 0-189,2 2 1,2-1-314,-2-2 0,1 1 125,-1 0-353,2-5 185,-4 0 0,2-4 180,0 0-250,-4 0 110,2-4 261,-4-2-753,0-3-721,0 0 893,0-3 0,3-5-1234,0-4 967,0-4 1,-3 4-425,0-5 562,0 1 1,-1-6-187,-2 1 489,2 2-141,-3-2 0,1 0-180,0 1 224,0-5 1,0 6 0,-1-4 40,0 2 0,2-3-75,-1 3 0,2 2 486,1 4 1,0 2-79,0 5 467,0-1-248,0 4 503,0 1-669,0 12 1,4-1 67,1 7 0,3 2 124,1 5 1,-2-2 140,2 5 0,-2-5-207,4 2 1,3 0-347,1 0 0,2 0 137,4-4-278,-2-3 106,-2 3 1,-3-7 209,-2 5-368,2-4 0,3-1 0,0-5 159,-2-2-432,1 0 248,-2-3 1,1 0-1050,-1 0 859,-3 0 1,2-3 6,-4 1 0,-3-6-192,-1-1 75,-3 0 205,6-4 1,-7 4-193,2-3 210,2 2 0,-4-7 0,2 4-261,-2-1 291,-5-3 37,3 3 1,-4 1 86,2 1 0,-1 2-105,-2 1 1,1 2 731,3 1-416,1 2 515,-3 4-462,4 4 0,0 4 75,0 3 262,0 5 0,0-1 1,0 4 196,0 2 32,4 3-417,0-5 0,5 5-46,0-3 0,1 0-61,2-4 1,1-2-166,5 0 1,0-5 162,-1 2-391,1-2 173,3-1 1,1-3 72,2 0-827,-3-4 540,1 1 1,-4-3-67,3 0-147,-3 0 0,0-3 0,-1 0-70,-3-2 1,-1-1 143,-4-3 0,-1-1 60,-2-2 0,-1 3-90,-2-3 326,-2-2-117,3 0 0,-5 0-167,-2-1 374,2 0-80,-7 2 1,3-1-206,-4 2 607,0 2-301,4 2 1,-3 4 165,3 4 1,-7 0-82,-3 0 0,-1 4 257,2 1 0,-2 4-15,4 3 117,1-2 1,0 6-1,1-1 255,2 2-432,5-4 0,-1 3 0,4-3 315,0 1-791,0-4 170,4 3 1,1-4-134,4 0 0,0-3 109,0 0 0,0-4-84,3 0 1,-2-1-11,2-1-234,1 0 0,-3 0 0,2-1-179,-2-1-29,-1-3 311,-1-4 0,1 0-163,0 0-24,-4 0 151,3 1 0,-7-1 123,2 0 1,1-1-50,-1-2 0,0 5 110,-3-1 0,0 1-149,0-2 734,0 4-279,0 1-122,0 0 267,0 3-269,0-3 0,0 8 917,0 2-475,0-2-331,0 4 1,0-3 239,3 4 0,-1-1-90,4 1 0,-1 0-167,1 0 1,2-1 273,-2-2-573,2 1 138,4-6 1,-2 4 197,2-2-669,-2-2 376,-1 3 0,-1-5 28,1-2-412,4 2 0,-6-6 0,2 3-354,-2 0 0,-2-2 369,1-3 1,-4 0 48,1 0 0,-1 1 36,1 3 1,-2-3 135,2 2 0,-2-2-136,-1-1 562,-4 0-159,3 4-166,-3-2 818,4 6-294,-4-3 254,3 4 0,-3 4-320,4 1 1,0 3 525,0 1 0,0 3 64,0 0-528,4-1-156,1-2 0,1 3 67,0 0-295,0 0 8,3-4 1,-1 0 285,1-2-920,0 2 515,0-7 0,0 6-999,-1-4 0,1 0-52,0-3-1,0 0 1,0 0-9,0 0 504,-5 0 0,4-4-151,-2-2 345,2-2 1,-2-1 0,-1 0-456,-1 1 666,3-5 42,-6 3 1,5-3 192,-3 4 1,3 1-159,-3-1 1238,0 0-679,1 0 953,-3 4-883,3 1 0,-3 4 97,2 0 39,-2 4 0,6 1 0,-3 4 430,0 0 210,-2 0-755,6-1 1,-3 1 158,4 0 0,0-1-260,0-2 0,-1 2-39,1-3 0,3-1-2,0-1-519,3 2 182,-5-4 0,7 3 214,-2-4-464,1 0 203,-2 0 0,2-1 230,-5-2-1900,5 2 1084,-6-3 1,3 4-941,-4 0 1,-1 0 702,1 0 0,-3 0-1712,0 0 1422,-4 0-787,2 0 1922,-4 0 0,-4 0 0,-1 0 0</inkml:trace>
  <inkml:trace contextRef="#ctx0" brushRef="#br0" timeOffset="6029">3810 299 8026,'-17'-8'0,"-1"2"3217,1-5-1466,3 5-1434,5 2 0,6 4 26,6 0-911,-2 0 0,7 0 0,-1 0 167,3 0-614,0 0 675,3 0 1,0 0-100,1 0-447,-1 0 886,4 0 0,1 0 0,4 0 0</inkml:trace>
  <inkml:trace contextRef="#ctx0" brushRef="#br0" timeOffset="6231">4243 236 7989,'22'-8'921,"-4"-1"1,2 4-184,1 2 1188,3 2-1225,7 1 0,1 0 119,6 0-405,3-4-246,3 3 0,-1-6-87,-2 4 1,-3-1 123,-5 1 0,-3 2-366,-4-2 1,-2 2 191,-1 1 1,-7 0-1287,-1 0 0,-4 0 275,-3 0-1505,-3 0 726,-1 0 1758,-4 0 0,-8 0 0,-1 0 0</inkml:trace>
  <inkml:trace contextRef="#ctx0" brushRef="#br0" timeOffset="6437">4401 133 7945,'-5'0'1968,"-1"1"-743,3 1 0,0 6-548,3 4 1,1 7-219,2-2 1,3 4 82,5-1 139,-1-1-329,7 3 1,-4-5 121,5 1 313,0 0-445,3-1 0,-2-2-646,2 0 1,-3-1 251,0 4 0,-1 0-1577,1-1 0,-1 0 883,-3-2 0,-1 0-553,-4-3 1,0 0 1298,0-3 0,-1-1 0,1 1 0</inkml:trace>
  <inkml:trace contextRef="#ctx0" brushRef="#br0" timeOffset="7128">4754 484 7927,'0'-18'1976,"4"1"1,2 12-1369,6 2-67,1-2-314,5 4 1,1-6-801,1 5 0,-1-5 156,1 1 0,-2-2 687,-3-1 1,-2 2-35,-5-2 100,-3 7-109,-1-10-182,-4 7-299,0-4 122,0 0 0,-1 4 63,-2 2-297,-2-2 89,-3 5 229,-1-4 0,-4 8-9,-2 1-6,3-1 0,-5 7 941,2-2-609,2 6 1,1-5 73,3 5 1,1-3 0,2 3 138,3 0-146,2-2 1,1 3 274,0-5-163,0 1-358,4-3 36,1-4 1,4 2-98,0-4 1,3 0 65,3-3 0,-1 0-304,1 0 1,-1 0 31,4 0-79,0-4 151,-1 3 0,-2-7-6,0 2-506,-5-2 387,3 3 1,-1-3-146,0 3 1,-1-3-153,-2-1 388,0 0-40,0 0 1,-3 3 242,0 0-128,-4 5 833,1-3-550,1 4 0,-3 1-28,2 2 506,-2 1-420,-1 1 1,0 3 1467,0-2-1208,0 2 0,0 1-229,0 0 1,0-4 185,0 1-500,0-4 68,0 2-297,0-4 278,0 0 33,4 0-376,-3 0 193,7-4 1,-4-1-772,2-3 1,2-1 397,-2 0 0,1 0-322,2 0 1,-3 0-294,0 1 784,0-1 0,3-3-18,0 0 382,-1 1-109,1 6 1,-3-5-274,0 4 400,0-4-127,-1 5 1,0 0 879,-2 2-446,1 2 294,5 1 0,0 4-281,0 2 0,-3 2 336,0 1 1,0 1 62,2 1-364,1-1-229,-4 7 0,3-6 132,-2 3-1125,2-3 642,0 2 0,0-1 254,-2-1-1087,6 1 469,-6-3-1027,7 0 0,-5-1-371,1-2 770,0 1 1,0-6 168,0 2-5,-4-2 327,2-1 655,-2 0 0,4-4 0,0-1 0</inkml:trace>
  <inkml:trace contextRef="#ctx0" brushRef="#br0" timeOffset="7517">5470 502 7927,'2'-9'-619,"1"0"1,0 0 309,-3-3 0,0 1 1117,0-4 0,0 5 86,0-2-140,0-2-410,0 4 0,-3-5 105,0 3 222,1 0 1,1 3 395,-2 0 0,1 5-521,-4 1 1,3 2-257,-3 1 0,3 1 67,-3 2 21,0 1 0,0 8 1,1 1 292,-2 1-24,3-4-342,-4 7 0,7-6 117,-2 4-511,2-5 151,1 7 1,0-7-270,0 2 0,1-3 225,2 0 1,-1-3-156,4 0 0,-3-4 120,3 1 0,-3-2-669,2-1 0,-2 0 32,3 0-265,-4 0 197,6 0 206,-3-4-201,4-1 352,0-4 1,-4 1 204,1 2 1,-1-1-61,1 1 1,2-2 26,-2-1 5,2 0 1,-2 0 528,3 1 1,-5 3-143,5 2 1100,-6 2-875,5 1 0,-6 0 5,4 0 499,-4 4-540,5-3 0,-5 7-222,4-3 0,-1 3 72,1 1 1,2 0-810,-2 0 0,-1 0 384,1-1 0,-2 1-436,2 0 1,1-3 74,-4 0-1693,0-4 652,-3 6 681,4-7-508,-3 2 598,3-3 818,-4 0 0,0 0 0,0 0 0</inkml:trace>
  <inkml:trace contextRef="#ctx0" brushRef="#br0" timeOffset="7923">5636 414 7927,'0'-9'1956,"0"0"-786,0 4-763,0 1 1,1 4-149,2 0 0,-1 4 62,4 2 1,-4 2 62,1 1 483,-2-4-501,3 3 1,-3-4 205,2 5 200,1 0-408,-3-4 1,4 2-210,-2-4 71,-2 4-422,3-6 1,-3 3 170,2-4-369,-2 0 318,3 0 0,-3-1-89,2-2 1,-2 1-263,2-4 1,1 0 9,-1-3-675,4 0 610,-3 4 1,2-3-96,0 3 0,0-3 175,3-1 0,-3 0 133,0 0 0,0 1 50,2-1 0,1 0 96,0 0 1,-3 3-262,0 0 948,0 0-460,3 2 1,-4 0-94,1 4 1432,-4 0-941,6 0 0,-6 1 406,4 2 0,-3 1-366,3 5 0,-3-2 65,3 2 1,-5-2-194,2 5 0,1-3-388,-1 0 0,3 0 55,-3 0 1,3 0-116,-3-1 1,3 1 261,-3 0-1715,4-4 1009,-6 3 1,3-4-2830,-1 2 1434,-2 1-604,7-6 2477,-3 3 0,4-4 0,0 0 0</inkml:trace>
  <inkml:trace contextRef="#ctx0" brushRef="#br0" timeOffset="8425">6059 343 7927,'-3'-13'0,"2"4"1169,-3-4-304,4 8-1275,0 1 0,0 3 133,0-2 0,-1 3 720,-2 0 1,1 3-168,-4 3 0,0-1 732,-3-2 0,3 2-50,0 4-330,1 3-310,0-2 0,1 3 113,4-4-147,0 3-119,0-2 0,0 3 68,0-4-35,0 0 1,3-1-141,0 1 1,3-3 60,0 0-487,2-4 316,1 6 0,3-7 1,0 2-534,3-2 416,-5-1 1,7-1-66,-3-2-226,3 2 293,-3-7 0,1 6-53,-3-4 1,1 0 45,-1-3 1,-3 4 155,3-1 1,-2 0-112,-1-3 0,-3 0 23,0 0 1,-4 0-64,0-3 107,-1 2-3,-1-3 0,0 4-59,0 1-11,0-1-4,-3 0 183,2 4-105,-7 1 0,3 4 215,-4 0 1,3 1 46,0 2 755,0 2-308,-6 8-175,6-4 387,-6 4-509,11 0 0,-3-3 259,4 2-78,0-3-368,0 0 1,0-3 0,0 0 1,1 0 67,2 3 0,2-5-127,4-1 0,1-1 223,1 1-529,3-2 1,4 3-1,-1-4 69,1 0-1657,3 0 1208,-2 0 1,3 0 19,-5 0-1815,1 0 1536,-4-4 1,1 3-1439,-3-2 2277,4 2 0,-2 1 0,3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7:44.979"/>
    </inkml:context>
    <inkml:brush xml:id="br0">
      <inkml:brushProperty name="width" value="0.04286" units="cm"/>
      <inkml:brushProperty name="height" value="0.04286" units="cm"/>
      <inkml:brushProperty name="color" value="#AB1A01"/>
    </inkml:brush>
  </inkml:definitions>
  <inkml:trace contextRef="#ctx0" brushRef="#br0">176 97 8231,'-8'-17'0,"2"3"1880,0 2-816,4 6-180,-2 3-829,4 3 1,0 3-14,0 3 345,0 6-217,0 2 0,1 7 226,2 3 540,2 1-535,4 2 1,0 3 230,3 3-97,-2 1-317,7 1 1,-4-3-188,5 1 0,-1-2 146,-3 2 0,3-3-215,-2-4 1,-3-2 30,0-1-154,-6-7 123,2 5 0,-7-12-37,2 3 634,-2-2-100,-1-5-432,-4 3 678,-1-7-363,-8 3 1,2-4-364,-3 0 0,-1 0 81,-3 0 1,0-4-217,-3-2 1,2 1 55,-5-1 0,2 1 46,-2-1 0,-1-2-10,5 3-1259,-5 1 813,11-4 0,-6 6-141,8-4-1116,1 4 1042,2-6 1,4 6-343,2-4 0,4 1 443,5 0 1,4-3-295,7 2 1,5-2 77,1-1 840,3-4 0,0 4 0,-3-8 0,-2 3 0</inkml:trace>
  <inkml:trace contextRef="#ctx0" brushRef="#br0" timeOffset="260">333 325 8231,'5'-9'0,"-2"0"2314,-2 4-1466,-1 1 1,3 5 73,0 2-317,4 2-285,-6 8 1,5 1 142,-3 3 19,4 5-295,-2-4 1,4 4 150,0-4 1,0-1-74,-1 1 1,2-4 126,2-3 1,-2 1-220,2-3 1,0 2-137,0-5 0,0-2 369,-3-2-581,-1-1 176,1-1 172,0 0-127,0-3-44,-4 2 0,2-8-320,-4 0 1,0 0 143,-3-3 1,0-1-398,0-2 1,0 1 32,0-1-470,0 1 609,-4-4 1,2 3-138,-4 1-1015,4 3 949,-6-6 1,6 8-103,-4-3-449,4 2 484,-2 5 669,4-3 0,0 7 0,0-3 0</inkml:trace>
  <inkml:trace contextRef="#ctx0" brushRef="#br0" timeOffset="585">741 219 8194,'0'-9'0,"0"0"1740,0 4-1074,0-2 1,-4 6 106,-2-2-296,-2 2-293,-5 1 1,0 1 246,-5 2 347,4 1-394,-2 9 1,6-2-80,-2 4 1,2-1-30,2 4 1,3-3-498,2-1 1,6 1 215,2 3-882,3-1 689,5-3 1,1 2 92,3-4-482,1 3 391,0-5 1,-1 3-166,1-4 262,0-1 10,-1 1 1,1 0 136,0 0 1,-5 0-130,-1 0 213,2-1 1,-5 1 82,-1 0 27,-3-4 47,-5-1-216,0 0 183,-4-3-106,-1 3 1,-4-4-27,-3 0-1214,2 0 745,-7 0 1,7 0-321,-5 0 0,3-1 289,-3-2 1,5-1-1720,-2-2 2095,-2-2 0,1-1 0,-5-4 0</inkml:trace>
  <inkml:trace contextRef="#ctx0" brushRef="#br0" timeOffset="757">766 307 8191,'18'-4'418,"0"-2"0,0 1 661,3 0 0,-2 2-354,5-3-308,-5 4-148,7-2 1,-7 3 160,1-2-1263,-5 2 625,1-3 0,-3 4-545,2 0 0,1 0-3,-5 0 348,1-4 0,-4 2-36,-2-4-424,2 4 463,-7-6 0,3 4 405,-4-5 0,-4 0 0,-1 0 0</inkml:trace>
  <inkml:trace contextRef="#ctx0" brushRef="#br0" timeOffset="980">924 27 8191,'-5'5'1140,"2"4"1,2 7 126,1 8 1,4 1-566,2 2 0,2 3-204,1 2 0,-3-1 114,-1-2 4,-3 3-316,6-9 0,-3 7 145,4-7-208,-4-1 1,3 2 0,-2-4-554,1-4 1,2 2 239,0-3 0,0-2-924,0 2 0,-1-4 542,1 1 0,-3-5-1036,0-2 0,-3-3-24,3 1 243,0-2 546,3-1 729,-5 0 0,4-4 0,-3-1 0</inkml:trace>
  <inkml:trace contextRef="#ctx0" brushRef="#br0" timeOffset="1156">1145 395 8061,'-4'4'3452,"0"1"-2287,8 8 0,0 2-1220,1 5 0,0-2-142,-2-1 1,-2 3-738,2-5 1,1 2-18,-1-5 452,4 0 220,-2-3 1,1-4-71,0-2-7,-1-2 167,4-1 0,0 0-400,0 0 1,0-1 588,0-2 0,3-6 0,2-5 0</inkml:trace>
  <inkml:trace contextRef="#ctx0" brushRef="#br0" timeOffset="1485">1357 239 8061,'5'-27'439,"3"5"0,-3 0-88,4 4 314,-1 1-356,-3-1 0,2 4-284,-4 3 1,0-2-375,-3 1 1,0-3 121,0 4 372,0-1-74,-4 3 0,2 1 251,-4 2 1,3 2-105,-3 4 0,0 2-218,-6 4 0,2 1 105,-2 8 474,-1 3-332,3 5 0,-3 4 144,4 3 105,4-3-193,1 8 0,4-7 74,0 4-159,0-3-68,0 5 0,1-6 263,2 5 0,-1-5-66,4 2 0,1-3-391,5 0 1,-2-1 122,1 0-559,3-3 391,-4 2 0,3-5 21,-5 4-773,5-5 590,-3 3 0,0-8-315,-4 1 1,-1-4 221,0 1 1,-1-3-1924,-4 0 980,4-4 1287,-3-1 0,-5-4 0,-5 0 0</inkml:trace>
  <inkml:trace contextRef="#ctx0" brushRef="#br0" timeOffset="1744">1366 439 8044,'4'-19'1288,"2"1"1,2 3-1067,0 10 0,4 1-246,0 4 1,3 0-300,-4 0 1,1 4 87,-3 1 1,1 3 899,2 1 0,-3 3-84,3 0 1662,-2 3-1441,3-1 1,-4 1 46,3-1-313,2 1-240,-4-1 1,1 2-613,-5-5 0,2 4 288,-2-3 0,-1 1-265,1-2 1,-4-4 271,1 2-2492,-2-2 1316,-1-2-611,0-1 1141,0-4 1,0-1-75,0-2-666,-4-2 617,-1-4 790,-4 0 0,-4-4 0,0 0 0</inkml:trace>
  <inkml:trace contextRef="#ctx0" brushRef="#br0" timeOffset="1897">1453 281 8044,'0'-18'1754,"1"3"-1359,2 1 0,-1 7 258,4 1 1,-3 1-611,3 2 1,0 0-771,2 3 1,-2 4 162,0 2-535,0 2 655,-1-3 0,3 5-228,-2-1 8,2 2 245,0 2 419,5-3 0,1 6 0,3-2 0</inkml:trace>
  <inkml:trace contextRef="#ctx0" brushRef="#br0" timeOffset="2761">1816 369 8044,'4'-9'1173,"-3"0"1,3 3-493,-4 0 1,-1 5-545,-2-2 0,1 2 113,-4 1 137,0 0-233,-3 0 1,0 1 155,0 2 955,-3 1-787,2 5 1,-6 1 16,5 2 0,-1 2-114,3 3 1,0 1-362,0-1 1,4 1 140,2 0 0,2-4-98,1 1 0,4-3 153,2 3-793,2-5 422,1 7 0,1-10-7,1 2-734,-1-2 535,7-3 1,-3 0-31,3-4 0,4 0 103,-1 0 0,5 0-229,-2 0 0,0-4 116,1-1 1,-5-3-37,2-1 1,-3 0 217,0 0 1,-3 0 31,-1 1 0,-3-1-217,1 0 506,-6 0-149,2-4 1,-7 4 116,2-3 0,-3-1-123,-3 1 1,-2 1 324,-4 2 1,0 3-39,0 0 1,0 4 276,1-1 0,-4 2-121,0 1 105,0 0-254,4 8 1,-2-2 149,-2 6-11,6 1-135,-6 1 1,8 1 153,-1-1 1,1 0-58,4 1 0,0-1-308,0-3 0,3-1 68,-1 2-395,5-2 258,-2-5 1,4 1 120,0-3-275,0 0 147,0-3 0,2 0 51,1 0-213,0 0 194,-3-4 0,2 1-356,1-3 0,0-2 136,-3 2 0,0-5-201,-1-1 1,1 1 142,0 2 0,-3 0-18,0 0 0,-3 1-60,3 2 449,-4-1-360,1 6-77,-3-7 409,0 7-74,0-3 0,1 4 822,2 0-621,-2 4 0,3 1 428,-4 4 1,3-1-38,0 1-278,4 0-29,-2 0 1,1-3 2,0 0-639,0-4 300,2 1 1,2-3 191,2 0-701,-2 0 418,2 0 0,-2-4-224,2-5 0,-2 0 133,2-3 0,-3-1-398,0 2 1,-1-4 208,-2 3 1,1-3-40,-4 0 0,3-2-139,-3 0 511,3-1-80,-5 0 0,3 0-187,-4-3 454,0 2-136,0-2 0,0 2 23,0-1 0,-3 1-40,0-2 1,-2 0 345,2 0 1,-1 2-80,1 4 1140,2 2-739,-3 8-70,4 1-294,0 4 0,0 5 203,0 4 661,0 4-645,0 8 1,4 2 45,2 3 1,-1 0-142,0-3 0,1 6 136,3-3 1,0 3 166,0-3-556,0-3 72,3-2 0,-2 0 174,2-1-1145,2 1 664,-5-3 0,7-5 124,-4-1-1636,-4 2 1127,0-4 1,-5 0-879,3-5 1,-1 0-150,-2 1 42,-2-2 807,3-4-416,-8 0 470,-1 0 643,0 0 0,-6-8 0,1-2 0</inkml:trace>
  <inkml:trace contextRef="#ctx0" brushRef="#br0" timeOffset="3031">2274 396 8044,'-5'-8'0,"2"-1"579,3 0 1,0 0 92,0 0 436,3 0-647,6 5 1,2-1 243,4 2-754,-1 2 82,4-3 1,-1 4 377,-3 0 1,3 0-111,-2 0 0,1 0 62,2 0 0,-3 1 41,0 2-333,-5 2 102,7-1 1,-4 4 173,1-2-258,-1 2 113,0 1 0,-3 0 145,1 0-143,3-1-31,-4-3 1,3 3-60,-4-2 0,2 2 90,1 1 0,0-1-393,-3 1 0,-1-1 73,1-2 0,0 2-85,0-2 1,-3-1 155,0 0-1103,0-3 734,-2 6 0,1-6-85,-2 4-1719,-2-4 1395,3 2 0,-4-3-1495,0 2 2318,0-2 0,-4 3 0,-1-4 0</inkml:trace>
  <inkml:trace contextRef="#ctx0" brushRef="#br0" timeOffset="3207">2486 219 8055,'-4'-17'0,"3"3"2229,-3-4-733,4 9-825,4 5-1639,1 4 1,3 1-659,-2 2 1192,2 2 1,-4 4 414,1 0 0,3 0-245,-2 3-846,2-2 1110,1 7 0,0-8 0,-1 4 0</inkml:trace>
  <inkml:trace contextRef="#ctx0" brushRef="#br0" timeOffset="3805">2795 316 8055,'0'-9'2261,"-4"4"-871,3 1-840,-7 4 1,6 0 171,-4 0 0,0 4-289,-3 2 1,1 5 505,-1 1 0,0 2-41,0-2-586,4 4-138,-3-2 0,7 3 174,-1 1-411,1-4 105,1 2 0,0-6 74,0 2 0,3 0-85,3 0 0,2-1-152,1-5 0,1 1 18,2-4 0,-2 0-456,5-3 1,0 0 23,2 0 151,1 0 0,0-4 0,-2-2-340,-1-2-144,2 3 502,-8-3 1,4 0-74,-4-3 1,-1-1 128,-2 3 0,1-3 133,-4 1 1,-1-4-56,-2 3 0,0-4 199,0 2 0,-3 0-88,-3-1 967,2 5-658,-4-3 1,6 4-103,-4 0 1630,4 4-1019,-6 1-415,7 4-42,-3 4 0,1 1 439,0 4 0,1 3-199,2-1 0,0 4 110,0-3 0,2 3 133,1-4-716,4 1 54,-2-3 0,4-1 287,0-2-497,0 2 158,-1-7 1,4 2-312,0-3 0,3 0 271,-4 0 1,2 0-185,-1 0 1,-2-1 65,2-1 0,0 0-333,0-4 0,0 0 14,-3-3 58,-1 0 191,5 0 0,-6 1-91,2-1 366,-2 0-52,2 0 0,-4 3-230,1 0 1067,-4 0-371,2 2 116,0-4 0,-2 7-271,4-2 0,-3 3 223,3 3 0,0-1 54,2 4-443,1 3 0,0 1 0,1 3 414,2 0-2525,-3-4 1392,8 8 0,-3-7 181,3 2-907,1-3 1,1 0 0,1-1 19,4-2 0,1 1 778,2-4 0,-1 0-475,1-3 1,-1 1 96,1 2 876,-1-2 0,0 3 0,1-4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7:49.806"/>
    </inkml:context>
    <inkml:brush xml:id="br0">
      <inkml:brushProperty name="width" value="0.04286" units="cm"/>
      <inkml:brushProperty name="height" value="0.04286" units="cm"/>
      <inkml:brushProperty name="color" value="#AB1A01"/>
    </inkml:brush>
  </inkml:definitions>
  <inkml:trace contextRef="#ctx0" brushRef="#br0">1342 314 8018,'0'-5'3955,"0"1"-3473,0 4 0,1 4-225,2 2 0,1-1-709,2 1 0,1-4 251,-1 1 26,2 1 221,-3-3 1,3 3 188,-2-4-333,-2 0 91,4 0 0,-5-1-1406,3-2 686,2 2 428,-7-2 0,7 2 299,-2-2 0,-2-2 0,0-4 0</inkml:trace>
  <inkml:trace contextRef="#ctx0" brushRef="#br0" timeOffset="729">1306 95 8045,'-9'-3'0,"0"0"1697,4 1-1051,1 5 0,3 5 96,-2 4-476,2 4-93,-3 1 0,4 3 404,0 4 0,0-2-133,0 2 0,4 1 14,2-1 0,2 1 160,1 2-40,0-5-261,3 4 1,-1-7 28,4 5-476,0-9 182,6 6 0,-2-10-212,1 3 1,0-4 174,0-1 0,0-1-397,4-5 0,-5 0 211,2-3 0,0 0-233,0 0 1,0-4-6,-4-2-612,1-6 632,-5 2 1,3-5-132,-4 3-62,-4-4 246,0 3 0,-7-5 77,2 0 0,-2 1 27,-1-1 1,-4-4 59,-2-1 0,-2-3-74,-1 0 1,-3 0 69,1 3 1,-4-3-172,3 3 412,-4 1-81,7-3 1,-4 6-122,4-1 757,0 1-343,0 1 879,1 5-602,3 0-336,1 8 1,3 1-207,-2 4 1,2 1 155,-2 2 1,2 2 352,1 4 1,0 4 70,0 1 100,0 3-352,4 1 1,1 3 136,4 3 38,-5-3-327,4 5 0,-3-7-5,4 5 48,0-1-58,0 4 1,0-5 91,3-1 1,-2-2 110,2 2-483,2-6 153,-5 5 1,5-7 154,-2 2-215,-2-2 15,2-5 1,0 1 69,0 0-538,0-4 349,-4 3 1,1-7-704,0 2 428,0-2 196,0-1 1,0-1-244,-1-2 0,1 1 134,0-4 0,0 0-105,0-3 1,-2-3-247,-1 1 282,2-1 182,-7-1 1,4 2-222,-2-3 281,-2 3-69,3-6 0,-5 6 245,-2-3 1,1 4-92,-4 1 0,3 1 493,-3 5 1,1-1-225,0 1 1,-3 3 260,2 0 0,-2 3-34,-1 3 679,0 6-681,4-6 0,-1 10 151,3-5 118,-4 5-326,6-6 1,-3 6 337,4-5-344,0 5-134,4-6 1,1 3-350,4-1 0,0-5 115,3 2 0,-1-2-763,4 2 0,-1-4 217,4 1-2071,3-4 1683,-2 6 0,7-7-2,-3 2 0,4-2-797,2-1 1718,2 0 0,5 0 0,-1 0 0</inkml:trace>
  <inkml:trace contextRef="#ctx0" brushRef="#br0" timeOffset="-367">124 351 7991,'5'-12'601,"-2"1"0,-1 0 282,1 5-357,-2-2-187,2 7-500,-6-3 161,-2 0 0,-4 4 199,0 0 1139,-4 0-821,0 8 0,-4-2 239,2 6 490,-1-2-730,6 6 1,-2-2-199,6 4 0,-1-4-93,4 1 1,0-3-145,3 2 1,0-3 142,0 1-435,4-6 216,-3 2 1,7-7 280,-2 2-405,2 2 33,1-4 0,-1 2-352,1-3 201,0 0 111,4-3 1,-3 1-374,1-4 0,-2 0 241,-3-3 0,1 0-91,-4 0 0,0 3-6,-3 1-15,0-1 249,0-3 1,0 0-351,0 0 277,0 0 23,-4 1 1,3 2-182,-2 0 384,2 4-23,-3-2 54,3 0-76,-3 3 1,8-3 130,2 4 0,2 0 60,1 0-44,3-4-47,2 3 0,4-7-60,-1 3 101,1-3-32,0-1 0,2-2-298,1-4 1,-1 5 210,-2-11 0,0 8-222,-1-1 0,-3-3 69,-2 2 0,-2 0-61,-2 0 1,-3-2-78,-2 2 437,-2-1-235,-1 2 0,-1-2-102,-2 5 340,-2-5-229,-3 6 1,2-3-32,0 5 491,0-1-228,-3 0 1,1 3 926,2 0-772,-1 4 0,2 0 13,-4 8 1,4 4 44,2 8 708,-2 3-621,4 2 0,-3 4 162,4 3 45,0-3-333,0 7 1,3-2 113,0 3 115,4 0-395,-2 1 1,4-2-290,0-2 117,-1-1 71,5-5 1,-2-3-837,4 1 564,-5-4 0,3 0-1425,-4-5 1092,0-2 0,-1-2-88,-3 1-622,-1 0 65,-4-3-772,0 0 1186,0-1 0,-1-3-372,-2-2 0,-2-2 1140,-7-1 0,-2-4 0,-4-1 0</inkml:trace>
  <inkml:trace contextRef="#ctx0" brushRef="#br0" timeOffset="-224">221 456 7991,'0'-14'0,"0"2"0,0 3 0,3 0 1717,0 0 1,7 1-140,-2 2-2069,7 2 465,-1 4 0,4 0 96,3 0-1470,2 0 952,3 0 1,1 0 94,3 0 0,-2 0-85,5 0 0,0 0-869,5 0 1307,-6 0 0,11 0 0,-7 0 0</inkml:trace>
  <inkml:trace contextRef="#ctx0" brushRef="#br0" timeOffset="15963">0 1109 7971,'3'6'-776,"0"3"0,4-1 776,-1 7 490,2 0-291,-3-2 1,3 3-242,-3-4 546,3-1-421,1-2 0,0 0 884,0 0 0,0-1 17,-1-2-2332,1 1 714,0-2-1401,0 4 1288,-4-4 747,-1-1 0,-4-4 0,0 0 0</inkml:trace>
  <inkml:trace contextRef="#ctx0" brushRef="#br0" timeOffset="16344">115 1030 8013,'4'13'-713,"2"2"1,4 4 143,-2 2 569,3-1 0,-6-2 0,4 0 0,0-1 1420,-4-3-813,2 3 0,-3-6 134,2 3 0,2-3 172,-2 1-765,2-2 0,1-3 80,-1-1 0,-2 1-591,0-4 0,-3 0 249,3-3-814,-4 0 689,6 0 1,-7-4 109,2-2-1502,2-2 1044,-4 0 0,6-1 234,-5 0 0,2 0 353,-1 0 0,-1-1 0,4-1 0,-4 1 0,1-2 0,1 2 0,-1 2 0,4-1 0,-2 4 0,4 1 0,-4 4 0,1 0 0,0 0 0,3 4 0,0 1 0,0 4 798,-1-1-440,1 1 0,3 0-117,0 0 1,0-3-96,-4 0 0,2-1-651,2 4 0,-5-1 121,2-2-113,-3 2 258,-1-7 239,3 3 0,-7 0 0,3 1 0</inkml:trace>
  <inkml:trace contextRef="#ctx0" brushRef="#br0" timeOffset="16531">80 950 7981,'-14'-8'-562,"-2"-1"-702,5-5 1264,3 5 0,4 5 0,4 4 0,0 0 0,4 0 0,-3 0 0,7 1 0,-3 2 0,6 1 0,1 1 0,4 3 0,-2-2 0,3 2 0,1 1 0</inkml:trace>
  <inkml:trace contextRef="#ctx0" brushRef="#br0" timeOffset="16890">944 1091 7924,'-4'-14'0,"4"4"2519,0 5 1,5 3-307,7-1-1745,-2 2-152,6 1 0,-5 0 13,4 0 318,3 0-322,1 0 0,3 0-455,-5 0 100,1 0 1,-1 0-127,1 0 0,-3 0-207,-1 0 1,-3 0-1395,1 0 1,-2 0-218,-1 0 1974,-4 0 0,2 0 0,-2 0 0</inkml:trace>
  <inkml:trace contextRef="#ctx0" brushRef="#br0" timeOffset="17163">1015 826 7942,'-5'0'1527,"1"0"1,4 5-788,0 4-1053,4 4 254,-3 4 0,4 1 646,-2 0 1,-2 0-140,5 3 1,-4 1 628,1 1 0,2 3-95,1-3-21,-2-1-581,4 3 0,-3-5 208,4 3-1031,-1-3 414,1-3 1,0-1-2,0-4 0,-3 3-65,0-4 1,-2-2-384,2-3 0,2-3-81,-2 3-1941,-2-4 1224,0 2-845,0-4 603,-3 0 712,3 0 806,-4 0 0,0-4 0,0-1 0</inkml:trace>
  <inkml:trace contextRef="#ctx0" brushRef="#br0" timeOffset="17848">1085 659 8714,'4'16'566,"-2"0"-469,4 8 1,-3-1 28,3 4 1374,-4-1-951,6 4 0,-5 1 91,3 1 345,2-1-566,-7-1 1,6-3 898,-4 3-882,4 1 1,-5-4 220,4-1-416,0 1 1,-1-9 0,0 3 222,-1-3-514,3 0 80,-6-4 1,6-2-261,-4-3 270,4 0 0,-6-3-500,2 0 73,2-4-712,-4 2 341,2-4 318,-3 0 18,0-4 1,0 2 0,0-4-383,0-1 314,0-1 1,3-3 0,0-2-222,-1-1 0,-1 2 317,-1-2 1,3 3 143,0-1 0,0 2-140,-3 1 363,4 1-112,-3 3-195,3 1 618,0 4-276,-3 0 1,4 1-70,-2 2 1302,-2-2-821,6 10 0,-2-5 533,4 6 1,-3-1-399,0 1 0,1-3-20,5 3 0,-3-2 148,3-1-509,-2-4 1,3 2 0,0-4 271,1 2-389,3-3-1,-7 2 1,6-4 278,-1 0-459,2 0 1,-3-3 0,0-1-448,-1 0 1,-2-2 308,-2-3 1,0 1-270,0 2 0,-1-2 152,-2 2 0,1-1 0,-5-2 0,1 0-157,-3 0 274,0 0 0,-1 0 0,-1 1-360,0-1 648,-5 0-96,2 0 1,-1 4 396,0 2 1,3 2-69,-3 1 426,0 0 0,-2 4-96,3 2 350,-3 2-542,7 1 1,-6 3 197,4-1 97,0 5 1,3-5 0,0 2 154,0 0 1,4-1-420,2-3 1,3 2-414,2-3 0,0 3 52,4-5 0,0-2-648,2-1 0,2-2-198,1-1 1,-1 0-722,2 0 0,-2 0 538,2 0-866,-3 0 1162,4 0 1,-1 0 665,-1 0 0,5 0 0,-3 0 0</inkml:trace>
  <inkml:trace contextRef="#ctx0" brushRef="#br0" timeOffset="19050">2549 1118 7938,'0'-8'416,"0"-1"0,0 0 390,0 0 0,0 3 37,0 0-27,0 1-451,-4-4 0,-1 3 217,-3 0 186,3 4-397,-3-2 0,2 4 97,-6 0-362,2 0-26,-2 4 1,2 4 245,-2 4 1,2 6-93,-1 0 0,1 4 52,1-1 0,4 1 45,2-2-471,2-1 184,1 2 0,0-7 102,0-2-867,4 1 521,1-3 1,4 0 99,0-4-797,3-4 581,-2 2 1,7-5-224,-3-2 0,2 0 147,-1-6 1,0 2 51,-3-4 1,3-2-171,-3 1 458,-1-4-64,-2 3 1,-1-5-234,-2 0 569,2 5-180,-7-4 0,6 4 58,-4-1 19,0 1-77,-3 8 1,0 0 35,0 2-125,0 2 432,3 1-236,-2 9 0,3 6 8,-4 5 1,3 1 116,0 5 0,4-1-78,-1 4 750,2 2-564,1 1 0,-1 4 233,1 2 1,0-4-172,0 1 1,-3-2-419,0 2 0,-4-3 64,1-3 0,-2-5-139,-1-4 0,0-1 67,0-1 1,-3-5-9,0-1 0,-4-5-89,1-1 281,-2-4-182,-1 2 1,0-4-256,1 0 0,-4-1 116,0-2 0,0-5-386,4-4 1,-4-1 233,0 2 1,3-6-277,3-4 0,4-3-7,-1 0-134,2-1 308,1-2 0,0-2-189,0 0-75,4-5 321,1 7 0,4-6 65,0 3 0,0 1 39,0 2 1,-1 4 365,1-1 1,1 5-211,2-2 0,-4 6 745,3 4 1,-6 1-116,4 1 543,-2 4-691,-2 1 0,0 4 110,-2 0-77,2 0-136,-1 8 1,1-2 444,-2 6 0,-1 1-296,4 2 0,-1 1-307,1-1 0,2 1 92,-2-1 0,-1-2-774,0-2 1,0 2 259,1-1-1829,2 0 661,-7-4 740,7 1-870,-3 0 965,0-4 0,0-1 599,-2-4 0,1 0 0,5 0 0</inkml:trace>
  <inkml:trace contextRef="#ctx0" brushRef="#br0" timeOffset="19367">2806 1110 7938,'0'-5'1468,"4"9"-39,-3 5-869,7 9 1,-3-3 49,3-1 447,1 1-617,0 3 1,1-3 37,2-1 0,-2-2-194,5 3 0,-3-4 138,3 4 1,-5-4-76,2 1 0,1-4-72,-1-2 55,-1 2-260,-2-7 260,-4 3 1,3-4-223,-3 0 71,0 0 0,-1-4-142,-4-2 0,3-4-20,-1-2 1,1-3-243,-3 3 0,0-3 146,0 0 0,0-2-333,0 0 0,0-1 100,0 0-1434,0 1 1136,0 3 0,0-3-80,0 3-1414,-3 1 569,2 0-192,-3 4 774,4 4 953,0 2 0,0 10 0,0 3 0</inkml:trace>
  <inkml:trace contextRef="#ctx0" brushRef="#br0" timeOffset="19962">3034 1196 7938,'4'9'0,"2"-1"0,2 1 623,1 0 0,2 0-174,1 0 1,4-4 46,-1-2 0,0-2-132,0-1 0,2 0 91,-3 0 1,3-3 157,1 0-104,-5-4-344,4 2 1,-7-4 165,2 0-492,-3 0 197,0-3 1,-1 2 3,-2-2-84,2 2 0,-7 2-55,2-1-16,-2 0-406,-5 0 363,-1 4 0,-4 1-112,0 4 75,0 0 1,1 4 0,-2 2-80,-2 2 736,2 1-306,-3 3 1,6-2 321,1 2 0,-1 2-222,4 0 0,0-1-20,3-1 1,1 1-32,2-2 1,1 1-156,2-3 1,3-1 410,-1-2-562,1 2 0,4-7 1,-3 1 179,1-1-247,-1-1 0,6 0 0,-4-1-180,-2-1 0,3-3 156,-1-4 0,0 3-143,-3 0 1,-1 0 70,1-3 0,-1 1-171,-2-1 149,2 4 58,-3-3-31,0 7-32,-2-3 289,-3 4 1,3 1 0,0 2 601,-1 3 0,-1-1-318,-1 1 0,0 0 312,0 2 0,0 1 197,0 0-42,0 0-111,4 0-623,-3-4 111,3 2 0,-3-6 205,2 2-514,-2-2 1,7-1-209,-2 0 1,2-3 220,0 0 1,1-3-396,0 0 0,0-1 219,0 1 1,0-2-49,3 2 1,-2-2-106,2 0 148,-2-1 74,-2 0 1,1 0-155,0 0 821,0 0-350,0 5 1,0-3 402,-1 4 1,1 0-261,0 3 1,1 0 631,2 0 1,-2 0-365,5 0 0,-3 3 362,2 0 1,1 4-303,3-2 1,-1 3-278,1 1 1,-3-3 96,-1 0-789,1 0 1,0 0-1,-1-1-1169,-2 2 0,0-2 266,-3 1 1361,0-4 0,0 6 0,-1-3 0</inkml:trace>
  <inkml:trace contextRef="#ctx0" brushRef="#br0" timeOffset="20170">2814 879 8012,'-13'-8'3224,"3"3"-2319,1-4 0,7 5-2435,8 4 1,0 4 632,6 2 0,1-1-191,-2 0 590,5 1 498,2 3 0,4 0 0,5 0 0</inkml:trace>
  <inkml:trace contextRef="#ctx0" brushRef="#br0" timeOffset="20826">4463 1153 7969,'0'-13'0,"0"-1"1914,-4 1-523,3 0-577,-3 8-698,0 1 0,2 4 358,-4 0 1,0 1-159,-6 2 1,-1 2 255,-2 4 1,-1 4 181,1 5 85,2 0-451,-3 3 0,7-2 177,0 1-79,0-1-188,8 3 1,-3-8 92,4 1-459,0-4 1,4 4 0,3-3-236,4-1 0,0-1 317,3-1 0,1-5-248,3-1 0,-1-2 34,1-1-1047,0 0 753,-1-4 0,1 0 44,-1-5-565,1 0 586,0 0 1,-1-3-86,1 1 1,-3-2 176,-1 1 0,-3 1 243,1-3 1,-2 0-115,-1-1 0,-2 2 161,-1 5 0,-2-1-170,-4 0 1072,4 4-403,-3 1-251,3 0 524,-4 3-437,0-3 1,0 8 776,0 2 0,0 3-445,0 3 0,0-2-184,0 1 0,3 2-361,0-1 1,3 2-375,-3-2 0,4 0 128,-2-3 0,3 1-133,1 1 1,-3-2 226,0 0-2838,0 0 1243,3-4 1672,-5 0 0,8 2 0,-2-2 0</inkml:trace>
  <inkml:trace contextRef="#ctx0" brushRef="#br0" timeOffset="21729">4604 1083 7939,'0'-9'0,"1"4"0,2 2 1402,2 3-854,4 0 1,0 0 105,-1 3-1663,-3-2 689,3 7 0,-3-3 362,4 4 1,0-3-8,-1 0 0,1 3-15,0 2 0,0 1-52,0-3 1,0 1-90,-1 1 0,4-1-47,0 2 285,0-2 19,-3 3 0,-1-4-49,1 3 615,0-2-453,0-1 0,-1 1 351,-3 1 1,3-1 157,-2 2 117,2-2-208,1-2-622,-4 1 120,-1-4 1,-3-1 388,2-4 251,-2 0-446,3 0 55,-8-4-249,3-1 1,-4-4-342,2 1 1,1-4 183,-4 0 1,4-3-268,-1 4 1,-1-4 119,1 3-191,0-3 195,3 5 1,0-6-28,0 4 0,0 0-380,0 0 136,4 2-171,1-3 322,4 4 1,0 4-76,0-1 0,-1 4 141,1-1 0,3 2 213,0 1 1,2 0-179,-2 0 249,4 0-56,-6 0 0,3 0-222,-1 0 376,-2 0-122,3 0 1,-5 0-55,1 0 88,0 0 26,-4 0 228,3 0-210,-7 0 323,3 0-282,-4 4 1,-4 1 216,-2 3 0,-2 4 148,-1 0 93,0 4-343,1-3 1,0 2 76,2 0 0,-1-3 27,4 2 0,0-2-313,3 3 0,0-5 61,0 2 0,1 0-190,2-3 0,2 2 114,4-6-685,0 3 463,-1-3 0,2-1-17,2-4-576,-2 0 492,3 0 0,-2-1-171,1-2-444,4-2 523,-6-4 1,2 1-95,-3-1 1,0 0 49,0 0 0,0-3 250,-1 1 0,0-4-177,-2 3 450,-2-3-167,0 5 0,-3-6-197,2 4 540,-2 1-295,-1 2 1,0 0 649,0 0-323,0 4-401,0 1 1,0 5 83,0 2 1,0 2 215,0 4 0,0 0 74,0 0 201,0 3-321,0-2 1,0 6 134,0-4 29,0 3-121,4-5 0,-2 3-217,4-4 0,-1-1 92,4 1 0,3 0-62,0 0 0,1-3 61,-2 0 0,-1-4-252,2 0 0,1-1-2,-2-1-85,1 0 100,-3 0 1,0-3 142,0-3 27,-5 2-52,0-4 1,-1 0 21,0-4-31,0 1 21,-3 2 0,0-3-128,0 0 0,-4-1 85,-2 2 1,2 1-294,-2-2 1,0-1 8,-3 2-1563,0-1 1173,4 3 0,-3 0-166,3 0-1174,-3 1 938,3-1 1105,-3 4 0,3-3 0,-4 3 0</inkml:trace>
  <inkml:trace contextRef="#ctx0" brushRef="#br0" timeOffset="22289">5371 1117 7939,'6'6'0,"0"0"0,-3 1 1652,3 5 0,-3 1-749,3 1 0,3 2-483,2-4 0,1 2-14,-3-2-276,0 0 0,0-3 0,-2 0 348,-1-1 255,2-3-233,-7 3-531,3-7 132,-4 3-463,0-4-82,0 0 1,0-4 233,0-2 0,0-3-20,0-2 0,-1 1-137,-2-2-23,2-2 158,-3 5 1,3-7-161,-2 4 379,2-4 1,-3 6-1,4-4-441,0 1 148,0 1 465,0 4-14,0 3 396,0 1 1,1 11-246,2 1 0,-1 6 98,4-2 1,-3 3-84,3-4 396,0 5-376,3-6 1,0 6-42,-1-5 1,1 1-30,0-3 1,0-1-261,0-2 1,0 0 57,3-3-695,-2 0 493,3-3 0,-4 0 51,-1 0-218,1 0 142,0 0 0,-3-4-94,0-1-315,0-3 327,2-1 0,-2 0-222,0 0 1,-4 0 105,1 1 1,1-4 254,-1 0 0,0 0-201,-3 4 599,0-5-254,0 3 1,0-3-127,0 4 550,0 1-221,0 3-56,0-3-15,0 7-89,0-3 0,0 5 156,0 2 0,3 2 8,0 4 0,3 0 630,-3 3 0,3 2-7,0 4-120,-2-5-351,4 4 1,-3-3 71,4 3-658,0-3 203,-1-1 1,0-2 272,-2 1-723,2 0 399,-3-3 1,3 0-1293,-2-1 0,1 1 600,-1 0 0,-1-3-2862,1 0 2079,-4-4-272,6 2 1789,-7-4 0,7-4 0,-3-1 0</inkml:trace>
  <inkml:trace contextRef="#ctx0" brushRef="#br0" timeOffset="22617">5945 1058 7939,'0'-13'0,"-3"0"1295,0-1 1,-3 4-540,3 4 1,-4 3-614,1-3 0,-2 4 99,0-1-311,-5 6 148,-1-2 0,-4 7 166,1-2 793,3 6-617,-3-3 0,8 4 272,-3-4-811,6 4 156,2 0 1,4 1 207,0-2-326,0 2 160,4-1 0,1 1-229,4-2 0,2 0 175,1 0 1,3 3-45,-3-3 0,2 0-128,-2 0 268,4-2-94,-2 3 1,-1-4 9,-1-1 288,-2 1-129,-1 4 0,-3-6-105,-1 2 0,-3-3 178,1 3-456,-2 0 175,-1 0 1,-4-1-753,-1-2 1,-3-2 86,-1-4-1940,0 3 1682,-4-2 0,3 3 934,-5-4 0,0-4 0,-3 0 0</inkml:trace>
  <inkml:trace contextRef="#ctx0" brushRef="#br0" timeOffset="22806">5839 1152 7899,'17'-10'171,"1"-2"1,1 5-115,1-2 1,3 7 1544,3-1 1,2 1-126,1-1-1757,3 2 270,-1-3 0,2 1 238,-3 0-845,-5 0 475,-3 3 0,-6 0 42,-1 0-886,-2 0 372,-4 0-1504,-5 0 2118,0 0 0,-8-4 0,0-1 0</inkml:trace>
  <inkml:trace contextRef="#ctx0" brushRef="#br0" timeOffset="23030">6006 924 7899,'0'12'0,"0"0"0,1 4 0,2-2 0,2 6 0,4 0 0,0 4 0,0-3 0,0 2 0,-1-2 0,0 2 0,-2-2 4360,2-1-2071,-3-2-1173,0 4-646,3-4 1,-4 2 191,5-3-1968,-4-5 957,3 9 0,-7-11 211,2 1-2423,2 3 1626,-4-4 1,4 2-1704,-2-7 2638,-2 3 0,6-3 0,-2 4 0</inkml:trace>
  <inkml:trace contextRef="#ctx0" brushRef="#br0" timeOffset="23440">6271 1187 7942,'-9'-17'0,"0"3"0,3 2 0,1 6 3017,3-2-1978,-2 7 1,3-3-530,-2 4 1,-2 4-291,-4 2 1,0 2 406,0 1 0,-2 3-176,-1 3 1,0-1 23,3 1 1,3-1-176,1 4 0,3-3-199,-1-1 0,2-3 230,1 1-802,4-2 420,1-2 1,1-2-409,3 0 1,-2-4 301,5 1 1,-1-2-708,0-1 1,2 0-69,2 0-345,-2-4 733,-1-1 1,-2-4-91,2 1 312,-2-1 129,-2 0 0,0-1-139,-2-2 307,2 3-43,-7-8 0,6 7 105,-4-2 0,0 0-87,-3 0 1,0 0 1151,0 3-604,0 1 1124,0 3-786,0 1 27,0 4-505,0 4 0,0 3 291,0 5-255,4 0-129,-3 1 1,4-2-235,-3 3 1,0-3 67,4 1 0,-1 0-363,1 0 1,2 0 203,-2-3 1,1 0-972,-1-1 1,1-2 137,-1 0-1818,2-4 857,-3 6 1854,3-7 0,-3 7 0,4-3 0</inkml:trace>
  <inkml:trace contextRef="#ctx0" brushRef="#br0" timeOffset="23847">6404 1197 7942,'-4'-5'1767,"3"1"0,-2 8-818,6 2 1,1 2-622,2 0 1,2 4 2,-2 0 622,2 4-576,-3-7 0,2 5 208,-1-2 154,-2-2-366,4 2 1,-6-3-236,4 0 0,-1-3 197,1 0-914,2-4 518,-7 6-535,2-7 335,1 3 97,-3-8-1082,3-1 808,0-4 0,-3 0-100,2 0-703,-2 0 737,-1 1 0,1-4 8,2 0 1,-2-3 162,2 4 0,-1-4 129,1 3 0,-2-3-31,2 0 1,1 1 74,-1-1 1,3 5-172,-4-2 1103,5 2-591,-6 5 1,4-2-158,-2 4 1489,2 0-1017,0 3 1,2 1 495,-4 2 1,3 3-419,-3 6 1,3-2-93,0 2 1,-1 0-39,1 0-80,0 4-199,-1-6 1,2 5 220,-4-3-1041,4 0 546,-7-3 1,7 2 110,-4 1-2018,4 0 1389,-6-7 0,6 3 32,-4-3-2126,0-1 1250,1 4 1471,-3-7 0,7 3 0,-3-4 0</inkml:trace>
  <inkml:trace contextRef="#ctx0" brushRef="#br0" timeOffset="24130">6774 1144 7886,'-4'-14'0,"-2"2"2240,2 7-598,0 1-1730,4 4 1,-1 0 88,-2 0 0,1 1 340,-4 2 0,0 1-95,-2 5 0,2 1 362,0 2 0,1-2 88,-1 1 253,-2 3-558,7-4 0,-3 6-258,4-5 1,0 4 65,0-3 1,1 0-185,2-4 0,-1 1 134,4 0 0,0-3-431,3 0 1,0-1 89,-1 1-471,1-3 389,0 1 0,0-3-119,0 2-1467,-4-2 1131,2 3 0,-2-3-187,4 2-864,0-2 728,0-1 1052,-4 0 0,3-4 0,-4-1 0</inkml:trace>
  <inkml:trace contextRef="#ctx0" brushRef="#br0" timeOffset="24469">6828 1249 7886,'-5'1'1311,"2"2"1,3-2-1346,3 2 1,0-2-32,5-1 47,-1 0 193,6 0 0,-1 0 175,0 0 21,3 0-132,-5-4 0,7 2 84,-3-4-291,-1 4 129,4-6 1,-7 4-239,1-2 1,-1-2 1,-1 2 1,-1-1 14,-2-2 0,-2 0 232,-4 0 79,0 0 0,-4 1-106,-2-1 1,-2 4-48,-1 2 0,-3-1 28,1 1 282,-5 0-195,2 7 1,0-2 200,-1 4 1,1 0-59,-1 3 1,3 0 135,3 3 1,1-2 158,2 2-661,-2-3 185,7 4 0,-3-3 175,4 2-520,0-2 187,0-2 1,1 1 208,2 0-597,2 0 301,0-4 1,4 3-1190,0-3 1,0-1 546,2-1 0,2-1-879,-1 1 1,4-2 239,-2 2-238,3-2 687,-3-5 902,2 3 0,-2-11 0,4 3 0</inkml:trace>
  <inkml:trace contextRef="#ctx0" brushRef="#br0" timeOffset="24801">7126 1111 7886,'0'-18'0,"0"0"1922,0 1-1227,-3 3 0,2-2 54,-2 5 53,2 3-79,1 0-874,-4 7 279,3-3-215,-7 4 1,4 1 75,-2 2 175,2 2-22,4 4 0,-3 2 102,0 1 181,0 4-218,3-6 0,0 5 151,0-3-223,4 4 0,-3-6 0,6 5 40,-4-3 1,4 3 86,-1-4 0,-1 1-319,1-3 1,-3 0 4,2 0-56,-3-1 218,2 1 0,-4 0 62,0 0 195,0-4-209,0 3 18,0-3 61,0-1-46,-4 4-180,-1-7 0,-3 6 114,-1-4 0,0 0-877,0-3 0,3 0 135,0 0-1378,4 0 540,-1 0 634,3 0-958,0 0 1129,3 0 0,2 0-118,4 0-330,0 0 1098,4 0 0,0 0 0,5 0 0</inkml:trace>
  <inkml:trace contextRef="#ctx0" brushRef="#br0" timeOffset="24915">7215 1285 7886,'8'0'436,"-3"0"-110,3 0-217,-7-4 3054,7 3-997,-7-3-1053,3 0 44,-4 3-246,0-3-931,-4 0 0,-1 3 86,-4-1 0,0-2-490,1 1 0,-1 0 235,0 3-2971,-4 0 3160,3 0 0,-6 4 0,2 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8:03.977"/>
    </inkml:context>
    <inkml:brush xml:id="br0">
      <inkml:brushProperty name="width" value="0.04286" units="cm"/>
      <inkml:brushProperty name="height" value="0.04286" units="cm"/>
      <inkml:brushProperty name="color" value="#AB1A01"/>
    </inkml:brush>
  </inkml:definitions>
  <inkml:trace contextRef="#ctx0" brushRef="#br0">27 353 8000,'-9'0'0,"4"-3"0,-1 0 3458,4 0-2278,-2 3 0,4 1 24,0 2-1331,0-2 0,1 6 0,2-3 236,3 0-48,1-2 54,2 2 1,4-4-20,2 0 1,1 0 129,2 0 1,0 0-613,-1 0 1,1-4 212,0-1-2489,-1 1 1747,1-4 1,-2 6 914,-1-4 0,2 0 0,-3-3 0</inkml:trace>
  <inkml:trace contextRef="#ctx0" brushRef="#br0" timeOffset="251">71 1 8016,'0'10'3957,"0"1"-3165,0 7-395,0 5 0,0 3 115,0 1 813,0 3-811,0 1 0,0 4 239,0-3 479,0-2-766,4-3 1,-2 2-611,4 1 0,-3-2 171,3-4 0,0-3-426,3-3 0,-2-1 263,-1 1-1872,2-4 1285,-3-5 1,4-3-258,0-3-971,-4 0 1241,6-3 0,-8 0-513,6 0 0,-2-4 1223,2-2 0,0-5 0,-1-3 0</inkml:trace>
  <inkml:trace contextRef="#ctx0" brushRef="#br0" timeOffset="520">221 389 8016,'-5'4'2109,"2"2"1,2 6-1699,1 2 0,1 3-168,2 1 0,-1-5 147,4-1 0,-1 1-54,1-1 1,2-2 81,-2-4 1,5 1-48,4-4 170,2 0-253,0-3 1,1 0 132,0 0-575,-1-4 160,1-1 1,-1-4-341,-3 0 1,2 1 275,-4-1 0,0-3-279,-4 0 0,-3-2 35,-2 2-10,-2-4 109,-1 6 0,-1-5-248,-2 3 627,-6-4-284,0 6 0,-8-2 219,2 3 54,-1 0-195,-2 4 0,3-2-325,1 4 0,3 0 123,-1 3 0,2 5-723,1 4 0,2 1 5,1 5-832,2-1 720,4 4 1062,4-4 0,1 6 0,3-1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8:08.856"/>
    </inkml:context>
    <inkml:brush xml:id="br0">
      <inkml:brushProperty name="width" value="0.04286" units="cm"/>
      <inkml:brushProperty name="height" value="0.04286" units="cm"/>
      <inkml:brushProperty name="color" value="#AB1A01"/>
    </inkml:brush>
  </inkml:definitions>
  <inkml:trace contextRef="#ctx0" brushRef="#br0">141 266 7938,'0'-8'416,"0"-1"0,0 0 390,0 0 0,0 3 37,0 0-27,0 1-451,-4-4 0,-1 3 217,-3 0 186,3 4-397,-3-2 0,2 4 97,-6 0-362,2 0-26,-2 4 1,2 4 245,-2 4 1,2 6-93,-1 0 0,1 4 52,1-1 0,4 1 45,2-2-471,2-1 184,1 2 0,0-7 102,0-2-867,4 1 521,1-3 1,4 0 99,0-4-797,3-4 581,-2 2 1,7-5-224,-3-2 0,2 0 147,-1-6 1,0 2 51,-3-4 1,3-2-171,-3 1 458,-1-4-64,-2 3 1,-1-5-234,-2 0 569,2 5-180,-7-4 0,6 4 58,-4-1 19,0 1-77,-3 8 1,0 0 35,0 2-125,0 2 432,3 1-236,-2 9 0,3 6 8,-4 5 1,3 1 116,0 5 0,4-1-78,-1 4 750,2 2-564,1 1 0,-1 4 233,1 2 1,0-4-172,0 1 1,-3-2-419,0 2 0,-4-3 64,1-3 0,-2-5-139,-1-4 0,0-1 67,0-1 1,-3-5-9,0-1 0,-4-5-89,1-1 281,-2-4-182,-1 2 1,0-4-256,1 0 0,-4-1 116,0-2 0,0-5-386,4-4 1,-4-1 233,0 2 1,3-6-277,3-4 0,4-3-7,-1 0-134,2-1 308,1-2 0,0-2-189,0 0-75,4-5 321,1 7 0,4-6 65,0 3 0,0 1 39,0 2 1,-1 4 365,1-1 1,1 5-211,2-2 0,-4 6 745,3 4 1,-6 1-116,4 1 543,-2 4-691,-2 1 0,0 4 110,-2 0-77,2 0-136,-1 8 1,1-2 444,-2 6 0,-1 1-296,4 2 0,-1 1-307,1-1 0,2 1 92,-2-1 0,-1-2-774,0-2 1,0 2 259,1-1-1829,2 0 661,-7-4 740,7 1-870,-3 0 965,0-4 0,0-1 599,-2-4 0,1 0 0,5 0 0</inkml:trace>
  <inkml:trace contextRef="#ctx0" brushRef="#br0" timeOffset="317">398 258 7938,'0'-5'1468,"4"9"-39,-3 5-869,7 9 1,-3-3 49,3-1 447,1 1-617,0 3 1,1-3 37,2-1 0,-2-2-194,5 3 0,-3-4 138,3 4 1,-5-4-76,2 1 0,1-4-72,-1-2 55,-1 2-260,-2-7 260,-4 3 1,3-4-223,-3 0 71,0 0 0,-1-4-142,-4-2 0,3-4-20,-1-2 1,1-3-243,-3 3 0,0-3 146,0 0 0,0-2-333,0 0 0,0-1 100,0 0-1434,0 1 1136,0 3 0,0-3-80,0 3-1414,-3 1 569,2 0-192,-3 4 774,4 4 953,0 2 0,0 10 0,0 3 0</inkml:trace>
  <inkml:trace contextRef="#ctx0" brushRef="#br0" timeOffset="912">626 344 7938,'4'9'0,"2"-1"0,2 1 623,1 0 0,2 0-174,1 0 1,4-4 46,-1-2 0,0-2-132,0-1 0,2 0 91,-3 0 1,3-3 157,1 0-104,-5-4-344,4 2 1,-7-4 165,2 0-492,-3 0 197,0-3 1,-1 2 3,-2-2-84,2 2 0,-7 2-55,2-1-16,-2 0-406,-5 0 363,-1 4 0,-4 1-112,0 4 75,0 0 1,1 4 0,-2 2-80,-2 2 736,2 1-306,-3 3 1,6-2 321,1 2 0,-1 2-222,4 0 0,0-1-20,3-1 1,1 1-32,2-2 1,1 1-156,2-3 1,3-1 410,-1-2-562,1 2 0,4-7 1,-3 1 179,1-1-247,-1-1 0,6 0 0,-4-1-180,-2-1 0,3-3 156,-1-4 0,0 3-143,-3 0 1,-1 0 70,1-3 0,-1 1-171,-2-1 149,2 4 58,-3-3-31,0 7-32,-2-3 289,-3 4 1,3 1 0,0 2 601,-1 3 0,-1-1-318,-1 1 0,0 0 312,0 2 0,0 1 197,0 0-42,0 0-111,4 0-623,-3-4 111,3 2 0,-3-6 205,2 2-514,-2-2 1,7-1-209,-2 0 1,2-3 220,0 0 1,1-3-396,0 0 0,0-1 219,0 1 1,0-2-49,3 2 1,-2-2-106,2 0 148,-2-1 74,-2 0 1,1 0-155,0 0 821,0 0-350,0 5 1,0-3 402,-1 4 1,1 0-261,0 3 1,1 0 631,2 0 1,-2 0-365,5 0 0,-3 3 362,2 0 1,1 4-303,3-2 1,-1 3-278,1 1 1,-3-3 96,-1 0-789,1 0 1,0 0-1,-1-1-1169,-2 2 0,0-2 266,-3 1 1361,0-4 0,0 6 0,-1-3 0</inkml:trace>
  <inkml:trace contextRef="#ctx0" brushRef="#br0" timeOffset="1120">406 27 8012,'-13'-8'3224,"3"3"-2319,1-4 0,7 5-2435,8 4 1,0 4 632,6 2 0,1-1-191,-2 0 590,5 1 498,2 3 0,4 0 0,5 0 0</inkml:trace>
  <inkml:trace contextRef="#ctx0" brushRef="#br0" timeOffset="1776">2055 301 7969,'0'-13'0,"0"-1"1914,-4 1-523,3 0-577,-3 8-698,0 1 0,2 4 358,-4 0 1,0 1-159,-6 2 1,-1 2 255,-2 4 1,-1 4 181,1 5 85,2 0-451,-3 3 0,7-2 177,0 1-79,0-1-188,8 3 1,-3-8 92,4 1-459,0-4 1,4 4 0,3-3-236,4-1 0,0-1 317,3-1 0,1-5-248,3-1 0,-1-2 34,1-1-1047,0 0 753,-1-4 0,1 0 44,-1-5-565,1 0 586,0 0 1,-1-3-86,1 1 1,-3-2 176,-1 1 0,-3 1 243,1-3 1,-2 0-115,-1-1 0,-2 2 161,-1 5 0,-2-1-170,-4 0 1072,4 4-403,-3 1-251,3 0 524,-4 3-437,0-3 1,0 8 776,0 2 0,0 3-445,0 3 0,0-2-184,0 1 0,3 2-361,0-1 1,3 2-375,-3-2 0,4 0 128,-2-3 0,3 1-133,1 1 1,-3-2 226,0 0-2838,0 0 1243,3-4 1672,-5 0 0,8 2 0,-2-2 0</inkml:trace>
  <inkml:trace contextRef="#ctx0" brushRef="#br0" timeOffset="2679">2196 231 7939,'0'-9'0,"1"4"0,2 2 1402,2 3-854,4 0 1,0 0 105,-1 3-1663,-3-2 689,3 7 0,-3-3 362,4 4 1,0-3-8,-1 0 0,1 3-15,0 2 0,0 1-52,0-3 1,0 1-90,-1 1 0,4-1-47,0 2 285,0-2 19,-3 3 0,-1-4-49,1 3 615,0-2-453,0-1 0,-1 1 351,-3 1 1,3-1 157,-2 2 117,2-2-208,1-2-622,-4 1 120,-1-4 1,-3-1 388,2-4 251,-2 0-446,3 0 55,-8-4-249,3-1 1,-4-4-342,2 1 1,1-4 183,-4 0 1,4-3-268,-1 4 1,-1-4 119,1 3-191,0-3 195,3 5 1,0-6-28,0 4 0,0 0-380,0 0 136,4 2-171,1-3 322,4 4 1,0 4-76,0-1 0,-1 4 141,1-1 0,3 2 213,0 1 1,2 0-179,-2 0 249,4 0-56,-6 0 0,3 0-222,-1 0 376,-2 0-122,3 0 1,-5 0-55,1 0 88,0 0 26,-4 0 228,3 0-210,-7 0 323,3 0-282,-4 4 1,-4 1 216,-2 3 0,-2 4 148,-1 0 93,0 4-343,1-3 1,0 2 76,2 0 0,-1-3 27,4 2 0,0-2-313,3 3 0,0-5 61,0 2 0,1 0-190,2-3 0,2 2 114,4-6-685,0 3 463,-1-3 0,2-1-17,2-4-576,-2 0 492,3 0 0,-2-1-171,1-2-444,4-2 523,-6-4 1,2 1-95,-3-1 1,0 0 49,0 0 0,0-3 250,-1 1 0,0-4-177,-2 3 450,-2-3-167,0 5 0,-3-6-197,2 4 540,-2 1-295,-1 2 1,0 0 649,0 0-323,0 4-401,0 1 1,0 5 83,0 2 1,0 2 215,0 4 0,0 0 74,0 0 201,0 3-321,0-2 1,0 6 134,0-4 29,0 3-121,4-5 0,-2 3-217,4-4 0,-1-1 92,4 1 0,3 0-62,0 0 0,1-3 61,-2 0 0,-1-4-252,2 0 0,1-1-2,-2-1-85,1 0 100,-3 0 1,0-3 142,0-3 27,-5 2-52,0-4 1,-1 0 21,0-4-31,0 1 21,-3 2 0,0-3-128,0 0 0,-4-1 85,-2 2 1,2 1-294,-2-2 1,0-1 8,-3 2-1563,0-1 1173,4 3 0,-3 0-166,3 0-1174,-3 1 938,3-1 1105,-3 4 0,3-3 0,-4 3 0</inkml:trace>
  <inkml:trace contextRef="#ctx0" brushRef="#br0" timeOffset="3239">2963 265 7939,'6'6'0,"0"0"0,-3 1 1652,3 5 0,-3 1-749,3 1 0,3 2-483,2-4 0,1 2-14,-3-2-276,0 0 0,0-3 0,-2 0 348,-1-1 255,2-3-233,-7 3-531,3-7 132,-4 3-463,0-4-82,0 0 1,0-4 233,0-2 0,0-3-20,0-2 0,-1 1-137,-2-2-23,2-2 158,-3 5 1,3-7-161,-2 4 379,2-4 1,-3 6-1,4-4-441,0 1 148,0 1 465,0 4-14,0 3 396,0 1 1,1 11-246,2 1 0,-1 6 98,4-2 1,-3 3-84,3-4 396,0 5-376,3-6 1,0 6-42,-1-5 1,1 1-30,0-3 1,0-1-261,0-2 1,0 0 57,3-3-695,-2 0 493,3-3 0,-4 0 51,-1 0-218,1 0 142,0 0 0,-3-4-94,0-1-315,0-3 327,2-1 0,-2 0-222,0 0 1,-4 0 105,1 1 1,1-4 254,-1 0 0,0 0-201,-3 4 599,0-5-254,0 3 1,0-3-127,0 4 550,0 1-221,0 3-56,0-3-15,0 7-89,0-3 0,0 5 156,0 2 0,3 2 8,0 4 0,3 0 630,-3 3 0,3 2-7,0 4-120,-2-5-351,4 4 1,-3-3 71,4 3-658,0-3 203,-1-1 1,0-2 272,-2 1-723,2 0 399,-3-3 1,3 0-1293,-2-1 0,1 1 600,-1 0 0,-1-3-2862,1 0 2079,-4-4-272,6 2 1789,-7-4 0,7-4 0,-3-1 0</inkml:trace>
  <inkml:trace contextRef="#ctx0" brushRef="#br0" timeOffset="3567">3537 206 7939,'0'-13'0,"-3"0"1295,0-1 1,-3 4-540,3 4 1,-4 3-614,1-3 0,-2 4 99,0-1-311,-5 6 148,-1-2 0,-4 7 166,1-2 793,3 6-617,-3-3 0,8 4 272,-3-4-811,6 4 156,2 0 1,4 1 207,0-2-326,0 2 160,4-1 0,1 1-229,4-2 0,2 0 175,1 0 1,3 3-45,-3-3 0,2 0-128,-2 0 268,4-2-94,-2 3 1,-1-4 9,-1-1 288,-2 1-129,-1 4 0,-3-6-105,-1 2 0,-3-3 178,1 3-456,-2 0 175,-1 0 1,-4-1-753,-1-2 1,-3-2 86,-1-4-1940,0 3 1682,-4-2 0,3 3 934,-5-4 0,0-4 0,-3 0 0</inkml:trace>
  <inkml:trace contextRef="#ctx0" brushRef="#br0" timeOffset="3756">3432 300 7899,'17'-10'171,"1"-2"1,1 5-115,1-2 1,3 7 1544,3-1 1,2 1-126,1-1-1757,3 2 270,-1-3 0,2 1 238,-3 0-845,-5 0 475,-3 3 0,-6 0 42,-1 0-886,-2 0 372,-4 0-1504,-5 0 2118,0 0 0,-8-4 0,0-1 0</inkml:trace>
  <inkml:trace contextRef="#ctx0" brushRef="#br0" timeOffset="3980">3598 72 7899,'0'12'0,"0"0"0,1 4 0,2-2 0,2 6 0,4 0 0,0 4 0,0-3 0,0 2 0,-1-2 0,0 2 0,-2-2 4360,2-1-2071,-3-2-1173,0 4-646,3-4 1,-4 2 191,5-3-1968,-4-5 957,3 9 0,-7-11 211,2 1-2423,2 3 1626,-4-4 1,4 2-1704,-2-7 2638,-2 3 0,6-3 0,-2 4 0</inkml:trace>
  <inkml:trace contextRef="#ctx0" brushRef="#br0" timeOffset="4390">3864 335 7942,'-9'-17'0,"0"3"0,3 2 0,1 6 3017,3-2-1978,-2 7 1,3-3-530,-2 4 1,-2 4-291,-4 2 1,0 2 406,0 1 0,-2 3-176,-1 3 1,0-1 23,3 1 1,3-1-176,1 4 0,3-3-199,-1-1 0,2-3 230,1 1-802,4-2 420,1-2 1,1-2-409,3 0 1,-2-4 301,5 1 1,-1-2-708,0-1 1,2 0-69,2 0-345,-2-4 733,-1-1 1,-2-4-91,2 1 312,-2-1 129,-2 0 0,0-1-139,-2-2 307,2 3-43,-7-8 0,6 7 105,-4-2 0,0 0-87,-3 0 1,0 0 1151,0 3-604,0 1 1124,0 3-786,0 1 27,0 4-505,0 4 0,0 3 291,0 5-255,4 0-129,-3 1 1,4-2-235,-3 3 1,0-3 67,4 1 0,-1 0-363,1 0 1,2 0 203,-2-3 1,1 0-972,-1-1 1,1-2 137,-1 0-1818,2-4 857,-3 6 1854,3-7 0,-3 7 0,4-3 0</inkml:trace>
  <inkml:trace contextRef="#ctx0" brushRef="#br0" timeOffset="4797">3996 345 7942,'-4'-5'1767,"3"1"0,-2 8-818,6 2 1,1 2-622,2 0 1,2 4 2,-2 0 622,2 4-576,-3-7 0,2 5 208,-1-2 154,-2-2-366,4 2 1,-6-3-236,4 0 0,-1-3 197,1 0-914,2-4 518,-7 6-535,2-7 335,1 3 97,-3-8-1082,3-1 808,0-4 0,-3 0-100,2 0-703,-2 0 737,-1 1 0,1-4 8,2 0 1,-2-3 162,2 4 0,-1-4 129,1 3 0,-2-3-31,2 0 1,1 1 74,-1-1 1,3 5-172,-4-2 1103,5 2-591,-6 5 1,4-2-158,-2 4 1489,2 0-1017,0 3 1,2 1 495,-4 2 1,3 3-419,-3 6 1,3-2-93,0 2 1,-1 0-39,1 0-80,0 4-199,-1-6 1,2 5 220,-4-3-1041,4 0 546,-7-3 1,7 2 110,-4 1-2018,4 0 1389,-6-7 0,6 3 32,-4-3-2126,0-1 1250,1 4 1471,-3-7 0,7 3 0,-3-4 0</inkml:trace>
  <inkml:trace contextRef="#ctx0" brushRef="#br0" timeOffset="5080">4366 292 7886,'-4'-14'0,"-2"2"2240,2 7-598,0 1-1730,4 4 1,-1 0 88,-2 0 0,1 1 340,-4 2 0,0 1-95,-2 5 0,2 1 362,0 2 0,1-2 88,-1 1 253,-2 3-558,7-4 0,-3 6-258,4-5 1,0 4 65,0-3 1,1 0-185,2-4 0,-1 1 134,4 0 0,0-3-431,3 0 1,0-1 89,-1 1-471,1-3 389,0 1 0,0-3-119,0 2-1467,-4-2 1131,2 3 0,-2-3-187,4 2-864,0-2 728,0-1 1052,-4 0 0,3-4 0,-4-1 0</inkml:trace>
  <inkml:trace contextRef="#ctx0" brushRef="#br0" timeOffset="5419">4420 397 7886,'-5'1'1311,"2"2"1,3-2-1346,3 2 1,0-2-32,5-1 47,-1 0 193,6 0 0,-1 0 175,0 0 21,3 0-132,-5-4 0,7 2 84,-3-4-291,-1 4 129,4-6 1,-7 4-239,1-2 1,-1-2 1,-1 2 1,-1-1 14,-2-2 0,-2 0 232,-4 0 79,0 0 0,-4 1-106,-2-1 1,-2 4-48,-1 2 0,-3-1 28,1 1 282,-5 0-195,2 7 1,0-2 200,-1 4 1,1 0-59,-1 3 1,3 0 135,3 3 1,1-2 158,2 2-661,-2-3 185,7 4 0,-3-3 175,4 2-520,0-2 187,0-2 1,1 1 208,2 0-597,2 0 301,0-4 1,4 3-1190,0-3 1,0-1 546,2-1 0,2-1-879,-1 1 1,4-2 239,-2 2-238,3-2 687,-3-5 902,2 3 0,-2-11 0,4 3 0</inkml:trace>
  <inkml:trace contextRef="#ctx0" brushRef="#br0" timeOffset="5751">4718 259 7886,'0'-18'0,"0"0"1922,0 1-1227,-3 3 0,2-2 54,-2 5 53,2 3-79,1 0-874,-4 7 279,3-3-215,-7 4 1,4 1 75,-2 2 175,2 2-22,4 4 0,-3 2 102,0 1 181,0 4-218,3-6 0,0 5 151,0-3-223,4 4 0,-3-6 0,6 5 40,-4-3 1,4 3 86,-1-4 0,-1 1-319,1-3 1,-3 0 4,2 0-56,-3-1 218,2 1 0,-4 0 62,0 0 195,0-4-209,0 3 18,0-3 61,0-1-46,-4 4-180,-1-7 0,-3 6 114,-1-4 0,0 0-877,0-3 0,3 0 135,0 0-1378,4 0 540,-1 0 634,3 0-958,0 0 1129,3 0 0,2 0-118,4 0-330,0 0 1098,4 0 0,0 0 0,5 0 0</inkml:trace>
  <inkml:trace contextRef="#ctx0" brushRef="#br0" timeOffset="5865">4807 433 7886,'8'0'436,"-3"0"-110,3 0-217,-7-4 3054,7 3-997,-7-3-1053,3 0 44,-4 3-246,0-3-931,-4 0 0,-1 3 86,-4-1 0,0-2-490,1 1 0,-1 0 235,0 3-2971,-4 0 3160,3 0 0,-6 4 0,2 1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8:04.903"/>
    </inkml:context>
    <inkml:brush xml:id="br0">
      <inkml:brushProperty name="width" value="0.04286" units="cm"/>
      <inkml:brushProperty name="height" value="0.04286" units="cm"/>
      <inkml:brushProperty name="color" value="#AB1A01"/>
    </inkml:brush>
  </inkml:definitions>
  <inkml:trace contextRef="#ctx0" brushRef="#br0">10 193 7925,'-5'0'2405,"1"0"1,5 5-1430,2 4-1988,2 0 665,4 7 0,-1-5-129,1 4 757,-4-4-187,3 5 1,-3-6 967,4 2 0,-1-5-475,1-1 0,-1-3 76,-2 2 1,2-3-3,-2 1-592,-2 2 48,3-4 0,-5 3 212,4-4-306,-4 0 141,2-4 1,-1-1-86,0-4 1,0 0 83,-3-3 1,0 1-396,0-4 1,0 4 136,0-4 0,0 0-138,0-2 1,0 2-53,0 0-929,-4 4 804,3-1 1,-3 0-17,4 0-1888,0 0 649,0 8-1452,0-4 3117,0 3 0,4 0 0,1 1 0</inkml:trace>
  <inkml:trace contextRef="#ctx0" brushRef="#br0" timeOffset="324">371 53 7925,'-1'-12'722,"-2"1"1,1 2-145,-3 3 943,3 4-967,-6-6 1,3 7 85,-4-2-298,0 2-164,-4 1 0,4 4 373,-3 2 0,2 5-141,1 0 0,1 5-291,3-1 0,1 2 76,4 0 0,1 1-473,2-1 1,1 1 209,5 0-797,0-1 591,0-3 1,-1 0 144,-2-2-269,2-3 245,-4 4 1,5-4 168,0 0 113,-4 0-312,-1-1 422,0 1-127,-3 0 1,3-3 290,-4 0-30,-4-4-172,-1 2 1,-4-4 79,0 0-1022,4 0 1,-3 0-2127,3 0 2145,1 0 0,0-1-1321,4-2 1479,0-2 0,0-4 564,0 0 0,8 0 0,1 1 0</inkml:trace>
  <inkml:trace contextRef="#ctx0" brushRef="#br0" timeOffset="545">379 255 7925,'9'-5'-511,"0"-2"357,0 4 1,-1-4 1017,1 1 0,-3 2-309,0-2 1,0 0-194,3-3 0,-3 3 21,-1 0 266,-3 0 2,2 1-215,-4-2 681,0 2-599,0 0 0,-4 1-257,-1 4 1,-3 4 302,-1 2 1,0 3-155,0 2 0,0 2-130,1 2 1,2 0-92,0-3 0,4 3-144,-1-3 1,2 2 283,1-2-857,0 0 486,4-7 1,2 3-996,6-3 0,-2 2 521,5-1 1,0 1-1294,2-4 1,5 0 233,1-3 1575,3 0 0,4 4 0,2 1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8:02.098"/>
    </inkml:context>
    <inkml:brush xml:id="br0">
      <inkml:brushProperty name="width" value="0.04286" units="cm"/>
      <inkml:brushProperty name="height" value="0.04286" units="cm"/>
      <inkml:brushProperty name="color" value="#AB1A01"/>
    </inkml:brush>
  </inkml:definitions>
  <inkml:trace contextRef="#ctx0" brushRef="#br0">53 272 8062,'-14'-4'0,"-2"0"2302,6-1-631,1 1-775,5 4-331,4 0 813,0 0-1044,4 0 1,5 0 101,5 0 437,7 0-499,2 0 1,0 0-509,1 0 0,-4 0 149,4 0 0,-5 0-953,2 0 1,-5 0 37,-2 0 1,-2 0-1751,3 0 1854,-4 0 1,1 0-713,-3 0 1508,-4-4 0,-1 3 0,-4-3 0</inkml:trace>
  <inkml:trace contextRef="#ctx0" brushRef="#br0" timeOffset="259">80 1 8157,'-8'0'1397,"-1"0"0,4 5-577,2 4 0,2 4 184,1 8 0,4 4-80,2 5 431,-2 3-796,4-1 1,-7 0 221,5 0 106,0 1-504,-1-2 0,3-1 192,-2-3 1,1-2-176,-1-1 0,1 0-829,-1-3 0,5-2 366,1-4 0,0-2-1154,-4-4 1,0-1 215,-2 1-1468,2-4 476,-3-1 872,4-4 182,0 0 539,-1-4 1,-2 2-744,0-4 0,-4-1 117,1-4 1026,2 1 0,-4-11 0,3 3 0</inkml:trace>
  <inkml:trace contextRef="#ctx0" brushRef="#br0" timeOffset="602">249 361 8157,'0'-9'1612,"0"4"-362,0 1-684,0 4 0,0 1-250,0 2 1,3 2 827,0 4 0,3 3-488,-3 3 1,4-1-34,-2 0 0,3-3 144,1 1-686,0 2 100,0-5 1,0 3 182,-1-6-1180,5 2 682,-3-7 0,3 3-172,-5-4 1,1 0 298,0 0 1,0-1-910,0-2 0,0-2 315,-1-4 1,1 0-251,0 1 0,-3-1-15,0 0 297,-4-4 387,2 3 1,-4-2-183,0 3 555,0 0-260,0 4 518,0-3-445,0 7 702,0-3 0,0 9-79,0 4 0,0 4 522,0 4 0,1 5-200,2 2 63,-2 1-609,2 1 1,-3 1 226,0-1-684,4 1 102,-3-1 1,6-3-505,-4-3 1,3 1 341,-3-3 0,1 0-248,-1-6 1,-1 0 32,4-3-2777,-4-1 1621,6-3-840,-4-1 698,1-4 1627,3 0 0,-3-8 0,4-1 0</inkml:trace>
  <inkml:trace contextRef="#ctx0" brushRef="#br0" timeOffset="812">592 388 14429,'0'18'1126,"0"2"-1081,0 1 0,0 3 35,0 0 521,0-3-287,0 5 0,0-5 131,0 3-368,0 1 129,0-6 0,3 6-1247,0-5 1,3 0 627,-3-6 0,4 2-1040,-2-4 1,0 0-101,1-4-419,-4-3 1972,6-1 0,-7-4 0,3 0 0</inkml:trace>
  <inkml:trace contextRef="#ctx0" brushRef="#br0" timeOffset="1087">574 441 8021,'-4'-18'691,"3"2"863,-2 1-543,6 2 0,2 5-444,4 2 1,0 2-199,0 1 0,0 2-140,-1-2 0,1 3 188,0 3 1,0 2 209,0 3 44,0 1-334,3 0 1,-3 3 116,0 0-461,0 3 207,-4-5 1,0 7-175,-3-3 1,-1 0 80,-1 1 1,-1-4-61,-1 0 1,-3-1 65,-4-1 1,0 0-421,0 0 1,0-4-29,1 1 1,2-4-190,0 1 0,0 1 215,-3-1-1411,0 0 0,3-3-1448,0 0 2524,5 0 0,-3-4 644,4-2 0,0-2 0,0 0 0</inkml:trace>
  <inkml:trace contextRef="#ctx0" brushRef="#br0" timeOffset="1365">742 484 8021,'9'-3'0,"0"0"0,0-4 1221,3 1 0,1-1-38,2-2-1162,1 0 165,-6 0 0,3 1 186,-4 2 50,-1-1-154,-3 2 0,2-1 75,-4 0-18,0 0-153,-3 1 0,0 0-306,0 2 199,-4 2 1,-1-3-208,-4 4 0,-2 0-55,-1 0 676,0 4-241,3 1 1,-2 4 19,3 0 364,-3 4-339,6 0 0,0 2 56,2 0 68,2-5-144,1 7 0,1-6-396,2 4 1,2-5 200,4 2 0,0-2-864,-1-1 1,4-1 445,0-3 0,3-1-765,-4-4 0,5 0-27,-1 0-551,1-4 1064,2 3 0,-3-7-80,-1-1-67,-3 0 303,6-4 473,-7 1 0,2-2 0,-3-4 0</inkml:trace>
  <inkml:trace contextRef="#ctx0" brushRef="#br0" timeOffset="1625">1059 290 8021,'-4'-13'1737,"0"3"-1112,-1 2 0,-3 1 77,2 4 1,1 0-269,-1 3 1,0 3-450,-3 0 1,4 7 2,-1-2 428,4 3-136,-2 2 0,4-3 91,0 1-472,4 3 149,1-4 0,3 6 212,1-5-388,0 1 119,0-3 0,0 0-58,0 0 0,0 1 142,3-1 0,-2 2-45,2-5 0,-5 2 30,-2 1 0,-3-1 3,1 1 1,-2-3 28,-1 0 220,0-4 61,0 2-191,-4 0-719,-1-3 266,-3 3-638,-1-4 488,0 0-2094,0 0 1323,4 0 1192,1 0 0,8-4 0,1-1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8:40.474"/>
    </inkml:context>
    <inkml:brush xml:id="br0">
      <inkml:brushProperty name="width" value="0.04286" units="cm"/>
      <inkml:brushProperty name="height" value="0.04286" units="cm"/>
      <inkml:brushProperty name="color" value="#AB1A01"/>
    </inkml:brush>
  </inkml:definitions>
  <inkml:trace contextRef="#ctx0" brushRef="#br0">1 89 8362,'4'-5'1382,"-3"1"-926,3 4-276,-4 0 0,1-1 25,1-2-42,-1 2 0,4-3 177,-2 4-200,-2 0 164,3 0-485,0 0 139,-3 4 0,3-2 295,-4 4 1,0 1-81,0 4 1,0 0 205,0 4 0,0 0-83,0 2 1,0 1 27,0-1 1,-1 2 8,-2 2 0,1-2-21,-4 5 1,4-4 96,-1 4-355,2-5 125,1 3 1,0-4-172,0-1 1,0 1 131,0 0 1,0-4-88,0 1 0,0-4 66,0 1-153,0 1 62,0-3 21,0 3 0,3-4-33,0-1 1,0-2 85,-3 0-269,0-4-18,0 2-479,0-4-4279,0 0 4209,0 4-617,0-3 296,0 3 279,0-4 776,4 0 0,-3 0 0,3 0 0</inkml:trace>
  <inkml:trace contextRef="#ctx0" brushRef="#br0" timeOffset="1769">221 62 8097,'-5'0'465,"1"-4"-107,4 3-3,0-3-1,-4 4 150,4-4-312,-4 3 0,4-3 334,0 1 1,0 1-126,0-4 1,0 3 50,0-3 1,1 3 65,2-3-616,-3 4 150,8-2 0,-2 1 219,6 0-458,-2 0 183,6 3 1,-5 0 237,4 0-413,0 0 184,2 0 0,0 0-36,-2 0 0,1 0 53,-1 0 0,1 3 86,-2 0 0,0 4-43,-2-1 1,-2 2-27,1 1 0,-2 0 97,-3-1-8,2 5-61,-7-3 0,6 3 71,-4-5-20,0 1-55,-3 0 0,-1 0 110,-2 0 1,1 0-95,-4-1 0,0 1 76,-3 0 0,0-3-42,1 0 1,-2-1 104,-2 1 1,1 0-38,-4-3-201,5 4 110,-7-6 0,7 6 93,-2-4-390,3 0 165,0-3 1,3 1-315,0 2 165,4-2-790,-2 3 690,4-4 0,0 1-267,0 2 1,3-1-31,0 4 162,4-5 263,-2 7 0,5-3-185,1 4 313,-1 0-50,3 0 0,-4 0 171,0-1 1,2 5-54,1 2 0,0-2 16,-3 2 0,0 0 6,-1 3 1,-2-1 289,0 1 0,-1-2-71,1-1 476,-2 2-480,-4-7 1,0 5 186,0-3 0,0 0-94,0-3 0,-2-1 140,-4 1 1,0 0-90,-6 0 1,0-4 44,0-2 0,-3-1 13,3 1-67,-3-2-144,5 3 1,-6-4 152,4 0-463,-3-4 83,5 3 1,-3-4-317,4 2 0,2 1 253,1-4 0,-2 4-1136,2-1 1,2 1-26,1-1-2450,-2 2 2054,4-3 1586,-3 4 0,4 4 0,0 1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8:59.929"/>
    </inkml:context>
    <inkml:brush xml:id="br0">
      <inkml:brushProperty name="width" value="0.04286" units="cm"/>
      <inkml:brushProperty name="height" value="0.04286" units="cm"/>
      <inkml:brushProperty name="color" value="#AB1A01"/>
    </inkml:brush>
  </inkml:definitions>
  <inkml:trace contextRef="#ctx0" brushRef="#br0">9 461 8011,'-5'-4'-796,"1"3"1,8-3 795,2 4 0,9 0 0,3 0 0,0 0 0,-3 0 0,1-1 0,-1-2 0,1-2 0,-1-4 0,1-3 0,-6 2 0,3-3 0,-4 4-274,-1-3 322,-3 2 1,2-3 21,-4 4 0,0 0 140,-3 1 0,-1-1-476,-2 0 0,-2 3 122,-4 0 0,-2 4 144,-1-1 0,-6 2-42,4 1 1,-5 1 41,4 2 0,0 2 0,0 4 119,-2 0-47,7 4 1,1 0 356,3 5 1,4-3-152,-1-1 0,3 1 83,3 3 0,2-1-45,3 1 1,5-4-301,2-3 1,3 2 62,2-1 0,0-1 39,3-5 0,0 0 117,0-3-453,3 0 156,-4-3 1,4-3-82,-3 0-90,3-3 128,-8 1 1,3-4-348,-6 0 1,-3-3 190,-3 0 1,-1 1-154,-2 2 0,-1-3-17,-2 0 431,-2 1 0,3-2 0,-7 2 0,0-4 0,-4 5 0,2-3 0,-4 1 0,0 0 0,4 4 0,-1 2 0,0 4 0,0-2 0,0 4 0,4 4 37,-1 2 0,2 4 118,1 2 603,0 8-468,4-9 0,1 9 35,4-5 1,1 0-116,1 0 0,0-2 159,4-4-88,0 3-106,-2-2 0,4 2 126,-2-6 1,4-1-9,2-2 0,2-2-272,-2 2 1,-3-3 21,-4-3-228,1 2 176,-1-7 1,-2 3 90,-3-4-92,0 0 15,0 1 0,-4-1-225,-2 0 110,2 0 29,-4 0 0,2-3-243,-3-3 1,-1 2 87,-1 1 0,0 0 0,-4 0 1,1-1 10,-1 1 59,-2 6-35,3-5 43,0 6-18,-3 0 157,7 1 1,-2 8-57,3 2 1,-3 5 533,0 0 0,0 4-230,3-3 0,3 3-21,0 0 0,7 1-30,2-1-722,0-3 366,5-3 0,-8 0 111,3 0-1395,-2 0 1002,-1-5 0,0 4 460,-1-2 0,1 1 0,0-1 0,0-2 0,0-4 0,-1 0 0,1 0 0</inkml:trace>
  <inkml:trace contextRef="#ctx0" brushRef="#br0" timeOffset="200">636 230 7949,'5'-8'-1385,"-13"-2"1108,5 0 0,-7 2 157,13 8 0,-1 0 129,3 0 0,0 1-9,1 2 0,-1-1 0,-2 4 0,2 0 0,4-1 0,-2 3 0,2-2 0,-3 1 0,7 6 0,4-3 0,1 3 0</inkml:trace>
  <inkml:trace contextRef="#ctx0" brushRef="#br0" timeOffset="604">785 373 8002,'2'-4'0,"0"3"3487,-14-2-2552,7 2 0,1 2 129,4 2-771,0-2 0,1 7-59,2-2 0,-2 1 163,2 2-390,-3-4 163,4 3 1,-2-3 169,4 4-948,0-1 527,-1 1 1,3 0-984,-2 0 1,2-1 519,0-2 0,1 4-2466,0-1 3010,-4-2 0,7 5 0,-2-2 0</inkml:trace>
  <inkml:trace contextRef="#ctx0" brushRef="#br0" timeOffset="1054">1226 451 7961,'-1'-14'-356,"-2"3"0,1 4 1369,-3 1 0,-1 1-395,-3-1 1,-1-1-367,-2 4 0,1-3 82,-3 3 144,-5-3-155,1 5 0,-7-3 577,4 4 0,-2 0-339,2 0 1,1 1-104,2 2 1,1 3-31,3 5-662,1-1 230,4 3 0,1-3 280,3 1-723,1-1 405,4 3 0,2-1 96,3-1 1,1 1-79,6-3 0,3-3-237,2 0 1,1-4 52,3 1 1,1-2-47,2-1 1,-2 0 143,2 0 0,-2-4 81,2-2 1,-3-5-41,-3-1 188,0 1-63,-5-2 1,0 2-36,-4-4 1,-1 4 92,-2-4 1,-2 3 13,-4-3 1,-1 2-43,-2-2 1,-2-2 90,-4 3 0,-3-3-102,0-1 1,-3 2-127,0 1 1,1-2 146,0 3-965,-1 1 591,1 0 1,-1 4-174,3 1 1,0 0-861,3 2-244,4 2 0,1 5 743,4 2 0,1 2-357,2 4 1169,-2-1 0,11 5 0,-2 1 0</inkml:trace>
  <inkml:trace contextRef="#ctx0" brushRef="#br0" timeOffset="1655">1235 398 7961,'9'5'0,"0"0"624,0-2 1,0-2-174,3 2 1,2-2 298,3-1 0,1-1-14,0-2-699,3-2 37,-2-4 0,2 0 260,-3 1 429,0-5-414,-1 3 0,-3-3 144,-2 4 1,-2-2 232,-1-1-606,-5 0 0,3 3 63,-4 1 1,0 2-382,-3 0 0,-4 4 212,-2-1-1018,-1 2 732,-6 5 0,2-1 101,-4 6 29,1-3 9,0 7 0,-1 0 159,6 2 0,-1-2-105,4 2 0,2-1 186,1 0 0,2 2-44,1-4 0,5 0 43,4-4 1,0 1-25,6 0 184,0-4-225,2 3 0,1-7 61,0 2-74,-1-2-6,1-1 0,0-3-26,-1 0 0,1-3 44,0 3 1,-4-1 17,1 1 1,-3 1-8,2-4 0,-3 4-49,1-1 1,-2 2 60,-1 1-166,-1 0 141,1 0 188,0 0-197,0 4-6,-4-3 1,-1 4 40,-4-2-23,4-2 0,-3 4-48,1-2 203,-1-2 25,-1 3-160,0-4-33,0 0 12,-3-4 1,1 2 51,-4-4-532,4 0 277,-2-3 1,4 1-96,0-1 1,0 0 89,0 0 1,0-3-51,0 1 0,4-2-36,2 1 1,0 2-210,0-1 0,4 1-122,-4 1 575,8 0-45,-8 0 0,3 4-267,-3 3 703,0 1-288,-1 1 0,3 0 164,-2 0 1,-1 3-98,1 3 44,-1 2 1,4 3-36,0-2 0,-3 2-74,0-6 0,-1 3 59,1 1-898,1 0 514,-6 0 0,7-3-99,-2-1-1149,-2 1 914,4-1 1,-3 0-474,4-2 0,-1-2 451,1 2 1,-3-2-275,0-1 860,0 0 0,3-4 0,0-1 0</inkml:trace>
  <inkml:trace contextRef="#ctx0" brushRef="#br0" timeOffset="2086">2047 292 7961,'0'-6'2972,"-3"1"-1616,2 3-905,-7-2 0,3 8-3,-4 2 0,4 1-281,-3 6 0,4-3 414,-2 2 0,2 0-138,1 0 0,2 0 72,-2-3 0,3 0 170,3-1-613,2 1 95,3 0 0,5 0-6,2 0 0,0-3-110,2-1 1,-1-3-216,4 1 0,-1-2 186,-1-1 1,2 0-382,1 0 0,-1-3 172,-2 0 0,0-3-254,-1 0 0,-2-1-14,0 1 120,-4-2 0,1 3 0,-4-4-71,-2 1 1,-2 2 105,-4 0 0,3 0-45,0-3 320,0 0-133,-7 0 0,-1 1 77,-4-1 1,0 3-84,0 0 1,1 4 537,-1-1 0,-1 2-106,-2 1 1113,2 0-923,-2 4 0,3 1 7,0 4 713,0 4-647,0-4 0,5 5-52,1-2 1,2-2-59,1 1 0,1 2-335,2-1 0,2 0 100,7-4 1,6 1-662,5 0 0,4-3 252,2 0-2052,3-4 1527,7 2 1,2-4-6,6 0-1594,2 0 1502,8-4 1,-4 2-134,0-4 1,2 1 450,-2-1 1,5-1-1004,-2 4 1530,4-3 0,-10-3 0,2-5 0</inkml:trace>
  <inkml:trace contextRef="#ctx0" brushRef="#br0" timeOffset="2797">3590 344 7991,'0'-5'602,"-4"-2"333,3 2-544,-7 0 0,6 0 214,-4 2-908,0 2 266,-6-3 1,1 4 152,-4 0 1154,1 0-775,-4 0 1,-1 4 267,-1 2 0,2 2-316,0 0 1,2 1 189,4 0 0,4 0 52,5 0-1142,2 3 410,1-2 0,1 3 127,2-4-577,6-4 466,5 3 0,0-7 96,1 1-586,0-1 363,2-1 1,1 0-151,0 0 0,-1-3 44,1-3 0,-1 1-186,-3-1 0,-1 0-164,-4-3 58,0 0 290,0 1 1,-5 2-60,-1 0-50,-2 0 193,-1-3 1,-1 0-149,-2 0 276,-1 1-38,-5-1 1,0 1 272,0 2 0,-3-1-137,1 4 1,-1 0 170,3 3 0,3 0 14,0 0 391,4 0-193,-2 0-62,4 0-412,4 0 142,1 0 1,8-1 81,2-2 1,1 1-58,2-3 0,1-1-262,1-3 0,-1 0 41,1 0 1,2-1 30,-2-1 1,1-2 1,-3-2-151,-5-1 92,4 2 1,-8-1 91,0 0-436,-1 1 248,-7-4 1,3 1 141,-4-1 1,-1 3-28,-2 0 0,-1 5 385,-5-2 1,0 3-161,0 3 0,0 2 210,0 4 1,-2 1-32,-1 2 572,0 6-507,-1 5 0,5 6 181,-1 1 354,0 3-501,8-1 1,-6 7 215,4 3-42,0-3-259,7 4 0,-2-6-31,4 1 1,1-1-59,5-2 1,1 0 14,5-3 0,-3 2-1,-1-5 1,1-2-15,3-4 1,-4 0 14,1 1 0,-4-2 0,1-5 0,-4 1-15,-2 0 1,1-3-3280,-4 0 2402,0-4-4273,-3 2 2354,-4-4 1173,-1 0-266,-4-4 1004,-3-1 0,1-4-205,-4 0 865,1 0 0,-8-7 0,-1-3 0</inkml:trace>
  <inkml:trace contextRef="#ctx0" brushRef="#br0" timeOffset="2925">3599 388 7979,'-5'-8'3507,"5"-1"-2979,9 4 1,1-2-123,5 4 0,3-3-144,2 3 0,8 0-745,-2 3 0,7-3 403,-1 0 1,2-2-861,1 2 1,2-1 590,1 1 0,2 1 349,4-4 0,4 0 0,1-3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9:14.551"/>
    </inkml:context>
    <inkml:brush xml:id="br0">
      <inkml:brushProperty name="width" value="0.04286" units="cm"/>
      <inkml:brushProperty name="height" value="0.04286" units="cm"/>
      <inkml:brushProperty name="color" value="#AB1A01"/>
    </inkml:brush>
  </inkml:definitions>
  <inkml:trace contextRef="#ctx0" brushRef="#br0">185 276 8020,'0'-9'0,"3"-3"452,0 0 0,0 0 224,-3 0-135,0 2-243,0-3 1,-4 4 44,-2 1-91,2-1-66,-3 0 0,1 1 511,-6 2-195,2-2 0,-4 7 237,3-2-70,-3 3-304,-4 3 1,4 2 87,-1 4-454,4 4 172,-2 1 1,5 0-154,-1 1 1,1-1 66,2 0 1,2 2-333,4-4 0,0 0 158,0-4 0,0 1-136,0 0 1,4-3 34,2 0-235,2-4 204,-3 2 0,3-4-119,1 0-33,0 0 173,4-4 0,-1-1-228,-1-4 1,1 0 124,-3 0 0,0-2 255,0-1 1,-2-3-77,-1 3 1,2-2 5,-2 2 0,-1 0-169,1 3 516,-4 1-177,2-1 1,-3 4 224,2 2-200,-2 2-13,2 1 0,-2 2 148,2 4 0,-1 1-44,4 7 1,-1 5 197,1 5 0,2 0 14,-2 0-87,2 5-88,0-6 1,1 11 34,0-5 106,0 4-116,0-5 1,-3 5 108,-1-3-358,-3-5 96,2 1 0,-5-8-173,-2 3 1,-2-4 55,-3-2 1,-5 1 165,-2-4 1,-1-5-116,-2-4 1,0 1-112,1-1 0,2-1 84,0-5 0,4-2-139,0-3 0,1-2 181,1-2-544,0-2 306,4-3 0,1-4-94,4 0 0,1-2 134,2 2 1,2-3-70,4 0 0,0 2 25,0-2 1,2 1-157,1-4 0,1 2 95,-1 1 1,-2-1 134,1 1 0,2 0-131,-1 0 480,0 3-193,-4 3 1,1 1-178,0 3 564,-4-3-175,3 11 1100,-7-6-653,3 11-210,0-2 1,-3 9-12,1 3 1,-1 6 100,-1 0 1,1 4 23,2 2 152,-2 3-342,7-5 1,-6 2 80,4-3-638,0 0 192,3-5 0,0 3-484,-1-4 0,3 1 351,-2-2 1,2-4-2207,-5 2 1211,1-2-541,2-2 1,-3 2-216,0-4 1234,-4 0 1,3-7 627,-2-2 0,-2-6 0,3-2 0</inkml:trace>
  <inkml:trace contextRef="#ctx0" brushRef="#br0" timeOffset="867">370 150 8014,'0'-6'2528,"0"0"-1821,0 4 0,0 3-316,0 8 0,4 4 81,2 5-809,2-1 295,1 1 1,0 0 254,0-1 1,-1 1 98,1-1 0,0 1 30,0 0 575,0-5-531,3 4 1,-2-7 94,2 2 0,-2-3 193,-1 0-773,-1-4 165,1 3 59,-4-7 46,-1-1 0,-1-2 171,0-4-382,0 0 30,-3-6 0,0 1-374,0-4 1,0 0 216,0-2 1,0-1-312,0 0 1,-1 1 204,-2-1 0,2 2-395,-2 1 1,2-1 13,1 4-735,0-3 321,0 9 435,0-6-569,0 11 697,4-3 1,-3 5 37,2 2 1,1 2 178,-1 4 1,3 1 143,-3 1 0,3 0-124,0 4 553,-2-4-278,4 5 0,-3-6-249,4 2 960,0-2-547,-1-2 1,4 0-74,0-2 1139,4 2-805,-3-7 1,2 3 69,0-4 1,-3-1-145,2-2 1,0 1 118,1-4 1,-2 0-91,-1-3 1,-5 1-297,2-1 0,-3 0 179,0 0-532,-3 0 261,-3 1 74,0-5-34,0 3-22,-3-3 0,-2 8-29,-4 2 0,-3 2 65,0 1 0,0 1 48,0 2 0,2 3-35,-2 6 1,2 1 202,2 1 0,2 3 25,0-2-327,4 1 122,-2-2 0,5 2 92,2-4-319,2-1 79,0-2 0,4 0 41,-1 0 0,1-1 89,3-2 0,1-3-32,-2-3 1,5 0-17,-1 0 0,-1-1-191,0-1 0,-3 0-64,1-4-274,1 0 298,-3-3 1,3 0 28,-4 0-55,0 1 77,-1 3 0,-2-3 373,0 2-299,-4 2 279,2 0-178,-4 4 0,0 1 532,0 2-234,0 2 195,0 4-250,0 0 0,0-4 136,0 1-219,0-4 54,0 6-227,0-7 1,0 4 195,0-2-241,0-2 0,1 3 81,2-4 0,-1-1-74,4-2 1,0 1-16,3-4-715,-1 0 501,1-3 0,1 2-19,2 1-338,-2-6 356,2 6 0,-3-7-24,0 4 0,0 1 85,0-1 1,-1-3 352,1 0 1,0 2-133,0 4 1,-3-1 237,0 4 1,0 0 17,2 3 673,1 0-574,-4 0 1,3 4 152,-2 2 42,2 2-235,4 0 0,-1 2-640,4 2 1,0-1 239,6 3 0,0-3-1155,5 1 0,1-2 605,8-1 0,-2-1-1069,5 1 0,0-3 1685,0 0 0,2-4 0,4 2 0</inkml:trace>
  <inkml:trace contextRef="#ctx0" brushRef="#br0" timeOffset="1494">2205 115 7926,'-1'-17'0,"-2"3"1358,-2 1-838,-4 8 0,0-2 473,1 4-619,-5-4 0,2 6-153,-4-2 1,4 2-194,-4 1 0,1 4-114,0 2 1,1-1 170,4 1 105,0 0 0,4 4 56,2 1-306,2-1 21,1 3 1,5-1 182,4-1-440,4 5 217,1-6 0,3 4 109,1-3-94,-1-1 1,4 6 0,-5-3 67,-2 0 1,0-2-16,1 1 0,-2 1 170,-5-2 0,0 2-88,-2-1 0,-2-2 240,-4 1-154,0-1 110,-8-1-202,-2 0 0,-7-4 76,-1-2 171,0-2-238,-3-1 0,2 0-42,-1 0 0,1 0 66,1 0 0,2-1-594,1-2 0,-1 1 268,5-4 1,2 3-1572,3-3 959,4 0-673,-2-3 930,8 4 1,4-1-98,4 3-176,3-4 428,-1 2 428,4-4 0,-1 0 0,1 0 0</inkml:trace>
  <inkml:trace contextRef="#ctx0" brushRef="#br0" timeOffset="3043">2347 169 7926,'10'-14'0,"-2"4"1106,-8 4 1,0 3-477,0-2 1,-1 3-188,-2-1 1,-2 3-138,-4 3 1,0 2-170,0 3 0,-2 2 192,-1 2 751,0-2-620,3 6 1,0-3 191,1 2 131,3 1-443,1-6 1,4 6-241,0-4 1,0 2 9,0-2 1,1 0-199,2-3 1,2 0 149,3-1 1,1 0-808,0-2 1,0 1-49,0-4-867,-4 4 940,3-6 1,-4 3-251,5-4-182,0 0 239,0 0 132,0 0 1,0-1 322,-1-2 1,-2 1-469,0-4 926,0 0 0,2-3 0,-2 0 0,-1 3 0,-2 1-3,-3 3-25,4-6 0,-3 7-192,2-2 1699,-2-2-946,7 4 1,-3-4 440,4 2 0,1 1-373,1-4 1,2 1-110,2 0 0,2-3-110,-3 2 0,2-2-55,-1-1 1,0 0 73,-3 1-167,0-1-42,1-4 0,-7 3 136,3-2-562,-6 3 228,5 0 0,-7 3-145,2 0 1,-3 1 129,-3-1 1,0-1-151,-6 4 1,2 1 97,-4 2 0,-3 0 35,-1 3 1,1 3-46,0 6 352,3-2-126,-2 7 0,4-7-54,1 5 134,-1 0-165,4-2 0,1 3-115,4-4 0,0 3 132,0-4 1,1 1-274,2-3 1,2 0 80,4 0 0,-1-5-72,1-1 1,3 1 21,0-1 1,1 0-58,-2-3 0,0 0 38,4 0-371,-4-4 268,1-1 1,0-3-97,0-1 1,0 1 137,-4 2 0,1-5 60,0 2 1,0-1 30,0 1 1,-3-1 175,-1-2 0,0 2-131,1-1 1,-1 2 191,-2 3-103,-2-2 1141,3 7-361,-4-3-264,0 4 0,0 1-170,0 2 0,0 5 226,0 4 1,-3 1 70,0-2-174,0-1-273,-1 3 1,3-3 25,-2 1 1,-1-4 200,1 2-72,0-2-504,3 2 173,0-4-557,0-1 388,0-4-44,0 0 128,4-4 1,0 2-574,2-4 0,2 0 58,-2-3-213,2 0 495,1 0 1,0 0-225,3-3 238,-2 2 110,3-3 0,-5 4 80,1-3 1,0 2-63,0-2 1,0 5 568,0 1 199,-1 5 665,1-3-939,0 4 639,0 4-602,-4 0 1,0 6 13,-2 2 0,-1-1 74,3 3 0,-2-2-273,3 3 1,-3-3 50,3 2 0,-1-3-593,1 1 1,2-2 180,-2-1-1223,1-1 514,2 1 473,0 0-1162,0 0 994,0-4 1,0-1-191,-1-4 119,1 0 307,0 0 1,0 0-229,0 0 1,-2-1 181,-1-2 1,2 1 170,-2-4 1,1 0-94,-1-3 552,2 0-251,-3 1 1,-1-1 27,-1 0 235,2-4-241,-4 3 0,3-3 672,-4 1 0,0 1-343,0-4 1,0 5 232,0-2 0,0 2-185,0 1 0,-1 1 1563,-2 3-1401,2-3 1,-7 7 823,3-2-634,-3 2 57,-5 1-441,3 4 1,-3 2 199,5 5-89,-1-1-143,4 3 0,-3 0-170,2 1 0,2-1 82,1-1 0,2-1-179,1 0 1,0-3 40,0 4-358,0-8 267,0 8 1,3-10 88,0 3-603,0-3 378,1 2 1,-2-4-99,4 0-244,0 0 317,3 0 0,-1-1-228,1-2 1,0 1 121,0-3 1,0-1-299,0-3 1,-1 0 14,1 0 355,0 0 40,0 1 0,-3 2-311,0 0 719,-1 4-220,0-6 461,3 7-296,-7-3-92,7 4 355,-7 0 1,6 4-247,-4 2 1,4-1 70,-1 1 0,-2 0 45,2 2-476,0 1 238,3 0 0,0 0 207,0 0-1060,-1 0 543,-3-5 1,3 3 34,-2-4-1114,2 4 304,-3-6-1456,3 7 1158,-3-7 78,3 3 514,-3-4-15,3 0 362,-7 0 361,3 0 0,-4 0 6820,0 0-6248,0-4 261,0-1-477,0 0 0,0-3 203,0 2 43,0-1-315,0-2 1,0-1-149,0-2 0,0 2 53,0-1 1,-3-2-126,0 1 1,-1-3 39,1 4 1,1-4-45,-4 3 1,4 0 237,0 4-1364,1-1 344,1 0 345,0 0-664,0 0 623,0 4 0,1 2-883,1 3 0,3 0 596,4 0 0,0 0-329,0 0 1,0 2-235,-1 1 898,1 4 1,0-3 366,0 2 0,0 2 0,0-3 0</inkml:trace>
  <inkml:trace contextRef="#ctx0" brushRef="#br0" timeOffset="3220">3448 194 7926,'4'-5'1770,"-3"1"-875,3 4-685,0 0-145,-3 0 99,7 4 1,-7-2-50,2 4 1,-2-3 117,-1 3 0,1 0-226,2 3 43,-2 0-1025,3-1 734,-4 1 0,0-3 19,0 0-505,4 0 124,-3-1 234,6 3-990,-6-7 613,7 2 746,-3-3 0,0 0 0,-1 0 0</inkml:trace>
  <inkml:trace contextRef="#ctx0" brushRef="#br0" timeOffset="3583">3572 238 7926,'5'-4'0,"-1"2"0,-4-3 1298,-4 3 1,2-2 215,-4 4-1112,4 4 0,-5 1 11,4 3-446,0 1 99,3 0 0,0 0 262,0 0 252,4-1-281,1 1 1,5-3 173,2 0-43,-3 0-266,8-1 0,-3 2-124,4-4 0,-1 0 147,1-3 0,-1 0-371,1 0 1,0 0 174,-1 0-468,-3 0 384,3 0 0,-7-3-45,5 0-170,-4-4 205,2 2 1,-8-4-73,-2 0 0,0 0 58,0 1 1,0-4 74,-3 0 1,-4-1-10,-1 2 1,-3 1 192,-1-2 1,0 2-53,0 1 0,-3 4 104,1-1 1,-5 4-41,1-1-367,-1 2 120,-2 1 0,3 1 149,1 2-194,3 2 73,-2 0 0,4 2-588,1-1 0,3 2-126,2 1-325,2 0 0,2 0 46,2-1 216,2 1 455,7-4 1,-1 3-177,4-2-93,-1-2 459,4 0 1,-3-4 196,-1 0 0,5 4 0,4 0 0</inkml:trace>
  <inkml:trace contextRef="#ctx0" brushRef="#br0" timeOffset="3891">4040 221 7926,'13'-13'0,"-3"3"457,2-2 0,-5 0-63,-2 0 1,-3-3 19,1 3 0,-2 1-73,-1 2 1,-1 1 100,-2 2 0,0-2 154,-5 2-102,1 3-330,-6-1 1,4 4 164,0 0-271,-3 0 39,2 0 1,-3 0 258,4 0-322,4 4 0,-1 0 0,3 5 68,1 0 0,1 0-44,1 0 0,0 0-81,0-1 0,3 2-11,0 2 406,3-2-188,-1 2 1,3-2-10,-2 2 179,2-2-124,-3 3 1,3-5-254,-3 1 76,3 0 0,-7 0-941,2 0 684,-2-4 1,-2 1-171,-2-3 1,-2 0-18,-3-3-999,-1 0 829,-4 0 0,-1 0-233,-3 0-576,-1-4 832,-4 3 1,3-6-365,-5 1 0,1-2 902,-4-1 0,-3-8 0,-1-1 0</inkml:trace>
  <inkml:trace contextRef="#ctx0" brushRef="#br0" timeOffset="3997">3484 44 7926,'-9'-8'1073,"0"-1"851,4 0-752,1 0-1909,8 4 737,1 1 0,8 8 0,1 1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9:13.666"/>
    </inkml:context>
    <inkml:brush xml:id="br0">
      <inkml:brushProperty name="width" value="0.04286" units="cm"/>
      <inkml:brushProperty name="height" value="0.04286" units="cm"/>
      <inkml:brushProperty name="color" value="#AB1A01"/>
    </inkml:brush>
  </inkml:definitions>
  <inkml:trace contextRef="#ctx0" brushRef="#br0">1 115 9070,'9'9'1448,"0"0"-785,-4 0-212,2-1-58,-2 1-142,0 0 0,0-3 76,-2 0-330,-2 0 109,3-1 0,-3 1-311,2-3 226,-2 0-36,3-3-3,-4 0 242,0 0-202,0-4-661,0-1 428,0-3 1,0-2-102,0-2-227,0 2 297,0-6 0,0 5-33,0-4 0,3 1 148,0 0 1,2 1 14,-2 4-230,4 0 639,-2 1-242,0 3 0,3 1-40,-2 4 265,2 0-155,0 4 1,1 1 51,0 3 494,0 1-402,0 0 1,0 1 101,-1 2 1,2-3-84,2 3 1,-1-1-184,3 1 0,-2-5 23,3 1 0,0-2-89,2 0 0,-2 1 264,0-4-822,-5 0 379,7-3 1,-4 0 21,1 0-339,-1 0 279,0 0 1,-3-4-88,2-2 0,-3-2 51,0-1 0,0 1 114,0-1 1,-3 0 20,0 0 0,-5-1 6,2-1 1,-2 1-52,-1-2 194,0 2-41,-4-3 0,1 4-99,-3-3 446,-2 6-228,3-2 1,-5 7 363,-2-2 0,3 2-216,-3 1 0,2 1-10,1 2 1,0 2-81,1 4 1,2 0-17,0 0 1,4-1 192,-1 1-415,2 4 176,1-3 1,0 0 119,0-5-473,0 1 136,4 3 0,1-1-155,4-2 1,-1 1 116,1-4 0,1 0-137,2-3 1,-2 0 2,1 0-106,-1 0 182,-1-4 1,-3-1 21,0-4 1,0 0 32,2 0 1,-3 0-84,-2 1 249,2-5-51,-4 3 0,3-6 75,-4 5 1,1-1-84,2 3 0,-2 3 145,2 0-67,-2 4-271,-1-2 101,4 4 0,-2 2 130,4 4 1,-3 1-5,2 8 1,1 2 73,3 4 1,0 4-81,0-2 1,1 3 188,1 0 0,3 3-54,4 1 1,-1 0 131,1 0 0,1-3 117,1 2-155,-1-1-137,2-2 1,-7-3-21,-2-3 0,-2-1-5,-2-1 0,-3-5-97,-2-1 78,-6-2 8,-2-1 1,-11-3 268,-5 0 0,-3-5-91,-3 2 0,-3-2-376,-2-1 0,-2-3 91,2 1 1,-2-8-492,1 1 1,4-2 110,2 2-1189,5 1 1039,8-1 0,-1 0-368,7 0 0,1-3 350,7 1 0,5-1 578,3 3 0,5-4 0,5-1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9:03.997"/>
    </inkml:context>
    <inkml:brush xml:id="br0">
      <inkml:brushProperty name="width" value="0.04286" units="cm"/>
      <inkml:brushProperty name="height" value="0.04286" units="cm"/>
      <inkml:brushProperty name="color" value="#AB1A01"/>
    </inkml:brush>
  </inkml:definitions>
  <inkml:trace contextRef="#ctx0" brushRef="#br0">177 186 8060,'0'-5'-371,"3"0"371,0 2 490,4 3-265,-6-4 1,4 1-57,-2 0 250,-2 0-329,3-1 1,-4 2 394,0-4 0,0 3-97,0-3 1,-1 1-26,-2-1 0,-3 2 54,-6 1-82,2 2-132,-6-3 0,5 4 150,-4 0 102,1 0-281,0 0 1,-3 4 110,3 2 0,1 2-52,1 4 0,5-2-108,1 2 0,-2 3 137,0 0 0,-2 4-317,7-5 1,0 2-28,3-1 0,4 0-24,2-3 1,3 0 85,2-3-758,-1-1 504,7-3 1,-3-1-279,3-4 0,1 0 200,-1 0 0,-2-3-74,0 0 1,-4-4 74,0 2 1,-1-3-31,-1-1 1,-1 0 139,-2 0 1,1 0-17,-4 1 0,0-4-79,0 0 384,-2 0-79,3 4 1,-4-1 581,0 0-348,0 0 699,0 0 0,1 5-451,2 1 0,-2 3 145,2 3 1,2-1 92,1 7-344,2-2-105,1 6 1,-1-1 110,1-1-371,0 5 67,0-6 1,0 5-586,-1-3 0,1 0 307,0-3 1,0 0-1706,0-1 712,0 1-1041,-1 0 1250,1-4 106,-4-1 909,-1-4 0,-4-4 0,0-1 0</inkml:trace>
  <inkml:trace contextRef="#ctx0" brushRef="#br0" timeOffset="933">345 176 8060,'5'0'0,"-1"1"1708,-4 2 1,4 2-799,2 4 0,-2 1-770,2 2 0,0 1 4,3 5 0,-3-3-212,0-1 0,-1-2 2,1 3 998,-3-8-220,1 4 2,-3-6-50,3 0-410,0 3-12,-3-7 1,4 2-572,-2-6 1,-1 1 265,4-4 0,0-1-1007,3-5 1,-1 3 161,1-3-221,0-2 678,0 4 1,0-6 27,-1 1 0,1 2 171,0 2 1,0-2 117,0 1 0,0 1-99,-1 6 1,1-2 374,0 4 1,0 0-138,0 3 0,-3 0 511,-1 0 1,-2 4-91,3 2 265,-4 1-450,6 2 1,-7 3 152,2 0-357,2 3 58,-4-5 0,7 4-241,-2-2 1,-2-3 89,2 3 1,0-2-699,3-1 1,1-1 323,2-3 1,-3 2-392,3-4 1,1 0-25,-1-3-45,3 0 528,-5 0 1,6 0 361,-4 0 0,3 0 0,-5-4 0,3-1 0,-4-3 0,-1-1 0,1 0 0,0 0 0,0 0 0,-3 0 0,0 1 0,-3-2 360,2-2 1,-3 2 117,1-1 628,-2 1-688,-1 1 1,-1 1 363,-2 2 0,-1-2-268,-5 3 1,0 1 542,0 1-538,-4 2-202,4 1 1,-7 0 111,4 0 0,-1 4 168,2 2-573,1 1 150,-3 2 1,4 1 232,0 2-393,5-2 51,-4 2 0,7-3 284,-2 0-528,2 0 228,1-4 1,1 2-370,2-1 0,2-2 166,3-1 1,1 1-36,0-1 1,0 0 39,0-3 0,0-1-180,-1-2 0,1 1-61,0-4-198,0 0 287,0-3 0,-3 4-142,-1-1 30,-3 0 241,6 1 0,-7-3 257,2 2-180,-2 2 417,-1 0-229,0 4 1,0 1 15,0 2 1,0-1 52,0 4 554,0 0-435,0 3 0,1 0 87,2-1-205,-2 1-43,7-4 0,-3 2-203,4-4 1,0 3 126,3-3 1,-2 0-406,2-3 0,0-1 172,0-2 1,0-1-147,-3-2 1,1-5-74,1 2-482,-5-1 496,6 1 1,-7-1-170,4-2-8,-4 3 210,-2-8 1,-3 6 32,0-4 0,0 1 95,0-4 1,0 1 34,0-1 0,0 0-33,0 1 0,-1 2 175,-1 0 1,1 5-232,-2-2 1578,2 6-502,1-2-456,-4 7 866,3-3-716,-3 8 0,3 5 148,-2 6 0,2-2-150,-2 2 0,2 0-345,1 2 1,0 1 32,0 0 1,3-1-366,0 1 1,4-2 51,-1-1 0,1-2-155,2-4 1,0 2 101,0 1-1093,0-4 808,0 0 1,-1-4-639,1 2 0,0-3 1120,0-3 0,0 4 0,-1 1 0</inkml:trace>
  <inkml:trace contextRef="#ctx0" brushRef="#br0" timeOffset="1323">1183 188 12089,'0'9'1307,"0"0"-1057,0 0 0,0-1 97,0 1-1375,4-4 716,1 3 1,0-4 489,1 2 1,0-2-2,3-4 1,1 0 251,2 0 1,-3 0 138,3 0-749,2 0 0,-4-3 0,2-1 81,1-1-303,-3-1 1,3-3 0,-4 0 95,-1 1 0,-2 1 61,0-2 0,-1 2-335,1-5 221,-2 3 0,-3 1 518,2 2-110,-2-2 190,3 7 0,-4 1-42,0 6 1327,0 6-1000,-4-3 1,3 11 2,-2-2 0,2 2 126,1 1 1,0 1 0,0 5 1,4-1-212,2 1 1,1-1-469,2 0 1,0-2 37,0-1-770,0-3 627,3-2 1,-5-3 112,2-3-860,-2 0 0,2-6 182,0 0-679,-1-5 1,-2 3 281,0-4 1,-1-1 597,1-2 0,1-1-444,-4-5 0,1-1 939,-1-2 0,-2-5 0,3-6 0</inkml:trace>
  <inkml:trace contextRef="#ctx0" brushRef="#br0" timeOffset="1669">1722 88 7977,'0'-12'0,"-3"2"2543,0-2-1835,-4 2 1,2 2-359,-4 3 1,-1 1-99,-1 4 1,-2 1-508,-2 2 1,-1-1 207,1 3 432,-2 1-189,4-1 1,3 3 139,4-2-326,4 2 50,-2 1 1,4 2-315,0 1 1,4 1 101,2-2 0,5 2-41,0 2 0,4 1 143,-3-5 1,2 2 162,-2-1 1,3-1-75,-3 3 452,3-3-320,-5 6 0,4-7-31,-2 5 418,-3-4-330,0 5 0,-2-6-88,-4 2 0,0-2 57,-3-1 0,-1-2-113,-2-1 0,-3 1 110,-6-4 1,2 0-190,-5-3 0,3 0 8,-2 0-827,3 0 548,-2-4 1,6 2-2,-2-4-1881,6 0 1361,-4-2 0,4-1-603,0 0 0,1-1 236,5-2 1154,-2 3 0,10-8 0,-1 3 0</inkml:trace>
  <inkml:trace contextRef="#ctx0" brushRef="#br0" timeOffset="1850">1827 178 7977,'4'1'1615,"-1"2"0,1 2-712,-1 4 1,4 1-186,-1 2 0,2-2-45,1 5-595,0-4-12,-1 5 1,1-6 270,0 2-689,0-2 356,-4-5-278,3 2 0,-8-5 166,3 4-1505,-2-4-488,-1 2 538,0-4 0,-1-3 1563,-2 0 0,-1-7 0,-5 0 0</inkml:trace>
  <inkml:trace contextRef="#ctx0" brushRef="#br0" timeOffset="2025">1835 80 7918,'-4'-14'2799,"4"5"-1829,-4 5 1,8 5-1157,1 2 1,0-1 70,1 4-1760,0 0 0,3 0 874,0-1 0,-3-3 729,-1 1 0,1 1 272,3-1 0,0 0 0,0-3 0,4 0 0,0 0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8:58.122"/>
    </inkml:context>
    <inkml:brush xml:id="br0">
      <inkml:brushProperty name="width" value="0.04286" units="cm"/>
      <inkml:brushProperty name="height" value="0.04286" units="cm"/>
      <inkml:brushProperty name="color" value="#AB1A01"/>
    </inkml:brush>
  </inkml:definitions>
  <inkml:trace contextRef="#ctx0" brushRef="#br0">300 123 7998,'0'-9'100,"3"3"0,0 0 0,-1-1 462,-1-1 0,-1 0-333,0-1 1,0 0 138,0 0-136,0 0 0,-4 1 1,-2 2 360,-1 0 0,-3 1-190,-2-1 0,-1 1-5,-1 2 0,-3 2-101,2-2 1,-2 7 79,-4 5 0,2 1 53,-1 4-145,1 1-101,-2 7 0,3-1 184,0 3 80,1 5-279,7-5 1,-3 6 199,4-4 1,4-2-130,2-1 1,3-2-373,0 3 1,3-6 184,3 0-691,6-4 479,2-6 0,3 0-11,1-2-336,4-2 350,-4-4 1,8 0-102,-3 0-244,-1-4 288,3-5 1,-6-1-456,1-1 0,-2-2 238,-3 1 0,0-2 170,-3 6 0,0-5 181,-3 7 0,-3-3 219,0 6 0,-3 0-214,2 3 829,-3 0-562,6 4 1,-7 5 665,2 6 1,1 5-401,-1 4 1,0 4-130,-3 2 0,0-1 48,0-2 1,0 1-388,0-2 0,0-1 59,0-7-761,0-1 537,0 1 0,1-4 19,2-3-1703,-2-1 593,3-5-1880,0 3 1576,-3-7 428,6 3 1141,-6-8 0,3-5 0,-4-5 0</inkml:trace>
  <inkml:trace contextRef="#ctx0" brushRef="#br0" timeOffset="955">98 325 8794,'-5'-8'2004,"1"3"-1441,4 1-309,4 4 1,4 0-246,7 0 0,2-1 59,0-2 0,5 1 306,2-4 1,1 3 160,1-3 817,1 0-827,3 1 0,-1-2 244,3 1-634,0 2 69,0-4 0,-2 7-95,-3-2-378,-9 2 256,3 1 0,-11 0-329,1 0 341,-1 0-105,-5 0 1,-1 1-43,-4 2 66,0 2 65,-4 8 1,-1-4-53,-4 3 339,0 2-115,-3 0 1,2 2-24,-2-1 205,2 2-269,5-8 1,-1 7 141,3-4 0,0 0-88,3-4 1,1 1-162,2 0 1,2 0 97,3 0 0,1-1-225,0-3 0,4 0-104,1-2 98,-1-2 77,4 3 0,-3-5 27,3-2-335,-3-2 215,3-3 0,-8 2-143,3 0 0,-2-1 101,-1-5 0,-4 2-94,-2-1 0,-2 1-86,-1 1 51,0-4 211,0 3 1,-4-5-196,-2 3 58,-2-4 124,-1 7 0,-3-7-167,1 4 466,-5 0-166,2 4 0,1-3 287,1 2 0,-1-2-177,1 5 1,3 2 954,4 1-443,3-1-343,-2 3 0,5-3 140,2 4-759,1 0 285,9 0 0,1 0 156,4 0 1,-1 0 9,1 0 1,0 3-161,-1 0-51,1-1 142,-1 2 1,1 0 110,0 2 1,-5 2-123,-1-2 1,-2 2 33,-1 1 0,-1-1 138,-2 1-253,-3 0 97,1 0 0,-3 0-4,2-1 308,-2 1-172,-5 4 1,2-3 107,-4 2 1,2-2-127,-2 2 1,1-2-191,2 2 0,2-3 112,-2 0-198,2 4 92,1-7 0,1 6 80,2-6 1,2 0-101,4 0 1,-3-2 41,3-4-168,2 0 90,3 0 0,1 0-201,-3 0 0,4-4 101,-1-2 1,-2-1-20,2-2 0,-4 0-47,1 0 20,-3 0 167,-4-3 1,0 1-113,-2-4-45,-2 4 138,3-1 0,-5 0-124,-2 0 60,2 0 54,-11 0 0,6 2 77,-5-2 1,-3 3-85,-1 3 1,-1-1 283,-2 4 0,0-2 15,1 2 4,-1 0-90,4-1 0,-1 3-98,3-2 239,0 2-244,3 1 1,3 0 398,1 0-246,3 0 1,-1 0-375,6 0 1,5 1 82,7 2 1,3-2 414,2 2 0,3-2 42,3-1-595,1 0 186,-1 4 1,1-3 53,-1 2-145,-3-2 188,2-1 0,-5 0 98,3 0 1,-3 0-81,0 0 0,2-1 39,-1-2 0,-5 2-124,-4-2 103,2-2-2,-8 4 373,1-3-120,-7 4-421,-3 0 78,-2 0 0,-8 4 47,-2 2 1,-1 2 44,-2 0 1,0 2-61,1 2 0,0-1 45,2 3 1,3 0-142,3 1 1,4-2 120,2-5-169,2 5 71,1-3 0,1 3 37,2-5 128,-2-3-85,7 3 1,-1-7 190,5 2 0,0-2-150,-3-1 1,1-1 120,1-2 1,0-3-61,4-5 0,-4 1 67,0-2 0,-1-2-56,-1 0 255,0-3-141,-4-1 0,2 1-33,-4-1 179,-1 0-144,-2 1 0,-2-4-82,-1 1 1,-4-1 29,1 3 0,-5 1-127,-1-1 0,1 4 89,2 3 1,0 1-1630,0 1 879,0 0-1715,0 0 685,5 4 681,0 2 982,4 6 0,7 2 0,3 4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9:36.134"/>
    </inkml:context>
    <inkml:brush xml:id="br0">
      <inkml:brushProperty name="width" value="0.04286" units="cm"/>
      <inkml:brushProperty name="height" value="0.04286" units="cm"/>
      <inkml:brushProperty name="color" value="#AB1A01"/>
    </inkml:brush>
  </inkml:definitions>
  <inkml:trace contextRef="#ctx0" brushRef="#br0">0 371 7900,'5'-23'5318,"0"7"-4500,-2 7 288,6 4-665,8 1 0,7 2-717,5-4 1,3 1 103,7-1 1,-4-1-1082,0 1 0,-3-2 533,-6-1 0,-6 0 286,-3 0 1,-5 1-2,0-1 435,-2 0-190,-5 0 1,-2 3-136,-3 0-551,0 0 507,0 2 0,-1-3 369,-1 4 0,-7-8 0,-5 1 0</inkml:trace>
  <inkml:trace contextRef="#ctx0" brushRef="#br0" timeOffset="224">213 0 7900,'-9'5'1063,"0"3"-258,0-2 0,4 6-258,2 2 1,2 7 100,1 3 1,0 2-247,0 3 0,-3 0 16,1 3 0,-1-3-1,3 0 44,0-2-177,-4-4 1,3 1 95,-2-3-647,2 0 248,1-4 0,0-2-220,0 0 1,0-5 257,0 2 1,3-2-1311,0-1 0,1-1 145,-1-2-948,-2 1 542,6-6 758,-6 3-58,7-4 585,-7 0 0,6-1 267,-4-2 0,4-2 0,-2-3 0</inkml:trace>
  <inkml:trace contextRef="#ctx0" brushRef="#br0" timeOffset="512">238 449 7900,'9'-4'685,"0"0"-360,0-2 588,-1-1-520,1 2 1,3-1 49,0 0 1,3 0-171,0-3 0,2-1 148,0-1 1,0 1-129,-2-2 1,0 2-63,-3 2 1,-1-4 93,-5 0-270,-2 0 107,0 3 1,-3 1 162,2-1-432,-2 0 162,-5 0 0,-1 4-70,-4 2 0,-1-1 66,-2 1 0,-1 2 214,-5 3 1,3 3-163,1 4 0,3 3 175,-1 0 0,2 3-85,2 0 1,2-1 171,0 0 1,4 1 241,-1 3-1215,2-4 512,1 2 1,4-6-623,2 2 1,2-2 399,0-2 0,1 1-703,0 0 1,0-4 400,0-2 0,2 1-92,1-1 1,3 0 24,-3-3-620,3 0 821,-5 0 0,6-1-228,-4-2 714,3 2 0,-1-11 0,4 2 0</inkml:trace>
  <inkml:trace contextRef="#ctx0" brushRef="#br0" timeOffset="755">635 334 7900,'0'-9'414,"0"3"50,0 0 1,0 3-155,0-3 1502,0 4-1151,-4-2 0,2 4-336,-4 0 1,-1 1-96,-4 2 0,0 2 431,-4 4 1,4 0-171,0 0 1,1 2-52,1 1 0,1 0-31,2-3-390,2 3 157,4-2 0,0 3-476,0-4 0,1 0 251,2-1 1,2 1-660,4 0 0,1-3 395,2 0 1,-2-4-692,5 1 0,-1-2 194,0-1 1,2-1 161,-4-2 1,3 1 34,-4-4-440,1 0 602,-3-3 0,0 2-665,0-1 1116,-1 1 0,1-10 0,0 3 0</inkml:trace>
  <inkml:trace contextRef="#ctx0" brushRef="#br0" timeOffset="1204">811 18 10925,'0'13'729,"0"-3"1,0 9-477,0-1-410,0 5 121,0 0 0,0 1 735,0 3 1,0-6-245,0 6 0,0-6 394,0 3 1,0-2-354,0 2 0,0-2-289,0-5 1,0 0 171,0-2-696,0 1 279,0-6 1,0 0 114,0-4 1,3-3 45,0 2-819,0-3 279,-3 2 229,0-4 1,1-4 14,2-1 1,-1-3-527,4-1 0,-3 0 19,3 0-46,0-3 412,3 2 1,-2-7-56,-1 2 0,2 2 79,-2-2 0,2 1 207,1 0 108,-1 1-188,1 0 1,-1 6 634,-2-2-410,2 6 1,-6 0 502,4 3 1,-4 1-104,1 1 573,1 3-652,-3 4 1,3 3 99,-4 0-32,4 3-157,-3-5 0,4 6-184,-2-4 1,-2 0 265,2 0-628,2-2 1,-1 3 114,2-5-1615,-2 1 997,0 0-1245,-3-4 534,6-1 595,-6 0-426,7-3 813,-7 3 1,7-5-227,-2-2 710,-2-2 0,4-4 0,-3 0 0</inkml:trace>
  <inkml:trace contextRef="#ctx0" brushRef="#br0" timeOffset="1802">1102 299 7900,'0'-5'2560,"0"2"-1802,0 6 0,-1 2-266,-1 4 1,1 1-90,-2 2 0,-1-3 28,1 3-42,0 2-141,-1-4 1,3 2 76,-2-3 579,2-4-183,1 3-177,-4-3-30,3 4-515,-3-4 157,4-1-616,0-4-386,0 0 588,4-4 1,-2-1-90,4-4-832,0 0 697,3 0 0,-3 0-219,-1 1 1,1-4 247,3 0 0,0-3 45,0 4 0,0-4 147,-1 3 0,1-2 19,0 2 1,0 0-111,0 3 567,-4 0-216,2 1 1,-5 3-217,4 2 840,-4 2-437,2 1 1,-4 1 474,0 2 0,0 2-363,0 3 1,0 2 502,0 2 1,-1 1-303,-2 1 0,2 3-9,-2-2 1,2-3 94,1 0-289,0 2-134,0-4 1,3 2 216,0-3-386,4-4 57,-6 3 1,7-6-114,-2 4 1,-1-4 115,1 1 1,-1-2-301,4-1 0,0 0 114,0 0 1,2-1-139,-3-2 1,4-2 3,-3-4-465,-4 0 435,7 4 0,-7-2-123,3 1-117,-3-6 235,3 2 1,-6-4-75,4 3 1,-3 0 67,3-4 0,-3 3 308,3-2 1,-1 3-59,0-1 968,-1 6-458,0-2-86,-3 7-83,3-2 0,-4 4-47,0 1 477,4 3-388,-3 4 0,3 1 195,-4 2 0,0-2-86,0 1 1,3 0-559,0 1 0,1-2 155,-1 1 1,-1-2-886,4-3 0,-4 2 222,0-2 0,2-1-741,-1 1 778,0-4-1373,1 1 548,-3-3 1420,3 0 0,0 0 0,1 0 0</inkml:trace>
  <inkml:trace contextRef="#ctx0" brushRef="#br0" timeOffset="1967">1446 176 7843,'0'-12'0,"0"0"3695,0 1-2048,0 6-3005,4 1 882,-3 4 1,4 3-41,-2 0-459,-2 0 578,3 0 1,-1 2-23,0 4 1,0-2 145,-3 2 0,3-1 273,0 6 0,4 1 0,-2 3 0</inkml:trace>
  <inkml:trace contextRef="#ctx0" brushRef="#br0" timeOffset="2489">1737 307 7843,'0'-9'0,"-2"0"0,-1 1 0,0-1 1311,3 0 1,-3 3-575,0 0 0,-4 3-593,1-3 0,-3 4 38,-3 0 1,0 1 224,-3 1 1,-2 3 128,3 3 169,-3 2-348,-1 5 0,2-2 109,1 3-390,-2 1 14,8-1 1,-3 1-102,6-3 0,-1 3 94,4-3 1,0-1-379,3-2 1,1 0 97,2 0 1,-1-4-104,4-2 1,0 1-27,3-1-179,-4 0 298,2-3 0,1 0-187,4 0-139,0 0 278,-3-4 1,2 0-32,1-2 0,1-2 121,-1 2 1,-3-2 106,3-1 0,-2 1-40,-1-1 1,-3 0 143,-1 0 0,0 0-194,1 1 803,2-1-305,-7 4-129,3 1 621,-4 4-240,0 0 249,-4 4 0,2 4-346,-4 3 1,0 5-37,-2-1 1,-1 4-81,0 2 0,0 2-77,0-2 0,3 4 4,1-2-137,3 3 5,-6-4 1,7 3-7,-2-5-222,2 5 74,1-7 1,-1 4-166,-2-4 1,2-4 119,-2 1 0,2-4-421,1 0 0,0-1-764,0-1-878,0-4 1392,0-1-1021,0-4 403,0 0 613,4 0-407,-3-4 663,3-1 0,-3-5-415,2-2 1,-1-1 88,4-5 761,-4 1 0,5-5 0,-2-1 0</inkml:trace>
  <inkml:trace contextRef="#ctx0" brushRef="#br0" timeOffset="3370">1783 289 7843,'3'-17'243,"-2"2"-243,2 0 0,1 8 1622,-1-2-784,0 6-187,-3-1 49,0 4-274,4 0-407,-3 4 43,3-3 1,-4 10 535,0-3 0,0 7-207,0 0 1,0 1 16,0 2 0,0 0-131,0-1 1,0-2-81,0 0 0,0-2 119,0 2-301,0 2 169,0-7 1,1 2 132,2-3-328,-2 0 58,7 0 1,-6-3-74,4 0 0,-3-4 31,2 0-1,-3-1 58,6-1 0,-3-3-98,4-3 0,-3-2 108,0-1-716,0 0 439,-2-4 0,3 4-116,-4-3-477,0-2 487,1 0 1,-3 0-505,2-1 0,1 1 313,-1 0 1,3 0-1266,-3 2 1230,4 2 1,-3 1-99,1 3 1,0 4-220,-2-1 59,-2 6 762,7 6 1,-7 3-67,2 3 1,-1-2 336,1-4 0,-1-1-251,4 1 1,-3-3 679,3 0 0,-1-1-44,4 1 371,4 2-592,-3-7 1,5 2-21,-3-3 1,3 0 9,-3 0 0,0 0-181,0 0 1,-2-3 12,2-3 0,-2 1-133,-2-1 1,1 0 74,0-3 1,-3-1-170,0-1 0,-4 1-31,1-2-4,-2 2 30,-1 1 1,0 1 152,0-1-160,-4 0 76,-1 4 0,-5 1-97,-2 4 0,2 0 48,-1 0 0,-2 4 239,1 2 1,-3 3-118,4 3 0,-1 0-25,3 3 0,3 1 44,0-5-230,4 5 60,-1-2 0,3 0 159,0-3-240,0 3 55,3-4 1,-1 3 106,4-5 0,0-2-32,3 0 0,3-4-72,-1 1 1,2-2 0,-1-1 0,1 0-117,1 0 0,2-4 170,-4-2-333,4-2 186,-7 0 1,4-1 13,-4 0-82,0-4 154,0 3 1,-1-5-51,1 3 0,0-4-6,0 2 1,-1 0 86,-2-1 1,1 0-107,-1-2 283,2 3-88,-3 1 0,3 5-141,-2-1 424,-2 4-218,3-3 0,-5 7-38,4-2-342,-4 2 257,2 1 0,-1 1 0,0 2 0,3 2 22,-3 4 0,1 1 162,-1 1 1,-1-1-114,4 2 1,-4 2 199,0 0 1,3 0 83,1 1-114,-2-5-93,0 7 1,-3-7 30,2 2 86,-2 1-168,3-3 0,-4 3-25,0-4 0,-3-3 72,0-1 0,-4-2-73,1 3 0,-3-4 99,-2 1-349,1-2 152,-3-1 0,3 0 94,-1 0-1248,1 0 797,-3 0 1,4 0 41,0 0-1395,1-4 461,-1 3-121,0-7 1,4 6 113,2-3 1268,2 3 0,1-6 0,0 3 0</inkml:trace>
  <inkml:trace contextRef="#ctx0" brushRef="#br0" timeOffset="3526">2425 431 7843,'5'4'3648,"-1"0"-1130,-4-4-1342,0 0-1307,4 0 161,-3 0 0,4 3 253,-2 0-1120,-2 0 362,3-3-522,-4 0 871,0 0 0,0-4 1,0-1-1</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9:27.706"/>
    </inkml:context>
    <inkml:brush xml:id="br0">
      <inkml:brushProperty name="width" value="0.04286" units="cm"/>
      <inkml:brushProperty name="height" value="0.04286" units="cm"/>
      <inkml:brushProperty name="color" value="#AB1A01"/>
    </inkml:brush>
  </inkml:definitions>
  <inkml:trace contextRef="#ctx0" brushRef="#br0">4675 327 7978,'-8'-13'0,"2"3"0,0-2 2647,4 3-1889,-6 0 0,6 4-568,-4 2 1,0 2 145,-3 1 627,1 4-550,-1 5 0,-1 2 229,-2 3 629,2 1-776,-2 3 1,4 2-56,2 1 1,-1 0-157,4 0 1,1-3-568,5 3 0,3-2 267,6-2 1,-1-2-825,3 0 1,-2-5 314,3 2-1513,-1-2 1300,0-5 1,2 0-189,-4-2-321,3-2 759,-1 3 1,1-5-417,-1-2 1,-2 1 364,3-4 0,-4 0 539,0-3 0,3-4 0,0 0 0</inkml:trace>
  <inkml:trace contextRef="#ctx0" brushRef="#br0" timeOffset="1042">4825 388 7978,'-5'-3'1472,"-2"-1"-978,1-2 0,1 1 239,-1 2 1,3 2 227,-3-2-339,0 6 0,-3 5-4,1 4-179,3-1-135,1 2 0,1-2 32,0 3 83,0-3-251,3 2 0,0-1 225,0 0-399,4-1 174,1-2 1,1 0-283,0 0 0,-1-3 141,4 0 1,0-5-196,0 2 1,0-2 75,-1-1-924,1 0 562,0 0-345,0-4 491,-4 0 0,-1-5-268,-4 0 141,0 0 145,0 0 0,0-2 23,0-1 1,0-3 16,0 3 1,-1-2 180,-2 2 0,2-3-86,-2 3 0,2 1 335,1 2 1,0 0-70,0 0 763,0 4-353,0-3-32,4 7-297,1-2-20,4 3 1,-1 3 100,1 3 129,0 2-156,0 1 1,0 1 36,0 2 0,0-2-21,3 5 65,-2-4-101,3 5 0,-2-6 3,1 2 86,0-2-168,1-1 0,-4-1 263,3 1-591,-2-4 187,-1 3 1,-3-6-175,0 4 201,-4-4 426,1 2-426,-3-4 1,0-4-176,0-2 0,0-2 102,0-1-600,0 0 431,0 1 0,0-1-83,0 0-176,0-4 242,0 3 0,0-5-22,0 3 1,3-1 86,0 2 1,1 1 227,-1-2 1,1 2-43,2 1 101,2 1-149,-3 3 179,4 1-161,-5 4 1,4 0 78,-2 0 0,-1 4-75,1 2 1,-3-1 191,3 4 0,-1-2-49,1 5 1,1-1 81,-1 0 0,2-1-78,1 2 1,0-2-41,0-1 1,-4-1 83,1 1 30,0 0-12,-1-4-11,3 3-158,-3-3 129,0 0-42,-1-2 59,-4-3 455,0 0-1190,0-3 399,0 2 1,0-7 19,0 2 1,3-2-25,0-1 0,-1 0-92,-2 1 0,1-4 32,2 0 1,-2 0 34,2 3 0,1 1-4,-1-1 1,4 0-168,-1 0 0,-1 0-166,1 1 490,0 3-26,-2 1-123,4 4 80,-3 0 0,1 0-147,0 0-166,-4 4 301,6-3 0,-6 5 189,4-3-122,-4 4 335,5-2-61,-2 4-48,4-4-91,0 3 0,-3-7-94,0 2 0,0-2 72,2-1 0,1 0-5,0 0 111,4 0-82,-3 0 1,2-1 41,-3-2 1,1 1-92,2-4 0,-3 3 4,3-3 0,-2 1 37,-1-1-200,-4-2 188,3 7 2,-7-6-161,3 2 149,-1 0-21,-2 1 1,2 3-7,-6-2 0,-1 2-85,-5-2 0,0 3 61,0 3 1,0-1 218,0 4 1,1 0 86,-1 3 227,0 3-298,0-2 1,4 3 29,2-4-134,2 3-22,1-2 0,0 3-82,0-4 1,4 0 92,2-1 0,2 1-282,1 0 0,3-3-49,-1 0-971,1 0 788,1-1 1,-2-1 0,3-1-1639,-3-2 1278,2 3 1,-1-4-127,-1 0-749,1 0 983,-3 0 1,0 0-288,0 0 0,-1-3 918,1 0 0,0-7 0,0 0 0</inkml:trace>
  <inkml:trace contextRef="#ctx0" brushRef="#br0" timeOffset="1298">5743 336 7978,'-4'-5'0,"2"-2"0,-4 4 1642,4 0 1,-3 3-71,2 0-1537,2 0 38,-7 4 0,4 1 264,-2 4 224,-1-1-239,2 1 1,-1 0 281,0 0 1,4 0-178,-1-1 0,2 1-180,1 0 1,0 0 89,0 0-628,4 0 266,1-1 0,7 0 289,-1-2-810,5 2 462,-2-7 0,3 3 77,1-4-1184,0 0 810,-1 0 0,1 0-728,0 0 0,-2 0 460,-1 0 1,1-1-346,-5-2 0,1 2-139,-3-2 600,0-2 1,-1 0 532,-3-4 0,3 1 0,-3-1 0</inkml:trace>
  <inkml:trace contextRef="#ctx0" brushRef="#br0" timeOffset="1488">5900 299 7978,'0'-9'0,"0"4"0,0-1 1792,4 0-1151,1 1 0,8 0-358,2 2 0,-2 2-45,2-2 1,0 1-515,2-1 1,2 2 167,1-2 0,-1-1 17,2 1 1,-4-2 214,-2 2-547,2 0 276,-8-1 0,4 3 80,-4-2-1211,0 2 258,-4 1-430,3 0 1450,-7-4 0,3-1 0,-4-4 0</inkml:trace>
  <inkml:trace contextRef="#ctx0" brushRef="#br0" timeOffset="1709">6033 81 7978,'-9'3'1188,"0"0"509,4 4-1055,1-3 1,1 9 89,0 2-147,0 2-282,3 4 0,0 1 124,0 1 229,0 3-347,0-8 0,0 4 301,0-5 1,1 1-169,2 0 0,-1-2-196,4-1 1,-3 1 90,3-4-1013,-4 3 577,6-5 1,-6 3 125,4-4-732,-5-1 510,3 1 0,-1-3-2593,0 0 1388,4-4 770,-6 6 0,3-6 630,-4 4 0,4-1 0,1 4 0</inkml:trace>
  <inkml:trace contextRef="#ctx0" brushRef="#br0" timeOffset="-4467">124 440 7991,'-9'-8'639,"-4"-5"1,3 4-345,-2 0 1277,7 4-336,-3 5-777,3 0 0,-4 1-184,0 2 0,0 3 525,1 6 1,-1-1-303,0 3 1,4-2-99,2 3 0,2-2-206,1 2 1,0-1-148,0-2 0,4-3 292,2 3-902,2-6 514,1 2 0,0-7-510,3 2 0,-2-2 298,2-1 0,0-1-463,0-2 0,0 1 256,-3-4 1,-1 0-26,-3-3 0,2 1-154,-4-1 650,4 0-361,-6 0 52,3 0 251,-4 0 0,0 4 1334,0-1-1018,0 4 1,3-1 201,0 6 1,1 3-154,-1 5 0,-1-1-26,4 2 0,-3 1-17,2-2-1085,1 1 605,7 1 0,-3-4-78,2 0 1,0-1-167,0-2 1,3-1-745,-3 1 1,0-4 450,0 1 0,-2-2 750,2-1 0,1-4 0,1-1 0</inkml:trace>
  <inkml:trace contextRef="#ctx0" brushRef="#br0" timeOffset="-4267">379 387 11776,'0'10'3792,"0"2"-3782,0 2 23,0 3 1,1 2-70,2 2 1,-1-3 76,4 3 1,-1-2-187,1 2 0,2-2 71,-2 1 1,1-1-282,2-2 0,-1 1 77,-2 0-1362,2-1 1046,-3-3 0,1 2-129,-1-5-990,-3 1 772,2-3 941,-4-4 0,4 3 0,1-3 0</inkml:trace>
  <inkml:trace contextRef="#ctx0" brushRef="#br0" timeOffset="-3972">370 414 8002,'5'-27'869,"3"5"109,-2 1 1,6 8-544,3 4 858,1 4-790,2 5 0,-1 0 294,-3 0-2696,3 4 1260,-3 1 0,3 5 1095,1 1 1,-1 0-166,-3 4 0,0-3 396,-2 2 0,-2 1-319,1 3 1,-1-1 326,-1 1 0,-4-1 8,-2 1-828,-2 0 173,-1-1 0,-7 0 286,-2-2-278,-6 1 114,2-6 0,-6 2-81,-2-6 1,3 1 13,-3-4 0,4 0-285,2-3 1,-2 0 85,3 0 1,1-1-1190,1-2 0,3 1 161,3-4-1116,-2 0 1440,8-3 1,-4-1-101,4-1 900,4 1 0,4-7 0,6 3 0</inkml:trace>
  <inkml:trace contextRef="#ctx0" brushRef="#br0" timeOffset="-3779">654 423 8002,'5'14'1948,"-2"1"1,1 0-677,2 2 1,2 5-581,1 2 1,0 1-553,0 1 0,-1-2 89,1 0-844,0-5 495,0 7 0,-1-11 117,-2 3-718,1-6 314,-6 4-98,7-6 1,-7 3 0,2-4-1892,-2-4 655,-1-1 1741,0-4 0,-4-4 0,-1-1 0</inkml:trace>
  <inkml:trace contextRef="#ctx0" brushRef="#br0" timeOffset="-3517">698 439 7990,'8'-13'2447,"-2"1"-1111,1 6-820,2 2 1,2 1-46,4 0 0,-2 0-177,2 3 0,2 4-700,-3 2 1,2 2 282,-1 1 1,0 0 627,-3-1 1,2 1-57,-5 0 0,2 0 57,-6 0 1,-1 2-60,-1 1-402,-2 0 49,-5-3 1,-2 0-102,-5-1 0,-2 0 185,-2-2 1,-1 1-395,1-4 0,-1 0 134,2-3-1388,-3 0 1023,3 0 1,-1 0-92,1 0 1,3-3-326,-1 0 0,2-4 105,2 1-1061,3-2 1819,-3 0 0,7-1 0,-3 0 0</inkml:trace>
  <inkml:trace contextRef="#ctx0" brushRef="#br0" timeOffset="-3276">873 187 7996,'0'-10'4298,"4"4"-3393,2 12-380,2 4-229,1 7 0,-2 4 146,-1-1-592,2 5 178,-3-3 1,1 4-25,0-3 0,-3-1 173,3-4 0,-3-1 357,3 1 1,-2-1 175,2-3-1099,2 3 312,-3-7 0,3 5-56,-2-3-1832,2 0 757,-7-7-697,6 3 1389,-2-3 1,1-1-654,0-1 1,-4-3 1168,1-3 0,2-5 0,0-6 0</inkml:trace>
  <inkml:trace contextRef="#ctx0" brushRef="#br0" timeOffset="-2634">1067 352 7996,'-5'1'0,"2"2"2923,2-2-1911,1 11 1,0-5 1,0 7-1507,4 1 466,-3 3 0,6-2 97,-4-1-212,4-2 173,-2-4 1,4-1 392,0 1 0,-1-1-69,1-2 1,3-2-30,0-4 1,0 0-284,0 0 1,-1 0-330,4 0 1,-4-3 243,4 0-550,-4-4 441,2 2 1,-5-6 186,1-1-440,0 0 266,0 3 1,-4-3-64,-2 1 0,-1-1-62,1 3 1,-2 0 112,2 0-35,-2 1 414,-1 3-80,0 1-139,0 4 128,0 4-64,0 1 1,0 6 500,0 1 0,2 7-276,1-2 0,4 6 111,-1-2 1,2 3-115,1 0 1,1 1-32,1 1 1,-1 1 268,2-1-150,-2-3-121,2 2 1,-2 0 51,2 1-356,-2 3 101,-5-11 0,2 7 182,-4-5-840,-1 1 448,-2-7 1,0-1-150,0-5 0,-3 0 155,-3-2 1,-3 1 25,-3-4 1,2-1-67,-1-5-280,-3 2 230,4-11 0,-3 5-90,4-7-131,1-1 231,3-3 0,0 1-82,2-1-140,2 0 191,-3-3 1,5 1-108,2-3 0,2-1 126,4-2 1,-1 2-102,1 1 1,0 2-25,0-2 303,0 3-22,3-2 1,-2 5-239,2-1 701,-2 0-311,-1 5 0,-1 0 315,1 4 0,-3 0-223,0 1 0,-3 3 863,3 2-384,-4-2 452,2 4-604,0-3 0,-2 8 77,3 2 1,-2 3 60,3 2-98,-4-1-238,6 7 1,-6-5-390,4 3 1,-1 1 140,1-4 1,2-1-694,-3-2 1,0 0-111,1 0 0,-4-3-1697,1 0 1023,2-4-187,-4 1 876,3-3-475,-4 0 1218,0-3 0,0-2 0,0-4 0</inkml:trace>
  <inkml:trace contextRef="#ctx0" brushRef="#br0" timeOffset="-1818">1571 396 7955,'5'0'0,"3"0"2041,-2 0 1,1 4-209,2 2-2413,0 2 393,0 1 0,0 1 217,-1 1 1,1-1 346,0 2 1,-1-2-45,-2-2 0,2 0 251,-2-2 0,0 2 739,0-2-866,2-2 0,-4 1-712,2-2 1,-1-2 228,-2 2 1,-1-2-402,4-1 1,-3-4 214,2-2-918,-3-2 744,6-1 1,-4 0-1,2 0 1,1 1-75,-4-1 0,3-3-245,-3 0 390,4 1 120,-7-2 1,7 3-176,-4-2 148,4 2 0,-5 3 518,4 1 0,-4 1-130,1 2 549,2 2-511,-4-3 0,4 7 60,-2 0 457,-2 4-461,6-2 1,-5 4 72,4 3 0,-1-2 28,1 2 0,2-2 52,-2-2 1,5 0-47,0-2 0,4 2-269,-3-2 1,3-2 115,0-1-431,2 2 199,0-4 1,1 2 223,0-3-870,-1-3 487,1 2 1,0-7-20,-1 2 0,-3 1-6,-2-1 0,-2 0-56,-2-3 0,0 1 28,-2-1 0,1 0 4,-4 0 1,0 0 42,-3 0-114,0 1 204,0-1 1,-4 0-125,-2 0 536,2 4-227,-4 1 1,3 4 88,-3 0 0,2 0-111,0 0 0,0 5 271,-3 4 1,0 0-142,0 3 0,4 1 133,-1 2 1,4-2 142,-1-1-272,-2 1-92,4-3 1,-3 3 162,4-4-204,0-4 32,4 2 1,-2-5-179,4 4 0,-3-4 131,3 1 0,-3-2-106,2-1 1,1 0 112,3 0 1,0-3-355,0 0 0,0-4 55,-1 1-417,1-1 417,-4-2 1,2 0-144,-4 0 187,4 0 101,-6 1 0,3 2 94,-4 0 0,0 3-168,0-3 313,0 4-115,0-2 1,0 8 21,0 2 1,-1 3-88,-2 2 1094,2 3-698,-7 8 1,7 0 20,-2 5 852,2-1-761,1 5 1,1-4 128,2 2 122,2 3-393,4-9 1,-1 10-35,1-7 0,3-1-68,0-5 0,0 1-358,-4-4 1,1 2 16,0-7-890,0 0 479,-4-4 166,-1 1-1015,0-4 822,-3-1 1,2-4 32,-6 0-866,-2 0 861,-4-4 0,-4-4-644,-2-4 1,-4-3 537,-2 0 0,-4-2-3,-2 0 1,-3-5 18,-5-1-459,-1 1 625,1-3 0,1-1 443,1-3 0,-5-5 0,2 3 0</inkml:trace>
  <inkml:trace contextRef="#ctx0" brushRef="#br0" timeOffset="-1703">1624 352 7920,'-13'-4'648,"3"-1"-555,-2 0 1448,7 2-964,1 3 0,5 0-1084,2 0 1,2 0 262,3 0 1,5 2-693,2 1 1,1 3 935,2-3 0,4 4 0,0-2 0</inkml:trace>
  <inkml:trace contextRef="#ctx0" brushRef="#br0" timeOffset="-1205">2859 335 7948,'-5'-10'2788,"1"2"1,9 8-2166,3 0-457,5 0 0,5 3 222,-1 0-1146,5 0 580,-3 1 0,2-3-422,-3 2 0,-3-2 306,-1-1 0,-2 0-77,3 0 1,-5-3-44,2 0-490,-6-4 508,2 6 1,-6-4-181,4 2-633,-4 2 494,2-7 715,-4 7 0,-4-11 0,-1 3 0</inkml:trace>
  <inkml:trace contextRef="#ctx0" brushRef="#br0" timeOffset="-383">2928 142 7948,'-13'0'0,"7"0"0,-3 0 0,5 0 1272,-2 3 1,4 5-40,-1 4-812,2 8-155,1-6 0,1 11 66,2-5 246,-2 5-299,7-3 0,0 2 129,3-1 151,5-3-253,-6 2 1,7-2-76,-3 1 1,3-2-11,1-4 1,-1 1-326,1-4 0,0-2 136,3-4 0,-2 1-290,1-4 0,-4 0 120,-1-3-728,-1 0 584,0-4 1,0-1-14,-3-4-581,-1-3 529,-1 2 1,-1-6-179,-2 4 1,-2-6 126,-1 0 0,-2-2 83,-1 3 0,0-4-64,0 1-24,0-5 146,-4 3 1,2-5-76,-4 1 165,0-1 1,-3 5 0,0-3-166,1 5 801,-1-1-421,0 7 0,0 0 637,0 5 1,3-1-396,0 7 0,4 0 59,-4 3 0,4 1-8,-1 2-62,-2 2-64,4 4 1,-3 4 68,4 1 307,0 3-297,0 4 1,4 2 125,2 3 91,2 1-227,0 3 0,4-2-234,0 1 0,3-1 28,-4-2 0,2-2 13,-1-1 0,-2-3 109,1 0 1,0-2-203,1-3 0,-2 0-54,2-3-154,-7 0 125,3-7 1,-6 2-23,4-5-254,-4 1 69,2-3 335,-4 0-43,0 0 0,0-4-494,0-1 0,1-3 192,2-1 1,-2-1-47,2-2 1,-2 2-180,-1-5 143,4 0 146,-3-2 1,6 2-201,-4 0 479,-1 0-194,2 2 329,1 0 1,1 5-169,0 2 0,-3 2 336,3 4 1,-4 1-149,1 2 1,2 5 222,1 4 0,-2 3 30,2-4 206,0 5-346,-1-6 0,3 3 169,-2-5-347,2 1 70,0 0 0,4-1 45,0-2 1,4-1-49,-2-2 0,0-2-219,1 1 1,-1-1-44,0-1 0,2-1-39,-4-1 1,-1 0 128,-2-4-614,0 0 401,0 1 1,-4-3-149,-2 2 1,1-2 114,-1 0 1,0-1-57,-3 0 0,-3 0 73,0 0 1,-4-2 160,1 3 0,1-3-151,-1 5 873,0 2-489,-3 0 0,1 4 57,-1 0 0,3 1 74,0 2 1,3 2 270,-3 4 1,4 0-166,-1-1 1,2 4-294,1 0 1,1 3 127,2-4 1,3 4-822,6-3 0,0 0 172,5-4-1106,-1 1 990,9-4 1,-2 2-52,3-4 0,2 0-231,1-3 0,2 0 68,1 0-960,2 0 1676,-2 0 0,7 4 0,1 1 0</inkml:trace>
  <inkml:trace contextRef="#ctx0" brushRef="#br0">4675 326 7978,'-8'-13'0,"2"3"0,0-2 2647,4 3-1889,-6 0 0,6 4-568,-4 2 1,0 2 145,-3 1 627,1 4-550,-1 5 0,-1 2 229,-2 3 629,2 1-776,-2 3 1,4 2-56,2 1 1,-1 0-157,4 0 1,1-3-568,5 3 0,3-2 267,6-2 1,-1-2-825,3 0 1,-2-5 314,3 2-1513,-1-2 1300,0-5 1,2 0-189,-4-2-321,3-2 759,-1 3 1,1-5-417,-1-2 1,-2 1 364,3-4 0,-4 0 539,0-3 0,3-4 0,0 0 0</inkml:trace>
  <inkml:trace contextRef="#ctx0" brushRef="#br0" timeOffset="1042">4825 387 7978,'-5'-3'1472,"-2"-1"-978,1-2 0,1 1 239,-1 2 1,3 2 227,-3-2-339,0 6 0,-3 5-4,1 4-179,3-1-135,1 2 0,1-2 32,0 3 83,0-3-251,3 2 0,0-1 225,0 0-399,4-1 174,1-2 1,1 0-283,0 0 0,-1-3 141,4 0 1,0-5-196,0 2 1,0-2 75,-1-1-924,1 0 562,0 0-345,0-4 491,-4 0 0,-1-5-268,-4 0 141,0 0 145,0 0 0,0-2 23,0-1 1,0-3 16,0 3 1,-1-2 180,-2 2 0,2-3-86,-2 3 0,2 1 335,1 2 1,0 0-70,0 0 763,0 4-353,0-3-32,4 7-297,1-2-20,4 3 1,-1 3 100,1 3 129,0 2-156,0 1 1,0 1 36,0 2 0,0-2-21,3 5 65,-2-4-101,3 5 0,-2-6 3,1 2 86,0-2-168,1-1 0,-4-1 263,3 1-591,-2-4 187,-1 3 1,-3-6-175,0 4 201,-4-4 426,1 2-426,-3-4 1,0-4-176,0-2 0,0-2 102,0-1-600,0 0 431,0 1 0,0-1-83,0 0-176,0-4 242,0 3 0,0-5-22,0 3 1,3-1 86,0 2 1,1 1 227,-1-2 1,1 2-43,2 1 101,2 1-149,-3 3 179,4 1-161,-5 4 1,4 0 78,-2 0 0,-1 4-75,1 2 1,-3-1 191,3 4 0,-1-2-49,1 5 1,1-1 81,-1 0 0,2-1-78,1 2 1,0-2-41,0-1 1,-4-1 83,1 1 30,0 0-12,-1-4-11,3 3-158,-3-3 129,0 0-42,-1-2 59,-4-3 455,0 0-1190,0-3 399,0 2 1,0-7 19,0 2 1,3-2-25,0-1 0,-1 0-92,-2 1 0,1-4 32,2 0 1,-2 0 34,2 3 0,1 1-4,-1-1 1,4 0-168,-1 0 0,-1 0-166,1 1 490,0 3-26,-2 1-123,4 4 80,-3 0 0,1 0-147,0 0-166,-4 4 301,6-3 0,-6 5 189,4-3-122,-4 4 335,5-2-61,-2 4-48,4-4-91,0 3 0,-3-7-94,0 2 0,0-2 72,2-1 0,1 0-5,0 0 111,4 0-82,-3 0 1,2-1 41,-3-2 1,1 1-92,2-4 0,-3 3 4,3-3 0,-2 1 37,-1-1-200,-4-2 188,3 7 2,-7-6-161,3 2 149,-1 0-21,-2 1 1,2 3-7,-6-2 0,-1 2-85,-5-2 0,0 3 61,0 3 1,0-1 218,0 4 1,1 0 86,-1 3 227,0 3-298,0-2 1,4 3 29,2-4-134,2 3-22,1-2 0,0 3-82,0-4 1,4 0 92,2-1 0,2 1-282,1 0 0,3-3-49,-1 0-971,1 0 788,1-1 1,-2-1 0,3-1-1639,-3-2 1278,2 3 1,-1-4-127,-1 0-749,1 0 983,-3 0 1,0 0-288,0 0 0,-1-3 918,1 0 0,0-7 0,0 0 0</inkml:trace>
  <inkml:trace contextRef="#ctx0" brushRef="#br0" timeOffset="1298">5743 335 7978,'-4'-5'0,"2"-2"0,-4 4 1642,4 0 1,-3 3-71,2 0-1537,2 0 38,-7 4 0,4 1 264,-2 4 224,-1-1-239,2 1 1,-1 0 281,0 0 1,4 0-178,-1-1 0,2 1-180,1 0 1,0 0 89,0 0-628,4 0 266,1-1 0,7 0 289,-1-2-810,5 2 462,-2-7 0,3 3 77,1-4-1184,0 0 810,-1 0 0,1 0-728,0 0 0,-2 0 460,-1 0 1,1-1-346,-5-2 0,1 2-139,-3-2 600,0-2 1,-1 0 532,-3-4 0,3 1 0,-3-1 0</inkml:trace>
  <inkml:trace contextRef="#ctx0" brushRef="#br0" timeOffset="1488">5900 298 7978,'0'-9'0,"0"4"0,0-1 1792,4 0-1151,1 1 0,8 0-358,2 2 0,-2 2-45,2-2 1,0 1-515,2-1 1,2 2 167,1-2 0,-1-1 17,2 1 1,-4-2 214,-2 2-547,2 0 276,-8-1 0,4 3 80,-4-2-1211,0 2 258,-4 1-430,3 0 1450,-7-4 0,3-1 0,-4-4 0</inkml:trace>
  <inkml:trace contextRef="#ctx0" brushRef="#br0" timeOffset="1709">6033 81 7978,'-9'3'1188,"0"0"509,4 4-1055,1-3 1,1 9 89,0 2-147,0 2-282,3 4 0,0 1 124,0 1 229,0 3-347,0-8 0,0 4 301,0-5 1,1 1-169,2 0 0,-1-2-196,4-1 1,-3 1 90,3-4-1013,-4 3 577,6-5 1,-6 3 125,4-4-732,-5-1 510,3 1 0,-1-3-2593,0 0 1388,4-4 770,-6 6 0,3-6 630,-4 4 0,4-1 0,1 4 0</inkml:trace>
  <inkml:trace contextRef="#ctx0" brushRef="#br0" timeOffset="5266">6685 439 8009,'-9'-4'1124,"4"0"1,1-1-454,1 2 0,2 6-400,-2 3-198,2 1 1,1 3-35,0 2 0,0-1 103,0 3 1,0 0 141,0 1 1,3 1 57,0-5 212,0 1-233,0-3 1,-2 0 101,2-1-301,-2 1 198,3 0 46,-3-4-802,3 3 298,-4-7-190,0 3 1,1-4 250,2 0 1,-2-4-110,2-2 1,-2-2-21,-1-1 0,0-3-342,0-3 1,0 0 13,0-2 255,0 5 84,-4-9 0,2 7-57,-4-3 264,0-1-40,-2 1 0,2 2 192,0 0 0,4 4-39,-1 0 257,-2 1-97,4 1 237,-3 4-295,4 1 0,0 8 68,0 2 138,0 2-212,0 5 1,4-1 242,2 3-232,2 2-105,1-4 1,2 4-75,1-2 1,3 0 79,-3-3 1,2 0-95,-2-3 1,3 0 154,-4-1-375,5 1 144,-6-4 1,6-1 71,-5-4-436,1 0 229,1 0 0,-3-1-422,1-2 345,-1-2 117,3-4 1,-6 1-187,2-1 0,-3 0 58,-1 0 1,2-3 78,-4 1 1,0-4-68,-3 3 263,0 0-139,0 0 1,0 2-117,0-2 489,0 2-145,0 5-127,0-2 629,0 6-405,0-3 1,-1 5 126,-2 2 1,2-1-122,-2 7 1,2-2 149,1 5 1,0 1-83,0-2 1,3 4-126,0-3 1,4 1 142,-1-2-318,2-1 66,1 3 0,-1-7-98,1 0 1,0-1 95,0 0 0,3 0-146,-1-2 0,4-2 25,-3 2 1,3-3-126,-4-3 1,5 1 15,-1-4 0,-3 1 121,0-4 0,-2 0-52,-1 0-82,0 0 61,-1 0 0,-3 1 66,-2-1 0,1 0-9,-1 0 1,0 0 134,-3 1 0,-1 0-76,-2 2 1,1-1 176,-4 4 1,3 0 66,-2 3 134,-1 0-205,-3 0 0,0 1 1,0 2 0,0 2 91,1 4 0,2 1-34,0 1 136,0-1-141,1 7 0,1-5 57,4 3 0,0 1-77,0-4 1,1 2-214,2-2 1,3 0 120,6-3-196,-3-1 59,4 1 0,-1-3 84,0 0 0,3-4-119,0 1 0,-1-2-235,0-1 1,1-1 120,3-2 0,-1-2-108,1-4 1,0-2 76,-1-1 0,1-4-26,0 1 1,-1-1-116,1-2-22,0 0 288,-5 1 0,1-1-130,-2 1 1,-3-2-24,-1-2 0,0 3 95,-5-3 1,0 0-12,-3 0 1,0 0-67,0 4 1,0 2 40,0 0 1,-1 6-51,-2 0 0,1 1-125,-4 5 0,3 0-35,-2 3 1,-1 4 144,-3 2 1,1 6 1509,2 2 0,-2 3-1246,2 1 0,3 0 3374,0 3-1511,-2-3-761,4 8-208,-3-7-516,4 6 1,4-6-325,2 1 1,1-1 86,2-2-823,0-3 544,4 3 0,-2-7 49,3 1-812,1-1 623,3-1 0,-4-1-405,1-2 1,-1 1 240,0-4 1,2-1-822,-4-2 1,0 0-53,-4 0-787,-3 0 1087,-1 0 1015,-4 0 0,0-7 0,0-3 0</inkml:trace>
  <inkml:trace contextRef="#ctx0" brushRef="#br0" timeOffset="5832">7479 469 8462,'-8'1'1447,"2"2"15,2-2-879,8 3 0,1-4-478,4 0 0,1 0-1,2 0 0,1 0-194,5 0 0,-3-4 69,-1-2 1,1-3 101,3-3 1,-1 1 77,1-3-39,-4 3-46,2-6 1,-3 7 74,2-5-781,-3 4 445,-3-6 1,-1 4-166,-2-5 1,-2 3 144,-4 1 0,0-1 161,0-3 0,0 2-55,0 1 1,0-1 64,0 5 1,-3-1-88,0 3 609,0 4-354,3 1 1,-1 1 21,-2 0 106,2 4-96,-3 4 1,3 8 494,-2 2 1,2 5-268,-2 4 0,2 0 43,1 0 0,0 4-48,0-1 0,0 0 5,0-3 1,0 0-28,0-3-305,4-1 108,-3 2 1,7-5 168,-2 1-219,-2 0 50,4-9 0,-4 7-264,2-4 0,0-3 98,-3-3-366,4-4 1,-5 1 190,4-3 0,-3 0 42,3 0 1,-3-1-100,3-5-816,0 0 638,2-7 1,1 3-132,0-2-376,0 3 497,-4-8 0,3 4 35,-2-1 0,-2-3 145,2 2 0,-1 1 168,1 0 0,1 3-266,-4-1 412,4 2-101,-6 2 1264,3 3-814,0 1 1,-3 8 33,1 2 1004,-1 1-886,-1 6 1,0 0-65,0 2 1,0 0-146,0-3 0,3 4-515,0-2 1,0-1 178,-3-1 0,3 1-617,0-2 1,4 1 113,-1-3 1,-1-1-820,1-2 731,0 2-1561,2-4 1355,1 1 1,0-1-349,0-4 0,1 0 107,1 0 1006,-1 0 0,3-8 0,-4-1 0</inkml:trace>
  <inkml:trace contextRef="#ctx0" brushRef="#br0" timeOffset="6184">8097 476 7964,'-4'-6'44,"-1"0"0,0 4 1341,-1-1 1,1 3-615,-1 3 0,-2 2-267,2 4 1,1-1-194,-1 1 0,4 3-116,-4 0 0,4 3 196,-1-4 105,2 1-192,1-3 0,1 0-168,2-1 0,-1 0 115,4-2 0,2 1-309,4-4 0,4 3 109,-2-3 0,3 0-270,1-3 1,-1-1 68,1-2-528,4 2 467,-4-7 0,1 3-6,-4-4-22,-5 0 72,3 1 1,-5-4-121,-2 0 0,-2-1 93,-4 2 1,0 0 64,0-4 1,-4 3-7,-2-2 1,-5 3 189,-1-1 0,-3-1 23,0 2 521,-2-1-417,0 3 0,-1 3 82,0 0-141,5 4-121,-4-2 1,4 4-472,-1 0 1,1 3 255,4 0 1,1 4-1542,2-1 1264,2 2 0,5 1-404,2 0 0,2-1 61,4 1 179,4-4 325,1 3 1,3-6 328,1 4 0,-1-4 0,1 6 0,0-7 0,-1 2 0</inkml:trace>
  <inkml:trace contextRef="#ctx0" brushRef="#br0" timeOffset="6539">8361 485 7958,'18'-8'26,"-5"2"167,-1 0 1,-2 0 168,-1-3 318,-4 4-342,-2-3 1,-3 6 12,0-3 0,-1 2-115,-1-3 1,-3 4 168,-4-1 0,-1-1-59,-2 1 0,0 0 260,-3 3 1,-1 4 23,4 2-187,1 2-263,-2 1 1,6 0 181,-2 3-432,2-2 127,2 7 0,2-8 6,3 3 1,0 1 127,0-1 0,1-1-206,1-2 1,0-3-56,4 0 11,0-4 15,3 6 0,0-7 143,0 2-192,-1-2 60,1-1 1,3-3 129,0 0-332,3-4 164,-5-2 0,3-1-58,-4-1 0,0-2 97,-1 1 1,0-4-169,-2 2 0,-2-3 17,-4-1 0,0 4 118,0-1 1,0 0-43,0-2 207,0-1-152,0 0 1,-3 2-54,0 1-349,-4-2 260,6 8 0,-4-1-413,3 4 0,1 3-141,-2-3-872,2 4 1071,1 2 0,4 5-311,1 4 1,3 0 79,1-1 780,0 1 0,4 0 0,0 0 0</inkml:trace>
  <inkml:trace contextRef="#ctx0" brushRef="#br0" timeOffset="6861">8697 326 7958,'5'-9'970,"3"0"-746,-7 0 1522,3 0-1103,-4 5 1,-4-1-306,-2 2 0,-2 2-116,-1-2 1,-3 2 206,1 1 1,-1 1 98,3 2-110,0-2-153,0 7 0,5-4 69,1 5-728,2 0 396,1 4 0,2-2-362,4 3 0,-1-3 221,7 1 0,-2 1-86,-1-2 1,3 1 95,-1-3 0,4 1 291,-3 1 0,2-1-108,-2 2 0,0-2 139,-3-1 1,0-1 34,-1 1 80,1 0-116,-4-4 0,-1 3 177,-4-2-335,0-2 89,-4 0 0,-5-4 150,-5 0 0,-3 0-123,-1 0 1,1 0-482,-1 0 0,3 0 190,1 0 1,3 0-490,-1 0 0,2 0 86,1 0-1943,5 0 1525,0 0 1,5-3 14,2 0-751,1-4 1698,9 2 0,1-4 0,4 0 0</inkml:trace>
  <inkml:trace contextRef="#ctx0" brushRef="#br0" timeOffset="7386">9410 476 7896,'4'-9'0,"-2"0"0,4 0 962,-4 0-553,2 1 0,-4-1-10,0 0 0,0 3-142,0 0 0,-1 1-2,-2-1 0,-2 2 97,-4 4 171,-3 0 0,-2 0 0,-4 2 377,1 4-150,-1 0-408,4 11 1,-1-6-64,3 3 1,0 0-47,3 1 0,4 0-324,2-3 0,2 3 115,1-3 0,0-1-291,0-2 0,3-3 214,0 0-521,4-4 434,2 2 0,1-4-68,2 0-508,-3 0 452,4-4 1,-3 2-190,2-4 71,1 0 126,-3-3 1,3 1-146,-4-1 0,0-1 168,-1-2 0,1 2 233,0-1 0,0 2 130,0 3 456,0-2-490,-1 3 778,-3 0-296,-1 1-296,0 4 0,-3 4 89,2 2 0,1-1-178,-1 1 0,0 0 30,-3 3 1,3-1-721,0 1 1,1-1 296,-1-2 0,-2 2-758,5-2 0,-4-1 65,1 1-760,2-5 465,-4 3 518,7-4-56,-3 0 726,0 0 0,3 0 0,-3 0 0</inkml:trace>
  <inkml:trace contextRef="#ctx0" brushRef="#br0" timeOffset="8063">9596 425 10728,'-6'2'1701,"0"4"1,3-1-886,-3 7-868,4 2 80,-6-4 1,4 3 349,-2-1 145,-1-6 32,6 6-154,-7-7 293,7 4 43,-3-5-528,0 0 110,3-4-607,-3 0 1,7-1 168,0-2-1298,4 2 995,-2-6 0,4 2 109,-1-4-897,1 0 739,0 0 1,0 0-190,0 1 151,-1-1 209,1 0 1,0-1-21,0-2 0,-3 3 103,0-3 1,0 3-56,2 3-161,1-2 646,0 7 1,-3-3-164,0 4 862,-4 0-646,2 4 0,-3 1 222,2 4 1,-2 0-227,1 0 0,0 0-9,1-1 1,-2 1-55,2 0 0,2 0-122,1 0 1,2-3 46,1-1 1,0 0-514,-1 1 0,1-2 22,0-4-754,4 0 701,-3 0 0,2 0 33,-3 0-549,4 0 486,-3 0 1,2-1 63,-3-2 0,0-1 208,0-2 1,-3-1 51,0 1 1,-1-2-199,0-1 533,3 0-211,-7 0 0,4 1-113,-2-1 652,-2-4-372,3 3 1,-4-3 854,0 5-722,-4-1 0,-1 3 383,-4 0 1,3 4-247,1-1 0,-1 2 30,-3 1 1,0 4-179,0 2 1,1 5-82,2 1 0,-1 0 172,1 0-129,2-2-87,0 3 1,4-5 161,0 1-262,0 0 100,0 0 1,0 0-110,0-1 66,4 1 0,0-3-117,2 0 1,1-4 44,-1 1 1,2-2 49,1-1 1,0-1 43,0-2-242,-1-2 50,1-4 0,-1 0 142,-2 1-208,2-1 156,-3-4 1,1-1-88,0-3 0,-5 2 96,2 0 0,-2 1-101,-1-4 1,0-1 34,0-1 0,0 1-7,0-1 1,0 1 44,0 1-1367,0 1 876,0-1 0,4 1-43,2 3-1894,-2-3 2408,4 7 0,1-6 0,5 2 0</inkml:trace>
  <inkml:trace contextRef="#ctx0" brushRef="#br0" timeOffset="8428">10601 371 7900,'5'-23'5318,"0"7"-4500,-2 7 288,6 4-665,8 1 0,7 2-717,5-4 1,3 1 103,7-1 1,-4-1-1082,0 1 0,-3-2 533,-6-1 0,-6 0 286,-3 0 1,-5 1-2,0-1 435,-2 0-190,-5 0 1,-2 3-136,-3 0-551,0 0 507,0 2 0,-1-3 369,-1 4 0,-7-8 0,-5 1 0</inkml:trace>
  <inkml:trace contextRef="#ctx0" brushRef="#br0" timeOffset="8652">10814 0 7900,'-9'5'1063,"0"3"-258,0-2 0,4 6-258,2 2 1,2 7 100,1 3 1,0 2-247,0 3 0,-3 0 16,1 3 0,-1-3-1,3 0 44,0-2-177,-4-4 1,3 1 95,-2-3-647,2 0 248,1-4 0,0-2-220,0 0 1,0-5 257,0 2 1,3-2-1311,0-1 0,1-1 145,-1-2-948,-2 1 542,6-6 758,-6 3-58,7-4 585,-7 0 0,6-1 267,-4-2 0,4-2 0,-2-3 0</inkml:trace>
  <inkml:trace contextRef="#ctx0" brushRef="#br0" timeOffset="8940">10839 449 7900,'9'-4'685,"0"0"-360,0-2 588,-1-1-520,1 2 1,3-1 49,0 0 1,3 0-171,0-3 0,2-1 148,0-1 1,0 1-129,-2-2 1,0 2-63,-3 2 1,-1-4 93,-5 0-270,-2 0 107,0 3 1,-3 1 162,2-1-432,-2 0 162,-5 0 0,-1 4-70,-4 2 0,-1-1 66,-2 1 0,-1 2 214,-5 3 1,3 3-163,1 4 0,3 3 175,-1 0 0,2 3-85,2 0 1,2-1 171,0 0 1,4 1 241,-1 3-1215,2-4 512,1 2 1,4-6-623,2 2 1,2-2 399,0-2 0,1 1-703,0 0 1,0-4 400,0-2 0,2 1-92,1-1 1,3 0 24,-3-3-620,3 0 821,-5 0 0,6-1-228,-4-2 714,3 2 0,-1-11 0,4 2 0</inkml:trace>
  <inkml:trace contextRef="#ctx0" brushRef="#br0" timeOffset="9183">11236 334 7900,'0'-9'414,"0"3"50,0 0 1,0 3-155,0-3 1502,0 4-1151,-4-2 0,2 4-336,-4 0 1,-1 1-96,-4 2 0,0 2 431,-4 4 1,4 0-171,0 0 1,1 2-52,1 1 0,1 0-31,2-3-390,2 3 157,4-2 0,0 3-476,0-4 0,1 0 251,2-1 1,2 1-660,4 0 0,1-3 395,2 0 1,-2-4-692,5 1 0,-1-2 194,0-1 1,2-1 161,-4-2 1,3 1 34,-4-4-440,1 0 602,-3-3 0,0 2-665,0-1 1116,-1 1 0,1-10 0,0 3 0</inkml:trace>
  <inkml:trace contextRef="#ctx0" brushRef="#br0" timeOffset="9632">11412 18 10925,'0'13'729,"0"-3"1,0 9-477,0-1-410,0 5 121,0 0 0,0 1 735,0 3 1,0-6-245,0 6 0,0-6 394,0 3 1,0-2-354,0 2 0,0-2-289,0-5 1,0 0 171,0-2-696,0 1 279,0-6 1,0 0 114,0-4 1,3-3 45,0 2-819,0-3 279,-3 2 229,0-4 1,1-4 14,2-1 1,-1-3-527,4-1 0,-3 0 19,3 0-46,0-3 412,3 2 1,-2-7-56,-1 2 0,2 2 79,-2-2 0,2 1 207,1 0 108,-1 1-188,1 0 1,-1 6 634,-2-2-410,2 6 1,-6 0 502,4 3 1,-4 1-104,1 1 573,1 3-652,-3 4 1,3 3 99,-4 0-32,4 3-157,-3-5 0,4 6-184,-2-4 1,-2 0 265,2 0-628,2-2 1,-1 3 114,2-5-1615,-2 1 997,0 0-1245,-3-4 534,6-1 595,-6 0-426,7-3 813,-7 3 1,7-5-227,-2-2 710,-2-2 0,4-4 0,-3 0 0</inkml:trace>
  <inkml:trace contextRef="#ctx0" brushRef="#br0" timeOffset="10230">11703 299 7900,'0'-5'2560,"0"2"-1802,0 6 0,-1 2-266,-1 4 1,1 1-90,-2 2 0,-1-3 28,1 3-42,0 2-141,-1-4 1,3 2 76,-2-3 579,2-4-183,1 3-177,-4-3-30,3 4-515,-3-4 157,4-1-616,0-4-386,0 0 588,4-4 1,-2-1-90,4-4-832,0 0 697,3 0 0,-3 0-219,-1 1 1,1-4 247,3 0 0,0-3 45,0 4 0,0-4 147,-1 3 0,1-2 19,0 2 1,0 0-111,0 3 567,-4 0-216,2 1 1,-5 3-217,4 2 840,-4 2-437,2 1 1,-4 1 474,0 2 0,0 2-363,0 3 1,0 2 502,0 2 1,-1 1-303,-2 1 0,2 3-9,-2-2 1,2-3 94,1 0-289,0 2-134,0-4 1,3 2 216,0-3-386,4-4 57,-6 3 1,7-6-114,-2 4 1,-1-4 115,1 1 1,-1-2-301,4-1 0,0 0 114,0 0 1,2-1-139,-3-2 1,4-2 3,-3-4-465,-4 0 435,7 4 0,-7-2-123,3 1-117,-3-6 235,3 2 1,-6-4-75,4 3 1,-3 0 67,3-4 0,-3 3 308,3-2 1,-1 3-59,0-1 968,-1 6-458,0-2-86,-3 7-83,3-2 0,-4 4-47,0 1 477,4 3-388,-3 4 0,3 1 195,-4 2 0,0-2-86,0 1 1,3 0-559,0 1 0,1-2 155,-1 1 1,-1-2-886,4-3 0,-4 2 222,0-2 0,2-1-741,-1 1 778,0-4-1373,1 1 548,-3-3 1420,3 0 0,0 0 0,1 0 0</inkml:trace>
  <inkml:trace contextRef="#ctx0" brushRef="#br0" timeOffset="10395">12047 176 7843,'0'-12'0,"0"0"3695,0 1-2048,0 6-3005,4 1 882,-3 4 1,4 3-41,-2 0-459,-2 0 578,3 0 1,-1 2-23,0 4 1,0-2 145,-3 2 0,3-1 273,0 6 0,4 1 0,-2 3 0</inkml:trace>
  <inkml:trace contextRef="#ctx0" brushRef="#br0" timeOffset="10917">12338 307 7843,'0'-9'0,"-2"0"0,-1 1 0,0-1 1311,3 0 1,-3 3-575,0 0 0,-4 3-593,1-3 0,-3 4 38,-3 0 1,0 1 224,-3 1 1,-2 3 128,3 3 169,-3 2-348,-1 5 0,2-2 109,1 3-390,-2 1 14,8-1 1,-3 1-102,6-3 0,-1 3 94,4-3 1,0-1-379,3-2 1,1 0 97,2 0 1,-1-4-104,4-2 1,0 1-27,3-1-179,-4 0 298,2-3 0,1 0-187,4 0-139,0 0 278,-3-4 1,2 0-32,1-2 0,1-2 121,-1 2 1,-3-2 106,3-1 0,-2 1-40,-1-1 1,-3 0 143,-1 0 0,0 0-194,1 1 803,2-1-305,-7 4-129,3 1 621,-4 4-240,0 0 249,-4 4 0,2 4-346,-4 3 1,0 5-37,-2-1 1,-1 4-81,0 2 0,0 2-77,0-2 0,3 4 4,1-2-137,3 3 5,-6-4 1,7 3-7,-2-5-222,2 5 74,1-7 1,-1 4-166,-2-4 1,2-4 119,-2 1 0,2-4-421,1 0 0,0-1-764,0-1-878,0-4 1392,0-1-1021,0-4 403,0 0 613,4 0-407,-3-4 663,3-1 0,-3-5-415,2-2 1,-1-1 88,4-5 761,-4 1 0,5-5 0,-2-1 0</inkml:trace>
  <inkml:trace contextRef="#ctx0" brushRef="#br0" timeOffset="11798">12384 289 7843,'3'-17'243,"-2"2"-243,2 0 0,1 8 1622,-1-2-784,0 6-187,-3-1 49,0 4-274,4 0-407,-3 4 43,3-3 1,-4 10 535,0-3 0,0 7-207,0 0 1,0 1 16,0 2 0,0 0-131,0-1 1,0-2-81,0 0 0,0-2 119,0 2-301,0 2 169,0-7 1,1 2 132,2-3-328,-2 0 58,7 0 1,-6-3-74,4 0 0,-3-4 31,2 0-1,-3-1 58,6-1 0,-3-3-98,4-3 0,-3-2 108,0-1-716,0 0 439,-2-4 0,3 4-116,-4-3-477,0-2 487,1 0 1,-3 0-505,2-1 0,1 1 313,-1 0 1,3 0-1266,-3 2 1230,4 2 1,-3 1-99,1 3 1,0 4-220,-2-1 59,-2 6 762,7 6 1,-7 3-67,2 3 1,-1-2 336,1-4 0,-1-1-251,4 1 1,-3-3 679,3 0 0,-1-1-44,4 1 371,4 2-592,-3-7 1,5 2-21,-3-3 1,3 0 9,-3 0 0,0 0-181,0 0 1,-2-3 12,2-3 0,-2 1-133,-2-1 1,1 0 74,0-3 1,-3-1-170,0-1 0,-4 1-31,1-2-4,-2 2 30,-1 1 1,0 1 152,0-1-160,-4 0 76,-1 4 0,-5 1-97,-2 4 0,2 0 48,-1 0 0,-2 4 239,1 2 1,-3 3-118,4 3 0,-1 0-25,3 3 0,3 1 44,0-5-230,4 5 60,-1-2 0,3 0 159,0-3-240,0 3 55,3-4 1,-1 3 106,4-5 0,0-2-32,3 0 0,3-4-72,-1 1 1,2-2 0,-1-1 0,1 0-117,1 0 0,2-4 170,-4-2-333,4-2 186,-7 0 1,4-1 13,-4 0-82,0-4 154,0 3 1,-1-5-51,1 3 0,0-4-6,0 2 1,-1 0 86,-2-1 1,1 0-107,-1-2 283,2 3-88,-3 1 0,3 5-141,-2-1 424,-2 4-218,3-3 0,-5 7-38,4-2-342,-4 2 257,2 1 0,-1 1 0,0 2 0,3 2 22,-3 4 0,1 1 162,-1 1 1,-1-1-114,4 2 1,-4 2 199,0 0 1,3 0 83,1 1-114,-2-5-93,0 7 1,-3-7 30,2 2 86,-2 1-168,3-3 0,-4 3-25,0-4 0,-3-3 72,0-1 0,-4-2-73,1 3 0,-3-4 99,-2 1-349,1-2 152,-3-1 0,3 0 94,-1 0-1248,1 0 797,-3 0 1,4 0 41,0 0-1395,1-4 461,-1 3-121,0-7 1,4 6 113,2-3 1268,2 3 0,1-6 0,0 3 0</inkml:trace>
  <inkml:trace contextRef="#ctx0" brushRef="#br0" timeOffset="11954">13026 431 7843,'5'4'3648,"-1"0"-1130,-4-4-1342,0 0-1307,4 0 161,-3 0 0,4 3 253,-2 0-1120,-2 0 362,3-3-522,-4 0 871,0 0 0,0-4 1,0-1-1</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9:22.131"/>
    </inkml:context>
    <inkml:brush xml:id="br0">
      <inkml:brushProperty name="width" value="0.04286" units="cm"/>
      <inkml:brushProperty name="height" value="0.04286" units="cm"/>
      <inkml:brushProperty name="color" value="#AB1A01"/>
    </inkml:brush>
  </inkml:definitions>
  <inkml:trace contextRef="#ctx0" brushRef="#br0">177 341 8020,'0'-14'0,"0"-1"900,0 3 1,-1 3 48,-2 3-999,2 0 0,-7-3 41,2 1 0,0 3 23,-3 2 0,0 2-9,-6 1 1312,-2 0-854,4 0 0,-2 1 20,0 2 456,4 2-573,-1 7 1,0 2-340,0 4 1,4-1 53,5 1 0,2 3-125,1-1 1,0-3 24,0-5 0,1 0 18,2 0 0,3 0-127,6-3-413,-2-5 310,6 0 0,-6-1-188,2 0 0,1-1 162,-2-5 1,1 1-48,-3-4 1,0 0 106,0-6 1,0 2-60,-1-2 1,0 2-85,-2 2 470,-2-5-118,-4-1-34,4 0 1,-3 2 376,2 3 1081,-2 4-1062,-1 1 1,0 5-326,0 2 1,3-1 229,0 4-2,7 0-162,-4 3 0,4-1 140,-4 1-846,0 0 455,3 0 0,0 0-93,-1-1 1,2 1-131,2 0 1,-2-4-667,1-2 1,-1-2 437,-1-1 0,0 0-274,0 0 1,-1-1 7,-3-2 218,3 2 635,-7-11 0,3 6 0,0-6 0,1 3 0</inkml:trace>
  <inkml:trace contextRef="#ctx0" brushRef="#br0" timeOffset="616">363 359 7923,'0'-9'-894,"0"4"767,0 1 2057,0 4-505,0 0 97,0 4-1061,0 1 1,0 4 224,0-1 88,0 1-409,0 4 0,0-3 245,0 2-391,0-3-55,4 0 0,-3 0 33,2 0 0,-2-3 22,-1 0 0,1-5-304,2 2 155,-2-2-470,7-1 328,-4 0 1,5-4-68,0-1-1171,0-7 881,0 2 0,2-4-17,1 3-364,0 1 471,-7-7 1,3 7-70,-2-1 1,0-2 152,0 1 0,2 0 145,-2 3 0,-1 2-246,1 1 650,0-2-276,-1 7-90,2-3 768,-2 4-492,0 4 0,2 2 468,-4 6-342,4-3-170,-2 8 0,4-6-142,-1 4 0,1-5 83,0 2 0,3 0-152,0-3 0,0 1 92,0-4-717,-2-2 465,7 4 0,-7-7-80,5 2-688,-4-2 614,6-1 0,-8-3-114,3 0-307,2-4 427,-4 2 1,2-6 155,-3-1 0,-1 0-16,-2 3 1,2-3 115,-2 1 1,-2-2-167,-2 1 570,-1 2-286,-1-2 0,-1 3-59,-1 0 669,-3 0-440,0 4 0,-3-2 550,2 4 1,-2 1-352,-1 2 1,1 1 243,-1 1 0,0 3-224,0 4 0,1 3 51,2 0 0,-1 3 129,5 0-69,-5 2-240,6-4 0,-3 4 127,4-2 18,0-2-256,0-1 1,3 0-144,0 0 0,4-3 145,-2-3 1,3-5-61,1 2 0,0-2 71,0-1 0,0 0-160,-1 0 0,1-4-51,0-1 0,0-7 21,0-3 1,-2-2 158,-1 0-261,-2-1 44,-4 1 0,0-1 214,0 0 1,-1 0-76,-2-3 1,-2 2-241,-3-1 1,-1 1 75,0 2 0,0 0-734,0 2 1,3 0 151,1 3 0,2-1-88,-3 1 0,4 5 100,-1-1-1314,2 5 907,5-1 1073,1 4 0,7 4 0,2 1 0</inkml:trace>
  <inkml:trace contextRef="#ctx0" brushRef="#br0" timeOffset="1108">1606 269 7991,'-9'-8'639,"-4"-5"1,3 4-345,-2 0 1277,7 4-336,-3 5-777,3 0 0,-4 1-184,0 2 0,0 3 525,1 6 1,-1-1-303,0 3 1,4-2-99,2 3 0,2-2-206,1 2 1,0-1-148,0-2 0,4-3 292,2 3-902,2-6 514,1 2 0,0-7-510,3 2 0,-2-2 298,2-1 0,0-1-463,0-2 0,0 1 256,-3-4 1,-1 0-26,-3-3 0,2 1-154,-4-1 650,4 0-361,-6 0 52,3 0 251,-4 0 0,0 4 1334,0-1-1018,0 4 1,3-1 201,0 6 1,1 3-154,-1 5 0,-1-1-26,4 2 0,-3 1-17,2-2-1085,1 1 605,7 1 0,-3-4-78,2 0 1,0-1-167,0-2 1,3-1-745,-3 1 1,0-4 450,0 1 0,-2-2 750,2-1 0,1-4 0,1-1 0</inkml:trace>
  <inkml:trace contextRef="#ctx0" brushRef="#br0" timeOffset="1308">1861 217 11776,'0'10'3792,"0"2"-3782,0 2 23,0 3 1,1 2-70,2 2 1,-1-3 76,4 3 1,-1-2-187,1 2 0,2-2 71,-2 1 1,1-1-282,2-2 0,-1 1 77,-2 0-1362,2-1 1046,-3-3 0,1 2-129,-1-5-990,-3 1 772,2-3 941,-4-4 0,4 3 0,1-3 0</inkml:trace>
  <inkml:trace contextRef="#ctx0" brushRef="#br0" timeOffset="1603">1852 244 8002,'5'-27'869,"3"5"109,-2 1 1,6 8-544,3 4 858,1 4-790,2 5 0,-1 0 294,-3 0-2696,3 4 1260,-3 1 0,3 5 1095,1 1 1,-1 0-166,-3 4 0,0-3 396,-2 2 0,-2 1-319,1 3 1,-1-1 326,-1 1 0,-4-1 8,-2 1-828,-2 0 173,-1-1 0,-7 0 286,-2-2-278,-6 1 114,2-6 0,-6 2-81,-2-6 1,3 1 13,-3-4 0,4 0-285,2-3 1,-2 0 85,3 0 1,1-1-1190,1-2 0,3 1 161,3-4-1116,-2 0 1440,8-3 1,-4-1-101,4-1 900,4 1 0,4-7 0,6 3 0</inkml:trace>
  <inkml:trace contextRef="#ctx0" brushRef="#br0" timeOffset="1796">2135 253 8002,'5'14'1948,"-2"1"1,1 0-677,2 2 1,2 5-581,1 2 1,0 1-553,0 1 0,-1-2 89,1 0-844,0-5 495,0 7 0,-1-11 117,-2 3-718,1-6 314,-6 4-98,7-6 1,-7 3 0,2-4-1892,-2-4 655,-1-1 1741,0-4 0,-4-4 0,-1-1 0</inkml:trace>
  <inkml:trace contextRef="#ctx0" brushRef="#br0" timeOffset="2058">2180 269 7990,'8'-13'2447,"-2"1"-1111,1 6-820,2 2 1,2 1-46,4 0 0,-2 0-177,2 3 0,2 4-700,-3 2 1,2 2 282,-1 1 1,0 0 627,-3-1 1,2 1-57,-5 0 0,2 0 57,-6 0 1,-1 2-60,-1 1-402,-2 0 49,-5-3 1,-2 0-102,-5-1 0,-2 0 185,-2-2 1,-1 1-395,1-4 0,-1 0 134,2-3-1388,-3 0 1023,3 0 1,-1 0-92,1 0 1,3-3-326,-1 0 0,2-4 105,2 1-1061,3-2 1819,-3 0 0,7-1 0,-3 0 0</inkml:trace>
  <inkml:trace contextRef="#ctx0" brushRef="#br0" timeOffset="2299">2355 17 7996,'0'-10'4298,"4"4"-3393,2 12-380,2 4-229,1 7 0,-2 4 146,-1-1-592,2 5 178,-3-3 1,1 4-25,0-3 0,-3-1 173,3-4 0,-3-1 357,3 1 1,-2-1 175,2-3-1099,2 3 312,-3-7 0,3 5-56,-2-3-1832,2 0 757,-7-7-697,6 3 1389,-2-3 1,1-1-654,0-1 1,-4-3 1168,1-3 0,2-5 0,0-6 0</inkml:trace>
  <inkml:trace contextRef="#ctx0" brushRef="#br0" timeOffset="2941">2549 182 7996,'-5'1'0,"2"2"2923,2-2-1911,1 11 1,0-5 1,0 7-1507,4 1 466,-3 3 0,6-2 97,-4-1-212,4-2 173,-2-4 1,4-1 392,0 1 0,-1-1-69,1-2 1,3-2-30,0-4 1,0 0-284,0 0 1,-1 0-330,4 0 1,-4-3 243,4 0-550,-4-4 441,2 2 1,-5-6 186,1-1-440,0 0 266,0 3 1,-4-3-64,-2 1 0,-1-1-62,1 3 1,-2 0 112,2 0-35,-2 1 414,-1 3-80,0 1-139,0 4 128,0 4-64,0 1 1,0 6 500,0 1 0,2 7-276,1-2 0,4 6 111,-1-2 1,2 3-115,1 0 1,1 1-32,1 1 1,-1 1 268,2-1-150,-2-3-121,2 2 1,-2 0 51,2 1-356,-2 3 101,-5-11 0,2 7 182,-4-5-840,-1 1 448,-2-7 1,0-1-150,0-5 0,-3 0 155,-3-2 1,-3 1 25,-3-4 1,2-1-67,-1-5-280,-3 2 230,4-11 0,-3 5-90,4-7-131,1-1 231,3-3 0,0 1-82,2-1-140,2 0 191,-3-3 1,5 1-108,2-3 0,2-1 126,4-2 1,-1 2-102,1 1 1,0 2-25,0-2 303,0 3-22,3-2 1,-2 5-239,2-1 701,-2 0-311,-1 5 0,-1 0 315,1 4 0,-3 0-223,0 1 0,-3 3 863,3 2-384,-4-2 452,2 4-604,0-3 0,-2 8 77,3 2 1,-2 3 60,3 2-98,-4-1-238,6 7 1,-6-5-390,4 3 1,-1 1 140,1-4 1,2-1-694,-3-2 1,0 0-111,1 0 0,-4-3-1697,1 0 1023,2-4-187,-4 1 876,3-3-475,-4 0 1218,0-3 0,0-2 0,0-4 0</inkml:trace>
  <inkml:trace contextRef="#ctx0" brushRef="#br0" timeOffset="3757">3053 226 7955,'5'0'0,"3"0"2041,-2 0 1,1 4-209,2 2-2413,0 2 393,0 1 0,0 1 217,-1 1 1,1-1 346,0 2 1,-1-2-45,-2-2 0,2 0 251,-2-2 0,0 2 739,0-2-866,2-2 0,-4 1-712,2-2 1,-1-2 228,-2 2 1,-1-2-402,4-1 1,-3-4 214,2-2-918,-3-2 744,6-1 1,-4 0-1,2 0 1,1 1-75,-4-1 0,3-3-245,-3 0 390,4 1 120,-7-2 1,7 3-176,-4-2 148,4 2 0,-5 3 518,4 1 0,-4 1-130,1 2 549,2 2-511,-4-3 0,4 7 60,-2 0 457,-2 4-461,6-2 1,-5 4 72,4 3 0,-1-2 28,1 2 0,2-2 52,-2-2 1,5 0-47,0-2 0,4 2-269,-3-2 1,3-2 115,0-1-431,2 2 199,0-4 1,1 2 223,0-3-870,-1-3 487,1 2 1,0-7-20,-1 2 0,-3 1-6,-2-1 0,-2 0-56,-2-3 0,0 1 28,-2-1 0,1 0 4,-4 0 1,0 0 42,-3 0-114,0 1 204,0-1 1,-4 0-125,-2 0 536,2 4-227,-4 1 1,3 4 88,-3 0 0,2 0-111,0 0 0,0 5 271,-3 4 1,0 0-142,0 3 0,4 1 133,-1 2 1,4-2 142,-1-1-272,-2 1-92,4-3 1,-3 3 162,4-4-204,0-4 32,4 2 1,-2-5-179,4 4 0,-3-4 131,3 1 0,-3-2-106,2-1 1,1 0 112,3 0 1,0-3-355,0 0 0,0-4 55,-1 1-417,1-1 417,-4-2 1,2 0-144,-4 0 187,4 0 101,-6 1 0,3 2 94,-4 0 0,0 3-168,0-3 313,0 4-115,0-2 1,0 8 21,0 2 1,-1 3-88,-2 2 1094,2 3-698,-7 8 1,7 0 20,-2 5 852,2-1-761,1 5 1,1-4 128,2 2 122,2 3-393,4-9 1,-1 10-35,1-7 0,3-1-68,0-5 0,0 1-358,-4-4 1,1 2 16,0-7-890,0 0 479,-4-4 166,-1 1-1015,0-4 822,-3-1 1,2-4 32,-6 0-866,-2 0 861,-4-4 0,-4-4-644,-2-4 1,-4-3 537,-2 0 0,-4-2-3,-2 0 1,-3-5 18,-5-1-459,-1 1 625,1-3 0,1-1 443,1-3 0,-5-5 0,2 3 0</inkml:trace>
  <inkml:trace contextRef="#ctx0" brushRef="#br0" timeOffset="3872">3105 182 7920,'-13'-4'648,"3"-1"-555,-2 0 1448,7 2-964,1 3 0,5 0-1084,2 0 1,2 0 262,3 0 1,5 2-693,2 1 1,1 3 935,2-3 0,4 4 0,0-2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9:52.928"/>
    </inkml:context>
    <inkml:brush xml:id="br0">
      <inkml:brushProperty name="width" value="0.04286" units="cm"/>
      <inkml:brushProperty name="height" value="0.04286" units="cm"/>
      <inkml:brushProperty name="color" value="#AB1A01"/>
    </inkml:brush>
  </inkml:definitions>
  <inkml:trace contextRef="#ctx0" brushRef="#br0">98 450 7947,'-4'-13'0,"-1"3"0,-4 1 0,0 6 831,4 3 0,-1 0 1,2 3-613,-1 3 0,2 3-172,-3 3 1,0-1 236,-3 3 1,3-2-50,1 3 1,3-3 144,-1 2 1,-1-3 48,1 1-58,0-2-116,3-2 0,3-2-203,0 0-75,7-4 112,-4 2 1,12-4-386,0 0 1,0-1 251,6-2 1,-4-2-503,4-4 1,-5 0 269,2-3 0,-2 2-60,-2-2 1,-3 0-126,-2 0 65,-2-4 123,-2 6 1,-3-6-243,-2 1 520,-2 2-161,-1-3 0,0 3 121,0-2 0,-4 0-68,-2 7 0,-4-3 439,-2 5 1,-3 2-197,3 1 1,1 2 513,2 1-361,0 0 199,0 4 44,4-3-66,1 7-515,4-3 0,5 0 238,4-2-134,0-2 33,8-1 1,-3-4-202,7-2 0,0-2 27,3-1 1,1-1-246,-1-1 0,-2-2 88,2-2 0,-4-2-11,0 3 0,-1-2 32,-2 1-264,-3-1 227,-1-2 1,-5-1 4,-2-1 0,-2 1 54,-4 2 0,-1-1-20,-2 0 1,1 1-25,-4-1 1,1 4-123,-1 3 251,-2 1 1,3 5 22,-4 2 1,1 3 80,-1 3 1,3 6 143,0 5 0,0 6 78,-3 1 0,3 4 1635,1 2-671,3-1 0,-5 8 558,4-1-1208,0 1 1,3 1 2,0 1 1,1-4-217,2 0 0,-1 0-119,4 0 1,-1-2 134,0-3-513,3-5 0,-6 3 0,3-5-379,-1 0 1,-1-4 324,-3-2 0,1-3-701,2 1 0,-2-5-31,2-1-608,-2-4 348,-1 1 538,0-3-48,4 0 1,-2-1 736,4-1 0,-1-7 0,4-5 0</inkml:trace>
  <inkml:trace contextRef="#ctx0" brushRef="#br0" timeOffset="304">706 44 8006,'-6'-13'1178,"-3"-1"-906,-2 5-319,2 1 42,0 8 0,0 5-159,1 4 0,-1 3 74,0 6 0,-3 4 564,0 1 0,-2 3-204,2 0 0,-1 4 739,2-1 0,1 3-445,-2-2 1,5 2 83,1-3 1,4 4 4,-1-4-532,2 4-32,1-9 0,3 5 78,0-5 1,4-3-107,-1 0 1,2-2-194,1-2 0,-3-3 144,-1-2 1,-2-2-711,3-2 1,-4-2-74,1 0-1330,-2-4 1097,3 2-526,-3-4 410,3 0 1120,-4 0 0,-4-8 0,-1-2 0</inkml:trace>
  <inkml:trace contextRef="#ctx0" brushRef="#br0" timeOffset="511">204 465 7899,'0'-17'0,"0"3"0,1 5 1618,2 6 0,6 1-128,9-1-1955,0 2 398,7-2 0,1 0-263,3 0 0,1-4 274,0 1 0,-6 1-69,3-1 1,-4 4 95,1-1 0,-3 2-200,-3 1 0,-1 0-282,-3 0 1,2 0-406,-4 0 0,2 0 916,-2 0 0,0 4 0,-3 1 0</inkml:trace>
  <inkml:trace contextRef="#ctx0" brushRef="#br0" timeOffset="980">653 448 9951,'9'0'458,"0"0"1,4 0-687,2 0 0,4-1-77,2-2 1,-1-1 171,-2-2 1,-4-2 236,-3 2 0,1-1-205,-3-2 549,2 4-284,-10-3 1,6 3-101,-4-4 0,-1 3-82,-2 0 1,-3 4-145,-3-4 1,-2 4 151,-1-1 1,-1 2-123,-2 1 0,-1 0 104,-5 0 1,1 1 17,3 2 0,-2 2-177,4 3 755,1 1-395,2 0 1,3 0 79,0 0-21,4 3-61,-2-2 1,5 3-64,2-4 1,-1 3 15,4-1 1,3 1 115,2-3 0,5 0-116,-1 0 1,1-2-13,2-1 0,0 2 17,-1-2-43,1-2-15,4 4 0,-5-7 113,1 2-291,0-2 197,-5-1 1,1 0-67,-2 0 1,-2 0 65,-2 0 0,-2 0 72,0 0 1,-3-4-56,3-2-55,-4 2 10,2-4 1,-3 0 15,2-4 1,-2 0-12,2 0 1,-2 1 86,-1-4 107,0 5-189,4-7 0,-4 4-192,3-1 0,-2-2 72,-1 4 0,1 0-536,2 4 1,-2-1 49,2 0-1221,-2 4 449,-1 1-94,0 4 611,4 0 0,-3 4 789,2 2 0,-2 2 0,-1 1 0</inkml:trace>
  <inkml:trace contextRef="#ctx0" brushRef="#br0" timeOffset="1710">1024 460 7899,'6'5'0,"0"-3"0,-3-1 0,2-1 1440,1 0-912,3 0 0,0-1-99,0-1 1,3 0-153,-1-4 0,4 1-111,-3-1 0,2-2 158,-2 2-220,0-2 72,-3 0 0,0 2 176,-1 0-511,-3 4 210,3-6-56,-7 3 0,3-1-170,-4 0-157,-4 4 0,-4-2 174,-3 4 1,-4 0 27,3 0 1,-1 4 87,2 2 429,1 2-249,-3-3 1,4 6-61,0-2 2,1 1-54,3-1 1,1 0 5,4 0 1,0 0 56,0-1 1,1 1-71,2 0 0,2 0 51,3 0 0,2-3-97,2-1 1,2 0 73,3 1-316,1-2 167,0-4 0,2 0 32,1 0-356,3 0 249,-5 0 1,5 0 27,-3 0 0,0 0-95,-4 0 1,1-3 115,-1 0 0,1-4-30,0 2 1,-5-2 211,-1 1 0,1-2-45,-1 2 0,-3-2 78,-4-1 1,-3 1 56,1-1 42,-2 0-82,-1 4 1,-4-3-101,-1 2 270,-3 2-122,-1 1 0,-1 0-107,-2 0 1,2 0 7,-5 3 0,3 3-36,-3 0 0,2 3 53,-2 0 27,2 2-56,4 1 0,1 0 32,-1 0-81,4-1 40,-3 5 0,7-6 40,-2 2-236,2-2 86,1 2 1,1-2-11,2-1 1,2 1 64,4-4 0,1 0-41,1-3 0,0 0 40,4 0-262,-1 0 117,0-4 1,3-1 84,-2-4-306,-3 1 206,5-1 0,-6-1-102,3-2 231,-3 2-25,2-6 0,-4 5 58,0-4 1,-1 1-135,1-4 0,-1 0 242,-2 1 0,-2-1-102,-4 0 167,4 1-67,-3-5 0,2 4-59,-6-3 92,2 2-52,-7 2 0,3 3-18,-4 2 362,4 2-235,-3 2 0,7 3 324,-5 2-355,0 2 1,-2 5-118,2 2 1,-1 1 173,4 2 48,0 4-65,3 1 1,0 4 19,0 3 112,0-3-119,0 4 0,1-4 25,2-1-315,2 1 68,4 0 0,3-1-141,-1 1 1,4-3-34,-3-1 1,4-2-77,-2 3 0,0-4 170,1 0 0,-5 1-1944,2-3 2050,2 2 0,0-6 0,3 3 0</inkml:trace>
  <inkml:trace contextRef="#ctx0" brushRef="#br0" timeOffset="1870">1782 518 7929,'-12'-7'2012,"-3"-5"2708,2 4-3756,4 0 0,6 8-485,6 0 1,2 1-3428,4 2 1109,-4-2 145,3 3 1387,-7-4-1409,3 0 1716,-8 4 0,-1 1 0,-4 4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9:49.849"/>
    </inkml:context>
    <inkml:brush xml:id="br0">
      <inkml:brushProperty name="width" value="0.04286" units="cm"/>
      <inkml:brushProperty name="height" value="0.04286" units="cm"/>
      <inkml:brushProperty name="color" value="#AB1A01"/>
    </inkml:brush>
  </inkml:definitions>
  <inkml:trace contextRef="#ctx0" brushRef="#br0">235 228 8096,'-9'-13'0,"0"0"1954,0 8-1211,0 1 1,0 4-709,1 0 1,-4 1-56,0 2 1,-5 2 342,0 4 1,-1-1-12,-2 1 0,1 3 148,1 0 1,5 0-26,1-4-447,6 1 52,-2 4 1,7-3 237,-2 2-1126,6 1 645,2-3 0,5 3-266,2-4 0,1-1 242,5 1 0,0 0 41,-1 0 1,2 1-73,1 1 554,-1-1-256,7 3 0,-8-4-46,3 0 0,-4-1 96,-2 1 1,-2-1 25,-4-2 200,-5 2-267,4-7 0,-8 4 369,0-2 1,-4-2-147,-4 2 0,-6-1 92,-4 0 1,1-1-145,-4 2 1,-1-1-135,2 1 1,-4-2 184,4 2-757,-1-2 393,4-1 0,-1 0-79,0 0 1,5 0-553,1 0-1656,2 0 930,1 0 355,4 0 1,5-4 473,6-2 0,6-1 621,3-2 0,1-4 0,2-1 0</inkml:trace>
  <inkml:trace contextRef="#ctx0" brushRef="#br0" timeOffset="929">295 371 8094,'5'-4'1148,"-1"4"1,-5-3 1,-2 6-751,-2 1-222,0 9 0,-2-2 177,5 4-217,-5-1 40,6 0 0,-6 2 136,4-5 0,0 4-63,3-3 1,0 3 40,0-4 0,0 1-170,0-3 1,4-1-153,2-2 1,5 1 134,0-4-580,9-1 388,-9-2 0,9 0 48,-5 0-462,-2 0 349,3-3 1,-5 1-112,4-4 1,-4 0 9,0-3 0,-2 0-36,-3 0 0,1 1 52,-4-1 0,0 0-52,-3 0 0,0-1-37,0-1 460,-4 1-245,-1-3 1,-7 5-150,0 2 657,-3-2-280,1 4 0,0-1 84,3 2 0,-2-1-99,1 1 0,3 0 187,3 3 0,3 0 129,-2 0-608,3 0 78,-2 0 241,4-4-673,4 3 378,1-7 1,3 3-46,1-4-229,0 1 262,4-1 1,-3-3-151,5 0 0,-3-3 2,3 0 1,-2-2 303,2 0 0,1-1-224,-4 0 399,-1 1-272,-2-1 0,0 3-52,0 1 360,0 3-143,-5-2 1,3 4-60,-4 0 697,0 5-230,-3-4-220,0 7 1,0-2-30,0 6 0,0 3 100,0 5 1,-3 3 97,0 4 541,-4 3-513,6 2 0,-3 1 148,1 3-12,2-7-265,-3 10 0,4-9 194,0 3-412,0 1 17,0-6 0,4 3-168,2-5 1,-2 0 150,2-2 1,0 0-478,3-3 276,0 0 1,0-4-495,-1-3 1,1-1-5,0-4-240,4 0 481,-3 0 1,2-3-215,-3 0-274,0-3 446,0 1 0,-1-4 15,-2 0 0,0-1 136,-3-1 0,3 1 110,-3-2-93,0 2 385,-3 1-268,0 4-127,0-2 906,0 6-459,0-3 1,0 8 966,0 1-609,0 7-309,0-2 0,0 7 459,0-3 0,0 2-191,0-1 0,1 1-79,2-1 0,2-1-130,4 1 1,3-5-50,-1 2 0,4-3 105,-3-3-487,3 2 187,-5-7 1,6 3 235,-4-4-558,3 0 180,-5 0 1,6-1-70,-4-2 1,-1-2 80,-2-4 0,-3-1-30,0-2 1,-3 3 5,3-3 1,-4-1-81,1 1 0,-2-2 151,-1 2-274,-4-4 164,-1 2 1,-4 1-50,0 1 171,-4-2-42,4 4 0,-4-5 384,4 3-314,0 0 1,3 4 458,0 3-123,5-3-530,-3 7 222,4-3 0,4 3 2,1-2 0,6 2 13,1-2 1,4 2 61,-2 1-263,7 0 73,-3 0 0,8-3-289,-3 0 0,2 0 137,-1 3 0,1-1-381,-1-2 1,-3 2-2,0-2-824,-3-2 901,0 4 0,-4-3-12,-3 1 1,-1 1 66,-1-4 0,-3 3 6,0-3 472,-4 0 0,2-7 0,-4 0 0</inkml:trace>
  <inkml:trace contextRef="#ctx0" brushRef="#br0" timeOffset="1155">974 88 8069,'-12'0'0,"2"0"0,-2 0 0,3 5 1194,3 4 1,2 4-29,4 4-633,0 5-358,0 0 0,0 5 176,0-1 375,0 1-352,0-1 1,3 1 128,0-1 1,4 1-155,-1-1 1,2-2 23,1-1 0,2-3-103,1 0 0,1 1-651,-1-4 0,-2 2 298,1-7-1689,-1 0 714,-1-4 632,0 1-1586,0 0 462,-1-4 113,1-1 1437,0-4 0,4-4 0,0-1 0</inkml:trace>
  <inkml:trace contextRef="#ctx0" brushRef="#br0" timeOffset="1363">1177 414 8036,'-9'0'0,"3"0"1813,1 0 0,3 3-98,-1 3-1756,2 2 214,5 5 0,-2-2 172,3 3-600,1-3 274,-1 6 1,2-7 204,-4 1-247,0-1 196,1 3 0,-3-3-170,2 1 1,-1-1-84,1-1 0,-1-1-2309,4-2 1369,-4 2-908,5-3 502,-6-1 589,7 0 837,-3-4 0,4-4 0,0 0 0</inkml:trace>
  <inkml:trace contextRef="#ctx0" brushRef="#br0" timeOffset="1982">1424 459 8036,'-4'-13'791,"-1"4"-594,-4 0 1,4 1 1816,-1 5-1440,0 1 1,-3 2-431,0 0 0,0 0 176,1 0-293,-1 3 145,-4 2 1,2 4 173,-3 0 252,3 4-309,-2-3 1,5 2 133,2-3-393,-2 4 57,7-3 0,-2 5-172,3-3 0,0 0 87,0-3 0,1-1-23,1 1 1,3 0 96,4 0-446,0-4 240,0 3 1,1-7-47,1 2-498,-1-2 404,3-1 1,-1 0-229,-1 0 1,1 0 178,-3 0 1,0-4 1,0-2 1,-3-2 125,-1-1 0,0 0 17,1 0 0,1 1-207,-4-1 285,4-4-58,-6 3 0,3-3-99,-4 1 282,0-2-5,4 0 1,-3-1 43,2 3 0,-2 0-59,-1 3 0,1 1 752,2 3-356,-3-3-189,4 7 1,-3-2-6,2 6 1,-2 2 99,2 4 1,-1 0 49,1 3 386,-2-2-417,7 7 1,-6-7 16,4 5 0,-3-3-101,3 2 1,-3-3-158,2 1 1,-2-2 85,3-1 0,-3-2-253,3-1 0,-3 1-38,3-4-8,-4 0 50,6-3-122,-7 0 99,7 0 1,-7-1-437,5-2 303,-4 2 108,6-7 0,-4 3-369,2-3 1,2-1 180,-2 0 1,1 3-179,-2 0 1,3 0 153,-2-2 0,-1 0 80,1 2 0,-3 2-212,3 4 905,-4-4-388,6 3 1,-7-3 328,5 4 185,-4 4-403,6 1 0,-6 1 10,4 0 0,0 0-43,3 2 1,-3-2-498,-1 0 0,1-1-29,3 1-588,0 2 627,0-7 1,0 6-52,-1-4 1,1-1-138,0-2 1,3 0-83,0 0 628,3-3 0,-1-2 0,4-4 0</inkml:trace>
  <inkml:trace contextRef="#ctx0" brushRef="#br0" timeOffset="2245">1926 387 8026,'-9'-18'69,"0"1"1,3 3-1,0 2 0,2 3 2192,-2 0-940,-2 4-1485,7 1 0,-6 5 119,4 2 79,0 2 85,3 7 0,0-2 159,0 2 173,4 2-181,1-1 0,2 2 32,2 0 1,-3 0-127,6 2 1,-1-2-240,1 0 1,-2-2 216,1 2 1,-1-1-21,-1-3 0,-3-1 172,0 2-343,-4-6 37,2 2 212,-4-3 86,-4 0-208,-1 2 1,-4-6-106,0 2 1,-3-2 164,1-1 1,-4 3-740,3 0 0,0 0 39,4-3-2334,-1 0 1559,4 0 1325,5 0 0,13 0 0,5 0 0</inkml:trace>
  <inkml:trace contextRef="#ctx0" brushRef="#br0" timeOffset="3079">2562 450 7947,'-4'-13'0,"-1"3"0,-4 1 0,0 6 831,4 3 0,-1 0 1,2 3-613,-1 3 0,2 3-172,-3 3 1,0-1 236,-3 3 1,3-2-50,1 3 1,3-3 144,-1 2 1,-1-3 48,1 1-58,0-2-116,3-2 0,3-2-203,0 0-75,7-4 112,-4 2 1,12-4-386,0 0 1,0-1 251,6-2 1,-4-2-503,4-4 1,-5 0 269,2-3 0,-2 2-60,-2-2 1,-3 0-126,-2 0 65,-2-4 123,-2 6 1,-3-6-243,-2 1 520,-2 2-161,-1-3 0,0 3 121,0-2 0,-4 0-68,-2 7 0,-4-3 439,-2 5 1,-3 2-197,3 1 1,1 2 513,2 1-361,0 0 199,0 4 44,4-3-66,1 7-515,4-3 0,5 0 238,4-2-134,0-2 33,8-1 1,-3-4-202,7-2 0,0-2 27,3-1 1,1-1-246,-1-1 0,-2-2 88,2-2 0,-4-2-11,0 3 0,-1-2 32,-2 1-264,-3-1 227,-1-2 1,-5-1 4,-2-1 0,-2 1 54,-4 2 0,-1-1-20,-2 0 1,1 1-25,-4-1 1,1 4-123,-1 3 251,-2 1 1,3 5 22,-4 2 1,1 3 80,-1 3 1,3 6 143,0 5 0,0 6 78,-3 1 0,3 4 1635,1 2-671,3-1 0,-5 8 558,4-1-1208,0 1 1,3 1 2,0 1 1,1-4-217,2 0 0,-1 0-119,4 0 1,-1-2 134,0-3-513,3-5 0,-6 3 0,3-5-379,-1 0 1,-1-4 324,-3-2 0,1-3-701,2 1 0,-2-5-31,2-1-608,-2-4 348,-1 1 538,0-3-48,4 0 1,-2-1 736,4-1 0,-1-7 0,4-5 0</inkml:trace>
  <inkml:trace contextRef="#ctx0" brushRef="#br0" timeOffset="3383">3170 44 8006,'-6'-13'1178,"-3"-1"-906,-2 5-319,2 1 42,0 8 0,0 5-159,1 4 0,-1 3 74,0 6 0,-3 4 564,0 1 0,-2 3-204,2 0 0,-1 4 739,2-1 0,1 3-445,-2-2 1,5 2 83,1-3 1,4 4 4,-1-4-532,2 4-32,1-9 0,3 5 78,0-5 1,4-3-107,-1 0 1,2-2-194,1-2 0,-3-3 144,-1-2 1,-2-2-711,3-2 1,-4-2-74,1 0-1330,-2-4 1097,3 2-526,-3-4 410,3 0 1120,-4 0 0,-4-8 0,-1-2 0</inkml:trace>
  <inkml:trace contextRef="#ctx0" brushRef="#br0" timeOffset="3590">2668 465 7899,'0'-17'0,"0"3"0,1 5 1618,2 6 0,6 1-128,9-1-1955,0 2 398,7-2 0,1 0-263,3 0 0,1-4 274,0 1 0,-6 1-69,3-1 1,-4 4 95,1-1 0,-3 2-200,-3 1 0,-1 0-282,-3 0 1,2 0-406,-4 0 0,2 0 916,-2 0 0,0 4 0,-3 1 0</inkml:trace>
  <inkml:trace contextRef="#ctx0" brushRef="#br0" timeOffset="4059">3117 448 9951,'9'0'458,"0"0"1,4 0-687,2 0 0,4-1-77,2-2 1,-1-1 171,-2-2 1,-4-2 236,-3 2 0,1-1-205,-3-2 549,2 4-284,-10-3 1,6 3-101,-4-4 0,-1 3-82,-2 0 1,-3 4-145,-3-4 1,-2 4 151,-1-1 1,-1 2-123,-2 1 0,-1 0 104,-5 0 1,1 1 17,3 2 0,-2 2-177,4 3 755,1 1-395,2 0 1,3 0 79,0 0-21,4 3-61,-2-2 1,5 3-64,2-4 1,-1 3 15,4-1 1,3 1 115,2-3 0,5 0-116,-1 0 1,1-2-13,2-1 0,0 2 17,-1-2-43,1-2-15,4 4 0,-5-7 113,1 2-291,0-2 197,-5-1 1,1 0-67,-2 0 1,-2 0 65,-2 0 0,-2 0 72,0 0 1,-3-4-56,3-2-55,-4 2 10,2-4 1,-3 0 15,2-4 1,-2 0-12,2 0 1,-2 1 86,-1-4 107,0 5-189,4-7 0,-4 4-192,3-1 0,-2-2 72,-1 4 0,1 0-536,2 4 1,-2-1 49,2 0-1221,-2 4 449,-1 1-94,0 4 611,4 0 0,-3 4 789,2 2 0,-2 2 0,-1 1 0</inkml:trace>
  <inkml:trace contextRef="#ctx0" brushRef="#br0" timeOffset="4789">3488 460 7899,'6'5'0,"0"-3"0,-3-1 0,2-1 1440,1 0-912,3 0 0,0-1-99,0-1 1,3 0-153,-1-4 0,4 1-111,-3-1 0,2-2 158,-2 2-220,0-2 72,-3 0 0,0 2 176,-1 0-511,-3 4 210,3-6-56,-7 3 0,3-1-170,-4 0-157,-4 4 0,-4-2 174,-3 4 1,-4 0 27,3 0 1,-1 4 87,2 2 429,1 2-249,-3-3 1,4 6-61,0-2 2,1 1-54,3-1 1,1 0 5,4 0 1,0 0 56,0-1 1,1 1-71,2 0 0,2 0 51,3 0 0,2-3-97,2-1 1,2 0 73,3 1-316,1-2 167,0-4 0,2 0 32,1 0-356,3 0 249,-5 0 1,5 0 27,-3 0 0,0 0-95,-4 0 1,1-3 115,-1 0 0,1-4-30,0 2 1,-5-2 211,-1 1 0,1-2-45,-1 2 0,-3-2 78,-4-1 1,-3 1 56,1-1 42,-2 0-82,-1 4 1,-4-3-101,-1 2 270,-3 2-122,-1 1 0,-1 0-107,-2 0 1,2 0 7,-5 3 0,3 3-36,-3 0 0,2 3 53,-2 0 27,2 2-56,4 1 0,1 0 32,-1 0-81,4-1 40,-3 5 0,7-6 40,-2 2-236,2-2 86,1 2 1,1-2-11,2-1 1,2 1 64,4-4 0,1 0-41,1-3 0,0 0 40,4 0-262,-1 0 117,0-4 1,3-1 84,-2-4-306,-3 1 206,5-1 0,-6-1-102,3-2 231,-3 2-25,2-6 0,-4 5 58,0-4 1,-1 1-135,1-4 0,-1 0 242,-2 1 0,-2-1-102,-4 0 167,4 1-67,-3-5 0,2 4-59,-6-3 92,2 2-52,-7 2 0,3 3-18,-4 2 362,4 2-235,-3 2 0,7 3 324,-5 2-355,0 2 1,-2 5-118,2 2 1,-1 1 173,4 2 48,0 4-65,3 1 1,0 4 19,0 3 112,0-3-119,0 4 0,1-4 25,2-1-315,2 1 68,4 0 0,3-1-141,-1 1 1,4-3-34,-3-1 1,4-2-77,-2 3 0,0-4 170,1 0 0,-5 1-1944,2-3 2050,2 2 0,0-6 0,3 3 0</inkml:trace>
  <inkml:trace contextRef="#ctx0" brushRef="#br0" timeOffset="4949">4247 518 7929,'-12'-7'2012,"-3"-5"2708,2 4-3756,4 0 0,6 8-485,6 0 1,2 1-3428,4 2 1109,-4-2 145,3 3 1387,-7-4-1409,3 0 1716,-8 4 0,-1 1 0,-4 4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9:45.159"/>
    </inkml:context>
    <inkml:brush xml:id="br0">
      <inkml:brushProperty name="width" value="0.04286" units="cm"/>
      <inkml:brushProperty name="height" value="0.04286" units="cm"/>
      <inkml:brushProperty name="color" value="#AB1A01"/>
    </inkml:brush>
  </inkml:definitions>
  <inkml:trace contextRef="#ctx0" brushRef="#br0">88 371 8042,'-7'1'753,"1"2"0,-2 5-375,2 4-347,2 7 0,-3-1 262,4 5 0,-3 6-55,3-3 1,-3 2 144,0-5 0,1 2 15,-1-5 1,4 1 13,-1-3 0,-1-2-3,1-1-335,0-2 56,3-8 201,0 2-826,0-6 360,0 7-28,0-7 0,4-2 100,2-8 1,2-3-239,1-6 0,-1-2 33,1-1 1,3-7-221,0 2 0,-3-2 16,-4 1 80,1-3 175,3-2 1,-1-6-157,-2 0 620,2 4-221,-3-5 1,3 7-239,1-6 423,0-2-160,-4 7 0,3-4 118,-2 8 0,1 1-68,-2 8 0,2 0 16,-4 8-74,4 1 179,-6 6-79,7 1 0,-7 12-78,2 3 622,-2 9-427,-1 3 0,0 4 430,0 2 0,0 6-233,0 3 1,0 4 24,0-1 0,1 2-124,2 1 1,1-1-211,2-5 1,-3 2 197,-3-8-523,0 5 175,4-14 0,-3 5 232,2-7-785,2 0 404,-4-8 0,4 3-1231,-2-4 1022,-2 0 1,4-5-2035,-2-1 991,-2 2 4,3-7 663,-4 3-116,0-4 310,-4-4 542,-1-1 0,-8-8 0,-1 0 0</inkml:trace>
  <inkml:trace contextRef="#ctx0" brushRef="#br0" timeOffset="583">54 563 8042,'-12'-1'0,"1"-2"0,2 1 0,3-4 1985,4 5-1235,-2-3 1,4 3 34,0-2-762,4 2 46,1-3 1,8 3-43,1-2 0,3 2 64,1-2 1,-4-1-281,1 1 0,0-1 79,2 1 1,1 2-140,0-2 1,-2 2-182,-1 1-1066,2 0 853,-4-4 1,2 3-52,0-2 1,-5 3 247,2 0 0,-2 0 455,-1 0 1,0 0-83,-1 3 1,-2 3 682,0 6 0,-3-1-208,3 4 542,-4 3-587,2 1 0,-4 6 158,0-1 1026,0 1-827,0 2 1,1-1-162,2 1 0,-2-1-190,2 1 1,-2-4-334,-1 1 1,0-5 41,0 2-894,4-3 666,-3-4 0,3-1 210,-4-4-1677,0-1 1123,0-3 1,1 0-88,1-2-331,-1-2 367,3 3 0,-4-5 82,0-2 0,0-2 195,0-4 0,-1 0-114,-2-3 0,2-2 388,-5-3 0,4-1 0,-6-4 0,3 0 0,-4-5 0,0 5 0,0-8 0,2 7 0,1-6 0,-1 4 0,4 2 0,0-1 0,3-2 269,0 3-33,0 1 0,4 5 543,2-1 0,5 1-320,0-1 1,5 4 309,-1 2 1,0 4 28,0 2-414,6 2-135,-7 4 1,5 0 96,-4 0-146,-1 4-27,0 1 0,2 7 173,-4 3-384,-1 2 225,-6 0 1,2 1-43,-4 0 1,0 2 47,-3 1 1,0-1-53,0-2 1,-4-3 79,-2-1-435,-6-3 186,3 6 0,-4-7 94,4 1 0,-3-4-43,1-1 0,-1-1-599,3 1 0,0 1 303,0-4 0,0 0-918,1-3 1,2 0-196,0 0-339,4-4 1725,-2-1 0,4-8 0,0-1 0</inkml:trace>
  <inkml:trace contextRef="#ctx0" brushRef="#br0" timeOffset="788">619 510 9041,'0'14'1770,"0"4"1,0 2-1389,3 4 1,-1 1-401,4-1 1,-4 1 66,1 2 0,-3-1 307,-3 1 1,1-2 126,-4-1 462,1 1-548,0-2 0,1 0 218,4 1-1742,0-5 837,0 3 0,0-5-1571,0-3 0,0 2 961,0-4 0,3-4 900,0-2 0,3-4 0,-1 2 0</inkml:trace>
  <inkml:trace contextRef="#ctx0" brushRef="#br0" timeOffset="1083">548 598 8108,'0'-31'696,"0"9"86,0 1 1,5 6-565,4 7 1,0 0-176,6 2 0,0-1-482,3 4 1,-1 0 291,1 3 1,-4 0 475,1 0 0,-1 4-157,1 2 1385,1 2-1021,-6 4 1,7 2 24,-3 4 84,-1-1-331,0-3 0,-4 3 328,0-2-917,-5 1 329,0-2 1,-4-1-79,0-5 1,-2 4 153,-3 0 0,-2-1-44,-8-5 1,4 1-121,-1-1-290,-1-2 188,3 0 0,-4-3-846,2 2 0,3-2 514,-3 2 1,2-2-2119,1-1 1265,0-4 1321,1-1 0,-1-4 0,0 1 0</inkml:trace>
  <inkml:trace contextRef="#ctx0" brushRef="#br0" timeOffset="1631">882 493 10570,'4'17'1002,"2"1"0,1 0-372,-1-1-972,1 1 260,-6 0 0,3-4 294,-4 1 1,3-1-81,0 0 0,0-1 1372,-3-4-730,-4 0-765,3 0 23,-3-5 0,3 1 202,-2-2-287,2-2 375,-2 3-688,3-8 290,0-1 0,0-4-516,0-3 1,0-1 295,0-2 0,0-1-356,0 1 1,3-1 217,3 2 0,1-3-72,-1 2 1,5 2 168,-2-2 1,1 4 88,-1-1 1,0 3 361,0 0 1,0 1-194,0 2 822,-1 2-447,1 4 18,0 0 1,-4 4-24,-2 2 383,-2 2-422,-1 4 0,0 1 173,0 2-130,4 2-92,-3-4 0,4 2 53,-2 0-72,-2-5-50,6 7 1,-2-7-165,4 2 0,1-3 82,2 0 1,-3-3-162,3 0 0,1-4-71,-1 1-149,3-2 200,-5-1 1,6-1 48,-4-2-173,3-2 117,-5-4 1,3 0 54,-4 1 0,0-4 35,-1 0 1,-3-1-145,-2 2 1,1 0 110,-1-4 0,-1 3 118,-5-2 1,0 2-63,-6-3 231,2 4-101,-5-1 1,2 3-142,-2 0 487,2 4-266,-6-3 0,2 7-88,-4-2 1,-2 2-24,-1 1 1,2 4-293,4 2 1,-1 2 99,4 1 0,4 0-762,2 0 1,4-1-38,-1 1 1,3 0-1206,3 0 2120,2 0 0,3-1 0,1 1 0</inkml:trace>
  <inkml:trace contextRef="#ctx0" brushRef="#br0" timeOffset="1854">1367 431 8022,'0'-5'3655,"0"1"-2918,0 12 1,0 5-329,0 7 1,0 3-334,0 0 1,3-2 98,0 5 296,0-1-300,-3-3 1,3 4 171,0-3 207,0 3-229,-3 0 0,3 1-784,0-1 1,0-2 337,-3-1 0,0-2-472,0 2 1,1-6 328,2 1 1,-2-4-2408,1 1 1380,-1-2-460,-1-4 1755,0-4 0,0-2 0,0-3 0</inkml:trace>
  <inkml:trace contextRef="#ctx0" brushRef="#br0" timeOffset="2154">1245 519 8018,'1'-22'610,"2"1"1,2 2-66,7 11 420,-2 3-564,7-3 1,-4 7 273,5-2-1182,0 2 411,3 1 1,1 4 67,1 2 590,3 6-268,-8-3 1,4 8 266,-4-2 0,-1 1-140,1 2 0,-4 0-378,-3-1 0,-2 1 2,-3 0 1,-2-2-9,-4-1 0,0-1 394,0-3-450,-4-1 51,-5-1 1,-2-1 103,-3-2-133,-1-2 49,-3 3 1,1-6-477,-1 2 1,2-2 213,1-1 1,-2 0-702,2 0 1,2 0 115,-2 0-890,4-4 1015,-1 3 0,6-6 102,0 1 0,4-2 568,-1-1 0,2 0 0,1 0 0</inkml:trace>
  <inkml:trace contextRef="#ctx0" brushRef="#br0" timeOffset="2511">1614 484 8018,'5'4'3058,"3"5"-2204,-2 5 0,2 0-696,0 1 0,0 2-6,-2 4 1,1-3 12,-4-4 1,0-3 112,-3 1 0,0-2 160,0-2 1,0 1-45,0 0 209,0-4-21,0 3-865,0-7 337,0 3-194,-4-4 0,3-4 53,-2-2-671,2-2 539,1-1 0,-3-1 1,0-1-425,0-3 373,3 0 1,1-2-126,2 1-51,-2-2 193,3 4 0,0-4-96,2 2 0,-1 1 123,1 0 0,-1 3 207,0-1 0,3 3-49,-2 4 588,2-3-299,-3 7-102,3-3 405,-3 4-358,-1 0 0,4 3 49,-2 0 1,-1 4-3,1-2 1,-3 0-345,3 1 0,-3 0 212,3 3 0,-3-1-759,2-2 0,0 1 66,1-1-1523,2 2 2135,-7-3 0,7 3 0,-3-3 0</inkml:trace>
  <inkml:trace contextRef="#ctx0" brushRef="#br0" timeOffset="2757">1949 466 7953,'-8'1'1540,"3"2"1,1 6-132,4 6-874,4-3-252,-3 5 1,3-7 183,-1 2-504,-2-3 74,3 0 0,-4 0 298,0 0 1,0-3-87,0 0 1,0 0-224,0 2 1,0-2 71,0 0-2050,0 0 749,0-1 634,0 3-1794,0-7 1088,0 3 1275,0-4 0,-4 4 0,-1 0 0</inkml:trace>
  <inkml:trace contextRef="#ctx0" brushRef="#br0" timeOffset="2941">1861 335 8063,'-8'-15'943,"2"1"1,2 2 139,4 6-643,0 4 1,4 1-146,2 4-2639,-2 4 1495,0-6 0,-1 7-57,0-3 539,0 7 192,-3-2 0,4 7 175,2-3 0,2 7 0,0 2 0</inkml:trace>
  <inkml:trace contextRef="#ctx0" brushRef="#br0" timeOffset="3373">2223 537 7995,'0'-17'443,"-4"6"1,3-5 666,-2 7 0,2 3-356,1 0-389,0 4-196,0-6 1,-4 6-56,-2-4 1,-2 5 125,-1-2 1,-3 2 314,-3 1 1,-2 4-162,0 1 1,0 4-199,2 3 1,-1-1 142,1 3-405,2 1 140,0 3 0,5-4-75,-1 1 0,1-3 180,2 3 1,-1-5-343,4 2 0,0-2 31,3-1-366,0 0 1,4-4 199,2-3 1,2-1 39,1-1 0,0 0-17,-1 0-15,5-3 1,0-2 0,2-4-382,-4 0-22,3-4 346,-4 3 0,6-3 56,-5 1 0,1 1 51,-3-4 0,-1 4 293,-2-4 1,1 4-41,-1-1 711,-2 3-346,0 4-196,-4-3-34,0 7 1,3 1 460,0 6 0,0 5-248,-3 0 0,0 5 24,0-1 1,3 1-101,0 2 0,3-3-546,-3-1 0,4 0 202,-2 1-1259,3 2 904,1-8 1,-3 3 44,0-6-509,0 2 501,3-7 0,-1 3-228,1-4-832,0 0 606,0 0 831,0-4 0,3-5 0,2-5 0</inkml:trace>
  <inkml:trace contextRef="#ctx0" brushRef="#br0" timeOffset="3617">2399 212 7995,'-5'-17'0,"-3"7"1039,7-2 0,-3 12-4,4 0-1346,0 8 247,0 6 1,0 3 208,0 1 1,0 4 203,0 1 1,1 0 560,2 0 0,-1 0-366,4 0 0,-3 3 36,3-3 1,0 0 164,3 0-870,0-3 162,-1 2 1,1-5 213,0 1-1020,-4-4 655,3-2 1,-6-3-100,4 0 0,-5 0-234,2 0 1,-2-4-2633,-1 1 1621,0-4 1458,0 6 0,0-7 0,0 3 0</inkml:trace>
  <inkml:trace contextRef="#ctx0" brushRef="#br0" timeOffset="3843">2258 449 7967,'-5'-13'1674,"1"3"0,8 1-1315,2 6 0,3 2-136,2 1 0,-1 0-1307,2 0 0,-1-3 110,1 0 1252,-7 1-192,7 2 1,-7 0-76,4 0 191,0 0-102,0 0 1,-1 0-107,1 3-1161,0-2 744,0 7 1,0-7-868,0 2 742,-1 2 548,1-4 0,0 7 0,0-3 0</inkml:trace>
  <inkml:trace contextRef="#ctx0" brushRef="#br0" timeOffset="4137">2496 440 7967,'9'0'-610,"-3"0"1510,0 0 0,0 0-347,2 0 0,1 0-86,0 0 1,3 0 25,-1 0-371,5 0 45,-2 0 1,1-4 166,-1-2-222,-3 2 55,6-4 0,-7 4 168,1-2-466,-1-1 179,-1 2 1,-3-1-266,0 0 1,-4 3 114,1-3-1,-2 0 1,-2-2-40,-2 3-30,-2 1 1,-5 4 0,-2 0-101,-3 0 431,-1 0-111,2 0 0,-5 4 372,5 1 1,-5 6-178,4 1 1,2 3 297,-2-4 1,4 4-183,-1-3 1,7 3-41,2-4 1,2 4 249,1-3-862,0 0 291,0-4 1,4 1 211,1 0-1014,7 0 567,2 0 1,7-2-1541,-1-1 910,5 2 489,1-7 1,3 4-1003,3-2 1,-1-2 1379,2 2 0,5-2 0,-2-1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20:01.417"/>
    </inkml:context>
    <inkml:brush xml:id="br0">
      <inkml:brushProperty name="width" value="0.04286" units="cm"/>
      <inkml:brushProperty name="height" value="0.04286" units="cm"/>
      <inkml:brushProperty name="color" value="#AB1A01"/>
    </inkml:brush>
  </inkml:definitions>
  <inkml:trace contextRef="#ctx0" brushRef="#br0">18 132 7980,'-3'-12'0,"1"1"682,-5 3-93,6 0-254,-3 7 550,4-3-162,0 0-40,0 3-2,0-3-300,0 4 1,0 4 71,0 2 1,3 3-31,0 3 680,0 1-647,0 5 1,-2 0 166,2-1 1,-2 4-201,-1-1 0,0 4-157,0-4 0,3 1 99,0-3-408,0-1 77,-3 1 1,0-1 302,0-3-398,0-1 101,0 0 0,0-3-735,0 1 0,3-1 331,0-1 1,0-3-922,-3 0 1,0-3-174,0 3-149,4-5 1,-2 6 1606,4-4 0,0 4 0,2-2 0</inkml:trace>
  <inkml:trace contextRef="#ctx0" brushRef="#br0" timeOffset="544">265 239 8036,'0'-13'0,"0"3"1080,0-2-642,0-1 0,0 2 284,0-4-42,0 1-339,4-4 1,1 1 116,4 3 309,0-3-365,4 3 1,-3-2 231,5 1 0,0 2-202,2 4 0,1 2-274,0 1 1,-1 2 71,1 4 0,0 0-122,-1 0 1,-5 1 64,0 2 1,-5 3-78,1 5 1,-2 3 248,-3 4-291,-2-1 26,3 5 1,-4-3-59,0 1 1,-1 2 54,-2-2 1,-2 1-145,-4-4 0,1 1 53,-1 0 1,-3-2-139,0-1 1,-3 1 12,0-4 0,-2 0 12,0 0 0,-3-2 64,2 2-265,-1-3 150,5-4 0,-3 2-58,3-4 0,-2 1 143,4-1 1,1-2-498,2 2 275,0-2 37,4-5-95,-3 3 154,7-7 0,-2 3-109,6-4 0,-1 1-37,4-1 62,0 0 132,3 4 1,2-2 411,1 4 0,1 0-209,-1 3 0,-2 0 678,5 0 1,-3 1-378,3 2 0,-1 2 740,4 4 1,-2 0 4,1 0-1050,-1-5 92,2 4 1,-1-3-73,1 4 0,0-3-246,2 0 0,2-3-1445,-2 3 1,5-3 211,-2 2 1431,-1 1 0,3 3 0,-2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20:15.465"/>
    </inkml:context>
    <inkml:brush xml:id="br0">
      <inkml:brushProperty name="width" value="0.05714" units="cm"/>
      <inkml:brushProperty name="height" value="0.05714" units="cm"/>
      <inkml:brushProperty name="color" value="#AB1A01"/>
    </inkml:brush>
    <inkml:brush xml:id="br1">
      <inkml:brushProperty name="width" value="0.04286" units="cm"/>
      <inkml:brushProperty name="height" value="0.04286" units="cm"/>
      <inkml:brushProperty name="color" value="#AB1A01"/>
    </inkml:brush>
  </inkml:definitions>
  <inkml:trace contextRef="#ctx0" brushRef="#br0">10 124 10175,'-5'-4'1163,"2"4"1,2 5-732,1 7-354,4 2 1,0 4 204,1 3 772,3 1-634,-7 1 1,7 6 235,-2 1 6,2-5-272,1 5 0,-1-12 161,1 3-467,0-3 22,0-4 1,0-1 62,0-4 1,-2 0 378,-1-1-536,2-3 72,-3-1-391,4-4 253,0 0 1,-4-7-49,1-2-945,0-5 719,3 0 1,0-4 15,0 1-280,0-1 1,-5 1 0,0-1-21,0 0 0,-3 2 279,2 1 1,-1-1 188,1 4 1,-1 1-279,4 2 369,-4 4-11,2 1 0,0 4-298,2 0 1219,-2 8-644,3 2 1,-2 5 31,4 3 1053,0-2-821,0 9 0,0-3 283,-1 1 0,1 2-216,0-5 1,3 4-116,0-4 1,2 1-44,-2-3-267,0-5-28,-3 0 0,-1-5 295,1-2-380,-4 2 408,3-7-155,-7 3 598,3-4-460,-4-4 0,0-2-533,0-6 0,0-2 154,0-3 1,0-2-108,0-2 1,-3-1 104,0-5-462,-4 1 327,2 3 0,-4-5-97,1 2-99,-1-3 141,0-1 1,3 1-223,0-3-27,4 4 166,-6-3 1,7 6-373,-2 1 1,0 4 268,0 5 0,0 2-651,3 4 352,0 1-601,0 3 752,0 1 1,2 5-257,3 2-896,1 5 995,7 6 0,-6 3-107,2-2 771,-6 1 0,12-2 0,-5 4 0</inkml:trace>
  <inkml:trace contextRef="#ctx0" brushRef="#br1" timeOffset="830">645 300 8490,'-9'3'5270,"0"-1"-4139,0 5-658,0-2 1,0 7 260,1 0-249,-1 3-244,0-1 1,3 1 171,0 0-152,0-1-55,1 4 1,1-1-222,4-3 0,0 2-11,0-4 0,4 2-173,2-2 0,2-1 229,1-5-558,0 2 366,4-7 1,-3 5-17,5-3 0,-4 0-130,1-3 0,0-1-65,0-2-143,0-1 242,-3-5 0,-4-1-113,1-2 1,0-2 176,3-3 0,-4-1-179,-2 1 0,-2 2-79,-1 0 431,0 0-119,-4-2 0,2-1-159,-4 1 388,0-1-54,-3 4 0,4-2-281,-1 5 295,0-1-52,1 3 1,-2 3 451,4 0-113,0 4-487,3-2 0,0 8 125,0 2 577,4 6-324,1-2 1,4 7-50,0-3 262,-1-1-244,1 4 1,1-4 36,2 5 0,-2-1-111,1-3 1,-1 2-3,-1-4 1,0 2 45,0-2 0,-4 0 174,1-3 1,-3 0-59,3-1-363,-4-3 49,2-1 219,-4 0-21,4-3 5,-3 3-3,3-4 0,-4-4 112,0-2 1,0-2-693,0 0 1,0-4 203,0 0 0,3-4-26,0 2 1,4 0 110,-1-1-173,-3 5 133,5-7 0,-3 6 92,4-4-674,0 5 464,0-3 1,-1 1-223,1 0 32,0 1 187,-4 2 0,2-3-25,-4 0 0,3 0 60,-3 0 1,1 2-149,-2-2 1,-1-1-48,2 2 599,-2-1-178,-1 3 0,0 0-231,0 0 852,-4 1-322,3-1-148,-2 4 1231,3 1-482,0 4-515,0 0 0,0 5-6,0 4 1,0 3 574,0 6 1,2 0 58,1-1-92,4 5-448,-6-3 1,7 2 129,-2-3-545,-2 3 188,4-6 0,-6 8-266,4-9 1,-3 5 167,2-4 1,-3-3-73,1 0 1,-1 1-13,1-1 1,-2-1-1886,2-2 1053,-2 0-1544,-1-4 646,0 3 427,0-7 48,0 3 725,0-4 1,3-4-479,0-2 1,4-3 982,-1-3 0,2-5 0,0-6 0</inkml:trace>
  <inkml:trace contextRef="#ctx0" brushRef="#br1" timeOffset="1095">1200 151 8490,'0'-9'2322,"0"0"-912,0 0-683,0 4 0,-4 2 129,-2 6-1539,-5 2 572,-3 8 1,-5 1 178,-1 3 473,1-3-214,-6 7 1,6-7 14,-2 7 688,3-3-554,0 0 1,3 0-157,1-1 0,6-2-45,-1 0 1,6-3-171,0 2 0,2-3 172,1 1-256,4-2 186,1-2 0,8-2 275,1 0-708,3-4 162,1 2 1,0-1-703,3 0 1,1 0 440,5-3 1,-3 0-945,3 0 1,-3 0 567,6 0 0,-3 0-760,0 0 1,-1 0 153,1 0 219,-1 0 1088,1 4 0,-5-3 0,0 3 0</inkml:trace>
  <inkml:trace contextRef="#ctx0" brushRef="#br1" timeOffset="1323">1853 302 8484,'-4'-13'3287,"-1"3"-1890,0 1 0,1 7-659,4 8 0,0 1-489,0 8-159,0-5 1,0 6 356,0-4-1453,0 0 751,0 0 0,-1-2 171,-2 2 0,2-2 288,-2-1-432,2-1 0,1 1 116,0 0 1,0-3-2362,0 0 1259,0 0-1193,0-1 2407,0 2 0,0-6 0,0 3 0</inkml:trace>
  <inkml:trace contextRef="#ctx0" brushRef="#br1" timeOffset="1502">1756 177 8320,'-13'-22'2705,"7"0"-1370,-2 12-1744,12 2 1,1 9-56,4 2-1174,-4 2 996,-1 0 1,-1 3 232,0-2 0,1 2 188,-2 0 1,2 1 119,2 0 101,2 4 0,1-3 0,5 2 0</inkml:trace>
  <inkml:trace contextRef="#ctx0" brushRef="#br1" timeOffset="1872">2126 221 8317,'-9'-13'1299,"1"8"0,2-3-476,0 8-591,4 0-39,-6 0 1,3 1-271,-4 2 1,-3 2 113,1 3 1,-1-2 77,3 0 1,0 0 127,1 3 0,3-3-145,2 0 1,2-1 148,1 4-787,0 0 389,4 0 0,3 0-137,5 0-320,4-1 410,-2 1 0,0 0 92,1 0 0,-3-3 86,2 0 0,0 0 70,1 2 0,-2 1-128,-5 0 0,3 0 556,-2 0-124,2-1 32,-10 1 1,3-4-160,-4 3 730,-8-3-584,2 0 1,-8-1 168,3-4 1,0 0-131,-4 0 0,3 0-173,-2 0 1,2 0 237,-3 0-679,4 0 229,-1 0 0,0 0 260,0 0-1569,4 0 949,0 0 1,6 0 117,-3 0-2171,3 0 1556,-2 0 1,5 0 829,2 0 0,2 4 0,3 1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20:19.326"/>
    </inkml:context>
    <inkml:brush xml:id="br0">
      <inkml:brushProperty name="width" value="0.04286" units="cm"/>
      <inkml:brushProperty name="height" value="0.04286" units="cm"/>
      <inkml:brushProperty name="color" value="#AB1A01"/>
    </inkml:brush>
  </inkml:definitions>
  <inkml:trace contextRef="#ctx0" brushRef="#br0">3052 285 8492,'-4'-14'461,"3"2"0,-6 6 1888,4 0-1508,-4 4-570,6-2-64,-7 4 0,3 1 29,-4 2 1,1 2 56,-1 4 1,-3 2 444,0 1 0,1 4 46,2-2 53,0 3-446,0 1 1,3-1 145,0 1-773,4 0 268,-2-1 1,4 0 287,0-2-1161,4 1 693,1-2 0,4 3-455,0-3 0,3-1 310,-1-4 1,5 2-1381,-1-2 0,2 0 40,4-6-531,-2 0 979,6-3 1185,-6 0 0,6 0 0,-2 0 0</inkml:trace>
  <inkml:trace contextRef="#ctx0" brushRef="#br0" timeOffset="356">3316 409 8492,'-4'-9'510,"-2"0"0,1 4 2061,0 2-1936,-1 2 0,-3 1-282,0 0 0,-3 1-77,1 2 0,-1 2 17,3 4 1,-3 2 121,0 1 0,2 1 92,4-1-357,2 1-40,4 1 0,0 2 304,0-4-993,0-1 493,4 2 0,4-4 60,3 0-857,5 0 628,-6-8 0,7 2-243,-3-3 0,3 0 144,1 0 0,-1-3-5,1-3 0,-2-2-207,-1-1 470,2 0-55,-7-4 1,2 4-145,-3-3 409,-4-2-102,3 4 0,-7-5 114,2 3 1,-2-3-139,-1 3 0,-4 1 336,-2 2 1,-2 0-134,-1 0 0,0 0 152,-3 1 1,2 3 27,-2 2 292,-1 2-322,3 1 1,-3 0 204,4 0-1156,0 0 517,4 4 0,-1 1-1778,3 3 1440,0 1 0,3 0-703,0 0 0,5-3 434,3 0 0,1-4-877,3 1 1577,2-2 0,-4-1 0,2 0 0</inkml:trace>
  <inkml:trace contextRef="#ctx0" brushRef="#br0" timeOffset="805">3457 152 8492,'-4'-18'0,"2"1"0,-3 3 1194,3 1 1,-3 7 35,2 0-721,2 4-302,-3 2 0,4 9-26,0 6 0,0 1 88,0 2 1,0 6 415,0-1 0,1 8 291,2-5-477,2-2-181,3 6 1,4-7 95,0 7-224,0-3 0,-3-3 1,-1-2-97,1 0 0,3-2 24,0-2 1,-2-1-45,-4-3 0,1-1 125,-4-4-380,4 0 1,-5-4 55,4-2-206,-4-2 76,2-1 145,-4 0 1,3-4-66,0-2 0,2-5-352,-2-1 1,1-3 207,-1 0 0,-1-1-109,4 2 0,-3-6-162,3 2 604,-4 3-174,6-2 0,-6 6-177,4-4 700,-4 5-286,5 1 1,-5 2-184,4 4 291,-4-4 1,3 6 0,-3-1 324,1 4 0,3 3-237,-3 4 0,3 1 295,-3 2 1,3-2-200,-4 5 0,5-4-142,-1 1 0,-1 0 115,1 0-1101,0 0 580,3 1 1,-1-4 26,-3 3-1425,3-2 1059,-3-1 0,4-1-46,0-3 0,0 3-282,-1-2 1,-2-2-547,0-1 1,0 1 665,3-1 1,-3 0 725,0-3 0,-4-4 0,2-1 0</inkml:trace>
  <inkml:trace contextRef="#ctx0" brushRef="#br0" timeOffset="1315">3864 469 8492,'0'-5'2941,"0"1"-2377,4 4 1,1 0 277,4 0-1636,-1 0 576,1 0 0,3 0 237,0 0 1,0-3 64,-4 1 0,1-4 296,0 3 1,0-4-101,0 1 0,-1 1-669,1-1 1,-4 3 135,-2-3-607,2 1 590,-4 0 0,2-3-46,-6 2-27,2 2 129,-7-4 0,2 6 239,-5-4 0,1 4-147,-2-1 1,-1 2 126,1 1 1,0 0-55,0 0 0,2 1 435,-2 2 1,6 2-28,0 4 380,4 0-467,-6 0 0,7 0 197,-2-1-127,2 5-116,1-3 1,4 3 29,2-5-281,2 1 80,0 0 0,4-1-61,0-2 0,4 2 144,-2-3 0,2 0-150,-1 1 0,1-4 86,-1 1-334,2 2 128,0-4 0,1 6 126,0-4-245,-1 0 110,1-3 0,-3 3-9,-1 0 1,-3 0 110,1-3 1,-2 0 8,-2 0 1,-2 0-28,0 0 0,-4-1 327,1-2 1,-2-2 122,-1-4-37,0 0-324,0 0 1,0 0 161,0-3-79,-4 2-41,3-7 0,-3 7 213,4-5 0,-3 3-96,0-3 0,0 2 55,3-2 0,0-1-81,0 5 1,0-4 64,0 3 0,0 0 45,0 3-619,0 1 213,0 3 281,4-3-1745,-3 7 1065,7-3 1,-6 4-1015,4 0 1,0 4 625,3 2 0,-3-1-996,-1 1 1914,1-1 0,3 4 0,0 0 0</inkml:trace>
  <inkml:trace contextRef="#ctx0" brushRef="#br0" timeOffset="2257">4313 424 8492,'4'5'2998,"1"-1"-2379,3-4 0,2 0-44,2 0-844,2 0 271,-1 0 1,1-1 343,-2-2-570,-2-2 240,2 0 1,-3-3 270,0 3-45,0-3 0,0-1-420,0 0 0,-5 3-121,-1 0 21,-2 0 0,-2-1 95,-2 1 0,1 2 164,-3 4 0,-4 0 19,-3 0-206,0 0 159,3 0 0,1 1 224,-1 2 1,0 5-149,0 3 0,0 1 257,0-3 1,5 3-54,1-1 0,2 4-34,1-3 0,0 1-89,0-2 0,1-1 13,2 2 0,1-2 126,5-1-396,4-5 100,1 4 1,-1-7-26,-1 2 0,2 1 58,1-1 1,1 0-315,2-3 1,0-4 86,-1-2 1,1-2-32,0 0 0,-2-1 26,5 0 0,-6 0 85,6 0 0,-6-1-22,-6-1 157,-5 1-91,8-3 1,-10 4 182,4 1 1,-8 3-108,-4 2 0,3-1 509,3 1-288,0 0 1,-3 7 147,-6 2 1,-1 2 11,1 0 374,0 1-397,0 0 0,4 4 209,8 1-180,4-1-190,-1 4 0,-5-8-60,-16-1 0,8 1 338,2-3-791,7 2 260,-5-3-352,6-1 112,-7-4-92,8 0 250,4-4 0,6 1 21,4-6-361,-5 2 312,20-2 0,-20 2-350,11 1 1,-13-6 156,-5-3 0,1 0 203,4 0 1,-4 1-130,2 2 495,-2 3-166,-2-4 0,2 4-205,-4 0 758,-1 4-327,2-3-71,-3 8 389,3-4-364,-4 4 0,0 1 263,0 2 1,1 1-131,2 5 0,-2 1 153,2 2 1,-2-2-61,-1 1 1,0-1-367,0-1 0,4 1 155,2 2-468,-2-7 243,4 7 1,-6-10 144,3 4-422,5 0 212,0-1 1,4-2-156,-2-6 0,4 2 45,5-2 1,-5-2-319,-4-1 0,2-5 4,1 0-24,1-1 265,10-1 0,-8 2-91,3-3 327,-6-1-134,1-3 0,-8 1-146,4-1 566,-4 0-214,-3 1 1,3-4 38,-3 1 1,0-1-88,1 3 0,-3 1 272,3-1 1,-4 0 72,1 1 41,-2 3-39,-1 1-164,0 4 438,0 1-114,0 3-269,0 1-92,-4 12 1,-1 1 279,-4 9 1,1-2-100,3 1 1,-3-1 62,2 5 0,2-2 88,1 2 27,2-3-175,1 4 0,0-1 58,0-1-321,4 1 78,1-4 0,7 0-339,-1-2 1,4 0 199,-3-3 1,3 0-508,0-3 0,2-3 319,0 0 1,1-2-343,0 2 0,-1-2-156,1-4-1025,0 0 1009,7 0 0,-5 0-70,3 0-784,-7 0 933,-3 0 1,-5-3-984,1 0 1615,-4-4 0,-1-1 0,-4-6 0</inkml:trace>
  <inkml:trace contextRef="#ctx0" brushRef="#br0" timeOffset="2418">5072 309 8272,'-5'-3'0,"6"1"0,8-4 1615,0 4-1135,4-6 0,-3 6-146,5-4-330,-4 4-54,6-2 0,-5 1-843,3 0 0,6 0-20,2 3 913,-1 0 0,-5-4 0,-4 0 0</inkml:trace>
  <inkml:trace contextRef="#ctx0" brushRef="#br0" timeOffset="2610">5583 398 8372,'5'0'4535,"0"4"-4619,-3 1 1,0 4 171,4 3-2812,-4-2 1353,-2 3 1371,-1-5 0,-10 5 0,1 1 0</inkml:trace>
  <inkml:trace contextRef="#ctx0" brushRef="#br0" timeOffset="5021">6024 265 8526,'-5'-4'-8,"1"3"584,4-2-76,0 3 215,0 0-625,4 0 0,1 3 846,4 3-608,-1 2 0,0 1 167,-2 0 444,-2 4-562,0-4 1,2 7 194,6-4-228,-3 4-213,24-3 1,-22 4-84,7-2 0,-10-3 138,-11-3 1,2 0 6,1 0 99,4 0-236,-3-1 111,3-3-96,-4 3 0,5-5 13,4 6 0,-3-4 683,0 1-454,-2-6 0,-8-8-560,4-4 0,0 0 165,0-8 0,0 1-179,0 2 0,2-1-28,4 0 57,0 1 105,7-5 1,-7 3 71,0-1 0,-2-2-155,2 2 0,-2-4 66,-4 4-212,4 3 162,-3 0 0,4 6-196,-2-1 0,-2 0-223,2 6-544,-2-2 499,-1 3-767,4 1 871,-3 4 1,6 4-259,-4 2 812,-1 2 0,-2 5 0,0 1 0</inkml:trace>
  <inkml:trace contextRef="#ctx0" brushRef="#br0" timeOffset="5053">6279 185 8199,'5'9'0,"-1"0"0</inkml:trace>
  <inkml:trace contextRef="#ctx0" brushRef="#br0" timeOffset="6019">6341 337 9606,'9'0'1065,"0"-1"-497,0-2 0,0 1-118,-1-4 0,1 1-264,0-1 1,3-1 125,5 1-891,-5-2 462,13-1 0,-17 2 139,1-2-482,-8 6 356,2-8 0,-5 9-251,2-4 229,-2 0 1,-7 0 45,6 0 0,0 4 3,-6-1 1,-2 2 264,-10 1 0,6 1 69,0 2 236,0 2-273,2 4 0,-2 1 22,6 1 20,-2-1-90,6 7 1,1-6-127,1 3 0,2-3 104,1 1 0,0 1-119,0-2 0,4 1 162,1-3-400,3 0 123,5-4 0,-2 2 182,3-4-204,1 3 0,0-5 1,1 2 79,2-2-302,0 3 192,3-3 1,-3 3 55,0-4 1,-1 0 34,1 0 0,1 0 7,1 0 0,-3 1-70,-3 2 162,-1-2 1,-9 4-112,2-2 207,-2-2-177,-4 3-1,0-4 992,0 0-892,0-4 1,0 2-331,0-4 1,0-1 112,0-5 1,0 3 5,0-3 1,0 1-12,0-1 12,0 3 98,0-4 0,3 1-224,0 0 135,4 0 1,-2 7-1,3-1 37,1-1 1,0 0-1,0 1 0,0-1 214,-1 4-89,1 0 1,1 3-42,2 0-63,-2 0 328,-2 0-272,-4 0 1,-2 4 45,4 2 402,-4 2-247,6-3 1,-8 3 93,0-2 1,0-1-129,0 0 0,2 1-50,4 3 133,0-4-234,6 3 142,-7-7-513,3 3 228,13-4 0,-10 0 25,3 0-175,-7 0 151,-11-4 0,5 2-137,2-4 1,2 1 72,4-1 0,-1-2 27,-2 3 1,6-3 107,3-1 1,0 2 5,-1-2 0,-4 3-97,-7-3 300,2 5-210,0 0 0,-2 3-68,-6-2 290,2-2-74,-3 4 0,4-2 6,0 6 1,0 2-104,0 4 0,0-1 248,0 1 0,0 4-57,0 2 0,3 0 37,0 0 0,3 2-33,-3-3 1,4 2 64,-2-1 0,3 1-19,1-1 230,0 2-202,0 0 1,0 1 3,-1 0 0,1-4-63,0 1 0,0-4-178,0 1 1,-4-3 57,-2 0 0,-2-1-59,2-2 178,-2 2 120,-1-7-128,-4 7 0,-8-7-23,0 2-96,-4-2 9,3-1 1,-6 0-50,-2 0 0,3 0 115,-3 0 1,0 0-34,0 0 0,1-3 85,6 0-426,-3 0 172,7 3 1,-5-1 75,3-2-1211,0 2 800,3-3 1,3 4 2,1 0-512,3 0 145,-2 0-713,4 0 1,0 1 175,0 2 1301,0-2 0,4 7 0,0-3 0</inkml:trace>
  <inkml:trace contextRef="#ctx0" brushRef="#br0" timeOffset="8683">7664 204 8285,'0'-9'444,"0"4"0,0-3-31,0 2 0,4 1-109,2-1 0,2 0 79,1-6-309,-1 2 117,5-3 1,-3 3 191,2-1-115,-2 1-61,-2-3 0,-3 1-208,-2 1 1,-2-1 82,-1 3 0,0 0-36,0 0 0,-1 4-44,-2-1-143,-2 4 0,-3-2 26,-1 4 38,0 0 32,-8 0 0,3 4 93,-3 2 226,-1 1-125,8 2 0,-3 4-90,1 2 443,2 1-265,1 2 0,2 2 100,5 3 1,-2-2-112,1 5 1,2-1 155,-2 1 1,2 1 98,1-1-362,4-3 46,-3 2 1,6-5 172,-5 3-727,1-3 321,1 1 1,-3-4-351,2-2 0,1 0 243,-1-3 0,0 0-412,-3-3 0,3 0 308,0-1 0,0 1-285,-3 0 1,0-3-228,0 0-810,0-4 989,0 6 1,-1-7-108,-2 1-309,2 3 1028,-7-4 0,-1 3 0,-4-4 0</inkml:trace>
  <inkml:trace contextRef="#ctx0" brushRef="#br0" timeOffset="9089">7365 423 8280,'-12'-4'0,"3"-2"1216,0 2 0,9-2-773,0 3 1,5 0-765,7 3 1,2-1 281,7-2-451,-3 2 293,8-7 0,-6 3 422,3-4 1,1 0-54,2 1 1,0 0-308,1 2 0,-2-2 142,-1 2 1,0-2-658,-3-1 1,2 4 55,-6-1-213,3 0 495,-6-3 0,-1 0-268,-1 0 316,-2-3 47,-5 2 0,2-4 217,-5 2 55,1 3-55,-3-4 0,0 1 53,0 0 0,0 1-67,0 2 0,-1-2 546,-1 2 1,0-1 67,-4 7 864,4-3-981,-6 5 1,4 1-84,-2 5 0,1 4 190,2 3 74,2-2-320,-3 6 0,4-2 133,0 4 1,0 2-150,0 1 0,1 0-94,2-4 1,-1 1 19,4-1 1,-3 0-365,3-2 1,-3 1 5,3-5 1,0 1-54,2-3 1,-2 0 115,0 0-1063,0-5 693,-1 4 1,3-7-697,-2 2 0,-1-2-241,0-1 428,1 0 1,3 0 919,0 0 0,0-8 0,0-1 0</inkml:trace>
  <inkml:trace contextRef="#ctx0" brushRef="#br0" timeOffset="9384">7920 308 8280,'0'9'1762,"0"0"-809,0 0-477,0 4-285,0 0 0,0 2 190,0 0-499,4-4 134,1 1 1,4-3-43,-1 0 0,1 0 198,0 0 1,1-4 361,2 1 0,-3-4-132,3 1 0,-2-2-274,-1-1 0,0 0 199,-1 0-513,1 0 184,0-4 0,0-1 221,0-3-707,-1-5 379,-3 3 0,-1-4-54,-4 3 1,0 0 4,0-4 0,0 1-15,0 0 0,0-3 96,0 2 0,-3 2-98,0-2 1,-1 4 89,2-1-962,1 3 666,-3 0 1,4 3-202,0 0-704,0 4 768,0-2 1,1 4-175,2 0 1,-1 0 691,3 0 0,1 4 0,3 2 0,0 6 0,0 1 0</inkml:trace>
  <inkml:trace contextRef="#ctx0" brushRef="#br0" timeOffset="10285">8158 337 8280,'5'9'33,"3"0"79,-2-1 1,1-2 386,-2 0 0,3-4-66,-2 1 0,2-2 20,1-1 1,3 0-133,-1 0 0,2-1-158,-1-2 1,-1-1 217,3-2-431,-3-2 88,2 4 1,-4-5 407,-1 0-715,-3 0 263,3 0 1,-7 0-241,2 1 1,-2-1 108,-1 0 1,-1 3 45,-2 0 0,-2 4 94,-4-1 1,-2 2-116,-1 1 1,-1 1 114,1 2 327,-1 2-159,-1 4 0,1 3-106,4 0 396,1 3-251,3-5 1,-2 6 66,4-5 1,0 4-115,3-3 1,0 1-147,0-2 1,4-1 40,2 2 1,2-5-137,0-1 0,2-3 195,2 3-341,2-5 111,3 3 0,1-4 69,0 0-438,-1 0 265,1-4 0,0 3-132,-1-5 0,1 0 166,-1-3 0,-2 0-22,0 0 0,-3 3-35,2 1 339,-3-1-224,2-3 1,-7 3-114,0 0 420,-4 4-54,1-2-229,-3 4 536,0 0 104,0 4 0,0 1 125,0 4 177,-3 0-507,-2 3 0,-3-2-85,2 2 1,2-5 154,4-1-413,0-4 190,0 2 207,0-4-618,0 0 0,4 0-91,2 0 0,2-1 185,0-2 1,2 1-508,2-4 1,-2 0 56,2-3 40,-3 0 253,0 1 0,0-1-236,0 0 212,0 0 108,-1-4 0,-2 4-290,0-3 570,-4 2-124,6 1 1,-7 3 180,2 0-117,-2 4 488,3-2-258,-3 4 0,3 1 90,-4 2 0,0 2 44,0 4 388,0 0-436,0 4 0,0-4 145,0 3 27,0-2-190,4-1 0,-2-3-259,3 0 1,1-3 118,3 2 1,0-2-268,0 3 1,1-4-15,1 1-306,-1-2 254,7-1 1,-4-1 12,1-2-69,3 2 104,-3-7 0,2 4-118,-1-1-265,2-7 243,-4 6 1,4-7-127,-2 4 1,-2 1 144,-1-1 0,-2-4 50,2-2 1,-2 2-10,-2-2 0,1 0 163,0-2 1,-1-1 2,-2 0 0,1 1-36,-4-1 1,2 3 167,-2 1 1,0 0-100,-3-1 0,0 2 612,0 5-413,0-1 0,-1 4 75,-2 2 1,1 2 186,-3 1-212,-1 0-89,1 4 0,-3 4 24,2 4 1,-2 3 185,-1 0 1,4 2-27,-1 0 578,4 5-544,-6-4 0,7 4 108,-2-4 0,2-1-176,1 1 0,4-1-328,2 1 0,5-4 137,0-2-349,1-3 211,5 0 0,-3 0 197,7 0-1144,-2-4 695,-2 3 0,4-7-106,-1 2 1,5-2-254,-2-1 0,-1 0-939,-1 0 1,-4 0 717,-2 0 0,1 0 848,-5 0 0,5 0 0,-2 0 0</inkml:trace>
  <inkml:trace contextRef="#ctx0" brushRef="#br0" timeOffset="10462">9005 327 8235,'-12'-14'0,"0"3"2837,4 5-782,4 2-1033,4 0-1843,4 3 627,1-3 1,5 4-422,2 0 0,-1 0 299,3 0 0,4-3-111,2 0 1,5-3-131,-1 3 37,1 0 259,5 3 0,-1 0-89,3 0 350,0 0 0,4 0 0,-1 0 0</inkml:trace>
  <inkml:trace contextRef="#ctx0" brushRef="#br0" timeOffset="10927">9975 328 8238,'9'-4'0,"-4"-1"0,-3-4 1668,-1 5-406,3-4-532,-3 7-1106,3-7 0,-4 6 206,0-4 0,-1 3 184,-2-3 0,-5 4 727,-7-1 0,-2-1-244,0 2 1,-4 0-71,0 4 0,0 3-20,0 4-256,3 0 0,-3 3 0,6 0 319,4-2-554,1 4 0,2-4 1,1 2-836,1-3 795,4 0 0,-2 0-310,4 0 0,1-4 107,2-2 24,2-2 89,4 3 1,1-3-181,2 2 120,1-2 0,2-4 1,0-1-220,0-1 191,-2-1 1,4 0 0,-4 0 135,1-1 0,0-1-11,-2 0 1,-3-1 326,3 0 0,-2 0 5,-1 0 157,0 0-229,-1 1 0,-2 3 4,0 2 887,-4-2-236,6 4-262,-7-3 155,7 8 0,-6 2 3,4 6 0,-3-3-187,3 3 0,-1-1-607,4 1 1,0-3 193,0 3 0,0 1-273,-1-1 0,1 0 115,0-4-594,0 1 1,-1 0-1,-1-1-229,-1-2-584,-1 2 219,4-8-280,0 4 1592,0-4 0,0 0 0,0 0 0</inkml:trace>
  <inkml:trace contextRef="#ctx0" brushRef="#br0" timeOffset="11658">10169 326 8238,'-9'0'3320,"1"1"-1792,2 2-1071,-2 2-270,8 4 1,-4 0 251,4-1-1609,0 1 831,0 0 1,0 0-52,0 0 330,0-4 920,0 2-309,0-6-417,0 3 21,0-4-894,0 0 319,4 0 314,0-4-361,9 0 295,-3-5 0,3 0-352,-4 0 0,-1 0 134,1 0 0,0 1 106,0-1 0,3 3-173,-1 0 631,-3 0-228,0-3 1,-3 3-183,4 1 646,0 3-164,-5-2-174,4 4 307,-7 0-258,7 0 1,-6 1 477,4 2 1,-3 1-237,3 5 1,-3-1 59,3-2 1,-4 2 60,4-2-178,0 2-95,3 0 0,0 1 136,0 0-416,0 0 95,3-4 1,-1 2 137,4-4 1,-1 0-168,4 0 0,-3-2-123,-1 2 0,1-2 116,3-1 0,-1 0-176,1 0 0,-1-4 57,-3-1 0,3 0-55,-2-1 0,-1 0 46,0-3-187,-3 0 293,2 4 0,-7-4-52,0 3-133,-5-4 85,7 1 1,-7-1 20,2-2-77,-6 3 127,-2 0 1,0 3 123,-1 0 0,-3 1-143,-3-1 0,-1 2 196,2 4 1,0 0-74,-4 0 379,4 0-256,-5 4 1,5 1-41,-4 4 187,4 4-126,-1-3 1,4 3-96,2-1 0,-1-2 19,4 2 0,0 0-217,3 0 0,0 0 128,0-3 0,1-3-126,2-1 0,2 0 51,4 1-41,0-2 97,3-4 1,1 0-10,2 0-63,1 0 66,-2 0 1,4-4-6,-1-2-172,-3-1 89,3-2 0,-4-1 58,1-2 1,2 1 14,-4-3 0,-1 2 18,-6-3 0,2 0-40,-4-2 184,4-1-80,-6 1 0,3-1-99,-4 0 213,0 1-81,0-1 1,-4 0-72,-2 1-194,2-1 94,-4 4 0,4-1-475,-1 3 172,-3 0-1201,3 3 802,0 4-927,1 5 1045,4 5 1,1 4 657,2 0 0,2 0 0,4 0 0</inkml:trace>
  <inkml:trace contextRef="#ctx0" brushRef="#br0" timeOffset="11893">11130 257 8172,'0'-9'0,"0"4"2428,0 5-1532,0 5 0,0 5 15,0 1-1539,4 3 492,-3 0 1,7-1-428,-2-1 0,-2-2 268,-1 2 1,1-2 280,-1-2-99,-1 1 348,-2 0-186,0 0-439,0-4-79,0 3 285,0-7-1470,0 3 1654,0-4 0,0 0 0,0 0 0</inkml:trace>
  <inkml:trace contextRef="#ctx0" brushRef="#br0" timeOffset="12085">11069 185 8230,'-8'-22'3489,"-1"8"-2172,4 1-213,1 9-329,8 8-3796,1 1 1968,4 4 0,-3-3-101,-1-1 0,-2-3-46,3 1 1147,0 2 0,3-3-68,0 4 0,-1-3 121,-3 3 0,7 0 0,-2 3 0</inkml:trace>
  <inkml:trace contextRef="#ctx0" brushRef="#br0" timeOffset="12436">11465 195 8218,'-4'-14'0,"3"5"2083,-2 1-1323,-1 7 0,2-2-1129,-4 3 0,0 1 112,-3 1 1,-1-1-115,-2 2 0,-1 1-64,-5-1 1214,4 0-541,-2 1 1,6-2 40,-2 4-31,2-4-119,2 6 1,2-6-539,0 4 338,4-1 1,-2 4-215,4 0 0,4-3 146,2 0 1,2 0 1,0 3 0,4-4 0,0 1 354,4 0-291,-7 3 0,8-1-99,-2-2 282,1 2-58,-2-4 1,-1 5 172,-4 0 1,-1-3-14,-3 0 0,0-4 40,-2 1 1,-2-1-47,2 1 0,-6-2 450,-3 2 0,-4-2 3,-2-1-522,-4 0 18,2 0 1,0 0 168,-1 0-501,0 0 209,2 0 1,-1 0 224,2 0-2013,2 0 909,-2 0 848,3 0 0,-4 4 0,-1 0 0</inkml:trace>
  <inkml:trace contextRef="#ctx0" brushRef="#br0" timeOffset="14389">11871 320 8092,'10'-13'2804,"-2"4"-1729,-8 5-645,0 8 0,3 5 103,0 5-361,-1 3 1,1 2 163,0 1-379,4-1 164,-6 2 1,6-3 417,-4 0 1,0-1-125,-3 1 0,0 0-311,0-1 0,0 0 297,0-2-1344,0 1 727,0-6 0,0 3-236,0-4-486,4-1-1325,-3 1 1123,3-4 597,0-1 0,-3-3-392,2 2 0,-2-3 104,-1 0 831,0 0 0,-4-12 0,-1 2 0</inkml:trace>
  <inkml:trace contextRef="#ctx0" brushRef="#br0" timeOffset="14699">11819 336 8024,'-1'-15'0,"-2"1"1791,2 3-1132,1-2 1,5 4 74,4 0-499,4 4-35,-4-2 1,9 6-34,0-2 1,-1 2 0,4 1 0,-2 0 239,-2 0 1,4 0-129,-1 0 0,0 4 136,-5 2 0,1 2 110,-1 4-446,-2-2 18,0 7 0,-9-7 246,-1 5-541,-2-4 242,-1 6 1,0-7 204,0 5-258,-4-4 130,-8 2 1,-2-5 137,-4 1 0,1-3-155,2 0 0,-3-4 103,-2 1 1,1-2 48,-1-1-569,1 0 250,5 0 0,-2 0 165,1 0-1193,-2 0 453,3 0 383,2-4-749,7-1 612,1 0 1,8-3-1165,2 2 1,3-1 774,2-2 0,0 0-269,4 0 0,-3 0 1050,2 0 0,1-3 0,3-2 0</inkml:trace>
  <inkml:trace contextRef="#ctx0" brushRef="#br0" timeOffset="15268">12056 300 7994,'5'4'0,"-2"1"2367,2 3-1529,0 1 1,1 0 35,0 0-408,-4 4-205,5-4 0,-6 4 164,2-4 55,2 0-130,-4 0 1,4-5 175,-2-1 198,-2-2-275,3-1-417,-4 0 113,0 0 194,0-4-1425,0 3 797,4-6 1,-3 1 173,2-6-813,-2 2 620,3-3 1,-3 2-129,2-1 0,-2-3 66,-1 3 1,0-2 176,0 2 1,3 0-177,-1 3 560,1 1-179,-3 3 0,1 0-167,2 2 579,-2 2-309,3-3 1,-3 5 537,2 2 1,0 3-10,6 5-227,2-1 0,2 6-80,-1-4 0,1-1-141,-1-6 1,3 2 127,0-4-340,2 4 167,0-6 1,-2 3 162,0-4-770,-4 0 354,5 0 0,-6 0 66,2 0-672,-2 0 264,-2-4-50,1-1 1,-1-4 193,-2 0 0,-2 1 5,-4-1 0,0 0-165,0 0 93,0 0 95,-4 1 1,-1 0-79,-4 2 388,0-2-42,1 3 0,-1 0 217,0 2 1,-3 2-171,0 1 0,1 0 479,2 0 0,3 4-239,0 2 1,1 3 290,-1 3 0,2-3 0,4 3-173,0 2-128,0-4 1,1 3 351,2-1-590,2-2 77,4-1 0,0-1 249,0-2-671,3-3 280,-2 5 0,4-4-764,-2 2 0,-3-2 438,3-4 1,1 0-859,-1 0 1,2 0 331,-2 0 1,1 0 133,-1 0 0,-2 0 5,5 0-230,-4 0 570,2 0 0,-2-4-217,1-2 197,0 2 423,-3-4 0,3 0 0,2-6 0</inkml:trace>
  <inkml:trace contextRef="#ctx0" brushRef="#br0" timeOffset="16178">12656 257 7994,'3'-18'0,"0"0"398,0 5-142,1-4 0,-3 7 1276,2-2-483,-2 3-640,-5 0 1,-1 3-141,-4 0 1,-1 4 143,-2-1 1,3 3 32,-3 3-513,-2 2 127,8 0 0,-5 3 262,9-2-380,-5 1 120,6 6 1,-3-3 205,4 2-699,0 1 321,4-3 0,1 4-187,3-2 0,1-2 136,0 5 0,2-4-14,-2 1 1,1 0-36,-4 0 497,2 0-191,-3 1 1,0-4-36,-2 3 84,-2-2-48,3-1 0,-4 0 232,0 0-6,-4-1-226,3-3 1,-8-1-123,0-4 1,0 0 85,-2 0 1,-2 0-193,1 0 1,0 0-31,4 0-844,-5 0 288,7 0 348,-6-4-608,7-1 181,0 0-212,1-2 0,5 3 416,2-2 1,3-1 181,6 4 0,-1-1 410,4 1 0,-4 1 0,4-4 0,-3 4 0,2-1 0,1 2 0,-1-3 0,2 4 0,-5-3-68,5-2 90,-6 4 0,5-7 403,-3 2 1,0-1-156,-3 1 0,3-2 606,-1 3 1,0-3 3,-5-1-151,2-4-392,-7 7 0,3-6 114,-4 7-73,0-3-195,0-1 1,-1 4 183,-2 2 31,-2 2-143,-8 1 0,2 0-48,-3 0 0,2 5 33,-3 4 0,1 1 45,0 4 1,2-2 53,6 3-423,-2-4 116,7 5 1,-3-5 215,4 4-868,4-5 491,1 3 0,4-4 5,0 0-442,4 0 394,-4-4 0,8-1-149,-2-1 1,-2-2 35,2 2 1,0-2-239,3-1 0,-1-4 157,1-1 0,-1 0-121,1-1 1,-1 0-169,-3-3 508,-1 0-37,-4 0 1,0 1-184,0-1 511,-1-4-175,-3 3 0,0-2-216,-2 7 1040,-2-3-368,3 7 92,-4-7 0,-1 7-254,-2-2 0,1 6 394,-4 3 0,3 2 15,-2 0 289,3 1-544,-6 0 0,3 0 262,-4 0-183,4 0-192,-3-1 0,6-2 37,-4 0 0,4-3 139,0 3-372,1-4 285,1 2-734,0-4 0,1 0 158,1 0-619,3 0 576,4-4 1,1 0 12,2-2-1058,-2-2 808,2 3 1,0-3-315,0-1 70,0 0 360,-4 0 1,1 0 198,0 0 1,1 1-48,2-1 0,-4 0 148,1 0 0,0 1-292,-3 2 1178,-2 3-416,4-1-222,-7 3 1090,3 1-854,-1 5 1,-2 3 1326,2 1-927,-2 4-426,-1-3 0,1 5-126,2-3 0,-1 1-31,4-1 1,-3-3-237,3 3 1,0-3 71,3-3-1038,-4 2 729,2-3 1,-2 0 47,4-2-1888,0 1 1280,0-3 0,-3 3-2468,0-4 1659,-1 0 1588,4-4 0,0-4 0,0-6 0</inkml:trace>
  <inkml:trace contextRef="#ctx0" brushRef="#br0" timeOffset="16498">13247 26 8121,'0'9'590,"-1"0"-198,-2 0 1,2 3 112,-2 3 0,2 2-46,1 0 487,0 1-531,0 0 0,0 1 388,0-1 0,1 5-312,2-6 1,-1 0 158,4-2 0,-3-4-189,3 4 0,-1-4-420,0 1 0,3-1 80,-2-2-208,-2 2 148,4-6 186,-7 4-1684,3-5 516,-4 4-2061,0-7 2113,0 3 0,-1-4-212,-2 0 0,-2 0 91,-4 0-121,0 0 541,0-4 570,1 3 0,-5-10 0,-1 1 0</inkml:trace>
  <inkml:trace contextRef="#ctx0" brushRef="#br0" timeOffset="16656">13132 257 8107,'1'-8'811,"2"2"0,0-1 51,6 4 365,-2-4-759,9 6 1,-2-3 236,4 4-635,-1 0 39,1 0 0,0 0-229,-1 0 104,1 0 68,0-4 0,-4 3-242,1-2 1,-3 2 253,2 1-1315,-3 0 0,2 0 39,-4 0 1212,-4 4 0,3 1 0,-4 4 0</inkml:trace>
  <inkml:trace contextRef="#ctx0" brushRef="#br0" timeOffset="17403">13362 345 8104,'8'0'1797,"1"0"1,3 0-1472,0 0 1,3 0-103,0 0 1,2-3-1173,0 0 1,1-4 454,0 1 0,-2-2 680,-1-1 1,-1 1 72,-3-1 576,-5 4-556,6-3 1,-10 3 83,4-4-784,-4 1 141,2 3 13,-4-3 1,-4 7 284,-2-2 0,-3 2-145,-3 1 0,3 0-31,-3 0 0,2 1 427,1 2 0,0 2-5,1 4 94,-1-1-213,4 1 0,-2 0-24,4 0 170,0 0 133,3-1-404,0 5 1,1-3 71,2 2 1,2-2-77,4-2 1,4-2 12,1 0 1,3-3-148,1 3 1,-1-4-23,1 1-282,3-2 250,2-1 0,3 0 31,1 0-192,-5 0 131,4 0 0,-4-1 181,5-2 0,-4 1-71,1-4 1,-5 3 77,2-3 1,-2 3-86,-2-3 0,0 2 215,-2-2 1,-3-2-89,-3 2 285,0-2-185,-4 3 0,-1-3-25,-4 3 300,0 1-211,0-4 0,-5 4 58,-4-2 1,-3 2-159,-2 4 0,-3 0 103,2 0 1,-1 0-47,-2 0-248,0 4 182,1 1 1,0 4 123,2-1 55,-1 1-105,6 0 0,-3 0 9,4 0-341,4 0 267,-2-1 0,6 1-189,-2 0 1,2-3 56,1 0 0,1-3-91,2 3 1,2-4 98,3 1 0,4-2-117,0-1 1,1-1-79,-2-2-333,-1 2 292,7-7 1,-6 2-84,3-6-183,-3 2 266,2-2 0,-4 0-5,-1 0 1,-2-4 58,0 2 1,-1-2 153,1 1 0,-2-4-63,-4 1 0,3-2-33,0 3 0,0-2-67,-3-1 346,0 1-103,0-3 0,-3 6 255,0 1 0,-1 0-172,1 7 0,1-2 1278,-4 7-1022,4 0 1,-6 4 210,3 2 0,0 6-92,-1 5 0,4 3 58,-1 1 0,2 2 86,1 1 260,0-1-504,0 2 1,1-3 217,2 1-390,6-1-30,0-2 1,5 0-428,-2-2 1,2 0 257,3-3 0,1 3-1220,0-3 1,-1-1 172,1-2-1861,-1-4 1805,1 3 0,-4-4 1095,-2 2 0,1 2 0,1-3 0</inkml:trace>
  <inkml:trace contextRef="#ctx0" brushRef="#br0" timeOffset="18191">106 1050 8070,'-5'8'2673,"1"2"1,8 8-1566,2-1-262,2 1-480,-3 3 1,1-2 43,-3 2 0,3-1-205,-3-2 1,1 0 36,-1-6 1,-1 3 16,4-3-704,-4-1 389,6 2 0,-6-4 133,4 0-2032,-4 0 573,1-4 638,1-1-1998,1 0 830,0-4 19,-1-4 1893,-4 3 0,-4-14 0,-1 0 0</inkml:trace>
  <inkml:trace contextRef="#ctx0" brushRef="#br0" timeOffset="18476">0 1005 7986,'7'-10'335,"2"-1"1,-1 4 389,6-2 0,1 6-488,3 0 260,3 2-304,6 1 1,-3 3-48,3 0-136,-11 4 0,8-2 1,-7 4 677,2-1 1,0 2-273,-2 2 0,-3 1 47,-2 1 0,-2 0 92,-2-2-567,1-2 93,-4 6 1,-1-5 362,-4 4-667,-4-4 254,-1 1 1,-5-3 251,-1 0-133,-3-4-48,-4 3 0,2-4-186,1 2 1,-3 0-28,1-3-459,-1 0 0,-3-3 106,7 0-343,1 0 234,0 0 215,3-4-1384,2 3 1010,4-6 0,4 2-33,0-4-610,0 0 1375,4 0 0,1-4 0,3 0 0</inkml:trace>
  <inkml:trace contextRef="#ctx0" brushRef="#br0" timeOffset="19670">301 1051 7986,'6'1'996,"0"2"1,1 2-549,4 4 1,0 0 595,4 0 0,-2-1 11,2 1-1127,-2 4 125,-4-3 1,-3 2 184,-1-7 1,-3 3 350,1-2-278,-2-2 337,-1 0 7,0-4-1114,0 0 1,-1-4 28,-2-2-733,2 2 783,-2-8 1,0 7-1,0-7-134,0-2 128,3 4 1,1-5-253,2 3 253,-2 0 136,3-1 0,-2 4 194,7-3 1,-6 5-264,6 1 638,-6 4-284,-3-2 778,0 4-576,0 0 0,3 4 88,0 2 647,4 2-617,-2 1 0,3 0-30,1 3 1,0-2 38,0 2 1,0 1-69,0-2 1,0 1-46,3-3 0,1 0-141,2 0 1,1-4 207,-1 1-519,-2-4 176,3 2 0,-3-4 155,2 0-352,1 0 149,-6 0 0,3-3 52,-4 0 1,-3-4-71,0 2 0,-4-3-253,4-1 1,-4 0 123,1 0 1,-2 0-248,-1 1 1,-3-1 31,0 0-213,-4 0 366,-1-4 1,-2 4-220,-2-3 305,-2 2 30,1 1 0,-4 0 18,2 1 120,-1-1-136,2 0 0,-3 3 133,3 0 1,-2 4-66,4-1 0,-1-1 349,2 1 1,4 0-99,-2 3 524,6 4-464,-1 1 1,4 4 104,0 0 71,0 0-205,4 0 1,4-4 43,4 1 22,3 0-72,-1-1 1,5-1-98,1-4 1,0-1 58,3-2 1,-3-2-281,1-4 0,-3 0-37,0-3-47,-1 2 115,1-7 1,-3 7 165,-1-5-239,-3 4 69,2-6 1,-2 7 74,-2-5-268,1 4 274,-5-5 0,0 6-56,-2-2 0,-2-1 39,-1 1 0,0 1 14,0 2 1,-3 3-39,0 0 306,-4 4 0,5-2 0,-4 4-9,0 0 327,-2 4-355,3 1 0,-2 8 399,4 2 1,0 2-225,3 4 0,0 0 235,0 3 1,1 4-178,2-1 1,-1 1-145,4-1 0,0-2 78,3-1-17,-1 1-180,5-2 0,-3-1 169,2-1-466,-2 1 144,2-3 0,-2-1-663,2-3 1,-5-3 440,-1 3 1,-3-6-2051,2 0 1175,-3 0-173,2-4 79,-4 0 525,0-1-428,0-4 642,-4-4 1,2 2-278,-3-4-340,-1 0 643,-7-3 0,3 0-223,-2-3 1,2 2 632,-2-2 0,-2-1 0,-4 2 0,4-4 0,-1 3 0,4 0 0,-1 0 0,3 2 0,0-2 0,0 2 0,4 2 0,1 2 0,4 0 757,0 4-254,0-2 1,1 1 669,2 0 1,2 0-464,4 3 1,1 1 57,1 2 0,0-1-40,4 4 20,0-4-355,2 6 1,4-7 75,-1 2-308,1-2 7,-3-1 1,2 0 226,1 0-488,-1 0 142,-2-4 1,-1 2-141,-3-4 1,2 0 178,-4-3 0,0 3-424,-4 0 1,0 1 25,-2-4-412,-2 0 466,-4 4 1,3-3-43,0 2-66,0 2 153,-7-4 0,2 7-182,-4-5-75,0 0 195,-7 1 0,4 1 44,-3 4 0,-1 0-12,1 0 1,0 0 410,0 0 0,5 1-135,-2 2 943,2 2-698,-1 4 0,3 2-38,2 1 298,2 4-306,1-6 1,0 5 161,0-3 491,4 4-463,1-7 0,4 4 7,3-4 1,-2 0-126,2 0 1,1-1-379,2-3 1,-1 2 52,0-4-1290,-3 0 946,6-3 0,-6 0 62,3 0-1979,-3 0 1459,6 0 0,-7 0-1000,1 0 1002,3 0 465,-4-4 0,3 3 354,-5-2 0,5-6 0,1 0 0</inkml:trace>
  <inkml:trace contextRef="#ctx0" brushRef="#br0" timeOffset="20041">1385 937 7986,'0'-13'0,"-4"-1"2670,-1 0-1755,0 2 0,-2 6 19,4 0-1592,-4 4 565,2-2 0,-7 4 128,-3 0 865,-2 0-521,4 4 1,-3 0 195,4 2 1,-3 2-160,4-2 0,0 2-537,5 4 0,2-2 43,4 2-779,0-3 641,4 4 0,1-2 163,4 4-485,4-5 396,-4 3 0,7-1-48,-4 0-76,3 0 181,-5-4 0,6 1 67,-4 0 0,-1 0-65,-2 0 1,0-1 421,0 1 1,-1 0 94,-2 0 355,1 0-253,-6 0-280,3-1-150,-4-3 1,-4 2 120,-1-4-90,-3 0-32,-1-3 1,-1 0-277,-2 0 147,3 0 1,-4 0-1828,4 0 1042,4 0-1020,1 0 492,4 0 509,0-4-135,8-1 549,-2-4 0,10 1-229,-5-1-28,5 0 223,-2 0 448,3 0 0,1-7 0,0-3 0</inkml:trace>
  <inkml:trace contextRef="#ctx0" brushRef="#br0" timeOffset="20351">1605 885 7986,'0'-13'677,"-4"4"182,-2 0 1,1 2 38,-4 4 0,2 0-386,-5 3 1,-1 1-409,2 2 1,-5 0 171,1 3-6,2 2 0,1-2 0,3 5 253,0 1-461,4-1 53,1-2 1,4 1 222,0 2-870,4-2 444,1 6 0,7-6-358,0 2 1,3 1 282,0-2 1,-1 1 8,0-3 0,1 3-40,3-1 1,-1 1 354,1-3 1,-1 3 73,-3-1 226,-1 1-259,-4-3 1,-3 0 111,0 0-69,-4 0-46,2-1 1,-8-2 47,-2 0 0,-6-3-57,-3 3 0,-1-3-272,-2 3 1,0-4 98,1 1 0,2-2-216,0-1 0,2 0-60,-2 0-1147,-2 0 895,11-4 1,-4 2 55,7-4-430,0 0 1,3-3-1,0 0-491,0 1 0,5-1 1376,3 0 0,1-4 0,4-1 0</inkml:trace>
  <inkml:trace contextRef="#ctx0" brushRef="#br0" timeOffset="20522">1702 997 7986,'4'5'0,"-3"4"2135,2 0 0,1 0-997,-1 3 0,3 0-551,-3 0 1,3 3 66,-3-4-524,3 5 67,-5-6 0,6 3 141,-4-4-581,0-1 257,1 1-958,-3 0 0,4-1 320,-2-2-2780,-2 2 1652,3-7 1752,-4 2 0,4-6 0,1-2 0</inkml:trace>
  <inkml:trace contextRef="#ctx0" brushRef="#br0" timeOffset="20670">1746 892 7983,'0'-13'1092,"0"3"1,1 1-655,2 6 1,1 3-3105,2 3 2666,2 2 0,-3 8 0,4 1 0</inkml:trace>
  <inkml:trace contextRef="#ctx0" brushRef="#br0" timeOffset="22676">1950 999 10997,'-9'0'1654,"3"1"-1473,1 2 0,-1 2 58,-3 4 0,-2 3 506,2 0 0,-2-1 8,6-2-80,-3 4-358,3-3 1,1 3-79,4-1 0,0-2-35,0 2 0,0-2-260,0-2 0,4 1 104,2 0 1,2 0-343,0 0 1,1-4 4,0-3 0,0 2-207,0-1 1,2 0 169,1-3-270,0 0 112,-3 0 50,0-4-73,-1-1 221,-3-3 0,2-1 2,-4 0 1,0 0 78,-3 0 0,0 1-111,0-1 1,0-1 152,0-2 0,-3 1 0,0-3 0,-3 2-227,3-3 573,0 1-178,3-4 0,-3 3-178,1 0 477,-1 5-176,3-3 133,0 4 1,1 1 53,2 2 71,-3 2 1,8 5-14,-2 2 381,-2-2-454,4 11 1,-3-5 237,4 8 304,0-5-473,-1 7 1,1-3 279,0 4-153,0-1-297,4-3 0,-4 2 65,3-5 0,-2 1-37,-1-3 0,0 0-86,-1 0 0,1-2 85,0-1 1,-3 1-210,0-4 1,-3 0 127,3-3-744,-4 0 321,1 0 106,1 0-698,-3 0 595,3-4 0,-3 2-7,2-4-998,-2 0 801,3-2 1,-1-1-139,0 0 1,1-1-25,-1-2 127,-2 3 238,3-4 0,-1 1-188,0 0 276,3 1-147,-5-2-1,7 3 586,-3-3-286,0 8 1130,3 1-897,-3 4 1,4 1 96,-1 2 0,-2 3-17,0 6 252,0-2-309,3 3 1,0-5 240,0 1-713,3 0 224,-2 4 0,4-4 171,-2 3-982,1-6 592,1 2 1,3-4-495,-3 2 0,2-2 318,-1-4 0,1 0-74,-1 0 0,1 0-104,-2 0 182,3 0 140,-7 0 1,6-3-86,-5 0 293,1-4-21,-3 2 1,-1-1-244,-2 0 676,-2 0-283,-4-2 0,3-2 416,-1-2 0,0 2-243,-5-2 1,2 3 200,-5 0 1,1-3-21,-1 0 49,-2 1 87,3 6-41,-4-3 435,1 7-512,-1-3 0,3 4 260,0 0-507,0 0-13,-3 0 1,3 4-52,0 2 0,4 2 86,-4 0 0,1 2 97,-1 2 0,1-2 37,2 2-265,2-3 111,-3 0 0,4 0 123,0 0-504,0 0 119,0-5 190,4 4-566,-3-3 234,7 0-80,-3-1 0,4-4 140,-1 0 0,1-3-292,0 0 1,-3-3 1,0 3 84,0-4-77,-1 3 40,2-5 340,-6 0-73,7 0 0,-7 3-158,2 0 481,-2 4-154,3-1 0,-3 2 358,2-2-310,-2 2 0,-1-2 315,0 6 0,3-1-2,0 3 225,4-3-366,-2 6 0,0-6 212,1 4-280,4-4-46,0 6 1,4-7 188,-3 2-318,3-2 47,0-1 0,3 0-254,-3 0 1,3-4 128,1-2 0,-5-2-385,-1-1 1,1 1 91,-1-1 1,-1 0-196,-2 0 1,-3-3 171,0 1 1,-4-2-58,1 1 0,-2 1-211,-1-3 267,0-1 136,0 1 1,-1-2 115,-2 5 1,-1-5-120,-2 1 0,-2 2 234,2-2 0,1 1-182,0-1 742,-1 3-447,1-1 0,0 4 244,2 0 122,2 1-314,-3 7 633,4-3-457,0 4 0,-3 5 224,0 3 1,0 5-138,3 5 0,0-1 329,0 1 0,0 4-20,0 1-237,4-1-156,-3 3 0,7-6 13,-2 1-309,2-1 42,0-1 0,1-2 125,0-1 0,3-2-142,0-4 0,-1-1-199,-2 1 1,1-1 115,2-2 1,-4-2-333,3-4 1,-6 0 77,4 0-477,-2 0 493,-2-4 1,3-1-141,-2-4-557,-3 0 585,5-3 1,-6-1-105,4-2 0,-4-2 96,1 3 1,-2-3 179,-1-1 0,0 1-46,0-1 0,0 1-90,0-1 1,-3 0 5,0 1 293,0-1-62,-1 0 0,3 5-231,-2 1 1234,2 2-457,1 5-398,0-3 688,0 7-501,-4-3 0,3 8 69,-1 2 1,1 2 0,1 1 1,-3 4 377,0 1 0,0 3-215,3 1 1,0-1-9,0 1 1,1-3-16,2-1-445,2 1 59,-1-1 0,4 1 2,-2-3-5,2 0 34,1-3 1,1 0-63,1-1 0,-1-2-11,2 0 1,-1-4-345,0 1 0,-1 1 72,2-1-285,2 0 360,-4-3 0,3-1-116,-1-2-267,-2 2 337,3-3 1,-5 0-167,1-2 8,-4-2 268,3 4 1,-6-4 59,4 2 1,-4-2-221,1-1 521,-2 0 0,-1 3-95,0 1 796,0 3-334,0-2-319,0 4 242,0 4-300,0 0 0,-3 8 216,0 0 35,0 0-213,3 1 0,1-4-242,2 3 0,-1-2 41,4-1 0,0-1-9,2-3 0,4 2 171,0-4-410,0 0 134,-4-3 0,4 0 107,0 0-374,0 0 233,0-4 0,-2 2-58,2-4-503,2 1 425,-4-4 1,2 0-522,-3 0 483,0 0 1,-1 0 101,-2 1 0,-1-1-150,-3 0 307,-1 0-130,3 4 1,-4-3-133,0 3 348,0 1-50,0 0-158,0 4-104,0 0 434,0 4 1,0 1-96,0 7 0,1 2 7,2 4 1,-1-1 2,4 1 204,0 3-175,-1-2 0,3 4 75,-2-3 28,5 3-70,-1-1 1,3 4 58,-4-3-212,0 3 83,-1-4 1,1 3-211,0-5 1,-3 4 83,0-4 1,-4 4-60,1-3 1,-3-1 88,-3-2-334,-2-1 184,-8-3 0,-5 2-29,-5-4-176,-3-1 157,-4-6 0,-1 2-127,-5-4 1,1 0 86,0-3 0,4 0 193,1 0 1,4 0-95,2 0 1,3-4 128,3-2 0,1-2-177,3-1 1,-2 1-113,4-1 1,3-1 160,3-2-541,4 2 334,-1-6 1,6 2-53,3-4-586,6 1 537,2-1 0,4 1-1069,3-1 1493,-2 0 0,6-3 0,-2-2 0</inkml:trace>
  <inkml:trace contextRef="#ctx0" brushRef="#br0" timeOffset="22837">3545 1006 7928,'9'-4'0,"-4"2"0,-2-4 4166,-2 5-1370,-1-3-2129,4 4 0,-2 0-558,4 0 1,-4 1 219,1 2-1938,-2-3 614,3 4-409,-3-4 0,3 1 689,-4 2 1,0-1 714,0 4 0,-4 0 0,-1 3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20:37.517"/>
    </inkml:context>
    <inkml:brush xml:id="br0">
      <inkml:brushProperty name="width" value="0.04286" units="cm"/>
      <inkml:brushProperty name="height" value="0.04286" units="cm"/>
      <inkml:brushProperty name="color" value="#AB1A01"/>
    </inkml:brush>
  </inkml:definitions>
  <inkml:trace contextRef="#ctx0" brushRef="#br0">106 307 8070,'-5'8'2673,"1"2"1,8 8-1566,2-1-262,2 1-480,-3 3 1,1-2 43,-3 2 0,3-1-205,-3-2 1,1 0 36,-1-6 1,-1 3 16,4-3-704,-4-1 389,6 2 0,-6-4 133,4 0-2032,-4 0 573,1-4 638,1-1-1998,1 0 830,0-4 19,-1-4 1893,-4 3 0,-4-14 0,-1 0 0</inkml:trace>
  <inkml:trace contextRef="#ctx0" brushRef="#br0" timeOffset="285">0 263 7986,'7'-10'335,"2"-1"1,-1 4 389,6-2 0,1 6-488,3 0 260,3 2-304,6 1 1,-3 3-48,3 0-136,-11 4 0,8-2 1,-7 4 677,2-1 1,0 2-273,-2 2 0,-3 1 47,-2 1 0,-2 0 92,-2-2-567,1-2 93,-4 6 1,-1-5 362,-4 4-667,-4-4 254,-1 1 1,-5-3 251,-1 0-133,-3-4-48,-4 3 0,2-4-186,1 2 1,-3 0-28,1-3-459,-1 0 0,-3-3 106,7 0-343,1 0 234,0 0 215,3-4-1384,2 3 1010,4-6 0,4 2-33,0-4-610,0 0 1375,4 0 0,1-4 0,3 0 0</inkml:trace>
  <inkml:trace contextRef="#ctx0" brushRef="#br0" timeOffset="1479">301 309 7986,'6'1'996,"0"2"1,1 2-549,4 4 1,0 0 595,4 0 0,-2-1 11,2 1-1127,-2 4 125,-4-3 1,-3 2 184,-1-7 1,-3 3 350,1-2-278,-2-2 337,-1 0 7,0-4-1114,0 0 1,-1-4 28,-2-2-733,2 2 783,-2-8 1,0 7-1,0-7-134,0-2 128,3 4 1,1-5-253,2 3 253,-2 0 136,3-1 0,-2 4 194,7-3 1,-6 5-264,6 1 638,-6 4-284,-3-2 778,0 4-576,0 0 0,3 4 88,0 2 647,4 2-617,-2 1 0,3 0-30,1 3 1,0-2 38,0 2 1,0 1-69,0-2 1,0 1-46,3-3 0,1 0-141,2 0 1,1-4 207,-1 1-519,-2-4 176,3 2 0,-3-4 155,2 0-352,1 0 149,-6 0 0,3-3 52,-4 0 1,-3-4-71,0 2 0,-4-3-253,4-1 1,-4 0 123,1 0 1,-2 0-248,-1 1 1,-3-1 31,0 0-213,-4 0 366,-1-4 1,-2 4-220,-2-3 305,-2 2 30,1 1 0,-4 0 18,2 1 120,-1-1-136,2 0 0,-3 3 133,3 0 1,-2 4-66,4-1 0,-1-1 349,2 1 1,4 0-99,-2 3 524,6 4-464,-1 1 1,4 4 104,0 0 71,0 0-205,4 0 1,4-4 43,4 1 22,3 0-72,-1-1 1,5-1-98,1-4 1,0-1 58,3-2 1,-3-2-281,1-4 0,-3 0-37,0-3-47,-1 2 115,1-7 1,-3 7 165,-1-5-239,-3 4 69,2-6 1,-2 7 74,-2-5-268,1 4 274,-5-5 0,0 6-56,-2-2 0,-2-1 39,-1 1 0,0 1 14,0 2 1,-3 3-39,0 0 306,-4 4 0,5-2 0,-4 4-9,0 0 327,-2 4-355,3 1 0,-2 8 399,4 2 1,0 2-225,3 4 0,0 0 235,0 3 1,1 4-178,2-1 1,-1 1-145,4-1 0,0-2 78,3-1-17,-1 1-180,5-2 0,-3-1 169,2-1-466,-2 1 144,2-3 0,-2-1-663,2-3 1,-5-3 440,-1 3 1,-3-6-2051,2 0 1175,-3 0-173,2-4 79,-4 0 525,0-1-428,0-4 642,-4-4 1,2 2-278,-3-4-340,-1 0 643,-7-3 0,3 0-223,-2-3 1,2 2 632,-2-2 0,-2-1 0,-4 2 0,4-4 0,-1 3 0,4 0 0,-1 0 0,3 2 0,0-2 0,0 2 0,4 2 0,1 2 0,4 0 757,0 4-254,0-2 1,1 1 669,2 0 1,2 0-464,4 3 1,1 1 57,1 2 0,0-1-40,4 4 20,0-4-355,2 6 1,4-7 75,-1 2-308,1-2 7,-3-1 1,2 0 226,1 0-488,-1 0 142,-2-4 1,-1 2-141,-3-4 1,2 0 178,-4-3 0,0 3-424,-4 0 1,0 1 25,-2-4-412,-2 0 466,-4 4 1,3-3-43,0 2-66,0 2 153,-7-4 0,2 7-182,-4-5-75,0 0 195,-7 1 0,4 1 44,-3 4 0,-1 0-12,1 0 1,0 0 410,0 0 0,5 1-135,-2 2 943,2 2-698,-1 4 0,3 2-38,2 1 298,2 4-306,1-6 1,0 5 161,0-3 491,4 4-463,1-7 0,4 4 7,3-4 1,-2 0-126,2 0 1,1-1-379,2-3 1,-1 2 52,0-4-1290,-3 0 946,6-3 0,-6 0 62,3 0-1979,-3 0 1459,6 0 0,-7 0-1000,1 0 1002,3 0 465,-4-4 0,3 3 354,-5-2 0,5-6 0,1 0 0</inkml:trace>
  <inkml:trace contextRef="#ctx0" brushRef="#br0" timeOffset="1850">1385 195 7986,'0'-13'0,"-4"-1"2670,-1 0-1755,0 2 0,-2 6 19,4 0-1592,-4 4 565,2-2 0,-7 4 128,-3 0 865,-2 0-521,4 4 1,-3 0 195,4 2 1,-3 2-160,4-2 0,0 2-537,5 4 0,2-2 43,4 2-779,0-3 641,4 4 0,1-2 163,4 4-485,4-5 396,-4 3 0,7-1-48,-4 0-76,3 0 181,-5-4 0,6 1 67,-4 0 0,-1 0-65,-2 0 1,0-1 421,0 1 1,-1 0 94,-2 0 355,1 0-253,-6 0-280,3-1-150,-4-3 1,-4 2 120,-1-4-90,-3 0-32,-1-3 1,-1 0-277,-2 0 147,3 0 1,-4 0-1828,4 0 1042,4 0-1020,1 0 492,4 0 509,0-4-135,8-1 549,-2-4 0,10 1-229,-5-1-28,5 0 223,-2 0 448,3 0 0,1-7 0,0-3 0</inkml:trace>
  <inkml:trace contextRef="#ctx0" brushRef="#br0" timeOffset="2160">1605 142 7986,'0'-13'677,"-4"4"182,-2 0 1,1 2 38,-4 4 0,2 0-386,-5 3 1,-1 1-409,2 2 1,-5 0 171,1 3-6,2 2 0,1-2 0,3 5 253,0 1-461,4-1 53,1-2 1,4 1 222,0 2-870,4-2 444,1 6 0,7-6-358,0 2 1,3 1 282,0-2 1,-1 1 8,0-3 0,1 3-40,3-1 1,-1 1 354,1-3 1,-1 3 73,-3-1 226,-1 1-259,-4-3 1,-3 0 111,0 0-69,-4 0-46,2-1 1,-8-2 47,-2 0 0,-6-3-57,-3 3 0,-1-3-272,-2 3 1,0-4 98,1 1 0,2-2-216,0-1 0,2 0-60,-2 0-1147,-2 0 895,11-4 1,-4 2 55,7-4-430,0 0 1,3-3-1,0 0-491,0 1 0,5-1 1376,3 0 0,1-4 0,4-1 0</inkml:trace>
  <inkml:trace contextRef="#ctx0" brushRef="#br0" timeOffset="2331">1702 254 7986,'4'5'0,"-3"4"2135,2 0 0,1 0-997,-1 3 0,3 0-551,-3 0 1,3 3 66,-3-4-524,3 5 67,-5-6 0,6 3 141,-4-4-581,0-1 257,1 1-958,-3 0 0,4-1 320,-2-2-2780,-2 2 1652,3-7 1752,-4 2 0,4-6 0,1-2 0</inkml:trace>
  <inkml:trace contextRef="#ctx0" brushRef="#br0" timeOffset="2479">1746 150 7983,'0'-13'1092,"0"3"1,1 1-655,2 6 1,1 3-3105,2 3 2666,2 2 0,-3 8 0,4 1 0</inkml:trace>
  <inkml:trace contextRef="#ctx0" brushRef="#br0" timeOffset="4485">1950 256 10997,'-9'0'1654,"3"1"-1473,1 2 0,-1 2 58,-3 4 0,-2 3 506,2 0 0,-2-1 8,6-2-80,-3 4-358,3-3 1,1 3-79,4-1 0,0-2-35,0 2 0,0-2-260,0-2 0,4 1 104,2 0 1,2 0-343,0 0 1,1-4 4,0-3 0,0 2-207,0-1 1,2 0 169,1-3-270,0 0 112,-3 0 50,0-4-73,-1-1 221,-3-3 0,2-1 2,-4 0 1,0 0 78,-3 0 0,0 1-111,0-1 1,0-1 152,0-2 0,-3 1 0,0-3 0,-3 2-227,3-3 573,0 1-178,3-4 0,-3 3-178,1 0 477,-1 5-176,3-3 133,0 4 1,1 1 53,2 2 71,-3 2 1,8 5-14,-2 2 381,-2-2-454,4 11 1,-3-5 237,4 8 304,0-5-473,-1 7 1,1-3 279,0 4-153,0-1-297,4-3 0,-4 2 65,3-5 0,-2 1-37,-1-3 0,0 0-86,-1 0 0,1-2 85,0-1 1,-3 1-210,0-4 1,-3 0 127,3-3-744,-4 0 321,1 0 106,1 0-698,-3 0 595,3-4 0,-3 2-7,2-4-998,-2 0 801,3-2 1,-1-1-139,0 0 1,1-1-25,-1-2 127,-2 3 238,3-4 0,-1 1-188,0 0 276,3 1-147,-5-2-1,7 3 586,-3-3-286,0 8 1130,3 1-897,-3 4 1,4 1 96,-1 2 0,-2 3-17,0 6 252,0-2-309,3 3 1,0-5 240,0 1-713,3 0 224,-2 4 0,4-4 171,-2 3-982,1-6 592,1 2 1,3-4-495,-3 2 0,2-2 318,-1-4 0,1 0-74,-1 0 0,1 0-104,-2 0 182,3 0 140,-7 0 1,6-3-86,-5 0 293,1-4-21,-3 2 1,-1-1-244,-2 0 676,-2 0-283,-4-2 0,3-2 416,-1-2 0,0 2-243,-5-2 1,2 3 200,-5 0 1,1-3-21,-1 0 49,-2 1 87,3 6-41,-4-3 435,1 7-512,-1-3 0,3 4 260,0 0-507,0 0-13,-3 0 1,3 4-52,0 2 0,4 2 86,-4 0 0,1 2 97,-1 2 0,1-2 37,2 2-265,2-3 111,-3 0 0,4 0 123,0 0-504,0 0 119,0-5 190,4 4-566,-3-3 234,7 0-80,-3-1 0,4-4 140,-1 0 0,1-3-292,0 0 1,-3-3 1,0 3 84,0-4-77,-1 3 40,2-5 340,-6 0-73,7 0 0,-7 3-158,2 0 481,-2 4-154,3-1 0,-3 2 358,2-2-310,-2 2 0,-1-2 315,0 6 0,3-1-2,0 3 225,4-3-366,-2 6 0,0-6 212,1 4-280,4-4-46,0 6 1,4-7 188,-3 2-318,3-2 47,0-1 0,3 0-254,-3 0 1,3-4 128,1-2 0,-5-2-385,-1-1 1,1 1 91,-1-1 1,-1 0-196,-2 0 1,-3-3 171,0 1 1,-4-2-58,1 1 0,-2 1-211,-1-3 267,0-1 136,0 1 1,-1-2 115,-2 5 1,-1-5-120,-2 1 0,-2 2 234,2-2 0,1 1-182,0-1 742,-1 3-447,1-1 0,0 4 244,2 0 122,2 1-314,-3 7 633,4-3-457,0 4 0,-3 5 224,0 3 1,0 5-138,3 5 0,0-1 329,0 1 0,0 4-20,0 1-237,4-1-156,-3 3 0,7-6 13,-2 1-309,2-1 42,0-1 0,1-2 125,0-1 0,3-2-142,0-4 0,-1-1-199,-2 1 1,1-1 115,2-2 1,-4-2-333,3-4 1,-6 0 77,4 0-477,-2 0 493,-2-4 1,3-1-141,-2-4-557,-3 0 585,5-3 1,-6-1-105,4-2 0,-4-2 96,1 3 1,-2-3 179,-1-1 0,0 1-46,0-1 0,0 1-90,0-1 1,-3 0 5,0 1 293,0-1-62,-1 0 0,3 5-231,-2 1 1234,2 2-457,1 5-398,0-3 688,0 7-501,-4-3 0,3 8 69,-1 2 1,1 2 0,1 1 1,-3 4 377,0 1 0,0 3-215,3 1 1,0-1-9,0 1 1,1-3-16,2-1-445,2 1 59,-1-1 0,4 1 2,-2-3-5,2 0 34,1-3 1,1 0-63,1-1 0,-1-2-11,2 0 1,-1-4-345,0 1 0,-1 1 72,2-1-285,2 0 360,-4-3 0,3-1-116,-1-2-267,-2 2 337,3-3 1,-5 0-167,1-2 8,-4-2 268,3 4 1,-6-4 59,4 2 1,-4-2-221,1-1 521,-2 0 0,-1 3-95,0 1 796,0 3-334,0-2-319,0 4 242,0 4-300,0 0 0,-3 8 216,0 0 35,0 0-213,3 1 0,1-4-242,2 3 0,-1-2 41,4-1 0,0-1-9,2-3 0,4 2 171,0-4-410,0 0 134,-4-3 0,4 0 107,0 0-374,0 0 233,0-4 0,-2 2-58,2-4-503,2 1 425,-4-4 1,2 0-522,-3 0 483,0 0 1,-1 0 101,-2 1 0,-1-1-150,-3 0 307,-1 0-130,3 4 1,-4-3-133,0 3 348,0 1-50,0 0-158,0 4-104,0 0 434,0 4 1,0 1-96,0 7 0,1 2 7,2 4 1,-1-1 2,4 1 204,0 3-175,-1-2 0,3 4 75,-2-3 28,5 3-70,-1-1 1,3 4 58,-4-3-212,0 3 83,-1-4 1,1 3-211,0-5 1,-3 4 83,0-4 1,-4 4-60,1-3 1,-3-1 88,-3-2-334,-2-1 184,-8-3 0,-5 2-29,-5-4-176,-3-1 157,-4-6 0,-1 2-127,-5-4 1,1 0 86,0-3 0,4 0 193,1 0 1,4 0-95,2 0 1,3-4 128,3-2 0,1-2-177,3-1 1,-2 1-113,4-1 1,3-1 160,3-2-541,4 2 334,-1-6 1,6 2-53,3-4-586,6 1 537,2-1 0,4 1-1069,3-1 1493,-2 0 0,6-3 0,-2-2 0</inkml:trace>
  <inkml:trace contextRef="#ctx0" brushRef="#br0" timeOffset="4646">3545 263 7928,'9'-4'0,"-4"2"0,-2-4 4166,-2 5-1370,-1-3-2129,4 4 0,-2 0-558,4 0 1,-4 1 219,1 2-1938,-2-3 614,3 4-409,-3-4 0,3 1 689,-4 2 1,0-1 714,0 4 0,-4 0 0,-1 3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20:59.471"/>
    </inkml:context>
    <inkml:brush xml:id="br0">
      <inkml:brushProperty name="width" value="0.04286" units="cm"/>
      <inkml:brushProperty name="height" value="0.04286" units="cm"/>
      <inkml:brushProperty name="color" value="#AB1A01"/>
    </inkml:brush>
  </inkml:definitions>
  <inkml:trace contextRef="#ctx0" brushRef="#br0">27 203 8118,'-5'-4'487,"1"0"355,0 4-139,3 0-133,-3 0-222,0 0 129,3 0 146,-3 0-241,4 0 1567,0 0-1773,4 4 1,1-3 81,4 1 0,3-1-8,0-1 1,6 0-257,0 0 1,5-2 51,1-1-262,1-4 201,-2 6 1,0-6 175,-5 4-460,6-4 241,-14 6 0,10-4-28,-8 2-3,-1 2 17,-2-3 0,0 1-28,0 0 1,-3 1 108,0 2 55,-4 0-51,2 0 420,-4 3-255,0 2 1,0 4-21,0 0 782,-4 4-589,-1 0 1,-4 5 223,0 0 270,0-1-470,4 1 0,-3 3 48,3-1 0,-2 4-135,1-4 0,-1 1-185,4-4 1,-1 1 161,1 0-303,2-1 238,-3 1 0,1-3 149,0-1-580,1-3 237,2 2 0,0-1 96,0-1-569,-4 1 248,3-3-361,-3 0 188,4 0-338,0 0 1,0-4 36,0 1-879,0-4 314,0 2 516,0-4-4178,0 0 3748,4 0 1172,-3 0 0,10-4 0,-1-1 0</inkml:trace>
  <inkml:trace contextRef="#ctx0" brushRef="#br0" timeOffset="482">574 27 8035,'0'-9'0,"-4"4"0,3 0 0,-2 3 1270,2 1-311,1-3-246,0 4-641,0 4 1,0-3 0,0 6 374,0 3-22,0-1 0,0 7 1,0-4 298,0 2 0,0 1-284,0 2 0,0 1-109,0 0 0,0-4-106,0 1 0,-3-3 0,0 3 0,0-5 121,3 2-380,-4-2 0,3-1 0,-2 0 339,2-1-1324,1 1 371,0-4-1394,0 3 1492,0-3 0,0 1-2099,0 0 1445,-4-4 1204,7 1 0,-6 1 0,7 1 0</inkml:trace>
  <inkml:trace contextRef="#ctx0" brushRef="#br0" timeOffset="738">759 239 8100,'-8'10'4266,"2"1"-3532,-2-1-393,7 7 1,-6-6-3,5 3 0,-5-2 58,1 3 1,-2-4-56,-1 4 886,0 0-741,0 2 1,-2 0-288,-1-2 0,0 2 35,3-3 1,1 0-666,-1 1 0,3-2 309,0 2-1909,0 2 1401,-3-4 0,1 2 68,3 0-2233,1-4 1788,0 1 0,3-3 12,-2 0 994,2 0 0,1 0 0,0-1 0</inkml:trace>
  <inkml:trace contextRef="#ctx0" brushRef="#br0" timeOffset="1133">662 592 8022,'5'-9'0,"0"0"0,-2 0 1598,1 0-971,1 0 1,6 4-186,-2-1 0,2 0-171,-2-3 0,0 3 356,3 0 0,-2 3-214,2-3 1,-3 4 206,0-1 0,0 0 205,0 0-719,0 0 1,0 3-1,-2 1 352,-1 2-278,2-2 20,-3 6 1,0-2-118,-2 4 0,-2 0 97,-1 0 0,0 0 118,0-1 0,-1 1-112,-2 0 1,-2 1 94,-4 2 1,0-3 59,1 3 108,-1-2-285,0-1 0,0 0 165,0-1 104,0 1 172,5 0-262,0 0-316,4 0 114,0-4 63,0 2 1,1-3 24,2 2 0,2-2-96,7-4 0,2 0 207,4 0-851,-1 0 414,1 0 0,2 0 27,1 0-665,0 0 1,-1 0 0,2 0-66,0 0-1476,-2 0 1439,1 0 0,-3 0-487,0 0 0,-4 0 1324,1 0 0,-4 4 0,2 1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22:15.624"/>
    </inkml:context>
    <inkml:brush xml:id="br0">
      <inkml:brushProperty name="width" value="0.04286" units="cm"/>
      <inkml:brushProperty name="height" value="0.04286" units="cm"/>
      <inkml:brushProperty name="color" value="#AB1A01"/>
    </inkml:brush>
  </inkml:definitions>
  <inkml:trace contextRef="#ctx0" brushRef="#br0">252 0 9039,'-13'3'248,"3"2"1,2 5-1,-2 3 263,-3 5-454,8 2 1,-13 3 125,10 0-138,-10 1 0,13-1 79,-10 0 0,10 0-37,-3 0 1,-2 0 27,2 0 1,-8 3-65,9 5 1,-3-6 82,2 6-284,5-5 222,-7-3 1,10 2 53,0 6-335,-10-15 253,7 25 0,-7-26-85,10 16 0,0-6 88,0-1 0,0-1-132,0 0 1,0 0 108,0 0 1,0 0-78,0 0 0,0-8 55,0 1-199,0-1-22,0 8 191,10-10 1,-5 5-17,11-10 1,-9 7-307,9-7 145,-11 0 131,15 2-60,-7-8 118,10 9 0,0-11-47,1 0 180,-12 0-136,9 0 0,-16-3-4,10-5-190,-9 6 187,14-8 0,-10-1-81,6-4 0,-3-3 62,-6 3 1,-4-6-29,5 6 0,-3-3 8,2 2 0,-4-4 61,5 4 0,-6-4-102,-2-3 250,0 0-82,-10 10 0,5-5-90,-11 10 484,11-10-262,-15 16 1,15-11 202,-11 5 0,9 6 150,-9-6-375,1 5 1,-8 3-7,0 0 0,-1 8-197,1 0 0,8 7 163,0-7-77,-1 10 1,-4-5 60,4 10-469,-4 0 213,17 0 1,-10-8-1101,6 1 889,4-1 0,-5 8-1266,16 0 1617,5 0 0,10 0 0,0 1 0</inkml:trace>
  <inkml:trace contextRef="#ctx0" brushRef="#br0" timeOffset="521">852 231 8480,'0'-23'984,"0"0"0,-2 2-292,-6 6-682,5-6 195,-17 8 1,15-2-105,-11 0 0,1 7 70,-8-7 1,7 9-152,1-1 0,0 4 1,-8 3-114,-1 0 0,1 3 182,0 4-186,0 6 144,0 10 1,0-7 29,0-1 112,10 1-131,-7 17 0,9-7-36,-4 4 1,5-4 132,10-3-233,0 0 0,0 0 109,0 0 1,0-7-205,0-1 0,2-10-52,6 3-128,5-5 197,0-3 1,7 7 2,-5 1-133,6 0 107,2-8 0,0-3-64,0-5 1,0 3 83,0-10 0,1 7 4,-1-7 0,-3 7-51,-4-7 295,4 10-272,-7-16-33,10 18 343,0-17-86,-10 17 0,0-15 225,-6 11-132,-4-1-16,7 8 332,-10 0 0,-2 8-180,-6-1 1,3 11 136,-11-2 1,4 12 111,-4 3 286,-4 0-455,7 2 0,-8 3 330,6 10-156,-6 0-194,9 0 1,-1-7 73,5-1-384,-5 1 90,11-3 0,-9-3-112,11-10 77,0 11 1,0-9-150,0 6 51,0-16-739,0 6 328,0-19 156,0 9-907,0-11-3717,0 0 4902,0 10 0,0-7 0,0 7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59:40.173"/>
    </inkml:context>
    <inkml:brush xml:id="br0">
      <inkml:brushProperty name="width" value="0.05714" units="cm"/>
      <inkml:brushProperty name="height" value="0.05714" units="cm"/>
      <inkml:brushProperty name="color" value="#AB1A01"/>
    </inkml:brush>
  </inkml:definitions>
  <inkml:trace contextRef="#ctx0" brushRef="#br0">54 741 15709,'-9'5'16,"0"3"1,0-2 0,1 3-251,-1 2 1,4 0 536,2 4 1,2-1-530,1 0 1,0 2 83,0-4 0,1 0-81,2-4 0,-1 0 69,4-2 31,0-2-16,2-4 0,5-1 311,2-2 803,5-2-307,3-8 1,5-1-71,5-7 1,6-2 67,8-7 1,6-1-215,3-4 0,3-2 84,12-1 0,-2 2-493,4-2 1,0 1 366,0 2-1841,-5 0 1296,9 0 1,-12-2-113,5-1-184,-1 2 225,-2 1 1,-3 3-187,-5 3 1,-3 4 222,-6-1 0,-2 4-103,-4-1 1,-3 3 66,0 0-212,-3 5 170,-3-2 0,-6 7 164,-5-1 0,0 1-209,-3 1 1,-4 4 996,-2 2-1512,-4-2 368,2 4 0,-7-3-711,-1 4 921,-3 4 1,2 1-1,-4 4 1</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59:52.625"/>
    </inkml:context>
    <inkml:brush xml:id="br0">
      <inkml:brushProperty name="width" value="0.04286" units="cm"/>
      <inkml:brushProperty name="height" value="0.04286" units="cm"/>
      <inkml:brushProperty name="color" value="#AB1A01"/>
    </inkml:brush>
  </inkml:definitions>
  <inkml:trace contextRef="#ctx0" brushRef="#br0">44 1412 8399,'-13'-9'0,"0"5"994,4 4 1,4 4-34,2 5-969,2-1 1,6 1 0,3 0 69,3 0 0,5-1-143,-2-2 0,7-3 278,2-6 1,4-7-135,2-8 1,7-8 318,9-10 0,7-7-106,10-7 1,1-7-475,5-4 1,-32 27 0,2 0 244,1-1 1,1 0-1122,5-6 0,0 1 1004,-3 4 0,1 0 1,3-5-1,2-1 12,-1 4 1,0 0 0,-1-1 0,0 1-235,1 3 0,0 0 0,1-1 0,0 0-98,-2 4 1,-1 0-1,1 1 1,0 2 139,-1 2 0,-1 1 0,0 0 0,-1 0-1362,36-21 1612,5 0 0,-2 5 0,0 0 0,2 0 0,3 0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0:37.299"/>
    </inkml:context>
    <inkml:brush xml:id="br0">
      <inkml:brushProperty name="width" value="0.04286" units="cm"/>
      <inkml:brushProperty name="height" value="0.04286" units="cm"/>
      <inkml:brushProperty name="color" value="#AB1A01"/>
    </inkml:brush>
  </inkml:definitions>
  <inkml:trace contextRef="#ctx0" brushRef="#br0">36 741 8347,'-4'-4'367,"-1"0"459,-4 4 1,3 0-119,0 0-627,4 4 115,-2-3 0,5 2 58,2-3 0,3-1 14,6-1 0,2-7 270,3-6 1,8-6 169,1-2-253,10-10-146,5 0 1,9-6 114,5 4-428,-1-4-84,7 2 0,-2-6 480,6 2-1774,1 2 1244,1 4 0,-2 0-1063,-3 3 0,-4 2 630,-2 0 0,0 4-291,-3 2 0,1 3-30,-7 3 892,0 0 0,-5 4 0,0-1 0,0 1 0,-3 3 0,-2 4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0:15.897"/>
    </inkml:context>
    <inkml:brush xml:id="br0">
      <inkml:brushProperty name="width" value="0.04286" units="cm"/>
      <inkml:brushProperty name="height" value="0.04286" units="cm"/>
      <inkml:brushProperty name="color" value="#AB1A01"/>
    </inkml:brush>
  </inkml:definitions>
  <inkml:trace contextRef="#ctx0" brushRef="#br0">151 80 8017,'-9'-13'970,"4"8"1,1-1-692,4 12 0,1 3 407,2 9 1,-2 4-141,2 1 1085,2 3-1047,-4 0 1,3 4 70,-1 3 764,-2 1-862,7 5 0,-3-6 112,4 3-607,0-3 26,0-2 0,-1 0-157,1-5 1,3-2 100,0-1 1,0-3-841,-4 0 1,1-4 480,0-1 1,0-4-1518,0 0 0,-3-4 601,-1-1 0,-2-4 13,3 1 1,-3-3 1229,3-3 0,-4-6 0,2-4 0</inkml:trace>
  <inkml:trace contextRef="#ctx0" brushRef="#br0" timeOffset="404">318 380 7985,'-5'-4'2787,"-2"5"-2160,4 2 1,0 6 166,3 8 1,3 5-264,0 2 0,1 0-425,-1 0 1,-2-3 106,2-3 335,-2-1-230,-1 1 1,3-4 99,0-3 242,0-1-329,1-1 1,-3 0-396,2 0 107,2-4-259,-4-1 289,6-4 1,-2-4-701,4-2 0,0-3 198,0-3-1143,0-2 915,-1-7 1,1 1-245,0-3 160,0-1 378,-4-2 1,3 2 237,-2 1 1,0 4-37,0 2 0,2 4 1018,-2 7-789,2-2 1,1 11 205,-1 0 1,-2 5 53,0 4 1104,0 1-854,3 5 1,-3 1 312,0 1 1,0-1-368,2 1 1,1-1-352,0-1 0,0-1 5,0 1 0,-1-4-530,1-3 1,-1-1 131,-2-1 0,2 0-177,-2 0 1,2-5 156,0-1-1797,1-2 1234,-4-1 0,3-1-278,-2-2-323,-2-5 852,4-2 1,-6-7-345,3 2 1,-3-4 91,1-2 804,-2-7 0,3 0 0,1-7 0</inkml:trace>
  <inkml:trace contextRef="#ctx0" brushRef="#br0" timeOffset="618">715 89 7985,'0'-5'1647,"0"1"0,0 12-749,0 4 0,1 7-192,2 5 0,-2 4-42,2 2 9,2 3-357,-4-2 0,6 2 119,-5-1 544,5-4-561,-6 3 1,7-5-220,-2 1 1,-1-2 25,1-1 0,0-1-839,3-5 0,-2 0 469,-1-6 0,1 0-1149,-4-3 0,1-1 88,-1-2-1216,-2-3 746,3-3 1094,-4 0 0,-4-1 118,-2-1 1,-3-4 463,-3-6 0,-1-6 0,-5-4 0</inkml:trace>
  <inkml:trace contextRef="#ctx0" brushRef="#br0" timeOffset="779">653 327 7985,'-5'-13'1306,"1"4"1,4-4-570,0 4 1,5 3 165,4 0 1,0 3-361,3-3 0,1 4-179,2-1 0,2 0-26,0 0-384,1-4 92,0 6 1,-2-3-48,-1 4 1,2 0-162,-3 0 0,0 1-1414,1 2 1,-3-1 136,2 4 1439,-3 0 0,6 2 0,-4 1 0</inkml:trace>
  <inkml:trace contextRef="#ctx0" brushRef="#br0" timeOffset="1275">943 477 7934,'0'-5'1957,"0"1"-1324,4 4 0,4 0-83,4 0-493,3-4-37,-5 3 1,6-7 462,-4 3 1,2-3-170,-2-1 0,0-3 167,-3 0 0,0 0-151,-1 0 0,1 2-350,0-2 1,-3 3 211,0 0-1219,-4 0 755,2 0 1,-4 0-395,0 0 370,-4 5 201,3-4 1,-7 7-166,2-2 1,-3 2-9,-3 1 1,2 4 175,-5 2 0,1 1-65,0 2 0,-2 4 534,4 2 0,0 0 52,4 0 399,3 2-536,1-4 0,4 5 186,0 0 194,0-5-339,4 4 0,-1-7 2,5 2 0,-1-1-75,5-2 0,1 2-183,-1-5 0,2 1 18,-2-1 0,1 0-83,-2-3 0,-1 3 106,2-3-337,-2 0 151,3-3 0,-4 1-1,3 2-93,-6-2 189,2 3 1,-6-4-173,4 0 166,-4 0 0,5-1 138,-5-2 1,2-2-119,-1-4 0,-1 0-32,4-3 0,-3-2 77,3-4-268,0 1 210,3-1 1,-3-2 73,-1-1 0,1-1-65,3 2 1,-3 1-187,0-1 1,-3 2 52,3 3 1,-3 1-668,3 5 0,-5-2 45,2 5-1222,-2 2 1205,3 0 0,-2 4 65,4 0 0,-3 1-31,3 2 1,-1-1 700,1 4 0,2 0 0,-3 3 0</inkml:trace>
  <inkml:trace contextRef="#ctx0" brushRef="#br0" timeOffset="1849">1359 451 7934,'5'3'1289,"-1"-2"-886,0 3 0,3-4 518,5 0 1,1-1-350,-1-2 0,-2-1-265,5-5 0,-4-1-87,1-2 0,-3 2 294,0-1 0,0-2 180,0 1-884,-4 0 201,3 4 0,-7-1-161,2 0 308,-2 0-659,-1 0 0,-1 4 266,-2 2 0,-5 3-213,-4 3 0,-3 2-6,4 4 935,-5 4-402,2-3 0,0 5-162,3-3 943,1 4-580,1-3 1,4 4-15,2-2 1,2 0 2,1-3 1,0 1-334,0-1 0,4-3 138,2-1 0,2 1-505,1-3 0,0-1 208,3 1 1,-1-4-644,4 1 1,-1-2 27,4-1-575,0 0 875,-1 0 0,-2-3-111,0 0 1,-1-4 210,4 1 1,-1-2 110,-3-1 1,3-2 78,-2-1 1,-2-1 135,-2 1 1,-1-1 111,-1-5 30,0-3-90,0 2 1,-2-3 59,-1 5 816,-2-1-600,-4 4 1,0-1-87,0 3 1262,0 0-903,-4 7 0,-1-2 210,-3 4 0,-4 1-207,0 2 1,-1 0 71,2 0 0,1 3 114,-2 3-637,6 2 61,-2 1 1,7 0 227,-2 0-421,2 3 139,1-2 1,3 7 258,0-2-485,4-3 189,-2 5 0,7-4-61,0 1 0,-1 2 36,-2-4 1,0 2 63,0-2 1,-3 1 37,-1-1 84,1-2-102,-1 2 1,-1 0 52,-4 0-255,0 0 193,0-8 0,-1 4 82,-2-2-436,-2-2 202,-7 0 0,2-1-792,-2 0 1,-1 0 408,2-3 1,-1 0-313,3 0 0,0-1-20,0-2 806,1-2 0,-5-8 0,-1 0 0</inkml:trace>
  <inkml:trace contextRef="#ctx0" brushRef="#br0" timeOffset="2017">1817 345 7934,'18'-9'818,"-2"-3"102,1 0 0,0 1 27,7 2 1,0 0-402,5 0 1,-2 1-1217,-1 2 1,-1-1 305,-8 1 1,2-2 95,-7-1 0,0 3 35,-4 0 1,-2 3-288,0-3 383,-4 1-1413,2-4 1550,-4 0 0,0-4 0,0 0 0</inkml:trace>
  <inkml:trace contextRef="#ctx0" brushRef="#br0" timeOffset="2239">1941 18 7934,'-9'11'0,"0"4"0,1 1 1834,3 7 0,-2 5-855,4 4 0,0 4-763,3-1 0,1 3 114,2-6 180,-2 2-228,3-2 0,-3-5 11,2-3 1,-2-2 123,5 2 0,-3-3-386,3-3 1,-1-1 44,1 1 1,2-1-926,-2-3 1,2-2 448,0-6 1,1 1-2096,0-4 1330,0 0-573,0-3 1115,-1-4 1,2-1-74,2-4 696,-6-4 0,10 0 0,-7-5 0</inkml:trace>
  <inkml:trace contextRef="#ctx0" brushRef="#br0" timeOffset="2418">2144 362 7934,'0'14'4551,"0"3"-3951,0-3 1,0 3-199,0 1 1,3-2-295,0-1 1,0 2 124,-3-3 1,2-1 98,1-1 1,1 1-62,-1-2 1,-1 1-585,4-3 0,-4 0 205,1 0-1985,-2-4 736,3-2 338,-3 1 0,4-3 417,-2 2 1,-2-3 601,2-3 0,2-5 0,-1-6 0</inkml:trace>
  <inkml:trace contextRef="#ctx0" brushRef="#br0" timeOffset="3372">2302 389 7934,'0'6'2533,"0"0"-842,0 3-1067,4 5 1,-3 3 72,2-3-651,-2 3 59,-1-3 1,0 1 631,0-1 1,0-3 220,0 1-461,0-2 1,0-2 74,0 1-857,0-4 381,0 3-1195,0-7 568,0 3 459,0-4-1028,0 0 748,0-4 1,0-1-645,0-4 0,3-1 390,0-1 1,4 0-33,-1-4 1,-1 0 225,1-2 1,0-1 42,2 1 0,2-1-115,2 0 90,-2 1 142,2-1 0,-3 4-78,0 3 851,0 1-482,-4 5 0,3-2-91,-2 4 946,1 0-655,-2 3 0,0 3 471,-2 0 1,-2 4-313,2-1 1,-1 4 121,1 2 1,-2 1 237,2-1-358,-2-2-235,-1 2 0,3 0 165,0 0-568,0 0 242,1-4 1,-2 4-777,3 0 458,-3-4 94,6 0-371,-3-4 0,7 4 269,0-2 0,-1-2-337,-2-4 0,0 0 143,0 0 0,3-1 85,-1-2 0,1-1 9,-3-2 202,4-1 55,-4 2 0,4-7-165,-4 0 534,0 0-224,0 0 1,0-1 291,-1-2 0,-2-1-184,0 1 1,-3-2 372,3 0 1,-4 2-142,1 0 1,-2 4 15,-1 0 0,-1 1 13,-2 1 900,-2 4-739,0 1 0,-6 4 197,2 0 1,-1 4-263,1 2 0,-3 3-33,0 3 1,1 0-83,2 3-127,0 2-25,4-4 1,-2 5 179,4 0-582,0-1 223,3 1 0,0-4 114,0-3 0,1 2-83,2-1 0,-1-1-421,4-5 0,-3 0 12,3-3-79,0 0 0,3-3 170,-1 0 0,1-1-246,0-2 0,0-2-27,0-3-46,0-1 285,-1 0 0,1-4 8,0-1 1,-1 0 83,-2-1 1,2 0 141,-3-2 1,3 0-103,1 2 1,-3 3 149,0 3 1,-4 3-35,1 0 1,-1 4 215,1-1 1,-2 7 53,2 5 1,-3 4 363,-3 4 1,-1 5-153,-2 1 1,-1 3 91,4 0 0,-3 4 510,3-1 1,-3 3-405,3-2 1,-1 0 153,2 0 1,1 0-298,-2 2 0,2 0-103,1-3 1,0-4-4,0 1-521,0-5 185,0 0 0,0-7 212,0-2-614,-4-2 340,-1-2 1,-5-3-231,-2-2 0,1-2 121,-3-1 1,3-4-925,-1-2 0,3-2 438,4-4 1,1 1-191,4-4 1,1 0 91,2-6-597,1-1 819,9-1 0,5-3-151,5-1-259,-1 1 537,3-1 1,1 3 198,3 3 0,1 0-62,-4 4 1,-3 3 230,-3 2 0,2 3-82,-2 0 1,-2 4 515,-3 2 1,-5-1-215,2 1 719,-2 0-300,-1 3-232,-4 0-876,3-4 264,-7 3 222,-1-3 0,-5 0 0,-4-1 0</inkml:trace>
  <inkml:trace contextRef="#ctx0" brushRef="#br0" timeOffset="3538">2285 151 7960,'0'-17'1041,"-4"2"1,4 2 1398,0 7 0,8 8-3044,6 4 0,6 0 136,1 0 468,-5 2 0,-3-3 0,-4 4 0</inkml:trace>
  <inkml:trace contextRef="#ctx0" brushRef="#br0" timeOffset="4764">89 98 8096,'-9'-4'0,"0"-1"164,0 0-82,1-3 0,2 4 1019,0-2-686,4-1 1,-5 2-318,4-4 1,-3 3 120,3 0 1770,-4 0-992,2-3 107,1 4-207,0 2-217,4-1-907,4 3 208,0-3 1,9 5 56,2 2 1,2-2 212,4 2 0,-1 1-801,3-2 0,0 4 394,0-3 0,-2 3-1294,-6-3 0,0 4 27,-3-1-635,4 2 912,-7 0 1146,4 1 0,-4 4 0,0 1 0</inkml:trace>
  <inkml:trace contextRef="#ctx0" brushRef="#br0" timeOffset="5006">45 680 8162,'-14'4'810,"1"1"-415,4 7 0,5-2 171,1 2-134,2-2-156,5-1 1,1-2 538,7-1 0,3 1-257,5-4 1,8 0 177,7-3 0,1 0-276,6 0 0,-5 0-12,1 0 0,-2 0-85,0 0-1540,-1 0 915,-4 0 0,0-3 330,-5 0-2795,0 0 1422,-3 3 1305,2 0 0,-6 0 0,3 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01.301"/>
    </inkml:context>
    <inkml:brush xml:id="br0">
      <inkml:brushProperty name="width" value="0.04286" units="cm"/>
      <inkml:brushProperty name="height" value="0.04286" units="cm"/>
      <inkml:brushProperty name="color" value="#AB1A01"/>
    </inkml:brush>
  </inkml:definitions>
  <inkml:trace contextRef="#ctx0" brushRef="#br0">45 706 8401,'-9'0'-441,"0"0"556,1 0 0,2 0 1231,0 0-981,4 4 0,-2-2-326,4 4 0,0-3 110,0 3 462,0-4 58,0 2-316,0 0 194,0-3-341,4 6 1,-2-6 300,4 2 1,-3-2-166,2-1 1,5 0 152,5 0 1,0-4-90,2-2 0,4-5-144,8-4 0,0-3 138,3-2-315,4-3 115,4-3 0,8-2 200,2-1-447,2 2 263,-3-4 1,2 5-408,-4-1 61,4-3 113,-6 6 1,7-5-371,-2 5 1,-2 0 240,-1 0 1,-2 0-310,0 3 0,3-3 50,2 0-348,-2-1 467,0 2 1,-4 2-204,0 3-134,-4 0 289,-1 1 0,-5 0-173,-1 2 0,0 3 163,-3 3 1,-2 1-307,-5 2 1,2-1 158,-4 4 0,-1 0-195,-2 3 1,-4 0-50,1 0 735,-4 0 0,6-3 0,-4-2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0:29.723"/>
    </inkml:context>
    <inkml:brush xml:id="br0">
      <inkml:brushProperty name="width" value="0.05714" units="cm"/>
      <inkml:brushProperty name="height" value="0.05714" units="cm"/>
      <inkml:brushProperty name="color" value="#AB1A01"/>
    </inkml:brush>
  </inkml:definitions>
  <inkml:trace contextRef="#ctx0" brushRef="#br0">23 698 8880,'-9'-4'1127,"2"4"-254,1 0 0,6 4-13,6 4 1,2-3 20,4-2-946,2-2 93,8-1 0,4-1 1126,6-2-686,3-6 1,4-5 307,2-7-242,6-1-297,-2-5 0,4-4-122,-2-4 0,8-1 135,4-2 1,3-2-709,-7-1 1,1 2 432,-3 0 0,0 4-800,0 3 1,3 1 61,0 5-1251,-4-1 1184,-4 1 1,-3 3-199,2 3-889,2-3 386,0 9 1531,-1-3 0,0 4 0,0 0 0,-2 3 0,-3 2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05.476"/>
    </inkml:context>
    <inkml:brush xml:id="br0">
      <inkml:brushProperty name="width" value="0.05714" units="cm"/>
      <inkml:brushProperty name="height" value="0.05714" units="cm"/>
      <inkml:brushProperty name="color" value="#AB1A01"/>
    </inkml:brush>
  </inkml:definitions>
  <inkml:trace contextRef="#ctx0" brushRef="#br0">8 574 10451,'-5'1'-430,"2"2"0,6-1 706,3 4 0,6-4 31,3 0 1,3-1-63,6-1 0,0-1 0,9-1-95,0-4 1,2-6-26,4-3 1,5-5 12,6-4 1,5-2-71,4-4 0,-2 2-147,-1-4 1,-1-1 387,1-2-1536,2-4 1254,3 2 0,-3 1-20,-2 4-529,-10 3 482,1-1 1,-7 7-92,4-1 0,-5 5 129,-3 2 0,-3 3-174,-6 5 0,0 1 97,-6 2 1,-1 3 47,-2 3 1,-4 0-718,1 0-87,-4 0 100,2 3 683,-4-2 0,-1 11 0,1-2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22.581"/>
    </inkml:context>
    <inkml:brush xml:id="br0">
      <inkml:brushProperty name="width" value="0.05714" units="cm"/>
      <inkml:brushProperty name="height" value="0.05714" units="cm"/>
      <inkml:brushProperty name="color" value="#AB1A01"/>
    </inkml:brush>
  </inkml:definitions>
  <inkml:trace contextRef="#ctx0" brushRef="#br0">5 812 12296,'-5'0'244,"9"0"0,3 0-199,8 0 164,0 0 1,7-8-58,5-4 1,1-5 296,7-7 1,2-3 197,4-9 47,6-3-471,-2 3 0,15-10 225,1 2-1001,3-2 764,-6 2 0,6-3-154,-3 3 0,5 0 60,-4 9 1,-1-1-461,-8 6 0,-2 2 23,-7 4-963,1-1 859,-5 6 1,-4 1-243,-4 3-225,-3 4 417,1-2 0,-7 5 250,-3-1-873,-1 0 420,-2 4 627,1 1 0,0 0 1,-1-1-1</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19.482"/>
    </inkml:context>
    <inkml:brush xml:id="br0">
      <inkml:brushProperty name="width" value="0.04286" units="cm"/>
      <inkml:brushProperty name="height" value="0.04286" units="cm"/>
      <inkml:brushProperty name="color" value="#AB1A01"/>
    </inkml:brush>
  </inkml:definitions>
  <inkml:trace contextRef="#ctx0" brushRef="#br0">36 794 8491,'-5'-9'26,"-3"4"0,3 2 413,-3 2-362,3 1 201,1 4-93,4 1-194,0 4 1,0 0 320,0-1 19,0 1 0,0 0 41,0 0 1,3-3-148,0 0 0,1-4 90,-1 1 1,1-2 68,5-1 253,0 0-290,4-4 0,2-5 159,5-6-262,7-5 1,0-3 1,11-4 167,0-3-609,9-1 219,2-1 1,3-3-256,1 0 1,-2 0 188,2-4 0,-1 0-88,7 1 0,-3-3-503,3 3 5,-8 3 389,1 5 1,-9 3-57,-2 1-147,-2 0 0,-4 2 0,1 2-272,-1 0 78,-4 1 284,0 4 1,-5 2-204,0 0 1,-3 4 186,-2-4 1,0 4-112,0-1 0,0 4 19,0 2 0,0-1 461,3 4 0,-1-3 0,-1 3 0,2 1 0,-1 1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31.692"/>
    </inkml:context>
    <inkml:brush xml:id="br0">
      <inkml:brushProperty name="width" value="0.04286" units="cm"/>
      <inkml:brushProperty name="height" value="0.04286" units="cm"/>
      <inkml:brushProperty name="color" value="#AB1A01"/>
    </inkml:brush>
  </inkml:definitions>
  <inkml:trace contextRef="#ctx0" brushRef="#br0">9 44 8140,'-4'-8'2423,"3"-1"-2040,-3 4 0,8 1 128,2 4 0,3-3-184,3 0 0,2 0-8,7 3 0,-1-3 42,3 0-920,-3 0 470,5 3 1,-6 0 126,1 0-1628,3 0 1178,-4 0 0,-1 0 203,-3 0 209,-4 0 0,5 4 0,-2 1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31.544"/>
    </inkml:context>
    <inkml:brush xml:id="br0">
      <inkml:brushProperty name="width" value="0.04286" units="cm"/>
      <inkml:brushProperty name="height" value="0.04286" units="cm"/>
      <inkml:brushProperty name="color" value="#AB1A01"/>
    </inkml:brush>
  </inkml:definitions>
  <inkml:trace contextRef="#ctx0" brushRef="#br0">17 9 8140,'-1'-5'0,"-2"2"1095,2 2 0,-6 5-435,4 2 1,1 7-247,5 5 1,-1 0 32,4 6-252,4-1-15,0 4 1,3-1 180,-1 1-368,-2-1 202,3-3 1,-2-2 59,1-3 0,1-1-15,-1 1 0,-2-4-243,1-2 1,-1-2 19,-1 2 1,-1-5-1392,-2 2 834,1-6-1324,-6 5 587,7-8 585,-7 4-636,3-4 793,-4-4 0,-4 0-263,-2-5 798,-1 0 0,-6-4 0,-1-1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31.305"/>
    </inkml:context>
    <inkml:brush xml:id="br0">
      <inkml:brushProperty name="width" value="0.04286" units="cm"/>
      <inkml:brushProperty name="height" value="0.04286" units="cm"/>
      <inkml:brushProperty name="color" value="#AB1A01"/>
    </inkml:brush>
  </inkml:definitions>
  <inkml:trace contextRef="#ctx0" brushRef="#br0">8 16 8153,'0'-9'417,"-4"5"0,3 2-209,-2 7 0,3 5 1111,3 8-828,2 0 1,4 4-512,0 5 0,3-1 44,-1 3 1,2-1-68,-1-2 1,-2-3 109,1-3 390,-5-1-220,2-1 1,-4-5 41,2-1 403,-2-2-360,0-1 0,-3-3 67,2 0-468,-2-5 412,3 3-690,-3-4 359,3 0 1,-2-1-450,1-2 1,1-1 124,-1-5 0,1-1-33,2-2 0,1 1-20,-4-3-340,4-1 367,-2-3 0,1 1-241,-1-1 190,-3 4 201,6 2 0,-6 4 657,4 2 0,-3 2-318,3 4 1,-3 1 535,3 2 0,-1 3-232,0 6 1,6 1 14,-2 5 1,2 0 49,-2-1-549,3 1 163,-2-1 1,4 0-532,-2-2 1,-3-2 255,3-5 1,-2 1-499,-1 0 1,-3-3 286,0 0 1,-3-4-1321,2 1 744,-3-2-120,6-1 640,-7-4 0,3-1 94,-4-4 1,0-1 323,0-2 0,0-1 0,0-5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30.873"/>
    </inkml:context>
    <inkml:brush xml:id="br0">
      <inkml:brushProperty name="width" value="0.04286" units="cm"/>
      <inkml:brushProperty name="height" value="0.04286" units="cm"/>
      <inkml:brushProperty name="color" value="#AB1A01"/>
    </inkml:brush>
  </inkml:definitions>
  <inkml:trace contextRef="#ctx0" brushRef="#br0">194 53 8072,'0'-8'0,"0"2"0,0 0 1090,0 4-205,0-2-155,0 0-901,0 3 195,0-7 0,-1 7 549,-2-2-262,-2-2 1,-4 4 149,-3-2 11,-2 2-178,-4 1 0,2 2 57,1 4 141,-2 0-217,4 7 1,-4 0-207,2 1 0,1 2 124,5-1 1,-1 1-352,7-1 1,0-1 183,3 1-739,0-5 527,0 3 1,4-4 36,2 0-170,2-4 159,1-1 1,0-4-113,3 0-5,-2 0 234,7 0 1,-5-1-215,3-2 0,2-2 87,-3-4 0,0-1 6,1-2 0,-3 3 72,2-3 1,-4 1-27,-1-1 1,0 1-65,-3-3-4,-2 3 95,-1-2 1,0 4 5,0 1 0,0 2-56,-3 0 333,0 4-209,0-2 0,0 8 24,0 2 0,-1 5-107,-2 4 398,2 2-191,-3 0 0,4 4-49,0 0 465,4 3-342,-3-1 1,7 3 93,-2 1 265,6-1-293,-2 1 1,2-1 21,-3 0 0,3 1-57,0-1 0,-1 1-70,-2-1 1,-1-2 126,-2-1-310,2-3 71,-7 1 1,3-4 233,-4-2-386,0-2 78,0-5 1,-5 1 196,-4 0 9,-4-4-93,-4-1 0,-2-4-167,-2 0 0,3 0 58,-3 0 0,1-4-345,2-2 1,-2-3 53,6-3-660,1 3 627,0-8 0,5 6-183,3-3-764,-3-1 791,7-3 0,-3 1-218,4-1-528,0-4 1266,4 0 0,1-5 0,3 1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30.157"/>
    </inkml:context>
    <inkml:brush xml:id="br0">
      <inkml:brushProperty name="width" value="0.04286" units="cm"/>
      <inkml:brushProperty name="height" value="0.04286" units="cm"/>
      <inkml:brushProperty name="color" value="#AB1A01"/>
    </inkml:brush>
  </inkml:definitions>
  <inkml:trace contextRef="#ctx0" brushRef="#br0">1 1 8067,'8'0'494,"1"0"1,-3 3-353,0 0 2059,-4 3-1411,6-1 1,-3 7-153,4 0 1,-1 0-254,1-4 0,0 1-144,0 0 1,0 0 167,-1 0-569,1 0 215,-4-5 196,3 4-1213,-3-7 600,0 7-2114,-1-7 1126,-4 3-694,0-4 1820,0 0 0,0-4 0,0-1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29.972"/>
    </inkml:context>
    <inkml:brush xml:id="br0">
      <inkml:brushProperty name="width" value="0.04286" units="cm"/>
      <inkml:brushProperty name="height" value="0.04286" units="cm"/>
      <inkml:brushProperty name="color" value="#AB1A01"/>
    </inkml:brush>
  </inkml:definitions>
  <inkml:trace contextRef="#ctx0" brushRef="#br0">168 45 8067,'-9'-18'965,"-1"5"205,-1 4 0,1 4-410,-2 5-26,2 0-357,1 4 0,1 1-870,-1 4 0,-1 0 303,-2 0 0,2 0-188,-1-1 1,1 1 198,1 0 1,3 0 481,0 0 0,4-1 127,-1 1-114,2 0-177,1 0 1,0 0-119,0 0 206,4-1-117,5 5 0,1-3 17,2 2 1,0 0 47,0 0 1,3 3-179,-3-3 1,2-1 80,-2-2-266,0 0 240,-3 0 1,-4 0 43,-3 0 15,3-1-16,-4 1-4,3-4 200,-4 3-229,-4-7 0,-1 6-78,-3-4 1,-1 0 95,0-3 1,0 0-609,0 0 1,1 0 88,-1 0-996,0 0 923,4-4 0,-3 2-69,2-4-810,2 0 872,0-3 1,4-1-244,0-1-13,0 1 775,4-7 0,5-1 0,5-4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29.618"/>
    </inkml:context>
    <inkml:brush xml:id="br0">
      <inkml:brushProperty name="width" value="0.04286" units="cm"/>
      <inkml:brushProperty name="height" value="0.04286" units="cm"/>
      <inkml:brushProperty name="color" value="#AB1A01"/>
    </inkml:brush>
  </inkml:definitions>
  <inkml:trace contextRef="#ctx0" brushRef="#br0">18 107 8143,'-8'-4'2165,"2"4"1,3 5-1002,3 7 0,3 1-686,3 5 0,2 0-24,1-1-1287,4 1 648,-3-1 0,2-3 23,-3-2-105,0-6 188,0 2 0,-4-6 444,-2 3-130,-2-3 35,-1 2 170,0-4 1,0-4-156,0-1 0,0 0-490,0-1 0,0-1 217,0-5-1362,0-2 943,0 1 1,0-5 47,0 0-538,0 1 503,0-5 1,0 5-43,0-1 0,0 0 70,0 1 1,0 0 456,0 2 0,0 3 167,0 3 339,0 4-445,3 1 988,2 8-705,0 1 1,0 8 107,-2 1 733,2 3-714,4 1 0,0-1-38,-1 1 1,1-1-224,0 1 1,0-1-386,0-3 0,0 2 160,-1-4 1,2 3-823,2-4 0,-2 1 189,2-3 1,-6-3-121,0 0 1,0-4 53,3 1-1302,0-2 1164,0-1 1,-4 0-388,1 0 1,0-1 163,3-2 984,-4-2 0,7-8 0,-2-1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29.212"/>
    </inkml:context>
    <inkml:brush xml:id="br0">
      <inkml:brushProperty name="width" value="0.04286" units="cm"/>
      <inkml:brushProperty name="height" value="0.04286" units="cm"/>
      <inkml:brushProperty name="color" value="#AB1A01"/>
    </inkml:brush>
  </inkml:definitions>
  <inkml:trace contextRef="#ctx0" brushRef="#br0">18 9 8101,'-4'-5'1070,"0"1"1,-1 6-214,2 4 1347,2 4-1430,1 7 0,0 4 58,0 0-824,4 3 69,1-1 1,4 0 307,3 1-672,-2-5 262,3 3 1,-5-4 231,1-1-565,-4-3 264,3 3 0,-7-8-47,2 3 0,-2-2 21,-1-1-824,4 0 0,-3-4 70,2 1-1444,-2-4 603,-1 2 1715,0-4 0,0-4 0,0-1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28.820"/>
    </inkml:context>
    <inkml:brush xml:id="br0">
      <inkml:brushProperty name="width" value="0.04286" units="cm"/>
      <inkml:brushProperty name="height" value="0.04286" units="cm"/>
      <inkml:brushProperty name="color" value="#AB1A01"/>
    </inkml:brush>
  </inkml:definitions>
  <inkml:trace contextRef="#ctx0" brushRef="#br0">195 229 8113,'-9'0'0,"-3"2"359,0 4 1,1 4 72,2 8 1120,0 3-963,0-2 0,0 3 155,0-1-816,1-6 1,2 5 0,0-6-41,-1 0 154,-1-1 97,-1-9 0,1 3 251,-1-4 1,0 0 230,0-3-132,0 0-377,0 0-367,5-4 226,0-1 1,4-4 327,0-3-1640,4-2 937,0-4 1,5 1-271,0-1 1,3-5 271,0-1 0,-2-3-1,-4 3 0,2-4 27,-2-2 0,-1 0 277,1 1 1,-4 4 100,1-1 0,-3 6 203,-3 2 0,1 3-216,-4 6 1675,4-2-468,-6 10-710,3-3 0,-3 11-115,2 2 1,0 6 54,3-1 0,0 4 112,3 2 166,0-1-321,0 7 0,0-7-31,0 5 1,4-1 69,1 4 0,4-5-36,3-1-202,2 1-6,3-3 1,1 2 178,0-3-886,-1-4 449,1 3 1,1-8-1097,1 3 0,-1-2 626,1-1 1,-2 0-1443,-3-1 1,-3-2 1991,-3 0 0,0 0 0,0 3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28.322"/>
    </inkml:context>
    <inkml:brush xml:id="br0">
      <inkml:brushProperty name="width" value="0.04286" units="cm"/>
      <inkml:brushProperty name="height" value="0.04286" units="cm"/>
      <inkml:brushProperty name="color" value="#AB1A01"/>
    </inkml:brush>
  </inkml:definitions>
  <inkml:trace contextRef="#ctx0" brushRef="#br0">1 14 8145,'0'-9'2327,"0"4"-1495,0 5 1,0 9 50,0 6-126,4 5-353,-3 3 0,4 3 86,-2 1-561,1 3 135,1-2 0,2 3 44,-4-2 0,3-4 133,-3 1 0,3-4-200,-3 1 0,0-3 223,-3 1-907,0-3 484,0-4 0,1 2-73,2-5-1114,-2 1 387,3-3 441,-4 0-1103,0-4 284,0 2 520,3-6 0,-1 2 350,4-6 1,-4-1 128,1-5 0,1 0 338,-1 0 0,0-4 0,1 0 0,-3-1 0,2 2 0,2-2 0,-4 9 0,3-7 985,-4 6-531,0 2 562,4 0 1,-2 4-380,3 0 1,2-3-2,5 0 0,-1-1-166,3 1 0,2 1-242,5-4 0,-3 1 134,3-4-392,-6 4 105,1-7 1,-3 8-136,2-8 0,0 5 84,-3-5 1,0 2-372,-3 1 1,-3 0 144,0 1 0,-5-1-494,2 0 377,-2 0 126,-1 0 112,-4 4 1,0 1-132,-5 4 377,-4 0-114,3 8 0,-6-1-173,1 8 892,2 0-511,-4 6 0,8-1 182,-3 3 0,5-3-140,1 0 1,4 1-155,-1-3 0,2 1 157,1-4-371,0-2 79,0-1 0,3-6 211,0 0-311,4-4 165,-2 2 1,5-4-109,1 0 0,0-1 83,4-2 1,-3-2-245,2-4 0,1-3 68,3-3 0,-2-3-235,-1-2 1,1 0-125,-4-3 85,3-1 200,-5 2 1,3-3-116,-4 5-45,-1-5 262,1 6 0,-3-5-280,0 3 410,0 1-104,-1 2 0,2 4 318,-4 3 1,0 4-149,0 1 0,-1 4 93,4-1 0,-3 3 55,3 3 92,-4 2-187,6 4 1,-6 3 10,4 3 524,0-2-430,-2 3 1,4 1 205,-2 4 0,2-1-99,1-2 0,-3 3 102,0-1 1,0 4-49,2-4 0,0 1-352,-2-4 1,-2-2 65,-4 0-390,0-4 215,0 1 233,0-3-340,-4 0 105,-1-4 0,-5 0 31,-1-2 1,0-2-128,-4 2 0,1-2-566,0-1 1,-3-1 327,2-2 1,3 1-1829,0-4 1133,2 0-550,5-3 1010,1 0 1,5 1-95,2-1-660,6 0 1367,5 0 0,7 0 0,2 0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27.523"/>
    </inkml:context>
    <inkml:brush xml:id="br0">
      <inkml:brushProperty name="width" value="0.04286" units="cm"/>
      <inkml:brushProperty name="height" value="0.04286" units="cm"/>
      <inkml:brushProperty name="color" value="#AB1A01"/>
    </inkml:brush>
  </inkml:definitions>
  <inkml:trace contextRef="#ctx0" brushRef="#br0">80 158 8514,'0'-4'2367,"0"0"-1744,-4 4 1,2 4 653,-4 5 0,4 4-609,-1 5 1,1 2-172,-1 1 1,2 2-169,-2-2 0,2 2-124,1-2 0,0 1 174,0-2-855,0-1 418,0 2 0,0-3-12,0 0 0,0-2-94,0-1 1,0 1-2336,0-5 1074,0 1-1304,0-3 1239,0-4 837,0-1 1,-3-5-143,0-2-75,0-2 870,-1-8 0,1 2 0,-3-3 0,-2-1 0,3-3 0,0-1 0,2 1 0,1-4 0,-1 4 0,2-4 0,-2 1 0,2-3 0,1 4 0,0-5 234,0 2 0,1-3 240,2 0 979,2-1-917,4 1 0,1 0 148,1 3 669,-1 1-804,3 5 0,-3 3 54,2 2 0,-3 5-191,3 2 0,1 3-64,-1-1 0,2 3-80,-2 3 0,3 1 130,-3 5-1,2 1-18,-2 2 292,0 2-348,-3 3 0,1 4 144,-1-1-408,2 5 145,-6-7 1,0 7-244,-2-4 1,-2-1 112,-1-2 1,-4-2-34,-2-1 0,-5 1 88,-1-4 1,-3-4-334,0-2 1,-2-1-86,0 1-983,-1-2 850,4-4 0,-1 0-14,3 0-1586,-4 0 1259,6 0 0,-1-4-630,5-2 0,2-6 693,4-2 0,0-3-530,0-1 1230,4 1 0,5-5 0,4 0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27.040"/>
    </inkml:context>
    <inkml:brush xml:id="br0">
      <inkml:brushProperty name="width" value="0.04286" units="cm"/>
      <inkml:brushProperty name="height" value="0.04286" units="cm"/>
      <inkml:brushProperty name="color" value="#AB1A01"/>
    </inkml:brush>
  </inkml:definitions>
  <inkml:trace contextRef="#ctx0" brushRef="#br0">18 97 8278,'0'-13'1659,"0"4"-326,0 0 1,-3 10-590,0 8 0,0 3-469,3 6 0,0 0 139,0-1 88,0 1-187,0 0 0,-1-4 67,-2 1 337,3-4-378,-4 2 1,4-5 124,0 1 75,0-4-832,0 3 340,0-7-950,0 3 693,0-4 0,1-1 149,2-2-913,1-2 645,1-4 1,3-3-55,-2 1-726,2-5 676,-3 2 1,2-3-83,-4-1 0,2 0 48,-2 1 0,4-1 137,-1 0 1,-1-1-54,1 1 453,-4 3-172,6 6 0,-7 0-200,2 0 960,-2 4-528,-1 1 1,0 5-52,0 2 967,0 2-722,0 8 1,0 1 505,0 3 0,-1 4-352,-2-1 1,2 4 46,-2-4 1,2 1 261,1-3-343,0-5-128,4 0 0,1-3 64,3 2-505,1-6 172,0 5 0,0-9 302,0 4-657,0-4 298,-1 2 1,1-4-411,0 0 1,1-4 276,2-2 0,-2 0-247,5-3 1,-3 3 24,2-6-551,-3-2 552,6 0 1,-7 0-241,1-1 182,-1 0 137,-1 2 1,-3-3-260,0 4 678,0 0-146,-1 4 0,-1 2 1161,-4 0-925,0 4 1,0-1 408,0 6 0,0 3-23,0 6-125,0 1-174,0 5 0,-3-3 307,0-1-604,0 1 117,3-1 0,0-2 411,0-3-1431,0 0 672,0 0 0,0 0-976,0 0 0,1-5 579,2-1 1,-1 1-802,3-1 0,-2 0 108,3-3 307,0 0 544,3 0 1,-3-1-205,0-2 658,0-2 0,2-3 0,1-1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26.462"/>
    </inkml:context>
    <inkml:brush xml:id="br0">
      <inkml:brushProperty name="width" value="0.04286" units="cm"/>
      <inkml:brushProperty name="height" value="0.04286" units="cm"/>
      <inkml:brushProperty name="color" value="#AB1A01"/>
    </inkml:brush>
  </inkml:definitions>
  <inkml:trace contextRef="#ctx0" brushRef="#br0">194 53 8278,'-4'-17'0,"1"3"542,-3 2 0,-2 6-109,2 3 1909,2 3-1499,-4 0 0,3 4 60,-4 5-1142,-3 4 276,2 5 1,-7 0 419,3 3 0,0-2-44,-1 5 0,1-4 253,0 0 1,2-1-185,6-2 1,1 0-312,2-2 1,2 0 274,-2-3-1034,2 0 443,5-3 211,1 0-1367,4-1 936,-4-3 0,3 0-651,-2-2 1,-1-2 406,0 2 1,1-3-168,3-3 0,0-2 16,0-4 165,0 1 260,-1-5 0,1 2 25,0-4 1,-1 1 58,-2-4 0,2 0-131,-3 1 314,-1-1 2,4-3 1,-6 3 292,4 0 1,-4 5-171,1 4 1142,-2 0 0,0 1-127,2 2 469,-2 2-861,3 4 1,-4 1-76,0 2 0,-3 6-122,0 6 1,-1-2-11,1 2-121,2 0-161,-3 2 0,4 0-333,0-2 0,0 0 174,0-3 1,1 3-899,2-3 0,-1-1-85,4-2 1,-3 0-448,3 0 1,-3-1 409,3-2-638,-5 1 1007,7-6 0,-6 3 68,4-4 0,-3 0 551,3 0 0,0-4 0,3 0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26.028"/>
    </inkml:context>
    <inkml:brush xml:id="br0">
      <inkml:brushProperty name="width" value="0.04286" units="cm"/>
      <inkml:brushProperty name="height" value="0.04286" units="cm"/>
      <inkml:brushProperty name="color" value="#AB1A01"/>
    </inkml:brush>
  </inkml:definitions>
  <inkml:trace contextRef="#ctx0" brushRef="#br0">327 45 8278,'-13'-17'591,"-1"3"0,1 5 849,1 6 1,2 2-469,2 1-245,-1 4-359,-4 5 0,-1 5 132,-3 7-560,-1-3 282,-3 8 1,-1-4 378,-2 5 1,-1-2-139,1-1 0,4 0-153,2-3 0,5 0-56,4-4 1,4 1-691,2-1 0,2 0 216,1-2-2244,0-2 1667,4-1 0,4-3 179,3 0-1701,1 0 1404,1-8 0,-2 3-117,3-4 1,1 0 1031,3 0 0,-1-4 0,1-1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25.791"/>
    </inkml:context>
    <inkml:brush xml:id="br0">
      <inkml:brushProperty name="width" value="0.04286" units="cm"/>
      <inkml:brushProperty name="height" value="0.04286" units="cm"/>
      <inkml:brushProperty name="color" value="#AB1A01"/>
    </inkml:brush>
  </inkml:definitions>
  <inkml:trace contextRef="#ctx0" brushRef="#br0">26 16 8282,'-9'-6'0,"1"0"0,3 2 2344,2 10 1,3 4-240,3 8-1551,2 3-245,7 2 0,-2 0 73,2 1-681,2-5 287,-5 7 0,7-8 163,-4 3 0,2-2 50,-2-2 1,0-2-325,-3 0 1,0-5 105,-1 2 0,-2 1-763,0-1 0,-3-1-1,3-2-1379,0-4 1403,-1-1 1,0-1-83,-2 0-829,-2 0 706,3-3 962,-1 0 0,-2-4 0,3-1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25.571"/>
    </inkml:context>
    <inkml:brush xml:id="br0">
      <inkml:brushProperty name="width" value="0.04286" units="cm"/>
      <inkml:brushProperty name="height" value="0.04286" units="cm"/>
      <inkml:brushProperty name="color" value="#AB1A01"/>
    </inkml:brush>
  </inkml:definitions>
  <inkml:trace contextRef="#ctx0" brushRef="#br0">18 221 8164,'-6'0'527,"0"0"-264,4 0 0,-2 4 1157,4-3-840,0 7 1,4-7 225,2 2-1124,2-2 272,1-1 1,0-1 101,3-2 1,-2-3 106,2-5 0,-3-2 44,0-2 1,0-2-22,0 3 0,0-3-251,0-1 0,-5 4-82,-1-1-15,2 4 111,-4-5 1,3 6 232,-4-2-551,0 2 230,-4 1 1,-1 1 167,-3-1 1,-2 4-64,-2 2 0,2 2 286,-2 1 0,2 2-94,-2 4 0,2 1 276,-2 7 1,4 2 42,2 5 14,-2-3-209,7 8 0,-2-8 262,6 3-296,-2-2-32,11-2 0,-7 1-334,7-1 1,1-2 111,-1 0 0,3-4-405,0 0 0,2-2 92,0-3-973,5 2 839,-3-7 1,3 4-72,-1-2-1187,-3-2 1094,0 3 0,-1-4-128,-3 0-159,-1 0 500,0-4 1,-4 2 403,-1-4 0,1-4 0,0-4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25.157"/>
    </inkml:context>
    <inkml:brush xml:id="br0">
      <inkml:brushProperty name="width" value="0.04286" units="cm"/>
      <inkml:brushProperty name="height" value="0.04286" units="cm"/>
      <inkml:brushProperty name="color" value="#AB1A01"/>
    </inkml:brush>
  </inkml:definitions>
  <inkml:trace contextRef="#ctx0" brushRef="#br0">106 468 8394,'-4'-14'0,"0"2"2620,-2 3-1023,-2 4-1435,7 1 1,-5 9 102,3 4 1,-4 3-127,1 6 0,-2 0 150,-1-1 461,0 1-373,1 4 1,2-4 200,0 3 184,0-3-378,1 0 0,1 0 129,4-1-537,0-3 107,0 3 0,1-8 4,2 3 96,2-2 1,4-2-368,0-2 1,-4-2 176,1-4-536,0 0 395,3 0 0,1-4-164,2-2-165,-3-2 309,8-5 1,-6 2-139,4-3-400,-5-1 423,3-3 0,-4 4-230,0-1 0,0 0 108,-1-2 1,-3-1 9,-2 0 1,-2 2-92,-1 1 584,0-2-163,0 8 1,-4-7-458,-2 4 968,-1 0-370,-2 8 0,0-4 31,0 2 352,4-2-197,-3 3 449,3-3-275,1 3-339,0-3 1,8 0 67,1 2-464,3-2 167,5 7 0,0-4 192,1 2-28,3 2-28,-3-3 1,1 5 51,-1 2 88,-3-2-151,2 7 0,-4-3 165,-1 4 0,0 0-86,-2 3 1,-2-2 201,-4 2 0,0 2 157,0 0-125,0-1-103,0 4 1,-4-4 45,-2 5 152,-2 4-130,0-4 0,-1 4 64,0-5-174,0 1 25,4-4 1,1 1-293,4-3 0,0 0 116,0-3 1,1 0-191,2-1 0,2-3 61,4-2 0,3-2-21,-1-1 1,5 0-30,-1 0-173,1 0 158,-2-4 0,3-1-197,-2-3 0,-2-4 103,2 0 0,-4-3-36,0 4 1,-1-4 63,-1 3 1,-3-3-44,0 4 1,-4-4-1,1 3 249,-2-3-116,-1 5 0,-4-6 3,-2 4 0,-5 0 20,-1 0 0,0 2 175,0-2 0,-2 5-60,-3 1 1,-1 2 344,0-2 0,1 1-133,-1 2 1,0 2 89,1-2 1,3 1 43,2-1-26,2 2-111,6-3 1,-3 3-37,4-2-154,0 2 90,11-7 0,-1 6-438,7-3 1,4-1 146,2-3 1,5 0 161,-2 0 1,0 0-5,0 1 0,-2 0-84,3 2 1,-1-2 60,4 2 314,-1-2-275,-3 0 1,-2 3-30,-3 2 306,-1-2-236,-3 4 1,-1-3-34,-4 4-14,0 0 1,-5 1 155,-1 2 0,-6 5-101,-2 3 1,-4 5 312,-3-1 1,-2 5 108,-3 4-112,-5 1-257,3 2 1,-1-2 79,5-1 125,-2 1-182,8-6 0,-4 5 3,4-3 1,3 0 53,0-4 1,4 1-186,-1-1 0,2-3 69,1-2 0,3-2-144,0-1 0,4-5 91,-1-1-130,2-2 177,1-1 1,3-4 22,-1-1-267,5-7 227,-2-2 0,2-6-165,-1-1 0,1-4 147,-5 2 0,1-4 23,-3-2 0,-1-2-29,-2-5 0,1 0 160,-4-2 0,2 2-42,-2-3 55,0 3-147,-3 1 1,0 1 14,0 1-275,0 3 268,-4 3 1,2 2-543,-3 1 1,3 4-76,-1 5-580,2 2 715,1 9 0,2 0-2217,4 4 2676,-1 4 0,12 0 0,-3 5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24.107"/>
    </inkml:context>
    <inkml:brush xml:id="br0">
      <inkml:brushProperty name="width" value="0.04286" units="cm"/>
      <inkml:brushProperty name="height" value="0.04286" units="cm"/>
      <inkml:brushProperty name="color" value="#AB1A01"/>
    </inkml:brush>
  </inkml:definitions>
  <inkml:trace contextRef="#ctx0" brushRef="#br0">239 296 8411,'0'-14'-1,"0"2"245,3 3-104,2 0 1,4-4 137,0-2 0,0 2-153,0-2 0,-1 0-152,1-3 0,-4 1 187,-2-1 205,-2 4-154,-1-6 0,-4 8-41,-2-5 800,-2 1-562,0 2 1,-2 1 166,-2 5-36,2 3-191,-2-3 1,-1 8-449,-2 0 1,-2 9 150,0 8 1,-1 6 194,1 6 0,-4 4 86,0 5 371,1 6-369,2 5 1,2 4-10,1 0 0,2-1-30,4-2 0,4 1 70,2-4-512,2 0 189,1-11 0,7-2-467,2-7 1,6-6 294,0-3 1,4-8-190,2-7 1,2-2 33,-2-1-129,3-4 202,-1-5 1,3-5-70,1-4 1,-1-3-64,1-3 0,-5-1-12,-1-2-506,-3 5 480,0-4 1,-4 4-291,-2-5 0,-3 4 197,0-1 0,-4 5 385,-2-2 1,-2 7-54,-1 2 1263,0 6-861,0-2 1,0 8-186,0 0 829,-4 12-608,-1 3 1,-5 11 226,-1 0 0,-2 2-109,-2 4 1,-1 1 314,5 2 0,-1-3-211,3 0 1,1-3-285,2 0 1,0-2 191,3-4-924,0 3 446,3-8 1,0 1 98,0-4-1416,0-5 951,4 3 1,-2-5-366,3-2 1,1 1 312,3-4 0,0 0-780,0-3 1,3-3 551,-1 0 0,2-7-737,-1 1 1436,-2-2 0,2-1 0,-3-2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55.167"/>
    </inkml:context>
    <inkml:brush xml:id="br0">
      <inkml:brushProperty name="width" value="0.04286" units="cm"/>
      <inkml:brushProperty name="height" value="0.04286" units="cm"/>
      <inkml:brushProperty name="color" value="#AB1A01"/>
    </inkml:brush>
  </inkml:definitions>
  <inkml:trace contextRef="#ctx0" brushRef="#br0">150 547 8499,'-5'-26'170,"-3"-1"1,1 5 257,-5 5 1,3 7-247,3 7 673,4 2-451,-2 1 0,3 1-602,-2 2 0,1 3 44,-3 6 0,-1 1 165,-3 5 0,-1 3 65,-2-1 531,2 5-345,-2-7 1,3 7 27,0-5 56,4 1-136,1-3 0,4-1-211,0 1 1,7-3 124,2-1 1,3-3-106,-1 1 1,4-6 162,6-3 1,-3-2-395,3-1 0,0-4-48,0-2-176,4-2 252,-7-1 1,4-3-119,-5 1 37,1-5 221,0 6 1,-2-5-59,-1 3-4,2 0 38,-8-1 1,4 3 163,-4-1 1,-3 2-96,0 3 347,-4-2-182,2 7 45,-4 1-78,-4 9 0,-1 3-30,-4 5 732,0-1-502,0 13 0,-1-5 271,1 5-468,-2 3 45,6-5 1,-1 4-406,0-5 0,4-1 154,-1-1 1,2-3-337,1-7 98,0 3-577,4-7 188,-3 2 168,3-7-694,0-1 677,-3-4 1,4 0-208,-2 0 0,-1-1 192,4-2 0,0-2-194,3-3 755,-1-5 0,1-1 0,0-3 0</inkml:trace>
  <inkml:trace contextRef="#ctx0" brushRef="#br0" timeOffset="961">478 582 8499,'0'-12'997,"0"2"-530,0-3 0,-1 4 218,-2 0 29,2 4 64,-3 2-219,4 3-697,0 0 189,0 3 1,0 6 257,0 6 1,-1 2-16,-2 0 0,2 2 15,-2 1 0,2-1 105,1 2-369,0-7 9,0 3 1,1-6 232,2 3-445,-2-3 162,7 2 1,-6-7 211,3 0-266,1-4 141,-1 2-371,3-4 110,-3 0-91,4 0 0,-1-1-162,-2-2-92,1-2 294,-6-4 1,3 0 1,-4 0-208,0-3 184,0 2 0,0-4-66,0 2-92,0-1 263,0-1 0,-1-3 85,-2 3 0,2 0-148,-2-1 1,-1 1 288,2 0 0,-1-2 11,3 4 147,0-3-162,4 5 0,0-6-80,5 4 254,0 1-273,4 2 0,0 0 2,1 0 239,3 0-221,-3 4 0,0 1 127,1 1 1,-4 2-118,1-2 0,-3 2 146,0 1 1,-4 4-21,-2 1 123,2 3-115,-4 1 0,3 0-42,-4 0 196,-4 4-111,3 0 1,-7 2-12,2 0-62,-2-1-29,0 0 1,2 2-31,0-5 0,4 4 69,-1-3 1,2 1-210,1-2 0,0-1 99,0 2-93,0-2 1,4-2-1,2-1 98,2-2-242,0 1 104,1-1 1,0-1 123,0-4-294,0 0 261,3 0-150,-2 0 0,3 0 134,-4 0 0,-3-3-95,-1 0 1,-2-4 38,3 1-228,-4-1 134,2-2 1,-4 0 55,0 0-270,0 0 150,0-3 0,-4 2 60,-2-2 129,-1 2-49,-2-2 1,0 2 204,0-2 0,-1 2-137,-1 1 1,1 1 169,-2-1 0,2 1-131,1 2 315,1-2 0,3 6-80,2-4-39,2 4-127,1-6 0,4 7-7,2-5-288,5 4 125,3-6 0,5 4 106,1-2 1,2-1 3,1 4 0,2-3-140,-5 3 0,4-2 94,-4 2 0,1-1 23,-3 1 1,-1 1-21,1-4 136,0 4-104,-5-2 0,0 4 22,-4 0 30,0 0-57,-4 0 1,-1 0 40,-1 0-42,-2 0 182,-5 0 1,-4 4-88,-7 2 0,-2 2-34,3 1 1,-3 2 16,-1 1 165,5 4-84,-4-3 0,7 2-28,-2 0-4,6-4 0,0 4 0,3-2-158,1 1 1,1-3 120,1 0 0,1-1-326,2-1 242,2 0 1,3-4-34,1-2 1,0-2 17,0-1 263,0 0-131,-1-4 1,4-4-117,0-4 290,0-4-255,1 3 1,-4-9 57,3-1 0,-2-1-19,-1-2 1,-3 0-71,-1-6 1,-2 2 80,3-2 1,-4 3-170,1-4 1,-2 5 126,-1-2-283,0-1 110,0 4 0,-3-1 113,0 5-1069,-4-1 685,3 2 0,-2 1-1676,0 6 2084,4 3 0,-10-1 0,2-1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54.287"/>
    </inkml:context>
    <inkml:brush xml:id="br0">
      <inkml:brushProperty name="width" value="0.05714" units="cm"/>
      <inkml:brushProperty name="height" value="0.05714" units="cm"/>
      <inkml:brushProperty name="color" value="#AB1A01"/>
    </inkml:brush>
  </inkml:definitions>
  <inkml:trace contextRef="#ctx0" brushRef="#br0">62 741 9625,'-9'0'0,"1"0"0,-1 2 1181,0 4-607,0 0 1,1 7 157,2-5-449,2 1 1,4 0 0,1 0-78,2 0 0,7-5 71,8-4 1,4-5 177,8-7 0,2-8 121,6-9-536,2-2 173,16-13 0,-4 6 270,10-6-2024,-6 6 1493,1-9 1,1 8 141,3-3-1583,1-1 996,0 11 1,-2-6-756,-1 5 1,0-1 432,3-1 0,0 4-52,2 1 0,1 3 867,-6 0 0,0 3 0,0-1 0,-3 1 0,-2 0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51.221"/>
    </inkml:context>
    <inkml:brush xml:id="br0">
      <inkml:brushProperty name="width" value="0.05714" units="cm"/>
      <inkml:brushProperty name="height" value="0.05714" units="cm"/>
      <inkml:brushProperty name="color" value="#AB1A01"/>
    </inkml:brush>
  </inkml:definitions>
  <inkml:trace contextRef="#ctx0" brushRef="#br0">18 476 9704,'-5'0'-23,"0"1"0,1 2 1,2 4 487,1 4 0,1 0 84,0 3-272,0-3-57,4 6-172,1-3 1,4-1 67,3-1 23,2-6 1,7-2 0,4-5-35,3-2 219,4-6 0,10-8 0,4-5 173,5-4 1,3 1-200,5-7 0,-2-1-300,-1-2 1,4 0-859,8-1 763,-9 1 0,6 3 1,-12 0-394,0 2 348,0 1 117,0 2 0,0 2-454,0 1-361,-8 3 533,2 7 1,-10-2-781,4 5 0,-3 0 920,3 5 0,-3-1 167,0 4 0,-5 0 0,0 3 0,0 0 0,1 0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1:46.414"/>
    </inkml:context>
    <inkml:brush xml:id="br0">
      <inkml:brushProperty name="width" value="0.05714" units="cm"/>
      <inkml:brushProperty name="height" value="0.05714" units="cm"/>
      <inkml:brushProperty name="color" value="#AB1A01"/>
    </inkml:brush>
  </inkml:definitions>
  <inkml:trace contextRef="#ctx0" brushRef="#br0">0 538 9724,'0'10'367,"0"2"0,0 3 0,0 1 0,0 3 1,0 1 2435,0 0-2418,0 5 0,0-8-92,0 1 1,3 0 36,0-4 0,4-1 22,-1-1-135,2-6-43,-3-2 1,5-2 297,-1 1 60,2 0-258,2-7 0,3-1 29,5-7 1,5-2 63,0-4 0,4-4-284,6-5 1,6 1 136,2-3-597,10-7 332,-4 8 0,10-10 60,-1 5-1025,-2 3 852,4-4 0,-6 3-82,4-1 5,-5-2 59,3 6 1,-8-2-335,-2 3 0,-3 4 150,-2-1 0,0 5-95,-4-2 1,0 3-231,-3 0-101,-3 4 382,2-3 1,-7 8-162,3-3-286,-7 2 711,-1 1 1,-1 1-290,-1-1 0,5 1-501,-2 2 924,3-2 1,0 3 0,1-4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2:03.256"/>
    </inkml:context>
    <inkml:brush xml:id="br0">
      <inkml:brushProperty name="width" value="0.05714" units="cm"/>
      <inkml:brushProperty name="height" value="0.05714" units="cm"/>
      <inkml:brushProperty name="color" value="#AB1A01"/>
    </inkml:brush>
  </inkml:definitions>
  <inkml:trace contextRef="#ctx0" brushRef="#br0">80 829 14047,'-9'5'1362,"-2"2"-870,-1-4-834,0 8 1,3-4-90,0 7 1,4 1 1577,-1 3 0,4-1-318,-1 1-495,2-4-139,1 2 0,1-6-448,2 2 22,2-2 115,7-5 1,3-2 44,6-6 1257,5-6-518,13-13 1,3-2 48,8-9 0,8-4 212,7-7-1997,11 0 1281,5-8 1,-38 27 0,1 0 209,2-3 0,-1 0-510,-2 1 1,1 0 0,5 0-1,0 1 1,-4 3 0,-1-1 84,44-21-1661,-2 1 1026,2 0 1,-2 4-1580,-3 2 886,-1 1 712,-7 2 1,0 4-437,-5 1 0,-3 6 332,-5 0 0,0 6-975,-1 0 1697,-3 0 0,-1 8 0,-4-3 0,0 3 0,0 3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2:21.101"/>
    </inkml:context>
    <inkml:brush xml:id="br0">
      <inkml:brushProperty name="width" value="0.04286" units="cm"/>
      <inkml:brushProperty name="height" value="0.04286" units="cm"/>
      <inkml:brushProperty name="color" value="#AB1A01"/>
    </inkml:brush>
  </inkml:definitions>
  <inkml:trace contextRef="#ctx0" brushRef="#br0">195 380 8338,'0'-17'112,"0"2"1,0-3 306,0 3 0,-3 4 27,0-1 296,-4 3 9,6-4-333,-7 3-209,3-3 1,-1 5 210,1 3-218,-1 1-9,-3 4 1,-1 0 193,-2 0-156,-1 4-38,-1 0 1,-3 9 130,3 2 1,0 2-56,-1 0 0,4 4-160,0-1 0,5 1 83,3-3 1,2-2-312,1-1 1,0 1 0,0-5-300,0 1 336,4-3 1,-2-1 11,4-2-205,-1 1 157,0-6 0,3 3-56,-2-4 0,2-1 113,1-2 0,0 1-131,-1-3 1,4-1 126,0-3-268,4 0 141,-7-4 0,7 3 76,-4-5-218,3 4 261,-1-6 1,0 8-80,-2-3 299,-3 2-229,0 1 1,0 4 211,0 2 0,0-1-82,0 2 0,-2 0 102,-1 5 1,1 1-59,-4 5 682,0 0-496,1 4 0,-3-2 158,2 3 176,2 1-346,-4 3 0,3-4 264,-4 1-557,4-4 78,-3 2 0,2-5-92,-3 1 0,1-1 135,2-2-109,-2-2 115,3-4 658,-4 0-110,0 0-367,0-4-1009,0-1 540,0-4 0,0-1 71,0-1-485,0 1 419,0-7 0,0 3-106,0-3 1,3-4 129,0 1 1,4-1-58,-1 3 0,1-2-325,-1-1-495,1 1 570,-2 2 0,4 4-162,0 3-303,0-3 125,-4 8 104,3-6-60,-4 11 379,1-3 1,0 5-123,-2 2 0,-2 2 218,2 4 1,-2 0 257,-1 0 1,0 0 38,0 3 0,0-2-81,0 2 1,0-2 70,0-2 919,0 1-695,4 4 1,-2-6 5,4 2 1158,0-3-820,3-1 1,2 0 370,1-2 1,4-2-294,-2 2 0,3-5-360,1-1 1,-1-4-87,1 1 1,0-2 32,-1-4 0,1 1 148,0-4-313,-1 5 30,-3-7 0,-1 7 348,-4-2-501,-1-1 68,1 3 1,-4-6-173,-2 4 1,-2 1 112,-1 2 1,0 3-76,0 0 0,-4 4-57,-2-1-53,-6 2 139,-1 1 1,-4 4 83,2 2 1,-2 5 28,-1 1 0,3 3-104,-2 0 312,1 2-123,2 0 1,3 1 63,5 0 1,-1-2-69,4-1 1,0 1-96,3-5 0,4 4 124,2-3-327,2 0 245,4-4 1,1 1 29,2 0-173,5-4 98,-5 3 1,8-7-166,-3 2 1,2-2 86,1-1 1,3-4-166,-3-2 1,2-2 37,-2-1 73,3 0 79,-4 1 1,1-2-57,-3-2 67,3 2-16,-8-3 0,4 2-57,-7-1-14,4 0 72,-10 3 0,5-2-57,-5-1 0,-2-3 54,-1 3 1,-2 1 133,-1 2 0,-1 0-167,-2 0 643,-2 0-347,-4 4 0,-2 1-74,-1 4 178,-4 0-133,6 4 1,-6 4-78,1 4 156,2 0-79,-3 1 0,3-1-4,-2 3 0,2 1-21,5-5 0,2 2-153,0-1 1,4-2 91,-1 1-272,2-5 24,1 2 257,0-3-271,4 4 80,-3-4 1,7-1 138,-2-4-218,1 0 76,2 0 1,1 0-145,2 0 0,-2-3 127,1 0 1,2-4-90,-1 1 0,1-2 7,-2-1 0,-1 1 25,2-1 0,-5 3 8,-1 0 302,0 0-225,-2 1 1,1-2-87,-2 4 505,-2 1-136,3 2 131,-4 0 0,0 3-126,0 3 1,0 2-9,0 1 0,0 3-233,0-1 0,1 4-156,2-3 0,-2 1 260,2-2-1008,2-1 631,-4-1 0,7-1-123,-2-2-486,-2-2 507,3 0 1,-3-3-357,2 2 0,2-2 238,-2 1 0,2-2-64,1-2 0,-1 1 157,1-2 0,0-2 149,0-1 1,-1-2 285,-2-1 0,1-4 0,-2 4 0,4-8 0,0 2 0,0-1 0,0-6 0,0 2 0,3-3 0,-2-1 0,2-2 0,-2-1 95,-2 1 0,1 3 158,0-1 1,-1 5 81,-2 2 1,-2 0-51,-4 5 1163,0 1-871,0 2 0,-1 1 185,-2 2 195,-2-2-516,-4 7 0,0-3-358,0 4 1,1 1 97,-1 2 1,0-1-127,0 4 0,0 1 172,0 5-366,5-3 154,-4 4 0,7-3 33,-2 2 1,2 0-82,1 3 0,4 2-85,2-2-20,1 1 51,2 2 1,1-1 230,2-3 0,-2 3-92,1-2 0,2 0 159,-1 0 1,0 2-152,-4-3 1,-2-1 78,0-1 0,-4-2-31,1-2 1,-2 1-2,-1 0 1,-4-3 90,-2 0 121,-2-4-101,0 2 0,-1-4-258,0 0 1,0 0 98,0 0 0,3 0-750,1 0 1,2 0 33,-3 0-1508,4 0 1071,-2 0-575,4-4 1037,4 3 0,4-4 131,3 2 1,5 2 128,-1-2 1,4-1 371,2 1 0,0 0 0,0 3 0,-2-3 22,1 0 0,-1 0-22,-1 3 0,-2-1 574,-1-2 1,1 3-166,-5-3 1399,1-2-1125,-3 4 1,-1-4 637,-2 2-676,1 2 0,-3-4-373,2 2-277,-2 2 414,-4-3-1567,0 4 885,0 0 273,-4 0 0,-5 4 0,-4 1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2:11.581"/>
    </inkml:context>
    <inkml:brush xml:id="br0">
      <inkml:brushProperty name="width" value="0.04286" units="cm"/>
      <inkml:brushProperty name="height" value="0.04286" units="cm"/>
      <inkml:brushProperty name="color" value="#AB1A01"/>
    </inkml:brush>
    <inkml:brush xml:id="br1">
      <inkml:brushProperty name="width" value="0.05714" units="cm"/>
      <inkml:brushProperty name="height" value="0.05714" units="cm"/>
      <inkml:brushProperty name="color" value="#AB1A01"/>
    </inkml:brush>
  </inkml:definitions>
  <inkml:trace contextRef="#ctx0" brushRef="#br0">266 540 8557,'0'-13'0,"0"1"0,0-3 477,0-2 0,1 8 97,2-3-409,1 2 115,1-3-53,3-1 0,-7 0-257,2-1 0,-2 1 115,-1 0 1,0-2 448,0 4 0,-4 0 79,-2 4 15,-5 3-417,1 1 0,-4 5 211,2 2-334,-1 6-4,-1 8 0,-3 6 246,2 3 0,0 5-20,0 1 1,2-1-250,5 2 1,0-2-49,2 1 0,2-1-76,4-5 0,1 1 218,2-1-395,2-3 176,4-2 0,2-4 111,1-2-371,0-3 201,1-3 0,-3-1 69,5-2-168,0-2 98,2-8 0,4-1-216,-1-4 1,4-4 67,-3-1 0,2-3-128,-2-1 1,-1 1-154,-2-1 169,0 0 131,-1 1 0,-3-3-46,-2 3 498,-3 1 0,-3 8 656,0 2-705,-4 2 1,2 9 445,-4 4 1,-1 8-258,-2 6 0,-2 3 432,-4 0 0,1 4 36,-1 3-174,0 1-281,0 1 0,0-2 250,1-1-694,3 0 161,-3 0 0,7-2-548,-2-3 0,2-2 335,1-1 0,0-6-332,0-3 0,1-4-765,2 0-886,-2-5 1373,7-2-622,-3-4 826,-1 0 0,3-1-339,-4-2-127,4-2 374,2-7 642,1-2 0,2-8 0,-3 0 0</inkml:trace>
  <inkml:trace contextRef="#ctx0" brushRef="#br1" timeOffset="1133">645 549 8773,'-4'-18'-122,"3"1"2820,-7 7-1890,7 2 1,-3 12-201,4 2-402,-4 6 0,2 1-118,-4 5 1,1 3 158,-4-1 1,0 2 241,0-2 0,1 2 197,2 1-207,-1-1-146,6-1 0,-3-2 52,4 2-424,0-3 228,0 0 0,0-1 257,0-3-589,0-1 1,1-2 0,1-1-355,1-3 1,0-4 322,0 0 1,-1-2-114,4-1 1,0 0 7,3 0-160,0-8 218,0 3 1,3-11-23,3 4 1,-1-4-90,0 2 1,-2-4 110,3-2-365,-4 1 291,1-7 1,-4 7-10,-2-5 0,2 4 76,-2-4 1,-1 5 206,1-2 1,-4 2-223,1 2 716,-2-1-377,-1 4 0,0 2 58,0 3 0,-4 1 106,-2 2 1,-2-1 143,-1 4 0,0-1-147,0 1 1,1 3 80,-1-3 0,0 2 83,0 1-31,0 0-126,4 0 34,1 0-1020,4 0 361,0 0 146,0 4 218,4-4 1,5 4-1,6-3-43,2 2 1,3-2 46,1 2 1,0-2-213,0-1 0,-5 0 147,1 0 0,-2 1 66,0 2 0,-4-1-75,-5 4 282,2-4-87,-3 6 0,0-3-83,-2 4 145,-2 3 0,-1 2 1,-1 4 83,-2-1 0,-2 5-124,-4 1 0,-3 2 142,1-2 0,-2 3-82,1-3 1,5-1-90,-2-2 1,7-2 107,-1-3-358,2 1 81,1-10 0,0 6 242,0-6-368,0-2 0,4 3 1,1-4-68,3-1 0,-1-1 238,2-1 1,-1-4-155,6-2 0,-2-2 106,3-1 0,0-3-324,2 1 0,-2-5-118,0 1 202,-1-1 0,1-2 1,-1 0-188,-1 1 55,-2-1 274,-6 0 0,2 1 80,-4-1 0,0 1-134,-3 3 0,0-2 163,0 4 1,-4 1 60,-2 2 1,-5 3 187,0 0 0,-5 3-130,1-3 104,2 4 0,-2-3 0,2 3 14,-1-1 191,4 1-23,-3 2 321,4-4-210,0 3-864,4-7 0,5 6 219,6-4 1,6 1-17,3-1 0,2-2 117,4 2-164,1 3 1,2-5-1,-1 2-109,2-2 99,0-1 0,2 0 0,-1 0 144,1 1 1,-1-1-70,1 0 1,-5 0 234,-1 0 1,-3 4 84,0-1 0,-4 1-140,-2-1 0,-3 1-55,0 2 276,-4 2 60,-1-3-320,-4 4 231,0 0 1,-4 1-1,-3 3 136,-4 5 13,-2 4-131,-9 4 1,3 1 52,-1-1 0,0 4-81,0 0 0,4 2-72,-2-2 1,7 2 160,-1-2-392,6-1 230,2 2 1,4-2 106,0 3-455,0-3 171,0-3 1,4-1 33,2-4-183,2 0 95,1-4 0,0 0 57,3-2 1,-1-2 50,4-4 0,-2-1-25,2-2 0,2-5 21,-3-4 0,0-4 4,1-2 1,-1 1 13,0-4-15,-1-2 1,-4 1-1,0-5 28,-1 1 39,-3 0-62,-1-5 0,-4 0 29,0-5 1,0 4-23,0 0 1,-4-1-19,-2-2 0,-1 5 32,-2 3-583,4 1 338,-3 7 0,4-1 30,-2 5-448,-2 2 67,7 4 181,-3 1-1281,4 3 272,0 1 1400,4 12 0,1 1 0,4 9 0</inkml:trace>
  <inkml:trace contextRef="#ctx0" brushRef="#br0" timeOffset="1796">2073 353 8330,'0'-22'0,"-4"8"0,-1-3 0,-1 12 0,0 2 0,3 6 0,-3 3 0,0 3 0,-2 3 0,-5 1 0,-2 5 0,-2 0 865,0-1 0,0 4 361,2-1 0,3 1-646,3-3 0,1 2-72,2 1 0,2 2 13,4-2-843,4-1 308,1-2 0,4-1 274,0-3-636,3-1 324,-2-4 1,6-1 82,-4-2-355,3-2 238,-1-4 1,3-3-84,-3 0 1,2-7 53,-4 1 1,0-3-56,-4 1 1,1 0 119,0-4-239,-4 0 134,-1-2 0,-4-1 90,0 1-183,0-1 193,0-4 1,-4 3-62,-2-5 130,2 1-88,-4-4 1,4 4 71,-1-1 0,-3 5-84,2-2 1,2 2 370,1 2 1,-1 3 106,1 2 244,0 6-179,3-1-77,0 6-674,0-3 227,0 8 1,0 0 131,0 5 118,0 4-109,4 1 0,1 4 176,4 3 0,0-1-119,-1 3 0,1 1-96,0 2 1,3 0 49,0 1-54,3-5 30,-1 0 1,4-4 85,-1-1-177,1 1 111,0 0 1,-2-5-243,-1-1 228,-2-2 13,-5-5-100,1 3 1,-3-7 58,0 2 1,-4-3 423,1-3 1,-2-2-25,-1-4-567,0 0 207,0-4 1,-3 0 182,0-5-575,-4-4 233,6 4 1,-4-7-148,2 5 1,1-5 126,-3 2 0,3-4-292,-1-2 0,2 2 116,1 1 1,0 0-184,0 6 0,0-1-169,0 4-426,0-1 137,4 4 183,0 2-253,1 3 142,3 4-570,-3 1 1415,4 8 0,0 1 0,0 4 0</inkml:trace>
  <inkml:trace contextRef="#ctx0" brushRef="#br0" timeOffset="2612">2391 485 8257,'-4'-9'0,"3"5"992,-3 0-572,4 4 0,4 1 236,2 2-451,2-3-16,1 8 1,1-7-540,1 2 1,0-2 308,4-1 1,-2-4-55,2-2 0,1-2 45,-4-4 544,-1 2-245,2-7 1,-3 7 77,2-5-274,-3 4-134,-4-6 0,2 8 69,-4-3-23,0-2 30,-3 4 1,0-3-94,0 1 0,-4 2 73,-2-2 0,-4 5 199,-2 2 1,-4 3-193,1-1 383,-1 2-195,-2 1 1,1 4-100,3 2 163,-3 1-181,7 6 1,-2-2 181,3 4-29,-4-1-93,7 4 0,-5 0 20,8-1 0,0 4 3,3-1 1,0 0-192,0-5 0,4 1 85,2-1-194,2-2 97,5 3 0,-3-6 166,1 2-349,3-2 278,0-5 0,3 2-29,1-5 0,3 2-25,-1-1 0,1-2-21,-4 2 1,1-2 40,0-1 1,-4 0 155,1 0 1,-4 0-31,1 0 123,-6 0-183,1 0 4,-6 0 315,3 0-205,-4 0 0,0-1-107,0-2 1,0-2 40,0-3 0,0-1-207,0 0 0,-1-4 117,-2-1 0,2 0-125,-2-1 0,2 0 61,-2-2-167,2-1 222,-3 0 1,5-2 1,2-1-336,-2 1 143,6 2 0,-3 0-202,2 1 1,2 0 107,-2 2 0,2 0 3,1 3 0,-4 1-151,1 5 160,0-1 1,3 6-24,0-2 195,-4 2-79,3 1 0,-6 0-137,3 0 453,1 0-102,-1 0 0,2 1 220,-4 2 0,3 1-138,-3 5 1,1 3 198,-1 0 0,-1 6 50,4 0 1,-4 3 79,4-1 0,-1 0 15,1 3-460,2-3 141,-3 1 0,4-4 142,0-2-339,-1 2 175,1-8 0,-1 1-23,-2-4 41,2-4-5,-7 6 592,7-7-530,-7 3 1,3-5 91,-1-2 1,-1-2 29,4-4-660,-4 0 303,2-4 0,-1 3 187,0-5-774,4 0 453,-6-2 0,3-1-220,-4 0 1,3 0 160,0-3 0,0 3-472,-3-3 0,2 2-54,1 2-139,4-1 467,-6 0 0,7 2-196,-2 1-267,-2-2 467,4 8 1,-6-4-198,4 4-128,-4 4 246,5-3 498,-6 7 0,11-6 0,-2 2 0</inkml:trace>
  <inkml:trace contextRef="#ctx0" brushRef="#br0" timeOffset="2822">3097 247 8257,'0'9'752,"0"0"1,0 0-235,0-1 1,0 4 522,0 0 0,4 3-390,1-4 1,0 5-563,1-1 0,0-2 5,3 2-108,0-4 101,0 2 1,-2-7 291,-1-1-545,2 1 214,-7-1 0,4 2-448,-2-4 299,-2 0-210,3-3-576,-4 4 0,1 0 396,2 2 0,-2-1-1737,2-2 1115,-2-3-52,3 4 826,-3-4 1,3 0 338,-1 0 0,-2-4 0,3 0 0</inkml:trace>
  <inkml:trace contextRef="#ctx0" brushRef="#br0" timeOffset="3599">3238 432 8257,'6'-8'0,"0"3"1338,-5-3-829,7 3 0,-3-1 253,4 0-592,0 0 35,4-3 0,-3 1-101,5-1 1,0-1 93,2-2 0,-2-1-85,0-1 1,-4-2 138,0 4 1,-1-3-68,-1 0 1,-1 1 177,-2 0-369,-2 3 2,-4-2 1,0 4 229,0 0-438,0 1 194,0 3 1,-3 0-19,0 2 0,-5 2 98,-1-2 1,-1 6-157,-4 3 1,-1 4-30,-3 2 530,5 4-240,-4 2 0,4 1-12,-2 5 197,3-1-283,3 0 1,4 1 76,2-3-227,2 3 82,1-5 1,0 2-2,0-3 0,0-3 113,0 0 0,4-5-218,2 2 1,2-5 3,1-1 1,-1-4 71,1 1 1,1-2 18,2-1 94,-3 0-76,8-4 1,-6-1 7,4-4-246,-1 0 117,0 0 1,2-2-132,-5-1 0,1-4 137,-3 2 0,0-3-79,0-1 0,0 1 94,-1-1 1,-2 0-205,0 1 1,-3 0-158,3 2 388,-4-1-151,2 10-8,-4-6 539,0 11-246,0-3 1,0 5 287,0 2 0,0 2-161,0 4 1,-1 3 9,-2 3 1,2 2-67,-2 0 134,2-3-91,1 3 1,0-6 150,0 3-423,0-3 176,0 2 0,0-4 97,0-1-329,0-3 225,4 3 1,-2-7-162,4 2 0,-3 1 67,3-1 1,-3 0-83,2-3 1,0-1 131,1-2-325,2 2 294,-3-7 1,1 6-13,0-4-486,0 0 272,2-2 1,4 2-49,0 0-132,0 4-52,-7-6 267,6 7 1,-2-3-131,6 4 363,-2 0 0,-5 1-120,1 2 1,0-1 101,0 4 1,0-1-33,-1 1 529,1 2-346,0-4 0,0 5 164,0 0 44,3-4-186,-2 3 1,3-4 54,-4 2 0,-3-2-5,0-4 268,-1 0-245,4 0 9,0 0 1,-1-4 65,-2-2-266,-2-2 29,0-1 1,-3-1 132,2-1-360,-2-3 114,-5-4 0,-1 1 39,-4-1 1,0-4 82,0-1 1,0 1-158,1 2 1,-2-2-77,-2 2 1,2-4-235,-1 3 1,1 1 54,1 2 0,0 1-126,0-1 1,0 1-25,1 3-1400,-1 1 1120,0 4 1,0 0-563,0 0 0,2 1 1282,1-1 0,-6 0 0,2 0 0</inkml:trace>
  <inkml:trace contextRef="#ctx0" brushRef="#br0" timeOffset="5113">71 1528 8112,'-13'0'-266,"3"0"266,-2 0 0,5 3 0,2 0 846,-1 4-513,1-2 0,0 3-205,2 1 1,2 0 12,-2 0 1,2-3 293,1 0-228,0-1 166,4 0-263,-3 3 1,8-7 45,0 2 0,0-2 20,6-1 0,-3-4 59,3-2-442,-1-2 185,0 0 0,-1-2-268,-4-2 0,-1 2 126,1-1 0,-1-2-24,-2 1 1,-2-3-83,-4 4-49,0-5 275,0 2 1,0 0-63,0 3 240,-4-3-181,-1 4 0,-4-2 133,0 7 1,1 1-64,-1 4 0,0 0 194,0 0 1,0 0 73,0 0-46,1 4 46,3 0-191,-3 1-196,7 3 155,-3-7 0,5 3 69,2-4 56,2 0-125,4 0 1,3-1-55,3-2 0,2-3 46,0-5 1,1-3-255,0-4 1,-1 2-47,1 1-122,0-6 216,-1 7 0,0-11 17,-2 4-103,1-3 98,-6 5 1,2-6 25,-6 1-148,1-1 84,-6-2 0,3 1 165,-4-1 0,0 1-96,0 0 1,-4 2 131,-1 1 0,-3 4-109,-1 1 1,0 3 419,0 6 0,0-1-73,1 7 169,-1 0-240,0 7 1,0 2-2,0 6 103,1 1-100,-1 5 1,0 5-14,0 3 559,0 4-435,4 6 1,-2 0 166,5 2 0,-1 2-92,3 4 1,0 3 226,0 0 0,1 3 192,2-2-738,1 2 129,5-8 0,0 7 185,0-8-524,0 0 220,0-6 0,-1-3 204,1-3-550,0-2 266,-4-4 0,2-1-258,-4-5 0,3-2 117,-4 0 1,4-8-364,-3 2 207,0-2-1084,-3-2 353,0-1 415,0-4-158,0 0 360,-4-4 0,-1-4-384,-3-4 1,-2-3 301,-2 0 0,2-5-46,-2 0 1,0-5 231,0 2 0,-3-3 46,4 0 1,-4-1 274,3 1-175,0-1 175,4 5 0,-1-3 0,0 5 583,0 3-567,0 4 0,4 5 20,2-1 1989,2 4-542,1 1-491,0 4 1,4 0-424,2 0 0,3 0-136,3 0 0,2 0 97,7 0-656,-2 0 171,10 0 1,-4 0 231,7 0-935,0 0 586,4-4 1,-1 3-11,0-2-1423,0-2 943,-3 4 1,-1-6-642,-2 4 0,-3-2 500,3 2 0,-3-3-365,3 3 1068,-1-4 0,2 2 0,1-4 0</inkml:trace>
  <inkml:trace contextRef="#ctx0" brushRef="#br0" timeOffset="5375">1173 1176 8219,'-4'-13'618,"3"8"1,-3-2-9,4 10-263,0 5-237,0 6 0,3 5 109,0 1 100,4-1-123,-6 6 1,6-3 26,-4 2 293,4 1-235,-6-6 0,5 3-8,-3-1 324,4-3-273,-6 4 0,3-4 140,-4-1-678,4 1 232,-3-4 0,3-2-1219,-4-3 838,4 0-1302,-3 0 548,7-4 525,-7-1-958,6-4 971,-2 0 0,1-1 579,0-2 0,0-2 0,3-4 0</inkml:trace>
  <inkml:trace contextRef="#ctx0" brushRef="#br0" timeOffset="6363">1527 1235 8219,'0'-9'0,"-4"4"1344,-2 2-565,-2-2-290,-1 4-303,1-3 1,-2 8 186,-2 2-1050,-2 2 510,-3 5 1,-1-3 154,0 1 0,0-1 151,-3-1 0,3 0 373,-3 0 0,3-1-145,4 1 0,0 0 79,2 0 0,3 0 142,0 0-650,1-1 115,7 1 1,-3 0 335,4 0-526,0 0 145,0-1 0,1 1 0,2 0-52,-2-4 142,10 3 1,-5-3 10,6 4 0,-2-4-62,-1 1 1,2-3-135,1 3 1,4-4 108,-1 1-252,1-2 129,2-1 1,-1 0 207,-3 0-663,3 0 376,-3 0 0,2-1-179,-1-2 1,-1 1 92,-3-4 1,0 3 6,4-3 1,-4 3 89,0-2 1,0-1-37,1-3 0,-2 1-20,2 2 256,-3-2-50,0 3 1,0-3-182,0-1 359,0-4-87,-1 3 1,-2 0 96,0 5 1,-4-1-65,1-3 1,-2 3 211,-1 0 1,0 3-116,0-3 1,0 3 64,0-3 0,-1 5 64,-2-2-49,-2 2-72,0 1 1,-2 0 121,1 0-424,-2 0 218,3 0 0,-3 4 5,2 1 1,-4 1 19,2 3 1,-5-2-23,7 5 0,-4 0-9,4 0 0,2 4-13,1-1 0,2-2 71,1 2-329,0-4 99,0 5 1,4-6 239,2 2-456,2-2 180,1-1 0,0-3-81,0-1 1,2-2 114,1 3 0,3-4-134,-3 1 0,2-3 82,-2-3 0,4-1-94,-2-2 1,0-1 73,1 1 0,-3-3 41,2-3 1,-3 2-68,1-1 314,-2 1-224,-2 1 1,0-3 170,-2 0 1,1 4-116,-4 2 706,0 0-284,-3 1-397,0 1 1,0 5 137,0 2 1,-1 2 115,-2 4 1,-1 0 43,-2 3-99,2-2 0,4 6 1,0-5-187,0 0 0,0-1 56,0-1 0,1-1-305,2-2 184,2 1-110,8-6 196,-3 7 0,3-7 38,-1 2-224,2-2 49,3-5 1,1 0 63,0-2-138,-1-1 58,5-2 1,-4-1-126,3-2 0,-2-1 116,-2 2 1,1-4-153,0 3 0,-1-2 92,1 2 1,-3-3-121,-1 3 0,-3 1-65,1 2 656,-2 0-189,-2 4-133,-3-3 1,0 7 99,-2-2 1,-2 3 506,2 3-252,-6 2-215,2 8 1,-7 1 690,2 3 1,-2 5-175,-4 1 0,2 3-21,-2 0 1,0 2 56,0 1-551,0-2 80,3 4 0,3-8 202,0 1-509,5-5 159,-7 7 0,6-7-15,-4 1 1,4-2 101,-1-4 1,1 2-763,-1-4 511,2 0 1,-3-3-1489,4-1 888,0-3-1113,0-1 440,0-4-2354,0 0 2035,0 4 898,0-3 804,0 3 0,-4 0 0,-1 1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3:11.063"/>
    </inkml:context>
    <inkml:brush xml:id="br0">
      <inkml:brushProperty name="width" value="0.04286" units="cm"/>
      <inkml:brushProperty name="height" value="0.04286" units="cm"/>
      <inkml:brushProperty name="color" value="#AB1A01"/>
    </inkml:brush>
  </inkml:definitions>
  <inkml:trace contextRef="#ctx0" brushRef="#br0">40 715 8485,'-17'-4'0,"3"3"475,5 1-469,9 5 0,10 2 145,8-1 1,4-2 283,8-4 1,3-2-157,8-4 0,10-9-196,14-15 1,5-5 59,10-9 1,0 3-1178,2 0 384,3 3 402,-1-5 0,3 3 71,-2-4-193,-39 22 0,-1 0 83,41-22 1,0 3-180,-4-1-462,-3 5 928,8 2 0,-4 4 0,0 3 0,-1 2 0,-4 1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3:10.181"/>
    </inkml:context>
    <inkml:brush xml:id="br0">
      <inkml:brushProperty name="width" value="0.05714" units="cm"/>
      <inkml:brushProperty name="height" value="0.05714" units="cm"/>
      <inkml:brushProperty name="color" value="#AB1A01"/>
    </inkml:brush>
  </inkml:definitions>
  <inkml:trace contextRef="#ctx0" brushRef="#br0">5 1059 10741,'-5'0'223,"6"4"98,8 1 1,4 0-35,4 1 101,5-4-192,4 2 0,12-9 174,9-4 1,10-11-126,14-10 0,0-8-510,8-6 1,-37 19 0,2-2 316,6-2 1,0-1-1,2-1 1,-1-1-75,-1-1 0,0 1 1,3-2-1,1 0 47,-1 2 1,0 0-438,-3 1 1,0 1 270,0 1 0,-1 1 1,-2 2-1,-1 0-43,1 1 0,0 0-864,37-23 605,2 4 1,-9 1-82,5 2 1,-4 6 523,-4 5 0,-3 4 0,-9 0 0,-4 0 0,-3-3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3:15.605"/>
    </inkml:context>
    <inkml:brush xml:id="br0">
      <inkml:brushProperty name="width" value="0.04286" units="cm"/>
      <inkml:brushProperty name="height" value="0.04286" units="cm"/>
      <inkml:brushProperty name="color" value="#AB1A01"/>
    </inkml:brush>
  </inkml:definitions>
  <inkml:trace contextRef="#ctx0" brushRef="#br0">1 732 8427,'0'-8'0,"0"-1"2214,0 4-1404,4-3 0,8 6-41,9-4 1,9-1-267,8-4 0,7-4-360,7-6 1,9-5 260,4-7-1358,7-1 946,-4-1 1,9-4 272,-3-2-748,3-3 467,-1 0 0,-3 4-645,-5 2 1,-3 2 181,-7 0 0,-1 5-426,-4 2 1,-4 5 341,-2 4 0,-4 2-71,-5 3 0,1 2-162,-7 5 796,2-1 0,2-2 0,-1 2 0,0 4 0,0 3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3:14.396"/>
    </inkml:context>
    <inkml:brush xml:id="br0">
      <inkml:brushProperty name="width" value="0.04286" units="cm"/>
      <inkml:brushProperty name="height" value="0.04286" units="cm"/>
      <inkml:brushProperty name="color" value="#AB1A01"/>
    </inkml:brush>
  </inkml:definitions>
  <inkml:trace contextRef="#ctx0" brushRef="#br0">62 600 8419,'-17'-13'-21,"3"7"14,2-3 1655,2 6-729,5-1-926,2 8 206,3 1 1,0 4 193,3-1-657,2 1 213,4 4 0,1-3 108,2 1 55,1-1 1,2-2 149,0-2 226,3-2-368,5-4 0,4 0 16,3 0 1,4-7 11,4-2 1,5-6-130,2-3 0,0-2 110,5-6 0,4 0-340,8-6 1,0 1-140,3-2 0,0 0-288,0 4 0,4-5 249,-2 2-1553,-1 2 1570,-1-1 0,-10 5-92,-2-1 1,-3 2-20,0 1 0,-2 2-72,-4 1 0,-3 4 555,-3-1 0,-6 1 0,-3 5 0,-1 1 0,-6 1 0,-1 0 0,-2 1 0,-2 2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6:19.054"/>
    </inkml:context>
    <inkml:brush xml:id="br0">
      <inkml:brushProperty name="width" value="0.04286" units="cm"/>
      <inkml:brushProperty name="height" value="0.04286" units="cm"/>
      <inkml:brushProperty name="color" value="#AB1A01"/>
    </inkml:brush>
  </inkml:definitions>
  <inkml:trace contextRef="#ctx0" brushRef="#br0">53 159 7904,'0'-5'31,"0"1"612,-3 4-259,2 0-127,-3 0 193,4 0 395,0 0-493,4-4-193,-3 3 1,6-5 55,-1 3 0,2-4 33,1 1 0,0 1-272,0-1 1,0 0 45,3-3-316,-2 5 277,-1-4 1,-1 3 16,-3-4-365,3 0 274,-3 4 1,2-3-16,-4 3-171,0 1 155,-3-4 1,0 6 7,0-4 1,0 3 51,0-3 0,-1 4-45,-2-1 1,-2-1 52,-4 1 1,0 0 101,1 3 1,-1 0-114,0 0 368,0 4-190,-4-3 1,4 7 166,-3-2 0,2 2-103,1 1 1,0 1 6,1 1 1,-1 0-74,0 4 1,1-3 166,2 2 0,1-2 118,2 3-46,2-5-234,-2 3 1,3-1 126,0 0-336,0-1 332,0-2-270,3 0 0,2 0 42,4 0 1,1-4-78,2-2 0,-2-2 38,1-1 0,3 0-48,1 0 1,1-1 121,2-2-542,0 2 318,-1-7 0,1 3-40,0-4-451,-5 4 411,0-3 1,-1 4-107,0-1 0,-1-2 90,-2 4 1,-3 0 346,0 3-327,-4-4 241,6 3 0,-7-2 97,2 6 1,-2 2 265,-1 4 0,0-1-148,0 1 416,0 0-364,0 0 1,-1 0 431,-2 0-411,2-1 1,-4 0 125,2-2-37,2-2-298,-3 0 253,4-3-385,0 3 1,0-5 47,0-2-453,0-2 337,0-4 1,4 0-83,2 1-332,-2-1 337,4-4 0,-7 2-220,5-3 1,-3 3-26,3-1 81,-4-2 160,6 4 0,-6-5 13,4 3 0,-3 0-147,3 3 25,-4 1 600,5-1-163,-6 4 35,3 1 1,-3 4-93,2 0 0,-2 4 327,2 2 0,-2 2-147,-1 0 0,0 2 87,0 2 0,0-2-52,0 2 0,0-3 33,0 0-48,0 0-316,0 0 302,0-4-299,4 3 0,-2-7 102,4 1 0,-3-1-219,3-1 154,0 0 1,2-3-132,1-3 0,3-2 38,0-1 0,0 0-68,-4 0 0,1 0 104,0-3-304,0 2 188,0-7 0,-2 8-49,-1-3 0,2-1 125,-2 1 0,-1 1 47,1 2-186,-4 0 358,6 4-135,-7 1 575,3 8-379,-4 1 0,0 8 48,0 1 1,0 7 53,0 2 1,-1 0 288,-2 0 0,1 1-188,-4 2 1,3 2 131,-3 1 0,3-1 67,-3 1-297,4-1-105,-2 2 0,4-3 217,0 3-576,0-7 204,-4-1 0,2-2 96,-4 1 0,1-3-4,-4-4 1,0-3-100,0 1 0,0-3 52,1-3 1,-1 0-280,0-3 1,3 0-43,0-3-1556,0 0 1022,-3 0-1851,5 0 1217,0-4 1436,4 3 0,-4-10 0,-1 1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6:17.846"/>
    </inkml:context>
    <inkml:brush xml:id="br0">
      <inkml:brushProperty name="width" value="0.04286" units="cm"/>
      <inkml:brushProperty name="height" value="0.04286" units="cm"/>
      <inkml:brushProperty name="color" value="#AB1A01"/>
    </inkml:brush>
  </inkml:definitions>
  <inkml:trace contextRef="#ctx0" brushRef="#br0">10 318 7904,'0'-9'0,"-1"1"-398,-2-1 1,2 3 0,-2 0 821,2 0 0,1-3 118,0 1-66,0 3 26,0-3-66,0 7 0,0-4 179,0 2-505,0 2 1,1-3 70,2 4 1,-1 3 182,3 0 0,1 7-82,3-1 0,0 5-27,0 1 0,0 2 98,-1 0-18,1 1-173,0 3 1,0-1 163,0 4-193,0-5 30,-1 7 0,1-8-56,0 3 0,-3-3 87,0 0 0,-1-1-160,1-3 0,1 2 16,-1-4 1,-1 0 73,1-4 1,-4 1 50,1 0-293,2-4 85,-4 3 79,3-7-148,-4 3-19,0-4 453,0 0 1,3-5-93,0-4 0,3-1-475,0-4 1,1-4 112,-1-3 1,2-6 26,-2 0 0,1-1 62,-1 2-477,1-1 335,-2-3 0,4-1-152,0-1 0,-3 2 87,0 3 1,-1-2 65,0-1 0,0 4 6,-2 2 0,-1 5 16,4-2 1,-3 3-37,3 0-90,-4 0 97,2 5 0,-1 0-5,0 4 1,3 0-392,-3 0 331,-1 1-366,-2 3-6,4 1-714,-3 4 901,7 0 0,-4 4-51,2 2 0,1 2-97,-4 4 579,4-2 0,-2 7 0,3-4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4:32.433"/>
    </inkml:context>
    <inkml:brush xml:id="br0">
      <inkml:brushProperty name="width" value="0.04286" units="cm"/>
      <inkml:brushProperty name="height" value="0.04286" units="cm"/>
      <inkml:brushProperty name="color" value="#AB1A01"/>
    </inkml:brush>
  </inkml:definitions>
  <inkml:trace contextRef="#ctx0" brushRef="#br0">168 283 8151,'5'-18'34,"2"4"0,-1 2 1,1 0 1063,-1 0 0,1-1-436,-4 2 0,0 1 994,-3-2-1012,0 2 1,-4 2 44,-2 3 1,-6 2-8,-2 6-77,-3 5-288,-5 6 1,4 8 135,-3 1 90,3 7-362,0-3 1,1 7 61,3-1 0,1 0 14,4-1 0,4 2-255,2-5 0,2-1 87,1-4 0,4-2-174,2-5 1,2 0 99,1-2-460,3-3 327,2-3 0,4-4 4,-1-2 0,2-3-105,2-3 1,-2-2-360,5-4 0,-5-3 232,2-3 0,0 1-323,0-1 1,0-2 221,-4-4 1,0 0-78,-2 0 0,-2 1-17,-1-3 899,-2 3-315,-1 3 1,-3 4-256,-3 4 674,0 4-370,1 1 1,-3 5 535,2 2 1,-2 4-256,-1 8 1,-4 2 708,-2 7 1,1 4-405,0-1 1,0 1-266,-1-1 1,-1-1-21,4 1-892,0-1 448,-1-3 1,3 1 135,-2-3-1428,2-1 942,1-2 0,0-4-305,0-3 0,0-1 268,0-1 1,0-3-988,0 0 0,1-4 170,2 1 24,-2-2 725,3-5 1,-1 1-259,0-6-296,4 2 622,-6-10 1,6 4-233,-4-5 207,3 0 463,-5 1 0,4-2 0,-2-1 0,-2 1 0,2-2 0,1 0 0,-1 0 0,1 1 0,-1 2 626,-2 0-515,3 5 0,-4-3-24,0 4 2266,0 1-1519,0 6 1,-4-2 183,-2 4 1027,-2 0-1301,-1 3 1,1 1 311,-1 2 0,0 2-433,0 4 0,-3 2-78,1 1 1,-1 4-16,3-2 0,3 3 111,0 1 1,4-4-131,-1 1-502,2-4 172,1 2 0,4-2 242,2 1-523,2 0 153,5-7 0,-2 2-277,3-4 0,1 0 249,3-3 0,-4 0-358,1 0 1,-1 0-131,0 0 0,2-4-348,-4-2 0,-3-2 264,-4-1-402,-3 0 542,6 0 0,-7 1-392,2-1 202,-2-4 282,-5 3 1,2-3-57,-4 1 0,-2 1 99,-4-4 0,-1 5 256,1-2 1,2 1-77,-5-1 156,4 2-161,-2-2 0,6 6-142,1 0 916,2 0-511,4-3 0,0 3 37,0 0-96,8 1 12,1 0 0,12-3 43,0 2 0,2 1-46,-2-1 0,3 4-136,0-1 1,-3 2 40,0 1 1,-4 0 120,-2 0 0,1 0-149,-4 0 503,-1 4-275,-2-3 1,-1 7 118,-2-2-29,-2 2-94,-4 5 0,-1-3 199,-2 5 1,-2-1-41,-4 0 0,-3 3-178,1-2 0,0-1 164,5 0-442,-2-3 116,7 2 1,-6-4 81,4-1 1,0 1-122,3 0 1,0-3 161,0 0-603,0-4 315,4 2 1,1-4-182,4 0 1,0 0 126,0 0 0,0 0-186,3 0 1,1-4 128,2-2 0,0-1-191,-3 1 0,0-2 58,-3 2 1,-1-1 135,-3-2 1,2 0-127,-4 0-111,0 0 185,-3-3 0,-1 2-197,-2-2 0,-2 1 164,-3-1 1,-2 3 225,-2-3 0,1 2-169,-4 1 442,1 0-168,0 5 1,0-4-189,3 2 764,1 2-334,1 0 113,1 0 175,7 3-482,-3-3 0,9 4 28,4 0 0,4 0 406,4 0 0,1 0 19,0 0-140,3 0-274,2 0 0,3 0 144,1 0-317,-1 0 78,1 0 0,-1 0 101,0 0 0,-2 0-12,-1 0 0,-3-1 44,1-2 1,-4 2-48,-2-2 0,1 1-171,-5-1 186,-3 2-161,0-2 115,-7 3 0,2 0 58,-6 0-259,-2 0 88,-4 0 0,-3 0 148,-3 3-213,-6 2 58,-1 4 0,-1 0 37,3 0 1,1 3 20,1-1 1,2 5 176,1-1 1,3 0-38,6 0-310,3 2 185,3-7 1,0 3 7,0-1 55,3-6-48,2 6 1,7-8 33,0 1 392,4-1-257,-3-4 0,2-1-107,0-2 0,-1-1-12,4-5 0,-1-4-251,-3-2 1,2-1-15,-4-2 240,0 0-17,-4-3 1,0 1 33,-2-3-57,2-1 9,-7-2 0,3-1-2,-4 1-234,0-5 102,0 4 0,-7-3-125,-2 3 1,-2 4 95,3-1 0,-1 2-445,0-2 1,1 2 16,2 5-1568,-2 3 591,7 1 712,-3 8 838,4 2 0,0 6 0,0 2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3:17.544"/>
    </inkml:context>
    <inkml:brush xml:id="br0">
      <inkml:brushProperty name="width" value="0.05714" units="cm"/>
      <inkml:brushProperty name="height" value="0.05714" units="cm"/>
      <inkml:brushProperty name="color" value="#AB1A01"/>
    </inkml:brush>
  </inkml:definitions>
  <inkml:trace contextRef="#ctx0" brushRef="#br0">89 786 9553,'-22'5'329,"0"7"0,5-1 0,4 5 0,4 1 1,5-2 648,3 0 1,5-4-1057,2 1 1,2-4 26,4-2 147,6-2 41,0-4 0,9-5 112,-1-4 292,13-7-225,2-7 0,15-7 395,-1-2 0,5-7-221,2-2 0,4-6-576,1-3 1,6-2 576,0-1-1836,-7 8 1383,-1-2 0,-6 8 268,3-2-1137,2 2 897,-10 3 0,-1 2-345,-6 2-479,2-3 514,-8 12 0,5-5-465,-8 7 0,0 0 219,-2 4 1,-5 2-108,-2 0 0,-1 7-616,-2 0 293,-3 5-132,2-1 1052,-6 0 0,2 3 0,-3-2 0,0 2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3:23.585"/>
    </inkml:context>
    <inkml:brush xml:id="br0">
      <inkml:brushProperty name="width" value="0.04286" units="cm"/>
      <inkml:brushProperty name="height" value="0.04286" units="cm"/>
      <inkml:brushProperty name="color" value="#AB1A01"/>
    </inkml:brush>
  </inkml:definitions>
  <inkml:trace contextRef="#ctx0" brushRef="#br0">19 706 8411,'-6'-4'92,"0"1"839,4 2-847,-2 5 0,4 0 33,0 5 1,0-3 172,0 0 34,0 0 61,0 3 0,1-4 79,2-2 274,-2-2-375,7-1 0,-5 0 109,5 0 231,3-8-306,7-2 1,4-9-85,5-1 1,8-8-102,9-7 0,7 0-44,5-3 0,3-3 99,-3 0 1,1-1-477,-2 1 0,5-4 276,2 4-1391,-6 3 1231,-4 0 1,-8 10-31,0-5-897,0 5 815,-8 6 1,0 1-436,-7 6 0,-2 0 250,0 3 1,-4 0 9,1 3 0,-5 0-31,2 1 1,-3 2-51,-4 0 0,2 4-449,-4-1 1005,0 2 0,0 1 1,2 0-1</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3:36.816"/>
    </inkml:context>
    <inkml:brush xml:id="br0">
      <inkml:brushProperty name="width" value="0.04286" units="cm"/>
      <inkml:brushProperty name="height" value="0.04286" units="cm"/>
      <inkml:brushProperty name="color" value="#AB1A01"/>
    </inkml:brush>
  </inkml:definitions>
  <inkml:trace contextRef="#ctx0" brushRef="#br0">80 537 8279,'-5'0'590,"-1"1"-590,3 2 0,-3 2 0,3 3 0,-1 2 455,1 2-260,2 2 0,-6 3 317,4 1-161,-4-4-133,6-2 1,-7-1 259,3-2 0,0 2 259,-1-5 120,4-2-180,-2 3-78,4-6-217,0-1-793,0-4 382,0-5 1,4-4-405,2-2 1,3-2 262,2-4 1,-1 1-208,2-3 1,1-1 141,-2-2 1,5-1-94,-1 1 1,-2-4-187,2-3 276,0 3 125,-1-4 0,2 6-140,-1-1 397,-2 1-220,3 6 0,-6-3-103,2 5 452,-2 3-205,-1 4 1,-2 7 186,-1 1 1,-1 3-103,-2-1 0,-2 3 79,2 3 0,-2 2 153,-1 7 413,-4 2-482,3 8 1,-7 0 262,2 5-64,-1 3-215,-6 1 0,3 7 261,-2 1 1,5-1-92,2-3 1,3-3-561,-1-3 0,2-2 138,1 0 0,0-5-206,0-1 1,0-5 108,0-2-705,0-3 373,0 2 218,0-4-516,0 0 420,0-5 1,0 1-1737,0-2 713,0-2-161,0 3 985,-4-4 1,-1-1-197,-4-2 0,-1 1-119,-2-4 427,3 1 155,-8-4 0,6 0 191,-4 0-325,5 0 325,-7 0 0,7 1 0,-2-1 0,0 0 0,0 0 0,1 3 95,5 0 1,-2 3-167,3-2 689,1 3 1,-1-5 68,2 4 70,2 0 0,-2 3 34,6 0-277,-2 0-170,7 0 0,0 0-114,3 0 1,5 0 70,-1 0 0,1 0-314,2 0 1,3 0 72,-1 0 1,2 0-229,-2 0 0,-1 0 83,1 0-540,3 0 446,-4-4 1,2 2-63,-3-4-250,-1 0 314,1 1 0,3-3-134,-1 3 0,1-2 132,-4 1 1,0-2 69,-2 2 0,1-2-35,-1-1 1,-2 4 275,-1-1-158,-3 0 273,0-3-133,-4 4 0,-1 0-193,-4 2 558,0 2-282,0-3 0,-4 4 168,-2 0 56,-5 4-224,-3-3 1,-4 10 139,1-2 1,-1 3-52,0-1 0,4 0 225,-1 4 0,4 0 202,-1 2-621,3-3 109,0-1 0,4-4 214,2 3-679,2-2 245,1 3 0,0-7-321,0 0 276,0-1 0,1 0-120,2-2 1,2-2 59,4-1 1,0 0-16,3 0 0,2-7 51,3-1-463,1-3 308,4-2 1,-5-1-78,1-3-249,4-1 284,-12-4 1,10 3-312,-8-5 147,3 1 280,-5-4 0,6 0-43,-4-2 0,-1 0-48,-2-3 0,2 3 113,-2 0 0,3-1-163,-6 0 566,4 1-218,-5 6 1,1-1-112,0 3 523,-4 5-290,2-1 1,-4 7 312,0-2 1,-1 3 26,-2 4-103,-2 1 1,-5 4-118,-2 0 0,3 5 29,-3 3 0,-2 5-14,-1 5 36,-1 3-76,2 2 1,-3 4 108,3 3 187,1-3-253,-4 7 0,7-4-35,-1 5 0,1-2-2,1 6 1,0-4-273,0-3 0,2 2 123,1-5 1,2-1-230,4-4 0,0-3 67,0-3 0,0-1-19,0-3 1,1-1-51,2-4-90,-2 0 104,6 0 0,-5-3-270,4-1 1,-3-3 164,3 1 0,0 1-375,3-1 1,-3 0 69,0-3 1,-1 0-83,4 0 0,3-4-110,0-2 128,0-1 235,-4-2 0,1-1-118,0-2 120,0 2 151,0-2 0,-1 0-255,-3 0 506,3-4-251,-3 7 0,1-5 195,0 2 0,-3 3-146,3 0 1,-4 1 448,1 2 0,-1 2-113,1 1 543,-3 2-299,4 1 57,-4 0 58,0 0 122,0 4 1,0 2-250,0 5 0,-3-1 157,1 2 0,-4 1-68,3-1 0,-3 3-275,3 0 0,-3-2 142,3-2-358,0-1 191,-1-1 167,3 0-440,-3-4 387,4 3 45,0-7-725,0 3 245,0-4-230,0 0 1,1-4 48,2-2 1,2-3-77,4-3-254,0 2 392,0-6 0,-2 2-131,-1-4-53,2 5 315,-3-4 0,3 3-65,-2-3 1,1 3-12,-4 2 0,3-1 128,0 2 0,-1-1-235,1 3 452,-4 4-23,2-3-280,-4 7 421,4-3-198,-3 4 1,3 1 375,-4 2 0,0 2-222,0 4 0,-3 4 147,0 1 0,-1 1-105,1 3 0,1-5 37,-4 4 1,4-1-42,-1 1 152,2-3-282,1 3 1,0-7 172,0 1-471,0-1 153,0-1-154,0 0-89,4 0 132,-3-4-88,7-1 1,-3-4 134,4 0 0,0-1 15,-1-2 1,2 1-82,2-4-264,-2 0 204,6-7 1,-6 3 30,2-1-284,2 1 234,-4-3 1,2 3-73,-3-2 0,-1 0 83,-2 0 1,2-1-1,-2 1 1,0 3 15,0-3 0,1 5 202,-4 1-44,0 4 1,-2-2-54,2 4-53,-2 0 441,3 0-202,-4 4 0,-3 4 650,0 4-424,-4 3-171,2-1 1,-4 1 205,1 0 1,2-2-76,0 2 0,3 1-178,-3-5 1,4 1 195,-1-3-352,2 0 84,1-4 1,1 2 246,2-4-600,-2 0 58,3 0 134,0-2-164,1 3 151,4-4 1,-1-1-141,1-2 1,3-1 77,0-1 0,2-6-198,-2 2 1,1 1 76,-1 2 0,-3-1-44,3-4 0,-2 1-73,-1-2 257,-4 2 10,3 1 1,-5 1-11,3-1-15,2 0 2,-7 0 0,4 3 286,-2 0-106,-2 4 189,3-1 0,-4 4-108,0 1 0,0 3 471,0 4 0,-1 1-200,-2 2 1,1-2-21,-4 1 1,4 2 117,-1-1-145,2 0-31,1-8 0,0 4-332,0-2 1,0-1 296,0 1-428,0-4 1,1 3 98,2-2 1,-1-2-202,4 2 1,0-3 46,3-3-434,3 2 427,-2-7 0,6 3-30,-4-4 1,3 1-75,0 3 1,-1-3-39,1 2 0,-5-2 42,2-1 1,1 0 209,-1 0 0,-1 4-2,-2-1 0,-1 3 246,-2-3-322,2 4 606,-3-2-239,-1 4-81,0 0 325,-4 4-281,0 1 1,-1 4 606,-2-1 1,-1 1-306,-5 0 1,1 1 114,2 2 1,-2-3 179,2-1-589,2 1 251,-3-4 82,6 0-790,-3 3 232,4-7 269,0 3-827,0-4 263,0 0 0,4-1 200,1-2 0,6-1-248,1-2 0,1-2 160,-1 2 1,-3-2-181,3 0 1,1 0-206,-1 2 463,-1-2 54,-6 3 0,3-1 156,-2 0 115,2 0-284,1 2 0,-4 0 156,1 4 0,-3 0-157,3 0 574,-4 0 0,3 1-66,-2 2 626,-2 1-630,3 5 0,-1-3 212,0 0-526,4-4 1,-5 5 0,3-3 297,2 1-817,1-3 366,1 2 0,1-4-196,2 0 1,-3 0 123,3 0 1,-2 0-793,-1 0 0,-3-3 1,-1 0 990,1-4 0,-1 2 0,-1-4 0</inkml:trace>
  <inkml:trace contextRef="#ctx0" brushRef="#br0" timeOffset="194">1279 351 8325,'-14'-9'0,"5"0"1067,5 4-734,4 1 1,1 4-148,2 0-209,2 0 0,4 1-22,0 2-1721,0-2 1100,-1 3 1,-2-1 344,0 0 0,0 1 45,3-1 1,0-1 227,0 3 48,-1-3 0,5 6 0,1-3 0</inkml:trace>
  <inkml:trace contextRef="#ctx0" brushRef="#br0" timeOffset="400">1588 554 8206,'-7'4'0,"1"2"1853,-2 6-1182,7-2 0,-3 3-540,4-1 1,0-2-38,0 2 1,0-2-393,0-2 113,-4 1 175,3 0 71,-7-4 0,7-1-800,-3 0 269,4-3 183,0 3-511,0-4 128,0 0 670,0-4 0,-4-1 0,0-4 0</inkml:trace>
  <inkml:trace contextRef="#ctx0" brushRef="#br0" timeOffset="572">1597 352 8206,'-9'-9'1366,"1"0"-820,3 0-1505,1 4 128,4 1 239,0 4-98,0 0 338,4 4 1,-3-2 132,2 4 0,1-3 219,-1 3 0,2 0 0,-2 3 0,4-1 0,2 1 0,5 0 0</inkml:trace>
  <inkml:trace contextRef="#ctx0" brushRef="#br0" timeOffset="898">1818 404 9505,'-5'-4'653,"-3"0"1,3 4-507,-4 0 0,0 3 56,1 0 1,-1 0 135,0 0 1,0-1-62,0 4 0,4-3-205,3 3 1,-2-3 182,1 3-783,0 0 436,3 3 1,3-1-1,0 1-445,3 0 396,-5 0 1,7 0 6,-2-1-70,-2 1 68,4 0 0,-4 3 169,2 0 1,1 0-127,-4 0 0,2-1 351,-2 4 0,0-4 124,-3 4-166,0-4-82,0 2 1,-1-2-20,-2 1 81,-2-4-123,-3 0 0,-1-4 54,0 2 1,-3-2-29,1-1 1,-1-2-166,3 2 1,0-2 92,0-1 1,0-3-1061,1 0 1,-1-2 143,0 2 888,0-4 0,0-2 0,1-5 0</inkml:trace>
  <inkml:trace contextRef="#ctx0" brushRef="#br0" timeOffset="1083">1862 449 8209,'9'-13'0,"-2"4"2222,1 0-988,3 4-740,7 5 1,2 0-1036,1 0 0,3 0 197,0 0 0,-2-3-422,2 0 1,-2-2 314,-2 2 0,0-3 208,-8 3 1,-4-3-79,-2 3 408,-4 0-122,6-1-574,-7 3 122,3-7 487,-4 3 0,0-3 0,0-1 0</inkml:trace>
  <inkml:trace contextRef="#ctx0" brushRef="#br0" timeOffset="1322">2012 184 8188,'-18'4'1919,"4"1"-1231,2 11 0,7-1-195,2 6 0,-1 1-172,1 2 1,0 2-543,3 4 1,-3-3 177,0 2 0,-3 1 321,3-4 1,-3 2 49,4-8 91,-5 1-288,6-3 0,-3-4 174,4 1-970,0-4 370,0 1 14,0 1 0,0-3-133,0 2 1,0-5-2265,0-1 1103,0-5 197,4 3 1378,1-4 0,3-7 0,1-3 0</inkml:trace>
  <inkml:trace contextRef="#ctx0" brushRef="#br0" timeOffset="1903">2055 598 8188,'-4'5'1109,"-1"3"1,-1-3-309,0 4-859,4-4 90,-2 3 1,4-6 335,0 4-1124,0-5 400,0 3 770,0-4-95,0 0-6,0-4 0,0 3-122,0-5 0,4 0-370,2-3 0,2-1-94,1-2-568,4 3 593,-4-4 0,8 4-15,-2 0-187,-2 0 266,3 1 1,-5-1-162,4 0 142,-1 0 44,0 0 1,3 1 153,-3 3 0,3-3-20,1 2 0,-1 1 82,1-1 1,-1 4-86,-3-1 187,3-2-74,-7 4 1,5-4-117,-7 2 270,3 2-276,-6-2 183,0 3-56,-1 0-95,-4 0 1,-1 1 289,-2 1 0,-3 0-67,-6 4 0,2 3 203,-5 3 0,0 1 168,-3-2 104,1-1-388,-1 7 1,4-6 241,3 3-529,1-3 57,1 2 1,3-4-171,0-1 1,4 1 118,-1 0 0,0-3-114,0 0 160,0-4-376,3 6 0,1-7-62,2 2-201,1-2 337,5-1 1,1-1-74,2-2-296,-2-2 316,2-4 1,0 3-85,0 0 0,0 0 104,-4-3 0,1 1 212,0-1 1,0 0-102,0 0 1,-4 0 111,-2 1-95,1 3 788,-3-3-467,3 7 0,-4-2-29,0 6 880,0 2-648,-4 4 0,3 0 774,-5 3-588,4 2-216,-2 3 1,4-2-445,0 0 1,0-1 125,0 0 0,1 2-136,2-4 0,-1 1-3,4-4-1179,-1 2 841,0-6 1,3 1-72,-2 0-755,2-4 691,1 2 0,-1-8 573,1-2 0,4-6 0,1-2 0</inkml:trace>
  <inkml:trace contextRef="#ctx0" brushRef="#br0" timeOffset="2160">2716 77 8223,'-8'0'0,"-1"1"0,0 2 1269,4 6-783,-3 9 0,3 1-170,-4 5 0,1 3-36,-1 5 0,-1 0-290,-2 0 0,2 3 169,-1 4 220,1-5-110,1 0 0,0-2 52,0 3-537,1-4 206,3 3 1,-2-9 7,4 1 1,-3-5-218,3 0 1,-3-7-578,3-2 0,-3-2 399,3-1 0,0-1-440,0-3 1,1-1-19,-4-4-80,4 0 935,-6 0 0,3-4 0,-4 0 0</inkml:trace>
  <inkml:trace contextRef="#ctx0" brushRef="#br0" timeOffset="2426">2372 493 8223,'12'-9'111,"0"0"1,4 1 167,-2 2 1,7-1 311,2 4 1,0 1-186,0 2 1,-3 0-1070,1 0 1,-4 0 257,-2 0 1,1 1 906,-5 1 0,2 0-9,-1 4 794,-2 0-819,2 3 0,-2 3 222,2 0-429,-6 3-97,10-1 1,-14 0-17,7-3 0,-3 2 129,0-1 0,-1 0-252,-2-4 0,-2 1 88,2 0-517,-2-4 292,-1 3-12,0-7-909,0 3 370,0-4 336,-4 0-1474,-1 0 1154,-4 0 0,3-1 647,0-2 0,1-2 0,-4-4 0</inkml:trace>
  <inkml:trace contextRef="#ctx0" brushRef="#br0" timeOffset="2606">2761 352 8314,'-4'-9'2109,"0"4"-1317,4 1 0,1 4 88,2 0-2952,-2 4 1346,2-3 0,-2 6-18,2-4-82,-2 0 64,3 0 589,-4 2 1,1 4-113,2 0 285,-2 0 0,7 0 0,-3-1 0</inkml:trace>
  <inkml:trace contextRef="#ctx0" brushRef="#br0" timeOffset="3168">2893 528 8135,'-14'0'553,"5"0"1,2 4 123,4 2 0,0 2-215,3 0 1,-3 1-381,-3 0 1,1 0 68,-1 0 281,0-1 0,1 4 1,1 0 28,0-1 0,3-1-87,-2-2 1,2-2 15,1 0-335,0 0 121,0 3-654,0 0 491,0 0-399,4-5 0,-2 0 209,4-4 0,-3 0-122,3 0 0,0-1 7,3-2 0,-1-1-98,1-5 1,-3 0-14,0 0-316,0-4 393,-1 4 0,3-7 71,-2 4 0,-2-3 51,2 4 0,0-4 146,3 3 1,-3 0-127,0 4 1,-3 0 633,3 2-382,-4 2 777,1 4-561,-3 0 0,3 1 3,0 2 1,0 2 129,-3 4 1,0-1 254,0 1 1,0 0-210,0 0 1,3 0-104,0-1 1,4 0 67,-1-2-469,-2 2 81,4-3 0,-3 0 320,3-2-579,-3 2 240,3-4 0,-3 3-35,4-4 1,0 0-94,-1 0 0,4 0-164,0 0 0,0-1 69,-3-2 1,2 1-138,1-4 1,0 3 67,-3-3 0,0 1-321,-1-1 300,1-2 344,0 3-110,-4 1-147,3 0 488,-7 4-127,3 0-64,0 0 0,-3 0-105,5 0 0,0 3-104,3 0 0,0 2 81,0-2 1,4 1-565,5-1 0,1-2 27,4 2-799,1-2 811,6-1 0,3-3-140,9 0 701,-5-4 0,14 2 0,-6-3 0</inkml:trace>
  <inkml:trace contextRef="#ctx0" brushRef="#br0" timeOffset="4062">3979 556 8124,'-13'0'551,"1"4"68,0 2 0,1 2-206,9 1 601,-1 4-616,7-4 0,0 4 215,5-4-2027,-4 0 949,3 0 0,-3-5 141,4-1 260,0-2 1,-1-2 567,1-2 0,0 2-73,0-5-178,0 0-229,-1-3 0,0-1-18,-2-2-811,2 3 577,-7-4 1,3 4 130,-4 0-725,0-4 531,0 4 1,-1-7-12,-2 4 0,1-2 31,-4 2 1,1 0 666,-1 3-241,-1 0 1,5 2 303,-4 1-227,4 2 230,-2 4-237,8-4 0,-2 3 153,4-2 40,-1 2-156,8-3 0,-2 0-53,4-2 0,-1-5-37,4 3 0,0-4-233,-1 0 0,4-1-32,-1-1-48,1-7 0,-3 9 0,-1-6 42,1-2-12,-4 2 42,2-3 0,-7 2-229,0-1 138,0 1 17,-4-6 1,0 5-39,-2-4 0,-3 5 49,0-2 0,0 3 224,0 0 1,0 4-95,-3 3 635,2 5-433,-7 2 0,3 4 1,-4 0 0,0 8-125,0 3 1,0 6 121,-3 4 446,2 1-316,-7 9 1,7 0 456,-5 4 1,4 1-256,-1 3 1,0-1 137,0 6 1,0-2 91,3 5-715,0-2 37,1-1 1,0-4 336,2-1-527,-2-3 0,7-5 0,-3-1 319,0-3-232,3-4 36,-3-2-1,4-6-390,0 0 0,0-5-25,0 2-1169,0-6 849,-4 2-322,3-7 641,-6 3 1,5-7-225,-4 0-950,0-4 979,-3-2 0,0-2 83,0-3 0,-2-2-24,-1-5 1,-1 2-28,1-5 1,3 1 222,-3-4 0,5 4 342,1-1 0,4 5 0,-1-2 202,2 3-211,1 0 0,0 4 9,0 2 1195,0 3-824,4 0 1,1 3-26,4 0 1204,0 4-943,0-2 0,0 1-2,3 0 0,2 0-202,3 3 1,5-3-402,2 0 0,2 0 36,3 0-733,-1 2 581,10-3 0,-6 1 175,7 0-2006,-3 0 1303,-1-1 0,-1 3 642,-1-2 0,1-2 0,-3 0 0</inkml:trace>
  <inkml:trace contextRef="#ctx0" brushRef="#br0" timeOffset="4290">4640 457 8180,'0'-12'1248,"0"6"0,5-2-864,4 8 16,3 0-231,6-4 1,0 3-1107,-1-2 0,1-1 337,0 1 1,-2-4 42,-1 1 1,1-1-130,-5-2 611,1 0-39,-3-4 0,-1 3-284,-2-1 531,-2 1-175,-4 1 0,0 0-479,0 0 521,0 1 0,-4-5 0,-1-1 0</inkml:trace>
  <inkml:trace contextRef="#ctx0" brushRef="#br0" timeOffset="4534">4799 113 8180,'-6'1'0,"0"2"0,3 2 1200,-3 4 1,3 4-484,-3 1 0,4 7-392,-1 3 1,0 4 71,0 1-281,-4 5 67,2-7 1,-4 6 183,0-3 277,4 3-334,-3-5 0,5 2-160,-3-4 1,2-2 108,4 0 1,0-6-533,0 0 1,0-2 139,0-4-1324,0 0 594,0-3 52,0-4-423,0 3 590,0-8-523,4 0 691,-3-4 0,6-5-295,-1 0 0,-1-4 771,1-1 0,0-3 0,3-1 0</inkml:trace>
  <inkml:trace contextRef="#ctx0" brushRef="#br0" timeOffset="5178">4886 28 8206,'0'-9'0,"0"6"821,0 6 1,1 4-273,2 11 1,-2-1-490,2 6 1,-2 4 68,-1 2 1,-4 4 222,-2 0 0,-1-2 19,1 1 517,-2-3-472,7 5 1,-5-4 194,3 3-94,-4-3-197,6 0 1,-4-3-189,2-1 1,2-2 114,-2-4 1,1-4-302,-1 2 1,2-6 249,-2-1-392,2-1 187,1-5-491,0-1 247,0-4-563,0 0 629,0-4 1,1-1-77,2-4 0,1-2-79,2-1 1,2-4-236,-2 1 1,1-1 189,2-2 1,0 0-206,0 1 1,0 0-242,0 2 855,-1-1-239,1 6 1,-1 0-155,-2 4 775,2 4-380,-7-2 1,3 5 622,-4 2 1,0 6-382,0 6 1,0 2 197,0 0 0,-1 2-167,-2 1 0,2-1 320,-2 2 0,2-6 72,1 0-290,0-4-174,0 5 0,0-6 190,0 2-588,0-6 236,4 2-183,1-7 0,3 3 81,1-4 1,1 0-66,2 0 0,-1-1 46,3-2 0,-3-3-141,1-6 1,1 2-70,-2-2-379,-3 3 420,0-4 0,-4 0-133,2-2-130,2-1 231,-7 2 1,4-3-176,-2 3 1,-3-5 91,3 4 0,-2-2 298,-1 5 1,0 0 19,0 3 367,0 5-340,-4 0 939,0 8-624,-9 0 0,3 9 614,-2 2 1,0 2-402,0 0 1,0 0 175,3-2 1,4 3-257,2-3 0,2 3-688,1-3 0,0-2 57,0-1 0,5 0-122,4 0 1,5-3 290,6-3-1827,3 0 1162,7-1 1,6-1-207,5-4-1380,2 0 2150,5-4 1,5-5-1,5-5 1</inkml:trace>
  <inkml:trace contextRef="#ctx0" brushRef="#br0" timeOffset="5703">5831 307 8259,'0'-13'607,"0"1"0,0 5 1063,0 1-463,0 4-497,0-2-641,0 4 60,-4 0 1,-5 4 248,-6 2-705,-1 2 280,-2 1 0,3 0 343,0-1 0,6 1-104,0 0 0,1 3-164,5 0 1,1 0 188,5 0-678,-2-2 360,11 7 0,-3-8 5,5 3 0,3 1 128,-2-1 0,1 0 66,2 0-94,0-2-5,-5 3 1,3-2 250,-4 1 1,0 3-144,-4-3 1,-2 2 61,0-2 0,-4 0-11,1-3-194,-2-1 118,-5 1 0,-2-1 94,-6-2-162,-5 2 71,-6-7 0,0 3-95,-1-4 0,2 0 64,-2 0 1,0-1-310,3-2 1,1 1 90,6-4 1,-2 0-775,4-3 0,4 0 49,2 1-835,4-1 1071,-2 0 1,5 0-124,2 0-553,6 1 1329,0-1 0,8-4 0,-3-1 0</inkml:trace>
  <inkml:trace contextRef="#ctx0" brushRef="#br0" timeOffset="6072">5892 484 8231,'-3'9'1482,"0"-1"1,-2 5-635,2 2 1,0 1-493,3-2 1,0 3-107,0-2 0,4-3-525,2 0 1,-3-2 249,0-1-499,2-4 469,-4-1 0,7-4 140,-2 0 340,-2 0-186,8-4 0,-6 0-580,5-2 0,3-2 106,1 2 0,-2-5-441,2 0 0,-1-1 348,1 3 1,-2-3 1,-1 1 0,-2-4-47,2 3-19,-3-4 210,0 7 1,-3-4-52,0 4 330,0 0-154,-1 4 498,-1 1 1,-4 5-277,0 2 0,-1 3 861,-2 6 0,-1 3-445,-2 5 1,-2 0 105,2 3 1,-1-2 156,1 2-101,-1-3-372,6 6 1,-4-7 125,2 5-475,2-5 20,-3 3 1,4-5-340,0 1 0,0-1 285,0-3 0,0-1 322,0-4-269,0 0-346,0-4-269,0-1 81,0-4 1,4-3-590,2 0 1082,2-8 0,4 5 0,2-7 0</inkml:trace>
  <inkml:trace contextRef="#ctx0" brushRef="#br0" timeOffset="6408">6289 404 8088,'-4'-12'0,"-1"2"917,-3 1 0,2 5 5,0 4-1415,4 0 441,-6 4 1,6-2 121,-4 4 0,1 0-10,-1 3 0,0-1 339,3 1 0,0 1-98,3 2 0,1-2 0,2 1 0,1 2-78,5-1 1,0 4-323,0-2 0,3 3-22,-1 1 60,1-1 101,-3-3 0,0 3 197,0-3 1,-3 2-107,-1-1 1,-3 0-5,1-3 28,-2 0-121,-1-3 0,-1 0-4,-2-1 1,-1-2 73,-5 0 1,-3-4-193,0 1 0,-3-2 109,4-1-996,-1 0 669,-1 0 1,3-1-106,-1-2-964,1-2 866,5-4 0,-3 1-237,2-1 0,-1-1 235,1-2 0,3 1-326,3-3 837,0 3 0,0-10 0,0 3 0</inkml:trace>
  <inkml:trace contextRef="#ctx0" brushRef="#br0" timeOffset="6568">6279 501 8088,'12'-7'-182,"0"1"1,4-1 120,-2 4 1,3-3 1181,1 3 0,0-1-461,3 1 0,0 1-406,3-4 1,0 3 98,-3-2-674,0 3 289,-4-6 0,0 6 305,-2-4-1139,-3 4 647,-3-6 1,-3 4-435,0-2 0,-4-1 348,1 1 0,-2 1-214,-1-1 0,-3 0-82,0-3-177,-4 0 778,2-3 0,-4-2 0,0-4 0</inkml:trace>
  <inkml:trace contextRef="#ctx0" brushRef="#br0" timeOffset="6786">6509 202 8088,'-5'4'0,"-2"1"0,4 7 1676,-4-2-1035,6 11 1,-4-6 101,2 9-279,2-1-288,-6 4 1,6-1 143,-2 1 0,-1-1-70,1 1 1,-1-4-97,1 1 0,2-5 96,-2 2 0,2-3-186,1 0 0,-3-1 165,0-3-1309,0-1 791,3-4 1,0 0 4,0 0-1362,0-5 440,0 0-949,0 0 1558,0-3 0,4 0 230,2-4 0,-1-3 367,1 4 0,0-9 0,2 1 0</inkml:trace>
  <inkml:trace contextRef="#ctx0" brushRef="#br0" timeOffset="7491">6519 591 8278,'8'0'971,"1"-3"-721,0 0 0,1 0 538,2 3 0,-3-1-314,3-2 0,1 1-200,-1-4 0,2 0 108,-2-3-276,0 1 70,-3-1 1,-1 0-137,1 0 1,0 0 83,0 0 1,-3 1-493,0-1 0,-4 0 191,1 0 0,-2 0-236,-1 1 1,-4 0 186,-2 2 0,-2 2 21,-1 4 0,3-3-157,0 0 462,0 0-126,-2 7 1,-1 1 236,0 4 0,3 3-91,0 3 0,1-1 159,-1 1 0,3-2-38,3 2 0,0 1-83,0-5 0,0 4-27,0-3 1,1 0 12,1-4 0,0 0 56,4-2-141,0 2 101,-1-7-179,3 7 0,-3-7 166,4 2-225,-1-2 0,1-1 79,0 0-328,0-4 216,0 3 1,-3-7 30,-1 2-163,1-2 81,-1-1 1,3 1-14,-2-1 0,1-3 99,-1 0 0,2 0-199,-3 0 1,3 2-82,1-2 354,-4 2-129,3 2 517,-7 3-262,3 1 1,-3 4-100,2 0 890,-2 4-609,3 1 1,-4 3 103,0 1 0,0 0-61,0 0 1,0 0 63,0 0 1,1-1-24,1 1 1,0-1-234,4-2 1,0 1 196,3-4-460,0 0 145,4-3 0,-3 0 197,5 0-630,0 0 342,-2-4 0,4 2-357,-2-4 0,-1 1 210,0-1 0,-3-2-25,1 2 0,1-1 45,-2-2 0,1-3-199,-3 0 1,-1 0-182,-2 4-14,1-1 275,-2-4 0,1 3-111,0-1 90,0-3 126,-1 4 0,2-6-153,-4 5 508,4 3-192,-6 0 205,2 7 1,-2-3-44,2 4 321,-2 0 0,3 1 84,-4 2 0,0 2 312,0 4 0,0-1-246,0 1 140,0-4-376,0 3 1,0-3 231,0 4-780,0-4 202,0 2 0,4-5-492,2 4 1,-1-3 347,1 3 1,0-3-1020,3 3 313,-1-4 1,1 5-624,0-4 1,-3 3 416,0-3-519,-4 3 689,2-5 865,-4 7 0,0-3 0,0 4 0</inkml:trace>
  <inkml:trace contextRef="#ctx0" brushRef="#br0" timeOffset="8118">6563 1013 8058,'-5'4'1288,"1"-3"-1274,4 3 1,4-4 0,2 0 153,1 0 171,-2 0-128,7-4 1,-6-1 36,6-4 36,-2 0-132,-2 1 0,1-1 58,0 0 1,-3 0-30,0 0 0,-3 0-242,3 1-83,-4-1-77,1 0 321,-3 0-295,-3 4 97,-2 1 0,-5 5 223,-2 2 1,2 2-118,-1 4 0,0 1 372,-1 2 1,2-2-90,-2 5 0,4-1-2,2 0 1,-1 2 124,4-4-518,0 4 101,3-7 1,0 7 287,0-4-919,4 0 474,-3-4 1,7 1 0,-2 0-1082,1 0 811,2-4 1,1 2-401,2-4 0,-2-1 830,1-2 0,3 4 0,0 1 0</inkml:trace>
  <inkml:trace contextRef="#ctx0" brushRef="#br0" timeOffset="8288">6730 1127 8141,'-5'-4'3201,"-3"-1"-2379,7 0-621,-2 1-21,3 8 1,2-2-1226,1 4 0,1-4 682,-1 1 1,-1-2-1394,4-1 1304,-4 0 0,6 0 130,-2 0 0,-1-1 322,1-2 0,-1-2 0,4-4 0</inkml:trace>
  <inkml:trace contextRef="#ctx0" brushRef="#br0" timeOffset="8819">6906 1031 8141,'0'-9'538,"3"3"172,-1 0 0,5 0-47,-1-3-362,2 1-121,1-1 1,0 0-154,0 0 1,-4 0 118,1 0 0,-4 1 409,1-1 0,-2 0 329,-1 0-616,0 4 1,-4 1 122,-2 4-708,-1 0 268,-2 8 0,-1-1-129,-2 8 232,-2-4 1,1 5 0,1-2-66,2 0 1,2 1-121,2-3-16,2 4 81,1-6 0,2 2-27,-2-3 1,2-3-5,1 0 158,0-4-263,4 2 94,0-4 1,2-1-38,0-2 1,3 1 96,3-4 1,0 0-222,-4-3 1,2-1-124,2-1 310,-2 1 13,3-3 0,-5 4-88,1 1 39,0-5 39,-4 3 1,3-3-288,-2 4 174,1 1 1,-1 0-187,0 2 249,-4 2 1,2 8 299,-4 2 1,-1 3 15,-2 2 10,-2 3 0,-1 5 1,0 1-17,0 4 502,-2 1-439,-1 2 1,3-1 214,0 1 168,0 3-317,-2-3 1,-1 8 571,0-3 1,0-1-338,0 2 0,0-2-381,1 1 0,-1-1 258,0-5-806,0-3 360,-4-2 1,3-4 130,-5-2-609,0-6 402,-2-5 1,2-4-61,0 0-510,0-4 478,2-1 1,0-5-256,4-2 1,4 1 144,2-3 1,2-1-635,1-3 0,1 1-45,2-1-497,2-4 912,8 4 0,0-4-101,1 5-470,3-1 1137,-3-4 0,7 4 0,2-4 0</inkml:trace>
  <inkml:trace contextRef="#ctx0" brushRef="#br0" timeOffset="8971">7092 1075 9040,'0'-5'1877,"0"1"1,0 5-2271,0 2 0,3-1 304,0 4-2449,0-4 897,-3 2 929,4-4-52,-3 0 764,6-4 0,-2-1 0,4-4 0</inkml:trace>
  <inkml:trace contextRef="#ctx0" brushRef="#br0" timeOffset="9495">7365 845 8027,'0'-8'1046,"0"3"481,0 5-967,0 9 0,0 4 94,0 5-222,0 0-246,-4-1 1,3 1 360,-2-1 1,-1 0-136,1-2 0,1 0 85,2-3 1,0 3-143,0-3 0,-3-1-249,0-2 0,0-3 238,3 0-809,0-4 339,0 2-133,0-4 0,1 0 188,2 0 0,-1-5-526,3-4 1,4-1 254,3-4 0,0 2-294,-3-3 1,-1 1 190,1-4 1,0-3 58,0 1 1,0-5-9,0 2-154,-1-3 372,1-4 1,3-1-199,0-5 0,3 4 82,0 0 0,-1 0 237,1 0 0,-2 2-111,2 7 0,-3 1 647,-6 5 1,0 3-173,-3 2 334,4 6-249,-6 2-241,3 4 0,-4 1-4,0 2 1,0 2 204,0 4 431,0 4-420,-4 4 1,-4 3 549,-3 4 0,-1 0-362,3 6 1,1-2-73,2 4 1,-1 1-181,5 2 1,-4-3-117,3 1 0,0-5-11,3 1 1,0-1-1,0-2 1,0-2 169,0-1-819,4-3 441,-3 1 1,3-3-913,-4 0 1,0-4 451,0 1 1,0-4-890,0 1 0,0-3-288,0 0 563,0-4 1,-1-1 120,-2-4 987,-2 0 0,-4 0 0,0 0 0</inkml:trace>
  <inkml:trace contextRef="#ctx0" brushRef="#br0" timeOffset="9852">7400 951 8071,'0'-12'648,"0"-3"1,4 5-325,2 1 1,3 6-422,3 0 0,-1 2 8,3 1 1,0 0-664,1 0 1,-2 0-99,-1 0 1597,-6 0-571,6 0 1,-7 0-43,4 0 1250,-1 0-937,1 4 1,0 2-12,0 6 0,0-1-118,0 3 1,-2 0-185,-1 1 0,1 1 171,-4-1 1,1-1-134,-1 1 0,-1-5 172,4 2 65,-4 2-176,2-4 0,-1-1 29,-1-3-200,1-4 255,1 2-57,-3-4 1,4 0-22,-2 0 1,-1-1 66,4-2 0,-3-3-67,3-5 1,-4 0-511,1-4 1,-1 3 198,1-2-489,-2-1 417,3 1 0,-4-1-46,0 3-943,3-4 746,-2 6 0,4-2-840,-2 3 0,-2 0 531,2 0 0,1 3-811,-1 0 1061,4 4 1,-2-1 445,4 3 0,-1 3 0,1 2 0</inkml:trace>
  <inkml:trace contextRef="#ctx0" brushRef="#br0" timeOffset="10134">7877 925 8071,'0'-9'101,"0"3"51,0 0 0,0 3 763,0-3 1,0 3-335,0-2 1,-1 3-465,-2-1 0,-2 2 60,-4 1 1,-3 1 270,1 2 1,-5 3 64,1 5 344,2-1-487,1 7 1,1-4 213,2 5-545,-2 0 10,10-1 0,-6 4-354,5 0 0,-1-4 283,3-2 1,0-4-522,0 0 1,3-1 303,-1-1 0,2-1-612,-1-2 241,2-2-532,4-4 617,0 0 1,-1-1-197,-2-2-392,1-2 681,2-4 0,1 0-136,2 0 0,-2-2 568,-2-1 0,1-4 0,0-1 0,0-6 0</inkml:trace>
  <inkml:trace contextRef="#ctx0" brushRef="#br0" timeOffset="10542">8009 651 8071,'0'-13'772,"0"1"-164,0 6-190,0 2 1,0 5-158,0 2 0,-1 6-159,-2 6 1,-1 1 248,-2 2 122,-2 3-207,4 2 1,-5 3 334,0 1 0,3 0-169,0 3 0,4-3 42,-1 3 0,-1-4-177,1-2 0,0 0-219,3-3 0,0 1 189,0-4-517,4 1 243,-3-9 1,4 3 267,-2-4-373,-2 0-247,3-1 254,0-3 1,1-2-198,4-6 0,-3-2 96,-1-3 0,2-1-410,5 0 0,-2-1 47,2-2-180,-3 3 429,0-8 1,0 3-283,0-3 201,0 3 213,0-3 1,-4 6 137,1-3 0,-3 6-341,3-1 1238,-4 6-687,2-1 1,-4 5 306,0 2 1,0 2-60,0 4 108,0 0-309,0 3 0,0-2 204,0 2-330,-4-2 39,3 2 0,-3-5-474,4 2 1,0-2 203,0 2 1,0-3-722,0 0 0,3-3-106,0 2-1249,0-3 1163,-3 2 1063,4-4 0,1-8 0,4-1 0</inkml:trace>
  <inkml:trace contextRef="#ctx0" brushRef="#br0" timeOffset="10734">8132 819 8231,'1'-12'971,"2"0"0,-1 4-337,4 2 0,4 4-5,5-1 1,-2 2-178,2 1 1,-3 0-1006,3 0 0,-2 0 263,2 0-579,2 0 667,-8-4 0,7 3 94,-4-2 2,0-2 45,-3 4-648,-1-7 0,-2 7-224,0-2 933,-4 2 0,6-3 0,-3 0 0</inkml:trace>
  <inkml:trace contextRef="#ctx0" brushRef="#br0" timeOffset="11001">8327 554 8307,'-8'1'251,"2"2"1,-1 2 462,4 4 0,-3 7-196,3 1 1,-3 7-191,3-1 0,-4 4-313,2 2 0,0-1 81,-1 1 562,0-1-346,1-6 1,0 4 131,2-3 308,2-1-367,-3-1 0,4-3 126,0-1-731,0 1 227,0-4 1,-3-1-738,0-5 1,1 1 328,2 0-620,0-4 0,0 0 59,0-2-376,0-2 764,0 3 1,0-5 31,3-2 0,3 2-282,6-2 824,-2-2 0,7-4 0,-4-5 0</inkml:trace>
  <inkml:trace contextRef="#ctx0" brushRef="#br0" timeOffset="11278">8512 748 8192,'-6'-13'277,"0"1"0,3 5 55,-3 1 1695,4 4-995,-6-2-2148,3 4 773,1 4 1,-4 1-59,2 4 535,2 0-139,-4 0 0,7-1-5,-2 1 708,2 4-459,1-3 1,0 5 95,0-3 1,4 1-241,2-1 1,1-2-74,-1 5 1,2-4 263,-3 1 146,-1-2-173,4 2 1,-4-2-27,2 2-61,2-2-57,-7-2 0,3 1 18,-4 0 1,0 0 15,0 0 1,-4-1-269,-2-3 0,-2 3 94,-1-2 0,-1 2-934,-1 1 0,0 0 126,-4-1-1896,4-3 2729,-5 3 0,-2-3 0,-4 4 0</inkml:trace>
  <inkml:trace contextRef="#ctx0" brushRef="#br0" timeOffset="11673">7329 1586 8022,'-4'-9'2111,"3"1"-884,-3-1-896,4 4 0,-1 5 70,-2 6-64,2 2-166,-3 4 1,1-1 171,0 4 287,-3 0-329,5-2 0,-7 4-39,2-2 0,1 0-19,-1 0 0,3 1-509,-3-5 0,1 4 240,-1-3 1,0 3-465,3-4 0,-3 1 150,3-3-1882,-4 0 536,6-4 605,-3 2-401,0-6 1482,3 3 0,-7-4 0,3 0 0</inkml:trace>
  <inkml:trace contextRef="#ctx0" brushRef="#br0" timeOffset="12423">7329 1419 8022,'9'-17'0,"0"2"0,0 3 1041,3 3 1,1 1-523,2 2 1,1 2-489,-1 4 0,-2 1 313,-2 2-959,-1 2 461,-1 4 0,-4 0 33,-2-1 1209,-2 1-665,-1 4 1,-1-2 201,-2 3 0,-2 0-190,-4 1 0,-1 2-650,-1-3 0,-2 3 224,-2 1-824,-1-5 645,2 4 1,-4-6 63,1 3-99,3-3 91,-3 2 0,7-4-269,-1 0 0,1-4-246,1 1-52,4-4 208,1 6 442,4-7-160,4 7 645,1-7-340,4 7 0,3-6 7,-1 4 0,1-1 42,-3 4 0,3 0-123,-1 0 444,1 4-253,1-4 1,-3 1 10,1-4 0,0 0-94,1 3 0,-2-4-86,2-2 1,-3 1 101,0-1-350,0-1 249,0-2 1,0-2 78,-1-1-515,-3-4 239,3 2 1,-4-4 20,2 0 0,1 0-99,-4 1 0,0-1-160,-3 0 0,0-3 88,0 0 1,0-2-13,0 2 0,-1 0-25,-2 3 463,2 1-83,-7-1-322,7 4 574,-7 1-218,7 4 1,-7 1 74,3 2 1,0 2-66,-1 4 1,4-1 387,-1 1 0,2 3-20,1 0 118,0-1-322,0 2 0,0-3 188,0 2-497,0-2 72,4-2 0,1 1 279,3 0-508,-3 0 175,3-4 1,-2 2-190,6-4 143,-2-1 44,2-2 0,-3 0-100,0 0 0,3-1 62,0-1 0,2-2-225,-2-2 1,0-2-84,-3 2 125,3-2 95,-2-1 0,3 2 8,-4 1 187,0-2-115,-5 3 1,3-1 353,-4 0-168,4 4-22,-6-2 1,3 5-95,-4 2 0,-1 6 716,-2 6 1,-1-1-50,-2 4 305,-2-2-572,7 9 0,-5-5 340,3 3-571,0-3 4,-1 5 1,3-3-459,-2 1 208,2 3 164,1-7 0,-3 3-860,0-1 1,0-6 456,3 3 0,0-5-466,0 1 1,0-3-73,0 1-963,0-6 453,0 2 597,0-7-413,0 3 1182,0-4 0,-4-4 0,-1-1 0</inkml:trace>
  <inkml:trace contextRef="#ctx0" brushRef="#br0" timeOffset="12691">7683 1754 8022,'3'-21'0,"0"1"0,3-1 1606,0 3 1,2 2-718,1 1 0,3 2-949,-1 5 0,4 0 18,-3 2 1,3 2-77,-4 4 370,1 0 198,-3 0-279,0 0 1,-3 1 240,0 2 1,-3 2-114,2 4 1,-3 2-323,1 1 0,-2 3 71,-1-3 0,0 2-65,0-2 1,-5 3 80,-3-4 1,-1-2-40,-3-3 0,1-1 119,-1 1-320,3-2 86,-4-4 1,4 0-560,0 0 0,0 0-7,1 0-1792,-1 0 1733,4 0 0,1-1-1135,4-2 1850,4 2 0,1-7 0,4 3 0</inkml:trace>
  <inkml:trace contextRef="#ctx0" brushRef="#br0" timeOffset="13531">8000 1630 8022,'0'-9'1939,"0"-3"-748,0 7-838,0 0 1,-1 1-97,-2 4 0,-3 0-115,-5 0 0,0 1 185,-4 2 497,0 2-438,2 4 1,0 1-15,4 1 1,0 2-112,1 2 1,3 1-321,2-1 1,-1-1 97,1 0 1,0-2-707,3 3 618,4-4 1,-2 1-226,4-3 1,0-4 45,2-2-47,-3-2 96,3-1 0,-3 0 63,4 0-376,0 0 277,-1 0 0,0-1-72,-2-2 1,1-2 150,-4-4 1,3 1-142,-3-1 1,1-3 41,-1 0 1,-2-2-46,2 2 1,0-3-14,0 3 335,4 1-133,-6 2-173,7 0 425,-3 4-139,0 1 0,0 4-111,-2 0 141,-2 0 1,3 5 465,-4 4 0,0 0-252,0 2 0,0 2 393,0-1 1,0 3-27,0-4-85,4 1-261,-3 1 0,3-3 235,-1 1-545,-2-1 375,7-5 66,-7 3-681,7-3 257,-7 0-75,3-1 12,-4-4 0,3-4-82,0-2 1,0-2 141,-3-1-681,0-3 465,0 2 1,0-4-120,0 2-42,0 2 197,0-2 1,0 0-175,0 0 1,1 0 92,2 4 1,-1 0-110,4 2-91,-5-2 660,7 3-65,-3 0 418,4 1-254,-4 4-56,3 0-9,-3 0-91,3 0 1,-2-1 22,0-2 1,0 1-79,3-3 1,-3-1-167,0-3 1,0 3 88,2 0 1,1-1-73,0-4 0,-3 1 41,0-2-241,0-2 249,3 4 0,-4-5-36,1 3-81,-4-4 108,6 7 0,-6-7-77,4 4 0,-4 0 11,1 4 401,-2-1-125,-1 0-77,0 4 0,0 2 4,0 6 207,-4 6-170,-1 1 0,-4 7 61,0 1 787,1 3-585,3 2 1,-2 1 50,4-3 0,0 4-72,3-2 1,0-1-369,0-2 0,0-1 107,0-2 0,4 1-253,2 0 1,2-5-10,0-1 1,1-2-216,0-1 224,0 0-919,0-4 643,-1-2 1,-2-3-629,0 0 0,-3 0 418,3 0 1,-4-1-187,1-1 1,-2 0 300,-1-4 1,0 0-26,0-3 1,-1 0 68,-2 0 1,-3 0 455,-6-3 0,-1-2 0,-5-4 0</inkml:trace>
  <inkml:trace contextRef="#ctx0" brushRef="#br0" timeOffset="13858">8230 1630 8022,'-5'-8'0,"1"3"0,4-3 4,0 2 0,0 1 130,0-1 0,1 3 339,2-3 0,2 3 163,3-2-43,1-1-306,0 1 0,3-3 133,-1 2-173,5-2-61,-6 3 0,6-3-110,-5 3 1,4 0 96,-3-1 1,3 1-176,-4-1 0,1-1 148,-3 4-401,0-4 197,0 6-118,-5-6 2,4 6 243,-7-3 79,3 4-107,-4 0 0,-1 0-179,-2 0 1,1 1 108,-4 2 188,1 1 0,-1 5-100,0 0 76,4 0-102,-2 0 1,4 0 44,0-1 226,4 1-136,-3 0 1,7 0-73,-2 0 272,-3-4-125,5 2 1,-4-2 279,2 4 0,1-3-125,-4 0 0,1-3 627,-1 3-427,-2 0-789,3-2 205,-4 4 1,0-6 281,0 4-1285,0-4 741,0 6 1,-4-6 150,-2 4-2223,2 0 1523,-4-1 1,2 2-1246,-6-1 2042,3-2 0,-12 4 0,2-3 0</inkml:trace>
  <inkml:trace contextRef="#ctx0" brushRef="#br0" timeOffset="14744">7286 2089 8029,'0'-9'1281,"0"4"0,1 1-1202,2 4 1,-1 4 10,4 2 1,-4 6 456,0 3 0,-1 2 36,-1 4 597,0 1-683,0 5 1,0-1 202,0 1 76,0-1-400,0 5 1,0-4-369,0 2 0,-1-1 30,-1-2 0,0-2-247,-4-1 0,4-3 241,-1 1 0,-1-6-913,1 0 0,-3-4 131,3 0-1363,-4-5 509,6 2 601,-7-7-139,4 3 686,-1-4 0,-3-4-665,2-2 1121,-2-6 0,-5-1 0,0-5 0</inkml:trace>
  <inkml:trace contextRef="#ctx0" brushRef="#br0" timeOffset="15238">7145 2442 8007,'-5'0'1642,"1"0"-1029,4 0 0,1 1-55,2 2 1,2-2-203,4 2 0,3 1-333,3-2 1,2 1 163,0-3 1,4-4-81,-1-1 0,2-3 1,-1-1 0,-3-1-95,3-2 0,-4 2 275,-2-5-748,2 0 346,-7-2 1,5 2-509,-3 0 0,-3 0 292,-3-2 0,-3-2-147,3-1 0,-5 1 171,2-2 1,-2 3-20,-1 0 0,0 2-214,0 1 665,0-2-138,-4 11-335,3-5 1022,-2 10-504,-1-3 1,0 10-50,-2 3 706,-2 6-521,3-1 1,0 7 377,2 3 1,-1 1-230,1 2 1,0-1 219,3 1 1,0 2-236,0 0 0,1 0-57,2-6 1,-1 2-45,4-5-384,0 1 93,3-3 0,-1-2-134,-2-1 0,1-2 139,-1-4-540,2-1 362,1 1 0,0-4-271,0-2 1,-3-6 70,-1-3 0,-2-2-59,3 0 0,-1-5 43,1-2-492,2 2 455,-7-3 1,4 2-176,-2-4 163,-2 1 104,7-1 1,-7 3 322,5 1 1,-4 3-112,1-1 0,-1 6 889,1 3-518,-2 2 808,3 1-725,-4 8 0,0-1 44,0 8 61,4-1-210,-3 4 0,3-1 20,-4-3-127,0 3 40,0-3 0,1 0-714,2-3 1,-2 2 341,2-1 0,-2 0-969,-1-4 1,0-2 76,0 0-1132,4-4 2187,-3 2 0,3 0 0,-4 1 0</inkml:trace>
  <inkml:trace contextRef="#ctx0" brushRef="#br0" timeOffset="15423">7549 2328 7900,'0'-9'2961,"-4"0"-2164,4 5 1,0 1-1124,5 6 1,2-1 219,-1 3-1996,2-3 771,-7 6 781,7-3-12,-3 4 274,0-4 1,1 0 116,-3-2 0,4-1 171,-1 3 0,6-3 0,2 2 0</inkml:trace>
  <inkml:trace contextRef="#ctx0" brushRef="#br0" timeOffset="15702">7779 2327 7900,'-6'-8'697,"0"2"1,1 1 523,-1 3-380,-2 1 1,3-3-185,-3 4-848,3 0 186,-3 0 190,3 4 16,-4 0-50,4 5 0,1-3-150,4 0 0,0 0 99,0 3 0,1 0-72,2-1 1,3 1 30,6 0 0,-2 3-195,1 0 1,2-1 5,-1-2 51,0 0 0,-4 1 1,-2 1 71,0 0 316,0 1-148,-1-3 0,2 0-63,-4-1 1,0-2-41,-3 0 0,-1-1-292,-2 1 1,0 1 1,-6-4 1,2 1-1,-4-1 1,1-2 93,1 2-1287,-4-2 911,3-1 0,1-1-84,3-2 598,0-2 0,-3-4 0,0 0 0</inkml:trace>
  <inkml:trace contextRef="#ctx0" brushRef="#br0" timeOffset="15884">7840 2327 7900,'13'-9'0,"-3"-2"1478,2 3 1,4-3-670,2 5 0,6-1-981,-1 1 1,0-2-149,0 3 1,-3 0-264,0-1 0,-2 3 125,-3-3-532,-3 0 602,-3-3 1,-4 0-106,-2 1 279,-2-1 38,-1 4 0,0-4 176,0 0 0,-4-3 0,-1-6 0</inkml:trace>
  <inkml:trace contextRef="#ctx0" brushRef="#br0" timeOffset="16088">7990 2010 7900,'-8'8'0,"2"1"1099,0 0 0,1 5-9,-1 3 167,2 5-770,4 4 0,0 1 228,0-1-710,0 5 25,0-4 0,0 4-56,0-5 1,0-2 110,0-1 1,0-3 144,0 0 0,0-1-14,0-2 1,0 0 13,0-2 1,0-1-120,0-3 1,0-4-1416,0 2 303,0-2 1120,0-2-119,0-1 0,4-4 0,1 0 0</inkml:trace>
  <inkml:trace contextRef="#ctx0" brushRef="#br0" timeOffset="17009">8114 2309 7900,'0'-8'1291,"-4"3"-245,3-3 336,-3 7-687,4-3-874,0 4 154,0 0 344,-4 4 1,2 1-5,-4 4 0,0-1 270,-2 1 0,0 4-179,2 2 0,-1-2-19,4 2 0,0-1-63,3 1-616,0 1 263,0-6 1,1 6 280,2-5-586,2 1 303,0-3 0,3-1-322,-2-2 177,-3 2 146,5-7 1,-6 2-409,4-3 7,0 0-416,3 0 458,0 0-331,-1-3 429,-3 2 1,-1-7-216,-4 2-47,0-2 245,0-1 0,0-3-45,0 1 0,0-4 109,0 3 0,0-3 32,0 0 0,0 1-5,0-1 1,-3 5 267,0-2 0,0 2-22,3 1 493,0 0-295,4 5-133,-3-4 258,7 3-249,-7 0 0,7 1 177,-2 4 0,-1 0-66,1 0 0,-1 1 154,0 2 1,2 2-95,-4 4 1,3 0 13,-3 3 0,3-1-101,-3 4 1,3-5-94,-3 2 0,3 1 306,-3-1-327,0-4 189,0-1-178,-2-2 156,7 4-350,-7-4 157,3-1 1,-4-5-73,0-2 0,0 1 132,0-4-958,0 0 576,0-3 1,0 1-14,0-1-278,0-4 318,0 3 1,0-2-92,0 3 1,1 0 86,2 0 0,-2 0 212,2 0-267,2 5 492,-4-4 93,3 7-64,0-3-147,-3 8 697,3 1-476,-4 3 1,3 1 128,-1 0 1,2 0-129,-1 0 0,-1 0-264,4-1 99,0 1 0,3-1-182,0-2 0,0-2 21,-1-4 1,-2 0 80,0 0 0,0 0-61,3 0-101,0 0 24,-1-4 0,1-1-93,0-4 0,0 0 51,0 1 1,-4-1-74,-2 0 0,0 0 95,0 0 1,0-2 30,-3-1 0,0 0-51,0 3 137,0-4-72,0 4 1,3-1-71,0 4 42,0 0 29,-3 1-259,0 1 0,0 12 473,0 4 1,0 2-82,0 3 1,0 0 174,0 6 0,0 1 82,0 2 323,0 1-409,4-1 1,-2 1 85,4-1 1,-3 1 77,3-1 1,-1 1 124,1-1 0,0 1-111,-3-1 1,0-1-380,-3-1 0,0 0 73,0-3-393,0-4 259,0-1 0,-1-6 78,-2 2-376,-2-2 250,-3-5 1,-5 1-305,-2-3 0,-1 0 173,-2-3 1,-1-4-1187,-1-1 0,0-3 601,-3-1 0,2 0-1483,-3 0 2273,9 0 0,-6 1 0,8-1 0</inkml:trace>
  <inkml:trace contextRef="#ctx0" brushRef="#br0" timeOffset="17662">8256 3007 9505,'4'-5'2818,"-2"1"-2493,4 4 0,3-4-233,2-1 0,4 0-554,-3-1 347,3 0 0,-2-3 74,2 0-298,-2 0 249,-1 1 1,-5-2 100,2-2 217,-6 2 35,5-2-367,-7 3 101,3 0 9,-4 0 1,-4 4 187,-2 2-271,-2 2 132,-1 5 1,0 2 26,1 6 389,-1-2-262,0 6 0,4-5-37,2 4-287,2-1 174,1 4 0,0-3-83,0-1 1,1-3 77,2 1 0,1-2-89,2-1 1,3-2 81,0-1 0,-1-2-29,4-4 1,1 0-67,-1 0-143,3-4 73,-5-1 0,6-3-78,-4-1 1,2-4 54,-2-2 1,0-1 113,-3-2 0,2 2-32,1-1 1,0 1-193,-3-4 0,-1-2-11,1 1 0,0-6-15,0 0 1,-1-1 92,-2 2 109,1-5 1,-5 7 0,3-2 329,-1 4 411,-1 5-312,1 4 1021,-3 5-1007,3 3 0,-4 2-315,0 6 1,-1 5 303,-2 7-62,2 2-68,-7 0 1,7 5 14,-2 1 0,2 3-24,1 0 1,0 1-73,0-1-20,0 1-25,0-5 1,4 3-314,2-5 1,-1 4 132,1-3 1,0-1-723,3-2 1,-3-2 80,-1-1-1072,-3-2 1112,2-4 1,-4-1-577,0 1 689,0-4 0,-1-1-534,-2-4 560,-2 0 159,-3 0 382,-1-4 0,-4-1 0,-1-4 0</inkml:trace>
  <inkml:trace contextRef="#ctx0" brushRef="#br0" timeOffset="17939">8528 2892 7962,'0'-9'0,"0"3"0,0 0 1681,0 0 1,5-2-778,4 2 0,1 0-584,5 3 1,0-1 41,6 1-718,-3 2 342,4-7 1,-4 6 130,-1-4-18,-3 4-22,3-2 0,-7 4 212,5 0 0,-4-3-115,1 0 0,-3 0-413,0 3 0,-3 0 106,0 0 1,-4 4-56,1 2 1,-2-1 57,-1 1 1035,0 0-579,0 7 0,-3-4 158,0 3 306,-4 2-468,6-4 0,-3 2 72,4-3 0,0 0-90,0 0 1,1 0-249,2-1 1,-1 0 278,4-2-669,0 2 0,3-4 168,0 2-1849,3-2 1350,-2-4 0,3 0-33,-4 0-2295,0 0 2993,-1 0 0,5 0 0,1 0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4:03.352"/>
    </inkml:context>
    <inkml:brush xml:id="br0">
      <inkml:brushProperty name="width" value="0.04286" units="cm"/>
      <inkml:brushProperty name="height" value="0.04286" units="cm"/>
      <inkml:brushProperty name="color" value="#AB1A01"/>
    </inkml:brush>
  </inkml:definitions>
  <inkml:trace contextRef="#ctx0" brushRef="#br0">785 89 8179,'-22'-27'597,"-4"5"0,3 5 1,-3 5 878,0 5 1,2 3-755,1 4 0,3 1-503,0 2-161,1 2 1,2 4-336,3 0 1,1 4 203,4 1 0,4 0 63,2 1 0,4 3 150,5 6 0,4 2-146,8 4 1,3 1 85,3 4-249,1 1 95,2 7 0,-4-1 124,1 8-49,-1 4 48,0 0 0,-5-1 17,-3-3 1,-5-4-33,-1 2 0,-4-5-152,-5-5 0,-5-1 93,-4-8 1,-9 0 342,-8-6 0,-4-2 84,-2-6 1060,-2-3-910,2-3 0,-3 0 62,0 0-92,3-4-337,2-1 1,1-4-117,-1 0 1,5-5 48,4-4 1,3-1-358,0-4 0,8-1 281,4-3-2194,4 4 1453,2-6 0,8 5-7,4-5-1483,4 5 1367,5-2 0,3 4-31,5-5 214,-1 4 0,5 0 1,-3 4-224,2-2 1,1 0 464,5 3 0,-2-2 397,3-1 0,-4 0 0,-3 3 0,-1 0 0,-5 1 0,-3-1 0,-3 0 417,-1 0-441,-5 4 1,-2-2 1104,-3 4 1,-4 0 62,-2 0 200,-2 2 1,-2-2-603,-2 6 1,-2 1-11,-4 5 0,-3 5 46,-3 4 1,-2-1 207,0 4 1,2-2-290,0 2 373,4-2-598,3 2 0,1-3 204,4 0-726,0-1 233,3-3 1,1 3-204,2-3 1,2-1 87,3-1 0,2-3-240,2-4 1,-1 2 48,3-4 1,-2 0-186,3-3 1,-3 0 10,2 0-646,-3-4 555,2 3 0,-4-8-120,0 1 70,-5-1 0,3-7 1,-4 3-272,-1 0 0,-1-3 288,-1-5 0,0 2-56,0-5 0,0 4-180,0-4 122,0 1 351,0-4 1,0 1-183,0-1 229,0 1 38,4 3 1,1 0 334,4 5 0,0 0-275,-1 6 646,1 4 1,0 1-328,0 4 1,0 4 546,0 5 0,-1 6 32,1 2 609,0 7-868,0 2 0,0 0-103,-1 1 0,1-2-25,0 2 0,-3 0-101,0-3 0,0 2-111,3-2 0,-4-2-80,1-4 1,-3 1 111,3-4-266,-4-1 273,6-2-793,-7-4 485,3-1 0,-4-5 45,0-2 1,0-2-801,0-4 0,1-3 354,2-3 0,-2-1-288,2 2 0,-1-6 222,1 2 0,-1-1-108,3 1 1,-2 0-185,3 1 306,-4-1 169,6 0 1,-4 1-75,2-1 347,2 4 0,-7 5 0,3 4-204,-1 1 0,-2 2-36,2 5 0,1 5 0,-1 3 1,0 8 14,-3-1 1,1 2 37,2 1 0,-2-2 11,2 5 0,1-4 2415,-1 0 0,1-1 0,-1-2 285,3 1-2151,-2-4 0,3 1-225,-1-3 0,2-1 89,1-5 1,0-2-452,0-4 0,2 0 117,1 0-679,0 0 574,1-4 1,-3-2-123,5-6-574,0 2 583,-2-6 0,3 2-249,-4-4-94,0 5 370,-3-4 1,-1 3-202,1-3 0,-1 0 84,-2 2 1,-1-1 157,-2 1 0,-2 1 22,2 0 0,-1 4 183,1 1 1,-2 3-50,1 3 516,-1 2-356,-1 1 1,-3 6-97,1 6 1393,-5 1-927,2 5 0,-3 4 454,2 1 0,-1 0-373,4 0 1,-1 0-34,1 0 0,2-1-36,-2-4 0,5-2-235,1-1 0,4 1 171,-1-5-553,2 1 207,1-3 1,1-4 299,1-2-804,-1-2 372,7-1 0,-3-1-316,3-2 1,0-2 246,-2-4 1,1-1-229,-1-1 0,-1 0 148,0-4 0,-3 1-34,1 0 0,-2-3 108,-2 2-314,-3-1 242,3-2 0,-7 3-130,2 1 68,-2 3 0,-2-5 977,-2 4-264,-2 1-310,-4 6 1,0 1 915,-3 4 0,2 7-518,-2 1 1,3 7 229,0 0 0,1 2-82,2 0-116,2 1-332,4-1 1,1 1 240,2 0-1566,6-1 892,5-3 1,9-1 267,6-4-2112,3-1 1327,11-3 1,2 2-1162,8-4 0,0 0 952,3-3 0,2-3-398,4 0 0,0-4 565,3 1 0,-5-1 210,-4-2 1,3 0-15,-6 0 615,6-4-155,-5 4 0,3-8 0,-5 3 1</inkml:trace>
  <inkml:trace contextRef="#ctx0" brushRef="#br0" timeOffset="1574">2629 697 7389,'9'0'0,"3"-1"0,3-2 243,2 2-116,-4-7 0,4 3 149,-2-3 0,0-1-62,0 0 0,1-3 487,-5 0 1,2-2 2,-1 2 248,-6 0-120,6-1-435,-11 4 0,5-4-149,-3 4 0,-4 4 186,-4 2 1,-4 2-123,-3 1 1,-3 5 321,-5 4 1,-2 5-185,-1 6 1,-2-1-8,5 2 0,0-2 13,5 2-615,3-3 203,3 0 0,4-2 241,2-5-764,2 5 433,1-6 0,1 2 47,2-7 1,2 2-61,4-4 1,0 0-173,3-3 0,-1-4 48,4-2 1,0-1-319,6-2 0,-3-1 36,3-2-248,-2-1 403,-2-1 0,-2-3-184,0 2 149,-5 3 215,3-5 1,-4 4-126,0-1 1,-3-2-266,0 4 456,-4-4-251,1 7 506,-3-4 0,0 12-96,0 4 663,-3 8-542,-2 6 1,-4 4 94,0 5 537,4-1-542,-3 9 0,6 1 480,-4 7 1,4-1-316,0 3 0,1-1 33,1 7 0,0-3-102,0 3 1,-1 0-168,-2 3 1,2-2 119,-2-4-554,-2-4 243,0-8 0,-1-3 202,0-3-314,0-6 102,-6-1 1,1-5 218,-4-3-511,4-1 217,-5-8 0,2 2-156,-4-4 1,2-1 55,1-5 1,-1-3-609,4-6 0,1-2 91,2-7-484,4 2 680,-3-6 1,7 1-110,-2-5-63,2 2 307,5-4 1,5 1 30,6-3 1,-1 2 58,4-1 1,-1 3-17,6 0 0,-2 0-13,2 0 0,-2 2 100,2-3 0,0 1-188,0 2 550,3-5-212,-7 9 1,6-8-153,-1 5 523,-3-1-299,1 5 0,-5-3-62,1 5 572,0-1-402,-5 7 0,0-1 547,-4 3-471,0-4 0,-2 6 25,-1-1 1,-2 4-47,-4 1 105,0 4-88,-4-2 1,-1 4 35,-3 0-275,-5 0 114,3 4 0,-7 4 165,3 4 243,-3 3-258,-1-1 1,2 4 118,1-1 1,3 4-97,6-1 1,0 1-206,3-3 0,0-1 54,3 1 0,1-1-80,2-3 1,2-1 279,3-4-590,1 0 211,0-1 0,3-3-232,0-2 1,0-2 145,0-1 1,-1 0-327,3 0 0,-3-4 192,1-2 0,-2-1-166,-1-2 0,-1-3 110,1 0 1,-1-2-11,-2 2 0,-1-4-145,-2 1 100,-2 3 77,3-5 1,-4 3-238,0-3 64,0-1 295,0 4 1,0-1 138,0 3 1,-3-3-86,0 3 1,0 1 179,3 2 1,0-3-28,0 0 1,1 2-24,2 4 0,2-2-107,4 2 369,-1 2-159,-3 0 1,3 3 721,-2-2-373,2 2 161,1-3-457,-1 8 0,-3 1 132,-2 4 1,-2 3 192,-1-1-28,0 1-222,0 1 1,-1 1 10,-2 3 1,2-2-23,-2 0 0,2-1 3,1 4 1,0-1-21,0-3 0,1 2-115,2-4 1,2 0 128,4-4 0,1 1-275,2 0 0,-2-4-24,5-2-102,-4-2 126,6-1 1,-4-1 32,5-2 1,-4-2-104,-3-4 0,-1 0-373,-1 1 213,0-1 141,0 0 1,-1 0-252,-3 0 1,-1-2 57,-4-1 0,0 0-66,0 3 0,-4-3-169,-1 1 104,-3-1 303,-1 3 0,-3 0-178,0 0 483,-3 1-189,5-1 0,-6 0 80,4 0 0,1 3-128,2 0 1,1 4 546,2-4-183,-2 4-67,7-2 0,-2 4 28,6 0-141,6 0-69,5-4 1,4 3 34,3-2 216,2-2-117,-1 4 0,4-4-149,-3 2 0,2 1 41,-2-4 1,2 3-23,-5-2 1,4 2 14,-4-3 1,1 3 68,-3-3 0,-2 4 13,-1-1-60,-2 2 15,-5 1-5,1 0-215,0 0 27,-4 0 148,-1 0 199,-8 8-204,-5-2 0,-1 10 48,-1-1 0,-2 2-45,1 0 1,-3 1 14,4 0 1,0-1 18,5 1-195,2 4 75,4-8 1,0 7 109,0-7-390,0 3 210,4-3 1,-2-1-267,4-5 338,0 1 12,3-4 1,-1-1 45,1-4 1,0-1-89,0-2 1,0-2 156,-1-4 0,1-3-52,0-3 121,0-2-65,-4 0 0,-1-4-85,-4 1 651,0-5-395,0 2 1,-1-4 42,-2-2 1,-1 0-124,-2-3 1,-2 2-238,2-2 0,-2 1 71,0-2 0,3 2-317,2 2 1,2 1 177,1-1 1,0 5-1437,0 4 0,4 2-22,2 3 1595,1 3 0,10 3 0,2 0 0</inkml:trace>
  <inkml:trace contextRef="#ctx0" brushRef="#br0" timeOffset="1926">4216 511 8081,'0'-4'-962,"0"4"1,0 5 961,0 7 1907,0 5-1076,4 6 1,-2 4 45,4 3-991,0-3 189,-1 7 0,0-2-367,-2 3 259,-2 0 0,2-3 107,-3-3 1,0-3-96,0-2 1,0 0-569,0-3 0,0-1 212,0-6 1,-2-1-566,-1-4 0,-1-1 260,1-2 682,2-2 0,-7-4 0,3-4 0,-4-1 0</inkml:trace>
  <inkml:trace contextRef="#ctx0" brushRef="#br0" timeOffset="2219">4066 580 8081,'6'-25'0,"0"1"0,1 3-734,5 3 1,4 3 439,5 1 1,4 7 181,2 1 1,-2 4 127,2 2 1,-1 0-17,-2 0 0,-3 1 0,0 2 471,-6 2-241,1 8 0,-6-3-26,2 5 533,-6-4-459,1 6 0,-6-4-29,2 5 0,-3 0-38,-3-1 0,-1-2-264,-5 0 0,-4-5 180,-2 2-366,-1-2 216,-2-1 0,3-1 128,1-3-420,-1-1 230,-3-4 1,4 3-63,-1 0-1212,4 0 502,2-3 857,1 0 0,7-4 0,-2 3 0,4-4 0,1 2 0,7-1 0,6-5 0,2 0 0,0 0 0,1 0 0,0 0 0</inkml:trace>
  <inkml:trace contextRef="#ctx0" brushRef="#br0" timeOffset="2628">4560 501 8081,'5'-9'0,"-2"0"0,-6 4 0,-3 3-1096,-2 1 762,0 1 0,-5 3-52,-2 3 1222,-2 6-512,0-2 1,-1 7 251,0-3 1,4 0-130,-1 1 0,7-4-90,-1 4 1,6-4-82,1 1 1,1-3-150,1 0 0,1 0 225,1 0-705,3-4 311,8 3 0,-2-7 232,4 2-770,-5-2 413,7-1 1,-3-1-284,3-2 1,0 1 178,-2-4 1,-2 0-237,-5-3 0,3 0 174,-2 0 0,2 1-87,-5-1 0,-2-3 420,2 0 0,-4-3 0,2 1 0,-4-1 0,0 1 0,0 3 0,0-6 0,0 7 0,0-1 0,0 1 0,-1 2-218,-2 2 320,2 2 1102,-3 4-773,4 4 0,0 1 51,0 4 0,0 2 182,0 1 0,1 3 7,2-3 181,2 3-483,0-5 1,3 6-152,-2-4 1,-1-1 30,1-2 1,0 0-624,2 0 1,-2 0 318,0-1 1,-4-2-2125,1 0 412,2-4-337,-4 2 1321,3-4 783,0 0 0,-3 0 0,3 0 0,-4-8 0,0-2 0</inkml:trace>
  <inkml:trace contextRef="#ctx0" brushRef="#br0" timeOffset="3014">4745 467 8182,'-4'-5'0,"3"2"0,-1 6 839,1 2-456,4 7 1,2 2 116,4 4-1184,0-4 537,-4-2 0,0-1 59,-2-2 79,-2 2 167,3-6 750,-4 3 1,0-2 240,0 0-767,0-4 134,0 2-2138,0-4 1034,4 0-1113,-3 0 1150,6-4 0,-2-1-216,4-4 0,0-2 400,0-1 1,0 0 366,-1 3 0,0-2 0,-2-1 0,2-3 0,-2 3 0,2-2 0,0 2 0,-2 0 0,0 3 0,0 0 0,-1 5 0,-1 0 0,-3 4 0,2 0 1237,-2 4-729,3 4 0,-4 5 192,0 2 0,0 1-275,0-1 1,0-1-15,0 1 1,0-5-183,0 2 0,1-1-469,2 1 0,-2-5 290,2 1-1707,1-5 1191,1 5 1,2-7 97,2 2-1000,-2-2 930,6-1 0,-5-1 438,1-2 0,0-2 0,4-8 0,1 0 0</inkml:trace>
  <inkml:trace contextRef="#ctx0" brushRef="#br0" timeOffset="3253">5116 17 8292,'0'-10'-2079,"0"7"2079,0 12 179,4 4 127,-3 8 0,6 2-354,-5 3 1,4 2-6,-3 1 0,0-1 262,-3 1 1,1-2-69,2 0 1,-2-1 680,2 1 0,1-1-13,-1 1-1388,0-1 494,-3-3 1,0 1 102,0-3-1668,0-1 1124,0-2 0,-1-4 258,-2-3 0,1-2 268,-4-3 0,3-2 0,-3-4 0,-4 0 0,-3 0 0</inkml:trace>
  <inkml:trace contextRef="#ctx0" brushRef="#br0" timeOffset="3603">5036 298 8217,'4'-9'0,"2"1"0,3-1 0,3 0-1242,1 4 854,9 1 0,1 1 388,3 0 0,1 0 0,-1 3 0,-1-3 0,-1 0 0,0-3 0,-3 0 0,-3 1 139,-4-1 0,0 3 329,1-3-395,-2 4 23,-5-2 54,1 0-591,0 3 173,-4-3-39,-1 4 88,-8 0 231,-1 0 1,-5 0 84,-2 0 0,3 1-130,-3 2 1,-1 2 237,1 4 1,2 0-201,4 0 1,-1 0 290,4 3 0,0-1 54,3 4 188,0-1-233,0 4 0,1 0 166,2-1 462,2 1-501,0-4 0,3 2 88,-3-1 0,3 1-200,1-2 0,3 2-190,0-4 1,-4 0 183,-2-4-1160,0 1 676,-1 0 0,2-3 187,-4 0-2439,0-4 1665,-3 2 0,-1-1 138,-2 0 1,-2-1-279,-4-2 897,-4 0 0,0 0 0,-5 0 0</inkml:trace>
  <inkml:trace contextRef="#ctx0" brushRef="#br0" timeOffset="3743">4896 96 8132,'-5'-16'507,"-2"5"1,9-2-1623,1 10 0,4 9 166,2 3 949,0 6 0,-4-2 0,-1 5 0</inkml:trace>
  <inkml:trace contextRef="#ctx0" brushRef="#br0" timeOffset="4871">865 1667 8109,'-9'1'0,"0"2"1764,4 2-1127,-3 8 0,7 3 235,-2 5 0,3 0-349,0-4 1,0 4-364,0-1 0,0 1 97,0-3 0,-1-5 15,-2-1 0,2-2 114,-2-1 284,2-4 11,1-2-55,0-3-795,0 0 0,-1-3 80,-2-3 0,1-3-693,-4-3 1,3-2 346,-3-3 1,1-1 90,-1 0 1,-2 0-158,3-3 34,1 3 113,0-4 1,4 2 91,0-1 0,0 0-10,0 4 0,1 0 262,2 2 1,2 3-66,3 3 0,4 1 315,0 2 1,7-1-84,-2 4 212,3 0-246,-3 3 0,5 0-24,2 0 61,1 0-34,1 0 0,4 0 277,-1 0-169,1 4-51,-4-3 0,0 3-22,-3-4 1,-2 1-39,-7 2 0,2-2-94,-4 2 0,-3 1 109,-3-1-218,-5 4 226,3-6-3,-4 7 187,-4-4-148,-4 5 0,-3-1 80,-4-2 1,-1 5-141,-4-2 1,-2 1 124,-1-1 0,-2 4-20,5 2 1,-1 1 164,4 2 0,-1-1 21,0-3-137,1 3-109,3-3 0,5 0 172,6 1-726,2-4 304,1 2 0,1-8-44,2 1 0,2-4 184,4 1 0,4-2-266,1-1 0,4-1-67,2-2-437,3-2 461,0-7 1,1 1-161,-3-4-295,-1 4 398,-2-5 0,-3 5-207,-1-4 98,-3 4 142,2-5 1,-5 5 69,-3-4 0,0 5-53,-2-2 0,-2 2 268,2 1 0,-2 3-194,-1 0 595,-4 4 1,-1 0-115,-3 4 794,3 7-734,-3 1 1,6 6 14,-4-4 570,4 3-564,-2-1 0,4 1-97,0-1 1,1-3-28,2 1 0,3-3-157,6-3 0,-2 0 122,5-3 1,-3 0-442,3-3 1,-1 0 120,4 0-952,0 0 731,-1-4 0,1-1-1,0-3-796,-5-5 701,4 3 1,-6-3-205,3 5 0,-6-2 191,1-2 1,-3-1 130,0-1 0,1 0 33,-4 2 1,0 1 141,-3-3 1,-1 3-231,-2-1 702,2 6-369,-3-2-34,0 7 1508,-1-3-1005,0 4 0,0 4 514,2 2 0,2 5-440,-2 1 0,2 2 0,1-2 0,0 3-79,0-3 0,0 2-406,0-2 1,4 0 186,2-3-1559,2 0 993,1-1 0,0 0 39,-1-2-2520,5 2 1850,-3-7 0,3 3 975,-5-4 0,5 0 0,1 0 0</inkml:trace>
  <inkml:trace contextRef="#ctx0" brushRef="#br0" timeOffset="5057">1447 1481 8233,'-9'-18'979,"1"8"1222,2 1-1711,2 6 991,4-1-893,0 8 0,0-2-1535,0 4 1,1-3 382,2 2 1,-1-2 86,4 3 0,0 1 130,3 5 0,1-1-1126,1 3 1473,-1-3 0,11 6 0,-3-3 0</inkml:trace>
  <inkml:trace contextRef="#ctx0" brushRef="#br0" timeOffset="5657">1747 1535 8194,'-13'-9'0,"3"1"1307,-2 2 0,3 2-548,0 4 1,-3 0-246,0 0 1,1 4-4,2 2-460,0-2 61,0 4 170,0-3 1,4 4 11,2 0 0,2 0-235,1 3 0,7-2 102,2 2 0,3 0-371,0 0 1,-2 3 147,5-3 1,-1 2-141,1-2 1,0 3-10,-3-3 526,0 3-287,-3-5 1,-4 6 57,1-5 1,-4 4 119,1-3 0,-2 0 30,-1-4 0,-1 1 1,-2 0 0,-3-3 114,-5 0 0,1-4-90,-2 1 0,-1-2-292,2-1 1,-1 0 62,3 0-1206,0 0 824,0-4 1,2 2 77,1-4-1626,2 0 1205,4 1 1,0-3-175,0 2 0,0-1 342,0-2 0,4 1-261,2 2 1,4-2 312,2 2 1,4 2 141,-2 2 0,3-2 331,1 1-183,-1 0 60,1-1 0,0 3 123,-1-2 577,1-2-571,-4 4 0,2-6 856,-1 4 1,1-4-437,-2 1 0,3-2 246,-2-4 1,-3 2 41,0-2 294,-2 3-586,-1 0 1,-4 3 292,-2 0-435,-2 0 87,-1 1 1,0-3 0,-4 7-154,-5-3 1,-2 4 152,-4 0-87,1 4-96,-4 1 0,3 5 67,1 2 1,3-2-7,-1 1 1,5 2 17,1-1 0,4 1 166,0-2-981,1-1 462,4 3 1,2-4-903,4 0 0,4-1 556,2 1 0,-1-1-884,4-2 0,-2 1 562,4-4 1,-1 0-354,-1-3 0,-4 0 492,1 0-1,0-1-245,2-2 865,1 2 0,0-11 0,-1 2 0</inkml:trace>
  <inkml:trace contextRef="#ctx0" brushRef="#br0" timeOffset="5863">2232 1642 8171,'0'-14'-1,"-1"1"214,-2 4 1,-2 2 42,-4 1 2011,0 2-1452,1 4 0,-4 1 56,0 2-155,-4 2-326,3 3 0,-2 5 168,0 2 1,4-1-147,0 0 1,2 0-271,3 1 1,2 0 62,4-3 0,0 3-629,0-3 1,3-1 162,0-2 0,4 0-176,-1 0 1,2-3 180,0 0-1553,1-4 1092,0 1 1,3-3-621,-1 0 1,2-3 627,-1-3 1,-2-2-635,2-1 1343,1-4 0,-3 0 0,3-5 0</inkml:trace>
  <inkml:trace contextRef="#ctx0" brushRef="#br0" timeOffset="6052">2232 1357 8153,'-9'-13'0,"0"4"1715,0 0 1,3 4-491,1 5 1,3 1-171,-1 2 0,-1 6-331,1 6 155,-4 5-481,6-1 0,-6 6 464,4-1 1,0 1-332,3 2 0,0-1-472,0 1 1,5 2 30,4 1 1,4-1-1555,4-3 1,2-2 480,2-1-3138,1-3 2616,5 5 1,-1-9 1504,0 2 0,5-6 0,0 0 0</inkml:trace>
  <inkml:trace contextRef="#ctx0" brushRef="#br0" timeOffset="6652">3264 1251 8124,'0'-14'0,"-4"1"2493,3 8-1628,-3 1 0,4 12 128,0 4-679,-4 4 0,3 6 194,-2 5 273,-2-1-399,4 8 1,-6-5 811,4 3 0,-3-2-526,4 2 1,-1-3-29,3 4 1,0-6-188,0 0 0,0-2-247,0-4 0,0-2 152,0-4-980,4-2 442,-4-5-512,4-3 430,0-1 268,-3-4-642,3 0 1,-3-4 249,2-2 1,1-4-489,2-2 1,2-4 280,-2 2 1,2-6-327,0-1 0,0 1 100,-2 2 136,2-3 337,-3 2 0,1-6-183,0 5 326,-1-5 23,4 11 1,0-5 486,0 10 1,-3-1-304,0 8 1,-3-1 891,2 3 1,-2 4-466,3 1 0,-3 7 512,3 3 0,-1 2 128,1 4 271,2-2-818,-7 2 1,6-3 307,-5 0-938,5-1 156,-6 1 0,6-3-446,-4-1 1,4-3 346,-1 1 0,-1-2-1298,1-2 1,-3 0 120,2-2-513,-3 2 958,6-7 1,-6 3-156,4-4-979,-4 0 1197,6 0 0,-6 0 718,4 0 0,-4-4 0,2-1 0</inkml:trace>
  <inkml:trace contextRef="#ctx0" brushRef="#br0" timeOffset="7336">3511 1577 8116,'0'-9'2217,"3"3"-1561,0 0 1,4 3 3,2-2 1,1-1-192,5-3 1,-1 0-571,4 0 0,0 0 150,-1 1 1,0-4 259,-2 0 1,-4 0-70,-5 4 1,1-1 14,-4 0 0,1 0 132,-1 0-585,-2 0 6,3 5-261,-8-4 0,-2 7 300,-6-2 1,1 2-49,-3 1 0,-1 2 52,-3 4 711,5-1-369,0 8 1,4 0-140,0 2 189,1 1-101,3 2 1,1-1-32,4-3 1,1 3 56,2-2 1,2-2 47,3 2 1,1-4-58,0 1 1,0-4 116,0-2 0,0 1-70,3-4-194,-2 4 4,3-6 1,-4 3 164,-1-4-343,1 0 113,0 0 0,-3-4 225,0-2-375,0-2 255,2-1 1,-2 1-184,0-1 0,-3-3 20,3 0 1,-1-3-58,1 0 0,1-2 62,-4 0 0,3-1 37,-4 0 1,4 2 8,-3 1-594,0-2 403,1 8 0,-3-4-1213,2 4 677,-2 4 447,-1 1 0,1 1-1230,2 0 1089,-2 0 0,4 7-306,-2 2 0,-2 2 266,2 1 1,-2 0 154,-1-1 0,0 1 4,0 0 460,4 4-136,-3-3 0,3 2 34,-1-3 193,2 0-239,0-4 1,3 0 228,-2-2 1,3-2-70,3 2 1,-3-2 781,3-1 1,2-4-62,0-2 108,-1-2-549,4-1 0,-6-1 316,3-1-156,1 1-227,-1-3 0,-1 3-242,-5-2 0,1 3 37,0-3 1,-3 2-121,0 1 0,-4 1 94,1-1-80,-2 0 0,-5 3 45,-2 0-231,-2 4 83,-5-2 1,0 8 176,-1 2 619,-3 2-404,3 1 1,3 3-33,-1 3 978,4-2-757,-1 4 1,2-5 181,4 3 0,1 1-238,2-5-1,2 4-225,1-3 0,4 1 204,-1-2-828,6-5 387,2 6 0,1-7 138,3 4-2176,-2-4 1395,9-1 0,-2-3-68,3 1-2933,-3-1 3669,2 3 0,-2-4 0,3 0 0</inkml:trace>
  <inkml:trace contextRef="#ctx0" brushRef="#br0" timeOffset="7494">4340 1534 8106,'-9'-14'6522,"4"5"-2334,1 5-3184,8 4 0,1 0-731,4 0 0,-3 0 83,-1 0-1236,-3-3 690,6 2 1,-6-3 103,4 4-2346,-4-4 1642,6 3 0,-3-3 790,4 4 0,-1-4 0,1-1 0</inkml:trace>
  <inkml:trace contextRef="#ctx0" brushRef="#br0" timeOffset="8316">318 2267 7979,'0'-22'825,"-3"5"-619,0-1 1,0 7 2041,3 5-1612,0 4 0,0 0-495,0 8 0,0 6 91,0 12 789,-4-1-604,3 11 1,-3-5 273,4 3 379,0 4-638,0 1 0,3 2 193,0-4 0,3 0-164,-3 1 0,3-1-612,-3 0 1,3-2 200,-3-1 1,4-7-717,-2 2 1,0-6 244,1-1 1,-1-2-199,1-4 1,2 1 37,-2-6-1901,2 2 1574,0-10 0,-2 3-20,0-4-753,0 0 757,-1-4 924,3-5 0,-3-5 0,3-3 0</inkml:trace>
  <inkml:trace contextRef="#ctx0" brushRef="#br0" timeOffset="8912">459 2656 7979,'0'13'1690,"0"1"1,-3 3-780,0 1 0,0 0-396,3 3 1,0-2 63,0 1-494,0-5 97,0 1 1,0-9 181,0 2 134,0-2-162,0-2-198,0-1 44,0-4 0,4-4-715,2-2 1,5-3 304,1-3 0,-1-1-796,-2-5 0,2-1 101,-2-1 29,2 1 447,-7-2 0,2 2-208,0-2 254,-4 3 232,6-8 1,-4 9 53,2-1 1,1 1-280,-4 6 1064,0 3-564,0 4 1,-2 8 690,2 2 0,-2 8-104,-1 4 665,0 2-834,0 1 1,0-2 152,0 1-56,0 3-304,0-8 0,1 5 143,2-5 0,2-3-164,4-3 0,-3-2-295,0-4 0,1 0 104,4-3 0,3-1-283,4-2 0,0-3 160,3-5-938,-2-7 672,6-1 0,-2-8 32,3 3-227,-3-7 285,-2 8 1,-3-8-83,-1 5 0,-2-1 110,0 1 1,-4-2-187,0-1 1,-2-1 56,-3-3 1,1-1-147,-4 2 1,0 1-160,-3 2 592,0 5-82,0-1 1,0 10-239,0 0 1150,0 5-634,-4 5 0,2 1 598,-4 4 0,0 6-415,-3 6 1,0 6 314,-3 12 0,2 1-187,-2 4 1,5 2 368,1 5 1,5-4-75,-2 6 271,2 2-606,-3-1 0,3 4 193,-2-2-187,2 2-177,1 0 1,0-1-590,0-4 0,0-4 249,0-1 0,0-3-280,0-1 1,3-5 319,0-3 1,1-5-1405,-1-4 1,-2-1 74,1-3-1115,-1-1 668,-1-8 893,4-1-648,-3-4 962,3 0 1,-7-4-145,0-2-795,-3-2 1520,1-4 0,-4-6 0,0-5 0</inkml:trace>
  <inkml:trace contextRef="#ctx0" brushRef="#br0" timeOffset="9488">768 2769 7975,'4'-18'1134,"1"1"-851,3 3 1,2 0 333,2 2 1,3 2 32,5-1-1495,-1-3 586,6 4 1,-6-6-48,2 5 1187,-3-1-565,0 3 0,-2 3 530,-1 0 0,-1 4 167,-2-1-857,-3 2-71,4 1 0,-8 5 14,-2 4 1,-3 3 211,-3 3 0,-2 2-12,-4 1 1,1-1 36,-1 4 77,0-6-165,4 1 1,-2-5-63,4 4 1,0-3 38,3 2 1,0-6-234,0 1 1,3-2 120,0 2 0,4-3-338,-1-1 0,3-3 77,2 1 0,-1-3-51,2-3 0,-1 1-388,1-3 0,-3-1 252,3-3 1,-3 0-326,-3 0 0,1-1 203,-4-1 1,2 0-62,-2-4 1,0 1 141,-3 0 1,0-3 30,0 2 0,-4-1 9,-1-2 249,1 1 16,-4 3 0,6 0-57,-4 2 1,3 5 129,-3-1 1,4 4 1250,-1-2-979,2 4 0,1-1 178,0 6 1,1 2-167,2 4 0,1 3 596,2 3 1,2 3 61,-2 2-303,2-1-338,0 2 0,1-3 124,0 0-7,0-1-238,4 1 0,-7-1 76,3-3 0,-2-1-34,2-4 0,-1 0-259,-2 0 0,1-4 183,-5 1-645,1-4 336,-3 2-326,4-8 344,-3-1 1,3-6-69,-4-1-408,0-4 390,0 2 0,0-4-63,0-3 0,-1 3 106,-2-3 1,2-1-229,-2 2 1,2-4 59,1 4 1,0-4-271,0 4 1,0 0 176,0 5 1,1 0 166,2 3 0,-1 0 280,4 3 0,0 1 0,3-1 0</inkml:trace>
  <inkml:trace contextRef="#ctx0" brushRef="#br0" timeOffset="10400">1394 2582 8051,'-4'8'796,"-2"-2"0,2 6-438,1 0 1,2 3 1107,1 3 0,0-3-76,0-1-852,0-3-257,0 2 1,-3-4 112,0 0 579,1-5-548,2 0 1,0-3 504,0 2-253,0-2-571,0 3-7,0-8-1050,3-1 752,-2-3 1,6-2 302,-4-2-1227,4-2 769,-6-3 0,3 2-10,-4 0-447,4 1 385,-3-4 0,3-3-68,-4 1 0,3-1 92,0 3 0,1 2 218,-1 1 0,-3 2-270,3 5 1160,-2-1-488,3 4 609,-3 5-573,3 5 1,-3 7 9,2 3 859,-2-2-660,3 4 1,-1-4 102,0 5 0,3-3-137,-3-1 1,3-3-187,-3 1 0,3-2-16,0-1 0,-1-2-169,1-1 1,0-2 226,3-4-844,0 0 415,-1 0 1,1-1 44,0-2-762,0-2 569,0-3 0,2-2-357,1-2 1,0 1 231,-3-4 0,0 2-68,-1-2 0,0-1 122,-2 5 1,1-5 52,-4 1 1,3-1-59,-3-2 372,4 4-112,-6 1-233,3 5 1126,-4-1-567,0 4 0,0 2 461,0 6 0,0 5-349,0 4 1,0 6 538,0 0 0,-3 7 49,0-1-731,0-1 20,3-1 1,0-4 161,0 3-541,0-2 193,0-2 0,4 0-801,2-2 1,-2 0 457,2-3 1,1-1-939,5-5 1,-2 1 483,1-4 0,0 0-221,1-3 1,-1-1 98,3-2 123,-3-2 385,2-4 1,-1 0 74,0 0 0,-1-4 81,-2-1 1,0 0-108,0-1 359,-4 1-75,2-4 0,-5-3 250,4 1 1,-3-4-244,3 4 1,-3-1 641,3 4 0,-4 0-279,1 2 1,-2 5 2785,-1 5-1609,0 3 249,-4-2-1098,-1 11 1,-4 0-93,0 8 0,2 0-8,1 2 0,-1 1-67,4 0 1,-3-5-122,3-1 1,0 1 432,3-1-345,0-1-812,0-2 365,0-4 149,0 3-955,4-7 614,1 3 0,1-4-24,0 0 1,0-4-182,2-2 0,4-2-534,0-1 1,-3 1 321,-3-1 1,-1-3 73,4 0 0,-3 0-60,0 4 537,0-1-141,-1 0-162,3 0 606,-7 0-230,3 4-288,0 2 1196,-4 3-664,4 7 0,-4 0 479,0 8 0,1 0-330,2 2 1,-2 2-100,2 2 1,1-4-11,-1 1-1562,4-1 933,-6-7 0,7 6 167,-2-4-1936,-2-1 1383,3-6 0,-5 2-76,4-4-1172,-4 4 873,2-6 1097,-4 3 0,4-8 0,1-1 0</inkml:trace>
  <inkml:trace contextRef="#ctx0" brushRef="#br0" timeOffset="10631">1967 2371 7917,'0'-14'0,"0"2"0,5 5 0,4 2 3584,0 3-2369,7-2 1,-1 1 8,6 0-1248,-3-4 66,8 6 1,-5-7 117,3 2 0,0-1 86,-3 1 0,0-1-169,-4 1 0,-2 1 235,0-1-1894,-5 4 1140,3-6 0,-4 7-68,0-2-1819,-4-2 650,-1 4 615,-4-6 1,0 2 519,0-4 1,-1 3 543,-2 0 0,-6-4 0,-5-3 0</inkml:trace>
  <inkml:trace contextRef="#ctx0" brushRef="#br0" timeOffset="10841">2152 2062 9037,'0'13'559,"0"1"857,0 3 1,-1 5-580,-1 1 1,1 6-289,-2 0 0,2 3-94,1-2 669,0 3-663,0-5 0,0 5 233,0-4 256,0 1-558,0-4 1,0 1-324,0-1 1,1-3 37,2-3 0,-2-1-1019,5-2 0,-3-3 358,3-2-2689,-4-2 840,6-1 1440,-3-5 0,4-1 283,0-6 680,-1-1 0,5-9 0,1-1 0</inkml:trace>
  <inkml:trace contextRef="#ctx0" brushRef="#br0" timeOffset="11046">2347 2388 7917,'-1'5'1360,"-1"-2"1,1 2-749,-2 1 0,1 3 791,-1 3 1,2 1-139,-2 5-727,2-4-242,1 2 1,-3-3 30,0 2 340,0 1-321,3-6 0,0 3 140,0-4-402,0 4 0,0-4-2265,0 3 1737,0-2 1,1-2-1766,2-2 1,-1-2 161,4-4 332,0 0 1100,-1 0 1,2-3 614,-1 0 0,2-8 0,1 1 0</inkml:trace>
  <inkml:trace contextRef="#ctx0" brushRef="#br0" timeOffset="11609">2505 2416 7917,'0'-14'463,"0"2"1,0 5 404,0 2 796,0 3 67,0-2-1237,-4 4 0,-2 1 594,-5 2 1,1 4-55,-2 5 264,2 4-797,5-2 0,-1 3 232,3 1-422,-4 0-120,6-1 0,-3 0-232,4-2 0,0 1 104,0-1 0,3-2 9,0-2 1,3-1 88,-3-1 0,3-1-253,0-2 0,-1-1 53,1-2-1029,0-2 722,-1 3 1,0-4-7,-2 0-569,-2 0 560,3-4 1,-1-1-211,-1-4-189,1 0 419,-3 0 0,1-3-144,2 1 1,-1-5 151,4 1 0,-3-1-55,3-2 0,-1-1-108,1-1 115,6 1 135,-7-2 1,5 7-82,-4 2 754,0 2-417,-1 5 1,0 2-96,-2 3 915,-2 0-612,7 0 0,-8 1 504,3 1 0,1 3-379,-1 4 1,1 0 138,-1 0 0,-2 0 306,2-1 26,2-3-464,-4 3 0,6-3 202,-4 4-506,4 0 336,-6-4-55,6 2-456,-2-2 196,4 0-167,0-1 1,0-4 108,0 0 1,0 0-116,3 0 0,-2-3-35,2 0-197,-2-4 181,2 3 0,-1-5-34,4 0-260,-4 0 234,5 0 0,-6 3 167,2 1 0,0 0-39,0-1 1,0 2 137,-3 4 1,0 0-85,-1 0 1,1 0 307,0 0 0,0 0-104,0 0 0,1 0-72,1 0 1,-1 0 74,2 0-909,-2 0 518,-2 0 0,1 0-2693,0 0 2118,0 0 0,-1-1-1927,-2-2 2721,-2 2 0,-1-7 0,2 3 0</inkml:trace>
  <inkml:trace contextRef="#ctx0" brushRef="#br0" timeOffset="11763">2664 2028 7907,'-5'-9'0,"1"4"0,8 5 0,1 5 0</inkml:trace>
  <inkml:trace contextRef="#ctx0" brushRef="#br0" timeOffset="12605">3634 2203 8031,'-5'8'2470,"1"-2"1,4 11-1528,0-3-638,0 3 1,0-2 96,0-1-409,0 1 116,4-1 926,-3-2-195,3-3-127,-4 0-275,0-4-390,0-1 0,0-5 152,0-2-1469,0-2 943,0-4 0,0 0 186,0 1-878,0-5 633,4-1 1,-3-2 10,2 1 1,-2-2 24,-1 2 0,1-1 242,2-2 0,-2 1-120,2-1 1,2 3 133,1 0 0,-2 4 92,2-4 397,-4 8-271,6-5 1,-6 11 73,4-2 376,-4 3-370,6 0 0,-6 3 390,4 3 0,-2 6-214,2 3 1,1-2 16,-4 2 0,4 0-47,-1 3 0,1-5-216,-1-1 0,1 1 68,-1-1 1,2-2-88,1-4 1,0 1 197,0-4-667,-1 0 260,1-3 0,0 0-369,0 0 0,0-1 240,0-2 0,-1-5-251,1-4 1,0 1 179,0 2 1,0-3-105,0 0 0,-2 0 91,-1 0 1,2 2 39,-2-2 0,-1-1-146,1 2 512,-4-1-108,6 3 0,-8 3 570,3 0-345,-2 4 274,-1-1 0,0 7-220,0 5-1,0 4 573,0 5 0,0 0 0,0 3-640,0-3-3,0 8 1,-3-7-55,1 1 0,-1-1-214,3-2 0,0 0-790,0-2 1,3 0 490,-1-3 0,2 0-1062,-1-3 1,-1-3 560,4-1 1,-3-3-454,3 1 0,0-2 1321,3-1 0,3-7 0,2-3 0</inkml:trace>
  <inkml:trace contextRef="#ctx0" brushRef="#br0" timeOffset="12956">4154 2089 7991,'-8'0'1357,"-1"3"0,1 2-589,2 4 0,-1 1-335,4 2 1,-3 1-145,3 5 1,0-1-246,0-3 1,2 2 58,-2-4 803,2 4-510,1-7 0,0 4 225,0-4-163,0-4-173,4 3 1,1-4-218,3 1 0,4 0 114,0-2 1,4-2-524,-2 2 1,3-5 311,1-1 0,-5-4-340,-1 2 0,-2-3 100,-1-1-94,-1 0 221,1 0 0,-3 0-201,0 1 56,-4-1 228,2-4 0,-4 3-124,0-1 0,-1 0 142,-2-1 1,-2 2 0,-4-2 1,0 4-50,1 2 230,-5-2-90,3 3 1,-3 0-147,5 2-331,-1 2 228,0 1 0,0-3-5,0 0-933,4 0 293,1 3 189,4 0-870,0 0 949,4 0 0,1 0 575,4 0 0,8 0 0,1 0 0</inkml:trace>
  <inkml:trace contextRef="#ctx0" brushRef="#br0" timeOffset="13257">4375 1984 7991,'-18'-4'0,"5"3"0,1-2 2570,2 2-710,1 1-936,0 0-402,4 0-242,2 0 0,3 4-217,0 2 0,0 2 26,0 0 0,1 1 369,1 0 1,3 0-66,4 0 1,3-1-33,0 1 0,2 1 68,-2 2-377,4-2 58,-6 6 1,5-5 228,-3 4-584,0-4 267,-3 1 1,-3 0-38,-1 0 0,-3 0 109,1-4 1,-3 4-188,-3 0 1,-2-1 16,-7-5 1,1 0-94,-4-3 1,4 3-105,0-3-932,1 0 776,1-3 0,0 0-35,0 0-1641,1-4 1318,3-1 0,-2-4-454,4 1 1,0-2 618,3-2 1,0 1-366,0-3 987,0-1 0,0-3 0,0 1 0</inkml:trace>
  <inkml:trace contextRef="#ctx0" brushRef="#br0" timeOffset="13421">4463 1983 7991,'18'-9'373,"-4"0"-311,1 0 1,-3 3 1315,3 0 0,-2 4-601,2-4 1,2 1-371,-3-1 1,3-1-239,1 4 0,-4-3-107,1 3 0,-4-3 205,1 3-949,-3-3 580,-4 5 1,2-7-799,-4 2 0,0 1 169,-3-1-462,0 0 1,0-3 400,0 1 0,-1-1 792,-2 0 0,-2-4 0,-4-1 0</inkml:trace>
  <inkml:trace contextRef="#ctx0" brushRef="#br0" timeOffset="13635">4640 1676 7991,'-9'4'1153,"0"2"1,3 7-27,0 4 616,4 5-1118,-2 0 1,1 8 78,0-1 110,0 0-447,3 6 0,0-4 334,0 4 1,-3-2-264,1-1 0,-1-4 30,3 2 1,0-4-118,0-2 0,0 0-638,0-3 0,0 0 215,0-4-1703,4-3 701,-4-1-424,4-5-305,-4 1 411,0-4 535,4-1 1,-2-6 391,4-4 0,-3 0-1307,3-5 1772,-4-3 0,6-4 0,-3-4 0</inkml:trace>
  <inkml:trace contextRef="#ctx0" brushRef="#br0" timeOffset="13872">4773 1588 7962,'0'-9'2711,"0"4"-766,0 1-1456,0 16 0,0 0-229,0 11 0,0 4 60,0 2 1,0 1-98,0 0 0,0-2 244,0 5 0,-3-4 217,0 3-721,0-3 74,3 1 1,0-4 296,0-3-1775,0 3 1024,0-8 1,1 4-1013,2-5 0,-2-3 706,2-2 1,-2-5-1067,-1-1 995,4-4-323,1 2 1117,0-4 0,6-4 0,-1-1 0</inkml:trace>
  <inkml:trace contextRef="#ctx0" brushRef="#br0" timeOffset="14224">4895 1948 7962,'-6'0'0,"1"0"0,0 1 0,-1 2 3378,2 2-2226,4 8 1,0-2-30,0 3-1445,0-3 312,4 6 1,-2-7-440,4 1 405,-1-1 0,4-2 471,0-2 1,0-2-121,0-4 1,0 0-41,-1 0 1,2-1-190,2-2-623,-2 2 392,6-7 1,-5 3 187,4-4-767,-4 1 538,1-5 0,-4 3-51,-2-2 0,2 0 64,-2 0 0,-1-4-51,1 1 1,-3 0-126,2 0 499,-3-2-247,6 8 0,-7-4 218,2 4 513,-2 4-452,-1-3 1435,0 11-1020,0 2 1,-3 9 645,0 3 1,-4 2-577,2 2 1,-2 0 39,1 3 0,-1 3-341,4-3 1,0 3-153,3-3 1,-3-2-90,0 2 1,0-2-193,3 2 0,-1 0 291,-2-3-2635,2-1 1582,-3 2 1,4-2-1726,0 3 0,-3-3 437,1 0 2125,-5-1 0,2-1 0,-4-1 0</inkml:trace>
  <inkml:trace contextRef="#ctx0" brushRef="#br0" timeOffset="15827">4296 2812 7882,'0'-18'0,"0"4"0,-4 2 2295,3 3-1484,-7 4 0,6 1 85,-4 4-515,0 4-137,-3 1 0,-2 9 714,-1 3-571,-4 1 0,6 4 173,-1-1 618,1 1-716,1 1 1,4 0 274,2-3-682,2-1 0,1 2 1,1-3-168,2 0 0,2-2 163,4-1 1,0 1-716,-1-5 1,4-3 276,0-5-1255,0-2 1056,0-1 1,-2 0-151,2 0-782,2-4 949,-1-1 0,1-4-132,-2 1-352,2-1 630,-5-4 0,7-1-36,-4-3 1,0-1 102,-4 0 0,1 1 116,0-1 0,-1 2-82,-2 1 1049,-2-2-670,0 7 0,-3 1-85,2 3 840,-3 4 0,0-2 1,-3 4 48,-3 0 1539,-2 0-1550,3 4 0,-3 5 131,2 5 0,-2 3-430,0 1 0,3-1-173,2 1 1,2-1 11,1 1-53,0 0-149,0-5 0,3 3 134,0-4-309,3 4 107,-1-7-265,4 4 99,0-4 108,0-4-891,0-1 600,-1-4 0,0-1-79,-2-2 1,1-2-53,-4-4-442,0 0 439,-3-3 1,3 1-146,0-4-133,0 0 280,-3-2 1,0-4-149,0 1 59,0-1 171,0-1 1,1 3 29,2-5 0,-1 6 7,4 0 1,-2 4 438,2 6 0,2 0-72,-2 2-32,2 2 1,1 5-62,0 2 766,-1 2-511,1 4 0,0 3 82,0 3 778,-4-2-663,3 3 0,-4-2 278,5 4 0,0-2-296,0-1 1,-3 2-57,0-3 1,-1 0 10,0 1-234,3-4-26,-7 1 0,6-6 161,-4 0-386,4-4 204,-6 6 139,3-7-392,-4 3 113,0-4-387,0-4 1,0-4 209,0-4 0,0 0-412,0 0 1,3-2 56,0-4-11,0 1 277,-3-1 0,1 1-35,2-1 0,-2-1 18,5-1 1,-1 1-185,1-1 470,2 1-199,-3 5 1,1 1 255,0 5-78,0-1 142,2 0 1,1 4 59,0 2 351,-4 6-369,3 2 0,-4 4 85,2 0 1,-2 2 85,-1 1 1,-1 4 65,4-1 204,-4 1-316,6-2 1,-6 2 50,4-5 1,-3 4 77,3-3-310,-4 0 0,4-4 1,-2 1 350,1 0-590,-3-4 109,2 3 169,0-7-270,-3 3 71,3-4 140,-4 0 1,3-1 20,0-2 0,0-2-466,-3-4 1,3 0 159,0 0 0,3-2-147,-3-1 0,0-4-59,0 1-16,-2 3 220,7-5 0,-7 3-52,2-3-426,2-1 370,-4 0 1,7-2-174,-2-1 1,-1 2-78,0 4 0,-2-1-119,3 5 1,-4 2-191,1 3-296,2 4 723,0-2 1,3 5-282,-2 2 1,1-1-7,-4 4 189,-1 0 227,-2 2 0,0 2 106,0 2 1,0-1 145,0 3 1,0-2 351,0 3 0,0-4-243,0 0 1,0-1 1679,0-1-968,4 0 877,1 0-1019,0-4 0,3-1 193,-2-4-313,2 0 0,-2 0 1,0-1 91,0-2 1,2-2-264,1-4 1,0-1-155,0-2 0,-1 3 36,1-3 1,-3-1-189,0 1 1,-4-2 223,1 2-527,-2-4 278,-1 2 1,0 1 99,0 1-433,0 2 1,-3 1-1,-1 1 3,-1 3-15,-1 1 184,1 4 1,-2 1 352,1 2 1,-2 2-66,-1 7 0,3 2 110,0 4 1,4-1 29,-1 1 300,2 0-315,1 3 1,0-5 106,0 1-324,4-1 1,1 1 0,4-3-564,0-2 0,0-2 290,-1-1 1,4-3-774,0 0 0,3-4 430,-4 0 0,4-1-242,-3-1 1,0-1-14,-3-1-363,3-3 730,-6 0 0,6-3-223,-6 2 278,2-2 1,-1-4 0,0 0-560,-1-2 757,0 3 215,-1-5 0,2 2 0,-4-4 0,0-2 0,-3-1 0,0 0 102,0 4 1,0 0-1,0 2 0,0 3 723,0 3-528,-4 0 1269,3 4 1,-7 1-385,2 4 1,-1 1-669,1 2 0,-1 3 86,5 6 1,-1-2-198,3 1 1,0 2 20,0-1 1,4 0-101,1-4 1,3 1-133,1 0 1,3-1 130,0-2-487,3 2 162,-1-7 1,4 3 215,-1-4-472,-3 0 1,3-3 0,-4-1-961,1-1 0,-1 0 579,-4-1 0,-1-2-716,1 2 0,-3-2 131,0 0-388,-4-1 698,2 0 914,-4 0 0,-4-4 0,-1 0 0</inkml:trace>
  <inkml:trace contextRef="#ctx0" brushRef="#br0" timeOffset="15997">5372 2310 7882,'11'-21'806,"1"1"0,1-1-443,-1 4 0,1-1 1096,5 0 0,2 2-678,1 1 0,1 1-683,-2 3 0,-4 1 20,2-2-802,-3 2 545,3 1 0,-4 1-1183,-3-1 0,-1 1 697,-1 2 1,-3-2 624,0 2 0,0-2 0,2 0 0</inkml:trace>
  <inkml:trace contextRef="#ctx0" brushRef="#br0" timeOffset="16196">5557 2053 7906,'-17'11'0,"2"4"4394,3 3-2913,7 9 1,1 3-85,4 3-485,0 1-532,0 1 0,0-3 261,0 1-1084,0-1 400,0 3 0,1-3 97,2-3 0,-2 1 190,2-4 1,-2 2-698,-1-4 0,-3 1 161,0 2-2351,0-5 1712,3 0 1,0-3-140,0 1-1663,0-5 2733,0 2 0,4-9 0,1 1 0</inkml:trace>
  <inkml:trace contextRef="#ctx0" brushRef="#br0" timeOffset="16345">5724 2679 7906,'0'-8'9830,"-4"3"-9269,3 1 1,-3 3-379,4-2 0,1 2-1010,2-2 0,-1 2 161,4 1-2269,-4 0 857,2 0 1072,-4-4 1006,0 3 0,-4-7 0,-1 3 0</inkml:trace>
  <inkml:trace contextRef="#ctx0" brushRef="#br0" timeOffset="17051">309 2248 7940,'-17'-3'0,"-1"0"-269,0-3 132,5 5 1,-3-4 309,4 2 1,-3 2-79,4-2 1,-1 2 165,3 1 1,0-3-105,0 0 0,4 0 1630,-1 3-897,4 0-212,-2 0 0,5-3 0,3 0 422,4 1-13,9-3-651,6 0 0,10-3 148,2-1 0,6-1-195,1-2 1,-3 2-305,-1-1 0,-3-2 117,-2 1 1,-4 3-930,-5 3 1,0 1 298,-3-4-1615,-5 4 711,-3 1 608,-4 4-452,-4 4 0,-1 2 0,-5 5-1347,-2 4 2523,-6 2 0,-9 4 0,-4 2 0</inkml:trace>
  <inkml:trace contextRef="#ctx0" brushRef="#br0" timeOffset="17282">62 2873 7940,'-16'21'0,"1"0"0,2-1 0,4-2 910,4-1-502,1 1 0,6-3 186,4-1 0,1-6-175,8 1 0,4-6 698,4 0 1,3-3-507,4-3 1,1-5 120,5-4 0,-1 0-250,0 0 1,0 1-79,1-3 0,-5 3 18,-2-1-1106,-1 2 594,-6 1 1,-1 2 81,-6 1-1650,-3-2 678,-3 7-3462,0-7 4442,0 7 0,-4-7 0,-1 3 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5:36.636"/>
    </inkml:context>
    <inkml:brush xml:id="br0">
      <inkml:brushProperty name="width" value="0.05714" units="cm"/>
      <inkml:brushProperty name="height" value="0.05714" units="cm"/>
      <inkml:brushProperty name="color" value="#AB1A01"/>
    </inkml:brush>
  </inkml:definitions>
  <inkml:trace contextRef="#ctx0" brushRef="#br0">25 571 19273,'-7'5'1412,"3"3"-1998,-2 2 373,4 2 1,-3 0 217,5 0-264,0 5 130,0 2 1,4 0-271,0 1 175,5 0-401,-2-2 0,5 0 511,-1-7 0,3-4 242,1-3 0,5-3 150,8-1 1,4-2 407,7-6 1,10-7 107,10-12 1,2-5 1076,6-8-1099,-5 3 92,3-4 0,1 1 1212,5-4-1301,0-2-516,0-2 1,-7 8-343,-9 4 0,0-4-64,-7 5 1,2 1-323,-6 2 0,2 5 102,1 0 0,-1 3-90,-2 4 0,1-1-118,-6 5-472,-4 1 539,-1 3 0,-9 4-375,3 0 1,-3 5 309,-2-1 573,1 3 0,-5 1 0,-2 0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5:33.369"/>
    </inkml:context>
    <inkml:brush xml:id="br0">
      <inkml:brushProperty name="width" value="0.05714" units="cm"/>
      <inkml:brushProperty name="height" value="0.05714" units="cm"/>
      <inkml:brushProperty name="color" value="#AB1A01"/>
    </inkml:brush>
  </inkml:definitions>
  <inkml:trace contextRef="#ctx0" brushRef="#br0">84 452 22585,'-12'0'0,"4"0"0,0 0-372,0 0 0,0 5 732,0 3 0,4-1 269,-4 0 0,4 1-221,-4 4-172,6 0 0,-4 0-2,6 0-929,0-6 254,11 5-418,-3-4-424,9-1 1035,0-1 1,3-9 1044,8 1-456,-3-7 211,9-2 0,-2-5 109,7-2 1,-1-5 6,6 0 1,-8-1 163,3-7 0,-3 5 40,7-5 1,1 2-391,3-2 1,1 2-26,-1 2-572,1 3-111,-6 1 1,3 2-950,-6 2 551,-4 3 322,-1 0 0,-9 3-250,3-1 1,-3 5-18,-2-1 1,1 1 521,0-2 1,5 1 0,1-1 0</inkml:trace>
  <inkml:trace contextRef="#ctx0" brushRef="#br0" timeOffset="939">177 1390 21293,'-11'-11'-6144,"4"4"4068,2 2 1239,5 5 2446,0 0-1786,0 5 1,0-2 307,0 4 1,0 1 14,0 4 0,1-4-409,3 0 1,3-4 1445,4 4-153,1-5-136,6 2 1,0-5-504,6 0 938,5 0-647,1 0 1,11-11 311,2-4 1,12-13 543,8-8 0,8-5-523,12-6 1,3-2 109,-3-2 1,1 2-523,-8-3 0,1 5 234,-5 3-881,1 4 205,-12 4 0,1 6-355,-11 2-1310,6 3 875,-19 6 0,16-2-552,-10 5-458,5 6 1639,-7-1 0,2 6 0,-1-3 0,2 2 0,1-4 0,2-3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4:54.749"/>
    </inkml:context>
    <inkml:brush xml:id="br0">
      <inkml:brushProperty name="width" value="0.05714" units="cm"/>
      <inkml:brushProperty name="height" value="0.05714" units="cm"/>
      <inkml:brushProperty name="color" value="#AB1A01"/>
    </inkml:brush>
  </inkml:definitions>
  <inkml:trace contextRef="#ctx0" brushRef="#br0">12 2029 12119,'-6'5'363,"0"6"0,6 6 1,0 0 535,0 0-153,0 4-275,6-7-354,0 8 1,2-9 163,0 3 0,0-3-97,4-1 44,0-5-38,5-2 1,-3-5 223,6 0 1000,5 0-785,5-5 1,7-7 632,3-8-89,2-2-517,11-7 0,2-3-323,9-8 0,3-2-228,8-5 1,-1-1-316,5 1 1,-6-1 362,-2 1-301,0 5 75,-5 1 1,4 2-116,-3 4-976,-2-3 674,-11 13 1,0-4-183,-3 5-787,-2 0 824,4 0 0,-4 1-755,2-1 1,-1 4 593,6 0 1,-5 0-348,4-3 1,-7 3-80,3 0 189,-5 6 1033,12-9 0,-5 5 0,5-6 0,-1 0 0,0 1 0,-2-1 0</inkml:trace>
  <inkml:trace contextRef="#ctx0" brushRef="#br0" timeOffset="717">2493 606 10784,'-15'1'655,"3"3"0,-1 4-156,9 8 840,0-3-822,4 9 1,4-4-188,0 1 0,7-2-204,1-5 1,1 0 123,7 0 1,5-5 116,6-3 559,4-3-543,0-1 1,10-11 283,3-4 197,12-7-336,-4-7 1,15-5 216,0-5-664,11-12 1,6 9-1,-42 18 1,-1-1-576,42-19 0,-1-4 477,-43 23 0,1-1 0,-1 0 0,1 2-509,43-20 0,-3 5 126,-12 7-2416,-4-2 1893,-14 9 1,3-1-400,-6 7-373,-4 4 965,-1 3 1,-9 2 729,2 2 0,-3-1 0,-2 1 0,2 4 0,2 2 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5:54.076"/>
    </inkml:context>
    <inkml:brush xml:id="br0">
      <inkml:brushProperty name="width" value="0.04286" units="cm"/>
      <inkml:brushProperty name="height" value="0.04286" units="cm"/>
      <inkml:brushProperty name="color" value="#AB1A01"/>
    </inkml:brush>
  </inkml:definitions>
  <inkml:trace contextRef="#ctx0" brushRef="#br0">24 962 8410,'-11'0'1287,"4"5"-751,2-4 1,5 10 280,0-3-858,5-3 78,-4 5 1,10-4 504,-3 2-301,2 2 0,6-9 347,0 3 1,5-5 210,-1-7 132,8-5-506,7-16 0,14-3 126,10-7-1956,6-9 1450,6 0 1,-32 17 0,1 0-466,39-29 1,-35 27-1,1 0 193,-4 2 1,1-1-1,2-2 1,1 1-419,-1 1 0,0 0 1,-3 3-1,-1 0-206,35-22 1,3 2-4,1 2 0,-2 4 207,-2 4 0,-9 7 647,-7 5 0,-1 0 0,-6 5 0,-2 3 0,-1 2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5:48.710"/>
    </inkml:context>
    <inkml:brush xml:id="br0">
      <inkml:brushProperty name="width" value="0.04286" units="cm"/>
      <inkml:brushProperty name="height" value="0.04286" units="cm"/>
      <inkml:brushProperty name="color" value="#AB1A01"/>
    </inkml:brush>
  </inkml:definitions>
  <inkml:trace contextRef="#ctx0" brushRef="#br0">286 711 8333,'0'-17'110,"0"-1"0,0-2 301,0 0 1,0 5 496,0 0-405,0 1-187,-6 3 0,4-5 37,-6 0 1,4 1-78,-4 8 1,0-4 295,-4 3 0,0 3 192,0 1-438,-5 3-132,-1 6 1,-2 3 195,0 8-249,1 2 70,-5 6 1,1 3 210,4 1-404,-4 0 177,15-4 0,-6-1-214,10 1 0,0-4 59,4 0 1,0-2-252,0 2 0,5-4 93,3-8 1,3 1-2,0-5 1,5 0 1,0-4-105,5 0 203,3 0 0,1-6-83,3-1-85,-3-9 64,-2 3 1,0-6-129,-3 3 0,1 3 2,-5-3 121,-1 3 3,-3 1 570,-5 6-140,-2 0-345,-5 6 1,0 3-50,0 5 0,-1 6 105,-3 14 885,-3 2-557,-5 6 0,1 1 179,-1 2 0,0 0-146,0 4 1,5-8-489,3 0 1,2-8 86,-2-4-603,3 1 471,-5-11 1,6 4-39,0-5 0,0 0-377,0 0 157,6-5-1121,-5 3 941,9-9 0,-7 5-423,5-6 1,-4-2 448,4-2 0,0-2-271,4-6 1,-1 0-30,1 0-7,0-5 437,0 4 438,0-10 0,0 0 0,0-8 0</inkml:trace>
  <inkml:trace contextRef="#ctx0" brushRef="#br0" timeOffset="1054">535 629 8295,'0'-12'0,"0"0"0,0 0 765,0 1-382,0 4 1,0 0 1248,0 3-1144,0 3 0,-1-3-438,-3 8 0,-2 4 94,-1 8 486,-4 2-298,-1 6 1,-1 0 145,-3 0 376,3-1-406,1 1 1,1 0 85,4 0-273,-4-1-69,10-4 0,-5 2-74,6-5 1,2-1 80,2-3 1,-2 0-308,6 0 0,0-1 120,4-3-425,0-3 334,-6-5 1,9 0-53,-3 0-186,2 0 228,-2 0 0,4-1-118,0-3-268,0 2 275,-4-8 0,-1 3-61,1-5 0,-5 0 140,-3 0 1,-2-1-121,2-3 1,-2 2-19,2-6-69,-3 6 116,-6-3 0,-1 1-21,-1 0 225,-4 0-110,4-1 1,-3 4 93,2-3 1,-1-1-69,5 1 0,0 0 12,4 4 1,1-4-32,3 1 0,-1-1 43,5 4 0,1 0-39,7 0 238,-3 0-71,4 6 1,-5-4-175,0 6 378,0 1-73,0 3-114,-1 0 228,1 0-167,0 0 0,-4 5 131,0 3 0,-5 2-127,1 2 1,-3 1 176,-1 3 1,0 1 58,0 3 105,0 3-223,-5-5 0,-1 2 143,-2 0-123,3-1-119,0 0 1,4 3 202,-3-2-502,2-3 141,2 0 0,0-5-94,0 0 0,0 0 52,0 0 0,6-2-102,1-2 38,4 3-182,1-10 149,0 4 1,4-5-53,-1 0-34,1 0 71,-4-5 1,4-2-132,0-4 1,0-1 117,-5 0 0,1 0-82,0 0 1,-1-1 18,-3-3 0,1 3-69,-5-3 0,0-1 107,-4 1 0,0-1-6,0 1 1,-5 3-103,-3-3 337,-3 3-48,-1 1 1,-1 0 74,-3 0 0,3 4-63,-3 1 1,-1 0 109,1-1 0,0 1-92,4 3 1,1 3 369,-1-3 82,5-2-242,-3 4-130,8-3-456,2 5 239,7 0 0,10-4 104,3 0 1,2-1 20,2 1 0,4 3-30,-1-3 1,5-2 2,-4 2 1,3-4-18,-3 4 0,0-1-28,-5 1 228,1 3-178,0-10 0,-4 9 28,0-6 190,-6 5-190,3-2 7,-5 0 10,-5 3 72,3-3-84,-9 5 1,-1 5 217,-7 3 0,-5 3-37,-4 1 118,3 5-274,-10 1 1,10 5 34,-3-4 1,3 4 3,1-3 0,2-2-144,2 2 0,-1-6 156,5 2 1,0 1-216,4-1 0,0-4 56,0-4-271,5 0 218,1-1 74,6-2 27,0-5 0,0 0-169,0 0 1,1-5 97,3-3 1,-3-7-77,3-1 0,-3-5 99,-1 1 1,-1 1-109,-4-5 0,3 3 88,-6-7 1,0-2 22,-4-2 0,4 2-76,0-2 283,0 0-210,-4-8 1,0 3-85,0-3 377,0 3-267,-6 2 1,5 3 153,-3 0 0,-1 6-87,1-2 1,-4 7 73,4 1 0,0 6-68,4-2-987,-5 3 529,3 1-1047,-3 5 400,5 2 1068,0 5 0,0 0 0,0 0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5:47.795"/>
    </inkml:context>
    <inkml:brush xml:id="br0">
      <inkml:brushProperty name="width" value="0.04286" units="cm"/>
      <inkml:brushProperty name="height" value="0.04286" units="cm"/>
      <inkml:brushProperty name="color" value="#AB1A01"/>
    </inkml:brush>
  </inkml:definitions>
  <inkml:trace contextRef="#ctx0" brushRef="#br0">12 499 8514,'-5'-7'1768,"4"2"-1710,-5 5 33,6 5-25,0 2 0,0 5-15,0 0 0,0 0 357,0-1-283,0 1 0,0 3 164,0 5 149,6-11-272,-5 7 0,9-16-36,-2 0 245,3 0-237,6 0 0,3 0 232,7 0 1,4-6-103,4-2 1,8-6-272,4-2 0,1-5 110,3 1 0,-2-6-226,-2-2 0,6-5-72,2 2-903,-2-4 1038,10 5 1,-7-4 6,7 2-147,-7-2 189,2 3 0,-11-2-414,1 6 0,-1 3 153,-3 4 1,-2 2-477,1-2 1,-1 3-5,2 5 1,-3 4-213,-6 0 1,1 2 959,0-2 0,-3-2 0,0 6 0,0 2 0,-2 0 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5:43.591"/>
    </inkml:context>
    <inkml:brush xml:id="br0">
      <inkml:brushProperty name="width" value="0.04286" units="cm"/>
      <inkml:brushProperty name="height" value="0.04286" units="cm"/>
      <inkml:brushProperty name="color" value="#AB1A01"/>
    </inkml:brush>
  </inkml:definitions>
  <inkml:trace contextRef="#ctx0" brushRef="#br0">83 677 8214,'-11'0'-58,"-1"-5"185,5 3 245,-3-3-362,3 5 117,0 0 283,2 0-513,0 0 406,4 0-197,-5 0 204,6 0-1,0 0-377,-5 5 197,4 2 1,-5 5 54,6 0 1,0 0-28,0 0 1,0-1 55,0 1 0,2 4-36,2 0 0,-2 0-64,6-4 0,-4-1 144,4 1-201,0-5 77,4 3 1,0-7 86,0 5 1,1-5-22,3 1 1,3-4-61,9-4 1,2-4 31,6-8 0,6-3-168,6-4 0,0-1 102,8 0 1,3-3-188,5-1 1,-1-5-853,-4 1 865,1-2 136,4-2 1,-3 1 26,2-1 109,3-5-178,-5 4 0,2-4 245,-8 6 0,2 1-160,-5 2 0,0-1-86,0 5 0,-3 1 103,2 3 0,-6 0-382,-2 0 0,0 5-52,0-1-504,-2 5 542,-11-2 0,3 9-168,-5 0-638,0 6 1115,-5-9 0,-3 10-759,0-3 0,-6 3 253,2 1 1,-7 5-851,-1 3 1316,-5 2 0,2 2 0,-5 0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6:19.593"/>
    </inkml:context>
    <inkml:brush xml:id="br0">
      <inkml:brushProperty name="width" value="0.05714" units="cm"/>
      <inkml:brushProperty name="height" value="0.05714" units="cm"/>
      <inkml:brushProperty name="color" value="#AB1A01"/>
    </inkml:brush>
  </inkml:definitions>
  <inkml:trace contextRef="#ctx0" brushRef="#br0">24 368 19722,'-12'0'-655,"6"0"1,0 6 776,6 2 0,0 4-512,0 3 0,2 4-121,2 5 253,-3-1 1,10 1-293,-4 0 353,4-6-364,6 5 0,-2-10 325,4 3 1,1-8 17,4-4 1,6-3 611,6-1 1,1-11 457,6-5-550,11-10-72,7-4 1,16-11 886,2-3-987,-3-2 310,1 4 1,-1-8-547,3 2 0,-2 4 43,-2 4 0,-9 8-571,-7 5 0,-2 3 183,-10 4 0,2 3-381,-9 5 1,3 0-259,-3 0 2,5 6 147,-8 1 941,9 5 0,-8 0 0,6 0 0,0 0 0,3 0 0</inkml:trace>
  <inkml:trace contextRef="#ctx0" brushRef="#br0" timeOffset="1088">1888 1365 11434,'-7'2'-829,"3"2"1684,3 2-781,1 6 1,1 0-108,3 0 295,3 0-110,-1 0 1,9 0 334,-3-1-323,2 1 0,-1-1-184,3-3 136,3-3 167,10-5 1,2-7 57,9-4 0,2-7-43,5-5 1,8-8-116,4-4 1,7-6-282,9-7 1,3 0-60,5-4 1,-1 2-1240,-3-5 263,3 5 805,-5-3 0,6 7 25,1 2-1170,-7 3 783,0 6 0,-10 4-369,0 4 0,1 2 428,3 1 1,-1 1 630,-3 4 0,3-1 0,-6 5 0,1 3 0,-2 2 0,1 2 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6:16.856"/>
    </inkml:context>
    <inkml:brush xml:id="br0">
      <inkml:brushProperty name="width" value="0.05714" units="cm"/>
      <inkml:brushProperty name="height" value="0.05714" units="cm"/>
      <inkml:brushProperty name="color" value="#AB1A01"/>
    </inkml:brush>
  </inkml:definitions>
  <inkml:trace contextRef="#ctx0" brushRef="#br0">13 582 14237,'-6'-12'-3589,"5"0"4555,-4 6-633,5 1-1730,5 5 979,-4 0 195,10 5 758,-4-4-563,-1 10 1,1-6 755,-3 3 0,2 1-309,6-5 1,-3 5 65,3-1 0,-1 3-63,9 1-497,-1-6 159,5 0 0,3-6 300,4 0 0,2-6 87,11-2 0,3-7 487,5-5-626,4-3-120,-2 0 0,6-1-112,-1 0 1,0-1-37,1-3 0,4-1-240,4-2 1,2-2-5,1 5 1,3-5-629,-3 1 1,3-1 275,-7 2 0,3 2-78,1 5 0,-4 2-188,1 2-469,-6-3 688,-3 10 0,-6-3 579,-6 9 0,5-5 0,-4 2 0,-5 0 0,-8 1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6:12.867"/>
    </inkml:context>
    <inkml:brush xml:id="br0">
      <inkml:brushProperty name="width" value="0.05714" units="cm"/>
      <inkml:brushProperty name="height" value="0.05714" units="cm"/>
      <inkml:brushProperty name="color" value="#AB1A01"/>
    </inkml:brush>
  </inkml:definitions>
  <inkml:trace contextRef="#ctx0" brushRef="#br0">1556 582 18868,'-6'-12'-4964,"5"4"5022,-3 0 36,3 5-372,1-2 0,0 10 155,0 3 408,0-2 10,0 4-876,0-3 1363,0-1-342,0 5-11,5-10-1,2 4 118,5-5 0,6 0 243,6 0 1,2-1 376,10-3-623,2-8-96,9-6 1,2-5 862,3 4-1016,-3-9 80,9 8 0,5-13-312,8 5 1,3-5-239,-3 2 0,-1-2-497,-3 1 0,3-2 209,-3 2 0,2 3-471,-2 2 0,-3 2-192,-9 1-312,3 5 809,-9-3 1,-2 9-560,-7-3 296,2 8 893,-10-3 0,5 7 0,-8-5 0,2 0 0,1 1 0</inkml:trace>
  <inkml:trace contextRef="#ctx0" brushRef="#br0" timeOffset="766">48 1401 15515,'-18'-6'-274,"5"6"751,5 0 0,5 6 16,-1 6 1,3 1-293,1 3-666,5-3 289,-4 4 1,11-5 319,0 0-398,5-1 431,7-4 0,2-3 216,6-8 1,6-8 330,14-8 1,3-7-61,8-5 0,5-4-134,7-3 1,5-2-536,3-3 1,2-2-608,-10 3-240,0 2 659,-14 5 1,6 3-611,-8 6-811,-2-1 938,1 4 0,-9 6-730,2 2 1406,-2-3 0,-5 8 0,-1-4 0,2 2 0,1-2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6:09.706"/>
    </inkml:context>
    <inkml:brush xml:id="br0">
      <inkml:brushProperty name="width" value="0.04286" units="cm"/>
      <inkml:brushProperty name="height" value="0.04286" units="cm"/>
      <inkml:brushProperty name="color" value="#AB1A01"/>
    </inkml:brush>
  </inkml:definitions>
  <inkml:trace contextRef="#ctx0" brushRef="#br0">0 488 8483,'0'-7'-284,"0"2"1,0 6 522,0 3 0,2-1 1,0 4 350,2 3-177,0 0-154,1 7 0,-3-3 191,2 1 0,1-1 259,-1-3-313,5 1 0,-2-1 91,5-3 121,5-3-236,1-5 1,11 0 40,3 0-110,7-10-97,-2 2 0,19-16-79,-1 0 0,10-4 165,-2-3 0,4-6-315,-3 5 1,4-9-145,0 6 0,1-4-97,3 4 1,-8 1 130,-4 2-276,4-2 1,-14 9 0,6-2-194,-6 6-281,-3-1 560,-4 8 1,-3-3-663,-4 5 1,-6 2 367,-2 2 0,-3 1-565,-1 3 1182,-6 3 0,-1-4 0,-5 5 0</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6:22.475"/>
    </inkml:context>
    <inkml:brush xml:id="br0">
      <inkml:brushProperty name="width" value="0.04286" units="cm"/>
      <inkml:brushProperty name="height" value="0.04286" units="cm"/>
      <inkml:brushProperty name="color" value="#AB1A01"/>
    </inkml:brush>
  </inkml:definitions>
  <inkml:trace contextRef="#ctx0" brushRef="#br0">357 778 8032,'0'-17'1369,"0"4"-812,0-4 0,0 5 214,0 0-396,-6 5-31,5-3-108,-9 3 0,3-5-30,-5 0 1,0 6 431,0 2 0,1 2-175,-1 2 0,-5 0 193,-3 0 1,1 10-4,-1 2 62,1 13-332,-5-6 0,0 20 83,0-4 163,1 9-307,-1-2 0,6 4 76,2-2 1,4 2-169,4-3 0,3-2-247,5-1 0,1-9 127,3-3 1,4-8-244,8-4 1,2-4 187,6-4-691,0-3 465,5-5 1,-3-2-157,6-1-765,-1-9 702,0-2 0,-2-8-79,-6 2-408,1-2 520,-5-2 1,2 2-103,-5 2 0,-5-3 47,-3 4 1,-5 0 338,1-1 0,-1 7-160,0 1 810,-1 1-445,3 9-114,-5-3 685,-5 5-501,3 5 0,-8 3 997,2 8-564,-3 8-380,0 1 1,-1 9 111,0-2 0,1-2-67,3 2 0,-1-2-281,5 2 0,-4 1 168,4-6-1403,0 1 886,4-4 0,2-4 97,2-1-2081,2-4 1508,1 2 0,3-9-118,-2 0-1068,8-6 1271,-3 4 0,4-6-361,-5 0 1,4-2 91,0-2 990,0-2 0,1-6 0,1 0 0</inkml:trace>
  <inkml:trace contextRef="#ctx0" brushRef="#br0" timeOffset="734">605 981 7984,'0'-19'443,"0"2"555,0 5-666,0 0 732,0 6-202,0 1-565,0 5 0,-5 1-80,-3 3 1,1 4 583,-1 8 1,0 1-198,-3 3 1,-1 6-34,0-2 1,0 2-102,0-2 277,0 5-369,0-4 1,6 6 1,2-7 0,2 3-155,2-8 0,0-1-165,0-3 0,2-1 117,2-3 0,2-3-253,6 0 1,0-5 42,0 1 0,1-3-62,3-1 1,-6 0-87,6 0-617,0-5 497,8-2 1,-6-5-716,-2 1 527,3-1 209,-6 0 0,0-1-178,-5-3 1,-2 3 100,2-3 0,-2 3 30,-6 1 0,0-4-11,0 0 191,0 0-20,0-1 0,-6 4-12,-2-3 0,-2 3 81,-2 1 0,0 0-105,0 0 1,0 0 39,1 1 0,3 0 13,0 3 0,4-2 32,-4 2 0,5 1 69,-1-1 1,4 0 2,4-4 1,3 0 247,5 1 1,0 3 152,-1 0 1,3 4 71,1-4 1,-5 5-428,2-1 0,-3 3 338,3 1-937,0 5 234,-6-3 546,-1 13 1,-1-7 73,0 8 169,0 3 1,-4-1-149,0 6 0,0-4 235,0-1 1,0 1 16,0 4 33,0 0-229,0-1 1,0 0-78,0-3 0,0 1-60,0-5 0,2 3-168,2-3 0,2-1 47,6-7 1,0 1-266,0-5 1,0 4 10,0-4 1,-1 0-161,1-4 1,1-6 76,3-2-189,-3-2 282,5-2 1,-7 0-46,1 0 0,0-4-37,0 1 0,-5-3 0,-3 3 1,1 0 98,-1-5 0,-2 4 53,-5-3 0,0 0-143,-5-1 317,0 3-168,-4 0 1,0 3-91,0-6 453,1 5-209,-7-2 0,5 9-43,-3 0 1,-1 2 87,1-2 0,-1 3 27,1 5 1,3-4-2,-3 0-392,3 0 0,5 4-828,0 0 171,6 0 1,-3 1 339,5 3-931,5-3 912,1 5 1,10-2-59,0 0-139,0-1 794,1-3 0,2 6 0,4 0 0</inkml:trace>
  <inkml:trace contextRef="#ctx0" brushRef="#br0" timeOffset="1067">1104 873 7958,'7'-5'2326,"-2"-2"-1010,-5 1-1013,0 0 0,-5 6-53,-3 0 1,-4 7 169,-4 5 1,3 1 45,-3 7 737,3 5-702,1 0 0,2 4 200,2-5-256,3 5-167,5-4 0,0 0-304,0-6 1,1 0 82,3 1 0,1-3 3,3-5 1,3 0 116,-3-1 1,2-4-218,2-3 0,0-3 37,0-1-575,0 0 348,-1 0 1,1-6-27,0-6-242,0 0 322,0-10 1,-1 3 39,-4-5 0,3-3 69,-6-1 0,0-5 216,-4 1 0,0-1-95,0 2 1,-4-8 58,0 4 0,-6-3-93,3 2 179,-4 0-156,4 1 0,-3 1 110,2 2-289,-3-2 186,-1 9 1,2-1-888,2 7 1,-1 4-46,5-1-2111,0 3 1627,-1 1 1366,3 6 0,2-5 0,7 5 0</inkml:trace>
  <inkml:trace contextRef="#ctx0" brushRef="#br0" timeOffset="1792">1793 790 7911,'0'-12'-174,"0"0"1,-4 0-35,0 0 1573,0 1-843,-1-1 0,3 4 92,-2 0-156,-2 5 1,-1-6 110,-5 5 1,1 0-207,-1 4 1,-4 1 344,0 3 1,0 4 43,4 8-203,-5 3-262,4 4 0,-4 5 177,5 0-340,5 5 1,2-8 0,5 2-146,0-2 0,0-1 90,0 0 0,5-6-38,3-2 0,4-4 26,4-4 0,-3 1-336,3-5 0,-1 0 29,0-4-468,-1 0 473,3 0 1,-5-5-153,-1-3-319,1-3 433,0 0 0,-4-5-194,0 0-71,-5-5 231,2 8 0,-4-10 71,3 3 1,-2 2 9,1-2 0,-1 2 173,-2-2 1,-2-1-160,-1 5 902,1 0-501,-3 4 1077,5 6-847,0 0 1,0 8 6,0 2 156,0 2-313,0 6 1,4 5-9,0 3 0,4 1-26,-4-1 1,4 2-189,-4-2 0,5-1 17,-1 0-1325,2-4 891,2 2 0,-4-2-88,0-4-418,0 4 0,4-10 0,0 3-320,-1-4-239,-4 3 915,4-6 1,-9 4-619,6-5 1148,-5-5 0,7-2 0,-3-4 0</inkml:trace>
  <inkml:trace contextRef="#ctx0" brushRef="#br0" timeOffset="2191">1935 708 7911,'0'-12'2393,"0"0"-1024,0 5-977,0 2 1,0 14-39,0 3 79,6 8-162,-5-1 0,4 4 301,-5 1 0,0-4-171,0 0 1,0-2 349,0 2 1,0 1-271,0-5 0,4 0-316,0-5 1,0 1 92,-4 0-238,0 0 245,5-5-816,-3-2 397,3-5 234,-5 0-503,0 0 220,5-5 0,-2-6-650,5-5 0,-2-3 343,2 3 0,2-5-72,-7 1 0,1-3-38,-4 0 231,6-1 126,-5 0 0,8 0-90,-5 1 260,0-1-71,1 0 1,-2 6-163,5 2 723,-5 8-306,2-3 410,0 10 1,-2-4-281,5 5 0,-6 9 152,2 3 0,2 6 18,-2-2-635,0 5 174,1-2 0,-3 1 262,6-1-624,-5-4 287,8 7 1,-9-8-10,6 1-998,0-1 684,4-3 0,0-3-604,0 0 1,-1-4 464,1 4 0,0-5-67,0 1 0,4-3 674,0-1 0,0-5 0,-5-2 0</inkml:trace>
  <inkml:trace contextRef="#ctx0" brushRef="#br0" timeOffset="2601">2362 708 7911,'0'-17'0,"0"0"0,0-3 849,0-3-461,0 10 0,0-4 175,0 5-23,-6 6-257,0-5 1,-2 10 100,0-3 1,0 2 80,-4 2 0,4 0 425,0 0 0,0 7-334,-3 5 1,-1 1-77,0 7 0,1 1-20,3 7-234,-2-3-35,8 4 0,-3-6 135,5 1-273,0 0 28,0 0 0,0-6 109,0-2 0,2 1-138,1-1 0,0-4-400,5-4 1,-1-4 194,1 4 1,2-6-388,-2 2 0,-1-3 74,1-1-286,-1-5 449,0-1 0,4-6-211,-4 0-147,-1 0 357,4-5 0,-8 2 105,2-4 1,-3 3-24,-1-4 0,0 0 77,0-4 1,0 6-101,0 2 0,0 3 524,0 1-269,0 0 932,0 6-409,0 0-306,0 6 504,0 6-469,0 5 1,0 7 134,0 1 0,0 4-80,0-3 1,0-2-293,0 2 0,4-4 152,0 3 1,5-4-755,-1 1 0,-1-7 111,0-1-1292,1 0 1156,-1-2 0,4 0-55,-4-6-938,4 0 988,1 0 0,-4-6-1037,0-1 1644,0-4 0,3-6 0,1-2 0</inkml:trace>
  <inkml:trace contextRef="#ctx0" brushRef="#br0" timeOffset="2878">2492 31 7911,'0'-12'2375,"0"1"-1208,0 4-835,0 23 0,0 4 153,0 15 0,-4 5-139,0-5 1,-1 8 445,1-4 1,3 5 14,-3-5 211,2 6-605,2-8 1,2 9-87,2-2 1,-2-3-259,6-2 0,-5-2 258,1-1-1265,2-6 753,-4-1 1,7-5-723,-5-1 0,4 0 475,-4-3 0,5-3-938,-1-5 0,-1-4-34,0-1-38,-4-4 896,8 2 0,-5-5 46,6 0 1,-4-5-315,0-3 814,0-2 0,9-7 0,1-2 0</inkml:trace>
  <inkml:trace contextRef="#ctx0" brushRef="#br0" timeOffset="3576">2682 637 7911,'-1'-8'896,"-3"0"-227,3 5 420,-5-2-670,1 5 0,4 5 29,-3 3 1,-2 4-11,2 4 0,0-2-101,4 6 1,0-5 98,0 0 222,0 4-441,0-6 1,2 3-38,2-8 0,-2-3 201,6-5-605,-5 0 221,8 0 1,-9 0 93,6 0 1,0-3-94,4-5 1,0 1-431,0-9 0,-5-3 234,1 0 1,-1 0-143,1-1 1,1 0 125,-5-3 1,0-5-110,-4 0 0,4 1-134,0 3 159,0 5 103,-4-3 0,4 9-39,0-3 584,0 8-202,-4 3-210,0 5 1,0 6-28,0 6 1,4 7 565,0 8 0,0 4-226,-4 4 1,0 5 396,0 0 1,0 4 8,0 0 506,5 2-700,-4 2 1,8 4 2,-5 4 1,4-2-187,-4 1 0,4-5-4,-4 2-302,0-4 60,-4-5 1,0-4-99,0-7 1,0-3 87,0-5 0,-5-2 108,-3-2 1,-3-3 96,0-5-342,-7-6 64,5 0 0,-9-6 170,2 0-1046,3 0 658,-6-6 1,10-4-212,-3-6 0,5-9 214,3 1 0,-2-3-168,6-1 1,0-2 121,4-6 1,6-1-378,2-3 0,2 2-34,2-5-56,0 4 442,5-1 0,0 0-194,3 0-70,2-4 269,-8 7 1,4-8 17,-2 5 1,-2-3 100,6 3 0,-5-3 99,1 3 0,-3 6-58,-1 6 1,-2 3 376,-2 1 0,1 2-205,-5 2 1052,0 3-423,-4 10-346,5-3 1752,-3 8-751,3-3-912,-5 5 1,4 5 38,0 3 0,1 4-89,-1 4 1,-1 3 165,5 4 1,-4 1 171,4 0-240,-6 0-158,9-1 0,-10 0 52,3-4-190,-3 4-37,5-10 1,-5 8-346,3-5 365,-3 0-1452,-1-4 702,0 0-914,0-6 706,0-1-793,0-5 432,0 0 536,0-5-1082,0-1 1131,-5-6 1,2-1 624,-5-3 0,1-3 0,-5-5 0</inkml:trace>
  <inkml:trace contextRef="#ctx0" brushRef="#br0" timeOffset="4122">3158 328 7892,'0'7'0,"0"-1"1187,0-2-486,0 3-344,0 10 1,1-3 1084,3 6-977,-3 0 0,6 5 113,-3 3 0,-3-3-154,3 2 0,-1-5 80,1-3 1,-3-4-116,3 1 1,-3-3-375,-1-1 1,4-4 35,0 0-1133,0-6 595,-4 3-1606,0-5 985,0 0 79,0-5 1,-1-1 358,-3-6 1,1-4-226,-4 0 1,3-5 894,-4 1 0,0-2 0,-4-2 0</inkml:trace>
  <inkml:trace contextRef="#ctx0" brushRef="#br0" timeOffset="4271">3109 220 7892,'-6'-12'1921,"1"6"-565,5 0-619,0 6-1494,0 0-312,5 0 704,1 0 1,2 2-264,0 2 0,0-3 250,4 3 1,4-1-313,0 1 690,5-3 0,-3 4 0,6-5 0</inkml:trace>
  <inkml:trace contextRef="#ctx0" brushRef="#br0" timeOffset="4498">3407 220 7892,'-4'0'1290,"5"0"-775,-12 0 858,1 5-836,-1 2 0,-5 5 103,0 0-126,0-6-240,4 5 0,0-4 321,0 4 1,6 1-170,2 0 1,3 0-443,1 0 0,1 0 43,3 0 0,2-1 13,6 1 0,0 0 284,0 0-1233,-5 0 661,3 0 0,-3 0 41,5 0-774,-6-1 568,0 1 1,-3 0-522,1 0 1,0 0 351,-4 0 0,-1 4-391,-3-1 1,1 3 972,-4-3 0,-7-1 0,-4 3 0</inkml:trace>
  <inkml:trace contextRef="#ctx0" brushRef="#br0" timeOffset="4776">2908 885 7863,'0'-8'1182,"0"0"-492,0 0 0,4-8-48,0 0-833,5 1 211,-8 3 0,10 0-56,-3 0 1,1 0-204,-1 0 0,1 4 239,-5 0 0,10 1 0,0-5 0</inkml:trace>
  <inkml:trace contextRef="#ctx0" brushRef="#br0" timeOffset="5930">297 2015 9243,'0'12'688,"-1"0"-448,-3 0 0,1 1 312,-4 3 1,3-1 13,-4 4 79,0 1-326,-4-1 0,1 2 150,3-5 216,-2-1-17,3-3-34,-5 0-171,1 0-645,4-5 210,-4-2 0,10-7-432,-3-1 1,3-4 125,1-5-1243,0-5 1008,0-2 1,0-4-62,0-1-191,0 0 426,0 1 0,0-3 21,0-1 112,0 2 26,0-4 0,0 9 137,0 0 1,0 2-110,0-2 1,0 7 1592,0 5-809,0 5 591,0-2-775,0 5 1,0 6 103,0 6 889,0 5-901,5 7 1,2 0 76,5 0-609,-1-1 146,1 6 0,4-7-255,0 1 0,5-3 135,-1 0 1,2 1-1328,2-5 0,5 0 165,3-5 1128,-3 1 0,5-5 0,-4-2 0</inkml:trace>
  <inkml:trace contextRef="#ctx0" brushRef="#br0" timeOffset="6476">902 1908 7862,'0'-19'2579,"0"2"-1820,0 5 0,4 4-297,0 0 0,5 0-22,-1-3-739,8-7 266,-3 5 1,8-9 223,-5 2-112,0-2-14,1-2 1,-4 0 468,3 0 0,-3 2-115,-1 2 0,-4-1-193,0 5 1,-6-1-80,2 1 1,1 7-14,-1-3 212,0 3-332,-4-3 305,0 5-275,0 2 0,-1 5 68,-3 0 1,1 7-141,-4 5 1,3 6 6,-4 10 0,4 3 512,-4 9 1,5 6 32,-1 6-219,3 4-140,1-2 1,0 3 138,0 2-120,0-2-30,0 8 1,0-6 50,0 0 1,1-4 25,3-4 0,-3 2-143,3-2 0,-2-5 74,-2-6 1,0-3-93,0-2 0,-6-4 60,-1-4-241,-4-7 103,4 3 0,-4-10 70,-1 3 0,0-7-136,-4-1 0,-1-6-617,1 2-729,0-2 928,-1-2 1,4-2-922,-3-2 0,3-6 667,1-6 0,1-5-486,4 1 1,1-6 142,6-2-455,0-5 942,6 8 0,1-8 110,9 5 0,-3 1 492,3 3 0,3-5 0,-1-1 0</inkml:trace>
  <inkml:trace contextRef="#ctx0" brushRef="#br0" timeOffset="6843">1198 1932 7851,'0'-12'-1150,"0"1"884,0-1 1752,0 5-372,0-3-115,0 8-358,0-8 190,0 8-471,0-3 1,0 10 319,0 3 1,0 8 12,0 4 564,0 8-746,6 2 1,-4 6 198,6-1-343,-5-4-117,7 3 0,-4-9 82,2 3 1,2-7-122,-2-2 1,1-4 83,-1 1 0,1-7-70,-5-1 0,2-5 23,-2 0 70,-3 4-419,4-6 115,-5 5 1,4-8 203,0-2-1005,0 3 590,1-9 1,-3-1-907,2-5 1,1-4 563,-1 5 1,4-7-305,-4 3 1,1-2 266,-1 1 0,-3-3-662,3 4 1,2 0 133,-2-1-702,5 6 1166,-8-3 0,10 1 640,-3 0 0,2-5 0,2 2 0</inkml:trace>
  <inkml:trace contextRef="#ctx0" brushRef="#br0" timeOffset="7132">1591 1681 7849,'0'-12'622,"-1"0"77,-3 0 0,3 5 1075,-3-1-1237,-3 5 0,0-2-144,-4 5 0,-1 9-169,0 3 1,0 4 265,0 0 0,0 2 161,0 6 231,6-1-531,0-4 1,6 7 197,0-2-544,0 2 167,0-7 0,2 3-179,2-2 0,1-1 79,3 0 1,2-3 73,-2 4 1,2-4 32,-2 4 1,2-6-166,-2 2 0,-1 1 13,0-1 0,-4 0 6,1-4 1,-3-1 117,-1 1-653,0 0 380,0 0 0,-5-1 10,-3-4-1194,-2 4 839,-2-10 0,3 5-1033,-3-6 1,6 0 738,-5 0 0,1 0-411,-2 0 1,1-6 82,-1-2 243,0-2 846,0-2 0,0-5 0,0-2 0</inkml:trace>
  <inkml:trace contextRef="#ctx0" brushRef="#br0" timeOffset="7289">1544 1835 7845,'23'-19'771,"1"-1"0,0 4-415,0-4 592,-1 0-533,1 2 0,0-3-462,0 5 0,-1-4 37,1 4 0,-2-3-502,-2 3 1,-3-4 145,-5 4 0,0-4-20,0 5 0,-4-3 122,0 3-732,-6 1 422,4-8 574,-1 4 0,-4-6 0,5 0 0</inkml:trace>
  <inkml:trace contextRef="#ctx0" brushRef="#br0" timeOffset="7642">1817 1243 7845,'-6'17'0,"0"3"488,-6 8 0,4 3 729,0 9 0,5 3 99,-1 9 0,3 2-657,1 5 0,0-5 15,0-2 0,0-8-270,0 0 1,0-10 329,0 2 0,4-8 22,0-1-119,5-2-319,-7-1 0,8-5 105,-2-4-981,-3-1 446,6-3-120,-4 1 25,4-5 0,1-2-884,0-5 0,-4-1 138,0-3 1,-4-4-129,4-8 0,-2 2 311,2-6 65,-2 5 361,-1-12 1,-2 11-96,4-8 363,-4 8-56,2-6 1,-3 10 917,2 0-630,-3 0 164,4 11-264,-5-4 0,2 10 897,1 3 1,-1 4-25,2 4-118,-3-3-459,-1 9 0,0-9 263,0 3-1341,5-3 575,-3-1 0,3 0-846,-5 0 1,0-4 96,0 0-568,0-6 450,5 4 1018,-3-6 0,8-6 0,-3 0 0</inkml:trace>
  <inkml:trace contextRef="#ctx0" brushRef="#br0" timeOffset="8068">1994 1586 7767,'0'-17'2682,"5"5"-1653,3 0 0,4 4-465,4 4 0,-2 2-772,6-6 1,0 0 127,3-4 0,-3-1 128,0-3 1,-2 2 99,2-6 775,3 5-568,-10-7 0,5 5 162,-2-3-382,-3-3-1,4 10 1,-6-5-779,-3 2 0,1 1 421,-5-4 0,0 3-264,-4-4 1,0 4 213,0-3 1,-1 4 37,-3-1 0,1 3-120,-5 1 493,0 0-194,-4 6 0,1 0-297,-1 6 743,0 0-275,0 6 0,0 2 324,0 7 1,0 9-163,0 8 0,2 2 440,2 2 1,-1 6-309,5 5 0,0 2 395,4 7 0,0-5-316,0 4 0,0 1-102,0 3 0,0-5-158,0-2-24,0-4-52,0 0 1,4-2-219,0-2 1,4 0 132,-4-4 1,1 0-438,-1-5 1,-1-1 216,4-2 0,-4-3-871,1-5 0,-3-2 241,-1-2 1,0-3-827,0-5 925,0 0-859,0-6 972,0 0 0,-1-6-519,-3 0 0,1-2 1090,-4-2 0,-1-7 0,-4-8 0</inkml:trace>
  <inkml:trace contextRef="#ctx0" brushRef="#br0" timeOffset="8320">2102 1918 7767,'6'-18'905,"1"-3"227,-3 5 0,2 0-425,6 4-751,0 1 72,0-1 1,0 0 7,0 0 0,-1 1 45,1 3 1,-4 3 152,0 5 1,-4 0 113,4 0 325,0 0 0,4 1 18,0 3-183,0 3-215,-1 5 0,-3 1 88,0 3-410,-5-3 65,7 10 1,-8-10 31,2 3 0,-2-3 232,2-1-717,-2-1 0,3 1 240,-5 0 1,0-4-2512,0 0 1450,0-5-987,0 7 959,0-8 1266,-5 3 0,-2-5 0,-5 0 0</inkml:trace>
  <inkml:trace contextRef="#ctx0" brushRef="#br0" timeOffset="8497">2291 1669 7737,'-4'-17'1382,"1"-3"1,-1 7 579,4 1-843,0 8-1349,0-1 1,1 5 117,3 0-1542,-3 0 522,4 0 555,-5 0 218,6 0 218,-5 5 1,10 2-1291,-4 5 1431,-1 5 0,4-4 0,-3 4 0</inkml:trace>
  <inkml:trace contextRef="#ctx0" brushRef="#br0" timeOffset="9094">2658 1669 7737,'-5'-12'539,"2"2"673,-4 2-942,-1-3 951,1 10-739,-4-4 0,5 5-41,-6 0 1,0 0-143,0 0 0,0 5 400,1 3 1,-1 2-244,0 2 0,5 2-143,3 1 0,3 0-187,1 5 0,0-5-130,0 5 1,1-4 217,3 4-875,3-6 554,-1 4 1,5-7-226,-3 1 0,4-1 161,4-3 0,-3 1-221,3-5 1,1 0 84,-1-4 1,5 0-6,-2 0 1,0-1 71,1-3 1,-2-3 85,2-5 1,1 0 1,-5 0 118,0 1-90,-4-1 1,2-4 141,-2 0 0,2-1-102,-6 1 0,-2-1-11,-2-3 1,-3-1 7,-1 5 0,0-4 201,0 5 1,-1-1 26,-3 4 574,2 0 0,-8 5-309,2 3 0,-3 3-13,-1 1 1,1 5-19,-1 3 42,0 8-128,0-3 0,4 8 86,0-5 1,1 4-176,0-4 1,1 4-32,6-5 0,0 3 56,0-3 1,0-5-260,0 2 0,2-3 33,2 3 0,-2-6-22,6-2 0,-4 1 113,4-1-421,-5 0 209,7-4 0,-7 0-220,5 0 1,0-5 146,4-3 1,-5 2-73,1-2 1,0 0-129,4-4 382,0 0 0,-4 1 0,0 2-195,1 1 500,-4 6-216,6-4 0,-8 6 67,4 0-172,1 0 1,4 0 169,0 0 1,0 4 88,0 0-478,5 6 0,0-8 1,4 5-42,-1-2-1251,-5-1 996,7-4 0,-9 4-55,3 0-1342,-3 0 502,-1-4 1439,0 0 0,0 0 0,0 0 0</inkml:trace>
  <inkml:trace contextRef="#ctx0" brushRef="#br0" timeOffset="9308">3003 1445 7776,'0'-23'1856,"0"4"1,6 1-372,6 6-94,5 6-867,7-5 0,0 9 79,-1-6-1825,1 5 827,-5-7 1,6 3-93,-6-5 775,6 0-201,-6 0 0,-1 1 73,-2-1 0,-3 4-134,-1 0 1,-4 4-799,0-4 0,-1 4 89,1-4-1415,-3 5 608,-5-2 710,0 0-311,0-2 1091,0 1 0,-5-10 0,-2 3 0</inkml:trace>
  <inkml:trace contextRef="#ctx0" brushRef="#br0" timeOffset="9552">3192 945 7776,'-6'12'2181,"1"0"-1397,-1 5 0,5 7 180,-3 7 0,3 10-449,1 7 1,1-1-66,3 5 0,-3-3-4,3-2 369,3 0-471,-6 1 0,8-6 191,-5-2 279,0-3-486,2-7 0,0 3 188,6-5-503,-5-1 153,3-3 0,-5-4-686,3 0 0,3-6 265,-3 2-1032,-3-3 1,2-2 103,-3-3-319,-3-3 146,4-5 630,-5 0-607,0 0 843,6-5 1,-5-2-1168,3-5 846,2-5 811,-4-1 0,8-6 0,-3 0 0</inkml:trace>
  <inkml:trace contextRef="#ctx0" brushRef="#br0" timeOffset="9729">3359 1456 7776,'0'-8'0,"0"0"0,0 5 2231,0-2-1419,0 5 0,1 1-137,3 3 1,-3 3-300,3 5 0,-2 1 130,-2 3 1,0-3-168,0 3 1,3 1-146,1-1 0,2-1 164,-2-3-641,-3 0 253,4 0 1,-1 0 214,0 0-1686,0 0 512,1-6-2093,-3 5 2192,8-10 0,-3 8-638,5-5 1528,0 0 0,-1-9 0,1-2 0</inkml:trace>
  <inkml:trace contextRef="#ctx0" brushRef="#br0" timeOffset="10335">3668 1433 7776,'0'-16'506,"0"0"0,0 0 1950,0 4-1901,0 6 1,0-1-107,0 3 0,-1 3-45,-3-3 81,3 3-201,-10 1 0,4 1 406,-4 3 0,-1 4-261,0 8 1,-4-2 221,0 6 0,2 0-44,6 4-555,-3-1 101,10 1 0,-4-2 204,5-2-600,0 3 228,0-10 0,0 8-13,0-5 1,4-4 370,0-4-833,5-1 319,-3 5 0,5-4-320,-3 0 1,2-5 57,-2 1-312,-2-3 457,4-1 1,-3-5-207,5-3 13,-6-3 216,5-1 1,-6-1-58,3-3 1,1-1 95,-5-2 0,1-8-111,-1 3 1,-1-3 74,5-1 1,-5 2-66,1-6 0,2 4-53,2-3 502,-3 4-166,6 4 1,-10 1-208,3 7 1239,3 4-729,-6 1 1,4 7 586,-5-5-444,0 5-254,6-2 0,-5 6 144,3 3 1,-3 3 22,-1 5 1,2 0 412,1 0 1,-1 5 3,2 2-298,2-1-153,-4-1 0,7-1 50,-5-1-290,5 1 103,-2-4 40,5 0 1,-1-1 249,1-4-347,0-1 0,0-6 75,0 0 0,0 0-402,0 0 0,-1-4 78,1 0-597,0-5 531,0 2 0,0-5-88,0 0-51,0 0 221,0 0 0,-1-3-141,1-1-242,0 0 307,-5-1 0,3 4 290,-2-3 0,3 4-78,1 4 0,-4-1 673,-1 5-407,1 0 770,4 4-668,0 0 0,0 1 171,0 3-35,0-2-247,0 3 0,-1-1-565,1 0 0,4 4 278,0-4 1,0 0-1276,-4-4 0,0 0 668,-1 0 1,-3 0-227,0 0 873,-5 0 0,2 0 0,-5 0 0</inkml:trace>
  <inkml:trace contextRef="#ctx0" brushRef="#br0" timeOffset="10496">3704 920 7815,'-24'-21'2512,"0"-2"3322,11 2-4885,3 9 0,11 5-40,3 3-4386,2 3 1247,6-4 339,0-1 1891,-5 5 0,3-10 0,-3 5 0</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7:27.836"/>
    </inkml:context>
    <inkml:brush xml:id="br0">
      <inkml:brushProperty name="width" value="0.04286" units="cm"/>
      <inkml:brushProperty name="height" value="0.04286" units="cm"/>
      <inkml:brushProperty name="color" value="#AB1A01"/>
    </inkml:brush>
  </inkml:definitions>
  <inkml:trace contextRef="#ctx0" brushRef="#br0">167 783 7860,'0'-17'902,"-6"5"-531,-1 0 1,0 2 305,-1 6-438,0 0 0,-4 4 91,0 0 0,0 1-11,1 3 412,-1 8-350,0 6 0,0 7 67,0 3 441,0 2-519,0 1 1,6 2 16,2-6 0,3 5-140,1-4 1,1-1-196,3-3 0,2 0 133,6 0 1,0-2-440,0-2 0,4-3 199,0-5-1169,5 0 862,-3 0 1,3-2-5,3-2-1354,-3-3 1081,8-5 0,-5 0-573,0 0 1,-5 0 617,1 0 1,0-4-477,4 0 1070,-6-5 0,5-3 0,-5-6 0</inkml:trace>
  <inkml:trace contextRef="#ctx0" brushRef="#br0" timeOffset="742">463 961 7860,'-11'-8'291,"-1"0"1,0 6 1258,0-2-874,0 2-459,0 8-58,0 0 1,0 6 275,1 0 0,3 4-157,0 0 0,1 3 185,-1-3 1,3 4-75,5-4 1,0 4-334,0-5 0,1 1 34,3-4 1,3 4-73,5 0 0,4-2 218,-1-6-843,1 3 465,-4-5 0,1 2-260,3 0 0,-3-5 146,3 1 0,-3-3-201,-1-1 0,0 0-176,0 0 329,0-5 0,-2-2 51,-2-5 53,-2 6 77,-6-5 1,0 5 40,0-6 78,0 0-124,0-5 0,-6 4 166,-2-3 0,2 1-97,-2-1 1,0 3 124,-4-3 1,0-1-26,0 1 0,2 1 152,2 3 1,-3 0 94,3 0 25,3 0-176,-5 0 1,7 4 32,-5 0-8,5 0-30,-2 2 149,5-5-179,0 5 0,0-2-149,0 0 1,5 5 97,3-1-162,3 3 64,-5 1 0,5 0 84,-3 0-139,2 0 116,2 0 1,0 0 15,0 0 1,0 5-3,0 3 0,-4 3 188,0 1 0,0-1-67,3 1 1,1 2 100,0 1 1,-1-1-90,-3 1 1,2-1-107,-2-3 0,-1 1 132,1 0-292,-6-5 34,3 3 131,1-8-47,-5 8-332,10-9 55,-10 5 286,4-6 1,-5-2-49,0-2 1,0-2-429,0-6 1,0 0 19,0 0-196,0 0 363,0-5 0,2 3-197,1-6 165,-1 0 56,3 2 1,-5-3 73,0 5 0,0-4-51,0 4 0,1-4 268,3 5 0,-2 3-66,2 4 890,-3 5-545,4-7 505,-3 8-548,8 2 0,-9 7 162,3 5 404,3 0-487,-6 0 1,9 3 67,-7 1 1,7 4-82,-2-4 0,2 4-185,2-5 0,-4 1 47,0-4 1,0 0-417,4 0 0,0 0 243,-1 0-1296,1-6 882,0 5 0,-1-9 64,-3 6-1302,2-5 410,-9 2 129,10-5 0,-4-1 151,4-3 923,-4-3 0,4-5 0,-5 1 0</inkml:trace>
  <inkml:trace contextRef="#ctx0" brushRef="#br0" timeOffset="1004">962 487 8476,'-7'6'1301,"3"1"0,4 9-994,4 4 1,-2 3 72,2 0 1,2 5-65,2 0 1,-1 3-50,1-3 1,0 0 96,3-5 213,-4 1-283,4 5 0,-5-4 110,6 3-923,0-3 474,0-7 0,-4 4-861,0-7 0,-4 5 534,3-4 0,-4 0-717,1-4 1,-3-4-156,-1-1-125,0-4 685,0 2 684,-5-5 0,-1-5 0,-6-1 0</inkml:trace>
  <inkml:trace contextRef="#ctx0" brushRef="#br0" timeOffset="1196">807 783 7816,'-7'-12'468,"2"0"0,5 0 268,0 1 1,6 3-244,6 0 1,1 1-96,7-1 0,-4-1-85,4 5-168,-6-5 24,9 2 0,-9-1 9,6 0 1,-4 2-99,4-2 0,-5 3 232,5 5-1366,-5-6 774,2 5 0,-5-4-1044,0 5 0,0 0 616,-1 0 1,0 1 707,-3 3 0,2 3 0,-3 4 0</inkml:trace>
  <inkml:trace contextRef="#ctx0" brushRef="#br0" timeOffset="1545">1151 796 7816,'12'0'727,"0"0"-309,-1-5 1,5 2 208,0-5-594,0 0 1,-4-4 0,1 0-147,3 1 1,-7-3 73,3-1 0,-4 1 529,0-1 1,1 1 11,-5 2-314,0 1-48,-4-1 0,0 4 140,0 0-736,0 0 351,0 1 1,-1-2 86,-3 5-10,-3 0 1,-5 4-17,0 0 1,0 2-37,1 2 0,0 2 270,3 6 1,-1 0-86,5 0 0,-4 1 297,4 3 1,0-2 14,4 6 99,0 0-271,5-2 1,2 3-93,5-5 1,-4 1-20,0-1 0,4-3-133,3 3 0,5-3 70,-4-1 0,1-4-562,-1 0 0,1-5-58,3 1 1,-2 1-303,-2-1 0,-3 0 295,3-4-939,-3 0 379,-6 0 430,3 0 686,-3-5 0,5-2 0,0-5 0</inkml:trace>
  <inkml:trace contextRef="#ctx0" brushRef="#br0" timeOffset="1759">1449 582 9663,'11'7'779,"5"-1"-336,0-2-565,0-2 180,1 8 1,-4-7 332,3 5 1,-3-4-109,-1 4 1,4-4-148,0 4 0,1-2 33,-1 2 1,-3 1-351,3-5 0,1 4-6,-1-4-1332,0 5 1041,-5-7 0,-3 3 65,0-5-1079,-5 5 669,7-3 823,-8 3 0,3-5 0,-5 0 0</inkml:trace>
  <inkml:trace contextRef="#ctx0" brushRef="#br0" timeOffset="1968">1698 499 7816,'-5'7'0,"-2"2"929,-5-5 0,0 7-359,0 0 1,4 3-229,1 5 0,-1 1-30,-4 4 15,0 0-158,0-1 0,0 0 170,0-3 182,0 2-247,6-9 0,-3 8-388,5-5 0,0 0 148,4-4 1,0 0-1225,0 0 0,4-5 207,0 1-1113,5-5 905,-3 2 1191,1-5 0,4 0 0,-5 0 0</inkml:trace>
  <inkml:trace contextRef="#ctx0" brushRef="#br0" timeOffset="2189">1744 428 7797,'7'-12'318,"3"0"0,-3 0 471,5 0 1,1 5-446,3-1 0,2 4-282,6-4 0,-4 1 273,0-1-824,-1-2 426,0 3 0,-2-1-281,-5 0 1,0 4 128,0-4-462,0 6 457,-1-9-1109,1 10 1329,-5-10 0,3 5 0,-3-6 0</inkml:trace>
  <inkml:trace contextRef="#ctx0" brushRef="#br0" timeOffset="2411">1840 1 7797,'-12'6'0,"4"6"0,1 0 0,4 6 1040,-1 10 1,3 2 28,1 6-361,0 0-365,0 5 0,5-4 92,3 2-1,-3-2-254,6-1 1,-5-2 60,6-2 1,0-2-36,0-2 1,0-3-306,0 2 0,-1-2 139,1-1 1,0-4-954,0 0 0,-4-4 168,0 3 745,0-4 0,4 7 0,0-3 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7:17.447"/>
    </inkml:context>
    <inkml:brush xml:id="br0">
      <inkml:brushProperty name="width" value="0.04286" units="cm"/>
      <inkml:brushProperty name="height" value="0.04286" units="cm"/>
      <inkml:brushProperty name="color" value="#AB1A01"/>
    </inkml:brush>
  </inkml:definitions>
  <inkml:trace contextRef="#ctx0" brushRef="#br0">416 308 8045,'-6'14'596,"2"6"0,2 8 704,2 5 1,6 8-790,2 2 1,2 9-209,2 3 0,-1 3-207,-3 2 106,2-1 0,-3-9-108,5-3 1,-5-3 91,1 0 0,-4-8-51,4-4 0,-1-7 115,1-1-637,2 0 321,-8-11 0,7 4 32,-5-5-1423,0 0 995,1 0 0,-2-6-1724,5-2 1056,-6-3 150,4-1-67,-1 0 1047,-4-5 0,10-7 0,-5-6 0</inkml:trace>
  <inkml:trace contextRef="#ctx0" brushRef="#br0" timeOffset="191">629 843 8832,'-7'1'2169,"3"3"-1982,3 3-89,6 10 1,-2 2 279,5 4 1,-1 5-84,0 0 1,4 3-192,-3-3 1,-1 4 31,0-5 1,-3-3 283,4-4 1,-5-6 136,1 2-169,-3-8-133,4 3 1,-3-9 62,2 6-558,-3-5 206,4 2 224,-3-5-728,8-5 410,-8-2 1,8-6-586,-2-3 1,3-2 366,0-6 0,0-1-1,-3-3 0,1 3-188,-5-2 151,5-4 102,-7 1 0,7 0-88,-5 2 282,5-2 1,-6 8-1,5 0 254,1 4 0,-3 6-99,2 4 1,-4 5 347,4-1 1,-1 4-235,1 4 0,1 8 257,-5 8 1,4 2 36,-4 2 375,5 0-489,-8 5 1,9-4 321,-6 2-701,-1-1 112,3-8 1,-4 3 239,6-5-1176,-5 5 609,7-8 1,-7 3-825,5-8 1,0 1 509,4-5 0,0 4-607,0-4 1,-1 0 408,1-4 0,0-1-195,0-3 940,-5-3 0,8-10 0,-1-2 0</inkml:trace>
  <inkml:trace contextRef="#ctx0" brushRef="#br0" timeOffset="461">1188 653 8013,'-5'-12'0,"-3"0"0,1 2 2043,-1 2-1404,0 3 1,-4 6-315,0 3 1,5 4 16,-1 8 506,0 2-455,-4 11 0,4-2 29,0 4 0,4-3 0,-4 4 0,6-5 56,-2 5 0,4-6-189,4 2 0,-2-3-487,6-1 0,0-2 241,4-2 1,0-3-693,0-5 0,-1 0 203,1 0-1219,0-6 1065,0 0 1,0-6-144,0 0-206,0 0 460,0 0 1,-1-7-354,1-5 0,-4-1 353,0-7 1,-4-1-337,4-7 825,-5 3 0,-3-14 0,-7 2 0</inkml:trace>
  <inkml:trace contextRef="#ctx0" brushRef="#br0" timeOffset="683">1118 249 8013,'0'-12'1078,"0"5"10,0 2 1,0 15-389,0 6-359,0 11-170,5 3 0,-2 6 120,4-1 1,-3 5-64,4-1 0,0 5 197,4-5 0,0 5-50,0-5 0,0 2-348,0-1 1,1-7 74,3 3-1313,-3-9 879,9 2 1,-9-5 202,3 0-1662,3-1 1174,-6-4 0,4-2-292,-5-5 1,2 0 342,-2 0 1,3-6-520,-7-2 1085,2-2 0,2-2 0,0 0 0</inkml:trace>
  <inkml:trace contextRef="#ctx0" brushRef="#br0" timeOffset="1002">1461 831 8013,'-7'-1'1230,"3"-3"0,3 1-40,1-5-990,5 6-29,-3-9 0,8 5 171,-2-6-391,3 0 78,-5 0 0,5-1 247,-3-3 0,-2 3-102,2-3 1,-5-1-109,1 1 0,-3 0 73,-1 4 1,0 0-425,0 1 1,0 3 73,0 0-204,0 5 104,0-2 253,-5 5-95,-2 0 131,-5 5 1,0 7 413,1 8 0,0 6-182,3 2 0,-1 5 240,5-2 1,0 0-123,4 0 1,0 0-122,0 0 0,4 2 211,0-5-724,10 0 259,-11-4 0,17-5 227,-8 1-886,7-5 507,-5 2 1,4-9-733,-2 0 1,-3-2 402,3 2 1,1-3-649,-1-5 0,4 0 524,-4 0 0,-1-5-326,-3-3 978,0-2 0,5-8 0,2 0 0</inkml:trace>
  <inkml:trace contextRef="#ctx0" brushRef="#br0" timeOffset="1477">1769 736 7998,'-1'16'0,"-3"0"1758,3 5-1081,-4-3 0,5 11 2,0 3 0,0-2-275,0 2 1,4 0-451,-1 3 0,5 0 70,-4-4 1,4 4 188,-4-4 1,4-2-23,-4-1 0,1 1-28,-1-1 0,-1-2 177,5-6-1218,-5 2 188,2-9-1694,0 5 1195,-4-12 487,5-1 1,-6-6 211,0-3 1,-2-6 44,-2-6 1,2-7-56,-6 0 527,0-1-27,-9-10 0,4 7 0,-3-4 0,1-2 0,-1-7 0,3 3 0,-3-2 0,7-2 0,1 1 0,6 2 59,-2 6 0,2 3-111,2 5 0,2 2 693,2 2 1,2 0 10,6 9 214,0-4-538,0 14 0,0-8 163,0 5-73,-1 0-72,7 4 1,-5 1 255,3 3-377,-3-3-56,-1 10 1,3-1 230,1 6 1,-4 5-127,-4-1 1,-1 2 4,1 2 1,-3 0 115,-5 0-424,0-1 198,0 1 1,-1 0 169,-3 0-280,-3-1 55,-5-4 1,-1 2-230,-3-5 0,3-2 51,-3-6 1,-1 1-370,1-5 1,0 0 218,4-4 1,1 0-883,-1 0 1,4-1 80,0-3-742,5-3 1109,-2-4 1,5-5-75,0 0 722,0-5 0,0-3 0,0-6 0</inkml:trace>
  <inkml:trace contextRef="#ctx0" brushRef="#br0" timeOffset="1965">1865 166 8062,'0'-7'603,"2"2"-517,2 5 710,-3 5-465,10 2 0,-5 11 114,6 6 0,-1 5-146,-4 6 0,4 2 149,-3 3 1,2 6-77,2 5 1,-4 1 19,0-5 1,0 5 37,4-1-420,0 1 165,0-10 0,0 1 176,-1-7-610,1 2 244,0-13 0,-1 4 222,-3-5-284,-3-5 71,0-2 0,-4-5-314,3-1 162,3 1-89,-6-5 188,5 3-58,-6-8 1,0 2 34,0-8-315,0 2 235,0-8 0,0 3 24,0-5-205,0 1 172,0-1 1,0 0 107,0 0 1,0 0-50,0 0 0,0 0 120,0 0 0,1 1-205,3-1 228,-3 0-123,5 0 347,-6 0-25,0 5-120,0 2 139,0 5-4161,0 0 2229,5 0 1683,-4 0 0,4-5 0,-5-2 0</inkml:trace>
  <inkml:trace contextRef="#ctx0" brushRef="#br0" timeOffset="2445">1876 604 7916,'-6'-6'359,"-5"0"-300,10-1 1,-4 1 659,5 2 1,1 2 52,3-2-661,2-2 57,6 5 1,5-9 168,3 6-92,3-5-90,0 8 0,-3-10-5,0 3 0,0 2 65,3-2 0,-3 5-530,0-1 1,-2-1 160,2 1-1484,3 0 1110,-10 4 1,5-4 33,-2 0-912,-3 0 623,-1-1 783,-1 4 0,-10-10 0,4 4 0</inkml:trace>
  <inkml:trace contextRef="#ctx0" brushRef="#br0" timeOffset="2895">2127 0 9016,'5'18'684,"-4"0"-511,10 11 1,-9 5 173,6 6-100,0 10-92,-1-7 0,3 16 481,-2-4 0,1-1-193,-1 1 0,3-1-93,-3 2 0,2-3-6,2-6-203,0 1-50,0-6 1,0-3 229,0-7-455,-6 2 179,5-9 1,-9 0 221,6-5-344,-5-5 65,2 2-509,-5-5 261,0 0-152,0-6 150,0-1 1,0-18 52,0-3-422,0-7 361,0 4 0,4-2-159,0-3 0,0 3 120,-4-6 1,5 0-35,3-1 0,-1 3 93,1-2 0,0 3 299,4 4 0,-2 3-24,-2 5 1,3 6 110,-3 2 0,1 4-122,-1 4 943,2 2-635,-3 6 0,3 5 47,-2 3 978,3 2-793,-5 2 1,6 0 51,0 0 0,0-1-214,0 1 1,0-4-681,0 0 0,-4-6 282,-1 2 0,0 1-373,1-1 0,3 0 116,-4-4-2208,-1 0 1001,4-1 1470,-8 1 0,8 0 0,-3 0 0</inkml:trace>
  <inkml:trace contextRef="#ctx0" brushRef="#br0" timeOffset="3716">96 368 8166,'0'-6'633,"0"0"1,0 5-323,0-3-249,10 3 1,1-4 82,13 5 172,-3-6-131,18 0 0,-7-2-18,8 0 305,2 0-216,-5-4 1,0 0-271,-6 0 0,0 6 38,0 2 1,-2-1-607,-5 1 1,-4 0 291,0 4 1,-6 0-225,2 0 1,-3 1 175,-1 3 1,-1 2 336,-4 6 0,4 0 0,-4 0 0</inkml:trace>
  <inkml:trace contextRef="#ctx0" brushRef="#br0" timeOffset="3987">393 1223 7969,'-12'0'0,"5"0"922,2 0 1,6 0-6,3 0-557,8-5-179,6-2 1,6-1-5,0 0 0,0 0-15,-1-4 0,1 1-350,0-1 1,0 0 158,-1 0 1,1 4-684,0 0 1,0 5 414,-1 0 0,0 1-1394,-3 2 1691,2 0 0,-4 5 0,6 2 0</inkml:trace>
  <inkml:trace contextRef="#ctx0" brushRef="#br0" timeOffset="4329">203 1626 9514,'-7'18'1078,"2"0"-620,5 6 1,0 5-119,0 2 1,4 2 91,0-1 0,5 6 31,-1-2 20,2 2-304,2 3 0,0-5 180,0-1-598,0 1 232,0-6 1,-2 1-453,-2-4 1,3-3 359,-3-4 0,-2 0-806,2-9 376,-5 4-1469,2-14 993,-5 5-116,0-12 660,-5 0 0,-2-8-235,-5-1 696,1-4 0,-7-5 0,1 1 0,-3-1 0,-2-5 0,-2-1 0,-6-6 0</inkml:trace>
  <inkml:trace contextRef="#ctx0" brushRef="#br0" timeOffset="4589">60 1804 7939,'-17'-27'0,"5"-1"0,0 0 0,4 5 602,3-1-293,0 5 0,5-2 172,0 6-126,5-7 1,6 9 0,6-3 129,1 3 0,3 1-237,7 0 0,1 6 18,3 2 1,2 3 64,-2 1-196,-3 0 0,4 6 1,-4 6 323,1 7-548,-4 3 138,-2-4 1,-3 5-80,-5-3 0,0 2 47,-4 2 0,-2 2-119,-2-2 1,-4 2 51,-8-6 0,-2 2 57,-6 2 1,-1-4 12,-3 0-17,-3-6 28,-4 9 0,0-10 26,3 3-227,-2-8 1,7 1 0,-3-5-1352,1-2 1154,1 0 1,5-4-585,4-1 1,1-5 331,6-8 1,0 1-109,0-5 1,6-3 726,1-5 0,4-5 0,1 3 0</inkml:trace>
  <inkml:trace contextRef="#ctx0" brushRef="#br0" timeOffset="4793">475 1483 7939,'12'7'545,"-5"10"69,1 3 1,0 3-206,4 9 1387,5 0-1139,-3 3 1,4 2-225,-2 3 0,-3-6-213,3 6 1,-3-11-55,-1 2 0,-2 0 82,-2-4 0,3-2-232,-3-1 1,-2-7 68,2 7-1304,0-8 918,4 6 1,0-9 30,0 3-838,0-3 620,0-6 1,-1-2-818,1-5 1,0 0 624,0 0 0,0-1-343,0-3 1023,5-3 0,-4-10 0,4-1 0</inkml:trace>
  <inkml:trace contextRef="#ctx0" brushRef="#br0" timeOffset="5198">1022 1768 7939,'-6'-17'0,"0"0"662,-6-3 0,0 4-180,0 8 1,4-1-32,0 5 1,-3 0-9,-5 4-11,0 0-147,4 0 0,-4 5 73,0 3 273,1 3-312,-3 6 0,5 1 258,-3 6 1,8 2 131,4-2-806,3 8 143,1-12 1,0 7 204,0-7-705,5 2 391,2-8 1,5 3-46,0-5 1,0 0 59,0-1 1,3-4-462,1-3 1,1-3 166,-1-1 0,-3 0-294,3 0 0,1-5-4,-1-3-45,0-2 375,-4-2 0,0 0-235,0 0 360,-6 0 19,5-5 1,-10 4 228,3-3-89,-3-3-138,5 6 939,-5-4-496,4 5 222,-5 6-293,5 0 378,-3 6-365,3 6 0,-4 0 181,3 6-17,-2 0-147,3 5 1,0-4-258,3 3 0,-1-3 122,1-1 1,-2 0-644,2 0 1,3-2 295,-3-2 0,2 2-246,2-6 0,0 0 50,0-4-1070,-6 0 926,5 0 0,-5 0-240,6 0 54,-5-6 770,-2 0 0,0-6 0,2 0 0</inkml:trace>
  <inkml:trace contextRef="#ctx0" brushRef="#br0" timeOffset="5579">1247 1745 7939,'0'-12'0,"0"6"0,0 0 0,0 8 0,0 2 0,0 4 0,0 7 0,4 4 0,0 5 0,0-5 2619,-4 1-379,5-5-1010,-3 7-301,3-9-543,-5 4 1,4-5 265,0 0-700,5 0 79,-8 0 0,6-5-647,-3-4 583,-3 4-958,5-6 755,-1 5 0,0-12-393,3-2 0,3-2 138,-4-2 1,0 0 5,1 0 1,-4-4-120,4 1 117,-6-6 188,4 2 1,-5-1 164,3 1 1,-3-1-115,3-4 0,2 4 261,-2 0 0,3 10-94,-3-2 1,2 8 1117,-2 0-595,-3 3 899,10 1-871,-10 10 0,5 2-63,-2 8 0,-1 2 28,5-2 0,-1 1-147,0-1 0,3-1-40,-6-4 0,5-1-405,-1 1 0,1 3 189,-1-3 0,2 0-830,-2-7 0,-1 2 108,1-2-1164,-5-2 1165,7-1 1,-7-5 25,5 0 0,-4 0-273,3 0 936,-4-5 0,8-7 0,-5-7 0</inkml:trace>
  <inkml:trace contextRef="#ctx0" brushRef="#br0" timeOffset="5833">1533 1388 8894,'0'20'1070,"0"0"0,1-1-228,3 5-396,-2 0-168,8 5 1,-3-3 0,5 6 1,-2-6 90,-2 2 0,3-3 66,-3-1 1,3 1-74,5 3 1,-3-5-486,3 1 0,-3-2 164,-1-6 1,-4 4-762,0-4 0,-1 0 204,1-4-1125,2-1 503,-8-4 489,3 4-925,-5-5 432,0 1 621,0-2 0,-1-6 520,-3-3 0,-8-3 0,-7-5 0</inkml:trace>
  <inkml:trace contextRef="#ctx0" brushRef="#br0" timeOffset="5998">1521 1756 7939,'-6'-5'1833,"2"2"-1275,8-5 1,4 6-44,7-2 0,0-2 136,5 2-392,-1-5-94,0 8 0,3-6 166,-2 3-512,-3 3 175,6-4 1,-9 3-746,6-2 1,-4 3 552,4-3 1,-6 7-581,2 1 0,-4 5 778,-4-1 0,2 8 0,-3 2 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7:46.773"/>
    </inkml:context>
    <inkml:brush xml:id="br0">
      <inkml:brushProperty name="width" value="0.05714" units="cm"/>
      <inkml:brushProperty name="height" value="0.05714" units="cm"/>
      <inkml:brushProperty name="color" value="#AB1A01"/>
    </inkml:brush>
  </inkml:definitions>
  <inkml:trace contextRef="#ctx0" brushRef="#br0">36 926 16197,'-12'0'-530,"5"0"1,-2 2 230,5 2 376,0-3 144,4 9-1010,0-3 565,0 5 187,0 0 1,4 0-689,0-1 725,5 1-125,-7 0 0,7 0 114,-5 0 1,4 0-253,-4 0 0,5-2 724,-1-2 1,1 3-46,-1-3 0,3-3 79,-4-1 0,5-3 548,4-1-126,3-10-213,10 2 0,2-20-286,9 0 1,7-10 96,9-5 0,0-2-453,0 1 0,1-2 193,-6 3 1,6 0-1228,-2 0 1020,3-1-56,-4 2-1310,4 1 758,-9 0 0,8 4 3,-6-2-768,-5-3 757,0 5 0,-2-4-362,7 5 0,-1 1 84,6-1 846,-6 0 0,7-1 0,-3 1 0,4-3 0,6 1 0,5-2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9:08.413"/>
    </inkml:context>
    <inkml:brush xml:id="br0">
      <inkml:brushProperty name="width" value="0.05714" units="cm"/>
      <inkml:brushProperty name="height" value="0.05714" units="cm"/>
      <inkml:brushProperty name="color" value="#AB1A01"/>
    </inkml:brush>
  </inkml:definitions>
  <inkml:trace contextRef="#ctx0" brushRef="#br0">24 902 9097,'-7'6'-1408,"1"-1"864,2 3 1480,2 2-528,-3-3 0,5 5 22,0 0 1,0-1-92,0 1 1,1 0 146,3 0 0,-1-4-153,5 0 1,0-2 206,4 2 0,5-2-117,3-6 1,3 0 209,5 0 0,-2-6 223,6-2-439,5-7-210,0-4 0,9-5 206,-2 1-376,2-6 169,-4 4 1,13-15 206,1 1-614,15-6 0,-1-3 0,12 1-1045,2-1 0,-2 1 250,-3-1 0,5-3 263,-38 25 0,-1 0 0,1 1 0,-1-1-814,42-21 120,0-1 860,-14 1 1,15 4 566,-5 4 0,7-1 0,-9 2 0,0 0 0,0-2 0</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9:04.956"/>
    </inkml:context>
    <inkml:brush xml:id="br0">
      <inkml:brushProperty name="width" value="0.04286" units="cm"/>
      <inkml:brushProperty name="height" value="0.04286" units="cm"/>
      <inkml:brushProperty name="color" value="#AB1A01"/>
    </inkml:brush>
  </inkml:definitions>
  <inkml:trace contextRef="#ctx0" brushRef="#br0">36 606 8329,'-11'-5'3511,"4"3"-3078,2-3-177,-1 10 0,5-2 733,-3 5-289,3-5 0,2 6-222,3-5 1,-1 1 570,5-1 0,0-3-434,3 3 1,8-2-98,5-2 0,7-2 58,13-2-363,-1-8-31,15-6 1,2-7 155,7-3-1915,3-7 1577,6-2 1,5-9 109,-36 24 1,1 0-1393,34-24 1008,-33 25 0,-1 0 0,26-24-1765,3 5 1,-9 5 858,-6 3 0,-4 6-79,-8-2 0,-5 7 1259,-11 1 0,1 4 0,-5-1 0,-2 4 0,-1 4 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07:45.795"/>
    </inkml:context>
    <inkml:brush xml:id="br0">
      <inkml:brushProperty name="width" value="0.05714" units="cm"/>
      <inkml:brushProperty name="height" value="0.05714" units="cm"/>
      <inkml:brushProperty name="color" value="#AB1A01"/>
    </inkml:brush>
  </inkml:definitions>
  <inkml:trace contextRef="#ctx0" brushRef="#br0">1 1045 22092,'12'1'-320,"1"2"0,1 2 893,2 2 1,1-1-462,-1 2 0,-3 3 1,3-5 215,-3 1 62,-1 4-120,5-5 1,-3 6-307,1 0-140,-1 0 69,-3 0 0,1-2 246,0-2 1,0 3 73,0-3 1,5-2 196,3 2 0,2-5 480,2 1-147,5-8 84,12-8 0,5-8 873,13-8-1152,-2-2 0,20-12 0,2-6-688,-36 22 1,2-2 528,2-3 1,0-1-305,3-1 0,0 0 0,-3-1 1,0 1-140,2-1 1,0 0 0,0 4 0,0 0 106,2 0 0,1 0 0,-3 3 1,-1 0-351,40-20 1,-1-1-137,-8 1-1422,8-1 1281,-3 1 1,4 5-119,-4 2-1571,-12 9 1379,9-4 0,-14 10-26,8-2-865,-8 2 704,3 6 1071,-14 2 0,4 4 0,-7 0 0,2 1 0,1 2 0</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1:24.338"/>
    </inkml:context>
    <inkml:brush xml:id="br0">
      <inkml:brushProperty name="width" value="0.04286" units="cm"/>
      <inkml:brushProperty name="height" value="0.04286" units="cm"/>
      <inkml:brushProperty name="color" value="#AB1A01"/>
    </inkml:brush>
  </inkml:definitions>
  <inkml:trace contextRef="#ctx0" brushRef="#br0">1 547 8169,'6'1'-217,"-2"3"490,-2 2-186,3 1 0,-3 4 330,6-3 1,-5 2-144,1 2 0,1 0 100,-1 0 1,4-4 46,-4 0-200,5-1-48,-2 5 0,1-1 169,0-3-414,0-3 230,9-5 1,-1 0 219,7 0-137,-2-5-90,14-2 1,0-14-55,9-3 0,3-7 108,5-1 1,3-2-276,8-2 0,-2 1-847,2-1 675,-2 0 203,-7 1 0,0-1-559,-2 0 233,-4 6 237,10-4 0,-13 10-341,3 0 33,-3 1 246,-3 4 0,-1-1-147,-6 1 1,-4 4 142,-4-1 0,-2 7 161,-1 1 0,0 2-645,0-2 525,-6 2-270,5 1 1,-6 4-106,2-3 528,4 2 0,-5-3 0,6-1 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1:47.793"/>
    </inkml:context>
    <inkml:brush xml:id="br0">
      <inkml:brushProperty name="width" value="0.04286" units="cm"/>
      <inkml:brushProperty name="height" value="0.04286" units="cm"/>
      <inkml:brushProperty name="color" value="#AB1A01"/>
    </inkml:brush>
  </inkml:definitions>
  <inkml:trace contextRef="#ctx0" brushRef="#br0">155 759 8267,'-12'-24'102,"0"0"1,0 11 409,0 5-410,1 6 1949,-1 2-1300,0 5 1,1 7-527,3 8 0,-2 3 60,2 5 0,-1-3 119,1 3 1,-1-3-101,5-1 0,0-6-19,4-2 0,4 1 95,0-1-124,5 0-66,-3-10 0,6 5-353,0-3 1,1-2 165,3 2 1,-3-5-228,3 1 1,-1-3 102,0-1 0,-1-5-154,1-3 1,3-3-100,-3-1-281,1 1 416,-4-1 1,0-1-137,0-3-201,-6 3 295,5-10 1,-10 9-102,3-6-1,-2 5 113,-2-7 0,-4 5 83,0-3 0,-6-1-218,3 5 709,-4 0-259,-6 4 1,2 0-200,-4 1 788,4-1-485,-7 5 0,8-3 57,-1 2 547,1 2-237,8 1 3,-5 0-210,10 4-77,-4-5 1,6 5-328,3-3 1,4 1 119,8-5 1,6 4-29,6-3 1,3 0 153,-3-1-362,5-2 262,-3 8 0,2-3 14,0 5-129,-6 0 87,3 0 0,-5 0 22,0 0 235,-6 0-236,-1 0 1,-5 4 68,0 0 0,-4 5-23,0-1 0,-6 4 213,2 4 0,-4-3-29,-4 3 126,-2 2-141,-6 1 1,-4 4-41,0 1 12,1-5-96,-3 3 0,5-4-41,-3 6-218,3-5 245,7-2 0,0-5-124,6 0 1,0-1 72,0 1 1,0-4-350,0 0 1,6-5-93,1 1 60,9-3 172,-2-1 0,8 0 5,-2 0-160,2-5 112,2 3 0,0-8-113,-1 2 1,-3-4 128,0-4 0,-2 3-108,2-3 0,-3 2 131,-5-2 0,0 3-72,0-3 1,-2 1-4,-2 0-106,-2 1 185,-6-3 0,0 5-145,0 0 439,0 1-284,-6-1 1,0 1-117,-6 3 454,-5-2-166,-2 3 1,-4 1 214,-1 2 1,0 1-62,0-1 0,-1 3-36,-2-3 0,7 2-68,0 2 355,6 0-9,2 0-104,5-5-171,2 4-50,5-4 0,6 3 146,6-2-801,11-2 364,2-6 1,10 0 7,1 0 1,0 0 174,3 0 1,-2 0-156,-1 1 0,-1-1 14,1 0 68,5 0 10,-4 0 0,9 0-52,-3 0 368,-2 0-156,-5 1 1,-3 0 62,-6 3 12,-4-2-166,-1 8 0,-12-3-86,1 5 138,-7 0 117,2 0 1,-8 1-17,-2 3 138,-7 3-139,-8 5 0,-10 5-89,-3 3 67,3 2-75,-10 2 0,12 0 115,-4-1-165,-1 1 75,7 0 0,1 0-149,9-1 1,3-3 162,4 0 0,2-6-390,6 2 0,0-7 32,0-1-85,0-5 2,0 2 116,6 0 4,0-3 128,11-2 1,2-3-410,5-5 215,-1-5 77,1-5 0,3-2-271,-4 0 1,4 0 96,-8-3 1,-1-3 54,-3-1 0,-1-4-77,-3-4 345,-4 5-122,4-10 0,-9 7-74,6-11 1,-4 2-32,4-1 0,-5-2-73,1 5 614,-3 1-204,-1 3 0,0 7 587,0 5 0,-1 6-351,-3 6 0,1 5 456,-5 4 1,0 3-32,-4 3 137,0 9-484,1 7 1,-1 6 313,0 3-145,0-3-175,5 9 1,-2-6 219,5 7-601,0-2 208,4 8 0,2-5-367,2-1 1,2-3 186,6 0-1380,0-1 974,0 0 0,1-2 131,3-6-1302,-3 1 998,9 0 1,-8-6-133,1-2-719,4 3 834,-6-6 0,8 4-41,-5-5 0,1-4 193,-1 0 1,-2-6 433,6 2 0,-5-3 0,1-1 0,-3 0 0,-1 0 0,-1 0 1320,-4 0-428,-2 0-545,-5-5 2353,0 4-697,0-4-817,0 5-318,0 0-4517,0 5 3649,6 1 0,-5 6 0,4 0 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2:11:46.473"/>
    </inkml:context>
    <inkml:brush xml:id="br0">
      <inkml:brushProperty name="width" value="0.04286" units="cm"/>
      <inkml:brushProperty name="height" value="0.04286" units="cm"/>
      <inkml:brushProperty name="color" value="#AB1A01"/>
    </inkml:brush>
  </inkml:definitions>
  <inkml:trace contextRef="#ctx0" brushRef="#br0">274 167 8270,'-5'-17'0,"2"3"817,-5-1-433,5 1 1,-6 3 58,5-1 1,0 0-64,4 0-159,-5 5-15,4-3 0,-6 5 206,3-3 34,3-3-160,-10 5 1,5-1 103,-6 3 1,0 3-82,0 1 1,-4 5-271,0 3 0,-5 8 159,1 3 0,2 5-33,-2 4 0,6 1 215,-2 3-627,3 2 219,6-9 1,2 8 83,5-5-422,0-1 226,0-8 0,5-2-166,3-5 0,7 0 129,0-1 0,8-4-27,0-3 0,1-3 19,4-1 0,1-1-39,-1-3 0,5-3-92,-2-4 50,-2-7 1,4 0 0,-5-4-289,-2 2 404,-1-3 0,-1 10 0,-1-3 326,-4 3 1,-2 3-21,-5 2 255,-5 2 0,2 17-60,-5 5 1044,5 5-894,-7 8 0,3 5 104,-5 6 14,0 5-204,0-3 0,0 5 346,0 1-459,-5 5-112,3 1 0,-4-4-93,2-3 0,2-3 115,-1-1 0,-3-2-338,2-5 0,0-2 176,4-2 1,0-7-717,0-6 0,4-4 179,0 1 0,2-3-26,-3-1 0,0-2 55,5-2-1120,-5-2 911,7-1 1,-7-4-234,5 3 0,-2-4 361,2-4 0,7-4-279,-3-8 1,3-2 817,1-6 0,-3-5 0,5-1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HNC Process Operations Engineering Yr.1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AssignFrm.dot</Template>
  <TotalTime>23</TotalTime>
  <Pages>21</Pages>
  <Words>3668</Words>
  <Characters>20914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University of wales, trinity st. david</Company>
  <LinksUpToDate>false</LinksUpToDate>
  <CharactersWithSpaces>24533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 Maintenance &amp; Asset Care Assignment 1</dc:title>
  <dc:creator>Samuel Lewis</dc:creator>
  <dc:description>August 2018</dc:description>
  <cp:lastModifiedBy>Nigel Richards</cp:lastModifiedBy>
  <cp:revision>33</cp:revision>
  <cp:lastPrinted>2018-11-21T15:43:00Z</cp:lastPrinted>
  <dcterms:created xsi:type="dcterms:W3CDTF">2020-04-21T08:29:00Z</dcterms:created>
  <dcterms:modified xsi:type="dcterms:W3CDTF">2020-04-23T12:22:00Z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