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CC3117" w:rsidP="0EF60BDB" w:rsidRDefault="00CC3117" w14:textId="65FB5809" w14:paraId="2AAC22B6">
      <w:pPr>
        <w:pStyle w:val="Header"/>
        <w:tabs>
          <w:tab w:val="clear" w:leader="none" w:pos="4153"/>
          <w:tab w:val="clear" w:leader="none" w:pos="8306"/>
        </w:tabs>
        <w:ind w:firstLine="720"/>
        <w:jc w:val="right"/>
        <w:rPr>
          <w:rFonts w:ascii="Arial" w:hAnsi="Arial" w:cs="Arial"/>
          <w:color w:val="000000" w:themeColor="text1"/>
        </w:rPr>
      </w:pPr>
      <w:r w:rsidRPr="001A452C"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4F6BACC2" wp14:editId="748F28EE">
            <wp:simplePos x="0" y="0"/>
            <wp:positionH relativeFrom="column">
              <wp:posOffset>-62089</wp:posOffset>
            </wp:positionH>
            <wp:positionV relativeFrom="paragraph">
              <wp:posOffset>121497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EF60BDB" w:rsidR="00F03A25">
        <w:rPr>
          <w:rFonts w:ascii="Arial" w:hAnsi="Arial" w:cs="Arial"/>
          <w:color w:val="000000" w:themeColor="text1" w:themeTint="FF" w:themeShade="FF"/>
        </w:rPr>
        <w:t>`</w:t>
      </w:r>
    </w:p>
    <w:p w:rsidR="00CC3117" w:rsidP="6194588C" w:rsidRDefault="00CC3117" w14:paraId="1EDB5184" w14:textId="56EECBD6">
      <w:pPr>
        <w:pStyle w:val="Normal"/>
        <w:rPr>
          <w:rFonts w:ascii="Arial" w:hAnsi="Arial" w:cs="Arial"/>
          <w:color w:val="000000" w:themeColor="text1"/>
        </w:rPr>
      </w:pPr>
    </w:p>
    <w:p w:rsidRPr="001A452C" w:rsidR="003A3CE5" w:rsidP="0EF60BDB" w:rsidRDefault="003A3CE5" w14:paraId="4766B3A1" w14:textId="79DB685D">
      <w:pPr>
        <w:pStyle w:val="Normal"/>
        <w:rPr>
          <w:rFonts w:ascii="Arial" w:hAnsi="Arial" w:cs="Arial"/>
          <w:color w:val="000000" w:themeColor="text1"/>
        </w:rPr>
      </w:pPr>
    </w:p>
    <w:tbl>
      <w:tblPr>
        <w:tblW w:w="9922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Pr="001A452C" w:rsidR="001A452C" w:rsidTr="17A55B08" w14:paraId="3BF6AA6B" w14:textId="77777777">
        <w:trPr>
          <w:trHeight w:val="300"/>
        </w:trPr>
        <w:tc>
          <w:tcPr>
            <w:tcW w:w="2093" w:type="dxa"/>
            <w:shd w:val="clear" w:color="auto" w:fill="auto"/>
            <w:tcMar/>
          </w:tcPr>
          <w:p w:rsidRPr="001A452C" w:rsidR="003B3F9D" w:rsidP="001E57C1" w:rsidRDefault="003B3F9D" w14:paraId="4A0605D3" w14:textId="77777777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Student name:</w:t>
            </w:r>
          </w:p>
        </w:tc>
        <w:tc>
          <w:tcPr>
            <w:tcW w:w="3293" w:type="dxa"/>
            <w:tcMar/>
          </w:tcPr>
          <w:p w:rsidRPr="001A452C" w:rsidR="003B3F9D" w:rsidP="79AAD1F0" w:rsidRDefault="0017512A" w14:paraId="641A3D6D" w14:textId="1A5E46B7">
            <w:pPr>
              <w:pStyle w:val="Normal"/>
              <w:bidi w:val="0"/>
              <w:spacing w:before="120" w:beforeAutospacing="off" w:after="120" w:afterAutospacing="off" w:line="259" w:lineRule="auto"/>
              <w:ind w:left="0" w:right="0"/>
              <w:jc w:val="both"/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 w:rsidRPr="4CB1C26F">
              <w:rPr>
                <w:rFonts w:ascii="Arial" w:hAnsi="Arial" w:cs="Arial"/>
                <w:b w:val="1"/>
                <w:bCs w:val="1"/>
                <w:color w:val="000000" w:themeColor="text1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4CB1C26F" w:rsidR="003B3F9D">
              <w:rPr>
                <w:rFonts w:ascii="Arial" w:hAnsi="Arial" w:cs="Arial"/>
                <w:b w:val="1"/>
                <w:bCs w:val="1"/>
                <w:color w:val="000000" w:themeColor="text1"/>
                <w:sz w:val="22"/>
                <w:szCs w:val="22"/>
              </w:rPr>
              <w:instrText xml:space="preserve"> FORMTEXT </w:instrText>
            </w:r>
            <w:r w:rsidRPr="4CB1C26F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r>
            <w:r w:rsidRPr="4CB1C26F">
              <w:rPr>
                <w:rFonts w:ascii="Arial" w:hAnsi="Arial" w:cs="Arial"/>
                <w:b w:val="1"/>
                <w:bCs w:val="1"/>
                <w:color w:val="000000" w:themeColor="text1"/>
                <w:sz w:val="22"/>
                <w:szCs w:val="22"/>
              </w:rPr>
              <w:fldChar w:fldCharType="separate"/>
            </w:r>
            <w:r w:rsidRPr="4CB1C26F" w:rsidR="7A7DBE2C">
              <w:rPr>
                <w:rFonts w:ascii="Arial" w:hAnsi="Arial" w:cs="Arial"/>
                <w:b w:val="1"/>
                <w:bCs w:val="1"/>
                <w:noProof/>
                <w:color w:val="000000" w:themeColor="text1"/>
                <w:sz w:val="22"/>
                <w:szCs w:val="22"/>
              </w:rPr>
              <w:t> </w:t>
            </w:r>
            <w:r w:rsidRPr="4CB1C26F" w:rsidR="7A7DBE2C">
              <w:rPr>
                <w:rFonts w:ascii="Arial" w:hAnsi="Arial" w:cs="Arial"/>
                <w:b w:val="1"/>
                <w:bCs w:val="1"/>
                <w:noProof/>
                <w:color w:val="000000" w:themeColor="text1"/>
                <w:sz w:val="22"/>
                <w:szCs w:val="22"/>
              </w:rPr>
              <w:t> </w:t>
            </w:r>
            <w:r w:rsidRPr="4CB1C26F" w:rsidR="7A7DBE2C">
              <w:rPr>
                <w:rFonts w:ascii="Arial" w:hAnsi="Arial" w:cs="Arial"/>
                <w:b w:val="1"/>
                <w:bCs w:val="1"/>
                <w:noProof/>
                <w:color w:val="000000" w:themeColor="text1"/>
                <w:sz w:val="22"/>
                <w:szCs w:val="22"/>
              </w:rPr>
              <w:t> </w:t>
            </w:r>
            <w:r w:rsidRPr="4CB1C26F" w:rsidR="7A7DBE2C">
              <w:rPr>
                <w:rFonts w:ascii="Arial" w:hAnsi="Arial" w:cs="Arial"/>
                <w:b w:val="1"/>
                <w:bCs w:val="1"/>
                <w:noProof/>
                <w:color w:val="000000" w:themeColor="text1"/>
                <w:sz w:val="22"/>
                <w:szCs w:val="22"/>
              </w:rPr>
              <w:t> </w:t>
            </w:r>
            <w:r w:rsidRPr="4CB1C26F" w:rsidR="7A7DBE2C">
              <w:rPr>
                <w:rFonts w:ascii="Arial" w:hAnsi="Arial" w:cs="Arial"/>
                <w:b w:val="1"/>
                <w:bCs w:val="1"/>
                <w:noProof/>
                <w:color w:val="000000" w:themeColor="text1"/>
                <w:sz w:val="22"/>
                <w:szCs w:val="22"/>
              </w:rPr>
              <w:t> </w:t>
            </w:r>
            <w:r w:rsidRPr="4CB1C26F">
              <w:rPr>
                <w:rFonts w:ascii="Arial" w:hAnsi="Arial" w:cs="Arial"/>
                <w:b w:val="1"/>
                <w:bCs w:val="1"/>
                <w:color w:val="000000" w:themeColor="text1"/>
                <w:sz w:val="22"/>
                <w:szCs w:val="22"/>
              </w:rPr>
              <w:fldChar w:fldCharType="end"/>
            </w:r>
            <w:r w:rsidRPr="79AAD1F0" w:rsidR="6D9F7C85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Ervins </w:t>
            </w:r>
            <w:r w:rsidRPr="79AAD1F0" w:rsidR="6D9F7C85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Podgaiskis</w:t>
            </w: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1A452C" w:rsidR="003B3F9D" w:rsidP="001E57C1" w:rsidRDefault="00552351" w14:paraId="5DB36D44" w14:textId="77777777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Student ID </w:t>
            </w:r>
            <w:r w:rsidRPr="001A452C" w:rsidR="003B3F9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number:</w:t>
            </w:r>
          </w:p>
        </w:tc>
        <w:tc>
          <w:tcPr>
            <w:tcW w:w="2268" w:type="dxa"/>
            <w:tcMar/>
          </w:tcPr>
          <w:p w:rsidRPr="001A452C" w:rsidR="003B3F9D" w:rsidP="4CB1C26F" w:rsidRDefault="007F22F0" w14:paraId="4773AE68" w14:textId="435EFD8A">
            <w:pPr>
              <w:spacing w:before="120" w:after="120"/>
              <w:jc w:val="both"/>
              <w:rPr>
                <w:rFonts w:ascii="Arial" w:hAnsi="Arial" w:cs="Arial"/>
                <w:b w:val="1"/>
                <w:bCs w:val="1"/>
                <w:color w:val="000000" w:themeColor="text1"/>
                <w:sz w:val="22"/>
                <w:szCs w:val="22"/>
              </w:rPr>
            </w:pPr>
            <w:r w:rsidRPr="79AAD1F0" w:rsidR="102D0BE1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2</w:t>
            </w:r>
            <w:r w:rsidRPr="79AAD1F0" w:rsidR="51001DF2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23</w:t>
            </w:r>
            <w:r w:rsidRPr="79AAD1F0" w:rsidR="0BA72D6C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2217</w:t>
            </w:r>
          </w:p>
        </w:tc>
      </w:tr>
      <w:tr w:rsidRPr="001A452C" w:rsidR="001A452C" w:rsidTr="17A55B08" w14:paraId="7C83BCAE" w14:textId="77777777">
        <w:trPr>
          <w:trHeight w:val="300"/>
        </w:trPr>
        <w:tc>
          <w:tcPr>
            <w:tcW w:w="2093" w:type="dxa"/>
            <w:shd w:val="clear" w:color="auto" w:fill="auto"/>
            <w:tcMar/>
          </w:tcPr>
          <w:p w:rsidRPr="001A452C" w:rsidR="00DB116D" w:rsidP="00E51AAC" w:rsidRDefault="00DB116D" w14:paraId="00F48E29" w14:textId="77777777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Programme:</w:t>
            </w:r>
          </w:p>
        </w:tc>
        <w:tc>
          <w:tcPr>
            <w:tcW w:w="7829" w:type="dxa"/>
            <w:gridSpan w:val="3"/>
            <w:tcMar/>
          </w:tcPr>
          <w:p w:rsidRPr="001A452C" w:rsidR="009D6684" w:rsidP="79AAD1F0" w:rsidRDefault="006957EA" w14:paraId="40FE72B7" w14:textId="2256E4C8">
            <w:pPr>
              <w:spacing w:before="120" w:after="120"/>
              <w:jc w:val="both"/>
              <w:rPr>
                <w:rFonts w:ascii="Arial" w:hAnsi="Arial" w:cs="Arial"/>
                <w:b w:val="1"/>
                <w:bCs w:val="1"/>
                <w:color w:val="000000" w:themeColor="text1"/>
                <w:sz w:val="22"/>
                <w:szCs w:val="22"/>
              </w:rPr>
            </w:pPr>
            <w:r w:rsidRPr="79AAD1F0" w:rsidR="1C3A852D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Cer</w:t>
            </w:r>
            <w:r w:rsidRPr="79AAD1F0" w:rsidR="6D8C4A7C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tif</w:t>
            </w:r>
            <w:r w:rsidRPr="79AAD1F0" w:rsidR="0CB29DBC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i</w:t>
            </w:r>
            <w:r w:rsidRPr="79AAD1F0" w:rsidR="27BD985D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cat</w:t>
            </w:r>
            <w:r w:rsidRPr="79AAD1F0" w:rsidR="702150AD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e of High</w:t>
            </w:r>
            <w:r w:rsidRPr="79AAD1F0" w:rsidR="1AE9206C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er</w:t>
            </w:r>
            <w:r w:rsidRPr="79AAD1F0" w:rsidR="1177CA6A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79AAD1F0" w:rsidR="06BB62D4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Education in </w:t>
            </w:r>
            <w:r w:rsidRPr="79AAD1F0" w:rsidR="39A81C54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skills</w:t>
            </w:r>
            <w:r w:rsidRPr="79AAD1F0" w:rsidR="74DCB126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79AAD1F0" w:rsidR="6425238D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for </w:t>
            </w:r>
            <w:r w:rsidRPr="79AAD1F0" w:rsidR="493E069C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Digital Skills</w:t>
            </w:r>
            <w:r w:rsidRPr="79AAD1F0" w:rsidR="1A014564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79AAD1F0" w:rsidR="1CF42F27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(</w:t>
            </w:r>
            <w:r w:rsidRPr="79AAD1F0" w:rsidR="108AC0CD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L</w:t>
            </w:r>
            <w:r w:rsidRPr="79AAD1F0" w:rsidR="6F0A9245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e</w:t>
            </w:r>
            <w:r w:rsidRPr="79AAD1F0" w:rsidR="6890F495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ve</w:t>
            </w:r>
            <w:r w:rsidRPr="79AAD1F0" w:rsidR="432E6305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l</w:t>
            </w:r>
            <w:r w:rsidRPr="79AAD1F0" w:rsidR="2226C495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#</w:t>
            </w:r>
            <w:r w:rsidRPr="79AAD1F0" w:rsidR="78C53781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4</w:t>
            </w:r>
            <w:r w:rsidRPr="79AAD1F0" w:rsidR="4A2ACDB4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)</w:t>
            </w:r>
          </w:p>
        </w:tc>
      </w:tr>
      <w:tr w:rsidRPr="001A452C" w:rsidR="001A452C" w:rsidTr="17A55B08" w14:paraId="5A5AB7EE" w14:textId="77777777">
        <w:trPr>
          <w:trHeight w:val="300"/>
        </w:trPr>
        <w:tc>
          <w:tcPr>
            <w:tcW w:w="2093" w:type="dxa"/>
            <w:shd w:val="clear" w:color="auto" w:fill="auto"/>
            <w:tcMar/>
          </w:tcPr>
          <w:p w:rsidRPr="001A452C" w:rsidR="008F1308" w:rsidP="00E51AAC" w:rsidRDefault="008F1308" w14:paraId="64EA6196" w14:textId="77777777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Module:</w:t>
            </w:r>
          </w:p>
        </w:tc>
        <w:tc>
          <w:tcPr>
            <w:tcW w:w="7829" w:type="dxa"/>
            <w:gridSpan w:val="3"/>
            <w:shd w:val="clear" w:color="auto" w:fill="auto"/>
            <w:tcMar/>
          </w:tcPr>
          <w:p w:rsidRPr="001A452C" w:rsidR="008F1308" w:rsidP="00E51AAC" w:rsidRDefault="00EC20A9" w14:paraId="0EAE936F" w14:textId="2965263A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Technical Skills Development</w:t>
            </w:r>
          </w:p>
        </w:tc>
      </w:tr>
      <w:tr w:rsidRPr="001A452C" w:rsidR="00DE194B" w:rsidTr="17A55B08" w14:paraId="24624DE0" w14:textId="77777777">
        <w:trPr>
          <w:gridAfter w:val="2"/>
          <w:wAfter w:w="4536" w:type="dxa"/>
          <w:trHeight w:val="300"/>
        </w:trPr>
        <w:tc>
          <w:tcPr>
            <w:tcW w:w="2093" w:type="dxa"/>
            <w:shd w:val="clear" w:color="auto" w:fill="auto"/>
            <w:tcMar/>
          </w:tcPr>
          <w:p w:rsidRPr="001A452C" w:rsidR="00DE194B" w:rsidP="00E51AAC" w:rsidRDefault="00DE194B" w14:paraId="654EFE8C" w14:textId="77777777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Module code:</w:t>
            </w:r>
          </w:p>
        </w:tc>
        <w:tc>
          <w:tcPr>
            <w:tcW w:w="3293" w:type="dxa"/>
            <w:tcMar/>
          </w:tcPr>
          <w:p w:rsidRPr="001A452C" w:rsidR="00DE194B" w:rsidP="00152E9D" w:rsidRDefault="00DE194B" w14:paraId="22883FF1" w14:textId="7A1ED32B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3D704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ACMA4014</w:t>
            </w:r>
          </w:p>
        </w:tc>
      </w:tr>
      <w:tr w:rsidRPr="001A452C" w:rsidR="00DE194B" w:rsidTr="17A55B08" w14:paraId="44636FC2" w14:textId="77777777">
        <w:trPr>
          <w:gridAfter w:val="2"/>
          <w:wAfter w:w="4536" w:type="dxa"/>
          <w:trHeight w:val="300"/>
        </w:trPr>
        <w:tc>
          <w:tcPr>
            <w:tcW w:w="2093" w:type="dxa"/>
            <w:shd w:val="clear" w:color="auto" w:fill="auto"/>
            <w:tcMar/>
          </w:tcPr>
          <w:p w:rsidRPr="001A452C" w:rsidR="00DE194B" w:rsidP="00E51AAC" w:rsidRDefault="00DE194B" w14:paraId="6A523E4C" w14:textId="77777777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Lecturer:</w:t>
            </w:r>
          </w:p>
        </w:tc>
        <w:tc>
          <w:tcPr>
            <w:tcW w:w="3293" w:type="dxa"/>
            <w:tcMar/>
          </w:tcPr>
          <w:p w:rsidRPr="001A452C" w:rsidR="00DE194B" w:rsidP="79AAD1F0" w:rsidRDefault="00DE194B" w14:paraId="702CE517" w14:textId="54434A11">
            <w:pPr>
              <w:spacing w:before="120" w:after="120"/>
              <w:jc w:val="both"/>
              <w:rPr>
                <w:rFonts w:ascii="Arial" w:hAnsi="Arial" w:cs="Arial"/>
                <w:b w:val="1"/>
                <w:bCs w:val="1"/>
                <w:color w:val="000000" w:themeColor="text1"/>
                <w:sz w:val="22"/>
                <w:szCs w:val="22"/>
              </w:rPr>
            </w:pPr>
            <w:r w:rsidRPr="17A55B08" w:rsidR="2226C495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Dr Jamiu A. </w:t>
            </w:r>
            <w:r w:rsidRPr="17A55B08" w:rsidR="59D030C5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Dauda Jordan</w:t>
            </w:r>
            <w:r w:rsidRPr="17A55B08" w:rsidR="59D030C5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17A55B08" w:rsidR="59D030C5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Jenkins</w:t>
            </w:r>
            <w:r w:rsidRPr="17A55B08" w:rsidR="3B7ED661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. </w:t>
            </w:r>
          </w:p>
        </w:tc>
      </w:tr>
      <w:tr w:rsidRPr="001A452C" w:rsidR="001A452C" w:rsidTr="17A55B08" w14:paraId="625B31DD" w14:textId="77777777">
        <w:trPr>
          <w:trHeight w:val="300"/>
        </w:trPr>
        <w:tc>
          <w:tcPr>
            <w:tcW w:w="2093" w:type="dxa"/>
            <w:shd w:val="clear" w:color="auto" w:fill="auto"/>
            <w:tcMar/>
          </w:tcPr>
          <w:p w:rsidRPr="001A452C" w:rsidR="00DB116D" w:rsidP="00E51AAC" w:rsidRDefault="00DB116D" w14:paraId="35C34B4E" w14:textId="77777777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Assignment Title:</w:t>
            </w:r>
          </w:p>
        </w:tc>
        <w:tc>
          <w:tcPr>
            <w:tcW w:w="3293" w:type="dxa"/>
            <w:tcMar/>
          </w:tcPr>
          <w:p w:rsidRPr="001A452C" w:rsidR="00DB116D" w:rsidP="005F0579" w:rsidRDefault="00EC20A9" w14:paraId="202CC368" w14:textId="7C46B922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Logbook</w:t>
            </w:r>
          </w:p>
        </w:tc>
        <w:tc>
          <w:tcPr>
            <w:tcW w:w="2268" w:type="dxa"/>
            <w:shd w:val="clear" w:color="auto" w:fill="auto"/>
            <w:tcMar/>
          </w:tcPr>
          <w:p w:rsidRPr="001A452C" w:rsidR="00DB116D" w:rsidP="00E51AAC" w:rsidRDefault="004D5E9B" w14:paraId="70513EFA" w14:textId="77777777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Word count (or equivalent):</w:t>
            </w:r>
          </w:p>
        </w:tc>
        <w:tc>
          <w:tcPr>
            <w:tcW w:w="2268" w:type="dxa"/>
            <w:tcMar/>
          </w:tcPr>
          <w:p w:rsidRPr="001A452C" w:rsidR="00DB116D" w:rsidP="57FDA325" w:rsidRDefault="00C46A1E" w14:paraId="77E9E09F" w14:textId="0A7E48FC">
            <w:pPr>
              <w:spacing w:before="120" w:after="120"/>
              <w:jc w:val="both"/>
              <w:rPr>
                <w:rFonts w:ascii="Arial" w:hAnsi="Arial" w:cs="Arial"/>
                <w:b w:val="1"/>
                <w:bCs w:val="1"/>
                <w:color w:val="000000" w:themeColor="text1"/>
                <w:sz w:val="22"/>
                <w:szCs w:val="22"/>
              </w:rPr>
            </w:pPr>
            <w:r w:rsidRPr="55DADDE6" w:rsidR="00C46A1E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2000 words</w:t>
            </w:r>
          </w:p>
        </w:tc>
      </w:tr>
      <w:tr w:rsidRPr="001A452C" w:rsidR="001A452C" w:rsidTr="17A55B08" w14:paraId="0A4ADA9C" w14:textId="77777777">
        <w:trPr>
          <w:trHeight w:val="300"/>
        </w:trPr>
        <w:tc>
          <w:tcPr>
            <w:tcW w:w="2093" w:type="dxa"/>
            <w:shd w:val="clear" w:color="auto" w:fill="auto"/>
            <w:tcMar/>
          </w:tcPr>
          <w:p w:rsidRPr="001A452C" w:rsidR="00B84B5B" w:rsidP="00E51AAC" w:rsidRDefault="00552351" w14:paraId="5F94E019" w14:textId="77777777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Submission deadline:</w:t>
            </w:r>
          </w:p>
        </w:tc>
        <w:tc>
          <w:tcPr>
            <w:tcW w:w="3293" w:type="dxa"/>
            <w:shd w:val="clear" w:color="auto" w:fill="auto"/>
            <w:tcMar/>
          </w:tcPr>
          <w:p w:rsidRPr="001A452C" w:rsidR="00B84B5B" w:rsidP="005F0579" w:rsidRDefault="00564287" w14:paraId="6D65FFBD" w14:textId="472E610F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</w:rPr>
              <w:t>27</w:t>
            </w:r>
            <w:r w:rsidRPr="00AD38D5" w:rsidR="004A3E94"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  <w:vertAlign w:val="superscript"/>
              </w:rPr>
              <w:t>th</w:t>
            </w:r>
            <w:r w:rsidRPr="00AD38D5" w:rsidR="004A3E94"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</w:rPr>
              <w:t xml:space="preserve"> </w:t>
            </w:r>
            <w:r w:rsidR="00124E46"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</w:rPr>
              <w:t>April</w:t>
            </w:r>
            <w:r w:rsidRPr="00AD38D5" w:rsidR="004A3E94"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</w:rPr>
              <w:t xml:space="preserve"> 202</w:t>
            </w:r>
            <w:r w:rsidRPr="00AD38D5" w:rsidR="00AD38D5"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</w:rPr>
              <w:t>3</w:t>
            </w:r>
          </w:p>
        </w:tc>
        <w:tc>
          <w:tcPr>
            <w:tcW w:w="2268" w:type="dxa"/>
            <w:shd w:val="clear" w:color="auto" w:fill="auto"/>
            <w:tcMar/>
          </w:tcPr>
          <w:p w:rsidRPr="001A452C" w:rsidR="00B84B5B" w:rsidP="001E57C1" w:rsidRDefault="00552351" w14:paraId="7D10DBA2" w14:textId="77777777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Return date of provisional marks &amp; written feedback:</w:t>
            </w:r>
          </w:p>
        </w:tc>
        <w:tc>
          <w:tcPr>
            <w:tcW w:w="2268" w:type="dxa"/>
            <w:tcMar/>
          </w:tcPr>
          <w:p w:rsidRPr="001A452C" w:rsidR="00B84B5B" w:rsidP="005F0579" w:rsidRDefault="00124E46" w14:paraId="0AC6DE4D" w14:textId="491373CA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</w:rPr>
              <w:t>2</w:t>
            </w:r>
            <w:r w:rsidRPr="00A10FD4" w:rsidR="00A10FD4"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</w:rPr>
              <w:t>9</w:t>
            </w:r>
            <w:r w:rsidRPr="00A10FD4" w:rsidR="004A3E94"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  <w:vertAlign w:val="superscript"/>
              </w:rPr>
              <w:t xml:space="preserve">th </w:t>
            </w: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</w:rPr>
              <w:t>May</w:t>
            </w:r>
            <w:r w:rsidRPr="00A10FD4" w:rsidR="004A3E94"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</w:rPr>
              <w:t xml:space="preserve"> 202</w:t>
            </w:r>
            <w:r w:rsidRPr="00A10FD4" w:rsidR="00AD38D5"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</w:rPr>
              <w:t>3</w:t>
            </w:r>
          </w:p>
        </w:tc>
      </w:tr>
      <w:tr w:rsidRPr="001A452C" w:rsidR="00EC0834" w:rsidTr="17A55B08" w14:paraId="3E068D67" w14:textId="77777777">
        <w:trPr>
          <w:gridAfter w:val="3"/>
          <w:wAfter w:w="7829" w:type="dxa"/>
          <w:trHeight w:val="300"/>
        </w:trPr>
        <w:tc>
          <w:tcPr>
            <w:tcW w:w="2093" w:type="dxa"/>
            <w:shd w:val="clear" w:color="auto" w:fill="auto"/>
            <w:tcMar/>
          </w:tcPr>
          <w:p w:rsidRPr="001A452C" w:rsidR="00EC0834" w:rsidP="00E51AAC" w:rsidRDefault="00EC0834" w14:paraId="74B153B5" w14:textId="77777777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Submission method:</w:t>
            </w:r>
          </w:p>
        </w:tc>
      </w:tr>
      <w:tr w:rsidRPr="001A452C" w:rsidR="00EC0834" w:rsidTr="17A55B08" w14:paraId="249C2E83" w14:textId="77777777">
        <w:trPr>
          <w:gridAfter w:val="3"/>
          <w:wAfter w:w="7829" w:type="dxa"/>
          <w:trHeight w:val="300"/>
        </w:trPr>
        <w:tc>
          <w:tcPr>
            <w:tcW w:w="2093" w:type="dxa"/>
            <w:shd w:val="clear" w:color="auto" w:fill="auto"/>
            <w:tcMar/>
          </w:tcPr>
          <w:p w:rsidRPr="001A452C" w:rsidR="00EC0834" w:rsidP="0011204A" w:rsidRDefault="00EC0834" w14:paraId="1C6B6C75" w14:textId="444D3B60">
            <w:pPr>
              <w:spacing w:before="120" w:after="120"/>
              <w:rPr>
                <w:rFonts w:ascii="Arial" w:hAnsi="Arial" w:cs="Arial"/>
                <w:b w:val="1"/>
                <w:bCs w:val="1"/>
                <w:color w:val="000000" w:themeColor="text1"/>
                <w:sz w:val="22"/>
                <w:szCs w:val="22"/>
              </w:rPr>
            </w:pPr>
            <w:r w:rsidRPr="0011204A" w:rsidR="6048EE01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Turnitin</w:t>
            </w:r>
          </w:p>
        </w:tc>
      </w:tr>
    </w:tbl>
    <w:p w:rsidR="00CC3117" w:rsidP="00D313FA" w:rsidRDefault="00CC3117" w14:paraId="7A8E1AA3" w14:textId="77777777">
      <w:pPr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</w:p>
    <w:p w:rsidR="00CC3117" w:rsidP="00D313FA" w:rsidRDefault="00CC3117" w14:paraId="0D910A3E" w14:textId="77777777">
      <w:pPr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</w:p>
    <w:p w:rsidR="00CC3117" w:rsidP="00D313FA" w:rsidRDefault="00CC3117" w14:paraId="65B0A0CD" w14:textId="77777777">
      <w:pPr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</w:p>
    <w:p w:rsidR="00CC3117" w:rsidP="0011204A" w:rsidRDefault="00521EB5" w14:paraId="0C843E7E" w14:textId="485F3865">
      <w:pPr>
        <w:jc w:val="center"/>
        <w:rPr>
          <w:rFonts w:ascii="Arial" w:hAnsi="Arial" w:cs="Arial"/>
          <w:b w:val="1"/>
          <w:bCs w:val="1"/>
          <w:color w:val="000000" w:themeColor="text1"/>
          <w:sz w:val="28"/>
          <w:szCs w:val="28"/>
          <w:u w:val="single" w:color="333333"/>
        </w:rPr>
      </w:pPr>
      <w:r w:rsidRPr="0011204A" w:rsidR="2C64B237">
        <w:rPr>
          <w:rFonts w:ascii="Arial" w:hAnsi="Arial" w:cs="Arial"/>
          <w:b w:val="1"/>
          <w:bCs w:val="1"/>
          <w:color w:val="000000" w:themeColor="text1" w:themeTint="FF" w:themeShade="FF"/>
          <w:sz w:val="28"/>
          <w:szCs w:val="28"/>
          <w:u w:val="single"/>
        </w:rPr>
        <w:t>Logbook</w:t>
      </w:r>
      <w:r w:rsidRPr="0011204A" w:rsidR="645C17A4">
        <w:rPr>
          <w:rFonts w:ascii="Arial" w:hAnsi="Arial" w:cs="Arial"/>
          <w:b w:val="1"/>
          <w:bCs w:val="1"/>
          <w:color w:val="000000" w:themeColor="text1" w:themeTint="FF" w:themeShade="FF"/>
          <w:sz w:val="28"/>
          <w:szCs w:val="28"/>
          <w:u w:val="single"/>
        </w:rPr>
        <w:t>.</w:t>
      </w:r>
    </w:p>
    <w:p w:rsidR="00CC3117" w:rsidP="6194588C" w:rsidRDefault="00CC3117" w14:paraId="105E24FF" w14:textId="322484CD">
      <w:pPr>
        <w:pStyle w:val="Normal"/>
        <w:rPr>
          <w:rFonts w:ascii="Arial" w:hAnsi="Arial" w:cs="Arial"/>
          <w:color w:val="000000" w:themeColor="text1"/>
          <w:sz w:val="22"/>
          <w:szCs w:val="22"/>
        </w:rPr>
      </w:pPr>
    </w:p>
    <w:p w:rsidR="00CC3117" w:rsidP="6194588C" w:rsidRDefault="00CC3117" w14:paraId="73C63E96" w14:textId="2D6E5F20">
      <w:pPr>
        <w:pStyle w:val="Normal"/>
        <w:rPr>
          <w:rFonts w:ascii="Arial" w:hAnsi="Arial" w:cs="Arial"/>
          <w:color w:val="000000" w:themeColor="text1"/>
          <w:sz w:val="22"/>
          <w:szCs w:val="22"/>
        </w:rPr>
      </w:pPr>
    </w:p>
    <w:p w:rsidR="20F77B58" w:rsidP="0011204A" w:rsidRDefault="20F77B58" w14:paraId="3F1CFD25" w14:textId="6B035005">
      <w:pPr>
        <w:rPr>
          <w:rFonts w:ascii="Arial" w:hAnsi="Arial" w:cs="Arial"/>
          <w:b w:val="1"/>
          <w:bCs w:val="1"/>
          <w:color w:val="000000" w:themeColor="text1" w:themeTint="FF" w:themeShade="FF"/>
          <w:sz w:val="28"/>
          <w:szCs w:val="28"/>
          <w:u w:val="single"/>
        </w:rPr>
      </w:pPr>
      <w:r w:rsidRPr="0011204A" w:rsidR="20F77B58">
        <w:rPr>
          <w:rFonts w:ascii="Arial" w:hAnsi="Arial" w:cs="Arial"/>
          <w:b w:val="1"/>
          <w:bCs w:val="1"/>
          <w:color w:val="000000" w:themeColor="text1" w:themeTint="FF" w:themeShade="FF"/>
          <w:sz w:val="28"/>
          <w:szCs w:val="28"/>
          <w:u w:val="single"/>
        </w:rPr>
        <w:t>Introduction</w:t>
      </w:r>
    </w:p>
    <w:p w:rsidR="20F77B58" w:rsidP="0011204A" w:rsidRDefault="20F77B58" w14:paraId="24750CAA" w14:textId="6EA32068">
      <w:pPr>
        <w:pStyle w:val="Normal"/>
        <w:rPr>
          <w:rFonts w:ascii="Arial" w:hAnsi="Arial" w:cs="Arial"/>
          <w:b w:val="1"/>
          <w:bCs w:val="1"/>
          <w:color w:val="000000" w:themeColor="text1" w:themeTint="FF" w:themeShade="FF"/>
          <w:sz w:val="28"/>
          <w:szCs w:val="28"/>
          <w:u w:val="single"/>
        </w:rPr>
      </w:pPr>
      <w:r w:rsidRPr="0011204A" w:rsidR="20F77B58">
        <w:rPr>
          <w:rFonts w:ascii="Arial" w:hAnsi="Arial" w:cs="Arial"/>
          <w:b w:val="1"/>
          <w:bCs w:val="1"/>
          <w:color w:val="000000" w:themeColor="text1" w:themeTint="FF" w:themeShade="FF"/>
          <w:sz w:val="28"/>
          <w:szCs w:val="28"/>
          <w:u w:val="none"/>
        </w:rPr>
        <w:t xml:space="preserve"> </w:t>
      </w:r>
    </w:p>
    <w:p w:rsidR="7FBF230B" w:rsidP="0011204A" w:rsidRDefault="7FBF230B" w14:paraId="02ADE506" w14:textId="1ACBECAA">
      <w:pPr>
        <w:pStyle w:val="Normal"/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</w:pPr>
      <w:r w:rsidRPr="0011204A" w:rsidR="7FBF230B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This logbook is based on technical skill</w:t>
      </w:r>
      <w:r w:rsidRPr="0011204A" w:rsidR="03932ECA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s</w:t>
      </w:r>
      <w:r w:rsidRPr="0011204A" w:rsidR="7FBF230B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lectures</w:t>
      </w:r>
      <w:r w:rsidRPr="0011204A" w:rsidR="0091D1E4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. </w:t>
      </w:r>
      <w:r w:rsidRPr="0011204A" w:rsidR="754A0087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It is shown my understanding of </w:t>
      </w:r>
      <w:r w:rsidRPr="0011204A" w:rsidR="4090805B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the topics we were studying in this module. </w:t>
      </w:r>
      <w:r w:rsidRPr="0011204A" w:rsidR="16B83DD5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There</w:t>
      </w:r>
      <w:r w:rsidRPr="0011204A" w:rsidR="0F7788DE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is two parts of weekly </w:t>
      </w:r>
      <w:r w:rsidRPr="0011204A" w:rsidR="0F7788DE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activities,</w:t>
      </w:r>
      <w:r w:rsidRPr="0011204A" w:rsidR="0F7788DE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one was more theoretical and </w:t>
      </w:r>
      <w:r w:rsidRPr="0011204A" w:rsidR="4ADB5545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the </w:t>
      </w:r>
      <w:r w:rsidRPr="0011204A" w:rsidR="0F7788DE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other was more practical</w:t>
      </w:r>
      <w:r w:rsidRPr="0011204A" w:rsidR="22C0AE3A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.</w:t>
      </w:r>
      <w:r w:rsidRPr="0011204A" w:rsidR="1FD9DB54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Theoret</w:t>
      </w:r>
      <w:r w:rsidRPr="0011204A" w:rsidR="1F29693E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ical is focused on Health and Safety and practical is on MS Excell</w:t>
      </w:r>
      <w:r w:rsidRPr="0011204A" w:rsidR="678881EE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and understanding of computer designing and pattern</w:t>
      </w:r>
      <w:r w:rsidRPr="0011204A" w:rsidR="678881EE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s</w:t>
      </w:r>
      <w:r w:rsidRPr="0011204A" w:rsidR="02D7DD36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.</w:t>
      </w:r>
      <w:r w:rsidRPr="0011204A" w:rsidR="5235882C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011204A" w:rsidR="33CF36A3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In</w:t>
      </w:r>
      <w:r w:rsidRPr="0011204A" w:rsidR="33CF36A3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this logbook</w:t>
      </w:r>
      <w:r w:rsidRPr="0011204A" w:rsidR="53564C53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,</w:t>
      </w:r>
      <w:r w:rsidRPr="0011204A" w:rsidR="33CF36A3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I write it down what I learned during sessions and what key benefits I was focusing to learn</w:t>
      </w:r>
      <w:r w:rsidRPr="0011204A" w:rsidR="22D8B5A6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and what I achieve</w:t>
      </w:r>
      <w:r w:rsidRPr="0011204A" w:rsidR="22D8B5A6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</w:t>
      </w:r>
      <w:r w:rsidRPr="0011204A" w:rsidR="33CF36A3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. </w:t>
      </w:r>
      <w:r w:rsidRPr="0011204A" w:rsidR="33CF36A3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</w:t>
      </w:r>
      <w:r w:rsidRPr="0011204A" w:rsidR="33CF36A3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l</w:t>
      </w:r>
      <w:r w:rsidRPr="0011204A" w:rsidR="33CF36A3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so</w:t>
      </w:r>
      <w:r w:rsidRPr="0011204A" w:rsidR="33CF36A3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what c</w:t>
      </w:r>
      <w:r w:rsidRPr="0011204A" w:rsidR="03EDA042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ould help me to improve my knowledge or </w:t>
      </w:r>
      <w:r w:rsidRPr="0011204A" w:rsidR="6C33A8BA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how I can use </w:t>
      </w:r>
      <w:r w:rsidRPr="0011204A" w:rsidR="575BC86E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my knowledge</w:t>
      </w:r>
      <w:r w:rsidRPr="0011204A" w:rsidR="6C33A8BA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my workplace </w:t>
      </w:r>
      <w:r w:rsidRPr="0011204A" w:rsidR="2A5E8700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to make better </w:t>
      </w:r>
      <w:r w:rsidRPr="0011204A" w:rsidR="48A95BDC">
        <w:rPr>
          <w:rFonts w:ascii="Arial" w:hAnsi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decisions or work quality for me and others. </w:t>
      </w:r>
    </w:p>
    <w:p w:rsidR="0011204A" w:rsidP="0011204A" w:rsidRDefault="0011204A" w14:paraId="30866A76" w14:textId="4642878D">
      <w:pPr>
        <w:pStyle w:val="Normal"/>
        <w:rPr>
          <w:rFonts w:ascii="Arial" w:hAnsi="Arial" w:cs="Arial"/>
          <w:b w:val="1"/>
          <w:bCs w:val="1"/>
          <w:color w:val="000000" w:themeColor="text1" w:themeTint="FF" w:themeShade="FF"/>
          <w:sz w:val="28"/>
          <w:szCs w:val="28"/>
          <w:u w:val="none"/>
        </w:rPr>
      </w:pPr>
    </w:p>
    <w:tbl>
      <w:tblPr>
        <w:tblStyle w:val="TableGrid"/>
        <w:tblW w:w="15435" w:type="dxa"/>
        <w:tblLook w:val="04A0" w:firstRow="1" w:lastRow="0" w:firstColumn="1" w:lastColumn="0" w:noHBand="0" w:noVBand="1"/>
      </w:tblPr>
      <w:tblGrid>
        <w:gridCol w:w="1380"/>
        <w:gridCol w:w="1710"/>
        <w:gridCol w:w="2205"/>
        <w:gridCol w:w="4515"/>
        <w:gridCol w:w="5625"/>
      </w:tblGrid>
      <w:tr w:rsidRPr="001A452C" w:rsidR="001A452C" w:rsidTr="17A55B08" w14:paraId="1A4BC02C" w14:textId="77777777">
        <w:trPr>
          <w:trHeight w:val="780"/>
        </w:trPr>
        <w:tc>
          <w:tcPr>
            <w:tcW w:w="1380" w:type="dxa"/>
            <w:shd w:val="clear" w:color="auto" w:fill="D6E3BC" w:themeFill="accent3" w:themeFillTint="66"/>
            <w:tcMar/>
          </w:tcPr>
          <w:p w:rsidRPr="001A452C" w:rsidR="009B4328" w:rsidP="003E5EEE" w:rsidRDefault="009B4328" w14:paraId="0022E37D" w14:textId="79CBE4E8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u w:color="333333"/>
              </w:rPr>
            </w:pPr>
            <w:r w:rsidRPr="001A452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Activity WK</w:t>
            </w:r>
          </w:p>
        </w:tc>
        <w:tc>
          <w:tcPr>
            <w:tcW w:w="1710" w:type="dxa"/>
            <w:shd w:val="clear" w:color="auto" w:fill="D6E3BC" w:themeFill="accent3" w:themeFillTint="66"/>
            <w:tcMar/>
          </w:tcPr>
          <w:p w:rsidRPr="001A452C" w:rsidR="009B4328" w:rsidP="003E5EEE" w:rsidRDefault="009B4328" w14:paraId="557DE283" w14:textId="1E198275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u w:color="333333"/>
              </w:rPr>
            </w:pPr>
            <w:r w:rsidRPr="001A452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Activity</w:t>
            </w:r>
          </w:p>
        </w:tc>
        <w:tc>
          <w:tcPr>
            <w:tcW w:w="2205" w:type="dxa"/>
            <w:shd w:val="clear" w:color="auto" w:fill="D6E3BC" w:themeFill="accent3" w:themeFillTint="66"/>
            <w:tcMar/>
          </w:tcPr>
          <w:p w:rsidRPr="001A452C" w:rsidR="009B4328" w:rsidP="003E5EEE" w:rsidRDefault="009B4328" w14:paraId="5967ACF5" w14:textId="53AE84D1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u w:color="333333"/>
              </w:rPr>
            </w:pPr>
            <w:r w:rsidRPr="001A452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Key Learning Points</w:t>
            </w:r>
          </w:p>
        </w:tc>
        <w:tc>
          <w:tcPr>
            <w:tcW w:w="4515" w:type="dxa"/>
            <w:shd w:val="clear" w:color="auto" w:fill="D6E3BC" w:themeFill="accent3" w:themeFillTint="66"/>
            <w:tcMar/>
          </w:tcPr>
          <w:p w:rsidRPr="001A452C" w:rsidR="009B4328" w:rsidP="003E5EEE" w:rsidRDefault="009B4328" w14:paraId="79631468" w14:textId="692A163F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u w:color="333333"/>
              </w:rPr>
            </w:pPr>
            <w:r w:rsidRPr="001A452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Key Benefits/Value added</w:t>
            </w:r>
          </w:p>
        </w:tc>
        <w:tc>
          <w:tcPr>
            <w:tcW w:w="5625" w:type="dxa"/>
            <w:shd w:val="clear" w:color="auto" w:fill="D6E3BC" w:themeFill="accent3" w:themeFillTint="66"/>
            <w:tcMar/>
          </w:tcPr>
          <w:p w:rsidRPr="001A452C" w:rsidR="009B4328" w:rsidP="003E5EEE" w:rsidRDefault="009B4328" w14:paraId="6912DF14" w14:textId="0EA4644D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u w:color="333333"/>
              </w:rPr>
            </w:pPr>
            <w:r w:rsidRPr="001A452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Further comments and</w:t>
            </w:r>
            <w:r w:rsidRPr="001A452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br/>
            </w:r>
            <w:r w:rsidRPr="001A452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How can I improve it in future?</w:t>
            </w:r>
          </w:p>
        </w:tc>
      </w:tr>
      <w:tr w:rsidRPr="001A452C" w:rsidR="001A452C" w:rsidTr="17A55B08" w14:paraId="43539AD9" w14:textId="77777777">
        <w:trPr>
          <w:trHeight w:val="3855"/>
        </w:trPr>
        <w:tc>
          <w:tcPr>
            <w:tcW w:w="1380" w:type="dxa"/>
            <w:tcMar/>
            <w:vAlign w:val="top"/>
          </w:tcPr>
          <w:p w:rsidR="007D2488" w:rsidP="3FE4A2C8" w:rsidRDefault="005B37AD" w14:paraId="636C3945" w14:textId="4865077B">
            <w:pPr>
              <w:jc w:val="left"/>
              <w:rPr>
                <w:rFonts w:ascii="Arial" w:hAnsi="Arial" w:cs="Arial"/>
                <w:i w:val="1"/>
                <w:iCs w:val="1"/>
                <w:color w:val="000000" w:themeColor="text1"/>
                <w:sz w:val="22"/>
                <w:szCs w:val="22"/>
              </w:rPr>
            </w:pPr>
            <w:r w:rsidRPr="3FE4A2C8" w:rsidR="053E31AC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  <w:t>Week1</w:t>
            </w:r>
            <w:r w:rsidRPr="3FE4A2C8" w:rsidR="053E31A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3FE4A2C8" w:rsidR="005B37AD"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T</w:t>
            </w:r>
            <w:r w:rsidRPr="3FE4A2C8" w:rsidR="006F422E"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uesday</w:t>
            </w:r>
          </w:p>
          <w:p w:rsidRPr="001A452C" w:rsidR="009B4328" w:rsidP="3FE4A2C8" w:rsidRDefault="009B4328" w14:paraId="67181533" w14:textId="52B873ED">
            <w:pPr>
              <w:pStyle w:val="Normal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3FE4A2C8" w:rsidR="4B483E3F"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31.01.202</w:t>
            </w:r>
            <w:r w:rsidRPr="3FE4A2C8" w:rsidR="4B483E3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3</w:t>
            </w:r>
          </w:p>
        </w:tc>
        <w:tc>
          <w:tcPr>
            <w:tcW w:w="1710" w:type="dxa"/>
            <w:tcMar/>
          </w:tcPr>
          <w:p w:rsidRPr="001A452C" w:rsidR="009B4328" w:rsidP="0011204A" w:rsidRDefault="009B4328" w14:paraId="21F22EBB" w14:textId="77A3C703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73547AD0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Introduction lectures </w:t>
            </w:r>
            <w:r w:rsidRPr="0011204A" w:rsidR="68B99C6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and Matlab</w:t>
            </w:r>
          </w:p>
        </w:tc>
        <w:tc>
          <w:tcPr>
            <w:tcW w:w="2205" w:type="dxa"/>
            <w:tcMar/>
          </w:tcPr>
          <w:p w:rsidRPr="001A452C" w:rsidR="009B4328" w:rsidP="0011204A" w:rsidRDefault="009B4328" w14:paraId="4113828D" w14:textId="4CC55C19">
            <w:pPr>
              <w:pStyle w:val="NormalWeb"/>
              <w:shd w:val="clear" w:color="auto" w:fill="FFFFFF" w:themeFill="background1"/>
              <w:spacing w:before="0" w:after="240" w:line="276" w:lineRule="auto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34A5D280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Introduction</w:t>
            </w:r>
            <w:r w:rsidRPr="0011204A" w:rsidR="204B02D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011204A" w:rsidR="34A5D280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on lecture</w:t>
            </w:r>
          </w:p>
          <w:p w:rsidRPr="001A452C" w:rsidR="009B4328" w:rsidP="0011204A" w:rsidRDefault="009B4328" w14:paraId="62F7704F" w14:textId="13FAE6CB">
            <w:pPr>
              <w:pStyle w:val="NormalWeb"/>
              <w:shd w:val="clear" w:color="auto" w:fill="FFFFFF" w:themeFill="background1"/>
              <w:spacing w:before="0" w:after="240" w:line="276" w:lineRule="auto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48229E7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Matlab practice</w:t>
            </w:r>
          </w:p>
        </w:tc>
        <w:tc>
          <w:tcPr>
            <w:tcW w:w="4515" w:type="dxa"/>
            <w:tcMar/>
          </w:tcPr>
          <w:p w:rsidRPr="001A452C" w:rsidR="009B4328" w:rsidP="0011204A" w:rsidRDefault="009B4328" w14:paraId="0B91F4DC" w14:textId="0DA37CED">
            <w:pPr>
              <w:pStyle w:val="NormalWeb"/>
              <w:shd w:val="clear" w:color="auto" w:fill="FFFFFF" w:themeFill="background1"/>
              <w:spacing w:before="0" w:after="240" w:line="276" w:lineRule="auto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2F16669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In this lecture we </w:t>
            </w:r>
            <w:r w:rsidRPr="0011204A" w:rsidR="3CDFAB2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download Matlab, create an account,</w:t>
            </w:r>
            <w:r w:rsidRPr="0011204A" w:rsidR="3CDFAB2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and practice some tasks like </w:t>
            </w:r>
          </w:p>
          <w:p w:rsidRPr="001A452C" w:rsidR="009B4328" w:rsidP="0011204A" w:rsidRDefault="009B4328" w14:paraId="5FF98E95" w14:textId="61BC62D7">
            <w:pPr>
              <w:pStyle w:val="NormalWeb"/>
              <w:shd w:val="clear" w:color="auto" w:fill="FFFFFF" w:themeFill="background1"/>
              <w:spacing w:before="0" w:after="240" w:line="276" w:lineRule="auto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</w:p>
          <w:p w:rsidRPr="001A452C" w:rsidR="009B4328" w:rsidP="0011204A" w:rsidRDefault="009B4328" w14:paraId="499C5F44" w14:textId="4C995EB1">
            <w:pPr>
              <w:pStyle w:val="NormalWeb"/>
              <w:shd w:val="clear" w:color="auto" w:fill="FFFFFF" w:themeFill="background1"/>
              <w:spacing w:before="0" w:after="240" w:line="276" w:lineRule="auto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657089B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Also learn how to work with student hub teams sections, where I can see recordings and </w:t>
            </w:r>
            <w:r w:rsidRPr="0011204A" w:rsidR="09B4379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where I can download </w:t>
            </w:r>
            <w:r w:rsidRPr="0011204A" w:rsidR="09B4379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necessary</w:t>
            </w:r>
            <w:r w:rsidRPr="0011204A" w:rsidR="09B4379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files.</w:t>
            </w:r>
          </w:p>
        </w:tc>
        <w:tc>
          <w:tcPr>
            <w:tcW w:w="5625" w:type="dxa"/>
            <w:tcMar/>
          </w:tcPr>
          <w:p w:rsidRPr="001A452C" w:rsidR="009B4328" w:rsidP="0011204A" w:rsidRDefault="009B4328" w14:paraId="25260FFD" w14:textId="42CFF0AB">
            <w:pPr>
              <w:pStyle w:val="NormalWeb"/>
              <w:shd w:val="clear" w:color="auto" w:fill="FFFFFF" w:themeFill="background1"/>
              <w:spacing w:before="0" w:after="240" w:line="276" w:lineRule="auto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2F16669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As a first lecture it was confusing at the beginning because it is first time, I am doing learning online and not only me, but lot of other students has a lot of questions, but I was feeling introduced and have understand what to expect from lectures and how studying will </w:t>
            </w:r>
            <w:r w:rsidRPr="0011204A" w:rsidR="2AFF9A5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be.</w:t>
            </w:r>
          </w:p>
          <w:p w:rsidRPr="001A452C" w:rsidR="009B4328" w:rsidP="0011204A" w:rsidRDefault="009B4328" w14:paraId="2AF7934A" w14:textId="561C2153">
            <w:pPr>
              <w:pStyle w:val="NormalWeb"/>
              <w:shd w:val="clear" w:color="auto" w:fill="FFFFFF" w:themeFill="background1"/>
              <w:spacing w:before="0" w:after="240" w:line="276" w:lineRule="auto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2AFF9A5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In future I would add extra lecture where any of lecturer can </w:t>
            </w:r>
            <w:r w:rsidRPr="0011204A" w:rsidR="7169473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explain where </w:t>
            </w:r>
            <w:r w:rsidRPr="0011204A" w:rsidR="7B79F1D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files are</w:t>
            </w:r>
            <w:r w:rsidRPr="0011204A" w:rsidR="7169473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and explain how lectures will be </w:t>
            </w:r>
            <w:r w:rsidRPr="0011204A" w:rsidR="22E5A0F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provided.</w:t>
            </w:r>
          </w:p>
          <w:p w:rsidRPr="001A452C" w:rsidR="009B4328" w:rsidP="0011204A" w:rsidRDefault="009B4328" w14:paraId="4151D057" w14:textId="3318B5B4">
            <w:pPr>
              <w:pStyle w:val="NormalWeb"/>
              <w:shd w:val="clear" w:color="auto" w:fill="FFFFFF" w:themeFill="background1"/>
              <w:spacing w:before="0" w:after="240" w:line="276" w:lineRule="auto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</w:p>
          <w:p w:rsidRPr="001A452C" w:rsidR="009B4328" w:rsidP="0011204A" w:rsidRDefault="009B4328" w14:paraId="0EFF8202" w14:textId="2B049CC4">
            <w:pPr>
              <w:pStyle w:val="Normal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79AAD1F0" w:rsidTr="17A55B08" w14:paraId="2D01B5C1">
        <w:trPr>
          <w:trHeight w:val="2190"/>
        </w:trPr>
        <w:tc>
          <w:tcPr>
            <w:tcW w:w="1380" w:type="dxa"/>
            <w:tcMar/>
            <w:vAlign w:val="top"/>
          </w:tcPr>
          <w:p w:rsidR="0BA4C810" w:rsidP="3FE4A2C8" w:rsidRDefault="0BA4C810" w14:paraId="5990A8F3" w14:textId="42A486BB">
            <w:pPr>
              <w:pStyle w:val="Normal"/>
              <w:jc w:val="left"/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</w:pPr>
            <w:r w:rsidRPr="3FE4A2C8" w:rsidR="0BA4C810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  <w:t>Week 1</w:t>
            </w:r>
          </w:p>
          <w:p w:rsidR="0BA4C810" w:rsidP="3FE4A2C8" w:rsidRDefault="0BA4C810" w14:paraId="2E863787" w14:textId="5CCDD5CE">
            <w:pPr>
              <w:pStyle w:val="Normal"/>
              <w:jc w:val="left"/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3FE4A2C8" w:rsidR="0BA4C810"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  <w:t>Thursday</w:t>
            </w:r>
          </w:p>
          <w:p w:rsidR="0BA4C810" w:rsidP="3FE4A2C8" w:rsidRDefault="0BA4C810" w14:paraId="1176E3FC" w14:textId="1C5858B7">
            <w:pPr>
              <w:pStyle w:val="Normal"/>
              <w:jc w:val="left"/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</w:pPr>
            <w:r w:rsidRPr="3FE4A2C8" w:rsidR="0BA4C810"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  <w:t>01.02.2023</w:t>
            </w:r>
          </w:p>
        </w:tc>
        <w:tc>
          <w:tcPr>
            <w:tcW w:w="1710" w:type="dxa"/>
            <w:tcMar/>
            <w:vAlign w:val="top"/>
          </w:tcPr>
          <w:p w:rsidR="4405184E" w:rsidP="3FE4A2C8" w:rsidRDefault="4405184E" w14:paraId="2BC21958" w14:textId="02B41224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3FE4A2C8" w:rsidR="4405184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Excel Fundamentals </w:t>
            </w:r>
          </w:p>
        </w:tc>
        <w:tc>
          <w:tcPr>
            <w:tcW w:w="2205" w:type="dxa"/>
            <w:tcMar/>
            <w:vAlign w:val="top"/>
          </w:tcPr>
          <w:p w:rsidR="12F536FA" w:rsidP="3FE4A2C8" w:rsidRDefault="12F536FA" w14:paraId="779A50BA" w14:textId="3627A63F">
            <w:pPr>
              <w:pStyle w:val="NormalWeb"/>
              <w:spacing w:line="276" w:lineRule="auto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55DADDE6" w:rsidR="12F536F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What is Excel?</w:t>
            </w:r>
          </w:p>
          <w:p w:rsidR="12F536FA" w:rsidP="3FE4A2C8" w:rsidRDefault="12F536FA" w14:paraId="0C14B536" w14:textId="500691DA">
            <w:pPr>
              <w:pStyle w:val="NormalWeb"/>
              <w:spacing w:line="276" w:lineRule="auto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55DADDE6" w:rsidR="12F536F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What is features of Excel?</w:t>
            </w:r>
          </w:p>
        </w:tc>
        <w:tc>
          <w:tcPr>
            <w:tcW w:w="4515" w:type="dxa"/>
            <w:tcMar/>
          </w:tcPr>
          <w:p w:rsidR="28BEB628" w:rsidP="0011204A" w:rsidRDefault="28BEB628" w14:paraId="5FC2B494" w14:textId="1536D256">
            <w:pPr>
              <w:pStyle w:val="NormalWeb"/>
              <w:spacing w:line="276" w:lineRule="auto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05B4851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In lecture I learn that Excell I s very handy program to calculate and make tables and create a list</w:t>
            </w:r>
            <w:r w:rsidRPr="0011204A" w:rsidR="70FA00A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, make charts.</w:t>
            </w:r>
          </w:p>
          <w:p w:rsidR="7C3505E1" w:rsidP="0011204A" w:rsidRDefault="7C3505E1" w14:paraId="7CBA2A71" w14:textId="41F7900C">
            <w:pPr>
              <w:pStyle w:val="NormalWeb"/>
              <w:spacing w:line="276" w:lineRule="auto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04B37F0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In practical part we </w:t>
            </w:r>
            <w:r w:rsidRPr="0011204A" w:rsidR="46E3365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were</w:t>
            </w:r>
            <w:r w:rsidRPr="0011204A" w:rsidR="04B37F0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working with formula and conditional format where</w:t>
            </w:r>
            <w:r w:rsidRPr="0011204A" w:rsidR="50D0375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in task we calculate </w:t>
            </w:r>
            <w:r w:rsidRPr="0011204A" w:rsidR="232D42A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Force based on mass and acceleration</w:t>
            </w:r>
            <w:r w:rsidRPr="0011204A" w:rsidR="27EC3BE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and maximum, </w:t>
            </w:r>
            <w:r w:rsidRPr="0011204A" w:rsidR="27EC3BE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minimum,</w:t>
            </w:r>
            <w:r w:rsidRPr="0011204A" w:rsidR="27EC3BE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and average force.</w:t>
            </w:r>
          </w:p>
        </w:tc>
        <w:tc>
          <w:tcPr>
            <w:tcW w:w="5625" w:type="dxa"/>
            <w:tcMar/>
          </w:tcPr>
          <w:p w:rsidR="28BEB628" w:rsidP="0011204A" w:rsidRDefault="28BEB628" w14:paraId="41B12935" w14:textId="256CE568">
            <w:pPr>
              <w:pStyle w:val="NormalWeb"/>
              <w:spacing w:line="276" w:lineRule="auto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05B4851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In future I would like to learn more and go deeper to explore MS Excell. </w:t>
            </w:r>
          </w:p>
          <w:p w:rsidR="0BB677E2" w:rsidP="0011204A" w:rsidRDefault="0BB677E2" w14:paraId="04EA93F7" w14:textId="2D566CD6">
            <w:pPr>
              <w:pStyle w:val="NormalWeb"/>
              <w:spacing w:line="276" w:lineRule="auto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0AB9E2C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 would like to learn most of features.</w:t>
            </w:r>
          </w:p>
        </w:tc>
      </w:tr>
      <w:tr w:rsidR="79AAD1F0" w:rsidTr="17A55B08" w14:paraId="41BE5BE3">
        <w:trPr>
          <w:trHeight w:val="4395"/>
        </w:trPr>
        <w:tc>
          <w:tcPr>
            <w:tcW w:w="1380" w:type="dxa"/>
            <w:tcMar/>
            <w:vAlign w:val="top"/>
          </w:tcPr>
          <w:p w:rsidR="79AAD1F0" w:rsidP="3FE4A2C8" w:rsidRDefault="79AAD1F0" w14:paraId="3D0C06F5" w14:textId="58B5081F">
            <w:pPr>
              <w:pStyle w:val="Normal"/>
              <w:jc w:val="left"/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</w:pPr>
            <w:r w:rsidRPr="3FE4A2C8" w:rsidR="75899DF8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  <w:t>Week2</w:t>
            </w:r>
          </w:p>
          <w:p w:rsidR="79AAD1F0" w:rsidP="3FE4A2C8" w:rsidRDefault="79AAD1F0" w14:paraId="6E3584C4" w14:textId="1F60CFA1">
            <w:pPr>
              <w:pStyle w:val="Normal"/>
              <w:jc w:val="left"/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3FE4A2C8" w:rsidR="75899DF8"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  <w:t>Tuesday</w:t>
            </w:r>
          </w:p>
          <w:p w:rsidR="79AAD1F0" w:rsidP="3FE4A2C8" w:rsidRDefault="79AAD1F0" w14:paraId="6E76482A" w14:textId="7A8430FB">
            <w:pPr>
              <w:pStyle w:val="Normal"/>
              <w:jc w:val="left"/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3FE4A2C8" w:rsidR="75899DF8"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  <w:t>07.02.23</w:t>
            </w:r>
          </w:p>
        </w:tc>
        <w:tc>
          <w:tcPr>
            <w:tcW w:w="1710" w:type="dxa"/>
            <w:tcMar/>
            <w:vAlign w:val="top"/>
          </w:tcPr>
          <w:p w:rsidR="79AAD1F0" w:rsidP="0011204A" w:rsidRDefault="79AAD1F0" w14:paraId="30E623CC" w14:textId="4BAE2FC2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7341D750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Health and Safety</w:t>
            </w:r>
          </w:p>
        </w:tc>
        <w:tc>
          <w:tcPr>
            <w:tcW w:w="2205" w:type="dxa"/>
            <w:tcMar/>
            <w:vAlign w:val="top"/>
          </w:tcPr>
          <w:p w:rsidR="79AAD1F0" w:rsidP="0011204A" w:rsidRDefault="79AAD1F0" w14:paraId="60198AF1" w14:textId="134CDC70">
            <w:pPr>
              <w:pStyle w:val="NormalWeb"/>
              <w:spacing w:line="276" w:lineRule="auto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7341D750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Managing Health, Safety, Welfare, and risk in construction</w:t>
            </w:r>
          </w:p>
        </w:tc>
        <w:tc>
          <w:tcPr>
            <w:tcW w:w="4515" w:type="dxa"/>
            <w:tcMar/>
          </w:tcPr>
          <w:p w:rsidR="79AAD1F0" w:rsidP="0011204A" w:rsidRDefault="79AAD1F0" w14:paraId="0F833ED0" w14:textId="0F9357D4">
            <w:pPr>
              <w:pStyle w:val="NormalWeb"/>
              <w:spacing w:line="276" w:lineRule="auto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6F2B9F63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 learn what is health and safety in workplace and </w:t>
            </w:r>
            <w:r w:rsidRPr="0011204A" w:rsidR="6E735F1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public Enviromint. </w:t>
            </w:r>
            <w:r w:rsidRPr="0011204A" w:rsidR="50B749F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 learn who </w:t>
            </w:r>
            <w:r w:rsidRPr="0011204A" w:rsidR="50B749F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is responsible for</w:t>
            </w:r>
            <w:r w:rsidRPr="0011204A" w:rsidR="50B749F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safety and what actions needs to be taken to minimize risks.</w:t>
            </w:r>
          </w:p>
          <w:p w:rsidR="79AAD1F0" w:rsidP="0011204A" w:rsidRDefault="79AAD1F0" w14:paraId="2197FE2F" w14:textId="53E2C9AC">
            <w:pPr>
              <w:pStyle w:val="NormalWeb"/>
              <w:spacing w:line="276" w:lineRule="auto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62696A6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After mini break I learn about Health and Safety legalisation</w:t>
            </w:r>
            <w:r w:rsidRPr="0011204A" w:rsidR="77ACE4C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, and what responsibilities employer have for any </w:t>
            </w:r>
            <w:r w:rsidRPr="0011204A" w:rsidR="692054A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employee wellbeing</w:t>
            </w:r>
            <w:r w:rsidRPr="0011204A" w:rsidR="77ACE4C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.</w:t>
            </w:r>
          </w:p>
        </w:tc>
        <w:tc>
          <w:tcPr>
            <w:tcW w:w="5625" w:type="dxa"/>
            <w:tcMar/>
          </w:tcPr>
          <w:p w:rsidR="79AAD1F0" w:rsidP="0011204A" w:rsidRDefault="79AAD1F0" w14:paraId="37FBC619" w14:textId="2FF087CB">
            <w:pPr>
              <w:pStyle w:val="NormalWeb"/>
              <w:spacing w:line="276" w:lineRule="auto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64822A6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In future I would like to improve my knowledges in H&amp;S </w:t>
            </w:r>
            <w:r w:rsidRPr="0011204A" w:rsidR="1E7F4E5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Legalisation</w:t>
            </w:r>
            <w:r w:rsidRPr="0011204A" w:rsidR="64822A6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  </w:t>
            </w:r>
            <w:r w:rsidRPr="0011204A" w:rsidR="585D7F1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because</w:t>
            </w:r>
            <w:r w:rsidRPr="0011204A" w:rsidR="64822A6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it might help in situations where I </w:t>
            </w:r>
            <w:r w:rsidRPr="0011204A" w:rsidR="044329A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can be not sure about </w:t>
            </w:r>
            <w:r w:rsidRPr="0011204A" w:rsidR="71345F54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safety</w:t>
            </w:r>
            <w:r w:rsidRPr="0011204A" w:rsidR="044329A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of others and if it is </w:t>
            </w:r>
            <w:r w:rsidRPr="0011204A" w:rsidR="2CCA8EC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necessary,</w:t>
            </w:r>
            <w:r w:rsidRPr="0011204A" w:rsidR="044329A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011204A" w:rsidR="418ECC6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 </w:t>
            </w:r>
            <w:r w:rsidRPr="0011204A" w:rsidR="044329A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can ask any company I might work to </w:t>
            </w:r>
            <w:r w:rsidRPr="0011204A" w:rsidR="044329A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provide</w:t>
            </w:r>
            <w:r w:rsidRPr="0011204A" w:rsidR="044329A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011204A" w:rsidR="68B9B73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necessary information</w:t>
            </w:r>
            <w:r w:rsidRPr="0011204A" w:rsidR="54C00DF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. Also, I can help better understand my rights in situations where I </w:t>
            </w:r>
            <w:r w:rsidRPr="0011204A" w:rsidR="4C227C0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worry about my safety.</w:t>
            </w:r>
          </w:p>
        </w:tc>
      </w:tr>
      <w:tr w:rsidRPr="001A452C" w:rsidR="001A452C" w:rsidTr="17A55B08" w14:paraId="63476739" w14:textId="77777777">
        <w:trPr>
          <w:trHeight w:val="2026"/>
        </w:trPr>
        <w:tc>
          <w:tcPr>
            <w:tcW w:w="1380" w:type="dxa"/>
            <w:tcMar/>
            <w:vAlign w:val="top"/>
          </w:tcPr>
          <w:p w:rsidRPr="001A452C" w:rsidR="00CC3117" w:rsidP="3FE4A2C8" w:rsidRDefault="73B4D31B" w14:paraId="07A3568B" w14:textId="35B205A8">
            <w:pPr>
              <w:pStyle w:val="Normal"/>
              <w:jc w:val="left"/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</w:pPr>
            <w:r w:rsidRPr="3FE4A2C8" w:rsidR="0BB892AA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  <w:t>Week 2</w:t>
            </w:r>
          </w:p>
          <w:p w:rsidR="0BB892AA" w:rsidP="3FE4A2C8" w:rsidRDefault="0BB892AA" w14:paraId="39FABD64" w14:textId="332F6822">
            <w:pPr>
              <w:pStyle w:val="Normal"/>
              <w:jc w:val="left"/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</w:pPr>
            <w:r w:rsidRPr="3FE4A2C8" w:rsidR="0BB892AA"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Thursday</w:t>
            </w:r>
          </w:p>
          <w:p w:rsidR="0BB892AA" w:rsidP="3FE4A2C8" w:rsidRDefault="0BB892AA" w14:paraId="00562371" w14:textId="00EE31A9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3FE4A2C8" w:rsidR="0BB892AA"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09.02.202</w:t>
            </w:r>
            <w:r w:rsidRPr="3FE4A2C8" w:rsidR="0BB892A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3</w:t>
            </w:r>
          </w:p>
          <w:p w:rsidRPr="001A452C" w:rsidR="00CC3117" w:rsidP="3FE4A2C8" w:rsidRDefault="73B4D31B" w14:paraId="79685829" w14:textId="63FA6617">
            <w:pPr>
              <w:pStyle w:val="Normal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10" w:type="dxa"/>
            <w:tcMar/>
          </w:tcPr>
          <w:p w:rsidRPr="001A452C" w:rsidR="009B4328" w:rsidP="0011204A" w:rsidRDefault="5268578B" w14:paraId="330B1B3A" w14:textId="208F643A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3CED638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Excel Formu</w:t>
            </w:r>
            <w:r w:rsidRPr="0011204A" w:rsidR="5EC0C56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la practice</w:t>
            </w:r>
          </w:p>
        </w:tc>
        <w:tc>
          <w:tcPr>
            <w:tcW w:w="2205" w:type="dxa"/>
            <w:tcMar/>
            <w:vAlign w:val="top"/>
          </w:tcPr>
          <w:p w:rsidRPr="001A452C" w:rsidR="009B4328" w:rsidP="3FE4A2C8" w:rsidRDefault="009B4328" w14:paraId="52508E56" w14:textId="4F364C99">
            <w:pPr>
              <w:pStyle w:val="ListParagraph"/>
              <w:ind w:left="0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3FE4A2C8" w:rsidR="44B577F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Task 1</w:t>
            </w:r>
            <w:r w:rsidRPr="3FE4A2C8" w:rsidR="315B051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.</w:t>
            </w:r>
            <w:r w:rsidRPr="3FE4A2C8" w:rsidR="44B577F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(</w:t>
            </w:r>
            <w:r w:rsidRPr="3FE4A2C8" w:rsidR="16963E97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Calculate</w:t>
            </w:r>
            <w:r w:rsidRPr="3FE4A2C8" w:rsidR="5534C12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mass based on mass and acceleration)</w:t>
            </w:r>
          </w:p>
          <w:p w:rsidRPr="001A452C" w:rsidR="009B4328" w:rsidP="3FE4A2C8" w:rsidRDefault="009B4328" w14:paraId="6993F0B9" w14:textId="427DB127">
            <w:pPr>
              <w:pStyle w:val="ListParagraph"/>
              <w:ind w:left="0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3FE4A2C8" w:rsidR="5534C12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Task 2</w:t>
            </w:r>
            <w:r w:rsidRPr="3FE4A2C8" w:rsidR="4E8CD48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.</w:t>
            </w:r>
            <w:r w:rsidRPr="3FE4A2C8" w:rsidR="5534C12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(Find Maximum, minimum, average forces)</w:t>
            </w:r>
          </w:p>
          <w:p w:rsidRPr="001A452C" w:rsidR="009B4328" w:rsidP="3FE4A2C8" w:rsidRDefault="009B4328" w14:paraId="6CDB3FCD" w14:textId="37235EE4">
            <w:pPr>
              <w:pStyle w:val="ListParagraph"/>
              <w:ind w:left="0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3FE4A2C8" w:rsidR="4B44660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Task 3 (Conditional </w:t>
            </w:r>
            <w:r w:rsidRPr="3FE4A2C8" w:rsidR="5FC2BB7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formatting</w:t>
            </w:r>
            <w:r w:rsidRPr="3FE4A2C8" w:rsidR="4B44660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)</w:t>
            </w:r>
          </w:p>
          <w:p w:rsidRPr="001A452C" w:rsidR="009B4328" w:rsidP="3FE4A2C8" w:rsidRDefault="009B4328" w14:paraId="4C203D23" w14:textId="726B24B2">
            <w:pPr>
              <w:pStyle w:val="ListParagraph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515" w:type="dxa"/>
            <w:tcMar/>
          </w:tcPr>
          <w:p w:rsidRPr="001A452C" w:rsidR="009B4328" w:rsidP="0011204A" w:rsidRDefault="427202C3" w14:paraId="0BD642FB" w14:textId="37875023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68FDDAC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We continue to practice some of features of excel and I l</w:t>
            </w:r>
            <w:r w:rsidRPr="0011204A" w:rsidR="5361CB4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earn simple calculation formulas and some functions like =Max, =Min, =</w:t>
            </w:r>
            <w:r w:rsidRPr="0011204A" w:rsidR="5B21F88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Aaveg</w:t>
            </w:r>
            <w:r w:rsidRPr="0011204A" w:rsidR="5361CB4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.</w:t>
            </w:r>
            <w:r w:rsidRPr="0011204A" w:rsidR="0FF64E54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011204A" w:rsidR="2E27C83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After I have learned how to highlight cells using conditional formatting</w:t>
            </w:r>
            <w:r w:rsidRPr="0011204A" w:rsidR="6476649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and then how to use graphs.</w:t>
            </w:r>
          </w:p>
        </w:tc>
        <w:tc>
          <w:tcPr>
            <w:tcW w:w="5625" w:type="dxa"/>
            <w:tcMar/>
          </w:tcPr>
          <w:p w:rsidRPr="001A452C" w:rsidR="009B4328" w:rsidP="0011204A" w:rsidRDefault="607BBD60" w14:paraId="35D453CD" w14:textId="78728470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6E81D2D0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This practice was remarkably interesting and challenging, and it was helpful to learn better ||MS Excell. To better </w:t>
            </w:r>
            <w:r w:rsidRPr="0011204A" w:rsidR="7D4B2EA7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improving it could be helpful to </w:t>
            </w:r>
            <w:r w:rsidRPr="0011204A" w:rsidR="7B086944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</w:t>
            </w:r>
            <w:r w:rsidRPr="0011204A" w:rsidR="7D4B2EA7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atch more some videos or read some articles about </w:t>
            </w:r>
            <w:r w:rsidRPr="0011204A" w:rsidR="7398E907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program and </w:t>
            </w:r>
            <w:r w:rsidRPr="0011204A" w:rsidR="7398E907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some</w:t>
            </w:r>
            <w:r w:rsidRPr="0011204A" w:rsidR="7398E907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extra tasks would make more enjoyable.</w:t>
            </w:r>
          </w:p>
        </w:tc>
      </w:tr>
      <w:tr w:rsidRPr="001A452C" w:rsidR="001A452C" w:rsidTr="17A55B08" w14:paraId="6EDD9345" w14:textId="77777777">
        <w:trPr>
          <w:trHeight w:val="287"/>
        </w:trPr>
        <w:tc>
          <w:tcPr>
            <w:tcW w:w="1380" w:type="dxa"/>
            <w:tcMar/>
          </w:tcPr>
          <w:p w:rsidRPr="001A452C" w:rsidR="009B4328" w:rsidP="0011204A" w:rsidRDefault="009B4328" w14:paraId="6C77D779" w14:textId="0BEB8549">
            <w:pPr>
              <w:jc w:val="left"/>
              <w:rPr>
                <w:rFonts w:ascii="Arial" w:hAnsi="Arial" w:cs="Arial"/>
                <w:b w:val="1"/>
                <w:bCs w:val="1"/>
                <w:color w:val="000000" w:themeColor="text1"/>
                <w:sz w:val="22"/>
                <w:szCs w:val="22"/>
                <w:u w:val="single"/>
              </w:rPr>
            </w:pPr>
            <w:r w:rsidRPr="0011204A" w:rsidR="28F40AAD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  <w:t>Week 3</w:t>
            </w:r>
          </w:p>
          <w:p w:rsidR="2F2B1A27" w:rsidP="0011204A" w:rsidRDefault="2F2B1A27" w14:paraId="1CCED76B" w14:textId="3B249C21">
            <w:pPr>
              <w:pStyle w:val="Normal"/>
              <w:jc w:val="left"/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0011204A" w:rsidR="7AD790FB"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  <w:t>Tuesday</w:t>
            </w:r>
          </w:p>
          <w:p w:rsidR="2F2B1A27" w:rsidP="0011204A" w:rsidRDefault="2F2B1A27" w14:paraId="1A0564B2" w14:textId="1B5DEC91">
            <w:pPr>
              <w:pStyle w:val="Normal"/>
              <w:jc w:val="left"/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0011204A" w:rsidR="7AD790FB"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  <w:t>14.02.2023</w:t>
            </w:r>
          </w:p>
          <w:p w:rsidRPr="001A452C" w:rsidR="009B4328" w:rsidP="0011204A" w:rsidRDefault="009B4328" w14:paraId="6564FBA9" w14:textId="2C2A1F89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:rsidRPr="001A452C" w:rsidR="009B4328" w:rsidP="0011204A" w:rsidRDefault="009B4328" w14:paraId="6708934C" w14:textId="77777777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:rsidRPr="001A452C" w:rsidR="009B4328" w:rsidP="0011204A" w:rsidRDefault="009B4328" w14:paraId="454FF1A3" w14:textId="634F18D0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10" w:type="dxa"/>
            <w:tcMar/>
          </w:tcPr>
          <w:p w:rsidRPr="001A452C" w:rsidR="009B4328" w:rsidP="0011204A" w:rsidRDefault="466006D3" w14:paraId="26F5E4B1" w14:textId="4C88B25A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2565EDF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Risk </w:t>
            </w:r>
            <w:r w:rsidRPr="0011204A" w:rsidR="2565EDF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Assessment</w:t>
            </w:r>
          </w:p>
        </w:tc>
        <w:tc>
          <w:tcPr>
            <w:tcW w:w="2205" w:type="dxa"/>
            <w:tcMar/>
          </w:tcPr>
          <w:p w:rsidRPr="001A452C" w:rsidR="009B4328" w:rsidP="0011204A" w:rsidRDefault="4CC41645" w14:paraId="4253120C" w14:textId="23C0651F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2565EDF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What is risk assessment and how to use it?</w:t>
            </w:r>
          </w:p>
        </w:tc>
        <w:tc>
          <w:tcPr>
            <w:tcW w:w="4515" w:type="dxa"/>
            <w:tcMar/>
          </w:tcPr>
          <w:p w:rsidRPr="001A452C" w:rsidR="009B4328" w:rsidP="0011204A" w:rsidRDefault="009B4328" w14:paraId="07E83599" w14:textId="14A15BEF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17823994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 learn about risk assessment and how to manage it</w:t>
            </w:r>
            <w:r w:rsidRPr="0011204A" w:rsidR="049B2BE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, and for risk assessment I need pay attention on hazard and risk</w:t>
            </w:r>
            <w:r w:rsidRPr="0011204A" w:rsidR="5B4F65D3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and how to calculate.</w:t>
            </w:r>
          </w:p>
        </w:tc>
        <w:tc>
          <w:tcPr>
            <w:tcW w:w="5625" w:type="dxa"/>
            <w:tcMar/>
          </w:tcPr>
          <w:p w:rsidRPr="001A452C" w:rsidR="009B4328" w:rsidP="0011204A" w:rsidRDefault="238FD419" w14:paraId="725CDCE3" w14:textId="6C0EFFAB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3E675484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Practical part of risk </w:t>
            </w:r>
            <w:r w:rsidRPr="0011204A" w:rsidR="04E11BB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assessment</w:t>
            </w:r>
            <w:r w:rsidRPr="0011204A" w:rsidR="3E675484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would improve knowledges and help better </w:t>
            </w:r>
            <w:r w:rsidRPr="0011204A" w:rsidR="3E675484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identify</w:t>
            </w:r>
            <w:r w:rsidRPr="0011204A" w:rsidR="3E675484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hazards and risks and how can </w:t>
            </w:r>
            <w:r w:rsidRPr="0011204A" w:rsidR="1802526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dangerous can it be in any workplace</w:t>
            </w:r>
            <w:r w:rsidRPr="0011204A" w:rsidR="65B9341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</w:tc>
      </w:tr>
      <w:tr w:rsidRPr="001A452C" w:rsidR="001A452C" w:rsidTr="17A55B08" w14:paraId="28E8F100" w14:textId="77777777">
        <w:trPr>
          <w:trHeight w:val="2026"/>
        </w:trPr>
        <w:tc>
          <w:tcPr>
            <w:tcW w:w="1380" w:type="dxa"/>
            <w:tcMar/>
          </w:tcPr>
          <w:p w:rsidR="3AD12ED7" w:rsidP="3FE4A2C8" w:rsidRDefault="3AD12ED7" w14:paraId="57B4E0CF" w14:textId="7F31C74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 w:rsidRPr="3FE4A2C8" w:rsidR="3AD12ED7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Week 3</w:t>
            </w:r>
          </w:p>
          <w:p w:rsidR="3AD12ED7" w:rsidP="3FE4A2C8" w:rsidRDefault="3AD12ED7" w14:paraId="4C63B46F" w14:textId="1DDD0E7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single"/>
              </w:rPr>
            </w:pPr>
            <w:r w:rsidRPr="3FE4A2C8" w:rsidR="3AD12ED7"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single"/>
              </w:rPr>
              <w:t>Thursday</w:t>
            </w:r>
          </w:p>
          <w:p w:rsidR="3AD12ED7" w:rsidP="3FE4A2C8" w:rsidRDefault="3AD12ED7" w14:paraId="68E737B0" w14:textId="0759EC8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single"/>
              </w:rPr>
            </w:pPr>
            <w:r w:rsidRPr="3FE4A2C8" w:rsidR="3AD12ED7"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single"/>
              </w:rPr>
              <w:t>16.02.2023</w:t>
            </w:r>
          </w:p>
          <w:p w:rsidRPr="001A452C" w:rsidR="009B4328" w:rsidP="0011204A" w:rsidRDefault="009B4328" w14:paraId="16B4FC5C" w14:textId="38421EC7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:rsidRPr="001A452C" w:rsidR="009B4328" w:rsidP="0011204A" w:rsidRDefault="009B4328" w14:paraId="5BA38B76" w14:textId="77777777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:rsidRPr="001A452C" w:rsidR="009B4328" w:rsidP="0011204A" w:rsidRDefault="009B4328" w14:paraId="45679FD9" w14:textId="4C923D15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10" w:type="dxa"/>
            <w:tcMar/>
          </w:tcPr>
          <w:p w:rsidRPr="001A452C" w:rsidR="009B4328" w:rsidP="0011204A" w:rsidRDefault="267D3FD5" w14:paraId="336C2352" w14:textId="2765CA83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376981D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Excel activity</w:t>
            </w:r>
          </w:p>
        </w:tc>
        <w:tc>
          <w:tcPr>
            <w:tcW w:w="2205" w:type="dxa"/>
            <w:tcMar/>
          </w:tcPr>
          <w:p w:rsidRPr="001A452C" w:rsidR="009B4328" w:rsidP="0011204A" w:rsidRDefault="009B4328" w14:paraId="5693D24F" w14:textId="2D9DA80C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53BF568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Grade </w:t>
            </w:r>
            <w:r w:rsidRPr="0011204A" w:rsidR="53BF568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calculator</w:t>
            </w:r>
            <w:r w:rsidRPr="0011204A" w:rsidR="53BF568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tasks</w:t>
            </w:r>
            <w:r w:rsidRPr="0011204A" w:rsidR="00EE5F5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011204A" w:rsidR="6B34E93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and scatter plot </w:t>
            </w:r>
            <w:r w:rsidRPr="0011204A" w:rsidR="6B34E93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tasks</w:t>
            </w:r>
          </w:p>
        </w:tc>
        <w:tc>
          <w:tcPr>
            <w:tcW w:w="4515" w:type="dxa"/>
            <w:tcMar/>
          </w:tcPr>
          <w:p w:rsidRPr="001A452C" w:rsidR="009B4328" w:rsidP="0011204A" w:rsidRDefault="009B4328" w14:paraId="7FF81283" w14:textId="56B38446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52A21B3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In this lecture we continue </w:t>
            </w:r>
            <w:r w:rsidRPr="0011204A" w:rsidR="52A21B3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t</w:t>
            </w:r>
            <w:r w:rsidRPr="0011204A" w:rsidR="52A21B3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practice Excel functions like module calculations</w:t>
            </w:r>
            <w:r w:rsidRPr="0011204A" w:rsidR="6D261D8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and</w:t>
            </w:r>
            <w:r w:rsidRPr="0011204A" w:rsidR="0A45928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how to add graphs and other </w:t>
            </w:r>
            <w:r w:rsidRPr="0011204A" w:rsidR="0A45928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small </w:t>
            </w:r>
            <w:r w:rsidRPr="0011204A" w:rsidR="761B122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details</w:t>
            </w:r>
            <w:r w:rsidRPr="0011204A" w:rsidR="761B122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to change options of it.</w:t>
            </w:r>
          </w:p>
        </w:tc>
        <w:tc>
          <w:tcPr>
            <w:tcW w:w="5625" w:type="dxa"/>
            <w:tcMar/>
          </w:tcPr>
          <w:p w:rsidRPr="001A452C" w:rsidR="009B4328" w:rsidP="0011204A" w:rsidRDefault="009B4328" w14:paraId="6AEB286B" w14:textId="142CCFF8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52A21B3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It was </w:t>
            </w:r>
            <w:r w:rsidRPr="0011204A" w:rsidR="4425B8B0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a </w:t>
            </w:r>
            <w:r w:rsidRPr="0011204A" w:rsidR="52A21B3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good lesson because I learned how to </w:t>
            </w:r>
            <w:r w:rsidRPr="0011204A" w:rsidR="52A21B3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operate</w:t>
            </w:r>
            <w:r w:rsidRPr="0011204A" w:rsidR="52A21B3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with Excell on </w:t>
            </w:r>
            <w:r w:rsidRPr="0011204A" w:rsidR="0840497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basic level before, and today </w:t>
            </w:r>
            <w:r w:rsidRPr="0011204A" w:rsidR="2FF3710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 </w:t>
            </w:r>
            <w:r w:rsidRPr="0011204A" w:rsidR="7AC0BA4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understood</w:t>
            </w:r>
            <w:r w:rsidRPr="0011204A" w:rsidR="2FF3710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more about t</w:t>
            </w:r>
            <w:r w:rsidRPr="0011204A" w:rsidR="13E2D3C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he t</w:t>
            </w:r>
            <w:r w:rsidRPr="0011204A" w:rsidR="2FF3710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ask. In</w:t>
            </w:r>
            <w:r w:rsidRPr="0011204A" w:rsidR="446C7D43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the</w:t>
            </w:r>
            <w:r w:rsidRPr="0011204A" w:rsidR="2FF3710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future</w:t>
            </w:r>
            <w:r w:rsidRPr="0011204A" w:rsidR="3EEE611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, I need to do more challenging myself for a better skills of MS Excel</w:t>
            </w:r>
          </w:p>
        </w:tc>
      </w:tr>
      <w:tr w:rsidR="4E825E75" w:rsidTr="17A55B08" w14:paraId="554019B6" w14:textId="77777777">
        <w:trPr>
          <w:trHeight w:val="2026"/>
        </w:trPr>
        <w:tc>
          <w:tcPr>
            <w:tcW w:w="1380" w:type="dxa"/>
            <w:tcMar/>
          </w:tcPr>
          <w:p w:rsidR="4E825E75" w:rsidP="0011204A" w:rsidRDefault="4E825E75" w14:paraId="19E362DF" w14:textId="20CE7F1F">
            <w:pPr>
              <w:jc w:val="left"/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</w:pPr>
            <w:r w:rsidRPr="0011204A" w:rsidR="3758177C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  <w:t>Week 4</w:t>
            </w:r>
          </w:p>
          <w:p w:rsidR="4E825E75" w:rsidP="0011204A" w:rsidRDefault="4E825E75" w14:paraId="5DC2FF09" w14:textId="70D6DAB5">
            <w:pPr>
              <w:pStyle w:val="Normal"/>
              <w:jc w:val="left"/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</w:pPr>
            <w:r w:rsidRPr="0011204A" w:rsidR="3758177C"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Tuesday</w:t>
            </w:r>
          </w:p>
          <w:p w:rsidR="4E825E75" w:rsidP="0011204A" w:rsidRDefault="4E825E75" w14:paraId="7E260D7A" w14:textId="3118B402">
            <w:pPr>
              <w:pStyle w:val="Normal"/>
              <w:jc w:val="left"/>
              <w:rPr>
                <w:rFonts w:ascii="Arial" w:hAnsi="Arial" w:cs="Arial"/>
                <w:i w:val="1"/>
                <w:iCs w:val="1"/>
                <w:color w:val="000000" w:themeColor="text1"/>
                <w:sz w:val="22"/>
                <w:szCs w:val="22"/>
              </w:rPr>
            </w:pPr>
            <w:r w:rsidRPr="0011204A" w:rsidR="3758177C"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21.02.2023</w:t>
            </w:r>
          </w:p>
        </w:tc>
        <w:tc>
          <w:tcPr>
            <w:tcW w:w="1710" w:type="dxa"/>
            <w:tcMar/>
          </w:tcPr>
          <w:p w:rsidR="4E825E75" w:rsidP="0011204A" w:rsidRDefault="225E652A" w14:paraId="5CC4832D" w14:textId="79CF1C66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181FDEC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Practical risk assessment</w:t>
            </w:r>
          </w:p>
        </w:tc>
        <w:tc>
          <w:tcPr>
            <w:tcW w:w="2205" w:type="dxa"/>
            <w:tcMar/>
          </w:tcPr>
          <w:p w:rsidR="4E825E75" w:rsidP="0011204A" w:rsidRDefault="4E825E75" w14:paraId="7ED04DE2" w14:textId="07535C1B">
            <w:pPr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181FDEC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What activities needs to be taken to clarify risk assessment?</w:t>
            </w:r>
          </w:p>
          <w:p w:rsidR="4E825E75" w:rsidP="0011204A" w:rsidRDefault="4E825E75" w14:paraId="7CD02141" w14:textId="74A48A83">
            <w:pPr>
              <w:pStyle w:val="Normal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515" w:type="dxa"/>
            <w:tcMar/>
          </w:tcPr>
          <w:p w:rsidR="4E825E75" w:rsidP="0011204A" w:rsidRDefault="4E825E75" w14:paraId="771CDAE7" w14:textId="4C14D1AC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5F35510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Lecturer</w:t>
            </w:r>
            <w:r w:rsidRPr="0011204A" w:rsidR="5F35510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explain in this lesson what steps needs to be taken for risk </w:t>
            </w:r>
            <w:r w:rsidRPr="0011204A" w:rsidR="404B96D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assessment</w:t>
            </w:r>
            <w:r w:rsidRPr="0011204A" w:rsidR="6C40E55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and now I do unde</w:t>
            </w:r>
            <w:r w:rsidRPr="0011204A" w:rsidR="73E7979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rstand what key points are to find out if risk is tolerable</w:t>
            </w:r>
            <w:r w:rsidRPr="0011204A" w:rsidR="7A61B61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like in first place to look what activities is at organisation outside and </w:t>
            </w:r>
            <w:r w:rsidRPr="0011204A" w:rsidR="6E17EB6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inside,</w:t>
            </w:r>
            <w:r w:rsidRPr="0011204A" w:rsidR="7A61B61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what </w:t>
            </w:r>
            <w:r w:rsidRPr="0011204A" w:rsidR="70E94164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potential</w:t>
            </w:r>
            <w:r w:rsidRPr="0011204A" w:rsidR="7A61B61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hazards is on site and </w:t>
            </w:r>
            <w:r w:rsidRPr="0011204A" w:rsidR="758B43B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how </w:t>
            </w:r>
            <w:r w:rsidRPr="0011204A" w:rsidR="5D85EE1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significant risk</w:t>
            </w:r>
            <w:r w:rsidRPr="0011204A" w:rsidR="758B43B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is</w:t>
            </w:r>
            <w:r w:rsidRPr="0011204A" w:rsidR="5EDD3BA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.</w:t>
            </w:r>
            <w:r w:rsidRPr="0011204A" w:rsidR="59B225C0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011204A" w:rsidR="282F62E0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Also,</w:t>
            </w:r>
            <w:r w:rsidRPr="0011204A" w:rsidR="59B225C0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after work activities </w:t>
            </w:r>
            <w:r w:rsidRPr="0011204A" w:rsidR="663F6697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can be </w:t>
            </w:r>
            <w:r w:rsidRPr="0011204A" w:rsidR="663F6697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identified</w:t>
            </w:r>
            <w:r w:rsidRPr="0011204A" w:rsidR="663F6697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severity of harm</w:t>
            </w:r>
            <w:r w:rsidRPr="0011204A" w:rsidR="2A5262A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and </w:t>
            </w:r>
            <w:r w:rsidRPr="0011204A" w:rsidR="4FDEF243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likelihood</w:t>
            </w:r>
            <w:r w:rsidRPr="0011204A" w:rsidR="663F6697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which is crucial part of RA</w:t>
            </w:r>
          </w:p>
        </w:tc>
        <w:tc>
          <w:tcPr>
            <w:tcW w:w="5625" w:type="dxa"/>
            <w:tcMar/>
          </w:tcPr>
          <w:p w:rsidR="4E825E75" w:rsidP="0011204A" w:rsidRDefault="4E825E75" w14:paraId="0F6EA521" w14:textId="0EEA60BC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342029A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This lecture was very educable for creating and learning about risks at work which will help in future for me and others. </w:t>
            </w:r>
            <w:r w:rsidRPr="0011204A" w:rsidR="57342F6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More practice for 5 x5 matrix will help more improve knowledge of H&amp;S</w:t>
            </w:r>
            <w:r w:rsidRPr="0011204A" w:rsidR="2757439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. </w:t>
            </w:r>
          </w:p>
        </w:tc>
      </w:tr>
      <w:tr w:rsidR="4E825E75" w:rsidTr="17A55B08" w14:paraId="0333880D" w14:textId="77777777">
        <w:trPr>
          <w:trHeight w:val="2026"/>
        </w:trPr>
        <w:tc>
          <w:tcPr>
            <w:tcW w:w="1380" w:type="dxa"/>
            <w:tcMar/>
          </w:tcPr>
          <w:p w:rsidR="4E825E75" w:rsidP="0011204A" w:rsidRDefault="4E825E75" w14:paraId="608FA7C5" w14:textId="2D87BF48">
            <w:pPr>
              <w:jc w:val="left"/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</w:pPr>
            <w:r w:rsidRPr="0011204A" w:rsidR="153E844A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  <w:t>Week 4</w:t>
            </w:r>
          </w:p>
          <w:p w:rsidR="4E825E75" w:rsidP="0011204A" w:rsidRDefault="4E825E75" w14:paraId="7C32FD5D" w14:textId="4D5E0769">
            <w:pPr>
              <w:pStyle w:val="Normal"/>
              <w:jc w:val="left"/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</w:pPr>
            <w:r w:rsidRPr="0011204A" w:rsidR="153E844A"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Thursday</w:t>
            </w:r>
          </w:p>
          <w:p w:rsidR="4E825E75" w:rsidP="0011204A" w:rsidRDefault="4E825E75" w14:paraId="6B45197D" w14:textId="0E5D4D63">
            <w:pPr>
              <w:pStyle w:val="Normal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153E844A"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23.02.202</w:t>
            </w:r>
            <w:r w:rsidRPr="0011204A" w:rsidR="153E844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3</w:t>
            </w:r>
          </w:p>
        </w:tc>
        <w:tc>
          <w:tcPr>
            <w:tcW w:w="1710" w:type="dxa"/>
            <w:tcMar/>
          </w:tcPr>
          <w:p w:rsidR="4E825E75" w:rsidP="0011204A" w:rsidRDefault="4E825E75" w14:paraId="336A8734" w14:textId="0B1246F4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153E844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Scatter Plots</w:t>
            </w:r>
          </w:p>
        </w:tc>
        <w:tc>
          <w:tcPr>
            <w:tcW w:w="2205" w:type="dxa"/>
            <w:tcMar/>
          </w:tcPr>
          <w:p w:rsidR="4E825E75" w:rsidP="0011204A" w:rsidRDefault="4E825E75" w14:paraId="58C65F51" w14:textId="00B39198">
            <w:pPr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153E844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What is</w:t>
            </w:r>
            <w:r w:rsidRPr="0011204A" w:rsidR="153E844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scatte</w:t>
            </w:r>
            <w:r w:rsidRPr="0011204A" w:rsidR="153E844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r plot diagram?</w:t>
            </w:r>
          </w:p>
          <w:p w:rsidR="4E825E75" w:rsidP="0011204A" w:rsidRDefault="4E825E75" w14:paraId="17C2F63F" w14:textId="1B5683CD">
            <w:pPr>
              <w:pStyle w:val="Normal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153E844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Why scatter plots are important?</w:t>
            </w:r>
          </w:p>
        </w:tc>
        <w:tc>
          <w:tcPr>
            <w:tcW w:w="4515" w:type="dxa"/>
            <w:tcMar/>
          </w:tcPr>
          <w:p w:rsidR="4E825E75" w:rsidP="0011204A" w:rsidRDefault="4E825E75" w14:paraId="73642D33" w14:textId="7B8A4447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52736BF7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Scatter plot diagrams can make much easier work</w:t>
            </w:r>
            <w:r w:rsidRPr="0011204A" w:rsidR="6FED0F5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for   analysing data.</w:t>
            </w:r>
            <w:r w:rsidRPr="0011204A" w:rsidR="3D54331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It is powerful tool for any business compan</w:t>
            </w:r>
            <w:r w:rsidRPr="0011204A" w:rsidR="4101AAB4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ies.</w:t>
            </w:r>
          </w:p>
        </w:tc>
        <w:tc>
          <w:tcPr>
            <w:tcW w:w="5625" w:type="dxa"/>
            <w:tcMar/>
          </w:tcPr>
          <w:p w:rsidR="4E825E75" w:rsidP="0011204A" w:rsidRDefault="4E825E75" w14:paraId="5050B4BD" w14:textId="29D763B6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5A30D213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This lecture was in two parts where in </w:t>
            </w:r>
            <w:r w:rsidRPr="0011204A" w:rsidR="7866C0A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the </w:t>
            </w:r>
            <w:r w:rsidRPr="0011204A" w:rsidR="5A30D213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first part I learned th</w:t>
            </w:r>
            <w:r w:rsidRPr="0011204A" w:rsidR="392575F7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e th</w:t>
            </w:r>
            <w:r w:rsidRPr="0011204A" w:rsidR="5A30D213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eory about scatter plots and </w:t>
            </w:r>
            <w:r w:rsidRPr="0011204A" w:rsidR="72C81FC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in the </w:t>
            </w:r>
            <w:r w:rsidRPr="0011204A" w:rsidR="43A5780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e</w:t>
            </w:r>
            <w:r w:rsidRPr="0011204A" w:rsidR="5A30D213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nd </w:t>
            </w:r>
            <w:r w:rsidRPr="0011204A" w:rsidR="2E335060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part we ha</w:t>
            </w:r>
            <w:r w:rsidRPr="0011204A" w:rsidR="66F4BD30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d</w:t>
            </w:r>
            <w:r w:rsidRPr="0011204A" w:rsidR="2E335060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011204A" w:rsidR="60F970B4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a </w:t>
            </w:r>
            <w:r w:rsidRPr="0011204A" w:rsidR="2E335060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practical part </w:t>
            </w:r>
            <w:r w:rsidRPr="0011204A" w:rsidR="5893D87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that</w:t>
            </w:r>
            <w:r w:rsidRPr="0011204A" w:rsidR="2E335060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I </w:t>
            </w:r>
            <w:r w:rsidRPr="0011204A" w:rsidR="4D43146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know</w:t>
            </w:r>
            <w:r w:rsidRPr="0011204A" w:rsidR="2E335060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that I could use in </w:t>
            </w:r>
            <w:r w:rsidRPr="0011204A" w:rsidR="432F870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the future if I do any data statistics or even </w:t>
            </w:r>
            <w:r w:rsidRPr="0011204A" w:rsidR="5F320374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for</w:t>
            </w:r>
            <w:r w:rsidRPr="0011204A" w:rsidR="449584D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011204A" w:rsidR="2BC16D10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example</w:t>
            </w:r>
            <w:r w:rsidRPr="0011204A" w:rsidR="71D19C8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,</w:t>
            </w:r>
            <w:r w:rsidRPr="0011204A" w:rsidR="2BC16D10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to</w:t>
            </w:r>
            <w:r w:rsidRPr="0011204A" w:rsidR="449584D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011204A" w:rsidR="449584D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control better my money expenses and </w:t>
            </w:r>
            <w:r w:rsidRPr="0011204A" w:rsidR="3D07CBB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analyse</w:t>
            </w:r>
            <w:r w:rsidRPr="0011204A" w:rsidR="449584D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where I spend most of it.</w:t>
            </w:r>
            <w:r w:rsidRPr="0011204A" w:rsidR="2E335060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</w:tc>
      </w:tr>
      <w:tr w:rsidR="4E825E75" w:rsidTr="17A55B08" w14:paraId="53089381" w14:textId="77777777">
        <w:trPr>
          <w:trHeight w:val="2026"/>
        </w:trPr>
        <w:tc>
          <w:tcPr>
            <w:tcW w:w="1380" w:type="dxa"/>
            <w:tcMar/>
          </w:tcPr>
          <w:p w:rsidR="4E825E75" w:rsidP="0011204A" w:rsidRDefault="4E825E75" w14:paraId="53C85E9E" w14:textId="038FD823">
            <w:pPr>
              <w:jc w:val="left"/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</w:pPr>
            <w:r w:rsidRPr="0011204A" w:rsidR="65A76B1C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  <w:t>Week 5</w:t>
            </w:r>
          </w:p>
          <w:p w:rsidR="4E825E75" w:rsidP="0011204A" w:rsidRDefault="4E825E75" w14:paraId="5873BA20" w14:textId="6097E2FD">
            <w:pPr>
              <w:pStyle w:val="Normal"/>
              <w:jc w:val="left"/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</w:pPr>
            <w:r w:rsidRPr="0011204A" w:rsidR="65A76B1C"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Tuesday</w:t>
            </w:r>
          </w:p>
          <w:p w:rsidR="4E825E75" w:rsidP="0011204A" w:rsidRDefault="4E825E75" w14:paraId="0C3CFAC5" w14:textId="207A26E0">
            <w:pPr>
              <w:pStyle w:val="Normal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65A76B1C"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28.02.202</w:t>
            </w:r>
            <w:r w:rsidRPr="0011204A" w:rsidR="65A76B1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3</w:t>
            </w:r>
          </w:p>
        </w:tc>
        <w:tc>
          <w:tcPr>
            <w:tcW w:w="1710" w:type="dxa"/>
            <w:tcMar/>
          </w:tcPr>
          <w:p w:rsidR="4E825E75" w:rsidP="0011204A" w:rsidRDefault="4E825E75" w14:paraId="38925C71" w14:textId="26DF7316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65A76B1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Understanding Health and safety </w:t>
            </w:r>
          </w:p>
        </w:tc>
        <w:tc>
          <w:tcPr>
            <w:tcW w:w="2205" w:type="dxa"/>
            <w:tcMar/>
          </w:tcPr>
          <w:p w:rsidR="4E825E75" w:rsidP="0011204A" w:rsidRDefault="4E825E75" w14:paraId="6881D871" w14:textId="6A54AEA8">
            <w:pPr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10051DE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What is Health and Safety in general?</w:t>
            </w:r>
          </w:p>
          <w:p w:rsidR="4E825E75" w:rsidP="0011204A" w:rsidRDefault="4E825E75" w14:paraId="0FC25977" w14:textId="3D66BBA6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10051DE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What is </w:t>
            </w:r>
            <w:r w:rsidRPr="0011204A" w:rsidR="10051DE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Legalisation</w:t>
            </w:r>
            <w:r w:rsidRPr="0011204A" w:rsidR="10051DE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?</w:t>
            </w:r>
          </w:p>
          <w:p w:rsidR="4E825E75" w:rsidP="0011204A" w:rsidRDefault="4E825E75" w14:paraId="52A7A8D9" w14:textId="1D65795C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10051DE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What are risks?</w:t>
            </w:r>
          </w:p>
          <w:p w:rsidR="4E825E75" w:rsidP="0011204A" w:rsidRDefault="4E825E75" w14:paraId="4BD56F76" w14:textId="31720774">
            <w:pPr>
              <w:pStyle w:val="Normal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515" w:type="dxa"/>
            <w:tcMar/>
          </w:tcPr>
          <w:p w:rsidR="4E825E75" w:rsidP="0011204A" w:rsidRDefault="4E825E75" w14:paraId="2881C68F" w14:textId="1B5318B4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75A9A583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 got better understanding of H&amp;S from this lesson because we had theory and definitions before</w:t>
            </w:r>
            <w:r w:rsidRPr="0011204A" w:rsidR="751C2D1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,</w:t>
            </w:r>
            <w:r w:rsidRPr="0011204A" w:rsidR="75A9A583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but today</w:t>
            </w:r>
            <w:r w:rsidRPr="0011204A" w:rsidR="0E48E1D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there was different learning way, and it was with interactive </w:t>
            </w:r>
            <w:r w:rsidRPr="0011204A" w:rsidR="30936CC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activity and some examples </w:t>
            </w:r>
            <w:r w:rsidRPr="0011204A" w:rsidR="30936CC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definitely made</w:t>
            </w:r>
            <w:r w:rsidRPr="0011204A" w:rsidR="30936CC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better view.</w:t>
            </w:r>
          </w:p>
        </w:tc>
        <w:tc>
          <w:tcPr>
            <w:tcW w:w="5625" w:type="dxa"/>
            <w:tcMar/>
          </w:tcPr>
          <w:p w:rsidR="4E825E75" w:rsidP="0011204A" w:rsidRDefault="4E825E75" w14:paraId="2C91D84B" w14:textId="76140088">
            <w:pPr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4DEBAF4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This lesson was </w:t>
            </w:r>
            <w:r w:rsidRPr="0011204A" w:rsidR="4DEBAF4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very good</w:t>
            </w:r>
            <w:r w:rsidRPr="0011204A" w:rsidR="4DEBAF4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011204A" w:rsidR="5DE6521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and more fun </w:t>
            </w:r>
            <w:r w:rsidRPr="0011204A" w:rsidR="4DEBAF4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where students get involved</w:t>
            </w:r>
            <w:r w:rsidRPr="0011204A" w:rsidR="5DEDE6C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and </w:t>
            </w:r>
            <w:r w:rsidRPr="0011204A" w:rsidR="5DEDE6C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identify</w:t>
            </w:r>
            <w:r w:rsidRPr="0011204A" w:rsidR="5DEDE6C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hazards</w:t>
            </w:r>
            <w:r w:rsidRPr="0011204A" w:rsidR="60147EC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in office scene</w:t>
            </w:r>
            <w:r w:rsidRPr="0011204A" w:rsidR="5DEDE6C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and discuss later about it</w:t>
            </w:r>
            <w:r w:rsidRPr="0011204A" w:rsidR="5DEDE6C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. </w:t>
            </w:r>
          </w:p>
          <w:p w:rsidR="4E825E75" w:rsidP="0011204A" w:rsidRDefault="4E825E75" w14:paraId="2A316314" w14:textId="6F4604A8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46A090A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 learn that main points to improve safety at workplace is remove hazards</w:t>
            </w:r>
            <w:r w:rsidRPr="0011204A" w:rsidR="3CAEA45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if it is possible, minimize and reduce by inc</w:t>
            </w:r>
            <w:r w:rsidRPr="0011204A" w:rsidR="1D1539B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rease protection and safeguards. In future I will use my knowledge to keep myself safe </w:t>
            </w:r>
            <w:r w:rsidRPr="0011204A" w:rsidR="29AFDCD4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and others.</w:t>
            </w:r>
            <w:r w:rsidRPr="0011204A" w:rsidR="4DEBAF4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</w:tc>
      </w:tr>
      <w:tr w:rsidR="4E825E75" w:rsidTr="17A55B08" w14:paraId="32A72806" w14:textId="77777777">
        <w:trPr>
          <w:trHeight w:val="2026"/>
        </w:trPr>
        <w:tc>
          <w:tcPr>
            <w:tcW w:w="1380" w:type="dxa"/>
            <w:tcMar/>
          </w:tcPr>
          <w:p w:rsidR="4E825E75" w:rsidP="0011204A" w:rsidRDefault="4E825E75" w14:paraId="0A5CC765" w14:textId="0402DBDA">
            <w:pPr>
              <w:jc w:val="left"/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</w:pPr>
            <w:r w:rsidRPr="0011204A" w:rsidR="64E4AB84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  <w:t>Week 5</w:t>
            </w:r>
          </w:p>
          <w:p w:rsidR="4E825E75" w:rsidP="0011204A" w:rsidRDefault="4E825E75" w14:paraId="480E10E8" w14:textId="7E427F07">
            <w:pPr>
              <w:pStyle w:val="Normal"/>
              <w:jc w:val="left"/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</w:pPr>
            <w:r w:rsidRPr="0011204A" w:rsidR="64E4AB84"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Thursday</w:t>
            </w:r>
          </w:p>
          <w:p w:rsidR="4E825E75" w:rsidP="0011204A" w:rsidRDefault="4E825E75" w14:paraId="263A0CFB" w14:textId="1CD54335">
            <w:pPr>
              <w:pStyle w:val="Normal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64E4AB84"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02.03.202</w:t>
            </w:r>
            <w:r w:rsidRPr="0011204A" w:rsidR="64E4AB84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3</w:t>
            </w:r>
          </w:p>
        </w:tc>
        <w:tc>
          <w:tcPr>
            <w:tcW w:w="1710" w:type="dxa"/>
            <w:tcMar/>
          </w:tcPr>
          <w:p w:rsidR="4E825E75" w:rsidP="0011204A" w:rsidRDefault="4E825E75" w14:paraId="7D736C85" w14:textId="08A4F9E8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64E4AB84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Assignment Handout</w:t>
            </w:r>
          </w:p>
        </w:tc>
        <w:tc>
          <w:tcPr>
            <w:tcW w:w="2205" w:type="dxa"/>
            <w:tcMar/>
          </w:tcPr>
          <w:p w:rsidR="4E825E75" w:rsidP="0011204A" w:rsidRDefault="4E825E75" w14:paraId="6CB98919" w14:textId="0BD6A776">
            <w:pPr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64E4AB84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What assignment is on coursework CW2?</w:t>
            </w:r>
          </w:p>
          <w:p w:rsidR="4E825E75" w:rsidP="0011204A" w:rsidRDefault="4E825E75" w14:paraId="671C12E3" w14:textId="63D790C5">
            <w:pPr>
              <w:pStyle w:val="Normal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64E4AB84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What tasks is in coursework?</w:t>
            </w:r>
          </w:p>
        </w:tc>
        <w:tc>
          <w:tcPr>
            <w:tcW w:w="4515" w:type="dxa"/>
            <w:tcMar/>
          </w:tcPr>
          <w:p w:rsidR="4E825E75" w:rsidP="0011204A" w:rsidRDefault="4E825E75" w14:paraId="20837DB0" w14:textId="1016BF54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2832CF6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In this lesson I have been informed about assignment tasks step by step, </w:t>
            </w:r>
            <w:r w:rsidRPr="0011204A" w:rsidR="21E11DF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explained how to </w:t>
            </w:r>
            <w:r w:rsidRPr="0011204A" w:rsidR="21E11DF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submit</w:t>
            </w:r>
            <w:r w:rsidRPr="0011204A" w:rsidR="21E11DF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and deadline when needs to be done.</w:t>
            </w:r>
          </w:p>
        </w:tc>
        <w:tc>
          <w:tcPr>
            <w:tcW w:w="5625" w:type="dxa"/>
            <w:tcMar/>
          </w:tcPr>
          <w:p w:rsidR="4E825E75" w:rsidP="0011204A" w:rsidRDefault="4E825E75" w14:paraId="03CF7E69" w14:textId="257A7844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21E11DF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To improve </w:t>
            </w:r>
            <w:r w:rsidRPr="0011204A" w:rsidR="7F49EC2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understanding,</w:t>
            </w:r>
            <w:r w:rsidRPr="0011204A" w:rsidR="21E11DF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it would </w:t>
            </w:r>
            <w:r w:rsidRPr="0011204A" w:rsidR="1210134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be</w:t>
            </w:r>
            <w:r w:rsidRPr="0011204A" w:rsidR="21E11DF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best to practice MS Excell, </w:t>
            </w:r>
            <w:r w:rsidRPr="0011204A" w:rsidR="7B80D6F3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its</w:t>
            </w:r>
            <w:r w:rsidRPr="0011204A" w:rsidR="21E11DF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011204A" w:rsidR="413C4027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functions,</w:t>
            </w:r>
            <w:r w:rsidRPr="0011204A" w:rsidR="7B4FCB9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and </w:t>
            </w:r>
            <w:r w:rsidRPr="0011204A" w:rsidR="2D43C963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its </w:t>
            </w:r>
            <w:r w:rsidRPr="0011204A" w:rsidR="7B4FCB9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features. Also</w:t>
            </w:r>
            <w:r w:rsidRPr="0011204A" w:rsidR="4757F35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,</w:t>
            </w:r>
            <w:r w:rsidRPr="0011204A" w:rsidR="7B4FCB9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search</w:t>
            </w:r>
            <w:r w:rsidRPr="0011204A" w:rsidR="769130E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ing</w:t>
            </w:r>
            <w:r w:rsidRPr="0011204A" w:rsidR="7B4FCB9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on </w:t>
            </w:r>
            <w:r w:rsidRPr="0011204A" w:rsidR="7DE3CAF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the </w:t>
            </w:r>
            <w:r w:rsidRPr="0011204A" w:rsidR="7B4FCB9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internet and watch</w:t>
            </w:r>
            <w:r w:rsidRPr="0011204A" w:rsidR="011E4D4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ing</w:t>
            </w:r>
            <w:r w:rsidRPr="0011204A" w:rsidR="7B4FCB9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videos will </w:t>
            </w:r>
            <w:r w:rsidRPr="0011204A" w:rsidR="5AEC4E7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increase knowledge and more practice and working with program.</w:t>
            </w:r>
            <w:r w:rsidRPr="0011204A" w:rsidR="21E11DF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</w:tc>
      </w:tr>
      <w:tr w:rsidR="4E825E75" w:rsidTr="17A55B08" w14:paraId="0037B7D3" w14:textId="77777777">
        <w:trPr>
          <w:trHeight w:val="2026"/>
        </w:trPr>
        <w:tc>
          <w:tcPr>
            <w:tcW w:w="1380" w:type="dxa"/>
            <w:tcMar/>
          </w:tcPr>
          <w:p w:rsidR="4E825E75" w:rsidP="0011204A" w:rsidRDefault="4E825E75" w14:paraId="5C71A6B2" w14:textId="28BBAC7E">
            <w:pPr>
              <w:jc w:val="left"/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</w:pPr>
            <w:r w:rsidRPr="0011204A" w:rsidR="230FDF89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  <w:t>Week 6</w:t>
            </w:r>
          </w:p>
          <w:p w:rsidR="4E825E75" w:rsidP="0011204A" w:rsidRDefault="4E825E75" w14:paraId="23854AAA" w14:textId="274B5F23">
            <w:pPr>
              <w:pStyle w:val="Normal"/>
              <w:jc w:val="left"/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</w:pPr>
            <w:r w:rsidRPr="0011204A" w:rsidR="230FDF89"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Tuesday</w:t>
            </w:r>
          </w:p>
          <w:p w:rsidR="4E825E75" w:rsidP="0011204A" w:rsidRDefault="4E825E75" w14:paraId="0C7D74E4" w14:textId="67B68F19">
            <w:pPr>
              <w:pStyle w:val="Normal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230FDF89"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07.03.202</w:t>
            </w:r>
            <w:r w:rsidRPr="0011204A" w:rsidR="230FDF8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3</w:t>
            </w:r>
          </w:p>
        </w:tc>
        <w:tc>
          <w:tcPr>
            <w:tcW w:w="1710" w:type="dxa"/>
            <w:tcMar/>
          </w:tcPr>
          <w:p w:rsidR="4E825E75" w:rsidP="0011204A" w:rsidRDefault="4E825E75" w14:paraId="1616384E" w14:textId="7C01F5D1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230FDF8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Risk </w:t>
            </w:r>
            <w:r w:rsidRPr="0011204A" w:rsidR="230FDF8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assessment</w:t>
            </w:r>
            <w:r w:rsidRPr="0011204A" w:rsidR="230FDF8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practical exercise</w:t>
            </w:r>
          </w:p>
        </w:tc>
        <w:tc>
          <w:tcPr>
            <w:tcW w:w="2205" w:type="dxa"/>
            <w:tcMar/>
          </w:tcPr>
          <w:p w:rsidR="4E825E75" w:rsidP="0011204A" w:rsidRDefault="4E825E75" w14:paraId="28AB3BC5" w14:textId="1E5D2CF1">
            <w:pPr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230FDF8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What we know about H&amp;S so far?</w:t>
            </w:r>
          </w:p>
          <w:p w:rsidR="4E825E75" w:rsidP="0011204A" w:rsidRDefault="4E825E75" w14:paraId="5C1E66C0" w14:textId="24C5BFD8">
            <w:pPr>
              <w:pStyle w:val="Normal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230FDF8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What assignment need to be done?</w:t>
            </w:r>
          </w:p>
        </w:tc>
        <w:tc>
          <w:tcPr>
            <w:tcW w:w="4515" w:type="dxa"/>
            <w:tcMar/>
          </w:tcPr>
          <w:p w:rsidR="4E825E75" w:rsidP="0011204A" w:rsidRDefault="4E825E75" w14:paraId="5A358BDF" w14:textId="56686BFC">
            <w:pPr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230FDF8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We review </w:t>
            </w:r>
            <w:r w:rsidRPr="0011204A" w:rsidR="230FDF8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previous</w:t>
            </w:r>
            <w:r w:rsidRPr="0011204A" w:rsidR="230FDF8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lessons and what we know about employer responsibilities </w:t>
            </w:r>
            <w:r w:rsidRPr="0011204A" w:rsidR="4B205F3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and H&amp;S legalisations and regulations.</w:t>
            </w:r>
          </w:p>
          <w:p w:rsidR="4E825E75" w:rsidP="0011204A" w:rsidRDefault="4E825E75" w14:paraId="1F739BEC" w14:textId="173573DE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0B496D6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We had explained about coursework and end of session we did some risk </w:t>
            </w:r>
            <w:r w:rsidRPr="0011204A" w:rsidR="085EBC9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assessment</w:t>
            </w:r>
            <w:r w:rsidRPr="0011204A" w:rsidR="0B496D6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exercises</w:t>
            </w:r>
            <w:r w:rsidRPr="0011204A" w:rsidR="656292E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.</w:t>
            </w:r>
          </w:p>
          <w:p w:rsidR="4E825E75" w:rsidP="0011204A" w:rsidRDefault="4E825E75" w14:paraId="478183BD" w14:textId="7FD5BABB">
            <w:pPr>
              <w:pStyle w:val="Normal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5625" w:type="dxa"/>
            <w:tcMar/>
          </w:tcPr>
          <w:p w:rsidR="4E825E75" w:rsidP="0011204A" w:rsidRDefault="4E825E75" w14:paraId="6ACCF244" w14:textId="0EBF27E3">
            <w:pPr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6A4F77D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It is good to talk about </w:t>
            </w:r>
            <w:r w:rsidRPr="0011204A" w:rsidR="6A4F77D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previous</w:t>
            </w:r>
            <w:r w:rsidRPr="0011204A" w:rsidR="6A4F77D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lessons, it </w:t>
            </w:r>
            <w:r w:rsidRPr="0011204A" w:rsidR="2F97192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strengthen</w:t>
            </w:r>
            <w:r w:rsidRPr="0011204A" w:rsidR="426E4E0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s</w:t>
            </w:r>
            <w:r w:rsidRPr="0011204A" w:rsidR="6A4F77D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knowledge and </w:t>
            </w:r>
            <w:r w:rsidRPr="0011204A" w:rsidR="7A4369D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to improve</w:t>
            </w:r>
            <w:r w:rsidRPr="0011204A" w:rsidR="6A4F77D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my </w:t>
            </w:r>
            <w:r w:rsidRPr="0011204A" w:rsidR="483805F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knowledge</w:t>
            </w:r>
            <w:r w:rsidRPr="0011204A" w:rsidR="32B8C8D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011204A" w:rsidR="299D654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it will be helpful to watch lesson recording</w:t>
            </w:r>
            <w:r w:rsidRPr="0011204A" w:rsidR="2A7B1153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s</w:t>
            </w:r>
            <w:r w:rsidRPr="0011204A" w:rsidR="5B3F23D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.</w:t>
            </w:r>
          </w:p>
          <w:p w:rsidR="4E825E75" w:rsidP="0011204A" w:rsidRDefault="4E825E75" w14:paraId="277F771E" w14:textId="4C7ADE09">
            <w:pPr>
              <w:pStyle w:val="Normal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5B3F23D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More exercises of risk </w:t>
            </w:r>
            <w:r w:rsidRPr="0011204A" w:rsidR="14DA38F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assessment will only make better understanding of risks and hazards and likelihood</w:t>
            </w:r>
            <w:r w:rsidRPr="0011204A" w:rsidR="6390F93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of something can happen.</w:t>
            </w:r>
          </w:p>
        </w:tc>
      </w:tr>
      <w:tr w:rsidR="4E825E75" w:rsidTr="17A55B08" w14:paraId="69468F82" w14:textId="77777777">
        <w:trPr>
          <w:trHeight w:val="2026"/>
        </w:trPr>
        <w:tc>
          <w:tcPr>
            <w:tcW w:w="1380" w:type="dxa"/>
            <w:tcMar/>
          </w:tcPr>
          <w:p w:rsidR="4E825E75" w:rsidP="0011204A" w:rsidRDefault="4E825E75" w14:paraId="5A85102D" w14:textId="1789FBBE">
            <w:pPr>
              <w:jc w:val="left"/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</w:pPr>
            <w:r w:rsidRPr="0011204A" w:rsidR="6792BFB4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  <w:t>Week 6</w:t>
            </w:r>
          </w:p>
          <w:p w:rsidR="4E825E75" w:rsidP="0011204A" w:rsidRDefault="4E825E75" w14:paraId="53D0FA31" w14:textId="4E385B62">
            <w:pPr>
              <w:pStyle w:val="Normal"/>
              <w:jc w:val="left"/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</w:pPr>
            <w:r w:rsidRPr="0011204A" w:rsidR="6792BFB4"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Thursday</w:t>
            </w:r>
          </w:p>
          <w:p w:rsidR="4E825E75" w:rsidP="0011204A" w:rsidRDefault="4E825E75" w14:paraId="5F6850A8" w14:textId="70C463E9">
            <w:pPr>
              <w:pStyle w:val="Normal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6792BFB4"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>09.03.202</w:t>
            </w:r>
            <w:r w:rsidRPr="0011204A" w:rsidR="6792BFB4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3</w:t>
            </w:r>
          </w:p>
        </w:tc>
        <w:tc>
          <w:tcPr>
            <w:tcW w:w="1710" w:type="dxa"/>
            <w:tcMar/>
          </w:tcPr>
          <w:p w:rsidR="4E825E75" w:rsidP="0011204A" w:rsidRDefault="4E825E75" w14:paraId="00C65295" w14:textId="1702425E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6792BFB4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Computer system design</w:t>
            </w:r>
          </w:p>
        </w:tc>
        <w:tc>
          <w:tcPr>
            <w:tcW w:w="2205" w:type="dxa"/>
            <w:tcMar/>
          </w:tcPr>
          <w:p w:rsidR="4E825E75" w:rsidP="0011204A" w:rsidRDefault="4E825E75" w14:paraId="73AAF7FB" w14:textId="3B368533">
            <w:pPr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6792BFB4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What is system design?</w:t>
            </w:r>
          </w:p>
          <w:p w:rsidR="4E825E75" w:rsidP="0011204A" w:rsidRDefault="4E825E75" w14:paraId="00C02455" w14:textId="632A3741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2A4618D3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Problem-elements of computational thinking, </w:t>
            </w:r>
            <w:r w:rsidRPr="0011204A" w:rsidR="2A4618D3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decomposition</w:t>
            </w:r>
            <w:r w:rsidRPr="0011204A" w:rsidR="2A4618D3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.</w:t>
            </w:r>
          </w:p>
          <w:p w:rsidR="4E825E75" w:rsidP="0011204A" w:rsidRDefault="4E825E75" w14:paraId="28C64607" w14:textId="512C158F">
            <w:pPr>
              <w:pStyle w:val="Normal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515" w:type="dxa"/>
            <w:tcMar/>
          </w:tcPr>
          <w:p w:rsidR="4E825E75" w:rsidP="0011204A" w:rsidRDefault="4E825E75" w14:paraId="5D85997F" w14:textId="604BD352">
            <w:pPr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43E43703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In this lecture I learned what is system design </w:t>
            </w:r>
            <w:r w:rsidRPr="0011204A" w:rsidR="43E43703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and  3</w:t>
            </w:r>
            <w:r w:rsidRPr="0011204A" w:rsidR="2EE3FBA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011204A" w:rsidR="43E43703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types of it.</w:t>
            </w:r>
            <w:r w:rsidRPr="0011204A" w:rsidR="685E68E4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011204A" w:rsidR="1AFCB79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It is </w:t>
            </w:r>
            <w:r w:rsidRPr="0011204A" w:rsidR="1AFCB79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very popular</w:t>
            </w:r>
            <w:r w:rsidRPr="0011204A" w:rsidR="1AFCB79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in any company for example banking systems.</w:t>
            </w:r>
          </w:p>
          <w:p w:rsidR="4E825E75" w:rsidP="0011204A" w:rsidRDefault="4E825E75" w14:paraId="148D2B53" w14:textId="2E784985">
            <w:pPr>
              <w:pStyle w:val="Normal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1AFCB79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Also</w:t>
            </w:r>
            <w:r w:rsidRPr="0011204A" w:rsidR="1AFCB79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I start understanding what decomposition in computing world is, and not only in computing but</w:t>
            </w:r>
            <w:r w:rsidRPr="0011204A" w:rsidR="3D50E57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011204A" w:rsidR="3D50E57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basically</w:t>
            </w:r>
            <w:r w:rsidRPr="0011204A" w:rsidR="3D50E57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it</w:t>
            </w:r>
            <w:r w:rsidRPr="0011204A" w:rsidR="3D50E57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is in any of life's daily tasks</w:t>
            </w:r>
          </w:p>
        </w:tc>
        <w:tc>
          <w:tcPr>
            <w:tcW w:w="5625" w:type="dxa"/>
            <w:tcMar/>
          </w:tcPr>
          <w:p w:rsidR="4E825E75" w:rsidP="0011204A" w:rsidRDefault="4E825E75" w14:paraId="1D2C7B2F" w14:textId="1936F412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1204A" w:rsidR="3D50E57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This lesson was different because </w:t>
            </w:r>
            <w:r w:rsidRPr="0011204A" w:rsidR="454B98B7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of </w:t>
            </w:r>
            <w:r w:rsidRPr="0011204A" w:rsidR="3D50E57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another lecturer and another </w:t>
            </w:r>
            <w:r w:rsidRPr="0011204A" w:rsidR="19B159C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approach</w:t>
            </w:r>
            <w:r w:rsidRPr="0011204A" w:rsidR="3D50E57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and way to teach which was interesting </w:t>
            </w:r>
            <w:r w:rsidRPr="0011204A" w:rsidR="7650C58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especially</w:t>
            </w:r>
            <w:r w:rsidRPr="0011204A" w:rsidR="3D50E57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exercises with 3 and 5 li</w:t>
            </w:r>
            <w:r w:rsidRPr="0011204A" w:rsidR="7BCB8B9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tres jar and thieves and gold assignment </w:t>
            </w:r>
            <w:r w:rsidRPr="0011204A" w:rsidR="6A579F8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where</w:t>
            </w:r>
            <w:r w:rsidRPr="0011204A" w:rsidR="7BCB8B9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we use </w:t>
            </w:r>
            <w:r w:rsidRPr="0011204A" w:rsidR="62C1548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 state transition diagram. It is something new for me</w:t>
            </w:r>
            <w:r w:rsidRPr="0011204A" w:rsidR="2E51B23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to improve it, first</w:t>
            </w:r>
            <w:r w:rsidRPr="0011204A" w:rsidR="7E8AFC3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,</w:t>
            </w:r>
            <w:r w:rsidRPr="0011204A" w:rsidR="2E51B23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it is necessary to read some articles and watch some </w:t>
            </w:r>
            <w:r w:rsidRPr="0011204A" w:rsidR="106516D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tutorials.</w:t>
            </w:r>
          </w:p>
        </w:tc>
      </w:tr>
      <w:tr w:rsidR="55DADDE6" w:rsidTr="17A55B08" w14:paraId="2EB9981A">
        <w:trPr>
          <w:trHeight w:val="2026"/>
        </w:trPr>
        <w:tc>
          <w:tcPr>
            <w:tcW w:w="1380" w:type="dxa"/>
            <w:tcMar/>
          </w:tcPr>
          <w:p w:rsidR="4FA5B630" w:rsidP="0011204A" w:rsidRDefault="4FA5B630" w14:paraId="4362E765" w14:textId="297FE711">
            <w:pPr>
              <w:pStyle w:val="Normal"/>
              <w:jc w:val="left"/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</w:pPr>
            <w:r w:rsidRPr="0011204A" w:rsidR="2F751F7E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  <w:t>Week 7</w:t>
            </w:r>
          </w:p>
          <w:p w:rsidR="4FA5B630" w:rsidP="0011204A" w:rsidRDefault="4FA5B630" w14:paraId="565EB5D6" w14:textId="4C0599AB">
            <w:pPr>
              <w:pStyle w:val="Normal"/>
              <w:jc w:val="left"/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0011204A" w:rsidR="2F751F7E"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  <w:t>Tuesday</w:t>
            </w:r>
          </w:p>
          <w:p w:rsidR="4FA5B630" w:rsidP="0011204A" w:rsidRDefault="4FA5B630" w14:paraId="0C0BCB39" w14:textId="08766A9A">
            <w:pPr>
              <w:pStyle w:val="Normal"/>
              <w:jc w:val="left"/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</w:pPr>
            <w:r w:rsidRPr="0011204A" w:rsidR="2F751F7E"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  <w:t>14.03.2023</w:t>
            </w:r>
          </w:p>
        </w:tc>
        <w:tc>
          <w:tcPr>
            <w:tcW w:w="1710" w:type="dxa"/>
            <w:tcMar/>
          </w:tcPr>
          <w:p w:rsidR="4FA5B630" w:rsidP="0011204A" w:rsidRDefault="4FA5B630" w14:paraId="7919D73D" w14:textId="29BC78B3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2F751F7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Improvement and Prohibition notices</w:t>
            </w:r>
          </w:p>
        </w:tc>
        <w:tc>
          <w:tcPr>
            <w:tcW w:w="2205" w:type="dxa"/>
            <w:tcMar/>
          </w:tcPr>
          <w:p w:rsidR="4095913E" w:rsidP="0011204A" w:rsidRDefault="4095913E" w14:paraId="314D004A" w14:textId="065B2F0C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72FF60D7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What is enforcement in Great Britain</w:t>
            </w:r>
            <w:r w:rsidRPr="0011204A" w:rsidR="3AD6728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and what improvement and prohibition notices are?</w:t>
            </w:r>
          </w:p>
        </w:tc>
        <w:tc>
          <w:tcPr>
            <w:tcW w:w="4515" w:type="dxa"/>
            <w:tcMar/>
          </w:tcPr>
          <w:p w:rsidR="0986A2C6" w:rsidP="0011204A" w:rsidRDefault="0986A2C6" w14:paraId="708F5149" w14:textId="0FBE635D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12CD879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 have better understanding about</w:t>
            </w:r>
            <w:r w:rsidRPr="0011204A" w:rsidR="54CB115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011204A" w:rsidR="12CD879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notices and when it can be provided to company and what responsibilities </w:t>
            </w:r>
            <w:r w:rsidRPr="0011204A" w:rsidR="3E41D41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is after person or company had receive it</w:t>
            </w:r>
            <w:r w:rsidRPr="0011204A" w:rsidR="574C117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,</w:t>
            </w:r>
            <w:r w:rsidRPr="0011204A" w:rsidR="3E41D41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what</w:t>
            </w:r>
            <w:r w:rsidRPr="0011204A" w:rsidR="32C5C1D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practices</w:t>
            </w:r>
            <w:r w:rsidRPr="0011204A" w:rsidR="3E41D41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can improve H&amp;S </w:t>
            </w:r>
            <w:r w:rsidRPr="0011204A" w:rsidR="7A18C3A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and which factors will improve practice.</w:t>
            </w:r>
          </w:p>
        </w:tc>
        <w:tc>
          <w:tcPr>
            <w:tcW w:w="5625" w:type="dxa"/>
            <w:tcMar/>
          </w:tcPr>
          <w:p w:rsidR="511B76CE" w:rsidP="0011204A" w:rsidRDefault="511B76CE" w14:paraId="2FEF7ABD" w14:textId="1D51B67A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7A18C3A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In future I can improve my </w:t>
            </w:r>
            <w:r w:rsidRPr="0011204A" w:rsidR="7A18C3A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knowledge, if</w:t>
            </w:r>
            <w:r w:rsidRPr="0011204A" w:rsidR="7A18C3A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I will be more communicate with management at work and record near misses</w:t>
            </w:r>
            <w:r w:rsidRPr="0011204A" w:rsidR="22765D7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. This also will improve safety for me and others.</w:t>
            </w:r>
          </w:p>
        </w:tc>
      </w:tr>
      <w:tr w:rsidR="55DADDE6" w:rsidTr="17A55B08" w14:paraId="3D0F1427">
        <w:trPr>
          <w:trHeight w:val="2026"/>
        </w:trPr>
        <w:tc>
          <w:tcPr>
            <w:tcW w:w="1380" w:type="dxa"/>
            <w:tcMar/>
          </w:tcPr>
          <w:p w:rsidR="5D0CF502" w:rsidP="55DADDE6" w:rsidRDefault="5D0CF502" w14:paraId="16153BCE" w14:textId="46FD97F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5DADDE6" w:rsidR="5D0CF502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  <w:t>Week 7</w:t>
            </w:r>
          </w:p>
          <w:p w:rsidR="5D0CF502" w:rsidP="55DADDE6" w:rsidRDefault="5D0CF502" w14:paraId="6E4D72A1" w14:textId="112F0D5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5DADDE6" w:rsidR="5D0CF502"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  <w:t>Thursday</w:t>
            </w:r>
          </w:p>
          <w:p w:rsidR="5D0CF502" w:rsidP="55DADDE6" w:rsidRDefault="5D0CF502" w14:paraId="363A4E2B" w14:textId="6825632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5DADDE6" w:rsidR="5D0CF502"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  <w:t>16.03.2023</w:t>
            </w:r>
          </w:p>
        </w:tc>
        <w:tc>
          <w:tcPr>
            <w:tcW w:w="1710" w:type="dxa"/>
            <w:tcMar/>
          </w:tcPr>
          <w:p w:rsidR="5D0CF502" w:rsidP="0011204A" w:rsidRDefault="5D0CF502" w14:paraId="3186047D" w14:textId="61BD1E77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2DEF659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Pattern recognition and Algorithm</w:t>
            </w:r>
          </w:p>
        </w:tc>
        <w:tc>
          <w:tcPr>
            <w:tcW w:w="2205" w:type="dxa"/>
            <w:tcMar/>
          </w:tcPr>
          <w:p w:rsidR="5D0CF502" w:rsidP="0011204A" w:rsidRDefault="5D0CF502" w14:paraId="5C2E40A5" w14:textId="45A31528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2DEF659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What is pattern recognition and where it is used?</w:t>
            </w:r>
          </w:p>
          <w:p w:rsidR="5D0CF502" w:rsidP="0011204A" w:rsidRDefault="5D0CF502" w14:paraId="6A21BC49" w14:textId="2812E849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2DEF659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What is algorithm?</w:t>
            </w:r>
          </w:p>
        </w:tc>
        <w:tc>
          <w:tcPr>
            <w:tcW w:w="4515" w:type="dxa"/>
            <w:tcMar/>
          </w:tcPr>
          <w:p w:rsidR="7818EDB2" w:rsidP="0011204A" w:rsidRDefault="7818EDB2" w14:paraId="797AA1EF" w14:textId="4C3CAAB8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59A917F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P</w:t>
            </w:r>
            <w:r w:rsidRPr="0011204A" w:rsidR="2DEF659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attern recognition</w:t>
            </w:r>
            <w:r w:rsidRPr="0011204A" w:rsidR="4C91234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011204A" w:rsidR="6872ADF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is </w:t>
            </w:r>
            <w:r w:rsidRPr="0011204A" w:rsidR="6872ADF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almost everything</w:t>
            </w:r>
            <w:r w:rsidRPr="0011204A" w:rsidR="6872ADF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in digital world.</w:t>
            </w:r>
            <w:r w:rsidRPr="0011204A" w:rsidR="5105C5A0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</w:t>
            </w:r>
            <w:r w:rsidRPr="0011204A" w:rsidR="6872ADF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lgorithm is </w:t>
            </w:r>
            <w:r w:rsidRPr="0011204A" w:rsidR="65FD1C4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main tool for programming especially for coding. </w:t>
            </w:r>
          </w:p>
        </w:tc>
        <w:tc>
          <w:tcPr>
            <w:tcW w:w="5625" w:type="dxa"/>
            <w:tcMar/>
          </w:tcPr>
          <w:p w:rsidR="57A089C8" w:rsidP="0011204A" w:rsidRDefault="57A089C8" w14:paraId="52213D3F" w14:textId="41503E82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65FD1C4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This lecture was interesting because there was a </w:t>
            </w:r>
            <w:r w:rsidRPr="0011204A" w:rsidR="6675929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small assignment</w:t>
            </w:r>
            <w:r w:rsidRPr="0011204A" w:rsidR="65FD1C4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and it make more clearly about </w:t>
            </w:r>
            <w:r w:rsidRPr="0011204A" w:rsidR="49B2D024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the </w:t>
            </w:r>
            <w:r w:rsidRPr="0011204A" w:rsidR="65FD1C4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content we </w:t>
            </w:r>
            <w:r w:rsidRPr="0011204A" w:rsidR="5FC5339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</w:t>
            </w:r>
            <w:r w:rsidRPr="0011204A" w:rsidR="4C4B181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ere learning. </w:t>
            </w:r>
            <w:r w:rsidRPr="0011204A" w:rsidR="39FF93F7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ore assignments and practice or </w:t>
            </w:r>
            <w:r w:rsidRPr="0011204A" w:rsidR="39FF93F7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maybe theory</w:t>
            </w:r>
            <w:r w:rsidRPr="0011204A" w:rsidR="39FF93F7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also could improve.</w:t>
            </w:r>
          </w:p>
        </w:tc>
      </w:tr>
      <w:tr w:rsidR="55DADDE6" w:rsidTr="17A55B08" w14:paraId="6FA18899">
        <w:trPr>
          <w:trHeight w:val="2026"/>
        </w:trPr>
        <w:tc>
          <w:tcPr>
            <w:tcW w:w="1380" w:type="dxa"/>
            <w:tcMar/>
          </w:tcPr>
          <w:p w:rsidR="60C4EACE" w:rsidP="55DADDE6" w:rsidRDefault="60C4EACE" w14:paraId="0855BFFA" w14:textId="56B313CE">
            <w:pPr>
              <w:pStyle w:val="Normal"/>
              <w:spacing w:line="259" w:lineRule="auto"/>
              <w:jc w:val="left"/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</w:pPr>
            <w:r w:rsidRPr="55DADDE6" w:rsidR="60C4EACE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  <w:t>Week 8</w:t>
            </w:r>
          </w:p>
          <w:p w:rsidR="60C4EACE" w:rsidP="55DADDE6" w:rsidRDefault="60C4EACE" w14:paraId="08F3D541" w14:textId="5AC5FCEE">
            <w:pPr>
              <w:pStyle w:val="Normal"/>
              <w:spacing w:line="259" w:lineRule="auto"/>
              <w:jc w:val="left"/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5DADDE6" w:rsidR="60C4EACE"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  <w:t>Tuesday</w:t>
            </w:r>
          </w:p>
          <w:p w:rsidR="60C4EACE" w:rsidP="55DADDE6" w:rsidRDefault="60C4EACE" w14:paraId="226F7DDB" w14:textId="31A621A5">
            <w:pPr>
              <w:pStyle w:val="Normal"/>
              <w:spacing w:line="259" w:lineRule="auto"/>
              <w:jc w:val="left"/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</w:pPr>
            <w:r w:rsidRPr="55DADDE6" w:rsidR="60C4EACE"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  <w:t>21.03.2023</w:t>
            </w:r>
          </w:p>
        </w:tc>
        <w:tc>
          <w:tcPr>
            <w:tcW w:w="1710" w:type="dxa"/>
            <w:tcMar/>
          </w:tcPr>
          <w:p w:rsidR="60C4EACE" w:rsidP="0011204A" w:rsidRDefault="60C4EACE" w14:paraId="6D95CCEB" w14:textId="037D62AE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523A51A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Academic and </w:t>
            </w:r>
            <w:r w:rsidRPr="0011204A" w:rsidR="523A51A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Professional</w:t>
            </w:r>
            <w:r w:rsidRPr="0011204A" w:rsidR="523A51A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writing</w:t>
            </w:r>
          </w:p>
        </w:tc>
        <w:tc>
          <w:tcPr>
            <w:tcW w:w="2205" w:type="dxa"/>
            <w:tcMar/>
          </w:tcPr>
          <w:p w:rsidR="18094588" w:rsidP="55DADDE6" w:rsidRDefault="18094588" w14:paraId="72D8DA19" w14:textId="6C0C0BE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5DADDE6" w:rsidR="1809458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What is Academic writing?</w:t>
            </w:r>
          </w:p>
          <w:p w:rsidR="4A653013" w:rsidP="55DADDE6" w:rsidRDefault="4A653013" w14:paraId="5CFE1A30" w14:textId="3C0F703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55DADDE6" w:rsidR="4A653013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What is Paraphrasing?</w:t>
            </w:r>
          </w:p>
          <w:p w:rsidR="4A653013" w:rsidP="55DADDE6" w:rsidRDefault="4A653013" w14:paraId="5D5C0D2A" w14:textId="2687DF9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55DADDE6" w:rsidR="4A653013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What is quoting?</w:t>
            </w:r>
          </w:p>
          <w:p w:rsidR="55DADDE6" w:rsidP="55DADDE6" w:rsidRDefault="55DADDE6" w14:paraId="60E8767A" w14:textId="6C0F40D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4515" w:type="dxa"/>
            <w:tcMar/>
          </w:tcPr>
          <w:p w:rsidR="4A653013" w:rsidP="0011204A" w:rsidRDefault="4A653013" w14:paraId="14A1184C" w14:textId="56B2FA4B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728DE59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It is important to know how to write document</w:t>
            </w:r>
            <w:r w:rsidRPr="0011204A" w:rsidR="081327E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either is either</w:t>
            </w:r>
            <w:r w:rsidRPr="0011204A" w:rsidR="0DCF79B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it is academic or professional. I know difference between those two righting's</w:t>
            </w:r>
            <w:r w:rsidRPr="0011204A" w:rsidR="45FDD4A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</w:t>
            </w:r>
            <w:r w:rsidRPr="0011204A" w:rsidR="6EAD62C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nd</w:t>
            </w:r>
            <w:r w:rsidRPr="0011204A" w:rsidR="0DCF79B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011204A" w:rsidR="6F11CD5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main rule </w:t>
            </w:r>
            <w:r w:rsidRPr="0011204A" w:rsidR="6E83EC4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when create document</w:t>
            </w:r>
            <w:r w:rsidRPr="0011204A" w:rsidR="6F11CD5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</w:tc>
        <w:tc>
          <w:tcPr>
            <w:tcW w:w="5625" w:type="dxa"/>
            <w:tcMar/>
          </w:tcPr>
          <w:p w:rsidR="44EF1F8A" w:rsidP="0011204A" w:rsidRDefault="44EF1F8A" w14:paraId="0F466B8D" w14:textId="404046F4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0DCF79B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After this lesson</w:t>
            </w:r>
            <w:r w:rsidRPr="0011204A" w:rsidR="453F79A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,</w:t>
            </w:r>
            <w:r w:rsidRPr="0011204A" w:rsidR="0DCF79B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I will improve my writing because I learned how to quot</w:t>
            </w:r>
            <w:r w:rsidRPr="0011204A" w:rsidR="5FACF98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e</w:t>
            </w:r>
            <w:r w:rsidRPr="0011204A" w:rsidR="0DCF79B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, </w:t>
            </w:r>
            <w:r w:rsidRPr="0011204A" w:rsidR="4BF1B79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paraphrasing, </w:t>
            </w:r>
            <w:r w:rsidRPr="0011204A" w:rsidR="49AD09C3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summarise.</w:t>
            </w:r>
          </w:p>
        </w:tc>
      </w:tr>
      <w:tr w:rsidR="55DADDE6" w:rsidTr="17A55B08" w14:paraId="127C2F26">
        <w:trPr>
          <w:trHeight w:val="2026"/>
        </w:trPr>
        <w:tc>
          <w:tcPr>
            <w:tcW w:w="1380" w:type="dxa"/>
            <w:tcMar/>
          </w:tcPr>
          <w:p w:rsidR="4273656D" w:rsidP="55DADDE6" w:rsidRDefault="4273656D" w14:paraId="79FF0E3E" w14:textId="4094A245">
            <w:pPr>
              <w:pStyle w:val="Normal"/>
              <w:spacing w:line="259" w:lineRule="auto"/>
              <w:jc w:val="left"/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</w:pPr>
            <w:r w:rsidRPr="55DADDE6" w:rsidR="4273656D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  <w:t>Week 8</w:t>
            </w:r>
          </w:p>
          <w:p w:rsidR="4273656D" w:rsidP="55DADDE6" w:rsidRDefault="4273656D" w14:paraId="4A566D4F" w14:textId="2962EE5E">
            <w:pPr>
              <w:pStyle w:val="Normal"/>
              <w:spacing w:line="259" w:lineRule="auto"/>
              <w:jc w:val="left"/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5DADDE6" w:rsidR="4273656D"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  <w:t>Thursday</w:t>
            </w:r>
          </w:p>
          <w:p w:rsidR="4273656D" w:rsidP="55DADDE6" w:rsidRDefault="4273656D" w14:paraId="7B5F7622" w14:textId="329316C3">
            <w:pPr>
              <w:pStyle w:val="Normal"/>
              <w:spacing w:line="259" w:lineRule="auto"/>
              <w:jc w:val="left"/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5DADDE6" w:rsidR="4273656D"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  <w:t>23.03.23</w:t>
            </w:r>
          </w:p>
        </w:tc>
        <w:tc>
          <w:tcPr>
            <w:tcW w:w="1710" w:type="dxa"/>
            <w:tcMar/>
          </w:tcPr>
          <w:p w:rsidR="7A831CBD" w:rsidP="0011204A" w:rsidRDefault="7A831CBD" w14:paraId="1838A322" w14:textId="40BA001D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2253B1F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Basic programming paradigms and Software </w:t>
            </w:r>
            <w:r w:rsidRPr="0011204A" w:rsidR="7A2845C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Development </w:t>
            </w:r>
            <w:r w:rsidRPr="0011204A" w:rsidR="377BB07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lifecycle</w:t>
            </w:r>
          </w:p>
        </w:tc>
        <w:tc>
          <w:tcPr>
            <w:tcW w:w="2205" w:type="dxa"/>
            <w:tcMar/>
          </w:tcPr>
          <w:p w:rsidR="3F0A6631" w:rsidP="0011204A" w:rsidRDefault="3F0A6631" w14:paraId="4B052810" w14:textId="2EE5028C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7A2845C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What is </w:t>
            </w:r>
            <w:r w:rsidRPr="0011204A" w:rsidR="7A2845C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programming</w:t>
            </w:r>
            <w:r w:rsidRPr="0011204A" w:rsidR="7A2845C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?</w:t>
            </w:r>
          </w:p>
          <w:p w:rsidR="178F8B12" w:rsidP="55DADDE6" w:rsidRDefault="178F8B12" w14:paraId="0DCFE687" w14:textId="067DBC0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5DADDE6" w:rsidR="178F8B1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What is program development cycle?</w:t>
            </w:r>
          </w:p>
          <w:p w:rsidR="55DADDE6" w:rsidP="0011204A" w:rsidRDefault="55DADDE6" w14:paraId="667786FE" w14:textId="7D5CCFA8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4515" w:type="dxa"/>
            <w:tcMar/>
          </w:tcPr>
          <w:p w:rsidR="49F8F561" w:rsidP="0011204A" w:rsidRDefault="49F8F561" w14:paraId="06535396" w14:textId="1C87E0B1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2068B14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 learned basics about programming also known as coding, about low </w:t>
            </w:r>
            <w:r w:rsidRPr="0011204A" w:rsidR="2068B14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le</w:t>
            </w:r>
            <w:r w:rsidRPr="0011204A" w:rsidR="020CB16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vel</w:t>
            </w:r>
            <w:r w:rsidRPr="0011204A" w:rsidR="020CB16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and </w:t>
            </w:r>
            <w:r w:rsidRPr="0011204A" w:rsidR="020CB16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high level</w:t>
            </w:r>
            <w:r w:rsidRPr="0011204A" w:rsidR="020CB16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languages.</w:t>
            </w:r>
          </w:p>
          <w:p w:rsidR="4FCDD9DF" w:rsidP="0011204A" w:rsidRDefault="4FCDD9DF" w14:paraId="619DC268" w14:textId="61B7AE46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0EC5E7E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 gain some understanding about SDLC</w:t>
            </w:r>
            <w:r w:rsidRPr="0011204A" w:rsidR="2950EB9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and phases,</w:t>
            </w:r>
            <w:r w:rsidRPr="0011204A" w:rsidR="0EC5E7E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011204A" w:rsidR="52FA0760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for example that is good framework for software developing</w:t>
            </w:r>
          </w:p>
        </w:tc>
        <w:tc>
          <w:tcPr>
            <w:tcW w:w="5625" w:type="dxa"/>
            <w:tcMar/>
          </w:tcPr>
          <w:p w:rsidR="27A03334" w:rsidP="0011204A" w:rsidRDefault="27A03334" w14:paraId="1672372B" w14:textId="56C20B18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111E752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To improve it my understanding, it might </w:t>
            </w:r>
            <w:r w:rsidRPr="0011204A" w:rsidR="111E752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bet</w:t>
            </w:r>
            <w:r w:rsidRPr="0011204A" w:rsidR="111E752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helpful to experiment and try to c</w:t>
            </w:r>
            <w:r w:rsidRPr="0011204A" w:rsidR="34CB37F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ode.</w:t>
            </w:r>
          </w:p>
        </w:tc>
      </w:tr>
      <w:tr w:rsidR="55DADDE6" w:rsidTr="17A55B08" w14:paraId="50D8F79F">
        <w:trPr>
          <w:trHeight w:val="2026"/>
        </w:trPr>
        <w:tc>
          <w:tcPr>
            <w:tcW w:w="1380" w:type="dxa"/>
            <w:tcMar/>
          </w:tcPr>
          <w:p w:rsidR="34D19B8C" w:rsidP="55DADDE6" w:rsidRDefault="34D19B8C" w14:paraId="5E7538BD" w14:textId="67477083">
            <w:pPr>
              <w:pStyle w:val="Normal"/>
              <w:spacing w:line="259" w:lineRule="auto"/>
              <w:jc w:val="left"/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</w:pPr>
            <w:r w:rsidRPr="55DADDE6" w:rsidR="34D19B8C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  <w:t>Week 9</w:t>
            </w:r>
          </w:p>
          <w:p w:rsidR="34D19B8C" w:rsidP="55DADDE6" w:rsidRDefault="34D19B8C" w14:paraId="6CEC81ED" w14:textId="617B86A1">
            <w:pPr>
              <w:pStyle w:val="Normal"/>
              <w:spacing w:line="259" w:lineRule="auto"/>
              <w:jc w:val="left"/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</w:pPr>
            <w:r w:rsidRPr="55DADDE6" w:rsidR="34D19B8C"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  <w:t>Tuesday 28.03.2023</w:t>
            </w:r>
          </w:p>
        </w:tc>
        <w:tc>
          <w:tcPr>
            <w:tcW w:w="1710" w:type="dxa"/>
            <w:tcMar/>
          </w:tcPr>
          <w:p w:rsidR="34D19B8C" w:rsidP="0011204A" w:rsidRDefault="34D19B8C" w14:paraId="1B559E24" w14:textId="5F240E46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45E80B6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Plagiarism and referencing</w:t>
            </w:r>
          </w:p>
        </w:tc>
        <w:tc>
          <w:tcPr>
            <w:tcW w:w="2205" w:type="dxa"/>
            <w:tcMar/>
          </w:tcPr>
          <w:p w:rsidR="16D2E4EF" w:rsidP="0011204A" w:rsidRDefault="16D2E4EF" w14:paraId="46942E7E" w14:textId="5E473BA8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14A4C380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How to avoid plagiarism?</w:t>
            </w:r>
          </w:p>
          <w:p w:rsidR="16D2E4EF" w:rsidP="0011204A" w:rsidRDefault="16D2E4EF" w14:paraId="15CF984F" w14:textId="039C9889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024FFA1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How to </w:t>
            </w:r>
            <w:r w:rsidRPr="0011204A" w:rsidR="024FFA1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referencing</w:t>
            </w:r>
            <w:r w:rsidRPr="0011204A" w:rsidR="024FFA1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?</w:t>
            </w:r>
          </w:p>
          <w:p w:rsidR="16D2E4EF" w:rsidP="0011204A" w:rsidRDefault="16D2E4EF" w14:paraId="0485F7C9" w14:textId="74095BE4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024FFA1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What is purpose of referencing?</w:t>
            </w:r>
          </w:p>
        </w:tc>
        <w:tc>
          <w:tcPr>
            <w:tcW w:w="4515" w:type="dxa"/>
            <w:tcMar/>
          </w:tcPr>
          <w:p w:rsidR="22DE9BAE" w:rsidP="0011204A" w:rsidRDefault="22DE9BAE" w14:paraId="5E53A6D1" w14:textId="7CCA089D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6D0D520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P</w:t>
            </w:r>
            <w:r w:rsidRPr="0011204A" w:rsidR="63A7CD8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lagiarism is academic </w:t>
            </w:r>
            <w:r w:rsidRPr="0011204A" w:rsidR="63A7CD8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</w:t>
            </w:r>
            <w:r w:rsidRPr="0011204A" w:rsidR="7C55BCD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n </w:t>
            </w:r>
            <w:r w:rsidRPr="0011204A" w:rsidR="63A7CD8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offence and</w:t>
            </w:r>
            <w:r w:rsidRPr="0011204A" w:rsidR="63A7CD8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i</w:t>
            </w:r>
            <w:r w:rsidRPr="0011204A" w:rsidR="63A7CD8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t is </w:t>
            </w:r>
            <w:r w:rsidRPr="0011204A" w:rsidR="63A7CD8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serious conse</w:t>
            </w:r>
            <w:r w:rsidRPr="0011204A" w:rsidR="63A7CD8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quences</w:t>
            </w:r>
            <w:r w:rsidRPr="0011204A" w:rsidR="78BA756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. It will hel</w:t>
            </w:r>
            <w:r w:rsidRPr="0011204A" w:rsidR="78BA756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p me to do my logbook using </w:t>
            </w:r>
            <w:r w:rsidRPr="0011204A" w:rsidR="313EABC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ABC (accuracy, brevity, clear</w:t>
            </w:r>
            <w:r w:rsidRPr="0011204A" w:rsidR="254AFFE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)</w:t>
            </w:r>
          </w:p>
        </w:tc>
        <w:tc>
          <w:tcPr>
            <w:tcW w:w="5625" w:type="dxa"/>
            <w:tcMar/>
          </w:tcPr>
          <w:p w:rsidR="54C831B2" w:rsidP="0011204A" w:rsidRDefault="54C831B2" w14:paraId="38137015" w14:textId="5D21252A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3C51760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This lecture</w:t>
            </w:r>
            <w:r w:rsidRPr="0011204A" w:rsidR="53367FF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help</w:t>
            </w:r>
            <w:r w:rsidRPr="0011204A" w:rsidR="022C398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s</w:t>
            </w:r>
            <w:r w:rsidRPr="0011204A" w:rsidR="53367FF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me understand how to write academically and technically. I learn how to </w:t>
            </w:r>
            <w:r w:rsidRPr="0011204A" w:rsidR="0DE5C46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reference </w:t>
            </w:r>
            <w:r w:rsidRPr="0011204A" w:rsidR="53367FF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ref</w:t>
            </w:r>
            <w:r w:rsidRPr="0011204A" w:rsidR="6084E13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erencing</w:t>
            </w:r>
            <w:r w:rsidRPr="0011204A" w:rsidR="6084E13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and it will avoid plagiarism</w:t>
            </w:r>
            <w:r w:rsidRPr="0011204A" w:rsidR="5D5CF30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. University online library will improve my writing skills.</w:t>
            </w:r>
          </w:p>
        </w:tc>
      </w:tr>
      <w:tr w:rsidR="55DADDE6" w:rsidTr="17A55B08" w14:paraId="0555C511">
        <w:trPr>
          <w:trHeight w:val="2026"/>
        </w:trPr>
        <w:tc>
          <w:tcPr>
            <w:tcW w:w="1380" w:type="dxa"/>
            <w:tcMar/>
          </w:tcPr>
          <w:p w:rsidR="55DADDE6" w:rsidP="0011204A" w:rsidRDefault="55DADDE6" w14:paraId="402B1A6F" w14:textId="3C8A343D">
            <w:pPr>
              <w:pStyle w:val="Normal"/>
              <w:spacing w:line="259" w:lineRule="auto"/>
              <w:jc w:val="left"/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</w:pPr>
            <w:r w:rsidRPr="0011204A" w:rsidR="6E12FE1D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  <w:t>Week9</w:t>
            </w:r>
          </w:p>
          <w:p w:rsidR="55DADDE6" w:rsidP="0011204A" w:rsidRDefault="55DADDE6" w14:paraId="33A0F967" w14:textId="7E39E724">
            <w:pPr>
              <w:pStyle w:val="Normal"/>
              <w:spacing w:line="259" w:lineRule="auto"/>
              <w:jc w:val="left"/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0011204A" w:rsidR="6E12FE1D"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  <w:t>Thursday</w:t>
            </w:r>
          </w:p>
          <w:p w:rsidR="55DADDE6" w:rsidP="0011204A" w:rsidRDefault="55DADDE6" w14:paraId="76FBB489" w14:textId="28B48370">
            <w:pPr>
              <w:pStyle w:val="Normal"/>
              <w:spacing w:line="259" w:lineRule="auto"/>
              <w:jc w:val="left"/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0011204A" w:rsidR="6E12FE1D"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  <w:t>30.03.202</w:t>
            </w:r>
            <w:r w:rsidRPr="0011204A" w:rsidR="6E12FE1D"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  <w:t>3</w:t>
            </w:r>
          </w:p>
        </w:tc>
        <w:tc>
          <w:tcPr>
            <w:tcW w:w="1710" w:type="dxa"/>
            <w:tcMar/>
          </w:tcPr>
          <w:p w:rsidR="55DADDE6" w:rsidP="0011204A" w:rsidRDefault="55DADDE6" w14:paraId="24EBC045" w14:textId="1D0D6074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6E12FE1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CW2 Excel coursework</w:t>
            </w:r>
          </w:p>
        </w:tc>
        <w:tc>
          <w:tcPr>
            <w:tcW w:w="2205" w:type="dxa"/>
            <w:tcMar/>
          </w:tcPr>
          <w:p w:rsidR="55DADDE6" w:rsidP="0011204A" w:rsidRDefault="55DADDE6" w14:paraId="34F2CEF3" w14:textId="12B67056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17A55B08" w:rsidR="00061FD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How to </w:t>
            </w:r>
            <w:r w:rsidRPr="17A55B08" w:rsidR="00061FD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submit</w:t>
            </w:r>
            <w:r w:rsidRPr="17A55B08" w:rsidR="00061FD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coursework on Turnitin?</w:t>
            </w:r>
          </w:p>
        </w:tc>
        <w:tc>
          <w:tcPr>
            <w:tcW w:w="4515" w:type="dxa"/>
            <w:tcMar/>
          </w:tcPr>
          <w:p w:rsidR="55DADDE6" w:rsidP="0011204A" w:rsidRDefault="55DADDE6" w14:paraId="14A19EED" w14:textId="77DD2060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17A55B08" w:rsidR="00061FD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No </w:t>
            </w:r>
            <w:r w:rsidRPr="17A55B08" w:rsidR="00061FD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new content</w:t>
            </w:r>
            <w:r w:rsidRPr="17A55B08" w:rsidR="00061FD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was discussed. It was focused on MS excel </w:t>
            </w:r>
            <w:r w:rsidRPr="17A55B08" w:rsidR="00061FD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coursework</w:t>
            </w:r>
            <w:r w:rsidRPr="17A55B08" w:rsidR="00061FD5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.</w:t>
            </w:r>
          </w:p>
        </w:tc>
        <w:tc>
          <w:tcPr>
            <w:tcW w:w="5625" w:type="dxa"/>
            <w:tcMar/>
          </w:tcPr>
          <w:p w:rsidR="55DADDE6" w:rsidP="0011204A" w:rsidRDefault="55DADDE6" w14:paraId="59B38980" w14:textId="223FA799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17A55B08" w:rsidR="1DFD779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This was </w:t>
            </w:r>
            <w:r w:rsidRPr="17A55B08" w:rsidR="1DFD779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support</w:t>
            </w:r>
            <w:r w:rsidRPr="17A55B08" w:rsidR="1DFD779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lecture for assignment and Jordan was helping to answer questions to understand what </w:t>
            </w:r>
            <w:r w:rsidRPr="17A55B08" w:rsidR="1DFD779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is need</w:t>
            </w:r>
            <w:r w:rsidRPr="17A55B08" w:rsidR="1DFD779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to be done to</w:t>
            </w:r>
            <w:r w:rsidRPr="17A55B08" w:rsidR="563BC66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success.</w:t>
            </w:r>
          </w:p>
        </w:tc>
      </w:tr>
      <w:tr w:rsidR="0011204A" w:rsidTr="17A55B08" w14:paraId="37288A03">
        <w:trPr>
          <w:trHeight w:val="2026"/>
        </w:trPr>
        <w:tc>
          <w:tcPr>
            <w:tcW w:w="1380" w:type="dxa"/>
            <w:tcMar/>
          </w:tcPr>
          <w:p w:rsidR="09F153A8" w:rsidP="0011204A" w:rsidRDefault="09F153A8" w14:paraId="29C30C3E" w14:textId="12773F5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011204A" w:rsidR="09F153A8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  <w:t>Week 10</w:t>
            </w:r>
          </w:p>
          <w:p w:rsidR="09F153A8" w:rsidP="0011204A" w:rsidRDefault="09F153A8" w14:paraId="3C0C9520" w14:textId="01C2E25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0011204A" w:rsidR="09F153A8"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  <w:t>Tuesday</w:t>
            </w:r>
          </w:p>
          <w:p w:rsidR="09F153A8" w:rsidP="0011204A" w:rsidRDefault="09F153A8" w14:paraId="1B0FBEC1" w14:textId="6D8A62B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</w:pPr>
            <w:r w:rsidRPr="0011204A" w:rsidR="09F153A8">
              <w:rPr>
                <w:rFonts w:ascii="Arial" w:hAnsi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</w:rPr>
              <w:t>25.04.2023</w:t>
            </w:r>
          </w:p>
        </w:tc>
        <w:tc>
          <w:tcPr>
            <w:tcW w:w="1710" w:type="dxa"/>
            <w:tcMar/>
          </w:tcPr>
          <w:p w:rsidR="09F153A8" w:rsidP="0011204A" w:rsidRDefault="09F153A8" w14:paraId="331FECD5" w14:textId="26F35C5D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09F153A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Composite </w:t>
            </w:r>
            <w:r w:rsidRPr="0011204A" w:rsidR="09F153A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materials</w:t>
            </w:r>
          </w:p>
          <w:p w:rsidR="0011204A" w:rsidP="0011204A" w:rsidRDefault="0011204A" w14:paraId="0B0FECE9" w14:textId="3B95E59D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205" w:type="dxa"/>
            <w:tcMar/>
          </w:tcPr>
          <w:p w:rsidR="09F153A8" w:rsidP="0011204A" w:rsidRDefault="09F153A8" w14:paraId="05CC067B" w14:textId="7C78032A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09F153A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Introduction to composites.</w:t>
            </w:r>
          </w:p>
          <w:p w:rsidR="24D3315F" w:rsidP="0011204A" w:rsidRDefault="24D3315F" w14:paraId="5F12DBD1" w14:textId="37E5271A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24D3315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Types of composite materials.</w:t>
            </w:r>
          </w:p>
          <w:p w:rsidR="24D3315F" w:rsidP="0011204A" w:rsidRDefault="24D3315F" w14:paraId="5F125156" w14:textId="37443417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24D3315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Where these materials </w:t>
            </w:r>
            <w:r w:rsidRPr="0011204A" w:rsidR="24D3315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is</w:t>
            </w:r>
            <w:r w:rsidRPr="0011204A" w:rsidR="24D3315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used for?</w:t>
            </w:r>
          </w:p>
        </w:tc>
        <w:tc>
          <w:tcPr>
            <w:tcW w:w="4515" w:type="dxa"/>
            <w:tcMar/>
          </w:tcPr>
          <w:p w:rsidR="6B9D1EB2" w:rsidP="0011204A" w:rsidRDefault="6B9D1EB2" w14:paraId="70B0180A" w14:textId="671C4D3E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6B9D1EB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In this lecture</w:t>
            </w:r>
            <w:r w:rsidRPr="0011204A" w:rsidR="175D8A0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,</w:t>
            </w:r>
            <w:r w:rsidRPr="0011204A" w:rsidR="6B9D1EB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I learned about </w:t>
            </w:r>
            <w:r w:rsidRPr="0011204A" w:rsidR="5F32A5F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composite</w:t>
            </w:r>
            <w:r w:rsidRPr="0011204A" w:rsidR="1D3FEE4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materials, matrix materials and their </w:t>
            </w:r>
            <w:r w:rsidRPr="0011204A" w:rsidR="515B890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r</w:t>
            </w:r>
            <w:r w:rsidRPr="0011204A" w:rsidR="1D3FEE4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einforcements</w:t>
            </w:r>
            <w:r w:rsidRPr="0011204A" w:rsidR="3B0EC32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, </w:t>
            </w:r>
            <w:r w:rsidRPr="0011204A" w:rsidR="6C367EA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and </w:t>
            </w:r>
            <w:r w:rsidRPr="0011204A" w:rsidR="3B0EC329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their advantages and disadvantages.</w:t>
            </w:r>
            <w:r w:rsidRPr="0011204A" w:rsidR="771EC54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I do know that there </w:t>
            </w:r>
            <w:r w:rsidRPr="0011204A" w:rsidR="4B88F14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are</w:t>
            </w:r>
            <w:r w:rsidRPr="0011204A" w:rsidR="771EC54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3 types of composites</w:t>
            </w:r>
            <w:r w:rsidRPr="0011204A" w:rsidR="4EC35907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(partic</w:t>
            </w:r>
            <w:r w:rsidRPr="0011204A" w:rsidR="0AD2781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le</w:t>
            </w:r>
            <w:r w:rsidRPr="0011204A" w:rsidR="4EC35907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, fibre</w:t>
            </w:r>
            <w:r w:rsidRPr="0011204A" w:rsidR="4E93B30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reinforced and structural)</w:t>
            </w:r>
            <w:r w:rsidRPr="0011204A" w:rsidR="00CA3C8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. </w:t>
            </w:r>
            <w:r w:rsidRPr="0011204A" w:rsidR="269D8EE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I have better understanding that composite materials </w:t>
            </w:r>
            <w:r w:rsidRPr="0011204A" w:rsidR="269D8EE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is</w:t>
            </w:r>
            <w:r w:rsidRPr="0011204A" w:rsidR="269D8EE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used everywhere today. </w:t>
            </w:r>
            <w:r w:rsidRPr="0011204A" w:rsidR="6B24D85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Also</w:t>
            </w:r>
            <w:r w:rsidRPr="0011204A" w:rsidR="6B24D85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I learned about composite manufacturing process.</w:t>
            </w:r>
          </w:p>
        </w:tc>
        <w:tc>
          <w:tcPr>
            <w:tcW w:w="5625" w:type="dxa"/>
            <w:tcMar/>
          </w:tcPr>
          <w:p w:rsidR="6B24D85B" w:rsidP="0011204A" w:rsidRDefault="6B24D85B" w14:paraId="3009BA0F" w14:textId="3500088D">
            <w:pPr>
              <w:pStyle w:val="Normal"/>
              <w:jc w:val="left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0011204A" w:rsidR="6B24D85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011204A" w:rsidR="1E7E726F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This lecture was helpful to understand composites. It is </w:t>
            </w:r>
            <w:r w:rsidRPr="0011204A" w:rsidR="0A19DFA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very beneficial for those who work at manufacturing or construction site</w:t>
            </w:r>
            <w:r w:rsidRPr="0011204A" w:rsidR="2DF39BB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. Videos which </w:t>
            </w:r>
            <w:r w:rsidRPr="0011204A" w:rsidR="2DF39BB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was</w:t>
            </w:r>
            <w:r w:rsidRPr="0011204A" w:rsidR="2DF39BB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shown during the </w:t>
            </w:r>
            <w:r w:rsidRPr="0011204A" w:rsidR="393B627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lecture were more beneficial to further understanding the topic.</w:t>
            </w:r>
          </w:p>
        </w:tc>
      </w:tr>
    </w:tbl>
    <w:p w:rsidR="0011204A" w:rsidP="0011204A" w:rsidRDefault="0011204A" w14:paraId="07A06A51" w14:textId="7C18347D">
      <w:pPr>
        <w:jc w:val="left"/>
      </w:pPr>
    </w:p>
    <w:p w:rsidR="1A5C0FE8" w:rsidRDefault="1A5C0FE8" w14:paraId="3F7F4690" w14:textId="5D9D2A18"/>
    <w:p w:rsidRPr="001A452C" w:rsidR="00344C40" w:rsidRDefault="00344C40" w14:paraId="7D6B971A" w14:textId="79F6D69B">
      <w:pPr>
        <w:rPr>
          <w:rFonts w:ascii="Arial" w:hAnsi="Arial" w:cs="Arial"/>
          <w:color w:val="000000" w:themeColor="text1"/>
          <w:sz w:val="22"/>
          <w:szCs w:val="22"/>
          <w:u w:color="333333"/>
        </w:rPr>
      </w:pPr>
    </w:p>
    <w:p w:rsidRPr="001A452C" w:rsidR="00A85BFE" w:rsidP="0011204A" w:rsidRDefault="00A85BFE" w14:paraId="72262C43" w14:textId="2D800985">
      <w:pPr>
        <w:jc w:val="both"/>
        <w:rPr>
          <w:rFonts w:ascii="Arial" w:hAnsi="Arial" w:cs="Arial"/>
          <w:b w:val="1"/>
          <w:bCs w:val="1"/>
          <w:color w:val="000000" w:themeColor="text1"/>
          <w:sz w:val="28"/>
          <w:szCs w:val="28"/>
          <w:u w:val="single"/>
        </w:rPr>
      </w:pPr>
      <w:r w:rsidRPr="0011204A" w:rsidR="4A05683C">
        <w:rPr>
          <w:rFonts w:ascii="Arial" w:hAnsi="Arial" w:cs="Arial"/>
          <w:b w:val="1"/>
          <w:bCs w:val="1"/>
          <w:color w:val="000000" w:themeColor="text1" w:themeTint="FF" w:themeShade="FF"/>
          <w:sz w:val="28"/>
          <w:szCs w:val="28"/>
          <w:u w:val="single"/>
        </w:rPr>
        <w:t>Conclusion</w:t>
      </w:r>
    </w:p>
    <w:p w:rsidR="0011204A" w:rsidP="0011204A" w:rsidRDefault="0011204A" w14:paraId="750C2CAE" w14:textId="46EE46E9">
      <w:pPr>
        <w:pStyle w:val="Normal"/>
        <w:jc w:val="both"/>
        <w:rPr>
          <w:rFonts w:ascii="Arial" w:hAnsi="Arial" w:cs="Arial"/>
          <w:b w:val="1"/>
          <w:bCs w:val="1"/>
          <w:color w:val="000000" w:themeColor="text1" w:themeTint="FF" w:themeShade="FF"/>
          <w:sz w:val="28"/>
          <w:szCs w:val="28"/>
          <w:u w:val="single"/>
        </w:rPr>
      </w:pPr>
    </w:p>
    <w:p w:rsidR="3D9383FA" w:rsidP="0011204A" w:rsidRDefault="3D9383FA" w14:paraId="7D90CFD9" w14:textId="6626BC5C">
      <w:pPr>
        <w:pStyle w:val="Normal"/>
        <w:jc w:val="both"/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011204A" w:rsidR="3D9383FA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During</w:t>
      </w:r>
      <w:r w:rsidRPr="0011204A" w:rsidR="5ED1B3DA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these ten weeks of </w:t>
      </w:r>
      <w:r w:rsidRPr="0011204A" w:rsidR="29BF93B2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studying technical skills</w:t>
      </w:r>
      <w:r w:rsidRPr="0011204A" w:rsidR="3AEB8777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,</w:t>
      </w:r>
      <w:r w:rsidRPr="0011204A" w:rsidR="5ED1B3DA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</w:t>
      </w:r>
      <w:r w:rsidRPr="0011204A" w:rsidR="5ED1B3DA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gain great experience </w:t>
      </w:r>
      <w:r w:rsidRPr="0011204A" w:rsidR="179434CA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and learned a lot in my life.</w:t>
      </w:r>
      <w:r w:rsidRPr="0011204A" w:rsidR="7C46A245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011204A" w:rsidR="6F1485F0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main key point I learned was Health and Safety </w:t>
      </w:r>
      <w:r w:rsidRPr="0011204A" w:rsidR="7C46A245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which was br</w:t>
      </w:r>
      <w:r w:rsidRPr="0011204A" w:rsidR="45E65554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oken</w:t>
      </w:r>
      <w:r w:rsidRPr="0011204A" w:rsidR="7C46A245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down in</w:t>
      </w:r>
      <w:r w:rsidRPr="0011204A" w:rsidR="42758D83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to</w:t>
      </w:r>
      <w:r w:rsidRPr="0011204A" w:rsidR="7C46A245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smaller topics, for example</w:t>
      </w:r>
      <w:r w:rsidRPr="0011204A" w:rsidR="43FA1A5E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,</w:t>
      </w:r>
      <w:r w:rsidRPr="0011204A" w:rsidR="7C46A245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011204A" w:rsidR="0D70CD48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health and safety in </w:t>
      </w:r>
      <w:r w:rsidRPr="0011204A" w:rsidR="3E48C477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</w:t>
      </w:r>
      <w:r w:rsidRPr="0011204A" w:rsidR="0D70CD48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workplace, legalisation, </w:t>
      </w:r>
      <w:r w:rsidRPr="0011204A" w:rsidR="0062969D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and </w:t>
      </w:r>
      <w:r w:rsidRPr="0011204A" w:rsidR="0D70CD48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risk </w:t>
      </w:r>
      <w:r w:rsidRPr="0011204A" w:rsidR="1A1062ED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assessment</w:t>
      </w:r>
      <w:r w:rsidRPr="0011204A" w:rsidR="209A2AFC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0011204A" w:rsidR="4473E708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As health is most important it give</w:t>
      </w:r>
      <w:r w:rsidRPr="0011204A" w:rsidR="6F386B9A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 </w:t>
      </w:r>
      <w:r w:rsidRPr="0011204A" w:rsidR="06C92D01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me a chance to better understand what is necessary to s</w:t>
      </w:r>
      <w:r w:rsidRPr="0011204A" w:rsidR="2A2CF005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afe at </w:t>
      </w:r>
      <w:r w:rsidRPr="0011204A" w:rsidR="54CCDA02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the workplace and where to focus</w:t>
      </w:r>
      <w:r w:rsidRPr="0011204A" w:rsidR="7D3667F7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other </w:t>
      </w:r>
      <w:r w:rsidRPr="0011204A" w:rsidR="7D3667F7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lectures</w:t>
      </w:r>
      <w:r w:rsidRPr="0011204A" w:rsidR="7D3667F7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 learn about </w:t>
      </w:r>
      <w:r w:rsidRPr="0011204A" w:rsidR="31CEBB76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MS Excel which gave me some sort of skills to use features</w:t>
      </w:r>
      <w:r w:rsidRPr="0011204A" w:rsidR="31CEBB76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.</w:t>
      </w:r>
      <w:r w:rsidRPr="0011204A" w:rsidR="178CA782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 </w:t>
      </w:r>
      <w:r w:rsidRPr="0011204A" w:rsidR="31CEBB76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011204A" w:rsidR="61F17228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These skills will give me </w:t>
      </w:r>
      <w:r w:rsidRPr="0011204A" w:rsidR="59077D45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an understand</w:t>
      </w:r>
      <w:r w:rsidRPr="0011204A" w:rsidR="3859EFDE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ing of how to use formulas in spreadsheet conditional</w:t>
      </w:r>
      <w:r w:rsidRPr="0011204A" w:rsidR="61F17228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011204A" w:rsidR="5C0F0DE6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formatting and </w:t>
      </w:r>
      <w:r w:rsidRPr="0011204A" w:rsidR="41A3BE04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adding charts.</w:t>
      </w:r>
      <w:r w:rsidRPr="0011204A" w:rsidR="5D92D2CD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011204A" w:rsidR="0837392C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All slide</w:t>
      </w:r>
      <w:r w:rsidRPr="0011204A" w:rsidR="6343DA8F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s, </w:t>
      </w:r>
      <w:r w:rsidRPr="0011204A" w:rsidR="4773D409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v</w:t>
      </w:r>
      <w:r w:rsidRPr="0011204A" w:rsidR="0837392C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ideos</w:t>
      </w:r>
      <w:r w:rsidRPr="0011204A" w:rsidR="0837392C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tasks we had given is </w:t>
      </w:r>
      <w:r w:rsidRPr="0011204A" w:rsidR="633BF114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challeng</w:t>
      </w:r>
      <w:r w:rsidRPr="0011204A" w:rsidR="6F649620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ing, b</w:t>
      </w:r>
      <w:r w:rsidRPr="0011204A" w:rsidR="0837392C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ut it </w:t>
      </w:r>
      <w:r w:rsidRPr="0011204A" w:rsidR="6BA5D9EF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strengthen</w:t>
      </w:r>
      <w:r w:rsidRPr="0011204A" w:rsidR="0837392C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011204A" w:rsidR="496A1740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our </w:t>
      </w:r>
      <w:r w:rsidRPr="0011204A" w:rsidR="32778B9C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understanding.</w:t>
      </w:r>
      <w:r w:rsidRPr="0011204A" w:rsidR="295379A0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011204A" w:rsidR="42D4CC82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This module g</w:t>
      </w:r>
      <w:r w:rsidRPr="0011204A" w:rsidR="68E7BC67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</w:t>
      </w:r>
      <w:r w:rsidRPr="0011204A" w:rsidR="42D4CC82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ve </w:t>
      </w:r>
      <w:r w:rsidRPr="0011204A" w:rsidR="42D4CC82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knowledges  and</w:t>
      </w:r>
      <w:r w:rsidRPr="0011204A" w:rsidR="42D4CC82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011204A" w:rsidR="3CF26840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confidence to study further</w:t>
      </w:r>
      <w:r w:rsidRPr="0011204A" w:rsidR="207F2B74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011204A" w:rsidR="435E1028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to apply skills in various situations</w:t>
      </w:r>
      <w:r w:rsidRPr="0011204A" w:rsidR="4EA5D6E8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building on </w:t>
      </w:r>
      <w:r w:rsidRPr="0011204A" w:rsidR="4EA5D6E8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previous</w:t>
      </w:r>
      <w:r w:rsidRPr="0011204A" w:rsidR="4EA5D6E8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0011204A" w:rsidR="4EA5D6E8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su</w:t>
      </w:r>
      <w:r w:rsidRPr="0011204A" w:rsidR="4EA5D6E8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ccess and failures.</w:t>
      </w:r>
    </w:p>
    <w:p w:rsidR="3891B0DE" w:rsidP="0011204A" w:rsidRDefault="3891B0DE" w14:paraId="62EA8F84" w14:textId="72E0FB23">
      <w:pPr>
        <w:pStyle w:val="Normal"/>
        <w:jc w:val="both"/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0011204A" w:rsidR="3891B0DE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0011204A" w:rsidP="0011204A" w:rsidRDefault="0011204A" w14:paraId="1E983A6C" w14:textId="622AA1B5">
      <w:pPr>
        <w:pStyle w:val="Normal"/>
        <w:jc w:val="both"/>
        <w:rPr>
          <w:rFonts w:ascii="Arial" w:hAnsi="Arial" w:cs="Arial"/>
          <w:b w:val="1"/>
          <w:bCs w:val="1"/>
          <w:color w:val="000000" w:themeColor="text1" w:themeTint="FF" w:themeShade="FF"/>
          <w:sz w:val="28"/>
          <w:szCs w:val="28"/>
        </w:rPr>
      </w:pPr>
    </w:p>
    <w:p w:rsidR="0011204A" w:rsidP="0011204A" w:rsidRDefault="0011204A" w14:paraId="5E3F1B29" w14:textId="0BC7D5F1">
      <w:pPr>
        <w:pStyle w:val="Normal"/>
        <w:jc w:val="both"/>
        <w:rPr>
          <w:rFonts w:ascii="Arial" w:hAnsi="Arial" w:cs="Arial"/>
          <w:b w:val="1"/>
          <w:bCs w:val="1"/>
          <w:color w:val="000000" w:themeColor="text1" w:themeTint="FF" w:themeShade="FF"/>
          <w:sz w:val="28"/>
          <w:szCs w:val="28"/>
        </w:rPr>
      </w:pPr>
    </w:p>
    <w:p w:rsidR="0011204A" w:rsidP="0011204A" w:rsidRDefault="0011204A" w14:paraId="5204691E" w14:textId="5B60D68D">
      <w:pPr>
        <w:pStyle w:val="Normal"/>
        <w:jc w:val="both"/>
        <w:rPr>
          <w:rFonts w:ascii="Arial" w:hAnsi="Arial" w:cs="Arial"/>
          <w:b w:val="1"/>
          <w:bCs w:val="1"/>
          <w:color w:val="000000" w:themeColor="text1" w:themeTint="FF" w:themeShade="FF"/>
          <w:sz w:val="28"/>
          <w:szCs w:val="28"/>
        </w:rPr>
      </w:pPr>
    </w:p>
    <w:p w:rsidR="0011204A" w:rsidP="0011204A" w:rsidRDefault="0011204A" w14:paraId="4B1FCD92" w14:textId="4A3044D1">
      <w:pPr>
        <w:pStyle w:val="Normal"/>
        <w:jc w:val="both"/>
        <w:rPr>
          <w:rFonts w:ascii="Arial" w:hAnsi="Arial" w:cs="Arial"/>
          <w:b w:val="1"/>
          <w:bCs w:val="1"/>
          <w:color w:val="000000" w:themeColor="text1" w:themeTint="FF" w:themeShade="FF"/>
          <w:sz w:val="28"/>
          <w:szCs w:val="28"/>
        </w:rPr>
      </w:pPr>
    </w:p>
    <w:p w:rsidRPr="001A452C" w:rsidR="00DB7437" w:rsidP="486E0939" w:rsidRDefault="00DB7437" w14:paraId="0A76D171" w14:textId="769A337E">
      <w:pPr>
        <w:pStyle w:val="Normal"/>
        <w:rPr>
          <w:rFonts w:ascii="Arial" w:hAnsi="Arial" w:cs="Arial"/>
          <w:color w:val="000000" w:themeColor="text1"/>
          <w:sz w:val="22"/>
          <w:szCs w:val="22"/>
        </w:rPr>
      </w:pPr>
    </w:p>
    <w:sectPr w:rsidRPr="001A452C" w:rsidR="00DB7437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166F3" w:rsidRDefault="008166F3" w14:paraId="37A255FC" w14:textId="77777777">
      <w:r>
        <w:separator/>
      </w:r>
    </w:p>
  </w:endnote>
  <w:endnote w:type="continuationSeparator" w:id="0">
    <w:p w:rsidR="008166F3" w:rsidRDefault="008166F3" w14:paraId="6E78F65F" w14:textId="77777777">
      <w:r>
        <w:continuationSeparator/>
      </w:r>
    </w:p>
  </w:endnote>
  <w:endnote w:type="continuationNotice" w:id="1">
    <w:p w:rsidR="00433097" w:rsidRDefault="00433097" w14:paraId="128C5BD1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altName w:val="Times New Roman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166F3" w:rsidRDefault="008166F3" w14:paraId="2B14E47A" w14:textId="77777777">
      <w:r>
        <w:separator/>
      </w:r>
    </w:p>
  </w:footnote>
  <w:footnote w:type="continuationSeparator" w:id="0">
    <w:p w:rsidR="008166F3" w:rsidRDefault="008166F3" w14:paraId="6BD6A65B" w14:textId="77777777">
      <w:r>
        <w:continuationSeparator/>
      </w:r>
    </w:p>
  </w:footnote>
  <w:footnote w:type="continuationNotice" w:id="1">
    <w:p w:rsidR="00433097" w:rsidRDefault="00433097" w14:paraId="62497456" w14:textId="77777777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yGqCr0n7fgFJ3f" int2:id="lLOD9F7I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4177402"/>
    <w:multiLevelType w:val="hybridMultilevel"/>
    <w:tmpl w:val="FFFFFFFF"/>
    <w:lvl w:ilvl="0" w:tplc="9E3604E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9F3AF14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4748BF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6DC27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96097F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33AABF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B1461A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5044A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FD4323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hint="default" w:ascii="Calibri" w:hAnsi="Calibri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hint="default" w:ascii="Symbol" w:hAnsi="Symbol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Verdana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Verdana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Verdana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901CB3"/>
    <w:multiLevelType w:val="hybridMultilevel"/>
    <w:tmpl w:val="87E01836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6" w15:restartNumberingAfterBreak="0">
    <w:nsid w:val="6F0C6094"/>
    <w:multiLevelType w:val="hybridMultilevel"/>
    <w:tmpl w:val="8D78962E"/>
    <w:lvl w:ilvl="0" w:tplc="D14E4C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255237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3800C5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2B4A8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C890BE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07AEE9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75097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7E1446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34BEE4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num w:numId="1" w16cid:durableId="509956104">
    <w:abstractNumId w:val="1"/>
  </w:num>
  <w:num w:numId="2" w16cid:durableId="1697390681">
    <w:abstractNumId w:val="2"/>
  </w:num>
  <w:num w:numId="3" w16cid:durableId="1512989437">
    <w:abstractNumId w:val="10"/>
  </w:num>
  <w:num w:numId="4" w16cid:durableId="301424071">
    <w:abstractNumId w:val="18"/>
  </w:num>
  <w:num w:numId="5" w16cid:durableId="736394911">
    <w:abstractNumId w:val="12"/>
  </w:num>
  <w:num w:numId="6" w16cid:durableId="1411735514">
    <w:abstractNumId w:val="8"/>
  </w:num>
  <w:num w:numId="7" w16cid:durableId="846019221">
    <w:abstractNumId w:val="17"/>
  </w:num>
  <w:num w:numId="8" w16cid:durableId="1915117973">
    <w:abstractNumId w:val="3"/>
  </w:num>
  <w:num w:numId="9" w16cid:durableId="823788074">
    <w:abstractNumId w:val="14"/>
  </w:num>
  <w:num w:numId="10" w16cid:durableId="421681826">
    <w:abstractNumId w:val="11"/>
  </w:num>
  <w:num w:numId="11" w16cid:durableId="305625395">
    <w:abstractNumId w:val="5"/>
  </w:num>
  <w:num w:numId="12" w16cid:durableId="1248034168">
    <w:abstractNumId w:val="6"/>
  </w:num>
  <w:num w:numId="13" w16cid:durableId="1700619174">
    <w:abstractNumId w:val="9"/>
  </w:num>
  <w:num w:numId="14" w16cid:durableId="992561104">
    <w:abstractNumId w:val="13"/>
  </w:num>
  <w:num w:numId="15" w16cid:durableId="714082240">
    <w:abstractNumId w:val="4"/>
  </w:num>
  <w:num w:numId="16" w16cid:durableId="1405176884">
    <w:abstractNumId w:val="0"/>
  </w:num>
  <w:num w:numId="17" w16cid:durableId="1460418736">
    <w:abstractNumId w:val="7"/>
  </w:num>
  <w:num w:numId="18" w16cid:durableId="1920560970">
    <w:abstractNumId w:val="15"/>
  </w:num>
  <w:num w:numId="19" w16cid:durableId="844589971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view w:val="web"/>
  <w:zoom w:percent="2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trackRevisions w:val="false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Q1trQwMzC3NLW0sDBS0lEKTi0uzszPAykwqgUAT/7R8ywAAAA="/>
  </w:docVars>
  <w:rsids>
    <w:rsidRoot w:val="00FB4521"/>
    <w:rsid w:val="00011666"/>
    <w:rsid w:val="00026B02"/>
    <w:rsid w:val="0003759B"/>
    <w:rsid w:val="00053334"/>
    <w:rsid w:val="00053B38"/>
    <w:rsid w:val="00061FD5"/>
    <w:rsid w:val="00077C90"/>
    <w:rsid w:val="000822E5"/>
    <w:rsid w:val="00094948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1204A"/>
    <w:rsid w:val="00124CA5"/>
    <w:rsid w:val="00124E46"/>
    <w:rsid w:val="00134F77"/>
    <w:rsid w:val="001363A5"/>
    <w:rsid w:val="00152E9D"/>
    <w:rsid w:val="00154487"/>
    <w:rsid w:val="00165E2B"/>
    <w:rsid w:val="00170A9A"/>
    <w:rsid w:val="0017512A"/>
    <w:rsid w:val="0019090B"/>
    <w:rsid w:val="00196958"/>
    <w:rsid w:val="001A1E39"/>
    <w:rsid w:val="001A24F3"/>
    <w:rsid w:val="001A25EF"/>
    <w:rsid w:val="001A452C"/>
    <w:rsid w:val="001B1299"/>
    <w:rsid w:val="001B405C"/>
    <w:rsid w:val="001B5F45"/>
    <w:rsid w:val="001C27DB"/>
    <w:rsid w:val="001C75CF"/>
    <w:rsid w:val="001D9D5F"/>
    <w:rsid w:val="001E1050"/>
    <w:rsid w:val="001E1E1F"/>
    <w:rsid w:val="001E2007"/>
    <w:rsid w:val="001E57C1"/>
    <w:rsid w:val="001F07EF"/>
    <w:rsid w:val="001F4647"/>
    <w:rsid w:val="001F50B6"/>
    <w:rsid w:val="001F6D7A"/>
    <w:rsid w:val="00224849"/>
    <w:rsid w:val="0022746E"/>
    <w:rsid w:val="00235F71"/>
    <w:rsid w:val="002444CA"/>
    <w:rsid w:val="00260DE6"/>
    <w:rsid w:val="002663A8"/>
    <w:rsid w:val="002674FE"/>
    <w:rsid w:val="00273FEE"/>
    <w:rsid w:val="00277BB2"/>
    <w:rsid w:val="00280D3E"/>
    <w:rsid w:val="0028204E"/>
    <w:rsid w:val="0028591B"/>
    <w:rsid w:val="002878BF"/>
    <w:rsid w:val="00291841"/>
    <w:rsid w:val="00294ABA"/>
    <w:rsid w:val="002C1F0B"/>
    <w:rsid w:val="002C449B"/>
    <w:rsid w:val="002C6040"/>
    <w:rsid w:val="002D3425"/>
    <w:rsid w:val="002D5B3F"/>
    <w:rsid w:val="002E272E"/>
    <w:rsid w:val="002F23EE"/>
    <w:rsid w:val="002F5778"/>
    <w:rsid w:val="00304E3E"/>
    <w:rsid w:val="003223E0"/>
    <w:rsid w:val="00332AE5"/>
    <w:rsid w:val="00341414"/>
    <w:rsid w:val="00344C40"/>
    <w:rsid w:val="003523F8"/>
    <w:rsid w:val="00352C4A"/>
    <w:rsid w:val="00362560"/>
    <w:rsid w:val="003732FD"/>
    <w:rsid w:val="003753B2"/>
    <w:rsid w:val="00376559"/>
    <w:rsid w:val="00382BAA"/>
    <w:rsid w:val="00384D73"/>
    <w:rsid w:val="00391B03"/>
    <w:rsid w:val="00393EB6"/>
    <w:rsid w:val="003A3CE5"/>
    <w:rsid w:val="003A6C9C"/>
    <w:rsid w:val="003B366F"/>
    <w:rsid w:val="003B3F9D"/>
    <w:rsid w:val="003B6C95"/>
    <w:rsid w:val="003D7046"/>
    <w:rsid w:val="003E5751"/>
    <w:rsid w:val="003E5EEE"/>
    <w:rsid w:val="003F591E"/>
    <w:rsid w:val="004046A9"/>
    <w:rsid w:val="00404C50"/>
    <w:rsid w:val="00405E87"/>
    <w:rsid w:val="00423934"/>
    <w:rsid w:val="00426244"/>
    <w:rsid w:val="00426AA2"/>
    <w:rsid w:val="00432EF8"/>
    <w:rsid w:val="00433097"/>
    <w:rsid w:val="00439704"/>
    <w:rsid w:val="00444055"/>
    <w:rsid w:val="00451810"/>
    <w:rsid w:val="004575F8"/>
    <w:rsid w:val="00457B12"/>
    <w:rsid w:val="00470A38"/>
    <w:rsid w:val="00477880"/>
    <w:rsid w:val="00480D64"/>
    <w:rsid w:val="004874DE"/>
    <w:rsid w:val="004A07CA"/>
    <w:rsid w:val="004A3E94"/>
    <w:rsid w:val="004B5334"/>
    <w:rsid w:val="004B6C14"/>
    <w:rsid w:val="004D5E9B"/>
    <w:rsid w:val="004D63D9"/>
    <w:rsid w:val="004E6585"/>
    <w:rsid w:val="004F2E28"/>
    <w:rsid w:val="004F38B4"/>
    <w:rsid w:val="0050249F"/>
    <w:rsid w:val="00521650"/>
    <w:rsid w:val="00521EB5"/>
    <w:rsid w:val="00524566"/>
    <w:rsid w:val="00526BC1"/>
    <w:rsid w:val="00527E60"/>
    <w:rsid w:val="00530BEF"/>
    <w:rsid w:val="00552351"/>
    <w:rsid w:val="00561B81"/>
    <w:rsid w:val="00561F00"/>
    <w:rsid w:val="00562C4E"/>
    <w:rsid w:val="00562DEC"/>
    <w:rsid w:val="00564287"/>
    <w:rsid w:val="005729CB"/>
    <w:rsid w:val="00576AB4"/>
    <w:rsid w:val="00577917"/>
    <w:rsid w:val="0058048A"/>
    <w:rsid w:val="00590667"/>
    <w:rsid w:val="005969E2"/>
    <w:rsid w:val="005A1689"/>
    <w:rsid w:val="005B37AD"/>
    <w:rsid w:val="005B59D5"/>
    <w:rsid w:val="005B61CD"/>
    <w:rsid w:val="005B6D38"/>
    <w:rsid w:val="005D11EB"/>
    <w:rsid w:val="005D1D58"/>
    <w:rsid w:val="005D432C"/>
    <w:rsid w:val="005E285E"/>
    <w:rsid w:val="005E72F8"/>
    <w:rsid w:val="005F0579"/>
    <w:rsid w:val="005F3A53"/>
    <w:rsid w:val="006062A3"/>
    <w:rsid w:val="006071C6"/>
    <w:rsid w:val="00610E08"/>
    <w:rsid w:val="006140BF"/>
    <w:rsid w:val="00614F35"/>
    <w:rsid w:val="006161BE"/>
    <w:rsid w:val="00620787"/>
    <w:rsid w:val="0062969D"/>
    <w:rsid w:val="00632434"/>
    <w:rsid w:val="0063478F"/>
    <w:rsid w:val="00644256"/>
    <w:rsid w:val="0064722E"/>
    <w:rsid w:val="00652F14"/>
    <w:rsid w:val="00661D6F"/>
    <w:rsid w:val="006628E9"/>
    <w:rsid w:val="0066725E"/>
    <w:rsid w:val="006706D5"/>
    <w:rsid w:val="006716C7"/>
    <w:rsid w:val="00681208"/>
    <w:rsid w:val="00681FA9"/>
    <w:rsid w:val="0068391A"/>
    <w:rsid w:val="00691EA9"/>
    <w:rsid w:val="006934D4"/>
    <w:rsid w:val="006957EA"/>
    <w:rsid w:val="006A6DC3"/>
    <w:rsid w:val="006B48C1"/>
    <w:rsid w:val="006B6BF5"/>
    <w:rsid w:val="006C5920"/>
    <w:rsid w:val="006D49ED"/>
    <w:rsid w:val="006D55CE"/>
    <w:rsid w:val="006D637A"/>
    <w:rsid w:val="006D66F6"/>
    <w:rsid w:val="006D6F24"/>
    <w:rsid w:val="006F0F95"/>
    <w:rsid w:val="006F422E"/>
    <w:rsid w:val="006F45BF"/>
    <w:rsid w:val="006F60E0"/>
    <w:rsid w:val="00702F71"/>
    <w:rsid w:val="007144C4"/>
    <w:rsid w:val="007366DF"/>
    <w:rsid w:val="00757839"/>
    <w:rsid w:val="007703B3"/>
    <w:rsid w:val="00770C81"/>
    <w:rsid w:val="00777DCE"/>
    <w:rsid w:val="00791024"/>
    <w:rsid w:val="00793F0A"/>
    <w:rsid w:val="007A2657"/>
    <w:rsid w:val="007B4EE8"/>
    <w:rsid w:val="007C5867"/>
    <w:rsid w:val="007C682C"/>
    <w:rsid w:val="007D2385"/>
    <w:rsid w:val="007D2488"/>
    <w:rsid w:val="007D5DE2"/>
    <w:rsid w:val="007F214F"/>
    <w:rsid w:val="007F22F0"/>
    <w:rsid w:val="00800069"/>
    <w:rsid w:val="00800BB2"/>
    <w:rsid w:val="008042F0"/>
    <w:rsid w:val="00814C11"/>
    <w:rsid w:val="008166F3"/>
    <w:rsid w:val="008310A0"/>
    <w:rsid w:val="00835D29"/>
    <w:rsid w:val="00842E7F"/>
    <w:rsid w:val="00852933"/>
    <w:rsid w:val="008566E5"/>
    <w:rsid w:val="008566FE"/>
    <w:rsid w:val="00865B46"/>
    <w:rsid w:val="00865DE7"/>
    <w:rsid w:val="008662CF"/>
    <w:rsid w:val="008670EB"/>
    <w:rsid w:val="00887B42"/>
    <w:rsid w:val="00896134"/>
    <w:rsid w:val="008A576F"/>
    <w:rsid w:val="008A62BC"/>
    <w:rsid w:val="008B43E7"/>
    <w:rsid w:val="008C37BF"/>
    <w:rsid w:val="008D763F"/>
    <w:rsid w:val="008E6303"/>
    <w:rsid w:val="008F036F"/>
    <w:rsid w:val="008F1308"/>
    <w:rsid w:val="008F69BB"/>
    <w:rsid w:val="008F78C2"/>
    <w:rsid w:val="00904568"/>
    <w:rsid w:val="00911394"/>
    <w:rsid w:val="00917C63"/>
    <w:rsid w:val="0091D1E4"/>
    <w:rsid w:val="00923EF2"/>
    <w:rsid w:val="00926D25"/>
    <w:rsid w:val="00926E9D"/>
    <w:rsid w:val="009315A0"/>
    <w:rsid w:val="00932C6E"/>
    <w:rsid w:val="00933F10"/>
    <w:rsid w:val="009433C5"/>
    <w:rsid w:val="00965881"/>
    <w:rsid w:val="0098178D"/>
    <w:rsid w:val="00985E51"/>
    <w:rsid w:val="009871FF"/>
    <w:rsid w:val="00990799"/>
    <w:rsid w:val="00995D51"/>
    <w:rsid w:val="009A0631"/>
    <w:rsid w:val="009B10ED"/>
    <w:rsid w:val="009B4083"/>
    <w:rsid w:val="009B4328"/>
    <w:rsid w:val="009C55BD"/>
    <w:rsid w:val="009D3EA4"/>
    <w:rsid w:val="009D6195"/>
    <w:rsid w:val="009D649C"/>
    <w:rsid w:val="009D6684"/>
    <w:rsid w:val="009E4BC1"/>
    <w:rsid w:val="009F5CB2"/>
    <w:rsid w:val="00A03BB8"/>
    <w:rsid w:val="00A10FD4"/>
    <w:rsid w:val="00A16E98"/>
    <w:rsid w:val="00A3505D"/>
    <w:rsid w:val="00A4036F"/>
    <w:rsid w:val="00A406E5"/>
    <w:rsid w:val="00A423D0"/>
    <w:rsid w:val="00A4641C"/>
    <w:rsid w:val="00A53FDD"/>
    <w:rsid w:val="00A54A0F"/>
    <w:rsid w:val="00A55876"/>
    <w:rsid w:val="00A67FB1"/>
    <w:rsid w:val="00A85BFE"/>
    <w:rsid w:val="00A90D01"/>
    <w:rsid w:val="00AB6FE7"/>
    <w:rsid w:val="00AB7AD7"/>
    <w:rsid w:val="00AD2430"/>
    <w:rsid w:val="00AD38D5"/>
    <w:rsid w:val="00AE41A6"/>
    <w:rsid w:val="00AF0E34"/>
    <w:rsid w:val="00AF271D"/>
    <w:rsid w:val="00AF56C2"/>
    <w:rsid w:val="00B004E6"/>
    <w:rsid w:val="00B05DC5"/>
    <w:rsid w:val="00B06737"/>
    <w:rsid w:val="00B0744D"/>
    <w:rsid w:val="00B260AE"/>
    <w:rsid w:val="00B35BE0"/>
    <w:rsid w:val="00B50EA8"/>
    <w:rsid w:val="00B64082"/>
    <w:rsid w:val="00B72325"/>
    <w:rsid w:val="00B81AD3"/>
    <w:rsid w:val="00B825C3"/>
    <w:rsid w:val="00B829D8"/>
    <w:rsid w:val="00B84B5B"/>
    <w:rsid w:val="00B86446"/>
    <w:rsid w:val="00BA1176"/>
    <w:rsid w:val="00BA23BC"/>
    <w:rsid w:val="00BE0B01"/>
    <w:rsid w:val="00BE55EC"/>
    <w:rsid w:val="00BE79C7"/>
    <w:rsid w:val="00BF3CB5"/>
    <w:rsid w:val="00BF6277"/>
    <w:rsid w:val="00BF783A"/>
    <w:rsid w:val="00BF7F18"/>
    <w:rsid w:val="00C01A3F"/>
    <w:rsid w:val="00C073F1"/>
    <w:rsid w:val="00C1285B"/>
    <w:rsid w:val="00C1361B"/>
    <w:rsid w:val="00C14E1F"/>
    <w:rsid w:val="00C315AF"/>
    <w:rsid w:val="00C36D9A"/>
    <w:rsid w:val="00C42467"/>
    <w:rsid w:val="00C44A72"/>
    <w:rsid w:val="00C46A1E"/>
    <w:rsid w:val="00C550CE"/>
    <w:rsid w:val="00C57279"/>
    <w:rsid w:val="00C61FC2"/>
    <w:rsid w:val="00C705F9"/>
    <w:rsid w:val="00C80F0F"/>
    <w:rsid w:val="00C8667A"/>
    <w:rsid w:val="00C935AB"/>
    <w:rsid w:val="00C93BCB"/>
    <w:rsid w:val="00CA37ED"/>
    <w:rsid w:val="00CA3C8F"/>
    <w:rsid w:val="00CC241A"/>
    <w:rsid w:val="00CC3117"/>
    <w:rsid w:val="00CC5B1E"/>
    <w:rsid w:val="00CE4035"/>
    <w:rsid w:val="00CE65AB"/>
    <w:rsid w:val="00CF4266"/>
    <w:rsid w:val="00D22334"/>
    <w:rsid w:val="00D22D9C"/>
    <w:rsid w:val="00D241F1"/>
    <w:rsid w:val="00D275CB"/>
    <w:rsid w:val="00D30936"/>
    <w:rsid w:val="00D30DFA"/>
    <w:rsid w:val="00D313FA"/>
    <w:rsid w:val="00D463A5"/>
    <w:rsid w:val="00D4710D"/>
    <w:rsid w:val="00D47D25"/>
    <w:rsid w:val="00D53A04"/>
    <w:rsid w:val="00D62ACD"/>
    <w:rsid w:val="00D74415"/>
    <w:rsid w:val="00D85920"/>
    <w:rsid w:val="00DA36EE"/>
    <w:rsid w:val="00DB116D"/>
    <w:rsid w:val="00DB2C30"/>
    <w:rsid w:val="00DB4F7C"/>
    <w:rsid w:val="00DB7437"/>
    <w:rsid w:val="00DD17CC"/>
    <w:rsid w:val="00DE14C7"/>
    <w:rsid w:val="00DE194B"/>
    <w:rsid w:val="00DE217A"/>
    <w:rsid w:val="00DE67C2"/>
    <w:rsid w:val="00DF321B"/>
    <w:rsid w:val="00E00A42"/>
    <w:rsid w:val="00E17DA5"/>
    <w:rsid w:val="00E230E0"/>
    <w:rsid w:val="00E27F15"/>
    <w:rsid w:val="00E45CA2"/>
    <w:rsid w:val="00E51AAC"/>
    <w:rsid w:val="00E53C98"/>
    <w:rsid w:val="00E64AE7"/>
    <w:rsid w:val="00E66CC0"/>
    <w:rsid w:val="00E67C5F"/>
    <w:rsid w:val="00E70C28"/>
    <w:rsid w:val="00E70C88"/>
    <w:rsid w:val="00E728A9"/>
    <w:rsid w:val="00E807D9"/>
    <w:rsid w:val="00E93AD2"/>
    <w:rsid w:val="00EA0F4E"/>
    <w:rsid w:val="00EA295B"/>
    <w:rsid w:val="00EA3B9B"/>
    <w:rsid w:val="00EA6801"/>
    <w:rsid w:val="00EB4F96"/>
    <w:rsid w:val="00EC0834"/>
    <w:rsid w:val="00EC20A9"/>
    <w:rsid w:val="00ED7072"/>
    <w:rsid w:val="00EE3132"/>
    <w:rsid w:val="00EE3D9D"/>
    <w:rsid w:val="00EE46A1"/>
    <w:rsid w:val="00EE5F51"/>
    <w:rsid w:val="00EE6F25"/>
    <w:rsid w:val="00F02126"/>
    <w:rsid w:val="00F03A25"/>
    <w:rsid w:val="00F03D85"/>
    <w:rsid w:val="00F07C8C"/>
    <w:rsid w:val="00F13A5D"/>
    <w:rsid w:val="00F249F1"/>
    <w:rsid w:val="00F25B9D"/>
    <w:rsid w:val="00F2664E"/>
    <w:rsid w:val="00F31163"/>
    <w:rsid w:val="00F311D9"/>
    <w:rsid w:val="00F31C04"/>
    <w:rsid w:val="00F33F8F"/>
    <w:rsid w:val="00F442A7"/>
    <w:rsid w:val="00F4758B"/>
    <w:rsid w:val="00F51DDF"/>
    <w:rsid w:val="00F57089"/>
    <w:rsid w:val="00F57A89"/>
    <w:rsid w:val="00F61A20"/>
    <w:rsid w:val="00F63DD9"/>
    <w:rsid w:val="00F67644"/>
    <w:rsid w:val="00F8381F"/>
    <w:rsid w:val="00F847F3"/>
    <w:rsid w:val="00F91B43"/>
    <w:rsid w:val="00F93372"/>
    <w:rsid w:val="00FA04CD"/>
    <w:rsid w:val="00FA197F"/>
    <w:rsid w:val="00FA25F5"/>
    <w:rsid w:val="00FA2810"/>
    <w:rsid w:val="00FA68F8"/>
    <w:rsid w:val="00FB1DC0"/>
    <w:rsid w:val="00FB3B4E"/>
    <w:rsid w:val="00FB4521"/>
    <w:rsid w:val="00FB4F84"/>
    <w:rsid w:val="00FB5CF8"/>
    <w:rsid w:val="00FC0D23"/>
    <w:rsid w:val="00FD06F2"/>
    <w:rsid w:val="00FD303A"/>
    <w:rsid w:val="00FD4D90"/>
    <w:rsid w:val="00FF273B"/>
    <w:rsid w:val="00FF564C"/>
    <w:rsid w:val="00FF5AAD"/>
    <w:rsid w:val="011E4D4B"/>
    <w:rsid w:val="011F5C90"/>
    <w:rsid w:val="0127B605"/>
    <w:rsid w:val="019A6860"/>
    <w:rsid w:val="01B96DC0"/>
    <w:rsid w:val="01BACC97"/>
    <w:rsid w:val="01DCE931"/>
    <w:rsid w:val="020CB16D"/>
    <w:rsid w:val="022C3982"/>
    <w:rsid w:val="02310E47"/>
    <w:rsid w:val="024D638A"/>
    <w:rsid w:val="024FFA15"/>
    <w:rsid w:val="0264F364"/>
    <w:rsid w:val="02D7DD36"/>
    <w:rsid w:val="032E2161"/>
    <w:rsid w:val="03569CF8"/>
    <w:rsid w:val="036AE366"/>
    <w:rsid w:val="03932ECA"/>
    <w:rsid w:val="039404BC"/>
    <w:rsid w:val="03D1460F"/>
    <w:rsid w:val="03E142FE"/>
    <w:rsid w:val="03EDA042"/>
    <w:rsid w:val="042E1ACE"/>
    <w:rsid w:val="044329A8"/>
    <w:rsid w:val="0450C8BF"/>
    <w:rsid w:val="04510F60"/>
    <w:rsid w:val="049B2BE6"/>
    <w:rsid w:val="049E1C73"/>
    <w:rsid w:val="049FC179"/>
    <w:rsid w:val="04B37F02"/>
    <w:rsid w:val="04C25790"/>
    <w:rsid w:val="04CA9012"/>
    <w:rsid w:val="04E11BB8"/>
    <w:rsid w:val="04F10E82"/>
    <w:rsid w:val="04FDCA0E"/>
    <w:rsid w:val="053BCF6C"/>
    <w:rsid w:val="053E31AC"/>
    <w:rsid w:val="05AAFC30"/>
    <w:rsid w:val="05AF9A4F"/>
    <w:rsid w:val="05B4851C"/>
    <w:rsid w:val="05B7C9B7"/>
    <w:rsid w:val="062EC09D"/>
    <w:rsid w:val="06715472"/>
    <w:rsid w:val="06905D57"/>
    <w:rsid w:val="06B05A54"/>
    <w:rsid w:val="06BB62D4"/>
    <w:rsid w:val="06C92D01"/>
    <w:rsid w:val="06E186CA"/>
    <w:rsid w:val="06F2A5CD"/>
    <w:rsid w:val="0708A5A7"/>
    <w:rsid w:val="070956C8"/>
    <w:rsid w:val="075B14D4"/>
    <w:rsid w:val="0790478C"/>
    <w:rsid w:val="07B7772E"/>
    <w:rsid w:val="0811A888"/>
    <w:rsid w:val="081327EA"/>
    <w:rsid w:val="0837392C"/>
    <w:rsid w:val="0840497A"/>
    <w:rsid w:val="084C2AB5"/>
    <w:rsid w:val="085EBC91"/>
    <w:rsid w:val="0897A4AB"/>
    <w:rsid w:val="08E7F9C7"/>
    <w:rsid w:val="091FBC90"/>
    <w:rsid w:val="0920D459"/>
    <w:rsid w:val="095142FF"/>
    <w:rsid w:val="0962ACB9"/>
    <w:rsid w:val="096BCA26"/>
    <w:rsid w:val="0986A2C6"/>
    <w:rsid w:val="0995C8B3"/>
    <w:rsid w:val="09B43795"/>
    <w:rsid w:val="09D17C74"/>
    <w:rsid w:val="09F153A8"/>
    <w:rsid w:val="0A19DFAE"/>
    <w:rsid w:val="0A45928A"/>
    <w:rsid w:val="0A88DCFA"/>
    <w:rsid w:val="0AB9E2C5"/>
    <w:rsid w:val="0AD27818"/>
    <w:rsid w:val="0B13DC13"/>
    <w:rsid w:val="0B496D66"/>
    <w:rsid w:val="0B5904AB"/>
    <w:rsid w:val="0BA4C810"/>
    <w:rsid w:val="0BA72D6C"/>
    <w:rsid w:val="0BB677E2"/>
    <w:rsid w:val="0BB892AA"/>
    <w:rsid w:val="0BBD4A07"/>
    <w:rsid w:val="0C4D02FE"/>
    <w:rsid w:val="0C6941A1"/>
    <w:rsid w:val="0CB29DBC"/>
    <w:rsid w:val="0D2DD421"/>
    <w:rsid w:val="0D2FBF98"/>
    <w:rsid w:val="0D2FC365"/>
    <w:rsid w:val="0D70CD48"/>
    <w:rsid w:val="0DA70934"/>
    <w:rsid w:val="0DCF79BB"/>
    <w:rsid w:val="0DE5C46C"/>
    <w:rsid w:val="0E48E1DA"/>
    <w:rsid w:val="0E755541"/>
    <w:rsid w:val="0E8453DD"/>
    <w:rsid w:val="0E87937B"/>
    <w:rsid w:val="0EB2F71B"/>
    <w:rsid w:val="0EC5E7E2"/>
    <w:rsid w:val="0EF60BDB"/>
    <w:rsid w:val="0F25B6B6"/>
    <w:rsid w:val="0F3AE108"/>
    <w:rsid w:val="0F7788DE"/>
    <w:rsid w:val="0F81896B"/>
    <w:rsid w:val="0F875CBD"/>
    <w:rsid w:val="0F897DFB"/>
    <w:rsid w:val="0F9CC49D"/>
    <w:rsid w:val="0FE27A1F"/>
    <w:rsid w:val="0FF64E54"/>
    <w:rsid w:val="0FFE93A2"/>
    <w:rsid w:val="1004C290"/>
    <w:rsid w:val="10051DEC"/>
    <w:rsid w:val="10248848"/>
    <w:rsid w:val="102D0BE1"/>
    <w:rsid w:val="1033867A"/>
    <w:rsid w:val="103BAEAF"/>
    <w:rsid w:val="106516DF"/>
    <w:rsid w:val="107DB8C5"/>
    <w:rsid w:val="108AC0CD"/>
    <w:rsid w:val="10F06ABF"/>
    <w:rsid w:val="111E752B"/>
    <w:rsid w:val="11254E5C"/>
    <w:rsid w:val="1145831C"/>
    <w:rsid w:val="1149205C"/>
    <w:rsid w:val="1177CA6A"/>
    <w:rsid w:val="1178A602"/>
    <w:rsid w:val="11B8E66D"/>
    <w:rsid w:val="11D1D60A"/>
    <w:rsid w:val="12089D3B"/>
    <w:rsid w:val="12101348"/>
    <w:rsid w:val="1210EA2D"/>
    <w:rsid w:val="12796F18"/>
    <w:rsid w:val="12CD8792"/>
    <w:rsid w:val="12F536FA"/>
    <w:rsid w:val="1313A137"/>
    <w:rsid w:val="135EF51A"/>
    <w:rsid w:val="1386683E"/>
    <w:rsid w:val="13E2D3CB"/>
    <w:rsid w:val="140AFF92"/>
    <w:rsid w:val="140CBD7B"/>
    <w:rsid w:val="1440616C"/>
    <w:rsid w:val="144C2C1E"/>
    <w:rsid w:val="14A2B056"/>
    <w:rsid w:val="14A4C380"/>
    <w:rsid w:val="14DA38FF"/>
    <w:rsid w:val="14FA5248"/>
    <w:rsid w:val="14FE04AF"/>
    <w:rsid w:val="1515EB5E"/>
    <w:rsid w:val="153E844A"/>
    <w:rsid w:val="155AEC72"/>
    <w:rsid w:val="15A88DDC"/>
    <w:rsid w:val="15E7FC7F"/>
    <w:rsid w:val="15F84A55"/>
    <w:rsid w:val="16286EF8"/>
    <w:rsid w:val="162AA6E7"/>
    <w:rsid w:val="16361E17"/>
    <w:rsid w:val="164395C6"/>
    <w:rsid w:val="16491083"/>
    <w:rsid w:val="1686A9EF"/>
    <w:rsid w:val="16963E97"/>
    <w:rsid w:val="16B83DD5"/>
    <w:rsid w:val="16D2E4EF"/>
    <w:rsid w:val="16E29A3D"/>
    <w:rsid w:val="16F6BCD3"/>
    <w:rsid w:val="17248F39"/>
    <w:rsid w:val="172D5EEA"/>
    <w:rsid w:val="174FFE93"/>
    <w:rsid w:val="175D8A0A"/>
    <w:rsid w:val="17788BC8"/>
    <w:rsid w:val="17823994"/>
    <w:rsid w:val="1783CCE0"/>
    <w:rsid w:val="178CA782"/>
    <w:rsid w:val="178F8B12"/>
    <w:rsid w:val="179434CA"/>
    <w:rsid w:val="17A396E8"/>
    <w:rsid w:val="17A55B08"/>
    <w:rsid w:val="17BA7595"/>
    <w:rsid w:val="17E5F786"/>
    <w:rsid w:val="17EB0BDB"/>
    <w:rsid w:val="17F07A75"/>
    <w:rsid w:val="1802526C"/>
    <w:rsid w:val="18094588"/>
    <w:rsid w:val="181FDEC5"/>
    <w:rsid w:val="1887B5E9"/>
    <w:rsid w:val="18C68534"/>
    <w:rsid w:val="18FBA497"/>
    <w:rsid w:val="1965D452"/>
    <w:rsid w:val="1967BFA8"/>
    <w:rsid w:val="198C4AD6"/>
    <w:rsid w:val="198E7761"/>
    <w:rsid w:val="19B159C8"/>
    <w:rsid w:val="19E67EDE"/>
    <w:rsid w:val="19EEB51D"/>
    <w:rsid w:val="1A014564"/>
    <w:rsid w:val="1A02C14C"/>
    <w:rsid w:val="1A0339D9"/>
    <w:rsid w:val="1A0933B7"/>
    <w:rsid w:val="1A1062ED"/>
    <w:rsid w:val="1A3D41D6"/>
    <w:rsid w:val="1A5C0FE8"/>
    <w:rsid w:val="1A77BC84"/>
    <w:rsid w:val="1A8A799F"/>
    <w:rsid w:val="1A9E26F7"/>
    <w:rsid w:val="1AE9206C"/>
    <w:rsid w:val="1AF5DDF6"/>
    <w:rsid w:val="1AFCB79F"/>
    <w:rsid w:val="1B1F81E0"/>
    <w:rsid w:val="1B2A47C2"/>
    <w:rsid w:val="1B7041CB"/>
    <w:rsid w:val="1B84AB93"/>
    <w:rsid w:val="1BAFF9E3"/>
    <w:rsid w:val="1BB6A574"/>
    <w:rsid w:val="1BD745F3"/>
    <w:rsid w:val="1C0A6633"/>
    <w:rsid w:val="1C1C09EF"/>
    <w:rsid w:val="1C2B3790"/>
    <w:rsid w:val="1C3A852D"/>
    <w:rsid w:val="1C4A8406"/>
    <w:rsid w:val="1C6B4B6B"/>
    <w:rsid w:val="1C9B85F0"/>
    <w:rsid w:val="1CC03784"/>
    <w:rsid w:val="1CCFB4DA"/>
    <w:rsid w:val="1CF42F27"/>
    <w:rsid w:val="1D1539B1"/>
    <w:rsid w:val="1D3FEE4C"/>
    <w:rsid w:val="1D431370"/>
    <w:rsid w:val="1D5DCE21"/>
    <w:rsid w:val="1D670365"/>
    <w:rsid w:val="1DDF76D2"/>
    <w:rsid w:val="1DDFBA33"/>
    <w:rsid w:val="1DFD779F"/>
    <w:rsid w:val="1DFF911A"/>
    <w:rsid w:val="1E1A9910"/>
    <w:rsid w:val="1E29376B"/>
    <w:rsid w:val="1E58AA2B"/>
    <w:rsid w:val="1E6A2757"/>
    <w:rsid w:val="1E7E726F"/>
    <w:rsid w:val="1E7F4E5F"/>
    <w:rsid w:val="1E80D491"/>
    <w:rsid w:val="1EBB2C85"/>
    <w:rsid w:val="1EC8BC83"/>
    <w:rsid w:val="1EFA6176"/>
    <w:rsid w:val="1EFEFDD3"/>
    <w:rsid w:val="1F29693E"/>
    <w:rsid w:val="1F4206F5"/>
    <w:rsid w:val="1FA6A58B"/>
    <w:rsid w:val="1FD37012"/>
    <w:rsid w:val="1FD9DB54"/>
    <w:rsid w:val="200EE68A"/>
    <w:rsid w:val="204B02DE"/>
    <w:rsid w:val="20524416"/>
    <w:rsid w:val="2068B14F"/>
    <w:rsid w:val="207F2B74"/>
    <w:rsid w:val="208C4FEA"/>
    <w:rsid w:val="209A2AFC"/>
    <w:rsid w:val="20C0F998"/>
    <w:rsid w:val="20DB7D63"/>
    <w:rsid w:val="20DDD756"/>
    <w:rsid w:val="20F77B58"/>
    <w:rsid w:val="21229F61"/>
    <w:rsid w:val="2132A6B3"/>
    <w:rsid w:val="21CBBAD0"/>
    <w:rsid w:val="21E11DF6"/>
    <w:rsid w:val="21E8DCDE"/>
    <w:rsid w:val="2226C495"/>
    <w:rsid w:val="22320238"/>
    <w:rsid w:val="225214D5"/>
    <w:rsid w:val="2253B1FB"/>
    <w:rsid w:val="225E652A"/>
    <w:rsid w:val="22765D79"/>
    <w:rsid w:val="22774DC4"/>
    <w:rsid w:val="22BA3A2F"/>
    <w:rsid w:val="22BE6FC2"/>
    <w:rsid w:val="22C0AE3A"/>
    <w:rsid w:val="22CAA2FE"/>
    <w:rsid w:val="22D319F4"/>
    <w:rsid w:val="22D8B5A6"/>
    <w:rsid w:val="22DE9BAE"/>
    <w:rsid w:val="22E3CB5B"/>
    <w:rsid w:val="22E5A0F5"/>
    <w:rsid w:val="22E8CE21"/>
    <w:rsid w:val="23094FB8"/>
    <w:rsid w:val="230FDF89"/>
    <w:rsid w:val="232D42AE"/>
    <w:rsid w:val="23358976"/>
    <w:rsid w:val="23578AE7"/>
    <w:rsid w:val="236386B2"/>
    <w:rsid w:val="23678B31"/>
    <w:rsid w:val="236CC167"/>
    <w:rsid w:val="23860240"/>
    <w:rsid w:val="238FD419"/>
    <w:rsid w:val="23C27EEC"/>
    <w:rsid w:val="23CA6890"/>
    <w:rsid w:val="24187AFD"/>
    <w:rsid w:val="24261867"/>
    <w:rsid w:val="244A61EF"/>
    <w:rsid w:val="246D406A"/>
    <w:rsid w:val="24783BDA"/>
    <w:rsid w:val="248A0776"/>
    <w:rsid w:val="24D3315F"/>
    <w:rsid w:val="25035B92"/>
    <w:rsid w:val="254AFFEE"/>
    <w:rsid w:val="2565EDF8"/>
    <w:rsid w:val="2587E203"/>
    <w:rsid w:val="25B44B5E"/>
    <w:rsid w:val="25C76136"/>
    <w:rsid w:val="25E9B4E5"/>
    <w:rsid w:val="260910CB"/>
    <w:rsid w:val="26645F2F"/>
    <w:rsid w:val="267D3FD5"/>
    <w:rsid w:val="268661EE"/>
    <w:rsid w:val="268BE676"/>
    <w:rsid w:val="269D8EE8"/>
    <w:rsid w:val="269F2BF3"/>
    <w:rsid w:val="26B4A72C"/>
    <w:rsid w:val="26BCF96D"/>
    <w:rsid w:val="26CF0158"/>
    <w:rsid w:val="26DC4E04"/>
    <w:rsid w:val="27273A1C"/>
    <w:rsid w:val="27306783"/>
    <w:rsid w:val="27574392"/>
    <w:rsid w:val="275E230E"/>
    <w:rsid w:val="279E1421"/>
    <w:rsid w:val="27A03334"/>
    <w:rsid w:val="27A07C99"/>
    <w:rsid w:val="27BD985D"/>
    <w:rsid w:val="27EC3BEB"/>
    <w:rsid w:val="28008C73"/>
    <w:rsid w:val="2822324F"/>
    <w:rsid w:val="282F62E0"/>
    <w:rsid w:val="2832CF6F"/>
    <w:rsid w:val="28559C41"/>
    <w:rsid w:val="28A7BF7A"/>
    <w:rsid w:val="28B8AB39"/>
    <w:rsid w:val="28BEB628"/>
    <w:rsid w:val="28C30A7D"/>
    <w:rsid w:val="28E5D99B"/>
    <w:rsid w:val="28F40AAD"/>
    <w:rsid w:val="290358A9"/>
    <w:rsid w:val="2950EB9A"/>
    <w:rsid w:val="295379A0"/>
    <w:rsid w:val="295A51B4"/>
    <w:rsid w:val="2970D7A8"/>
    <w:rsid w:val="299A3A84"/>
    <w:rsid w:val="299D654A"/>
    <w:rsid w:val="29AFDCD4"/>
    <w:rsid w:val="29B3F6D9"/>
    <w:rsid w:val="29BF93B2"/>
    <w:rsid w:val="29CE61C0"/>
    <w:rsid w:val="29EC3A4D"/>
    <w:rsid w:val="29FD5443"/>
    <w:rsid w:val="2A087CA9"/>
    <w:rsid w:val="2A1EFA4F"/>
    <w:rsid w:val="2A2CF005"/>
    <w:rsid w:val="2A2DBA84"/>
    <w:rsid w:val="2A339CD1"/>
    <w:rsid w:val="2A4618D3"/>
    <w:rsid w:val="2A5262AE"/>
    <w:rsid w:val="2A5D1807"/>
    <w:rsid w:val="2A5E8700"/>
    <w:rsid w:val="2A5F89FE"/>
    <w:rsid w:val="2A7B1153"/>
    <w:rsid w:val="2A838280"/>
    <w:rsid w:val="2AB7C4E4"/>
    <w:rsid w:val="2ADC81EE"/>
    <w:rsid w:val="2AF948FA"/>
    <w:rsid w:val="2AFF9A51"/>
    <w:rsid w:val="2B30486E"/>
    <w:rsid w:val="2B3A21F4"/>
    <w:rsid w:val="2B729D16"/>
    <w:rsid w:val="2B885992"/>
    <w:rsid w:val="2B95A3F1"/>
    <w:rsid w:val="2BC16D10"/>
    <w:rsid w:val="2BCDBA2A"/>
    <w:rsid w:val="2C1D7A5D"/>
    <w:rsid w:val="2C64B237"/>
    <w:rsid w:val="2C6F1FB6"/>
    <w:rsid w:val="2CA38DB8"/>
    <w:rsid w:val="2CC3568C"/>
    <w:rsid w:val="2CCA8EC6"/>
    <w:rsid w:val="2CEA1461"/>
    <w:rsid w:val="2D2429F3"/>
    <w:rsid w:val="2D43C963"/>
    <w:rsid w:val="2D92F3E8"/>
    <w:rsid w:val="2DB4A9F8"/>
    <w:rsid w:val="2DD9D1E9"/>
    <w:rsid w:val="2DEF659D"/>
    <w:rsid w:val="2DEF65A6"/>
    <w:rsid w:val="2DF39BBA"/>
    <w:rsid w:val="2E27C83E"/>
    <w:rsid w:val="2E335060"/>
    <w:rsid w:val="2E51B232"/>
    <w:rsid w:val="2E6623C3"/>
    <w:rsid w:val="2EC5CA19"/>
    <w:rsid w:val="2EE3FBA1"/>
    <w:rsid w:val="2F055AEC"/>
    <w:rsid w:val="2F16669F"/>
    <w:rsid w:val="2F19E315"/>
    <w:rsid w:val="2F2B1A27"/>
    <w:rsid w:val="2F447CFF"/>
    <w:rsid w:val="2F507A59"/>
    <w:rsid w:val="2F751F7E"/>
    <w:rsid w:val="2F7B3506"/>
    <w:rsid w:val="2F97192D"/>
    <w:rsid w:val="2FA09B67"/>
    <w:rsid w:val="2FD1A3D1"/>
    <w:rsid w:val="2FF37106"/>
    <w:rsid w:val="303F8432"/>
    <w:rsid w:val="305BCAB5"/>
    <w:rsid w:val="3069D439"/>
    <w:rsid w:val="30719DEA"/>
    <w:rsid w:val="30936CC9"/>
    <w:rsid w:val="3093AA8D"/>
    <w:rsid w:val="30D11651"/>
    <w:rsid w:val="30EF9ECA"/>
    <w:rsid w:val="313EABCA"/>
    <w:rsid w:val="315B051D"/>
    <w:rsid w:val="31CEBB76"/>
    <w:rsid w:val="31E3562A"/>
    <w:rsid w:val="31FC7E87"/>
    <w:rsid w:val="3223D351"/>
    <w:rsid w:val="322F7AEE"/>
    <w:rsid w:val="323A926A"/>
    <w:rsid w:val="3269ECC3"/>
    <w:rsid w:val="32778B9C"/>
    <w:rsid w:val="32B8C8DA"/>
    <w:rsid w:val="32C3288C"/>
    <w:rsid w:val="32C5C1D8"/>
    <w:rsid w:val="32D972C4"/>
    <w:rsid w:val="32E8B44E"/>
    <w:rsid w:val="32F55C79"/>
    <w:rsid w:val="33CF36A3"/>
    <w:rsid w:val="342029A1"/>
    <w:rsid w:val="34337ABA"/>
    <w:rsid w:val="347A319B"/>
    <w:rsid w:val="34A5D280"/>
    <w:rsid w:val="34CB37FA"/>
    <w:rsid w:val="34D19B8C"/>
    <w:rsid w:val="34E5FCFF"/>
    <w:rsid w:val="34F4D22F"/>
    <w:rsid w:val="34F77A2B"/>
    <w:rsid w:val="3523748D"/>
    <w:rsid w:val="35530E48"/>
    <w:rsid w:val="355F90FE"/>
    <w:rsid w:val="35A21E0A"/>
    <w:rsid w:val="361601FC"/>
    <w:rsid w:val="36277E7C"/>
    <w:rsid w:val="3681E8B4"/>
    <w:rsid w:val="3690A290"/>
    <w:rsid w:val="36934A8C"/>
    <w:rsid w:val="3696269E"/>
    <w:rsid w:val="36B37A93"/>
    <w:rsid w:val="36BDD2E4"/>
    <w:rsid w:val="36D8344E"/>
    <w:rsid w:val="3757C7A9"/>
    <w:rsid w:val="3758177C"/>
    <w:rsid w:val="376981D8"/>
    <w:rsid w:val="377BB07B"/>
    <w:rsid w:val="377BF4EE"/>
    <w:rsid w:val="37A30013"/>
    <w:rsid w:val="37C0EBDD"/>
    <w:rsid w:val="37DAB416"/>
    <w:rsid w:val="37E36AEA"/>
    <w:rsid w:val="37F0EFC1"/>
    <w:rsid w:val="382F1AED"/>
    <w:rsid w:val="3859EFDE"/>
    <w:rsid w:val="386BC00B"/>
    <w:rsid w:val="38726752"/>
    <w:rsid w:val="3891B0DE"/>
    <w:rsid w:val="389384ED"/>
    <w:rsid w:val="3893967A"/>
    <w:rsid w:val="38946227"/>
    <w:rsid w:val="38BA8201"/>
    <w:rsid w:val="391EA425"/>
    <w:rsid w:val="392575F7"/>
    <w:rsid w:val="393B627A"/>
    <w:rsid w:val="3941B14B"/>
    <w:rsid w:val="397F3B4B"/>
    <w:rsid w:val="397F5678"/>
    <w:rsid w:val="39A81C54"/>
    <w:rsid w:val="39B0F246"/>
    <w:rsid w:val="39DC1400"/>
    <w:rsid w:val="39E49B59"/>
    <w:rsid w:val="39EE680F"/>
    <w:rsid w:val="39FF93F7"/>
    <w:rsid w:val="3A01B056"/>
    <w:rsid w:val="3A07906C"/>
    <w:rsid w:val="3A1361B9"/>
    <w:rsid w:val="3A7F74F1"/>
    <w:rsid w:val="3A898102"/>
    <w:rsid w:val="3A9A111E"/>
    <w:rsid w:val="3ABA7486"/>
    <w:rsid w:val="3AD12ED7"/>
    <w:rsid w:val="3AD6728F"/>
    <w:rsid w:val="3AEB8777"/>
    <w:rsid w:val="3AEDDA40"/>
    <w:rsid w:val="3AF62EAB"/>
    <w:rsid w:val="3B047972"/>
    <w:rsid w:val="3B0EC329"/>
    <w:rsid w:val="3B1FC8A5"/>
    <w:rsid w:val="3B433D40"/>
    <w:rsid w:val="3B4CC2A7"/>
    <w:rsid w:val="3B575E6B"/>
    <w:rsid w:val="3B66BBAF"/>
    <w:rsid w:val="3B6B9EEB"/>
    <w:rsid w:val="3B6D4DA7"/>
    <w:rsid w:val="3B7ED661"/>
    <w:rsid w:val="3B9D80B7"/>
    <w:rsid w:val="3BA63F5B"/>
    <w:rsid w:val="3BC90841"/>
    <w:rsid w:val="3BCE9EAE"/>
    <w:rsid w:val="3BEF0CDA"/>
    <w:rsid w:val="3BF30D2D"/>
    <w:rsid w:val="3C0D7736"/>
    <w:rsid w:val="3C16F9B8"/>
    <w:rsid w:val="3C3ABDCD"/>
    <w:rsid w:val="3C51760B"/>
    <w:rsid w:val="3C5644E7"/>
    <w:rsid w:val="3C6E1D19"/>
    <w:rsid w:val="3C96639F"/>
    <w:rsid w:val="3CA879E8"/>
    <w:rsid w:val="3CAEA45D"/>
    <w:rsid w:val="3CB6DC0D"/>
    <w:rsid w:val="3CC19F08"/>
    <w:rsid w:val="3CC6B757"/>
    <w:rsid w:val="3CDFAB2D"/>
    <w:rsid w:val="3CED6386"/>
    <w:rsid w:val="3CF26840"/>
    <w:rsid w:val="3D076F4C"/>
    <w:rsid w:val="3D07CBB9"/>
    <w:rsid w:val="3D2C7EC7"/>
    <w:rsid w:val="3D50E57E"/>
    <w:rsid w:val="3D543319"/>
    <w:rsid w:val="3D9383FA"/>
    <w:rsid w:val="3DD0F916"/>
    <w:rsid w:val="3DEA5569"/>
    <w:rsid w:val="3E323400"/>
    <w:rsid w:val="3E41D41A"/>
    <w:rsid w:val="3E47F3FD"/>
    <w:rsid w:val="3E48C477"/>
    <w:rsid w:val="3E56D1EF"/>
    <w:rsid w:val="3E675484"/>
    <w:rsid w:val="3E6C63C4"/>
    <w:rsid w:val="3E8F8DAA"/>
    <w:rsid w:val="3ED1256A"/>
    <w:rsid w:val="3EEE611E"/>
    <w:rsid w:val="3F0A6631"/>
    <w:rsid w:val="3F1A8293"/>
    <w:rsid w:val="3F6CC977"/>
    <w:rsid w:val="3FE4A2C8"/>
    <w:rsid w:val="3FF93FCA"/>
    <w:rsid w:val="4000DE88"/>
    <w:rsid w:val="404B96DA"/>
    <w:rsid w:val="4053C46E"/>
    <w:rsid w:val="4086FAA6"/>
    <w:rsid w:val="4090805B"/>
    <w:rsid w:val="4095913E"/>
    <w:rsid w:val="40D3E11B"/>
    <w:rsid w:val="40D628D0"/>
    <w:rsid w:val="40EA6ADB"/>
    <w:rsid w:val="4101AAB4"/>
    <w:rsid w:val="413C4027"/>
    <w:rsid w:val="413C5BE5"/>
    <w:rsid w:val="415A44E4"/>
    <w:rsid w:val="418ECC6B"/>
    <w:rsid w:val="41A07C13"/>
    <w:rsid w:val="41A3BE04"/>
    <w:rsid w:val="41D49AD5"/>
    <w:rsid w:val="41E8CF38"/>
    <w:rsid w:val="41FFEFEA"/>
    <w:rsid w:val="4217319F"/>
    <w:rsid w:val="422BF47F"/>
    <w:rsid w:val="4241BB48"/>
    <w:rsid w:val="426E4E0B"/>
    <w:rsid w:val="427202C3"/>
    <w:rsid w:val="4273656D"/>
    <w:rsid w:val="42758D83"/>
    <w:rsid w:val="42863B3C"/>
    <w:rsid w:val="42A858F6"/>
    <w:rsid w:val="42D4CC82"/>
    <w:rsid w:val="42E9C5D2"/>
    <w:rsid w:val="42EAC6D3"/>
    <w:rsid w:val="432E6305"/>
    <w:rsid w:val="432F870E"/>
    <w:rsid w:val="435E1028"/>
    <w:rsid w:val="43A57801"/>
    <w:rsid w:val="43A626C2"/>
    <w:rsid w:val="43E43703"/>
    <w:rsid w:val="43FA1A5E"/>
    <w:rsid w:val="4405184E"/>
    <w:rsid w:val="4408784E"/>
    <w:rsid w:val="4413DF0A"/>
    <w:rsid w:val="4416788D"/>
    <w:rsid w:val="4425B8B0"/>
    <w:rsid w:val="4440EF2B"/>
    <w:rsid w:val="446073DB"/>
    <w:rsid w:val="4460DF48"/>
    <w:rsid w:val="446C7D43"/>
    <w:rsid w:val="4473E708"/>
    <w:rsid w:val="44859633"/>
    <w:rsid w:val="449584DD"/>
    <w:rsid w:val="44B577FF"/>
    <w:rsid w:val="44EF1F8A"/>
    <w:rsid w:val="44F2F3CC"/>
    <w:rsid w:val="4518078B"/>
    <w:rsid w:val="453790AC"/>
    <w:rsid w:val="453F79AB"/>
    <w:rsid w:val="454B98B7"/>
    <w:rsid w:val="456E0E65"/>
    <w:rsid w:val="45A448AF"/>
    <w:rsid w:val="45E65554"/>
    <w:rsid w:val="45E80B6B"/>
    <w:rsid w:val="45FDD4AE"/>
    <w:rsid w:val="460FCD08"/>
    <w:rsid w:val="464C7BDF"/>
    <w:rsid w:val="466006D3"/>
    <w:rsid w:val="4673FF5A"/>
    <w:rsid w:val="469A2BA5"/>
    <w:rsid w:val="469D7C13"/>
    <w:rsid w:val="46A090AB"/>
    <w:rsid w:val="46CB8E60"/>
    <w:rsid w:val="46D3610D"/>
    <w:rsid w:val="46E3365A"/>
    <w:rsid w:val="470A2093"/>
    <w:rsid w:val="4757F351"/>
    <w:rsid w:val="4773D409"/>
    <w:rsid w:val="477ADFDC"/>
    <w:rsid w:val="4798800A"/>
    <w:rsid w:val="47AB9D69"/>
    <w:rsid w:val="47AC59AB"/>
    <w:rsid w:val="47E7FECD"/>
    <w:rsid w:val="48024AFA"/>
    <w:rsid w:val="4804FB4A"/>
    <w:rsid w:val="48229E7F"/>
    <w:rsid w:val="483805F9"/>
    <w:rsid w:val="486E0939"/>
    <w:rsid w:val="489A3D0A"/>
    <w:rsid w:val="48A5F0F4"/>
    <w:rsid w:val="48A93BE2"/>
    <w:rsid w:val="48A95BDC"/>
    <w:rsid w:val="48AB917D"/>
    <w:rsid w:val="48BCCDC2"/>
    <w:rsid w:val="48DC5463"/>
    <w:rsid w:val="493E069C"/>
    <w:rsid w:val="49476DCA"/>
    <w:rsid w:val="496A1740"/>
    <w:rsid w:val="499E1B5B"/>
    <w:rsid w:val="49AD09C3"/>
    <w:rsid w:val="49B2D024"/>
    <w:rsid w:val="49F7BD05"/>
    <w:rsid w:val="49F8F561"/>
    <w:rsid w:val="4A05683C"/>
    <w:rsid w:val="4A1024D7"/>
    <w:rsid w:val="4A2ACDB4"/>
    <w:rsid w:val="4A3E0FB8"/>
    <w:rsid w:val="4A3E611E"/>
    <w:rsid w:val="4A4B3266"/>
    <w:rsid w:val="4A653013"/>
    <w:rsid w:val="4AB36ADB"/>
    <w:rsid w:val="4ADB5545"/>
    <w:rsid w:val="4AE33E2B"/>
    <w:rsid w:val="4AF36B5B"/>
    <w:rsid w:val="4B17B953"/>
    <w:rsid w:val="4B205F39"/>
    <w:rsid w:val="4B44660D"/>
    <w:rsid w:val="4B483E3F"/>
    <w:rsid w:val="4B88F148"/>
    <w:rsid w:val="4BBF4490"/>
    <w:rsid w:val="4BDB4627"/>
    <w:rsid w:val="4BF1B79F"/>
    <w:rsid w:val="4C227C0D"/>
    <w:rsid w:val="4C3D8107"/>
    <w:rsid w:val="4C433158"/>
    <w:rsid w:val="4C4B1816"/>
    <w:rsid w:val="4C91234B"/>
    <w:rsid w:val="4CB1C26F"/>
    <w:rsid w:val="4CBB4A9E"/>
    <w:rsid w:val="4CC41645"/>
    <w:rsid w:val="4D42A291"/>
    <w:rsid w:val="4D431469"/>
    <w:rsid w:val="4D520144"/>
    <w:rsid w:val="4D9107C3"/>
    <w:rsid w:val="4D91662F"/>
    <w:rsid w:val="4DA37B99"/>
    <w:rsid w:val="4DEBAF4E"/>
    <w:rsid w:val="4DFE6824"/>
    <w:rsid w:val="4E3915A1"/>
    <w:rsid w:val="4E80ADB5"/>
    <w:rsid w:val="4E825E75"/>
    <w:rsid w:val="4E84356D"/>
    <w:rsid w:val="4E8CD48F"/>
    <w:rsid w:val="4E93B306"/>
    <w:rsid w:val="4EA5D6E8"/>
    <w:rsid w:val="4EC35907"/>
    <w:rsid w:val="4ECB0B34"/>
    <w:rsid w:val="4EE31B4F"/>
    <w:rsid w:val="4EF973B6"/>
    <w:rsid w:val="4F00D36E"/>
    <w:rsid w:val="4F2CD824"/>
    <w:rsid w:val="4F3C1ABD"/>
    <w:rsid w:val="4F4444B1"/>
    <w:rsid w:val="4F5A63FA"/>
    <w:rsid w:val="4F64C968"/>
    <w:rsid w:val="4F9A3885"/>
    <w:rsid w:val="4F9DD71E"/>
    <w:rsid w:val="4FA57386"/>
    <w:rsid w:val="4FA5B630"/>
    <w:rsid w:val="4FC1DACA"/>
    <w:rsid w:val="4FCDD9DF"/>
    <w:rsid w:val="4FDE62E6"/>
    <w:rsid w:val="4FDEF243"/>
    <w:rsid w:val="4FEAAEEE"/>
    <w:rsid w:val="5028C26D"/>
    <w:rsid w:val="5031EA34"/>
    <w:rsid w:val="505DBBFA"/>
    <w:rsid w:val="505F8BC5"/>
    <w:rsid w:val="5066D6AD"/>
    <w:rsid w:val="5076BB3B"/>
    <w:rsid w:val="5096F785"/>
    <w:rsid w:val="50B749F9"/>
    <w:rsid w:val="50BFF100"/>
    <w:rsid w:val="50C8A885"/>
    <w:rsid w:val="50D03751"/>
    <w:rsid w:val="50E9FB46"/>
    <w:rsid w:val="51001DF2"/>
    <w:rsid w:val="5105C5A0"/>
    <w:rsid w:val="5110F7E5"/>
    <w:rsid w:val="511B76CE"/>
    <w:rsid w:val="51421325"/>
    <w:rsid w:val="515B890F"/>
    <w:rsid w:val="518B57DF"/>
    <w:rsid w:val="51930205"/>
    <w:rsid w:val="51B7A252"/>
    <w:rsid w:val="51BBD62F"/>
    <w:rsid w:val="51F70BA0"/>
    <w:rsid w:val="5235882C"/>
    <w:rsid w:val="523A51A9"/>
    <w:rsid w:val="5253C617"/>
    <w:rsid w:val="5268578B"/>
    <w:rsid w:val="52736BF7"/>
    <w:rsid w:val="5296555A"/>
    <w:rsid w:val="52A21B3A"/>
    <w:rsid w:val="52C1ACF7"/>
    <w:rsid w:val="52C6BB93"/>
    <w:rsid w:val="52FA0760"/>
    <w:rsid w:val="5312E04C"/>
    <w:rsid w:val="53290825"/>
    <w:rsid w:val="53367FF6"/>
    <w:rsid w:val="53564C53"/>
    <w:rsid w:val="5356F5B2"/>
    <w:rsid w:val="5361CB48"/>
    <w:rsid w:val="53BF5682"/>
    <w:rsid w:val="53DECD5A"/>
    <w:rsid w:val="540EB430"/>
    <w:rsid w:val="5416DBF1"/>
    <w:rsid w:val="548608B5"/>
    <w:rsid w:val="549105D5"/>
    <w:rsid w:val="549F916C"/>
    <w:rsid w:val="54B90B77"/>
    <w:rsid w:val="54C00DFB"/>
    <w:rsid w:val="54C831B2"/>
    <w:rsid w:val="54CB115C"/>
    <w:rsid w:val="54CCDA02"/>
    <w:rsid w:val="55055831"/>
    <w:rsid w:val="5534C129"/>
    <w:rsid w:val="55432399"/>
    <w:rsid w:val="55DADDE6"/>
    <w:rsid w:val="56013468"/>
    <w:rsid w:val="562B88CB"/>
    <w:rsid w:val="563BC66C"/>
    <w:rsid w:val="565F4EFE"/>
    <w:rsid w:val="5672040E"/>
    <w:rsid w:val="56819258"/>
    <w:rsid w:val="56AB29DE"/>
    <w:rsid w:val="56AC909C"/>
    <w:rsid w:val="56B93064"/>
    <w:rsid w:val="56C63A48"/>
    <w:rsid w:val="56EE0F2F"/>
    <w:rsid w:val="56EF774C"/>
    <w:rsid w:val="57268AD7"/>
    <w:rsid w:val="5727373A"/>
    <w:rsid w:val="57342F6D"/>
    <w:rsid w:val="574C1172"/>
    <w:rsid w:val="575BC86E"/>
    <w:rsid w:val="576B604B"/>
    <w:rsid w:val="578033AE"/>
    <w:rsid w:val="579C5E80"/>
    <w:rsid w:val="57A089C8"/>
    <w:rsid w:val="57C41F6D"/>
    <w:rsid w:val="57E7E56D"/>
    <w:rsid w:val="57FDA325"/>
    <w:rsid w:val="580AB983"/>
    <w:rsid w:val="580DD46F"/>
    <w:rsid w:val="581A18CE"/>
    <w:rsid w:val="585D7F16"/>
    <w:rsid w:val="586EFCB4"/>
    <w:rsid w:val="588A388A"/>
    <w:rsid w:val="5893D875"/>
    <w:rsid w:val="58C0A20D"/>
    <w:rsid w:val="59077D45"/>
    <w:rsid w:val="5930AB36"/>
    <w:rsid w:val="595979D8"/>
    <w:rsid w:val="5979182B"/>
    <w:rsid w:val="59A917FC"/>
    <w:rsid w:val="59A9A4D0"/>
    <w:rsid w:val="59B225C0"/>
    <w:rsid w:val="59D030C5"/>
    <w:rsid w:val="5A0D3C46"/>
    <w:rsid w:val="5A30D213"/>
    <w:rsid w:val="5A3D568C"/>
    <w:rsid w:val="5A5F6854"/>
    <w:rsid w:val="5A799F97"/>
    <w:rsid w:val="5AEC4E76"/>
    <w:rsid w:val="5AEE321C"/>
    <w:rsid w:val="5AF512D3"/>
    <w:rsid w:val="5AF54A39"/>
    <w:rsid w:val="5B04F179"/>
    <w:rsid w:val="5B21F88B"/>
    <w:rsid w:val="5B3F23DE"/>
    <w:rsid w:val="5B4199AC"/>
    <w:rsid w:val="5B457531"/>
    <w:rsid w:val="5B4F65D3"/>
    <w:rsid w:val="5B95EF8E"/>
    <w:rsid w:val="5BD3FC8B"/>
    <w:rsid w:val="5BDDB4C0"/>
    <w:rsid w:val="5BE3E878"/>
    <w:rsid w:val="5C0BE896"/>
    <w:rsid w:val="5C0F0DE6"/>
    <w:rsid w:val="5C2AD7A5"/>
    <w:rsid w:val="5C600FAD"/>
    <w:rsid w:val="5C99E729"/>
    <w:rsid w:val="5CAD4D0C"/>
    <w:rsid w:val="5CFED398"/>
    <w:rsid w:val="5D0CF502"/>
    <w:rsid w:val="5D11C042"/>
    <w:rsid w:val="5D1DDBE2"/>
    <w:rsid w:val="5D426DD7"/>
    <w:rsid w:val="5D456664"/>
    <w:rsid w:val="5D5CF30E"/>
    <w:rsid w:val="5D75C707"/>
    <w:rsid w:val="5D7888BF"/>
    <w:rsid w:val="5D7FB8D9"/>
    <w:rsid w:val="5D82EE0A"/>
    <w:rsid w:val="5D85EE1A"/>
    <w:rsid w:val="5D868F93"/>
    <w:rsid w:val="5D92D2CD"/>
    <w:rsid w:val="5DC01D50"/>
    <w:rsid w:val="5DDD8C88"/>
    <w:rsid w:val="5DE65218"/>
    <w:rsid w:val="5DEDE6CB"/>
    <w:rsid w:val="5DF762B8"/>
    <w:rsid w:val="5E13437F"/>
    <w:rsid w:val="5E25D2DE"/>
    <w:rsid w:val="5E34D881"/>
    <w:rsid w:val="5E375AA2"/>
    <w:rsid w:val="5E71D37E"/>
    <w:rsid w:val="5E752C4F"/>
    <w:rsid w:val="5E9CC2D4"/>
    <w:rsid w:val="5EC0C56A"/>
    <w:rsid w:val="5ED1B3DA"/>
    <w:rsid w:val="5EDD3BAF"/>
    <w:rsid w:val="5EECEE98"/>
    <w:rsid w:val="5F320374"/>
    <w:rsid w:val="5F32A5FD"/>
    <w:rsid w:val="5F35510F"/>
    <w:rsid w:val="5F8A1A23"/>
    <w:rsid w:val="5F933319"/>
    <w:rsid w:val="5FAA8425"/>
    <w:rsid w:val="5FACF982"/>
    <w:rsid w:val="5FC03320"/>
    <w:rsid w:val="5FC2BB71"/>
    <w:rsid w:val="5FC5339C"/>
    <w:rsid w:val="5FC80FFA"/>
    <w:rsid w:val="60147EC2"/>
    <w:rsid w:val="60389335"/>
    <w:rsid w:val="6048EE01"/>
    <w:rsid w:val="6058A3D2"/>
    <w:rsid w:val="607BBD60"/>
    <w:rsid w:val="6084E138"/>
    <w:rsid w:val="60B02981"/>
    <w:rsid w:val="60C4EACE"/>
    <w:rsid w:val="60F970B4"/>
    <w:rsid w:val="61465486"/>
    <w:rsid w:val="6163AC6C"/>
    <w:rsid w:val="616B01B3"/>
    <w:rsid w:val="6180BE2F"/>
    <w:rsid w:val="6181AEBB"/>
    <w:rsid w:val="6194588C"/>
    <w:rsid w:val="61A4909F"/>
    <w:rsid w:val="61BFFD42"/>
    <w:rsid w:val="61D46396"/>
    <w:rsid w:val="61D7B9B6"/>
    <w:rsid w:val="61F17228"/>
    <w:rsid w:val="62300FCD"/>
    <w:rsid w:val="62379B31"/>
    <w:rsid w:val="625329FC"/>
    <w:rsid w:val="62696A66"/>
    <w:rsid w:val="62A879A8"/>
    <w:rsid w:val="62B7253C"/>
    <w:rsid w:val="62C15488"/>
    <w:rsid w:val="62F60E75"/>
    <w:rsid w:val="6306D214"/>
    <w:rsid w:val="6318132B"/>
    <w:rsid w:val="631D7F1C"/>
    <w:rsid w:val="631F902A"/>
    <w:rsid w:val="633BF114"/>
    <w:rsid w:val="6343DA8F"/>
    <w:rsid w:val="635EDD2E"/>
    <w:rsid w:val="637033F7"/>
    <w:rsid w:val="63768A07"/>
    <w:rsid w:val="6385FE03"/>
    <w:rsid w:val="6390F93E"/>
    <w:rsid w:val="63A7CD81"/>
    <w:rsid w:val="63BA5FDB"/>
    <w:rsid w:val="63D3AB40"/>
    <w:rsid w:val="6425238D"/>
    <w:rsid w:val="6452F59D"/>
    <w:rsid w:val="645C17A4"/>
    <w:rsid w:val="64646A86"/>
    <w:rsid w:val="6466A43C"/>
    <w:rsid w:val="6476649D"/>
    <w:rsid w:val="64822A6C"/>
    <w:rsid w:val="6496BE4F"/>
    <w:rsid w:val="64CB4576"/>
    <w:rsid w:val="64E4AB84"/>
    <w:rsid w:val="64F444FD"/>
    <w:rsid w:val="64F79E04"/>
    <w:rsid w:val="650C0458"/>
    <w:rsid w:val="65118841"/>
    <w:rsid w:val="65198D3C"/>
    <w:rsid w:val="656292EA"/>
    <w:rsid w:val="657089BD"/>
    <w:rsid w:val="657ADED1"/>
    <w:rsid w:val="658CF448"/>
    <w:rsid w:val="65A76B1C"/>
    <w:rsid w:val="65B93418"/>
    <w:rsid w:val="65F8EF36"/>
    <w:rsid w:val="65F9554E"/>
    <w:rsid w:val="65FD1C48"/>
    <w:rsid w:val="6602749D"/>
    <w:rsid w:val="663F6697"/>
    <w:rsid w:val="663FEA66"/>
    <w:rsid w:val="665332AD"/>
    <w:rsid w:val="665D5CC2"/>
    <w:rsid w:val="6672E6CD"/>
    <w:rsid w:val="6675929B"/>
    <w:rsid w:val="66818756"/>
    <w:rsid w:val="668ACA01"/>
    <w:rsid w:val="66936E65"/>
    <w:rsid w:val="66F4BD30"/>
    <w:rsid w:val="670380F0"/>
    <w:rsid w:val="67066230"/>
    <w:rsid w:val="675B25CD"/>
    <w:rsid w:val="678881EE"/>
    <w:rsid w:val="678E9F7F"/>
    <w:rsid w:val="6792BFB4"/>
    <w:rsid w:val="6794BF97"/>
    <w:rsid w:val="679B6C1F"/>
    <w:rsid w:val="67D1980E"/>
    <w:rsid w:val="67E9832A"/>
    <w:rsid w:val="67F6F6CA"/>
    <w:rsid w:val="68407A95"/>
    <w:rsid w:val="6843A51A"/>
    <w:rsid w:val="684832BA"/>
    <w:rsid w:val="68492903"/>
    <w:rsid w:val="685E68E4"/>
    <w:rsid w:val="686AAB6B"/>
    <w:rsid w:val="6872ADFD"/>
    <w:rsid w:val="6890F495"/>
    <w:rsid w:val="68B99C65"/>
    <w:rsid w:val="68B9B732"/>
    <w:rsid w:val="68DA8979"/>
    <w:rsid w:val="68E2CCD6"/>
    <w:rsid w:val="68E3971F"/>
    <w:rsid w:val="68E7BC67"/>
    <w:rsid w:val="68FDDACC"/>
    <w:rsid w:val="692054AA"/>
    <w:rsid w:val="6949A257"/>
    <w:rsid w:val="69A37D34"/>
    <w:rsid w:val="69C7694A"/>
    <w:rsid w:val="69E4F964"/>
    <w:rsid w:val="6A43544C"/>
    <w:rsid w:val="6A4F77D8"/>
    <w:rsid w:val="6A579F81"/>
    <w:rsid w:val="6A69D68B"/>
    <w:rsid w:val="6A7A16BF"/>
    <w:rsid w:val="6A824F94"/>
    <w:rsid w:val="6ABDE61B"/>
    <w:rsid w:val="6AD30CE1"/>
    <w:rsid w:val="6AD5E5C0"/>
    <w:rsid w:val="6B24D85B"/>
    <w:rsid w:val="6B2E982B"/>
    <w:rsid w:val="6B34E935"/>
    <w:rsid w:val="6B38B926"/>
    <w:rsid w:val="6B522B5A"/>
    <w:rsid w:val="6B9D1EB2"/>
    <w:rsid w:val="6BA5D9EF"/>
    <w:rsid w:val="6C1E1FF5"/>
    <w:rsid w:val="6C26D6C9"/>
    <w:rsid w:val="6C33A8BA"/>
    <w:rsid w:val="6C367EAF"/>
    <w:rsid w:val="6C40E55B"/>
    <w:rsid w:val="6C814319"/>
    <w:rsid w:val="6C8F196C"/>
    <w:rsid w:val="6C909265"/>
    <w:rsid w:val="6CD27240"/>
    <w:rsid w:val="6D0D5201"/>
    <w:rsid w:val="6D1C9A26"/>
    <w:rsid w:val="6D261D89"/>
    <w:rsid w:val="6D2B9591"/>
    <w:rsid w:val="6D3E1C8E"/>
    <w:rsid w:val="6D3FC194"/>
    <w:rsid w:val="6D50A75B"/>
    <w:rsid w:val="6D8C4A7C"/>
    <w:rsid w:val="6D9B0157"/>
    <w:rsid w:val="6D9F7C85"/>
    <w:rsid w:val="6E00C007"/>
    <w:rsid w:val="6E12FE1D"/>
    <w:rsid w:val="6E17EB65"/>
    <w:rsid w:val="6E263A2C"/>
    <w:rsid w:val="6E332C37"/>
    <w:rsid w:val="6E4CA49F"/>
    <w:rsid w:val="6E65CD49"/>
    <w:rsid w:val="6E735F18"/>
    <w:rsid w:val="6E81D2D0"/>
    <w:rsid w:val="6E83EC46"/>
    <w:rsid w:val="6EAD62C8"/>
    <w:rsid w:val="6EB5B8B5"/>
    <w:rsid w:val="6EC31E41"/>
    <w:rsid w:val="6EF6496B"/>
    <w:rsid w:val="6F0A9245"/>
    <w:rsid w:val="6F11CD5B"/>
    <w:rsid w:val="6F1485F0"/>
    <w:rsid w:val="6F2B9F63"/>
    <w:rsid w:val="6F2D7090"/>
    <w:rsid w:val="6F314B2E"/>
    <w:rsid w:val="6F330F49"/>
    <w:rsid w:val="6F373212"/>
    <w:rsid w:val="6F386B9A"/>
    <w:rsid w:val="6F3B4829"/>
    <w:rsid w:val="6F5E778B"/>
    <w:rsid w:val="6F649620"/>
    <w:rsid w:val="6F976E39"/>
    <w:rsid w:val="6FA956E3"/>
    <w:rsid w:val="6FB689E8"/>
    <w:rsid w:val="6FDAC43F"/>
    <w:rsid w:val="6FED0F55"/>
    <w:rsid w:val="6FFB14EF"/>
    <w:rsid w:val="700D29E7"/>
    <w:rsid w:val="700E5B85"/>
    <w:rsid w:val="70203299"/>
    <w:rsid w:val="702150AD"/>
    <w:rsid w:val="70550FF3"/>
    <w:rsid w:val="70757F2D"/>
    <w:rsid w:val="7088CE90"/>
    <w:rsid w:val="70927182"/>
    <w:rsid w:val="70DF779B"/>
    <w:rsid w:val="70E94164"/>
    <w:rsid w:val="70EFA471"/>
    <w:rsid w:val="70FA00AC"/>
    <w:rsid w:val="70FA6319"/>
    <w:rsid w:val="710349DA"/>
    <w:rsid w:val="71084131"/>
    <w:rsid w:val="71333E9A"/>
    <w:rsid w:val="71345F54"/>
    <w:rsid w:val="71525A49"/>
    <w:rsid w:val="7156A209"/>
    <w:rsid w:val="71694731"/>
    <w:rsid w:val="71846C9F"/>
    <w:rsid w:val="7192444D"/>
    <w:rsid w:val="719CC40C"/>
    <w:rsid w:val="71A17E55"/>
    <w:rsid w:val="71AE3590"/>
    <w:rsid w:val="71C026B0"/>
    <w:rsid w:val="71D19C82"/>
    <w:rsid w:val="722F5239"/>
    <w:rsid w:val="72611B5C"/>
    <w:rsid w:val="7289F9E0"/>
    <w:rsid w:val="728DE591"/>
    <w:rsid w:val="72B82A79"/>
    <w:rsid w:val="72C284C4"/>
    <w:rsid w:val="72C81FCA"/>
    <w:rsid w:val="72D6663F"/>
    <w:rsid w:val="72FF60D7"/>
    <w:rsid w:val="7339AA10"/>
    <w:rsid w:val="733EBB0A"/>
    <w:rsid w:val="7341D750"/>
    <w:rsid w:val="73547AD0"/>
    <w:rsid w:val="735BA2EA"/>
    <w:rsid w:val="736E9866"/>
    <w:rsid w:val="7398E907"/>
    <w:rsid w:val="73B4D31B"/>
    <w:rsid w:val="73C9DB3A"/>
    <w:rsid w:val="73CB229A"/>
    <w:rsid w:val="73CD4C70"/>
    <w:rsid w:val="73E79795"/>
    <w:rsid w:val="73F7B842"/>
    <w:rsid w:val="7424D696"/>
    <w:rsid w:val="743311E9"/>
    <w:rsid w:val="74507747"/>
    <w:rsid w:val="748C54FE"/>
    <w:rsid w:val="74936045"/>
    <w:rsid w:val="74A09653"/>
    <w:rsid w:val="74A26DBB"/>
    <w:rsid w:val="74DCB126"/>
    <w:rsid w:val="751C2D1F"/>
    <w:rsid w:val="7526CDE5"/>
    <w:rsid w:val="754A0087"/>
    <w:rsid w:val="754C05B7"/>
    <w:rsid w:val="7566F2FB"/>
    <w:rsid w:val="75899DF8"/>
    <w:rsid w:val="758B43B1"/>
    <w:rsid w:val="75A9A583"/>
    <w:rsid w:val="75D53595"/>
    <w:rsid w:val="75E0FD29"/>
    <w:rsid w:val="75FCC2B8"/>
    <w:rsid w:val="760D8E17"/>
    <w:rsid w:val="761B122E"/>
    <w:rsid w:val="7625CB6C"/>
    <w:rsid w:val="763C66B4"/>
    <w:rsid w:val="7650C58E"/>
    <w:rsid w:val="7652A19F"/>
    <w:rsid w:val="76714AD2"/>
    <w:rsid w:val="7673C04B"/>
    <w:rsid w:val="768F920F"/>
    <w:rsid w:val="769130E9"/>
    <w:rsid w:val="76924903"/>
    <w:rsid w:val="76CC93B4"/>
    <w:rsid w:val="771EC54C"/>
    <w:rsid w:val="772453F8"/>
    <w:rsid w:val="77A3C7EE"/>
    <w:rsid w:val="77ACE4C6"/>
    <w:rsid w:val="77B73EE8"/>
    <w:rsid w:val="77D4FFF4"/>
    <w:rsid w:val="77F70108"/>
    <w:rsid w:val="78128B79"/>
    <w:rsid w:val="7818EDB2"/>
    <w:rsid w:val="7848CA07"/>
    <w:rsid w:val="7866C0A1"/>
    <w:rsid w:val="78B846EA"/>
    <w:rsid w:val="78BA756B"/>
    <w:rsid w:val="78BD62A1"/>
    <w:rsid w:val="78C53781"/>
    <w:rsid w:val="78D5A55B"/>
    <w:rsid w:val="78E6F486"/>
    <w:rsid w:val="78EEC797"/>
    <w:rsid w:val="790A309B"/>
    <w:rsid w:val="794BBDB6"/>
    <w:rsid w:val="7982C951"/>
    <w:rsid w:val="79AAD1F0"/>
    <w:rsid w:val="79AE5BDA"/>
    <w:rsid w:val="79F4FDF0"/>
    <w:rsid w:val="7A18C3A6"/>
    <w:rsid w:val="7A2845CB"/>
    <w:rsid w:val="7A4369D1"/>
    <w:rsid w:val="7A593302"/>
    <w:rsid w:val="7A61B61E"/>
    <w:rsid w:val="7A716F9B"/>
    <w:rsid w:val="7A7DBE2C"/>
    <w:rsid w:val="7A831CBD"/>
    <w:rsid w:val="7AA8C6AF"/>
    <w:rsid w:val="7AC0BA4C"/>
    <w:rsid w:val="7AC2B463"/>
    <w:rsid w:val="7AD2300C"/>
    <w:rsid w:val="7AD790FB"/>
    <w:rsid w:val="7AEE7487"/>
    <w:rsid w:val="7B086944"/>
    <w:rsid w:val="7B093227"/>
    <w:rsid w:val="7B1FA32E"/>
    <w:rsid w:val="7B4B0E4B"/>
    <w:rsid w:val="7B4FCB9A"/>
    <w:rsid w:val="7B730590"/>
    <w:rsid w:val="7B79F1DE"/>
    <w:rsid w:val="7B80D6F3"/>
    <w:rsid w:val="7B9FAD3C"/>
    <w:rsid w:val="7BCB8B91"/>
    <w:rsid w:val="7BDB143D"/>
    <w:rsid w:val="7C0016CB"/>
    <w:rsid w:val="7C0419E9"/>
    <w:rsid w:val="7C129F0E"/>
    <w:rsid w:val="7C167F0C"/>
    <w:rsid w:val="7C21E065"/>
    <w:rsid w:val="7C3505E1"/>
    <w:rsid w:val="7C449710"/>
    <w:rsid w:val="7C46A245"/>
    <w:rsid w:val="7C55BCD5"/>
    <w:rsid w:val="7C798D20"/>
    <w:rsid w:val="7C934CBE"/>
    <w:rsid w:val="7C9BA339"/>
    <w:rsid w:val="7CA01EEA"/>
    <w:rsid w:val="7CBB738F"/>
    <w:rsid w:val="7CC9F772"/>
    <w:rsid w:val="7CECC828"/>
    <w:rsid w:val="7D14705F"/>
    <w:rsid w:val="7D1D1B5C"/>
    <w:rsid w:val="7D3667F7"/>
    <w:rsid w:val="7D4B2EA7"/>
    <w:rsid w:val="7D5B0659"/>
    <w:rsid w:val="7D6B1324"/>
    <w:rsid w:val="7D9FEA4A"/>
    <w:rsid w:val="7DA9105D"/>
    <w:rsid w:val="7DAC5D32"/>
    <w:rsid w:val="7DAC60FF"/>
    <w:rsid w:val="7DBDB0C6"/>
    <w:rsid w:val="7DE3CAFA"/>
    <w:rsid w:val="7E406034"/>
    <w:rsid w:val="7E488DF7"/>
    <w:rsid w:val="7E66428C"/>
    <w:rsid w:val="7E84499E"/>
    <w:rsid w:val="7E889889"/>
    <w:rsid w:val="7E8AFC35"/>
    <w:rsid w:val="7F49EC25"/>
    <w:rsid w:val="7F51D8D6"/>
    <w:rsid w:val="7F7C37D2"/>
    <w:rsid w:val="7FA87809"/>
    <w:rsid w:val="7FBF230B"/>
    <w:rsid w:val="7FD8CF2D"/>
    <w:rsid w:val="7FFF0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99CF92"/>
  <w15:docId w15:val="{558A8F63-5145-284E-B1FF-A4E7FE71EAB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 w:semiHidden="1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 w:semiHidden="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814C11"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color="auto" w:sz="12" w:space="1"/>
        <w:left w:val="single" w:color="auto" w:sz="12" w:space="1"/>
        <w:bottom w:val="single" w:color="auto" w:sz="12" w:space="1"/>
        <w:right w:val="single" w:color="auto" w:sz="12" w:space="1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color="auto" w:sz="18" w:space="1"/>
        <w:left w:val="single" w:color="auto" w:sz="18" w:space="4"/>
        <w:bottom w:val="single" w:color="auto" w:sz="18" w:space="1"/>
        <w:right w:val="single" w:color="auto" w:sz="18" w:space="4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styleId="BodyText1" w:customStyle="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styleId="FooterChar" w:customStyle="1">
    <w:name w:val="Footer Char"/>
    <w:basedOn w:val="DefaultParagraphFont"/>
    <w:link w:val="Footer"/>
    <w:uiPriority w:val="99"/>
    <w:rsid w:val="00EA0F4E"/>
  </w:style>
  <w:style w:type="character" w:styleId="Heading6Char" w:customStyle="1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styleId="BulletedList" w:customStyle="1">
    <w:name w:val="Bulleted List"/>
    <w:basedOn w:val="Normal"/>
    <w:rsid w:val="00A03BB8"/>
    <w:pPr>
      <w:numPr>
        <w:numId w:val="6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styleId="HeaderChar" w:customStyle="1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77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99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15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69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4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cid:image001.png@01D0EA4A.2BD679A0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microsoft.com/office/2020/10/relationships/intelligence" Target="intelligence2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lcf76f155ced4ddcb4097134ff3c332f xmlns="7b371449-43eb-435e-a0a2-287b0bfa5005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3" ma:contentTypeDescription="Create a new document." ma:contentTypeScope="" ma:versionID="69ccae8225d69fc87ffc7fe6099c5e0a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518612185b74574815924786bc89e183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b59012b7-0de6-4010-9cc5-61c721426217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460E6A-9560-4958-831E-122B5EB60E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4A23E-F864-461A-9FAF-524FC5ED61AC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B7C88E45-E225-40B4-B532-979595CBB0B9}">
  <ds:schemaRefs>
    <ds:schemaRef ds:uri="http://schemas.microsoft.com/office/2006/metadata/properties"/>
    <ds:schemaRef ds:uri="http://www.w3.org/2000/xmlns/"/>
    <ds:schemaRef ds:uri="c608ca5d-542f-47b8-b6cb-a5985d253332"/>
    <ds:schemaRef ds:uri="http://www.w3.org/2001/XMLSchema-instance"/>
    <ds:schemaRef ds:uri="7b371449-43eb-435e-a0a2-287b0bfa5005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CB7DABA-76D6-473A-A4AE-BF8BECE51EA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b371449-43eb-435e-a0a2-287b0bfa5005"/>
    <ds:schemaRef ds:uri="c608ca5d-542f-47b8-b6cb-a5985d25333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AssignFrm.dot</ap:Template>
  <ap:Application>Microsoft Word for the web</ap:Application>
  <ap:DocSecurity>4</ap:DocSecurity>
  <ap:ScaleCrop>false</ap:ScaleCrop>
  <ap:Company>S.I.H.E.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GA36a Level 4</dc:title>
  <dc:subject/>
  <dc:creator>fad-lc</dc:creator>
  <keywords/>
  <dc:description>August 2018</dc:description>
  <lastModifiedBy>Ervins Podgaiskis (2232217)</lastModifiedBy>
  <revision>22</revision>
  <lastPrinted>2014-10-09T23:42:00.0000000Z</lastPrinted>
  <dcterms:created xsi:type="dcterms:W3CDTF">2023-03-01T19:28:00.0000000Z</dcterms:created>
  <dcterms:modified xsi:type="dcterms:W3CDTF">2023-04-26T12:52:25.2115189Z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0x01010079EE99C87BB8D346904CC4E65218BB50</vt:lpwstr>
  </property>
  <property fmtid="{D5CDD505-2E9C-101B-9397-08002B2CF9AE}" pid="6" name="GrammarlyDocumentId">
    <vt:lpwstr>8ed9d6c9d6e15f2010a49d54b2d754fdc6d04e289d51b6e581e6e98fb4baa356</vt:lpwstr>
  </property>
  <property fmtid="{D5CDD505-2E9C-101B-9397-08002B2CF9AE}" pid="7" name="MediaServiceImageTags">
    <vt:lpwstr/>
  </property>
</Properties>
</file>