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163BE29D" w:rsidR="00E52B68" w:rsidRPr="00A406E5" w:rsidRDefault="001D4EA9" w:rsidP="00152E9D">
            <w:pPr>
              <w:jc w:val="cente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217FD476" w:rsidR="00E52B68" w:rsidRDefault="00777759" w:rsidP="00152E9D">
            <w:pPr>
              <w:jc w:val="center"/>
              <w:rPr>
                <w:rFonts w:ascii="Arial" w:hAnsi="Arial" w:cs="Arial"/>
                <w:sz w:val="32"/>
              </w:rPr>
            </w:pPr>
            <w:r>
              <w:rPr>
                <w:rFonts w:ascii="Arial" w:hAnsi="Arial" w:cs="Arial"/>
                <w:sz w:val="32"/>
              </w:rPr>
              <w:t>6</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155FE53C" w:rsidR="00E52B68" w:rsidRPr="00A406E5" w:rsidRDefault="001D4EA9" w:rsidP="001D4EA9">
            <w:pP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6D44DD" w14:textId="4AD82B9F" w:rsidR="00152E9D" w:rsidRPr="001D4EA9" w:rsidRDefault="001D4EA9" w:rsidP="00152E9D">
            <w:pPr>
              <w:spacing w:after="120"/>
              <w:rPr>
                <w:rFonts w:ascii="Arial" w:hAnsi="Arial" w:cs="Arial"/>
              </w:rPr>
            </w:pPr>
            <w:r w:rsidRPr="001D4EA9">
              <w:rPr>
                <w:rFonts w:ascii="Arial" w:hAnsi="Arial" w:cs="Arial"/>
              </w:rPr>
              <w:t>Why there isn’t a reference list? There are in text citation but no reference list.</w:t>
            </w:r>
            <w:r>
              <w:rPr>
                <w:rFonts w:ascii="Arial" w:hAnsi="Arial" w:cs="Arial"/>
              </w:rPr>
              <w:t xml:space="preserve"> </w:t>
            </w: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5CB3FE0D" w:rsidR="00E52B68" w:rsidRPr="00A406E5" w:rsidRDefault="001D4EA9" w:rsidP="00152E9D">
            <w:pPr>
              <w:jc w:val="center"/>
              <w:rPr>
                <w:rFonts w:ascii="Arial" w:hAnsi="Arial" w:cs="Arial"/>
                <w:sz w:val="32"/>
              </w:rPr>
            </w:pPr>
            <w:r>
              <w:rPr>
                <w:rFonts w:ascii="Arial" w:hAnsi="Arial" w:cs="Arial"/>
                <w:sz w:val="32"/>
              </w:rPr>
              <w:t>1</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2181AEBA" w:rsidR="00152E9D" w:rsidRPr="00A406E5" w:rsidRDefault="001A2CB9" w:rsidP="00152E9D">
            <w:pPr>
              <w:jc w:val="right"/>
              <w:rPr>
                <w:rFonts w:ascii="Arial" w:hAnsi="Arial" w:cs="Arial"/>
                <w:b/>
                <w:bCs/>
              </w:rPr>
            </w:pPr>
            <w:r>
              <w:rPr>
                <w:rFonts w:ascii="Arial" w:hAnsi="Arial" w:cs="Arial"/>
                <w:b/>
                <w:bCs/>
              </w:rPr>
              <w:t>6</w:t>
            </w:r>
            <w:r w:rsidR="001D4EA9">
              <w:rPr>
                <w:rFonts w:ascii="Arial" w:hAnsi="Arial" w:cs="Arial"/>
                <w:b/>
                <w:bCs/>
              </w:rPr>
              <w:t>9</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463DD" w14:textId="77777777" w:rsidR="00F76CDA" w:rsidRDefault="00F76CDA">
      <w:r>
        <w:separator/>
      </w:r>
    </w:p>
  </w:endnote>
  <w:endnote w:type="continuationSeparator" w:id="0">
    <w:p w14:paraId="41F3B292" w14:textId="77777777" w:rsidR="00F76CDA" w:rsidRDefault="00F76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1DB178" w14:textId="77777777" w:rsidR="00F76CDA" w:rsidRDefault="00F76CDA">
      <w:r>
        <w:separator/>
      </w:r>
    </w:p>
  </w:footnote>
  <w:footnote w:type="continuationSeparator" w:id="0">
    <w:p w14:paraId="6E5F1FD7" w14:textId="77777777" w:rsidR="00F76CDA" w:rsidRDefault="00F76C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FA"/>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A2CB9"/>
    <w:rsid w:val="001B405C"/>
    <w:rsid w:val="001B5F45"/>
    <w:rsid w:val="001D4EA9"/>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7EE"/>
    <w:rsid w:val="0028591B"/>
    <w:rsid w:val="00286CB2"/>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297D"/>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77759"/>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72E7B"/>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76CDA"/>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2</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13</cp:revision>
  <cp:lastPrinted>2014-10-10T07:42:00Z</cp:lastPrinted>
  <dcterms:created xsi:type="dcterms:W3CDTF">2019-07-20T10:36:00Z</dcterms:created>
  <dcterms:modified xsi:type="dcterms:W3CDTF">2020-01-05T17:42:00Z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