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33118489" wp14:editId="2C788DD6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A6ED5E5" wp14:editId="58CD685F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290BD5" w:rsidRPr="00290BD5" w:rsidRDefault="006807F5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23752D">
        <w:trPr>
          <w:trHeight w:val="11309"/>
        </w:trPr>
        <w:tc>
          <w:tcPr>
            <w:tcW w:w="9511" w:type="dxa"/>
          </w:tcPr>
          <w:p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6807F5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A3D11E" wp14:editId="0A18EB6A">
                  <wp:extent cx="5731510" cy="3049270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4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07F5" w:rsidTr="006807F5">
        <w:tc>
          <w:tcPr>
            <w:tcW w:w="9016" w:type="dxa"/>
          </w:tcPr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9530CE8" wp14:editId="711655D1">
                  <wp:extent cx="5731510" cy="2432685"/>
                  <wp:effectExtent l="0" t="0" r="254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3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5627EB1D">
                  <wp:simplePos x="0" y="0"/>
                  <wp:positionH relativeFrom="page">
                    <wp:posOffset>0</wp:posOffset>
                  </wp:positionH>
                  <wp:positionV relativeFrom="paragraph">
                    <wp:posOffset>451485</wp:posOffset>
                  </wp:positionV>
                  <wp:extent cx="5731510" cy="3169285"/>
                  <wp:effectExtent l="0" t="0" r="254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6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8167C7A" wp14:editId="2BBAA8A2">
                  <wp:extent cx="5731510" cy="3570605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70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81C4F0F" wp14:editId="0349D6CD">
                  <wp:extent cx="5731510" cy="3141345"/>
                  <wp:effectExtent l="0" t="0" r="254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4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27B690F" wp14:editId="716B1335">
                  <wp:extent cx="5731510" cy="3222625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807F5">
              <w:rPr>
                <w:rFonts w:ascii="Arial" w:hAnsi="Arial" w:cs="Arial"/>
                <w:b/>
                <w:sz w:val="22"/>
                <w:szCs w:val="22"/>
              </w:rPr>
              <w:drawing>
                <wp:inline distT="0" distB="0" distL="0" distR="0" wp14:anchorId="6F1FE654" wp14:editId="6E2ECDA2">
                  <wp:extent cx="5731510" cy="3223895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807F5">
              <w:rPr>
                <w:rFonts w:ascii="Arial" w:hAnsi="Arial" w:cs="Arial"/>
                <w:b/>
                <w:sz w:val="22"/>
                <w:szCs w:val="22"/>
              </w:rPr>
              <w:drawing>
                <wp:inline distT="0" distB="0" distL="0" distR="0" wp14:anchorId="67C258E8" wp14:editId="586DCAC7">
                  <wp:extent cx="5731510" cy="3223895"/>
                  <wp:effectExtent l="0" t="0" r="254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807F5">
              <w:rPr>
                <w:rFonts w:ascii="Arial" w:hAnsi="Arial" w:cs="Arial"/>
                <w:b/>
                <w:sz w:val="22"/>
                <w:szCs w:val="22"/>
              </w:rPr>
              <w:drawing>
                <wp:inline distT="0" distB="0" distL="0" distR="0" wp14:anchorId="4AF97C6E" wp14:editId="56584F05">
                  <wp:extent cx="5731510" cy="3223895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07F5" w:rsidTr="006807F5">
        <w:tc>
          <w:tcPr>
            <w:tcW w:w="9016" w:type="dxa"/>
          </w:tcPr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807F5">
              <w:rPr>
                <w:rFonts w:ascii="Arial" w:hAnsi="Arial" w:cs="Arial"/>
                <w:b/>
                <w:sz w:val="22"/>
                <w:szCs w:val="22"/>
              </w:rPr>
              <w:drawing>
                <wp:inline distT="0" distB="0" distL="0" distR="0" wp14:anchorId="71FED4B2" wp14:editId="2AF59864">
                  <wp:extent cx="5731510" cy="3223895"/>
                  <wp:effectExtent l="0" t="0" r="254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07F5" w:rsidRDefault="006807F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807F5" w:rsidRDefault="006807F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6807F5" w:rsidRDefault="006807F5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Insert Access to Resources and Methodology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3311848D" wp14:editId="405E657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9716BD6" wp14:editId="77B751FA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BBB" w:rsidRDefault="00850BBB" w:rsidP="00290BD5">
      <w:r>
        <w:separator/>
      </w:r>
    </w:p>
  </w:endnote>
  <w:endnote w:type="continuationSeparator" w:id="0">
    <w:p w:rsidR="00850BBB" w:rsidRDefault="00850BBB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BBB" w:rsidRDefault="00850BBB" w:rsidP="00290BD5">
      <w:r>
        <w:separator/>
      </w:r>
    </w:p>
  </w:footnote>
  <w:footnote w:type="continuationSeparator" w:id="0">
    <w:p w:rsidR="00850BBB" w:rsidRDefault="00850BBB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3118499" wp14:editId="3311849A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7CE22DC" wp14:editId="102B5888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8C79F7F" wp14:editId="4A24AD7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70"/>
    <w:rsid w:val="00091F76"/>
    <w:rsid w:val="000E38B0"/>
    <w:rsid w:val="000F0FB8"/>
    <w:rsid w:val="001D1817"/>
    <w:rsid w:val="0023752D"/>
    <w:rsid w:val="00290BD5"/>
    <w:rsid w:val="002D27ED"/>
    <w:rsid w:val="00344C0D"/>
    <w:rsid w:val="003A39E1"/>
    <w:rsid w:val="004A7962"/>
    <w:rsid w:val="004C2AAF"/>
    <w:rsid w:val="00567033"/>
    <w:rsid w:val="00590E4C"/>
    <w:rsid w:val="005A5D17"/>
    <w:rsid w:val="006149E7"/>
    <w:rsid w:val="006807F5"/>
    <w:rsid w:val="00682E7D"/>
    <w:rsid w:val="006E04C9"/>
    <w:rsid w:val="00850BBB"/>
    <w:rsid w:val="008B521D"/>
    <w:rsid w:val="008C1F2B"/>
    <w:rsid w:val="00912101"/>
    <w:rsid w:val="00912421"/>
    <w:rsid w:val="00A01370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D5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90BECE3"/>
  <w15:docId w15:val="{E5F421C2-671E-4C86-B62E-1B4639B0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707526\Desktop\Dissertation\Sports%20Industry%20Research%20Project%2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414DB9C-F17F-413E-91F1-E72D3FF2709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303dbf9b-b85b-46a0-94f1-894078c07ec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7EF7A8-BBCC-4FD9-8632-90607459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2</Template>
  <TotalTime>0</TotalTime>
  <Pages>36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Christian Mort (1707526)</dc:creator>
  <cp:lastModifiedBy>Christian Mort (1707526)</cp:lastModifiedBy>
  <cp:revision>2</cp:revision>
  <cp:lastPrinted>2015-02-09T16:35:00Z</cp:lastPrinted>
  <dcterms:created xsi:type="dcterms:W3CDTF">2019-10-11T11:25:00Z</dcterms:created>
  <dcterms:modified xsi:type="dcterms:W3CDTF">2019-10-11T11:25:00Z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