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00DE6E" w14:textId="6B6C3711" w:rsidR="00EE174B" w:rsidRPr="00F84ECB" w:rsidRDefault="00AD69E1" w:rsidP="00EE174B">
      <w:pPr>
        <w:spacing w:after="360"/>
        <w:jc w:val="center"/>
        <w:rPr>
          <w:rFonts w:ascii="Arial" w:hAnsi="Arial" w:cs="Arial"/>
          <w:b/>
          <w:sz w:val="72"/>
          <w:szCs w:val="72"/>
        </w:rPr>
      </w:pPr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2F745654" wp14:editId="1C89BEDF">
            <wp:extent cx="1809750" cy="723900"/>
            <wp:effectExtent l="0" t="0" r="0" b="0"/>
            <wp:docPr id="3" name="Picture 3" descr="UW Trinity Saint Davi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W Trinity Saint David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1FE1F" w14:textId="77777777" w:rsidR="008D351A" w:rsidRPr="00F84ECB" w:rsidRDefault="008D351A" w:rsidP="00E92048">
      <w:pPr>
        <w:spacing w:before="120" w:after="120"/>
        <w:jc w:val="center"/>
        <w:rPr>
          <w:rFonts w:ascii="Arial" w:hAnsi="Arial" w:cs="Arial"/>
          <w:b/>
          <w:sz w:val="40"/>
          <w:szCs w:val="40"/>
        </w:rPr>
      </w:pPr>
      <w:r w:rsidRPr="00F84ECB">
        <w:rPr>
          <w:rFonts w:ascii="Arial" w:hAnsi="Arial" w:cs="Arial"/>
          <w:b/>
          <w:sz w:val="40"/>
          <w:szCs w:val="40"/>
        </w:rPr>
        <w:t>B.Sc. Year 2</w:t>
      </w:r>
    </w:p>
    <w:p w14:paraId="635ED522" w14:textId="77777777" w:rsidR="001A6AED" w:rsidRDefault="001A6AED" w:rsidP="00E92048">
      <w:pPr>
        <w:spacing w:before="120" w:after="12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Network Services</w:t>
      </w:r>
    </w:p>
    <w:p w14:paraId="48236C84" w14:textId="77777777" w:rsidR="00E92048" w:rsidRPr="00F84ECB" w:rsidRDefault="00BA30AA" w:rsidP="00E92048">
      <w:pPr>
        <w:spacing w:before="120" w:after="120"/>
        <w:jc w:val="center"/>
        <w:rPr>
          <w:rFonts w:ascii="Arial" w:hAnsi="Arial" w:cs="Arial"/>
          <w:sz w:val="40"/>
          <w:szCs w:val="40"/>
        </w:rPr>
      </w:pPr>
      <w:r w:rsidRPr="00F84ECB">
        <w:rPr>
          <w:rFonts w:ascii="Arial" w:hAnsi="Arial" w:cs="Arial"/>
          <w:sz w:val="40"/>
          <w:szCs w:val="40"/>
        </w:rPr>
        <w:t>Work</w:t>
      </w:r>
      <w:r w:rsidR="00AE48E9">
        <w:rPr>
          <w:rFonts w:ascii="Arial" w:hAnsi="Arial" w:cs="Arial"/>
          <w:sz w:val="40"/>
          <w:szCs w:val="40"/>
        </w:rPr>
        <w:t>s</w:t>
      </w:r>
      <w:r w:rsidRPr="00F84ECB">
        <w:rPr>
          <w:rFonts w:ascii="Arial" w:hAnsi="Arial" w:cs="Arial"/>
          <w:sz w:val="40"/>
          <w:szCs w:val="40"/>
        </w:rPr>
        <w:t>heet 3</w:t>
      </w:r>
      <w:r w:rsidR="000A4812" w:rsidRPr="00F84ECB">
        <w:rPr>
          <w:rFonts w:ascii="Arial" w:hAnsi="Arial" w:cs="Arial"/>
          <w:sz w:val="40"/>
          <w:szCs w:val="40"/>
        </w:rPr>
        <w:t xml:space="preserve">: </w:t>
      </w:r>
      <w:r w:rsidR="007F55C3">
        <w:rPr>
          <w:rFonts w:ascii="Arial" w:hAnsi="Arial" w:cs="Arial"/>
          <w:sz w:val="40"/>
          <w:szCs w:val="40"/>
        </w:rPr>
        <w:t>TCP/IP Configuration using DHCP</w:t>
      </w:r>
      <w:r w:rsidR="000E221D">
        <w:rPr>
          <w:rFonts w:ascii="Arial" w:hAnsi="Arial" w:cs="Arial"/>
          <w:sz w:val="40"/>
          <w:szCs w:val="40"/>
        </w:rPr>
        <w:t xml:space="preserve"> (Dynamic Host Control Protocol)</w:t>
      </w:r>
      <w:r w:rsidR="007F55C3">
        <w:rPr>
          <w:rFonts w:ascii="Arial" w:hAnsi="Arial" w:cs="Arial"/>
          <w:sz w:val="40"/>
          <w:szCs w:val="40"/>
        </w:rPr>
        <w:t>.</w:t>
      </w:r>
    </w:p>
    <w:p w14:paraId="1206E4C3" w14:textId="77777777" w:rsidR="00E92048" w:rsidRPr="00F84ECB" w:rsidRDefault="00201BD7" w:rsidP="00E92048">
      <w:pPr>
        <w:spacing w:before="120" w:after="120"/>
        <w:jc w:val="center"/>
        <w:rPr>
          <w:rFonts w:ascii="Arial" w:hAnsi="Arial" w:cs="Arial"/>
        </w:rPr>
      </w:pPr>
      <w:r w:rsidRPr="00201BD7">
        <w:rPr>
          <w:rFonts w:ascii="Arial" w:hAnsi="Arial" w:cs="Arial"/>
        </w:rPr>
        <w:pict w14:anchorId="1D209F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in;height:7.2pt" o:hrpct="0" o:hr="t">
            <v:imagedata r:id="rId9" o:title="BD10290_"/>
          </v:shape>
        </w:pict>
      </w:r>
    </w:p>
    <w:p w14:paraId="2D82DA64" w14:textId="77777777" w:rsidR="00E92048" w:rsidRPr="00F84ECB" w:rsidRDefault="007E150F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 w:rsidRPr="00F84ECB">
        <w:rPr>
          <w:rFonts w:ascii="Arial" w:hAnsi="Arial" w:cs="Arial"/>
          <w:b/>
          <w:sz w:val="22"/>
          <w:szCs w:val="22"/>
        </w:rPr>
        <w:t>Group</w:t>
      </w:r>
      <w:r w:rsidR="00E92048" w:rsidRPr="00F84ECB">
        <w:rPr>
          <w:rFonts w:ascii="Arial" w:hAnsi="Arial" w:cs="Arial"/>
          <w:b/>
          <w:sz w:val="22"/>
          <w:szCs w:val="22"/>
        </w:rPr>
        <w:t xml:space="preserve"> Name:</w:t>
      </w:r>
      <w:r w:rsidR="00E92048" w:rsidRPr="00F84ECB">
        <w:rPr>
          <w:rFonts w:ascii="Arial" w:hAnsi="Arial" w:cs="Arial"/>
          <w:sz w:val="22"/>
          <w:szCs w:val="22"/>
        </w:rPr>
        <w:tab/>
        <w:t xml:space="preserve"> </w:t>
      </w:r>
    </w:p>
    <w:p w14:paraId="10010818" w14:textId="77777777" w:rsidR="00E92048" w:rsidRPr="00F84ECB" w:rsidRDefault="007E150F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 w:rsidRPr="00F84ECB">
        <w:rPr>
          <w:rFonts w:ascii="Arial" w:hAnsi="Arial" w:cs="Arial"/>
          <w:b/>
          <w:sz w:val="22"/>
          <w:szCs w:val="22"/>
        </w:rPr>
        <w:t>Date:</w:t>
      </w:r>
    </w:p>
    <w:p w14:paraId="12A04B6D" w14:textId="77777777" w:rsidR="00E92048" w:rsidRPr="00F84ECB" w:rsidRDefault="00E92048" w:rsidP="00E92048">
      <w:pPr>
        <w:tabs>
          <w:tab w:val="left" w:pos="1980"/>
        </w:tabs>
        <w:spacing w:before="120"/>
        <w:ind w:left="3600" w:hanging="3600"/>
        <w:rPr>
          <w:rFonts w:ascii="Arial" w:hAnsi="Arial" w:cs="Arial"/>
          <w:sz w:val="22"/>
          <w:szCs w:val="22"/>
        </w:rPr>
      </w:pPr>
      <w:r w:rsidRPr="00F84ECB">
        <w:rPr>
          <w:rFonts w:ascii="Arial" w:hAnsi="Arial" w:cs="Arial"/>
          <w:b/>
          <w:sz w:val="22"/>
          <w:szCs w:val="22"/>
        </w:rPr>
        <w:t>Author</w:t>
      </w:r>
      <w:r w:rsidR="007E150F" w:rsidRPr="00F84ECB">
        <w:rPr>
          <w:rFonts w:ascii="Arial" w:hAnsi="Arial" w:cs="Arial"/>
          <w:b/>
          <w:sz w:val="22"/>
          <w:szCs w:val="22"/>
        </w:rPr>
        <w:t>(s)</w:t>
      </w:r>
      <w:r w:rsidRPr="00F84ECB">
        <w:rPr>
          <w:rFonts w:ascii="Arial" w:hAnsi="Arial" w:cs="Arial"/>
          <w:b/>
          <w:sz w:val="22"/>
          <w:szCs w:val="22"/>
        </w:rPr>
        <w:t>:</w:t>
      </w:r>
      <w:r w:rsidRPr="00F84ECB">
        <w:rPr>
          <w:rFonts w:ascii="Arial" w:hAnsi="Arial" w:cs="Arial"/>
          <w:sz w:val="22"/>
          <w:szCs w:val="22"/>
        </w:rPr>
        <w:tab/>
      </w:r>
    </w:p>
    <w:p w14:paraId="2A7A4BBF" w14:textId="77777777" w:rsidR="00E92048" w:rsidRPr="00F84ECB" w:rsidRDefault="00201BD7" w:rsidP="0099302F">
      <w:pPr>
        <w:tabs>
          <w:tab w:val="left" w:pos="1980"/>
        </w:tabs>
        <w:spacing w:before="120"/>
        <w:rPr>
          <w:rFonts w:ascii="Arial" w:hAnsi="Arial" w:cs="Arial"/>
          <w:sz w:val="22"/>
          <w:szCs w:val="22"/>
        </w:rPr>
      </w:pPr>
      <w:r w:rsidRPr="00201BD7">
        <w:rPr>
          <w:rFonts w:ascii="Arial" w:hAnsi="Arial" w:cs="Arial"/>
        </w:rPr>
        <w:pict w14:anchorId="07A173C2">
          <v:shape id="_x0000_i1026" type="#_x0000_t75" style="width:6in;height:7.2pt" o:hrpct="0" o:hr="t">
            <v:imagedata r:id="rId9" o:title="BD10290_"/>
          </v:shape>
        </w:pict>
      </w:r>
    </w:p>
    <w:p w14:paraId="30B8AC3D" w14:textId="77777777" w:rsidR="00E92048" w:rsidRDefault="007E150F" w:rsidP="00E92048">
      <w:pPr>
        <w:pStyle w:val="BodyText"/>
        <w:spacing w:before="240"/>
        <w:ind w:left="0"/>
        <w:rPr>
          <w:rFonts w:cs="Arial"/>
          <w:b/>
          <w:sz w:val="22"/>
          <w:szCs w:val="22"/>
        </w:rPr>
      </w:pPr>
      <w:r w:rsidRPr="00F84ECB">
        <w:rPr>
          <w:rFonts w:cs="Arial"/>
          <w:b/>
          <w:sz w:val="22"/>
          <w:szCs w:val="22"/>
        </w:rPr>
        <w:t>Complete the following tasks:</w:t>
      </w:r>
    </w:p>
    <w:p w14:paraId="37B46F6F" w14:textId="77777777" w:rsidR="000F7C58" w:rsidRDefault="000F7C58" w:rsidP="00E92048">
      <w:pPr>
        <w:pStyle w:val="BodyText"/>
        <w:spacing w:before="240"/>
        <w:ind w:left="0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abstract</w:t>
      </w:r>
    </w:p>
    <w:p w14:paraId="2023D5E9" w14:textId="77777777" w:rsidR="000F7C58" w:rsidRPr="00F84ECB" w:rsidRDefault="000F7C58" w:rsidP="00E92048">
      <w:pPr>
        <w:pStyle w:val="BodyText"/>
        <w:spacing w:before="240"/>
        <w:ind w:left="0"/>
        <w:rPr>
          <w:rFonts w:cs="Arial"/>
          <w:b/>
          <w:sz w:val="22"/>
          <w:szCs w:val="22"/>
        </w:rPr>
      </w:pPr>
    </w:p>
    <w:tbl>
      <w:tblPr>
        <w:tblW w:w="8640" w:type="dxa"/>
        <w:tblCellSpacing w:w="20" w:type="dxa"/>
        <w:tblInd w:w="163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3B5CD5" w:rsidRPr="00CB0CDB" w14:paraId="28FB7103" w14:textId="77777777" w:rsidTr="00CB0CDB">
        <w:trPr>
          <w:tblCellSpacing w:w="20" w:type="dxa"/>
        </w:trPr>
        <w:tc>
          <w:tcPr>
            <w:tcW w:w="8560" w:type="dxa"/>
            <w:shd w:val="clear" w:color="auto" w:fill="D9D9D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D2044B" w14:textId="77777777" w:rsidR="003B5CD5" w:rsidRPr="00625F82" w:rsidRDefault="003B5CD5" w:rsidP="00CB0CDB">
            <w:pPr>
              <w:tabs>
                <w:tab w:val="left" w:pos="6120"/>
              </w:tabs>
              <w:rPr>
                <w:rFonts w:ascii="Arial" w:hAnsi="Arial" w:cs="Arial"/>
                <w:b/>
                <w:sz w:val="32"/>
                <w:szCs w:val="32"/>
              </w:rPr>
            </w:pPr>
            <w:r w:rsidRPr="00625F82">
              <w:rPr>
                <w:rFonts w:ascii="Arial" w:hAnsi="Arial" w:cs="Arial"/>
                <w:b/>
                <w:sz w:val="32"/>
                <w:szCs w:val="32"/>
              </w:rPr>
              <w:t xml:space="preserve">Task 1: </w:t>
            </w:r>
            <w:r w:rsidR="00107C8B" w:rsidRPr="00625F82">
              <w:rPr>
                <w:rFonts w:ascii="Arial" w:hAnsi="Arial" w:cs="Arial"/>
                <w:b/>
                <w:sz w:val="32"/>
                <w:szCs w:val="32"/>
              </w:rPr>
              <w:t xml:space="preserve"> Understanding Different TCP/IP Configurations</w:t>
            </w:r>
          </w:p>
        </w:tc>
      </w:tr>
      <w:tr w:rsidR="003B5CD5" w:rsidRPr="00CB0CDB" w14:paraId="63D54D7A" w14:textId="77777777" w:rsidTr="00CB0CDB">
        <w:trPr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2B49AB" w14:textId="77777777" w:rsidR="003B5CD5" w:rsidRPr="00CB0CDB" w:rsidRDefault="00241E04" w:rsidP="00CB0CDB">
            <w:p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 xml:space="preserve">We know that Computers use IP addresses to </w:t>
            </w:r>
            <w:r w:rsidR="004500D5" w:rsidRPr="00CB0CDB">
              <w:rPr>
                <w:rFonts w:ascii="Arial" w:hAnsi="Arial" w:cs="Arial"/>
              </w:rPr>
              <w:t>communicate over TCP/IP protocol.  Windows 20</w:t>
            </w:r>
            <w:r w:rsidR="00D619A7">
              <w:rPr>
                <w:rFonts w:ascii="Arial" w:hAnsi="Arial" w:cs="Arial"/>
              </w:rPr>
              <w:t>12</w:t>
            </w:r>
            <w:r w:rsidR="004500D5" w:rsidRPr="00CB0CDB">
              <w:rPr>
                <w:rFonts w:ascii="Arial" w:hAnsi="Arial" w:cs="Arial"/>
              </w:rPr>
              <w:t xml:space="preserve"> provides three different ways to configure IP Addressing.</w:t>
            </w:r>
          </w:p>
          <w:p w14:paraId="04B60D33" w14:textId="77777777" w:rsidR="004500D5" w:rsidRPr="00CB0CDB" w:rsidRDefault="004500D5" w:rsidP="00CB0CDB">
            <w:pPr>
              <w:tabs>
                <w:tab w:val="left" w:pos="6120"/>
              </w:tabs>
              <w:rPr>
                <w:rFonts w:ascii="Arial" w:hAnsi="Arial" w:cs="Arial"/>
              </w:rPr>
            </w:pPr>
          </w:p>
          <w:p w14:paraId="57251C77" w14:textId="77777777" w:rsidR="004500D5" w:rsidRPr="00CB0CDB" w:rsidRDefault="004500D5" w:rsidP="00CB0CDB">
            <w:p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  <w:i/>
              </w:rPr>
              <w:t>Manually</w:t>
            </w:r>
            <w:r w:rsidRPr="00CB0CDB">
              <w:rPr>
                <w:rFonts w:ascii="Arial" w:hAnsi="Arial" w:cs="Arial"/>
              </w:rPr>
              <w:t xml:space="preserve"> – Static IP addresses, usually assigned to Servers running Windows 20</w:t>
            </w:r>
            <w:r w:rsidR="00D619A7">
              <w:rPr>
                <w:rFonts w:ascii="Arial" w:hAnsi="Arial" w:cs="Arial"/>
              </w:rPr>
              <w:t>12</w:t>
            </w:r>
            <w:r w:rsidRPr="00CB0CDB">
              <w:rPr>
                <w:rFonts w:ascii="Arial" w:hAnsi="Arial" w:cs="Arial"/>
              </w:rPr>
              <w:t xml:space="preserve"> Server.</w:t>
            </w:r>
            <w:r w:rsidR="00107C8B" w:rsidRPr="00CB0CDB">
              <w:rPr>
                <w:rFonts w:ascii="Arial" w:hAnsi="Arial" w:cs="Arial"/>
              </w:rPr>
              <w:t xml:space="preserve">  All the servers on our 192.168.1.0 network are configured, at present with </w:t>
            </w:r>
            <w:r w:rsidR="00156EF4" w:rsidRPr="00CB0CDB">
              <w:rPr>
                <w:rFonts w:ascii="Arial" w:hAnsi="Arial" w:cs="Arial"/>
              </w:rPr>
              <w:t>manual/static IP addresses</w:t>
            </w:r>
          </w:p>
          <w:p w14:paraId="45C1F140" w14:textId="77777777" w:rsidR="00E84F3B" w:rsidRPr="00CB0CDB" w:rsidRDefault="00E84F3B" w:rsidP="00CB0CDB">
            <w:pPr>
              <w:tabs>
                <w:tab w:val="left" w:pos="6120"/>
              </w:tabs>
              <w:rPr>
                <w:rFonts w:ascii="Arial" w:hAnsi="Arial" w:cs="Arial"/>
              </w:rPr>
            </w:pPr>
          </w:p>
          <w:p w14:paraId="3C50ECEE" w14:textId="77777777" w:rsidR="004500D5" w:rsidRPr="00CB0CDB" w:rsidRDefault="004500D5" w:rsidP="00CB0CDB">
            <w:pPr>
              <w:tabs>
                <w:tab w:val="left" w:pos="6120"/>
              </w:tabs>
              <w:rPr>
                <w:rFonts w:ascii="Arial" w:hAnsi="Arial" w:cs="Arial"/>
                <w:u w:val="single"/>
              </w:rPr>
            </w:pPr>
            <w:r w:rsidRPr="00CB0CDB">
              <w:rPr>
                <w:rFonts w:ascii="Arial" w:hAnsi="Arial" w:cs="Arial"/>
                <w:i/>
              </w:rPr>
              <w:t>Dynamically</w:t>
            </w:r>
            <w:r w:rsidRPr="00CB0CDB">
              <w:rPr>
                <w:rFonts w:ascii="Arial" w:hAnsi="Arial" w:cs="Arial"/>
              </w:rPr>
              <w:t xml:space="preserve"> </w:t>
            </w:r>
            <w:r w:rsidR="00E84F3B" w:rsidRPr="00CB0CDB">
              <w:rPr>
                <w:rFonts w:ascii="Arial" w:hAnsi="Arial" w:cs="Arial"/>
              </w:rPr>
              <w:t>–</w:t>
            </w:r>
            <w:r w:rsidRPr="00CB0CDB">
              <w:rPr>
                <w:rFonts w:ascii="Arial" w:hAnsi="Arial" w:cs="Arial"/>
              </w:rPr>
              <w:t xml:space="preserve"> </w:t>
            </w:r>
            <w:r w:rsidR="00E84F3B" w:rsidRPr="00CB0CDB">
              <w:rPr>
                <w:rFonts w:ascii="Arial" w:hAnsi="Arial" w:cs="Arial"/>
              </w:rPr>
              <w:t xml:space="preserve">If a DHCP server is installed IP addresses are assigned automatically on boot-up, DHCP is the default TCP/IP configuration and </w:t>
            </w:r>
            <w:r w:rsidR="00CA6609" w:rsidRPr="00CB0CDB">
              <w:rPr>
                <w:rFonts w:ascii="Arial" w:hAnsi="Arial" w:cs="Arial"/>
              </w:rPr>
              <w:t xml:space="preserve">is in most cases automatically setup on Windows </w:t>
            </w:r>
            <w:r w:rsidR="00CA6609" w:rsidRPr="00CB0CDB">
              <w:rPr>
                <w:rFonts w:ascii="Arial" w:hAnsi="Arial" w:cs="Arial"/>
                <w:u w:val="single"/>
              </w:rPr>
              <w:t>Workstations.</w:t>
            </w:r>
          </w:p>
          <w:p w14:paraId="079E47A6" w14:textId="77777777" w:rsidR="00CA6609" w:rsidRPr="00CB0CDB" w:rsidRDefault="00CA6609" w:rsidP="00CB0CDB">
            <w:pPr>
              <w:tabs>
                <w:tab w:val="left" w:pos="6120"/>
              </w:tabs>
              <w:rPr>
                <w:rFonts w:ascii="Arial" w:hAnsi="Arial" w:cs="Arial"/>
                <w:u w:val="single"/>
              </w:rPr>
            </w:pPr>
          </w:p>
          <w:p w14:paraId="5E2F4EF8" w14:textId="77777777" w:rsidR="00E036A3" w:rsidRPr="00CB0CDB" w:rsidRDefault="00CA6609" w:rsidP="00CB0CDB">
            <w:pPr>
              <w:ind w:left="360"/>
              <w:rPr>
                <w:rFonts w:ascii="Arial" w:hAnsi="Arial" w:cs="Arial"/>
                <w:lang w:val="en-GB"/>
              </w:rPr>
            </w:pPr>
            <w:r w:rsidRPr="00CB0CDB">
              <w:rPr>
                <w:rFonts w:ascii="Arial" w:hAnsi="Arial" w:cs="Arial"/>
                <w:i/>
              </w:rPr>
              <w:t xml:space="preserve">Alternative - </w:t>
            </w:r>
            <w:r w:rsidR="00E036A3" w:rsidRPr="00CB0CDB">
              <w:rPr>
                <w:rFonts w:ascii="Arial" w:hAnsi="Arial" w:cs="Arial"/>
                <w:lang w:val="en-GB"/>
              </w:rPr>
              <w:t>When you install Windows 20</w:t>
            </w:r>
            <w:r w:rsidR="00D619A7">
              <w:rPr>
                <w:rFonts w:ascii="Arial" w:hAnsi="Arial" w:cs="Arial"/>
                <w:lang w:val="en-GB"/>
              </w:rPr>
              <w:t>12</w:t>
            </w:r>
            <w:r w:rsidR="00E036A3" w:rsidRPr="00CB0CDB">
              <w:rPr>
                <w:rFonts w:ascii="Arial" w:hAnsi="Arial" w:cs="Arial"/>
                <w:lang w:val="en-GB"/>
              </w:rPr>
              <w:t xml:space="preserve"> you are automatically configuring that Server to be a DHCP client.</w:t>
            </w:r>
          </w:p>
          <w:p w14:paraId="57F56B9D" w14:textId="77777777" w:rsidR="00E036A3" w:rsidRPr="00CB0CDB" w:rsidRDefault="00E036A3" w:rsidP="00CB0CDB">
            <w:pPr>
              <w:ind w:left="360"/>
              <w:rPr>
                <w:rFonts w:ascii="Arial" w:hAnsi="Arial" w:cs="Arial"/>
                <w:lang w:val="en-GB"/>
              </w:rPr>
            </w:pPr>
          </w:p>
          <w:p w14:paraId="7D2E58F9" w14:textId="77777777" w:rsidR="00E036A3" w:rsidRPr="00CB0CDB" w:rsidRDefault="00E036A3" w:rsidP="00CB0CDB">
            <w:pPr>
              <w:widowControl/>
              <w:numPr>
                <w:ilvl w:val="0"/>
                <w:numId w:val="1"/>
              </w:numPr>
              <w:rPr>
                <w:rFonts w:ascii="Arial" w:hAnsi="Arial" w:cs="Arial"/>
                <w:lang w:val="en-GB"/>
              </w:rPr>
            </w:pPr>
            <w:r w:rsidRPr="00CB0CDB">
              <w:rPr>
                <w:rFonts w:ascii="Arial" w:hAnsi="Arial" w:cs="Arial"/>
                <w:lang w:val="en-GB"/>
              </w:rPr>
              <w:t>Obtain an IP address automatically uses a DHCP server for dynamic IP addressing</w:t>
            </w:r>
          </w:p>
          <w:p w14:paraId="76183AB8" w14:textId="77777777" w:rsidR="00E036A3" w:rsidRPr="00CB0CDB" w:rsidRDefault="00E036A3" w:rsidP="00CB0CDB">
            <w:pPr>
              <w:widowControl/>
              <w:numPr>
                <w:ilvl w:val="0"/>
                <w:numId w:val="1"/>
              </w:numPr>
              <w:rPr>
                <w:rFonts w:ascii="Arial" w:hAnsi="Arial" w:cs="Arial"/>
                <w:lang w:val="en-GB"/>
              </w:rPr>
            </w:pPr>
            <w:r w:rsidRPr="00CB0CDB">
              <w:rPr>
                <w:rFonts w:ascii="Arial" w:hAnsi="Arial" w:cs="Arial"/>
                <w:lang w:val="en-GB"/>
              </w:rPr>
              <w:t>Use the following IP address – Statically defines the IP address</w:t>
            </w:r>
          </w:p>
          <w:p w14:paraId="1A91A533" w14:textId="77777777" w:rsidR="00E036A3" w:rsidRPr="00CB0CDB" w:rsidRDefault="00E036A3" w:rsidP="00CB0CDB">
            <w:pPr>
              <w:widowControl/>
              <w:ind w:left="720"/>
              <w:rPr>
                <w:rFonts w:ascii="Arial" w:hAnsi="Arial" w:cs="Arial"/>
                <w:lang w:val="en-GB"/>
              </w:rPr>
            </w:pPr>
          </w:p>
          <w:p w14:paraId="607B4ED9" w14:textId="77777777" w:rsidR="004E1E7C" w:rsidRPr="00CB0CDB" w:rsidRDefault="004E1E7C" w:rsidP="004E1E7C">
            <w:pPr>
              <w:rPr>
                <w:rFonts w:ascii="Arial" w:hAnsi="Arial" w:cs="Arial"/>
                <w:lang w:val="en-GB"/>
              </w:rPr>
            </w:pPr>
            <w:r w:rsidRPr="00CB0CDB">
              <w:rPr>
                <w:rFonts w:ascii="Arial" w:hAnsi="Arial" w:cs="Arial"/>
                <w:lang w:val="en-GB"/>
              </w:rPr>
              <w:t xml:space="preserve">If you are a DHCP client, and you are unable to locate a DHCP server, you get your address from a range of IP addresses known as the </w:t>
            </w:r>
            <w:r w:rsidRPr="00CB0CDB">
              <w:rPr>
                <w:rFonts w:ascii="Arial" w:hAnsi="Arial" w:cs="Arial"/>
                <w:b/>
                <w:lang w:val="en-GB"/>
              </w:rPr>
              <w:t>APIPA</w:t>
            </w:r>
            <w:r w:rsidRPr="00CB0CDB">
              <w:rPr>
                <w:rFonts w:ascii="Arial" w:hAnsi="Arial" w:cs="Arial"/>
                <w:lang w:val="en-GB"/>
              </w:rPr>
              <w:t xml:space="preserve"> </w:t>
            </w:r>
            <w:r w:rsidRPr="00CB0CDB">
              <w:rPr>
                <w:rFonts w:ascii="Arial" w:hAnsi="Arial" w:cs="Arial"/>
                <w:b/>
                <w:lang w:val="en-GB"/>
              </w:rPr>
              <w:t>(Automatic Private IP Addresses).</w:t>
            </w:r>
          </w:p>
          <w:p w14:paraId="758CB2F2" w14:textId="77777777" w:rsidR="00CA6609" w:rsidRPr="00CB0CDB" w:rsidRDefault="00CA6609" w:rsidP="00CB0CDB">
            <w:pPr>
              <w:tabs>
                <w:tab w:val="left" w:pos="6120"/>
              </w:tabs>
              <w:rPr>
                <w:rFonts w:ascii="Arial" w:hAnsi="Arial" w:cs="Arial"/>
                <w:i/>
              </w:rPr>
            </w:pPr>
          </w:p>
          <w:p w14:paraId="31B9DF22" w14:textId="77777777" w:rsidR="00383FCA" w:rsidRPr="00CB0CDB" w:rsidRDefault="00FC0575" w:rsidP="00CB0CDB">
            <w:p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 xml:space="preserve">An APIPA type address is a </w:t>
            </w:r>
            <w:r w:rsidRPr="00CB0CDB">
              <w:rPr>
                <w:rFonts w:ascii="Arial" w:hAnsi="Arial" w:cs="Arial"/>
                <w:b/>
                <w:i/>
              </w:rPr>
              <w:t xml:space="preserve">class B IP </w:t>
            </w:r>
            <w:r w:rsidR="00014CE9" w:rsidRPr="00CB0CDB">
              <w:rPr>
                <w:rFonts w:ascii="Arial" w:hAnsi="Arial" w:cs="Arial"/>
                <w:b/>
                <w:i/>
              </w:rPr>
              <w:t>address</w:t>
            </w:r>
            <w:r w:rsidR="00156EF4" w:rsidRPr="00CB0CDB">
              <w:rPr>
                <w:rFonts w:ascii="Arial" w:hAnsi="Arial" w:cs="Arial"/>
              </w:rPr>
              <w:t xml:space="preserve">. It </w:t>
            </w:r>
            <w:r w:rsidR="00014CE9" w:rsidRPr="00CB0CDB">
              <w:rPr>
                <w:rFonts w:ascii="Arial" w:hAnsi="Arial" w:cs="Arial"/>
              </w:rPr>
              <w:t>is</w:t>
            </w:r>
            <w:r w:rsidRPr="00CB0CDB">
              <w:rPr>
                <w:rFonts w:ascii="Arial" w:hAnsi="Arial" w:cs="Arial"/>
              </w:rPr>
              <w:t xml:space="preserve"> allocated from the range 169.254.0.1 to </w:t>
            </w:r>
            <w:r w:rsidR="00DF195D" w:rsidRPr="00CB0CDB">
              <w:rPr>
                <w:rFonts w:ascii="Arial" w:hAnsi="Arial" w:cs="Arial"/>
              </w:rPr>
              <w:t xml:space="preserve">169.254.255.255. </w:t>
            </w:r>
            <w:r w:rsidR="004852B0" w:rsidRPr="00CB0CDB">
              <w:rPr>
                <w:rFonts w:ascii="Arial" w:hAnsi="Arial" w:cs="Arial"/>
              </w:rPr>
              <w:t xml:space="preserve"> It has a Subnet</w:t>
            </w:r>
            <w:r w:rsidR="00156EF4" w:rsidRPr="00CB0CDB">
              <w:rPr>
                <w:rFonts w:ascii="Arial" w:hAnsi="Arial" w:cs="Arial"/>
              </w:rPr>
              <w:t xml:space="preserve"> mask</w:t>
            </w:r>
            <w:r w:rsidR="004852B0" w:rsidRPr="00CB0CDB">
              <w:rPr>
                <w:rFonts w:ascii="Arial" w:hAnsi="Arial" w:cs="Arial"/>
              </w:rPr>
              <w:t xml:space="preserve"> of 255.255.0.0.  This is a private IP </w:t>
            </w:r>
            <w:r w:rsidR="00014CE9" w:rsidRPr="00CB0CDB">
              <w:rPr>
                <w:rFonts w:ascii="Arial" w:hAnsi="Arial" w:cs="Arial"/>
              </w:rPr>
              <w:t>range;</w:t>
            </w:r>
            <w:r w:rsidR="004852B0" w:rsidRPr="00CB0CDB">
              <w:rPr>
                <w:rFonts w:ascii="Arial" w:hAnsi="Arial" w:cs="Arial"/>
              </w:rPr>
              <w:t xml:space="preserve"> you would not find another computer attached to the </w:t>
            </w:r>
            <w:r w:rsidR="004852B0" w:rsidRPr="00CB0CDB">
              <w:rPr>
                <w:rFonts w:ascii="Arial" w:hAnsi="Arial" w:cs="Arial"/>
                <w:b/>
                <w:i/>
              </w:rPr>
              <w:t>public internet</w:t>
            </w:r>
            <w:r w:rsidR="004852B0" w:rsidRPr="00CB0CDB">
              <w:rPr>
                <w:rFonts w:ascii="Arial" w:hAnsi="Arial" w:cs="Arial"/>
              </w:rPr>
              <w:t xml:space="preserve"> using any APIPA addresses.</w:t>
            </w:r>
          </w:p>
          <w:p w14:paraId="42B1E083" w14:textId="77777777" w:rsidR="004852B0" w:rsidRPr="00CB0CDB" w:rsidRDefault="004852B0" w:rsidP="00CB0CDB">
            <w:pPr>
              <w:tabs>
                <w:tab w:val="left" w:pos="6120"/>
              </w:tabs>
              <w:rPr>
                <w:rFonts w:ascii="Arial" w:hAnsi="Arial" w:cs="Arial"/>
              </w:rPr>
            </w:pPr>
          </w:p>
          <w:p w14:paraId="3CFECE2B" w14:textId="77777777" w:rsidR="004852B0" w:rsidRDefault="004852B0" w:rsidP="00CB0CDB">
            <w:pPr>
              <w:tabs>
                <w:tab w:val="left" w:pos="6120"/>
              </w:tabs>
              <w:rPr>
                <w:rFonts w:ascii="Arial" w:hAnsi="Arial" w:cs="Arial"/>
                <w:b/>
              </w:rPr>
            </w:pPr>
            <w:r w:rsidRPr="00CB0CDB">
              <w:rPr>
                <w:rFonts w:ascii="Arial" w:hAnsi="Arial" w:cs="Arial"/>
              </w:rPr>
              <w:t xml:space="preserve">The DHCP client (if no host can be contacted) picks a random IP address from this range, </w:t>
            </w:r>
            <w:r w:rsidR="000932E6" w:rsidRPr="00CB0CDB">
              <w:rPr>
                <w:rFonts w:ascii="Arial" w:hAnsi="Arial" w:cs="Arial"/>
              </w:rPr>
              <w:t>and broadcasts it out on the network.  If this address is in use the owner will send a packet informing the client it is already in use.  If the IP address is not being used, the client ‘binds’ this IP address to the specific network adapter.</w:t>
            </w:r>
            <w:r w:rsidR="00BA571F" w:rsidRPr="00CB0CDB">
              <w:rPr>
                <w:rFonts w:ascii="Arial" w:hAnsi="Arial" w:cs="Arial"/>
              </w:rPr>
              <w:t xml:space="preserve">  The client will send out requests periodically to the DHCP server, until </w:t>
            </w:r>
            <w:r w:rsidR="00BA571F" w:rsidRPr="00CB0CDB">
              <w:rPr>
                <w:rFonts w:ascii="Arial" w:hAnsi="Arial" w:cs="Arial"/>
                <w:b/>
              </w:rPr>
              <w:t>DHCP automatic IP</w:t>
            </w:r>
            <w:r w:rsidR="00BA571F" w:rsidRPr="00CB0CDB">
              <w:rPr>
                <w:rFonts w:ascii="Arial" w:hAnsi="Arial" w:cs="Arial"/>
              </w:rPr>
              <w:t xml:space="preserve"> </w:t>
            </w:r>
            <w:r w:rsidR="00BA571F" w:rsidRPr="00CB0CDB">
              <w:rPr>
                <w:rFonts w:ascii="Arial" w:hAnsi="Arial" w:cs="Arial"/>
                <w:b/>
              </w:rPr>
              <w:t>address can be assigned.</w:t>
            </w:r>
          </w:p>
          <w:p w14:paraId="16381387" w14:textId="77777777" w:rsidR="00197DD8" w:rsidRDefault="00197DD8" w:rsidP="00CB0CDB">
            <w:pPr>
              <w:tabs>
                <w:tab w:val="left" w:pos="6120"/>
              </w:tabs>
              <w:rPr>
                <w:rFonts w:ascii="Arial" w:hAnsi="Arial" w:cs="Arial"/>
                <w:b/>
              </w:rPr>
            </w:pPr>
          </w:p>
          <w:p w14:paraId="0051D599" w14:textId="77777777" w:rsidR="00197DD8" w:rsidRPr="00197DD8" w:rsidRDefault="00197DD8" w:rsidP="00CB0CDB">
            <w:pPr>
              <w:tabs>
                <w:tab w:val="left" w:pos="6120"/>
              </w:tabs>
              <w:rPr>
                <w:rFonts w:ascii="Arial" w:hAnsi="Arial" w:cs="Arial"/>
                <w:b/>
                <w:color w:val="FF0000"/>
                <w:sz w:val="28"/>
                <w:szCs w:val="28"/>
              </w:rPr>
            </w:pPr>
            <w:r w:rsidRPr="00197DD8">
              <w:rPr>
                <w:rFonts w:ascii="Arial" w:hAnsi="Arial" w:cs="Arial"/>
                <w:b/>
                <w:color w:val="FF0000"/>
                <w:sz w:val="28"/>
                <w:szCs w:val="28"/>
              </w:rPr>
              <w:t>VERY IMPORTANT:</w:t>
            </w:r>
          </w:p>
          <w:p w14:paraId="5E7C00DB" w14:textId="77777777" w:rsidR="00197DD8" w:rsidRDefault="00197DD8" w:rsidP="00CB0CDB">
            <w:pPr>
              <w:tabs>
                <w:tab w:val="left" w:pos="612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BEFORE YOU UNDERTAKE THIS TASK MAKE A NOTE OF </w:t>
            </w:r>
            <w:r w:rsidR="00D619A7">
              <w:rPr>
                <w:rFonts w:ascii="Arial" w:hAnsi="Arial" w:cs="Arial"/>
                <w:b/>
              </w:rPr>
              <w:t>ALL</w:t>
            </w:r>
            <w:r>
              <w:rPr>
                <w:rFonts w:ascii="Arial" w:hAnsi="Arial" w:cs="Arial"/>
                <w:b/>
              </w:rPr>
              <w:t xml:space="preserve"> STATICALLY DEFINED IP ADDRESSES</w:t>
            </w:r>
            <w:r w:rsidR="00D619A7">
              <w:rPr>
                <w:rFonts w:ascii="Arial" w:hAnsi="Arial" w:cs="Arial"/>
                <w:b/>
              </w:rPr>
              <w:t>;</w:t>
            </w:r>
            <w:r>
              <w:rPr>
                <w:rFonts w:ascii="Arial" w:hAnsi="Arial" w:cs="Arial"/>
                <w:b/>
              </w:rPr>
              <w:t xml:space="preserve"> YOU WILL NEED THESE LATER ON.</w:t>
            </w:r>
          </w:p>
          <w:p w14:paraId="5639CD31" w14:textId="77777777" w:rsidR="0020313E" w:rsidRPr="00CB0CDB" w:rsidRDefault="0020313E" w:rsidP="00CB0CDB">
            <w:pPr>
              <w:tabs>
                <w:tab w:val="left" w:pos="6120"/>
              </w:tabs>
              <w:rPr>
                <w:rFonts w:ascii="Arial" w:hAnsi="Arial" w:cs="Arial"/>
                <w:i/>
              </w:rPr>
            </w:pPr>
          </w:p>
          <w:p w14:paraId="0281ADCA" w14:textId="77777777" w:rsidR="00290CC8" w:rsidRPr="00625F82" w:rsidRDefault="00122AB9" w:rsidP="00197DD8">
            <w:pPr>
              <w:tabs>
                <w:tab w:val="left" w:pos="6120"/>
              </w:tabs>
              <w:rPr>
                <w:rFonts w:ascii="Arial" w:hAnsi="Arial" w:cs="Arial"/>
                <w:b/>
                <w:i/>
                <w:sz w:val="28"/>
                <w:szCs w:val="28"/>
              </w:rPr>
            </w:pPr>
            <w:r w:rsidRPr="00625F82">
              <w:rPr>
                <w:rFonts w:ascii="Arial" w:hAnsi="Arial" w:cs="Arial"/>
                <w:b/>
                <w:i/>
                <w:sz w:val="28"/>
                <w:szCs w:val="28"/>
              </w:rPr>
              <w:t>[Complet</w:t>
            </w:r>
            <w:r w:rsidR="00D619A7">
              <w:rPr>
                <w:rFonts w:ascii="Arial" w:hAnsi="Arial" w:cs="Arial"/>
                <w:b/>
                <w:i/>
                <w:sz w:val="28"/>
                <w:szCs w:val="28"/>
              </w:rPr>
              <w:t>e this task from Swanesa and the Windows 7 client</w:t>
            </w:r>
            <w:r w:rsidRPr="00625F82">
              <w:rPr>
                <w:rFonts w:ascii="Arial" w:hAnsi="Arial" w:cs="Arial"/>
                <w:b/>
                <w:i/>
                <w:sz w:val="28"/>
                <w:szCs w:val="28"/>
              </w:rPr>
              <w:t>]</w:t>
            </w:r>
          </w:p>
          <w:p w14:paraId="43F4E1D2" w14:textId="77777777" w:rsidR="00197DD8" w:rsidRDefault="00197DD8" w:rsidP="00197DD8">
            <w:pPr>
              <w:tabs>
                <w:tab w:val="left" w:pos="6120"/>
              </w:tabs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2487FB0D" w14:textId="77777777" w:rsidR="00197DD8" w:rsidRPr="00197DD8" w:rsidRDefault="00197DD8" w:rsidP="00197DD8">
            <w:pPr>
              <w:tabs>
                <w:tab w:val="left" w:pos="6120"/>
              </w:tabs>
              <w:ind w:left="720"/>
              <w:rPr>
                <w:rFonts w:ascii="Arial" w:hAnsi="Arial" w:cs="Arial"/>
                <w:u w:val="single"/>
              </w:rPr>
            </w:pPr>
            <w:r w:rsidRPr="00197DD8">
              <w:rPr>
                <w:rFonts w:ascii="Arial" w:hAnsi="Arial" w:cs="Arial"/>
              </w:rPr>
              <w:t xml:space="preserve">* Locate the Apipa setting only for the </w:t>
            </w:r>
            <w:r w:rsidR="00D619A7">
              <w:rPr>
                <w:rFonts w:ascii="Arial" w:hAnsi="Arial" w:cs="Arial"/>
                <w:u w:val="single"/>
              </w:rPr>
              <w:t>0 Network interface</w:t>
            </w:r>
          </w:p>
          <w:p w14:paraId="0FB6F053" w14:textId="77777777" w:rsidR="00197DD8" w:rsidRPr="00197DD8" w:rsidRDefault="00197DD8" w:rsidP="00197DD8">
            <w:pPr>
              <w:tabs>
                <w:tab w:val="left" w:pos="6120"/>
              </w:tabs>
              <w:ind w:left="720"/>
              <w:rPr>
                <w:rFonts w:ascii="Arial" w:hAnsi="Arial" w:cs="Arial"/>
              </w:rPr>
            </w:pPr>
            <w:r w:rsidRPr="00197DD8">
              <w:rPr>
                <w:rFonts w:ascii="Arial" w:hAnsi="Arial" w:cs="Arial"/>
              </w:rPr>
              <w:t>* Set the networking to automatic private IP addressing on both servers (You will only need to complete this task on one of your networks).</w:t>
            </w:r>
          </w:p>
          <w:p w14:paraId="782E6861" w14:textId="77777777" w:rsidR="00197DD8" w:rsidRPr="00197DD8" w:rsidRDefault="00197DD8" w:rsidP="00197DD8">
            <w:pPr>
              <w:tabs>
                <w:tab w:val="left" w:pos="6120"/>
              </w:tabs>
              <w:ind w:left="720"/>
              <w:rPr>
                <w:rFonts w:ascii="Arial" w:hAnsi="Arial" w:cs="Arial"/>
              </w:rPr>
            </w:pPr>
            <w:r w:rsidRPr="00197DD8">
              <w:rPr>
                <w:rFonts w:ascii="Arial" w:hAnsi="Arial" w:cs="Arial"/>
              </w:rPr>
              <w:t>* Choose Start – run – cmd</w:t>
            </w:r>
          </w:p>
          <w:p w14:paraId="27675557" w14:textId="77777777" w:rsidR="00197DD8" w:rsidRPr="00197DD8" w:rsidRDefault="00197DD8" w:rsidP="00197DD8">
            <w:pPr>
              <w:tabs>
                <w:tab w:val="left" w:pos="6120"/>
              </w:tabs>
              <w:ind w:left="720"/>
              <w:rPr>
                <w:rFonts w:ascii="Arial" w:hAnsi="Arial" w:cs="Arial"/>
              </w:rPr>
            </w:pPr>
            <w:r w:rsidRPr="00197DD8">
              <w:rPr>
                <w:rFonts w:ascii="Arial" w:hAnsi="Arial" w:cs="Arial"/>
              </w:rPr>
              <w:t>ipconfig/release (just to make sure our static address is completely erased.</w:t>
            </w:r>
          </w:p>
          <w:p w14:paraId="4241A713" w14:textId="77777777" w:rsidR="00981361" w:rsidRDefault="00C20C24" w:rsidP="00197DD8">
            <w:pPr>
              <w:tabs>
                <w:tab w:val="left" w:pos="6120"/>
              </w:tabs>
              <w:ind w:left="720"/>
              <w:rPr>
                <w:rFonts w:ascii="Arial" w:hAnsi="Arial" w:cs="Arial"/>
              </w:rPr>
            </w:pPr>
            <w:r w:rsidRPr="00197DD8">
              <w:rPr>
                <w:rFonts w:ascii="Arial" w:hAnsi="Arial" w:cs="Arial"/>
              </w:rPr>
              <w:t>ipconfig /renew</w:t>
            </w:r>
            <w:r w:rsidR="007D2721" w:rsidRPr="00197DD8">
              <w:rPr>
                <w:rFonts w:ascii="Arial" w:hAnsi="Arial" w:cs="Arial"/>
              </w:rPr>
              <w:t>, it will take a few</w:t>
            </w:r>
            <w:r w:rsidR="007D2721" w:rsidRPr="00CB0CDB">
              <w:rPr>
                <w:rFonts w:ascii="Arial" w:hAnsi="Arial" w:cs="Arial"/>
              </w:rPr>
              <w:t xml:space="preserve"> moments for our computer to realize that it cannot find a DHCP server on the network.</w:t>
            </w:r>
          </w:p>
          <w:p w14:paraId="6BB34DC8" w14:textId="77777777" w:rsidR="00197DD8" w:rsidRPr="00197DD8" w:rsidRDefault="00197DD8" w:rsidP="00197DD8">
            <w:pPr>
              <w:tabs>
                <w:tab w:val="left" w:pos="6120"/>
              </w:tabs>
              <w:ind w:left="720"/>
              <w:rPr>
                <w:rFonts w:ascii="Arial" w:hAnsi="Arial" w:cs="Arial"/>
                <w:b/>
                <w:i/>
                <w:sz w:val="24"/>
                <w:szCs w:val="24"/>
              </w:rPr>
            </w:pPr>
          </w:p>
          <w:p w14:paraId="58BBCF3E" w14:textId="77777777" w:rsidR="007D2721" w:rsidRPr="00CB0CDB" w:rsidRDefault="007D2721" w:rsidP="00CB0CDB">
            <w:pPr>
              <w:numPr>
                <w:ilvl w:val="0"/>
                <w:numId w:val="4"/>
              </w:num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>We will get an error message informing us the request is timed out (because a DHCP server could not be contacted).</w:t>
            </w:r>
          </w:p>
          <w:p w14:paraId="380A526B" w14:textId="77777777" w:rsidR="007D2721" w:rsidRPr="00CB0CDB" w:rsidRDefault="00AA2C5D" w:rsidP="00CB0CDB">
            <w:pPr>
              <w:numPr>
                <w:ilvl w:val="0"/>
                <w:numId w:val="4"/>
              </w:numPr>
              <w:tabs>
                <w:tab w:val="left" w:pos="6120"/>
              </w:tabs>
              <w:rPr>
                <w:rFonts w:ascii="Arial" w:hAnsi="Arial" w:cs="Arial"/>
                <w:b/>
              </w:rPr>
            </w:pPr>
            <w:r w:rsidRPr="00CB0CDB">
              <w:rPr>
                <w:rFonts w:ascii="Arial" w:hAnsi="Arial" w:cs="Arial"/>
              </w:rPr>
              <w:t xml:space="preserve">We should now be able to obtain an APIPA, in the </w:t>
            </w:r>
            <w:r w:rsidRPr="00290CC8">
              <w:rPr>
                <w:rFonts w:ascii="Arial" w:hAnsi="Arial" w:cs="Arial"/>
                <w:b/>
              </w:rPr>
              <w:t>cmd prompt</w:t>
            </w:r>
            <w:r w:rsidRPr="00CB0CDB">
              <w:rPr>
                <w:rFonts w:ascii="Arial" w:hAnsi="Arial" w:cs="Arial"/>
              </w:rPr>
              <w:t xml:space="preserve"> type </w:t>
            </w:r>
            <w:r w:rsidRPr="00CB0CDB">
              <w:rPr>
                <w:rFonts w:ascii="Arial" w:hAnsi="Arial" w:cs="Arial"/>
                <w:b/>
              </w:rPr>
              <w:t>ipconfig</w:t>
            </w:r>
          </w:p>
          <w:p w14:paraId="7F08A4FD" w14:textId="77777777" w:rsidR="00AA2C5D" w:rsidRPr="00CB0CDB" w:rsidRDefault="00AA2C5D" w:rsidP="00CB0CDB">
            <w:pPr>
              <w:numPr>
                <w:ilvl w:val="0"/>
                <w:numId w:val="4"/>
              </w:num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>We should now see for o</w:t>
            </w:r>
            <w:r w:rsidR="00197DD8">
              <w:rPr>
                <w:rFonts w:ascii="Arial" w:hAnsi="Arial" w:cs="Arial"/>
              </w:rPr>
              <w:t xml:space="preserve">ur Network </w:t>
            </w:r>
            <w:r w:rsidR="001A6AED">
              <w:rPr>
                <w:rFonts w:ascii="Arial" w:hAnsi="Arial" w:cs="Arial"/>
              </w:rPr>
              <w:t>Connection</w:t>
            </w:r>
            <w:r w:rsidRPr="00CB0CDB">
              <w:rPr>
                <w:rFonts w:ascii="Arial" w:hAnsi="Arial" w:cs="Arial"/>
              </w:rPr>
              <w:t>, that an</w:t>
            </w:r>
            <w:r w:rsidRPr="00CB0CDB">
              <w:rPr>
                <w:rFonts w:ascii="Arial" w:hAnsi="Arial" w:cs="Arial"/>
                <w:lang w:val="en-GB"/>
              </w:rPr>
              <w:t xml:space="preserve"> </w:t>
            </w:r>
            <w:r w:rsidR="00014CE9" w:rsidRPr="00CB0CDB">
              <w:rPr>
                <w:rFonts w:ascii="Arial" w:hAnsi="Arial" w:cs="Arial"/>
                <w:lang w:val="en-GB"/>
              </w:rPr>
              <w:t>Auto configuration</w:t>
            </w:r>
            <w:r w:rsidRPr="00CB0CDB">
              <w:rPr>
                <w:rFonts w:ascii="Arial" w:hAnsi="Arial" w:cs="Arial"/>
              </w:rPr>
              <w:t xml:space="preserve"> IP address has been assigned</w:t>
            </w:r>
            <w:r w:rsidR="00F736A0" w:rsidRPr="00CB0CDB">
              <w:rPr>
                <w:rFonts w:ascii="Arial" w:hAnsi="Arial" w:cs="Arial"/>
              </w:rPr>
              <w:t xml:space="preserve">, with a subnet mask of </w:t>
            </w:r>
            <w:r w:rsidR="00F736A0" w:rsidRPr="00CB0CDB">
              <w:rPr>
                <w:rFonts w:ascii="Arial" w:hAnsi="Arial" w:cs="Arial"/>
                <w:b/>
              </w:rPr>
              <w:t>255.255.0.0</w:t>
            </w:r>
          </w:p>
          <w:p w14:paraId="09AE811D" w14:textId="77777777" w:rsidR="00290CC8" w:rsidRDefault="00C47AC6" w:rsidP="00290CC8">
            <w:pPr>
              <w:numPr>
                <w:ilvl w:val="0"/>
                <w:numId w:val="4"/>
              </w:num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>We see now that AutoConfiguration has been enabled, note no Default Gateway is assigned.</w:t>
            </w:r>
            <w:r w:rsidR="001E438F">
              <w:rPr>
                <w:rFonts w:ascii="Arial" w:hAnsi="Arial" w:cs="Arial"/>
              </w:rPr>
              <w:t xml:space="preserve">  This means that clients beyond the same switch or LAN that live on remotely separate networks cannot PING each other</w:t>
            </w:r>
          </w:p>
          <w:p w14:paraId="069BEB1D" w14:textId="77777777" w:rsidR="00197DD8" w:rsidRDefault="00197DD8" w:rsidP="00197DD8">
            <w:pPr>
              <w:tabs>
                <w:tab w:val="left" w:pos="6120"/>
              </w:tabs>
              <w:rPr>
                <w:rFonts w:ascii="Arial" w:hAnsi="Arial" w:cs="Arial"/>
              </w:rPr>
            </w:pPr>
          </w:p>
          <w:p w14:paraId="26976624" w14:textId="77777777" w:rsidR="00197DD8" w:rsidRDefault="00197DD8" w:rsidP="00197DD8">
            <w:pPr>
              <w:tabs>
                <w:tab w:val="left" w:pos="61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Try to ping the two other servers on the other network; record what happens.</w:t>
            </w:r>
          </w:p>
          <w:p w14:paraId="19364C2C" w14:textId="77777777" w:rsidR="00C47AC6" w:rsidRPr="00CB0CDB" w:rsidRDefault="00C47AC6" w:rsidP="00CB0CDB">
            <w:pPr>
              <w:tabs>
                <w:tab w:val="left" w:pos="6120"/>
              </w:tabs>
              <w:rPr>
                <w:rFonts w:ascii="Arial" w:hAnsi="Arial" w:cs="Arial"/>
              </w:rPr>
            </w:pPr>
          </w:p>
          <w:p w14:paraId="5314E656" w14:textId="77777777" w:rsidR="00E21758" w:rsidRPr="00CB0CDB" w:rsidRDefault="00E21758" w:rsidP="00197DD8">
            <w:pPr>
              <w:tabs>
                <w:tab w:val="left" w:pos="6120"/>
              </w:tabs>
              <w:rPr>
                <w:rFonts w:ascii="Arial" w:hAnsi="Arial" w:cs="Arial"/>
                <w:b/>
              </w:rPr>
            </w:pPr>
          </w:p>
        </w:tc>
      </w:tr>
      <w:tr w:rsidR="009B450D" w:rsidRPr="00CB0CDB" w14:paraId="67333DDC" w14:textId="77777777" w:rsidTr="00CB0CDB">
        <w:trPr>
          <w:tblCellSpacing w:w="20" w:type="dxa"/>
        </w:trPr>
        <w:tc>
          <w:tcPr>
            <w:tcW w:w="8560" w:type="dxa"/>
            <w:shd w:val="clear" w:color="auto" w:fill="D9D9D9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0A322A" w14:textId="77777777" w:rsidR="00D110CF" w:rsidRPr="00625F82" w:rsidRDefault="007E150F" w:rsidP="00CB0CDB">
            <w:pPr>
              <w:tabs>
                <w:tab w:val="left" w:pos="6120"/>
              </w:tabs>
              <w:rPr>
                <w:rFonts w:ascii="Arial" w:hAnsi="Arial" w:cs="Arial"/>
                <w:i/>
                <w:sz w:val="32"/>
                <w:szCs w:val="32"/>
              </w:rPr>
            </w:pPr>
            <w:r w:rsidRPr="00625F82">
              <w:rPr>
                <w:rFonts w:ascii="Arial" w:hAnsi="Arial" w:cs="Arial"/>
                <w:b/>
                <w:sz w:val="32"/>
                <w:szCs w:val="32"/>
              </w:rPr>
              <w:lastRenderedPageBreak/>
              <w:t>Task</w:t>
            </w:r>
            <w:r w:rsidR="002951AA" w:rsidRPr="00625F82">
              <w:rPr>
                <w:rFonts w:ascii="Arial" w:hAnsi="Arial" w:cs="Arial"/>
                <w:b/>
                <w:sz w:val="32"/>
                <w:szCs w:val="32"/>
              </w:rPr>
              <w:t xml:space="preserve"> 2</w:t>
            </w:r>
            <w:r w:rsidR="00E52E13" w:rsidRPr="00625F82">
              <w:rPr>
                <w:rFonts w:ascii="Arial" w:hAnsi="Arial" w:cs="Arial"/>
                <w:b/>
                <w:sz w:val="32"/>
                <w:szCs w:val="32"/>
              </w:rPr>
              <w:t xml:space="preserve">:  </w:t>
            </w:r>
            <w:r w:rsidR="00625F82" w:rsidRPr="00625F82">
              <w:rPr>
                <w:rFonts w:ascii="Arial" w:hAnsi="Arial" w:cs="Arial"/>
                <w:b/>
                <w:sz w:val="32"/>
                <w:szCs w:val="32"/>
              </w:rPr>
              <w:t>Installing the DHCP Server</w:t>
            </w:r>
          </w:p>
        </w:tc>
      </w:tr>
      <w:tr w:rsidR="009B450D" w:rsidRPr="00CB0CDB" w14:paraId="43325B7B" w14:textId="77777777" w:rsidTr="00CB0CDB">
        <w:trPr>
          <w:trHeight w:val="1090"/>
          <w:tblCellSpacing w:w="20" w:type="dxa"/>
        </w:trPr>
        <w:tc>
          <w:tcPr>
            <w:tcW w:w="8560" w:type="dxa"/>
            <w:tcBorders>
              <w:bottom w:val="inset" w:sz="6" w:space="0" w:color="ECE9D8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D92180" w14:textId="77777777" w:rsidR="005C1E44" w:rsidRPr="00CB0CDB" w:rsidRDefault="005367BA" w:rsidP="00CB0CDB">
            <w:pPr>
              <w:pStyle w:val="TableText"/>
              <w:spacing w:before="20" w:after="6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Installing the DHCP Server:</w:t>
            </w:r>
          </w:p>
          <w:p w14:paraId="2BE6F9A7" w14:textId="77777777" w:rsidR="005367BA" w:rsidRDefault="005367BA" w:rsidP="00CB0CDB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57044073" w14:textId="77777777" w:rsidR="00CE19DD" w:rsidRDefault="00CE19DD" w:rsidP="00CE19DD">
            <w:pPr>
              <w:pStyle w:val="TableText"/>
              <w:spacing w:before="20" w:after="60"/>
              <w:rPr>
                <w:rFonts w:cs="Arial"/>
                <w:b/>
                <w:spacing w:val="0"/>
                <w:sz w:val="20"/>
                <w:szCs w:val="22"/>
              </w:rPr>
            </w:pPr>
            <w:r>
              <w:rPr>
                <w:rFonts w:cs="Arial"/>
                <w:b/>
                <w:spacing w:val="0"/>
                <w:sz w:val="20"/>
                <w:szCs w:val="22"/>
              </w:rPr>
              <w:t>Note: Before we do this task we need to reset our configuration back to the static IP addresses that were entered earlier, do this here.</w:t>
            </w:r>
          </w:p>
          <w:p w14:paraId="5929723D" w14:textId="77777777" w:rsidR="00CE19DD" w:rsidRDefault="00CE19DD" w:rsidP="00CB0CDB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26106EAB" w14:textId="77777777" w:rsidR="003506EC" w:rsidRPr="00CB0CDB" w:rsidRDefault="005F7C6F" w:rsidP="00CE19DD">
            <w:pPr>
              <w:pStyle w:val="TableText"/>
              <w:spacing w:before="20" w:after="6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We’ve seen previously how to configure dynamic IP addresse</w:t>
            </w:r>
            <w:r w:rsidR="00CC7433" w:rsidRPr="00CB0CDB">
              <w:rPr>
                <w:rFonts w:cs="Arial"/>
                <w:spacing w:val="0"/>
                <w:sz w:val="20"/>
                <w:szCs w:val="22"/>
              </w:rPr>
              <w:t>s on our Network Adapter.  DHCP.  DHCP gives us centralized control over IP addresses and TCP/IP default settings (subnets, default gateways).  When we set up the DHCP server</w:t>
            </w:r>
            <w:r w:rsidR="0076152F" w:rsidRPr="00CB0CDB">
              <w:rPr>
                <w:rFonts w:cs="Arial"/>
                <w:spacing w:val="0"/>
                <w:sz w:val="20"/>
                <w:szCs w:val="22"/>
              </w:rPr>
              <w:t>, we can rely on this server</w:t>
            </w:r>
            <w:r w:rsidR="001352BE" w:rsidRPr="00CB0CDB">
              <w:rPr>
                <w:rFonts w:cs="Arial"/>
                <w:spacing w:val="0"/>
                <w:sz w:val="20"/>
                <w:szCs w:val="22"/>
              </w:rPr>
              <w:t xml:space="preserve"> to supply the TCP/IP settings.  </w:t>
            </w:r>
          </w:p>
          <w:p w14:paraId="5F726E29" w14:textId="77777777" w:rsidR="0014578A" w:rsidRDefault="0014578A" w:rsidP="00CB0CDB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43F90525" w14:textId="77777777" w:rsidR="006230F9" w:rsidRPr="00CB0CDB" w:rsidRDefault="006230F9" w:rsidP="00CB0CDB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DHCP lies at the application layer of the OSI model, it is one of the applications, that utilises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lastRenderedPageBreak/>
              <w:t xml:space="preserve">the </w:t>
            </w:r>
            <w:r w:rsidR="00752A53" w:rsidRPr="00CB0CDB">
              <w:rPr>
                <w:rFonts w:cs="Arial"/>
                <w:spacing w:val="0"/>
                <w:sz w:val="20"/>
                <w:szCs w:val="22"/>
              </w:rPr>
              <w:t>services of TCP/IP</w:t>
            </w:r>
            <w:r w:rsidR="009F46DA" w:rsidRPr="00CB0CDB">
              <w:rPr>
                <w:rFonts w:cs="Arial"/>
                <w:spacing w:val="0"/>
                <w:sz w:val="20"/>
                <w:szCs w:val="22"/>
              </w:rPr>
              <w:t xml:space="preserve">.  </w:t>
            </w:r>
          </w:p>
          <w:p w14:paraId="434725A5" w14:textId="77777777" w:rsidR="003506EC" w:rsidRPr="00CB0CDB" w:rsidRDefault="003506EC" w:rsidP="0014578A">
            <w:pPr>
              <w:pStyle w:val="TableText"/>
              <w:spacing w:before="20" w:after="6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1B7C168A" w14:textId="77777777" w:rsidR="00FE28C9" w:rsidRPr="00CB0CDB" w:rsidRDefault="00FE28C9" w:rsidP="00CB0CDB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Note at the moment; the Connection is configured with a Dynamic IP address (as a DHCP client).</w:t>
            </w:r>
          </w:p>
          <w:p w14:paraId="02797FAF" w14:textId="77777777" w:rsidR="00FE28C9" w:rsidRPr="00CB0CDB" w:rsidRDefault="00FE28C9" w:rsidP="00CB0CDB">
            <w:pPr>
              <w:pStyle w:val="TableText"/>
              <w:spacing w:before="20" w:after="60"/>
              <w:rPr>
                <w:rFonts w:cs="Arial"/>
                <w:b/>
                <w:spacing w:val="0"/>
                <w:sz w:val="24"/>
                <w:szCs w:val="24"/>
              </w:rPr>
            </w:pPr>
          </w:p>
          <w:p w14:paraId="0A23FDFF" w14:textId="77777777" w:rsidR="00714EB2" w:rsidRPr="00625F82" w:rsidRDefault="00714EB2" w:rsidP="00CB0CDB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8"/>
                <w:szCs w:val="28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 w:rsidR="00D619A7">
              <w:rPr>
                <w:rFonts w:cs="Arial"/>
                <w:b/>
                <w:i/>
                <w:spacing w:val="0"/>
                <w:sz w:val="28"/>
                <w:szCs w:val="28"/>
              </w:rPr>
              <w:t>Cardiff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>]</w:t>
            </w:r>
          </w:p>
          <w:p w14:paraId="21D3D391" w14:textId="77777777" w:rsidR="00714EB2" w:rsidRPr="00CB0CDB" w:rsidRDefault="00714EB2" w:rsidP="00CB0CDB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5668276C" w14:textId="77777777" w:rsidR="00462BDB" w:rsidRDefault="00755EC5" w:rsidP="00CB0CDB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Add a role from the dashboard.</w:t>
            </w:r>
          </w:p>
          <w:p w14:paraId="74BD4F4F" w14:textId="77777777" w:rsidR="00462BDB" w:rsidRDefault="00462BDB" w:rsidP="00CB0CDB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Choose next and the default screen</w:t>
            </w:r>
          </w:p>
          <w:p w14:paraId="1D986F9B" w14:textId="77777777" w:rsidR="00462BDB" w:rsidRPr="00CB0CDB" w:rsidRDefault="00462BDB" w:rsidP="00CB0CDB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From the list of available services to install check on DHCP Server - .</w:t>
            </w:r>
          </w:p>
          <w:p w14:paraId="7BFE41FB" w14:textId="77777777" w:rsidR="00E23DCE" w:rsidRDefault="005745BB" w:rsidP="00CB0CDB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Choose Next at the next notification page.</w:t>
            </w:r>
            <w:r w:rsidR="00755EC5">
              <w:rPr>
                <w:rFonts w:ascii="Arial" w:hAnsi="Arial" w:cs="Arial"/>
                <w:lang w:val="en-GB"/>
              </w:rPr>
              <w:t xml:space="preserve">  Complete the dialog.</w:t>
            </w:r>
          </w:p>
          <w:p w14:paraId="64362E9F" w14:textId="77777777" w:rsidR="00755EC5" w:rsidRDefault="00755EC5" w:rsidP="00CB0CDB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Access the DHCP Post-Install configuration wizard.</w:t>
            </w:r>
          </w:p>
          <w:p w14:paraId="0DA76E18" w14:textId="77777777" w:rsidR="00755EC5" w:rsidRDefault="00755EC5" w:rsidP="00CB0CDB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Select “Commit.”</w:t>
            </w:r>
          </w:p>
          <w:p w14:paraId="6B374A82" w14:textId="77777777" w:rsidR="005367BA" w:rsidRPr="00CB0CDB" w:rsidRDefault="005367BA" w:rsidP="006F4AD1">
            <w:pPr>
              <w:widowControl/>
              <w:rPr>
                <w:rFonts w:ascii="Arial" w:hAnsi="Arial" w:cs="Arial"/>
                <w:lang w:val="en-GB"/>
              </w:rPr>
            </w:pPr>
          </w:p>
        </w:tc>
      </w:tr>
      <w:tr w:rsidR="002B7726" w:rsidRPr="00CB0CDB" w14:paraId="6F483CF4" w14:textId="77777777" w:rsidTr="00CB0CDB">
        <w:trPr>
          <w:trHeight w:val="263"/>
          <w:tblCellSpacing w:w="20" w:type="dxa"/>
        </w:trPr>
        <w:tc>
          <w:tcPr>
            <w:tcW w:w="8560" w:type="dxa"/>
            <w:tcBorders>
              <w:bottom w:val="inset" w:sz="6" w:space="0" w:color="ECE9D8"/>
            </w:tcBorders>
            <w:shd w:val="clear" w:color="auto" w:fill="E6E6E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EC5A11" w14:textId="77777777" w:rsidR="002B7726" w:rsidRPr="00625F82" w:rsidRDefault="006269C5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32"/>
                <w:szCs w:val="32"/>
              </w:rPr>
            </w:pPr>
            <w:r w:rsidRPr="00625F82">
              <w:rPr>
                <w:rFonts w:cs="Arial"/>
                <w:b/>
                <w:sz w:val="32"/>
                <w:szCs w:val="32"/>
              </w:rPr>
              <w:lastRenderedPageBreak/>
              <w:t xml:space="preserve">Task </w:t>
            </w:r>
            <w:r w:rsidR="00932EA0" w:rsidRPr="00625F82">
              <w:rPr>
                <w:rFonts w:cs="Arial"/>
                <w:b/>
                <w:sz w:val="32"/>
                <w:szCs w:val="32"/>
              </w:rPr>
              <w:t>3</w:t>
            </w:r>
            <w:r w:rsidRPr="00625F82">
              <w:rPr>
                <w:rFonts w:cs="Arial"/>
                <w:b/>
                <w:sz w:val="32"/>
                <w:szCs w:val="32"/>
              </w:rPr>
              <w:t xml:space="preserve">: </w:t>
            </w:r>
            <w:r w:rsidR="00625F82" w:rsidRPr="00625F82">
              <w:rPr>
                <w:rFonts w:cs="Arial"/>
                <w:b/>
                <w:sz w:val="32"/>
                <w:szCs w:val="32"/>
              </w:rPr>
              <w:t>Authorising the DHCP Server</w:t>
            </w:r>
          </w:p>
        </w:tc>
      </w:tr>
      <w:tr w:rsidR="00E85C46" w:rsidRPr="00CB0CDB" w14:paraId="39BBFB1C" w14:textId="77777777" w:rsidTr="00CB0CDB">
        <w:trPr>
          <w:trHeight w:val="1090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57435E" w14:textId="77777777" w:rsidR="006F4AD1" w:rsidRDefault="006F4AD1" w:rsidP="00462BDB">
            <w:pPr>
              <w:pStyle w:val="TableText"/>
              <w:spacing w:before="20" w:after="6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>
              <w:rPr>
                <w:rFonts w:cs="Arial"/>
                <w:b/>
                <w:spacing w:val="0"/>
                <w:sz w:val="20"/>
                <w:szCs w:val="22"/>
              </w:rPr>
              <w:t>YOU WON’T NEED TO DO THIS YET – THIS WILL BE NECESSARY ONLY ONCE WE CONFIGURE ACTIVE DIRECTORY, BUT COME BACK TO COMPLETE IT.  WITHOUT COMPLETING THIS STEP, YOUR DHCP SERVER WILL NOT WORK AFTER INSTALLING ACTIVE DIRECTORY.</w:t>
            </w:r>
          </w:p>
          <w:p w14:paraId="4BC04830" w14:textId="77777777" w:rsidR="006F4AD1" w:rsidRDefault="006F4AD1" w:rsidP="00462BDB">
            <w:pPr>
              <w:pStyle w:val="TableText"/>
              <w:spacing w:before="20" w:after="6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</w:p>
          <w:p w14:paraId="2A9E2784" w14:textId="77777777" w:rsidR="00555EF4" w:rsidRPr="00CB0CDB" w:rsidRDefault="00555EF4" w:rsidP="00462BDB">
            <w:pPr>
              <w:pStyle w:val="TableText"/>
              <w:spacing w:before="20" w:after="6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Authorising the DHCP Server:</w:t>
            </w:r>
          </w:p>
          <w:p w14:paraId="105EB0C6" w14:textId="77777777" w:rsidR="00032CC5" w:rsidRPr="00CB0CDB" w:rsidRDefault="00032CC5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</w:p>
          <w:p w14:paraId="1BB049CA" w14:textId="77777777" w:rsidR="002F43D8" w:rsidRPr="00CB0CDB" w:rsidRDefault="00462BDB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  <w:lang w:val="en-GB"/>
              </w:rPr>
              <w:t>One thing that Windows AD</w:t>
            </w:r>
            <w:r w:rsidR="002F43D8" w:rsidRPr="00CB0CDB">
              <w:rPr>
                <w:rFonts w:cs="Arial"/>
                <w:spacing w:val="0"/>
                <w:sz w:val="20"/>
                <w:szCs w:val="22"/>
                <w:lang w:val="en-GB"/>
              </w:rPr>
              <w:t xml:space="preserve"> Domains protect against, is </w:t>
            </w:r>
            <w:r w:rsidR="002F43D8" w:rsidRPr="00CB0CDB">
              <w:rPr>
                <w:rFonts w:cs="Arial"/>
                <w:i/>
                <w:spacing w:val="0"/>
                <w:sz w:val="20"/>
                <w:szCs w:val="22"/>
                <w:lang w:val="en-GB"/>
              </w:rPr>
              <w:t>rogue DHCP servers</w:t>
            </w:r>
            <w:r w:rsidR="002F43D8" w:rsidRPr="00CB0CDB">
              <w:rPr>
                <w:rFonts w:cs="Arial"/>
                <w:spacing w:val="0"/>
                <w:sz w:val="20"/>
                <w:szCs w:val="22"/>
                <w:lang w:val="en-GB"/>
              </w:rPr>
              <w:t xml:space="preserve"> or rather, the addition of them in our Network Infrastructure.  </w:t>
            </w:r>
            <w:r w:rsidR="002F43D8" w:rsidRPr="00CB0CDB">
              <w:rPr>
                <w:rFonts w:cs="Arial"/>
                <w:spacing w:val="0"/>
                <w:sz w:val="20"/>
                <w:szCs w:val="22"/>
              </w:rPr>
              <w:t xml:space="preserve">DHCP clients are not really concerned which offer of an IP address they respond to (they just want an IP address).  </w:t>
            </w:r>
          </w:p>
          <w:p w14:paraId="550B8427" w14:textId="77777777" w:rsidR="002F43D8" w:rsidRPr="00CB0CDB" w:rsidRDefault="002F43D8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35D9A7BB" w14:textId="77777777" w:rsidR="002F43D8" w:rsidRPr="00CB0CDB" w:rsidRDefault="002F43D8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To avoid network communications problems, we must have a way of ensuring that our clients get a correct address from the right DHCP server in the right scope.    </w:t>
            </w:r>
          </w:p>
          <w:p w14:paraId="7A04896C" w14:textId="77777777" w:rsidR="002F43D8" w:rsidRPr="00CB0CDB" w:rsidRDefault="002F43D8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1B18E1EF" w14:textId="77777777" w:rsidR="00B51953" w:rsidRPr="00CB0CDB" w:rsidRDefault="00B51953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In order for Domain clients to receive IP addresses from a DHCP server, the DHCP Servers must be authorised in Active Directory.</w:t>
            </w:r>
            <w:r w:rsidR="00AA6D70" w:rsidRPr="00CB0CDB">
              <w:rPr>
                <w:rFonts w:cs="Arial"/>
                <w:spacing w:val="0"/>
                <w:sz w:val="20"/>
                <w:szCs w:val="22"/>
              </w:rPr>
              <w:t xml:space="preserve">  To be an authorised the DHCP server must be:</w:t>
            </w:r>
          </w:p>
          <w:p w14:paraId="24A03E4E" w14:textId="77777777" w:rsidR="00AA6D70" w:rsidRPr="00CB0CDB" w:rsidRDefault="00AA6D70" w:rsidP="00CB0CDB">
            <w:pPr>
              <w:pStyle w:val="TableText"/>
              <w:numPr>
                <w:ilvl w:val="0"/>
                <w:numId w:val="11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Running DHCP console</w:t>
            </w:r>
          </w:p>
          <w:p w14:paraId="3282FDD2" w14:textId="77777777" w:rsidR="00AA6D70" w:rsidRPr="00CB0CDB" w:rsidRDefault="00AA6D70" w:rsidP="00CB0CDB">
            <w:pPr>
              <w:pStyle w:val="TableText"/>
              <w:numPr>
                <w:ilvl w:val="0"/>
                <w:numId w:val="11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A member server or a Domain Controller in the </w:t>
            </w:r>
            <w:r w:rsidR="00C3150C">
              <w:rPr>
                <w:rFonts w:cs="Arial"/>
                <w:b/>
                <w:spacing w:val="0"/>
                <w:sz w:val="20"/>
                <w:szCs w:val="22"/>
              </w:rPr>
              <w:t>Active Directory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domain.</w:t>
            </w:r>
          </w:p>
          <w:p w14:paraId="66501FB4" w14:textId="77777777" w:rsidR="00462BDB" w:rsidRDefault="00462BDB" w:rsidP="00C3150C">
            <w:pPr>
              <w:pStyle w:val="TableText"/>
              <w:spacing w:before="20" w:after="60"/>
              <w:ind w:left="0"/>
              <w:rPr>
                <w:rFonts w:cs="Arial"/>
                <w:b/>
                <w:spacing w:val="0"/>
                <w:sz w:val="24"/>
                <w:szCs w:val="24"/>
              </w:rPr>
            </w:pPr>
          </w:p>
          <w:p w14:paraId="2ADD21FF" w14:textId="77777777" w:rsidR="00335AC7" w:rsidRPr="00625F82" w:rsidRDefault="00335AC7" w:rsidP="00CB0CDB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8"/>
                <w:szCs w:val="28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 w:rsidR="006F4AD1">
              <w:rPr>
                <w:rFonts w:cs="Arial"/>
                <w:b/>
                <w:i/>
                <w:spacing w:val="0"/>
                <w:sz w:val="28"/>
                <w:szCs w:val="28"/>
              </w:rPr>
              <w:t>Cardiff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>]</w:t>
            </w:r>
          </w:p>
          <w:p w14:paraId="006DF2CE" w14:textId="77777777" w:rsidR="00B116EB" w:rsidRPr="00CB0CDB" w:rsidRDefault="00B116EB" w:rsidP="00C3150C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15088109" w14:textId="77777777" w:rsidR="0056357D" w:rsidRPr="00CB0CDB" w:rsidRDefault="0056357D" w:rsidP="00CB0CDB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Start – Administrative Tools DHCP</w:t>
            </w:r>
          </w:p>
          <w:p w14:paraId="024AF298" w14:textId="77777777" w:rsidR="0056357D" w:rsidRPr="00CB0CDB" w:rsidRDefault="0056357D" w:rsidP="00CB0CDB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In the Console Tree – Select the Server</w:t>
            </w:r>
          </w:p>
          <w:p w14:paraId="1049524E" w14:textId="77777777" w:rsidR="00B116EB" w:rsidRPr="00CB0CDB" w:rsidRDefault="0056357D" w:rsidP="00CB0CDB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On the Action Menu – click Authorise</w:t>
            </w:r>
          </w:p>
          <w:p w14:paraId="67E72216" w14:textId="77777777" w:rsidR="0096005D" w:rsidRPr="00CB0CDB" w:rsidRDefault="0096005D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2913917B" w14:textId="77777777" w:rsidR="00BA1D39" w:rsidRPr="00CB0CDB" w:rsidRDefault="0096005D" w:rsidP="00CB0CDB">
            <w:pPr>
              <w:pStyle w:val="TableText"/>
              <w:numPr>
                <w:ilvl w:val="0"/>
                <w:numId w:val="12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Verify that the DHCP Service is authorised: in Console Tree, press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F5 to refresh</w:t>
            </w:r>
          </w:p>
          <w:p w14:paraId="6EC0D1A1" w14:textId="77777777" w:rsidR="0096005D" w:rsidRPr="00CB0CDB" w:rsidRDefault="0096005D" w:rsidP="00CB0CDB">
            <w:pPr>
              <w:pStyle w:val="TableText"/>
              <w:spacing w:before="40" w:after="40"/>
              <w:ind w:left="720"/>
              <w:rPr>
                <w:rFonts w:cs="Arial"/>
                <w:b/>
                <w:spacing w:val="0"/>
                <w:sz w:val="20"/>
                <w:szCs w:val="22"/>
                <w:u w:val="single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Confirm that DHCP Server now displays with a </w:t>
            </w:r>
            <w:r w:rsidRPr="00CB0CDB">
              <w:rPr>
                <w:rFonts w:cs="Arial"/>
                <w:b/>
                <w:spacing w:val="0"/>
                <w:sz w:val="20"/>
                <w:szCs w:val="22"/>
                <w:u w:val="single"/>
              </w:rPr>
              <w:t>green arrow that points up</w:t>
            </w:r>
          </w:p>
          <w:p w14:paraId="7637054C" w14:textId="77777777" w:rsidR="003A7526" w:rsidRPr="00CB0CDB" w:rsidRDefault="003A7526" w:rsidP="00CB0CDB">
            <w:pPr>
              <w:pStyle w:val="TableText"/>
              <w:spacing w:before="40" w:after="40"/>
              <w:ind w:left="374"/>
              <w:rPr>
                <w:rFonts w:cs="Arial"/>
                <w:b/>
                <w:spacing w:val="0"/>
                <w:sz w:val="20"/>
                <w:szCs w:val="22"/>
                <w:u w:val="single"/>
              </w:rPr>
            </w:pPr>
          </w:p>
          <w:p w14:paraId="37D31F88" w14:textId="77777777" w:rsidR="002B2CE5" w:rsidRPr="00C3150C" w:rsidRDefault="003A7526" w:rsidP="00CB0CDB">
            <w:pPr>
              <w:pStyle w:val="TableText"/>
              <w:numPr>
                <w:ilvl w:val="0"/>
                <w:numId w:val="15"/>
              </w:numPr>
              <w:spacing w:before="40" w:after="40"/>
              <w:rPr>
                <w:rFonts w:cs="Arial"/>
                <w:spacing w:val="0"/>
                <w:sz w:val="20"/>
                <w:szCs w:val="22"/>
                <w:u w:val="single"/>
              </w:rPr>
            </w:pPr>
            <w:r w:rsidRPr="00C3150C">
              <w:rPr>
                <w:rFonts w:cs="Arial"/>
                <w:spacing w:val="0"/>
                <w:sz w:val="20"/>
                <w:szCs w:val="22"/>
              </w:rPr>
              <w:t>Close the DHCP console.</w:t>
            </w:r>
          </w:p>
          <w:p w14:paraId="396D860A" w14:textId="77777777" w:rsidR="005C5F72" w:rsidRPr="00CB0CDB" w:rsidRDefault="005C5F72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  <w:u w:val="single"/>
              </w:rPr>
            </w:pPr>
          </w:p>
        </w:tc>
      </w:tr>
      <w:tr w:rsidR="00536347" w:rsidRPr="00CB0CDB" w14:paraId="58DF7FEB" w14:textId="77777777" w:rsidTr="00CB0CDB">
        <w:trPr>
          <w:trHeight w:val="341"/>
          <w:tblCellSpacing w:w="20" w:type="dxa"/>
        </w:trPr>
        <w:tc>
          <w:tcPr>
            <w:tcW w:w="8560" w:type="dxa"/>
            <w:tcBorders>
              <w:bottom w:val="inset" w:sz="6" w:space="0" w:color="ECE9D8"/>
            </w:tcBorders>
            <w:shd w:val="clear" w:color="auto" w:fill="E6E6E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9D33F7" w14:textId="77777777" w:rsidR="00536347" w:rsidRPr="00625F82" w:rsidRDefault="001A393A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32"/>
                <w:szCs w:val="32"/>
              </w:rPr>
            </w:pPr>
            <w:r w:rsidRPr="00625F82">
              <w:rPr>
                <w:rFonts w:cs="Arial"/>
                <w:b/>
                <w:sz w:val="32"/>
                <w:szCs w:val="32"/>
              </w:rPr>
              <w:lastRenderedPageBreak/>
              <w:t xml:space="preserve">Task </w:t>
            </w:r>
            <w:r w:rsidR="00932EA0" w:rsidRPr="00625F82">
              <w:rPr>
                <w:rFonts w:cs="Arial"/>
                <w:b/>
                <w:sz w:val="32"/>
                <w:szCs w:val="32"/>
              </w:rPr>
              <w:t>4</w:t>
            </w:r>
            <w:r w:rsidRPr="00625F82">
              <w:rPr>
                <w:rFonts w:cs="Arial"/>
                <w:b/>
                <w:sz w:val="32"/>
                <w:szCs w:val="32"/>
              </w:rPr>
              <w:t xml:space="preserve">:  </w:t>
            </w:r>
            <w:r w:rsidR="00625F82" w:rsidRPr="00625F82">
              <w:rPr>
                <w:rFonts w:cs="Arial"/>
                <w:b/>
                <w:sz w:val="32"/>
                <w:szCs w:val="32"/>
              </w:rPr>
              <w:t>DHCP Scopes</w:t>
            </w:r>
          </w:p>
        </w:tc>
      </w:tr>
      <w:tr w:rsidR="00F201BC" w:rsidRPr="00CB0CDB" w14:paraId="770DA323" w14:textId="77777777" w:rsidTr="00CB0CDB">
        <w:trPr>
          <w:trHeight w:val="1090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3B3783" w14:textId="77777777" w:rsidR="00241701" w:rsidRPr="00CB0CDB" w:rsidRDefault="005F4CBB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DHCP Scopes:</w:t>
            </w:r>
          </w:p>
          <w:p w14:paraId="27CD479A" w14:textId="77777777" w:rsidR="005F4CBB" w:rsidRPr="00CB0CDB" w:rsidRDefault="005F4CBB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09409C77" w14:textId="77777777" w:rsidR="001A2B41" w:rsidRPr="00CB0CDB" w:rsidRDefault="001A2B41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When we have installed DHCP onto our Network, the next step is to create a scope.  </w:t>
            </w:r>
          </w:p>
          <w:p w14:paraId="0EBF3994" w14:textId="77777777" w:rsidR="001A2B41" w:rsidRPr="00CB0CDB" w:rsidRDefault="001A2B41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5910AD05" w14:textId="77777777" w:rsidR="001F78DF" w:rsidRDefault="00350123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A scope is a range</w:t>
            </w:r>
            <w:r w:rsidR="001A2B41" w:rsidRPr="00CB0CDB">
              <w:rPr>
                <w:rFonts w:cs="Arial"/>
                <w:spacing w:val="0"/>
                <w:sz w:val="20"/>
                <w:szCs w:val="22"/>
              </w:rPr>
              <w:t>/pool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of IP addresses</w:t>
            </w:r>
            <w:r w:rsidR="001A2B41" w:rsidRPr="00CB0CDB">
              <w:rPr>
                <w:rFonts w:cs="Arial"/>
                <w:spacing w:val="0"/>
                <w:sz w:val="20"/>
                <w:szCs w:val="22"/>
              </w:rPr>
              <w:t xml:space="preserve"> (held within an IP address database),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that are valid to be leased/assigned to DHCP cl</w:t>
            </w:r>
            <w:r w:rsidR="001F78DF">
              <w:rPr>
                <w:rFonts w:cs="Arial"/>
                <w:spacing w:val="0"/>
                <w:sz w:val="20"/>
                <w:szCs w:val="22"/>
              </w:rPr>
              <w:t>ients within a particular NETWORK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>.</w:t>
            </w:r>
            <w:r w:rsidR="003524E5" w:rsidRPr="00CB0CDB">
              <w:rPr>
                <w:rFonts w:cs="Arial"/>
                <w:spacing w:val="0"/>
                <w:sz w:val="20"/>
                <w:szCs w:val="22"/>
              </w:rPr>
              <w:t xml:space="preserve">  </w:t>
            </w:r>
            <w:r w:rsidR="001F78DF">
              <w:rPr>
                <w:rFonts w:cs="Arial"/>
                <w:spacing w:val="0"/>
                <w:sz w:val="20"/>
                <w:szCs w:val="22"/>
              </w:rPr>
              <w:t>Here we will create a scope for our Private Network.</w:t>
            </w:r>
          </w:p>
          <w:p w14:paraId="6FCA72E1" w14:textId="77777777" w:rsidR="001F78DF" w:rsidRDefault="001F78DF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44A60851" w14:textId="77777777" w:rsidR="005F4CBB" w:rsidRPr="00CB0CDB" w:rsidRDefault="003524E5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The scope must be configured before clients can use DHCP server for dynamic TCP/IP configuration.</w:t>
            </w:r>
          </w:p>
          <w:p w14:paraId="3099D887" w14:textId="77777777" w:rsidR="00830EB8" w:rsidRPr="00CB0CDB" w:rsidRDefault="00830EB8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1914895D" w14:textId="77777777" w:rsidR="00830EB8" w:rsidRPr="00CB0CDB" w:rsidRDefault="00830EB8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i/>
                <w:spacing w:val="0"/>
                <w:sz w:val="20"/>
                <w:szCs w:val="22"/>
              </w:rPr>
              <w:t>Each subnet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 xml:space="preserve"> is allowed </w:t>
            </w:r>
            <w:r w:rsidRPr="00CB0CDB">
              <w:rPr>
                <w:rFonts w:cs="Arial"/>
                <w:b/>
                <w:i/>
                <w:spacing w:val="0"/>
                <w:sz w:val="20"/>
                <w:szCs w:val="22"/>
              </w:rPr>
              <w:t>a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 xml:space="preserve"> </w:t>
            </w:r>
            <w:r w:rsidRPr="00CB0CDB">
              <w:rPr>
                <w:rFonts w:cs="Arial"/>
                <w:b/>
                <w:i/>
                <w:spacing w:val="0"/>
                <w:sz w:val="20"/>
                <w:szCs w:val="22"/>
              </w:rPr>
              <w:t>single DHCP scope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that has a single continuous range of addresses.  Specific addresses </w:t>
            </w:r>
            <w:r w:rsidR="00375FCA" w:rsidRPr="00CB0CDB">
              <w:rPr>
                <w:rFonts w:cs="Arial"/>
                <w:spacing w:val="0"/>
                <w:sz w:val="20"/>
                <w:szCs w:val="22"/>
              </w:rPr>
              <w:t xml:space="preserve">for applications (e.g. Web Servers, Print Servers)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should be made exempt/excluded from the range that DHCP scope specifies 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 xml:space="preserve">(e.g. Reserved </w:t>
            </w:r>
            <w:r w:rsidR="006505AD" w:rsidRPr="00CB0CDB">
              <w:rPr>
                <w:rFonts w:cs="Arial"/>
                <w:i/>
                <w:spacing w:val="0"/>
                <w:sz w:val="20"/>
                <w:szCs w:val="22"/>
              </w:rPr>
              <w:t xml:space="preserve">IP </w:t>
            </w:r>
            <w:r w:rsidRPr="00CB0CDB">
              <w:rPr>
                <w:rFonts w:cs="Arial"/>
                <w:i/>
                <w:spacing w:val="0"/>
                <w:sz w:val="20"/>
                <w:szCs w:val="22"/>
              </w:rPr>
              <w:t>Addresses)</w:t>
            </w:r>
            <w:r w:rsidR="002B11A4" w:rsidRPr="00CB0CDB">
              <w:rPr>
                <w:rFonts w:cs="Arial"/>
                <w:i/>
                <w:spacing w:val="0"/>
                <w:sz w:val="20"/>
                <w:szCs w:val="22"/>
              </w:rPr>
              <w:t>.</w:t>
            </w:r>
          </w:p>
          <w:p w14:paraId="43E671DA" w14:textId="77777777" w:rsidR="00830EB8" w:rsidRDefault="00830EB8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7AAA9374" w14:textId="77777777" w:rsidR="00861CEB" w:rsidRPr="00861CEB" w:rsidRDefault="00861CEB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  <w:u w:val="single"/>
              </w:rPr>
            </w:pPr>
            <w:r w:rsidRPr="00861CEB">
              <w:rPr>
                <w:rFonts w:cs="Arial"/>
                <w:b/>
                <w:spacing w:val="0"/>
                <w:sz w:val="20"/>
                <w:szCs w:val="22"/>
                <w:u w:val="single"/>
              </w:rPr>
              <w:t>Question.</w:t>
            </w:r>
          </w:p>
          <w:p w14:paraId="7CE7D27B" w14:textId="77777777" w:rsidR="00861CEB" w:rsidRDefault="00861CEB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6482B6F0" w14:textId="77777777" w:rsidR="00861CEB" w:rsidRDefault="00861CEB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Why is it important to use Reservations when using DHCP?</w:t>
            </w:r>
          </w:p>
          <w:p w14:paraId="05B0F194" w14:textId="77777777" w:rsidR="00462BDB" w:rsidRDefault="00462BDB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  <w:u w:val="single"/>
              </w:rPr>
            </w:pPr>
          </w:p>
          <w:p w14:paraId="70306CD1" w14:textId="77777777" w:rsidR="00861CEB" w:rsidRPr="00462BDB" w:rsidRDefault="00861CEB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  <w:u w:val="single"/>
              </w:rPr>
            </w:pPr>
            <w:r w:rsidRPr="00462BDB">
              <w:rPr>
                <w:rFonts w:cs="Arial"/>
                <w:b/>
                <w:spacing w:val="0"/>
                <w:sz w:val="20"/>
                <w:szCs w:val="22"/>
                <w:u w:val="single"/>
              </w:rPr>
              <w:t>Tasks:</w:t>
            </w:r>
          </w:p>
          <w:p w14:paraId="0CCB74A8" w14:textId="77777777" w:rsidR="00861CEB" w:rsidRDefault="00861CEB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744705B4" w14:textId="77777777" w:rsidR="00E3737E" w:rsidRDefault="007A577D" w:rsidP="00CB0CDB">
            <w:pPr>
              <w:pStyle w:val="TableText"/>
              <w:spacing w:before="40" w:after="40"/>
              <w:ind w:left="0"/>
              <w:rPr>
                <w:rFonts w:cs="Arial"/>
                <w:i/>
                <w:spacing w:val="0"/>
                <w:sz w:val="20"/>
                <w:szCs w:val="22"/>
              </w:rPr>
            </w:pPr>
            <w:r w:rsidRPr="00861CEB">
              <w:rPr>
                <w:rFonts w:cs="Arial"/>
                <w:b/>
                <w:spacing w:val="0"/>
                <w:sz w:val="20"/>
                <w:szCs w:val="22"/>
              </w:rPr>
              <w:t>Part A</w:t>
            </w:r>
            <w:r w:rsidRPr="00625F82">
              <w:rPr>
                <w:rFonts w:cs="Arial"/>
                <w:b/>
                <w:spacing w:val="0"/>
                <w:sz w:val="20"/>
                <w:szCs w:val="22"/>
              </w:rPr>
              <w:t>:</w:t>
            </w:r>
            <w:r w:rsidR="00625F82" w:rsidRPr="00625F82">
              <w:rPr>
                <w:rFonts w:cs="Arial"/>
                <w:b/>
                <w:spacing w:val="0"/>
                <w:sz w:val="20"/>
                <w:szCs w:val="22"/>
              </w:rPr>
              <w:t xml:space="preserve">  </w:t>
            </w:r>
            <w:r w:rsidR="00E3737E" w:rsidRPr="00625F82">
              <w:rPr>
                <w:rFonts w:cs="Arial"/>
                <w:b/>
                <w:spacing w:val="0"/>
                <w:sz w:val="20"/>
                <w:szCs w:val="22"/>
              </w:rPr>
              <w:t>[</w:t>
            </w:r>
            <w:r w:rsidR="00E3737E"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 xml:space="preserve">Creating a DHCP scope for initialization of </w:t>
            </w:r>
            <w:r w:rsidR="001E767F"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>‘</w:t>
            </w:r>
            <w:r w:rsidR="00E3737E"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>Leasing</w:t>
            </w:r>
            <w:r w:rsidR="001E767F"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>’</w:t>
            </w:r>
            <w:r w:rsidR="00E3737E"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 xml:space="preserve"> IP addresses to DHCP clients</w:t>
            </w:r>
            <w:r w:rsidR="007D5006"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 xml:space="preserve"> on the </w:t>
            </w:r>
            <w:r w:rsidR="006F4AD1">
              <w:rPr>
                <w:rFonts w:cs="Arial"/>
                <w:b/>
                <w:i/>
                <w:spacing w:val="0"/>
                <w:sz w:val="20"/>
                <w:szCs w:val="22"/>
              </w:rPr>
              <w:t>0 network</w:t>
            </w:r>
            <w:r w:rsidR="00C3150C"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>]</w:t>
            </w:r>
          </w:p>
          <w:p w14:paraId="63B2BED4" w14:textId="77777777" w:rsidR="00C3150C" w:rsidRDefault="00C3150C" w:rsidP="00CB0CDB">
            <w:pPr>
              <w:pStyle w:val="TableText"/>
              <w:spacing w:before="40" w:after="40"/>
              <w:ind w:left="0"/>
              <w:rPr>
                <w:rFonts w:cs="Arial"/>
                <w:i/>
                <w:spacing w:val="0"/>
                <w:sz w:val="20"/>
                <w:szCs w:val="22"/>
              </w:rPr>
            </w:pPr>
          </w:p>
          <w:p w14:paraId="5B4FAF58" w14:textId="77777777" w:rsidR="00350123" w:rsidRPr="00CB0CDB" w:rsidRDefault="00350123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1B06A521" w14:textId="77777777" w:rsidR="001647DC" w:rsidRPr="00625F82" w:rsidRDefault="001647DC" w:rsidP="00CB0CDB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8"/>
                <w:szCs w:val="28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 w:rsidR="006F4AD1">
              <w:rPr>
                <w:rFonts w:cs="Arial"/>
                <w:b/>
                <w:i/>
                <w:spacing w:val="0"/>
                <w:sz w:val="28"/>
                <w:szCs w:val="28"/>
              </w:rPr>
              <w:t>Cardiff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>]</w:t>
            </w:r>
          </w:p>
          <w:p w14:paraId="68F99484" w14:textId="77777777" w:rsidR="001647DC" w:rsidRPr="00CB0CDB" w:rsidRDefault="001647DC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49C36844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Navigate to Start – Administrative Tools – DHCP.</w:t>
            </w:r>
          </w:p>
          <w:p w14:paraId="6883CA26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Expand the server name, right click IPv4 and select “New Scope”.</w:t>
            </w:r>
          </w:p>
          <w:p w14:paraId="22EEFEA8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Name it “0 Network DHCP Scope”.</w:t>
            </w:r>
          </w:p>
          <w:p w14:paraId="45AC2742" w14:textId="77777777" w:rsidR="006F4AD1" w:rsidRPr="00755EC5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Set the start IP address as 192.168.0.2 and the end address as 192.168.0.254.</w:t>
            </w:r>
          </w:p>
          <w:p w14:paraId="786AD99A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At the Select Network Connection Bindings screen choose </w:t>
            </w:r>
            <w:r w:rsidR="001A6AED">
              <w:rPr>
                <w:rFonts w:ascii="Arial" w:hAnsi="Arial" w:cs="Arial"/>
                <w:lang w:val="en-GB"/>
              </w:rPr>
              <w:t>an appropriate</w:t>
            </w:r>
            <w:r>
              <w:rPr>
                <w:rFonts w:ascii="Arial" w:hAnsi="Arial" w:cs="Arial"/>
                <w:lang w:val="en-GB"/>
              </w:rPr>
              <w:t xml:space="preserve"> Network Connection adapter.</w:t>
            </w:r>
          </w:p>
          <w:p w14:paraId="362AE5DA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Do not add an exclusion.</w:t>
            </w:r>
          </w:p>
          <w:p w14:paraId="26C0AE3E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 8 day lease is fine, and normal for a wired connection.</w:t>
            </w:r>
          </w:p>
          <w:p w14:paraId="48E95664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Select “Yes” and continue.</w:t>
            </w:r>
          </w:p>
          <w:p w14:paraId="3AA41A50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Enter the IP address Cardiff on the relevant network and hit “Add”.</w:t>
            </w:r>
          </w:p>
          <w:p w14:paraId="44923CB0" w14:textId="77777777" w:rsid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Immediately hit “Next” on the DNS and WINS options.</w:t>
            </w:r>
          </w:p>
          <w:p w14:paraId="392F0CAC" w14:textId="77777777" w:rsidR="006F4AD1" w:rsidRPr="006F4AD1" w:rsidRDefault="006F4AD1" w:rsidP="006F4AD1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Select “Yes, I want to activate this scope now.”</w:t>
            </w:r>
          </w:p>
          <w:p w14:paraId="5D05E911" w14:textId="77777777" w:rsidR="007A577D" w:rsidRPr="00CB0CDB" w:rsidRDefault="007A577D" w:rsidP="006F4AD1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</w:p>
          <w:p w14:paraId="46CB0F10" w14:textId="77777777" w:rsidR="009F5433" w:rsidRPr="00CB0CDB" w:rsidRDefault="009F5433" w:rsidP="00CB0CDB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</w:tc>
      </w:tr>
      <w:tr w:rsidR="006F4EB0" w:rsidRPr="00CB0CDB" w14:paraId="03DBF647" w14:textId="77777777" w:rsidTr="00CB0CDB">
        <w:trPr>
          <w:trHeight w:val="1090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387D1C" w14:textId="77777777" w:rsidR="00DF7AAC" w:rsidRPr="00625F82" w:rsidRDefault="00DF7AAC" w:rsidP="00625F82">
            <w:pPr>
              <w:pStyle w:val="TableText"/>
              <w:spacing w:before="40" w:after="40"/>
              <w:ind w:left="0"/>
              <w:rPr>
                <w:rFonts w:cs="Arial"/>
                <w:b/>
                <w:i/>
                <w:spacing w:val="0"/>
                <w:sz w:val="20"/>
                <w:szCs w:val="22"/>
              </w:rPr>
            </w:pPr>
            <w:r w:rsidRPr="00625F82">
              <w:rPr>
                <w:rFonts w:cs="Arial"/>
                <w:b/>
                <w:spacing w:val="0"/>
                <w:sz w:val="20"/>
                <w:szCs w:val="22"/>
              </w:rPr>
              <w:lastRenderedPageBreak/>
              <w:t xml:space="preserve">Part B:  </w:t>
            </w:r>
            <w:r w:rsidR="00625F82">
              <w:rPr>
                <w:rFonts w:cs="Arial"/>
                <w:b/>
                <w:i/>
                <w:spacing w:val="0"/>
                <w:sz w:val="20"/>
                <w:szCs w:val="22"/>
              </w:rPr>
              <w:t>[DHCP Client</w:t>
            </w:r>
            <w:r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 xml:space="preserve"> </w:t>
            </w:r>
            <w:r w:rsidR="00625F82">
              <w:rPr>
                <w:rFonts w:cs="Arial"/>
                <w:b/>
                <w:i/>
                <w:spacing w:val="0"/>
                <w:sz w:val="20"/>
                <w:szCs w:val="22"/>
              </w:rPr>
              <w:t>obtains</w:t>
            </w:r>
            <w:r w:rsidRPr="00625F82">
              <w:rPr>
                <w:rFonts w:cs="Arial"/>
                <w:b/>
                <w:i/>
                <w:spacing w:val="0"/>
                <w:sz w:val="20"/>
                <w:szCs w:val="22"/>
              </w:rPr>
              <w:t xml:space="preserve"> a leased IP address]</w:t>
            </w:r>
          </w:p>
          <w:p w14:paraId="4F247DB4" w14:textId="77777777" w:rsidR="00DF7AAC" w:rsidRPr="00CB0CDB" w:rsidRDefault="00DF7AAC" w:rsidP="00CB0CDB">
            <w:pPr>
              <w:pStyle w:val="TableText"/>
              <w:spacing w:before="40" w:after="40"/>
              <w:rPr>
                <w:rFonts w:cs="Arial"/>
                <w:i/>
                <w:spacing w:val="0"/>
                <w:sz w:val="20"/>
                <w:szCs w:val="22"/>
              </w:rPr>
            </w:pPr>
          </w:p>
          <w:p w14:paraId="45F736C3" w14:textId="77777777" w:rsidR="00DF7AAC" w:rsidRPr="00625F82" w:rsidRDefault="00DF7AAC" w:rsidP="00CB0CDB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8"/>
                <w:szCs w:val="28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 w:rsidR="006F4AD1">
              <w:rPr>
                <w:rFonts w:cs="Arial"/>
                <w:b/>
                <w:i/>
                <w:spacing w:val="0"/>
                <w:sz w:val="28"/>
                <w:szCs w:val="28"/>
              </w:rPr>
              <w:t>Swansea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>]</w:t>
            </w:r>
          </w:p>
          <w:p w14:paraId="37FC9E8C" w14:textId="77777777" w:rsidR="00DF7AAC" w:rsidRPr="00CB0CDB" w:rsidRDefault="00DF7AAC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715B342D" w14:textId="77777777" w:rsidR="0096502A" w:rsidRPr="00CB0CDB" w:rsidRDefault="0096502A" w:rsidP="00CB0CDB">
            <w:pPr>
              <w:pStyle w:val="TableText"/>
              <w:spacing w:before="40" w:after="40"/>
              <w:ind w:left="435"/>
              <w:rPr>
                <w:rFonts w:cs="Arial"/>
                <w:b/>
                <w:spacing w:val="0"/>
                <w:sz w:val="20"/>
                <w:szCs w:val="22"/>
              </w:rPr>
            </w:pPr>
          </w:p>
          <w:p w14:paraId="52EDA1F3" w14:textId="77777777" w:rsidR="00BC58F6" w:rsidRPr="00BC58F6" w:rsidRDefault="00BC58F6" w:rsidP="00CB0CDB">
            <w:pPr>
              <w:pStyle w:val="TableText"/>
              <w:numPr>
                <w:ilvl w:val="0"/>
                <w:numId w:val="16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>
              <w:rPr>
                <w:rFonts w:cs="Arial"/>
                <w:b/>
                <w:spacing w:val="0"/>
                <w:sz w:val="20"/>
                <w:szCs w:val="22"/>
              </w:rPr>
              <w:t>Login to the server if needed.</w:t>
            </w:r>
          </w:p>
          <w:p w14:paraId="016ACE02" w14:textId="77777777" w:rsidR="005C063F" w:rsidRPr="00CB0CDB" w:rsidRDefault="005D70AF" w:rsidP="00CB0CDB">
            <w:pPr>
              <w:pStyle w:val="TableText"/>
              <w:numPr>
                <w:ilvl w:val="0"/>
                <w:numId w:val="16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Choose Start – Control Panel – double click Network Connections.</w:t>
            </w:r>
          </w:p>
          <w:p w14:paraId="796DD753" w14:textId="77777777" w:rsidR="005D70AF" w:rsidRPr="00CB0CDB" w:rsidRDefault="005D70AF" w:rsidP="00CB0CDB">
            <w:pPr>
              <w:pStyle w:val="TableText"/>
              <w:numPr>
                <w:ilvl w:val="0"/>
                <w:numId w:val="16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Right click the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Partner Network Connection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 </w:t>
            </w:r>
          </w:p>
          <w:p w14:paraId="05EA78A1" w14:textId="77777777" w:rsidR="00411895" w:rsidRPr="00CB0CDB" w:rsidRDefault="00411895" w:rsidP="00CB0CDB">
            <w:pPr>
              <w:numPr>
                <w:ilvl w:val="0"/>
                <w:numId w:val="16"/>
              </w:num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>Choose Properties</w:t>
            </w:r>
          </w:p>
          <w:p w14:paraId="0F225FAE" w14:textId="77777777" w:rsidR="00411895" w:rsidRPr="00CB0CDB" w:rsidRDefault="00411895" w:rsidP="00CB0CDB">
            <w:pPr>
              <w:numPr>
                <w:ilvl w:val="0"/>
                <w:numId w:val="16"/>
              </w:num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>Choose Internet Protocol (TCP/IP) click Properties.</w:t>
            </w:r>
          </w:p>
          <w:p w14:paraId="34BD499D" w14:textId="77777777" w:rsidR="00411895" w:rsidRPr="00CB0CDB" w:rsidRDefault="00411895" w:rsidP="00CB0CDB">
            <w:pPr>
              <w:numPr>
                <w:ilvl w:val="0"/>
                <w:numId w:val="16"/>
              </w:num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 xml:space="preserve">Check on the </w:t>
            </w:r>
            <w:r w:rsidRPr="00CB0CDB">
              <w:rPr>
                <w:rFonts w:ascii="Arial" w:hAnsi="Arial" w:cs="Arial"/>
                <w:b/>
              </w:rPr>
              <w:t>Obtain IP address automatically</w:t>
            </w:r>
            <w:r w:rsidRPr="00CB0CDB">
              <w:rPr>
                <w:rFonts w:ascii="Arial" w:hAnsi="Arial" w:cs="Arial"/>
              </w:rPr>
              <w:t xml:space="preserve"> option.</w:t>
            </w:r>
          </w:p>
          <w:p w14:paraId="5CBDD6BD" w14:textId="77777777" w:rsidR="00411895" w:rsidRPr="00CB0CDB" w:rsidRDefault="00411895" w:rsidP="00CB0CDB">
            <w:pPr>
              <w:numPr>
                <w:ilvl w:val="0"/>
                <w:numId w:val="16"/>
              </w:num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 xml:space="preserve">Check on the </w:t>
            </w:r>
            <w:r w:rsidRPr="00CB0CDB">
              <w:rPr>
                <w:rFonts w:ascii="Arial" w:hAnsi="Arial" w:cs="Arial"/>
                <w:b/>
              </w:rPr>
              <w:t>Obtain DNS Server address automatically</w:t>
            </w:r>
            <w:r w:rsidRPr="00CB0CDB">
              <w:rPr>
                <w:rFonts w:ascii="Arial" w:hAnsi="Arial" w:cs="Arial"/>
              </w:rPr>
              <w:t xml:space="preserve"> option</w:t>
            </w:r>
          </w:p>
          <w:p w14:paraId="79E3EE2B" w14:textId="77777777" w:rsidR="00411895" w:rsidRPr="00CB0CDB" w:rsidRDefault="00411895" w:rsidP="00CB0CDB">
            <w:pPr>
              <w:numPr>
                <w:ilvl w:val="0"/>
                <w:numId w:val="16"/>
              </w:numPr>
              <w:tabs>
                <w:tab w:val="left" w:pos="6120"/>
              </w:tabs>
              <w:rPr>
                <w:rFonts w:ascii="Arial" w:hAnsi="Arial" w:cs="Arial"/>
              </w:rPr>
            </w:pPr>
            <w:r w:rsidRPr="00CB0CDB">
              <w:rPr>
                <w:rFonts w:ascii="Arial" w:hAnsi="Arial" w:cs="Arial"/>
              </w:rPr>
              <w:t>Choose Ok – Close</w:t>
            </w:r>
          </w:p>
          <w:p w14:paraId="3834DBD6" w14:textId="77777777" w:rsidR="00411895" w:rsidRPr="00CB0CDB" w:rsidRDefault="00411895" w:rsidP="00CB0CDB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</w:p>
          <w:p w14:paraId="5EE27017" w14:textId="77777777" w:rsidR="00116D38" w:rsidRPr="00CB0CDB" w:rsidRDefault="00116D38" w:rsidP="00CB0CDB">
            <w:pPr>
              <w:pStyle w:val="TableText"/>
              <w:numPr>
                <w:ilvl w:val="0"/>
                <w:numId w:val="16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Start – Run – cmd</w:t>
            </w:r>
          </w:p>
          <w:p w14:paraId="2FF309E8" w14:textId="77777777" w:rsidR="00116D38" w:rsidRPr="00CB0CDB" w:rsidRDefault="00116D38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</w:p>
          <w:p w14:paraId="19CFE42C" w14:textId="77777777" w:rsidR="00025E2E" w:rsidRPr="00CB0CDB" w:rsidRDefault="00025E2E" w:rsidP="00CB0CDB">
            <w:pPr>
              <w:pStyle w:val="TableText"/>
              <w:numPr>
                <w:ilvl w:val="0"/>
                <w:numId w:val="16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spacing w:val="0"/>
                <w:sz w:val="20"/>
                <w:szCs w:val="22"/>
              </w:rPr>
              <w:t>Type: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ipconfig /release</w:t>
            </w:r>
          </w:p>
          <w:p w14:paraId="57712C1F" w14:textId="77777777" w:rsidR="00116D38" w:rsidRPr="00CB0CDB" w:rsidRDefault="00116D38" w:rsidP="00CB0CDB">
            <w:pPr>
              <w:pStyle w:val="TableText"/>
              <w:numPr>
                <w:ilvl w:val="0"/>
                <w:numId w:val="16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spacing w:val="0"/>
                <w:sz w:val="20"/>
                <w:szCs w:val="22"/>
              </w:rPr>
              <w:t>Type: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ipconfig</w:t>
            </w:r>
            <w:r w:rsidR="00072AA6"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/renew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(to obtain an IP address from DHCP Server)</w:t>
            </w:r>
          </w:p>
          <w:p w14:paraId="2BB68DAF" w14:textId="77777777" w:rsidR="00116D38" w:rsidRPr="00CB0CDB" w:rsidRDefault="00225D4C" w:rsidP="00CB0CDB">
            <w:pPr>
              <w:pStyle w:val="TableText"/>
              <w:numPr>
                <w:ilvl w:val="0"/>
                <w:numId w:val="16"/>
              </w:numPr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spacing w:val="0"/>
                <w:sz w:val="20"/>
                <w:szCs w:val="22"/>
              </w:rPr>
              <w:t>Type: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ipconfig</w:t>
            </w:r>
            <w:r w:rsidR="00072AA6"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/all</w:t>
            </w:r>
          </w:p>
          <w:p w14:paraId="1566460C" w14:textId="77777777" w:rsidR="00225D4C" w:rsidRPr="00CB0CDB" w:rsidRDefault="00225D4C" w:rsidP="00CB0CDB">
            <w:pPr>
              <w:pStyle w:val="TableText"/>
              <w:spacing w:before="40" w:after="40"/>
              <w:rPr>
                <w:rFonts w:cs="Arial"/>
                <w:b/>
                <w:spacing w:val="0"/>
                <w:sz w:val="20"/>
                <w:szCs w:val="22"/>
              </w:rPr>
            </w:pPr>
          </w:p>
          <w:p w14:paraId="0F99FB2D" w14:textId="77777777" w:rsidR="00A46E09" w:rsidRDefault="00225D4C" w:rsidP="00CB0CDB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Verify that the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DHCP server IP Address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 for the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Partner Network Connection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 xml:space="preserve">, is the IP Address of </w:t>
            </w:r>
            <w:r w:rsidR="006F4AD1">
              <w:rPr>
                <w:rFonts w:cs="Arial"/>
                <w:spacing w:val="0"/>
                <w:sz w:val="20"/>
                <w:szCs w:val="22"/>
              </w:rPr>
              <w:t>Swansea server</w:t>
            </w:r>
            <w:r w:rsidR="00A46E09">
              <w:rPr>
                <w:rFonts w:cs="Arial"/>
                <w:spacing w:val="0"/>
                <w:sz w:val="20"/>
                <w:szCs w:val="22"/>
              </w:rPr>
              <w:t xml:space="preserve">.  </w:t>
            </w:r>
          </w:p>
          <w:p w14:paraId="2145A565" w14:textId="77777777" w:rsidR="00225D4C" w:rsidRPr="00CB0CDB" w:rsidRDefault="00526793" w:rsidP="00CB0CDB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 xml:space="preserve"> </w:t>
            </w:r>
          </w:p>
          <w:p w14:paraId="07E6E870" w14:textId="77777777" w:rsidR="00225D4C" w:rsidRPr="00625F82" w:rsidRDefault="00225D4C" w:rsidP="00CB0CDB">
            <w:pPr>
              <w:pStyle w:val="TableText"/>
              <w:spacing w:before="20" w:after="60"/>
              <w:rPr>
                <w:rFonts w:cs="Arial"/>
                <w:b/>
                <w:i/>
                <w:spacing w:val="0"/>
                <w:sz w:val="28"/>
                <w:szCs w:val="28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 w:rsidR="006F4AD1">
              <w:rPr>
                <w:rFonts w:cs="Arial"/>
                <w:b/>
                <w:i/>
                <w:spacing w:val="0"/>
                <w:sz w:val="28"/>
                <w:szCs w:val="28"/>
              </w:rPr>
              <w:t>Cardiff</w:t>
            </w:r>
            <w:r w:rsidRPr="003A2777">
              <w:rPr>
                <w:rFonts w:cs="Arial"/>
                <w:b/>
                <w:spacing w:val="0"/>
                <w:sz w:val="28"/>
                <w:szCs w:val="28"/>
              </w:rPr>
              <w:t>]</w:t>
            </w:r>
          </w:p>
          <w:p w14:paraId="406FD4DF" w14:textId="77777777" w:rsidR="00225D4C" w:rsidRPr="00CB0CDB" w:rsidRDefault="00225D4C" w:rsidP="00CB0CDB">
            <w:pPr>
              <w:pStyle w:val="TableText"/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</w:p>
          <w:p w14:paraId="1D465418" w14:textId="77777777" w:rsidR="007A79F3" w:rsidRPr="00CB0CDB" w:rsidRDefault="009B5754" w:rsidP="00CB0CDB">
            <w:pPr>
              <w:pStyle w:val="TableText"/>
              <w:numPr>
                <w:ilvl w:val="0"/>
                <w:numId w:val="1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>Start – Administrative Tools – DHCP Console</w:t>
            </w:r>
          </w:p>
          <w:p w14:paraId="2E14D178" w14:textId="77777777" w:rsidR="009B5754" w:rsidRPr="00CB0CDB" w:rsidRDefault="00C91860" w:rsidP="00CB0CDB">
            <w:pPr>
              <w:pStyle w:val="TableText"/>
              <w:numPr>
                <w:ilvl w:val="0"/>
                <w:numId w:val="17"/>
              </w:numPr>
              <w:spacing w:before="40" w:after="40"/>
              <w:rPr>
                <w:rFonts w:cs="Arial"/>
                <w:spacing w:val="0"/>
                <w:sz w:val="20"/>
                <w:szCs w:val="22"/>
              </w:rPr>
            </w:pPr>
            <w:r w:rsidRPr="00CB0CDB">
              <w:rPr>
                <w:rFonts w:cs="Arial"/>
                <w:spacing w:val="0"/>
                <w:sz w:val="20"/>
                <w:szCs w:val="22"/>
              </w:rPr>
              <w:t xml:space="preserve">In the console tree - Click 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Address Leases, </w:t>
            </w:r>
            <w:r w:rsidRPr="00CB0CDB">
              <w:rPr>
                <w:rFonts w:cs="Arial"/>
                <w:spacing w:val="0"/>
                <w:sz w:val="20"/>
                <w:szCs w:val="22"/>
              </w:rPr>
              <w:t>verify that the Computer Name displayed is that of your Partners Computer.</w:t>
            </w:r>
          </w:p>
          <w:p w14:paraId="6FB4BDA3" w14:textId="77777777" w:rsidR="00225D4C" w:rsidRPr="00CB0CDB" w:rsidRDefault="00225D4C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</w:tc>
      </w:tr>
      <w:tr w:rsidR="000639FD" w:rsidRPr="00CB0CDB" w14:paraId="5F0A7288" w14:textId="77777777" w:rsidTr="00CB0CDB">
        <w:trPr>
          <w:trHeight w:val="452"/>
          <w:tblCellSpacing w:w="20" w:type="dxa"/>
        </w:trPr>
        <w:tc>
          <w:tcPr>
            <w:tcW w:w="8560" w:type="dxa"/>
            <w:shd w:val="clear" w:color="auto" w:fill="E6E6E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83B02D" w14:textId="77777777" w:rsidR="000639FD" w:rsidRPr="00625F82" w:rsidRDefault="00320AD5" w:rsidP="003A2777">
            <w:pPr>
              <w:pStyle w:val="TableText"/>
              <w:spacing w:before="40" w:after="40"/>
              <w:rPr>
                <w:rFonts w:cs="Arial"/>
                <w:b/>
                <w:i/>
                <w:spacing w:val="0"/>
                <w:sz w:val="32"/>
                <w:szCs w:val="32"/>
              </w:rPr>
            </w:pPr>
            <w:r w:rsidRPr="00625F82">
              <w:rPr>
                <w:rFonts w:cs="Arial"/>
                <w:b/>
                <w:sz w:val="32"/>
                <w:szCs w:val="32"/>
              </w:rPr>
              <w:t xml:space="preserve">Task 5:  </w:t>
            </w:r>
            <w:r w:rsidR="00625F82" w:rsidRPr="00625F82">
              <w:rPr>
                <w:rFonts w:cs="Arial"/>
                <w:b/>
                <w:sz w:val="32"/>
                <w:szCs w:val="32"/>
              </w:rPr>
              <w:t xml:space="preserve">Configuring DHCP </w:t>
            </w:r>
            <w:r w:rsidR="003A2777">
              <w:rPr>
                <w:rFonts w:cs="Arial"/>
                <w:b/>
                <w:sz w:val="32"/>
                <w:szCs w:val="32"/>
              </w:rPr>
              <w:t>reservations</w:t>
            </w:r>
          </w:p>
        </w:tc>
      </w:tr>
      <w:tr w:rsidR="00DB182A" w:rsidRPr="00CB0CDB" w14:paraId="5B8C68CD" w14:textId="77777777" w:rsidTr="00CB0CDB">
        <w:trPr>
          <w:trHeight w:val="452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ED8B07C" w14:textId="77777777" w:rsidR="00DB182A" w:rsidRDefault="00797A7C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 xml:space="preserve">Configuring DHCP </w:t>
            </w:r>
            <w:r w:rsidR="003A2777">
              <w:rPr>
                <w:rFonts w:cs="Arial"/>
                <w:b/>
                <w:spacing w:val="0"/>
                <w:sz w:val="20"/>
                <w:szCs w:val="22"/>
              </w:rPr>
              <w:t>reservations</w:t>
            </w:r>
            <w:r w:rsidRPr="00CB0CDB">
              <w:rPr>
                <w:rFonts w:cs="Arial"/>
                <w:b/>
                <w:spacing w:val="0"/>
                <w:sz w:val="20"/>
                <w:szCs w:val="22"/>
              </w:rPr>
              <w:t>.</w:t>
            </w:r>
          </w:p>
          <w:p w14:paraId="49F76029" w14:textId="77777777" w:rsidR="003A2777" w:rsidRDefault="003A2777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</w:p>
          <w:p w14:paraId="3230D9F0" w14:textId="77777777" w:rsidR="003A2777" w:rsidRPr="00CB0CDB" w:rsidRDefault="003A2777" w:rsidP="00CB0CDB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>
              <w:rPr>
                <w:rFonts w:cs="Arial"/>
                <w:b/>
                <w:i/>
                <w:spacing w:val="0"/>
                <w:sz w:val="28"/>
                <w:szCs w:val="28"/>
              </w:rPr>
              <w:t>Cardiff</w:t>
            </w:r>
            <w:r w:rsidRPr="003A2777">
              <w:rPr>
                <w:rFonts w:cs="Arial"/>
                <w:b/>
                <w:spacing w:val="0"/>
                <w:sz w:val="28"/>
                <w:szCs w:val="28"/>
              </w:rPr>
              <w:t>]</w:t>
            </w:r>
          </w:p>
          <w:p w14:paraId="1725AC40" w14:textId="77777777" w:rsidR="00797A7C" w:rsidRPr="00CB0CDB" w:rsidRDefault="00797A7C" w:rsidP="00CB0CDB">
            <w:pPr>
              <w:pStyle w:val="TableText"/>
              <w:spacing w:before="40" w:after="40"/>
              <w:ind w:left="0"/>
              <w:rPr>
                <w:rFonts w:cs="Arial"/>
                <w:spacing w:val="0"/>
                <w:sz w:val="20"/>
                <w:szCs w:val="22"/>
              </w:rPr>
            </w:pPr>
          </w:p>
          <w:p w14:paraId="1B4DC17C" w14:textId="77777777" w:rsidR="003A2777" w:rsidRDefault="003A2777" w:rsidP="003A2777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Navigate to Start – Administrative Tools – DHCP.</w:t>
            </w:r>
          </w:p>
          <w:p w14:paraId="1104684C" w14:textId="77777777" w:rsidR="003A2777" w:rsidRDefault="003A2777" w:rsidP="003A2777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Expand the server name, then IPv4 and select “Address Leases”.</w:t>
            </w:r>
          </w:p>
          <w:p w14:paraId="7121F290" w14:textId="77777777" w:rsidR="003A2777" w:rsidRDefault="003A2777" w:rsidP="003A2777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You should see a single lease: 192.168.0.2 – Swansea.  We’ll convert this into a reservation.</w:t>
            </w:r>
          </w:p>
          <w:p w14:paraId="3E637F0A" w14:textId="77777777" w:rsidR="003A2777" w:rsidRDefault="003A2777" w:rsidP="003A2777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Right click the reservation and select “Add to reservation”.  This will convert the lease into a reservation.  This is the easy way to create a reservation when a lease already exists.</w:t>
            </w:r>
          </w:p>
          <w:p w14:paraId="0A0D7EE0" w14:textId="77777777" w:rsidR="003A2777" w:rsidRDefault="003A2777" w:rsidP="003A2777">
            <w:pPr>
              <w:widowControl/>
              <w:rPr>
                <w:rFonts w:ascii="Arial" w:hAnsi="Arial" w:cs="Arial"/>
                <w:lang w:val="en-GB"/>
              </w:rPr>
            </w:pPr>
          </w:p>
          <w:p w14:paraId="42C8FB7E" w14:textId="77777777" w:rsidR="003A2777" w:rsidRDefault="003A2777" w:rsidP="003A2777">
            <w:pPr>
              <w:widowControl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We’ll now create a lease for a computer for which we </w:t>
            </w:r>
            <w:r w:rsidRPr="003A2777">
              <w:rPr>
                <w:rFonts w:ascii="Arial" w:hAnsi="Arial" w:cs="Arial"/>
                <w:b/>
                <w:lang w:val="en-GB"/>
              </w:rPr>
              <w:t>do not</w:t>
            </w:r>
            <w:r>
              <w:rPr>
                <w:rFonts w:ascii="Arial" w:hAnsi="Arial" w:cs="Arial"/>
                <w:lang w:val="en-GB"/>
              </w:rPr>
              <w:t xml:space="preserve"> have a lease.</w:t>
            </w:r>
          </w:p>
          <w:p w14:paraId="3364D961" w14:textId="77777777" w:rsidR="003A2777" w:rsidRDefault="003A2777" w:rsidP="003A2777">
            <w:pPr>
              <w:widowControl/>
              <w:rPr>
                <w:rFonts w:ascii="Arial" w:hAnsi="Arial" w:cs="Arial"/>
                <w:lang w:val="en-GB"/>
              </w:rPr>
            </w:pPr>
          </w:p>
          <w:p w14:paraId="3EF43874" w14:textId="77777777" w:rsidR="003A2777" w:rsidRDefault="003A2777" w:rsidP="003A2777">
            <w:pPr>
              <w:widowControl/>
              <w:rPr>
                <w:rFonts w:ascii="Arial" w:hAnsi="Arial" w:cs="Arial"/>
                <w:lang w:val="en-GB"/>
              </w:rPr>
            </w:pPr>
          </w:p>
          <w:p w14:paraId="3A26884B" w14:textId="77777777" w:rsidR="003A2777" w:rsidRPr="00CB0CDB" w:rsidRDefault="003A2777" w:rsidP="003A2777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lastRenderedPageBreak/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>
              <w:rPr>
                <w:rFonts w:cs="Arial"/>
                <w:b/>
                <w:i/>
                <w:spacing w:val="0"/>
                <w:sz w:val="28"/>
                <w:szCs w:val="28"/>
              </w:rPr>
              <w:t>the Windows 7 client</w:t>
            </w:r>
            <w:r w:rsidRPr="003A2777">
              <w:rPr>
                <w:rFonts w:cs="Arial"/>
                <w:b/>
                <w:spacing w:val="0"/>
                <w:sz w:val="28"/>
                <w:szCs w:val="28"/>
              </w:rPr>
              <w:t>]</w:t>
            </w:r>
          </w:p>
          <w:p w14:paraId="73476A07" w14:textId="77777777" w:rsidR="003A2777" w:rsidRDefault="003A2777" w:rsidP="003A2777">
            <w:pPr>
              <w:widowControl/>
              <w:rPr>
                <w:rFonts w:ascii="Arial" w:hAnsi="Arial" w:cs="Arial"/>
                <w:lang w:val="en-GB"/>
              </w:rPr>
            </w:pPr>
          </w:p>
          <w:p w14:paraId="15BB8502" w14:textId="77777777" w:rsidR="003A2777" w:rsidRDefault="0046080A" w:rsidP="003A2777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Start – Computer – Right click Network and select “Properties”.</w:t>
            </w:r>
          </w:p>
          <w:p w14:paraId="55EA57F2" w14:textId="77777777" w:rsidR="0046080A" w:rsidRDefault="0046080A" w:rsidP="003A2777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Change adapter settings.</w:t>
            </w:r>
          </w:p>
          <w:p w14:paraId="1A3CBDED" w14:textId="77777777" w:rsidR="0046080A" w:rsidRDefault="0046080A" w:rsidP="003A2777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Select the 0 network and choose “status”.</w:t>
            </w:r>
          </w:p>
          <w:p w14:paraId="274EECDD" w14:textId="77777777" w:rsidR="0046080A" w:rsidRDefault="0046080A" w:rsidP="003A2777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“Details”.</w:t>
            </w:r>
          </w:p>
          <w:p w14:paraId="19E1A3DE" w14:textId="77777777" w:rsidR="0046080A" w:rsidRDefault="0046080A" w:rsidP="003A2777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Copy (exactly) the “physical Address”.  It should be in the format 00-00-00-00-00-00, e.g. 00-15-5D-86-03-3F.  Close this.</w:t>
            </w:r>
          </w:p>
          <w:p w14:paraId="00583D5D" w14:textId="77777777" w:rsidR="0046080A" w:rsidRDefault="0046080A" w:rsidP="0046080A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5436D7B9" w14:textId="77777777" w:rsidR="0046080A" w:rsidRPr="00CB0CDB" w:rsidRDefault="0046080A" w:rsidP="0046080A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>
              <w:rPr>
                <w:rFonts w:cs="Arial"/>
                <w:b/>
                <w:i/>
                <w:spacing w:val="0"/>
                <w:sz w:val="28"/>
                <w:szCs w:val="28"/>
              </w:rPr>
              <w:t>Cardiff</w:t>
            </w:r>
            <w:r w:rsidRPr="003A2777">
              <w:rPr>
                <w:rFonts w:cs="Arial"/>
                <w:b/>
                <w:spacing w:val="0"/>
                <w:sz w:val="28"/>
                <w:szCs w:val="28"/>
              </w:rPr>
              <w:t>]</w:t>
            </w:r>
          </w:p>
          <w:p w14:paraId="56FEC43A" w14:textId="77777777" w:rsidR="003A2777" w:rsidRDefault="003A2777" w:rsidP="003A2777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06BABC24" w14:textId="77777777" w:rsidR="0046080A" w:rsidRDefault="0046080A" w:rsidP="0046080A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Navigate to Start – Administrative Tools – DHCP.</w:t>
            </w:r>
          </w:p>
          <w:p w14:paraId="44D0671A" w14:textId="77777777" w:rsidR="0046080A" w:rsidRDefault="0046080A" w:rsidP="0046080A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Expand the server name, then IPv4 and right click “Reservations” and select “New Reservation.</w:t>
            </w:r>
          </w:p>
          <w:p w14:paraId="0A1028DD" w14:textId="77777777" w:rsidR="0046080A" w:rsidRDefault="0046080A" w:rsidP="0046080A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Set the reservation name to “Lab-01-01” and the IP address 192.168.0.5.</w:t>
            </w:r>
          </w:p>
          <w:p w14:paraId="28FC66A6" w14:textId="77777777" w:rsidR="0046080A" w:rsidRDefault="0046080A" w:rsidP="0046080A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Set the MAC Address to the physical address noted above.  </w:t>
            </w:r>
            <w:r w:rsidRPr="0046080A">
              <w:rPr>
                <w:rFonts w:ascii="Arial" w:hAnsi="Arial" w:cs="Arial"/>
                <w:b/>
                <w:lang w:val="en-GB"/>
              </w:rPr>
              <w:t>This must be exact</w:t>
            </w:r>
            <w:r>
              <w:rPr>
                <w:rFonts w:ascii="Arial" w:hAnsi="Arial" w:cs="Arial"/>
                <w:lang w:val="en-GB"/>
              </w:rPr>
              <w:t>.</w:t>
            </w:r>
          </w:p>
          <w:p w14:paraId="75FAC944" w14:textId="77777777" w:rsidR="0046080A" w:rsidRDefault="0046080A" w:rsidP="0046080A">
            <w:pPr>
              <w:widowControl/>
              <w:numPr>
                <w:ilvl w:val="0"/>
                <w:numId w:val="8"/>
              </w:numPr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Select “Add”.</w:t>
            </w:r>
          </w:p>
          <w:p w14:paraId="3108232D" w14:textId="77777777" w:rsidR="003A2777" w:rsidRDefault="003A2777" w:rsidP="003A2777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203A375D" w14:textId="77777777" w:rsidR="0046080A" w:rsidRPr="00CB0CDB" w:rsidRDefault="0046080A" w:rsidP="0046080A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>
              <w:rPr>
                <w:rFonts w:cs="Arial"/>
                <w:b/>
                <w:i/>
                <w:spacing w:val="0"/>
                <w:sz w:val="28"/>
                <w:szCs w:val="28"/>
              </w:rPr>
              <w:t>the Windows 7 client</w:t>
            </w:r>
            <w:r w:rsidRPr="003A2777">
              <w:rPr>
                <w:rFonts w:cs="Arial"/>
                <w:b/>
                <w:spacing w:val="0"/>
                <w:sz w:val="28"/>
                <w:szCs w:val="28"/>
              </w:rPr>
              <w:t>]</w:t>
            </w:r>
          </w:p>
          <w:p w14:paraId="746A9F3B" w14:textId="77777777" w:rsidR="0046080A" w:rsidRDefault="0046080A" w:rsidP="003A2777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396BA055" w14:textId="77777777" w:rsidR="0046080A" w:rsidRDefault="0046080A" w:rsidP="0046080A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Start – cmd.</w:t>
            </w:r>
          </w:p>
          <w:p w14:paraId="70F2A721" w14:textId="77777777" w:rsidR="0046080A" w:rsidRDefault="0046080A" w:rsidP="0046080A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Type “ipconfig /release”</w:t>
            </w:r>
          </w:p>
          <w:p w14:paraId="28029D6B" w14:textId="77777777" w:rsidR="0046080A" w:rsidRDefault="0046080A" w:rsidP="0046080A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Type “ipconfig /renew”</w:t>
            </w:r>
          </w:p>
          <w:p w14:paraId="075DD23D" w14:textId="77777777" w:rsidR="0046080A" w:rsidRDefault="0046080A" w:rsidP="0046080A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Type “ipconfig” – what IP address has been obtained?</w:t>
            </w:r>
          </w:p>
          <w:p w14:paraId="355722C3" w14:textId="77777777" w:rsidR="0046080A" w:rsidRDefault="0046080A" w:rsidP="0046080A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6ADD59F2" w14:textId="77777777" w:rsidR="0046080A" w:rsidRPr="00CB0CDB" w:rsidRDefault="0046080A" w:rsidP="0046080A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>
              <w:rPr>
                <w:rFonts w:cs="Arial"/>
                <w:b/>
                <w:i/>
                <w:spacing w:val="0"/>
                <w:sz w:val="28"/>
                <w:szCs w:val="28"/>
              </w:rPr>
              <w:t>Cardiff</w:t>
            </w:r>
            <w:r w:rsidRPr="003A2777">
              <w:rPr>
                <w:rFonts w:cs="Arial"/>
                <w:b/>
                <w:spacing w:val="0"/>
                <w:sz w:val="28"/>
                <w:szCs w:val="28"/>
              </w:rPr>
              <w:t>]</w:t>
            </w:r>
          </w:p>
          <w:p w14:paraId="48D08137" w14:textId="77777777" w:rsidR="0046080A" w:rsidRDefault="0046080A" w:rsidP="0046080A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01F9EED4" w14:textId="77777777" w:rsidR="0046080A" w:rsidRDefault="0046080A" w:rsidP="0046080A">
            <w:pPr>
              <w:pStyle w:val="TableText"/>
              <w:numPr>
                <w:ilvl w:val="0"/>
                <w:numId w:val="45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Change the reservation for the Windows 7 client to give it the IP address 192.168.0.3.</w:t>
            </w:r>
          </w:p>
          <w:p w14:paraId="6C4BF84E" w14:textId="77777777" w:rsidR="0046080A" w:rsidRDefault="0046080A" w:rsidP="0046080A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3981B882" w14:textId="77777777" w:rsidR="0046080A" w:rsidRPr="00CB0CDB" w:rsidRDefault="0046080A" w:rsidP="0046080A">
            <w:pPr>
              <w:pStyle w:val="TableText"/>
              <w:spacing w:before="40" w:after="40"/>
              <w:ind w:left="0"/>
              <w:rPr>
                <w:rFonts w:cs="Arial"/>
                <w:b/>
                <w:spacing w:val="0"/>
                <w:sz w:val="20"/>
                <w:szCs w:val="22"/>
              </w:rPr>
            </w:pPr>
            <w:r w:rsidRPr="00625F82">
              <w:rPr>
                <w:rFonts w:cs="Arial"/>
                <w:b/>
                <w:spacing w:val="0"/>
                <w:sz w:val="28"/>
                <w:szCs w:val="28"/>
              </w:rPr>
              <w:t>[</w:t>
            </w:r>
            <w:r w:rsidRPr="00625F82">
              <w:rPr>
                <w:rFonts w:cs="Arial"/>
                <w:b/>
                <w:i/>
                <w:spacing w:val="0"/>
                <w:sz w:val="28"/>
                <w:szCs w:val="28"/>
              </w:rPr>
              <w:t xml:space="preserve">Complete this task from </w:t>
            </w:r>
            <w:r>
              <w:rPr>
                <w:rFonts w:cs="Arial"/>
                <w:b/>
                <w:i/>
                <w:spacing w:val="0"/>
                <w:sz w:val="28"/>
                <w:szCs w:val="28"/>
              </w:rPr>
              <w:t>the Windows 7 client</w:t>
            </w:r>
            <w:r w:rsidRPr="003A2777">
              <w:rPr>
                <w:rFonts w:cs="Arial"/>
                <w:b/>
                <w:spacing w:val="0"/>
                <w:sz w:val="28"/>
                <w:szCs w:val="28"/>
              </w:rPr>
              <w:t>]</w:t>
            </w:r>
          </w:p>
          <w:p w14:paraId="40901A7C" w14:textId="77777777" w:rsidR="0046080A" w:rsidRDefault="0046080A" w:rsidP="0046080A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7354D6EB" w14:textId="77777777" w:rsidR="0046080A" w:rsidRDefault="0046080A" w:rsidP="0046080A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Start – cmd.</w:t>
            </w:r>
          </w:p>
          <w:p w14:paraId="18C5E757" w14:textId="77777777" w:rsidR="0046080A" w:rsidRDefault="0046080A" w:rsidP="0046080A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Type “ipconfig” – what IP address has been obtained?  Has it changed?  If not, why not?</w:t>
            </w:r>
          </w:p>
          <w:p w14:paraId="7B48B2B8" w14:textId="77777777" w:rsidR="0046080A" w:rsidRDefault="0046080A" w:rsidP="0046080A">
            <w:pPr>
              <w:pStyle w:val="TableText"/>
              <w:numPr>
                <w:ilvl w:val="0"/>
                <w:numId w:val="44"/>
              </w:numPr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  <w:r>
              <w:rPr>
                <w:rFonts w:cs="Arial"/>
                <w:spacing w:val="0"/>
                <w:sz w:val="20"/>
                <w:szCs w:val="22"/>
              </w:rPr>
              <w:t>Again, release and renew the IP address.  Has it changed now?</w:t>
            </w:r>
          </w:p>
          <w:p w14:paraId="2EFD2CF0" w14:textId="77777777" w:rsidR="0046080A" w:rsidRDefault="0046080A" w:rsidP="003A2777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  <w:p w14:paraId="41B1C2D6" w14:textId="77777777" w:rsidR="0046080A" w:rsidRPr="00CB0CDB" w:rsidRDefault="0046080A" w:rsidP="003A2777">
            <w:pPr>
              <w:pStyle w:val="TableText"/>
              <w:spacing w:before="20" w:after="60"/>
              <w:rPr>
                <w:rFonts w:cs="Arial"/>
                <w:spacing w:val="0"/>
                <w:sz w:val="20"/>
                <w:szCs w:val="22"/>
              </w:rPr>
            </w:pPr>
          </w:p>
        </w:tc>
      </w:tr>
      <w:tr w:rsidR="004737DD" w:rsidRPr="00CB0CDB" w14:paraId="170E192A" w14:textId="77777777" w:rsidTr="00CB0CDB">
        <w:trPr>
          <w:trHeight w:val="261"/>
          <w:tblCellSpacing w:w="20" w:type="dxa"/>
        </w:trPr>
        <w:tc>
          <w:tcPr>
            <w:tcW w:w="8560" w:type="dxa"/>
            <w:shd w:val="clear" w:color="auto" w:fill="F3F3F3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9D713E" w14:textId="77777777" w:rsidR="004737DD" w:rsidRPr="00625F82" w:rsidRDefault="001A4928" w:rsidP="00CB0CDB">
            <w:pPr>
              <w:pStyle w:val="TableText"/>
              <w:spacing w:before="40" w:after="40"/>
              <w:rPr>
                <w:rFonts w:cs="Arial"/>
                <w:sz w:val="32"/>
                <w:szCs w:val="32"/>
              </w:rPr>
            </w:pPr>
            <w:r w:rsidRPr="00625F82">
              <w:rPr>
                <w:rFonts w:cs="Arial"/>
                <w:b/>
                <w:sz w:val="32"/>
                <w:szCs w:val="32"/>
              </w:rPr>
              <w:lastRenderedPageBreak/>
              <w:t>Task 6</w:t>
            </w:r>
            <w:r w:rsidR="004737DD" w:rsidRPr="00625F82">
              <w:rPr>
                <w:rFonts w:cs="Arial"/>
                <w:b/>
                <w:sz w:val="32"/>
                <w:szCs w:val="32"/>
              </w:rPr>
              <w:t>:  Observational Task</w:t>
            </w:r>
            <w:r w:rsidR="00B321B8" w:rsidRPr="00625F82">
              <w:rPr>
                <w:rFonts w:cs="Arial"/>
                <w:b/>
                <w:sz w:val="32"/>
                <w:szCs w:val="32"/>
              </w:rPr>
              <w:t>s</w:t>
            </w:r>
            <w:r w:rsidR="004737DD" w:rsidRPr="00625F82">
              <w:rPr>
                <w:rFonts w:cs="Arial"/>
                <w:b/>
                <w:sz w:val="32"/>
                <w:szCs w:val="32"/>
              </w:rPr>
              <w:t>:</w:t>
            </w:r>
          </w:p>
        </w:tc>
      </w:tr>
      <w:tr w:rsidR="004737DD" w:rsidRPr="00CB0CDB" w14:paraId="015B0F27" w14:textId="77777777" w:rsidTr="00CB0CDB">
        <w:trPr>
          <w:trHeight w:val="261"/>
          <w:tblCellSpacing w:w="20" w:type="dxa"/>
        </w:trPr>
        <w:tc>
          <w:tcPr>
            <w:tcW w:w="8560" w:type="dxa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E8183B" w14:textId="77777777" w:rsidR="00DC1C71" w:rsidRPr="00CB0CDB" w:rsidRDefault="004737DD" w:rsidP="00CB0CDB">
            <w:pPr>
              <w:pStyle w:val="TableText"/>
              <w:spacing w:before="40" w:after="40"/>
              <w:rPr>
                <w:rFonts w:cs="Arial"/>
                <w:sz w:val="20"/>
              </w:rPr>
            </w:pPr>
            <w:r w:rsidRPr="00CB0CDB">
              <w:rPr>
                <w:rFonts w:cs="Arial"/>
                <w:sz w:val="20"/>
              </w:rPr>
              <w:t>Q).</w:t>
            </w:r>
            <w:r w:rsidR="00DC1C71" w:rsidRPr="00CB0CDB">
              <w:rPr>
                <w:rFonts w:cs="Arial"/>
                <w:sz w:val="20"/>
              </w:rPr>
              <w:t xml:space="preserve"> </w:t>
            </w:r>
            <w:r w:rsidR="00041569" w:rsidRPr="00CB0CDB">
              <w:rPr>
                <w:rFonts w:cs="Arial"/>
                <w:sz w:val="20"/>
              </w:rPr>
              <w:t>Define the role of the DHCP Server in your Network?</w:t>
            </w:r>
            <w:r w:rsidRPr="00CB0CDB">
              <w:rPr>
                <w:rFonts w:cs="Arial"/>
                <w:sz w:val="20"/>
              </w:rPr>
              <w:t xml:space="preserve"> </w:t>
            </w:r>
          </w:p>
          <w:p w14:paraId="6CF65D35" w14:textId="77777777" w:rsidR="004737DD" w:rsidRPr="00CB0CDB" w:rsidRDefault="004737DD" w:rsidP="00CB0CDB">
            <w:pPr>
              <w:pStyle w:val="TableText"/>
              <w:spacing w:before="40" w:after="40"/>
              <w:rPr>
                <w:rFonts w:cs="Arial"/>
                <w:sz w:val="20"/>
              </w:rPr>
            </w:pPr>
            <w:r w:rsidRPr="00CB0CDB">
              <w:rPr>
                <w:rFonts w:cs="Arial"/>
                <w:sz w:val="20"/>
              </w:rPr>
              <w:t>Q). What happens when we have dynamically configured TCP/IP for our NIC, but then consequently cannot contact a DHCP server?</w:t>
            </w:r>
          </w:p>
          <w:p w14:paraId="4262A8EC" w14:textId="77777777" w:rsidR="009E35AF" w:rsidRPr="00CB0CDB" w:rsidRDefault="00B97F79" w:rsidP="00CB0CDB">
            <w:pPr>
              <w:pStyle w:val="TableText"/>
              <w:spacing w:before="40" w:after="4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Q). Illustrate </w:t>
            </w:r>
            <w:r w:rsidR="001A4928">
              <w:rPr>
                <w:rFonts w:cs="Arial"/>
                <w:sz w:val="20"/>
              </w:rPr>
              <w:t xml:space="preserve">(with illustrations!!) </w:t>
            </w:r>
            <w:r w:rsidR="004737DD" w:rsidRPr="00CB0CDB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 xml:space="preserve">4 stage </w:t>
            </w:r>
            <w:r w:rsidR="004737DD" w:rsidRPr="00CB0CDB">
              <w:rPr>
                <w:rFonts w:cs="Arial"/>
                <w:sz w:val="20"/>
              </w:rPr>
              <w:t xml:space="preserve">process involved when DHCP clients look to obtain an </w:t>
            </w:r>
            <w:r w:rsidR="004737DD" w:rsidRPr="00CB0CDB">
              <w:rPr>
                <w:rFonts w:cs="Arial"/>
                <w:sz w:val="20"/>
              </w:rPr>
              <w:lastRenderedPageBreak/>
              <w:t>IP address via DHCP?</w:t>
            </w:r>
          </w:p>
          <w:p w14:paraId="5DF74A83" w14:textId="77777777" w:rsidR="00DB71AA" w:rsidRPr="00CB0CDB" w:rsidRDefault="00DB71AA" w:rsidP="00CB0CDB">
            <w:pPr>
              <w:pStyle w:val="TableText"/>
              <w:spacing w:before="40" w:after="40"/>
              <w:rPr>
                <w:rFonts w:cs="Arial"/>
                <w:sz w:val="20"/>
              </w:rPr>
            </w:pPr>
          </w:p>
          <w:p w14:paraId="72F26931" w14:textId="77777777" w:rsidR="009E35AF" w:rsidRPr="00CB0CDB" w:rsidRDefault="009E35AF" w:rsidP="00CB0CDB">
            <w:pPr>
              <w:pStyle w:val="TableText"/>
              <w:spacing w:before="40" w:after="40"/>
              <w:rPr>
                <w:rFonts w:cs="Arial"/>
                <w:sz w:val="20"/>
              </w:rPr>
            </w:pPr>
            <w:r w:rsidRPr="00CB0CDB">
              <w:rPr>
                <w:rFonts w:cs="Arial"/>
                <w:sz w:val="20"/>
              </w:rPr>
              <w:t>Q).</w:t>
            </w:r>
            <w:r w:rsidR="00DB71AA" w:rsidRPr="00CB0CDB">
              <w:rPr>
                <w:rFonts w:cs="Arial"/>
                <w:sz w:val="20"/>
              </w:rPr>
              <w:t xml:space="preserve"> </w:t>
            </w:r>
            <w:r w:rsidR="001A4928">
              <w:rPr>
                <w:rFonts w:cs="Arial"/>
                <w:sz w:val="20"/>
              </w:rPr>
              <w:t xml:space="preserve">Describe the advantages of using a relay agent. </w:t>
            </w:r>
            <w:r w:rsidR="00DB71AA" w:rsidRPr="00CB0CDB">
              <w:rPr>
                <w:rFonts w:cs="Arial"/>
                <w:sz w:val="20"/>
              </w:rPr>
              <w:t xml:space="preserve">Explain (with descriptions and illustrations) </w:t>
            </w:r>
            <w:r w:rsidR="001A4928">
              <w:rPr>
                <w:rFonts w:cs="Arial"/>
                <w:sz w:val="20"/>
              </w:rPr>
              <w:t xml:space="preserve">how and </w:t>
            </w:r>
            <w:r w:rsidR="00DB71AA" w:rsidRPr="00CB0CDB">
              <w:rPr>
                <w:rFonts w:cs="Arial"/>
                <w:sz w:val="20"/>
              </w:rPr>
              <w:t>why</w:t>
            </w:r>
            <w:r w:rsidRPr="00CB0CDB">
              <w:rPr>
                <w:rFonts w:cs="Arial"/>
                <w:sz w:val="20"/>
              </w:rPr>
              <w:t xml:space="preserve"> </w:t>
            </w:r>
            <w:r w:rsidR="00DB71AA" w:rsidRPr="00CB0CDB">
              <w:rPr>
                <w:rFonts w:cs="Arial"/>
                <w:sz w:val="20"/>
              </w:rPr>
              <w:t>w</w:t>
            </w:r>
            <w:r w:rsidRPr="00CB0CDB">
              <w:rPr>
                <w:rFonts w:cs="Arial"/>
                <w:sz w:val="20"/>
              </w:rPr>
              <w:t xml:space="preserve">e </w:t>
            </w:r>
            <w:r w:rsidR="001A4928">
              <w:rPr>
                <w:rFonts w:cs="Arial"/>
                <w:sz w:val="20"/>
              </w:rPr>
              <w:t xml:space="preserve">would </w:t>
            </w:r>
            <w:r w:rsidRPr="00CB0CDB">
              <w:rPr>
                <w:rFonts w:cs="Arial"/>
                <w:sz w:val="20"/>
              </w:rPr>
              <w:t>setup the Relay Agent on our Router</w:t>
            </w:r>
            <w:r w:rsidR="001A4928">
              <w:rPr>
                <w:rFonts w:cs="Arial"/>
                <w:sz w:val="20"/>
              </w:rPr>
              <w:t>?</w:t>
            </w:r>
          </w:p>
          <w:p w14:paraId="58BA6254" w14:textId="77777777" w:rsidR="004737DD" w:rsidRPr="001A4928" w:rsidRDefault="009E35AF" w:rsidP="001A4928">
            <w:pPr>
              <w:pStyle w:val="TableText"/>
              <w:spacing w:before="40" w:after="40"/>
              <w:rPr>
                <w:rFonts w:cs="Arial"/>
                <w:sz w:val="20"/>
              </w:rPr>
            </w:pPr>
            <w:r w:rsidRPr="00CB0CDB">
              <w:rPr>
                <w:rFonts w:cs="Arial"/>
                <w:sz w:val="20"/>
              </w:rPr>
              <w:t xml:space="preserve">  </w:t>
            </w:r>
          </w:p>
        </w:tc>
      </w:tr>
    </w:tbl>
    <w:p w14:paraId="1D610E75" w14:textId="77777777" w:rsidR="00EE1F50" w:rsidRPr="00ED029C" w:rsidRDefault="00EE1F50" w:rsidP="00DA7FC1">
      <w:pPr>
        <w:pStyle w:val="BodyText"/>
        <w:spacing w:before="240"/>
        <w:ind w:left="0"/>
      </w:pPr>
    </w:p>
    <w:sectPr w:rsidR="00EE1F50" w:rsidRPr="00ED029C" w:rsidSect="00EE174B">
      <w:headerReference w:type="default" r:id="rId10"/>
      <w:footerReference w:type="even" r:id="rId11"/>
      <w:footerReference w:type="default" r:id="rId12"/>
      <w:footerReference w:type="first" r:id="rId13"/>
      <w:pgSz w:w="12240" w:h="15840" w:code="1"/>
      <w:pgMar w:top="1440" w:right="1800" w:bottom="1440" w:left="1800" w:header="1008" w:footer="10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E8F630" w14:textId="77777777" w:rsidR="00773B5D" w:rsidRDefault="00773B5D">
      <w:r>
        <w:separator/>
      </w:r>
    </w:p>
  </w:endnote>
  <w:endnote w:type="continuationSeparator" w:id="0">
    <w:p w14:paraId="0E70ED76" w14:textId="77777777" w:rsidR="00773B5D" w:rsidRDefault="0077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17832E" w14:textId="77777777" w:rsidR="00461592" w:rsidRDefault="00201BD7" w:rsidP="005644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615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E1035EF" w14:textId="77777777" w:rsidR="00461592" w:rsidRDefault="004615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F143B8" w14:textId="77777777" w:rsidR="00461592" w:rsidRDefault="00201BD7" w:rsidP="005644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4615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69E1">
      <w:rPr>
        <w:rStyle w:val="PageNumber"/>
        <w:noProof/>
      </w:rPr>
      <w:t>4</w:t>
    </w:r>
    <w:r>
      <w:rPr>
        <w:rStyle w:val="PageNumber"/>
      </w:rPr>
      <w:fldChar w:fldCharType="end"/>
    </w:r>
  </w:p>
  <w:p w14:paraId="5EBFD9DC" w14:textId="77777777" w:rsidR="00461592" w:rsidRDefault="0046159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8D3EA" w14:textId="77777777" w:rsidR="00461592" w:rsidRDefault="00201BD7" w:rsidP="00E21758">
    <w:pPr>
      <w:pStyle w:val="Footer"/>
      <w:jc w:val="center"/>
    </w:pPr>
    <w:r>
      <w:rPr>
        <w:rStyle w:val="PageNumber"/>
      </w:rPr>
      <w:fldChar w:fldCharType="begin"/>
    </w:r>
    <w:r w:rsidR="00461592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69E1"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E2977B" w14:textId="77777777" w:rsidR="00773B5D" w:rsidRDefault="00773B5D">
      <w:r>
        <w:separator/>
      </w:r>
    </w:p>
  </w:footnote>
  <w:footnote w:type="continuationSeparator" w:id="0">
    <w:p w14:paraId="0C767A22" w14:textId="77777777" w:rsidR="00773B5D" w:rsidRDefault="00773B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DC88E" w14:textId="77777777" w:rsidR="00461592" w:rsidRPr="00EE1F50" w:rsidRDefault="00461592" w:rsidP="00EE1F50">
    <w:pPr>
      <w:pStyle w:val="Header"/>
      <w:jc w:val="center"/>
      <w:rPr>
        <w:rFonts w:ascii="Arial" w:hAnsi="Arial" w:cs="Arial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71680"/>
    <w:multiLevelType w:val="hybridMultilevel"/>
    <w:tmpl w:val="E2E4D0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57501"/>
    <w:multiLevelType w:val="hybridMultilevel"/>
    <w:tmpl w:val="09321F98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2" w15:restartNumberingAfterBreak="0">
    <w:nsid w:val="0C2C3114"/>
    <w:multiLevelType w:val="hybridMultilevel"/>
    <w:tmpl w:val="F6BE8C92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3" w15:restartNumberingAfterBreak="0">
    <w:nsid w:val="108C6CCF"/>
    <w:multiLevelType w:val="hybridMultilevel"/>
    <w:tmpl w:val="1DD4CEF6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89087D"/>
    <w:multiLevelType w:val="hybridMultilevel"/>
    <w:tmpl w:val="A68264E0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F569E"/>
    <w:multiLevelType w:val="hybridMultilevel"/>
    <w:tmpl w:val="A5CAE210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C42D6"/>
    <w:multiLevelType w:val="hybridMultilevel"/>
    <w:tmpl w:val="B11887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6156B5"/>
    <w:multiLevelType w:val="hybridMultilevel"/>
    <w:tmpl w:val="4CEA3F9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DD36519"/>
    <w:multiLevelType w:val="hybridMultilevel"/>
    <w:tmpl w:val="6B9CB3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276FA"/>
    <w:multiLevelType w:val="hybridMultilevel"/>
    <w:tmpl w:val="36A84598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A1B63"/>
    <w:multiLevelType w:val="hybridMultilevel"/>
    <w:tmpl w:val="B900D1CA"/>
    <w:lvl w:ilvl="0" w:tplc="C0A0619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27797"/>
    <w:multiLevelType w:val="hybridMultilevel"/>
    <w:tmpl w:val="6DD61796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2" w15:restartNumberingAfterBreak="0">
    <w:nsid w:val="2758050A"/>
    <w:multiLevelType w:val="hybridMultilevel"/>
    <w:tmpl w:val="215C11EE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3" w15:restartNumberingAfterBreak="0">
    <w:nsid w:val="2BF50D68"/>
    <w:multiLevelType w:val="hybridMultilevel"/>
    <w:tmpl w:val="8A64BF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5B4DF2"/>
    <w:multiLevelType w:val="hybridMultilevel"/>
    <w:tmpl w:val="DE061986"/>
    <w:lvl w:ilvl="0" w:tplc="C0A0619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A333B9"/>
    <w:multiLevelType w:val="hybridMultilevel"/>
    <w:tmpl w:val="E6AE1D4C"/>
    <w:lvl w:ilvl="0" w:tplc="C0A0619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DB1659"/>
    <w:multiLevelType w:val="hybridMultilevel"/>
    <w:tmpl w:val="20B2D544"/>
    <w:lvl w:ilvl="0" w:tplc="A798E9B6">
      <w:start w:val="1"/>
      <w:numFmt w:val="bullet"/>
      <w:lvlText w:val="*"/>
      <w:lvlJc w:val="left"/>
      <w:pPr>
        <w:tabs>
          <w:tab w:val="num" w:pos="1080"/>
        </w:tabs>
        <w:ind w:left="108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FFE6C07"/>
    <w:multiLevelType w:val="hybridMultilevel"/>
    <w:tmpl w:val="48985004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18" w15:restartNumberingAfterBreak="0">
    <w:nsid w:val="33667DA0"/>
    <w:multiLevelType w:val="hybridMultilevel"/>
    <w:tmpl w:val="9036DE60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9" w15:restartNumberingAfterBreak="0">
    <w:nsid w:val="36F92986"/>
    <w:multiLevelType w:val="hybridMultilevel"/>
    <w:tmpl w:val="8EB2B846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20" w15:restartNumberingAfterBreak="0">
    <w:nsid w:val="38DE55AB"/>
    <w:multiLevelType w:val="hybridMultilevel"/>
    <w:tmpl w:val="D85CC472"/>
    <w:lvl w:ilvl="0" w:tplc="C0A0619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7E2231"/>
    <w:multiLevelType w:val="hybridMultilevel"/>
    <w:tmpl w:val="73E805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EF749A"/>
    <w:multiLevelType w:val="hybridMultilevel"/>
    <w:tmpl w:val="FCF4B2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05558D"/>
    <w:multiLevelType w:val="hybridMultilevel"/>
    <w:tmpl w:val="756AF5F6"/>
    <w:lvl w:ilvl="0" w:tplc="C0A0619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39D24E6"/>
    <w:multiLevelType w:val="hybridMultilevel"/>
    <w:tmpl w:val="B5448FAE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BA7807"/>
    <w:multiLevelType w:val="hybridMultilevel"/>
    <w:tmpl w:val="C79421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C9546A"/>
    <w:multiLevelType w:val="hybridMultilevel"/>
    <w:tmpl w:val="37C84A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B91FFF"/>
    <w:multiLevelType w:val="hybridMultilevel"/>
    <w:tmpl w:val="91DA00F4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28" w15:restartNumberingAfterBreak="0">
    <w:nsid w:val="4EF25A23"/>
    <w:multiLevelType w:val="hybridMultilevel"/>
    <w:tmpl w:val="899A46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A219FD"/>
    <w:multiLevelType w:val="hybridMultilevel"/>
    <w:tmpl w:val="6A026CF2"/>
    <w:lvl w:ilvl="0" w:tplc="08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30" w15:restartNumberingAfterBreak="0">
    <w:nsid w:val="53854B37"/>
    <w:multiLevelType w:val="hybridMultilevel"/>
    <w:tmpl w:val="A3AC9332"/>
    <w:lvl w:ilvl="0" w:tplc="C0A0619A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3E005D3"/>
    <w:multiLevelType w:val="hybridMultilevel"/>
    <w:tmpl w:val="6830554A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32" w15:restartNumberingAfterBreak="0">
    <w:nsid w:val="5607020E"/>
    <w:multiLevelType w:val="hybridMultilevel"/>
    <w:tmpl w:val="F2C652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2417C9"/>
    <w:multiLevelType w:val="hybridMultilevel"/>
    <w:tmpl w:val="9BCEA074"/>
    <w:lvl w:ilvl="0" w:tplc="040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34" w15:restartNumberingAfterBreak="0">
    <w:nsid w:val="67433AA6"/>
    <w:multiLevelType w:val="hybridMultilevel"/>
    <w:tmpl w:val="59D0E6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F56945"/>
    <w:multiLevelType w:val="hybridMultilevel"/>
    <w:tmpl w:val="AF8ADA0A"/>
    <w:lvl w:ilvl="0" w:tplc="0809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36" w15:restartNumberingAfterBreak="0">
    <w:nsid w:val="6CBE77D5"/>
    <w:multiLevelType w:val="hybridMultilevel"/>
    <w:tmpl w:val="EC0C1048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37" w15:restartNumberingAfterBreak="0">
    <w:nsid w:val="6F2A5B6C"/>
    <w:multiLevelType w:val="hybridMultilevel"/>
    <w:tmpl w:val="F0E63194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38" w15:restartNumberingAfterBreak="0">
    <w:nsid w:val="706943BB"/>
    <w:multiLevelType w:val="hybridMultilevel"/>
    <w:tmpl w:val="557E388A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39" w15:restartNumberingAfterBreak="0">
    <w:nsid w:val="71B87ABF"/>
    <w:multiLevelType w:val="hybridMultilevel"/>
    <w:tmpl w:val="A1C6AEC4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40" w15:restartNumberingAfterBreak="0">
    <w:nsid w:val="75701524"/>
    <w:multiLevelType w:val="hybridMultilevel"/>
    <w:tmpl w:val="0D88738E"/>
    <w:lvl w:ilvl="0" w:tplc="A798E9B6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823C2F"/>
    <w:multiLevelType w:val="hybridMultilevel"/>
    <w:tmpl w:val="6AF84ED4"/>
    <w:lvl w:ilvl="0" w:tplc="2774E890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9342135"/>
    <w:multiLevelType w:val="hybridMultilevel"/>
    <w:tmpl w:val="47307D74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43" w15:restartNumberingAfterBreak="0">
    <w:nsid w:val="7C6D40A3"/>
    <w:multiLevelType w:val="hybridMultilevel"/>
    <w:tmpl w:val="05DAFFDE"/>
    <w:lvl w:ilvl="0" w:tplc="04090001">
      <w:start w:val="1"/>
      <w:numFmt w:val="bullet"/>
      <w:lvlText w:val=""/>
      <w:lvlJc w:val="left"/>
      <w:pPr>
        <w:tabs>
          <w:tab w:val="num" w:pos="734"/>
        </w:tabs>
        <w:ind w:left="7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44" w15:restartNumberingAfterBreak="0">
    <w:nsid w:val="7CA067EC"/>
    <w:multiLevelType w:val="hybridMultilevel"/>
    <w:tmpl w:val="5F0CCA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4"/>
  </w:num>
  <w:num w:numId="5">
    <w:abstractNumId w:val="3"/>
  </w:num>
  <w:num w:numId="6">
    <w:abstractNumId w:val="24"/>
  </w:num>
  <w:num w:numId="7">
    <w:abstractNumId w:val="40"/>
  </w:num>
  <w:num w:numId="8">
    <w:abstractNumId w:val="13"/>
  </w:num>
  <w:num w:numId="9">
    <w:abstractNumId w:val="0"/>
  </w:num>
  <w:num w:numId="10">
    <w:abstractNumId w:val="8"/>
  </w:num>
  <w:num w:numId="11">
    <w:abstractNumId w:val="18"/>
  </w:num>
  <w:num w:numId="12">
    <w:abstractNumId w:val="21"/>
  </w:num>
  <w:num w:numId="13">
    <w:abstractNumId w:val="26"/>
  </w:num>
  <w:num w:numId="14">
    <w:abstractNumId w:val="42"/>
  </w:num>
  <w:num w:numId="15">
    <w:abstractNumId w:val="43"/>
  </w:num>
  <w:num w:numId="16">
    <w:abstractNumId w:val="33"/>
  </w:num>
  <w:num w:numId="17">
    <w:abstractNumId w:val="37"/>
  </w:num>
  <w:num w:numId="18">
    <w:abstractNumId w:val="6"/>
  </w:num>
  <w:num w:numId="19">
    <w:abstractNumId w:val="34"/>
  </w:num>
  <w:num w:numId="20">
    <w:abstractNumId w:val="2"/>
  </w:num>
  <w:num w:numId="21">
    <w:abstractNumId w:val="39"/>
  </w:num>
  <w:num w:numId="22">
    <w:abstractNumId w:val="19"/>
  </w:num>
  <w:num w:numId="23">
    <w:abstractNumId w:val="38"/>
  </w:num>
  <w:num w:numId="24">
    <w:abstractNumId w:val="12"/>
  </w:num>
  <w:num w:numId="25">
    <w:abstractNumId w:val="27"/>
  </w:num>
  <w:num w:numId="26">
    <w:abstractNumId w:val="25"/>
  </w:num>
  <w:num w:numId="27">
    <w:abstractNumId w:val="32"/>
  </w:num>
  <w:num w:numId="28">
    <w:abstractNumId w:val="1"/>
  </w:num>
  <w:num w:numId="29">
    <w:abstractNumId w:val="36"/>
  </w:num>
  <w:num w:numId="30">
    <w:abstractNumId w:val="28"/>
  </w:num>
  <w:num w:numId="31">
    <w:abstractNumId w:val="7"/>
  </w:num>
  <w:num w:numId="32">
    <w:abstractNumId w:val="44"/>
  </w:num>
  <w:num w:numId="33">
    <w:abstractNumId w:val="22"/>
  </w:num>
  <w:num w:numId="34">
    <w:abstractNumId w:val="31"/>
  </w:num>
  <w:num w:numId="35">
    <w:abstractNumId w:val="11"/>
  </w:num>
  <w:num w:numId="36">
    <w:abstractNumId w:val="17"/>
  </w:num>
  <w:num w:numId="37">
    <w:abstractNumId w:val="14"/>
  </w:num>
  <w:num w:numId="38">
    <w:abstractNumId w:val="23"/>
  </w:num>
  <w:num w:numId="39">
    <w:abstractNumId w:val="30"/>
  </w:num>
  <w:num w:numId="40">
    <w:abstractNumId w:val="15"/>
  </w:num>
  <w:num w:numId="41">
    <w:abstractNumId w:val="10"/>
  </w:num>
  <w:num w:numId="42">
    <w:abstractNumId w:val="20"/>
  </w:num>
  <w:num w:numId="43">
    <w:abstractNumId w:val="41"/>
  </w:num>
  <w:num w:numId="44">
    <w:abstractNumId w:val="29"/>
  </w:num>
  <w:num w:numId="4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02F"/>
    <w:rsid w:val="000053EB"/>
    <w:rsid w:val="00005E6B"/>
    <w:rsid w:val="0001324E"/>
    <w:rsid w:val="00014CE9"/>
    <w:rsid w:val="00014FCC"/>
    <w:rsid w:val="000178A5"/>
    <w:rsid w:val="00020764"/>
    <w:rsid w:val="00020AEA"/>
    <w:rsid w:val="00020F7D"/>
    <w:rsid w:val="00022B05"/>
    <w:rsid w:val="00025E2E"/>
    <w:rsid w:val="000266BB"/>
    <w:rsid w:val="00026900"/>
    <w:rsid w:val="00026EFF"/>
    <w:rsid w:val="000300CD"/>
    <w:rsid w:val="000307F9"/>
    <w:rsid w:val="000323C3"/>
    <w:rsid w:val="00032CC5"/>
    <w:rsid w:val="00035147"/>
    <w:rsid w:val="00040BA0"/>
    <w:rsid w:val="00041327"/>
    <w:rsid w:val="00041569"/>
    <w:rsid w:val="000447ED"/>
    <w:rsid w:val="000473C7"/>
    <w:rsid w:val="00052EC0"/>
    <w:rsid w:val="00056B68"/>
    <w:rsid w:val="000609BF"/>
    <w:rsid w:val="000617A0"/>
    <w:rsid w:val="0006369A"/>
    <w:rsid w:val="000639FD"/>
    <w:rsid w:val="00063B42"/>
    <w:rsid w:val="0006620C"/>
    <w:rsid w:val="00067C51"/>
    <w:rsid w:val="00072474"/>
    <w:rsid w:val="00072AA6"/>
    <w:rsid w:val="000761EB"/>
    <w:rsid w:val="000772F9"/>
    <w:rsid w:val="0008355E"/>
    <w:rsid w:val="00083941"/>
    <w:rsid w:val="00085849"/>
    <w:rsid w:val="00087724"/>
    <w:rsid w:val="0009296A"/>
    <w:rsid w:val="000932E6"/>
    <w:rsid w:val="00093BEA"/>
    <w:rsid w:val="00094977"/>
    <w:rsid w:val="00095A2D"/>
    <w:rsid w:val="000A33D2"/>
    <w:rsid w:val="000A426A"/>
    <w:rsid w:val="000A4812"/>
    <w:rsid w:val="000B0941"/>
    <w:rsid w:val="000B1939"/>
    <w:rsid w:val="000C2B4E"/>
    <w:rsid w:val="000C4AAD"/>
    <w:rsid w:val="000C58FC"/>
    <w:rsid w:val="000C5DCA"/>
    <w:rsid w:val="000D0B8E"/>
    <w:rsid w:val="000D2A4C"/>
    <w:rsid w:val="000D4A92"/>
    <w:rsid w:val="000D4F81"/>
    <w:rsid w:val="000D535F"/>
    <w:rsid w:val="000D6360"/>
    <w:rsid w:val="000D6A04"/>
    <w:rsid w:val="000E1285"/>
    <w:rsid w:val="000E221D"/>
    <w:rsid w:val="000E4B10"/>
    <w:rsid w:val="000E627F"/>
    <w:rsid w:val="000E6F83"/>
    <w:rsid w:val="000E7375"/>
    <w:rsid w:val="000F27EA"/>
    <w:rsid w:val="000F324F"/>
    <w:rsid w:val="000F3667"/>
    <w:rsid w:val="000F3BEA"/>
    <w:rsid w:val="000F46A4"/>
    <w:rsid w:val="000F5E92"/>
    <w:rsid w:val="000F7414"/>
    <w:rsid w:val="000F7C58"/>
    <w:rsid w:val="00100AAD"/>
    <w:rsid w:val="0010326A"/>
    <w:rsid w:val="00107C8B"/>
    <w:rsid w:val="00111D38"/>
    <w:rsid w:val="00115997"/>
    <w:rsid w:val="00115EBB"/>
    <w:rsid w:val="001161EE"/>
    <w:rsid w:val="00116D38"/>
    <w:rsid w:val="0012031F"/>
    <w:rsid w:val="00122AB9"/>
    <w:rsid w:val="00122CBA"/>
    <w:rsid w:val="00127B60"/>
    <w:rsid w:val="001304E2"/>
    <w:rsid w:val="001307EF"/>
    <w:rsid w:val="00132C21"/>
    <w:rsid w:val="00133A05"/>
    <w:rsid w:val="00133BE9"/>
    <w:rsid w:val="001352BE"/>
    <w:rsid w:val="00136F15"/>
    <w:rsid w:val="00137444"/>
    <w:rsid w:val="00137F58"/>
    <w:rsid w:val="00140C5F"/>
    <w:rsid w:val="0014510E"/>
    <w:rsid w:val="0014578A"/>
    <w:rsid w:val="00153158"/>
    <w:rsid w:val="0015404E"/>
    <w:rsid w:val="00154D30"/>
    <w:rsid w:val="00156EF4"/>
    <w:rsid w:val="00162BD0"/>
    <w:rsid w:val="00163832"/>
    <w:rsid w:val="00163C26"/>
    <w:rsid w:val="001647DC"/>
    <w:rsid w:val="00166E11"/>
    <w:rsid w:val="001747DF"/>
    <w:rsid w:val="00177728"/>
    <w:rsid w:val="00182234"/>
    <w:rsid w:val="00187413"/>
    <w:rsid w:val="00187B84"/>
    <w:rsid w:val="001914D1"/>
    <w:rsid w:val="0019461D"/>
    <w:rsid w:val="0019775B"/>
    <w:rsid w:val="00197DD8"/>
    <w:rsid w:val="001A2B41"/>
    <w:rsid w:val="001A393A"/>
    <w:rsid w:val="001A4928"/>
    <w:rsid w:val="001A6AED"/>
    <w:rsid w:val="001A6CB8"/>
    <w:rsid w:val="001B11EE"/>
    <w:rsid w:val="001B2B50"/>
    <w:rsid w:val="001B2DAC"/>
    <w:rsid w:val="001B385C"/>
    <w:rsid w:val="001B7902"/>
    <w:rsid w:val="001C0A3B"/>
    <w:rsid w:val="001D7F5A"/>
    <w:rsid w:val="001E438F"/>
    <w:rsid w:val="001E5B9A"/>
    <w:rsid w:val="001E6FA7"/>
    <w:rsid w:val="001E767F"/>
    <w:rsid w:val="001F02FD"/>
    <w:rsid w:val="001F2241"/>
    <w:rsid w:val="001F7114"/>
    <w:rsid w:val="001F7186"/>
    <w:rsid w:val="001F784F"/>
    <w:rsid w:val="001F78DF"/>
    <w:rsid w:val="00201BD7"/>
    <w:rsid w:val="0020313E"/>
    <w:rsid w:val="00203A80"/>
    <w:rsid w:val="00207966"/>
    <w:rsid w:val="002101FE"/>
    <w:rsid w:val="00210BD8"/>
    <w:rsid w:val="0021215F"/>
    <w:rsid w:val="00215599"/>
    <w:rsid w:val="00215656"/>
    <w:rsid w:val="0021749B"/>
    <w:rsid w:val="00217A83"/>
    <w:rsid w:val="00220E6F"/>
    <w:rsid w:val="002212A0"/>
    <w:rsid w:val="00222481"/>
    <w:rsid w:val="00223B8E"/>
    <w:rsid w:val="00225D03"/>
    <w:rsid w:val="00225D4C"/>
    <w:rsid w:val="0022727A"/>
    <w:rsid w:val="00227AF8"/>
    <w:rsid w:val="00232549"/>
    <w:rsid w:val="002362E1"/>
    <w:rsid w:val="00240F55"/>
    <w:rsid w:val="00241701"/>
    <w:rsid w:val="00241E04"/>
    <w:rsid w:val="00242EA7"/>
    <w:rsid w:val="00243859"/>
    <w:rsid w:val="00244A00"/>
    <w:rsid w:val="002477DC"/>
    <w:rsid w:val="00250F2B"/>
    <w:rsid w:val="00255DA5"/>
    <w:rsid w:val="00256E92"/>
    <w:rsid w:val="00257DDC"/>
    <w:rsid w:val="00260504"/>
    <w:rsid w:val="00260703"/>
    <w:rsid w:val="00260BD8"/>
    <w:rsid w:val="0026260F"/>
    <w:rsid w:val="00275D02"/>
    <w:rsid w:val="00280553"/>
    <w:rsid w:val="00280850"/>
    <w:rsid w:val="002812BF"/>
    <w:rsid w:val="00283335"/>
    <w:rsid w:val="002864CB"/>
    <w:rsid w:val="002904E1"/>
    <w:rsid w:val="00290628"/>
    <w:rsid w:val="00290CC8"/>
    <w:rsid w:val="002951AA"/>
    <w:rsid w:val="002A195D"/>
    <w:rsid w:val="002A5C4C"/>
    <w:rsid w:val="002A70DB"/>
    <w:rsid w:val="002B0277"/>
    <w:rsid w:val="002B0E41"/>
    <w:rsid w:val="002B11A4"/>
    <w:rsid w:val="002B1BBC"/>
    <w:rsid w:val="002B2CE5"/>
    <w:rsid w:val="002B4CDB"/>
    <w:rsid w:val="002B6EE0"/>
    <w:rsid w:val="002B7726"/>
    <w:rsid w:val="002B79F7"/>
    <w:rsid w:val="002C38A8"/>
    <w:rsid w:val="002C4A81"/>
    <w:rsid w:val="002C6909"/>
    <w:rsid w:val="002D77AB"/>
    <w:rsid w:val="002E0DB3"/>
    <w:rsid w:val="002E4388"/>
    <w:rsid w:val="002E733B"/>
    <w:rsid w:val="002E74F6"/>
    <w:rsid w:val="002F1D88"/>
    <w:rsid w:val="002F295D"/>
    <w:rsid w:val="002F43D8"/>
    <w:rsid w:val="002F4507"/>
    <w:rsid w:val="003004B7"/>
    <w:rsid w:val="00302E58"/>
    <w:rsid w:val="003032C8"/>
    <w:rsid w:val="00303B89"/>
    <w:rsid w:val="00303D5E"/>
    <w:rsid w:val="0031227A"/>
    <w:rsid w:val="00312BB4"/>
    <w:rsid w:val="00313B67"/>
    <w:rsid w:val="00320AD5"/>
    <w:rsid w:val="003215AD"/>
    <w:rsid w:val="0032273D"/>
    <w:rsid w:val="0032306A"/>
    <w:rsid w:val="00332F0B"/>
    <w:rsid w:val="0033353E"/>
    <w:rsid w:val="00335AC7"/>
    <w:rsid w:val="00336040"/>
    <w:rsid w:val="00341AD1"/>
    <w:rsid w:val="0034439F"/>
    <w:rsid w:val="00347263"/>
    <w:rsid w:val="003472B0"/>
    <w:rsid w:val="00350123"/>
    <w:rsid w:val="003503CC"/>
    <w:rsid w:val="003506EC"/>
    <w:rsid w:val="00351949"/>
    <w:rsid w:val="00351A1E"/>
    <w:rsid w:val="00351F82"/>
    <w:rsid w:val="003524E5"/>
    <w:rsid w:val="0035480C"/>
    <w:rsid w:val="00354BDE"/>
    <w:rsid w:val="00355084"/>
    <w:rsid w:val="00356030"/>
    <w:rsid w:val="00356540"/>
    <w:rsid w:val="003648E0"/>
    <w:rsid w:val="003750F2"/>
    <w:rsid w:val="00375176"/>
    <w:rsid w:val="003757D9"/>
    <w:rsid w:val="00375FCA"/>
    <w:rsid w:val="003762AA"/>
    <w:rsid w:val="003838CC"/>
    <w:rsid w:val="00383FCA"/>
    <w:rsid w:val="00387727"/>
    <w:rsid w:val="00387B56"/>
    <w:rsid w:val="00387E73"/>
    <w:rsid w:val="003909AF"/>
    <w:rsid w:val="00395A48"/>
    <w:rsid w:val="0039650F"/>
    <w:rsid w:val="003A0CF5"/>
    <w:rsid w:val="003A0D14"/>
    <w:rsid w:val="003A272B"/>
    <w:rsid w:val="003A2777"/>
    <w:rsid w:val="003A5CC7"/>
    <w:rsid w:val="003A7526"/>
    <w:rsid w:val="003A7E7B"/>
    <w:rsid w:val="003B0B3E"/>
    <w:rsid w:val="003B4805"/>
    <w:rsid w:val="003B5CD5"/>
    <w:rsid w:val="003C1DC2"/>
    <w:rsid w:val="003C2F5E"/>
    <w:rsid w:val="003C5678"/>
    <w:rsid w:val="003D14E1"/>
    <w:rsid w:val="003D3A31"/>
    <w:rsid w:val="003D597D"/>
    <w:rsid w:val="003E0FFA"/>
    <w:rsid w:val="003E1314"/>
    <w:rsid w:val="003E2CFC"/>
    <w:rsid w:val="003E3352"/>
    <w:rsid w:val="003E41E6"/>
    <w:rsid w:val="003E4C6D"/>
    <w:rsid w:val="003E57B9"/>
    <w:rsid w:val="003E76B3"/>
    <w:rsid w:val="003F4F5C"/>
    <w:rsid w:val="003F66E0"/>
    <w:rsid w:val="004007EF"/>
    <w:rsid w:val="00401EC8"/>
    <w:rsid w:val="0040257B"/>
    <w:rsid w:val="004041C8"/>
    <w:rsid w:val="00410EFF"/>
    <w:rsid w:val="00411895"/>
    <w:rsid w:val="00413156"/>
    <w:rsid w:val="004151E4"/>
    <w:rsid w:val="00416AA0"/>
    <w:rsid w:val="00420149"/>
    <w:rsid w:val="0042191E"/>
    <w:rsid w:val="00422107"/>
    <w:rsid w:val="00422906"/>
    <w:rsid w:val="004269A5"/>
    <w:rsid w:val="004273D4"/>
    <w:rsid w:val="00431F3B"/>
    <w:rsid w:val="004322F8"/>
    <w:rsid w:val="0043395D"/>
    <w:rsid w:val="004352E8"/>
    <w:rsid w:val="00435E85"/>
    <w:rsid w:val="00437F1A"/>
    <w:rsid w:val="00440F44"/>
    <w:rsid w:val="004415A3"/>
    <w:rsid w:val="004500D5"/>
    <w:rsid w:val="004514A9"/>
    <w:rsid w:val="0045239C"/>
    <w:rsid w:val="00456149"/>
    <w:rsid w:val="0046080A"/>
    <w:rsid w:val="00461592"/>
    <w:rsid w:val="004619E8"/>
    <w:rsid w:val="00462A0C"/>
    <w:rsid w:val="00462BDB"/>
    <w:rsid w:val="004709A5"/>
    <w:rsid w:val="00470EBA"/>
    <w:rsid w:val="00471D0D"/>
    <w:rsid w:val="004721B9"/>
    <w:rsid w:val="004737DD"/>
    <w:rsid w:val="0047439F"/>
    <w:rsid w:val="0047542F"/>
    <w:rsid w:val="004774B9"/>
    <w:rsid w:val="00477593"/>
    <w:rsid w:val="004803D1"/>
    <w:rsid w:val="00484BEF"/>
    <w:rsid w:val="004852B0"/>
    <w:rsid w:val="0048686C"/>
    <w:rsid w:val="0049071F"/>
    <w:rsid w:val="00492F77"/>
    <w:rsid w:val="004950BB"/>
    <w:rsid w:val="00495FA5"/>
    <w:rsid w:val="00497239"/>
    <w:rsid w:val="004B0798"/>
    <w:rsid w:val="004B0EBE"/>
    <w:rsid w:val="004B28FA"/>
    <w:rsid w:val="004B4B3E"/>
    <w:rsid w:val="004B4EBB"/>
    <w:rsid w:val="004C0F0C"/>
    <w:rsid w:val="004C110A"/>
    <w:rsid w:val="004D050C"/>
    <w:rsid w:val="004D2127"/>
    <w:rsid w:val="004D2220"/>
    <w:rsid w:val="004D284C"/>
    <w:rsid w:val="004D6C97"/>
    <w:rsid w:val="004D7B76"/>
    <w:rsid w:val="004D7D53"/>
    <w:rsid w:val="004E1E7C"/>
    <w:rsid w:val="004E4174"/>
    <w:rsid w:val="004E6E29"/>
    <w:rsid w:val="004E72BD"/>
    <w:rsid w:val="004F011E"/>
    <w:rsid w:val="004F059B"/>
    <w:rsid w:val="004F2704"/>
    <w:rsid w:val="004F595A"/>
    <w:rsid w:val="004F5DED"/>
    <w:rsid w:val="00503389"/>
    <w:rsid w:val="00513FE0"/>
    <w:rsid w:val="0051493C"/>
    <w:rsid w:val="00515E15"/>
    <w:rsid w:val="005175DE"/>
    <w:rsid w:val="0052286B"/>
    <w:rsid w:val="00522C77"/>
    <w:rsid w:val="00526277"/>
    <w:rsid w:val="00526793"/>
    <w:rsid w:val="00535D6C"/>
    <w:rsid w:val="00536347"/>
    <w:rsid w:val="0053663D"/>
    <w:rsid w:val="005367BA"/>
    <w:rsid w:val="00537713"/>
    <w:rsid w:val="00537A94"/>
    <w:rsid w:val="00545A7E"/>
    <w:rsid w:val="00550C76"/>
    <w:rsid w:val="00554081"/>
    <w:rsid w:val="00555EF4"/>
    <w:rsid w:val="005564C1"/>
    <w:rsid w:val="005608B1"/>
    <w:rsid w:val="0056357D"/>
    <w:rsid w:val="005640E0"/>
    <w:rsid w:val="0056444F"/>
    <w:rsid w:val="00570788"/>
    <w:rsid w:val="005727F1"/>
    <w:rsid w:val="00573B0F"/>
    <w:rsid w:val="005745BB"/>
    <w:rsid w:val="00575611"/>
    <w:rsid w:val="00581678"/>
    <w:rsid w:val="005817FE"/>
    <w:rsid w:val="005833A6"/>
    <w:rsid w:val="00583502"/>
    <w:rsid w:val="005835DC"/>
    <w:rsid w:val="00584577"/>
    <w:rsid w:val="00584FE3"/>
    <w:rsid w:val="005863D1"/>
    <w:rsid w:val="00590CEC"/>
    <w:rsid w:val="00595444"/>
    <w:rsid w:val="005955A4"/>
    <w:rsid w:val="005A5954"/>
    <w:rsid w:val="005A7BB4"/>
    <w:rsid w:val="005B076D"/>
    <w:rsid w:val="005B1EF4"/>
    <w:rsid w:val="005B2316"/>
    <w:rsid w:val="005B2770"/>
    <w:rsid w:val="005B40BB"/>
    <w:rsid w:val="005C063F"/>
    <w:rsid w:val="005C1E44"/>
    <w:rsid w:val="005C4D29"/>
    <w:rsid w:val="005C5F72"/>
    <w:rsid w:val="005C7E70"/>
    <w:rsid w:val="005D70AF"/>
    <w:rsid w:val="005D7BFF"/>
    <w:rsid w:val="005E179A"/>
    <w:rsid w:val="005E19D9"/>
    <w:rsid w:val="005E517B"/>
    <w:rsid w:val="005E6CFA"/>
    <w:rsid w:val="005F0C16"/>
    <w:rsid w:val="005F3606"/>
    <w:rsid w:val="005F47F9"/>
    <w:rsid w:val="005F4CBB"/>
    <w:rsid w:val="005F4E3A"/>
    <w:rsid w:val="005F7C6F"/>
    <w:rsid w:val="0060359A"/>
    <w:rsid w:val="00603C1A"/>
    <w:rsid w:val="00611EA2"/>
    <w:rsid w:val="00611FB7"/>
    <w:rsid w:val="006124EA"/>
    <w:rsid w:val="00613D3C"/>
    <w:rsid w:val="00615541"/>
    <w:rsid w:val="00615702"/>
    <w:rsid w:val="00620EAC"/>
    <w:rsid w:val="00622082"/>
    <w:rsid w:val="006229E2"/>
    <w:rsid w:val="006230F9"/>
    <w:rsid w:val="00625963"/>
    <w:rsid w:val="00625F82"/>
    <w:rsid w:val="006269C5"/>
    <w:rsid w:val="00630ABE"/>
    <w:rsid w:val="006314F5"/>
    <w:rsid w:val="0063409B"/>
    <w:rsid w:val="00635FCA"/>
    <w:rsid w:val="00637B9F"/>
    <w:rsid w:val="00643430"/>
    <w:rsid w:val="0064675D"/>
    <w:rsid w:val="00647E14"/>
    <w:rsid w:val="006505AD"/>
    <w:rsid w:val="0065196F"/>
    <w:rsid w:val="0065211A"/>
    <w:rsid w:val="00653A73"/>
    <w:rsid w:val="00666098"/>
    <w:rsid w:val="0067001E"/>
    <w:rsid w:val="00673CC6"/>
    <w:rsid w:val="0067561F"/>
    <w:rsid w:val="00675FBF"/>
    <w:rsid w:val="006869DE"/>
    <w:rsid w:val="00690634"/>
    <w:rsid w:val="00690FEA"/>
    <w:rsid w:val="00692D08"/>
    <w:rsid w:val="00694B02"/>
    <w:rsid w:val="00694B10"/>
    <w:rsid w:val="0069730D"/>
    <w:rsid w:val="00697B04"/>
    <w:rsid w:val="006A13BC"/>
    <w:rsid w:val="006A148A"/>
    <w:rsid w:val="006A516A"/>
    <w:rsid w:val="006A686A"/>
    <w:rsid w:val="006A742D"/>
    <w:rsid w:val="006B0E18"/>
    <w:rsid w:val="006B33F1"/>
    <w:rsid w:val="006B4395"/>
    <w:rsid w:val="006C0587"/>
    <w:rsid w:val="006C09CD"/>
    <w:rsid w:val="006C134E"/>
    <w:rsid w:val="006C73E5"/>
    <w:rsid w:val="006D1020"/>
    <w:rsid w:val="006D297B"/>
    <w:rsid w:val="006D41D4"/>
    <w:rsid w:val="006D422C"/>
    <w:rsid w:val="006D6100"/>
    <w:rsid w:val="006D6554"/>
    <w:rsid w:val="006D65AE"/>
    <w:rsid w:val="006D759A"/>
    <w:rsid w:val="006E3068"/>
    <w:rsid w:val="006E4446"/>
    <w:rsid w:val="006E67E4"/>
    <w:rsid w:val="006E7BD8"/>
    <w:rsid w:val="006F3D92"/>
    <w:rsid w:val="006F4AD1"/>
    <w:rsid w:val="006F4DF7"/>
    <w:rsid w:val="006F4EB0"/>
    <w:rsid w:val="006F79F9"/>
    <w:rsid w:val="007015C7"/>
    <w:rsid w:val="00703333"/>
    <w:rsid w:val="00707F6C"/>
    <w:rsid w:val="00714EB2"/>
    <w:rsid w:val="00715ECA"/>
    <w:rsid w:val="00717AD5"/>
    <w:rsid w:val="00723032"/>
    <w:rsid w:val="00724E4B"/>
    <w:rsid w:val="00731E5A"/>
    <w:rsid w:val="0073406D"/>
    <w:rsid w:val="00735C3F"/>
    <w:rsid w:val="0073649C"/>
    <w:rsid w:val="00737757"/>
    <w:rsid w:val="00742339"/>
    <w:rsid w:val="0074605C"/>
    <w:rsid w:val="0074773A"/>
    <w:rsid w:val="00752A53"/>
    <w:rsid w:val="007534D3"/>
    <w:rsid w:val="00755A28"/>
    <w:rsid w:val="00755EC5"/>
    <w:rsid w:val="0076152F"/>
    <w:rsid w:val="007632CE"/>
    <w:rsid w:val="0076441F"/>
    <w:rsid w:val="007658A9"/>
    <w:rsid w:val="00765DF0"/>
    <w:rsid w:val="00773B5D"/>
    <w:rsid w:val="00773CDB"/>
    <w:rsid w:val="00775FF3"/>
    <w:rsid w:val="00781A14"/>
    <w:rsid w:val="00787357"/>
    <w:rsid w:val="00787EFD"/>
    <w:rsid w:val="007921AD"/>
    <w:rsid w:val="00793041"/>
    <w:rsid w:val="00795803"/>
    <w:rsid w:val="007970D6"/>
    <w:rsid w:val="00797A7C"/>
    <w:rsid w:val="00797CE4"/>
    <w:rsid w:val="007A3FB6"/>
    <w:rsid w:val="007A5330"/>
    <w:rsid w:val="007A577D"/>
    <w:rsid w:val="007A79F3"/>
    <w:rsid w:val="007B11B1"/>
    <w:rsid w:val="007B3E74"/>
    <w:rsid w:val="007B4495"/>
    <w:rsid w:val="007B7228"/>
    <w:rsid w:val="007C73BF"/>
    <w:rsid w:val="007D2721"/>
    <w:rsid w:val="007D5006"/>
    <w:rsid w:val="007E0EB3"/>
    <w:rsid w:val="007E150F"/>
    <w:rsid w:val="007E1528"/>
    <w:rsid w:val="007E26CA"/>
    <w:rsid w:val="007E3484"/>
    <w:rsid w:val="007E3769"/>
    <w:rsid w:val="007E5D6E"/>
    <w:rsid w:val="007F2919"/>
    <w:rsid w:val="007F40F7"/>
    <w:rsid w:val="007F55C3"/>
    <w:rsid w:val="007F7720"/>
    <w:rsid w:val="007F7B62"/>
    <w:rsid w:val="008055FB"/>
    <w:rsid w:val="0080752B"/>
    <w:rsid w:val="00817969"/>
    <w:rsid w:val="008217CB"/>
    <w:rsid w:val="0082190E"/>
    <w:rsid w:val="00823EC2"/>
    <w:rsid w:val="00824D2F"/>
    <w:rsid w:val="00830230"/>
    <w:rsid w:val="008304BF"/>
    <w:rsid w:val="00830B04"/>
    <w:rsid w:val="00830EB8"/>
    <w:rsid w:val="00831F04"/>
    <w:rsid w:val="008322B7"/>
    <w:rsid w:val="0083466A"/>
    <w:rsid w:val="008358A2"/>
    <w:rsid w:val="0084085A"/>
    <w:rsid w:val="00840C8D"/>
    <w:rsid w:val="00852EF1"/>
    <w:rsid w:val="00853DEC"/>
    <w:rsid w:val="0085488D"/>
    <w:rsid w:val="00860E38"/>
    <w:rsid w:val="00861CEB"/>
    <w:rsid w:val="00876D8B"/>
    <w:rsid w:val="00876E4A"/>
    <w:rsid w:val="0087734A"/>
    <w:rsid w:val="00877793"/>
    <w:rsid w:val="008817BD"/>
    <w:rsid w:val="00883048"/>
    <w:rsid w:val="00885C81"/>
    <w:rsid w:val="00885EF8"/>
    <w:rsid w:val="00887D48"/>
    <w:rsid w:val="00890603"/>
    <w:rsid w:val="00891320"/>
    <w:rsid w:val="008923F4"/>
    <w:rsid w:val="008925F2"/>
    <w:rsid w:val="00892EF8"/>
    <w:rsid w:val="008931CC"/>
    <w:rsid w:val="008A5A6A"/>
    <w:rsid w:val="008B0367"/>
    <w:rsid w:val="008B11C2"/>
    <w:rsid w:val="008B3F98"/>
    <w:rsid w:val="008B6688"/>
    <w:rsid w:val="008B7591"/>
    <w:rsid w:val="008C3E9C"/>
    <w:rsid w:val="008C7406"/>
    <w:rsid w:val="008C7449"/>
    <w:rsid w:val="008D20CC"/>
    <w:rsid w:val="008D351A"/>
    <w:rsid w:val="008D6A6B"/>
    <w:rsid w:val="008D7734"/>
    <w:rsid w:val="008E0065"/>
    <w:rsid w:val="008E1C6C"/>
    <w:rsid w:val="008E2EF0"/>
    <w:rsid w:val="008E3FC6"/>
    <w:rsid w:val="008E47D4"/>
    <w:rsid w:val="008E7BA4"/>
    <w:rsid w:val="008F0C3C"/>
    <w:rsid w:val="008F11E8"/>
    <w:rsid w:val="008F2C19"/>
    <w:rsid w:val="008F31B5"/>
    <w:rsid w:val="008F4691"/>
    <w:rsid w:val="008F5E3C"/>
    <w:rsid w:val="008F5F4A"/>
    <w:rsid w:val="008F5FF1"/>
    <w:rsid w:val="00902E75"/>
    <w:rsid w:val="00911389"/>
    <w:rsid w:val="009130A3"/>
    <w:rsid w:val="009130B4"/>
    <w:rsid w:val="009155AC"/>
    <w:rsid w:val="00917B53"/>
    <w:rsid w:val="00920015"/>
    <w:rsid w:val="0092257E"/>
    <w:rsid w:val="00924FAE"/>
    <w:rsid w:val="0092516E"/>
    <w:rsid w:val="00931989"/>
    <w:rsid w:val="00931E02"/>
    <w:rsid w:val="00932EA0"/>
    <w:rsid w:val="00934298"/>
    <w:rsid w:val="0093460E"/>
    <w:rsid w:val="009354B5"/>
    <w:rsid w:val="009361D0"/>
    <w:rsid w:val="00940994"/>
    <w:rsid w:val="009428A0"/>
    <w:rsid w:val="00942B1F"/>
    <w:rsid w:val="009460F7"/>
    <w:rsid w:val="009461DC"/>
    <w:rsid w:val="00951EE4"/>
    <w:rsid w:val="00953173"/>
    <w:rsid w:val="00955870"/>
    <w:rsid w:val="009569B0"/>
    <w:rsid w:val="0096005D"/>
    <w:rsid w:val="00961F9D"/>
    <w:rsid w:val="009634C0"/>
    <w:rsid w:val="0096502A"/>
    <w:rsid w:val="00966167"/>
    <w:rsid w:val="00966B35"/>
    <w:rsid w:val="00970C21"/>
    <w:rsid w:val="0097215A"/>
    <w:rsid w:val="00981361"/>
    <w:rsid w:val="009844AD"/>
    <w:rsid w:val="009908B2"/>
    <w:rsid w:val="00992A15"/>
    <w:rsid w:val="0099302F"/>
    <w:rsid w:val="009935A5"/>
    <w:rsid w:val="00996189"/>
    <w:rsid w:val="009A1220"/>
    <w:rsid w:val="009A6CFA"/>
    <w:rsid w:val="009B0EAE"/>
    <w:rsid w:val="009B450D"/>
    <w:rsid w:val="009B5754"/>
    <w:rsid w:val="009C09B4"/>
    <w:rsid w:val="009C1AF1"/>
    <w:rsid w:val="009D0EDD"/>
    <w:rsid w:val="009E01F4"/>
    <w:rsid w:val="009E34CF"/>
    <w:rsid w:val="009E35AF"/>
    <w:rsid w:val="009E5ABC"/>
    <w:rsid w:val="009E7948"/>
    <w:rsid w:val="009F1428"/>
    <w:rsid w:val="009F3722"/>
    <w:rsid w:val="009F46DA"/>
    <w:rsid w:val="009F5433"/>
    <w:rsid w:val="009F6A6E"/>
    <w:rsid w:val="00A02888"/>
    <w:rsid w:val="00A10CCD"/>
    <w:rsid w:val="00A12C9E"/>
    <w:rsid w:val="00A1404B"/>
    <w:rsid w:val="00A221B7"/>
    <w:rsid w:val="00A375B4"/>
    <w:rsid w:val="00A41B4A"/>
    <w:rsid w:val="00A44AE1"/>
    <w:rsid w:val="00A46E09"/>
    <w:rsid w:val="00A47769"/>
    <w:rsid w:val="00A52BA2"/>
    <w:rsid w:val="00A53A82"/>
    <w:rsid w:val="00A541F6"/>
    <w:rsid w:val="00A54CBD"/>
    <w:rsid w:val="00A5515F"/>
    <w:rsid w:val="00A57B50"/>
    <w:rsid w:val="00A61350"/>
    <w:rsid w:val="00A65C37"/>
    <w:rsid w:val="00A73B63"/>
    <w:rsid w:val="00A772B1"/>
    <w:rsid w:val="00A91918"/>
    <w:rsid w:val="00AA1056"/>
    <w:rsid w:val="00AA2BDD"/>
    <w:rsid w:val="00AA2C5D"/>
    <w:rsid w:val="00AA4502"/>
    <w:rsid w:val="00AA6D70"/>
    <w:rsid w:val="00AB08D9"/>
    <w:rsid w:val="00AB0D11"/>
    <w:rsid w:val="00AB1313"/>
    <w:rsid w:val="00AB3B99"/>
    <w:rsid w:val="00AB4E4B"/>
    <w:rsid w:val="00AB675C"/>
    <w:rsid w:val="00AC07CA"/>
    <w:rsid w:val="00AC0CC8"/>
    <w:rsid w:val="00AC332F"/>
    <w:rsid w:val="00AC4917"/>
    <w:rsid w:val="00AC704C"/>
    <w:rsid w:val="00AD0702"/>
    <w:rsid w:val="00AD204E"/>
    <w:rsid w:val="00AD2AA6"/>
    <w:rsid w:val="00AD386B"/>
    <w:rsid w:val="00AD69E1"/>
    <w:rsid w:val="00AE48E9"/>
    <w:rsid w:val="00AE5EBD"/>
    <w:rsid w:val="00AE6035"/>
    <w:rsid w:val="00AE6807"/>
    <w:rsid w:val="00AE77BC"/>
    <w:rsid w:val="00AF06C5"/>
    <w:rsid w:val="00AF07D5"/>
    <w:rsid w:val="00AF0F58"/>
    <w:rsid w:val="00AF4FB6"/>
    <w:rsid w:val="00B00C53"/>
    <w:rsid w:val="00B01723"/>
    <w:rsid w:val="00B01AF2"/>
    <w:rsid w:val="00B02E81"/>
    <w:rsid w:val="00B07142"/>
    <w:rsid w:val="00B1105C"/>
    <w:rsid w:val="00B116EB"/>
    <w:rsid w:val="00B13345"/>
    <w:rsid w:val="00B13899"/>
    <w:rsid w:val="00B147D7"/>
    <w:rsid w:val="00B15E24"/>
    <w:rsid w:val="00B22F0B"/>
    <w:rsid w:val="00B259C8"/>
    <w:rsid w:val="00B304B7"/>
    <w:rsid w:val="00B321B8"/>
    <w:rsid w:val="00B33217"/>
    <w:rsid w:val="00B369FB"/>
    <w:rsid w:val="00B37BD6"/>
    <w:rsid w:val="00B415AF"/>
    <w:rsid w:val="00B47973"/>
    <w:rsid w:val="00B479F6"/>
    <w:rsid w:val="00B511C4"/>
    <w:rsid w:val="00B51953"/>
    <w:rsid w:val="00B57E45"/>
    <w:rsid w:val="00B66395"/>
    <w:rsid w:val="00B666CA"/>
    <w:rsid w:val="00B67DFC"/>
    <w:rsid w:val="00B7028C"/>
    <w:rsid w:val="00B70793"/>
    <w:rsid w:val="00B741F9"/>
    <w:rsid w:val="00B7638B"/>
    <w:rsid w:val="00B77B6D"/>
    <w:rsid w:val="00B77BDD"/>
    <w:rsid w:val="00B80947"/>
    <w:rsid w:val="00B832A7"/>
    <w:rsid w:val="00B874FE"/>
    <w:rsid w:val="00B87A8F"/>
    <w:rsid w:val="00B94182"/>
    <w:rsid w:val="00B97F79"/>
    <w:rsid w:val="00BA0434"/>
    <w:rsid w:val="00BA0768"/>
    <w:rsid w:val="00BA1D39"/>
    <w:rsid w:val="00BA20B3"/>
    <w:rsid w:val="00BA2678"/>
    <w:rsid w:val="00BA30AA"/>
    <w:rsid w:val="00BA39ED"/>
    <w:rsid w:val="00BA571F"/>
    <w:rsid w:val="00BB2FB3"/>
    <w:rsid w:val="00BB5A2E"/>
    <w:rsid w:val="00BB7063"/>
    <w:rsid w:val="00BC071B"/>
    <w:rsid w:val="00BC0DE1"/>
    <w:rsid w:val="00BC403D"/>
    <w:rsid w:val="00BC4577"/>
    <w:rsid w:val="00BC58F6"/>
    <w:rsid w:val="00BC62DD"/>
    <w:rsid w:val="00BD02B9"/>
    <w:rsid w:val="00BD3C93"/>
    <w:rsid w:val="00BD77B2"/>
    <w:rsid w:val="00BD7DF9"/>
    <w:rsid w:val="00BE17AD"/>
    <w:rsid w:val="00BE1B5F"/>
    <w:rsid w:val="00BE2945"/>
    <w:rsid w:val="00C02704"/>
    <w:rsid w:val="00C04D43"/>
    <w:rsid w:val="00C06C74"/>
    <w:rsid w:val="00C06E2A"/>
    <w:rsid w:val="00C12D9B"/>
    <w:rsid w:val="00C16289"/>
    <w:rsid w:val="00C20C24"/>
    <w:rsid w:val="00C2372C"/>
    <w:rsid w:val="00C2386C"/>
    <w:rsid w:val="00C252C9"/>
    <w:rsid w:val="00C255E0"/>
    <w:rsid w:val="00C3150C"/>
    <w:rsid w:val="00C32130"/>
    <w:rsid w:val="00C34F4D"/>
    <w:rsid w:val="00C36588"/>
    <w:rsid w:val="00C366FF"/>
    <w:rsid w:val="00C3712E"/>
    <w:rsid w:val="00C407AA"/>
    <w:rsid w:val="00C41754"/>
    <w:rsid w:val="00C42508"/>
    <w:rsid w:val="00C440B5"/>
    <w:rsid w:val="00C47AC6"/>
    <w:rsid w:val="00C47CD1"/>
    <w:rsid w:val="00C51EB3"/>
    <w:rsid w:val="00C54ADF"/>
    <w:rsid w:val="00C6301F"/>
    <w:rsid w:val="00C65937"/>
    <w:rsid w:val="00C711CF"/>
    <w:rsid w:val="00C75DBC"/>
    <w:rsid w:val="00C76F09"/>
    <w:rsid w:val="00C814D0"/>
    <w:rsid w:val="00C84517"/>
    <w:rsid w:val="00C917E3"/>
    <w:rsid w:val="00C91860"/>
    <w:rsid w:val="00C92B4E"/>
    <w:rsid w:val="00C95283"/>
    <w:rsid w:val="00C966D3"/>
    <w:rsid w:val="00CA2389"/>
    <w:rsid w:val="00CA29DD"/>
    <w:rsid w:val="00CA306A"/>
    <w:rsid w:val="00CA30CF"/>
    <w:rsid w:val="00CA6252"/>
    <w:rsid w:val="00CA6609"/>
    <w:rsid w:val="00CB0CDB"/>
    <w:rsid w:val="00CB2631"/>
    <w:rsid w:val="00CB26FB"/>
    <w:rsid w:val="00CB3924"/>
    <w:rsid w:val="00CC3338"/>
    <w:rsid w:val="00CC69BA"/>
    <w:rsid w:val="00CC7433"/>
    <w:rsid w:val="00CD3D26"/>
    <w:rsid w:val="00CE19DD"/>
    <w:rsid w:val="00CE27C6"/>
    <w:rsid w:val="00CF62E6"/>
    <w:rsid w:val="00D00BF9"/>
    <w:rsid w:val="00D0112F"/>
    <w:rsid w:val="00D03DF3"/>
    <w:rsid w:val="00D110CF"/>
    <w:rsid w:val="00D21176"/>
    <w:rsid w:val="00D30DE0"/>
    <w:rsid w:val="00D42054"/>
    <w:rsid w:val="00D4794F"/>
    <w:rsid w:val="00D5524C"/>
    <w:rsid w:val="00D602C6"/>
    <w:rsid w:val="00D604B9"/>
    <w:rsid w:val="00D619A7"/>
    <w:rsid w:val="00D6216B"/>
    <w:rsid w:val="00D62224"/>
    <w:rsid w:val="00D62D2F"/>
    <w:rsid w:val="00D661CD"/>
    <w:rsid w:val="00D71352"/>
    <w:rsid w:val="00D7245C"/>
    <w:rsid w:val="00D74289"/>
    <w:rsid w:val="00D74847"/>
    <w:rsid w:val="00D80405"/>
    <w:rsid w:val="00D8129E"/>
    <w:rsid w:val="00D901CE"/>
    <w:rsid w:val="00D914FD"/>
    <w:rsid w:val="00D92C13"/>
    <w:rsid w:val="00D969DB"/>
    <w:rsid w:val="00DA33AF"/>
    <w:rsid w:val="00DA3DAF"/>
    <w:rsid w:val="00DA6D70"/>
    <w:rsid w:val="00DA7FC1"/>
    <w:rsid w:val="00DB182A"/>
    <w:rsid w:val="00DB307F"/>
    <w:rsid w:val="00DB71AA"/>
    <w:rsid w:val="00DC06A4"/>
    <w:rsid w:val="00DC1173"/>
    <w:rsid w:val="00DC19A8"/>
    <w:rsid w:val="00DC1C71"/>
    <w:rsid w:val="00DC2A9E"/>
    <w:rsid w:val="00DC2F62"/>
    <w:rsid w:val="00DC7D9E"/>
    <w:rsid w:val="00DD1023"/>
    <w:rsid w:val="00DD408D"/>
    <w:rsid w:val="00DD56AE"/>
    <w:rsid w:val="00DD5EE7"/>
    <w:rsid w:val="00DE0C17"/>
    <w:rsid w:val="00DE29F6"/>
    <w:rsid w:val="00DE48B7"/>
    <w:rsid w:val="00DF195D"/>
    <w:rsid w:val="00DF475B"/>
    <w:rsid w:val="00DF6447"/>
    <w:rsid w:val="00DF7AAC"/>
    <w:rsid w:val="00E036A3"/>
    <w:rsid w:val="00E1430A"/>
    <w:rsid w:val="00E15AB0"/>
    <w:rsid w:val="00E211F8"/>
    <w:rsid w:val="00E21758"/>
    <w:rsid w:val="00E23DCE"/>
    <w:rsid w:val="00E25800"/>
    <w:rsid w:val="00E30192"/>
    <w:rsid w:val="00E34EC3"/>
    <w:rsid w:val="00E3737E"/>
    <w:rsid w:val="00E419DB"/>
    <w:rsid w:val="00E45A3F"/>
    <w:rsid w:val="00E47805"/>
    <w:rsid w:val="00E479D2"/>
    <w:rsid w:val="00E51D9A"/>
    <w:rsid w:val="00E52AE2"/>
    <w:rsid w:val="00E52CBF"/>
    <w:rsid w:val="00E52E13"/>
    <w:rsid w:val="00E57CD7"/>
    <w:rsid w:val="00E60638"/>
    <w:rsid w:val="00E60881"/>
    <w:rsid w:val="00E61A25"/>
    <w:rsid w:val="00E739D0"/>
    <w:rsid w:val="00E7449A"/>
    <w:rsid w:val="00E81337"/>
    <w:rsid w:val="00E84B97"/>
    <w:rsid w:val="00E84F3B"/>
    <w:rsid w:val="00E85C46"/>
    <w:rsid w:val="00E865F3"/>
    <w:rsid w:val="00E9089F"/>
    <w:rsid w:val="00E92048"/>
    <w:rsid w:val="00E92329"/>
    <w:rsid w:val="00E95FA7"/>
    <w:rsid w:val="00E97708"/>
    <w:rsid w:val="00EA05AA"/>
    <w:rsid w:val="00EA0A6E"/>
    <w:rsid w:val="00EA0B50"/>
    <w:rsid w:val="00EA192A"/>
    <w:rsid w:val="00EB707E"/>
    <w:rsid w:val="00EC3A6B"/>
    <w:rsid w:val="00EC6A83"/>
    <w:rsid w:val="00EC7E8B"/>
    <w:rsid w:val="00ED029C"/>
    <w:rsid w:val="00ED065C"/>
    <w:rsid w:val="00ED07BF"/>
    <w:rsid w:val="00ED16E6"/>
    <w:rsid w:val="00ED1DAD"/>
    <w:rsid w:val="00ED343B"/>
    <w:rsid w:val="00ED472B"/>
    <w:rsid w:val="00ED4D1B"/>
    <w:rsid w:val="00ED53D8"/>
    <w:rsid w:val="00EE174B"/>
    <w:rsid w:val="00EE1F50"/>
    <w:rsid w:val="00EE431D"/>
    <w:rsid w:val="00EE5D34"/>
    <w:rsid w:val="00EE61A7"/>
    <w:rsid w:val="00EE6361"/>
    <w:rsid w:val="00EE7103"/>
    <w:rsid w:val="00EF118F"/>
    <w:rsid w:val="00EF6427"/>
    <w:rsid w:val="00EF7F3E"/>
    <w:rsid w:val="00F06191"/>
    <w:rsid w:val="00F1052C"/>
    <w:rsid w:val="00F105CE"/>
    <w:rsid w:val="00F12DEE"/>
    <w:rsid w:val="00F1728C"/>
    <w:rsid w:val="00F201BC"/>
    <w:rsid w:val="00F20A72"/>
    <w:rsid w:val="00F22262"/>
    <w:rsid w:val="00F24566"/>
    <w:rsid w:val="00F252EA"/>
    <w:rsid w:val="00F2611B"/>
    <w:rsid w:val="00F26615"/>
    <w:rsid w:val="00F26EB1"/>
    <w:rsid w:val="00F31F76"/>
    <w:rsid w:val="00F32E83"/>
    <w:rsid w:val="00F33B51"/>
    <w:rsid w:val="00F35BC1"/>
    <w:rsid w:val="00F375B5"/>
    <w:rsid w:val="00F41C05"/>
    <w:rsid w:val="00F50EDD"/>
    <w:rsid w:val="00F530F3"/>
    <w:rsid w:val="00F538B1"/>
    <w:rsid w:val="00F6021A"/>
    <w:rsid w:val="00F604DC"/>
    <w:rsid w:val="00F60F31"/>
    <w:rsid w:val="00F639B5"/>
    <w:rsid w:val="00F67062"/>
    <w:rsid w:val="00F67692"/>
    <w:rsid w:val="00F72E4B"/>
    <w:rsid w:val="00F72F3C"/>
    <w:rsid w:val="00F736A0"/>
    <w:rsid w:val="00F74753"/>
    <w:rsid w:val="00F84ECB"/>
    <w:rsid w:val="00F8548E"/>
    <w:rsid w:val="00F85F61"/>
    <w:rsid w:val="00F901D3"/>
    <w:rsid w:val="00F92611"/>
    <w:rsid w:val="00F93F3F"/>
    <w:rsid w:val="00FA598D"/>
    <w:rsid w:val="00FA6F97"/>
    <w:rsid w:val="00FB085B"/>
    <w:rsid w:val="00FB0CA3"/>
    <w:rsid w:val="00FB0E93"/>
    <w:rsid w:val="00FB42BF"/>
    <w:rsid w:val="00FC0575"/>
    <w:rsid w:val="00FC0C87"/>
    <w:rsid w:val="00FC16C6"/>
    <w:rsid w:val="00FC53A0"/>
    <w:rsid w:val="00FC7A9A"/>
    <w:rsid w:val="00FD6433"/>
    <w:rsid w:val="00FD7B8B"/>
    <w:rsid w:val="00FD7C58"/>
    <w:rsid w:val="00FE28C9"/>
    <w:rsid w:val="00FE2B57"/>
    <w:rsid w:val="00FE4667"/>
    <w:rsid w:val="00FF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1189CB55"/>
  <w15:chartTrackingRefBased/>
  <w15:docId w15:val="{2F816635-0D1D-4426-8E14-721085D0A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F50"/>
    <w:pPr>
      <w:widowControl w:val="0"/>
    </w:pPr>
    <w:rPr>
      <w:lang w:val="en-US" w:eastAsia="en-US"/>
    </w:rPr>
  </w:style>
  <w:style w:type="paragraph" w:styleId="Heading1">
    <w:name w:val="heading 1"/>
    <w:basedOn w:val="Normal"/>
    <w:next w:val="Normal"/>
    <w:qFormat/>
    <w:rsid w:val="00EE1F50"/>
    <w:pPr>
      <w:keepNext/>
      <w:spacing w:before="240" w:after="60"/>
      <w:outlineLvl w:val="0"/>
    </w:pPr>
    <w:rPr>
      <w:rFonts w:ascii="Arial" w:hAnsi="Arial"/>
      <w:b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ieldLabel">
    <w:name w:val="FieldLabel"/>
    <w:basedOn w:val="Normal"/>
    <w:rsid w:val="00EE1F50"/>
    <w:pPr>
      <w:spacing w:before="20" w:after="60"/>
    </w:pPr>
  </w:style>
  <w:style w:type="paragraph" w:customStyle="1" w:styleId="FieldText">
    <w:name w:val="FieldText"/>
    <w:basedOn w:val="Normal"/>
    <w:rsid w:val="00EE1F50"/>
    <w:rPr>
      <w:rFonts w:ascii="Arial" w:hAnsi="Arial"/>
    </w:rPr>
  </w:style>
  <w:style w:type="paragraph" w:styleId="Header">
    <w:name w:val="header"/>
    <w:basedOn w:val="Normal"/>
    <w:rsid w:val="00EE1F50"/>
    <w:pPr>
      <w:tabs>
        <w:tab w:val="center" w:pos="4153"/>
        <w:tab w:val="right" w:pos="8306"/>
      </w:tabs>
    </w:pPr>
  </w:style>
  <w:style w:type="paragraph" w:styleId="TOC2">
    <w:name w:val="toc 2"/>
    <w:basedOn w:val="Normal"/>
    <w:next w:val="Normal"/>
    <w:semiHidden/>
    <w:rsid w:val="00EE1F50"/>
    <w:pPr>
      <w:tabs>
        <w:tab w:val="right" w:leader="dot" w:pos="9071"/>
      </w:tabs>
    </w:pPr>
    <w:rPr>
      <w:smallCaps/>
    </w:rPr>
  </w:style>
  <w:style w:type="paragraph" w:styleId="Footer">
    <w:name w:val="footer"/>
    <w:basedOn w:val="Normal"/>
    <w:rsid w:val="00EE1F50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sid w:val="005E19D9"/>
    <w:rPr>
      <w:sz w:val="16"/>
      <w:szCs w:val="16"/>
    </w:rPr>
  </w:style>
  <w:style w:type="paragraph" w:styleId="CommentText">
    <w:name w:val="annotation text"/>
    <w:basedOn w:val="Normal"/>
    <w:semiHidden/>
    <w:rsid w:val="005E19D9"/>
  </w:style>
  <w:style w:type="paragraph" w:styleId="CommentSubject">
    <w:name w:val="annotation subject"/>
    <w:basedOn w:val="CommentText"/>
    <w:next w:val="CommentText"/>
    <w:semiHidden/>
    <w:rsid w:val="005E19D9"/>
    <w:rPr>
      <w:b/>
      <w:bCs/>
    </w:rPr>
  </w:style>
  <w:style w:type="paragraph" w:styleId="BalloonText">
    <w:name w:val="Balloon Text"/>
    <w:basedOn w:val="Normal"/>
    <w:semiHidden/>
    <w:rsid w:val="005E19D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300C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E92048"/>
    <w:pPr>
      <w:widowControl/>
      <w:spacing w:after="120" w:line="0" w:lineRule="atLeast"/>
      <w:ind w:left="360"/>
    </w:pPr>
    <w:rPr>
      <w:rFonts w:ascii="Arial" w:hAnsi="Arial"/>
      <w:spacing w:val="-5"/>
    </w:rPr>
  </w:style>
  <w:style w:type="paragraph" w:customStyle="1" w:styleId="TableText">
    <w:name w:val="Table Text"/>
    <w:basedOn w:val="Normal"/>
    <w:rsid w:val="009B450D"/>
    <w:pPr>
      <w:widowControl/>
      <w:ind w:left="14"/>
    </w:pPr>
    <w:rPr>
      <w:rFonts w:ascii="Arial" w:hAnsi="Arial"/>
      <w:spacing w:val="-5"/>
      <w:sz w:val="16"/>
    </w:rPr>
  </w:style>
  <w:style w:type="table" w:styleId="TableWeb2">
    <w:name w:val="Table Web 2"/>
    <w:basedOn w:val="TableNormal"/>
    <w:rsid w:val="009B450D"/>
    <w:pPr>
      <w:widowControl w:val="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PageNumber">
    <w:name w:val="page number"/>
    <w:basedOn w:val="DefaultParagraphFont"/>
    <w:rsid w:val="00191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bus-lc\LOCALS~1\Temp\TCD8A5.tmp\Project%20overview%20statemen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7EFF94C5-D114-465D-9ABD-9A24361A9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 overview statement.dot</Template>
  <TotalTime>0</TotalTime>
  <Pages>7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SWANSEA  INSTITUTE</vt:lpstr>
    </vt:vector>
  </TitlesOfParts>
  <Company/>
  <LinksUpToDate>false</LinksUpToDate>
  <CharactersWithSpaces>10127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 INSTITUTE</dc:title>
  <dc:subject/>
  <dc:creator>bus-lc</dc:creator>
  <cp:keywords/>
  <cp:lastModifiedBy>Tim Bashford</cp:lastModifiedBy>
  <cp:revision>2</cp:revision>
  <cp:lastPrinted>2013-01-09T08:55:00Z</cp:lastPrinted>
  <dcterms:created xsi:type="dcterms:W3CDTF">2017-03-13T10:43:00Z</dcterms:created>
  <dcterms:modified xsi:type="dcterms:W3CDTF">2017-03-13T10:43:00Z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TC011414131033</vt:lpwstr>
  </property>
  <property fmtid="{D5CDD505-2E9C-101B-9397-08002B2CF9AE}" pid="3" name="Docear4Word_StyleTitle">
    <vt:lpwstr>ACM SIG Proceedings With Long Author List</vt:lpwstr>
  </property>
</Properties>
</file>