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Y="1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03099E" w:rsidRPr="00A406E5" w14:paraId="7D5002AC" w14:textId="77777777" w:rsidTr="0003099E">
        <w:tc>
          <w:tcPr>
            <w:tcW w:w="10444" w:type="dxa"/>
            <w:shd w:val="clear" w:color="auto" w:fill="BFBFBF"/>
          </w:tcPr>
          <w:p w14:paraId="084294B8" w14:textId="365C5644" w:rsidR="0003099E" w:rsidRPr="00A406E5" w:rsidRDefault="0003099E" w:rsidP="0003099E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5C62DF">
              <w:rPr>
                <w:rFonts w:ascii="Arial" w:hAnsi="Arial" w:cs="Arial"/>
                <w:b/>
                <w:caps/>
                <w:sz w:val="40"/>
              </w:rPr>
              <w:t>Practical Coaching Exercise: marking form</w:t>
            </w:r>
          </w:p>
        </w:tc>
      </w:tr>
    </w:tbl>
    <w:p w14:paraId="1061C830" w14:textId="0EA93E6E" w:rsidR="003B7F05" w:rsidRPr="002E1325" w:rsidRDefault="001A24F3" w:rsidP="00163EA8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bCs/>
        </w:rPr>
      </w:pPr>
      <w:r w:rsidRPr="002E1325">
        <w:rPr>
          <w:rFonts w:ascii="Arial" w:hAnsi="Arial" w:cs="Arial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1FED7B79" wp14:editId="5B477408">
            <wp:simplePos x="0" y="0"/>
            <wp:positionH relativeFrom="margin">
              <wp:align>left</wp:align>
            </wp:positionH>
            <wp:positionV relativeFrom="paragraph">
              <wp:posOffset>299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2E1325">
        <w:rPr>
          <w:rFonts w:ascii="Arial" w:hAnsi="Arial" w:cs="Arial"/>
          <w:b/>
          <w:bCs/>
          <w:sz w:val="36"/>
          <w:szCs w:val="36"/>
        </w:rPr>
        <w:t xml:space="preserve"> </w:t>
      </w:r>
      <w:r w:rsidR="002E1325" w:rsidRPr="002E1325">
        <w:rPr>
          <w:rFonts w:ascii="Arial" w:hAnsi="Arial" w:cs="Arial"/>
          <w:b/>
          <w:bCs/>
          <w:sz w:val="36"/>
          <w:szCs w:val="36"/>
        </w:rPr>
        <w:t>Name:</w:t>
      </w:r>
      <w:r w:rsidR="002E1325">
        <w:rPr>
          <w:rFonts w:ascii="Arial" w:hAnsi="Arial" w:cs="Arial"/>
          <w:b/>
          <w:bCs/>
          <w:sz w:val="36"/>
          <w:szCs w:val="36"/>
        </w:rPr>
        <w:t xml:space="preserve"> </w:t>
      </w:r>
      <w:r w:rsidR="005F3A53" w:rsidRPr="002E1325">
        <w:rPr>
          <w:rFonts w:ascii="Arial" w:hAnsi="Arial" w:cs="Arial"/>
          <w:b/>
          <w:bCs/>
        </w:rPr>
        <w:br w:type="textWrapping" w:clear="all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444"/>
      </w:tblGrid>
      <w:tr w:rsidR="00163EA8" w:rsidRPr="00A406E5" w14:paraId="0BEEC90C" w14:textId="77777777" w:rsidTr="00163EA8">
        <w:trPr>
          <w:trHeight w:val="4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966FEC9" w14:textId="783FF9EC" w:rsidR="00163EA8" w:rsidRPr="002E1325" w:rsidRDefault="00163EA8" w:rsidP="002E1325">
            <w:pPr>
              <w:rPr>
                <w:rFonts w:ascii="Arial" w:hAnsi="Arial" w:cs="Arial"/>
                <w:b/>
              </w:rPr>
            </w:pPr>
            <w:r w:rsidRPr="002E1325">
              <w:rPr>
                <w:rFonts w:ascii="Arial" w:hAnsi="Arial" w:cs="Arial"/>
                <w:b/>
              </w:rPr>
              <w:t>1. Engagement with Literature Skills (Evidence of a thorough understanding of Max Landsberg’s instant pay-off coaching model).</w:t>
            </w:r>
          </w:p>
        </w:tc>
      </w:tr>
      <w:tr w:rsidR="00163EA8" w:rsidRPr="00A406E5" w14:paraId="22DF15DB" w14:textId="77777777" w:rsidTr="00163EA8">
        <w:trPr>
          <w:trHeight w:val="450"/>
        </w:trPr>
        <w:tc>
          <w:tcPr>
            <w:tcW w:w="50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A3911F" w14:textId="07167CFF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04C5E93B" w14:textId="0015C0BB" w:rsidR="00AE7C76" w:rsidRPr="002E1325" w:rsidRDefault="00AE7C76" w:rsidP="002E446D">
            <w:pPr>
              <w:spacing w:after="120"/>
              <w:rPr>
                <w:rFonts w:ascii="Arial" w:hAnsi="Arial" w:cs="Arial"/>
              </w:rPr>
            </w:pPr>
            <w:r w:rsidRPr="002E1325">
              <w:rPr>
                <w:rFonts w:ascii="Arial" w:hAnsi="Arial" w:cs="Arial"/>
              </w:rPr>
              <w:t>(Refers to the Landsberg Model, sticks to the 4 components of the Model)</w:t>
            </w:r>
          </w:p>
          <w:p w14:paraId="4541F3C7" w14:textId="77777777" w:rsidR="00163EA8" w:rsidRPr="002E1325" w:rsidRDefault="00163EA8" w:rsidP="002E1325">
            <w:pPr>
              <w:spacing w:after="120"/>
              <w:rPr>
                <w:rFonts w:ascii="Arial" w:hAnsi="Arial" w:cs="Arial"/>
              </w:rPr>
            </w:pPr>
          </w:p>
        </w:tc>
      </w:tr>
      <w:tr w:rsidR="00163EA8" w:rsidRPr="00A406E5" w14:paraId="2ADAF5B4" w14:textId="77777777" w:rsidTr="00163EA8">
        <w:trPr>
          <w:trHeight w:val="451"/>
        </w:trPr>
        <w:tc>
          <w:tcPr>
            <w:tcW w:w="50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63F22" w14:textId="77777777" w:rsidR="00163EA8" w:rsidRPr="002E1325" w:rsidRDefault="00163EA8" w:rsidP="002E446D">
            <w:pPr>
              <w:rPr>
                <w:rFonts w:ascii="Arial" w:hAnsi="Arial" w:cs="Arial"/>
                <w:b/>
              </w:rPr>
            </w:pPr>
          </w:p>
        </w:tc>
      </w:tr>
      <w:tr w:rsidR="00163EA8" w:rsidRPr="00A406E5" w14:paraId="4901FE5B" w14:textId="77777777" w:rsidTr="00163EA8">
        <w:trPr>
          <w:trHeight w:val="4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D10CFA9" w14:textId="7784F958" w:rsidR="00163EA8" w:rsidRPr="002E1325" w:rsidRDefault="00163EA8" w:rsidP="002E446D">
            <w:pPr>
              <w:rPr>
                <w:rFonts w:ascii="Arial" w:hAnsi="Arial" w:cs="Arial"/>
                <w:b/>
              </w:rPr>
            </w:pPr>
            <w:r w:rsidRPr="002E1325">
              <w:rPr>
                <w:rFonts w:ascii="Arial" w:hAnsi="Arial" w:cs="Arial"/>
                <w:b/>
              </w:rPr>
              <w:t>2. Knowledge and Understanding Skills (Evidence of the ability to utilise relevant questioning strategies as covered throughout the module)</w:t>
            </w:r>
          </w:p>
          <w:p w14:paraId="78FB54FE" w14:textId="77777777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</w:tc>
      </w:tr>
      <w:tr w:rsidR="00163EA8" w:rsidRPr="00A406E5" w14:paraId="7FD70029" w14:textId="77777777" w:rsidTr="00163EA8">
        <w:trPr>
          <w:trHeight w:val="450"/>
        </w:trPr>
        <w:tc>
          <w:tcPr>
            <w:tcW w:w="50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7D255" w14:textId="77777777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181243DD" w14:textId="45823A96" w:rsidR="00163EA8" w:rsidRPr="002E1325" w:rsidRDefault="00AE7C76" w:rsidP="002E446D">
            <w:pPr>
              <w:spacing w:after="120"/>
              <w:rPr>
                <w:rFonts w:ascii="Arial" w:hAnsi="Arial" w:cs="Arial"/>
              </w:rPr>
            </w:pPr>
            <w:r w:rsidRPr="002E1325">
              <w:rPr>
                <w:rFonts w:ascii="Arial" w:hAnsi="Arial" w:cs="Arial"/>
              </w:rPr>
              <w:t>(Appropriate Use of Open, Probing and Closed Questions, appropriate use of pauses, asks permission to make suggestions to the coachee if the coachee is struggling with solutions)</w:t>
            </w:r>
          </w:p>
          <w:p w14:paraId="0FC244A3" w14:textId="77777777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2ACFE267" w14:textId="77777777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</w:tc>
      </w:tr>
      <w:tr w:rsidR="00163EA8" w:rsidRPr="00A406E5" w14:paraId="35E38F82" w14:textId="77777777" w:rsidTr="00163EA8">
        <w:trPr>
          <w:trHeight w:val="451"/>
        </w:trPr>
        <w:tc>
          <w:tcPr>
            <w:tcW w:w="50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1EBA" w14:textId="77777777" w:rsidR="00163EA8" w:rsidRPr="002E1325" w:rsidRDefault="00163EA8" w:rsidP="002E446D">
            <w:pPr>
              <w:rPr>
                <w:rFonts w:ascii="Arial" w:hAnsi="Arial" w:cs="Arial"/>
                <w:b/>
              </w:rPr>
            </w:pPr>
          </w:p>
        </w:tc>
      </w:tr>
      <w:tr w:rsidR="00163EA8" w:rsidRPr="00A406E5" w14:paraId="1769FE56" w14:textId="77777777" w:rsidTr="00163EA8">
        <w:trPr>
          <w:trHeight w:val="4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052F09" w14:textId="7A25DAEC" w:rsidR="00163EA8" w:rsidRPr="002E1325" w:rsidRDefault="00163EA8" w:rsidP="002E446D">
            <w:pPr>
              <w:rPr>
                <w:rFonts w:ascii="Arial" w:hAnsi="Arial" w:cs="Arial"/>
                <w:b/>
              </w:rPr>
            </w:pPr>
            <w:r w:rsidRPr="002E1325">
              <w:rPr>
                <w:rFonts w:ascii="Arial" w:hAnsi="Arial" w:cs="Arial"/>
                <w:b/>
              </w:rPr>
              <w:t xml:space="preserve">3. Cognitive and Intellectual Skills (Evidence of the ability to persist with the </w:t>
            </w:r>
            <w:proofErr w:type="spellStart"/>
            <w:r w:rsidRPr="002E1325">
              <w:rPr>
                <w:rFonts w:ascii="Arial" w:hAnsi="Arial" w:cs="Arial"/>
                <w:b/>
              </w:rPr>
              <w:t>coachee’s</w:t>
            </w:r>
            <w:proofErr w:type="spellEnd"/>
            <w:r w:rsidRPr="002E1325">
              <w:rPr>
                <w:rFonts w:ascii="Arial" w:hAnsi="Arial" w:cs="Arial"/>
                <w:b/>
              </w:rPr>
              <w:t xml:space="preserve"> theme, whilst demonstrating a creative and solutions-orientated mindset).</w:t>
            </w:r>
          </w:p>
          <w:p w14:paraId="3FEA710B" w14:textId="77777777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</w:tc>
      </w:tr>
      <w:tr w:rsidR="00163EA8" w:rsidRPr="00A406E5" w14:paraId="2DEF3E48" w14:textId="77777777" w:rsidTr="00163EA8">
        <w:trPr>
          <w:trHeight w:val="450"/>
        </w:trPr>
        <w:tc>
          <w:tcPr>
            <w:tcW w:w="50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4EDDFE" w14:textId="77777777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6FE09EA3" w14:textId="5A2CC7AC" w:rsidR="00163EA8" w:rsidRPr="002E1325" w:rsidRDefault="00AE7C76" w:rsidP="002E446D">
            <w:pPr>
              <w:spacing w:after="120"/>
              <w:rPr>
                <w:rFonts w:ascii="Arial" w:hAnsi="Arial" w:cs="Arial"/>
              </w:rPr>
            </w:pPr>
            <w:r w:rsidRPr="002E1325">
              <w:rPr>
                <w:rFonts w:ascii="Arial" w:hAnsi="Arial" w:cs="Arial"/>
              </w:rPr>
              <w:t>(Retains focus throughout, not reading notes, not fiddling with pen or looking distracted)</w:t>
            </w:r>
          </w:p>
          <w:p w14:paraId="7A69ACEE" w14:textId="256F6E42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1452BCB5" w14:textId="77777777" w:rsidR="00163EA8" w:rsidRPr="002E1325" w:rsidRDefault="00163EA8" w:rsidP="002E1325">
            <w:pPr>
              <w:spacing w:after="120"/>
              <w:rPr>
                <w:rFonts w:ascii="Arial" w:hAnsi="Arial" w:cs="Arial"/>
              </w:rPr>
            </w:pPr>
          </w:p>
        </w:tc>
      </w:tr>
      <w:tr w:rsidR="00163EA8" w:rsidRPr="00A406E5" w14:paraId="4570CBF5" w14:textId="77777777" w:rsidTr="00163EA8">
        <w:trPr>
          <w:trHeight w:val="451"/>
        </w:trPr>
        <w:tc>
          <w:tcPr>
            <w:tcW w:w="50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508E0" w14:textId="77777777" w:rsidR="00163EA8" w:rsidRPr="002E1325" w:rsidRDefault="00163EA8" w:rsidP="002E446D">
            <w:pPr>
              <w:rPr>
                <w:rFonts w:ascii="Arial" w:hAnsi="Arial" w:cs="Arial"/>
                <w:b/>
              </w:rPr>
            </w:pPr>
          </w:p>
        </w:tc>
      </w:tr>
      <w:tr w:rsidR="00163EA8" w:rsidRPr="00A406E5" w14:paraId="632B9327" w14:textId="77777777" w:rsidTr="00163EA8">
        <w:trPr>
          <w:trHeight w:val="4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92D956F" w14:textId="24A38687" w:rsidR="00163EA8" w:rsidRPr="002E1325" w:rsidRDefault="00163EA8" w:rsidP="008F18A3">
            <w:pPr>
              <w:rPr>
                <w:rFonts w:ascii="Arial" w:hAnsi="Arial" w:cs="Arial"/>
                <w:b/>
              </w:rPr>
            </w:pPr>
            <w:r w:rsidRPr="002E1325">
              <w:rPr>
                <w:rFonts w:ascii="Arial" w:hAnsi="Arial" w:cs="Arial"/>
                <w:b/>
              </w:rPr>
              <w:t>4. Practical Application Skills (Evidence of the ability to utilise non-verbal-communication strategies effectively)</w:t>
            </w:r>
          </w:p>
        </w:tc>
      </w:tr>
      <w:tr w:rsidR="00163EA8" w:rsidRPr="00A406E5" w14:paraId="240BC183" w14:textId="77777777" w:rsidTr="00163EA8">
        <w:trPr>
          <w:trHeight w:val="451"/>
        </w:trPr>
        <w:tc>
          <w:tcPr>
            <w:tcW w:w="50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B9340F" w14:textId="3F6DEF85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778A92C3" w14:textId="6D56189B" w:rsidR="00AE7C76" w:rsidRPr="002E1325" w:rsidRDefault="00AE7C76" w:rsidP="002E446D">
            <w:pPr>
              <w:spacing w:after="120"/>
              <w:rPr>
                <w:rFonts w:ascii="Arial" w:hAnsi="Arial" w:cs="Arial"/>
              </w:rPr>
            </w:pPr>
            <w:r w:rsidRPr="002E1325">
              <w:rPr>
                <w:rFonts w:ascii="Arial" w:hAnsi="Arial" w:cs="Arial"/>
              </w:rPr>
              <w:t>(Encouraging language, warm and open body language, nods of the head, murmurs of encouragement, appropriate energy levels to match and mirror the coachee, evidence of building rapport).</w:t>
            </w:r>
          </w:p>
          <w:p w14:paraId="1232C0DE" w14:textId="77777777" w:rsidR="00163EA8" w:rsidRPr="002E1325" w:rsidRDefault="00163EA8" w:rsidP="002E1325">
            <w:pPr>
              <w:spacing w:after="120"/>
              <w:rPr>
                <w:rFonts w:ascii="Arial" w:hAnsi="Arial" w:cs="Arial"/>
              </w:rPr>
            </w:pPr>
          </w:p>
        </w:tc>
      </w:tr>
      <w:tr w:rsidR="00163EA8" w:rsidRPr="00A406E5" w14:paraId="68E6B5EE" w14:textId="77777777" w:rsidTr="00163EA8">
        <w:trPr>
          <w:trHeight w:val="450"/>
        </w:trPr>
        <w:tc>
          <w:tcPr>
            <w:tcW w:w="50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9295" w14:textId="77777777" w:rsidR="00163EA8" w:rsidRPr="002E1325" w:rsidRDefault="00163EA8" w:rsidP="002E446D">
            <w:pPr>
              <w:rPr>
                <w:rFonts w:ascii="Arial" w:hAnsi="Arial" w:cs="Arial"/>
                <w:b/>
              </w:rPr>
            </w:pPr>
          </w:p>
        </w:tc>
      </w:tr>
      <w:tr w:rsidR="00163EA8" w:rsidRPr="00A406E5" w14:paraId="53E54D3E" w14:textId="77777777" w:rsidTr="00163EA8">
        <w:trPr>
          <w:trHeight w:val="45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FA47823" w14:textId="576A4DC5" w:rsidR="00163EA8" w:rsidRPr="002E1325" w:rsidRDefault="00163EA8" w:rsidP="002E1325">
            <w:pPr>
              <w:rPr>
                <w:rFonts w:ascii="Arial" w:hAnsi="Arial" w:cs="Arial"/>
              </w:rPr>
            </w:pPr>
            <w:r w:rsidRPr="002E1325">
              <w:rPr>
                <w:rFonts w:ascii="Arial" w:hAnsi="Arial" w:cs="Arial"/>
                <w:b/>
              </w:rPr>
              <w:t>5. Transferable Skills for Life and Professional Practice (Evidence of the ability to build rapport, communicate in a warm yet professional manner whilst conducting a coaching conversation)</w:t>
            </w:r>
          </w:p>
        </w:tc>
      </w:tr>
      <w:tr w:rsidR="00163EA8" w:rsidRPr="00A406E5" w14:paraId="60B8FAF5" w14:textId="77777777" w:rsidTr="00163EA8">
        <w:trPr>
          <w:trHeight w:val="451"/>
        </w:trPr>
        <w:tc>
          <w:tcPr>
            <w:tcW w:w="500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D12F33" w14:textId="77777777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229BA350" w14:textId="737BE644" w:rsidR="00163EA8" w:rsidRPr="002E1325" w:rsidRDefault="00AE7C76" w:rsidP="002E446D">
            <w:pPr>
              <w:spacing w:after="120"/>
              <w:rPr>
                <w:rFonts w:ascii="Arial" w:hAnsi="Arial" w:cs="Arial"/>
              </w:rPr>
            </w:pPr>
            <w:r w:rsidRPr="002E1325">
              <w:rPr>
                <w:rFonts w:ascii="Arial" w:hAnsi="Arial" w:cs="Arial"/>
              </w:rPr>
              <w:t>(Overall a good performance, good conversation management, the coachee doing most of the talking and the coachee comes up with their own solutions, good time management).</w:t>
            </w:r>
          </w:p>
          <w:p w14:paraId="1E3D12FE" w14:textId="280E607C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4A983017" w14:textId="77777777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  <w:p w14:paraId="6FCD06AC" w14:textId="77777777" w:rsidR="00163EA8" w:rsidRPr="002E1325" w:rsidRDefault="00163EA8" w:rsidP="002E446D">
            <w:pPr>
              <w:spacing w:after="120"/>
              <w:rPr>
                <w:rFonts w:ascii="Arial" w:hAnsi="Arial" w:cs="Arial"/>
              </w:rPr>
            </w:pPr>
          </w:p>
        </w:tc>
      </w:tr>
      <w:tr w:rsidR="00163EA8" w:rsidRPr="00A406E5" w14:paraId="23A29F5A" w14:textId="77777777" w:rsidTr="00163EA8">
        <w:trPr>
          <w:trHeight w:val="450"/>
        </w:trPr>
        <w:tc>
          <w:tcPr>
            <w:tcW w:w="500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76A0" w14:textId="77777777" w:rsidR="00163EA8" w:rsidRPr="00A406E5" w:rsidRDefault="00163EA8" w:rsidP="002E446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4EF97BDD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9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411B6EF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46A3CD02" w14:textId="77777777" w:rsidR="00C073F1" w:rsidRPr="00A406E5" w:rsidRDefault="00C073F1" w:rsidP="00152E9D">
      <w:pPr>
        <w:rPr>
          <w:rFonts w:ascii="Arial" w:hAnsi="Arial" w:cs="Arial"/>
          <w:vanish/>
        </w:rPr>
      </w:pPr>
    </w:p>
    <w:sectPr w:rsidR="00C073F1" w:rsidRPr="00A406E5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0D9E2C" w14:textId="77777777" w:rsidR="00B4617D" w:rsidRDefault="00B4617D">
      <w:r>
        <w:separator/>
      </w:r>
    </w:p>
  </w:endnote>
  <w:endnote w:type="continuationSeparator" w:id="0">
    <w:p w14:paraId="7AEF301B" w14:textId="77777777" w:rsidR="00B4617D" w:rsidRDefault="00B46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A45DCB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7732DC" w14:textId="77777777" w:rsidR="00B4617D" w:rsidRDefault="00B4617D">
      <w:r>
        <w:separator/>
      </w:r>
    </w:p>
  </w:footnote>
  <w:footnote w:type="continuationSeparator" w:id="0">
    <w:p w14:paraId="7B328F8D" w14:textId="77777777" w:rsidR="00B4617D" w:rsidRDefault="00B461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304FC1"/>
    <w:multiLevelType w:val="hybridMultilevel"/>
    <w:tmpl w:val="886E7E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FE5385"/>
    <w:multiLevelType w:val="hybridMultilevel"/>
    <w:tmpl w:val="C024A6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22899"/>
    <w:multiLevelType w:val="hybridMultilevel"/>
    <w:tmpl w:val="2E8C32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407E1"/>
    <w:multiLevelType w:val="hybridMultilevel"/>
    <w:tmpl w:val="E5F68A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9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BE1C69"/>
    <w:multiLevelType w:val="hybridMultilevel"/>
    <w:tmpl w:val="3852E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1B0B34"/>
    <w:multiLevelType w:val="hybridMultilevel"/>
    <w:tmpl w:val="EA44B99C"/>
    <w:lvl w:ilvl="0" w:tplc="0CC8A5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2D887E43"/>
    <w:multiLevelType w:val="hybridMultilevel"/>
    <w:tmpl w:val="BC604C28"/>
    <w:lvl w:ilvl="0" w:tplc="9F0E4C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E42D8F"/>
    <w:multiLevelType w:val="hybridMultilevel"/>
    <w:tmpl w:val="A420F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F04A6"/>
    <w:multiLevelType w:val="hybridMultilevel"/>
    <w:tmpl w:val="EF1810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9F161A"/>
    <w:multiLevelType w:val="hybridMultilevel"/>
    <w:tmpl w:val="2340C6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6834306"/>
    <w:multiLevelType w:val="hybridMultilevel"/>
    <w:tmpl w:val="7B444A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6"/>
  </w:num>
  <w:num w:numId="3">
    <w:abstractNumId w:val="25"/>
  </w:num>
  <w:num w:numId="4">
    <w:abstractNumId w:val="18"/>
  </w:num>
  <w:num w:numId="5">
    <w:abstractNumId w:val="14"/>
  </w:num>
  <w:num w:numId="6">
    <w:abstractNumId w:val="24"/>
  </w:num>
  <w:num w:numId="7">
    <w:abstractNumId w:val="3"/>
  </w:num>
  <w:num w:numId="8">
    <w:abstractNumId w:val="22"/>
  </w:num>
  <w:num w:numId="9">
    <w:abstractNumId w:val="17"/>
  </w:num>
  <w:num w:numId="10">
    <w:abstractNumId w:val="8"/>
  </w:num>
  <w:num w:numId="11">
    <w:abstractNumId w:val="9"/>
  </w:num>
  <w:num w:numId="12">
    <w:abstractNumId w:val="15"/>
  </w:num>
  <w:num w:numId="13">
    <w:abstractNumId w:val="21"/>
  </w:num>
  <w:num w:numId="14">
    <w:abstractNumId w:val="4"/>
  </w:num>
  <w:num w:numId="15">
    <w:abstractNumId w:val="0"/>
  </w:num>
  <w:num w:numId="16">
    <w:abstractNumId w:val="12"/>
  </w:num>
  <w:num w:numId="17">
    <w:abstractNumId w:val="26"/>
  </w:num>
  <w:num w:numId="18">
    <w:abstractNumId w:val="11"/>
  </w:num>
  <w:num w:numId="19">
    <w:abstractNumId w:val="10"/>
  </w:num>
  <w:num w:numId="20">
    <w:abstractNumId w:val="1"/>
  </w:num>
  <w:num w:numId="21">
    <w:abstractNumId w:val="13"/>
  </w:num>
  <w:num w:numId="22">
    <w:abstractNumId w:val="5"/>
  </w:num>
  <w:num w:numId="23">
    <w:abstractNumId w:val="19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</w:num>
  <w:num w:numId="26">
    <w:abstractNumId w:val="2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3099E"/>
    <w:rsid w:val="000822E5"/>
    <w:rsid w:val="000971FC"/>
    <w:rsid w:val="000A2A3A"/>
    <w:rsid w:val="000A492A"/>
    <w:rsid w:val="000B78BC"/>
    <w:rsid w:val="000D2F80"/>
    <w:rsid w:val="000E413A"/>
    <w:rsid w:val="000F5AA3"/>
    <w:rsid w:val="00100396"/>
    <w:rsid w:val="00100B5C"/>
    <w:rsid w:val="00103507"/>
    <w:rsid w:val="001106E9"/>
    <w:rsid w:val="0012421E"/>
    <w:rsid w:val="00124CA5"/>
    <w:rsid w:val="00134F77"/>
    <w:rsid w:val="00152E9D"/>
    <w:rsid w:val="00154487"/>
    <w:rsid w:val="00163EA8"/>
    <w:rsid w:val="0017512A"/>
    <w:rsid w:val="00196958"/>
    <w:rsid w:val="001A1E39"/>
    <w:rsid w:val="001A24F3"/>
    <w:rsid w:val="001B300E"/>
    <w:rsid w:val="001B405C"/>
    <w:rsid w:val="001B5F45"/>
    <w:rsid w:val="001D3545"/>
    <w:rsid w:val="001D4739"/>
    <w:rsid w:val="001D57A2"/>
    <w:rsid w:val="001E1050"/>
    <w:rsid w:val="001E1908"/>
    <w:rsid w:val="001E1E1F"/>
    <w:rsid w:val="001E2007"/>
    <w:rsid w:val="001E57C1"/>
    <w:rsid w:val="001F07EF"/>
    <w:rsid w:val="001F50B6"/>
    <w:rsid w:val="001F6D7A"/>
    <w:rsid w:val="002268EA"/>
    <w:rsid w:val="0022746E"/>
    <w:rsid w:val="00235F71"/>
    <w:rsid w:val="002444CA"/>
    <w:rsid w:val="00260DE6"/>
    <w:rsid w:val="00273FEE"/>
    <w:rsid w:val="0028204E"/>
    <w:rsid w:val="0028591B"/>
    <w:rsid w:val="00291841"/>
    <w:rsid w:val="002C449B"/>
    <w:rsid w:val="002C6040"/>
    <w:rsid w:val="002D5B3F"/>
    <w:rsid w:val="002E1325"/>
    <w:rsid w:val="002E272E"/>
    <w:rsid w:val="002F5778"/>
    <w:rsid w:val="0031090A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B7F05"/>
    <w:rsid w:val="003D22D6"/>
    <w:rsid w:val="003E2471"/>
    <w:rsid w:val="003E29FB"/>
    <w:rsid w:val="003E5751"/>
    <w:rsid w:val="00403EEE"/>
    <w:rsid w:val="004046A9"/>
    <w:rsid w:val="00404C50"/>
    <w:rsid w:val="00423934"/>
    <w:rsid w:val="00426244"/>
    <w:rsid w:val="00463AF1"/>
    <w:rsid w:val="00470A38"/>
    <w:rsid w:val="004874DE"/>
    <w:rsid w:val="004B10E9"/>
    <w:rsid w:val="004B5334"/>
    <w:rsid w:val="004B6C14"/>
    <w:rsid w:val="004C4F19"/>
    <w:rsid w:val="004D5E9B"/>
    <w:rsid w:val="004D63D9"/>
    <w:rsid w:val="004E6585"/>
    <w:rsid w:val="0050249F"/>
    <w:rsid w:val="00524566"/>
    <w:rsid w:val="00530BEF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C30E7"/>
    <w:rsid w:val="005C62DF"/>
    <w:rsid w:val="005D1D58"/>
    <w:rsid w:val="005D432C"/>
    <w:rsid w:val="005E0883"/>
    <w:rsid w:val="005E285E"/>
    <w:rsid w:val="005E72F8"/>
    <w:rsid w:val="005F0579"/>
    <w:rsid w:val="005F3A53"/>
    <w:rsid w:val="006062A3"/>
    <w:rsid w:val="0060667B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069B"/>
    <w:rsid w:val="006C0719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E6F99"/>
    <w:rsid w:val="007E7DCB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18A3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5545D"/>
    <w:rsid w:val="009578BA"/>
    <w:rsid w:val="00965881"/>
    <w:rsid w:val="00970663"/>
    <w:rsid w:val="00975DEE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04AD"/>
    <w:rsid w:val="00A23347"/>
    <w:rsid w:val="00A266DB"/>
    <w:rsid w:val="00A3505D"/>
    <w:rsid w:val="00A4036F"/>
    <w:rsid w:val="00A406E5"/>
    <w:rsid w:val="00A41217"/>
    <w:rsid w:val="00A4641C"/>
    <w:rsid w:val="00A55876"/>
    <w:rsid w:val="00A655C1"/>
    <w:rsid w:val="00A67FB1"/>
    <w:rsid w:val="00A82731"/>
    <w:rsid w:val="00A85BFE"/>
    <w:rsid w:val="00AB6FE7"/>
    <w:rsid w:val="00AB7AD7"/>
    <w:rsid w:val="00AC5F32"/>
    <w:rsid w:val="00AD2430"/>
    <w:rsid w:val="00AE2F85"/>
    <w:rsid w:val="00AE41A6"/>
    <w:rsid w:val="00AE7C76"/>
    <w:rsid w:val="00AF0E34"/>
    <w:rsid w:val="00AF271D"/>
    <w:rsid w:val="00AF56C2"/>
    <w:rsid w:val="00B004E6"/>
    <w:rsid w:val="00B0744D"/>
    <w:rsid w:val="00B4617D"/>
    <w:rsid w:val="00B50EA8"/>
    <w:rsid w:val="00B64082"/>
    <w:rsid w:val="00B72325"/>
    <w:rsid w:val="00B81AD3"/>
    <w:rsid w:val="00B829D8"/>
    <w:rsid w:val="00B84B5B"/>
    <w:rsid w:val="00B86446"/>
    <w:rsid w:val="00B92BDB"/>
    <w:rsid w:val="00BA1176"/>
    <w:rsid w:val="00BC562E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03DA"/>
    <w:rsid w:val="00C93BCB"/>
    <w:rsid w:val="00CC241A"/>
    <w:rsid w:val="00CD5901"/>
    <w:rsid w:val="00CE4035"/>
    <w:rsid w:val="00CE65AB"/>
    <w:rsid w:val="00CF4266"/>
    <w:rsid w:val="00D05FAB"/>
    <w:rsid w:val="00D22D9C"/>
    <w:rsid w:val="00D241F1"/>
    <w:rsid w:val="00D275CB"/>
    <w:rsid w:val="00D30DFA"/>
    <w:rsid w:val="00D463A5"/>
    <w:rsid w:val="00D4710D"/>
    <w:rsid w:val="00D47D25"/>
    <w:rsid w:val="00D62ACD"/>
    <w:rsid w:val="00D81D3C"/>
    <w:rsid w:val="00DA36EE"/>
    <w:rsid w:val="00DB116D"/>
    <w:rsid w:val="00DD17CC"/>
    <w:rsid w:val="00DE217A"/>
    <w:rsid w:val="00DF321B"/>
    <w:rsid w:val="00E05287"/>
    <w:rsid w:val="00E230E0"/>
    <w:rsid w:val="00E51AAC"/>
    <w:rsid w:val="00E66CC0"/>
    <w:rsid w:val="00E728A9"/>
    <w:rsid w:val="00E807D9"/>
    <w:rsid w:val="00E82056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C04"/>
    <w:rsid w:val="00F34D71"/>
    <w:rsid w:val="00F37C5C"/>
    <w:rsid w:val="00F42AAF"/>
    <w:rsid w:val="00F442A7"/>
    <w:rsid w:val="00F57A89"/>
    <w:rsid w:val="00F61A20"/>
    <w:rsid w:val="00F63DD9"/>
    <w:rsid w:val="00F664C3"/>
    <w:rsid w:val="00F67644"/>
    <w:rsid w:val="00F8381F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C1C3E"/>
    <w:rsid w:val="00FD4E24"/>
    <w:rsid w:val="00FE1C5E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2B8EC2A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41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34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06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5</TotalTime>
  <Pages>2</Pages>
  <Words>210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GA36c Level 6</vt:lpstr>
    </vt:vector>
  </TitlesOfParts>
  <Company>S.I.H.E.</Company>
  <LinksUpToDate>false</LinksUpToDate>
  <CharactersWithSpaces>1530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Level 6</dc:title>
  <dc:creator>fad-lc</dc:creator>
  <dc:description>August 2018</dc:description>
  <cp:lastModifiedBy>Rachel Cook</cp:lastModifiedBy>
  <cp:revision>7</cp:revision>
  <cp:lastPrinted>2014-10-10T07:42:00Z</cp:lastPrinted>
  <dcterms:created xsi:type="dcterms:W3CDTF">2020-02-26T14:13:00Z</dcterms:created>
  <dcterms:modified xsi:type="dcterms:W3CDTF">2021-01-13T08:43:00Z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