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FFC3E" w14:textId="6CDA3677" w:rsidR="006A4311" w:rsidRPr="002C31C2" w:rsidRDefault="00203794" w:rsidP="00243304">
      <w:pPr>
        <w:pStyle w:val="Title"/>
        <w:jc w:val="both"/>
        <w:rPr>
          <w:rStyle w:val="Strong"/>
          <w:rFonts w:cs="Arial"/>
          <w:b w:val="0"/>
          <w:bCs w:val="0"/>
          <w:lang w:val="fr-FR"/>
        </w:rPr>
      </w:pPr>
      <w:r w:rsidRPr="002C31C2">
        <w:rPr>
          <w:rStyle w:val="Strong"/>
          <w:rFonts w:cs="Arial"/>
          <w:b w:val="0"/>
          <w:bCs w:val="0"/>
          <w:lang w:val="fr-FR"/>
        </w:rPr>
        <w:t xml:space="preserve">Process </w:t>
      </w:r>
      <w:proofErr w:type="spellStart"/>
      <w:r w:rsidRPr="002C31C2">
        <w:rPr>
          <w:rStyle w:val="Strong"/>
          <w:rFonts w:cs="Arial"/>
          <w:b w:val="0"/>
          <w:bCs w:val="0"/>
          <w:lang w:val="fr-FR"/>
        </w:rPr>
        <w:t>Improvement</w:t>
      </w:r>
      <w:proofErr w:type="spellEnd"/>
      <w:r w:rsidRPr="002C31C2">
        <w:rPr>
          <w:rStyle w:val="Strong"/>
          <w:rFonts w:cs="Arial"/>
          <w:b w:val="0"/>
          <w:bCs w:val="0"/>
          <w:lang w:val="fr-FR"/>
        </w:rPr>
        <w:t xml:space="preserve"> </w:t>
      </w:r>
      <w:proofErr w:type="spellStart"/>
      <w:r w:rsidRPr="002C31C2">
        <w:rPr>
          <w:rStyle w:val="Strong"/>
          <w:rFonts w:cs="Arial"/>
          <w:b w:val="0"/>
          <w:bCs w:val="0"/>
          <w:lang w:val="fr-FR"/>
        </w:rPr>
        <w:t>Methodologies</w:t>
      </w:r>
      <w:bookmarkStart w:id="0" w:name="_GoBack"/>
      <w:bookmarkEnd w:id="0"/>
      <w:proofErr w:type="spellEnd"/>
    </w:p>
    <w:p w14:paraId="43BCA978" w14:textId="77777777" w:rsidR="00203794" w:rsidRPr="002C31C2" w:rsidRDefault="00203794" w:rsidP="00243304">
      <w:pPr>
        <w:jc w:val="both"/>
        <w:rPr>
          <w:rFonts w:cs="Arial"/>
          <w:lang w:val="fr-FR"/>
        </w:rPr>
      </w:pPr>
    </w:p>
    <w:p w14:paraId="37BE3D5B" w14:textId="77777777" w:rsidR="00203794" w:rsidRPr="004C6F8F" w:rsidRDefault="00203794" w:rsidP="00243304">
      <w:pPr>
        <w:pStyle w:val="Heading1"/>
        <w:jc w:val="both"/>
        <w:rPr>
          <w:rFonts w:cs="Arial"/>
        </w:rPr>
      </w:pPr>
      <w:r w:rsidRPr="004C6F8F">
        <w:rPr>
          <w:rFonts w:cs="Arial"/>
        </w:rPr>
        <w:t>Introduction</w:t>
      </w:r>
    </w:p>
    <w:p w14:paraId="1844A0F5" w14:textId="77777777" w:rsidR="006C0B88" w:rsidRPr="004C6F8F" w:rsidRDefault="006C0B88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Six Sigma is a methodology for tracking </w:t>
      </w:r>
      <w:r w:rsidR="004A772B" w:rsidRPr="004C6F8F">
        <w:rPr>
          <w:rFonts w:cs="Arial"/>
        </w:rPr>
        <w:t>constant</w:t>
      </w:r>
      <w:r w:rsidRPr="004C6F8F">
        <w:rPr>
          <w:rFonts w:cs="Arial"/>
        </w:rPr>
        <w:t xml:space="preserve"> improvement in profit and customer satisfaction. It’s also a systematic process that helps us </w:t>
      </w:r>
      <w:r w:rsidR="0042117B" w:rsidRPr="004C6F8F">
        <w:rPr>
          <w:rFonts w:cs="Arial"/>
        </w:rPr>
        <w:t>concentrate</w:t>
      </w:r>
      <w:r w:rsidRPr="004C6F8F">
        <w:rPr>
          <w:rFonts w:cs="Arial"/>
        </w:rPr>
        <w:t xml:space="preserve"> on </w:t>
      </w:r>
      <w:r w:rsidR="0042117B" w:rsidRPr="004C6F8F">
        <w:rPr>
          <w:rFonts w:cs="Arial"/>
        </w:rPr>
        <w:t xml:space="preserve">services and </w:t>
      </w:r>
      <w:r w:rsidRPr="004C6F8F">
        <w:rPr>
          <w:rFonts w:cs="Arial"/>
        </w:rPr>
        <w:t>developing and delivering near-perfect products.</w:t>
      </w:r>
    </w:p>
    <w:p w14:paraId="1BDF82C4" w14:textId="77777777" w:rsidR="003F4EEC" w:rsidRPr="004C6F8F" w:rsidRDefault="003F4EEC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Features of Six Sigma</w:t>
      </w:r>
    </w:p>
    <w:p w14:paraId="68A84FAD" w14:textId="7E0A4BDC" w:rsidR="004A772B" w:rsidRPr="004C6F8F" w:rsidRDefault="004A772B" w:rsidP="00243304">
      <w:pPr>
        <w:jc w:val="both"/>
        <w:rPr>
          <w:rFonts w:cs="Arial"/>
        </w:rPr>
      </w:pPr>
      <w:r w:rsidRPr="004C6F8F">
        <w:rPr>
          <w:rFonts w:cs="Arial"/>
        </w:rPr>
        <w:t>The objective of Six Sigma is to remove waste and inefficiency,</w:t>
      </w:r>
      <w:r w:rsidR="00551172" w:rsidRPr="004C6F8F">
        <w:rPr>
          <w:rFonts w:cs="Arial"/>
        </w:rPr>
        <w:t xml:space="preserve"> thus improving customer satisfaction by delivering what the customer is hoping for.</w:t>
      </w:r>
    </w:p>
    <w:p w14:paraId="6C0D3CE4" w14:textId="398D89BC" w:rsidR="00310211" w:rsidRPr="004C6F8F" w:rsidRDefault="00310211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Six Sigma </w:t>
      </w:r>
      <w:r w:rsidR="00B30740" w:rsidRPr="004C6F8F">
        <w:rPr>
          <w:rFonts w:cs="Arial"/>
        </w:rPr>
        <w:t>has clear roles for</w:t>
      </w:r>
      <w:r w:rsidR="003B031A" w:rsidRPr="004C6F8F">
        <w:rPr>
          <w:rFonts w:cs="Arial"/>
        </w:rPr>
        <w:t xml:space="preserve"> </w:t>
      </w:r>
      <w:r w:rsidR="006B2072" w:rsidRPr="004C6F8F">
        <w:rPr>
          <w:rFonts w:cs="Arial"/>
        </w:rPr>
        <w:t>partakers and</w:t>
      </w:r>
      <w:r w:rsidR="00702903" w:rsidRPr="004C6F8F">
        <w:rPr>
          <w:rFonts w:cs="Arial"/>
        </w:rPr>
        <w:t xml:space="preserve"> follows a</w:t>
      </w:r>
      <w:r w:rsidR="00DF43B2" w:rsidRPr="004C6F8F">
        <w:rPr>
          <w:rFonts w:cs="Arial"/>
        </w:rPr>
        <w:t xml:space="preserve"> </w:t>
      </w:r>
      <w:r w:rsidR="002B1647" w:rsidRPr="004C6F8F">
        <w:rPr>
          <w:rFonts w:cs="Arial"/>
        </w:rPr>
        <w:t>designed</w:t>
      </w:r>
      <w:r w:rsidR="00DF43B2" w:rsidRPr="004C6F8F">
        <w:rPr>
          <w:rFonts w:cs="Arial"/>
        </w:rPr>
        <w:t xml:space="preserve"> methodology</w:t>
      </w:r>
      <w:r w:rsidR="006B2072" w:rsidRPr="004C6F8F">
        <w:rPr>
          <w:rFonts w:cs="Arial"/>
        </w:rPr>
        <w:t>.</w:t>
      </w:r>
    </w:p>
    <w:p w14:paraId="05E9CAD7" w14:textId="7103D028" w:rsidR="006B2072" w:rsidRPr="004C6F8F" w:rsidRDefault="006B2072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Six Sigma </w:t>
      </w:r>
      <w:r w:rsidR="00D848C3" w:rsidRPr="004C6F8F">
        <w:rPr>
          <w:rFonts w:cs="Arial"/>
        </w:rPr>
        <w:t xml:space="preserve">demands </w:t>
      </w:r>
      <w:r w:rsidR="00FA35D9" w:rsidRPr="004C6F8F">
        <w:rPr>
          <w:rFonts w:cs="Arial"/>
        </w:rPr>
        <w:t xml:space="preserve">precise </w:t>
      </w:r>
      <w:r w:rsidR="00961BDD" w:rsidRPr="004C6F8F">
        <w:rPr>
          <w:rFonts w:cs="Arial"/>
        </w:rPr>
        <w:t>data collection for the processes being analysed.</w:t>
      </w:r>
    </w:p>
    <w:p w14:paraId="3A558A17" w14:textId="3FAE584C" w:rsidR="00961BDD" w:rsidRPr="004C6F8F" w:rsidRDefault="00766660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Six Sigma is </w:t>
      </w:r>
      <w:r w:rsidR="008260F2" w:rsidRPr="004C6F8F">
        <w:rPr>
          <w:rFonts w:cs="Arial"/>
        </w:rPr>
        <w:t>about setting results on Financial Statements.</w:t>
      </w:r>
    </w:p>
    <w:p w14:paraId="1E7E3C6B" w14:textId="64261652" w:rsidR="00E14BA5" w:rsidRPr="004C6F8F" w:rsidRDefault="00E76532" w:rsidP="00243304">
      <w:pPr>
        <w:jc w:val="both"/>
        <w:rPr>
          <w:rFonts w:cs="Arial"/>
        </w:rPr>
      </w:pPr>
      <w:r w:rsidRPr="004C6F8F">
        <w:rPr>
          <w:rFonts w:cs="Arial"/>
        </w:rPr>
        <w:t>Six Sigma is a</w:t>
      </w:r>
      <w:r w:rsidR="000F0351" w:rsidRPr="004C6F8F">
        <w:rPr>
          <w:rFonts w:cs="Arial"/>
        </w:rPr>
        <w:t>n</w:t>
      </w:r>
      <w:r w:rsidRPr="004C6F8F">
        <w:rPr>
          <w:rFonts w:cs="Arial"/>
        </w:rPr>
        <w:t xml:space="preserve"> </w:t>
      </w:r>
      <w:r w:rsidR="000F0351" w:rsidRPr="004C6F8F">
        <w:rPr>
          <w:rFonts w:cs="Arial"/>
        </w:rPr>
        <w:t>intricate</w:t>
      </w:r>
      <w:r w:rsidR="00C12353" w:rsidRPr="004C6F8F">
        <w:rPr>
          <w:rFonts w:cs="Arial"/>
        </w:rPr>
        <w:t>ly design</w:t>
      </w:r>
      <w:r w:rsidR="007417AF" w:rsidRPr="004C6F8F">
        <w:rPr>
          <w:rFonts w:cs="Arial"/>
        </w:rPr>
        <w:t xml:space="preserve">ed and business-driven </w:t>
      </w:r>
      <w:r w:rsidR="00BF41DF" w:rsidRPr="004C6F8F">
        <w:rPr>
          <w:rFonts w:cs="Arial"/>
        </w:rPr>
        <w:t>method for</w:t>
      </w:r>
      <w:r w:rsidR="005005F6" w:rsidRPr="004C6F8F">
        <w:rPr>
          <w:rFonts w:cs="Arial"/>
        </w:rPr>
        <w:t xml:space="preserve"> –</w:t>
      </w:r>
    </w:p>
    <w:p w14:paraId="2BC830FB" w14:textId="77777777" w:rsidR="005005F6" w:rsidRPr="004C6F8F" w:rsidRDefault="005005F6" w:rsidP="00243304">
      <w:pPr>
        <w:pStyle w:val="ListParagraph"/>
        <w:numPr>
          <w:ilvl w:val="0"/>
          <w:numId w:val="1"/>
        </w:numPr>
        <w:jc w:val="both"/>
        <w:rPr>
          <w:rFonts w:cs="Arial"/>
        </w:rPr>
      </w:pPr>
      <w:r w:rsidRPr="004C6F8F">
        <w:rPr>
          <w:rFonts w:cs="Arial"/>
        </w:rPr>
        <w:t>Improving Processes</w:t>
      </w:r>
    </w:p>
    <w:p w14:paraId="3A0BE513" w14:textId="77777777" w:rsidR="005005F6" w:rsidRPr="004C6F8F" w:rsidRDefault="005005F6" w:rsidP="00243304">
      <w:pPr>
        <w:pStyle w:val="ListParagraph"/>
        <w:numPr>
          <w:ilvl w:val="0"/>
          <w:numId w:val="1"/>
        </w:numPr>
        <w:jc w:val="both"/>
        <w:rPr>
          <w:rFonts w:cs="Arial"/>
        </w:rPr>
      </w:pPr>
      <w:r w:rsidRPr="004C6F8F">
        <w:rPr>
          <w:rFonts w:cs="Arial"/>
        </w:rPr>
        <w:t>Lowering Defects</w:t>
      </w:r>
    </w:p>
    <w:p w14:paraId="755FE636" w14:textId="77777777" w:rsidR="005005F6" w:rsidRPr="004C6F8F" w:rsidRDefault="005005F6" w:rsidP="00243304">
      <w:pPr>
        <w:pStyle w:val="ListParagraph"/>
        <w:numPr>
          <w:ilvl w:val="0"/>
          <w:numId w:val="1"/>
        </w:numPr>
        <w:jc w:val="both"/>
        <w:rPr>
          <w:rFonts w:cs="Arial"/>
        </w:rPr>
      </w:pPr>
      <w:r w:rsidRPr="004C6F8F">
        <w:rPr>
          <w:rFonts w:cs="Arial"/>
        </w:rPr>
        <w:t>Reducing process variability</w:t>
      </w:r>
    </w:p>
    <w:p w14:paraId="7B0F9D6D" w14:textId="77777777" w:rsidR="005005F6" w:rsidRPr="004C6F8F" w:rsidRDefault="005005F6" w:rsidP="00243304">
      <w:pPr>
        <w:pStyle w:val="ListParagraph"/>
        <w:numPr>
          <w:ilvl w:val="0"/>
          <w:numId w:val="1"/>
        </w:numPr>
        <w:jc w:val="both"/>
        <w:rPr>
          <w:rFonts w:cs="Arial"/>
        </w:rPr>
      </w:pPr>
      <w:r w:rsidRPr="004C6F8F">
        <w:rPr>
          <w:rFonts w:cs="Arial"/>
        </w:rPr>
        <w:t>Reducing costs</w:t>
      </w:r>
    </w:p>
    <w:p w14:paraId="21174986" w14:textId="77777777" w:rsidR="005005F6" w:rsidRPr="004C6F8F" w:rsidRDefault="005005F6" w:rsidP="00243304">
      <w:pPr>
        <w:pStyle w:val="ListParagraph"/>
        <w:numPr>
          <w:ilvl w:val="0"/>
          <w:numId w:val="1"/>
        </w:numPr>
        <w:jc w:val="both"/>
        <w:rPr>
          <w:rFonts w:cs="Arial"/>
        </w:rPr>
      </w:pPr>
      <w:r w:rsidRPr="004C6F8F">
        <w:rPr>
          <w:rFonts w:cs="Arial"/>
        </w:rPr>
        <w:t>Increasing customer satisfaction</w:t>
      </w:r>
    </w:p>
    <w:p w14:paraId="651CDD29" w14:textId="7EB36529" w:rsidR="005005F6" w:rsidRPr="004C6F8F" w:rsidRDefault="005005F6" w:rsidP="00243304">
      <w:pPr>
        <w:pStyle w:val="ListParagraph"/>
        <w:numPr>
          <w:ilvl w:val="0"/>
          <w:numId w:val="1"/>
        </w:numPr>
        <w:jc w:val="both"/>
        <w:rPr>
          <w:rFonts w:cs="Arial"/>
        </w:rPr>
      </w:pPr>
      <w:r w:rsidRPr="004C6F8F">
        <w:rPr>
          <w:rFonts w:cs="Arial"/>
        </w:rPr>
        <w:t>Increased profits</w:t>
      </w:r>
    </w:p>
    <w:p w14:paraId="433CD4F9" w14:textId="0F81EBC2" w:rsidR="005005F6" w:rsidRPr="004C6F8F" w:rsidRDefault="00315EE2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The word </w:t>
      </w:r>
      <w:r w:rsidRPr="004C6F8F">
        <w:rPr>
          <w:rFonts w:cs="Arial"/>
          <w:i/>
        </w:rPr>
        <w:t xml:space="preserve">Sigma </w:t>
      </w:r>
      <w:r w:rsidRPr="004C6F8F">
        <w:rPr>
          <w:rFonts w:cs="Arial"/>
        </w:rPr>
        <w:t>is a</w:t>
      </w:r>
      <w:r w:rsidR="00C237D8" w:rsidRPr="004C6F8F">
        <w:rPr>
          <w:rFonts w:cs="Arial"/>
        </w:rPr>
        <w:t xml:space="preserve">n analytical </w:t>
      </w:r>
      <w:r w:rsidR="003B2B17" w:rsidRPr="004C6F8F">
        <w:rPr>
          <w:rFonts w:cs="Arial"/>
        </w:rPr>
        <w:t xml:space="preserve">expression </w:t>
      </w:r>
      <w:r w:rsidR="00421CE2" w:rsidRPr="004C6F8F">
        <w:rPr>
          <w:rFonts w:cs="Arial"/>
        </w:rPr>
        <w:t xml:space="preserve">that measures </w:t>
      </w:r>
      <w:r w:rsidR="003346EF" w:rsidRPr="004C6F8F">
        <w:rPr>
          <w:rFonts w:cs="Arial"/>
        </w:rPr>
        <w:t xml:space="preserve">how far a given process </w:t>
      </w:r>
      <w:r w:rsidR="00E92F47" w:rsidRPr="004C6F8F">
        <w:rPr>
          <w:rFonts w:cs="Arial"/>
        </w:rPr>
        <w:t>differs</w:t>
      </w:r>
      <w:r w:rsidR="003346EF" w:rsidRPr="004C6F8F">
        <w:rPr>
          <w:rFonts w:cs="Arial"/>
        </w:rPr>
        <w:t xml:space="preserve"> from perfection.</w:t>
      </w:r>
    </w:p>
    <w:p w14:paraId="063E2ED9" w14:textId="1F6248EE" w:rsidR="00E92F47" w:rsidRPr="004C6F8F" w:rsidRDefault="00BC2CAF" w:rsidP="00243304">
      <w:pPr>
        <w:jc w:val="both"/>
        <w:rPr>
          <w:rFonts w:cs="Arial"/>
        </w:rPr>
      </w:pPr>
      <w:r w:rsidRPr="004C6F8F">
        <w:rPr>
          <w:rFonts w:cs="Arial"/>
        </w:rPr>
        <w:t>The concept of Six Sigma</w:t>
      </w:r>
      <w:r w:rsidR="00833238" w:rsidRPr="004C6F8F">
        <w:rPr>
          <w:rFonts w:cs="Arial"/>
        </w:rPr>
        <w:t>: “If you can measure how many "defects" you have in a process, you can systematically figure out how to eliminate them and get as close to "zero defects" as possible and specifically it means a failure rate of 3.4 parts per million or 99.9997% perfect.”</w:t>
      </w:r>
    </w:p>
    <w:p w14:paraId="1894A1F7" w14:textId="456E0A86" w:rsidR="00630320" w:rsidRPr="004C6F8F" w:rsidRDefault="00754CF7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Key Concepts of Six Sigma</w:t>
      </w:r>
    </w:p>
    <w:p w14:paraId="29968D99" w14:textId="69877999" w:rsidR="002E1A51" w:rsidRPr="004C6F8F" w:rsidRDefault="002E1A51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Six Sigma focuses on </w:t>
      </w:r>
      <w:r w:rsidR="00704F9A" w:rsidRPr="004C6F8F">
        <w:rPr>
          <w:rFonts w:cs="Arial"/>
        </w:rPr>
        <w:t>a</w:t>
      </w:r>
      <w:r w:rsidR="008156C7" w:rsidRPr="004C6F8F">
        <w:rPr>
          <w:rFonts w:cs="Arial"/>
        </w:rPr>
        <w:t xml:space="preserve"> handful of key concepts</w:t>
      </w:r>
      <w:r w:rsidR="003C7378" w:rsidRPr="004C6F8F">
        <w:rPr>
          <w:rFonts w:cs="Arial"/>
        </w:rPr>
        <w:t>.</w:t>
      </w:r>
    </w:p>
    <w:p w14:paraId="0A0BD491" w14:textId="77777777" w:rsidR="003C7378" w:rsidRPr="00D17DA3" w:rsidRDefault="003C7378" w:rsidP="00D17DA3">
      <w:pPr>
        <w:pStyle w:val="ListParagraph"/>
        <w:numPr>
          <w:ilvl w:val="0"/>
          <w:numId w:val="31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Critical to Quality</w:t>
      </w:r>
      <w:r w:rsidRPr="00D17DA3">
        <w:rPr>
          <w:rFonts w:eastAsia="Times New Roman" w:cs="Arial"/>
          <w:color w:val="000000"/>
          <w:lang w:eastAsia="en-GB"/>
        </w:rPr>
        <w:t xml:space="preserve"> − Attributes most important to the customer.</w:t>
      </w:r>
    </w:p>
    <w:p w14:paraId="02E66292" w14:textId="77777777" w:rsidR="003C7378" w:rsidRPr="00D17DA3" w:rsidRDefault="003C7378" w:rsidP="00D17DA3">
      <w:pPr>
        <w:pStyle w:val="ListParagraph"/>
        <w:numPr>
          <w:ilvl w:val="0"/>
          <w:numId w:val="31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Defect</w:t>
      </w:r>
      <w:r w:rsidRPr="00D17DA3">
        <w:rPr>
          <w:rFonts w:eastAsia="Times New Roman" w:cs="Arial"/>
          <w:color w:val="000000"/>
          <w:lang w:eastAsia="en-GB"/>
        </w:rPr>
        <w:t xml:space="preserve"> − Failing to deliver what the customer wants.</w:t>
      </w:r>
    </w:p>
    <w:p w14:paraId="5B602EBD" w14:textId="77777777" w:rsidR="003C7378" w:rsidRPr="00D17DA3" w:rsidRDefault="003C7378" w:rsidP="00D17DA3">
      <w:pPr>
        <w:pStyle w:val="ListParagraph"/>
        <w:numPr>
          <w:ilvl w:val="0"/>
          <w:numId w:val="31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Process Capability</w:t>
      </w:r>
      <w:r w:rsidRPr="00D17DA3">
        <w:rPr>
          <w:rFonts w:eastAsia="Times New Roman" w:cs="Arial"/>
          <w:color w:val="000000"/>
          <w:lang w:eastAsia="en-GB"/>
        </w:rPr>
        <w:t xml:space="preserve"> − What your process can deliver.</w:t>
      </w:r>
    </w:p>
    <w:p w14:paraId="13EDEF3E" w14:textId="77777777" w:rsidR="003C7378" w:rsidRPr="00D17DA3" w:rsidRDefault="003C7378" w:rsidP="00D17DA3">
      <w:pPr>
        <w:pStyle w:val="ListParagraph"/>
        <w:numPr>
          <w:ilvl w:val="0"/>
          <w:numId w:val="31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Variation</w:t>
      </w:r>
      <w:r w:rsidRPr="00D17DA3">
        <w:rPr>
          <w:rFonts w:eastAsia="Times New Roman" w:cs="Arial"/>
          <w:color w:val="000000"/>
          <w:lang w:eastAsia="en-GB"/>
        </w:rPr>
        <w:t xml:space="preserve"> − What the customer sees and feels.</w:t>
      </w:r>
    </w:p>
    <w:p w14:paraId="29FFDB31" w14:textId="41D744A6" w:rsidR="003C7378" w:rsidRPr="00D17DA3" w:rsidRDefault="003C7378" w:rsidP="00D17DA3">
      <w:pPr>
        <w:pStyle w:val="ListParagraph"/>
        <w:numPr>
          <w:ilvl w:val="0"/>
          <w:numId w:val="31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Stable Operations</w:t>
      </w:r>
      <w:r w:rsidRPr="00D17DA3">
        <w:rPr>
          <w:rFonts w:eastAsia="Times New Roman" w:cs="Arial"/>
          <w:color w:val="000000"/>
          <w:lang w:eastAsia="en-GB"/>
        </w:rPr>
        <w:t xml:space="preserve"> − </w:t>
      </w:r>
      <w:r w:rsidR="00CA54B3" w:rsidRPr="00D17DA3">
        <w:rPr>
          <w:rFonts w:eastAsia="Times New Roman" w:cs="Arial"/>
          <w:color w:val="000000"/>
          <w:lang w:eastAsia="en-GB"/>
        </w:rPr>
        <w:t>I</w:t>
      </w:r>
      <w:r w:rsidRPr="00D17DA3">
        <w:rPr>
          <w:rFonts w:eastAsia="Times New Roman" w:cs="Arial"/>
          <w:color w:val="000000"/>
          <w:lang w:eastAsia="en-GB"/>
        </w:rPr>
        <w:t>mprov</w:t>
      </w:r>
      <w:r w:rsidR="00CA54B3" w:rsidRPr="00D17DA3">
        <w:rPr>
          <w:rFonts w:eastAsia="Times New Roman" w:cs="Arial"/>
          <w:color w:val="000000"/>
          <w:lang w:eastAsia="en-GB"/>
        </w:rPr>
        <w:t>ing</w:t>
      </w:r>
      <w:r w:rsidRPr="00D17DA3">
        <w:rPr>
          <w:rFonts w:eastAsia="Times New Roman" w:cs="Arial"/>
          <w:color w:val="000000"/>
          <w:lang w:eastAsia="en-GB"/>
        </w:rPr>
        <w:t xml:space="preserve"> what the customer sees and feels</w:t>
      </w:r>
      <w:r w:rsidR="00CA54B3" w:rsidRPr="00D17DA3">
        <w:rPr>
          <w:rFonts w:eastAsia="Times New Roman" w:cs="Arial"/>
          <w:color w:val="000000"/>
          <w:lang w:eastAsia="en-GB"/>
        </w:rPr>
        <w:t xml:space="preserve"> by </w:t>
      </w:r>
      <w:r w:rsidR="00356E6F" w:rsidRPr="00D17DA3">
        <w:rPr>
          <w:rFonts w:eastAsia="Times New Roman" w:cs="Arial"/>
          <w:color w:val="000000"/>
          <w:lang w:eastAsia="en-GB"/>
        </w:rPr>
        <w:t>ensuring a consistent and predictable processes.</w:t>
      </w:r>
    </w:p>
    <w:p w14:paraId="5788AD15" w14:textId="2F9D4FC8" w:rsidR="003C7378" w:rsidRPr="00D17DA3" w:rsidRDefault="003C7378" w:rsidP="00D17DA3">
      <w:pPr>
        <w:pStyle w:val="ListParagraph"/>
        <w:numPr>
          <w:ilvl w:val="0"/>
          <w:numId w:val="31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Design for Six Sigma</w:t>
      </w:r>
      <w:r w:rsidRPr="00D17DA3">
        <w:rPr>
          <w:rFonts w:eastAsia="Times New Roman" w:cs="Arial"/>
          <w:color w:val="000000"/>
          <w:lang w:eastAsia="en-GB"/>
        </w:rPr>
        <w:t xml:space="preserve"> − Designing to meet customer needs and process capab</w:t>
      </w:r>
      <w:r w:rsidR="00CA54B3" w:rsidRPr="00D17DA3">
        <w:rPr>
          <w:rFonts w:eastAsia="Times New Roman" w:cs="Arial"/>
          <w:color w:val="000000"/>
          <w:lang w:eastAsia="en-GB"/>
        </w:rPr>
        <w:t>i</w:t>
      </w:r>
      <w:r w:rsidRPr="00D17DA3">
        <w:rPr>
          <w:rFonts w:eastAsia="Times New Roman" w:cs="Arial"/>
          <w:color w:val="000000"/>
          <w:lang w:eastAsia="en-GB"/>
        </w:rPr>
        <w:t>lity.</w:t>
      </w:r>
    </w:p>
    <w:p w14:paraId="410A6ECB" w14:textId="3A47809A" w:rsidR="0082454A" w:rsidRPr="004C6F8F" w:rsidRDefault="0082454A" w:rsidP="00243304">
      <w:pPr>
        <w:spacing w:after="144" w:line="360" w:lineRule="atLeast"/>
        <w:ind w:right="-402"/>
        <w:jc w:val="both"/>
        <w:rPr>
          <w:rFonts w:eastAsia="Times New Roman" w:cs="Arial"/>
          <w:bCs/>
          <w:color w:val="000000"/>
          <w:lang w:eastAsia="en-GB"/>
        </w:rPr>
      </w:pPr>
      <w:r w:rsidRPr="004C6F8F">
        <w:rPr>
          <w:rFonts w:eastAsia="Times New Roman" w:cs="Arial"/>
          <w:bCs/>
          <w:color w:val="000000"/>
          <w:lang w:eastAsia="en-GB"/>
        </w:rPr>
        <w:t xml:space="preserve">Six Sigma </w:t>
      </w:r>
      <w:r w:rsidR="00EE2A41" w:rsidRPr="004C6F8F">
        <w:rPr>
          <w:rFonts w:eastAsia="Times New Roman" w:cs="Arial"/>
          <w:bCs/>
          <w:color w:val="000000"/>
          <w:lang w:eastAsia="en-GB"/>
        </w:rPr>
        <w:t xml:space="preserve">concentrates </w:t>
      </w:r>
      <w:r w:rsidR="00563D5A" w:rsidRPr="004C6F8F">
        <w:rPr>
          <w:rFonts w:eastAsia="Times New Roman" w:cs="Arial"/>
          <w:bCs/>
          <w:color w:val="000000"/>
          <w:lang w:eastAsia="en-GB"/>
        </w:rPr>
        <w:t xml:space="preserve">initially on decreasing </w:t>
      </w:r>
      <w:r w:rsidR="00F02201" w:rsidRPr="004C6F8F">
        <w:rPr>
          <w:rFonts w:eastAsia="Times New Roman" w:cs="Arial"/>
          <w:bCs/>
          <w:color w:val="000000"/>
          <w:lang w:eastAsia="en-GB"/>
        </w:rPr>
        <w:t xml:space="preserve">process variation and then on </w:t>
      </w:r>
      <w:r w:rsidR="00D97340" w:rsidRPr="004C6F8F">
        <w:rPr>
          <w:rFonts w:eastAsia="Times New Roman" w:cs="Arial"/>
          <w:bCs/>
          <w:color w:val="000000"/>
          <w:lang w:eastAsia="en-GB"/>
        </w:rPr>
        <w:t>enhanc</w:t>
      </w:r>
      <w:r w:rsidR="00F02201" w:rsidRPr="004C6F8F">
        <w:rPr>
          <w:rFonts w:eastAsia="Times New Roman" w:cs="Arial"/>
          <w:bCs/>
          <w:color w:val="000000"/>
          <w:lang w:eastAsia="en-GB"/>
        </w:rPr>
        <w:t>ing the process capability</w:t>
      </w:r>
      <w:r w:rsidR="00D97340" w:rsidRPr="004C6F8F">
        <w:rPr>
          <w:rFonts w:eastAsia="Times New Roman" w:cs="Arial"/>
          <w:bCs/>
          <w:color w:val="000000"/>
          <w:lang w:eastAsia="en-GB"/>
        </w:rPr>
        <w:t>.</w:t>
      </w:r>
      <w:r w:rsidR="00A7334D" w:rsidRPr="004C6F8F">
        <w:rPr>
          <w:rFonts w:eastAsia="Times New Roman" w:cs="Arial"/>
          <w:bCs/>
          <w:color w:val="000000"/>
          <w:lang w:eastAsia="en-GB"/>
        </w:rPr>
        <w:t xml:space="preserve"> “Our Customers Feel the Variance, Not the Mean.”</w:t>
      </w:r>
    </w:p>
    <w:p w14:paraId="641D61CB" w14:textId="29D68C24" w:rsidR="00A7334D" w:rsidRPr="004C6F8F" w:rsidRDefault="007E04A0" w:rsidP="00243304">
      <w:pPr>
        <w:pStyle w:val="Heading2"/>
        <w:jc w:val="both"/>
        <w:rPr>
          <w:rFonts w:eastAsia="Times New Roman" w:cs="Arial"/>
          <w:lang w:eastAsia="en-GB"/>
        </w:rPr>
      </w:pPr>
      <w:r w:rsidRPr="004C6F8F">
        <w:rPr>
          <w:rFonts w:eastAsia="Times New Roman" w:cs="Arial"/>
          <w:lang w:eastAsia="en-GB"/>
        </w:rPr>
        <w:t>Benefits of Six Sigma</w:t>
      </w:r>
    </w:p>
    <w:p w14:paraId="26CAFADA" w14:textId="69C46C3D" w:rsidR="007E04A0" w:rsidRPr="004C6F8F" w:rsidRDefault="004649F1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Six major benefits are </w:t>
      </w:r>
      <w:r w:rsidR="0013751D" w:rsidRPr="004C6F8F">
        <w:rPr>
          <w:rFonts w:cs="Arial"/>
          <w:lang w:eastAsia="en-GB"/>
        </w:rPr>
        <w:t>provided</w:t>
      </w:r>
      <w:r w:rsidRPr="004C6F8F">
        <w:rPr>
          <w:rFonts w:cs="Arial"/>
          <w:lang w:eastAsia="en-GB"/>
        </w:rPr>
        <w:t xml:space="preserve"> by Six Sigma</w:t>
      </w:r>
      <w:r w:rsidR="00551219" w:rsidRPr="004C6F8F">
        <w:rPr>
          <w:rFonts w:cs="Arial"/>
          <w:lang w:eastAsia="en-GB"/>
        </w:rPr>
        <w:t xml:space="preserve"> that </w:t>
      </w:r>
      <w:r w:rsidR="00BE30F7" w:rsidRPr="004C6F8F">
        <w:rPr>
          <w:rFonts w:cs="Arial"/>
          <w:lang w:eastAsia="en-GB"/>
        </w:rPr>
        <w:t>in</w:t>
      </w:r>
      <w:r w:rsidR="00551219" w:rsidRPr="004C6F8F">
        <w:rPr>
          <w:rFonts w:cs="Arial"/>
          <w:lang w:eastAsia="en-GB"/>
        </w:rPr>
        <w:t>t</w:t>
      </w:r>
      <w:r w:rsidR="00BE30F7" w:rsidRPr="004C6F8F">
        <w:rPr>
          <w:rFonts w:cs="Arial"/>
          <w:lang w:eastAsia="en-GB"/>
        </w:rPr>
        <w:t>erest</w:t>
      </w:r>
      <w:r w:rsidR="00551219" w:rsidRPr="004C6F8F">
        <w:rPr>
          <w:rFonts w:cs="Arial"/>
          <w:lang w:eastAsia="en-GB"/>
        </w:rPr>
        <w:t xml:space="preserve"> companies </w:t>
      </w:r>
      <w:r w:rsidR="002E30FB" w:rsidRPr="004C6F8F">
        <w:rPr>
          <w:rFonts w:cs="Arial"/>
          <w:lang w:eastAsia="en-GB"/>
        </w:rPr>
        <w:t>–</w:t>
      </w:r>
    </w:p>
    <w:p w14:paraId="08B301DC" w14:textId="77777777" w:rsidR="00883272" w:rsidRPr="00D17DA3" w:rsidRDefault="00883272" w:rsidP="00D17DA3">
      <w:pPr>
        <w:pStyle w:val="ListParagraph"/>
        <w:numPr>
          <w:ilvl w:val="0"/>
          <w:numId w:val="29"/>
        </w:numPr>
        <w:spacing w:before="100" w:beforeAutospacing="1" w:after="75" w:line="360" w:lineRule="atLeast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color w:val="000000"/>
          <w:lang w:eastAsia="en-GB"/>
        </w:rPr>
        <w:lastRenderedPageBreak/>
        <w:t>Generates sustained success</w:t>
      </w:r>
    </w:p>
    <w:p w14:paraId="565B100A" w14:textId="77777777" w:rsidR="00883272" w:rsidRPr="00D17DA3" w:rsidRDefault="00883272" w:rsidP="00D17DA3">
      <w:pPr>
        <w:pStyle w:val="ListParagraph"/>
        <w:numPr>
          <w:ilvl w:val="0"/>
          <w:numId w:val="29"/>
        </w:numPr>
        <w:spacing w:before="100" w:beforeAutospacing="1" w:after="75" w:line="360" w:lineRule="atLeast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color w:val="000000"/>
          <w:lang w:eastAsia="en-GB"/>
        </w:rPr>
        <w:t>Sets a performance goal for everyone</w:t>
      </w:r>
    </w:p>
    <w:p w14:paraId="7E833588" w14:textId="77777777" w:rsidR="00883272" w:rsidRPr="00D17DA3" w:rsidRDefault="00883272" w:rsidP="00D17DA3">
      <w:pPr>
        <w:pStyle w:val="ListParagraph"/>
        <w:numPr>
          <w:ilvl w:val="0"/>
          <w:numId w:val="29"/>
        </w:numPr>
        <w:spacing w:before="100" w:beforeAutospacing="1" w:after="75" w:line="360" w:lineRule="atLeast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color w:val="000000"/>
          <w:lang w:eastAsia="en-GB"/>
        </w:rPr>
        <w:t>Enhances value to customers</w:t>
      </w:r>
    </w:p>
    <w:p w14:paraId="0AA9A3D0" w14:textId="77777777" w:rsidR="00883272" w:rsidRPr="00D17DA3" w:rsidRDefault="00883272" w:rsidP="00D17DA3">
      <w:pPr>
        <w:pStyle w:val="ListParagraph"/>
        <w:numPr>
          <w:ilvl w:val="0"/>
          <w:numId w:val="29"/>
        </w:numPr>
        <w:spacing w:before="100" w:beforeAutospacing="1" w:after="75" w:line="360" w:lineRule="atLeast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color w:val="000000"/>
          <w:lang w:eastAsia="en-GB"/>
        </w:rPr>
        <w:t>Accelerates the rate of improvement</w:t>
      </w:r>
    </w:p>
    <w:p w14:paraId="28FE0A5A" w14:textId="77777777" w:rsidR="00883272" w:rsidRPr="00D17DA3" w:rsidRDefault="00883272" w:rsidP="00D17DA3">
      <w:pPr>
        <w:pStyle w:val="ListParagraph"/>
        <w:numPr>
          <w:ilvl w:val="0"/>
          <w:numId w:val="29"/>
        </w:numPr>
        <w:spacing w:before="100" w:beforeAutospacing="1" w:after="75" w:line="360" w:lineRule="atLeast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color w:val="000000"/>
          <w:lang w:eastAsia="en-GB"/>
        </w:rPr>
        <w:t>Promotes learning and cross-pollination</w:t>
      </w:r>
    </w:p>
    <w:p w14:paraId="34DFE37B" w14:textId="1F778543" w:rsidR="00883272" w:rsidRPr="00D17DA3" w:rsidRDefault="00883272" w:rsidP="00D17DA3">
      <w:pPr>
        <w:pStyle w:val="ListParagraph"/>
        <w:numPr>
          <w:ilvl w:val="0"/>
          <w:numId w:val="29"/>
        </w:numPr>
        <w:spacing w:before="100" w:beforeAutospacing="1" w:after="75" w:line="360" w:lineRule="atLeast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color w:val="000000"/>
          <w:lang w:eastAsia="en-GB"/>
        </w:rPr>
        <w:t>Executes strategic change</w:t>
      </w:r>
    </w:p>
    <w:p w14:paraId="7CE1A13A" w14:textId="77777777" w:rsidR="0009040F" w:rsidRPr="004C6F8F" w:rsidRDefault="0009040F" w:rsidP="00243304">
      <w:pPr>
        <w:pStyle w:val="Heading1"/>
        <w:jc w:val="both"/>
        <w:rPr>
          <w:rFonts w:eastAsia="Times New Roman" w:cs="Arial"/>
          <w:lang w:eastAsia="en-GB"/>
        </w:rPr>
      </w:pPr>
      <w:r w:rsidRPr="004C6F8F">
        <w:rPr>
          <w:rFonts w:eastAsia="Times New Roman" w:cs="Arial"/>
          <w:lang w:eastAsia="en-GB"/>
        </w:rPr>
        <w:t>Methodology</w:t>
      </w:r>
    </w:p>
    <w:p w14:paraId="0D50D6F3" w14:textId="24333AE2" w:rsidR="003C7378" w:rsidRPr="004C6F8F" w:rsidRDefault="00EB71CB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Six Sigma has </w:t>
      </w:r>
      <w:r w:rsidR="009C4669" w:rsidRPr="004C6F8F">
        <w:rPr>
          <w:rFonts w:cs="Arial"/>
          <w:lang w:eastAsia="en-GB"/>
        </w:rPr>
        <w:t>two main methodologies –</w:t>
      </w:r>
    </w:p>
    <w:p w14:paraId="33BBB061" w14:textId="6892C6BC" w:rsidR="00727959" w:rsidRPr="00D17DA3" w:rsidRDefault="00727959" w:rsidP="00D17DA3">
      <w:pPr>
        <w:pStyle w:val="ListParagraph"/>
        <w:numPr>
          <w:ilvl w:val="0"/>
          <w:numId w:val="30"/>
        </w:numPr>
        <w:spacing w:before="100" w:beforeAutospacing="1" w:after="75" w:line="360" w:lineRule="atLeast"/>
        <w:jc w:val="both"/>
        <w:rPr>
          <w:rFonts w:cs="Arial"/>
        </w:rPr>
      </w:pPr>
      <w:r w:rsidRPr="00D17DA3">
        <w:rPr>
          <w:rFonts w:cs="Arial"/>
          <w:b/>
        </w:rPr>
        <w:t>DMAIC</w:t>
      </w:r>
      <w:r w:rsidRPr="00D17DA3">
        <w:rPr>
          <w:rFonts w:cs="Arial"/>
        </w:rPr>
        <w:t xml:space="preserve"> − This methodology is used to e</w:t>
      </w:r>
      <w:r w:rsidR="00C465E0" w:rsidRPr="00D17DA3">
        <w:rPr>
          <w:rFonts w:cs="Arial"/>
        </w:rPr>
        <w:t>nhance</w:t>
      </w:r>
      <w:r w:rsidRPr="00D17DA3">
        <w:rPr>
          <w:rFonts w:cs="Arial"/>
        </w:rPr>
        <w:t xml:space="preserve"> an existing business process.</w:t>
      </w:r>
      <w:r w:rsidR="00D4730D" w:rsidRPr="00D17DA3">
        <w:rPr>
          <w:rFonts w:cs="Arial"/>
        </w:rPr>
        <w:t xml:space="preserve"> It </w:t>
      </w:r>
      <w:r w:rsidR="00FA41E9" w:rsidRPr="00D17DA3">
        <w:rPr>
          <w:rFonts w:cs="Arial"/>
        </w:rPr>
        <w:t>concerns</w:t>
      </w:r>
      <w:r w:rsidR="00D4730D" w:rsidRPr="00D17DA3">
        <w:rPr>
          <w:rFonts w:cs="Arial"/>
        </w:rPr>
        <w:t xml:space="preserve"> a data-driven quality </w:t>
      </w:r>
      <w:r w:rsidR="00CE64F0" w:rsidRPr="00D17DA3">
        <w:rPr>
          <w:rFonts w:cs="Arial"/>
        </w:rPr>
        <w:t>approach</w:t>
      </w:r>
      <w:r w:rsidR="00D4730D" w:rsidRPr="00D17DA3">
        <w:rPr>
          <w:rFonts w:cs="Arial"/>
        </w:rPr>
        <w:t xml:space="preserve"> for improving processes.</w:t>
      </w:r>
    </w:p>
    <w:p w14:paraId="750DA994" w14:textId="4C85D8F6" w:rsidR="00754CF7" w:rsidRPr="00D17DA3" w:rsidRDefault="00727959" w:rsidP="00D17DA3">
      <w:pPr>
        <w:pStyle w:val="ListParagraph"/>
        <w:numPr>
          <w:ilvl w:val="0"/>
          <w:numId w:val="30"/>
        </w:numPr>
        <w:spacing w:before="100" w:beforeAutospacing="1" w:after="75" w:line="360" w:lineRule="atLeast"/>
        <w:jc w:val="both"/>
        <w:rPr>
          <w:rFonts w:cs="Arial"/>
        </w:rPr>
      </w:pPr>
      <w:r w:rsidRPr="00D17DA3">
        <w:rPr>
          <w:rFonts w:cs="Arial"/>
          <w:b/>
        </w:rPr>
        <w:t>DMADV</w:t>
      </w:r>
      <w:r w:rsidRPr="00D17DA3">
        <w:rPr>
          <w:rFonts w:cs="Arial"/>
        </w:rPr>
        <w:t xml:space="preserve"> − This methodology is used to </w:t>
      </w:r>
      <w:r w:rsidR="00A74787" w:rsidRPr="00D17DA3">
        <w:rPr>
          <w:rFonts w:cs="Arial"/>
        </w:rPr>
        <w:t>build</w:t>
      </w:r>
      <w:r w:rsidRPr="00D17DA3">
        <w:rPr>
          <w:rFonts w:cs="Arial"/>
        </w:rPr>
        <w:t xml:space="preserve"> new product designs or process designs that results in a more predictable, mature and defect free performance.</w:t>
      </w:r>
      <w:r w:rsidR="001329AB" w:rsidRPr="00D17DA3">
        <w:rPr>
          <w:rFonts w:cs="Arial"/>
        </w:rPr>
        <w:t xml:space="preserve"> It </w:t>
      </w:r>
      <w:r w:rsidR="00D87831" w:rsidRPr="00D17DA3">
        <w:rPr>
          <w:rFonts w:cs="Arial"/>
        </w:rPr>
        <w:t>concerns</w:t>
      </w:r>
      <w:r w:rsidR="001329AB" w:rsidRPr="00D17DA3">
        <w:rPr>
          <w:rFonts w:cs="Arial"/>
        </w:rPr>
        <w:t xml:space="preserve"> a data-driven quality </w:t>
      </w:r>
      <w:r w:rsidR="00D87831" w:rsidRPr="00D17DA3">
        <w:rPr>
          <w:rFonts w:cs="Arial"/>
        </w:rPr>
        <w:t>approach</w:t>
      </w:r>
      <w:r w:rsidR="001329AB" w:rsidRPr="00D17DA3">
        <w:rPr>
          <w:rFonts w:cs="Arial"/>
        </w:rPr>
        <w:t xml:space="preserve"> for designing products &amp; processes.</w:t>
      </w:r>
    </w:p>
    <w:p w14:paraId="45E12398" w14:textId="76F3365D" w:rsidR="00D87831" w:rsidRPr="004C6F8F" w:rsidRDefault="004B4F71" w:rsidP="00243304">
      <w:pPr>
        <w:spacing w:before="100" w:beforeAutospacing="1" w:after="75" w:line="360" w:lineRule="atLeast"/>
        <w:jc w:val="both"/>
        <w:rPr>
          <w:rFonts w:cs="Arial"/>
          <w:color w:val="000000"/>
        </w:rPr>
      </w:pPr>
      <w:r w:rsidRPr="004C6F8F">
        <w:rPr>
          <w:rFonts w:cs="Arial"/>
        </w:rPr>
        <w:t xml:space="preserve">There’s another methodology </w:t>
      </w:r>
      <w:r w:rsidR="00C3500D" w:rsidRPr="004C6F8F">
        <w:rPr>
          <w:rFonts w:cs="Arial"/>
        </w:rPr>
        <w:t xml:space="preserve">named </w:t>
      </w:r>
      <w:r w:rsidR="00C3500D" w:rsidRPr="004C6F8F">
        <w:rPr>
          <w:rFonts w:cs="Arial"/>
          <w:b/>
        </w:rPr>
        <w:t xml:space="preserve">DFSS </w:t>
      </w:r>
      <w:r w:rsidR="00C3500D" w:rsidRPr="004C6F8F">
        <w:rPr>
          <w:rFonts w:cs="Arial"/>
        </w:rPr>
        <w:t>– Design for Six Sigma</w:t>
      </w:r>
      <w:r w:rsidR="00492D1A" w:rsidRPr="004C6F8F">
        <w:rPr>
          <w:rFonts w:cs="Arial"/>
        </w:rPr>
        <w:t xml:space="preserve">. </w:t>
      </w:r>
      <w:r w:rsidR="00492D1A" w:rsidRPr="004C6F8F">
        <w:rPr>
          <w:rFonts w:cs="Arial"/>
          <w:color w:val="000000"/>
        </w:rPr>
        <w:t>DFSS is a data-driven quality approach for designing or redesigning a product or service from the ground up.</w:t>
      </w:r>
    </w:p>
    <w:p w14:paraId="041DFE93" w14:textId="2A6760CE" w:rsidR="00486E93" w:rsidRPr="004C6F8F" w:rsidRDefault="00AB4F64" w:rsidP="00243304">
      <w:pPr>
        <w:spacing w:before="100" w:beforeAutospacing="1" w:after="75" w:line="360" w:lineRule="atLeast"/>
        <w:jc w:val="both"/>
        <w:rPr>
          <w:rFonts w:cs="Arial"/>
          <w:color w:val="000000"/>
        </w:rPr>
      </w:pPr>
      <w:r w:rsidRPr="004C6F8F">
        <w:rPr>
          <w:rFonts w:cs="Arial"/>
          <w:color w:val="000000"/>
        </w:rPr>
        <w:t>On occasion,</w:t>
      </w:r>
      <w:r w:rsidR="00B823DC" w:rsidRPr="004C6F8F">
        <w:rPr>
          <w:rFonts w:cs="Arial"/>
          <w:color w:val="000000"/>
        </w:rPr>
        <w:t xml:space="preserve"> a DMAIC project may </w:t>
      </w:r>
      <w:r w:rsidR="00D609D7" w:rsidRPr="004C6F8F">
        <w:rPr>
          <w:rFonts w:cs="Arial"/>
          <w:color w:val="000000"/>
        </w:rPr>
        <w:t xml:space="preserve">lead into </w:t>
      </w:r>
      <w:r w:rsidR="00766992" w:rsidRPr="004C6F8F">
        <w:rPr>
          <w:rFonts w:cs="Arial"/>
          <w:color w:val="000000"/>
        </w:rPr>
        <w:t>a DFSS project because</w:t>
      </w:r>
      <w:r w:rsidR="004A3845" w:rsidRPr="004C6F8F">
        <w:rPr>
          <w:rFonts w:cs="Arial"/>
          <w:color w:val="000000"/>
        </w:rPr>
        <w:t xml:space="preserve"> the </w:t>
      </w:r>
      <w:r w:rsidR="00616DBD" w:rsidRPr="004C6F8F">
        <w:rPr>
          <w:rFonts w:cs="Arial"/>
          <w:color w:val="000000"/>
        </w:rPr>
        <w:t>process</w:t>
      </w:r>
      <w:r w:rsidR="004A3845" w:rsidRPr="004C6F8F">
        <w:rPr>
          <w:rFonts w:cs="Arial"/>
          <w:color w:val="000000"/>
        </w:rPr>
        <w:t xml:space="preserve"> </w:t>
      </w:r>
      <w:r w:rsidR="008170E5" w:rsidRPr="004C6F8F">
        <w:rPr>
          <w:rFonts w:cs="Arial"/>
          <w:color w:val="000000"/>
        </w:rPr>
        <w:t>demands</w:t>
      </w:r>
      <w:r w:rsidR="000C6721" w:rsidRPr="004C6F8F">
        <w:rPr>
          <w:rFonts w:cs="Arial"/>
          <w:color w:val="000000"/>
        </w:rPr>
        <w:t xml:space="preserve"> complete redesign to </w:t>
      </w:r>
      <w:r w:rsidR="00E63E66" w:rsidRPr="004C6F8F">
        <w:rPr>
          <w:rFonts w:cs="Arial"/>
          <w:color w:val="000000"/>
        </w:rPr>
        <w:t xml:space="preserve">accomplish the </w:t>
      </w:r>
      <w:r w:rsidR="00A82738" w:rsidRPr="004C6F8F">
        <w:rPr>
          <w:rFonts w:cs="Arial"/>
          <w:color w:val="000000"/>
        </w:rPr>
        <w:t xml:space="preserve">required </w:t>
      </w:r>
      <w:r w:rsidR="00616DBD" w:rsidRPr="004C6F8F">
        <w:rPr>
          <w:rFonts w:cs="Arial"/>
          <w:color w:val="000000"/>
        </w:rPr>
        <w:t>measure</w:t>
      </w:r>
      <w:r w:rsidR="006C54F5" w:rsidRPr="004C6F8F">
        <w:rPr>
          <w:rFonts w:cs="Arial"/>
          <w:color w:val="000000"/>
        </w:rPr>
        <w:t xml:space="preserve"> of improvement</w:t>
      </w:r>
      <w:r w:rsidR="00616DBD" w:rsidRPr="004C6F8F">
        <w:rPr>
          <w:rFonts w:cs="Arial"/>
          <w:color w:val="000000"/>
        </w:rPr>
        <w:t>.</w:t>
      </w:r>
    </w:p>
    <w:p w14:paraId="3D1E1A29" w14:textId="18DC044A" w:rsidR="00FF655E" w:rsidRPr="004C6F8F" w:rsidRDefault="00FF655E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DMAIC Methodology</w:t>
      </w:r>
    </w:p>
    <w:p w14:paraId="4B9D5849" w14:textId="365AF756" w:rsidR="001902A5" w:rsidRPr="004C6F8F" w:rsidRDefault="001902A5" w:rsidP="00243304">
      <w:pPr>
        <w:jc w:val="both"/>
        <w:rPr>
          <w:rFonts w:cs="Arial"/>
        </w:rPr>
      </w:pPr>
      <w:r w:rsidRPr="004C6F8F">
        <w:rPr>
          <w:rFonts w:cs="Arial"/>
          <w:noProof/>
          <w:color w:val="337AB7"/>
          <w:lang w:val="en-US"/>
        </w:rPr>
        <w:drawing>
          <wp:inline distT="0" distB="0" distL="0" distR="0" wp14:anchorId="0B7D9C43" wp14:editId="15B01ECD">
            <wp:extent cx="5731510" cy="3223974"/>
            <wp:effectExtent l="0" t="0" r="2540" b="0"/>
            <wp:docPr id="1" name="Picture 1" descr="DMAIC Approach in Lean Six Sigm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MAIC Approach in Lean Six Sigm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F7203" w14:textId="117FA581" w:rsidR="0045036E" w:rsidRPr="004C6F8F" w:rsidRDefault="0045036E" w:rsidP="00243304">
      <w:pPr>
        <w:jc w:val="center"/>
        <w:rPr>
          <w:rFonts w:cs="Arial"/>
        </w:rPr>
      </w:pPr>
      <w:r w:rsidRPr="004C6F8F">
        <w:rPr>
          <w:rFonts w:cs="Arial"/>
        </w:rPr>
        <w:t>Fig. 1 – DMAIC Approach</w:t>
      </w:r>
      <w:r w:rsidR="004A52C6" w:rsidRPr="004C6F8F">
        <w:rPr>
          <w:rFonts w:cs="Arial"/>
        </w:rPr>
        <w:t xml:space="preserve"> in Lean Six Sigma</w:t>
      </w:r>
    </w:p>
    <w:p w14:paraId="2A745471" w14:textId="77777777" w:rsidR="00D17DA3" w:rsidRDefault="00D17DA3" w:rsidP="00243304">
      <w:pPr>
        <w:jc w:val="both"/>
        <w:rPr>
          <w:rFonts w:cs="Arial"/>
        </w:rPr>
      </w:pPr>
    </w:p>
    <w:p w14:paraId="432782B8" w14:textId="77777777" w:rsidR="00D17DA3" w:rsidRDefault="00D17DA3" w:rsidP="00243304">
      <w:pPr>
        <w:jc w:val="both"/>
        <w:rPr>
          <w:rFonts w:cs="Arial"/>
        </w:rPr>
      </w:pPr>
    </w:p>
    <w:p w14:paraId="6903D20D" w14:textId="4BD846F8" w:rsidR="00FF655E" w:rsidRPr="004C6F8F" w:rsidRDefault="00E1633D" w:rsidP="00243304">
      <w:pPr>
        <w:jc w:val="both"/>
        <w:rPr>
          <w:rFonts w:cs="Arial"/>
        </w:rPr>
      </w:pPr>
      <w:r w:rsidRPr="004C6F8F">
        <w:rPr>
          <w:rFonts w:cs="Arial"/>
        </w:rPr>
        <w:lastRenderedPageBreak/>
        <w:t xml:space="preserve">This methodology comprises of the </w:t>
      </w:r>
      <w:r w:rsidR="00F31528" w:rsidRPr="004C6F8F">
        <w:rPr>
          <w:rFonts w:cs="Arial"/>
        </w:rPr>
        <w:t xml:space="preserve">consecutive </w:t>
      </w:r>
      <w:r w:rsidR="008901B8" w:rsidRPr="004C6F8F">
        <w:rPr>
          <w:rFonts w:cs="Arial"/>
        </w:rPr>
        <w:t>5 measures –</w:t>
      </w:r>
    </w:p>
    <w:p w14:paraId="7A08D2B3" w14:textId="397EB90E" w:rsidR="008901B8" w:rsidRPr="004C6F8F" w:rsidRDefault="008901B8" w:rsidP="00243304">
      <w:pPr>
        <w:jc w:val="both"/>
        <w:rPr>
          <w:rFonts w:cs="Arial"/>
          <w:color w:val="000000"/>
        </w:rPr>
      </w:pPr>
      <w:r w:rsidRPr="004C6F8F">
        <w:rPr>
          <w:rFonts w:cs="Arial"/>
          <w:b/>
          <w:bCs/>
          <w:color w:val="000000"/>
        </w:rPr>
        <w:t>D</w:t>
      </w:r>
      <w:r w:rsidRPr="004C6F8F">
        <w:rPr>
          <w:rFonts w:cs="Arial"/>
          <w:color w:val="000000"/>
        </w:rPr>
        <w:t xml:space="preserve">efine --&gt; </w:t>
      </w:r>
      <w:r w:rsidRPr="004C6F8F">
        <w:rPr>
          <w:rFonts w:cs="Arial"/>
          <w:b/>
          <w:bCs/>
          <w:color w:val="000000"/>
        </w:rPr>
        <w:t>M</w:t>
      </w:r>
      <w:r w:rsidRPr="004C6F8F">
        <w:rPr>
          <w:rFonts w:cs="Arial"/>
          <w:color w:val="000000"/>
        </w:rPr>
        <w:t xml:space="preserve">easure --&gt; </w:t>
      </w:r>
      <w:r w:rsidR="00C161CB" w:rsidRPr="004C6F8F">
        <w:rPr>
          <w:rFonts w:cs="Arial"/>
          <w:b/>
          <w:bCs/>
          <w:color w:val="000000"/>
        </w:rPr>
        <w:t>A</w:t>
      </w:r>
      <w:r w:rsidR="00C161CB" w:rsidRPr="004C6F8F">
        <w:rPr>
          <w:rFonts w:cs="Arial"/>
          <w:color w:val="000000"/>
        </w:rPr>
        <w:t>nalyse</w:t>
      </w:r>
      <w:r w:rsidRPr="004C6F8F">
        <w:rPr>
          <w:rFonts w:cs="Arial"/>
          <w:color w:val="000000"/>
        </w:rPr>
        <w:t xml:space="preserve"> --&gt; </w:t>
      </w:r>
      <w:r w:rsidRPr="004C6F8F">
        <w:rPr>
          <w:rFonts w:cs="Arial"/>
          <w:b/>
          <w:bCs/>
          <w:color w:val="000000"/>
        </w:rPr>
        <w:t>I</w:t>
      </w:r>
      <w:r w:rsidRPr="004C6F8F">
        <w:rPr>
          <w:rFonts w:cs="Arial"/>
          <w:color w:val="000000"/>
        </w:rPr>
        <w:t xml:space="preserve">mprove --&gt; </w:t>
      </w:r>
      <w:r w:rsidRPr="004C6F8F">
        <w:rPr>
          <w:rFonts w:cs="Arial"/>
          <w:b/>
          <w:bCs/>
          <w:color w:val="000000"/>
        </w:rPr>
        <w:t>C</w:t>
      </w:r>
      <w:r w:rsidRPr="004C6F8F">
        <w:rPr>
          <w:rFonts w:cs="Arial"/>
          <w:color w:val="000000"/>
        </w:rPr>
        <w:t>ontrol</w:t>
      </w:r>
    </w:p>
    <w:p w14:paraId="047C226D" w14:textId="77777777" w:rsidR="00C161CB" w:rsidRPr="00D17DA3" w:rsidRDefault="00C161CB" w:rsidP="00D17DA3">
      <w:pPr>
        <w:pStyle w:val="ListParagraph"/>
        <w:numPr>
          <w:ilvl w:val="0"/>
          <w:numId w:val="28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Define</w:t>
      </w:r>
      <w:r w:rsidRPr="00D17DA3">
        <w:rPr>
          <w:rFonts w:eastAsia="Times New Roman" w:cs="Arial"/>
          <w:color w:val="000000"/>
          <w:lang w:eastAsia="en-GB"/>
        </w:rPr>
        <w:t xml:space="preserve"> − Define the problem or project goal that needs to be addressed.</w:t>
      </w:r>
    </w:p>
    <w:p w14:paraId="294172A9" w14:textId="77777777" w:rsidR="00C161CB" w:rsidRPr="00D17DA3" w:rsidRDefault="00C161CB" w:rsidP="00D17DA3">
      <w:pPr>
        <w:pStyle w:val="ListParagraph"/>
        <w:numPr>
          <w:ilvl w:val="0"/>
          <w:numId w:val="28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Measure</w:t>
      </w:r>
      <w:r w:rsidRPr="00D17DA3">
        <w:rPr>
          <w:rFonts w:eastAsia="Times New Roman" w:cs="Arial"/>
          <w:color w:val="000000"/>
          <w:lang w:eastAsia="en-GB"/>
        </w:rPr>
        <w:t xml:space="preserve"> − Measure the problem and process from which it was produced.</w:t>
      </w:r>
    </w:p>
    <w:p w14:paraId="4ED886AC" w14:textId="78CCC450" w:rsidR="00C161CB" w:rsidRPr="00D17DA3" w:rsidRDefault="00C161CB" w:rsidP="00D17DA3">
      <w:pPr>
        <w:pStyle w:val="ListParagraph"/>
        <w:numPr>
          <w:ilvl w:val="0"/>
          <w:numId w:val="28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Analyse</w:t>
      </w:r>
      <w:r w:rsidRPr="00D17DA3">
        <w:rPr>
          <w:rFonts w:eastAsia="Times New Roman" w:cs="Arial"/>
          <w:color w:val="000000"/>
          <w:lang w:eastAsia="en-GB"/>
        </w:rPr>
        <w:t xml:space="preserve"> − Analyse data and process to determine root causes of defects and opportunities.</w:t>
      </w:r>
    </w:p>
    <w:p w14:paraId="63B3670C" w14:textId="77777777" w:rsidR="00C161CB" w:rsidRPr="00D17DA3" w:rsidRDefault="00C161CB" w:rsidP="00D17DA3">
      <w:pPr>
        <w:pStyle w:val="ListParagraph"/>
        <w:numPr>
          <w:ilvl w:val="0"/>
          <w:numId w:val="28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Improve</w:t>
      </w:r>
      <w:r w:rsidRPr="00D17DA3">
        <w:rPr>
          <w:rFonts w:eastAsia="Times New Roman" w:cs="Arial"/>
          <w:color w:val="000000"/>
          <w:lang w:eastAsia="en-GB"/>
        </w:rPr>
        <w:t xml:space="preserve"> − Improve the process by finding solutions to fix, diminish, and prevent future problems.</w:t>
      </w:r>
    </w:p>
    <w:p w14:paraId="7B985B8C" w14:textId="533BD1E3" w:rsidR="008901B8" w:rsidRPr="00D17DA3" w:rsidRDefault="00C161CB" w:rsidP="00D17DA3">
      <w:pPr>
        <w:pStyle w:val="ListParagraph"/>
        <w:numPr>
          <w:ilvl w:val="0"/>
          <w:numId w:val="28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Control</w:t>
      </w:r>
      <w:r w:rsidRPr="00D17DA3">
        <w:rPr>
          <w:rFonts w:eastAsia="Times New Roman" w:cs="Arial"/>
          <w:color w:val="000000"/>
          <w:lang w:eastAsia="en-GB"/>
        </w:rPr>
        <w:t xml:space="preserve"> − Implement, control, and sustain the improvements solutions to keep the process on the new course.</w:t>
      </w:r>
    </w:p>
    <w:p w14:paraId="4B97748B" w14:textId="1434AE41" w:rsidR="004A52C6" w:rsidRPr="004C6F8F" w:rsidRDefault="009D4254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DMAI</w:t>
      </w:r>
      <w:r w:rsidR="00FF655E" w:rsidRPr="004C6F8F">
        <w:rPr>
          <w:rFonts w:cs="Arial"/>
        </w:rPr>
        <w:t>V</w:t>
      </w:r>
      <w:r w:rsidR="00486E93" w:rsidRPr="004C6F8F">
        <w:rPr>
          <w:rFonts w:cs="Arial"/>
        </w:rPr>
        <w:t xml:space="preserve"> Methodology</w:t>
      </w:r>
    </w:p>
    <w:p w14:paraId="116EAAE1" w14:textId="689E366F" w:rsidR="00486E93" w:rsidRPr="004C6F8F" w:rsidRDefault="00486E93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The methodology </w:t>
      </w:r>
      <w:r w:rsidR="00E745C7" w:rsidRPr="004C6F8F">
        <w:rPr>
          <w:rFonts w:cs="Arial"/>
        </w:rPr>
        <w:t xml:space="preserve">comprises </w:t>
      </w:r>
      <w:r w:rsidRPr="004C6F8F">
        <w:rPr>
          <w:rFonts w:cs="Arial"/>
        </w:rPr>
        <w:t xml:space="preserve">of </w:t>
      </w:r>
      <w:r w:rsidR="00D62650" w:rsidRPr="004C6F8F">
        <w:rPr>
          <w:rFonts w:cs="Arial"/>
        </w:rPr>
        <w:t>5</w:t>
      </w:r>
      <w:r w:rsidR="00E745C7" w:rsidRPr="004C6F8F">
        <w:rPr>
          <w:rFonts w:cs="Arial"/>
        </w:rPr>
        <w:t xml:space="preserve"> measures –</w:t>
      </w:r>
    </w:p>
    <w:p w14:paraId="0D913020" w14:textId="037290F9" w:rsidR="001E7F7D" w:rsidRPr="004C6F8F" w:rsidRDefault="001E7F7D" w:rsidP="00243304">
      <w:pPr>
        <w:jc w:val="both"/>
        <w:rPr>
          <w:rFonts w:cs="Arial"/>
          <w:color w:val="000000"/>
        </w:rPr>
      </w:pPr>
      <w:r w:rsidRPr="004C6F8F">
        <w:rPr>
          <w:rFonts w:cs="Arial"/>
          <w:b/>
          <w:bCs/>
          <w:color w:val="000000"/>
        </w:rPr>
        <w:t>D</w:t>
      </w:r>
      <w:r w:rsidRPr="004C6F8F">
        <w:rPr>
          <w:rFonts w:cs="Arial"/>
          <w:color w:val="000000"/>
        </w:rPr>
        <w:t xml:space="preserve">efine --&gt; </w:t>
      </w:r>
      <w:r w:rsidRPr="004C6F8F">
        <w:rPr>
          <w:rFonts w:cs="Arial"/>
          <w:b/>
          <w:bCs/>
          <w:color w:val="000000"/>
        </w:rPr>
        <w:t>M</w:t>
      </w:r>
      <w:r w:rsidRPr="004C6F8F">
        <w:rPr>
          <w:rFonts w:cs="Arial"/>
          <w:color w:val="000000"/>
        </w:rPr>
        <w:t xml:space="preserve">easure --&gt; </w:t>
      </w:r>
      <w:r w:rsidR="00C161CB" w:rsidRPr="004C6F8F">
        <w:rPr>
          <w:rFonts w:cs="Arial"/>
          <w:b/>
          <w:bCs/>
          <w:color w:val="000000"/>
        </w:rPr>
        <w:t>A</w:t>
      </w:r>
      <w:r w:rsidR="00C161CB" w:rsidRPr="004C6F8F">
        <w:rPr>
          <w:rFonts w:cs="Arial"/>
          <w:color w:val="000000"/>
        </w:rPr>
        <w:t>nalyse</w:t>
      </w:r>
      <w:r w:rsidRPr="004C6F8F">
        <w:rPr>
          <w:rFonts w:cs="Arial"/>
          <w:color w:val="000000"/>
        </w:rPr>
        <w:t xml:space="preserve"> --&gt; </w:t>
      </w:r>
      <w:r w:rsidRPr="004C6F8F">
        <w:rPr>
          <w:rFonts w:cs="Arial"/>
          <w:b/>
          <w:bCs/>
          <w:color w:val="000000"/>
        </w:rPr>
        <w:t>D</w:t>
      </w:r>
      <w:r w:rsidRPr="004C6F8F">
        <w:rPr>
          <w:rFonts w:cs="Arial"/>
          <w:color w:val="000000"/>
        </w:rPr>
        <w:t>esign --&gt;</w:t>
      </w:r>
      <w:r w:rsidR="004B7082" w:rsidRPr="004C6F8F">
        <w:rPr>
          <w:rFonts w:cs="Arial"/>
          <w:color w:val="000000"/>
        </w:rPr>
        <w:t xml:space="preserve"> </w:t>
      </w:r>
      <w:r w:rsidRPr="004C6F8F">
        <w:rPr>
          <w:rFonts w:cs="Arial"/>
          <w:b/>
          <w:bCs/>
          <w:color w:val="000000"/>
        </w:rPr>
        <w:t>V</w:t>
      </w:r>
      <w:r w:rsidRPr="004C6F8F">
        <w:rPr>
          <w:rFonts w:cs="Arial"/>
          <w:color w:val="000000"/>
        </w:rPr>
        <w:t>erify</w:t>
      </w:r>
    </w:p>
    <w:p w14:paraId="0E317E14" w14:textId="77777777" w:rsidR="0013156D" w:rsidRPr="00D17DA3" w:rsidRDefault="0013156D" w:rsidP="00D17DA3">
      <w:pPr>
        <w:pStyle w:val="ListParagraph"/>
        <w:numPr>
          <w:ilvl w:val="0"/>
          <w:numId w:val="27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Define</w:t>
      </w:r>
      <w:r w:rsidRPr="00D17DA3">
        <w:rPr>
          <w:rFonts w:eastAsia="Times New Roman" w:cs="Arial"/>
          <w:color w:val="000000"/>
          <w:lang w:eastAsia="en-GB"/>
        </w:rPr>
        <w:t xml:space="preserve"> − Define the Problem or Project Goal that needs to be addressed.</w:t>
      </w:r>
    </w:p>
    <w:p w14:paraId="1BBE888E" w14:textId="7E44E359" w:rsidR="0013156D" w:rsidRPr="00D17DA3" w:rsidRDefault="0013156D" w:rsidP="00D17DA3">
      <w:pPr>
        <w:pStyle w:val="ListParagraph"/>
        <w:numPr>
          <w:ilvl w:val="0"/>
          <w:numId w:val="27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Measure</w:t>
      </w:r>
      <w:r w:rsidRPr="00D17DA3">
        <w:rPr>
          <w:rFonts w:eastAsia="Times New Roman" w:cs="Arial"/>
          <w:color w:val="000000"/>
          <w:lang w:eastAsia="en-GB"/>
        </w:rPr>
        <w:t xml:space="preserve"> − Measure and determine customers’ needs and specifications.</w:t>
      </w:r>
    </w:p>
    <w:p w14:paraId="77896768" w14:textId="1FA6C54E" w:rsidR="0013156D" w:rsidRPr="00D17DA3" w:rsidRDefault="00C161CB" w:rsidP="00D17DA3">
      <w:pPr>
        <w:pStyle w:val="ListParagraph"/>
        <w:numPr>
          <w:ilvl w:val="0"/>
          <w:numId w:val="27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Analyse</w:t>
      </w:r>
      <w:r w:rsidR="0013156D" w:rsidRPr="00D17DA3">
        <w:rPr>
          <w:rFonts w:eastAsia="Times New Roman" w:cs="Arial"/>
          <w:color w:val="000000"/>
          <w:lang w:eastAsia="en-GB"/>
        </w:rPr>
        <w:t xml:space="preserve"> − </w:t>
      </w:r>
      <w:r w:rsidRPr="00D17DA3">
        <w:rPr>
          <w:rFonts w:eastAsia="Times New Roman" w:cs="Arial"/>
          <w:color w:val="000000"/>
          <w:lang w:eastAsia="en-GB"/>
        </w:rPr>
        <w:t>Analyse</w:t>
      </w:r>
      <w:r w:rsidR="0013156D" w:rsidRPr="00D17DA3">
        <w:rPr>
          <w:rFonts w:eastAsia="Times New Roman" w:cs="Arial"/>
          <w:color w:val="000000"/>
          <w:lang w:eastAsia="en-GB"/>
        </w:rPr>
        <w:t xml:space="preserve"> the process to meet the customer needs.</w:t>
      </w:r>
    </w:p>
    <w:p w14:paraId="6D50E6FB" w14:textId="5DA8EB57" w:rsidR="0013156D" w:rsidRPr="00D17DA3" w:rsidRDefault="0013156D" w:rsidP="00D17DA3">
      <w:pPr>
        <w:pStyle w:val="ListParagraph"/>
        <w:numPr>
          <w:ilvl w:val="0"/>
          <w:numId w:val="27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Design</w:t>
      </w:r>
      <w:r w:rsidRPr="00D17DA3">
        <w:rPr>
          <w:rFonts w:eastAsia="Times New Roman" w:cs="Arial"/>
          <w:color w:val="000000"/>
          <w:lang w:eastAsia="en-GB"/>
        </w:rPr>
        <w:t xml:space="preserve"> − Design a process that will meet customer’s needs.</w:t>
      </w:r>
    </w:p>
    <w:p w14:paraId="53BA2218" w14:textId="3A7B0974" w:rsidR="0013156D" w:rsidRPr="00D17DA3" w:rsidRDefault="0013156D" w:rsidP="00D17DA3">
      <w:pPr>
        <w:pStyle w:val="ListParagraph"/>
        <w:numPr>
          <w:ilvl w:val="0"/>
          <w:numId w:val="27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Verify</w:t>
      </w:r>
      <w:r w:rsidRPr="00D17DA3">
        <w:rPr>
          <w:rFonts w:eastAsia="Times New Roman" w:cs="Arial"/>
          <w:color w:val="000000"/>
          <w:lang w:eastAsia="en-GB"/>
        </w:rPr>
        <w:t xml:space="preserve"> − Verify the design performance and ability to meet customer needs.</w:t>
      </w:r>
    </w:p>
    <w:p w14:paraId="1D26766B" w14:textId="78C3F8D6" w:rsidR="00D80E4C" w:rsidRPr="004C6F8F" w:rsidRDefault="00D80E4C" w:rsidP="00243304">
      <w:pPr>
        <w:pStyle w:val="Heading2"/>
        <w:jc w:val="both"/>
        <w:rPr>
          <w:rFonts w:eastAsia="Times New Roman" w:cs="Arial"/>
          <w:lang w:eastAsia="en-GB"/>
        </w:rPr>
      </w:pPr>
    </w:p>
    <w:p w14:paraId="112E18CA" w14:textId="7C875AEF" w:rsidR="00D80E4C" w:rsidRPr="004C6F8F" w:rsidRDefault="00D80E4C" w:rsidP="00243304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DFSS Methodology</w:t>
      </w:r>
    </w:p>
    <w:p w14:paraId="6FB87A08" w14:textId="572ECCA5" w:rsidR="005277B0" w:rsidRPr="004C6F8F" w:rsidRDefault="005277B0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DFSS is a separate and emerging discipline related to Six Sigma quality processes. This is a systematic methodology utilizing tools, training, and measurements to enable us to design products and processes that meet customer expectations and can be produced at Six Sigma Quality levels.</w:t>
      </w:r>
    </w:p>
    <w:p w14:paraId="6ED90931" w14:textId="189B4014" w:rsidR="00D80E4C" w:rsidRPr="004C6F8F" w:rsidRDefault="005C6BFC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This methodology </w:t>
      </w:r>
      <w:r w:rsidR="00EA2E73" w:rsidRPr="004C6F8F">
        <w:rPr>
          <w:rFonts w:cs="Arial"/>
          <w:lang w:eastAsia="en-GB"/>
        </w:rPr>
        <w:t>comprises of the 5 consecutive measures –</w:t>
      </w:r>
    </w:p>
    <w:p w14:paraId="2EB4D675" w14:textId="1C4A1FA7" w:rsidR="00EA2E73" w:rsidRPr="004C6F8F" w:rsidRDefault="00A41EC6" w:rsidP="00243304">
      <w:pPr>
        <w:jc w:val="both"/>
        <w:rPr>
          <w:rFonts w:cs="Arial"/>
          <w:color w:val="000000"/>
        </w:rPr>
      </w:pPr>
      <w:r w:rsidRPr="004C6F8F">
        <w:rPr>
          <w:rFonts w:cs="Arial"/>
          <w:b/>
          <w:bCs/>
          <w:color w:val="000000"/>
        </w:rPr>
        <w:t>D</w:t>
      </w:r>
      <w:r w:rsidRPr="004C6F8F">
        <w:rPr>
          <w:rFonts w:cs="Arial"/>
          <w:color w:val="000000"/>
        </w:rPr>
        <w:t xml:space="preserve">efine --&gt; </w:t>
      </w:r>
      <w:r w:rsidRPr="004C6F8F">
        <w:rPr>
          <w:rFonts w:cs="Arial"/>
          <w:b/>
          <w:bCs/>
          <w:color w:val="000000"/>
        </w:rPr>
        <w:t>I</w:t>
      </w:r>
      <w:r w:rsidRPr="004C6F8F">
        <w:rPr>
          <w:rFonts w:cs="Arial"/>
          <w:color w:val="000000"/>
        </w:rPr>
        <w:t xml:space="preserve">dentify --&gt; </w:t>
      </w:r>
      <w:r w:rsidRPr="004C6F8F">
        <w:rPr>
          <w:rFonts w:cs="Arial"/>
          <w:b/>
          <w:bCs/>
          <w:color w:val="000000"/>
        </w:rPr>
        <w:t>D</w:t>
      </w:r>
      <w:r w:rsidRPr="004C6F8F">
        <w:rPr>
          <w:rFonts w:cs="Arial"/>
          <w:color w:val="000000"/>
        </w:rPr>
        <w:t xml:space="preserve">esign --&gt; </w:t>
      </w:r>
      <w:r w:rsidRPr="004C6F8F">
        <w:rPr>
          <w:rFonts w:cs="Arial"/>
          <w:b/>
          <w:bCs/>
          <w:color w:val="000000"/>
        </w:rPr>
        <w:t>O</w:t>
      </w:r>
      <w:r w:rsidRPr="004C6F8F">
        <w:rPr>
          <w:rFonts w:cs="Arial"/>
          <w:color w:val="000000"/>
        </w:rPr>
        <w:t xml:space="preserve">ptimize --&gt; </w:t>
      </w:r>
      <w:r w:rsidRPr="004C6F8F">
        <w:rPr>
          <w:rFonts w:cs="Arial"/>
          <w:b/>
          <w:bCs/>
          <w:color w:val="000000"/>
        </w:rPr>
        <w:t>V</w:t>
      </w:r>
      <w:r w:rsidRPr="004C6F8F">
        <w:rPr>
          <w:rFonts w:cs="Arial"/>
          <w:color w:val="000000"/>
        </w:rPr>
        <w:t>erify</w:t>
      </w:r>
    </w:p>
    <w:p w14:paraId="7E74DB3D" w14:textId="77777777" w:rsidR="00C51B42" w:rsidRPr="00D17DA3" w:rsidRDefault="00C51B42" w:rsidP="00D17DA3">
      <w:pPr>
        <w:pStyle w:val="ListParagraph"/>
        <w:numPr>
          <w:ilvl w:val="0"/>
          <w:numId w:val="26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Define</w:t>
      </w:r>
      <w:r w:rsidRPr="00D17DA3">
        <w:rPr>
          <w:rFonts w:eastAsia="Times New Roman" w:cs="Arial"/>
          <w:color w:val="000000"/>
          <w:lang w:eastAsia="en-GB"/>
        </w:rPr>
        <w:t xml:space="preserve"> − Define what the customers want, or what they do not want.</w:t>
      </w:r>
    </w:p>
    <w:p w14:paraId="640B9DB5" w14:textId="77777777" w:rsidR="00C51B42" w:rsidRPr="00D17DA3" w:rsidRDefault="00C51B42" w:rsidP="00D17DA3">
      <w:pPr>
        <w:pStyle w:val="ListParagraph"/>
        <w:numPr>
          <w:ilvl w:val="0"/>
          <w:numId w:val="26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Identify</w:t>
      </w:r>
      <w:r w:rsidRPr="00D17DA3">
        <w:rPr>
          <w:rFonts w:eastAsia="Times New Roman" w:cs="Arial"/>
          <w:color w:val="000000"/>
          <w:lang w:eastAsia="en-GB"/>
        </w:rPr>
        <w:t xml:space="preserve"> − Identify the customer and the project.</w:t>
      </w:r>
    </w:p>
    <w:p w14:paraId="2CAE0DFC" w14:textId="5C63B580" w:rsidR="00C51B42" w:rsidRPr="00D17DA3" w:rsidRDefault="00C51B42" w:rsidP="00D17DA3">
      <w:pPr>
        <w:pStyle w:val="ListParagraph"/>
        <w:numPr>
          <w:ilvl w:val="0"/>
          <w:numId w:val="26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Design</w:t>
      </w:r>
      <w:r w:rsidRPr="00D17DA3">
        <w:rPr>
          <w:rFonts w:eastAsia="Times New Roman" w:cs="Arial"/>
          <w:color w:val="000000"/>
          <w:lang w:eastAsia="en-GB"/>
        </w:rPr>
        <w:t xml:space="preserve"> − Design a process that meets customer’s needs.</w:t>
      </w:r>
    </w:p>
    <w:p w14:paraId="2C5B3F3C" w14:textId="77777777" w:rsidR="00C51B42" w:rsidRPr="00D17DA3" w:rsidRDefault="00C51B42" w:rsidP="00D17DA3">
      <w:pPr>
        <w:pStyle w:val="ListParagraph"/>
        <w:numPr>
          <w:ilvl w:val="0"/>
          <w:numId w:val="26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Optimize</w:t>
      </w:r>
      <w:r w:rsidRPr="00D17DA3">
        <w:rPr>
          <w:rFonts w:eastAsia="Times New Roman" w:cs="Arial"/>
          <w:color w:val="000000"/>
          <w:lang w:eastAsia="en-GB"/>
        </w:rPr>
        <w:t xml:space="preserve"> − Determine process capability and optimize the design.</w:t>
      </w:r>
    </w:p>
    <w:p w14:paraId="3130446D" w14:textId="3AA15FCD" w:rsidR="00C1620D" w:rsidRPr="00D17DA3" w:rsidRDefault="00C51B42" w:rsidP="00D17DA3">
      <w:pPr>
        <w:pStyle w:val="ListParagraph"/>
        <w:numPr>
          <w:ilvl w:val="0"/>
          <w:numId w:val="26"/>
        </w:num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  <w:r w:rsidRPr="00D17DA3">
        <w:rPr>
          <w:rFonts w:eastAsia="Times New Roman" w:cs="Arial"/>
          <w:b/>
          <w:bCs/>
          <w:color w:val="000000"/>
          <w:lang w:eastAsia="en-GB"/>
        </w:rPr>
        <w:t>Verify</w:t>
      </w:r>
      <w:r w:rsidRPr="00D17DA3">
        <w:rPr>
          <w:rFonts w:eastAsia="Times New Roman" w:cs="Arial"/>
          <w:color w:val="000000"/>
          <w:lang w:eastAsia="en-GB"/>
        </w:rPr>
        <w:t xml:space="preserve"> − Test, verify, and validate the design.</w:t>
      </w:r>
    </w:p>
    <w:p w14:paraId="769F059F" w14:textId="76DF386F" w:rsidR="007D407D" w:rsidRPr="004C6F8F" w:rsidRDefault="004218C5" w:rsidP="00243304">
      <w:pPr>
        <w:pStyle w:val="Heading1"/>
        <w:jc w:val="both"/>
        <w:rPr>
          <w:rFonts w:eastAsia="Times New Roman" w:cs="Arial"/>
          <w:lang w:eastAsia="en-GB"/>
        </w:rPr>
      </w:pPr>
      <w:r w:rsidRPr="004C6F8F">
        <w:rPr>
          <w:rFonts w:eastAsia="Times New Roman" w:cs="Arial"/>
          <w:lang w:eastAsia="en-GB"/>
        </w:rPr>
        <w:t>Define Phase</w:t>
      </w:r>
    </w:p>
    <w:p w14:paraId="62AD1CD6" w14:textId="2D3B77CF" w:rsidR="00A41EC6" w:rsidRPr="004C6F8F" w:rsidRDefault="00373766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Six Sigma is constructed of five </w:t>
      </w:r>
      <w:r w:rsidR="00FC73A0" w:rsidRPr="004C6F8F">
        <w:rPr>
          <w:rFonts w:cs="Arial"/>
          <w:lang w:eastAsia="en-GB"/>
        </w:rPr>
        <w:t>high-level measures</w:t>
      </w:r>
      <w:r w:rsidR="00836E78" w:rsidRPr="004C6F8F">
        <w:rPr>
          <w:rFonts w:cs="Arial"/>
          <w:lang w:eastAsia="en-GB"/>
        </w:rPr>
        <w:t xml:space="preserve"> to </w:t>
      </w:r>
      <w:r w:rsidR="00310E75" w:rsidRPr="004C6F8F">
        <w:rPr>
          <w:rFonts w:cs="Arial"/>
          <w:lang w:eastAsia="en-GB"/>
        </w:rPr>
        <w:t>enhance</w:t>
      </w:r>
      <w:r w:rsidR="00836E78" w:rsidRPr="004C6F8F">
        <w:rPr>
          <w:rFonts w:cs="Arial"/>
          <w:lang w:eastAsia="en-GB"/>
        </w:rPr>
        <w:t xml:space="preserve"> the quality of output</w:t>
      </w:r>
      <w:r w:rsidR="00310E75" w:rsidRPr="004C6F8F">
        <w:rPr>
          <w:rFonts w:cs="Arial"/>
          <w:lang w:eastAsia="en-GB"/>
        </w:rPr>
        <w:t xml:space="preserve">. </w:t>
      </w:r>
      <w:r w:rsidR="000405B8" w:rsidRPr="004C6F8F">
        <w:rPr>
          <w:rFonts w:cs="Arial"/>
          <w:b/>
          <w:lang w:eastAsia="en-GB"/>
        </w:rPr>
        <w:t>Define</w:t>
      </w:r>
      <w:r w:rsidR="000405B8" w:rsidRPr="004C6F8F">
        <w:rPr>
          <w:rFonts w:cs="Arial"/>
          <w:lang w:eastAsia="en-GB"/>
        </w:rPr>
        <w:t xml:space="preserve"> is the first measure. </w:t>
      </w:r>
      <w:r w:rsidR="00287CD2" w:rsidRPr="004C6F8F">
        <w:rPr>
          <w:rFonts w:cs="Arial"/>
          <w:lang w:eastAsia="en-GB"/>
        </w:rPr>
        <w:t xml:space="preserve">Four major tasks are </w:t>
      </w:r>
      <w:r w:rsidR="00230CFF" w:rsidRPr="004C6F8F">
        <w:rPr>
          <w:rFonts w:cs="Arial"/>
          <w:lang w:eastAsia="en-GB"/>
        </w:rPr>
        <w:t xml:space="preserve">tackled </w:t>
      </w:r>
      <w:r w:rsidR="00287CD2" w:rsidRPr="004C6F8F">
        <w:rPr>
          <w:rFonts w:cs="Arial"/>
          <w:lang w:eastAsia="en-GB"/>
        </w:rPr>
        <w:t>during this phase.</w:t>
      </w:r>
    </w:p>
    <w:p w14:paraId="5D700941" w14:textId="65DD974C" w:rsidR="00210CD8" w:rsidRPr="004C6F8F" w:rsidRDefault="00210CD8" w:rsidP="00243304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Project Team is Formation</w:t>
      </w:r>
    </w:p>
    <w:p w14:paraId="010239CC" w14:textId="2976D816" w:rsidR="00210CD8" w:rsidRPr="004C6F8F" w:rsidRDefault="007075F7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Perform two activities – </w:t>
      </w:r>
    </w:p>
    <w:p w14:paraId="5B401762" w14:textId="40275610" w:rsidR="007075F7" w:rsidRPr="004C6F8F" w:rsidRDefault="00057CFF" w:rsidP="00243304">
      <w:pPr>
        <w:pStyle w:val="ListParagraph"/>
        <w:numPr>
          <w:ilvl w:val="0"/>
          <w:numId w:val="13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lastRenderedPageBreak/>
        <w:t xml:space="preserve">Decide who your team will be </w:t>
      </w:r>
    </w:p>
    <w:p w14:paraId="4B40BE8E" w14:textId="2A57741B" w:rsidR="0014179F" w:rsidRPr="004C6F8F" w:rsidRDefault="00BF4480" w:rsidP="00243304">
      <w:pPr>
        <w:pStyle w:val="ListParagraph"/>
        <w:numPr>
          <w:ilvl w:val="0"/>
          <w:numId w:val="13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Who will perform what roles</w:t>
      </w:r>
    </w:p>
    <w:p w14:paraId="780DEC7F" w14:textId="2443B837" w:rsidR="0014179F" w:rsidRPr="004C6F8F" w:rsidRDefault="00A40D67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Selecting who is </w:t>
      </w:r>
      <w:r w:rsidR="00733357" w:rsidRPr="004C6F8F">
        <w:rPr>
          <w:rFonts w:cs="Arial"/>
          <w:lang w:eastAsia="en-GB"/>
        </w:rPr>
        <w:t xml:space="preserve">right for your team can be a </w:t>
      </w:r>
      <w:r w:rsidR="00AF08AD" w:rsidRPr="004C6F8F">
        <w:rPr>
          <w:rFonts w:cs="Arial"/>
          <w:lang w:eastAsia="en-GB"/>
        </w:rPr>
        <w:t xml:space="preserve">challenging task, especially </w:t>
      </w:r>
      <w:r w:rsidR="00A058F6" w:rsidRPr="004C6F8F">
        <w:rPr>
          <w:rFonts w:cs="Arial"/>
          <w:lang w:eastAsia="en-GB"/>
        </w:rPr>
        <w:t xml:space="preserve">if a project </w:t>
      </w:r>
      <w:r w:rsidR="00033445" w:rsidRPr="004C6F8F">
        <w:rPr>
          <w:rFonts w:cs="Arial"/>
          <w:lang w:eastAsia="en-GB"/>
        </w:rPr>
        <w:t xml:space="preserve">incorporates </w:t>
      </w:r>
      <w:r w:rsidR="00175404" w:rsidRPr="004C6F8F">
        <w:rPr>
          <w:rFonts w:cs="Arial"/>
          <w:lang w:eastAsia="en-GB"/>
        </w:rPr>
        <w:t xml:space="preserve">a </w:t>
      </w:r>
      <w:r w:rsidR="00947DA8" w:rsidRPr="004C6F8F">
        <w:rPr>
          <w:rFonts w:cs="Arial"/>
          <w:lang w:eastAsia="en-GB"/>
        </w:rPr>
        <w:t xml:space="preserve">vast </w:t>
      </w:r>
      <w:r w:rsidR="008E33F1" w:rsidRPr="004C6F8F">
        <w:rPr>
          <w:rFonts w:cs="Arial"/>
          <w:lang w:eastAsia="en-GB"/>
        </w:rPr>
        <w:t>number</w:t>
      </w:r>
      <w:r w:rsidR="00947DA8" w:rsidRPr="004C6F8F">
        <w:rPr>
          <w:rFonts w:cs="Arial"/>
          <w:lang w:eastAsia="en-GB"/>
        </w:rPr>
        <w:t xml:space="preserve"> of departments.</w:t>
      </w:r>
      <w:r w:rsidR="008E33F1" w:rsidRPr="004C6F8F">
        <w:rPr>
          <w:rFonts w:cs="Arial"/>
          <w:lang w:eastAsia="en-GB"/>
        </w:rPr>
        <w:t xml:space="preserve"> In such dilemmas</w:t>
      </w:r>
      <w:r w:rsidR="00C52156" w:rsidRPr="004C6F8F">
        <w:rPr>
          <w:rFonts w:cs="Arial"/>
          <w:lang w:eastAsia="en-GB"/>
        </w:rPr>
        <w:t xml:space="preserve">, the tactical approach would be to </w:t>
      </w:r>
      <w:r w:rsidR="0072217B" w:rsidRPr="004C6F8F">
        <w:rPr>
          <w:rFonts w:cs="Arial"/>
          <w:lang w:eastAsia="en-GB"/>
        </w:rPr>
        <w:t>dissect the project into</w:t>
      </w:r>
      <w:r w:rsidR="00A77237" w:rsidRPr="004C6F8F">
        <w:rPr>
          <w:rFonts w:cs="Arial"/>
          <w:lang w:eastAsia="en-GB"/>
        </w:rPr>
        <w:t xml:space="preserve"> </w:t>
      </w:r>
      <w:r w:rsidR="0099776B" w:rsidRPr="004C6F8F">
        <w:rPr>
          <w:rFonts w:cs="Arial"/>
          <w:lang w:eastAsia="en-GB"/>
        </w:rPr>
        <w:t>lesser</w:t>
      </w:r>
      <w:r w:rsidR="00A77237" w:rsidRPr="004C6F8F">
        <w:rPr>
          <w:rFonts w:cs="Arial"/>
          <w:lang w:eastAsia="en-GB"/>
        </w:rPr>
        <w:t xml:space="preserve"> </w:t>
      </w:r>
      <w:r w:rsidR="00C0202C" w:rsidRPr="004C6F8F">
        <w:rPr>
          <w:rFonts w:cs="Arial"/>
          <w:lang w:eastAsia="en-GB"/>
        </w:rPr>
        <w:t>sections</w:t>
      </w:r>
      <w:r w:rsidR="00A77237" w:rsidRPr="004C6F8F">
        <w:rPr>
          <w:rFonts w:cs="Arial"/>
          <w:lang w:eastAsia="en-GB"/>
        </w:rPr>
        <w:t xml:space="preserve"> and work </w:t>
      </w:r>
      <w:r w:rsidR="0099776B" w:rsidRPr="004C6F8F">
        <w:rPr>
          <w:rFonts w:cs="Arial"/>
          <w:lang w:eastAsia="en-GB"/>
        </w:rPr>
        <w:t>towards</w:t>
      </w:r>
      <w:r w:rsidR="00166018" w:rsidRPr="004C6F8F">
        <w:rPr>
          <w:rFonts w:cs="Arial"/>
          <w:lang w:eastAsia="en-GB"/>
        </w:rPr>
        <w:t xml:space="preserve"> completion </w:t>
      </w:r>
      <w:r w:rsidR="00623241" w:rsidRPr="004C6F8F">
        <w:rPr>
          <w:rFonts w:cs="Arial"/>
          <w:lang w:eastAsia="en-GB"/>
        </w:rPr>
        <w:t>of a series of phased projects.</w:t>
      </w:r>
    </w:p>
    <w:p w14:paraId="54FED299" w14:textId="1244B644" w:rsidR="00F228D1" w:rsidRPr="004C6F8F" w:rsidRDefault="00F228D1" w:rsidP="00243304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Document Customers Core Business Processes</w:t>
      </w:r>
    </w:p>
    <w:p w14:paraId="71110BEB" w14:textId="5B64FADD" w:rsidR="000C64D2" w:rsidRPr="004C6F8F" w:rsidRDefault="00E05184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Customers are part of every project.</w:t>
      </w:r>
      <w:r w:rsidR="008A4C34" w:rsidRPr="004C6F8F">
        <w:rPr>
          <w:rFonts w:cs="Arial"/>
          <w:lang w:eastAsia="en-GB"/>
        </w:rPr>
        <w:t xml:space="preserve"> A customer is a </w:t>
      </w:r>
      <w:r w:rsidR="000D59D5" w:rsidRPr="004C6F8F">
        <w:rPr>
          <w:rFonts w:cs="Arial"/>
          <w:lang w:eastAsia="en-GB"/>
        </w:rPr>
        <w:t xml:space="preserve">beneficiary </w:t>
      </w:r>
      <w:r w:rsidR="00AC7FDB" w:rsidRPr="004C6F8F">
        <w:rPr>
          <w:rFonts w:cs="Arial"/>
          <w:lang w:eastAsia="en-GB"/>
        </w:rPr>
        <w:t xml:space="preserve">of the product or service of the process, </w:t>
      </w:r>
      <w:r w:rsidR="00B5477A" w:rsidRPr="004C6F8F">
        <w:rPr>
          <w:rFonts w:cs="Arial"/>
          <w:lang w:eastAsia="en-GB"/>
        </w:rPr>
        <w:t>chosen</w:t>
      </w:r>
      <w:r w:rsidR="00AC7FDB" w:rsidRPr="004C6F8F">
        <w:rPr>
          <w:rFonts w:cs="Arial"/>
          <w:lang w:eastAsia="en-GB"/>
        </w:rPr>
        <w:t xml:space="preserve"> for improvement.</w:t>
      </w:r>
      <w:r w:rsidR="004769BD" w:rsidRPr="004C6F8F">
        <w:rPr>
          <w:rFonts w:cs="Arial"/>
          <w:lang w:eastAsia="en-GB"/>
        </w:rPr>
        <w:t xml:space="preserve"> Every supplier </w:t>
      </w:r>
      <w:r w:rsidR="007965E1" w:rsidRPr="004C6F8F">
        <w:rPr>
          <w:rFonts w:cs="Arial"/>
          <w:lang w:eastAsia="en-GB"/>
        </w:rPr>
        <w:t>receives needs f</w:t>
      </w:r>
      <w:r w:rsidR="001624DC" w:rsidRPr="004C6F8F">
        <w:rPr>
          <w:rFonts w:cs="Arial"/>
          <w:lang w:eastAsia="en-GB"/>
        </w:rPr>
        <w:t>rom their customers.</w:t>
      </w:r>
      <w:r w:rsidR="009F09D3" w:rsidRPr="004C6F8F">
        <w:rPr>
          <w:rFonts w:cs="Arial"/>
          <w:lang w:eastAsia="en-GB"/>
        </w:rPr>
        <w:t xml:space="preserve"> </w:t>
      </w:r>
      <w:r w:rsidR="0046088C" w:rsidRPr="004C6F8F">
        <w:rPr>
          <w:rFonts w:cs="Arial"/>
          <w:lang w:eastAsia="en-GB"/>
        </w:rPr>
        <w:t>There are requirements for each need provided.</w:t>
      </w:r>
      <w:r w:rsidR="0053107A" w:rsidRPr="004C6F8F">
        <w:rPr>
          <w:rFonts w:cs="Arial"/>
          <w:lang w:eastAsia="en-GB"/>
        </w:rPr>
        <w:t xml:space="preserve"> </w:t>
      </w:r>
      <w:r w:rsidR="007F73BC" w:rsidRPr="004C6F8F">
        <w:rPr>
          <w:rFonts w:cs="Arial"/>
          <w:lang w:eastAsia="en-GB"/>
        </w:rPr>
        <w:t>Whether the customer is happy with the product or service provided</w:t>
      </w:r>
      <w:r w:rsidR="000420D2" w:rsidRPr="004C6F8F">
        <w:rPr>
          <w:rFonts w:cs="Arial"/>
          <w:lang w:eastAsia="en-GB"/>
        </w:rPr>
        <w:t xml:space="preserve"> depends on </w:t>
      </w:r>
      <w:r w:rsidR="00CD1B1B" w:rsidRPr="004C6F8F">
        <w:rPr>
          <w:rFonts w:cs="Arial"/>
          <w:lang w:eastAsia="en-GB"/>
        </w:rPr>
        <w:t xml:space="preserve">the requirements </w:t>
      </w:r>
      <w:r w:rsidR="00167984" w:rsidRPr="004C6F8F">
        <w:rPr>
          <w:rFonts w:cs="Arial"/>
          <w:lang w:eastAsia="en-GB"/>
        </w:rPr>
        <w:t>of the need</w:t>
      </w:r>
      <w:r w:rsidR="00765C7D" w:rsidRPr="004C6F8F">
        <w:rPr>
          <w:rFonts w:cs="Arial"/>
          <w:lang w:eastAsia="en-GB"/>
        </w:rPr>
        <w:t xml:space="preserve">. Therefore, </w:t>
      </w:r>
      <w:r w:rsidR="00AF401A" w:rsidRPr="004C6F8F">
        <w:rPr>
          <w:rFonts w:cs="Arial"/>
          <w:lang w:eastAsia="en-GB"/>
        </w:rPr>
        <w:t xml:space="preserve">customer needs and related requirements </w:t>
      </w:r>
      <w:r w:rsidR="000F71F7" w:rsidRPr="004C6F8F">
        <w:rPr>
          <w:rFonts w:cs="Arial"/>
          <w:lang w:eastAsia="en-GB"/>
        </w:rPr>
        <w:t>is</w:t>
      </w:r>
      <w:r w:rsidR="00706AFD" w:rsidRPr="004C6F8F">
        <w:rPr>
          <w:rFonts w:cs="Arial"/>
          <w:lang w:eastAsia="en-GB"/>
        </w:rPr>
        <w:t xml:space="preserve"> documented.</w:t>
      </w:r>
    </w:p>
    <w:p w14:paraId="4249B86F" w14:textId="0EC908B1" w:rsidR="00706AFD" w:rsidRPr="004C6F8F" w:rsidRDefault="00706AFD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A</w:t>
      </w:r>
      <w:r w:rsidR="005E596F" w:rsidRPr="004C6F8F">
        <w:rPr>
          <w:rFonts w:cs="Arial"/>
          <w:lang w:eastAsia="en-GB"/>
        </w:rPr>
        <w:t xml:space="preserve">n assortment of business </w:t>
      </w:r>
      <w:r w:rsidR="00C522F9" w:rsidRPr="004C6F8F">
        <w:rPr>
          <w:rFonts w:cs="Arial"/>
          <w:lang w:eastAsia="en-GB"/>
        </w:rPr>
        <w:t>processes is documented</w:t>
      </w:r>
      <w:r w:rsidR="008C2B6A" w:rsidRPr="004C6F8F">
        <w:rPr>
          <w:rFonts w:cs="Arial"/>
          <w:lang w:eastAsia="en-GB"/>
        </w:rPr>
        <w:t xml:space="preserve">. To </w:t>
      </w:r>
      <w:r w:rsidR="0019735C" w:rsidRPr="004C6F8F">
        <w:rPr>
          <w:rFonts w:cs="Arial"/>
          <w:lang w:eastAsia="en-GB"/>
        </w:rPr>
        <w:t>settle</w:t>
      </w:r>
      <w:r w:rsidR="00A708F8" w:rsidRPr="004C6F8F">
        <w:rPr>
          <w:rFonts w:cs="Arial"/>
          <w:lang w:eastAsia="en-GB"/>
        </w:rPr>
        <w:t xml:space="preserve"> their Critical to Quality issues,</w:t>
      </w:r>
      <w:r w:rsidR="00F23D78" w:rsidRPr="004C6F8F">
        <w:rPr>
          <w:rFonts w:cs="Arial"/>
          <w:lang w:eastAsia="en-GB"/>
        </w:rPr>
        <w:t xml:space="preserve"> </w:t>
      </w:r>
      <w:r w:rsidR="00B27C42" w:rsidRPr="004C6F8F">
        <w:rPr>
          <w:rFonts w:cs="Arial"/>
          <w:lang w:eastAsia="en-GB"/>
        </w:rPr>
        <w:t>these</w:t>
      </w:r>
      <w:r w:rsidR="00F23D78" w:rsidRPr="004C6F8F">
        <w:rPr>
          <w:rFonts w:cs="Arial"/>
          <w:lang w:eastAsia="en-GB"/>
        </w:rPr>
        <w:t xml:space="preserve"> processes will be </w:t>
      </w:r>
      <w:r w:rsidR="00B27C42" w:rsidRPr="004C6F8F">
        <w:rPr>
          <w:rFonts w:cs="Arial"/>
          <w:lang w:eastAsia="en-GB"/>
        </w:rPr>
        <w:t>achieved</w:t>
      </w:r>
      <w:r w:rsidR="00F23D78" w:rsidRPr="004C6F8F">
        <w:rPr>
          <w:rFonts w:cs="Arial"/>
          <w:lang w:eastAsia="en-GB"/>
        </w:rPr>
        <w:t xml:space="preserve"> to meet customer's requirements</w:t>
      </w:r>
      <w:r w:rsidR="00B27C42" w:rsidRPr="004C6F8F">
        <w:rPr>
          <w:rFonts w:cs="Arial"/>
          <w:lang w:eastAsia="en-GB"/>
        </w:rPr>
        <w:t>.</w:t>
      </w:r>
    </w:p>
    <w:p w14:paraId="515F1DA8" w14:textId="3720D21A" w:rsidR="00B27C42" w:rsidRPr="004C6F8F" w:rsidRDefault="000B2D67" w:rsidP="00243304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Develop a Project Charter</w:t>
      </w:r>
    </w:p>
    <w:p w14:paraId="0128FD3A" w14:textId="7400C950" w:rsidR="000B2D67" w:rsidRPr="004C6F8F" w:rsidRDefault="006711C2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This document </w:t>
      </w:r>
      <w:r w:rsidR="00862058" w:rsidRPr="004C6F8F">
        <w:rPr>
          <w:rFonts w:cs="Arial"/>
          <w:lang w:eastAsia="en-GB"/>
        </w:rPr>
        <w:t xml:space="preserve">titles the </w:t>
      </w:r>
      <w:r w:rsidR="00954803" w:rsidRPr="004C6F8F">
        <w:rPr>
          <w:rFonts w:cs="Arial"/>
          <w:lang w:eastAsia="en-GB"/>
        </w:rPr>
        <w:t>project,</w:t>
      </w:r>
      <w:r w:rsidR="00A837C7" w:rsidRPr="004C6F8F">
        <w:rPr>
          <w:rFonts w:cs="Arial"/>
          <w:lang w:eastAsia="en-GB"/>
        </w:rPr>
        <w:t xml:space="preserve"> </w:t>
      </w:r>
      <w:r w:rsidR="00605C02" w:rsidRPr="004C6F8F">
        <w:rPr>
          <w:rFonts w:cs="Arial"/>
          <w:lang w:eastAsia="en-GB"/>
        </w:rPr>
        <w:t>clarifies</w:t>
      </w:r>
      <w:r w:rsidR="00A837C7" w:rsidRPr="004C6F8F">
        <w:rPr>
          <w:rFonts w:cs="Arial"/>
          <w:lang w:eastAsia="en-GB"/>
        </w:rPr>
        <w:t xml:space="preserve"> the business case </w:t>
      </w:r>
      <w:r w:rsidR="007E0336" w:rsidRPr="004C6F8F">
        <w:rPr>
          <w:rFonts w:cs="Arial"/>
          <w:lang w:eastAsia="en-GB"/>
        </w:rPr>
        <w:t>in a</w:t>
      </w:r>
      <w:r w:rsidR="00A837C7" w:rsidRPr="004C6F8F">
        <w:rPr>
          <w:rFonts w:cs="Arial"/>
          <w:lang w:eastAsia="en-GB"/>
        </w:rPr>
        <w:t xml:space="preserve"> brief statement by</w:t>
      </w:r>
      <w:r w:rsidR="007E0336" w:rsidRPr="004C6F8F">
        <w:rPr>
          <w:rFonts w:cs="Arial"/>
          <w:lang w:eastAsia="en-GB"/>
        </w:rPr>
        <w:t xml:space="preserve"> summarising the project,</w:t>
      </w:r>
      <w:r w:rsidR="00DB2431" w:rsidRPr="004C6F8F">
        <w:rPr>
          <w:rFonts w:cs="Arial"/>
          <w:lang w:eastAsia="en-GB"/>
        </w:rPr>
        <w:t xml:space="preserve"> </w:t>
      </w:r>
      <w:r w:rsidR="00DC26C1" w:rsidRPr="004C6F8F">
        <w:rPr>
          <w:rFonts w:cs="Arial"/>
          <w:lang w:eastAsia="en-GB"/>
        </w:rPr>
        <w:t xml:space="preserve">and records the project scope and goals. A project charter has the following </w:t>
      </w:r>
      <w:r w:rsidR="00C052CC" w:rsidRPr="004C6F8F">
        <w:rPr>
          <w:rFonts w:cs="Arial"/>
          <w:lang w:eastAsia="en-GB"/>
        </w:rPr>
        <w:t>element</w:t>
      </w:r>
      <w:r w:rsidR="00DC26C1" w:rsidRPr="004C6F8F">
        <w:rPr>
          <w:rFonts w:cs="Arial"/>
          <w:lang w:eastAsia="en-GB"/>
        </w:rPr>
        <w:t xml:space="preserve">s </w:t>
      </w:r>
      <w:r w:rsidR="00C052CC" w:rsidRPr="004C6F8F">
        <w:rPr>
          <w:rFonts w:cs="Arial"/>
          <w:lang w:eastAsia="en-GB"/>
        </w:rPr>
        <w:t>–</w:t>
      </w:r>
    </w:p>
    <w:p w14:paraId="664705B4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Project name</w:t>
      </w:r>
    </w:p>
    <w:p w14:paraId="4DB2AC8C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Business case</w:t>
      </w:r>
    </w:p>
    <w:p w14:paraId="5A924EC0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Project scope</w:t>
      </w:r>
    </w:p>
    <w:p w14:paraId="39E3F810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Project goals</w:t>
      </w:r>
    </w:p>
    <w:p w14:paraId="79B04F42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Milestones</w:t>
      </w:r>
    </w:p>
    <w:p w14:paraId="7BDD81D2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Special requirements</w:t>
      </w:r>
    </w:p>
    <w:p w14:paraId="7BCA5663" w14:textId="77777777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Special assumptions</w:t>
      </w:r>
    </w:p>
    <w:p w14:paraId="1C6112F9" w14:textId="34A4CA8D" w:rsidR="00117EC5" w:rsidRPr="004C6F8F" w:rsidRDefault="00117EC5" w:rsidP="00243304">
      <w:pPr>
        <w:pStyle w:val="ListParagraph"/>
        <w:numPr>
          <w:ilvl w:val="0"/>
          <w:numId w:val="14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Roles and responsibilities of the project team</w:t>
      </w:r>
    </w:p>
    <w:p w14:paraId="30FB545F" w14:textId="50E54318" w:rsidR="00117EC5" w:rsidRPr="004C6F8F" w:rsidRDefault="004D06A0" w:rsidP="00243304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Develop the SIPOC process map</w:t>
      </w:r>
    </w:p>
    <w:p w14:paraId="064BC1D8" w14:textId="29DBC9FA" w:rsidR="004D06A0" w:rsidRPr="004C6F8F" w:rsidRDefault="00CC03DA" w:rsidP="00243304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A process is defined as a series of steps and activities that take inputs, add value, and produce an output.</w:t>
      </w:r>
    </w:p>
    <w:p w14:paraId="0954546A" w14:textId="4A265CDD" w:rsidR="00C052CC" w:rsidRPr="004C6F8F" w:rsidRDefault="002E2880" w:rsidP="00243304">
      <w:pPr>
        <w:jc w:val="both"/>
        <w:rPr>
          <w:rFonts w:cs="Arial"/>
          <w:color w:val="000000"/>
        </w:rPr>
      </w:pPr>
      <w:r w:rsidRPr="004C6F8F">
        <w:rPr>
          <w:rFonts w:cs="Arial"/>
          <w:color w:val="000000"/>
        </w:rPr>
        <w:t xml:space="preserve">SIPOC is a process map that </w:t>
      </w:r>
      <w:r w:rsidR="00D12F63" w:rsidRPr="004C6F8F">
        <w:rPr>
          <w:rFonts w:cs="Arial"/>
          <w:color w:val="000000"/>
        </w:rPr>
        <w:t>recognises</w:t>
      </w:r>
      <w:r w:rsidRPr="004C6F8F">
        <w:rPr>
          <w:rFonts w:cs="Arial"/>
          <w:color w:val="000000"/>
        </w:rPr>
        <w:t xml:space="preserve"> all the following components of a project – </w:t>
      </w:r>
    </w:p>
    <w:p w14:paraId="16CC13B5" w14:textId="77777777" w:rsidR="00A1305C" w:rsidRPr="004C6F8F" w:rsidRDefault="00A1305C" w:rsidP="00243304">
      <w:pPr>
        <w:pStyle w:val="ListParagraph"/>
        <w:numPr>
          <w:ilvl w:val="0"/>
          <w:numId w:val="15"/>
        </w:numPr>
        <w:jc w:val="both"/>
        <w:rPr>
          <w:rFonts w:cs="Arial"/>
          <w:color w:val="000000"/>
        </w:rPr>
      </w:pPr>
      <w:r w:rsidRPr="004C6F8F">
        <w:rPr>
          <w:rFonts w:cs="Arial"/>
          <w:b/>
          <w:color w:val="000000"/>
        </w:rPr>
        <w:t>S</w:t>
      </w:r>
      <w:r w:rsidRPr="004C6F8F">
        <w:rPr>
          <w:rFonts w:cs="Arial"/>
          <w:color w:val="000000"/>
        </w:rPr>
        <w:t>uppliers</w:t>
      </w:r>
    </w:p>
    <w:p w14:paraId="2E1CC7B8" w14:textId="77777777" w:rsidR="00A1305C" w:rsidRPr="004C6F8F" w:rsidRDefault="00A1305C" w:rsidP="00243304">
      <w:pPr>
        <w:pStyle w:val="ListParagraph"/>
        <w:numPr>
          <w:ilvl w:val="0"/>
          <w:numId w:val="15"/>
        </w:numPr>
        <w:jc w:val="both"/>
        <w:rPr>
          <w:rFonts w:cs="Arial"/>
          <w:color w:val="000000"/>
        </w:rPr>
      </w:pPr>
      <w:r w:rsidRPr="004C6F8F">
        <w:rPr>
          <w:rFonts w:cs="Arial"/>
          <w:b/>
          <w:color w:val="000000"/>
        </w:rPr>
        <w:t>I</w:t>
      </w:r>
      <w:r w:rsidRPr="004C6F8F">
        <w:rPr>
          <w:rFonts w:cs="Arial"/>
          <w:color w:val="000000"/>
        </w:rPr>
        <w:t>nput</w:t>
      </w:r>
    </w:p>
    <w:p w14:paraId="2126A3D4" w14:textId="77777777" w:rsidR="00A1305C" w:rsidRPr="004C6F8F" w:rsidRDefault="00A1305C" w:rsidP="00243304">
      <w:pPr>
        <w:pStyle w:val="ListParagraph"/>
        <w:numPr>
          <w:ilvl w:val="0"/>
          <w:numId w:val="15"/>
        </w:numPr>
        <w:jc w:val="both"/>
        <w:rPr>
          <w:rFonts w:cs="Arial"/>
          <w:color w:val="000000"/>
        </w:rPr>
      </w:pPr>
      <w:r w:rsidRPr="004C6F8F">
        <w:rPr>
          <w:rFonts w:cs="Arial"/>
          <w:b/>
          <w:color w:val="000000"/>
        </w:rPr>
        <w:t>P</w:t>
      </w:r>
      <w:r w:rsidRPr="004C6F8F">
        <w:rPr>
          <w:rFonts w:cs="Arial"/>
          <w:color w:val="000000"/>
        </w:rPr>
        <w:t>rocess</w:t>
      </w:r>
    </w:p>
    <w:p w14:paraId="6267C884" w14:textId="77777777" w:rsidR="00A1305C" w:rsidRPr="004C6F8F" w:rsidRDefault="00A1305C" w:rsidP="00243304">
      <w:pPr>
        <w:pStyle w:val="ListParagraph"/>
        <w:numPr>
          <w:ilvl w:val="0"/>
          <w:numId w:val="15"/>
        </w:numPr>
        <w:jc w:val="both"/>
        <w:rPr>
          <w:rFonts w:cs="Arial"/>
          <w:color w:val="000000"/>
        </w:rPr>
      </w:pPr>
      <w:r w:rsidRPr="004C6F8F">
        <w:rPr>
          <w:rFonts w:cs="Arial"/>
          <w:b/>
          <w:color w:val="000000"/>
        </w:rPr>
        <w:t>O</w:t>
      </w:r>
      <w:r w:rsidRPr="004C6F8F">
        <w:rPr>
          <w:rFonts w:cs="Arial"/>
          <w:color w:val="000000"/>
        </w:rPr>
        <w:t>utput</w:t>
      </w:r>
    </w:p>
    <w:p w14:paraId="42845B40" w14:textId="6046219D" w:rsidR="00A1305C" w:rsidRPr="004C6F8F" w:rsidRDefault="00A1305C" w:rsidP="00243304">
      <w:pPr>
        <w:pStyle w:val="ListParagraph"/>
        <w:numPr>
          <w:ilvl w:val="0"/>
          <w:numId w:val="15"/>
        </w:numPr>
        <w:jc w:val="both"/>
        <w:rPr>
          <w:rFonts w:cs="Arial"/>
          <w:color w:val="000000"/>
        </w:rPr>
      </w:pPr>
      <w:r w:rsidRPr="004C6F8F">
        <w:rPr>
          <w:rFonts w:cs="Arial"/>
          <w:b/>
          <w:color w:val="000000"/>
        </w:rPr>
        <w:t>C</w:t>
      </w:r>
      <w:r w:rsidRPr="004C6F8F">
        <w:rPr>
          <w:rFonts w:cs="Arial"/>
          <w:color w:val="000000"/>
        </w:rPr>
        <w:t>ustomers</w:t>
      </w:r>
    </w:p>
    <w:p w14:paraId="7D846570" w14:textId="3312F1CE" w:rsidR="00A1305C" w:rsidRPr="004C6F8F" w:rsidRDefault="001950E3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Conclusion</w:t>
      </w:r>
    </w:p>
    <w:p w14:paraId="58D81C09" w14:textId="6105781C" w:rsidR="00D17DA3" w:rsidRDefault="00381D64" w:rsidP="00D253AC">
      <w:pPr>
        <w:jc w:val="both"/>
        <w:rPr>
          <w:rFonts w:cs="Arial"/>
          <w:color w:val="000000"/>
        </w:rPr>
      </w:pPr>
      <w:r w:rsidRPr="004C6F8F">
        <w:rPr>
          <w:rFonts w:cs="Arial"/>
          <w:color w:val="000000"/>
        </w:rPr>
        <w:t>You should know who the customer or end-user is, their resistance issues, and requirements</w:t>
      </w:r>
      <w:r w:rsidR="00B37CDF" w:rsidRPr="004C6F8F">
        <w:rPr>
          <w:rFonts w:cs="Arial"/>
          <w:color w:val="000000"/>
        </w:rPr>
        <w:t xml:space="preserve">, </w:t>
      </w:r>
      <w:r w:rsidR="003467B8" w:rsidRPr="004C6F8F">
        <w:rPr>
          <w:rFonts w:cs="Arial"/>
          <w:color w:val="000000"/>
        </w:rPr>
        <w:t>at the end of</w:t>
      </w:r>
      <w:r w:rsidR="00A72F92" w:rsidRPr="004C6F8F">
        <w:rPr>
          <w:rFonts w:cs="Arial"/>
          <w:color w:val="000000"/>
        </w:rPr>
        <w:t xml:space="preserve"> the design phase</w:t>
      </w:r>
      <w:r w:rsidR="003467B8" w:rsidRPr="004C6F8F">
        <w:rPr>
          <w:rFonts w:cs="Arial"/>
          <w:color w:val="000000"/>
        </w:rPr>
        <w:t>. You should also have a clear understanding of goals and the scope of the project including budget, time constraints, and deadlines.</w:t>
      </w:r>
    </w:p>
    <w:p w14:paraId="29DDA3F0" w14:textId="77777777" w:rsidR="00D253AC" w:rsidRPr="00D253AC" w:rsidRDefault="00D253AC" w:rsidP="00D253AC">
      <w:pPr>
        <w:jc w:val="both"/>
        <w:rPr>
          <w:rFonts w:cs="Arial"/>
          <w:color w:val="000000"/>
        </w:rPr>
      </w:pPr>
    </w:p>
    <w:p w14:paraId="307613D1" w14:textId="5DCE9287" w:rsidR="00BC71B8" w:rsidRPr="004C6F8F" w:rsidRDefault="00BC71B8" w:rsidP="00243304">
      <w:pPr>
        <w:pStyle w:val="Heading1"/>
        <w:jc w:val="both"/>
        <w:rPr>
          <w:rFonts w:cs="Arial"/>
        </w:rPr>
      </w:pPr>
      <w:r w:rsidRPr="004C6F8F">
        <w:rPr>
          <w:rFonts w:cs="Arial"/>
        </w:rPr>
        <w:lastRenderedPageBreak/>
        <w:t>Measure Phase</w:t>
      </w:r>
    </w:p>
    <w:p w14:paraId="03A616D1" w14:textId="694D1682" w:rsidR="00BC71B8" w:rsidRPr="004C6F8F" w:rsidRDefault="008366B4" w:rsidP="00243304">
      <w:pPr>
        <w:jc w:val="both"/>
        <w:rPr>
          <w:rFonts w:cs="Arial"/>
        </w:rPr>
      </w:pPr>
      <w:r w:rsidRPr="004C6F8F">
        <w:rPr>
          <w:rFonts w:cs="Arial"/>
        </w:rPr>
        <w:t>T</w:t>
      </w:r>
      <w:r w:rsidR="00C15C0A" w:rsidRPr="004C6F8F">
        <w:rPr>
          <w:rFonts w:cs="Arial"/>
        </w:rPr>
        <w:t xml:space="preserve">he overall performance of the Core Business Process is </w:t>
      </w:r>
      <w:r w:rsidR="00FB4618" w:rsidRPr="004C6F8F">
        <w:rPr>
          <w:rFonts w:cs="Arial"/>
        </w:rPr>
        <w:t>considered,</w:t>
      </w:r>
      <w:r w:rsidRPr="004C6F8F">
        <w:rPr>
          <w:rFonts w:cs="Arial"/>
        </w:rPr>
        <w:t xml:space="preserve"> during the Measure Phase.</w:t>
      </w:r>
    </w:p>
    <w:p w14:paraId="4D656965" w14:textId="2AA2ACC3" w:rsidR="007602D2" w:rsidRPr="004C6F8F" w:rsidRDefault="007602D2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The Measure Phase comprises of three </w:t>
      </w:r>
      <w:r w:rsidR="002B4729" w:rsidRPr="004C6F8F">
        <w:rPr>
          <w:rFonts w:cs="Arial"/>
        </w:rPr>
        <w:t xml:space="preserve">fundamental </w:t>
      </w:r>
      <w:r w:rsidR="00181B7F" w:rsidRPr="004C6F8F">
        <w:rPr>
          <w:rFonts w:cs="Arial"/>
        </w:rPr>
        <w:t>pieces.</w:t>
      </w:r>
    </w:p>
    <w:p w14:paraId="3DCA8743" w14:textId="49F5297B" w:rsidR="00181B7F" w:rsidRPr="004C6F8F" w:rsidRDefault="00181B7F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Data Collection Plan and Data Collection</w:t>
      </w:r>
    </w:p>
    <w:p w14:paraId="5D4534B7" w14:textId="1A2A66E3" w:rsidR="005B7E79" w:rsidRPr="004C6F8F" w:rsidRDefault="005B7E79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To gather the data </w:t>
      </w:r>
      <w:r w:rsidR="00E8705B" w:rsidRPr="004C6F8F">
        <w:rPr>
          <w:rFonts w:cs="Arial"/>
        </w:rPr>
        <w:t xml:space="preserve">needed, a data collection plan is </w:t>
      </w:r>
      <w:r w:rsidR="00655A27" w:rsidRPr="004C6F8F">
        <w:rPr>
          <w:rFonts w:cs="Arial"/>
        </w:rPr>
        <w:t>assembled</w:t>
      </w:r>
      <w:r w:rsidR="00197F70" w:rsidRPr="004C6F8F">
        <w:rPr>
          <w:rFonts w:cs="Arial"/>
        </w:rPr>
        <w:t xml:space="preserve">. This plan </w:t>
      </w:r>
      <w:r w:rsidR="00961AB3" w:rsidRPr="004C6F8F">
        <w:rPr>
          <w:rFonts w:cs="Arial"/>
        </w:rPr>
        <w:t>contain</w:t>
      </w:r>
      <w:r w:rsidR="00197F70" w:rsidRPr="004C6F8F">
        <w:rPr>
          <w:rFonts w:cs="Arial"/>
        </w:rPr>
        <w:t>s what type of data needs to be collected, what are the sources of data, etc.</w:t>
      </w:r>
      <w:r w:rsidR="00C17A44" w:rsidRPr="004C6F8F">
        <w:rPr>
          <w:rFonts w:cs="Arial"/>
        </w:rPr>
        <w:t xml:space="preserve"> To </w:t>
      </w:r>
      <w:r w:rsidR="00C56E02" w:rsidRPr="004C6F8F">
        <w:rPr>
          <w:rFonts w:cs="Arial"/>
        </w:rPr>
        <w:t>recognise</w:t>
      </w:r>
      <w:r w:rsidR="00C17A44" w:rsidRPr="004C6F8F">
        <w:rPr>
          <w:rFonts w:cs="Arial"/>
        </w:rPr>
        <w:t xml:space="preserve"> areas where current processes need to be improved, is why data is collected</w:t>
      </w:r>
      <w:r w:rsidR="00BB6B0E" w:rsidRPr="004C6F8F">
        <w:rPr>
          <w:rFonts w:cs="Arial"/>
        </w:rPr>
        <w:t>.</w:t>
      </w:r>
    </w:p>
    <w:p w14:paraId="05ED37C2" w14:textId="77777777" w:rsidR="00CA79C2" w:rsidRPr="004C6F8F" w:rsidRDefault="00465563" w:rsidP="00243304">
      <w:pPr>
        <w:jc w:val="both"/>
        <w:rPr>
          <w:rFonts w:cs="Arial"/>
        </w:rPr>
      </w:pPr>
      <w:r w:rsidRPr="004C6F8F">
        <w:rPr>
          <w:rFonts w:cs="Arial"/>
        </w:rPr>
        <w:t>Input, process, and output</w:t>
      </w:r>
      <w:r w:rsidR="00B117D7" w:rsidRPr="004C6F8F">
        <w:rPr>
          <w:rFonts w:cs="Arial"/>
        </w:rPr>
        <w:t xml:space="preserve"> are the three main sources </w:t>
      </w:r>
      <w:r w:rsidR="00596AD2" w:rsidRPr="004C6F8F">
        <w:rPr>
          <w:rFonts w:cs="Arial"/>
        </w:rPr>
        <w:t>where you gather your data.</w:t>
      </w:r>
    </w:p>
    <w:p w14:paraId="67B9DEE4" w14:textId="5ECB3D78" w:rsidR="00465563" w:rsidRPr="004C6F8F" w:rsidRDefault="00CA79C2" w:rsidP="00243304">
      <w:pPr>
        <w:pStyle w:val="ListParagraph"/>
        <w:numPr>
          <w:ilvl w:val="0"/>
          <w:numId w:val="16"/>
        </w:numPr>
        <w:jc w:val="both"/>
        <w:rPr>
          <w:rFonts w:cs="Arial"/>
        </w:rPr>
      </w:pPr>
      <w:r w:rsidRPr="004C6F8F">
        <w:rPr>
          <w:rFonts w:cs="Arial"/>
        </w:rPr>
        <w:t xml:space="preserve">The process is </w:t>
      </w:r>
      <w:r w:rsidR="00E40EE4" w:rsidRPr="004C6F8F">
        <w:rPr>
          <w:rFonts w:cs="Arial"/>
        </w:rPr>
        <w:t>produced</w:t>
      </w:r>
      <w:r w:rsidRPr="004C6F8F">
        <w:rPr>
          <w:rFonts w:cs="Arial"/>
        </w:rPr>
        <w:t xml:space="preserve"> f</w:t>
      </w:r>
      <w:r w:rsidR="00B90E35" w:rsidRPr="004C6F8F">
        <w:rPr>
          <w:rFonts w:cs="Arial"/>
        </w:rPr>
        <w:t>rom</w:t>
      </w:r>
      <w:r w:rsidRPr="004C6F8F">
        <w:rPr>
          <w:rFonts w:cs="Arial"/>
        </w:rPr>
        <w:t xml:space="preserve"> the input source </w:t>
      </w:r>
    </w:p>
    <w:p w14:paraId="360215AA" w14:textId="65F8C0A5" w:rsidR="00E40EE4" w:rsidRPr="004C6F8F" w:rsidRDefault="000552D8" w:rsidP="00243304">
      <w:pPr>
        <w:pStyle w:val="ListParagraph"/>
        <w:numPr>
          <w:ilvl w:val="0"/>
          <w:numId w:val="16"/>
        </w:numPr>
        <w:jc w:val="both"/>
        <w:rPr>
          <w:rFonts w:cs="Arial"/>
        </w:rPr>
      </w:pPr>
      <w:r w:rsidRPr="004C6F8F">
        <w:rPr>
          <w:rFonts w:cs="Arial"/>
        </w:rPr>
        <w:t>Process data refers to tests of efficiency: the time requirements, cost, value, defects or errors, and labour spent on the process.</w:t>
      </w:r>
    </w:p>
    <w:p w14:paraId="13035D26" w14:textId="690400F6" w:rsidR="000552D8" w:rsidRPr="004C6F8F" w:rsidRDefault="00056E80" w:rsidP="00243304">
      <w:pPr>
        <w:pStyle w:val="ListParagraph"/>
        <w:numPr>
          <w:ilvl w:val="0"/>
          <w:numId w:val="16"/>
        </w:numPr>
        <w:jc w:val="both"/>
        <w:rPr>
          <w:rFonts w:cs="Arial"/>
        </w:rPr>
      </w:pPr>
      <w:r w:rsidRPr="004C6F8F">
        <w:rPr>
          <w:rFonts w:cs="Arial"/>
        </w:rPr>
        <w:t>Output is a measurement of efficiency.</w:t>
      </w:r>
    </w:p>
    <w:p w14:paraId="59A5C897" w14:textId="48825B6B" w:rsidR="00056E80" w:rsidRPr="004C6F8F" w:rsidRDefault="00056E80" w:rsidP="00243304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Data Evaluation</w:t>
      </w:r>
    </w:p>
    <w:p w14:paraId="4BF9FD66" w14:textId="514619D9" w:rsidR="009D37CF" w:rsidRPr="004C6F8F" w:rsidRDefault="009D37CF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Sigma is </w:t>
      </w:r>
      <w:r w:rsidR="00734FD2" w:rsidRPr="004C6F8F">
        <w:rPr>
          <w:rFonts w:cs="Arial"/>
        </w:rPr>
        <w:t>calculated</w:t>
      </w:r>
      <w:r w:rsidR="00264191" w:rsidRPr="004C6F8F">
        <w:rPr>
          <w:rFonts w:cs="Arial"/>
        </w:rPr>
        <w:t xml:space="preserve"> from the gathered data, at this </w:t>
      </w:r>
      <w:r w:rsidR="00B9591D" w:rsidRPr="004C6F8F">
        <w:rPr>
          <w:rFonts w:cs="Arial"/>
        </w:rPr>
        <w:t>point.</w:t>
      </w:r>
      <w:r w:rsidR="00B52D6B" w:rsidRPr="004C6F8F">
        <w:rPr>
          <w:rFonts w:cs="Arial"/>
        </w:rPr>
        <w:t xml:space="preserve"> It </w:t>
      </w:r>
      <w:r w:rsidR="001A4CA1" w:rsidRPr="004C6F8F">
        <w:rPr>
          <w:rFonts w:cs="Arial"/>
        </w:rPr>
        <w:t>offers</w:t>
      </w:r>
      <w:r w:rsidR="00F42207" w:rsidRPr="004C6F8F">
        <w:rPr>
          <w:rFonts w:cs="Arial"/>
        </w:rPr>
        <w:t xml:space="preserve"> a</w:t>
      </w:r>
      <w:r w:rsidR="00F073FE" w:rsidRPr="004C6F8F">
        <w:rPr>
          <w:rFonts w:cs="Arial"/>
        </w:rPr>
        <w:t xml:space="preserve">n estimate </w:t>
      </w:r>
      <w:r w:rsidR="00240EFF" w:rsidRPr="004C6F8F">
        <w:rPr>
          <w:rFonts w:cs="Arial"/>
        </w:rPr>
        <w:t>number</w:t>
      </w:r>
      <w:r w:rsidR="00F073FE" w:rsidRPr="004C6F8F">
        <w:rPr>
          <w:rFonts w:cs="Arial"/>
        </w:rPr>
        <w:t xml:space="preserve"> of defects</w:t>
      </w:r>
      <w:r w:rsidR="008E09C1" w:rsidRPr="004C6F8F">
        <w:rPr>
          <w:rFonts w:cs="Arial"/>
        </w:rPr>
        <w:t>.</w:t>
      </w:r>
    </w:p>
    <w:p w14:paraId="095A8818" w14:textId="42059EDC" w:rsidR="00A20178" w:rsidRPr="004C6F8F" w:rsidRDefault="00A20178" w:rsidP="00243304">
      <w:pPr>
        <w:pStyle w:val="ListParagraph"/>
        <w:numPr>
          <w:ilvl w:val="0"/>
          <w:numId w:val="17"/>
        </w:numPr>
        <w:jc w:val="both"/>
        <w:rPr>
          <w:rFonts w:cs="Arial"/>
        </w:rPr>
      </w:pPr>
      <w:r w:rsidRPr="004C6F8F">
        <w:rPr>
          <w:rFonts w:cs="Arial"/>
        </w:rPr>
        <w:t>A Six Sigma defect is defined as anything outside of customer specifications.</w:t>
      </w:r>
    </w:p>
    <w:p w14:paraId="6CAC34C3" w14:textId="5F681ED6" w:rsidR="00C950DC" w:rsidRPr="004C6F8F" w:rsidRDefault="00C950DC" w:rsidP="00243304">
      <w:pPr>
        <w:pStyle w:val="ListParagraph"/>
        <w:numPr>
          <w:ilvl w:val="0"/>
          <w:numId w:val="17"/>
        </w:numPr>
        <w:jc w:val="both"/>
        <w:rPr>
          <w:rFonts w:cs="Arial"/>
        </w:rPr>
      </w:pPr>
      <w:r w:rsidRPr="004C6F8F">
        <w:rPr>
          <w:rFonts w:cs="Arial"/>
        </w:rPr>
        <w:t xml:space="preserve">A Six Sigma opportunity is the total quantity of </w:t>
      </w:r>
      <w:r w:rsidR="009C17FC" w:rsidRPr="004C6F8F">
        <w:rPr>
          <w:rFonts w:cs="Arial"/>
        </w:rPr>
        <w:t>opportunities</w:t>
      </w:r>
      <w:r w:rsidRPr="004C6F8F">
        <w:rPr>
          <w:rFonts w:cs="Arial"/>
        </w:rPr>
        <w:t xml:space="preserve"> for a defect.</w:t>
      </w:r>
    </w:p>
    <w:p w14:paraId="3873DC72" w14:textId="08D388E7" w:rsidR="009C17FC" w:rsidRPr="004C6F8F" w:rsidRDefault="007E46B6" w:rsidP="00243304">
      <w:pPr>
        <w:jc w:val="both"/>
        <w:rPr>
          <w:rFonts w:cs="Arial"/>
        </w:rPr>
      </w:pPr>
      <w:r w:rsidRPr="004C6F8F">
        <w:rPr>
          <w:rFonts w:cs="Arial"/>
        </w:rPr>
        <w:t>Defects Per Million Opportunities (DPMO) is calculated first,</w:t>
      </w:r>
      <w:r w:rsidR="00321F10" w:rsidRPr="004C6F8F">
        <w:rPr>
          <w:rFonts w:cs="Arial"/>
        </w:rPr>
        <w:t xml:space="preserve"> a Sigma is </w:t>
      </w:r>
      <w:r w:rsidR="00D509D3" w:rsidRPr="004C6F8F">
        <w:rPr>
          <w:rFonts w:cs="Arial"/>
        </w:rPr>
        <w:t xml:space="preserve">determined from a predefined table </w:t>
      </w:r>
      <w:r w:rsidR="005D5DAC" w:rsidRPr="004C6F8F">
        <w:rPr>
          <w:rFonts w:cs="Arial"/>
        </w:rPr>
        <w:t xml:space="preserve">based on that – </w:t>
      </w:r>
    </w:p>
    <w:p w14:paraId="3637C2D6" w14:textId="5D3737F2" w:rsidR="005D5DAC" w:rsidRPr="004C6F8F" w:rsidRDefault="005D5DAC" w:rsidP="00243304">
      <w:pPr>
        <w:jc w:val="both"/>
        <w:rPr>
          <w:rFonts w:cs="Arial"/>
        </w:rPr>
      </w:pPr>
      <m:oMathPara>
        <m:oMath>
          <m:r>
            <w:rPr>
              <w:rFonts w:ascii="Cambria Math" w:hAnsi="Cambria Math" w:cs="Arial"/>
            </w:rPr>
            <m:t xml:space="preserve">DPMO=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Number of defects</m:t>
              </m:r>
            </m:num>
            <m:den>
              <m:r>
                <w:rPr>
                  <w:rFonts w:ascii="Cambria Math" w:hAnsi="Cambria Math" w:cs="Arial"/>
                </w:rPr>
                <m:t>Number of units x Number of opportunities</m:t>
              </m:r>
            </m:den>
          </m:f>
          <m:r>
            <w:rPr>
              <w:rFonts w:ascii="Cambria Math" w:hAnsi="Cambria Math" w:cs="Arial"/>
            </w:rPr>
            <m:t xml:space="preserve"> x 1,000,000</m:t>
          </m:r>
        </m:oMath>
      </m:oMathPara>
    </w:p>
    <w:p w14:paraId="681F7723" w14:textId="3CA65375" w:rsidR="00465563" w:rsidRPr="004C6F8F" w:rsidRDefault="00534EF7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From the equation above, </w:t>
      </w:r>
      <w:r w:rsidR="00370245" w:rsidRPr="004C6F8F">
        <w:rPr>
          <w:rFonts w:cs="Arial"/>
        </w:rPr>
        <w:t>the total number of defects found is Number of defects</w:t>
      </w:r>
      <w:r w:rsidR="00600EB4" w:rsidRPr="004C6F8F">
        <w:rPr>
          <w:rFonts w:cs="Arial"/>
        </w:rPr>
        <w:t xml:space="preserve">, number of units </w:t>
      </w:r>
      <w:r w:rsidR="00542543" w:rsidRPr="004C6F8F">
        <w:rPr>
          <w:rFonts w:cs="Arial"/>
        </w:rPr>
        <w:t xml:space="preserve">given </w:t>
      </w:r>
      <w:r w:rsidR="00AF1D27" w:rsidRPr="004C6F8F">
        <w:rPr>
          <w:rFonts w:cs="Arial"/>
        </w:rPr>
        <w:t>is Number of units, and the number of</w:t>
      </w:r>
      <w:r w:rsidR="00DF7C12" w:rsidRPr="004C6F8F">
        <w:rPr>
          <w:rFonts w:cs="Arial"/>
        </w:rPr>
        <w:t xml:space="preserve"> ways </w:t>
      </w:r>
      <w:r w:rsidR="00EA2B5E" w:rsidRPr="004C6F8F">
        <w:rPr>
          <w:rFonts w:cs="Arial"/>
        </w:rPr>
        <w:t>to create defects</w:t>
      </w:r>
      <w:r w:rsidR="00575AF3" w:rsidRPr="004C6F8F">
        <w:rPr>
          <w:rFonts w:cs="Arial"/>
        </w:rPr>
        <w:t xml:space="preserve"> is Number of opportunities.</w:t>
      </w:r>
    </w:p>
    <w:p w14:paraId="53DC88F8" w14:textId="21F30D84" w:rsidR="005A0CC6" w:rsidRPr="004C6F8F" w:rsidRDefault="005A0CC6" w:rsidP="00243304">
      <w:pPr>
        <w:jc w:val="both"/>
        <w:rPr>
          <w:rFonts w:cs="Arial"/>
        </w:rPr>
      </w:pPr>
      <w:r w:rsidRPr="004C6F8F">
        <w:rPr>
          <w:rFonts w:cs="Arial"/>
        </w:rPr>
        <w:t>For example,</w:t>
      </w:r>
      <w:r w:rsidR="00E529D3" w:rsidRPr="004C6F8F">
        <w:rPr>
          <w:rFonts w:cs="Arial"/>
        </w:rPr>
        <w:t xml:space="preserve"> </w:t>
      </w:r>
      <w:r w:rsidR="008400CB" w:rsidRPr="004C6F8F">
        <w:rPr>
          <w:rFonts w:cs="Arial"/>
        </w:rPr>
        <w:t xml:space="preserve">the </w:t>
      </w:r>
      <w:proofErr w:type="spellStart"/>
      <w:r w:rsidR="00C76701" w:rsidRPr="004C6F8F">
        <w:rPr>
          <w:rFonts w:cs="Arial"/>
        </w:rPr>
        <w:t>Concast</w:t>
      </w:r>
      <w:proofErr w:type="spellEnd"/>
      <w:r w:rsidR="00C76701" w:rsidRPr="004C6F8F">
        <w:rPr>
          <w:rFonts w:cs="Arial"/>
        </w:rPr>
        <w:t xml:space="preserve"> </w:t>
      </w:r>
      <w:proofErr w:type="spellStart"/>
      <w:r w:rsidR="008400CB" w:rsidRPr="004C6F8F">
        <w:rPr>
          <w:rFonts w:cs="Arial"/>
        </w:rPr>
        <w:t>tundish</w:t>
      </w:r>
      <w:proofErr w:type="spellEnd"/>
      <w:r w:rsidR="008400CB" w:rsidRPr="004C6F8F">
        <w:rPr>
          <w:rFonts w:cs="Arial"/>
        </w:rPr>
        <w:t xml:space="preserve"> and mould powder </w:t>
      </w:r>
      <w:r w:rsidR="00C76701" w:rsidRPr="004C6F8F">
        <w:rPr>
          <w:rFonts w:cs="Arial"/>
        </w:rPr>
        <w:t>ordering delivery project team</w:t>
      </w:r>
      <w:r w:rsidR="008400CB" w:rsidRPr="004C6F8F">
        <w:rPr>
          <w:rFonts w:cs="Arial"/>
        </w:rPr>
        <w:t xml:space="preserve"> </w:t>
      </w:r>
      <w:r w:rsidR="004B7251" w:rsidRPr="004C6F8F">
        <w:rPr>
          <w:rFonts w:cs="Arial"/>
        </w:rPr>
        <w:t xml:space="preserve">examines 50 deliveries and </w:t>
      </w:r>
      <w:r w:rsidR="00647C0E" w:rsidRPr="004C6F8F">
        <w:rPr>
          <w:rFonts w:cs="Arial"/>
        </w:rPr>
        <w:t xml:space="preserve">discovers the following – </w:t>
      </w:r>
    </w:p>
    <w:p w14:paraId="009A04BF" w14:textId="50C4656D" w:rsidR="00647C0E" w:rsidRPr="004C6F8F" w:rsidRDefault="00BD28A7" w:rsidP="00243304">
      <w:pPr>
        <w:pStyle w:val="ListParagraph"/>
        <w:numPr>
          <w:ilvl w:val="0"/>
          <w:numId w:val="18"/>
        </w:numPr>
        <w:jc w:val="both"/>
        <w:rPr>
          <w:rFonts w:cs="Arial"/>
        </w:rPr>
      </w:pPr>
      <w:r w:rsidRPr="004C6F8F">
        <w:rPr>
          <w:rFonts w:cs="Arial"/>
        </w:rPr>
        <w:t>Delivery is not on time (13)</w:t>
      </w:r>
    </w:p>
    <w:p w14:paraId="2CC182E5" w14:textId="5019C64A" w:rsidR="007F5CDC" w:rsidRPr="004C6F8F" w:rsidRDefault="00BD28A7" w:rsidP="00243304">
      <w:pPr>
        <w:pStyle w:val="ListParagraph"/>
        <w:numPr>
          <w:ilvl w:val="0"/>
          <w:numId w:val="18"/>
        </w:numPr>
        <w:jc w:val="both"/>
        <w:rPr>
          <w:rFonts w:cs="Arial"/>
        </w:rPr>
      </w:pPr>
      <w:r w:rsidRPr="004C6F8F">
        <w:rPr>
          <w:rFonts w:cs="Arial"/>
        </w:rPr>
        <w:t>Ordered powder</w:t>
      </w:r>
      <w:r w:rsidR="00CA2139" w:rsidRPr="004C6F8F">
        <w:rPr>
          <w:rFonts w:cs="Arial"/>
        </w:rPr>
        <w:t xml:space="preserve"> </w:t>
      </w:r>
      <w:r w:rsidR="007F5CDC" w:rsidRPr="004C6F8F">
        <w:rPr>
          <w:rFonts w:cs="Arial"/>
        </w:rPr>
        <w:t>is</w:t>
      </w:r>
      <w:r w:rsidR="00CA2139" w:rsidRPr="004C6F8F">
        <w:rPr>
          <w:rFonts w:cs="Arial"/>
        </w:rPr>
        <w:t xml:space="preserve"> not according to order (3)</w:t>
      </w:r>
    </w:p>
    <w:p w14:paraId="44980CC0" w14:textId="65E274BE" w:rsidR="00CA2139" w:rsidRPr="004C6F8F" w:rsidRDefault="007F5CDC" w:rsidP="00243304">
      <w:pPr>
        <w:pStyle w:val="ListParagraph"/>
        <w:numPr>
          <w:ilvl w:val="0"/>
          <w:numId w:val="18"/>
        </w:numPr>
        <w:jc w:val="both"/>
        <w:rPr>
          <w:rFonts w:cs="Arial"/>
        </w:rPr>
      </w:pPr>
      <w:r w:rsidRPr="004C6F8F">
        <w:rPr>
          <w:rFonts w:cs="Arial"/>
        </w:rPr>
        <w:t>Powder is</w:t>
      </w:r>
      <w:r w:rsidR="00A10354" w:rsidRPr="004C6F8F">
        <w:rPr>
          <w:rFonts w:cs="Arial"/>
        </w:rPr>
        <w:t xml:space="preserve"> </w:t>
      </w:r>
      <w:r w:rsidR="009D07BB" w:rsidRPr="004C6F8F">
        <w:rPr>
          <w:rFonts w:cs="Arial"/>
        </w:rPr>
        <w:t>past expiry date (0)</w:t>
      </w:r>
    </w:p>
    <w:p w14:paraId="3BA57C2F" w14:textId="4F210DC9" w:rsidR="009D07BB" w:rsidRPr="004C6F8F" w:rsidRDefault="00137578" w:rsidP="00243304">
      <w:pPr>
        <w:jc w:val="both"/>
        <w:rPr>
          <w:rFonts w:cs="Arial"/>
        </w:rPr>
      </w:pPr>
      <w:r w:rsidRPr="004C6F8F">
        <w:rPr>
          <w:rFonts w:cs="Arial"/>
        </w:rPr>
        <w:t xml:space="preserve">DPMO will be as follows – </w:t>
      </w:r>
    </w:p>
    <w:p w14:paraId="421AB528" w14:textId="6F796821" w:rsidR="00137578" w:rsidRPr="004C6F8F" w:rsidRDefault="00FB33A5" w:rsidP="00243304">
      <w:pPr>
        <w:jc w:val="both"/>
        <w:rPr>
          <w:rFonts w:eastAsiaTheme="minorEastAsia" w:cs="Arial"/>
        </w:rPr>
      </w:pPr>
      <m:oMathPara>
        <m:oMath>
          <m:r>
            <w:rPr>
              <w:rFonts w:ascii="Cambria Math" w:hAnsi="Cambria Math" w:cs="Arial"/>
            </w:rPr>
            <m:t xml:space="preserve">DPMO=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13+3</m:t>
              </m:r>
            </m:num>
            <m:den>
              <m:r>
                <w:rPr>
                  <w:rFonts w:ascii="Cambria Math" w:hAnsi="Cambria Math" w:cs="Arial"/>
                </w:rPr>
                <m:t>50 x 3</m:t>
              </m:r>
            </m:den>
          </m:f>
          <m:r>
            <w:rPr>
              <w:rFonts w:ascii="Cambria Math" w:hAnsi="Cambria Math" w:cs="Arial"/>
            </w:rPr>
            <m:t xml:space="preserve"> x 1,000,000=106,666.7</m:t>
          </m:r>
        </m:oMath>
      </m:oMathPara>
    </w:p>
    <w:p w14:paraId="1FDC8507" w14:textId="26B5E52A" w:rsidR="00137578" w:rsidRPr="004C6F8F" w:rsidRDefault="00F72514" w:rsidP="00243304">
      <w:pPr>
        <w:jc w:val="both"/>
        <w:rPr>
          <w:rFonts w:cs="Arial"/>
          <w:color w:val="000000"/>
        </w:rPr>
      </w:pPr>
      <w:r w:rsidRPr="004C6F8F">
        <w:rPr>
          <w:rFonts w:cs="Arial"/>
          <w:color w:val="000000"/>
        </w:rPr>
        <w:t xml:space="preserve">Under 106,666.7 defects per million opportunities is </w:t>
      </w:r>
      <w:r w:rsidR="00EE76B2" w:rsidRPr="004C6F8F">
        <w:rPr>
          <w:rFonts w:cs="Arial"/>
          <w:color w:val="000000"/>
        </w:rPr>
        <w:t>approximate</w:t>
      </w:r>
      <w:r w:rsidRPr="004C6F8F">
        <w:rPr>
          <w:rFonts w:cs="Arial"/>
          <w:color w:val="000000"/>
        </w:rPr>
        <w:t xml:space="preserve"> to a sigma performance of between 2.7 and 2.8.</w:t>
      </w:r>
      <w:r w:rsidR="007A0C65" w:rsidRPr="004C6F8F">
        <w:rPr>
          <w:rFonts w:cs="Arial"/>
          <w:color w:val="000000"/>
        </w:rPr>
        <w:t xml:space="preserve"> In relation to the </w:t>
      </w:r>
      <w:r w:rsidR="00802940" w:rsidRPr="004C6F8F">
        <w:rPr>
          <w:rFonts w:cs="Arial"/>
          <w:color w:val="000000"/>
        </w:rPr>
        <w:t xml:space="preserve">Yield to Sigma Conversion Table </w:t>
      </w:r>
      <w:r w:rsidR="006E386E" w:rsidRPr="004C6F8F">
        <w:rPr>
          <w:rFonts w:cs="Arial"/>
          <w:color w:val="000000"/>
        </w:rPr>
        <w:t>displayed below.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36"/>
        <w:gridCol w:w="1418"/>
        <w:gridCol w:w="5962"/>
      </w:tblGrid>
      <w:tr w:rsidR="00600F1B" w:rsidRPr="00600F1B" w14:paraId="2641DAB5" w14:textId="77777777" w:rsidTr="00600F1B">
        <w:tc>
          <w:tcPr>
            <w:tcW w:w="0" w:type="auto"/>
            <w:hideMark/>
          </w:tcPr>
          <w:p w14:paraId="49E6A43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b/>
                <w:bCs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b/>
                <w:bCs/>
                <w:color w:val="313131"/>
                <w:lang w:eastAsia="en-GB"/>
              </w:rPr>
              <w:t>Yield %</w:t>
            </w:r>
          </w:p>
        </w:tc>
        <w:tc>
          <w:tcPr>
            <w:tcW w:w="0" w:type="auto"/>
            <w:hideMark/>
          </w:tcPr>
          <w:p w14:paraId="3036A50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b/>
                <w:bCs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b/>
                <w:bCs/>
                <w:color w:val="313131"/>
                <w:lang w:eastAsia="en-GB"/>
              </w:rPr>
              <w:t>Sigma</w:t>
            </w:r>
          </w:p>
        </w:tc>
        <w:tc>
          <w:tcPr>
            <w:tcW w:w="0" w:type="auto"/>
            <w:hideMark/>
          </w:tcPr>
          <w:p w14:paraId="3B64D4B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b/>
                <w:bCs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b/>
                <w:bCs/>
                <w:color w:val="313131"/>
                <w:lang w:eastAsia="en-GB"/>
              </w:rPr>
              <w:t>Defects Per Million Opportunities</w:t>
            </w:r>
          </w:p>
        </w:tc>
      </w:tr>
      <w:tr w:rsidR="00600F1B" w:rsidRPr="00600F1B" w14:paraId="287E21B3" w14:textId="77777777" w:rsidTr="00600F1B">
        <w:tc>
          <w:tcPr>
            <w:tcW w:w="0" w:type="auto"/>
            <w:hideMark/>
          </w:tcPr>
          <w:p w14:paraId="4770244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99.9997</w:t>
            </w:r>
          </w:p>
        </w:tc>
        <w:tc>
          <w:tcPr>
            <w:tcW w:w="0" w:type="auto"/>
            <w:hideMark/>
          </w:tcPr>
          <w:p w14:paraId="342B849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6.00</w:t>
            </w:r>
          </w:p>
        </w:tc>
        <w:tc>
          <w:tcPr>
            <w:tcW w:w="0" w:type="auto"/>
            <w:hideMark/>
          </w:tcPr>
          <w:p w14:paraId="048975F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3.4</w:t>
            </w:r>
          </w:p>
        </w:tc>
      </w:tr>
      <w:tr w:rsidR="00600F1B" w:rsidRPr="00600F1B" w14:paraId="3B977669" w14:textId="77777777" w:rsidTr="00600F1B">
        <w:tc>
          <w:tcPr>
            <w:tcW w:w="0" w:type="auto"/>
            <w:hideMark/>
          </w:tcPr>
          <w:p w14:paraId="09DF9BA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lastRenderedPageBreak/>
              <w:t>99.9995</w:t>
            </w:r>
          </w:p>
        </w:tc>
        <w:tc>
          <w:tcPr>
            <w:tcW w:w="0" w:type="auto"/>
            <w:hideMark/>
          </w:tcPr>
          <w:p w14:paraId="626253E4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5.92</w:t>
            </w:r>
          </w:p>
        </w:tc>
        <w:tc>
          <w:tcPr>
            <w:tcW w:w="0" w:type="auto"/>
            <w:hideMark/>
          </w:tcPr>
          <w:p w14:paraId="71393AF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</w:t>
            </w:r>
          </w:p>
        </w:tc>
      </w:tr>
      <w:tr w:rsidR="00600F1B" w:rsidRPr="00600F1B" w14:paraId="7CAAE7A1" w14:textId="77777777" w:rsidTr="00600F1B">
        <w:tc>
          <w:tcPr>
            <w:tcW w:w="0" w:type="auto"/>
            <w:hideMark/>
          </w:tcPr>
          <w:p w14:paraId="3CA676F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99.9992</w:t>
            </w:r>
          </w:p>
        </w:tc>
        <w:tc>
          <w:tcPr>
            <w:tcW w:w="0" w:type="auto"/>
            <w:hideMark/>
          </w:tcPr>
          <w:p w14:paraId="592F570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5.81</w:t>
            </w:r>
          </w:p>
        </w:tc>
        <w:tc>
          <w:tcPr>
            <w:tcW w:w="0" w:type="auto"/>
            <w:hideMark/>
          </w:tcPr>
          <w:p w14:paraId="082B355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</w:t>
            </w:r>
          </w:p>
        </w:tc>
      </w:tr>
      <w:tr w:rsidR="00600F1B" w:rsidRPr="00600F1B" w14:paraId="341BE3E5" w14:textId="77777777" w:rsidTr="00600F1B">
        <w:tc>
          <w:tcPr>
            <w:tcW w:w="0" w:type="auto"/>
            <w:hideMark/>
          </w:tcPr>
          <w:p w14:paraId="43850A3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99.9990</w:t>
            </w:r>
          </w:p>
        </w:tc>
        <w:tc>
          <w:tcPr>
            <w:tcW w:w="0" w:type="auto"/>
            <w:hideMark/>
          </w:tcPr>
          <w:p w14:paraId="61E4D9A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5.76</w:t>
            </w:r>
          </w:p>
        </w:tc>
        <w:tc>
          <w:tcPr>
            <w:tcW w:w="0" w:type="auto"/>
            <w:hideMark/>
          </w:tcPr>
          <w:p w14:paraId="237E01E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10</w:t>
            </w:r>
          </w:p>
        </w:tc>
      </w:tr>
      <w:tr w:rsidR="00600F1B" w:rsidRPr="00600F1B" w14:paraId="41D0FF9E" w14:textId="77777777" w:rsidTr="00600F1B">
        <w:tc>
          <w:tcPr>
            <w:tcW w:w="0" w:type="auto"/>
            <w:hideMark/>
          </w:tcPr>
          <w:p w14:paraId="2D028E0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99.9980</w:t>
            </w:r>
          </w:p>
        </w:tc>
        <w:tc>
          <w:tcPr>
            <w:tcW w:w="0" w:type="auto"/>
            <w:hideMark/>
          </w:tcPr>
          <w:p w14:paraId="560F611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5.61</w:t>
            </w:r>
          </w:p>
        </w:tc>
        <w:tc>
          <w:tcPr>
            <w:tcW w:w="0" w:type="auto"/>
            <w:hideMark/>
          </w:tcPr>
          <w:p w14:paraId="270D3C5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20</w:t>
            </w:r>
          </w:p>
        </w:tc>
      </w:tr>
      <w:tr w:rsidR="00600F1B" w:rsidRPr="00600F1B" w14:paraId="5DCE9598" w14:textId="77777777" w:rsidTr="00600F1B">
        <w:tc>
          <w:tcPr>
            <w:tcW w:w="0" w:type="auto"/>
            <w:hideMark/>
          </w:tcPr>
          <w:p w14:paraId="09EB2FB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99.9970</w:t>
            </w:r>
          </w:p>
        </w:tc>
        <w:tc>
          <w:tcPr>
            <w:tcW w:w="0" w:type="auto"/>
            <w:hideMark/>
          </w:tcPr>
          <w:p w14:paraId="1E920E6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5.51</w:t>
            </w:r>
          </w:p>
        </w:tc>
        <w:tc>
          <w:tcPr>
            <w:tcW w:w="0" w:type="auto"/>
            <w:hideMark/>
          </w:tcPr>
          <w:p w14:paraId="643EF1C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30</w:t>
            </w:r>
          </w:p>
        </w:tc>
      </w:tr>
      <w:tr w:rsidR="00600F1B" w:rsidRPr="00600F1B" w14:paraId="073BC6CD" w14:textId="77777777" w:rsidTr="00600F1B">
        <w:tc>
          <w:tcPr>
            <w:tcW w:w="0" w:type="auto"/>
            <w:hideMark/>
          </w:tcPr>
          <w:p w14:paraId="594DBF6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99.9960</w:t>
            </w:r>
          </w:p>
        </w:tc>
        <w:tc>
          <w:tcPr>
            <w:tcW w:w="0" w:type="auto"/>
            <w:hideMark/>
          </w:tcPr>
          <w:p w14:paraId="16B5EFA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5.44</w:t>
            </w:r>
          </w:p>
        </w:tc>
        <w:tc>
          <w:tcPr>
            <w:tcW w:w="0" w:type="auto"/>
            <w:hideMark/>
          </w:tcPr>
          <w:p w14:paraId="5CB7837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40</w:t>
            </w:r>
          </w:p>
        </w:tc>
      </w:tr>
      <w:tr w:rsidR="00600F1B" w:rsidRPr="00600F1B" w14:paraId="578F157A" w14:textId="77777777" w:rsidTr="00600F1B">
        <w:tc>
          <w:tcPr>
            <w:tcW w:w="0" w:type="auto"/>
            <w:hideMark/>
          </w:tcPr>
          <w:p w14:paraId="1B46540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99.9930</w:t>
            </w:r>
          </w:p>
        </w:tc>
        <w:tc>
          <w:tcPr>
            <w:tcW w:w="0" w:type="auto"/>
            <w:hideMark/>
          </w:tcPr>
          <w:p w14:paraId="74127B2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5.31</w:t>
            </w:r>
          </w:p>
        </w:tc>
        <w:tc>
          <w:tcPr>
            <w:tcW w:w="0" w:type="auto"/>
            <w:hideMark/>
          </w:tcPr>
          <w:p w14:paraId="040BE64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70</w:t>
            </w:r>
          </w:p>
        </w:tc>
      </w:tr>
      <w:tr w:rsidR="00600F1B" w:rsidRPr="00600F1B" w14:paraId="1462DD28" w14:textId="77777777" w:rsidTr="00600F1B">
        <w:tc>
          <w:tcPr>
            <w:tcW w:w="0" w:type="auto"/>
            <w:hideMark/>
          </w:tcPr>
          <w:p w14:paraId="2737CCA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99.9900</w:t>
            </w:r>
          </w:p>
        </w:tc>
        <w:tc>
          <w:tcPr>
            <w:tcW w:w="0" w:type="auto"/>
            <w:hideMark/>
          </w:tcPr>
          <w:p w14:paraId="22B3DD2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5.22</w:t>
            </w:r>
          </w:p>
        </w:tc>
        <w:tc>
          <w:tcPr>
            <w:tcW w:w="0" w:type="auto"/>
            <w:hideMark/>
          </w:tcPr>
          <w:p w14:paraId="6937952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100</w:t>
            </w:r>
          </w:p>
        </w:tc>
      </w:tr>
      <w:tr w:rsidR="00600F1B" w:rsidRPr="00600F1B" w14:paraId="2903A001" w14:textId="77777777" w:rsidTr="00600F1B">
        <w:tc>
          <w:tcPr>
            <w:tcW w:w="0" w:type="auto"/>
            <w:hideMark/>
          </w:tcPr>
          <w:p w14:paraId="2FCAFA0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99.9850</w:t>
            </w:r>
          </w:p>
        </w:tc>
        <w:tc>
          <w:tcPr>
            <w:tcW w:w="0" w:type="auto"/>
            <w:hideMark/>
          </w:tcPr>
          <w:p w14:paraId="18E6EF1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5.12</w:t>
            </w:r>
          </w:p>
        </w:tc>
        <w:tc>
          <w:tcPr>
            <w:tcW w:w="0" w:type="auto"/>
            <w:hideMark/>
          </w:tcPr>
          <w:p w14:paraId="6E6EBAD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150</w:t>
            </w:r>
          </w:p>
        </w:tc>
      </w:tr>
      <w:tr w:rsidR="00600F1B" w:rsidRPr="00600F1B" w14:paraId="6F8CEAC5" w14:textId="77777777" w:rsidTr="00600F1B">
        <w:tc>
          <w:tcPr>
            <w:tcW w:w="0" w:type="auto"/>
            <w:hideMark/>
          </w:tcPr>
          <w:p w14:paraId="0B1E199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99.9770</w:t>
            </w:r>
          </w:p>
        </w:tc>
        <w:tc>
          <w:tcPr>
            <w:tcW w:w="0" w:type="auto"/>
            <w:hideMark/>
          </w:tcPr>
          <w:p w14:paraId="1CC947F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5.00</w:t>
            </w:r>
          </w:p>
        </w:tc>
        <w:tc>
          <w:tcPr>
            <w:tcW w:w="0" w:type="auto"/>
            <w:hideMark/>
          </w:tcPr>
          <w:p w14:paraId="70D9D35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230</w:t>
            </w:r>
          </w:p>
        </w:tc>
      </w:tr>
      <w:tr w:rsidR="00600F1B" w:rsidRPr="00600F1B" w14:paraId="1E3BD67B" w14:textId="77777777" w:rsidTr="00600F1B">
        <w:tc>
          <w:tcPr>
            <w:tcW w:w="0" w:type="auto"/>
            <w:hideMark/>
          </w:tcPr>
          <w:p w14:paraId="0C177CA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99.9670</w:t>
            </w:r>
          </w:p>
        </w:tc>
        <w:tc>
          <w:tcPr>
            <w:tcW w:w="0" w:type="auto"/>
            <w:hideMark/>
          </w:tcPr>
          <w:p w14:paraId="7C16F57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4.91</w:t>
            </w:r>
          </w:p>
        </w:tc>
        <w:tc>
          <w:tcPr>
            <w:tcW w:w="0" w:type="auto"/>
            <w:hideMark/>
          </w:tcPr>
          <w:p w14:paraId="17D33F9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330</w:t>
            </w:r>
          </w:p>
        </w:tc>
      </w:tr>
      <w:tr w:rsidR="00600F1B" w:rsidRPr="00600F1B" w14:paraId="2D8D71B6" w14:textId="77777777" w:rsidTr="00600F1B">
        <w:tc>
          <w:tcPr>
            <w:tcW w:w="0" w:type="auto"/>
            <w:hideMark/>
          </w:tcPr>
          <w:p w14:paraId="789FF6D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99.9520</w:t>
            </w:r>
          </w:p>
        </w:tc>
        <w:tc>
          <w:tcPr>
            <w:tcW w:w="0" w:type="auto"/>
            <w:hideMark/>
          </w:tcPr>
          <w:p w14:paraId="2BCE4F6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4.80</w:t>
            </w:r>
          </w:p>
        </w:tc>
        <w:tc>
          <w:tcPr>
            <w:tcW w:w="0" w:type="auto"/>
            <w:hideMark/>
          </w:tcPr>
          <w:p w14:paraId="24C8270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480</w:t>
            </w:r>
          </w:p>
        </w:tc>
      </w:tr>
      <w:tr w:rsidR="00600F1B" w:rsidRPr="00600F1B" w14:paraId="5AAE2673" w14:textId="77777777" w:rsidTr="00600F1B">
        <w:tc>
          <w:tcPr>
            <w:tcW w:w="0" w:type="auto"/>
            <w:hideMark/>
          </w:tcPr>
          <w:p w14:paraId="265021DE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99.9320</w:t>
            </w:r>
          </w:p>
        </w:tc>
        <w:tc>
          <w:tcPr>
            <w:tcW w:w="0" w:type="auto"/>
            <w:hideMark/>
          </w:tcPr>
          <w:p w14:paraId="6B3017D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4.70</w:t>
            </w:r>
          </w:p>
        </w:tc>
        <w:tc>
          <w:tcPr>
            <w:tcW w:w="0" w:type="auto"/>
            <w:hideMark/>
          </w:tcPr>
          <w:p w14:paraId="2F0E826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680</w:t>
            </w:r>
          </w:p>
        </w:tc>
      </w:tr>
      <w:tr w:rsidR="00600F1B" w:rsidRPr="00600F1B" w14:paraId="15745742" w14:textId="77777777" w:rsidTr="00600F1B">
        <w:tc>
          <w:tcPr>
            <w:tcW w:w="0" w:type="auto"/>
            <w:hideMark/>
          </w:tcPr>
          <w:p w14:paraId="6605F2F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99.9040</w:t>
            </w:r>
          </w:p>
        </w:tc>
        <w:tc>
          <w:tcPr>
            <w:tcW w:w="0" w:type="auto"/>
            <w:hideMark/>
          </w:tcPr>
          <w:p w14:paraId="0D473B9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4.60</w:t>
            </w:r>
          </w:p>
        </w:tc>
        <w:tc>
          <w:tcPr>
            <w:tcW w:w="0" w:type="auto"/>
            <w:hideMark/>
          </w:tcPr>
          <w:p w14:paraId="00C4B58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960</w:t>
            </w:r>
          </w:p>
        </w:tc>
      </w:tr>
      <w:tr w:rsidR="00600F1B" w:rsidRPr="00600F1B" w14:paraId="616F92DB" w14:textId="77777777" w:rsidTr="00600F1B">
        <w:tc>
          <w:tcPr>
            <w:tcW w:w="0" w:type="auto"/>
            <w:hideMark/>
          </w:tcPr>
          <w:p w14:paraId="2B442B5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99.8650</w:t>
            </w:r>
          </w:p>
        </w:tc>
        <w:tc>
          <w:tcPr>
            <w:tcW w:w="0" w:type="auto"/>
            <w:hideMark/>
          </w:tcPr>
          <w:p w14:paraId="713F559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4.50</w:t>
            </w:r>
          </w:p>
        </w:tc>
        <w:tc>
          <w:tcPr>
            <w:tcW w:w="0" w:type="auto"/>
            <w:hideMark/>
          </w:tcPr>
          <w:p w14:paraId="25C3BE7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1350</w:t>
            </w:r>
          </w:p>
        </w:tc>
      </w:tr>
      <w:tr w:rsidR="00600F1B" w:rsidRPr="00600F1B" w14:paraId="358A949F" w14:textId="77777777" w:rsidTr="00600F1B">
        <w:tc>
          <w:tcPr>
            <w:tcW w:w="0" w:type="auto"/>
            <w:hideMark/>
          </w:tcPr>
          <w:p w14:paraId="1061C66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99.8140</w:t>
            </w:r>
          </w:p>
        </w:tc>
        <w:tc>
          <w:tcPr>
            <w:tcW w:w="0" w:type="auto"/>
            <w:hideMark/>
          </w:tcPr>
          <w:p w14:paraId="12055E5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4.40</w:t>
            </w:r>
          </w:p>
        </w:tc>
        <w:tc>
          <w:tcPr>
            <w:tcW w:w="0" w:type="auto"/>
            <w:hideMark/>
          </w:tcPr>
          <w:p w14:paraId="73022D2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1860</w:t>
            </w:r>
          </w:p>
        </w:tc>
      </w:tr>
      <w:tr w:rsidR="00600F1B" w:rsidRPr="00600F1B" w14:paraId="74212E84" w14:textId="77777777" w:rsidTr="00600F1B">
        <w:tc>
          <w:tcPr>
            <w:tcW w:w="0" w:type="auto"/>
            <w:hideMark/>
          </w:tcPr>
          <w:p w14:paraId="207469C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99.7450</w:t>
            </w:r>
          </w:p>
        </w:tc>
        <w:tc>
          <w:tcPr>
            <w:tcW w:w="0" w:type="auto"/>
            <w:hideMark/>
          </w:tcPr>
          <w:p w14:paraId="2D0C001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4.30</w:t>
            </w:r>
          </w:p>
        </w:tc>
        <w:tc>
          <w:tcPr>
            <w:tcW w:w="0" w:type="auto"/>
            <w:hideMark/>
          </w:tcPr>
          <w:p w14:paraId="406B6C2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2550</w:t>
            </w:r>
          </w:p>
        </w:tc>
      </w:tr>
      <w:tr w:rsidR="00600F1B" w:rsidRPr="00600F1B" w14:paraId="59742EED" w14:textId="77777777" w:rsidTr="00600F1B">
        <w:tc>
          <w:tcPr>
            <w:tcW w:w="0" w:type="auto"/>
            <w:hideMark/>
          </w:tcPr>
          <w:p w14:paraId="3802850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99.6540</w:t>
            </w:r>
          </w:p>
        </w:tc>
        <w:tc>
          <w:tcPr>
            <w:tcW w:w="0" w:type="auto"/>
            <w:hideMark/>
          </w:tcPr>
          <w:p w14:paraId="53B70A6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4.20</w:t>
            </w:r>
          </w:p>
        </w:tc>
        <w:tc>
          <w:tcPr>
            <w:tcW w:w="0" w:type="auto"/>
            <w:hideMark/>
          </w:tcPr>
          <w:p w14:paraId="3016101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3460</w:t>
            </w:r>
          </w:p>
        </w:tc>
      </w:tr>
      <w:tr w:rsidR="00600F1B" w:rsidRPr="00600F1B" w14:paraId="27C9C3EB" w14:textId="77777777" w:rsidTr="00600F1B">
        <w:tc>
          <w:tcPr>
            <w:tcW w:w="0" w:type="auto"/>
            <w:hideMark/>
          </w:tcPr>
          <w:p w14:paraId="59391B8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99.5340</w:t>
            </w:r>
          </w:p>
        </w:tc>
        <w:tc>
          <w:tcPr>
            <w:tcW w:w="0" w:type="auto"/>
            <w:hideMark/>
          </w:tcPr>
          <w:p w14:paraId="7EE102C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4.10</w:t>
            </w:r>
          </w:p>
        </w:tc>
        <w:tc>
          <w:tcPr>
            <w:tcW w:w="0" w:type="auto"/>
            <w:hideMark/>
          </w:tcPr>
          <w:p w14:paraId="19352B4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4660</w:t>
            </w:r>
          </w:p>
        </w:tc>
      </w:tr>
      <w:tr w:rsidR="00600F1B" w:rsidRPr="00600F1B" w14:paraId="5B36DF11" w14:textId="77777777" w:rsidTr="00600F1B">
        <w:tc>
          <w:tcPr>
            <w:tcW w:w="0" w:type="auto"/>
            <w:hideMark/>
          </w:tcPr>
          <w:p w14:paraId="026DDDA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99.3790</w:t>
            </w:r>
          </w:p>
        </w:tc>
        <w:tc>
          <w:tcPr>
            <w:tcW w:w="0" w:type="auto"/>
            <w:hideMark/>
          </w:tcPr>
          <w:p w14:paraId="4BDCE38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4.00</w:t>
            </w:r>
          </w:p>
        </w:tc>
        <w:tc>
          <w:tcPr>
            <w:tcW w:w="0" w:type="auto"/>
            <w:hideMark/>
          </w:tcPr>
          <w:p w14:paraId="74116AB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6210</w:t>
            </w:r>
          </w:p>
        </w:tc>
      </w:tr>
      <w:tr w:rsidR="00600F1B" w:rsidRPr="00600F1B" w14:paraId="5A758C5D" w14:textId="77777777" w:rsidTr="00600F1B">
        <w:tc>
          <w:tcPr>
            <w:tcW w:w="0" w:type="auto"/>
            <w:hideMark/>
          </w:tcPr>
          <w:p w14:paraId="6318763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99.1810</w:t>
            </w:r>
          </w:p>
        </w:tc>
        <w:tc>
          <w:tcPr>
            <w:tcW w:w="0" w:type="auto"/>
            <w:hideMark/>
          </w:tcPr>
          <w:p w14:paraId="3C7B795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3.90</w:t>
            </w:r>
          </w:p>
        </w:tc>
        <w:tc>
          <w:tcPr>
            <w:tcW w:w="0" w:type="auto"/>
            <w:hideMark/>
          </w:tcPr>
          <w:p w14:paraId="67EBC1C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8190</w:t>
            </w:r>
          </w:p>
        </w:tc>
      </w:tr>
      <w:tr w:rsidR="00600F1B" w:rsidRPr="00600F1B" w14:paraId="441FE933" w14:textId="77777777" w:rsidTr="00600F1B">
        <w:tc>
          <w:tcPr>
            <w:tcW w:w="0" w:type="auto"/>
            <w:hideMark/>
          </w:tcPr>
          <w:p w14:paraId="6A96B7E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lastRenderedPageBreak/>
              <w:t>98.9300</w:t>
            </w:r>
          </w:p>
        </w:tc>
        <w:tc>
          <w:tcPr>
            <w:tcW w:w="0" w:type="auto"/>
            <w:hideMark/>
          </w:tcPr>
          <w:p w14:paraId="331A1D3E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3.80</w:t>
            </w:r>
          </w:p>
        </w:tc>
        <w:tc>
          <w:tcPr>
            <w:tcW w:w="0" w:type="auto"/>
            <w:hideMark/>
          </w:tcPr>
          <w:p w14:paraId="0BE0A4D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10700</w:t>
            </w:r>
          </w:p>
        </w:tc>
      </w:tr>
      <w:tr w:rsidR="00600F1B" w:rsidRPr="00600F1B" w14:paraId="1058F4C5" w14:textId="77777777" w:rsidTr="00600F1B">
        <w:tc>
          <w:tcPr>
            <w:tcW w:w="0" w:type="auto"/>
            <w:hideMark/>
          </w:tcPr>
          <w:p w14:paraId="17422C5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98.6100</w:t>
            </w:r>
          </w:p>
        </w:tc>
        <w:tc>
          <w:tcPr>
            <w:tcW w:w="0" w:type="auto"/>
            <w:hideMark/>
          </w:tcPr>
          <w:p w14:paraId="60AC8F4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3.70</w:t>
            </w:r>
          </w:p>
        </w:tc>
        <w:tc>
          <w:tcPr>
            <w:tcW w:w="0" w:type="auto"/>
            <w:hideMark/>
          </w:tcPr>
          <w:p w14:paraId="57025A8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13900</w:t>
            </w:r>
          </w:p>
        </w:tc>
      </w:tr>
      <w:tr w:rsidR="00600F1B" w:rsidRPr="00600F1B" w14:paraId="17A024E4" w14:textId="77777777" w:rsidTr="00600F1B">
        <w:tc>
          <w:tcPr>
            <w:tcW w:w="0" w:type="auto"/>
            <w:hideMark/>
          </w:tcPr>
          <w:p w14:paraId="3FB2F4B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98.2200</w:t>
            </w:r>
          </w:p>
        </w:tc>
        <w:tc>
          <w:tcPr>
            <w:tcW w:w="0" w:type="auto"/>
            <w:hideMark/>
          </w:tcPr>
          <w:p w14:paraId="4F6317C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3.60</w:t>
            </w:r>
          </w:p>
        </w:tc>
        <w:tc>
          <w:tcPr>
            <w:tcW w:w="0" w:type="auto"/>
            <w:hideMark/>
          </w:tcPr>
          <w:p w14:paraId="2794EEF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17800</w:t>
            </w:r>
          </w:p>
        </w:tc>
      </w:tr>
      <w:tr w:rsidR="00600F1B" w:rsidRPr="00600F1B" w14:paraId="35B1E7C0" w14:textId="77777777" w:rsidTr="00600F1B">
        <w:tc>
          <w:tcPr>
            <w:tcW w:w="0" w:type="auto"/>
            <w:hideMark/>
          </w:tcPr>
          <w:p w14:paraId="75B40A4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97.7300</w:t>
            </w:r>
          </w:p>
        </w:tc>
        <w:tc>
          <w:tcPr>
            <w:tcW w:w="0" w:type="auto"/>
            <w:hideMark/>
          </w:tcPr>
          <w:p w14:paraId="16FB42A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3.50</w:t>
            </w:r>
          </w:p>
        </w:tc>
        <w:tc>
          <w:tcPr>
            <w:tcW w:w="0" w:type="auto"/>
            <w:hideMark/>
          </w:tcPr>
          <w:p w14:paraId="4037BF4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22700</w:t>
            </w:r>
          </w:p>
        </w:tc>
      </w:tr>
      <w:tr w:rsidR="00600F1B" w:rsidRPr="00600F1B" w14:paraId="12DDCD04" w14:textId="77777777" w:rsidTr="00600F1B">
        <w:tc>
          <w:tcPr>
            <w:tcW w:w="0" w:type="auto"/>
            <w:hideMark/>
          </w:tcPr>
          <w:p w14:paraId="05148C3E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97.1300</w:t>
            </w:r>
          </w:p>
        </w:tc>
        <w:tc>
          <w:tcPr>
            <w:tcW w:w="0" w:type="auto"/>
            <w:hideMark/>
          </w:tcPr>
          <w:p w14:paraId="0054D1B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3.40</w:t>
            </w:r>
          </w:p>
        </w:tc>
        <w:tc>
          <w:tcPr>
            <w:tcW w:w="0" w:type="auto"/>
            <w:hideMark/>
          </w:tcPr>
          <w:p w14:paraId="50FCF20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28700</w:t>
            </w:r>
          </w:p>
        </w:tc>
      </w:tr>
      <w:tr w:rsidR="00600F1B" w:rsidRPr="00600F1B" w14:paraId="0279281C" w14:textId="77777777" w:rsidTr="00600F1B">
        <w:tc>
          <w:tcPr>
            <w:tcW w:w="0" w:type="auto"/>
            <w:hideMark/>
          </w:tcPr>
          <w:p w14:paraId="620EC57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96.4100</w:t>
            </w:r>
          </w:p>
        </w:tc>
        <w:tc>
          <w:tcPr>
            <w:tcW w:w="0" w:type="auto"/>
            <w:hideMark/>
          </w:tcPr>
          <w:p w14:paraId="6BBACDE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3.30</w:t>
            </w:r>
          </w:p>
        </w:tc>
        <w:tc>
          <w:tcPr>
            <w:tcW w:w="0" w:type="auto"/>
            <w:hideMark/>
          </w:tcPr>
          <w:p w14:paraId="787A2F6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35900</w:t>
            </w:r>
          </w:p>
        </w:tc>
      </w:tr>
      <w:tr w:rsidR="00600F1B" w:rsidRPr="00600F1B" w14:paraId="543F4E21" w14:textId="77777777" w:rsidTr="00600F1B">
        <w:tc>
          <w:tcPr>
            <w:tcW w:w="0" w:type="auto"/>
            <w:hideMark/>
          </w:tcPr>
          <w:p w14:paraId="7D047BB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95.5400</w:t>
            </w:r>
          </w:p>
        </w:tc>
        <w:tc>
          <w:tcPr>
            <w:tcW w:w="0" w:type="auto"/>
            <w:hideMark/>
          </w:tcPr>
          <w:p w14:paraId="300BB2A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3.20</w:t>
            </w:r>
          </w:p>
        </w:tc>
        <w:tc>
          <w:tcPr>
            <w:tcW w:w="0" w:type="auto"/>
            <w:hideMark/>
          </w:tcPr>
          <w:p w14:paraId="4BD20CB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44600</w:t>
            </w:r>
          </w:p>
        </w:tc>
      </w:tr>
      <w:tr w:rsidR="00600F1B" w:rsidRPr="00600F1B" w14:paraId="1CAEE2C1" w14:textId="77777777" w:rsidTr="00600F1B">
        <w:tc>
          <w:tcPr>
            <w:tcW w:w="0" w:type="auto"/>
            <w:hideMark/>
          </w:tcPr>
          <w:p w14:paraId="1BA52CE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94.5200</w:t>
            </w:r>
          </w:p>
        </w:tc>
        <w:tc>
          <w:tcPr>
            <w:tcW w:w="0" w:type="auto"/>
            <w:hideMark/>
          </w:tcPr>
          <w:p w14:paraId="2AB9008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3.10</w:t>
            </w:r>
          </w:p>
        </w:tc>
        <w:tc>
          <w:tcPr>
            <w:tcW w:w="0" w:type="auto"/>
            <w:hideMark/>
          </w:tcPr>
          <w:p w14:paraId="1656D82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54800</w:t>
            </w:r>
          </w:p>
        </w:tc>
      </w:tr>
      <w:tr w:rsidR="00600F1B" w:rsidRPr="00600F1B" w14:paraId="57021828" w14:textId="77777777" w:rsidTr="00600F1B">
        <w:tc>
          <w:tcPr>
            <w:tcW w:w="0" w:type="auto"/>
            <w:hideMark/>
          </w:tcPr>
          <w:p w14:paraId="7C3DBB6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93.3200</w:t>
            </w:r>
          </w:p>
        </w:tc>
        <w:tc>
          <w:tcPr>
            <w:tcW w:w="0" w:type="auto"/>
            <w:hideMark/>
          </w:tcPr>
          <w:p w14:paraId="674AA46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3.00</w:t>
            </w:r>
          </w:p>
        </w:tc>
        <w:tc>
          <w:tcPr>
            <w:tcW w:w="0" w:type="auto"/>
            <w:hideMark/>
          </w:tcPr>
          <w:p w14:paraId="3592ACF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66800</w:t>
            </w:r>
          </w:p>
        </w:tc>
      </w:tr>
      <w:tr w:rsidR="00600F1B" w:rsidRPr="00600F1B" w14:paraId="2C0ABBC4" w14:textId="77777777" w:rsidTr="00600F1B">
        <w:tc>
          <w:tcPr>
            <w:tcW w:w="0" w:type="auto"/>
            <w:hideMark/>
          </w:tcPr>
          <w:p w14:paraId="0665989E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91.9200</w:t>
            </w:r>
          </w:p>
        </w:tc>
        <w:tc>
          <w:tcPr>
            <w:tcW w:w="0" w:type="auto"/>
            <w:hideMark/>
          </w:tcPr>
          <w:p w14:paraId="029C8FF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2.90</w:t>
            </w:r>
          </w:p>
        </w:tc>
        <w:tc>
          <w:tcPr>
            <w:tcW w:w="0" w:type="auto"/>
            <w:hideMark/>
          </w:tcPr>
          <w:p w14:paraId="4B4B8A7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80800</w:t>
            </w:r>
          </w:p>
        </w:tc>
      </w:tr>
      <w:tr w:rsidR="00600F1B" w:rsidRPr="00600F1B" w14:paraId="5392D1FD" w14:textId="77777777" w:rsidTr="00600F1B">
        <w:tc>
          <w:tcPr>
            <w:tcW w:w="0" w:type="auto"/>
            <w:hideMark/>
          </w:tcPr>
          <w:p w14:paraId="32D206D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90.3200</w:t>
            </w:r>
          </w:p>
        </w:tc>
        <w:tc>
          <w:tcPr>
            <w:tcW w:w="0" w:type="auto"/>
            <w:hideMark/>
          </w:tcPr>
          <w:p w14:paraId="3E5D98F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2.80</w:t>
            </w:r>
          </w:p>
        </w:tc>
        <w:tc>
          <w:tcPr>
            <w:tcW w:w="0" w:type="auto"/>
            <w:hideMark/>
          </w:tcPr>
          <w:p w14:paraId="27C1DEF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96800</w:t>
            </w:r>
          </w:p>
        </w:tc>
      </w:tr>
      <w:tr w:rsidR="00600F1B" w:rsidRPr="00600F1B" w14:paraId="43E89E86" w14:textId="77777777" w:rsidTr="00600F1B">
        <w:tc>
          <w:tcPr>
            <w:tcW w:w="0" w:type="auto"/>
            <w:hideMark/>
          </w:tcPr>
          <w:p w14:paraId="428EBC3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88.5000</w:t>
            </w:r>
          </w:p>
        </w:tc>
        <w:tc>
          <w:tcPr>
            <w:tcW w:w="0" w:type="auto"/>
            <w:hideMark/>
          </w:tcPr>
          <w:p w14:paraId="78D753A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2.70</w:t>
            </w:r>
          </w:p>
        </w:tc>
        <w:tc>
          <w:tcPr>
            <w:tcW w:w="0" w:type="auto"/>
            <w:hideMark/>
          </w:tcPr>
          <w:p w14:paraId="77B05CE4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115000</w:t>
            </w:r>
          </w:p>
        </w:tc>
      </w:tr>
      <w:tr w:rsidR="00600F1B" w:rsidRPr="00600F1B" w14:paraId="651C4554" w14:textId="77777777" w:rsidTr="00600F1B">
        <w:tc>
          <w:tcPr>
            <w:tcW w:w="0" w:type="auto"/>
            <w:hideMark/>
          </w:tcPr>
          <w:p w14:paraId="4E1652B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86.5000</w:t>
            </w:r>
          </w:p>
        </w:tc>
        <w:tc>
          <w:tcPr>
            <w:tcW w:w="0" w:type="auto"/>
            <w:hideMark/>
          </w:tcPr>
          <w:p w14:paraId="4970471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2.60</w:t>
            </w:r>
          </w:p>
        </w:tc>
        <w:tc>
          <w:tcPr>
            <w:tcW w:w="0" w:type="auto"/>
            <w:hideMark/>
          </w:tcPr>
          <w:p w14:paraId="73642CE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135000</w:t>
            </w:r>
          </w:p>
        </w:tc>
      </w:tr>
      <w:tr w:rsidR="00600F1B" w:rsidRPr="00600F1B" w14:paraId="2BE1F13D" w14:textId="77777777" w:rsidTr="00600F1B">
        <w:tc>
          <w:tcPr>
            <w:tcW w:w="0" w:type="auto"/>
            <w:hideMark/>
          </w:tcPr>
          <w:p w14:paraId="089CA16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84.2000</w:t>
            </w:r>
          </w:p>
        </w:tc>
        <w:tc>
          <w:tcPr>
            <w:tcW w:w="0" w:type="auto"/>
            <w:hideMark/>
          </w:tcPr>
          <w:p w14:paraId="7BE99A6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2.50</w:t>
            </w:r>
          </w:p>
        </w:tc>
        <w:tc>
          <w:tcPr>
            <w:tcW w:w="0" w:type="auto"/>
            <w:hideMark/>
          </w:tcPr>
          <w:p w14:paraId="4BD4558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158000</w:t>
            </w:r>
          </w:p>
        </w:tc>
      </w:tr>
      <w:tr w:rsidR="00600F1B" w:rsidRPr="00600F1B" w14:paraId="2007D155" w14:textId="77777777" w:rsidTr="00600F1B">
        <w:tc>
          <w:tcPr>
            <w:tcW w:w="0" w:type="auto"/>
            <w:hideMark/>
          </w:tcPr>
          <w:p w14:paraId="15F078C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81.6000</w:t>
            </w:r>
          </w:p>
        </w:tc>
        <w:tc>
          <w:tcPr>
            <w:tcW w:w="0" w:type="auto"/>
            <w:hideMark/>
          </w:tcPr>
          <w:p w14:paraId="4556D01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2.40</w:t>
            </w:r>
          </w:p>
        </w:tc>
        <w:tc>
          <w:tcPr>
            <w:tcW w:w="0" w:type="auto"/>
            <w:hideMark/>
          </w:tcPr>
          <w:p w14:paraId="2E7A2C7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184000</w:t>
            </w:r>
          </w:p>
        </w:tc>
      </w:tr>
      <w:tr w:rsidR="00600F1B" w:rsidRPr="00600F1B" w14:paraId="21AF7018" w14:textId="77777777" w:rsidTr="00600F1B">
        <w:tc>
          <w:tcPr>
            <w:tcW w:w="0" w:type="auto"/>
            <w:hideMark/>
          </w:tcPr>
          <w:p w14:paraId="66F65B08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78.8000</w:t>
            </w:r>
          </w:p>
        </w:tc>
        <w:tc>
          <w:tcPr>
            <w:tcW w:w="0" w:type="auto"/>
            <w:hideMark/>
          </w:tcPr>
          <w:p w14:paraId="140F21BE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2.30</w:t>
            </w:r>
          </w:p>
        </w:tc>
        <w:tc>
          <w:tcPr>
            <w:tcW w:w="0" w:type="auto"/>
            <w:hideMark/>
          </w:tcPr>
          <w:p w14:paraId="238E35B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212000</w:t>
            </w:r>
          </w:p>
        </w:tc>
      </w:tr>
      <w:tr w:rsidR="00600F1B" w:rsidRPr="00600F1B" w14:paraId="7C8EFA40" w14:textId="77777777" w:rsidTr="00600F1B">
        <w:tc>
          <w:tcPr>
            <w:tcW w:w="0" w:type="auto"/>
            <w:hideMark/>
          </w:tcPr>
          <w:p w14:paraId="626C0E8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75.8000</w:t>
            </w:r>
          </w:p>
        </w:tc>
        <w:tc>
          <w:tcPr>
            <w:tcW w:w="0" w:type="auto"/>
            <w:hideMark/>
          </w:tcPr>
          <w:p w14:paraId="66771C2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2.20</w:t>
            </w:r>
          </w:p>
        </w:tc>
        <w:tc>
          <w:tcPr>
            <w:tcW w:w="0" w:type="auto"/>
            <w:hideMark/>
          </w:tcPr>
          <w:p w14:paraId="027FD15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242000</w:t>
            </w:r>
          </w:p>
        </w:tc>
      </w:tr>
      <w:tr w:rsidR="00600F1B" w:rsidRPr="00600F1B" w14:paraId="5D572FFE" w14:textId="77777777" w:rsidTr="00600F1B">
        <w:tc>
          <w:tcPr>
            <w:tcW w:w="0" w:type="auto"/>
            <w:hideMark/>
          </w:tcPr>
          <w:p w14:paraId="14236EE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72.6000</w:t>
            </w:r>
          </w:p>
        </w:tc>
        <w:tc>
          <w:tcPr>
            <w:tcW w:w="0" w:type="auto"/>
            <w:hideMark/>
          </w:tcPr>
          <w:p w14:paraId="2E63467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2.10</w:t>
            </w:r>
          </w:p>
        </w:tc>
        <w:tc>
          <w:tcPr>
            <w:tcW w:w="0" w:type="auto"/>
            <w:hideMark/>
          </w:tcPr>
          <w:p w14:paraId="31928724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274000</w:t>
            </w:r>
          </w:p>
        </w:tc>
      </w:tr>
      <w:tr w:rsidR="00600F1B" w:rsidRPr="00600F1B" w14:paraId="38D4FEC1" w14:textId="77777777" w:rsidTr="00600F1B">
        <w:tc>
          <w:tcPr>
            <w:tcW w:w="0" w:type="auto"/>
            <w:hideMark/>
          </w:tcPr>
          <w:p w14:paraId="74D8FAC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69.2000</w:t>
            </w:r>
          </w:p>
        </w:tc>
        <w:tc>
          <w:tcPr>
            <w:tcW w:w="0" w:type="auto"/>
            <w:hideMark/>
          </w:tcPr>
          <w:p w14:paraId="4319F73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2.00</w:t>
            </w:r>
          </w:p>
        </w:tc>
        <w:tc>
          <w:tcPr>
            <w:tcW w:w="0" w:type="auto"/>
            <w:hideMark/>
          </w:tcPr>
          <w:p w14:paraId="562DDF1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308000</w:t>
            </w:r>
          </w:p>
        </w:tc>
      </w:tr>
      <w:tr w:rsidR="00600F1B" w:rsidRPr="00600F1B" w14:paraId="4AD93613" w14:textId="77777777" w:rsidTr="00600F1B">
        <w:tc>
          <w:tcPr>
            <w:tcW w:w="0" w:type="auto"/>
            <w:hideMark/>
          </w:tcPr>
          <w:p w14:paraId="5E3DF3D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65.6000</w:t>
            </w:r>
          </w:p>
        </w:tc>
        <w:tc>
          <w:tcPr>
            <w:tcW w:w="0" w:type="auto"/>
            <w:hideMark/>
          </w:tcPr>
          <w:p w14:paraId="09BFCAF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1.90</w:t>
            </w:r>
          </w:p>
        </w:tc>
        <w:tc>
          <w:tcPr>
            <w:tcW w:w="0" w:type="auto"/>
            <w:hideMark/>
          </w:tcPr>
          <w:p w14:paraId="1DD9E2A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344000</w:t>
            </w:r>
          </w:p>
        </w:tc>
      </w:tr>
      <w:tr w:rsidR="00600F1B" w:rsidRPr="00600F1B" w14:paraId="5EFFF32E" w14:textId="77777777" w:rsidTr="00600F1B">
        <w:tc>
          <w:tcPr>
            <w:tcW w:w="0" w:type="auto"/>
            <w:hideMark/>
          </w:tcPr>
          <w:p w14:paraId="09FC581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61.8000</w:t>
            </w:r>
          </w:p>
        </w:tc>
        <w:tc>
          <w:tcPr>
            <w:tcW w:w="0" w:type="auto"/>
            <w:hideMark/>
          </w:tcPr>
          <w:p w14:paraId="30CC0E0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1.80</w:t>
            </w:r>
          </w:p>
        </w:tc>
        <w:tc>
          <w:tcPr>
            <w:tcW w:w="0" w:type="auto"/>
            <w:hideMark/>
          </w:tcPr>
          <w:p w14:paraId="1F42C15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382000</w:t>
            </w:r>
          </w:p>
        </w:tc>
      </w:tr>
      <w:tr w:rsidR="00600F1B" w:rsidRPr="00600F1B" w14:paraId="118DA176" w14:textId="77777777" w:rsidTr="00600F1B">
        <w:tc>
          <w:tcPr>
            <w:tcW w:w="0" w:type="auto"/>
            <w:hideMark/>
          </w:tcPr>
          <w:p w14:paraId="1C211DF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lastRenderedPageBreak/>
              <w:t>58.0000</w:t>
            </w:r>
          </w:p>
        </w:tc>
        <w:tc>
          <w:tcPr>
            <w:tcW w:w="0" w:type="auto"/>
            <w:hideMark/>
          </w:tcPr>
          <w:p w14:paraId="3D87D9B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1.70</w:t>
            </w:r>
          </w:p>
        </w:tc>
        <w:tc>
          <w:tcPr>
            <w:tcW w:w="0" w:type="auto"/>
            <w:hideMark/>
          </w:tcPr>
          <w:p w14:paraId="1FB8D9F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420000</w:t>
            </w:r>
          </w:p>
        </w:tc>
      </w:tr>
      <w:tr w:rsidR="00600F1B" w:rsidRPr="00600F1B" w14:paraId="4AD26584" w14:textId="77777777" w:rsidTr="00600F1B">
        <w:tc>
          <w:tcPr>
            <w:tcW w:w="0" w:type="auto"/>
            <w:hideMark/>
          </w:tcPr>
          <w:p w14:paraId="0177D41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54.0000</w:t>
            </w:r>
          </w:p>
        </w:tc>
        <w:tc>
          <w:tcPr>
            <w:tcW w:w="0" w:type="auto"/>
            <w:hideMark/>
          </w:tcPr>
          <w:p w14:paraId="6D10D80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1.60</w:t>
            </w:r>
          </w:p>
        </w:tc>
        <w:tc>
          <w:tcPr>
            <w:tcW w:w="0" w:type="auto"/>
            <w:hideMark/>
          </w:tcPr>
          <w:p w14:paraId="3A3CD55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460000</w:t>
            </w:r>
          </w:p>
        </w:tc>
      </w:tr>
      <w:tr w:rsidR="00600F1B" w:rsidRPr="00600F1B" w14:paraId="42E4BB5B" w14:textId="77777777" w:rsidTr="00600F1B">
        <w:tc>
          <w:tcPr>
            <w:tcW w:w="0" w:type="auto"/>
            <w:hideMark/>
          </w:tcPr>
          <w:p w14:paraId="048D682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50.0000</w:t>
            </w:r>
          </w:p>
        </w:tc>
        <w:tc>
          <w:tcPr>
            <w:tcW w:w="0" w:type="auto"/>
            <w:hideMark/>
          </w:tcPr>
          <w:p w14:paraId="3FE1428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1.50</w:t>
            </w:r>
          </w:p>
        </w:tc>
        <w:tc>
          <w:tcPr>
            <w:tcW w:w="0" w:type="auto"/>
            <w:hideMark/>
          </w:tcPr>
          <w:p w14:paraId="3FC3501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500000</w:t>
            </w:r>
          </w:p>
        </w:tc>
      </w:tr>
      <w:tr w:rsidR="00600F1B" w:rsidRPr="00600F1B" w14:paraId="4F082024" w14:textId="77777777" w:rsidTr="00600F1B">
        <w:tc>
          <w:tcPr>
            <w:tcW w:w="0" w:type="auto"/>
            <w:hideMark/>
          </w:tcPr>
          <w:p w14:paraId="5BF4579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46.0000</w:t>
            </w:r>
          </w:p>
        </w:tc>
        <w:tc>
          <w:tcPr>
            <w:tcW w:w="0" w:type="auto"/>
            <w:hideMark/>
          </w:tcPr>
          <w:p w14:paraId="47D12B4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1.40</w:t>
            </w:r>
          </w:p>
        </w:tc>
        <w:tc>
          <w:tcPr>
            <w:tcW w:w="0" w:type="auto"/>
            <w:hideMark/>
          </w:tcPr>
          <w:p w14:paraId="3E75FA1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540000</w:t>
            </w:r>
          </w:p>
        </w:tc>
      </w:tr>
      <w:tr w:rsidR="00600F1B" w:rsidRPr="00600F1B" w14:paraId="25B0F31D" w14:textId="77777777" w:rsidTr="00600F1B">
        <w:tc>
          <w:tcPr>
            <w:tcW w:w="0" w:type="auto"/>
            <w:hideMark/>
          </w:tcPr>
          <w:p w14:paraId="05C5F27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43.0000</w:t>
            </w:r>
          </w:p>
        </w:tc>
        <w:tc>
          <w:tcPr>
            <w:tcW w:w="0" w:type="auto"/>
            <w:hideMark/>
          </w:tcPr>
          <w:p w14:paraId="15F3ED4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1.32</w:t>
            </w:r>
          </w:p>
        </w:tc>
        <w:tc>
          <w:tcPr>
            <w:tcW w:w="0" w:type="auto"/>
            <w:hideMark/>
          </w:tcPr>
          <w:p w14:paraId="49E307D9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570000</w:t>
            </w:r>
          </w:p>
        </w:tc>
      </w:tr>
      <w:tr w:rsidR="00600F1B" w:rsidRPr="00600F1B" w14:paraId="0271489E" w14:textId="77777777" w:rsidTr="00600F1B">
        <w:tc>
          <w:tcPr>
            <w:tcW w:w="0" w:type="auto"/>
            <w:hideMark/>
          </w:tcPr>
          <w:p w14:paraId="106B6CD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39.0000</w:t>
            </w:r>
          </w:p>
        </w:tc>
        <w:tc>
          <w:tcPr>
            <w:tcW w:w="0" w:type="auto"/>
            <w:hideMark/>
          </w:tcPr>
          <w:p w14:paraId="043C1F2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1.22</w:t>
            </w:r>
          </w:p>
        </w:tc>
        <w:tc>
          <w:tcPr>
            <w:tcW w:w="0" w:type="auto"/>
            <w:hideMark/>
          </w:tcPr>
          <w:p w14:paraId="1183A58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610000</w:t>
            </w:r>
          </w:p>
        </w:tc>
      </w:tr>
      <w:tr w:rsidR="00600F1B" w:rsidRPr="00600F1B" w14:paraId="796E6C6B" w14:textId="77777777" w:rsidTr="00600F1B">
        <w:tc>
          <w:tcPr>
            <w:tcW w:w="0" w:type="auto"/>
            <w:hideMark/>
          </w:tcPr>
          <w:p w14:paraId="4EFB877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35.0000</w:t>
            </w:r>
          </w:p>
        </w:tc>
        <w:tc>
          <w:tcPr>
            <w:tcW w:w="0" w:type="auto"/>
            <w:hideMark/>
          </w:tcPr>
          <w:p w14:paraId="22882D82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1.11</w:t>
            </w:r>
          </w:p>
        </w:tc>
        <w:tc>
          <w:tcPr>
            <w:tcW w:w="0" w:type="auto"/>
            <w:hideMark/>
          </w:tcPr>
          <w:p w14:paraId="5D469FD4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650000</w:t>
            </w:r>
          </w:p>
        </w:tc>
      </w:tr>
      <w:tr w:rsidR="00600F1B" w:rsidRPr="00600F1B" w14:paraId="728E5868" w14:textId="77777777" w:rsidTr="00600F1B">
        <w:tc>
          <w:tcPr>
            <w:tcW w:w="0" w:type="auto"/>
            <w:hideMark/>
          </w:tcPr>
          <w:p w14:paraId="1C422DF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31.0000</w:t>
            </w:r>
          </w:p>
        </w:tc>
        <w:tc>
          <w:tcPr>
            <w:tcW w:w="0" w:type="auto"/>
            <w:hideMark/>
          </w:tcPr>
          <w:p w14:paraId="31EB637C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1.00</w:t>
            </w:r>
          </w:p>
        </w:tc>
        <w:tc>
          <w:tcPr>
            <w:tcW w:w="0" w:type="auto"/>
            <w:hideMark/>
          </w:tcPr>
          <w:p w14:paraId="2E54495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690000</w:t>
            </w:r>
          </w:p>
        </w:tc>
      </w:tr>
      <w:tr w:rsidR="00600F1B" w:rsidRPr="00600F1B" w14:paraId="5F6968CD" w14:textId="77777777" w:rsidTr="00600F1B">
        <w:tc>
          <w:tcPr>
            <w:tcW w:w="0" w:type="auto"/>
            <w:hideMark/>
          </w:tcPr>
          <w:p w14:paraId="59E28AC3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28.0000</w:t>
            </w:r>
          </w:p>
        </w:tc>
        <w:tc>
          <w:tcPr>
            <w:tcW w:w="0" w:type="auto"/>
            <w:hideMark/>
          </w:tcPr>
          <w:p w14:paraId="62F233C7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0.92</w:t>
            </w:r>
          </w:p>
        </w:tc>
        <w:tc>
          <w:tcPr>
            <w:tcW w:w="0" w:type="auto"/>
            <w:hideMark/>
          </w:tcPr>
          <w:p w14:paraId="00B94A7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720000</w:t>
            </w:r>
          </w:p>
        </w:tc>
      </w:tr>
      <w:tr w:rsidR="00600F1B" w:rsidRPr="00600F1B" w14:paraId="49C9D4A8" w14:textId="77777777" w:rsidTr="00600F1B">
        <w:tc>
          <w:tcPr>
            <w:tcW w:w="0" w:type="auto"/>
            <w:hideMark/>
          </w:tcPr>
          <w:p w14:paraId="69E6709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25.0000</w:t>
            </w:r>
          </w:p>
        </w:tc>
        <w:tc>
          <w:tcPr>
            <w:tcW w:w="0" w:type="auto"/>
            <w:hideMark/>
          </w:tcPr>
          <w:p w14:paraId="487945C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0.83</w:t>
            </w:r>
          </w:p>
        </w:tc>
        <w:tc>
          <w:tcPr>
            <w:tcW w:w="0" w:type="auto"/>
            <w:hideMark/>
          </w:tcPr>
          <w:p w14:paraId="6F772B6D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750000</w:t>
            </w:r>
          </w:p>
        </w:tc>
      </w:tr>
      <w:tr w:rsidR="00600F1B" w:rsidRPr="00600F1B" w14:paraId="42E35C2B" w14:textId="77777777" w:rsidTr="00600F1B">
        <w:tc>
          <w:tcPr>
            <w:tcW w:w="0" w:type="auto"/>
            <w:hideMark/>
          </w:tcPr>
          <w:p w14:paraId="5EF005C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22.0000</w:t>
            </w:r>
          </w:p>
        </w:tc>
        <w:tc>
          <w:tcPr>
            <w:tcW w:w="0" w:type="auto"/>
            <w:hideMark/>
          </w:tcPr>
          <w:p w14:paraId="391A677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0.73</w:t>
            </w:r>
          </w:p>
        </w:tc>
        <w:tc>
          <w:tcPr>
            <w:tcW w:w="0" w:type="auto"/>
            <w:hideMark/>
          </w:tcPr>
          <w:p w14:paraId="4500986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780000</w:t>
            </w:r>
          </w:p>
        </w:tc>
      </w:tr>
      <w:tr w:rsidR="00600F1B" w:rsidRPr="00600F1B" w14:paraId="6D51F3ED" w14:textId="77777777" w:rsidTr="00600F1B">
        <w:tc>
          <w:tcPr>
            <w:tcW w:w="0" w:type="auto"/>
            <w:hideMark/>
          </w:tcPr>
          <w:p w14:paraId="2753B2A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19.0000</w:t>
            </w:r>
          </w:p>
        </w:tc>
        <w:tc>
          <w:tcPr>
            <w:tcW w:w="0" w:type="auto"/>
            <w:hideMark/>
          </w:tcPr>
          <w:p w14:paraId="50FA03D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0.62</w:t>
            </w:r>
          </w:p>
        </w:tc>
        <w:tc>
          <w:tcPr>
            <w:tcW w:w="0" w:type="auto"/>
            <w:hideMark/>
          </w:tcPr>
          <w:p w14:paraId="22713D8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810000</w:t>
            </w:r>
          </w:p>
        </w:tc>
      </w:tr>
      <w:tr w:rsidR="00600F1B" w:rsidRPr="00600F1B" w14:paraId="34C9B2C5" w14:textId="77777777" w:rsidTr="00600F1B">
        <w:tc>
          <w:tcPr>
            <w:tcW w:w="0" w:type="auto"/>
            <w:hideMark/>
          </w:tcPr>
          <w:p w14:paraId="7C07B86A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16.0000</w:t>
            </w:r>
          </w:p>
        </w:tc>
        <w:tc>
          <w:tcPr>
            <w:tcW w:w="0" w:type="auto"/>
            <w:hideMark/>
          </w:tcPr>
          <w:p w14:paraId="4F3ABB4F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0.51</w:t>
            </w:r>
          </w:p>
        </w:tc>
        <w:tc>
          <w:tcPr>
            <w:tcW w:w="0" w:type="auto"/>
            <w:hideMark/>
          </w:tcPr>
          <w:p w14:paraId="1B30A8D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840000</w:t>
            </w:r>
          </w:p>
        </w:tc>
      </w:tr>
      <w:tr w:rsidR="00600F1B" w:rsidRPr="00600F1B" w14:paraId="49DD6829" w14:textId="77777777" w:rsidTr="00600F1B">
        <w:tc>
          <w:tcPr>
            <w:tcW w:w="0" w:type="auto"/>
            <w:hideMark/>
          </w:tcPr>
          <w:p w14:paraId="38DBFCAB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14.0000</w:t>
            </w:r>
          </w:p>
        </w:tc>
        <w:tc>
          <w:tcPr>
            <w:tcW w:w="0" w:type="auto"/>
            <w:hideMark/>
          </w:tcPr>
          <w:p w14:paraId="6A79027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0.42</w:t>
            </w:r>
          </w:p>
        </w:tc>
        <w:tc>
          <w:tcPr>
            <w:tcW w:w="0" w:type="auto"/>
            <w:hideMark/>
          </w:tcPr>
          <w:p w14:paraId="3F5F661E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860000</w:t>
            </w:r>
          </w:p>
        </w:tc>
      </w:tr>
      <w:tr w:rsidR="00600F1B" w:rsidRPr="00600F1B" w14:paraId="6E7B3602" w14:textId="77777777" w:rsidTr="00600F1B">
        <w:tc>
          <w:tcPr>
            <w:tcW w:w="0" w:type="auto"/>
            <w:hideMark/>
          </w:tcPr>
          <w:p w14:paraId="4DF1CFE0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12.0000</w:t>
            </w:r>
          </w:p>
        </w:tc>
        <w:tc>
          <w:tcPr>
            <w:tcW w:w="0" w:type="auto"/>
            <w:hideMark/>
          </w:tcPr>
          <w:p w14:paraId="50C09C3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0.33</w:t>
            </w:r>
          </w:p>
        </w:tc>
        <w:tc>
          <w:tcPr>
            <w:tcW w:w="0" w:type="auto"/>
            <w:hideMark/>
          </w:tcPr>
          <w:p w14:paraId="0834D92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880000</w:t>
            </w:r>
          </w:p>
        </w:tc>
      </w:tr>
      <w:tr w:rsidR="00600F1B" w:rsidRPr="00600F1B" w14:paraId="08D85157" w14:textId="77777777" w:rsidTr="00600F1B">
        <w:tc>
          <w:tcPr>
            <w:tcW w:w="0" w:type="auto"/>
            <w:hideMark/>
          </w:tcPr>
          <w:p w14:paraId="07D3D534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10.0000</w:t>
            </w:r>
          </w:p>
        </w:tc>
        <w:tc>
          <w:tcPr>
            <w:tcW w:w="0" w:type="auto"/>
            <w:hideMark/>
          </w:tcPr>
          <w:p w14:paraId="64A6E3B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0.22</w:t>
            </w:r>
          </w:p>
        </w:tc>
        <w:tc>
          <w:tcPr>
            <w:tcW w:w="0" w:type="auto"/>
            <w:hideMark/>
          </w:tcPr>
          <w:p w14:paraId="717AA351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900000</w:t>
            </w:r>
          </w:p>
        </w:tc>
      </w:tr>
      <w:tr w:rsidR="00600F1B" w:rsidRPr="00600F1B" w14:paraId="6F76D153" w14:textId="77777777" w:rsidTr="00600F1B">
        <w:tc>
          <w:tcPr>
            <w:tcW w:w="0" w:type="auto"/>
            <w:hideMark/>
          </w:tcPr>
          <w:p w14:paraId="6DB5344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8.0000</w:t>
            </w:r>
          </w:p>
        </w:tc>
        <w:tc>
          <w:tcPr>
            <w:tcW w:w="0" w:type="auto"/>
            <w:hideMark/>
          </w:tcPr>
          <w:p w14:paraId="5BA327B6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0.09</w:t>
            </w:r>
          </w:p>
        </w:tc>
        <w:tc>
          <w:tcPr>
            <w:tcW w:w="0" w:type="auto"/>
            <w:hideMark/>
          </w:tcPr>
          <w:p w14:paraId="1D3759A5" w14:textId="77777777" w:rsidR="00600F1B" w:rsidRPr="00600F1B" w:rsidRDefault="00600F1B" w:rsidP="00243304">
            <w:pPr>
              <w:spacing w:after="300" w:line="330" w:lineRule="atLeast"/>
              <w:jc w:val="both"/>
              <w:rPr>
                <w:rFonts w:eastAsia="Times New Roman" w:cs="Arial"/>
                <w:color w:val="313131"/>
                <w:lang w:eastAsia="en-GB"/>
              </w:rPr>
            </w:pPr>
            <w:r w:rsidRPr="00600F1B">
              <w:rPr>
                <w:rFonts w:eastAsia="Times New Roman" w:cs="Arial"/>
                <w:color w:val="313131"/>
                <w:lang w:eastAsia="en-GB"/>
              </w:rPr>
              <w:t>920000</w:t>
            </w:r>
          </w:p>
        </w:tc>
      </w:tr>
    </w:tbl>
    <w:p w14:paraId="7A87BE6D" w14:textId="391CB78C" w:rsidR="00181B7F" w:rsidRPr="004C6F8F" w:rsidRDefault="00F759E8" w:rsidP="00243304">
      <w:pPr>
        <w:jc w:val="center"/>
        <w:rPr>
          <w:rFonts w:cs="Arial"/>
        </w:rPr>
      </w:pPr>
      <w:r w:rsidRPr="004C6F8F">
        <w:rPr>
          <w:rFonts w:cs="Arial"/>
        </w:rPr>
        <w:t xml:space="preserve">Fig. 2 </w:t>
      </w:r>
      <w:r w:rsidR="000351F0" w:rsidRPr="004C6F8F">
        <w:rPr>
          <w:rFonts w:cs="Arial"/>
        </w:rPr>
        <w:t>–</w:t>
      </w:r>
      <w:r w:rsidRPr="004C6F8F">
        <w:rPr>
          <w:rFonts w:cs="Arial"/>
        </w:rPr>
        <w:t xml:space="preserve"> </w:t>
      </w:r>
      <w:r w:rsidR="000351F0" w:rsidRPr="004C6F8F">
        <w:rPr>
          <w:rFonts w:cs="Arial"/>
        </w:rPr>
        <w:t>Yield to Sigma Conversion Table</w:t>
      </w:r>
    </w:p>
    <w:p w14:paraId="1DBA4E34" w14:textId="7410F75B" w:rsidR="000351F0" w:rsidRPr="004C6F8F" w:rsidRDefault="000B6225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As we </w:t>
      </w:r>
      <w:r w:rsidR="00C91082" w:rsidRPr="004C6F8F">
        <w:rPr>
          <w:rFonts w:cs="Arial"/>
        </w:rPr>
        <w:t>progress through a project</w:t>
      </w:r>
      <w:r w:rsidR="00D1111B" w:rsidRPr="004C6F8F">
        <w:rPr>
          <w:rFonts w:cs="Arial"/>
        </w:rPr>
        <w:t xml:space="preserve">, this is the </w:t>
      </w:r>
      <w:r w:rsidR="001D03CE" w:rsidRPr="004C6F8F">
        <w:rPr>
          <w:rFonts w:cs="Arial"/>
        </w:rPr>
        <w:t xml:space="preserve">approach used for measuring </w:t>
      </w:r>
      <w:r w:rsidR="009F4F1E" w:rsidRPr="004C6F8F">
        <w:rPr>
          <w:rFonts w:cs="Arial"/>
        </w:rPr>
        <w:t>results.</w:t>
      </w:r>
      <w:r w:rsidR="00452B4E" w:rsidRPr="004C6F8F">
        <w:rPr>
          <w:rFonts w:cs="Arial"/>
        </w:rPr>
        <w:t xml:space="preserve"> This starting point</w:t>
      </w:r>
      <w:r w:rsidR="00F857E9" w:rsidRPr="004C6F8F">
        <w:rPr>
          <w:rFonts w:cs="Arial"/>
        </w:rPr>
        <w:t xml:space="preserve"> allows us </w:t>
      </w:r>
      <w:r w:rsidR="003B3686" w:rsidRPr="004C6F8F">
        <w:rPr>
          <w:rFonts w:cs="Arial"/>
        </w:rPr>
        <w:t>to</w:t>
      </w:r>
      <w:r w:rsidR="00174FD1" w:rsidRPr="004C6F8F">
        <w:rPr>
          <w:rFonts w:cs="Arial"/>
        </w:rPr>
        <w:t xml:space="preserve"> discover</w:t>
      </w:r>
      <w:r w:rsidR="006D5823" w:rsidRPr="004C6F8F">
        <w:rPr>
          <w:rFonts w:cs="Arial"/>
        </w:rPr>
        <w:t xml:space="preserve"> the cause and effect of those processes and to</w:t>
      </w:r>
      <w:r w:rsidR="00E607EF" w:rsidRPr="004C6F8F">
        <w:rPr>
          <w:rFonts w:cs="Arial"/>
        </w:rPr>
        <w:t xml:space="preserve"> </w:t>
      </w:r>
      <w:r w:rsidR="00454993" w:rsidRPr="004C6F8F">
        <w:rPr>
          <w:rFonts w:cs="Arial"/>
        </w:rPr>
        <w:t xml:space="preserve">seek </w:t>
      </w:r>
      <w:r w:rsidR="00833B07" w:rsidRPr="004C6F8F">
        <w:rPr>
          <w:rFonts w:cs="Arial"/>
        </w:rPr>
        <w:t>defect point so that the procedure can be improved.</w:t>
      </w:r>
    </w:p>
    <w:p w14:paraId="49EE57AB" w14:textId="69DA0A95" w:rsidR="00833B07" w:rsidRPr="004C6F8F" w:rsidRDefault="00833B07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Failure Mode and Effects Analysis – FMEA</w:t>
      </w:r>
    </w:p>
    <w:p w14:paraId="1994E9FF" w14:textId="2275DB42" w:rsidR="00833B07" w:rsidRPr="004C6F8F" w:rsidRDefault="00C06D58" w:rsidP="00ED7117">
      <w:pPr>
        <w:jc w:val="both"/>
        <w:rPr>
          <w:rFonts w:cs="Arial"/>
          <w:color w:val="000000"/>
        </w:rPr>
      </w:pPr>
      <w:r w:rsidRPr="004C6F8F">
        <w:rPr>
          <w:rFonts w:cs="Arial"/>
        </w:rPr>
        <w:t xml:space="preserve">FMEA is the </w:t>
      </w:r>
      <w:r w:rsidR="00D76E7D" w:rsidRPr="004C6F8F">
        <w:rPr>
          <w:rFonts w:cs="Arial"/>
        </w:rPr>
        <w:t xml:space="preserve">concluding </w:t>
      </w:r>
      <w:r w:rsidR="00A914A2" w:rsidRPr="004C6F8F">
        <w:rPr>
          <w:rFonts w:cs="Arial"/>
        </w:rPr>
        <w:t>element of the measure phase.</w:t>
      </w:r>
      <w:r w:rsidR="00426F39" w:rsidRPr="004C6F8F">
        <w:rPr>
          <w:rFonts w:cs="Arial"/>
        </w:rPr>
        <w:t xml:space="preserve"> </w:t>
      </w:r>
      <w:r w:rsidR="00426F39" w:rsidRPr="004C6F8F">
        <w:rPr>
          <w:rFonts w:cs="Arial"/>
          <w:color w:val="000000"/>
        </w:rPr>
        <w:t xml:space="preserve">It refers to preventing defects before they </w:t>
      </w:r>
      <w:r w:rsidR="006F0520" w:rsidRPr="004C6F8F">
        <w:rPr>
          <w:rFonts w:cs="Arial"/>
          <w:color w:val="000000"/>
        </w:rPr>
        <w:t>happen.</w:t>
      </w:r>
      <w:r w:rsidR="005F0277" w:rsidRPr="004C6F8F">
        <w:rPr>
          <w:rFonts w:cs="Arial"/>
          <w:color w:val="000000"/>
        </w:rPr>
        <w:t xml:space="preserve"> The FMEA process often involves rating </w:t>
      </w:r>
      <w:r w:rsidR="001D0A59" w:rsidRPr="004C6F8F">
        <w:rPr>
          <w:rFonts w:cs="Arial"/>
          <w:color w:val="000000"/>
        </w:rPr>
        <w:t>potenti</w:t>
      </w:r>
      <w:r w:rsidR="003A439D" w:rsidRPr="004C6F8F">
        <w:rPr>
          <w:rFonts w:cs="Arial"/>
          <w:color w:val="000000"/>
        </w:rPr>
        <w:t>al</w:t>
      </w:r>
      <w:r w:rsidR="005F0277" w:rsidRPr="004C6F8F">
        <w:rPr>
          <w:rFonts w:cs="Arial"/>
          <w:color w:val="000000"/>
        </w:rPr>
        <w:t xml:space="preserve"> defects, or failures, in three ways – </w:t>
      </w:r>
    </w:p>
    <w:p w14:paraId="1E694AA5" w14:textId="152608C1" w:rsidR="005061D0" w:rsidRPr="004C6F8F" w:rsidRDefault="00D57D8B" w:rsidP="00ED7117">
      <w:pPr>
        <w:pStyle w:val="ListParagraph"/>
        <w:numPr>
          <w:ilvl w:val="0"/>
          <w:numId w:val="19"/>
        </w:numPr>
        <w:jc w:val="both"/>
        <w:rPr>
          <w:rFonts w:cs="Arial"/>
        </w:rPr>
      </w:pPr>
      <w:r w:rsidRPr="004C6F8F">
        <w:rPr>
          <w:rFonts w:cs="Arial"/>
          <w:color w:val="000000"/>
        </w:rPr>
        <w:t xml:space="preserve">The </w:t>
      </w:r>
      <w:r w:rsidR="006F3529" w:rsidRPr="004C6F8F">
        <w:rPr>
          <w:rFonts w:cs="Arial"/>
          <w:color w:val="000000"/>
        </w:rPr>
        <w:t>probability</w:t>
      </w:r>
      <w:r w:rsidRPr="004C6F8F">
        <w:rPr>
          <w:rFonts w:cs="Arial"/>
          <w:color w:val="000000"/>
        </w:rPr>
        <w:t xml:space="preserve"> that something might go wrong.</w:t>
      </w:r>
    </w:p>
    <w:p w14:paraId="6F2A985F" w14:textId="35A607F6" w:rsidR="007477C5" w:rsidRPr="004C6F8F" w:rsidRDefault="007477C5" w:rsidP="00ED7117">
      <w:pPr>
        <w:pStyle w:val="ListParagraph"/>
        <w:numPr>
          <w:ilvl w:val="0"/>
          <w:numId w:val="19"/>
        </w:numPr>
        <w:jc w:val="both"/>
        <w:rPr>
          <w:rFonts w:cs="Arial"/>
        </w:rPr>
      </w:pPr>
      <w:r w:rsidRPr="004C6F8F">
        <w:rPr>
          <w:rFonts w:cs="Arial"/>
        </w:rPr>
        <w:lastRenderedPageBreak/>
        <w:t xml:space="preserve">The ability to </w:t>
      </w:r>
      <w:r w:rsidR="00AD5524" w:rsidRPr="004C6F8F">
        <w:rPr>
          <w:rFonts w:cs="Arial"/>
        </w:rPr>
        <w:t>identify</w:t>
      </w:r>
      <w:r w:rsidRPr="004C6F8F">
        <w:rPr>
          <w:rFonts w:cs="Arial"/>
        </w:rPr>
        <w:t xml:space="preserve"> a defect.</w:t>
      </w:r>
    </w:p>
    <w:p w14:paraId="729A18E2" w14:textId="1DC1D46B" w:rsidR="007477C5" w:rsidRPr="004C6F8F" w:rsidRDefault="00F26198" w:rsidP="00ED7117">
      <w:pPr>
        <w:pStyle w:val="ListParagraph"/>
        <w:numPr>
          <w:ilvl w:val="0"/>
          <w:numId w:val="19"/>
        </w:numPr>
        <w:jc w:val="both"/>
        <w:rPr>
          <w:rFonts w:cs="Arial"/>
        </w:rPr>
      </w:pPr>
      <w:r w:rsidRPr="004C6F8F">
        <w:rPr>
          <w:rFonts w:cs="Arial"/>
          <w:color w:val="000000"/>
        </w:rPr>
        <w:t>The level of severity of the defect.</w:t>
      </w:r>
    </w:p>
    <w:p w14:paraId="2FFED807" w14:textId="6306F649" w:rsidR="00471858" w:rsidRPr="004C6F8F" w:rsidRDefault="00471858" w:rsidP="00ED7117">
      <w:pPr>
        <w:jc w:val="both"/>
        <w:rPr>
          <w:rFonts w:cs="Arial"/>
          <w:color w:val="000000"/>
        </w:rPr>
      </w:pPr>
      <w:r w:rsidRPr="004C6F8F">
        <w:rPr>
          <w:rFonts w:cs="Arial"/>
        </w:rPr>
        <w:t xml:space="preserve">A </w:t>
      </w:r>
      <w:r w:rsidR="00D62A96" w:rsidRPr="004C6F8F">
        <w:rPr>
          <w:rFonts w:cs="Arial"/>
        </w:rPr>
        <w:t xml:space="preserve">rating scale may be used. For example, </w:t>
      </w:r>
      <w:r w:rsidR="006B453D" w:rsidRPr="004C6F8F">
        <w:rPr>
          <w:rFonts w:cs="Arial"/>
          <w:color w:val="000000"/>
        </w:rPr>
        <w:t>rate each of these three sections from 1 to 10, with 1 being the lowest FMEA level and 10 being the highest.</w:t>
      </w:r>
      <w:r w:rsidR="0098779D" w:rsidRPr="004C6F8F">
        <w:rPr>
          <w:rFonts w:cs="Arial"/>
          <w:color w:val="000000"/>
        </w:rPr>
        <w:t xml:space="preserve"> </w:t>
      </w:r>
      <w:r w:rsidR="00F71CD8" w:rsidRPr="004C6F8F">
        <w:rPr>
          <w:rFonts w:cs="Arial"/>
          <w:color w:val="000000"/>
        </w:rPr>
        <w:t>The more severe the rating,</w:t>
      </w:r>
      <w:r w:rsidR="006850B8" w:rsidRPr="004C6F8F">
        <w:rPr>
          <w:rFonts w:cs="Arial"/>
          <w:color w:val="000000"/>
        </w:rPr>
        <w:t xml:space="preserve"> </w:t>
      </w:r>
      <w:r w:rsidR="00F71CD8" w:rsidRPr="004C6F8F">
        <w:rPr>
          <w:rFonts w:cs="Arial"/>
          <w:color w:val="000000"/>
        </w:rPr>
        <w:t>t</w:t>
      </w:r>
      <w:r w:rsidR="0098779D" w:rsidRPr="004C6F8F">
        <w:rPr>
          <w:rFonts w:cs="Arial"/>
          <w:color w:val="000000"/>
        </w:rPr>
        <w:t>he higher the level.</w:t>
      </w:r>
      <w:r w:rsidR="007F12EF" w:rsidRPr="004C6F8F">
        <w:rPr>
          <w:rFonts w:cs="Arial"/>
          <w:color w:val="000000"/>
        </w:rPr>
        <w:t xml:space="preserve"> </w:t>
      </w:r>
      <w:r w:rsidR="006850B8" w:rsidRPr="004C6F8F">
        <w:rPr>
          <w:rFonts w:cs="Arial"/>
          <w:color w:val="000000"/>
        </w:rPr>
        <w:t>Therefore</w:t>
      </w:r>
      <w:r w:rsidR="007F12EF" w:rsidRPr="004C6F8F">
        <w:rPr>
          <w:rFonts w:cs="Arial"/>
          <w:color w:val="000000"/>
        </w:rPr>
        <w:t xml:space="preserve">, a high FMEA </w:t>
      </w:r>
      <w:r w:rsidR="00DF5747" w:rsidRPr="004C6F8F">
        <w:rPr>
          <w:rFonts w:cs="Arial"/>
          <w:color w:val="000000"/>
        </w:rPr>
        <w:t>suggests</w:t>
      </w:r>
      <w:r w:rsidR="007F12EF" w:rsidRPr="004C6F8F">
        <w:rPr>
          <w:rFonts w:cs="Arial"/>
          <w:color w:val="000000"/>
        </w:rPr>
        <w:t xml:space="preserve"> the need to devise and implement improved measuring steps within the overall process.</w:t>
      </w:r>
      <w:r w:rsidR="005C7970" w:rsidRPr="004C6F8F">
        <w:rPr>
          <w:rFonts w:cs="Arial"/>
          <w:color w:val="000000"/>
        </w:rPr>
        <w:t xml:space="preserve"> </w:t>
      </w:r>
      <w:r w:rsidR="000009E9" w:rsidRPr="004C6F8F">
        <w:rPr>
          <w:rFonts w:cs="Arial"/>
          <w:color w:val="000000"/>
        </w:rPr>
        <w:t>This would have the effect of avoiding defects.</w:t>
      </w:r>
      <w:r w:rsidR="00530465" w:rsidRPr="004C6F8F">
        <w:rPr>
          <w:rFonts w:cs="Arial"/>
          <w:color w:val="000000"/>
        </w:rPr>
        <w:t xml:space="preserve"> if the </w:t>
      </w:r>
      <w:r w:rsidR="003075DB" w:rsidRPr="004C6F8F">
        <w:rPr>
          <w:rFonts w:cs="Arial"/>
          <w:color w:val="000000"/>
        </w:rPr>
        <w:t>probability</w:t>
      </w:r>
      <w:r w:rsidR="00530465" w:rsidRPr="004C6F8F">
        <w:rPr>
          <w:rFonts w:cs="Arial"/>
          <w:color w:val="000000"/>
        </w:rPr>
        <w:t xml:space="preserve"> of a defect is low,</w:t>
      </w:r>
      <w:r w:rsidR="003075DB" w:rsidRPr="004C6F8F">
        <w:rPr>
          <w:rFonts w:cs="Arial"/>
          <w:color w:val="000000"/>
        </w:rPr>
        <w:t xml:space="preserve"> there is no need to spend a lot of time on this procedure.</w:t>
      </w:r>
    </w:p>
    <w:p w14:paraId="1D2337A5" w14:textId="5458F993" w:rsidR="003075DB" w:rsidRPr="004C6F8F" w:rsidRDefault="00DA62F3" w:rsidP="00ED7117">
      <w:pPr>
        <w:pStyle w:val="Heading1"/>
        <w:jc w:val="both"/>
        <w:rPr>
          <w:rFonts w:cs="Arial"/>
        </w:rPr>
      </w:pPr>
      <w:r w:rsidRPr="004C6F8F">
        <w:rPr>
          <w:rFonts w:cs="Arial"/>
        </w:rPr>
        <w:t>Analyse Phase</w:t>
      </w:r>
    </w:p>
    <w:p w14:paraId="746B6CB8" w14:textId="3B79649F" w:rsidR="00DA62F3" w:rsidRPr="004C6F8F" w:rsidRDefault="00A24029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The objective of Six Sigma is to </w:t>
      </w:r>
      <w:r w:rsidR="00F12D8B" w:rsidRPr="004C6F8F">
        <w:rPr>
          <w:rFonts w:cs="Arial"/>
        </w:rPr>
        <w:t>explain</w:t>
      </w:r>
      <w:r w:rsidR="005B0072" w:rsidRPr="004C6F8F">
        <w:rPr>
          <w:rFonts w:cs="Arial"/>
        </w:rPr>
        <w:t xml:space="preserve"> the causes of defect,</w:t>
      </w:r>
      <w:r w:rsidR="00B70F37" w:rsidRPr="004C6F8F">
        <w:rPr>
          <w:rFonts w:cs="Arial"/>
        </w:rPr>
        <w:t xml:space="preserve"> measure those defects, and analyse them so that they can be </w:t>
      </w:r>
      <w:r w:rsidR="007B4A09" w:rsidRPr="004C6F8F">
        <w:rPr>
          <w:rFonts w:cs="Arial"/>
        </w:rPr>
        <w:t xml:space="preserve">lowered. To aid </w:t>
      </w:r>
      <w:r w:rsidR="00270498" w:rsidRPr="004C6F8F">
        <w:rPr>
          <w:rFonts w:cs="Arial"/>
        </w:rPr>
        <w:t xml:space="preserve">to promote the goals of the project, we </w:t>
      </w:r>
      <w:r w:rsidR="0061132A" w:rsidRPr="004C6F8F">
        <w:rPr>
          <w:rFonts w:cs="Arial"/>
        </w:rPr>
        <w:t xml:space="preserve">deem </w:t>
      </w:r>
      <w:r w:rsidR="00281CBE" w:rsidRPr="004C6F8F">
        <w:rPr>
          <w:rFonts w:cs="Arial"/>
        </w:rPr>
        <w:t xml:space="preserve">there to be </w:t>
      </w:r>
      <w:r w:rsidR="0061132A" w:rsidRPr="004C6F8F">
        <w:rPr>
          <w:rFonts w:cs="Arial"/>
        </w:rPr>
        <w:t>five</w:t>
      </w:r>
      <w:r w:rsidR="00C72CD7" w:rsidRPr="004C6F8F">
        <w:rPr>
          <w:rFonts w:cs="Arial"/>
        </w:rPr>
        <w:t xml:space="preserve"> distinct </w:t>
      </w:r>
      <w:r w:rsidR="00497501" w:rsidRPr="004C6F8F">
        <w:rPr>
          <w:rFonts w:cs="Arial"/>
        </w:rPr>
        <w:t>kinds of analyses.</w:t>
      </w:r>
      <w:r w:rsidR="0011723E" w:rsidRPr="004C6F8F">
        <w:rPr>
          <w:rFonts w:cs="Arial"/>
        </w:rPr>
        <w:t xml:space="preserve"> These are source, process, data, resource, and communication analysis.</w:t>
      </w:r>
    </w:p>
    <w:p w14:paraId="3B1601AD" w14:textId="161FA94B" w:rsidR="0011723E" w:rsidRPr="004C6F8F" w:rsidRDefault="0011723E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Source Analysis</w:t>
      </w:r>
    </w:p>
    <w:p w14:paraId="57AE5D5D" w14:textId="3DEFF9B8" w:rsidR="00661EBB" w:rsidRPr="004C6F8F" w:rsidRDefault="00661EBB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This is also known </w:t>
      </w:r>
      <w:r w:rsidR="00D94A00" w:rsidRPr="004C6F8F">
        <w:rPr>
          <w:rFonts w:cs="Arial"/>
        </w:rPr>
        <w:t xml:space="preserve">as </w:t>
      </w:r>
      <w:r w:rsidR="00D94A00" w:rsidRPr="004C6F8F">
        <w:rPr>
          <w:rFonts w:cs="Arial"/>
          <w:b/>
        </w:rPr>
        <w:t>root cause analysis</w:t>
      </w:r>
      <w:r w:rsidR="00D94A00" w:rsidRPr="004C6F8F">
        <w:rPr>
          <w:rFonts w:cs="Arial"/>
        </w:rPr>
        <w:t xml:space="preserve">. </w:t>
      </w:r>
      <w:r w:rsidR="000145D8" w:rsidRPr="004C6F8F">
        <w:rPr>
          <w:rFonts w:cs="Arial"/>
        </w:rPr>
        <w:t xml:space="preserve">It aims to </w:t>
      </w:r>
      <w:r w:rsidR="00AB308D" w:rsidRPr="004C6F8F">
        <w:rPr>
          <w:rFonts w:cs="Arial"/>
        </w:rPr>
        <w:t xml:space="preserve">locate defects that are </w:t>
      </w:r>
      <w:r w:rsidR="00472C63" w:rsidRPr="004C6F8F">
        <w:rPr>
          <w:rFonts w:cs="Arial"/>
        </w:rPr>
        <w:t>obtained</w:t>
      </w:r>
      <w:r w:rsidR="00AB308D" w:rsidRPr="004C6F8F">
        <w:rPr>
          <w:rFonts w:cs="Arial"/>
        </w:rPr>
        <w:t xml:space="preserve"> from the sources of information or work generation.</w:t>
      </w:r>
      <w:r w:rsidR="00472C63" w:rsidRPr="004C6F8F">
        <w:rPr>
          <w:rFonts w:cs="Arial"/>
        </w:rPr>
        <w:t xml:space="preserve"> </w:t>
      </w:r>
      <w:r w:rsidR="00E54990" w:rsidRPr="004C6F8F">
        <w:rPr>
          <w:rFonts w:cs="Arial"/>
        </w:rPr>
        <w:t>Aims are made to r</w:t>
      </w:r>
      <w:r w:rsidR="002559B0" w:rsidRPr="004C6F8F">
        <w:rPr>
          <w:rFonts w:cs="Arial"/>
        </w:rPr>
        <w:t xml:space="preserve">ectify the problem </w:t>
      </w:r>
      <w:r w:rsidR="00EA30A4" w:rsidRPr="004C6F8F">
        <w:rPr>
          <w:rFonts w:cs="Arial"/>
        </w:rPr>
        <w:t xml:space="preserve">before we </w:t>
      </w:r>
      <w:r w:rsidR="007D7028" w:rsidRPr="004C6F8F">
        <w:rPr>
          <w:rFonts w:cs="Arial"/>
        </w:rPr>
        <w:t xml:space="preserve">anticipate </w:t>
      </w:r>
      <w:r w:rsidR="00973E57" w:rsidRPr="004C6F8F">
        <w:rPr>
          <w:rFonts w:cs="Arial"/>
        </w:rPr>
        <w:t>removing</w:t>
      </w:r>
      <w:r w:rsidR="004C49B9" w:rsidRPr="004C6F8F">
        <w:rPr>
          <w:rFonts w:cs="Arial"/>
        </w:rPr>
        <w:t xml:space="preserve"> </w:t>
      </w:r>
      <w:r w:rsidR="00973E57" w:rsidRPr="004C6F8F">
        <w:rPr>
          <w:rFonts w:cs="Arial"/>
        </w:rPr>
        <w:t xml:space="preserve">defects from the product. </w:t>
      </w:r>
    </w:p>
    <w:p w14:paraId="3A4BCA75" w14:textId="48135961" w:rsidR="00973E57" w:rsidRPr="004C6F8F" w:rsidRDefault="00973E57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Three Steps to Root Cause Analysis</w:t>
      </w:r>
    </w:p>
    <w:p w14:paraId="2F2449A6" w14:textId="10B6C984" w:rsidR="00EB0491" w:rsidRPr="004C6F8F" w:rsidRDefault="00EB0491" w:rsidP="00ED7117">
      <w:pPr>
        <w:pStyle w:val="ListParagraph"/>
        <w:numPr>
          <w:ilvl w:val="0"/>
          <w:numId w:val="20"/>
        </w:numPr>
        <w:jc w:val="both"/>
        <w:rPr>
          <w:rFonts w:cs="Arial"/>
        </w:rPr>
      </w:pPr>
      <w:r w:rsidRPr="004C6F8F">
        <w:rPr>
          <w:rFonts w:cs="Arial"/>
          <w:b/>
        </w:rPr>
        <w:t>The open step</w:t>
      </w:r>
      <w:r w:rsidRPr="004C6F8F">
        <w:rPr>
          <w:rFonts w:cs="Arial"/>
        </w:rPr>
        <w:t xml:space="preserve"> − </w:t>
      </w:r>
      <w:r w:rsidR="004511D0" w:rsidRPr="004C6F8F">
        <w:rPr>
          <w:rFonts w:cs="Arial"/>
        </w:rPr>
        <w:t>T</w:t>
      </w:r>
      <w:r w:rsidRPr="004C6F8F">
        <w:rPr>
          <w:rFonts w:cs="Arial"/>
        </w:rPr>
        <w:t>he project team brainstorms all the p</w:t>
      </w:r>
      <w:r w:rsidR="0051028F" w:rsidRPr="004C6F8F">
        <w:rPr>
          <w:rFonts w:cs="Arial"/>
        </w:rPr>
        <w:t>otential</w:t>
      </w:r>
      <w:r w:rsidRPr="004C6F8F">
        <w:rPr>
          <w:rFonts w:cs="Arial"/>
        </w:rPr>
        <w:t xml:space="preserve"> </w:t>
      </w:r>
      <w:r w:rsidR="00DF2BF6" w:rsidRPr="004C6F8F">
        <w:rPr>
          <w:rFonts w:cs="Arial"/>
        </w:rPr>
        <w:t>reasons</w:t>
      </w:r>
      <w:r w:rsidRPr="004C6F8F">
        <w:rPr>
          <w:rFonts w:cs="Arial"/>
        </w:rPr>
        <w:t xml:space="preserve"> for current sigma performance</w:t>
      </w:r>
      <w:r w:rsidR="004511D0" w:rsidRPr="004C6F8F">
        <w:rPr>
          <w:rFonts w:cs="Arial"/>
        </w:rPr>
        <w:t>, during this phase</w:t>
      </w:r>
    </w:p>
    <w:p w14:paraId="1E2A3A0D" w14:textId="2ADE39FC" w:rsidR="00EB0491" w:rsidRPr="004C6F8F" w:rsidRDefault="00EB0491" w:rsidP="00ED7117">
      <w:pPr>
        <w:pStyle w:val="ListParagraph"/>
        <w:numPr>
          <w:ilvl w:val="0"/>
          <w:numId w:val="20"/>
        </w:numPr>
        <w:jc w:val="both"/>
        <w:rPr>
          <w:rFonts w:cs="Arial"/>
        </w:rPr>
      </w:pPr>
      <w:r w:rsidRPr="004C6F8F">
        <w:rPr>
          <w:rFonts w:cs="Arial"/>
          <w:b/>
        </w:rPr>
        <w:t>The narrow step</w:t>
      </w:r>
      <w:r w:rsidRPr="004C6F8F">
        <w:rPr>
          <w:rFonts w:cs="Arial"/>
        </w:rPr>
        <w:t xml:space="preserve"> </w:t>
      </w:r>
      <w:r w:rsidR="007C391D" w:rsidRPr="004C6F8F">
        <w:rPr>
          <w:rFonts w:cs="Arial"/>
        </w:rPr>
        <w:t>–</w:t>
      </w:r>
      <w:r w:rsidRPr="004C6F8F">
        <w:rPr>
          <w:rFonts w:cs="Arial"/>
        </w:rPr>
        <w:t xml:space="preserve"> </w:t>
      </w:r>
      <w:r w:rsidR="007C391D" w:rsidRPr="004C6F8F">
        <w:rPr>
          <w:rFonts w:cs="Arial"/>
        </w:rPr>
        <w:t>The</w:t>
      </w:r>
      <w:r w:rsidRPr="004C6F8F">
        <w:rPr>
          <w:rFonts w:cs="Arial"/>
        </w:rPr>
        <w:t xml:space="preserve"> project team </w:t>
      </w:r>
      <w:r w:rsidR="007D2FFF" w:rsidRPr="004C6F8F">
        <w:rPr>
          <w:rFonts w:cs="Arial"/>
        </w:rPr>
        <w:t>reduces</w:t>
      </w:r>
      <w:r w:rsidRPr="004C6F8F">
        <w:rPr>
          <w:rFonts w:cs="Arial"/>
        </w:rPr>
        <w:t xml:space="preserve"> the list of p</w:t>
      </w:r>
      <w:r w:rsidR="007C391D" w:rsidRPr="004C6F8F">
        <w:rPr>
          <w:rFonts w:cs="Arial"/>
        </w:rPr>
        <w:t>otential</w:t>
      </w:r>
      <w:r w:rsidRPr="004C6F8F">
        <w:rPr>
          <w:rFonts w:cs="Arial"/>
        </w:rPr>
        <w:t xml:space="preserve"> </w:t>
      </w:r>
      <w:r w:rsidR="007C391D" w:rsidRPr="004C6F8F">
        <w:rPr>
          <w:rFonts w:cs="Arial"/>
        </w:rPr>
        <w:t>re</w:t>
      </w:r>
      <w:r w:rsidR="00376444" w:rsidRPr="004C6F8F">
        <w:rPr>
          <w:rFonts w:cs="Arial"/>
        </w:rPr>
        <w:t>asons</w:t>
      </w:r>
      <w:r w:rsidRPr="004C6F8F">
        <w:rPr>
          <w:rFonts w:cs="Arial"/>
        </w:rPr>
        <w:t xml:space="preserve"> for current sigma performance</w:t>
      </w:r>
      <w:r w:rsidR="007C391D" w:rsidRPr="004C6F8F">
        <w:rPr>
          <w:rFonts w:cs="Arial"/>
        </w:rPr>
        <w:t>, during this phase</w:t>
      </w:r>
    </w:p>
    <w:p w14:paraId="5501C8E8" w14:textId="13C5847B" w:rsidR="00EB0491" w:rsidRPr="004C6F8F" w:rsidRDefault="00EB0491" w:rsidP="00ED7117">
      <w:pPr>
        <w:pStyle w:val="ListParagraph"/>
        <w:numPr>
          <w:ilvl w:val="0"/>
          <w:numId w:val="20"/>
        </w:numPr>
        <w:jc w:val="both"/>
        <w:rPr>
          <w:rFonts w:cs="Arial"/>
        </w:rPr>
      </w:pPr>
      <w:r w:rsidRPr="004C6F8F">
        <w:rPr>
          <w:rFonts w:cs="Arial"/>
          <w:b/>
        </w:rPr>
        <w:t>The close step</w:t>
      </w:r>
      <w:r w:rsidRPr="004C6F8F">
        <w:rPr>
          <w:rFonts w:cs="Arial"/>
        </w:rPr>
        <w:t xml:space="preserve"> − </w:t>
      </w:r>
      <w:r w:rsidR="00376444" w:rsidRPr="004C6F8F">
        <w:rPr>
          <w:rFonts w:cs="Arial"/>
        </w:rPr>
        <w:t>T</w:t>
      </w:r>
      <w:r w:rsidRPr="004C6F8F">
        <w:rPr>
          <w:rFonts w:cs="Arial"/>
        </w:rPr>
        <w:t xml:space="preserve">he project team validates the </w:t>
      </w:r>
      <w:r w:rsidR="007D2FFF" w:rsidRPr="004C6F8F">
        <w:rPr>
          <w:rFonts w:cs="Arial"/>
        </w:rPr>
        <w:t xml:space="preserve">reduced </w:t>
      </w:r>
      <w:r w:rsidRPr="004C6F8F">
        <w:rPr>
          <w:rFonts w:cs="Arial"/>
        </w:rPr>
        <w:t xml:space="preserve">list of </w:t>
      </w:r>
      <w:r w:rsidR="007D2FFF" w:rsidRPr="004C6F8F">
        <w:rPr>
          <w:rFonts w:cs="Arial"/>
        </w:rPr>
        <w:t>reasons</w:t>
      </w:r>
      <w:r w:rsidRPr="004C6F8F">
        <w:rPr>
          <w:rFonts w:cs="Arial"/>
        </w:rPr>
        <w:t xml:space="preserve"> that explain sigma performance</w:t>
      </w:r>
      <w:r w:rsidR="00376444" w:rsidRPr="004C6F8F">
        <w:rPr>
          <w:rFonts w:cs="Arial"/>
        </w:rPr>
        <w:t>, during this phase.</w:t>
      </w:r>
    </w:p>
    <w:p w14:paraId="1B78206D" w14:textId="24C17E16" w:rsidR="0058109A" w:rsidRPr="004C6F8F" w:rsidRDefault="00EC4DAE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Process Analysis</w:t>
      </w:r>
    </w:p>
    <w:p w14:paraId="2E0EE025" w14:textId="35C056EB" w:rsidR="00EC4DAE" w:rsidRPr="004C6F8F" w:rsidRDefault="00243E3B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Analyse the findings to </w:t>
      </w:r>
      <w:r w:rsidR="000747F9" w:rsidRPr="004C6F8F">
        <w:rPr>
          <w:rFonts w:cs="Arial"/>
        </w:rPr>
        <w:t>determine</w:t>
      </w:r>
      <w:r w:rsidRPr="004C6F8F">
        <w:rPr>
          <w:rFonts w:cs="Arial"/>
        </w:rPr>
        <w:t xml:space="preserve"> how well or poorly the processes are working, compared to what's possible and what the competition is </w:t>
      </w:r>
      <w:r w:rsidR="00575DD9" w:rsidRPr="004C6F8F">
        <w:rPr>
          <w:rFonts w:cs="Arial"/>
        </w:rPr>
        <w:t>achieving</w:t>
      </w:r>
      <w:r w:rsidRPr="004C6F8F">
        <w:rPr>
          <w:rFonts w:cs="Arial"/>
        </w:rPr>
        <w:t>.</w:t>
      </w:r>
    </w:p>
    <w:p w14:paraId="2ED3580E" w14:textId="4E072468" w:rsidR="00575DD9" w:rsidRPr="004C6F8F" w:rsidRDefault="00D23B84" w:rsidP="00ED7117">
      <w:pPr>
        <w:jc w:val="both"/>
        <w:rPr>
          <w:rFonts w:cs="Arial"/>
        </w:rPr>
      </w:pPr>
      <w:r w:rsidRPr="004C6F8F">
        <w:rPr>
          <w:rFonts w:cs="Arial"/>
        </w:rPr>
        <w:t>Process analysis i</w:t>
      </w:r>
      <w:r w:rsidR="00805A34" w:rsidRPr="004C6F8F">
        <w:rPr>
          <w:rFonts w:cs="Arial"/>
        </w:rPr>
        <w:t>nvolves</w:t>
      </w:r>
      <w:r w:rsidRPr="004C6F8F">
        <w:rPr>
          <w:rFonts w:cs="Arial"/>
        </w:rPr>
        <w:t xml:space="preserve"> </w:t>
      </w:r>
      <w:r w:rsidR="00835127" w:rsidRPr="004C6F8F">
        <w:rPr>
          <w:rFonts w:cs="Arial"/>
        </w:rPr>
        <w:t>producing</w:t>
      </w:r>
      <w:r w:rsidRPr="004C6F8F">
        <w:rPr>
          <w:rFonts w:cs="Arial"/>
        </w:rPr>
        <w:t xml:space="preserve"> a more detailed process map, and analysing the more detailed map, where the </w:t>
      </w:r>
      <w:r w:rsidR="00E43D57" w:rsidRPr="004C6F8F">
        <w:rPr>
          <w:rFonts w:cs="Arial"/>
        </w:rPr>
        <w:t>utmost</w:t>
      </w:r>
      <w:r w:rsidRPr="004C6F8F">
        <w:rPr>
          <w:rFonts w:cs="Arial"/>
        </w:rPr>
        <w:t xml:space="preserve"> inefficiencies exist.</w:t>
      </w:r>
    </w:p>
    <w:p w14:paraId="030C97A1" w14:textId="2C41D53C" w:rsidR="00310DF3" w:rsidRPr="004C6F8F" w:rsidRDefault="006707DC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The source analysis is </w:t>
      </w:r>
      <w:r w:rsidR="00D32984" w:rsidRPr="004C6F8F">
        <w:rPr>
          <w:rFonts w:cs="Arial"/>
        </w:rPr>
        <w:t>generally</w:t>
      </w:r>
      <w:r w:rsidRPr="004C6F8F">
        <w:rPr>
          <w:rFonts w:cs="Arial"/>
        </w:rPr>
        <w:t xml:space="preserve"> difficult to distinguish from process analysis. The process refers to the </w:t>
      </w:r>
      <w:r w:rsidR="004F29EF" w:rsidRPr="004C6F8F">
        <w:rPr>
          <w:rFonts w:cs="Arial"/>
        </w:rPr>
        <w:t>exact</w:t>
      </w:r>
      <w:r w:rsidRPr="004C6F8F">
        <w:rPr>
          <w:rFonts w:cs="Arial"/>
        </w:rPr>
        <w:t xml:space="preserve"> movement of materials, information, or requests from one place to another.</w:t>
      </w:r>
    </w:p>
    <w:p w14:paraId="749E2F91" w14:textId="13F4C11A" w:rsidR="004F29EF" w:rsidRPr="004C6F8F" w:rsidRDefault="008560D8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Data Analysis</w:t>
      </w:r>
    </w:p>
    <w:p w14:paraId="2FA0CDD3" w14:textId="684E4842" w:rsidR="007A59B4" w:rsidRPr="004C6F8F" w:rsidRDefault="007A59B4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Use of measures and data (those already collected or new data gathered in the analyse phase) to discern patterns, tendencies or other factors about the problem that either </w:t>
      </w:r>
      <w:r w:rsidR="00CD42E0" w:rsidRPr="004C6F8F">
        <w:rPr>
          <w:rFonts w:cs="Arial"/>
        </w:rPr>
        <w:t xml:space="preserve">indicate </w:t>
      </w:r>
      <w:r w:rsidRPr="004C6F8F">
        <w:rPr>
          <w:rFonts w:cs="Arial"/>
        </w:rPr>
        <w:t xml:space="preserve">or prove/disprove </w:t>
      </w:r>
      <w:r w:rsidR="004D72B2" w:rsidRPr="004C6F8F">
        <w:rPr>
          <w:rFonts w:cs="Arial"/>
        </w:rPr>
        <w:t>potential</w:t>
      </w:r>
      <w:r w:rsidRPr="004C6F8F">
        <w:rPr>
          <w:rFonts w:cs="Arial"/>
        </w:rPr>
        <w:t xml:space="preserve"> cause of the problem.</w:t>
      </w:r>
    </w:p>
    <w:p w14:paraId="1E36E84A" w14:textId="1C585EE1" w:rsidR="00A07322" w:rsidRPr="004C6F8F" w:rsidRDefault="00A07322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The data itself may have defect. There may be </w:t>
      </w:r>
      <w:r w:rsidR="00F8348D" w:rsidRPr="004C6F8F">
        <w:rPr>
          <w:rFonts w:cs="Arial"/>
        </w:rPr>
        <w:t>an</w:t>
      </w:r>
      <w:r w:rsidR="000E6CE3" w:rsidRPr="004C6F8F">
        <w:rPr>
          <w:rFonts w:cs="Arial"/>
        </w:rPr>
        <w:t xml:space="preserve"> instance</w:t>
      </w:r>
      <w:r w:rsidRPr="004C6F8F">
        <w:rPr>
          <w:rFonts w:cs="Arial"/>
        </w:rPr>
        <w:t xml:space="preserve"> when products or deliverables do not </w:t>
      </w:r>
      <w:r w:rsidR="002776BE" w:rsidRPr="004C6F8F">
        <w:rPr>
          <w:rFonts w:cs="Arial"/>
        </w:rPr>
        <w:t>offer</w:t>
      </w:r>
      <w:r w:rsidRPr="004C6F8F">
        <w:rPr>
          <w:rFonts w:cs="Arial"/>
        </w:rPr>
        <w:t xml:space="preserve"> all the needed information. </w:t>
      </w:r>
      <w:r w:rsidR="00415B60" w:rsidRPr="004C6F8F">
        <w:rPr>
          <w:rFonts w:cs="Arial"/>
        </w:rPr>
        <w:t>Therefore,</w:t>
      </w:r>
      <w:r w:rsidRPr="004C6F8F">
        <w:rPr>
          <w:rFonts w:cs="Arial"/>
        </w:rPr>
        <w:t xml:space="preserve"> data is </w:t>
      </w:r>
      <w:r w:rsidR="001F1D8E" w:rsidRPr="004C6F8F">
        <w:rPr>
          <w:rFonts w:cs="Arial"/>
        </w:rPr>
        <w:t>analysed</w:t>
      </w:r>
      <w:r w:rsidRPr="004C6F8F">
        <w:rPr>
          <w:rFonts w:cs="Arial"/>
        </w:rPr>
        <w:t xml:space="preserve"> to </w:t>
      </w:r>
      <w:r w:rsidR="00415B60" w:rsidRPr="004C6F8F">
        <w:rPr>
          <w:rFonts w:cs="Arial"/>
        </w:rPr>
        <w:t>discover</w:t>
      </w:r>
      <w:r w:rsidRPr="004C6F8F">
        <w:rPr>
          <w:rFonts w:cs="Arial"/>
        </w:rPr>
        <w:t xml:space="preserve"> defects and attempts are made to </w:t>
      </w:r>
      <w:r w:rsidR="00DD0752" w:rsidRPr="004C6F8F">
        <w:rPr>
          <w:rFonts w:cs="Arial"/>
        </w:rPr>
        <w:t>rectify</w:t>
      </w:r>
      <w:r w:rsidRPr="004C6F8F">
        <w:rPr>
          <w:rFonts w:cs="Arial"/>
        </w:rPr>
        <w:t xml:space="preserve"> the problem before we expect to </w:t>
      </w:r>
      <w:r w:rsidR="006C6BF1" w:rsidRPr="004C6F8F">
        <w:rPr>
          <w:rFonts w:cs="Arial"/>
        </w:rPr>
        <w:t>remove</w:t>
      </w:r>
      <w:r w:rsidRPr="004C6F8F">
        <w:rPr>
          <w:rFonts w:cs="Arial"/>
        </w:rPr>
        <w:t xml:space="preserve"> defects from the product.</w:t>
      </w:r>
    </w:p>
    <w:p w14:paraId="053C9F74" w14:textId="2AA9A027" w:rsidR="000F5903" w:rsidRPr="004C6F8F" w:rsidRDefault="000F5903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Resource Analysis</w:t>
      </w:r>
    </w:p>
    <w:p w14:paraId="568BFFB6" w14:textId="77777777" w:rsidR="00855607" w:rsidRPr="004C6F8F" w:rsidRDefault="009E041F" w:rsidP="00ED7117">
      <w:pPr>
        <w:jc w:val="both"/>
        <w:rPr>
          <w:rFonts w:cs="Arial"/>
        </w:rPr>
      </w:pPr>
      <w:r w:rsidRPr="004C6F8F">
        <w:rPr>
          <w:rFonts w:cs="Arial"/>
        </w:rPr>
        <w:t>Employees</w:t>
      </w:r>
      <w:r w:rsidR="00073E36" w:rsidRPr="004C6F8F">
        <w:rPr>
          <w:rFonts w:cs="Arial"/>
        </w:rPr>
        <w:t xml:space="preserve"> in all department that </w:t>
      </w:r>
      <w:r w:rsidR="00AA5AC1" w:rsidRPr="004C6F8F">
        <w:rPr>
          <w:rFonts w:cs="Arial"/>
        </w:rPr>
        <w:t xml:space="preserve">influence the process need to be </w:t>
      </w:r>
      <w:r w:rsidR="00455904" w:rsidRPr="004C6F8F">
        <w:rPr>
          <w:rFonts w:cs="Arial"/>
        </w:rPr>
        <w:t xml:space="preserve">adequately trained. </w:t>
      </w:r>
      <w:r w:rsidR="00141A09" w:rsidRPr="004C6F8F">
        <w:rPr>
          <w:rFonts w:cs="Arial"/>
        </w:rPr>
        <w:t xml:space="preserve">If training is inadequate, </w:t>
      </w:r>
      <w:r w:rsidR="00946D01" w:rsidRPr="004C6F8F">
        <w:rPr>
          <w:rFonts w:cs="Arial"/>
        </w:rPr>
        <w:t xml:space="preserve">you want to </w:t>
      </w:r>
      <w:r w:rsidR="00AC7DF3" w:rsidRPr="004C6F8F">
        <w:rPr>
          <w:rFonts w:cs="Arial"/>
        </w:rPr>
        <w:t>recognise that as a cause of defects</w:t>
      </w:r>
      <w:r w:rsidR="00855607" w:rsidRPr="004C6F8F">
        <w:rPr>
          <w:rFonts w:cs="Arial"/>
        </w:rPr>
        <w:t>.</w:t>
      </w:r>
    </w:p>
    <w:p w14:paraId="6BD7411D" w14:textId="77777777" w:rsidR="00551C63" w:rsidRPr="004C6F8F" w:rsidRDefault="00551C63" w:rsidP="00ED7117">
      <w:pPr>
        <w:jc w:val="both"/>
        <w:rPr>
          <w:rFonts w:cs="Arial"/>
        </w:rPr>
      </w:pPr>
      <w:r w:rsidRPr="004C6F8F">
        <w:rPr>
          <w:rFonts w:cs="Arial"/>
        </w:rPr>
        <w:t xml:space="preserve">Other resources include raw materials needed to manufacture, process, and deliver the goods. For example, if the Accounting Department is not paying vendor bills on time and, </w:t>
      </w:r>
      <w:r w:rsidRPr="004C6F8F">
        <w:rPr>
          <w:rFonts w:cs="Arial"/>
        </w:rPr>
        <w:lastRenderedPageBreak/>
        <w:t>consequently, the vendor holds up a shipment of shipping supplies, it becomes a resource problem.</w:t>
      </w:r>
    </w:p>
    <w:p w14:paraId="02DBEE22" w14:textId="13BFF6B8" w:rsidR="00A07322" w:rsidRPr="004C6F8F" w:rsidRDefault="00551C63" w:rsidP="00ED7117">
      <w:pPr>
        <w:pStyle w:val="Heading2"/>
        <w:jc w:val="both"/>
        <w:rPr>
          <w:rFonts w:cs="Arial"/>
        </w:rPr>
      </w:pPr>
      <w:r w:rsidRPr="004C6F8F">
        <w:rPr>
          <w:rFonts w:cs="Arial"/>
        </w:rPr>
        <w:t>Communication Analysis</w:t>
      </w:r>
      <w:r w:rsidR="00AC7DF3" w:rsidRPr="004C6F8F">
        <w:rPr>
          <w:rFonts w:cs="Arial"/>
        </w:rPr>
        <w:t xml:space="preserve"> </w:t>
      </w:r>
    </w:p>
    <w:p w14:paraId="08DBFF93" w14:textId="728B6D33" w:rsidR="002E2880" w:rsidRPr="004C6F8F" w:rsidRDefault="00497F61" w:rsidP="00ED7117">
      <w:pPr>
        <w:jc w:val="both"/>
        <w:rPr>
          <w:rFonts w:cs="Arial"/>
        </w:rPr>
      </w:pPr>
      <w:r w:rsidRPr="004C6F8F">
        <w:rPr>
          <w:rFonts w:cs="Arial"/>
        </w:rPr>
        <w:t>M</w:t>
      </w:r>
      <w:r w:rsidR="003A5219" w:rsidRPr="004C6F8F">
        <w:rPr>
          <w:rFonts w:cs="Arial"/>
        </w:rPr>
        <w:t>ost processes high in defects is poor communication</w:t>
      </w:r>
      <w:r w:rsidRPr="004C6F8F">
        <w:rPr>
          <w:rFonts w:cs="Arial"/>
        </w:rPr>
        <w:t xml:space="preserve"> is one common problem</w:t>
      </w:r>
      <w:r w:rsidR="003A5219" w:rsidRPr="004C6F8F">
        <w:rPr>
          <w:rFonts w:cs="Arial"/>
        </w:rPr>
        <w:t xml:space="preserve">. The classic interaction between a customer and a retail store is worth </w:t>
      </w:r>
      <w:r w:rsidR="00E92C92" w:rsidRPr="004C6F8F">
        <w:rPr>
          <w:rFonts w:cs="Arial"/>
        </w:rPr>
        <w:t>examining</w:t>
      </w:r>
      <w:r w:rsidR="003A5219" w:rsidRPr="004C6F8F">
        <w:rPr>
          <w:rFonts w:cs="Arial"/>
        </w:rPr>
        <w:t xml:space="preserve"> because many of the common communication problems are </w:t>
      </w:r>
      <w:r w:rsidR="00DE6D48" w:rsidRPr="004C6F8F">
        <w:rPr>
          <w:rFonts w:cs="Arial"/>
        </w:rPr>
        <w:t>evident</w:t>
      </w:r>
      <w:r w:rsidR="003A5219" w:rsidRPr="004C6F8F">
        <w:rPr>
          <w:rFonts w:cs="Arial"/>
        </w:rPr>
        <w:t xml:space="preserve"> in this case.</w:t>
      </w:r>
    </w:p>
    <w:p w14:paraId="69E938A2" w14:textId="736B8BF8" w:rsidR="00E92C92" w:rsidRPr="004C6F8F" w:rsidRDefault="005E7F25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The same </w:t>
      </w:r>
      <w:r w:rsidR="00B75FC8" w:rsidRPr="004C6F8F">
        <w:rPr>
          <w:rFonts w:cs="Arial"/>
          <w:lang w:eastAsia="en-GB"/>
        </w:rPr>
        <w:t>kinds</w:t>
      </w:r>
      <w:r w:rsidRPr="004C6F8F">
        <w:rPr>
          <w:rFonts w:cs="Arial"/>
          <w:lang w:eastAsia="en-GB"/>
        </w:rPr>
        <w:t xml:space="preserve"> of problems </w:t>
      </w:r>
      <w:r w:rsidR="00244A56" w:rsidRPr="004C6F8F">
        <w:rPr>
          <w:rFonts w:cs="Arial"/>
          <w:lang w:eastAsia="en-GB"/>
        </w:rPr>
        <w:t>happen</w:t>
      </w:r>
      <w:r w:rsidRPr="004C6F8F">
        <w:rPr>
          <w:rFonts w:cs="Arial"/>
          <w:lang w:eastAsia="en-GB"/>
        </w:rPr>
        <w:t xml:space="preserve"> with internal customers as well, even though we may not </w:t>
      </w:r>
      <w:r w:rsidR="007331C4" w:rsidRPr="004C6F8F">
        <w:rPr>
          <w:rFonts w:cs="Arial"/>
          <w:lang w:eastAsia="en-GB"/>
        </w:rPr>
        <w:t>identify</w:t>
      </w:r>
      <w:r w:rsidRPr="004C6F8F">
        <w:rPr>
          <w:rFonts w:cs="Arial"/>
          <w:lang w:eastAsia="en-GB"/>
        </w:rPr>
        <w:t xml:space="preserve"> the sequence of events as a customer service problem.</w:t>
      </w:r>
    </w:p>
    <w:p w14:paraId="7FE59476" w14:textId="21102D9C" w:rsidR="003E3199" w:rsidRPr="004C6F8F" w:rsidRDefault="00D71347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The exercise of </w:t>
      </w:r>
      <w:r w:rsidR="0026789D" w:rsidRPr="004C6F8F">
        <w:rPr>
          <w:rFonts w:cs="Arial"/>
          <w:lang w:eastAsia="en-GB"/>
        </w:rPr>
        <w:t xml:space="preserve">observing </w:t>
      </w:r>
      <w:r w:rsidRPr="004C6F8F">
        <w:rPr>
          <w:rFonts w:cs="Arial"/>
          <w:lang w:eastAsia="en-GB"/>
        </w:rPr>
        <w:t xml:space="preserve">issues from both points of view is instructive. A vendor wants payment according to agreed-upon terms, but the Accounting Department wants to make its batch processing uniform and efficient. Between these </w:t>
      </w:r>
      <w:r w:rsidR="00777A2E" w:rsidRPr="004C6F8F">
        <w:rPr>
          <w:rFonts w:cs="Arial"/>
          <w:lang w:eastAsia="en-GB"/>
        </w:rPr>
        <w:t>kinds</w:t>
      </w:r>
      <w:r w:rsidRPr="004C6F8F">
        <w:rPr>
          <w:rFonts w:cs="Arial"/>
          <w:lang w:eastAsia="en-GB"/>
        </w:rPr>
        <w:t xml:space="preserve"> of groups, such disconnects demonstrates the importance of communication analysis.</w:t>
      </w:r>
    </w:p>
    <w:p w14:paraId="04B275D8" w14:textId="12929D6A" w:rsidR="00777A2E" w:rsidRPr="004C6F8F" w:rsidRDefault="005B04A7" w:rsidP="00ED7117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Conclusion</w:t>
      </w:r>
    </w:p>
    <w:p w14:paraId="1DAD9DF0" w14:textId="2A89251A" w:rsidR="005B04A7" w:rsidRPr="004C6F8F" w:rsidRDefault="008850BD" w:rsidP="00ED7117">
      <w:pPr>
        <w:jc w:val="both"/>
        <w:rPr>
          <w:rFonts w:cs="Arial"/>
          <w:color w:val="000000"/>
        </w:rPr>
      </w:pPr>
      <w:r w:rsidRPr="004C6F8F">
        <w:rPr>
          <w:rFonts w:cs="Arial"/>
          <w:lang w:eastAsia="en-GB"/>
        </w:rPr>
        <w:t>Analy</w:t>
      </w:r>
      <w:r w:rsidR="000017BA" w:rsidRPr="004C6F8F">
        <w:rPr>
          <w:rFonts w:cs="Arial"/>
          <w:lang w:eastAsia="en-GB"/>
        </w:rPr>
        <w:t>s</w:t>
      </w:r>
      <w:r w:rsidRPr="004C6F8F">
        <w:rPr>
          <w:rFonts w:cs="Arial"/>
          <w:lang w:eastAsia="en-GB"/>
        </w:rPr>
        <w:t>is</w:t>
      </w:r>
      <w:r w:rsidRPr="004C6F8F">
        <w:rPr>
          <w:rFonts w:cs="Arial"/>
          <w:color w:val="000000"/>
        </w:rPr>
        <w:t xml:space="preserve"> can take </w:t>
      </w:r>
      <w:r w:rsidR="000B0492" w:rsidRPr="004C6F8F">
        <w:rPr>
          <w:rFonts w:cs="Arial"/>
          <w:color w:val="000000"/>
        </w:rPr>
        <w:t>many</w:t>
      </w:r>
      <w:r w:rsidRPr="004C6F8F">
        <w:rPr>
          <w:rFonts w:cs="Arial"/>
          <w:color w:val="000000"/>
        </w:rPr>
        <w:t xml:space="preserve"> forms</w:t>
      </w:r>
      <w:r w:rsidR="00072E16" w:rsidRPr="004C6F8F">
        <w:rPr>
          <w:rFonts w:cs="Arial"/>
          <w:color w:val="000000"/>
        </w:rPr>
        <w:t>.</w:t>
      </w:r>
      <w:r w:rsidR="001A4DBB" w:rsidRPr="004C6F8F">
        <w:rPr>
          <w:rFonts w:cs="Arial"/>
          <w:color w:val="000000"/>
        </w:rPr>
        <w:t xml:space="preserve"> Some Six Sigma programs </w:t>
      </w:r>
      <w:r w:rsidR="0066221A" w:rsidRPr="004C6F8F">
        <w:rPr>
          <w:rFonts w:cs="Arial"/>
          <w:color w:val="000000"/>
        </w:rPr>
        <w:t>lean</w:t>
      </w:r>
      <w:r w:rsidR="009A67AA" w:rsidRPr="004C6F8F">
        <w:rPr>
          <w:rFonts w:cs="Arial"/>
          <w:color w:val="000000"/>
        </w:rPr>
        <w:t xml:space="preserve"> towards the</w:t>
      </w:r>
      <w:r w:rsidR="001A4DBB" w:rsidRPr="004C6F8F">
        <w:rPr>
          <w:rFonts w:cs="Arial"/>
          <w:color w:val="000000"/>
        </w:rPr>
        <w:t xml:space="preserve"> use a lot of diagrams and worksheets, and others prefer discussion and list making. There are </w:t>
      </w:r>
      <w:r w:rsidR="00D06E7E" w:rsidRPr="004C6F8F">
        <w:rPr>
          <w:rFonts w:cs="Arial"/>
          <w:color w:val="000000"/>
        </w:rPr>
        <w:t>several</w:t>
      </w:r>
      <w:r w:rsidR="001A4DBB" w:rsidRPr="004C6F8F">
        <w:rPr>
          <w:rFonts w:cs="Arial"/>
          <w:color w:val="000000"/>
        </w:rPr>
        <w:t xml:space="preserve"> tools that can be used to </w:t>
      </w:r>
      <w:r w:rsidR="00400097" w:rsidRPr="004C6F8F">
        <w:rPr>
          <w:rFonts w:cs="Arial"/>
          <w:color w:val="000000"/>
        </w:rPr>
        <w:t>execute</w:t>
      </w:r>
      <w:r w:rsidR="001A4DBB" w:rsidRPr="004C6F8F">
        <w:rPr>
          <w:rFonts w:cs="Arial"/>
          <w:color w:val="000000"/>
        </w:rPr>
        <w:t xml:space="preserve"> analysis like Box Plot, Cause and Effect Diagram, Progressive Analysis, Ranking, Pareto Analysis, Prioritization Matrix, Value Analysis, etc. </w:t>
      </w:r>
      <w:r w:rsidR="00FA659C" w:rsidRPr="004C6F8F">
        <w:rPr>
          <w:rFonts w:cs="Arial"/>
          <w:color w:val="000000"/>
        </w:rPr>
        <w:t>Presuming</w:t>
      </w:r>
      <w:r w:rsidR="001A4DBB" w:rsidRPr="004C6F8F">
        <w:rPr>
          <w:rFonts w:cs="Arial"/>
          <w:color w:val="000000"/>
        </w:rPr>
        <w:t xml:space="preserve"> that the result is successful</w:t>
      </w:r>
      <w:r w:rsidR="00DC0AEB" w:rsidRPr="004C6F8F">
        <w:rPr>
          <w:rFonts w:cs="Arial"/>
          <w:color w:val="000000"/>
        </w:rPr>
        <w:t xml:space="preserve">, </w:t>
      </w:r>
      <w:r w:rsidR="00FA659C" w:rsidRPr="004C6F8F">
        <w:rPr>
          <w:rFonts w:cs="Arial"/>
          <w:color w:val="000000"/>
        </w:rPr>
        <w:t>the</w:t>
      </w:r>
      <w:r w:rsidR="00DC0AEB" w:rsidRPr="004C6F8F">
        <w:rPr>
          <w:rFonts w:cs="Arial"/>
          <w:color w:val="000000"/>
        </w:rPr>
        <w:t xml:space="preserve"> </w:t>
      </w:r>
      <w:r w:rsidR="007F7D46" w:rsidRPr="004C6F8F">
        <w:rPr>
          <w:rFonts w:cs="Arial"/>
          <w:color w:val="000000"/>
        </w:rPr>
        <w:t>appropriate</w:t>
      </w:r>
      <w:r w:rsidR="00DC0AEB" w:rsidRPr="004C6F8F">
        <w:rPr>
          <w:rFonts w:cs="Arial"/>
          <w:color w:val="000000"/>
        </w:rPr>
        <w:t xml:space="preserve"> procedure is the one that works best for your team.</w:t>
      </w:r>
    </w:p>
    <w:p w14:paraId="6A611E86" w14:textId="2081E64E" w:rsidR="007F7D46" w:rsidRPr="004C6F8F" w:rsidRDefault="00C04489" w:rsidP="00ED7117">
      <w:pPr>
        <w:pStyle w:val="Heading1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Improve Phase</w:t>
      </w:r>
    </w:p>
    <w:p w14:paraId="326D10FC" w14:textId="1D329FBC" w:rsidR="007D177F" w:rsidRPr="004C6F8F" w:rsidRDefault="007D177F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The improve phase</w:t>
      </w:r>
      <w:r w:rsidR="002A576D" w:rsidRPr="004C6F8F">
        <w:rPr>
          <w:rFonts w:cs="Arial"/>
          <w:lang w:eastAsia="en-GB"/>
        </w:rPr>
        <w:t xml:space="preserve"> of DMAIC can be quick, easy, and satisfying work</w:t>
      </w:r>
      <w:r w:rsidR="00882DD1" w:rsidRPr="004C6F8F">
        <w:rPr>
          <w:rFonts w:cs="Arial"/>
          <w:lang w:eastAsia="en-GB"/>
        </w:rPr>
        <w:t>, If the project team do</w:t>
      </w:r>
      <w:r w:rsidR="00623F12" w:rsidRPr="004C6F8F">
        <w:rPr>
          <w:rFonts w:cs="Arial"/>
          <w:lang w:eastAsia="en-GB"/>
        </w:rPr>
        <w:t>es an attentive</w:t>
      </w:r>
      <w:r w:rsidR="00882DD1" w:rsidRPr="004C6F8F">
        <w:rPr>
          <w:rFonts w:cs="Arial"/>
          <w:lang w:eastAsia="en-GB"/>
        </w:rPr>
        <w:t xml:space="preserve"> job in the root causation phase of analysis</w:t>
      </w:r>
      <w:r w:rsidR="00F57C11" w:rsidRPr="004C6F8F">
        <w:rPr>
          <w:rFonts w:cs="Arial"/>
          <w:lang w:eastAsia="en-GB"/>
        </w:rPr>
        <w:t>.</w:t>
      </w:r>
    </w:p>
    <w:p w14:paraId="3A26C0D2" w14:textId="2EA5C774" w:rsidR="00623F12" w:rsidRPr="004C6F8F" w:rsidRDefault="00623F12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The aim of </w:t>
      </w:r>
      <w:r w:rsidR="00C531A0" w:rsidRPr="004C6F8F">
        <w:rPr>
          <w:rFonts w:cs="Arial"/>
          <w:lang w:eastAsia="en-GB"/>
        </w:rPr>
        <w:t>i</w:t>
      </w:r>
      <w:r w:rsidRPr="004C6F8F">
        <w:rPr>
          <w:rFonts w:cs="Arial"/>
          <w:lang w:eastAsia="en-GB"/>
        </w:rPr>
        <w:t xml:space="preserve">mprove </w:t>
      </w:r>
      <w:r w:rsidR="00C531A0" w:rsidRPr="004C6F8F">
        <w:rPr>
          <w:rFonts w:cs="Arial"/>
          <w:lang w:eastAsia="en-GB"/>
        </w:rPr>
        <w:t>p</w:t>
      </w:r>
      <w:r w:rsidRPr="004C6F8F">
        <w:rPr>
          <w:rFonts w:cs="Arial"/>
          <w:lang w:eastAsia="en-GB"/>
        </w:rPr>
        <w:t xml:space="preserve">hase is to identify improvement </w:t>
      </w:r>
      <w:r w:rsidR="00E6281B" w:rsidRPr="004C6F8F">
        <w:rPr>
          <w:rFonts w:cs="Arial"/>
          <w:lang w:eastAsia="en-GB"/>
        </w:rPr>
        <w:t>breakthroughs, identify</w:t>
      </w:r>
      <w:r w:rsidRPr="004C6F8F">
        <w:rPr>
          <w:rFonts w:cs="Arial"/>
          <w:lang w:eastAsia="en-GB"/>
        </w:rPr>
        <w:t xml:space="preserve"> high gain alternatives, select preferred approach, design the future state, determine the new Sigma level, perform cost/benefit analysis, design dashboards/ scorecards, and create a preliminary implementation plan.</w:t>
      </w:r>
    </w:p>
    <w:p w14:paraId="28E17646" w14:textId="11B9CB7B" w:rsidR="007A5BCA" w:rsidRPr="004C6F8F" w:rsidRDefault="00971957" w:rsidP="00ED7117">
      <w:pPr>
        <w:pStyle w:val="ListParagraph"/>
        <w:numPr>
          <w:ilvl w:val="0"/>
          <w:numId w:val="22"/>
        </w:numPr>
        <w:jc w:val="both"/>
        <w:rPr>
          <w:rFonts w:cs="Arial"/>
          <w:b/>
          <w:lang w:eastAsia="en-GB"/>
        </w:rPr>
      </w:pPr>
      <w:r w:rsidRPr="004C6F8F">
        <w:rPr>
          <w:rFonts w:cs="Arial"/>
          <w:b/>
          <w:lang w:eastAsia="en-GB"/>
        </w:rPr>
        <w:t>Identify Improvement Breakthroughs –</w:t>
      </w:r>
    </w:p>
    <w:p w14:paraId="7B7B0578" w14:textId="5AF5CBED" w:rsidR="00971957" w:rsidRPr="004C6F8F" w:rsidRDefault="00807E1D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Apply idea-generating tools and techniques to </w:t>
      </w:r>
      <w:r w:rsidR="00AB403E" w:rsidRPr="004C6F8F">
        <w:rPr>
          <w:rFonts w:cs="Arial"/>
          <w:lang w:eastAsia="en-GB"/>
        </w:rPr>
        <w:t>recognise</w:t>
      </w:r>
      <w:r w:rsidRPr="004C6F8F">
        <w:rPr>
          <w:rFonts w:cs="Arial"/>
          <w:lang w:eastAsia="en-GB"/>
        </w:rPr>
        <w:t xml:space="preserve"> po</w:t>
      </w:r>
      <w:r w:rsidR="00AB403E" w:rsidRPr="004C6F8F">
        <w:rPr>
          <w:rFonts w:cs="Arial"/>
          <w:lang w:eastAsia="en-GB"/>
        </w:rPr>
        <w:t>ssible</w:t>
      </w:r>
      <w:r w:rsidRPr="004C6F8F">
        <w:rPr>
          <w:rFonts w:cs="Arial"/>
          <w:lang w:eastAsia="en-GB"/>
        </w:rPr>
        <w:t xml:space="preserve"> solutions that</w:t>
      </w:r>
      <w:r w:rsidR="00DA5510" w:rsidRPr="004C6F8F">
        <w:rPr>
          <w:rFonts w:cs="Arial"/>
          <w:lang w:eastAsia="en-GB"/>
        </w:rPr>
        <w:t xml:space="preserve"> </w:t>
      </w:r>
      <w:r w:rsidR="00BD4938" w:rsidRPr="004C6F8F">
        <w:rPr>
          <w:rFonts w:cs="Arial"/>
          <w:lang w:eastAsia="en-GB"/>
        </w:rPr>
        <w:t>remove</w:t>
      </w:r>
      <w:r w:rsidRPr="004C6F8F">
        <w:rPr>
          <w:rFonts w:cs="Arial"/>
          <w:lang w:eastAsia="en-GB"/>
        </w:rPr>
        <w:t xml:space="preserve"> root causes.</w:t>
      </w:r>
    </w:p>
    <w:p w14:paraId="0E23431A" w14:textId="13FF79EB" w:rsidR="00E74ACE" w:rsidRPr="004C6F8F" w:rsidRDefault="00E74ACE" w:rsidP="00ED7117">
      <w:pPr>
        <w:pStyle w:val="ListParagraph"/>
        <w:numPr>
          <w:ilvl w:val="0"/>
          <w:numId w:val="22"/>
        </w:numPr>
        <w:jc w:val="both"/>
        <w:rPr>
          <w:rFonts w:cs="Arial"/>
          <w:b/>
          <w:lang w:eastAsia="en-GB"/>
        </w:rPr>
      </w:pPr>
      <w:r w:rsidRPr="004C6F8F">
        <w:rPr>
          <w:rFonts w:cs="Arial"/>
          <w:b/>
          <w:lang w:eastAsia="en-GB"/>
        </w:rPr>
        <w:t>Identify/Select High Gain Alternatives −</w:t>
      </w:r>
    </w:p>
    <w:p w14:paraId="677DA65E" w14:textId="5E25D77A" w:rsidR="00DD3C59" w:rsidRPr="004C6F8F" w:rsidRDefault="00DD3C59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Apply idea-generating tools and techniques to </w:t>
      </w:r>
      <w:r w:rsidR="00670BD0" w:rsidRPr="004C6F8F">
        <w:rPr>
          <w:rFonts w:cs="Arial"/>
          <w:lang w:eastAsia="en-GB"/>
        </w:rPr>
        <w:t>recognise</w:t>
      </w:r>
      <w:r w:rsidRPr="004C6F8F">
        <w:rPr>
          <w:rFonts w:cs="Arial"/>
          <w:lang w:eastAsia="en-GB"/>
        </w:rPr>
        <w:t xml:space="preserve"> po</w:t>
      </w:r>
      <w:r w:rsidR="00670BD0" w:rsidRPr="004C6F8F">
        <w:rPr>
          <w:rFonts w:cs="Arial"/>
          <w:lang w:eastAsia="en-GB"/>
        </w:rPr>
        <w:t>ssible</w:t>
      </w:r>
      <w:r w:rsidRPr="004C6F8F">
        <w:rPr>
          <w:rFonts w:cs="Arial"/>
          <w:lang w:eastAsia="en-GB"/>
        </w:rPr>
        <w:t xml:space="preserve"> solutions that </w:t>
      </w:r>
      <w:r w:rsidR="00670BD0" w:rsidRPr="004C6F8F">
        <w:rPr>
          <w:rFonts w:cs="Arial"/>
          <w:lang w:eastAsia="en-GB"/>
        </w:rPr>
        <w:t>remove</w:t>
      </w:r>
      <w:r w:rsidRPr="004C6F8F">
        <w:rPr>
          <w:rFonts w:cs="Arial"/>
          <w:lang w:eastAsia="en-GB"/>
        </w:rPr>
        <w:t xml:space="preserve"> root causes.</w:t>
      </w:r>
    </w:p>
    <w:p w14:paraId="044BC0EB" w14:textId="77777777" w:rsidR="007170D6" w:rsidRPr="004C6F8F" w:rsidRDefault="007170D6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Develop criteria to evaluate candidate improvement solutions.</w:t>
      </w:r>
    </w:p>
    <w:p w14:paraId="6934B3E9" w14:textId="77777777" w:rsidR="007170D6" w:rsidRPr="004C6F8F" w:rsidRDefault="007170D6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Think systematically and holistically.</w:t>
      </w:r>
    </w:p>
    <w:p w14:paraId="25E6E8DB" w14:textId="77777777" w:rsidR="007170D6" w:rsidRPr="004C6F8F" w:rsidRDefault="007170D6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Prioritize and evaluate the candidate solutions against the solution evaluation criteria.</w:t>
      </w:r>
    </w:p>
    <w:p w14:paraId="3F043FFD" w14:textId="4F9CB248" w:rsidR="00FB56E1" w:rsidRPr="004C6F8F" w:rsidRDefault="007170D6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Conduct a feasibility assessment for the highest value solutions</w:t>
      </w:r>
    </w:p>
    <w:p w14:paraId="7E2FF70A" w14:textId="497060BA" w:rsidR="007170D6" w:rsidRPr="004C6F8F" w:rsidRDefault="007170D6" w:rsidP="00ED7117">
      <w:pPr>
        <w:pStyle w:val="ListParagraph"/>
        <w:numPr>
          <w:ilvl w:val="0"/>
          <w:numId w:val="22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Develop preliminary solution timelines and cost-benefit analysis to aid in recommendation presentation and future implementation planning.</w:t>
      </w:r>
    </w:p>
    <w:p w14:paraId="0952A3AA" w14:textId="3647851F" w:rsidR="00622E51" w:rsidRPr="004C6F8F" w:rsidRDefault="00622E51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Improvement can </w:t>
      </w:r>
      <w:r w:rsidR="00C825A8" w:rsidRPr="004C6F8F">
        <w:rPr>
          <w:rFonts w:cs="Arial"/>
          <w:lang w:eastAsia="en-GB"/>
        </w:rPr>
        <w:t>include</w:t>
      </w:r>
      <w:r w:rsidRPr="004C6F8F">
        <w:rPr>
          <w:rFonts w:cs="Arial"/>
          <w:lang w:eastAsia="en-GB"/>
        </w:rPr>
        <w:t xml:space="preserve"> a simple fix once we </w:t>
      </w:r>
      <w:r w:rsidR="001C7D0F" w:rsidRPr="004C6F8F">
        <w:rPr>
          <w:rFonts w:cs="Arial"/>
          <w:lang w:eastAsia="en-GB"/>
        </w:rPr>
        <w:t>learn</w:t>
      </w:r>
      <w:r w:rsidRPr="004C6F8F">
        <w:rPr>
          <w:rFonts w:cs="Arial"/>
          <w:lang w:eastAsia="en-GB"/>
        </w:rPr>
        <w:t xml:space="preserve"> the causes of defects. However, in some cases, we may need to employ additional tools as well. These include −</w:t>
      </w:r>
    </w:p>
    <w:p w14:paraId="425D5732" w14:textId="77777777" w:rsidR="00622E51" w:rsidRPr="004C6F8F" w:rsidRDefault="00622E51" w:rsidP="00ED7117">
      <w:pPr>
        <w:pStyle w:val="ListParagraph"/>
        <w:numPr>
          <w:ilvl w:val="0"/>
          <w:numId w:val="25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Solution alternatives</w:t>
      </w:r>
    </w:p>
    <w:p w14:paraId="11E6F9F9" w14:textId="77777777" w:rsidR="00622E51" w:rsidRPr="004C6F8F" w:rsidRDefault="00622E51" w:rsidP="00ED7117">
      <w:pPr>
        <w:pStyle w:val="ListParagraph"/>
        <w:numPr>
          <w:ilvl w:val="0"/>
          <w:numId w:val="25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Experiments with solution alternatives</w:t>
      </w:r>
    </w:p>
    <w:p w14:paraId="773BA0F9" w14:textId="1C81F883" w:rsidR="00FB56E1" w:rsidRPr="004C6F8F" w:rsidRDefault="00622E51" w:rsidP="00ED7117">
      <w:pPr>
        <w:pStyle w:val="ListParagraph"/>
        <w:numPr>
          <w:ilvl w:val="0"/>
          <w:numId w:val="25"/>
        </w:num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Planning for future change</w:t>
      </w:r>
    </w:p>
    <w:p w14:paraId="412787AA" w14:textId="1F399739" w:rsidR="002419F5" w:rsidRPr="004C6F8F" w:rsidRDefault="002419F5" w:rsidP="00ED7117">
      <w:pPr>
        <w:pStyle w:val="Heading1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lastRenderedPageBreak/>
        <w:t>Control Phase</w:t>
      </w:r>
    </w:p>
    <w:p w14:paraId="7F6B3A73" w14:textId="3E27509F" w:rsidR="002A7927" w:rsidRPr="004C6F8F" w:rsidRDefault="00E73068" w:rsidP="00ED7117">
      <w:pPr>
        <w:jc w:val="both"/>
        <w:rPr>
          <w:rFonts w:cs="Arial"/>
          <w:color w:val="000000"/>
        </w:rPr>
      </w:pPr>
      <w:r w:rsidRPr="004C6F8F">
        <w:rPr>
          <w:rFonts w:cs="Arial"/>
          <w:lang w:eastAsia="en-GB"/>
        </w:rPr>
        <w:t>The final phase of DMAIC is control,</w:t>
      </w:r>
      <w:r w:rsidR="00B11F06" w:rsidRPr="004C6F8F">
        <w:rPr>
          <w:rFonts w:cs="Arial"/>
          <w:lang w:eastAsia="en-GB"/>
        </w:rPr>
        <w:t xml:space="preserve"> which is the </w:t>
      </w:r>
      <w:r w:rsidR="00EF19FF" w:rsidRPr="004C6F8F">
        <w:rPr>
          <w:rFonts w:cs="Arial"/>
          <w:lang w:eastAsia="en-GB"/>
        </w:rPr>
        <w:t xml:space="preserve">phase </w:t>
      </w:r>
      <w:r w:rsidR="00443C1A" w:rsidRPr="004C6F8F">
        <w:rPr>
          <w:rFonts w:cs="Arial"/>
          <w:color w:val="000000"/>
        </w:rPr>
        <w:t xml:space="preserve">where we guarantee that the processes continues to work well, produce desired output results, and maintain quality levels. You will be </w:t>
      </w:r>
      <w:r w:rsidR="0082463B" w:rsidRPr="004C6F8F">
        <w:rPr>
          <w:rFonts w:cs="Arial"/>
          <w:color w:val="000000"/>
        </w:rPr>
        <w:t>involved</w:t>
      </w:r>
      <w:r w:rsidR="00443C1A" w:rsidRPr="004C6F8F">
        <w:rPr>
          <w:rFonts w:cs="Arial"/>
          <w:color w:val="000000"/>
        </w:rPr>
        <w:t xml:space="preserve"> with four </w:t>
      </w:r>
      <w:r w:rsidR="00D435C9" w:rsidRPr="004C6F8F">
        <w:rPr>
          <w:rFonts w:cs="Arial"/>
          <w:color w:val="000000"/>
        </w:rPr>
        <w:t>distinct</w:t>
      </w:r>
      <w:r w:rsidR="00443C1A" w:rsidRPr="004C6F8F">
        <w:rPr>
          <w:rFonts w:cs="Arial"/>
          <w:color w:val="000000"/>
        </w:rPr>
        <w:t xml:space="preserve"> aspects of control, which are as follows.</w:t>
      </w:r>
    </w:p>
    <w:p w14:paraId="054CA926" w14:textId="3DCE6C68" w:rsidR="001427C7" w:rsidRPr="004C6F8F" w:rsidRDefault="0042023F" w:rsidP="00ED7117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Quality Control</w:t>
      </w:r>
    </w:p>
    <w:p w14:paraId="3321B9EF" w14:textId="38557D4D" w:rsidR="0042023F" w:rsidRPr="004C6F8F" w:rsidRDefault="0042023F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The </w:t>
      </w:r>
      <w:r w:rsidR="00640A68" w:rsidRPr="004C6F8F">
        <w:rPr>
          <w:rFonts w:cs="Arial"/>
          <w:lang w:eastAsia="en-GB"/>
        </w:rPr>
        <w:t>goal</w:t>
      </w:r>
      <w:r w:rsidRPr="004C6F8F">
        <w:rPr>
          <w:rFonts w:cs="Arial"/>
          <w:lang w:eastAsia="en-GB"/>
        </w:rPr>
        <w:t xml:space="preserve"> in control is the overall </w:t>
      </w:r>
      <w:r w:rsidR="001E3576" w:rsidRPr="004C6F8F">
        <w:rPr>
          <w:rFonts w:cs="Arial"/>
          <w:lang w:eastAsia="en-GB"/>
        </w:rPr>
        <w:t>guarantee</w:t>
      </w:r>
      <w:r w:rsidRPr="004C6F8F">
        <w:rPr>
          <w:rFonts w:cs="Arial"/>
          <w:lang w:eastAsia="en-GB"/>
        </w:rPr>
        <w:t xml:space="preserve"> that a high standard of quality is met. Customer's expectations depend on this, so control is </w:t>
      </w:r>
      <w:r w:rsidR="000B5AE9" w:rsidRPr="004C6F8F">
        <w:rPr>
          <w:rFonts w:cs="Arial"/>
          <w:lang w:eastAsia="en-GB"/>
        </w:rPr>
        <w:t>naturally</w:t>
      </w:r>
      <w:r w:rsidRPr="004C6F8F">
        <w:rPr>
          <w:rFonts w:cs="Arial"/>
          <w:lang w:eastAsia="en-GB"/>
        </w:rPr>
        <w:t xml:space="preserve"> </w:t>
      </w:r>
      <w:r w:rsidR="00640A68" w:rsidRPr="004C6F8F">
        <w:rPr>
          <w:rFonts w:cs="Arial"/>
          <w:lang w:eastAsia="en-GB"/>
        </w:rPr>
        <w:t>linked</w:t>
      </w:r>
      <w:r w:rsidRPr="004C6F8F">
        <w:rPr>
          <w:rFonts w:cs="Arial"/>
          <w:lang w:eastAsia="en-GB"/>
        </w:rPr>
        <w:t xml:space="preserve"> with quality.</w:t>
      </w:r>
    </w:p>
    <w:p w14:paraId="147DF714" w14:textId="4F51D23A" w:rsidR="00640A68" w:rsidRPr="004C6F8F" w:rsidRDefault="00A8644E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Improvement </w:t>
      </w:r>
      <w:r w:rsidR="003F193D" w:rsidRPr="004C6F8F">
        <w:rPr>
          <w:rFonts w:cs="Arial"/>
          <w:lang w:eastAsia="en-GB"/>
        </w:rPr>
        <w:t xml:space="preserve">of the overall process by lowering defects is the </w:t>
      </w:r>
      <w:r w:rsidR="00B84AEA" w:rsidRPr="004C6F8F">
        <w:rPr>
          <w:rFonts w:cs="Arial"/>
          <w:lang w:eastAsia="en-GB"/>
        </w:rPr>
        <w:t>aim of Six Sigma</w:t>
      </w:r>
      <w:r w:rsidR="000C1B74" w:rsidRPr="004C6F8F">
        <w:rPr>
          <w:rFonts w:cs="Arial"/>
          <w:lang w:eastAsia="en-GB"/>
        </w:rPr>
        <w:t xml:space="preserve">. For keeping the whole </w:t>
      </w:r>
      <w:r w:rsidR="000A1139" w:rsidRPr="004C6F8F">
        <w:rPr>
          <w:rFonts w:cs="Arial"/>
          <w:lang w:eastAsia="en-GB"/>
        </w:rPr>
        <w:t xml:space="preserve">process on track, quality control is the </w:t>
      </w:r>
      <w:r w:rsidR="00177EC0" w:rsidRPr="004C6F8F">
        <w:rPr>
          <w:rFonts w:cs="Arial"/>
          <w:lang w:eastAsia="en-GB"/>
        </w:rPr>
        <w:t>required</w:t>
      </w:r>
      <w:r w:rsidR="000A1139" w:rsidRPr="004C6F8F">
        <w:rPr>
          <w:rFonts w:cs="Arial"/>
          <w:lang w:eastAsia="en-GB"/>
        </w:rPr>
        <w:t xml:space="preserve"> method</w:t>
      </w:r>
      <w:r w:rsidR="006C3E02" w:rsidRPr="004C6F8F">
        <w:rPr>
          <w:rFonts w:cs="Arial"/>
          <w:lang w:eastAsia="en-GB"/>
        </w:rPr>
        <w:t>;</w:t>
      </w:r>
      <w:r w:rsidR="0030656F" w:rsidRPr="004C6F8F">
        <w:rPr>
          <w:rFonts w:cs="Arial"/>
          <w:lang w:eastAsia="en-GB"/>
        </w:rPr>
        <w:t xml:space="preserve"> </w:t>
      </w:r>
      <w:r w:rsidR="00177EC0" w:rsidRPr="004C6F8F">
        <w:rPr>
          <w:rFonts w:cs="Arial"/>
          <w:lang w:eastAsia="en-GB"/>
        </w:rPr>
        <w:t xml:space="preserve">for </w:t>
      </w:r>
      <w:r w:rsidR="00BD373F" w:rsidRPr="004C6F8F">
        <w:rPr>
          <w:rFonts w:cs="Arial"/>
          <w:lang w:eastAsia="en-GB"/>
        </w:rPr>
        <w:t>allowing us</w:t>
      </w:r>
      <w:r w:rsidR="005D4886" w:rsidRPr="004C6F8F">
        <w:rPr>
          <w:rFonts w:cs="Arial"/>
          <w:lang w:eastAsia="en-GB"/>
        </w:rPr>
        <w:t xml:space="preserve"> to spot trouble and</w:t>
      </w:r>
      <w:r w:rsidR="00653515" w:rsidRPr="004C6F8F">
        <w:rPr>
          <w:rFonts w:cs="Arial"/>
          <w:lang w:eastAsia="en-GB"/>
        </w:rPr>
        <w:t xml:space="preserve"> repair it; and for </w:t>
      </w:r>
      <w:r w:rsidR="004A1DA8" w:rsidRPr="004C6F8F">
        <w:rPr>
          <w:rFonts w:cs="Arial"/>
          <w:lang w:eastAsia="en-GB"/>
        </w:rPr>
        <w:t xml:space="preserve">deeming how effectively the project was </w:t>
      </w:r>
      <w:r w:rsidR="007756DD" w:rsidRPr="004C6F8F">
        <w:rPr>
          <w:rFonts w:cs="Arial"/>
          <w:lang w:eastAsia="en-GB"/>
        </w:rPr>
        <w:t>achieved</w:t>
      </w:r>
      <w:r w:rsidR="00855DF7" w:rsidRPr="004C6F8F">
        <w:rPr>
          <w:rFonts w:cs="Arial"/>
          <w:lang w:eastAsia="en-GB"/>
        </w:rPr>
        <w:t xml:space="preserve"> and performed.</w:t>
      </w:r>
    </w:p>
    <w:p w14:paraId="1F6B1F51" w14:textId="02616ACD" w:rsidR="00855DF7" w:rsidRPr="004C6F8F" w:rsidRDefault="001B230D" w:rsidP="00ED7117">
      <w:pPr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 xml:space="preserve">Six Sigma’s philosophy </w:t>
      </w:r>
      <w:r w:rsidR="00A44D92" w:rsidRPr="004C6F8F">
        <w:rPr>
          <w:rFonts w:cs="Arial"/>
          <w:lang w:eastAsia="en-GB"/>
        </w:rPr>
        <w:t xml:space="preserve">is quality. Lowering defects has </w:t>
      </w:r>
      <w:r w:rsidR="00B26BF1" w:rsidRPr="004C6F8F">
        <w:rPr>
          <w:rFonts w:cs="Arial"/>
          <w:lang w:eastAsia="en-GB"/>
        </w:rPr>
        <w:t xml:space="preserve">all </w:t>
      </w:r>
      <w:r w:rsidR="003C7407" w:rsidRPr="004C6F8F">
        <w:rPr>
          <w:rFonts w:cs="Arial"/>
          <w:lang w:eastAsia="en-GB"/>
        </w:rPr>
        <w:t>to do with striving for perfection</w:t>
      </w:r>
      <w:r w:rsidR="00744E2F" w:rsidRPr="004C6F8F">
        <w:rPr>
          <w:rFonts w:cs="Arial"/>
          <w:lang w:eastAsia="en-GB"/>
        </w:rPr>
        <w:t xml:space="preserve">. The </w:t>
      </w:r>
      <w:r w:rsidR="002873C6" w:rsidRPr="004C6F8F">
        <w:rPr>
          <w:rFonts w:cs="Arial"/>
          <w:lang w:eastAsia="en-GB"/>
        </w:rPr>
        <w:t>effort</w:t>
      </w:r>
      <w:r w:rsidR="00A5570C" w:rsidRPr="004C6F8F">
        <w:rPr>
          <w:rFonts w:cs="Arial"/>
          <w:lang w:eastAsia="en-GB"/>
        </w:rPr>
        <w:t xml:space="preserve"> </w:t>
      </w:r>
      <w:r w:rsidR="00062FD5" w:rsidRPr="004C6F8F">
        <w:rPr>
          <w:rFonts w:cs="Arial"/>
          <w:lang w:eastAsia="en-GB"/>
        </w:rPr>
        <w:t>expresses our</w:t>
      </w:r>
      <w:r w:rsidR="00D17358" w:rsidRPr="004C6F8F">
        <w:rPr>
          <w:rFonts w:cs="Arial"/>
          <w:lang w:eastAsia="en-GB"/>
        </w:rPr>
        <w:t xml:space="preserve"> </w:t>
      </w:r>
      <w:r w:rsidR="00BA32F1" w:rsidRPr="004C6F8F">
        <w:rPr>
          <w:rFonts w:cs="Arial"/>
          <w:lang w:eastAsia="en-GB"/>
        </w:rPr>
        <w:t>approach towards quality itself.</w:t>
      </w:r>
    </w:p>
    <w:p w14:paraId="6E4ADD29" w14:textId="3280C83A" w:rsidR="004C6F8F" w:rsidRPr="004C6F8F" w:rsidRDefault="004C6F8F" w:rsidP="00ED7117">
      <w:pPr>
        <w:pStyle w:val="Heading2"/>
        <w:jc w:val="both"/>
        <w:rPr>
          <w:rFonts w:cs="Arial"/>
          <w:lang w:eastAsia="en-GB"/>
        </w:rPr>
      </w:pPr>
      <w:r w:rsidRPr="004C6F8F">
        <w:rPr>
          <w:rFonts w:cs="Arial"/>
          <w:lang w:eastAsia="en-GB"/>
        </w:rPr>
        <w:t>Standardisation</w:t>
      </w:r>
    </w:p>
    <w:p w14:paraId="118E22F4" w14:textId="7C5529BE" w:rsidR="004C6F8F" w:rsidRDefault="00072D10" w:rsidP="00ED7117">
      <w:pPr>
        <w:jc w:val="both"/>
        <w:rPr>
          <w:lang w:eastAsia="en-GB"/>
        </w:rPr>
      </w:pPr>
      <w:r>
        <w:rPr>
          <w:lang w:eastAsia="en-GB"/>
        </w:rPr>
        <w:t xml:space="preserve">Standardisation </w:t>
      </w:r>
      <w:r w:rsidR="004263C9">
        <w:rPr>
          <w:lang w:eastAsia="en-GB"/>
        </w:rPr>
        <w:t xml:space="preserve">allows processes to </w:t>
      </w:r>
      <w:r w:rsidR="00935D78">
        <w:rPr>
          <w:lang w:eastAsia="en-GB"/>
        </w:rPr>
        <w:t>run as effortlessly as possible</w:t>
      </w:r>
      <w:r w:rsidR="00182404">
        <w:rPr>
          <w:lang w:eastAsia="en-GB"/>
        </w:rPr>
        <w:t xml:space="preserve">. </w:t>
      </w:r>
      <w:r w:rsidR="00565A1C">
        <w:rPr>
          <w:lang w:eastAsia="en-GB"/>
        </w:rPr>
        <w:t xml:space="preserve">The </w:t>
      </w:r>
      <w:r w:rsidR="00B4279E">
        <w:rPr>
          <w:lang w:eastAsia="en-GB"/>
        </w:rPr>
        <w:t xml:space="preserve">benefit </w:t>
      </w:r>
      <w:r w:rsidR="00996CBB">
        <w:rPr>
          <w:lang w:eastAsia="en-GB"/>
        </w:rPr>
        <w:t xml:space="preserve">of standardisation has been proven time and time again </w:t>
      </w:r>
      <w:r w:rsidR="00227660">
        <w:rPr>
          <w:lang w:eastAsia="en-GB"/>
        </w:rPr>
        <w:t>in a manufacturing environment.</w:t>
      </w:r>
      <w:r w:rsidR="00935D78">
        <w:rPr>
          <w:lang w:eastAsia="en-GB"/>
        </w:rPr>
        <w:t xml:space="preserve"> </w:t>
      </w:r>
    </w:p>
    <w:p w14:paraId="6A2F5921" w14:textId="66D5CBDF" w:rsidR="00227660" w:rsidRDefault="00454EEF" w:rsidP="00ED7117">
      <w:pPr>
        <w:jc w:val="both"/>
        <w:rPr>
          <w:lang w:eastAsia="en-GB"/>
        </w:rPr>
      </w:pPr>
      <w:r>
        <w:rPr>
          <w:lang w:eastAsia="en-GB"/>
        </w:rPr>
        <w:t>S</w:t>
      </w:r>
      <w:r w:rsidR="00B37620" w:rsidRPr="00B37620">
        <w:rPr>
          <w:lang w:eastAsia="en-GB"/>
        </w:rPr>
        <w:t xml:space="preserve">o that </w:t>
      </w:r>
      <w:r w:rsidR="00CE2989" w:rsidRPr="00B37620">
        <w:rPr>
          <w:lang w:eastAsia="en-GB"/>
        </w:rPr>
        <w:t>most</w:t>
      </w:r>
      <w:r w:rsidR="00B37620" w:rsidRPr="00B37620">
        <w:rPr>
          <w:lang w:eastAsia="en-GB"/>
        </w:rPr>
        <w:t xml:space="preserve"> work is </w:t>
      </w:r>
      <w:r w:rsidR="00265BC4">
        <w:rPr>
          <w:lang w:eastAsia="en-GB"/>
        </w:rPr>
        <w:t>controlled</w:t>
      </w:r>
      <w:r w:rsidR="00B37620" w:rsidRPr="00B37620">
        <w:rPr>
          <w:lang w:eastAsia="en-GB"/>
        </w:rPr>
        <w:t xml:space="preserve"> in a standardized manner</w:t>
      </w:r>
      <w:r>
        <w:rPr>
          <w:lang w:eastAsia="en-GB"/>
        </w:rPr>
        <w:t>,</w:t>
      </w:r>
      <w:r w:rsidR="00297107">
        <w:rPr>
          <w:lang w:eastAsia="en-GB"/>
        </w:rPr>
        <w:t xml:space="preserve"> w</w:t>
      </w:r>
      <w:r w:rsidR="00297107" w:rsidRPr="00297107">
        <w:rPr>
          <w:lang w:eastAsia="en-GB"/>
        </w:rPr>
        <w:t xml:space="preserve">e need to </w:t>
      </w:r>
      <w:r w:rsidR="00C65B14">
        <w:rPr>
          <w:lang w:eastAsia="en-GB"/>
        </w:rPr>
        <w:t>construct</w:t>
      </w:r>
      <w:r w:rsidR="00297107" w:rsidRPr="00297107">
        <w:rPr>
          <w:lang w:eastAsia="en-GB"/>
        </w:rPr>
        <w:t xml:space="preserve"> a control feature to processes</w:t>
      </w:r>
      <w:r w:rsidR="00297107">
        <w:rPr>
          <w:lang w:eastAsia="en-GB"/>
        </w:rPr>
        <w:t>.</w:t>
      </w:r>
    </w:p>
    <w:p w14:paraId="32FB0EA4" w14:textId="0BA411D1" w:rsidR="00C65B14" w:rsidRDefault="00883A32" w:rsidP="00ED7117">
      <w:pPr>
        <w:pStyle w:val="Heading2"/>
        <w:jc w:val="both"/>
        <w:rPr>
          <w:lang w:eastAsia="en-GB"/>
        </w:rPr>
      </w:pPr>
      <w:r>
        <w:rPr>
          <w:lang w:eastAsia="en-GB"/>
        </w:rPr>
        <w:t>Control Methods and Alternatives</w:t>
      </w:r>
    </w:p>
    <w:p w14:paraId="4E414589" w14:textId="36D226AA" w:rsidR="0033602B" w:rsidRDefault="003C7947" w:rsidP="00ED7117">
      <w:pPr>
        <w:jc w:val="both"/>
        <w:rPr>
          <w:lang w:eastAsia="en-GB"/>
        </w:rPr>
      </w:pPr>
      <w:r>
        <w:rPr>
          <w:lang w:eastAsia="en-GB"/>
        </w:rPr>
        <w:t>To control work flow, the development of a new process</w:t>
      </w:r>
      <w:r w:rsidR="00E201E9">
        <w:rPr>
          <w:lang w:eastAsia="en-GB"/>
        </w:rPr>
        <w:t xml:space="preserve"> of any change to an existing process </w:t>
      </w:r>
      <w:r w:rsidR="001B05EF">
        <w:rPr>
          <w:lang w:eastAsia="en-GB"/>
        </w:rPr>
        <w:t>demands</w:t>
      </w:r>
      <w:r w:rsidR="0050510B">
        <w:rPr>
          <w:lang w:eastAsia="en-GB"/>
        </w:rPr>
        <w:t xml:space="preserve"> the development of procedures</w:t>
      </w:r>
      <w:r w:rsidR="003A3AB5">
        <w:rPr>
          <w:lang w:eastAsia="en-GB"/>
        </w:rPr>
        <w:t>.</w:t>
      </w:r>
    </w:p>
    <w:p w14:paraId="37221D1A" w14:textId="7D248760" w:rsidR="003A3AB5" w:rsidRDefault="00EE6645" w:rsidP="00ED7117">
      <w:pPr>
        <w:jc w:val="both"/>
        <w:rPr>
          <w:lang w:eastAsia="en-GB"/>
        </w:rPr>
      </w:pPr>
      <w:r>
        <w:rPr>
          <w:lang w:eastAsia="en-GB"/>
        </w:rPr>
        <w:t>There need to be alternatives, short of forcing compliance to the standardised method</w:t>
      </w:r>
      <w:r w:rsidR="00A30175">
        <w:rPr>
          <w:lang w:eastAsia="en-GB"/>
        </w:rPr>
        <w:t>, when a process cannot be</w:t>
      </w:r>
      <w:r w:rsidR="00D2302D">
        <w:rPr>
          <w:lang w:eastAsia="en-GB"/>
        </w:rPr>
        <w:t xml:space="preserve"> handled in the normal</w:t>
      </w:r>
      <w:r w:rsidR="004B46B1">
        <w:rPr>
          <w:lang w:eastAsia="en-GB"/>
        </w:rPr>
        <w:t xml:space="preserve"> fashion.</w:t>
      </w:r>
    </w:p>
    <w:p w14:paraId="7D6A77F7" w14:textId="53056776" w:rsidR="00F3353B" w:rsidRDefault="00F3353B" w:rsidP="00ED7117">
      <w:pPr>
        <w:pStyle w:val="Heading2"/>
        <w:jc w:val="both"/>
        <w:rPr>
          <w:lang w:eastAsia="en-GB"/>
        </w:rPr>
      </w:pPr>
      <w:r>
        <w:rPr>
          <w:lang w:eastAsia="en-GB"/>
        </w:rPr>
        <w:t>Responding when Defects Occur</w:t>
      </w:r>
    </w:p>
    <w:p w14:paraId="18573E77" w14:textId="77777777" w:rsidR="00990202" w:rsidRDefault="007812E4" w:rsidP="00ED7117">
      <w:pPr>
        <w:jc w:val="both"/>
        <w:rPr>
          <w:lang w:eastAsia="en-GB"/>
        </w:rPr>
      </w:pPr>
      <w:r>
        <w:rPr>
          <w:lang w:eastAsia="en-GB"/>
        </w:rPr>
        <w:t xml:space="preserve">Once a defect is </w:t>
      </w:r>
      <w:r w:rsidR="0045458A">
        <w:rPr>
          <w:lang w:eastAsia="en-GB"/>
        </w:rPr>
        <w:t>uncovered</w:t>
      </w:r>
      <w:r>
        <w:rPr>
          <w:lang w:eastAsia="en-GB"/>
        </w:rPr>
        <w:t xml:space="preserve">, knowing how to </w:t>
      </w:r>
      <w:r w:rsidR="006C49C2">
        <w:rPr>
          <w:lang w:eastAsia="en-GB"/>
        </w:rPr>
        <w:t>act</w:t>
      </w:r>
      <w:r>
        <w:rPr>
          <w:lang w:eastAsia="en-GB"/>
        </w:rPr>
        <w:t xml:space="preserve"> </w:t>
      </w:r>
      <w:r w:rsidR="0045458A">
        <w:rPr>
          <w:lang w:eastAsia="en-GB"/>
        </w:rPr>
        <w:t>is the last step in a control process</w:t>
      </w:r>
      <w:r w:rsidR="006C49C2">
        <w:rPr>
          <w:lang w:eastAsia="en-GB"/>
        </w:rPr>
        <w:t xml:space="preserve">. </w:t>
      </w:r>
      <w:r w:rsidR="007A6F26">
        <w:rPr>
          <w:lang w:eastAsia="en-GB"/>
        </w:rPr>
        <w:t>The weak links in the procedure</w:t>
      </w:r>
      <w:r w:rsidR="00934172">
        <w:rPr>
          <w:lang w:eastAsia="en-GB"/>
        </w:rPr>
        <w:t>,</w:t>
      </w:r>
      <w:r w:rsidR="00FB5FD2">
        <w:rPr>
          <w:lang w:eastAsia="en-GB"/>
        </w:rPr>
        <w:t xml:space="preserve"> where defects are most likely to happen, can</w:t>
      </w:r>
      <w:r w:rsidR="00923B1E">
        <w:rPr>
          <w:lang w:eastAsia="en-GB"/>
        </w:rPr>
        <w:t xml:space="preserve"> and should be </w:t>
      </w:r>
      <w:r w:rsidR="00296CDB">
        <w:rPr>
          <w:lang w:eastAsia="en-GB"/>
        </w:rPr>
        <w:t>monitored me</w:t>
      </w:r>
      <w:r w:rsidR="004252C0">
        <w:rPr>
          <w:lang w:eastAsia="en-GB"/>
        </w:rPr>
        <w:t xml:space="preserve">ticulously so that defects can be </w:t>
      </w:r>
      <w:r w:rsidR="00865826">
        <w:rPr>
          <w:lang w:eastAsia="en-GB"/>
        </w:rPr>
        <w:t>detected and repaired before the process</w:t>
      </w:r>
      <w:r w:rsidR="00B96DFC">
        <w:rPr>
          <w:lang w:eastAsia="en-GB"/>
        </w:rPr>
        <w:t xml:space="preserve"> continues.</w:t>
      </w:r>
      <w:r w:rsidR="00FB5FD2">
        <w:rPr>
          <w:lang w:eastAsia="en-GB"/>
        </w:rPr>
        <w:t xml:space="preserve"> </w:t>
      </w:r>
    </w:p>
    <w:p w14:paraId="295F98FC" w14:textId="413D5103" w:rsidR="000F5A81" w:rsidRDefault="00B37605" w:rsidP="00ED7117">
      <w:pPr>
        <w:jc w:val="both"/>
        <w:rPr>
          <w:lang w:eastAsia="en-GB"/>
        </w:rPr>
      </w:pPr>
      <w:r>
        <w:rPr>
          <w:lang w:eastAsia="en-GB"/>
        </w:rPr>
        <w:t xml:space="preserve">The reaction </w:t>
      </w:r>
      <w:r w:rsidR="00F601A5">
        <w:rPr>
          <w:lang w:eastAsia="en-GB"/>
        </w:rPr>
        <w:t xml:space="preserve">to a defect may be to prevent a </w:t>
      </w:r>
      <w:r w:rsidR="0007157A">
        <w:rPr>
          <w:lang w:eastAsia="en-GB"/>
        </w:rPr>
        <w:t>detected flaw from becoming a defect at all.</w:t>
      </w:r>
      <w:r w:rsidR="008D7243">
        <w:rPr>
          <w:lang w:eastAsia="en-GB"/>
        </w:rPr>
        <w:t xml:space="preserve"> In the best designed systems, defects can be lowered to near zero, </w:t>
      </w:r>
      <w:r w:rsidR="000F2415">
        <w:rPr>
          <w:lang w:eastAsia="en-GB"/>
        </w:rPr>
        <w:t>so that we may accept</w:t>
      </w:r>
      <w:r w:rsidR="00B53760">
        <w:rPr>
          <w:lang w:eastAsia="en-GB"/>
        </w:rPr>
        <w:t xml:space="preserve"> that Six Sigma </w:t>
      </w:r>
      <w:r w:rsidR="00A1107E">
        <w:rPr>
          <w:lang w:eastAsia="en-GB"/>
        </w:rPr>
        <w:t>can be achieved.</w:t>
      </w:r>
    </w:p>
    <w:p w14:paraId="55CDEF01" w14:textId="22FBEF6D" w:rsidR="00281747" w:rsidRPr="00F67DC2" w:rsidRDefault="00281747" w:rsidP="00ED7117">
      <w:pPr>
        <w:pStyle w:val="Heading2"/>
        <w:jc w:val="both"/>
        <w:rPr>
          <w:lang w:eastAsia="en-GB"/>
        </w:rPr>
      </w:pPr>
      <w:r>
        <w:rPr>
          <w:lang w:eastAsia="en-GB"/>
        </w:rPr>
        <w:t>Conclusion</w:t>
      </w:r>
    </w:p>
    <w:p w14:paraId="2C16F352" w14:textId="274D7038" w:rsidR="009814A0" w:rsidRPr="009814A0" w:rsidRDefault="00FB5E1A" w:rsidP="009814A0">
      <w:pPr>
        <w:jc w:val="both"/>
        <w:rPr>
          <w:lang w:eastAsia="en-GB"/>
        </w:rPr>
      </w:pPr>
      <w:r>
        <w:rPr>
          <w:lang w:eastAsia="en-GB"/>
        </w:rPr>
        <w:t xml:space="preserve">The project team influences how to </w:t>
      </w:r>
      <w:r w:rsidR="00CE57FE">
        <w:rPr>
          <w:lang w:eastAsia="en-GB"/>
        </w:rPr>
        <w:t xml:space="preserve">technically control the newly </w:t>
      </w:r>
      <w:r w:rsidR="005330BA">
        <w:rPr>
          <w:lang w:eastAsia="en-GB"/>
        </w:rPr>
        <w:t>improved</w:t>
      </w:r>
      <w:r w:rsidR="00EE7E23">
        <w:rPr>
          <w:lang w:eastAsia="en-GB"/>
        </w:rPr>
        <w:t xml:space="preserve"> process and </w:t>
      </w:r>
      <w:r w:rsidR="00166722">
        <w:rPr>
          <w:lang w:eastAsia="en-GB"/>
        </w:rPr>
        <w:t>produces</w:t>
      </w:r>
      <w:r w:rsidR="00A00D44">
        <w:rPr>
          <w:lang w:eastAsia="en-GB"/>
        </w:rPr>
        <w:t xml:space="preserve"> a</w:t>
      </w:r>
      <w:r w:rsidR="004F579E">
        <w:rPr>
          <w:lang w:eastAsia="en-GB"/>
        </w:rPr>
        <w:t xml:space="preserve"> response plan to </w:t>
      </w:r>
      <w:r w:rsidR="00A62885">
        <w:rPr>
          <w:lang w:eastAsia="en-GB"/>
        </w:rPr>
        <w:t xml:space="preserve">guarantee the new process and </w:t>
      </w:r>
      <w:r w:rsidR="0023495F">
        <w:rPr>
          <w:lang w:eastAsia="en-GB"/>
        </w:rPr>
        <w:t>continues</w:t>
      </w:r>
      <w:r w:rsidR="0079314C">
        <w:rPr>
          <w:lang w:eastAsia="en-GB"/>
        </w:rPr>
        <w:t xml:space="preserve"> the </w:t>
      </w:r>
      <w:r w:rsidR="005330BA">
        <w:rPr>
          <w:lang w:eastAsia="en-GB"/>
        </w:rPr>
        <w:t>improved sigma performance.</w:t>
      </w:r>
    </w:p>
    <w:p w14:paraId="7CA14AFE" w14:textId="0EA8D10D" w:rsidR="00F67DC2" w:rsidRDefault="00F67DC2" w:rsidP="00ED7117">
      <w:pPr>
        <w:pStyle w:val="Heading1"/>
        <w:jc w:val="both"/>
        <w:rPr>
          <w:lang w:eastAsia="en-GB"/>
        </w:rPr>
      </w:pPr>
      <w:r>
        <w:rPr>
          <w:lang w:eastAsia="en-GB"/>
        </w:rPr>
        <w:t xml:space="preserve">References </w:t>
      </w:r>
    </w:p>
    <w:p w14:paraId="7D688E53" w14:textId="46463E99" w:rsidR="00F67DC2" w:rsidRPr="00F67DC2" w:rsidRDefault="00DB2E3B" w:rsidP="00ED7117">
      <w:pPr>
        <w:jc w:val="both"/>
        <w:rPr>
          <w:lang w:eastAsia="en-GB"/>
        </w:rPr>
      </w:pPr>
      <w:r w:rsidRPr="00DB2E3B">
        <w:rPr>
          <w:lang w:eastAsia="en-GB"/>
        </w:rPr>
        <w:t>https://www.tutorialspoint.com/six_sigma/index.htm</w:t>
      </w:r>
    </w:p>
    <w:p w14:paraId="201E0A00" w14:textId="77777777" w:rsidR="00640A68" w:rsidRPr="0042023F" w:rsidRDefault="00640A68" w:rsidP="0042023F">
      <w:pPr>
        <w:rPr>
          <w:lang w:eastAsia="en-GB"/>
        </w:rPr>
      </w:pPr>
    </w:p>
    <w:p w14:paraId="631CBD84" w14:textId="2084F42B" w:rsidR="004C702C" w:rsidRPr="007D177F" w:rsidRDefault="004C702C" w:rsidP="004C702C">
      <w:pPr>
        <w:rPr>
          <w:lang w:eastAsia="en-GB"/>
        </w:rPr>
      </w:pPr>
    </w:p>
    <w:p w14:paraId="6B72318B" w14:textId="77777777" w:rsidR="00230CFF" w:rsidRPr="00C51B42" w:rsidRDefault="00230CFF" w:rsidP="00210CD8">
      <w:pPr>
        <w:pStyle w:val="Heading2"/>
        <w:rPr>
          <w:lang w:eastAsia="en-GB"/>
        </w:rPr>
      </w:pPr>
    </w:p>
    <w:p w14:paraId="590901CE" w14:textId="77777777" w:rsidR="00D32140" w:rsidRPr="0013156D" w:rsidRDefault="00D32140" w:rsidP="00D32140">
      <w:pPr>
        <w:spacing w:after="144" w:line="360" w:lineRule="atLeast"/>
        <w:ind w:right="-402"/>
        <w:jc w:val="both"/>
        <w:rPr>
          <w:rFonts w:eastAsia="Times New Roman" w:cs="Arial"/>
          <w:color w:val="000000"/>
          <w:lang w:eastAsia="en-GB"/>
        </w:rPr>
      </w:pPr>
    </w:p>
    <w:p w14:paraId="236DE470" w14:textId="361CF7CC" w:rsidR="00616DBD" w:rsidRDefault="00616DBD" w:rsidP="00D87831">
      <w:pPr>
        <w:spacing w:before="100" w:beforeAutospacing="1" w:after="75" w:line="360" w:lineRule="atLeast"/>
      </w:pPr>
    </w:p>
    <w:p w14:paraId="105B26BA" w14:textId="77777777" w:rsidR="00F67DC2" w:rsidRPr="00C3500D" w:rsidRDefault="00F67DC2" w:rsidP="00D87831">
      <w:pPr>
        <w:spacing w:before="100" w:beforeAutospacing="1" w:after="75" w:line="360" w:lineRule="atLeast"/>
      </w:pPr>
    </w:p>
    <w:p w14:paraId="6098D1EC" w14:textId="77777777" w:rsidR="006B2072" w:rsidRPr="008156C7" w:rsidRDefault="006B2072" w:rsidP="004A772B"/>
    <w:p w14:paraId="1C057BB6" w14:textId="77777777" w:rsidR="007D77F1" w:rsidRPr="008156C7" w:rsidRDefault="007D77F1" w:rsidP="004A772B"/>
    <w:p w14:paraId="1967C31F" w14:textId="77777777" w:rsidR="004A772B" w:rsidRPr="008156C7" w:rsidRDefault="004A772B" w:rsidP="004A772B"/>
    <w:p w14:paraId="3CB5331C" w14:textId="77777777" w:rsidR="004A772B" w:rsidRPr="008156C7" w:rsidRDefault="004A772B" w:rsidP="004A772B"/>
    <w:p w14:paraId="0E769184" w14:textId="77777777" w:rsidR="0042117B" w:rsidRPr="008156C7" w:rsidRDefault="0042117B" w:rsidP="006C0B88"/>
    <w:sectPr w:rsidR="0042117B" w:rsidRPr="00815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830D3"/>
    <w:multiLevelType w:val="hybridMultilevel"/>
    <w:tmpl w:val="BAAE2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16B8D"/>
    <w:multiLevelType w:val="hybridMultilevel"/>
    <w:tmpl w:val="7C90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87BBC"/>
    <w:multiLevelType w:val="hybridMultilevel"/>
    <w:tmpl w:val="6A9EA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E2F9B"/>
    <w:multiLevelType w:val="hybridMultilevel"/>
    <w:tmpl w:val="1EF62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D031F"/>
    <w:multiLevelType w:val="hybridMultilevel"/>
    <w:tmpl w:val="C4CA3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A48F0"/>
    <w:multiLevelType w:val="multilevel"/>
    <w:tmpl w:val="EB08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3C3944"/>
    <w:multiLevelType w:val="hybridMultilevel"/>
    <w:tmpl w:val="278A2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01EF4"/>
    <w:multiLevelType w:val="multilevel"/>
    <w:tmpl w:val="6712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5957D3"/>
    <w:multiLevelType w:val="multilevel"/>
    <w:tmpl w:val="0D1A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EA6C4B"/>
    <w:multiLevelType w:val="hybridMultilevel"/>
    <w:tmpl w:val="AD0E7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234BDA"/>
    <w:multiLevelType w:val="hybridMultilevel"/>
    <w:tmpl w:val="5D260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13DCC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7AB2AC8"/>
    <w:multiLevelType w:val="hybridMultilevel"/>
    <w:tmpl w:val="F8A42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E32614"/>
    <w:multiLevelType w:val="hybridMultilevel"/>
    <w:tmpl w:val="15688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330B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51C4A35"/>
    <w:multiLevelType w:val="hybridMultilevel"/>
    <w:tmpl w:val="3C144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9E5F25"/>
    <w:multiLevelType w:val="hybridMultilevel"/>
    <w:tmpl w:val="D0447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A62C2B"/>
    <w:multiLevelType w:val="hybridMultilevel"/>
    <w:tmpl w:val="54826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74457"/>
    <w:multiLevelType w:val="hybridMultilevel"/>
    <w:tmpl w:val="F63E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FE2610"/>
    <w:multiLevelType w:val="hybridMultilevel"/>
    <w:tmpl w:val="B78AE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2669E"/>
    <w:multiLevelType w:val="hybridMultilevel"/>
    <w:tmpl w:val="04A0D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827C7C"/>
    <w:multiLevelType w:val="hybridMultilevel"/>
    <w:tmpl w:val="F2DEB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2E35DD"/>
    <w:multiLevelType w:val="hybridMultilevel"/>
    <w:tmpl w:val="2A0C7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DC2C9B"/>
    <w:multiLevelType w:val="hybridMultilevel"/>
    <w:tmpl w:val="D9726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37CEA"/>
    <w:multiLevelType w:val="multilevel"/>
    <w:tmpl w:val="D910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220085"/>
    <w:multiLevelType w:val="hybridMultilevel"/>
    <w:tmpl w:val="4356B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4F00CC"/>
    <w:multiLevelType w:val="hybridMultilevel"/>
    <w:tmpl w:val="5D96B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F295F"/>
    <w:multiLevelType w:val="hybridMultilevel"/>
    <w:tmpl w:val="A0B0F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7F7D3C"/>
    <w:multiLevelType w:val="hybridMultilevel"/>
    <w:tmpl w:val="8EE0B2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9702324"/>
    <w:multiLevelType w:val="multilevel"/>
    <w:tmpl w:val="C9C8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4D0BE8"/>
    <w:multiLevelType w:val="hybridMultilevel"/>
    <w:tmpl w:val="CC8E0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7"/>
  </w:num>
  <w:num w:numId="5">
    <w:abstractNumId w:val="29"/>
  </w:num>
  <w:num w:numId="6">
    <w:abstractNumId w:val="3"/>
  </w:num>
  <w:num w:numId="7">
    <w:abstractNumId w:val="26"/>
  </w:num>
  <w:num w:numId="8">
    <w:abstractNumId w:val="7"/>
  </w:num>
  <w:num w:numId="9">
    <w:abstractNumId w:val="20"/>
  </w:num>
  <w:num w:numId="10">
    <w:abstractNumId w:val="24"/>
  </w:num>
  <w:num w:numId="11">
    <w:abstractNumId w:val="9"/>
  </w:num>
  <w:num w:numId="12">
    <w:abstractNumId w:val="8"/>
  </w:num>
  <w:num w:numId="13">
    <w:abstractNumId w:val="16"/>
  </w:num>
  <w:num w:numId="14">
    <w:abstractNumId w:val="18"/>
  </w:num>
  <w:num w:numId="15">
    <w:abstractNumId w:val="30"/>
  </w:num>
  <w:num w:numId="16">
    <w:abstractNumId w:val="28"/>
  </w:num>
  <w:num w:numId="17">
    <w:abstractNumId w:val="25"/>
  </w:num>
  <w:num w:numId="18">
    <w:abstractNumId w:val="4"/>
  </w:num>
  <w:num w:numId="19">
    <w:abstractNumId w:val="23"/>
  </w:num>
  <w:num w:numId="20">
    <w:abstractNumId w:val="1"/>
  </w:num>
  <w:num w:numId="21">
    <w:abstractNumId w:val="21"/>
  </w:num>
  <w:num w:numId="22">
    <w:abstractNumId w:val="15"/>
  </w:num>
  <w:num w:numId="23">
    <w:abstractNumId w:val="14"/>
  </w:num>
  <w:num w:numId="24">
    <w:abstractNumId w:val="11"/>
  </w:num>
  <w:num w:numId="25">
    <w:abstractNumId w:val="13"/>
  </w:num>
  <w:num w:numId="26">
    <w:abstractNumId w:val="10"/>
  </w:num>
  <w:num w:numId="27">
    <w:abstractNumId w:val="0"/>
  </w:num>
  <w:num w:numId="28">
    <w:abstractNumId w:val="19"/>
  </w:num>
  <w:num w:numId="29">
    <w:abstractNumId w:val="12"/>
  </w:num>
  <w:num w:numId="30">
    <w:abstractNumId w:val="22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794"/>
    <w:rsid w:val="000009E9"/>
    <w:rsid w:val="000017BA"/>
    <w:rsid w:val="000145D8"/>
    <w:rsid w:val="00022055"/>
    <w:rsid w:val="00033445"/>
    <w:rsid w:val="000351F0"/>
    <w:rsid w:val="0003708F"/>
    <w:rsid w:val="000405B8"/>
    <w:rsid w:val="000420D2"/>
    <w:rsid w:val="000552D8"/>
    <w:rsid w:val="00056E80"/>
    <w:rsid w:val="00057CFF"/>
    <w:rsid w:val="00062FD5"/>
    <w:rsid w:val="0007157A"/>
    <w:rsid w:val="00072D10"/>
    <w:rsid w:val="00072E16"/>
    <w:rsid w:val="00073E36"/>
    <w:rsid w:val="000747F9"/>
    <w:rsid w:val="0009040F"/>
    <w:rsid w:val="000A04DE"/>
    <w:rsid w:val="000A1139"/>
    <w:rsid w:val="000B0492"/>
    <w:rsid w:val="000B2D67"/>
    <w:rsid w:val="000B5AE9"/>
    <w:rsid w:val="000B6225"/>
    <w:rsid w:val="000B73FE"/>
    <w:rsid w:val="000C1B74"/>
    <w:rsid w:val="000C64D2"/>
    <w:rsid w:val="000C6721"/>
    <w:rsid w:val="000D59D5"/>
    <w:rsid w:val="000E5FE4"/>
    <w:rsid w:val="000E6CE3"/>
    <w:rsid w:val="000F0351"/>
    <w:rsid w:val="000F2415"/>
    <w:rsid w:val="000F5903"/>
    <w:rsid w:val="000F5A81"/>
    <w:rsid w:val="000F71F7"/>
    <w:rsid w:val="0011723E"/>
    <w:rsid w:val="00117EC5"/>
    <w:rsid w:val="0013156D"/>
    <w:rsid w:val="001329AB"/>
    <w:rsid w:val="0013751D"/>
    <w:rsid w:val="00137578"/>
    <w:rsid w:val="0014179F"/>
    <w:rsid w:val="00141A09"/>
    <w:rsid w:val="001427C7"/>
    <w:rsid w:val="001624DC"/>
    <w:rsid w:val="00166018"/>
    <w:rsid w:val="00166722"/>
    <w:rsid w:val="00167984"/>
    <w:rsid w:val="00174FD1"/>
    <w:rsid w:val="00175404"/>
    <w:rsid w:val="00177EC0"/>
    <w:rsid w:val="00181B7F"/>
    <w:rsid w:val="00182404"/>
    <w:rsid w:val="001902A5"/>
    <w:rsid w:val="001950E3"/>
    <w:rsid w:val="0019735C"/>
    <w:rsid w:val="00197F70"/>
    <w:rsid w:val="001A4CA1"/>
    <w:rsid w:val="001A4DBB"/>
    <w:rsid w:val="001A4EB2"/>
    <w:rsid w:val="001A5094"/>
    <w:rsid w:val="001B05EF"/>
    <w:rsid w:val="001B230D"/>
    <w:rsid w:val="001C7D0F"/>
    <w:rsid w:val="001D03CE"/>
    <w:rsid w:val="001D0A59"/>
    <w:rsid w:val="001E3576"/>
    <w:rsid w:val="001E7F7D"/>
    <w:rsid w:val="001F1D8E"/>
    <w:rsid w:val="00203794"/>
    <w:rsid w:val="00210CD8"/>
    <w:rsid w:val="0021605B"/>
    <w:rsid w:val="0021643D"/>
    <w:rsid w:val="00227660"/>
    <w:rsid w:val="00230CFF"/>
    <w:rsid w:val="00233A21"/>
    <w:rsid w:val="0023495F"/>
    <w:rsid w:val="00240EFF"/>
    <w:rsid w:val="002419F5"/>
    <w:rsid w:val="00243304"/>
    <w:rsid w:val="00243E3B"/>
    <w:rsid w:val="00244A56"/>
    <w:rsid w:val="002559B0"/>
    <w:rsid w:val="00264191"/>
    <w:rsid w:val="00265BC4"/>
    <w:rsid w:val="0026789D"/>
    <w:rsid w:val="00270498"/>
    <w:rsid w:val="002776BE"/>
    <w:rsid w:val="00281747"/>
    <w:rsid w:val="00281CBE"/>
    <w:rsid w:val="002873C6"/>
    <w:rsid w:val="00287CD2"/>
    <w:rsid w:val="00296CDB"/>
    <w:rsid w:val="00297107"/>
    <w:rsid w:val="002A576D"/>
    <w:rsid w:val="002A78CD"/>
    <w:rsid w:val="002A7927"/>
    <w:rsid w:val="002B1647"/>
    <w:rsid w:val="002B4729"/>
    <w:rsid w:val="002C1B0A"/>
    <w:rsid w:val="002C31C2"/>
    <w:rsid w:val="002C4CB9"/>
    <w:rsid w:val="002D4DC5"/>
    <w:rsid w:val="002E1A51"/>
    <w:rsid w:val="002E2880"/>
    <w:rsid w:val="002E30FB"/>
    <w:rsid w:val="0030656F"/>
    <w:rsid w:val="003075DB"/>
    <w:rsid w:val="00310211"/>
    <w:rsid w:val="00310DF3"/>
    <w:rsid w:val="00310E75"/>
    <w:rsid w:val="00315EE2"/>
    <w:rsid w:val="00321F10"/>
    <w:rsid w:val="003346EF"/>
    <w:rsid w:val="0033602B"/>
    <w:rsid w:val="003467B8"/>
    <w:rsid w:val="00356E6F"/>
    <w:rsid w:val="00370245"/>
    <w:rsid w:val="00373307"/>
    <w:rsid w:val="00373766"/>
    <w:rsid w:val="00376444"/>
    <w:rsid w:val="00380F5C"/>
    <w:rsid w:val="00381D64"/>
    <w:rsid w:val="003A3AB5"/>
    <w:rsid w:val="003A439D"/>
    <w:rsid w:val="003A5219"/>
    <w:rsid w:val="003A64AA"/>
    <w:rsid w:val="003B031A"/>
    <w:rsid w:val="003B2B17"/>
    <w:rsid w:val="003B3686"/>
    <w:rsid w:val="003B5D89"/>
    <w:rsid w:val="003C7378"/>
    <w:rsid w:val="003C7407"/>
    <w:rsid w:val="003C7947"/>
    <w:rsid w:val="003E3199"/>
    <w:rsid w:val="003F193D"/>
    <w:rsid w:val="003F4EEC"/>
    <w:rsid w:val="00400097"/>
    <w:rsid w:val="00415B60"/>
    <w:rsid w:val="0042023F"/>
    <w:rsid w:val="0042117B"/>
    <w:rsid w:val="004218C5"/>
    <w:rsid w:val="00421CE2"/>
    <w:rsid w:val="004252C0"/>
    <w:rsid w:val="004263C9"/>
    <w:rsid w:val="00426F39"/>
    <w:rsid w:val="00427CEB"/>
    <w:rsid w:val="00443C1A"/>
    <w:rsid w:val="0045036E"/>
    <w:rsid w:val="004511D0"/>
    <w:rsid w:val="00452B4E"/>
    <w:rsid w:val="0045458A"/>
    <w:rsid w:val="00454993"/>
    <w:rsid w:val="00454EEF"/>
    <w:rsid w:val="00455904"/>
    <w:rsid w:val="0046088C"/>
    <w:rsid w:val="004649F1"/>
    <w:rsid w:val="00465563"/>
    <w:rsid w:val="00471858"/>
    <w:rsid w:val="00472C63"/>
    <w:rsid w:val="004769BD"/>
    <w:rsid w:val="00486E93"/>
    <w:rsid w:val="00492D1A"/>
    <w:rsid w:val="00497501"/>
    <w:rsid w:val="00497F61"/>
    <w:rsid w:val="004A1DA8"/>
    <w:rsid w:val="004A3845"/>
    <w:rsid w:val="004A52C6"/>
    <w:rsid w:val="004A772B"/>
    <w:rsid w:val="004B09C7"/>
    <w:rsid w:val="004B46B1"/>
    <w:rsid w:val="004B4F71"/>
    <w:rsid w:val="004B7082"/>
    <w:rsid w:val="004B7251"/>
    <w:rsid w:val="004C49B9"/>
    <w:rsid w:val="004C6F8F"/>
    <w:rsid w:val="004C702C"/>
    <w:rsid w:val="004D06A0"/>
    <w:rsid w:val="004D72B2"/>
    <w:rsid w:val="004F29EF"/>
    <w:rsid w:val="004F579E"/>
    <w:rsid w:val="005005F6"/>
    <w:rsid w:val="0050510B"/>
    <w:rsid w:val="005061D0"/>
    <w:rsid w:val="0051028F"/>
    <w:rsid w:val="005277B0"/>
    <w:rsid w:val="00530465"/>
    <w:rsid w:val="0053107A"/>
    <w:rsid w:val="005330BA"/>
    <w:rsid w:val="00534EF7"/>
    <w:rsid w:val="00542543"/>
    <w:rsid w:val="00551172"/>
    <w:rsid w:val="00551219"/>
    <w:rsid w:val="00551C63"/>
    <w:rsid w:val="00563D5A"/>
    <w:rsid w:val="00565A1C"/>
    <w:rsid w:val="00575AF3"/>
    <w:rsid w:val="00575DD9"/>
    <w:rsid w:val="0058109A"/>
    <w:rsid w:val="00596AD2"/>
    <w:rsid w:val="005A0CC6"/>
    <w:rsid w:val="005B0072"/>
    <w:rsid w:val="005B04A7"/>
    <w:rsid w:val="005B7E79"/>
    <w:rsid w:val="005C6BFC"/>
    <w:rsid w:val="005C7970"/>
    <w:rsid w:val="005D4886"/>
    <w:rsid w:val="005D5DAC"/>
    <w:rsid w:val="005E596F"/>
    <w:rsid w:val="005E651E"/>
    <w:rsid w:val="005E7F25"/>
    <w:rsid w:val="005F0277"/>
    <w:rsid w:val="00600EB4"/>
    <w:rsid w:val="00600F1B"/>
    <w:rsid w:val="00605C02"/>
    <w:rsid w:val="0061132A"/>
    <w:rsid w:val="00616DBD"/>
    <w:rsid w:val="00622E51"/>
    <w:rsid w:val="00623241"/>
    <w:rsid w:val="00623F12"/>
    <w:rsid w:val="00630320"/>
    <w:rsid w:val="00640A68"/>
    <w:rsid w:val="00647C0E"/>
    <w:rsid w:val="00653515"/>
    <w:rsid w:val="00655A27"/>
    <w:rsid w:val="00661EBB"/>
    <w:rsid w:val="0066221A"/>
    <w:rsid w:val="006707DC"/>
    <w:rsid w:val="00670BD0"/>
    <w:rsid w:val="006711C2"/>
    <w:rsid w:val="006850B8"/>
    <w:rsid w:val="00686617"/>
    <w:rsid w:val="006B2072"/>
    <w:rsid w:val="006B453D"/>
    <w:rsid w:val="006C0B88"/>
    <w:rsid w:val="006C3E02"/>
    <w:rsid w:val="006C47EB"/>
    <w:rsid w:val="006C49C2"/>
    <w:rsid w:val="006C54F5"/>
    <w:rsid w:val="006C6BF1"/>
    <w:rsid w:val="006D5823"/>
    <w:rsid w:val="006E16A9"/>
    <w:rsid w:val="006E386E"/>
    <w:rsid w:val="006F0520"/>
    <w:rsid w:val="006F130B"/>
    <w:rsid w:val="006F3529"/>
    <w:rsid w:val="00702903"/>
    <w:rsid w:val="00704F9A"/>
    <w:rsid w:val="00706AFD"/>
    <w:rsid w:val="007075F7"/>
    <w:rsid w:val="007170D6"/>
    <w:rsid w:val="0072217B"/>
    <w:rsid w:val="00727959"/>
    <w:rsid w:val="007331C4"/>
    <w:rsid w:val="00733357"/>
    <w:rsid w:val="00734FD2"/>
    <w:rsid w:val="007417AF"/>
    <w:rsid w:val="00744E2F"/>
    <w:rsid w:val="007477C5"/>
    <w:rsid w:val="00754CF7"/>
    <w:rsid w:val="007602D2"/>
    <w:rsid w:val="00765C7D"/>
    <w:rsid w:val="00766660"/>
    <w:rsid w:val="00766992"/>
    <w:rsid w:val="007756DD"/>
    <w:rsid w:val="00777A2E"/>
    <w:rsid w:val="007812E4"/>
    <w:rsid w:val="0079314C"/>
    <w:rsid w:val="007965E1"/>
    <w:rsid w:val="007A0C65"/>
    <w:rsid w:val="007A59B4"/>
    <w:rsid w:val="007A5BCA"/>
    <w:rsid w:val="007A6F26"/>
    <w:rsid w:val="007B4A09"/>
    <w:rsid w:val="007C31F1"/>
    <w:rsid w:val="007C391D"/>
    <w:rsid w:val="007D177F"/>
    <w:rsid w:val="007D2FFF"/>
    <w:rsid w:val="007D407D"/>
    <w:rsid w:val="007D7028"/>
    <w:rsid w:val="007D77F1"/>
    <w:rsid w:val="007E0336"/>
    <w:rsid w:val="007E04A0"/>
    <w:rsid w:val="007E46B6"/>
    <w:rsid w:val="007F12EF"/>
    <w:rsid w:val="007F5CDC"/>
    <w:rsid w:val="007F73BC"/>
    <w:rsid w:val="007F7D46"/>
    <w:rsid w:val="00802940"/>
    <w:rsid w:val="00805A34"/>
    <w:rsid w:val="00807E1D"/>
    <w:rsid w:val="008156C7"/>
    <w:rsid w:val="008170E5"/>
    <w:rsid w:val="0082454A"/>
    <w:rsid w:val="0082463B"/>
    <w:rsid w:val="008260F2"/>
    <w:rsid w:val="00830019"/>
    <w:rsid w:val="00833238"/>
    <w:rsid w:val="00833B07"/>
    <w:rsid w:val="00835127"/>
    <w:rsid w:val="008366B4"/>
    <w:rsid w:val="00836E78"/>
    <w:rsid w:val="008400CB"/>
    <w:rsid w:val="00855607"/>
    <w:rsid w:val="00855DF7"/>
    <w:rsid w:val="008560D8"/>
    <w:rsid w:val="00862058"/>
    <w:rsid w:val="00865826"/>
    <w:rsid w:val="0087635E"/>
    <w:rsid w:val="00882DD1"/>
    <w:rsid w:val="00883272"/>
    <w:rsid w:val="00883A32"/>
    <w:rsid w:val="008850BD"/>
    <w:rsid w:val="008901B8"/>
    <w:rsid w:val="008A4C34"/>
    <w:rsid w:val="008C2486"/>
    <w:rsid w:val="008C2B6A"/>
    <w:rsid w:val="008D7243"/>
    <w:rsid w:val="008E09C1"/>
    <w:rsid w:val="008E33F1"/>
    <w:rsid w:val="00903B30"/>
    <w:rsid w:val="00923B1E"/>
    <w:rsid w:val="00934172"/>
    <w:rsid w:val="00934B3D"/>
    <w:rsid w:val="00935D78"/>
    <w:rsid w:val="00946D01"/>
    <w:rsid w:val="00947DA8"/>
    <w:rsid w:val="00954803"/>
    <w:rsid w:val="009605A5"/>
    <w:rsid w:val="00961AB3"/>
    <w:rsid w:val="00961BDD"/>
    <w:rsid w:val="00971957"/>
    <w:rsid w:val="00973E57"/>
    <w:rsid w:val="009814A0"/>
    <w:rsid w:val="0098779D"/>
    <w:rsid w:val="00990202"/>
    <w:rsid w:val="00996CBB"/>
    <w:rsid w:val="0099776B"/>
    <w:rsid w:val="009A67AA"/>
    <w:rsid w:val="009C17FC"/>
    <w:rsid w:val="009C4669"/>
    <w:rsid w:val="009C714C"/>
    <w:rsid w:val="009D07BB"/>
    <w:rsid w:val="009D1660"/>
    <w:rsid w:val="009D37CF"/>
    <w:rsid w:val="009D4254"/>
    <w:rsid w:val="009E041F"/>
    <w:rsid w:val="009F09D3"/>
    <w:rsid w:val="009F4F1E"/>
    <w:rsid w:val="009F6802"/>
    <w:rsid w:val="00A00D44"/>
    <w:rsid w:val="00A058F6"/>
    <w:rsid w:val="00A07322"/>
    <w:rsid w:val="00A10354"/>
    <w:rsid w:val="00A1107E"/>
    <w:rsid w:val="00A1305C"/>
    <w:rsid w:val="00A20178"/>
    <w:rsid w:val="00A24029"/>
    <w:rsid w:val="00A30175"/>
    <w:rsid w:val="00A301D7"/>
    <w:rsid w:val="00A40D67"/>
    <w:rsid w:val="00A41DC4"/>
    <w:rsid w:val="00A41EC6"/>
    <w:rsid w:val="00A44D92"/>
    <w:rsid w:val="00A5570C"/>
    <w:rsid w:val="00A5729C"/>
    <w:rsid w:val="00A62885"/>
    <w:rsid w:val="00A708F8"/>
    <w:rsid w:val="00A72F92"/>
    <w:rsid w:val="00A7334D"/>
    <w:rsid w:val="00A74787"/>
    <w:rsid w:val="00A74957"/>
    <w:rsid w:val="00A77237"/>
    <w:rsid w:val="00A82738"/>
    <w:rsid w:val="00A837C7"/>
    <w:rsid w:val="00A8644E"/>
    <w:rsid w:val="00A914A2"/>
    <w:rsid w:val="00AA5AC1"/>
    <w:rsid w:val="00AB308D"/>
    <w:rsid w:val="00AB403E"/>
    <w:rsid w:val="00AB4F64"/>
    <w:rsid w:val="00AC7DF3"/>
    <w:rsid w:val="00AC7FDB"/>
    <w:rsid w:val="00AD5524"/>
    <w:rsid w:val="00AF08AD"/>
    <w:rsid w:val="00AF1D27"/>
    <w:rsid w:val="00AF401A"/>
    <w:rsid w:val="00B117D7"/>
    <w:rsid w:val="00B11F06"/>
    <w:rsid w:val="00B26BF1"/>
    <w:rsid w:val="00B27C42"/>
    <w:rsid w:val="00B30740"/>
    <w:rsid w:val="00B32C77"/>
    <w:rsid w:val="00B37605"/>
    <w:rsid w:val="00B37620"/>
    <w:rsid w:val="00B37CDF"/>
    <w:rsid w:val="00B4279E"/>
    <w:rsid w:val="00B43751"/>
    <w:rsid w:val="00B45A1F"/>
    <w:rsid w:val="00B50991"/>
    <w:rsid w:val="00B52D6B"/>
    <w:rsid w:val="00B53760"/>
    <w:rsid w:val="00B5477A"/>
    <w:rsid w:val="00B70F37"/>
    <w:rsid w:val="00B75FC8"/>
    <w:rsid w:val="00B823DC"/>
    <w:rsid w:val="00B84AEA"/>
    <w:rsid w:val="00B90E35"/>
    <w:rsid w:val="00B9591D"/>
    <w:rsid w:val="00B96DFC"/>
    <w:rsid w:val="00BA32F1"/>
    <w:rsid w:val="00BB6B0E"/>
    <w:rsid w:val="00BC2CAF"/>
    <w:rsid w:val="00BC71B8"/>
    <w:rsid w:val="00BD28A7"/>
    <w:rsid w:val="00BD373F"/>
    <w:rsid w:val="00BD4938"/>
    <w:rsid w:val="00BE2974"/>
    <w:rsid w:val="00BE30F7"/>
    <w:rsid w:val="00BF41DF"/>
    <w:rsid w:val="00BF4480"/>
    <w:rsid w:val="00C0202C"/>
    <w:rsid w:val="00C04489"/>
    <w:rsid w:val="00C052CC"/>
    <w:rsid w:val="00C06D58"/>
    <w:rsid w:val="00C12353"/>
    <w:rsid w:val="00C12B6A"/>
    <w:rsid w:val="00C15C0A"/>
    <w:rsid w:val="00C161CB"/>
    <w:rsid w:val="00C1620D"/>
    <w:rsid w:val="00C17A44"/>
    <w:rsid w:val="00C237D8"/>
    <w:rsid w:val="00C3500D"/>
    <w:rsid w:val="00C465E0"/>
    <w:rsid w:val="00C51B42"/>
    <w:rsid w:val="00C52156"/>
    <w:rsid w:val="00C522F9"/>
    <w:rsid w:val="00C531A0"/>
    <w:rsid w:val="00C56E02"/>
    <w:rsid w:val="00C656AF"/>
    <w:rsid w:val="00C65B14"/>
    <w:rsid w:val="00C70953"/>
    <w:rsid w:val="00C72CD7"/>
    <w:rsid w:val="00C76701"/>
    <w:rsid w:val="00C825A8"/>
    <w:rsid w:val="00C91082"/>
    <w:rsid w:val="00C94AF6"/>
    <w:rsid w:val="00C950DC"/>
    <w:rsid w:val="00CA2139"/>
    <w:rsid w:val="00CA54B3"/>
    <w:rsid w:val="00CA79C2"/>
    <w:rsid w:val="00CC03DA"/>
    <w:rsid w:val="00CD1B1B"/>
    <w:rsid w:val="00CD42E0"/>
    <w:rsid w:val="00CE2989"/>
    <w:rsid w:val="00CE57FE"/>
    <w:rsid w:val="00CE64F0"/>
    <w:rsid w:val="00D06E7E"/>
    <w:rsid w:val="00D1111B"/>
    <w:rsid w:val="00D1119D"/>
    <w:rsid w:val="00D12F63"/>
    <w:rsid w:val="00D15D94"/>
    <w:rsid w:val="00D17358"/>
    <w:rsid w:val="00D17DA3"/>
    <w:rsid w:val="00D2302D"/>
    <w:rsid w:val="00D23B84"/>
    <w:rsid w:val="00D253AC"/>
    <w:rsid w:val="00D25CDD"/>
    <w:rsid w:val="00D32140"/>
    <w:rsid w:val="00D32984"/>
    <w:rsid w:val="00D435C9"/>
    <w:rsid w:val="00D4730D"/>
    <w:rsid w:val="00D509D3"/>
    <w:rsid w:val="00D5618C"/>
    <w:rsid w:val="00D57D8B"/>
    <w:rsid w:val="00D609D7"/>
    <w:rsid w:val="00D62650"/>
    <w:rsid w:val="00D62A96"/>
    <w:rsid w:val="00D71347"/>
    <w:rsid w:val="00D76E7D"/>
    <w:rsid w:val="00D80E4C"/>
    <w:rsid w:val="00D848C3"/>
    <w:rsid w:val="00D87831"/>
    <w:rsid w:val="00D94A00"/>
    <w:rsid w:val="00D97340"/>
    <w:rsid w:val="00DA5510"/>
    <w:rsid w:val="00DA62F3"/>
    <w:rsid w:val="00DB2431"/>
    <w:rsid w:val="00DB2E3B"/>
    <w:rsid w:val="00DC0AEB"/>
    <w:rsid w:val="00DC26C1"/>
    <w:rsid w:val="00DC456D"/>
    <w:rsid w:val="00DC57B4"/>
    <w:rsid w:val="00DD0752"/>
    <w:rsid w:val="00DD3C59"/>
    <w:rsid w:val="00DE6D48"/>
    <w:rsid w:val="00DF2BF6"/>
    <w:rsid w:val="00DF43B2"/>
    <w:rsid w:val="00DF5747"/>
    <w:rsid w:val="00DF7C12"/>
    <w:rsid w:val="00E05184"/>
    <w:rsid w:val="00E11661"/>
    <w:rsid w:val="00E14BA5"/>
    <w:rsid w:val="00E1633D"/>
    <w:rsid w:val="00E201E9"/>
    <w:rsid w:val="00E40EE4"/>
    <w:rsid w:val="00E43D57"/>
    <w:rsid w:val="00E529D3"/>
    <w:rsid w:val="00E54990"/>
    <w:rsid w:val="00E54D4C"/>
    <w:rsid w:val="00E607EF"/>
    <w:rsid w:val="00E6281B"/>
    <w:rsid w:val="00E63E66"/>
    <w:rsid w:val="00E71487"/>
    <w:rsid w:val="00E73068"/>
    <w:rsid w:val="00E745C7"/>
    <w:rsid w:val="00E74ACE"/>
    <w:rsid w:val="00E76532"/>
    <w:rsid w:val="00E8705B"/>
    <w:rsid w:val="00E92C92"/>
    <w:rsid w:val="00E92F47"/>
    <w:rsid w:val="00EA2B5E"/>
    <w:rsid w:val="00EA2E73"/>
    <w:rsid w:val="00EA30A4"/>
    <w:rsid w:val="00EB0491"/>
    <w:rsid w:val="00EB71CB"/>
    <w:rsid w:val="00EC4DAE"/>
    <w:rsid w:val="00ED7117"/>
    <w:rsid w:val="00EE2A41"/>
    <w:rsid w:val="00EE6645"/>
    <w:rsid w:val="00EE76B2"/>
    <w:rsid w:val="00EE7E23"/>
    <w:rsid w:val="00EF19FF"/>
    <w:rsid w:val="00F02201"/>
    <w:rsid w:val="00F073FE"/>
    <w:rsid w:val="00F12D8B"/>
    <w:rsid w:val="00F228D1"/>
    <w:rsid w:val="00F23D78"/>
    <w:rsid w:val="00F26198"/>
    <w:rsid w:val="00F31528"/>
    <w:rsid w:val="00F3353B"/>
    <w:rsid w:val="00F42207"/>
    <w:rsid w:val="00F57C11"/>
    <w:rsid w:val="00F601A5"/>
    <w:rsid w:val="00F62761"/>
    <w:rsid w:val="00F67DC2"/>
    <w:rsid w:val="00F71CD8"/>
    <w:rsid w:val="00F72514"/>
    <w:rsid w:val="00F759E8"/>
    <w:rsid w:val="00F8348D"/>
    <w:rsid w:val="00F857E9"/>
    <w:rsid w:val="00FA35D9"/>
    <w:rsid w:val="00FA41E9"/>
    <w:rsid w:val="00FA659C"/>
    <w:rsid w:val="00FB33A5"/>
    <w:rsid w:val="00FB4618"/>
    <w:rsid w:val="00FB56E1"/>
    <w:rsid w:val="00FB5E1A"/>
    <w:rsid w:val="00FB5FD2"/>
    <w:rsid w:val="00FC73A0"/>
    <w:rsid w:val="00FF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01682"/>
  <w15:chartTrackingRefBased/>
  <w15:docId w15:val="{24F62506-D944-416B-A730-4ECB04AC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5D5D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1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185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637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5884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36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4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30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2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0377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65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29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3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5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59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167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3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7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026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1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74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49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14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00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46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0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20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1995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793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7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6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0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261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53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901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80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33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9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34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767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71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89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85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51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274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7593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1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91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9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22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910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55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25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6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0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84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9201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255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27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23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3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306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8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008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9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7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814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7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421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575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76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9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87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1139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2026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5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83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2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75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6434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615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18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26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58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462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111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16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60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19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08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96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7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72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7812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15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04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8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51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2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784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20589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49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43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066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823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23360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98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45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9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2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55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198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04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63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0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47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020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8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9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08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8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98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287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26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7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96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2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9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748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4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57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02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3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2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7254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46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82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86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7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1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789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9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64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9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86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4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070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93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53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65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msystraining.com/articles/quality-management/dmaic-approach-in-lean-six-sigm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4C782385</Template>
  <TotalTime>0</TotalTime>
  <Pages>12</Pages>
  <Words>2740</Words>
  <Characters>15620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Samuel</dc:creator>
  <cp:keywords/>
  <dc:description/>
  <cp:lastModifiedBy>Jones, Samuel</cp:lastModifiedBy>
  <cp:revision>2</cp:revision>
  <dcterms:created xsi:type="dcterms:W3CDTF">2019-05-23T19:07:00Z</dcterms:created>
  <dcterms:modified xsi:type="dcterms:W3CDTF">2019-05-23T19:07:00Z</dcterms:modified>
</cp:coreProperties>
</file>