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9F0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43890C" wp14:editId="0BED81F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9D340E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FC4BB7" w14:textId="77777777" w:rsidTr="00A406E5">
        <w:tc>
          <w:tcPr>
            <w:tcW w:w="9922" w:type="dxa"/>
            <w:shd w:val="clear" w:color="auto" w:fill="C0C0C0"/>
          </w:tcPr>
          <w:p w14:paraId="686E0D2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F1998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B732AA8" w14:textId="77777777" w:rsidTr="008F1308">
        <w:tc>
          <w:tcPr>
            <w:tcW w:w="2093" w:type="dxa"/>
            <w:shd w:val="pct15" w:color="auto" w:fill="auto"/>
          </w:tcPr>
          <w:p w14:paraId="549C898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5572BD" w14:textId="5950B50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416FB">
              <w:rPr>
                <w:rFonts w:ascii="Arial" w:hAnsi="Arial" w:cs="Arial"/>
                <w:b/>
                <w:sz w:val="22"/>
                <w:szCs w:val="22"/>
              </w:rPr>
              <w:t xml:space="preserve">Camelia </w:t>
            </w:r>
            <w:proofErr w:type="spellStart"/>
            <w:r w:rsidR="002416FB">
              <w:rPr>
                <w:rFonts w:ascii="Arial" w:hAnsi="Arial" w:cs="Arial"/>
                <w:b/>
                <w:sz w:val="22"/>
                <w:szCs w:val="22"/>
              </w:rPr>
              <w:t>Amran</w:t>
            </w:r>
            <w:proofErr w:type="spellEnd"/>
            <w:r w:rsidR="002416FB">
              <w:rPr>
                <w:rFonts w:ascii="Arial" w:hAnsi="Arial" w:cs="Arial"/>
                <w:b/>
                <w:sz w:val="22"/>
                <w:szCs w:val="22"/>
              </w:rPr>
              <w:t xml:space="preserve"> </w:t>
            </w:r>
          </w:p>
        </w:tc>
        <w:tc>
          <w:tcPr>
            <w:tcW w:w="2268" w:type="dxa"/>
            <w:shd w:val="clear" w:color="auto" w:fill="D9D9D9"/>
          </w:tcPr>
          <w:p w14:paraId="2D1F7CF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094A46" w14:textId="5A82A563" w:rsidR="003B3F9D" w:rsidRPr="00A406E5" w:rsidRDefault="00CB4D37" w:rsidP="001E57C1">
            <w:pPr>
              <w:spacing w:before="120" w:after="120"/>
              <w:jc w:val="both"/>
              <w:rPr>
                <w:rFonts w:ascii="Arial" w:hAnsi="Arial" w:cs="Arial"/>
                <w:b/>
                <w:sz w:val="22"/>
                <w:szCs w:val="22"/>
              </w:rPr>
            </w:pPr>
            <w:r>
              <w:rPr>
                <w:rFonts w:ascii="Arial" w:hAnsi="Arial" w:cs="Arial"/>
                <w:b/>
                <w:sz w:val="22"/>
                <w:szCs w:val="22"/>
              </w:rPr>
              <w:t>2026695</w:t>
            </w:r>
          </w:p>
        </w:tc>
      </w:tr>
      <w:tr w:rsidR="00DB116D" w:rsidRPr="00A406E5" w14:paraId="30EC0A48" w14:textId="77777777" w:rsidTr="00A406E5">
        <w:tc>
          <w:tcPr>
            <w:tcW w:w="2093" w:type="dxa"/>
            <w:shd w:val="pct15" w:color="auto" w:fill="auto"/>
          </w:tcPr>
          <w:p w14:paraId="0C3856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86CCC71" w14:textId="799B6D32" w:rsidR="00DB116D" w:rsidRPr="00A406E5" w:rsidRDefault="002A410F"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5B47293B" w14:textId="77777777" w:rsidTr="00F367CF">
        <w:tc>
          <w:tcPr>
            <w:tcW w:w="2093" w:type="dxa"/>
            <w:shd w:val="pct15" w:color="auto" w:fill="auto"/>
          </w:tcPr>
          <w:p w14:paraId="6A532FF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463FF55" w14:textId="6A39F75F" w:rsidR="008F1308" w:rsidRPr="00A406E5" w:rsidRDefault="002A410F" w:rsidP="00E51AAC">
            <w:pPr>
              <w:spacing w:before="120" w:after="120"/>
              <w:jc w:val="both"/>
              <w:rPr>
                <w:rFonts w:ascii="Arial" w:hAnsi="Arial" w:cs="Arial"/>
                <w:b/>
                <w:sz w:val="22"/>
                <w:szCs w:val="22"/>
              </w:rPr>
            </w:pPr>
            <w:r>
              <w:rPr>
                <w:rFonts w:ascii="Arial" w:hAnsi="Arial" w:cs="Arial"/>
                <w:b/>
                <w:sz w:val="22"/>
                <w:szCs w:val="22"/>
              </w:rPr>
              <w:t>Contract law</w:t>
            </w:r>
          </w:p>
        </w:tc>
      </w:tr>
      <w:tr w:rsidR="00B84B5B" w:rsidRPr="00A406E5" w14:paraId="67DE04EE" w14:textId="77777777" w:rsidTr="008F1308">
        <w:tc>
          <w:tcPr>
            <w:tcW w:w="2093" w:type="dxa"/>
            <w:shd w:val="pct15" w:color="auto" w:fill="auto"/>
          </w:tcPr>
          <w:p w14:paraId="5405B5F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22B665" w14:textId="1AFE43FA" w:rsidR="00B84B5B" w:rsidRPr="00A406E5" w:rsidRDefault="002A410F" w:rsidP="00152E9D">
            <w:pPr>
              <w:spacing w:before="120" w:after="120"/>
              <w:jc w:val="both"/>
              <w:rPr>
                <w:rFonts w:ascii="Arial" w:hAnsi="Arial" w:cs="Arial"/>
                <w:b/>
                <w:sz w:val="22"/>
                <w:szCs w:val="22"/>
              </w:rPr>
            </w:pPr>
            <w:r>
              <w:rPr>
                <w:rFonts w:ascii="Arial" w:hAnsi="Arial" w:cs="Arial"/>
                <w:b/>
                <w:sz w:val="22"/>
                <w:szCs w:val="22"/>
              </w:rPr>
              <w:t>BMLW5006</w:t>
            </w:r>
          </w:p>
        </w:tc>
        <w:tc>
          <w:tcPr>
            <w:tcW w:w="2268" w:type="dxa"/>
            <w:shd w:val="clear" w:color="auto" w:fill="D9D9D9"/>
          </w:tcPr>
          <w:p w14:paraId="20BC2F9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7A60BC" w14:textId="4578FEEE" w:rsidR="00B84B5B" w:rsidRPr="00A406E5" w:rsidRDefault="002A410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304D0B2" w14:textId="77777777" w:rsidTr="008F1308">
        <w:tc>
          <w:tcPr>
            <w:tcW w:w="2093" w:type="dxa"/>
            <w:shd w:val="pct15" w:color="auto" w:fill="auto"/>
          </w:tcPr>
          <w:p w14:paraId="4B7009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424D629" w14:textId="4D024A8B" w:rsidR="00DB116D" w:rsidRPr="00A406E5" w:rsidRDefault="002A410F"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3438A9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C7AB55" w14:textId="5F31ACD5" w:rsidR="00DB116D" w:rsidRPr="00A406E5" w:rsidRDefault="002A410F"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A406E5" w14:paraId="7FAD1DE7" w14:textId="77777777" w:rsidTr="008F1308">
        <w:tc>
          <w:tcPr>
            <w:tcW w:w="2093" w:type="dxa"/>
            <w:shd w:val="pct15" w:color="auto" w:fill="auto"/>
          </w:tcPr>
          <w:p w14:paraId="3AC6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FFDAD9" w14:textId="13A41DC9"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BBB1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C4DF09" w14:textId="2F664F71" w:rsidR="00DB116D" w:rsidRPr="00A406E5" w:rsidRDefault="002A410F"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51C18259" w14:textId="77777777" w:rsidTr="008F1308">
        <w:tc>
          <w:tcPr>
            <w:tcW w:w="2093" w:type="dxa"/>
            <w:shd w:val="pct15" w:color="auto" w:fill="auto"/>
          </w:tcPr>
          <w:p w14:paraId="2F612B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D31A40" w14:textId="5E95549F" w:rsidR="00B84B5B" w:rsidRPr="00A406E5" w:rsidRDefault="002A410F" w:rsidP="005F0579">
            <w:pPr>
              <w:spacing w:before="120" w:after="120"/>
              <w:jc w:val="both"/>
              <w:rPr>
                <w:rFonts w:ascii="Arial" w:hAnsi="Arial" w:cs="Arial"/>
                <w:b/>
                <w:sz w:val="22"/>
                <w:szCs w:val="22"/>
              </w:rPr>
            </w:pPr>
            <w:r>
              <w:rPr>
                <w:rFonts w:ascii="Arial" w:hAnsi="Arial" w:cs="Arial"/>
                <w:b/>
                <w:sz w:val="22"/>
                <w:szCs w:val="22"/>
              </w:rPr>
              <w:t>23:59 Friday 4</w:t>
            </w:r>
            <w:r w:rsidRPr="002A410F">
              <w:rPr>
                <w:rFonts w:ascii="Arial" w:hAnsi="Arial" w:cs="Arial"/>
                <w:b/>
                <w:sz w:val="22"/>
                <w:szCs w:val="22"/>
                <w:vertAlign w:val="superscript"/>
              </w:rPr>
              <w:t>th</w:t>
            </w:r>
            <w:r>
              <w:rPr>
                <w:rFonts w:ascii="Arial" w:hAnsi="Arial" w:cs="Arial"/>
                <w:b/>
                <w:sz w:val="22"/>
                <w:szCs w:val="22"/>
              </w:rPr>
              <w:t xml:space="preserve"> March 2022 </w:t>
            </w:r>
          </w:p>
        </w:tc>
        <w:tc>
          <w:tcPr>
            <w:tcW w:w="2268" w:type="dxa"/>
            <w:shd w:val="pct15" w:color="auto" w:fill="auto"/>
          </w:tcPr>
          <w:p w14:paraId="66A2D8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0596D44" w14:textId="029950C6" w:rsidR="00B84B5B" w:rsidRPr="00A406E5" w:rsidRDefault="002A410F" w:rsidP="005F0579">
            <w:pPr>
              <w:spacing w:before="120" w:after="120"/>
              <w:jc w:val="both"/>
              <w:rPr>
                <w:rFonts w:ascii="Arial" w:hAnsi="Arial" w:cs="Arial"/>
                <w:b/>
                <w:sz w:val="22"/>
                <w:szCs w:val="22"/>
              </w:rPr>
            </w:pPr>
            <w:r>
              <w:rPr>
                <w:rFonts w:ascii="Arial" w:hAnsi="Arial" w:cs="Arial"/>
                <w:b/>
                <w:sz w:val="22"/>
                <w:szCs w:val="22"/>
              </w:rPr>
              <w:t>Monday 4</w:t>
            </w:r>
            <w:r w:rsidRPr="002A410F">
              <w:rPr>
                <w:rFonts w:ascii="Arial" w:hAnsi="Arial" w:cs="Arial"/>
                <w:b/>
                <w:sz w:val="22"/>
                <w:szCs w:val="22"/>
                <w:vertAlign w:val="superscript"/>
              </w:rPr>
              <w:t>th</w:t>
            </w:r>
            <w:r>
              <w:rPr>
                <w:rFonts w:ascii="Arial" w:hAnsi="Arial" w:cs="Arial"/>
                <w:b/>
                <w:sz w:val="22"/>
                <w:szCs w:val="22"/>
              </w:rPr>
              <w:t xml:space="preserve"> April 2022</w:t>
            </w:r>
          </w:p>
        </w:tc>
      </w:tr>
      <w:tr w:rsidR="00152E9D" w:rsidRPr="00A406E5" w14:paraId="6C3EA922" w14:textId="77777777" w:rsidTr="00A406E5">
        <w:tc>
          <w:tcPr>
            <w:tcW w:w="2093" w:type="dxa"/>
            <w:shd w:val="pct15" w:color="auto" w:fill="auto"/>
          </w:tcPr>
          <w:p w14:paraId="07B2767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7756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3C3B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C30F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266FE25" w14:textId="77777777" w:rsidTr="00A406E5">
        <w:tc>
          <w:tcPr>
            <w:tcW w:w="2093" w:type="dxa"/>
            <w:shd w:val="pct15" w:color="auto" w:fill="auto"/>
          </w:tcPr>
          <w:p w14:paraId="3AEB6C6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4AA40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30B4E0" w14:textId="77777777" w:rsidR="0028204E" w:rsidRPr="00A406E5" w:rsidRDefault="0028204E" w:rsidP="00DB116D">
      <w:pPr>
        <w:rPr>
          <w:rFonts w:ascii="Arial" w:hAnsi="Arial" w:cs="Arial"/>
          <w:sz w:val="32"/>
        </w:rPr>
      </w:pPr>
    </w:p>
    <w:p w14:paraId="5B97AA46" w14:textId="77777777" w:rsidR="00152E9D" w:rsidRPr="00A406E5" w:rsidRDefault="00152E9D" w:rsidP="00DB116D">
      <w:pPr>
        <w:rPr>
          <w:rFonts w:ascii="Arial" w:hAnsi="Arial" w:cs="Arial"/>
          <w:sz w:val="32"/>
        </w:rPr>
      </w:pPr>
    </w:p>
    <w:p w14:paraId="646C2268" w14:textId="77777777" w:rsidR="00152E9D" w:rsidRPr="00A406E5" w:rsidRDefault="00152E9D" w:rsidP="00DB116D">
      <w:pPr>
        <w:rPr>
          <w:rFonts w:ascii="Arial" w:hAnsi="Arial" w:cs="Arial"/>
          <w:sz w:val="32"/>
        </w:rPr>
      </w:pPr>
    </w:p>
    <w:p w14:paraId="2370EDF6" w14:textId="77777777" w:rsidR="00152E9D" w:rsidRPr="00A406E5" w:rsidRDefault="00152E9D" w:rsidP="00DB116D">
      <w:pPr>
        <w:rPr>
          <w:rFonts w:ascii="Arial" w:hAnsi="Arial" w:cs="Arial"/>
          <w:sz w:val="32"/>
        </w:rPr>
      </w:pPr>
    </w:p>
    <w:p w14:paraId="3E65CBB6" w14:textId="77777777" w:rsidR="00152E9D" w:rsidRPr="00A406E5" w:rsidRDefault="00152E9D" w:rsidP="00DB116D">
      <w:pPr>
        <w:rPr>
          <w:rFonts w:ascii="Arial" w:hAnsi="Arial" w:cs="Arial"/>
          <w:sz w:val="32"/>
        </w:rPr>
      </w:pPr>
    </w:p>
    <w:p w14:paraId="6244DAAF" w14:textId="77777777" w:rsidR="00152E9D" w:rsidRPr="00A406E5" w:rsidRDefault="00152E9D" w:rsidP="00DB116D">
      <w:pPr>
        <w:rPr>
          <w:rFonts w:ascii="Arial" w:hAnsi="Arial" w:cs="Arial"/>
          <w:sz w:val="32"/>
        </w:rPr>
      </w:pPr>
    </w:p>
    <w:p w14:paraId="0686560D" w14:textId="77777777" w:rsidR="00A406E5" w:rsidRDefault="00A406E5">
      <w:pPr>
        <w:rPr>
          <w:rFonts w:ascii="Arial" w:hAnsi="Arial" w:cs="Arial"/>
          <w:sz w:val="32"/>
        </w:rPr>
      </w:pPr>
      <w:r>
        <w:rPr>
          <w:rFonts w:ascii="Arial" w:hAnsi="Arial" w:cs="Arial"/>
          <w:sz w:val="32"/>
        </w:rPr>
        <w:br w:type="page"/>
      </w:r>
    </w:p>
    <w:p w14:paraId="6A9FE8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9B6428" w14:textId="77777777" w:rsidTr="00A406E5">
        <w:tc>
          <w:tcPr>
            <w:tcW w:w="9747" w:type="dxa"/>
            <w:shd w:val="pct10" w:color="auto" w:fill="auto"/>
          </w:tcPr>
          <w:p w14:paraId="13A622D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92F3AF"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30EC2F4" w14:textId="77777777" w:rsidTr="00A406E5">
        <w:tc>
          <w:tcPr>
            <w:tcW w:w="9747" w:type="dxa"/>
          </w:tcPr>
          <w:p w14:paraId="635E155E" w14:textId="77777777" w:rsidR="00C01A3F" w:rsidRPr="00A406E5" w:rsidRDefault="00C01A3F" w:rsidP="00273FEE">
            <w:pPr>
              <w:rPr>
                <w:rFonts w:ascii="Arial" w:hAnsi="Arial" w:cs="Arial"/>
                <w:sz w:val="22"/>
                <w:szCs w:val="22"/>
              </w:rPr>
            </w:pPr>
          </w:p>
          <w:p w14:paraId="2B6691E3" w14:textId="77777777" w:rsidR="00C01A3F" w:rsidRPr="00A406E5" w:rsidRDefault="00C01A3F" w:rsidP="00152E9D">
            <w:pPr>
              <w:ind w:left="360"/>
              <w:rPr>
                <w:rFonts w:ascii="Arial" w:hAnsi="Arial" w:cs="Arial"/>
                <w:sz w:val="22"/>
                <w:szCs w:val="22"/>
              </w:rPr>
            </w:pPr>
          </w:p>
          <w:p w14:paraId="18F78A08" w14:textId="44C7EBBC" w:rsidR="00C01A3F" w:rsidRPr="00344016" w:rsidRDefault="002A410F" w:rsidP="00344016">
            <w:pPr>
              <w:pStyle w:val="ListParagraph"/>
              <w:numPr>
                <w:ilvl w:val="0"/>
                <w:numId w:val="20"/>
              </w:numPr>
              <w:rPr>
                <w:sz w:val="24"/>
                <w:szCs w:val="24"/>
              </w:rPr>
            </w:pPr>
            <w:r w:rsidRPr="00344016">
              <w:rPr>
                <w:sz w:val="24"/>
                <w:szCs w:val="24"/>
              </w:rPr>
              <w:t xml:space="preserve">Demonstrate a critical understanding of the fundamental principles and concepts which underpin contract law and the underlying policy </w:t>
            </w:r>
            <w:proofErr w:type="gramStart"/>
            <w:r w:rsidRPr="00344016">
              <w:rPr>
                <w:sz w:val="24"/>
                <w:szCs w:val="24"/>
              </w:rPr>
              <w:t>considerations;</w:t>
            </w:r>
            <w:proofErr w:type="gramEnd"/>
          </w:p>
          <w:p w14:paraId="44AB552D" w14:textId="21BB5D81" w:rsidR="00344016" w:rsidRPr="00344016" w:rsidRDefault="00344016" w:rsidP="00152E9D">
            <w:pPr>
              <w:ind w:left="360"/>
              <w:rPr>
                <w:sz w:val="24"/>
                <w:szCs w:val="24"/>
              </w:rPr>
            </w:pPr>
          </w:p>
          <w:p w14:paraId="6E6BF1D4" w14:textId="77777777" w:rsidR="00344016" w:rsidRPr="00344016" w:rsidRDefault="00344016" w:rsidP="00344016">
            <w:pPr>
              <w:pStyle w:val="ListParagraph"/>
              <w:numPr>
                <w:ilvl w:val="0"/>
                <w:numId w:val="20"/>
              </w:numPr>
              <w:rPr>
                <w:rFonts w:ascii="Arial" w:hAnsi="Arial" w:cs="Arial"/>
                <w:sz w:val="24"/>
                <w:szCs w:val="24"/>
              </w:rPr>
            </w:pPr>
            <w:r w:rsidRPr="00344016">
              <w:rPr>
                <w:sz w:val="24"/>
                <w:szCs w:val="24"/>
              </w:rPr>
              <w:t>Demonstrate a systematic understanding of the fundamental legal techniques of reasoning from precedent and interpreting statutes, including knowledge of fact finding</w:t>
            </w:r>
          </w:p>
          <w:p w14:paraId="2BFEF0E3" w14:textId="77777777" w:rsidR="00344016" w:rsidRPr="002A410F" w:rsidRDefault="00344016" w:rsidP="00152E9D">
            <w:pPr>
              <w:ind w:left="360"/>
              <w:rPr>
                <w:rFonts w:ascii="Arial" w:hAnsi="Arial" w:cs="Arial"/>
                <w:sz w:val="28"/>
                <w:szCs w:val="28"/>
              </w:rPr>
            </w:pPr>
          </w:p>
          <w:p w14:paraId="6B772334" w14:textId="77777777" w:rsidR="00C01A3F" w:rsidRPr="00A406E5" w:rsidRDefault="00C01A3F" w:rsidP="00152E9D">
            <w:pPr>
              <w:ind w:left="360"/>
              <w:rPr>
                <w:rFonts w:ascii="Arial" w:hAnsi="Arial" w:cs="Arial"/>
                <w:sz w:val="22"/>
                <w:szCs w:val="22"/>
              </w:rPr>
            </w:pPr>
          </w:p>
          <w:p w14:paraId="548E7AF9" w14:textId="77777777" w:rsidR="00C01A3F" w:rsidRPr="00A406E5" w:rsidRDefault="00C01A3F" w:rsidP="00152E9D">
            <w:pPr>
              <w:ind w:left="360"/>
              <w:rPr>
                <w:rFonts w:ascii="Arial" w:hAnsi="Arial" w:cs="Arial"/>
                <w:sz w:val="22"/>
                <w:szCs w:val="22"/>
              </w:rPr>
            </w:pPr>
          </w:p>
          <w:p w14:paraId="791090AC" w14:textId="77777777" w:rsidR="00C01A3F" w:rsidRPr="00A406E5" w:rsidRDefault="00C01A3F" w:rsidP="00A85BFE">
            <w:pPr>
              <w:rPr>
                <w:rFonts w:ascii="Arial" w:hAnsi="Arial" w:cs="Arial"/>
                <w:sz w:val="22"/>
                <w:szCs w:val="22"/>
              </w:rPr>
            </w:pPr>
          </w:p>
          <w:p w14:paraId="0B8B1E1C" w14:textId="77777777" w:rsidR="00C01A3F" w:rsidRPr="00A406E5" w:rsidRDefault="00C01A3F" w:rsidP="004D5E9B">
            <w:pPr>
              <w:rPr>
                <w:rFonts w:ascii="Arial" w:hAnsi="Arial" w:cs="Arial"/>
                <w:sz w:val="22"/>
                <w:szCs w:val="22"/>
              </w:rPr>
            </w:pPr>
          </w:p>
        </w:tc>
      </w:tr>
    </w:tbl>
    <w:p w14:paraId="1859FFFB" w14:textId="77777777" w:rsidR="00C01A3F" w:rsidRPr="00A406E5" w:rsidRDefault="00C01A3F" w:rsidP="00BA1176">
      <w:pPr>
        <w:rPr>
          <w:rFonts w:ascii="Arial" w:hAnsi="Arial" w:cs="Arial"/>
          <w:b/>
        </w:rPr>
      </w:pPr>
    </w:p>
    <w:p w14:paraId="4FBE050B" w14:textId="77777777" w:rsidR="00C01A3F" w:rsidRPr="00A406E5" w:rsidRDefault="00C01A3F" w:rsidP="00BA1176">
      <w:pPr>
        <w:rPr>
          <w:rFonts w:ascii="Arial" w:hAnsi="Arial" w:cs="Arial"/>
          <w:b/>
        </w:rPr>
      </w:pPr>
    </w:p>
    <w:p w14:paraId="47D44E1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8B2B4F2" w14:textId="77777777" w:rsidTr="00A406E5">
        <w:tc>
          <w:tcPr>
            <w:tcW w:w="9781" w:type="dxa"/>
            <w:shd w:val="clear" w:color="auto" w:fill="C0C0C0"/>
          </w:tcPr>
          <w:p w14:paraId="36C3983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B146C1" w14:textId="77777777" w:rsidR="00A67FB1" w:rsidRPr="00A406E5" w:rsidRDefault="00A67FB1" w:rsidP="00F1654C">
      <w:pPr>
        <w:rPr>
          <w:rFonts w:ascii="Arial" w:hAnsi="Arial" w:cs="Arial"/>
          <w:sz w:val="24"/>
          <w:szCs w:val="24"/>
        </w:rPr>
      </w:pPr>
    </w:p>
    <w:p w14:paraId="18F44796" w14:textId="77777777" w:rsidR="00152E9D" w:rsidRPr="00A406E5" w:rsidRDefault="00152E9D" w:rsidP="00A67FB1">
      <w:pPr>
        <w:ind w:left="720"/>
        <w:rPr>
          <w:rFonts w:ascii="Arial" w:hAnsi="Arial" w:cs="Arial"/>
          <w:sz w:val="24"/>
          <w:szCs w:val="24"/>
        </w:rPr>
      </w:pPr>
    </w:p>
    <w:p w14:paraId="6E6B076D" w14:textId="77777777" w:rsidR="00152E9D" w:rsidRPr="00A406E5" w:rsidRDefault="00152E9D" w:rsidP="00A67FB1">
      <w:pPr>
        <w:ind w:left="720"/>
        <w:rPr>
          <w:rFonts w:ascii="Arial" w:hAnsi="Arial" w:cs="Arial"/>
          <w:sz w:val="24"/>
          <w:szCs w:val="24"/>
        </w:rPr>
      </w:pPr>
      <w:bookmarkStart w:id="0" w:name="_Hlk92377840"/>
    </w:p>
    <w:p w14:paraId="1B08DACF" w14:textId="71EFFE18" w:rsidR="00152E9D" w:rsidRPr="00F1654C" w:rsidRDefault="00F1654C" w:rsidP="00A67FB1">
      <w:pPr>
        <w:ind w:left="720"/>
        <w:rPr>
          <w:rFonts w:ascii="Arial" w:hAnsi="Arial" w:cs="Arial"/>
          <w:sz w:val="24"/>
          <w:szCs w:val="24"/>
        </w:rPr>
      </w:pPr>
      <w:r w:rsidRPr="00F1654C">
        <w:rPr>
          <w:rFonts w:ascii="Arial" w:hAnsi="Arial" w:cs="Arial"/>
          <w:sz w:val="24"/>
          <w:szCs w:val="24"/>
        </w:rPr>
        <w:t>You are required to answer</w:t>
      </w:r>
      <w:r w:rsidRPr="00F1654C">
        <w:rPr>
          <w:rFonts w:ascii="Arial" w:hAnsi="Arial" w:cs="Arial"/>
          <w:b/>
          <w:bCs/>
          <w:sz w:val="24"/>
          <w:szCs w:val="24"/>
        </w:rPr>
        <w:t xml:space="preserve"> all</w:t>
      </w:r>
      <w:r w:rsidRPr="00F1654C">
        <w:rPr>
          <w:rFonts w:ascii="Arial" w:hAnsi="Arial" w:cs="Arial"/>
          <w:sz w:val="24"/>
          <w:szCs w:val="24"/>
        </w:rPr>
        <w:t xml:space="preserve"> four questions</w:t>
      </w:r>
    </w:p>
    <w:p w14:paraId="1EF3C6DF" w14:textId="09211F13" w:rsidR="00F1654C" w:rsidRPr="00F1654C" w:rsidRDefault="00F1654C" w:rsidP="00A67FB1">
      <w:pPr>
        <w:ind w:left="720"/>
        <w:rPr>
          <w:rFonts w:ascii="Arial" w:hAnsi="Arial" w:cs="Arial"/>
          <w:sz w:val="24"/>
          <w:szCs w:val="24"/>
        </w:rPr>
      </w:pPr>
    </w:p>
    <w:p w14:paraId="43289DD4" w14:textId="4D0EB767" w:rsidR="00F1654C" w:rsidRPr="00F1654C" w:rsidRDefault="00F1654C" w:rsidP="00F1654C">
      <w:pPr>
        <w:pStyle w:val="ListParagraph"/>
        <w:numPr>
          <w:ilvl w:val="0"/>
          <w:numId w:val="17"/>
        </w:numPr>
        <w:rPr>
          <w:rFonts w:ascii="Arial" w:hAnsi="Arial" w:cs="Arial"/>
          <w:sz w:val="24"/>
          <w:szCs w:val="24"/>
        </w:rPr>
      </w:pPr>
      <w:r w:rsidRPr="00F1654C">
        <w:rPr>
          <w:rFonts w:ascii="Arial" w:hAnsi="Arial" w:cs="Arial"/>
          <w:sz w:val="24"/>
          <w:szCs w:val="24"/>
        </w:rPr>
        <w:t xml:space="preserve">What is the rule of privity of contract? </w:t>
      </w:r>
      <w:r w:rsidR="00CB4D37">
        <w:rPr>
          <w:rFonts w:ascii="Arial" w:hAnsi="Arial" w:cs="Arial"/>
          <w:sz w:val="24"/>
          <w:szCs w:val="24"/>
        </w:rPr>
        <w:t>[100 words]</w:t>
      </w:r>
      <w:r w:rsidRPr="00F1654C">
        <w:rPr>
          <w:rFonts w:ascii="Arial" w:hAnsi="Arial" w:cs="Arial"/>
          <w:sz w:val="24"/>
          <w:szCs w:val="24"/>
        </w:rPr>
        <w:tab/>
      </w:r>
      <w:r w:rsidRPr="00F1654C">
        <w:rPr>
          <w:rFonts w:ascii="Arial" w:hAnsi="Arial" w:cs="Arial"/>
          <w:sz w:val="24"/>
          <w:szCs w:val="24"/>
        </w:rPr>
        <w:tab/>
      </w:r>
      <w:r w:rsidRPr="00F1654C">
        <w:rPr>
          <w:rFonts w:ascii="Arial" w:hAnsi="Arial" w:cs="Arial"/>
          <w:sz w:val="24"/>
          <w:szCs w:val="24"/>
        </w:rPr>
        <w:tab/>
      </w:r>
      <w:r w:rsidRPr="00F1654C">
        <w:rPr>
          <w:rFonts w:ascii="Arial" w:hAnsi="Arial" w:cs="Arial"/>
          <w:sz w:val="24"/>
          <w:szCs w:val="24"/>
        </w:rPr>
        <w:tab/>
      </w:r>
    </w:p>
    <w:p w14:paraId="06DDCACC" w14:textId="71AA5FD7" w:rsidR="00CB4D37" w:rsidRDefault="00F1654C" w:rsidP="00CB4D37">
      <w:pPr>
        <w:pStyle w:val="ListParagraph"/>
        <w:ind w:left="1080"/>
        <w:rPr>
          <w:rFonts w:ascii="Arial" w:hAnsi="Arial" w:cs="Arial"/>
          <w:sz w:val="24"/>
          <w:szCs w:val="24"/>
        </w:rPr>
      </w:pPr>
      <w:r w:rsidRPr="00F1654C">
        <w:rPr>
          <w:rFonts w:ascii="Arial" w:hAnsi="Arial" w:cs="Arial"/>
          <w:sz w:val="24"/>
          <w:szCs w:val="24"/>
        </w:rPr>
        <w:t>[5 marks]</w:t>
      </w:r>
    </w:p>
    <w:p w14:paraId="302BB1CC" w14:textId="17509EE0" w:rsidR="00CB4D37" w:rsidRDefault="00CB4D37" w:rsidP="00CB4D37">
      <w:pPr>
        <w:pStyle w:val="ListParagraph"/>
        <w:ind w:left="1080"/>
        <w:rPr>
          <w:rFonts w:ascii="Arial" w:hAnsi="Arial" w:cs="Arial"/>
          <w:sz w:val="24"/>
          <w:szCs w:val="24"/>
        </w:rPr>
      </w:pPr>
    </w:p>
    <w:p w14:paraId="0AEBC0F5" w14:textId="51330C42" w:rsidR="00CB4D37" w:rsidRDefault="00CB4D37" w:rsidP="00CB4D37">
      <w:pPr>
        <w:pStyle w:val="ListParagraph"/>
        <w:ind w:left="1080"/>
        <w:rPr>
          <w:rFonts w:ascii="Arial" w:hAnsi="Arial" w:cs="Arial"/>
          <w:sz w:val="24"/>
          <w:szCs w:val="24"/>
        </w:rPr>
      </w:pPr>
      <w:r>
        <w:rPr>
          <w:rFonts w:ascii="Arial" w:hAnsi="Arial" w:cs="Arial"/>
          <w:sz w:val="24"/>
          <w:szCs w:val="24"/>
        </w:rPr>
        <w:t>LECTURE 1</w:t>
      </w:r>
      <w:r w:rsidR="003513F5">
        <w:rPr>
          <w:rFonts w:ascii="Arial" w:hAnsi="Arial" w:cs="Arial"/>
          <w:sz w:val="24"/>
          <w:szCs w:val="24"/>
        </w:rPr>
        <w:t xml:space="preserve"> &amp; WORKSHOP 1 </w:t>
      </w:r>
      <w:r w:rsidR="006F6773">
        <w:rPr>
          <w:rFonts w:ascii="Arial" w:hAnsi="Arial" w:cs="Arial"/>
          <w:sz w:val="24"/>
          <w:szCs w:val="24"/>
        </w:rPr>
        <w:t>/// 1 PARAGRAPH</w:t>
      </w:r>
    </w:p>
    <w:p w14:paraId="54AC7689" w14:textId="1310D023" w:rsidR="003513F5" w:rsidRDefault="003513F5" w:rsidP="00104DAD">
      <w:pPr>
        <w:pStyle w:val="ListParagraph"/>
        <w:ind w:left="1800"/>
        <w:rPr>
          <w:rFonts w:ascii="Arial" w:hAnsi="Arial" w:cs="Arial"/>
          <w:sz w:val="24"/>
          <w:szCs w:val="24"/>
        </w:rPr>
      </w:pPr>
    </w:p>
    <w:p w14:paraId="2E11BADA" w14:textId="3DACF815" w:rsidR="00104DAD" w:rsidRDefault="00104DAD" w:rsidP="00104DAD">
      <w:pPr>
        <w:pStyle w:val="ListParagraph"/>
        <w:numPr>
          <w:ilvl w:val="0"/>
          <w:numId w:val="23"/>
        </w:numPr>
        <w:rPr>
          <w:rFonts w:ascii="Arial" w:hAnsi="Arial" w:cs="Arial"/>
          <w:i/>
          <w:iCs/>
          <w:sz w:val="24"/>
          <w:szCs w:val="24"/>
        </w:rPr>
      </w:pPr>
      <w:r>
        <w:rPr>
          <w:rFonts w:ascii="Arial" w:hAnsi="Arial" w:cs="Arial"/>
          <w:sz w:val="24"/>
          <w:szCs w:val="24"/>
        </w:rPr>
        <w:t>Definition of contract</w:t>
      </w:r>
      <w:r w:rsidR="009F0BCF">
        <w:rPr>
          <w:rFonts w:ascii="Arial" w:hAnsi="Arial" w:cs="Arial"/>
          <w:sz w:val="24"/>
          <w:szCs w:val="24"/>
        </w:rPr>
        <w:t xml:space="preserve">/ </w:t>
      </w:r>
      <w:r w:rsidR="009F0BCF" w:rsidRPr="009F0BCF">
        <w:rPr>
          <w:rFonts w:ascii="Arial" w:hAnsi="Arial" w:cs="Arial"/>
          <w:i/>
          <w:iCs/>
          <w:sz w:val="24"/>
          <w:szCs w:val="24"/>
        </w:rPr>
        <w:t xml:space="preserve">a contract is </w:t>
      </w:r>
      <w:proofErr w:type="gramStart"/>
      <w:r w:rsidR="009F0BCF" w:rsidRPr="009F0BCF">
        <w:rPr>
          <w:rFonts w:ascii="Arial" w:hAnsi="Arial" w:cs="Arial"/>
          <w:i/>
          <w:iCs/>
          <w:sz w:val="24"/>
          <w:szCs w:val="24"/>
        </w:rPr>
        <w:t>a</w:t>
      </w:r>
      <w:proofErr w:type="gramEnd"/>
      <w:r w:rsidR="009F0BCF" w:rsidRPr="009F0BCF">
        <w:rPr>
          <w:rFonts w:ascii="Arial" w:hAnsi="Arial" w:cs="Arial"/>
          <w:i/>
          <w:iCs/>
          <w:sz w:val="24"/>
          <w:szCs w:val="24"/>
        </w:rPr>
        <w:t xml:space="preserve"> agreement giving rise to obligations which are enforced or recognized by law’</w:t>
      </w:r>
    </w:p>
    <w:p w14:paraId="2FB6020A" w14:textId="77777777" w:rsidR="009F0BCF" w:rsidRPr="009F0BCF" w:rsidRDefault="009F0BCF" w:rsidP="009F0BCF">
      <w:pPr>
        <w:pStyle w:val="ListParagraph"/>
        <w:ind w:left="2520"/>
        <w:rPr>
          <w:rFonts w:ascii="Arial" w:hAnsi="Arial" w:cs="Arial"/>
          <w:i/>
          <w:iCs/>
          <w:sz w:val="24"/>
          <w:szCs w:val="24"/>
        </w:rPr>
      </w:pPr>
    </w:p>
    <w:p w14:paraId="3C526A51" w14:textId="41039894" w:rsidR="00104DAD" w:rsidRPr="009F0BCF" w:rsidRDefault="00104DAD" w:rsidP="00104DAD">
      <w:pPr>
        <w:pStyle w:val="ListParagraph"/>
        <w:numPr>
          <w:ilvl w:val="0"/>
          <w:numId w:val="23"/>
        </w:numPr>
        <w:rPr>
          <w:rFonts w:ascii="Arial" w:hAnsi="Arial" w:cs="Arial"/>
          <w:b/>
          <w:bCs/>
          <w:i/>
          <w:iCs/>
          <w:sz w:val="36"/>
          <w:szCs w:val="36"/>
        </w:rPr>
      </w:pPr>
      <w:r w:rsidRPr="009F0BCF">
        <w:rPr>
          <w:rFonts w:ascii="Arial" w:hAnsi="Arial" w:cs="Arial"/>
          <w:b/>
          <w:bCs/>
          <w:sz w:val="24"/>
          <w:szCs w:val="24"/>
        </w:rPr>
        <w:t>The importance of a contract</w:t>
      </w:r>
      <w:r w:rsidR="009F0BCF">
        <w:rPr>
          <w:rFonts w:ascii="Arial" w:hAnsi="Arial" w:cs="Arial"/>
          <w:b/>
          <w:bCs/>
          <w:sz w:val="24"/>
          <w:szCs w:val="24"/>
        </w:rPr>
        <w:t xml:space="preserve">? </w:t>
      </w:r>
      <w:r w:rsidR="009F0BCF" w:rsidRPr="009F0BCF">
        <w:rPr>
          <w:i/>
          <w:iCs/>
          <w:sz w:val="24"/>
          <w:szCs w:val="24"/>
          <w:lang w:val="en-US"/>
        </w:rPr>
        <w:t>The existence of a contract gives the parties legal rights</w:t>
      </w:r>
    </w:p>
    <w:p w14:paraId="5AC10401" w14:textId="77777777" w:rsidR="009F0BCF" w:rsidRPr="009F0BCF" w:rsidRDefault="009F0BCF" w:rsidP="009F0BCF">
      <w:pPr>
        <w:rPr>
          <w:rFonts w:ascii="Arial" w:hAnsi="Arial" w:cs="Arial"/>
          <w:b/>
          <w:bCs/>
          <w:i/>
          <w:iCs/>
          <w:sz w:val="36"/>
          <w:szCs w:val="36"/>
        </w:rPr>
      </w:pPr>
    </w:p>
    <w:p w14:paraId="1884562D" w14:textId="755F092B" w:rsidR="004262A8" w:rsidRPr="004262A8" w:rsidRDefault="006F6773" w:rsidP="004262A8">
      <w:pPr>
        <w:pStyle w:val="ListParagraph"/>
        <w:numPr>
          <w:ilvl w:val="0"/>
          <w:numId w:val="23"/>
        </w:numPr>
        <w:rPr>
          <w:rFonts w:ascii="Arial" w:hAnsi="Arial" w:cs="Arial"/>
          <w:i/>
          <w:iCs/>
          <w:sz w:val="24"/>
          <w:szCs w:val="24"/>
        </w:rPr>
      </w:pPr>
      <w:r>
        <w:rPr>
          <w:rFonts w:ascii="Arial" w:hAnsi="Arial" w:cs="Arial"/>
          <w:sz w:val="24"/>
          <w:szCs w:val="24"/>
        </w:rPr>
        <w:t xml:space="preserve">Definition of privity of contract/ Privity Doctrine </w:t>
      </w:r>
      <w:r w:rsidR="004262A8">
        <w:rPr>
          <w:rFonts w:ascii="Arial" w:hAnsi="Arial" w:cs="Arial"/>
          <w:sz w:val="24"/>
          <w:szCs w:val="24"/>
        </w:rPr>
        <w:t xml:space="preserve">/ </w:t>
      </w:r>
      <w:r w:rsidR="004262A8" w:rsidRPr="004262A8">
        <w:rPr>
          <w:rFonts w:ascii="Arial" w:hAnsi="Arial" w:cs="Arial"/>
          <w:i/>
          <w:iCs/>
          <w:sz w:val="24"/>
          <w:szCs w:val="24"/>
        </w:rPr>
        <w:t xml:space="preserve">Privity of contract means that only a party to the contract can generally </w:t>
      </w:r>
      <w:proofErr w:type="gramStart"/>
      <w:r w:rsidR="004262A8" w:rsidRPr="004262A8">
        <w:rPr>
          <w:rFonts w:ascii="Arial" w:hAnsi="Arial" w:cs="Arial"/>
          <w:i/>
          <w:iCs/>
          <w:sz w:val="24"/>
          <w:szCs w:val="24"/>
        </w:rPr>
        <w:t>sue, or</w:t>
      </w:r>
      <w:proofErr w:type="gramEnd"/>
      <w:r w:rsidR="004262A8" w:rsidRPr="004262A8">
        <w:rPr>
          <w:rFonts w:ascii="Arial" w:hAnsi="Arial" w:cs="Arial"/>
          <w:i/>
          <w:iCs/>
          <w:sz w:val="24"/>
          <w:szCs w:val="24"/>
        </w:rPr>
        <w:t xml:space="preserve"> be sued on it.</w:t>
      </w:r>
    </w:p>
    <w:p w14:paraId="02A4DCEE" w14:textId="0099B1E3" w:rsidR="009F0BCF" w:rsidRPr="004262A8" w:rsidRDefault="009F0BCF" w:rsidP="009F0BCF">
      <w:pPr>
        <w:rPr>
          <w:rFonts w:ascii="Arial" w:hAnsi="Arial" w:cs="Arial"/>
          <w:i/>
          <w:iCs/>
          <w:sz w:val="24"/>
          <w:szCs w:val="24"/>
          <w:lang w:val="en-CH"/>
        </w:rPr>
      </w:pPr>
    </w:p>
    <w:p w14:paraId="2349FE80" w14:textId="156B2EC2" w:rsidR="009F0BCF" w:rsidRPr="004262A8" w:rsidRDefault="009F0BCF" w:rsidP="009F0BCF">
      <w:pPr>
        <w:pStyle w:val="ListParagraph"/>
        <w:numPr>
          <w:ilvl w:val="0"/>
          <w:numId w:val="23"/>
        </w:numPr>
        <w:rPr>
          <w:rFonts w:ascii="Arial" w:hAnsi="Arial" w:cs="Arial"/>
          <w:i/>
          <w:iCs/>
          <w:sz w:val="24"/>
          <w:szCs w:val="24"/>
        </w:rPr>
      </w:pPr>
      <w:r>
        <w:rPr>
          <w:rFonts w:ascii="Arial" w:hAnsi="Arial" w:cs="Arial"/>
          <w:sz w:val="24"/>
          <w:szCs w:val="24"/>
        </w:rPr>
        <w:t xml:space="preserve">Explanation </w:t>
      </w:r>
      <w:r w:rsidR="004262A8">
        <w:rPr>
          <w:rFonts w:ascii="Arial" w:hAnsi="Arial" w:cs="Arial"/>
          <w:sz w:val="24"/>
          <w:szCs w:val="24"/>
        </w:rPr>
        <w:t>[</w:t>
      </w:r>
      <w:r w:rsidR="004262A8" w:rsidRPr="004262A8">
        <w:rPr>
          <w:rFonts w:ascii="Arial" w:hAnsi="Arial" w:cs="Arial"/>
          <w:i/>
          <w:iCs/>
          <w:sz w:val="24"/>
          <w:szCs w:val="24"/>
        </w:rPr>
        <w:t>references &amp; citations]</w:t>
      </w:r>
    </w:p>
    <w:p w14:paraId="0F92A670" w14:textId="77777777" w:rsidR="009F0BCF" w:rsidRPr="004262A8" w:rsidRDefault="009F0BCF" w:rsidP="009F0BCF">
      <w:pPr>
        <w:rPr>
          <w:rFonts w:ascii="Arial" w:hAnsi="Arial" w:cs="Arial"/>
          <w:i/>
          <w:iCs/>
          <w:sz w:val="24"/>
          <w:szCs w:val="24"/>
        </w:rPr>
      </w:pPr>
    </w:p>
    <w:p w14:paraId="468D8092" w14:textId="04155585" w:rsidR="00104DAD" w:rsidRDefault="006F6773" w:rsidP="00104DAD">
      <w:pPr>
        <w:pStyle w:val="ListParagraph"/>
        <w:numPr>
          <w:ilvl w:val="0"/>
          <w:numId w:val="23"/>
        </w:numPr>
        <w:rPr>
          <w:rFonts w:ascii="Arial" w:hAnsi="Arial" w:cs="Arial"/>
          <w:sz w:val="24"/>
          <w:szCs w:val="24"/>
        </w:rPr>
      </w:pPr>
      <w:r>
        <w:rPr>
          <w:rFonts w:ascii="Arial" w:hAnsi="Arial" w:cs="Arial"/>
          <w:sz w:val="24"/>
          <w:szCs w:val="24"/>
        </w:rPr>
        <w:t>Leading Case: Twiddle v Atkinson [1861]</w:t>
      </w:r>
    </w:p>
    <w:p w14:paraId="2E737B96" w14:textId="77777777" w:rsidR="00AF5A8D" w:rsidRPr="00AF5A8D" w:rsidRDefault="00AF5A8D" w:rsidP="00AF5A8D">
      <w:pPr>
        <w:pStyle w:val="ListParagraph"/>
        <w:rPr>
          <w:rFonts w:ascii="Arial" w:hAnsi="Arial" w:cs="Arial"/>
          <w:sz w:val="24"/>
          <w:szCs w:val="24"/>
        </w:rPr>
      </w:pPr>
    </w:p>
    <w:p w14:paraId="417E89A6" w14:textId="25CEF51E" w:rsidR="00AF5A8D" w:rsidRDefault="00AF5A8D" w:rsidP="00104DAD">
      <w:pPr>
        <w:pStyle w:val="ListParagraph"/>
        <w:numPr>
          <w:ilvl w:val="0"/>
          <w:numId w:val="23"/>
        </w:numPr>
        <w:rPr>
          <w:rFonts w:ascii="Arial" w:hAnsi="Arial" w:cs="Arial"/>
          <w:sz w:val="24"/>
          <w:szCs w:val="24"/>
        </w:rPr>
      </w:pPr>
      <w:r>
        <w:rPr>
          <w:rFonts w:ascii="Arial" w:hAnsi="Arial" w:cs="Arial"/>
          <w:sz w:val="24"/>
          <w:szCs w:val="24"/>
        </w:rPr>
        <w:t xml:space="preserve">Case law &amp; Legislation </w:t>
      </w:r>
    </w:p>
    <w:p w14:paraId="0DC5AE82" w14:textId="77777777" w:rsidR="004262A8" w:rsidRPr="004262A8" w:rsidRDefault="004262A8" w:rsidP="004262A8">
      <w:pPr>
        <w:pStyle w:val="ListParagraph"/>
        <w:rPr>
          <w:rFonts w:ascii="Arial" w:hAnsi="Arial" w:cs="Arial"/>
          <w:sz w:val="24"/>
          <w:szCs w:val="24"/>
        </w:rPr>
      </w:pPr>
    </w:p>
    <w:p w14:paraId="5809DF3B" w14:textId="125B7E5A" w:rsidR="004262A8" w:rsidRDefault="004262A8" w:rsidP="004262A8">
      <w:pPr>
        <w:rPr>
          <w:rFonts w:ascii="Arial" w:hAnsi="Arial" w:cs="Arial"/>
          <w:sz w:val="24"/>
          <w:szCs w:val="24"/>
        </w:rPr>
      </w:pPr>
    </w:p>
    <w:p w14:paraId="5B0AF0DA" w14:textId="4DC6B0D6" w:rsidR="004262A8" w:rsidRDefault="004262A8" w:rsidP="004262A8">
      <w:pPr>
        <w:rPr>
          <w:rFonts w:ascii="Arial" w:hAnsi="Arial" w:cs="Arial"/>
          <w:sz w:val="24"/>
          <w:szCs w:val="24"/>
        </w:rPr>
      </w:pPr>
    </w:p>
    <w:p w14:paraId="5A7AF32F" w14:textId="39D02C10" w:rsidR="004262A8" w:rsidRDefault="004262A8" w:rsidP="004262A8">
      <w:pPr>
        <w:rPr>
          <w:rFonts w:ascii="Arial" w:hAnsi="Arial" w:cs="Arial"/>
          <w:sz w:val="24"/>
          <w:szCs w:val="24"/>
        </w:rPr>
      </w:pPr>
    </w:p>
    <w:p w14:paraId="0237416D" w14:textId="1CD59D62" w:rsidR="004262A8" w:rsidRDefault="004262A8" w:rsidP="004262A8">
      <w:pPr>
        <w:rPr>
          <w:rFonts w:ascii="Arial" w:hAnsi="Arial" w:cs="Arial"/>
          <w:sz w:val="24"/>
          <w:szCs w:val="24"/>
        </w:rPr>
      </w:pPr>
    </w:p>
    <w:p w14:paraId="4A038794" w14:textId="0475147B" w:rsidR="004262A8" w:rsidRDefault="004262A8" w:rsidP="004262A8">
      <w:pPr>
        <w:rPr>
          <w:rFonts w:ascii="Arial" w:hAnsi="Arial" w:cs="Arial"/>
          <w:sz w:val="24"/>
          <w:szCs w:val="24"/>
        </w:rPr>
      </w:pPr>
    </w:p>
    <w:p w14:paraId="1A9F72C0" w14:textId="7201EED6" w:rsidR="004262A8" w:rsidRDefault="004262A8" w:rsidP="004262A8">
      <w:pPr>
        <w:rPr>
          <w:rFonts w:ascii="Arial" w:hAnsi="Arial" w:cs="Arial"/>
          <w:sz w:val="24"/>
          <w:szCs w:val="24"/>
        </w:rPr>
      </w:pPr>
    </w:p>
    <w:p w14:paraId="4F3485B2" w14:textId="2CF9E48B" w:rsidR="004262A8" w:rsidRDefault="004262A8" w:rsidP="004262A8">
      <w:pPr>
        <w:rPr>
          <w:rFonts w:ascii="Arial" w:hAnsi="Arial" w:cs="Arial"/>
          <w:sz w:val="24"/>
          <w:szCs w:val="24"/>
        </w:rPr>
      </w:pPr>
    </w:p>
    <w:p w14:paraId="09C16B09" w14:textId="5C33F722" w:rsidR="004262A8" w:rsidRDefault="004262A8" w:rsidP="004262A8">
      <w:pPr>
        <w:rPr>
          <w:rFonts w:ascii="Arial" w:hAnsi="Arial" w:cs="Arial"/>
          <w:sz w:val="24"/>
          <w:szCs w:val="24"/>
        </w:rPr>
      </w:pPr>
    </w:p>
    <w:p w14:paraId="509CBC66" w14:textId="77777777" w:rsidR="004262A8" w:rsidRPr="004262A8" w:rsidRDefault="004262A8" w:rsidP="004262A8">
      <w:pPr>
        <w:rPr>
          <w:rFonts w:ascii="Arial" w:hAnsi="Arial" w:cs="Arial"/>
          <w:sz w:val="24"/>
          <w:szCs w:val="24"/>
        </w:rPr>
      </w:pPr>
    </w:p>
    <w:p w14:paraId="32869252" w14:textId="77777777" w:rsidR="002506AA" w:rsidRPr="00F1654C" w:rsidRDefault="002506AA" w:rsidP="00F1654C">
      <w:pPr>
        <w:pStyle w:val="ListParagraph"/>
        <w:ind w:left="1080"/>
        <w:rPr>
          <w:rFonts w:ascii="Arial" w:hAnsi="Arial" w:cs="Arial"/>
          <w:sz w:val="24"/>
          <w:szCs w:val="24"/>
        </w:rPr>
      </w:pPr>
    </w:p>
    <w:p w14:paraId="4D88AEAA" w14:textId="0FA1924B" w:rsidR="00F1654C" w:rsidRPr="00F1654C" w:rsidRDefault="00F1654C" w:rsidP="00F1654C">
      <w:pPr>
        <w:pStyle w:val="ListParagraph"/>
        <w:ind w:left="1080"/>
        <w:rPr>
          <w:rFonts w:ascii="Arial" w:hAnsi="Arial" w:cs="Arial"/>
          <w:sz w:val="24"/>
          <w:szCs w:val="24"/>
        </w:rPr>
      </w:pPr>
    </w:p>
    <w:p w14:paraId="716195DC" w14:textId="0E7E147D" w:rsidR="00F1654C" w:rsidRPr="00F1654C" w:rsidRDefault="00F1654C" w:rsidP="00F1654C">
      <w:pPr>
        <w:pStyle w:val="ListParagraph"/>
        <w:numPr>
          <w:ilvl w:val="0"/>
          <w:numId w:val="17"/>
        </w:numPr>
        <w:rPr>
          <w:rFonts w:ascii="Arial" w:hAnsi="Arial" w:cs="Arial"/>
          <w:sz w:val="24"/>
          <w:szCs w:val="24"/>
        </w:rPr>
      </w:pPr>
      <w:r w:rsidRPr="00F1654C">
        <w:rPr>
          <w:rFonts w:ascii="Arial" w:hAnsi="Arial" w:cs="Arial"/>
          <w:sz w:val="24"/>
          <w:szCs w:val="24"/>
        </w:rPr>
        <w:t xml:space="preserve">Explain whether past consideration amounts to good </w:t>
      </w:r>
      <w:proofErr w:type="gramStart"/>
      <w:r w:rsidRPr="00F1654C">
        <w:rPr>
          <w:rFonts w:ascii="Arial" w:hAnsi="Arial" w:cs="Arial"/>
          <w:sz w:val="24"/>
          <w:szCs w:val="24"/>
        </w:rPr>
        <w:t xml:space="preserve">consideration  </w:t>
      </w:r>
      <w:r w:rsidR="00CB4D37">
        <w:rPr>
          <w:rFonts w:ascii="Arial" w:hAnsi="Arial" w:cs="Arial"/>
          <w:sz w:val="24"/>
          <w:szCs w:val="24"/>
        </w:rPr>
        <w:t>[</w:t>
      </w:r>
      <w:proofErr w:type="gramEnd"/>
      <w:r w:rsidR="00CB4D37">
        <w:rPr>
          <w:rFonts w:ascii="Arial" w:hAnsi="Arial" w:cs="Arial"/>
          <w:sz w:val="24"/>
          <w:szCs w:val="24"/>
        </w:rPr>
        <w:t>200 words]</w:t>
      </w:r>
    </w:p>
    <w:p w14:paraId="4475F541" w14:textId="6FA817AC" w:rsidR="00F1654C" w:rsidRDefault="00F1654C" w:rsidP="00F1654C">
      <w:pPr>
        <w:pStyle w:val="ListParagraph"/>
        <w:ind w:left="1080"/>
        <w:rPr>
          <w:rFonts w:ascii="Arial" w:hAnsi="Arial" w:cs="Arial"/>
          <w:sz w:val="24"/>
          <w:szCs w:val="24"/>
        </w:rPr>
      </w:pPr>
      <w:r w:rsidRPr="00F1654C">
        <w:rPr>
          <w:rFonts w:ascii="Arial" w:hAnsi="Arial" w:cs="Arial"/>
          <w:sz w:val="24"/>
          <w:szCs w:val="24"/>
        </w:rPr>
        <w:t>[10 marks]</w:t>
      </w:r>
    </w:p>
    <w:p w14:paraId="1EA1110E" w14:textId="2E6A11CD" w:rsidR="002506AA" w:rsidRDefault="002506AA" w:rsidP="00F1654C">
      <w:pPr>
        <w:pStyle w:val="ListParagraph"/>
        <w:ind w:left="1080"/>
        <w:rPr>
          <w:rFonts w:ascii="Arial" w:hAnsi="Arial" w:cs="Arial"/>
          <w:sz w:val="24"/>
          <w:szCs w:val="24"/>
        </w:rPr>
      </w:pPr>
    </w:p>
    <w:p w14:paraId="4979FC34" w14:textId="77F716F9" w:rsidR="002506AA" w:rsidRDefault="006F6773" w:rsidP="006F6773">
      <w:pPr>
        <w:pStyle w:val="ListParagraph"/>
        <w:ind w:left="1080"/>
        <w:rPr>
          <w:rFonts w:ascii="Arial" w:hAnsi="Arial" w:cs="Arial"/>
          <w:sz w:val="24"/>
          <w:szCs w:val="24"/>
        </w:rPr>
      </w:pPr>
      <w:r>
        <w:rPr>
          <w:rFonts w:ascii="Arial" w:hAnsi="Arial" w:cs="Arial"/>
          <w:sz w:val="24"/>
          <w:szCs w:val="24"/>
        </w:rPr>
        <w:t>LECTURE /// possibly a paragraph or two</w:t>
      </w:r>
    </w:p>
    <w:p w14:paraId="7090D31F" w14:textId="7F0038FB" w:rsidR="004262A8" w:rsidRDefault="004262A8" w:rsidP="006F6773">
      <w:pPr>
        <w:pStyle w:val="ListParagraph"/>
        <w:ind w:left="1080"/>
        <w:rPr>
          <w:rFonts w:ascii="Arial" w:hAnsi="Arial" w:cs="Arial"/>
          <w:sz w:val="24"/>
          <w:szCs w:val="24"/>
        </w:rPr>
      </w:pPr>
    </w:p>
    <w:p w14:paraId="33F874DA" w14:textId="77777777" w:rsidR="00A977D3" w:rsidRPr="00A977D3" w:rsidRDefault="004262A8" w:rsidP="00A977D3">
      <w:pPr>
        <w:pStyle w:val="ListParagraph"/>
        <w:numPr>
          <w:ilvl w:val="0"/>
          <w:numId w:val="25"/>
        </w:numPr>
        <w:rPr>
          <w:rFonts w:ascii="Arial" w:hAnsi="Arial" w:cs="Arial"/>
          <w:i/>
          <w:iCs/>
          <w:sz w:val="24"/>
          <w:szCs w:val="24"/>
          <w:lang w:val="en-CH"/>
        </w:rPr>
      </w:pPr>
      <w:r>
        <w:rPr>
          <w:rFonts w:ascii="Arial" w:hAnsi="Arial" w:cs="Arial"/>
          <w:sz w:val="24"/>
          <w:szCs w:val="24"/>
        </w:rPr>
        <w:t xml:space="preserve">Definition of consideration </w:t>
      </w:r>
      <w:r w:rsidRPr="00A977D3">
        <w:rPr>
          <w:rFonts w:ascii="Arial" w:hAnsi="Arial" w:cs="Arial"/>
          <w:i/>
          <w:iCs/>
          <w:sz w:val="24"/>
          <w:szCs w:val="24"/>
        </w:rPr>
        <w:t xml:space="preserve">/ </w:t>
      </w:r>
      <w:r w:rsidR="00A977D3" w:rsidRPr="00A977D3">
        <w:rPr>
          <w:rFonts w:ascii="Arial" w:hAnsi="Arial" w:cs="Arial"/>
          <w:i/>
          <w:iCs/>
          <w:sz w:val="24"/>
          <w:szCs w:val="24"/>
        </w:rPr>
        <w:t>An act or forbearance of one party; or the promise thereof, is the price for which the promise of the other is bought, and the promise thus given for value is enforceable – Dunlop v Selfridge [1915]</w:t>
      </w:r>
    </w:p>
    <w:p w14:paraId="01EEBCF3" w14:textId="77777777" w:rsidR="00A977D3" w:rsidRPr="00A977D3" w:rsidRDefault="00A977D3" w:rsidP="00A977D3">
      <w:pPr>
        <w:pStyle w:val="ListParagraph"/>
        <w:ind w:left="1800"/>
        <w:rPr>
          <w:rFonts w:ascii="Arial" w:hAnsi="Arial" w:cs="Arial"/>
          <w:i/>
          <w:iCs/>
          <w:sz w:val="24"/>
          <w:szCs w:val="24"/>
        </w:rPr>
      </w:pPr>
    </w:p>
    <w:p w14:paraId="5DA79AF2" w14:textId="51B40348" w:rsidR="00A977D3" w:rsidRPr="00A977D3" w:rsidRDefault="00A977D3" w:rsidP="00A977D3">
      <w:pPr>
        <w:pStyle w:val="ListParagraph"/>
        <w:ind w:left="1800"/>
        <w:rPr>
          <w:rFonts w:ascii="Arial" w:hAnsi="Arial" w:cs="Arial"/>
          <w:i/>
          <w:iCs/>
          <w:sz w:val="24"/>
          <w:szCs w:val="24"/>
          <w:lang w:val="en-CH"/>
        </w:rPr>
      </w:pPr>
      <w:r w:rsidRPr="00A977D3">
        <w:rPr>
          <w:rFonts w:ascii="Arial" w:hAnsi="Arial" w:cs="Arial"/>
          <w:i/>
          <w:iCs/>
          <w:sz w:val="24"/>
          <w:szCs w:val="24"/>
        </w:rPr>
        <w:t xml:space="preserve"> </w:t>
      </w:r>
      <w:proofErr w:type="gramStart"/>
      <w:r w:rsidRPr="00A977D3">
        <w:rPr>
          <w:rFonts w:ascii="Arial" w:hAnsi="Arial" w:cs="Arial"/>
          <w:i/>
          <w:iCs/>
          <w:sz w:val="24"/>
          <w:szCs w:val="24"/>
        </w:rPr>
        <w:t>“ A</w:t>
      </w:r>
      <w:proofErr w:type="gramEnd"/>
      <w:r w:rsidRPr="00A977D3">
        <w:rPr>
          <w:rFonts w:ascii="Arial" w:hAnsi="Arial" w:cs="Arial"/>
          <w:i/>
          <w:iCs/>
          <w:sz w:val="24"/>
          <w:szCs w:val="24"/>
        </w:rPr>
        <w:t xml:space="preserve"> valuable consideration . . . May consist either in some right, interest, profit or benefit accruing to the one party, or some forbearance, detriment, loss, or responsibility, given, suffered, or undertaken by the other” – Currie v Misa [1875]</w:t>
      </w:r>
    </w:p>
    <w:p w14:paraId="4696E49A" w14:textId="01F02842" w:rsidR="004262A8" w:rsidRPr="00A977D3" w:rsidRDefault="004262A8" w:rsidP="00A977D3">
      <w:pPr>
        <w:pStyle w:val="ListParagraph"/>
        <w:ind w:left="1800"/>
        <w:rPr>
          <w:rFonts w:ascii="Arial" w:hAnsi="Arial" w:cs="Arial"/>
          <w:i/>
          <w:iCs/>
          <w:sz w:val="24"/>
          <w:szCs w:val="24"/>
        </w:rPr>
      </w:pPr>
    </w:p>
    <w:p w14:paraId="48402BAC" w14:textId="2A2B9248" w:rsidR="002506AA" w:rsidRDefault="00A977D3" w:rsidP="00A977D3">
      <w:pPr>
        <w:pStyle w:val="ListParagraph"/>
        <w:numPr>
          <w:ilvl w:val="0"/>
          <w:numId w:val="25"/>
        </w:numPr>
        <w:rPr>
          <w:rFonts w:ascii="Arial" w:hAnsi="Arial" w:cs="Arial"/>
          <w:i/>
          <w:iCs/>
          <w:sz w:val="24"/>
          <w:szCs w:val="24"/>
        </w:rPr>
      </w:pPr>
      <w:r>
        <w:rPr>
          <w:rFonts w:ascii="Arial" w:hAnsi="Arial" w:cs="Arial"/>
          <w:sz w:val="24"/>
          <w:szCs w:val="24"/>
        </w:rPr>
        <w:t>The rules governing consideration / 2</w:t>
      </w:r>
      <w:r w:rsidRPr="00A977D3">
        <w:rPr>
          <w:rFonts w:ascii="Arial" w:hAnsi="Arial" w:cs="Arial"/>
          <w:sz w:val="24"/>
          <w:szCs w:val="24"/>
          <w:vertAlign w:val="superscript"/>
        </w:rPr>
        <w:t>nd</w:t>
      </w:r>
      <w:r>
        <w:rPr>
          <w:rFonts w:ascii="Arial" w:hAnsi="Arial" w:cs="Arial"/>
          <w:sz w:val="24"/>
          <w:szCs w:val="24"/>
        </w:rPr>
        <w:t xml:space="preserve"> rule out of 4: </w:t>
      </w:r>
      <w:r w:rsidRPr="00A977D3">
        <w:rPr>
          <w:rFonts w:ascii="Arial" w:hAnsi="Arial" w:cs="Arial"/>
          <w:i/>
          <w:iCs/>
          <w:sz w:val="24"/>
          <w:szCs w:val="24"/>
        </w:rPr>
        <w:t>CONSIDERATION MUST NOT BE PAST</w:t>
      </w:r>
    </w:p>
    <w:p w14:paraId="64979604" w14:textId="26630AB2" w:rsidR="00A977D3" w:rsidRDefault="00A977D3" w:rsidP="00A977D3">
      <w:pPr>
        <w:pStyle w:val="ListParagraph"/>
        <w:ind w:left="1800"/>
        <w:rPr>
          <w:rFonts w:ascii="Arial" w:hAnsi="Arial" w:cs="Arial"/>
          <w:i/>
          <w:iCs/>
          <w:sz w:val="24"/>
          <w:szCs w:val="24"/>
        </w:rPr>
      </w:pPr>
    </w:p>
    <w:p w14:paraId="0D2932AC" w14:textId="377C5920" w:rsidR="00A07F7D" w:rsidRPr="00A07F7D" w:rsidRDefault="00A977D3" w:rsidP="00A07F7D">
      <w:pPr>
        <w:pStyle w:val="ListParagraph"/>
        <w:numPr>
          <w:ilvl w:val="0"/>
          <w:numId w:val="25"/>
        </w:numPr>
        <w:rPr>
          <w:rFonts w:ascii="Arial" w:hAnsi="Arial" w:cs="Arial"/>
          <w:i/>
          <w:iCs/>
          <w:sz w:val="24"/>
          <w:szCs w:val="36"/>
          <w:lang w:val="en-CH"/>
        </w:rPr>
      </w:pPr>
      <w:r>
        <w:rPr>
          <w:rFonts w:ascii="Arial" w:hAnsi="Arial" w:cs="Arial"/>
          <w:sz w:val="24"/>
          <w:szCs w:val="24"/>
        </w:rPr>
        <w:t xml:space="preserve">Explanation </w:t>
      </w:r>
      <w:r w:rsidR="0030028A">
        <w:rPr>
          <w:rFonts w:ascii="Arial" w:hAnsi="Arial" w:cs="Arial"/>
          <w:sz w:val="24"/>
          <w:szCs w:val="24"/>
        </w:rPr>
        <w:t xml:space="preserve">&amp; Example (s) </w:t>
      </w:r>
      <w:r>
        <w:rPr>
          <w:rFonts w:ascii="Arial" w:hAnsi="Arial" w:cs="Arial"/>
          <w:sz w:val="24"/>
          <w:szCs w:val="24"/>
        </w:rPr>
        <w:t xml:space="preserve">/ general rule: </w:t>
      </w:r>
      <w:r w:rsidRPr="00A977D3">
        <w:rPr>
          <w:rFonts w:ascii="Arial" w:hAnsi="Arial" w:cs="Arial"/>
          <w:i/>
          <w:iCs/>
          <w:sz w:val="24"/>
          <w:szCs w:val="36"/>
        </w:rPr>
        <w:t>If A promises to pay B for something that B has already done (without prior agreement), this is not valid consideration and there is no obligation to pay.</w:t>
      </w:r>
    </w:p>
    <w:p w14:paraId="5200D40F" w14:textId="77777777" w:rsidR="00A07F7D" w:rsidRPr="00A07F7D" w:rsidRDefault="00A07F7D" w:rsidP="00A07F7D">
      <w:pPr>
        <w:pStyle w:val="ListParagraph"/>
        <w:rPr>
          <w:rFonts w:ascii="Arial" w:hAnsi="Arial" w:cs="Arial"/>
          <w:i/>
          <w:iCs/>
          <w:sz w:val="24"/>
          <w:szCs w:val="36"/>
          <w:lang w:val="en-CH"/>
        </w:rPr>
      </w:pPr>
    </w:p>
    <w:p w14:paraId="5CD6361C" w14:textId="77777777" w:rsidR="00A07F7D" w:rsidRPr="00A07F7D" w:rsidRDefault="00A07F7D" w:rsidP="00A07F7D">
      <w:pPr>
        <w:pStyle w:val="ListParagraph"/>
        <w:ind w:left="1800"/>
        <w:rPr>
          <w:rFonts w:ascii="Arial" w:hAnsi="Arial" w:cs="Arial"/>
          <w:i/>
          <w:iCs/>
          <w:sz w:val="24"/>
          <w:szCs w:val="36"/>
          <w:lang w:val="en-CH"/>
        </w:rPr>
      </w:pPr>
      <w:r w:rsidRPr="00A07F7D">
        <w:rPr>
          <w:rFonts w:ascii="Arial" w:hAnsi="Arial" w:cs="Arial"/>
          <w:i/>
          <w:iCs/>
          <w:sz w:val="24"/>
          <w:szCs w:val="36"/>
        </w:rPr>
        <w:t xml:space="preserve">A </w:t>
      </w:r>
      <w:proofErr w:type="gramStart"/>
      <w:r w:rsidRPr="00A07F7D">
        <w:rPr>
          <w:rFonts w:ascii="Arial" w:hAnsi="Arial" w:cs="Arial"/>
          <w:i/>
          <w:iCs/>
          <w:sz w:val="24"/>
          <w:szCs w:val="36"/>
        </w:rPr>
        <w:t>promises</w:t>
      </w:r>
      <w:proofErr w:type="gramEnd"/>
      <w:r w:rsidRPr="00A07F7D">
        <w:rPr>
          <w:rFonts w:ascii="Arial" w:hAnsi="Arial" w:cs="Arial"/>
          <w:i/>
          <w:iCs/>
          <w:sz w:val="24"/>
          <w:szCs w:val="36"/>
        </w:rPr>
        <w:t xml:space="preserve"> to pay B £50 in gratitude after B saved him from drowning. A’s promise is made for past consideration and is therefore unenforceable. If B wanted to claim the money, he should have negotiated a price before he pulled </w:t>
      </w:r>
      <w:proofErr w:type="spellStart"/>
      <w:r w:rsidRPr="00A07F7D">
        <w:rPr>
          <w:rFonts w:ascii="Arial" w:hAnsi="Arial" w:cs="Arial"/>
          <w:i/>
          <w:iCs/>
          <w:sz w:val="24"/>
          <w:szCs w:val="36"/>
        </w:rPr>
        <w:t>A</w:t>
      </w:r>
      <w:proofErr w:type="spellEnd"/>
      <w:r w:rsidRPr="00A07F7D">
        <w:rPr>
          <w:rFonts w:ascii="Arial" w:hAnsi="Arial" w:cs="Arial"/>
          <w:i/>
          <w:iCs/>
          <w:sz w:val="24"/>
          <w:szCs w:val="36"/>
        </w:rPr>
        <w:t xml:space="preserve"> out of the water. </w:t>
      </w:r>
    </w:p>
    <w:p w14:paraId="3873EABB" w14:textId="77777777" w:rsidR="00A07F7D" w:rsidRPr="00A07F7D" w:rsidRDefault="00A07F7D" w:rsidP="00A07F7D">
      <w:pPr>
        <w:pStyle w:val="ListParagraph"/>
        <w:ind w:left="1800"/>
        <w:rPr>
          <w:rFonts w:ascii="Arial" w:hAnsi="Arial" w:cs="Arial"/>
          <w:i/>
          <w:iCs/>
          <w:sz w:val="24"/>
          <w:szCs w:val="36"/>
          <w:lang w:val="en-CH"/>
        </w:rPr>
      </w:pPr>
    </w:p>
    <w:p w14:paraId="21B35090" w14:textId="77777777" w:rsidR="00CB3F6B" w:rsidRPr="00CB3F6B" w:rsidRDefault="00A07F7D" w:rsidP="00CB3F6B">
      <w:pPr>
        <w:pStyle w:val="ListParagraph"/>
        <w:numPr>
          <w:ilvl w:val="0"/>
          <w:numId w:val="25"/>
        </w:numPr>
        <w:rPr>
          <w:rFonts w:ascii="Arial" w:hAnsi="Arial" w:cs="Arial"/>
          <w:i/>
          <w:iCs/>
          <w:szCs w:val="36"/>
          <w:lang w:val="en-CH"/>
        </w:rPr>
      </w:pPr>
      <w:r>
        <w:rPr>
          <w:rFonts w:ascii="Arial" w:hAnsi="Arial" w:cs="Arial"/>
          <w:sz w:val="24"/>
          <w:szCs w:val="36"/>
          <w:lang w:val="en-US"/>
        </w:rPr>
        <w:t xml:space="preserve">A relevant case/ </w:t>
      </w:r>
      <w:proofErr w:type="spellStart"/>
      <w:r>
        <w:rPr>
          <w:rFonts w:ascii="Arial" w:hAnsi="Arial" w:cs="Arial"/>
          <w:sz w:val="24"/>
          <w:szCs w:val="36"/>
          <w:lang w:val="en-US"/>
        </w:rPr>
        <w:t>Roscola</w:t>
      </w:r>
      <w:proofErr w:type="spellEnd"/>
      <w:r>
        <w:rPr>
          <w:rFonts w:ascii="Arial" w:hAnsi="Arial" w:cs="Arial"/>
          <w:sz w:val="24"/>
          <w:szCs w:val="36"/>
          <w:lang w:val="en-US"/>
        </w:rPr>
        <w:t xml:space="preserve"> v Thomas [1842</w:t>
      </w:r>
      <w:proofErr w:type="gramStart"/>
      <w:r>
        <w:rPr>
          <w:rFonts w:ascii="Arial" w:hAnsi="Arial" w:cs="Arial"/>
          <w:sz w:val="24"/>
          <w:szCs w:val="36"/>
          <w:lang w:val="en-US"/>
        </w:rPr>
        <w:t xml:space="preserve">] </w:t>
      </w:r>
      <w:r w:rsidR="00CB3F6B">
        <w:rPr>
          <w:rFonts w:ascii="Arial" w:hAnsi="Arial" w:cs="Arial"/>
          <w:sz w:val="24"/>
          <w:szCs w:val="36"/>
          <w:lang w:val="en-US"/>
        </w:rPr>
        <w:t>:</w:t>
      </w:r>
      <w:proofErr w:type="gramEnd"/>
      <w:r w:rsidR="00CB3F6B">
        <w:rPr>
          <w:rFonts w:ascii="Arial" w:hAnsi="Arial" w:cs="Arial"/>
          <w:sz w:val="24"/>
          <w:szCs w:val="36"/>
          <w:lang w:val="en-US"/>
        </w:rPr>
        <w:t xml:space="preserve"> </w:t>
      </w:r>
      <w:r w:rsidR="00CB3F6B" w:rsidRPr="00CB3F6B">
        <w:rPr>
          <w:rFonts w:ascii="Arial" w:hAnsi="Arial" w:cs="Arial"/>
          <w:i/>
          <w:iCs/>
          <w:szCs w:val="36"/>
        </w:rPr>
        <w:t xml:space="preserve">The rule on past consideration is illustrated by </w:t>
      </w:r>
      <w:proofErr w:type="spellStart"/>
      <w:r w:rsidR="00CB3F6B" w:rsidRPr="00CB3F6B">
        <w:rPr>
          <w:rFonts w:ascii="Arial" w:hAnsi="Arial" w:cs="Arial"/>
          <w:i/>
          <w:iCs/>
          <w:szCs w:val="36"/>
        </w:rPr>
        <w:t>Roscorla</w:t>
      </w:r>
      <w:proofErr w:type="spellEnd"/>
      <w:r w:rsidR="00CB3F6B" w:rsidRPr="00CB3F6B">
        <w:rPr>
          <w:rFonts w:ascii="Arial" w:hAnsi="Arial" w:cs="Arial"/>
          <w:i/>
          <w:iCs/>
          <w:szCs w:val="36"/>
        </w:rPr>
        <w:t xml:space="preserve"> v Thomas [1842]</w:t>
      </w:r>
    </w:p>
    <w:p w14:paraId="77266CFD" w14:textId="77777777" w:rsidR="00CB3F6B" w:rsidRPr="00CB3F6B" w:rsidRDefault="00CB3F6B" w:rsidP="00CB3F6B">
      <w:pPr>
        <w:pStyle w:val="ListParagraph"/>
        <w:ind w:left="1800"/>
        <w:rPr>
          <w:rFonts w:ascii="Arial" w:hAnsi="Arial" w:cs="Arial"/>
          <w:i/>
          <w:iCs/>
          <w:sz w:val="24"/>
          <w:szCs w:val="36"/>
          <w:lang w:val="en-CH"/>
        </w:rPr>
      </w:pPr>
      <w:r w:rsidRPr="00CB3F6B">
        <w:rPr>
          <w:rFonts w:ascii="Arial" w:hAnsi="Arial" w:cs="Arial"/>
          <w:i/>
          <w:iCs/>
          <w:sz w:val="24"/>
          <w:szCs w:val="36"/>
        </w:rPr>
        <w:t xml:space="preserve">2 people agreed the sale of a </w:t>
      </w:r>
      <w:proofErr w:type="gramStart"/>
      <w:r w:rsidRPr="00CB3F6B">
        <w:rPr>
          <w:rFonts w:ascii="Arial" w:hAnsi="Arial" w:cs="Arial"/>
          <w:i/>
          <w:iCs/>
          <w:sz w:val="24"/>
          <w:szCs w:val="36"/>
        </w:rPr>
        <w:t>horse .</w:t>
      </w:r>
      <w:proofErr w:type="gramEnd"/>
    </w:p>
    <w:p w14:paraId="18302D75" w14:textId="77777777" w:rsidR="00CB3F6B" w:rsidRPr="00CB3F6B" w:rsidRDefault="00CB3F6B" w:rsidP="00CB3F6B">
      <w:pPr>
        <w:pStyle w:val="ListParagraph"/>
        <w:ind w:left="1800"/>
        <w:rPr>
          <w:rFonts w:ascii="Arial" w:hAnsi="Arial" w:cs="Arial"/>
          <w:i/>
          <w:iCs/>
          <w:sz w:val="24"/>
          <w:szCs w:val="36"/>
          <w:lang w:val="en-CH"/>
        </w:rPr>
      </w:pPr>
      <w:r w:rsidRPr="00CB3F6B">
        <w:rPr>
          <w:rFonts w:ascii="Arial" w:hAnsi="Arial" w:cs="Arial"/>
          <w:i/>
          <w:iCs/>
          <w:sz w:val="24"/>
          <w:szCs w:val="36"/>
        </w:rPr>
        <w:t>AFTER the sale had been completed, the seller promised the buyer that the horse was “sound and free from vice”.</w:t>
      </w:r>
    </w:p>
    <w:p w14:paraId="0B4CAB9D" w14:textId="77777777" w:rsidR="00CB3F6B" w:rsidRPr="00CB3F6B" w:rsidRDefault="00CB3F6B" w:rsidP="00CB3F6B">
      <w:pPr>
        <w:pStyle w:val="ListParagraph"/>
        <w:ind w:left="1800"/>
        <w:rPr>
          <w:rFonts w:ascii="Arial" w:hAnsi="Arial" w:cs="Arial"/>
          <w:i/>
          <w:iCs/>
          <w:sz w:val="24"/>
          <w:szCs w:val="36"/>
          <w:lang w:val="en-CH"/>
        </w:rPr>
      </w:pPr>
      <w:r w:rsidRPr="00CB3F6B">
        <w:rPr>
          <w:rFonts w:ascii="Arial" w:hAnsi="Arial" w:cs="Arial"/>
          <w:i/>
          <w:iCs/>
          <w:sz w:val="24"/>
          <w:szCs w:val="36"/>
        </w:rPr>
        <w:t xml:space="preserve">This turned out to be </w:t>
      </w:r>
      <w:proofErr w:type="gramStart"/>
      <w:r w:rsidRPr="00CB3F6B">
        <w:rPr>
          <w:rFonts w:ascii="Arial" w:hAnsi="Arial" w:cs="Arial"/>
          <w:i/>
          <w:iCs/>
          <w:sz w:val="24"/>
          <w:szCs w:val="36"/>
        </w:rPr>
        <w:t>untrue</w:t>
      </w:r>
      <w:proofErr w:type="gramEnd"/>
      <w:r w:rsidRPr="00CB3F6B">
        <w:rPr>
          <w:rFonts w:ascii="Arial" w:hAnsi="Arial" w:cs="Arial"/>
          <w:i/>
          <w:iCs/>
          <w:sz w:val="24"/>
          <w:szCs w:val="36"/>
        </w:rPr>
        <w:t xml:space="preserve"> but the buyer could not sue on this promise because the buyers consideration (the price paid for the horse) was already PAST at the point at which the seller’s promise was given. </w:t>
      </w:r>
    </w:p>
    <w:p w14:paraId="1FB273F5" w14:textId="17604BCD" w:rsidR="00A07F7D" w:rsidRPr="00CB3F6B" w:rsidRDefault="00A07F7D" w:rsidP="00CB3F6B">
      <w:pPr>
        <w:ind w:left="1440"/>
        <w:rPr>
          <w:rFonts w:ascii="Arial" w:hAnsi="Arial" w:cs="Arial"/>
          <w:i/>
          <w:iCs/>
          <w:sz w:val="24"/>
          <w:szCs w:val="36"/>
          <w:lang w:val="en-CH"/>
        </w:rPr>
      </w:pPr>
    </w:p>
    <w:p w14:paraId="41612A1A" w14:textId="77777777" w:rsidR="00A07F7D" w:rsidRPr="00A07F7D" w:rsidRDefault="00A07F7D" w:rsidP="00A07F7D">
      <w:pPr>
        <w:pStyle w:val="ListParagraph"/>
        <w:rPr>
          <w:rFonts w:ascii="Arial" w:hAnsi="Arial" w:cs="Arial"/>
          <w:i/>
          <w:iCs/>
          <w:sz w:val="24"/>
          <w:szCs w:val="36"/>
          <w:lang w:val="en-CH"/>
        </w:rPr>
      </w:pPr>
    </w:p>
    <w:p w14:paraId="3C1F9D96" w14:textId="2563BF30" w:rsidR="00A07F7D" w:rsidRPr="00CB3F6B" w:rsidRDefault="00A07F7D" w:rsidP="00A07F7D">
      <w:pPr>
        <w:pStyle w:val="ListParagraph"/>
        <w:numPr>
          <w:ilvl w:val="0"/>
          <w:numId w:val="25"/>
        </w:numPr>
        <w:rPr>
          <w:rFonts w:ascii="Arial" w:hAnsi="Arial" w:cs="Arial"/>
          <w:i/>
          <w:iCs/>
          <w:sz w:val="24"/>
          <w:szCs w:val="48"/>
          <w:lang w:val="en-CH"/>
        </w:rPr>
      </w:pPr>
      <w:r>
        <w:rPr>
          <w:rFonts w:ascii="Arial" w:hAnsi="Arial" w:cs="Arial"/>
          <w:sz w:val="24"/>
          <w:szCs w:val="36"/>
          <w:lang w:val="en-US"/>
        </w:rPr>
        <w:t xml:space="preserve">Conclusion / </w:t>
      </w:r>
      <w:r w:rsidRPr="00A07F7D">
        <w:rPr>
          <w:rFonts w:ascii="Arial" w:hAnsi="Arial" w:cs="Arial"/>
          <w:i/>
          <w:iCs/>
          <w:sz w:val="24"/>
          <w:szCs w:val="48"/>
        </w:rPr>
        <w:t xml:space="preserve">Past consideration is not the same as </w:t>
      </w:r>
      <w:r w:rsidRPr="00A07F7D">
        <w:rPr>
          <w:rFonts w:ascii="Arial" w:hAnsi="Arial" w:cs="Arial"/>
          <w:b/>
          <w:bCs/>
          <w:i/>
          <w:iCs/>
          <w:sz w:val="24"/>
          <w:szCs w:val="48"/>
        </w:rPr>
        <w:t>execute</w:t>
      </w:r>
      <w:r w:rsidRPr="00A07F7D">
        <w:rPr>
          <w:rFonts w:ascii="Arial" w:hAnsi="Arial" w:cs="Arial"/>
          <w:i/>
          <w:iCs/>
          <w:sz w:val="24"/>
          <w:szCs w:val="48"/>
        </w:rPr>
        <w:t xml:space="preserve">d consideration, where a promise is made </w:t>
      </w:r>
      <w:r w:rsidRPr="00A07F7D">
        <w:rPr>
          <w:rFonts w:ascii="Arial" w:hAnsi="Arial" w:cs="Arial"/>
          <w:b/>
          <w:bCs/>
          <w:i/>
          <w:iCs/>
          <w:sz w:val="24"/>
          <w:szCs w:val="48"/>
        </w:rPr>
        <w:t>in return</w:t>
      </w:r>
      <w:r w:rsidRPr="00A07F7D">
        <w:rPr>
          <w:rFonts w:ascii="Arial" w:hAnsi="Arial" w:cs="Arial"/>
          <w:i/>
          <w:iCs/>
          <w:sz w:val="24"/>
          <w:szCs w:val="48"/>
        </w:rPr>
        <w:t xml:space="preserve"> for an act.</w:t>
      </w:r>
    </w:p>
    <w:p w14:paraId="6A97B3FF" w14:textId="77777777" w:rsidR="00CB3F6B" w:rsidRPr="00CB3F6B" w:rsidRDefault="00CB3F6B" w:rsidP="00CB3F6B">
      <w:pPr>
        <w:pStyle w:val="ListParagraph"/>
        <w:rPr>
          <w:rFonts w:ascii="Arial" w:hAnsi="Arial" w:cs="Arial"/>
          <w:i/>
          <w:iCs/>
          <w:sz w:val="24"/>
          <w:szCs w:val="48"/>
          <w:lang w:val="en-CH"/>
        </w:rPr>
      </w:pPr>
    </w:p>
    <w:p w14:paraId="3536CE54" w14:textId="77777777" w:rsidR="00CB3F6B" w:rsidRPr="00CB3F6B" w:rsidRDefault="00CB3F6B" w:rsidP="00CB3F6B">
      <w:pPr>
        <w:pStyle w:val="ListParagraph"/>
        <w:ind w:left="1440"/>
        <w:rPr>
          <w:rFonts w:ascii="Arial" w:hAnsi="Arial" w:cs="Arial"/>
          <w:i/>
          <w:iCs/>
          <w:sz w:val="24"/>
          <w:szCs w:val="48"/>
          <w:lang w:val="en-CH"/>
        </w:rPr>
      </w:pPr>
      <w:r w:rsidRPr="00CB3F6B">
        <w:rPr>
          <w:rFonts w:ascii="Arial" w:hAnsi="Arial" w:cs="Arial"/>
          <w:i/>
          <w:iCs/>
          <w:sz w:val="24"/>
          <w:szCs w:val="48"/>
        </w:rPr>
        <w:t xml:space="preserve">EXECUTED: When a party performs his part of the contract at the time of </w:t>
      </w:r>
      <w:proofErr w:type="gramStart"/>
      <w:r w:rsidRPr="00CB3F6B">
        <w:rPr>
          <w:rFonts w:ascii="Arial" w:hAnsi="Arial" w:cs="Arial"/>
          <w:i/>
          <w:iCs/>
          <w:sz w:val="24"/>
          <w:szCs w:val="48"/>
        </w:rPr>
        <w:t>entering into</w:t>
      </w:r>
      <w:proofErr w:type="gramEnd"/>
      <w:r w:rsidRPr="00CB3F6B">
        <w:rPr>
          <w:rFonts w:ascii="Arial" w:hAnsi="Arial" w:cs="Arial"/>
          <w:i/>
          <w:iCs/>
          <w:sz w:val="24"/>
          <w:szCs w:val="48"/>
        </w:rPr>
        <w:t xml:space="preserve"> the contract</w:t>
      </w:r>
    </w:p>
    <w:p w14:paraId="7EAA6954" w14:textId="77777777" w:rsidR="00CB3F6B" w:rsidRPr="00A07F7D" w:rsidRDefault="00CB3F6B" w:rsidP="00CB3F6B">
      <w:pPr>
        <w:pStyle w:val="ListParagraph"/>
        <w:ind w:left="1800"/>
        <w:rPr>
          <w:rFonts w:ascii="Arial" w:hAnsi="Arial" w:cs="Arial"/>
          <w:i/>
          <w:iCs/>
          <w:sz w:val="24"/>
          <w:szCs w:val="48"/>
          <w:lang w:val="en-CH"/>
        </w:rPr>
      </w:pPr>
    </w:p>
    <w:p w14:paraId="6CC44A3E" w14:textId="23ED607B" w:rsidR="00A07F7D" w:rsidRPr="00A07F7D" w:rsidRDefault="00A07F7D" w:rsidP="00A07F7D">
      <w:pPr>
        <w:pStyle w:val="ListParagraph"/>
        <w:ind w:left="1800"/>
        <w:rPr>
          <w:rFonts w:ascii="Arial" w:hAnsi="Arial" w:cs="Arial"/>
          <w:i/>
          <w:iCs/>
          <w:sz w:val="36"/>
          <w:szCs w:val="48"/>
          <w:lang w:val="en-CH"/>
        </w:rPr>
      </w:pPr>
    </w:p>
    <w:p w14:paraId="409E1014" w14:textId="30CB8CCE" w:rsidR="00A977D3" w:rsidRPr="00A07F7D" w:rsidRDefault="00A977D3" w:rsidP="0030028A">
      <w:pPr>
        <w:pStyle w:val="ListParagraph"/>
        <w:ind w:left="1800"/>
        <w:rPr>
          <w:rFonts w:ascii="Arial" w:hAnsi="Arial" w:cs="Arial"/>
          <w:i/>
          <w:iCs/>
          <w:sz w:val="48"/>
          <w:szCs w:val="48"/>
          <w:lang w:val="en-CH"/>
        </w:rPr>
      </w:pPr>
    </w:p>
    <w:p w14:paraId="61C5F30C" w14:textId="2AA30846" w:rsidR="002506AA" w:rsidRDefault="002506AA" w:rsidP="00F1654C">
      <w:pPr>
        <w:pStyle w:val="ListParagraph"/>
        <w:ind w:left="1080"/>
        <w:rPr>
          <w:rFonts w:ascii="Arial" w:hAnsi="Arial" w:cs="Arial"/>
          <w:i/>
          <w:iCs/>
          <w:sz w:val="24"/>
          <w:szCs w:val="24"/>
        </w:rPr>
      </w:pPr>
    </w:p>
    <w:p w14:paraId="4B812D23" w14:textId="35AD6B09" w:rsidR="0030028A" w:rsidRDefault="0030028A" w:rsidP="00F1654C">
      <w:pPr>
        <w:pStyle w:val="ListParagraph"/>
        <w:ind w:left="1080"/>
        <w:rPr>
          <w:rFonts w:ascii="Arial" w:hAnsi="Arial" w:cs="Arial"/>
          <w:i/>
          <w:iCs/>
          <w:sz w:val="24"/>
          <w:szCs w:val="24"/>
        </w:rPr>
      </w:pPr>
    </w:p>
    <w:p w14:paraId="58F01182" w14:textId="0CDC8EE2" w:rsidR="0030028A" w:rsidRDefault="0030028A" w:rsidP="00F1654C">
      <w:pPr>
        <w:pStyle w:val="ListParagraph"/>
        <w:ind w:left="1080"/>
        <w:rPr>
          <w:rFonts w:ascii="Arial" w:hAnsi="Arial" w:cs="Arial"/>
          <w:i/>
          <w:iCs/>
          <w:sz w:val="24"/>
          <w:szCs w:val="24"/>
        </w:rPr>
      </w:pPr>
    </w:p>
    <w:p w14:paraId="046221BD" w14:textId="43B4F486" w:rsidR="0030028A" w:rsidRDefault="0030028A" w:rsidP="00F1654C">
      <w:pPr>
        <w:pStyle w:val="ListParagraph"/>
        <w:ind w:left="1080"/>
        <w:rPr>
          <w:rFonts w:ascii="Arial" w:hAnsi="Arial" w:cs="Arial"/>
          <w:i/>
          <w:iCs/>
          <w:sz w:val="24"/>
          <w:szCs w:val="24"/>
        </w:rPr>
      </w:pPr>
    </w:p>
    <w:p w14:paraId="1015A09C" w14:textId="28BF31AD" w:rsidR="0030028A" w:rsidRDefault="0030028A" w:rsidP="00F1654C">
      <w:pPr>
        <w:pStyle w:val="ListParagraph"/>
        <w:ind w:left="1080"/>
        <w:rPr>
          <w:rFonts w:ascii="Arial" w:hAnsi="Arial" w:cs="Arial"/>
          <w:i/>
          <w:iCs/>
          <w:sz w:val="24"/>
          <w:szCs w:val="24"/>
        </w:rPr>
      </w:pPr>
    </w:p>
    <w:p w14:paraId="49E18BBE" w14:textId="6CBAE651" w:rsidR="0030028A" w:rsidRDefault="0030028A" w:rsidP="00F1654C">
      <w:pPr>
        <w:pStyle w:val="ListParagraph"/>
        <w:ind w:left="1080"/>
        <w:rPr>
          <w:rFonts w:ascii="Arial" w:hAnsi="Arial" w:cs="Arial"/>
          <w:i/>
          <w:iCs/>
          <w:sz w:val="24"/>
          <w:szCs w:val="24"/>
        </w:rPr>
      </w:pPr>
    </w:p>
    <w:p w14:paraId="592299A6" w14:textId="1F6D689F" w:rsidR="0030028A" w:rsidRDefault="0030028A" w:rsidP="00F1654C">
      <w:pPr>
        <w:pStyle w:val="ListParagraph"/>
        <w:ind w:left="1080"/>
        <w:rPr>
          <w:rFonts w:ascii="Arial" w:hAnsi="Arial" w:cs="Arial"/>
          <w:i/>
          <w:iCs/>
          <w:sz w:val="24"/>
          <w:szCs w:val="24"/>
        </w:rPr>
      </w:pPr>
    </w:p>
    <w:p w14:paraId="43536424" w14:textId="7135A4BF" w:rsidR="0030028A" w:rsidRDefault="0030028A" w:rsidP="00F1654C">
      <w:pPr>
        <w:pStyle w:val="ListParagraph"/>
        <w:ind w:left="1080"/>
        <w:rPr>
          <w:rFonts w:ascii="Arial" w:hAnsi="Arial" w:cs="Arial"/>
          <w:i/>
          <w:iCs/>
          <w:sz w:val="24"/>
          <w:szCs w:val="24"/>
        </w:rPr>
      </w:pPr>
    </w:p>
    <w:p w14:paraId="01EA337C" w14:textId="48207EF6" w:rsidR="00F1654C" w:rsidRPr="00F1654C" w:rsidRDefault="00F1654C" w:rsidP="00F1654C">
      <w:pPr>
        <w:rPr>
          <w:rFonts w:ascii="Arial" w:hAnsi="Arial" w:cs="Arial"/>
          <w:sz w:val="24"/>
          <w:szCs w:val="24"/>
        </w:rPr>
      </w:pPr>
    </w:p>
    <w:p w14:paraId="21B385FA" w14:textId="7F277CCB" w:rsidR="00F1654C" w:rsidRPr="00F1654C" w:rsidRDefault="00F1654C" w:rsidP="00F1654C">
      <w:pPr>
        <w:rPr>
          <w:rFonts w:ascii="Arial" w:hAnsi="Arial" w:cs="Arial"/>
          <w:sz w:val="24"/>
          <w:szCs w:val="24"/>
        </w:rPr>
      </w:pPr>
    </w:p>
    <w:p w14:paraId="071FEA60" w14:textId="15E4C146" w:rsidR="00F1654C" w:rsidRPr="00F1654C" w:rsidRDefault="00F1654C" w:rsidP="00F1654C">
      <w:pPr>
        <w:pStyle w:val="ListParagraph"/>
        <w:numPr>
          <w:ilvl w:val="0"/>
          <w:numId w:val="17"/>
        </w:numPr>
        <w:rPr>
          <w:rFonts w:ascii="Arial" w:hAnsi="Arial" w:cs="Arial"/>
          <w:sz w:val="24"/>
          <w:szCs w:val="24"/>
        </w:rPr>
      </w:pPr>
      <w:r w:rsidRPr="00F1654C">
        <w:rPr>
          <w:rFonts w:ascii="Arial" w:hAnsi="Arial" w:cs="Arial"/>
          <w:sz w:val="24"/>
          <w:szCs w:val="24"/>
        </w:rPr>
        <w:t xml:space="preserve">Identify three of the exceptions to the entire performance rule from </w:t>
      </w:r>
      <w:r w:rsidRPr="00F1654C">
        <w:rPr>
          <w:rFonts w:ascii="Arial" w:hAnsi="Arial" w:cs="Arial"/>
          <w:i/>
          <w:iCs/>
          <w:sz w:val="24"/>
          <w:szCs w:val="24"/>
        </w:rPr>
        <w:t>Cutter v Powell (1795).</w:t>
      </w:r>
      <w:r w:rsidR="00CB4D37">
        <w:rPr>
          <w:rFonts w:ascii="Arial" w:hAnsi="Arial" w:cs="Arial"/>
          <w:i/>
          <w:iCs/>
          <w:sz w:val="24"/>
          <w:szCs w:val="24"/>
        </w:rPr>
        <w:t xml:space="preserve"> </w:t>
      </w:r>
    </w:p>
    <w:p w14:paraId="4220C138" w14:textId="6AEDE4E7" w:rsidR="00F1654C" w:rsidRDefault="00F1654C" w:rsidP="00F1654C">
      <w:pPr>
        <w:pStyle w:val="ListParagraph"/>
        <w:ind w:left="1080"/>
        <w:rPr>
          <w:rFonts w:ascii="Arial" w:hAnsi="Arial" w:cs="Arial"/>
          <w:sz w:val="24"/>
          <w:szCs w:val="24"/>
        </w:rPr>
      </w:pPr>
      <w:r w:rsidRPr="00F1654C">
        <w:rPr>
          <w:rFonts w:ascii="Arial" w:hAnsi="Arial" w:cs="Arial"/>
          <w:sz w:val="24"/>
          <w:szCs w:val="24"/>
        </w:rPr>
        <w:t>[15 marks]</w:t>
      </w:r>
      <w:r w:rsidR="00CB4D37">
        <w:rPr>
          <w:rFonts w:ascii="Arial" w:hAnsi="Arial" w:cs="Arial"/>
          <w:sz w:val="24"/>
          <w:szCs w:val="24"/>
        </w:rPr>
        <w:t xml:space="preserve"> [300 words]</w:t>
      </w:r>
    </w:p>
    <w:p w14:paraId="43735739" w14:textId="3AE5EF5D" w:rsidR="00CB3F6B" w:rsidRDefault="00CB3F6B" w:rsidP="00F1654C">
      <w:pPr>
        <w:pStyle w:val="ListParagraph"/>
        <w:ind w:left="1080"/>
        <w:rPr>
          <w:rFonts w:ascii="Arial" w:hAnsi="Arial" w:cs="Arial"/>
          <w:sz w:val="24"/>
          <w:szCs w:val="24"/>
        </w:rPr>
      </w:pPr>
    </w:p>
    <w:p w14:paraId="221C8B78" w14:textId="1C680C1A" w:rsidR="00CB3F6B" w:rsidRDefault="00CB3F6B" w:rsidP="00CB3F6B">
      <w:pPr>
        <w:pStyle w:val="ListParagraph"/>
        <w:numPr>
          <w:ilvl w:val="0"/>
          <w:numId w:val="25"/>
        </w:numPr>
        <w:rPr>
          <w:rFonts w:ascii="Arial" w:hAnsi="Arial" w:cs="Arial"/>
          <w:sz w:val="24"/>
          <w:szCs w:val="24"/>
        </w:rPr>
      </w:pPr>
      <w:r>
        <w:rPr>
          <w:rFonts w:ascii="Arial" w:hAnsi="Arial" w:cs="Arial"/>
          <w:sz w:val="24"/>
          <w:szCs w:val="24"/>
        </w:rPr>
        <w:t xml:space="preserve">What </w:t>
      </w:r>
      <w:r w:rsidR="00743BE2">
        <w:rPr>
          <w:rFonts w:ascii="Arial" w:hAnsi="Arial" w:cs="Arial"/>
          <w:sz w:val="24"/>
          <w:szCs w:val="24"/>
        </w:rPr>
        <w:t>are</w:t>
      </w:r>
      <w:r>
        <w:rPr>
          <w:rFonts w:ascii="Arial" w:hAnsi="Arial" w:cs="Arial"/>
          <w:sz w:val="24"/>
          <w:szCs w:val="24"/>
        </w:rPr>
        <w:t xml:space="preserve"> </w:t>
      </w:r>
      <w:r w:rsidR="00743BE2">
        <w:rPr>
          <w:rFonts w:ascii="Arial" w:hAnsi="Arial" w:cs="Arial"/>
          <w:sz w:val="24"/>
          <w:szCs w:val="24"/>
        </w:rPr>
        <w:t xml:space="preserve">the </w:t>
      </w:r>
      <w:r>
        <w:rPr>
          <w:rFonts w:ascii="Arial" w:hAnsi="Arial" w:cs="Arial"/>
          <w:sz w:val="24"/>
          <w:szCs w:val="24"/>
        </w:rPr>
        <w:t>exceptions</w:t>
      </w:r>
      <w:r w:rsidR="00743BE2">
        <w:rPr>
          <w:rFonts w:ascii="Arial" w:hAnsi="Arial" w:cs="Arial"/>
          <w:sz w:val="24"/>
          <w:szCs w:val="24"/>
        </w:rPr>
        <w:t xml:space="preserve"> in law</w:t>
      </w:r>
      <w:r>
        <w:rPr>
          <w:rFonts w:ascii="Arial" w:hAnsi="Arial" w:cs="Arial"/>
          <w:sz w:val="24"/>
          <w:szCs w:val="24"/>
        </w:rPr>
        <w:t>?</w:t>
      </w:r>
    </w:p>
    <w:p w14:paraId="17B59C92" w14:textId="629987CC" w:rsidR="00743BE2" w:rsidRDefault="00743BE2" w:rsidP="00743BE2">
      <w:pPr>
        <w:ind w:left="1440"/>
        <w:rPr>
          <w:rFonts w:ascii="Arial" w:hAnsi="Arial" w:cs="Arial"/>
          <w:sz w:val="24"/>
          <w:szCs w:val="24"/>
        </w:rPr>
      </w:pPr>
    </w:p>
    <w:p w14:paraId="36FB815D" w14:textId="0F9E44D7" w:rsidR="00743BE2" w:rsidRDefault="00743BE2" w:rsidP="00743BE2">
      <w:pPr>
        <w:pStyle w:val="ListParagraph"/>
        <w:numPr>
          <w:ilvl w:val="0"/>
          <w:numId w:val="25"/>
        </w:numPr>
        <w:rPr>
          <w:rFonts w:ascii="Arial" w:hAnsi="Arial" w:cs="Arial"/>
          <w:sz w:val="24"/>
          <w:szCs w:val="24"/>
        </w:rPr>
      </w:pPr>
      <w:r>
        <w:rPr>
          <w:rFonts w:ascii="Arial" w:hAnsi="Arial" w:cs="Arial"/>
          <w:sz w:val="24"/>
          <w:szCs w:val="24"/>
        </w:rPr>
        <w:t>Case summary of Cutter v Powell [1795]</w:t>
      </w:r>
    </w:p>
    <w:p w14:paraId="7B219C11" w14:textId="77777777" w:rsidR="00AF5A8D" w:rsidRPr="00AF5A8D" w:rsidRDefault="00AF5A8D" w:rsidP="00AF5A8D">
      <w:pPr>
        <w:pStyle w:val="ListParagraph"/>
        <w:rPr>
          <w:rFonts w:ascii="Arial" w:hAnsi="Arial" w:cs="Arial"/>
          <w:sz w:val="24"/>
          <w:szCs w:val="24"/>
        </w:rPr>
      </w:pPr>
    </w:p>
    <w:p w14:paraId="45C3946B" w14:textId="6945D89B" w:rsidR="00AF5A8D" w:rsidRDefault="00AF5A8D" w:rsidP="00743BE2">
      <w:pPr>
        <w:pStyle w:val="ListParagraph"/>
        <w:numPr>
          <w:ilvl w:val="0"/>
          <w:numId w:val="25"/>
        </w:numPr>
        <w:rPr>
          <w:rFonts w:ascii="Arial" w:hAnsi="Arial" w:cs="Arial"/>
          <w:sz w:val="24"/>
          <w:szCs w:val="24"/>
        </w:rPr>
      </w:pPr>
      <w:r>
        <w:rPr>
          <w:rFonts w:ascii="Arial" w:hAnsi="Arial" w:cs="Arial"/>
          <w:sz w:val="24"/>
          <w:szCs w:val="24"/>
        </w:rPr>
        <w:t xml:space="preserve">Case law &amp; Legislation </w:t>
      </w:r>
    </w:p>
    <w:p w14:paraId="54712C2F" w14:textId="77777777" w:rsidR="00743BE2" w:rsidRPr="00743BE2" w:rsidRDefault="00743BE2" w:rsidP="00743BE2">
      <w:pPr>
        <w:pStyle w:val="ListParagraph"/>
        <w:rPr>
          <w:rFonts w:ascii="Arial" w:hAnsi="Arial" w:cs="Arial"/>
          <w:sz w:val="24"/>
          <w:szCs w:val="24"/>
        </w:rPr>
      </w:pPr>
    </w:p>
    <w:p w14:paraId="167CFFE2" w14:textId="5237DE23" w:rsidR="00743BE2" w:rsidRDefault="00743BE2" w:rsidP="00743BE2">
      <w:pPr>
        <w:pStyle w:val="ListParagraph"/>
        <w:numPr>
          <w:ilvl w:val="0"/>
          <w:numId w:val="25"/>
        </w:numPr>
        <w:rPr>
          <w:rFonts w:ascii="Arial" w:hAnsi="Arial" w:cs="Arial"/>
          <w:sz w:val="24"/>
          <w:szCs w:val="24"/>
        </w:rPr>
      </w:pPr>
      <w:r>
        <w:rPr>
          <w:rFonts w:ascii="Arial" w:hAnsi="Arial" w:cs="Arial"/>
          <w:sz w:val="24"/>
          <w:szCs w:val="24"/>
        </w:rPr>
        <w:t>Point 1 &amp; Explain</w:t>
      </w:r>
    </w:p>
    <w:p w14:paraId="12FED19C" w14:textId="77777777" w:rsidR="00743BE2" w:rsidRPr="00743BE2" w:rsidRDefault="00743BE2" w:rsidP="00743BE2">
      <w:pPr>
        <w:pStyle w:val="ListParagraph"/>
        <w:rPr>
          <w:rFonts w:ascii="Arial" w:hAnsi="Arial" w:cs="Arial"/>
          <w:sz w:val="24"/>
          <w:szCs w:val="24"/>
        </w:rPr>
      </w:pPr>
    </w:p>
    <w:p w14:paraId="4451D901" w14:textId="1CE6630F" w:rsidR="00743BE2" w:rsidRDefault="00743BE2" w:rsidP="00743BE2">
      <w:pPr>
        <w:pStyle w:val="ListParagraph"/>
        <w:numPr>
          <w:ilvl w:val="0"/>
          <w:numId w:val="25"/>
        </w:numPr>
        <w:rPr>
          <w:rFonts w:ascii="Arial" w:hAnsi="Arial" w:cs="Arial"/>
          <w:sz w:val="24"/>
          <w:szCs w:val="24"/>
        </w:rPr>
      </w:pPr>
      <w:r>
        <w:rPr>
          <w:rFonts w:ascii="Arial" w:hAnsi="Arial" w:cs="Arial"/>
          <w:sz w:val="24"/>
          <w:szCs w:val="24"/>
        </w:rPr>
        <w:t xml:space="preserve">Point 2 &amp; Explain </w:t>
      </w:r>
    </w:p>
    <w:p w14:paraId="4D1A740B" w14:textId="77777777" w:rsidR="00743BE2" w:rsidRPr="00743BE2" w:rsidRDefault="00743BE2" w:rsidP="00743BE2">
      <w:pPr>
        <w:pStyle w:val="ListParagraph"/>
        <w:rPr>
          <w:rFonts w:ascii="Arial" w:hAnsi="Arial" w:cs="Arial"/>
          <w:sz w:val="24"/>
          <w:szCs w:val="24"/>
        </w:rPr>
      </w:pPr>
    </w:p>
    <w:p w14:paraId="4D72EDD2" w14:textId="263B198A" w:rsidR="00743BE2" w:rsidRDefault="00743BE2" w:rsidP="00743BE2">
      <w:pPr>
        <w:pStyle w:val="ListParagraph"/>
        <w:numPr>
          <w:ilvl w:val="0"/>
          <w:numId w:val="25"/>
        </w:numPr>
        <w:rPr>
          <w:rFonts w:ascii="Arial" w:hAnsi="Arial" w:cs="Arial"/>
          <w:sz w:val="24"/>
          <w:szCs w:val="24"/>
        </w:rPr>
      </w:pPr>
      <w:r>
        <w:rPr>
          <w:rFonts w:ascii="Arial" w:hAnsi="Arial" w:cs="Arial"/>
          <w:sz w:val="24"/>
          <w:szCs w:val="24"/>
        </w:rPr>
        <w:t>Point 3 &amp; Explain</w:t>
      </w:r>
    </w:p>
    <w:p w14:paraId="38A86348" w14:textId="77777777" w:rsidR="00743BE2" w:rsidRPr="00743BE2" w:rsidRDefault="00743BE2" w:rsidP="00743BE2">
      <w:pPr>
        <w:pStyle w:val="ListParagraph"/>
        <w:rPr>
          <w:rFonts w:ascii="Arial" w:hAnsi="Arial" w:cs="Arial"/>
          <w:sz w:val="24"/>
          <w:szCs w:val="24"/>
        </w:rPr>
      </w:pPr>
    </w:p>
    <w:p w14:paraId="444F7E2D" w14:textId="7A1368DB" w:rsidR="00743BE2" w:rsidRPr="00743BE2" w:rsidRDefault="00743BE2" w:rsidP="00743BE2">
      <w:pPr>
        <w:pStyle w:val="ListParagraph"/>
        <w:numPr>
          <w:ilvl w:val="0"/>
          <w:numId w:val="25"/>
        </w:numPr>
        <w:rPr>
          <w:rFonts w:ascii="Arial" w:hAnsi="Arial" w:cs="Arial"/>
          <w:sz w:val="24"/>
          <w:szCs w:val="24"/>
        </w:rPr>
      </w:pPr>
      <w:proofErr w:type="gramStart"/>
      <w:r>
        <w:rPr>
          <w:rFonts w:ascii="Arial" w:hAnsi="Arial" w:cs="Arial"/>
          <w:sz w:val="24"/>
          <w:szCs w:val="24"/>
        </w:rPr>
        <w:t>Conclusion ????</w:t>
      </w:r>
      <w:proofErr w:type="gramEnd"/>
    </w:p>
    <w:p w14:paraId="567DD9EA" w14:textId="0DD6DD27" w:rsidR="002506AA" w:rsidRDefault="002506AA" w:rsidP="00F1654C">
      <w:pPr>
        <w:pStyle w:val="ListParagraph"/>
        <w:ind w:left="1080"/>
        <w:rPr>
          <w:rFonts w:ascii="Arial" w:hAnsi="Arial" w:cs="Arial"/>
          <w:sz w:val="24"/>
          <w:szCs w:val="24"/>
        </w:rPr>
      </w:pPr>
    </w:p>
    <w:p w14:paraId="06EEDDA4" w14:textId="77777777" w:rsidR="00CB3F6B" w:rsidRDefault="00CB3F6B" w:rsidP="00F1654C">
      <w:pPr>
        <w:pStyle w:val="ListParagraph"/>
        <w:ind w:left="1080"/>
        <w:rPr>
          <w:rFonts w:ascii="Arial" w:hAnsi="Arial" w:cs="Arial"/>
          <w:sz w:val="24"/>
          <w:szCs w:val="24"/>
        </w:rPr>
      </w:pPr>
    </w:p>
    <w:p w14:paraId="5588E023" w14:textId="7F0B8EA7" w:rsidR="002506AA" w:rsidRDefault="002506AA" w:rsidP="00F1654C">
      <w:pPr>
        <w:pStyle w:val="ListParagraph"/>
        <w:ind w:left="1080"/>
        <w:rPr>
          <w:rFonts w:ascii="Arial" w:hAnsi="Arial" w:cs="Arial"/>
          <w:sz w:val="24"/>
          <w:szCs w:val="24"/>
        </w:rPr>
      </w:pPr>
    </w:p>
    <w:p w14:paraId="796CAB1A" w14:textId="58ED102F" w:rsidR="002506AA" w:rsidRDefault="002506AA" w:rsidP="00F1654C">
      <w:pPr>
        <w:pStyle w:val="ListParagraph"/>
        <w:ind w:left="1080"/>
        <w:rPr>
          <w:rFonts w:ascii="Arial" w:hAnsi="Arial" w:cs="Arial"/>
          <w:sz w:val="24"/>
          <w:szCs w:val="24"/>
        </w:rPr>
      </w:pPr>
    </w:p>
    <w:p w14:paraId="1992D223" w14:textId="3094543E" w:rsidR="002506AA" w:rsidRDefault="002506AA" w:rsidP="00F1654C">
      <w:pPr>
        <w:pStyle w:val="ListParagraph"/>
        <w:ind w:left="1080"/>
        <w:rPr>
          <w:rFonts w:ascii="Arial" w:hAnsi="Arial" w:cs="Arial"/>
          <w:sz w:val="24"/>
          <w:szCs w:val="24"/>
        </w:rPr>
      </w:pPr>
    </w:p>
    <w:p w14:paraId="4570ABF6" w14:textId="0E81C341" w:rsidR="002506AA" w:rsidRDefault="002506AA" w:rsidP="00F1654C">
      <w:pPr>
        <w:pStyle w:val="ListParagraph"/>
        <w:ind w:left="1080"/>
        <w:rPr>
          <w:rFonts w:ascii="Arial" w:hAnsi="Arial" w:cs="Arial"/>
          <w:sz w:val="24"/>
          <w:szCs w:val="24"/>
        </w:rPr>
      </w:pPr>
    </w:p>
    <w:p w14:paraId="232C41A6" w14:textId="5D39540D" w:rsidR="002506AA" w:rsidRDefault="002506AA" w:rsidP="00F1654C">
      <w:pPr>
        <w:pStyle w:val="ListParagraph"/>
        <w:ind w:left="1080"/>
        <w:rPr>
          <w:rFonts w:ascii="Arial" w:hAnsi="Arial" w:cs="Arial"/>
          <w:sz w:val="24"/>
          <w:szCs w:val="24"/>
        </w:rPr>
      </w:pPr>
    </w:p>
    <w:p w14:paraId="7B5A71D4" w14:textId="57CDBC90" w:rsidR="00CB3F6B" w:rsidRDefault="00CB3F6B" w:rsidP="00F1654C">
      <w:pPr>
        <w:pStyle w:val="ListParagraph"/>
        <w:ind w:left="1080"/>
        <w:rPr>
          <w:rFonts w:ascii="Arial" w:hAnsi="Arial" w:cs="Arial"/>
          <w:sz w:val="24"/>
          <w:szCs w:val="24"/>
        </w:rPr>
      </w:pPr>
    </w:p>
    <w:p w14:paraId="0AC7C58B" w14:textId="2CF2282F" w:rsidR="00CB3F6B" w:rsidRDefault="00CB3F6B" w:rsidP="00F1654C">
      <w:pPr>
        <w:pStyle w:val="ListParagraph"/>
        <w:ind w:left="1080"/>
        <w:rPr>
          <w:rFonts w:ascii="Arial" w:hAnsi="Arial" w:cs="Arial"/>
          <w:sz w:val="24"/>
          <w:szCs w:val="24"/>
        </w:rPr>
      </w:pPr>
    </w:p>
    <w:p w14:paraId="60FC5FE0" w14:textId="4CF6F52F" w:rsidR="00CB3F6B" w:rsidRDefault="00CB3F6B" w:rsidP="00F1654C">
      <w:pPr>
        <w:pStyle w:val="ListParagraph"/>
        <w:ind w:left="1080"/>
        <w:rPr>
          <w:rFonts w:ascii="Arial" w:hAnsi="Arial" w:cs="Arial"/>
          <w:sz w:val="24"/>
          <w:szCs w:val="24"/>
        </w:rPr>
      </w:pPr>
    </w:p>
    <w:p w14:paraId="3928D9A0" w14:textId="6F31A8E3" w:rsidR="00CB3F6B" w:rsidRDefault="00CB3F6B" w:rsidP="00F1654C">
      <w:pPr>
        <w:pStyle w:val="ListParagraph"/>
        <w:ind w:left="1080"/>
        <w:rPr>
          <w:rFonts w:ascii="Arial" w:hAnsi="Arial" w:cs="Arial"/>
          <w:sz w:val="24"/>
          <w:szCs w:val="24"/>
        </w:rPr>
      </w:pPr>
    </w:p>
    <w:p w14:paraId="5F28FD88" w14:textId="429327FE" w:rsidR="00CB3F6B" w:rsidRDefault="00CB3F6B" w:rsidP="00F1654C">
      <w:pPr>
        <w:pStyle w:val="ListParagraph"/>
        <w:ind w:left="1080"/>
        <w:rPr>
          <w:rFonts w:ascii="Arial" w:hAnsi="Arial" w:cs="Arial"/>
          <w:sz w:val="24"/>
          <w:szCs w:val="24"/>
        </w:rPr>
      </w:pPr>
    </w:p>
    <w:p w14:paraId="22721018" w14:textId="0CE033E0" w:rsidR="00CB3F6B" w:rsidRDefault="00CB3F6B" w:rsidP="00F1654C">
      <w:pPr>
        <w:pStyle w:val="ListParagraph"/>
        <w:ind w:left="1080"/>
        <w:rPr>
          <w:rFonts w:ascii="Arial" w:hAnsi="Arial" w:cs="Arial"/>
          <w:sz w:val="24"/>
          <w:szCs w:val="24"/>
        </w:rPr>
      </w:pPr>
    </w:p>
    <w:p w14:paraId="1032D2F9" w14:textId="08D44F96" w:rsidR="00CB3F6B" w:rsidRDefault="00CB3F6B" w:rsidP="00F1654C">
      <w:pPr>
        <w:pStyle w:val="ListParagraph"/>
        <w:ind w:left="1080"/>
        <w:rPr>
          <w:rFonts w:ascii="Arial" w:hAnsi="Arial" w:cs="Arial"/>
          <w:sz w:val="24"/>
          <w:szCs w:val="24"/>
        </w:rPr>
      </w:pPr>
    </w:p>
    <w:p w14:paraId="53FDD8A6" w14:textId="4C6D4A1F" w:rsidR="00CB3F6B" w:rsidRDefault="00CB3F6B" w:rsidP="00F1654C">
      <w:pPr>
        <w:pStyle w:val="ListParagraph"/>
        <w:ind w:left="1080"/>
        <w:rPr>
          <w:rFonts w:ascii="Arial" w:hAnsi="Arial" w:cs="Arial"/>
          <w:sz w:val="24"/>
          <w:szCs w:val="24"/>
        </w:rPr>
      </w:pPr>
    </w:p>
    <w:p w14:paraId="17C15DBB" w14:textId="703599EF" w:rsidR="00CB3F6B" w:rsidRDefault="00CB3F6B" w:rsidP="00F1654C">
      <w:pPr>
        <w:pStyle w:val="ListParagraph"/>
        <w:ind w:left="1080"/>
        <w:rPr>
          <w:rFonts w:ascii="Arial" w:hAnsi="Arial" w:cs="Arial"/>
          <w:sz w:val="24"/>
          <w:szCs w:val="24"/>
        </w:rPr>
      </w:pPr>
    </w:p>
    <w:p w14:paraId="535F5F35" w14:textId="0CD457FD" w:rsidR="00CB3F6B" w:rsidRDefault="00CB3F6B" w:rsidP="00F1654C">
      <w:pPr>
        <w:pStyle w:val="ListParagraph"/>
        <w:ind w:left="1080"/>
        <w:rPr>
          <w:rFonts w:ascii="Arial" w:hAnsi="Arial" w:cs="Arial"/>
          <w:sz w:val="24"/>
          <w:szCs w:val="24"/>
        </w:rPr>
      </w:pPr>
    </w:p>
    <w:p w14:paraId="49402F52" w14:textId="3E642F49" w:rsidR="00CB3F6B" w:rsidRDefault="00CB3F6B" w:rsidP="00F1654C">
      <w:pPr>
        <w:pStyle w:val="ListParagraph"/>
        <w:ind w:left="1080"/>
        <w:rPr>
          <w:rFonts w:ascii="Arial" w:hAnsi="Arial" w:cs="Arial"/>
          <w:sz w:val="24"/>
          <w:szCs w:val="24"/>
        </w:rPr>
      </w:pPr>
    </w:p>
    <w:p w14:paraId="2476DCD6" w14:textId="7F02C4FF" w:rsidR="00CB3F6B" w:rsidRDefault="00CB3F6B" w:rsidP="00F1654C">
      <w:pPr>
        <w:pStyle w:val="ListParagraph"/>
        <w:ind w:left="1080"/>
        <w:rPr>
          <w:rFonts w:ascii="Arial" w:hAnsi="Arial" w:cs="Arial"/>
          <w:sz w:val="24"/>
          <w:szCs w:val="24"/>
        </w:rPr>
      </w:pPr>
    </w:p>
    <w:p w14:paraId="284C60E0" w14:textId="152D3D21" w:rsidR="00CB3F6B" w:rsidRDefault="00CB3F6B" w:rsidP="00F1654C">
      <w:pPr>
        <w:pStyle w:val="ListParagraph"/>
        <w:ind w:left="1080"/>
        <w:rPr>
          <w:rFonts w:ascii="Arial" w:hAnsi="Arial" w:cs="Arial"/>
          <w:sz w:val="24"/>
          <w:szCs w:val="24"/>
        </w:rPr>
      </w:pPr>
    </w:p>
    <w:p w14:paraId="038EE6F8" w14:textId="1C3F729E" w:rsidR="00CB3F6B" w:rsidRDefault="00CB3F6B" w:rsidP="00F1654C">
      <w:pPr>
        <w:pStyle w:val="ListParagraph"/>
        <w:ind w:left="1080"/>
        <w:rPr>
          <w:rFonts w:ascii="Arial" w:hAnsi="Arial" w:cs="Arial"/>
          <w:sz w:val="24"/>
          <w:szCs w:val="24"/>
        </w:rPr>
      </w:pPr>
    </w:p>
    <w:p w14:paraId="491CC58E" w14:textId="6FD3AE3A" w:rsidR="00CB3F6B" w:rsidRDefault="00CB3F6B" w:rsidP="00F1654C">
      <w:pPr>
        <w:pStyle w:val="ListParagraph"/>
        <w:ind w:left="1080"/>
        <w:rPr>
          <w:rFonts w:ascii="Arial" w:hAnsi="Arial" w:cs="Arial"/>
          <w:sz w:val="24"/>
          <w:szCs w:val="24"/>
        </w:rPr>
      </w:pPr>
    </w:p>
    <w:p w14:paraId="26CFD883" w14:textId="0EB1F3BB" w:rsidR="00CB3F6B" w:rsidRDefault="00CB3F6B" w:rsidP="00F1654C">
      <w:pPr>
        <w:pStyle w:val="ListParagraph"/>
        <w:ind w:left="1080"/>
        <w:rPr>
          <w:rFonts w:ascii="Arial" w:hAnsi="Arial" w:cs="Arial"/>
          <w:sz w:val="24"/>
          <w:szCs w:val="24"/>
        </w:rPr>
      </w:pPr>
    </w:p>
    <w:p w14:paraId="5BE0141D" w14:textId="3E708BCE" w:rsidR="00CB3F6B" w:rsidRDefault="00CB3F6B" w:rsidP="00F1654C">
      <w:pPr>
        <w:pStyle w:val="ListParagraph"/>
        <w:ind w:left="1080"/>
        <w:rPr>
          <w:rFonts w:ascii="Arial" w:hAnsi="Arial" w:cs="Arial"/>
          <w:sz w:val="24"/>
          <w:szCs w:val="24"/>
        </w:rPr>
      </w:pPr>
    </w:p>
    <w:p w14:paraId="7EB02D8E" w14:textId="47D0AAFA" w:rsidR="00CB3F6B" w:rsidRDefault="00CB3F6B" w:rsidP="00F1654C">
      <w:pPr>
        <w:pStyle w:val="ListParagraph"/>
        <w:ind w:left="1080"/>
        <w:rPr>
          <w:rFonts w:ascii="Arial" w:hAnsi="Arial" w:cs="Arial"/>
          <w:sz w:val="24"/>
          <w:szCs w:val="24"/>
        </w:rPr>
      </w:pPr>
    </w:p>
    <w:p w14:paraId="2B3C258B" w14:textId="3D790E7A" w:rsidR="00CB3F6B" w:rsidRDefault="00CB3F6B" w:rsidP="00F1654C">
      <w:pPr>
        <w:pStyle w:val="ListParagraph"/>
        <w:ind w:left="1080"/>
        <w:rPr>
          <w:rFonts w:ascii="Arial" w:hAnsi="Arial" w:cs="Arial"/>
          <w:sz w:val="24"/>
          <w:szCs w:val="24"/>
        </w:rPr>
      </w:pPr>
    </w:p>
    <w:p w14:paraId="682D3503" w14:textId="29579400" w:rsidR="00CB3F6B" w:rsidRDefault="00CB3F6B" w:rsidP="00F1654C">
      <w:pPr>
        <w:pStyle w:val="ListParagraph"/>
        <w:ind w:left="1080"/>
        <w:rPr>
          <w:rFonts w:ascii="Arial" w:hAnsi="Arial" w:cs="Arial"/>
          <w:sz w:val="24"/>
          <w:szCs w:val="24"/>
        </w:rPr>
      </w:pPr>
    </w:p>
    <w:p w14:paraId="1FD58AA9" w14:textId="5E3533E2" w:rsidR="00CB3F6B" w:rsidRDefault="00CB3F6B" w:rsidP="00F1654C">
      <w:pPr>
        <w:pStyle w:val="ListParagraph"/>
        <w:ind w:left="1080"/>
        <w:rPr>
          <w:rFonts w:ascii="Arial" w:hAnsi="Arial" w:cs="Arial"/>
          <w:sz w:val="24"/>
          <w:szCs w:val="24"/>
        </w:rPr>
      </w:pPr>
    </w:p>
    <w:p w14:paraId="3A1451AC" w14:textId="388E14E4" w:rsidR="00CB3F6B" w:rsidRDefault="00CB3F6B" w:rsidP="00F1654C">
      <w:pPr>
        <w:pStyle w:val="ListParagraph"/>
        <w:ind w:left="1080"/>
        <w:rPr>
          <w:rFonts w:ascii="Arial" w:hAnsi="Arial" w:cs="Arial"/>
          <w:sz w:val="24"/>
          <w:szCs w:val="24"/>
        </w:rPr>
      </w:pPr>
    </w:p>
    <w:p w14:paraId="3DC44DC3" w14:textId="2EE81100" w:rsidR="00CB3F6B" w:rsidRDefault="00CB3F6B" w:rsidP="00F1654C">
      <w:pPr>
        <w:pStyle w:val="ListParagraph"/>
        <w:ind w:left="1080"/>
        <w:rPr>
          <w:rFonts w:ascii="Arial" w:hAnsi="Arial" w:cs="Arial"/>
          <w:sz w:val="24"/>
          <w:szCs w:val="24"/>
        </w:rPr>
      </w:pPr>
    </w:p>
    <w:p w14:paraId="17E0FAB4" w14:textId="2CFE8CBB" w:rsidR="00CB3F6B" w:rsidRDefault="00CB3F6B" w:rsidP="00F1654C">
      <w:pPr>
        <w:pStyle w:val="ListParagraph"/>
        <w:ind w:left="1080"/>
        <w:rPr>
          <w:rFonts w:ascii="Arial" w:hAnsi="Arial" w:cs="Arial"/>
          <w:sz w:val="24"/>
          <w:szCs w:val="24"/>
        </w:rPr>
      </w:pPr>
    </w:p>
    <w:p w14:paraId="3C69A465" w14:textId="3BD494F4" w:rsidR="00CB3F6B" w:rsidRDefault="00CB3F6B" w:rsidP="00F1654C">
      <w:pPr>
        <w:pStyle w:val="ListParagraph"/>
        <w:ind w:left="1080"/>
        <w:rPr>
          <w:rFonts w:ascii="Arial" w:hAnsi="Arial" w:cs="Arial"/>
          <w:sz w:val="24"/>
          <w:szCs w:val="24"/>
        </w:rPr>
      </w:pPr>
    </w:p>
    <w:p w14:paraId="65631B72" w14:textId="2620D735" w:rsidR="00CB3F6B" w:rsidRDefault="00CB3F6B" w:rsidP="00F1654C">
      <w:pPr>
        <w:pStyle w:val="ListParagraph"/>
        <w:ind w:left="1080"/>
        <w:rPr>
          <w:rFonts w:ascii="Arial" w:hAnsi="Arial" w:cs="Arial"/>
          <w:sz w:val="24"/>
          <w:szCs w:val="24"/>
        </w:rPr>
      </w:pPr>
    </w:p>
    <w:p w14:paraId="54ECCA38" w14:textId="1B16A881" w:rsidR="00CB3F6B" w:rsidRDefault="00CB3F6B" w:rsidP="00F1654C">
      <w:pPr>
        <w:pStyle w:val="ListParagraph"/>
        <w:ind w:left="1080"/>
        <w:rPr>
          <w:rFonts w:ascii="Arial" w:hAnsi="Arial" w:cs="Arial"/>
          <w:sz w:val="24"/>
          <w:szCs w:val="24"/>
        </w:rPr>
      </w:pPr>
    </w:p>
    <w:p w14:paraId="4F4B0E64" w14:textId="0D73EEA5" w:rsidR="00CB3F6B" w:rsidRDefault="00CB3F6B" w:rsidP="00F1654C">
      <w:pPr>
        <w:pStyle w:val="ListParagraph"/>
        <w:ind w:left="1080"/>
        <w:rPr>
          <w:rFonts w:ascii="Arial" w:hAnsi="Arial" w:cs="Arial"/>
          <w:sz w:val="24"/>
          <w:szCs w:val="24"/>
        </w:rPr>
      </w:pPr>
    </w:p>
    <w:p w14:paraId="3396DB07" w14:textId="3D5D6007" w:rsidR="00CB3F6B" w:rsidRDefault="00CB3F6B" w:rsidP="00F1654C">
      <w:pPr>
        <w:pStyle w:val="ListParagraph"/>
        <w:ind w:left="1080"/>
        <w:rPr>
          <w:rFonts w:ascii="Arial" w:hAnsi="Arial" w:cs="Arial"/>
          <w:sz w:val="24"/>
          <w:szCs w:val="24"/>
        </w:rPr>
      </w:pPr>
    </w:p>
    <w:p w14:paraId="4239C722" w14:textId="3D992DFB" w:rsidR="00CB3F6B" w:rsidRDefault="00CB3F6B" w:rsidP="00F1654C">
      <w:pPr>
        <w:pStyle w:val="ListParagraph"/>
        <w:ind w:left="1080"/>
        <w:rPr>
          <w:rFonts w:ascii="Arial" w:hAnsi="Arial" w:cs="Arial"/>
          <w:sz w:val="24"/>
          <w:szCs w:val="24"/>
        </w:rPr>
      </w:pPr>
    </w:p>
    <w:p w14:paraId="3885CCBA" w14:textId="000BCD8C" w:rsidR="00CB3F6B" w:rsidRDefault="00CB3F6B" w:rsidP="00F1654C">
      <w:pPr>
        <w:pStyle w:val="ListParagraph"/>
        <w:ind w:left="1080"/>
        <w:rPr>
          <w:rFonts w:ascii="Arial" w:hAnsi="Arial" w:cs="Arial"/>
          <w:sz w:val="24"/>
          <w:szCs w:val="24"/>
        </w:rPr>
      </w:pPr>
    </w:p>
    <w:p w14:paraId="24D6F09D" w14:textId="64D9863C" w:rsidR="002506AA" w:rsidRPr="00743BE2" w:rsidRDefault="002506AA" w:rsidP="00743BE2">
      <w:pPr>
        <w:rPr>
          <w:rFonts w:ascii="Arial" w:hAnsi="Arial" w:cs="Arial"/>
          <w:sz w:val="24"/>
          <w:szCs w:val="24"/>
        </w:rPr>
      </w:pPr>
    </w:p>
    <w:p w14:paraId="07FF9C6B" w14:textId="74206892" w:rsidR="002506AA" w:rsidRDefault="002506AA" w:rsidP="00F1654C">
      <w:pPr>
        <w:pStyle w:val="ListParagraph"/>
        <w:ind w:left="1080"/>
        <w:rPr>
          <w:rFonts w:ascii="Arial" w:hAnsi="Arial" w:cs="Arial"/>
          <w:sz w:val="24"/>
          <w:szCs w:val="24"/>
        </w:rPr>
      </w:pPr>
    </w:p>
    <w:p w14:paraId="1A588F9E" w14:textId="77777777" w:rsidR="002506AA" w:rsidRDefault="002506AA" w:rsidP="00F1654C">
      <w:pPr>
        <w:pStyle w:val="ListParagraph"/>
        <w:ind w:left="1080"/>
        <w:rPr>
          <w:rFonts w:ascii="Arial" w:hAnsi="Arial" w:cs="Arial"/>
          <w:sz w:val="24"/>
          <w:szCs w:val="24"/>
        </w:rPr>
      </w:pPr>
    </w:p>
    <w:p w14:paraId="7359D629" w14:textId="045451EA" w:rsidR="00F1654C" w:rsidRDefault="00F1654C" w:rsidP="00F1654C">
      <w:pPr>
        <w:pStyle w:val="ListParagraph"/>
        <w:ind w:left="1080"/>
        <w:rPr>
          <w:rFonts w:ascii="Arial" w:hAnsi="Arial" w:cs="Arial"/>
          <w:sz w:val="24"/>
          <w:szCs w:val="24"/>
        </w:rPr>
      </w:pPr>
    </w:p>
    <w:p w14:paraId="31D72113" w14:textId="6609DC37" w:rsidR="00A651CA" w:rsidRDefault="00FE1AF3" w:rsidP="00A651CA">
      <w:pPr>
        <w:pStyle w:val="ListParagraph"/>
        <w:numPr>
          <w:ilvl w:val="0"/>
          <w:numId w:val="17"/>
        </w:numPr>
        <w:rPr>
          <w:rFonts w:ascii="Arial" w:hAnsi="Arial" w:cs="Arial"/>
          <w:sz w:val="24"/>
          <w:szCs w:val="24"/>
        </w:rPr>
      </w:pPr>
      <w:r>
        <w:rPr>
          <w:rFonts w:ascii="Arial" w:hAnsi="Arial" w:cs="Arial"/>
          <w:sz w:val="24"/>
          <w:szCs w:val="24"/>
        </w:rPr>
        <w:t>Arthur posted an advert in the ‘Antique-tickers’ magazine on 1</w:t>
      </w:r>
      <w:r w:rsidRPr="00FE1AF3">
        <w:rPr>
          <w:rFonts w:ascii="Arial" w:hAnsi="Arial" w:cs="Arial"/>
          <w:sz w:val="24"/>
          <w:szCs w:val="24"/>
          <w:vertAlign w:val="superscript"/>
        </w:rPr>
        <w:t>st</w:t>
      </w:r>
      <w:r>
        <w:rPr>
          <w:rFonts w:ascii="Arial" w:hAnsi="Arial" w:cs="Arial"/>
          <w:sz w:val="24"/>
          <w:szCs w:val="24"/>
        </w:rPr>
        <w:t xml:space="preserve"> May, stating: ‘Antique Rolex Watch </w:t>
      </w:r>
      <w:proofErr w:type="gramStart"/>
      <w:r>
        <w:rPr>
          <w:rFonts w:ascii="Arial" w:hAnsi="Arial" w:cs="Arial"/>
          <w:sz w:val="24"/>
          <w:szCs w:val="24"/>
        </w:rPr>
        <w:t>For</w:t>
      </w:r>
      <w:proofErr w:type="gramEnd"/>
      <w:r>
        <w:rPr>
          <w:rFonts w:ascii="Arial" w:hAnsi="Arial" w:cs="Arial"/>
          <w:sz w:val="24"/>
          <w:szCs w:val="24"/>
        </w:rPr>
        <w:t xml:space="preserve"> Sale, open to serious offers. Price: £15,000’. </w:t>
      </w:r>
      <w:r w:rsidR="00897CF6">
        <w:rPr>
          <w:rFonts w:ascii="Arial" w:hAnsi="Arial" w:cs="Arial"/>
          <w:sz w:val="24"/>
          <w:szCs w:val="24"/>
        </w:rPr>
        <w:t xml:space="preserve">Within the advert, Arthur also included his contact details which included a postal and email address. </w:t>
      </w:r>
    </w:p>
    <w:p w14:paraId="235220D2" w14:textId="0E387EF3" w:rsidR="00897CF6" w:rsidRDefault="00897CF6" w:rsidP="00897CF6">
      <w:pPr>
        <w:pStyle w:val="ListParagraph"/>
        <w:ind w:left="1080"/>
        <w:rPr>
          <w:rFonts w:ascii="Arial" w:hAnsi="Arial" w:cs="Arial"/>
          <w:sz w:val="24"/>
          <w:szCs w:val="24"/>
        </w:rPr>
      </w:pPr>
    </w:p>
    <w:p w14:paraId="286ADB37" w14:textId="67002238" w:rsidR="00897CF6" w:rsidRDefault="00897CF6" w:rsidP="00897CF6">
      <w:pPr>
        <w:pStyle w:val="ListParagraph"/>
        <w:ind w:left="1080"/>
        <w:rPr>
          <w:rFonts w:ascii="Arial" w:hAnsi="Arial" w:cs="Arial"/>
          <w:sz w:val="24"/>
          <w:szCs w:val="24"/>
        </w:rPr>
      </w:pPr>
      <w:r>
        <w:rPr>
          <w:rFonts w:ascii="Arial" w:hAnsi="Arial" w:cs="Arial"/>
          <w:sz w:val="24"/>
          <w:szCs w:val="24"/>
        </w:rPr>
        <w:t>Ben (who was not computer literate) was a collector of antique watches and wanted to purchase Arthur’s watch. On 4</w:t>
      </w:r>
      <w:r w:rsidRPr="00897CF6">
        <w:rPr>
          <w:rFonts w:ascii="Arial" w:hAnsi="Arial" w:cs="Arial"/>
          <w:sz w:val="24"/>
          <w:szCs w:val="24"/>
          <w:vertAlign w:val="superscript"/>
        </w:rPr>
        <w:t>th</w:t>
      </w:r>
      <w:r>
        <w:rPr>
          <w:rFonts w:ascii="Arial" w:hAnsi="Arial" w:cs="Arial"/>
          <w:sz w:val="24"/>
          <w:szCs w:val="24"/>
        </w:rPr>
        <w:t xml:space="preserve"> May he sent a letter to Arthur</w:t>
      </w:r>
      <w:r w:rsidR="00040BB2">
        <w:rPr>
          <w:rFonts w:ascii="Arial" w:hAnsi="Arial" w:cs="Arial"/>
          <w:sz w:val="24"/>
          <w:szCs w:val="24"/>
        </w:rPr>
        <w:t xml:space="preserve"> saying he would purchase the watch for £15,000. </w:t>
      </w:r>
    </w:p>
    <w:p w14:paraId="0B2DAB4B" w14:textId="385EFD2A" w:rsidR="00040BB2" w:rsidRDefault="00040BB2" w:rsidP="00897CF6">
      <w:pPr>
        <w:pStyle w:val="ListParagraph"/>
        <w:ind w:left="1080"/>
        <w:rPr>
          <w:rFonts w:ascii="Arial" w:hAnsi="Arial" w:cs="Arial"/>
          <w:sz w:val="24"/>
          <w:szCs w:val="24"/>
        </w:rPr>
      </w:pPr>
    </w:p>
    <w:p w14:paraId="2F2301A9" w14:textId="20B461A5" w:rsidR="00040BB2" w:rsidRDefault="00040BB2" w:rsidP="00897CF6">
      <w:pPr>
        <w:pStyle w:val="ListParagraph"/>
        <w:ind w:left="1080"/>
        <w:rPr>
          <w:rFonts w:ascii="Arial" w:hAnsi="Arial" w:cs="Arial"/>
          <w:sz w:val="24"/>
          <w:szCs w:val="24"/>
        </w:rPr>
      </w:pPr>
      <w:r>
        <w:rPr>
          <w:rFonts w:ascii="Arial" w:hAnsi="Arial" w:cs="Arial"/>
          <w:sz w:val="24"/>
          <w:szCs w:val="24"/>
        </w:rPr>
        <w:t>On 5</w:t>
      </w:r>
      <w:r w:rsidRPr="00040BB2">
        <w:rPr>
          <w:rFonts w:ascii="Arial" w:hAnsi="Arial" w:cs="Arial"/>
          <w:sz w:val="24"/>
          <w:szCs w:val="24"/>
          <w:vertAlign w:val="superscript"/>
        </w:rPr>
        <w:t>th</w:t>
      </w:r>
      <w:r>
        <w:rPr>
          <w:rFonts w:ascii="Arial" w:hAnsi="Arial" w:cs="Arial"/>
          <w:sz w:val="24"/>
          <w:szCs w:val="24"/>
        </w:rPr>
        <w:t xml:space="preserve"> May, Christine saw the advert in the magazine and emailed Arthur asking if the watch was still for sale</w:t>
      </w:r>
      <w:r w:rsidR="002511CE">
        <w:rPr>
          <w:rFonts w:ascii="Arial" w:hAnsi="Arial" w:cs="Arial"/>
          <w:sz w:val="24"/>
          <w:szCs w:val="24"/>
        </w:rPr>
        <w:t xml:space="preserve"> and if he would accept £1</w:t>
      </w:r>
      <w:r w:rsidR="00BA62B6">
        <w:rPr>
          <w:rFonts w:ascii="Arial" w:hAnsi="Arial" w:cs="Arial"/>
          <w:sz w:val="24"/>
          <w:szCs w:val="24"/>
        </w:rPr>
        <w:t>1</w:t>
      </w:r>
      <w:r w:rsidR="002511CE">
        <w:rPr>
          <w:rFonts w:ascii="Arial" w:hAnsi="Arial" w:cs="Arial"/>
          <w:sz w:val="24"/>
          <w:szCs w:val="24"/>
        </w:rPr>
        <w:t xml:space="preserve">,000 for it. On the same day, Arthur responded </w:t>
      </w:r>
      <w:r w:rsidR="00BA62B6">
        <w:rPr>
          <w:rFonts w:ascii="Arial" w:hAnsi="Arial" w:cs="Arial"/>
          <w:sz w:val="24"/>
          <w:szCs w:val="24"/>
        </w:rPr>
        <w:t xml:space="preserve">to Christine’s email saying that the watch was still for sale and that he would accept £13,000 for it. </w:t>
      </w:r>
      <w:r w:rsidR="00287E36">
        <w:rPr>
          <w:rFonts w:ascii="Arial" w:hAnsi="Arial" w:cs="Arial"/>
          <w:sz w:val="24"/>
          <w:szCs w:val="24"/>
        </w:rPr>
        <w:t>Christine then responded to the email saying that she would be able to pay £11,000 now and £2,000 at the end of the month when she got paid.</w:t>
      </w:r>
    </w:p>
    <w:p w14:paraId="4312BE93" w14:textId="4125D9C1" w:rsidR="00BA47AB" w:rsidRDefault="00BA47AB" w:rsidP="00897CF6">
      <w:pPr>
        <w:pStyle w:val="ListParagraph"/>
        <w:ind w:left="1080"/>
        <w:rPr>
          <w:rFonts w:ascii="Arial" w:hAnsi="Arial" w:cs="Arial"/>
          <w:sz w:val="24"/>
          <w:szCs w:val="24"/>
        </w:rPr>
      </w:pPr>
    </w:p>
    <w:p w14:paraId="641F9E79" w14:textId="5B96614E" w:rsidR="00BA47AB" w:rsidRDefault="00BA47AB" w:rsidP="00897CF6">
      <w:pPr>
        <w:pStyle w:val="ListParagraph"/>
        <w:ind w:left="1080"/>
        <w:rPr>
          <w:rFonts w:ascii="Arial" w:hAnsi="Arial" w:cs="Arial"/>
          <w:sz w:val="24"/>
          <w:szCs w:val="24"/>
        </w:rPr>
      </w:pPr>
      <w:r>
        <w:rPr>
          <w:rFonts w:ascii="Arial" w:hAnsi="Arial" w:cs="Arial"/>
          <w:sz w:val="24"/>
          <w:szCs w:val="24"/>
        </w:rPr>
        <w:t>On 6</w:t>
      </w:r>
      <w:r w:rsidRPr="00BA47AB">
        <w:rPr>
          <w:rFonts w:ascii="Arial" w:hAnsi="Arial" w:cs="Arial"/>
          <w:sz w:val="24"/>
          <w:szCs w:val="24"/>
          <w:vertAlign w:val="superscript"/>
        </w:rPr>
        <w:t>th</w:t>
      </w:r>
      <w:r>
        <w:rPr>
          <w:rFonts w:ascii="Arial" w:hAnsi="Arial" w:cs="Arial"/>
          <w:sz w:val="24"/>
          <w:szCs w:val="24"/>
        </w:rPr>
        <w:t xml:space="preserve"> May at 11am, Dennis emailed Arthur to say that he was interested in buying the watch</w:t>
      </w:r>
      <w:r w:rsidR="005B7DAC">
        <w:rPr>
          <w:rFonts w:ascii="Arial" w:hAnsi="Arial" w:cs="Arial"/>
          <w:sz w:val="24"/>
          <w:szCs w:val="24"/>
        </w:rPr>
        <w:t xml:space="preserve">. Arthur replied to Dennis’ email, stating he wanted £13,000 for the watch. </w:t>
      </w:r>
    </w:p>
    <w:p w14:paraId="331FDAF5" w14:textId="3221B882" w:rsidR="005B7DAC" w:rsidRDefault="005B7DAC" w:rsidP="00897CF6">
      <w:pPr>
        <w:pStyle w:val="ListParagraph"/>
        <w:ind w:left="1080"/>
        <w:rPr>
          <w:rFonts w:ascii="Arial" w:hAnsi="Arial" w:cs="Arial"/>
          <w:sz w:val="24"/>
          <w:szCs w:val="24"/>
        </w:rPr>
      </w:pPr>
      <w:r>
        <w:rPr>
          <w:rFonts w:ascii="Arial" w:hAnsi="Arial" w:cs="Arial"/>
          <w:sz w:val="24"/>
          <w:szCs w:val="24"/>
        </w:rPr>
        <w:t>At 2pm on 6</w:t>
      </w:r>
      <w:r w:rsidRPr="005B7DAC">
        <w:rPr>
          <w:rFonts w:ascii="Arial" w:hAnsi="Arial" w:cs="Arial"/>
          <w:sz w:val="24"/>
          <w:szCs w:val="24"/>
          <w:vertAlign w:val="superscript"/>
        </w:rPr>
        <w:t>th</w:t>
      </w:r>
      <w:r>
        <w:rPr>
          <w:rFonts w:ascii="Arial" w:hAnsi="Arial" w:cs="Arial"/>
          <w:sz w:val="24"/>
          <w:szCs w:val="24"/>
        </w:rPr>
        <w:t xml:space="preserve"> May, Christine emailed Arthur to say </w:t>
      </w:r>
      <w:r w:rsidR="00D32317">
        <w:rPr>
          <w:rFonts w:ascii="Arial" w:hAnsi="Arial" w:cs="Arial"/>
          <w:sz w:val="24"/>
          <w:szCs w:val="24"/>
        </w:rPr>
        <w:t xml:space="preserve">she had managed to raise the £2,000 and would now be able to pay the £13,000 as discussed. </w:t>
      </w:r>
    </w:p>
    <w:p w14:paraId="52B033A9" w14:textId="01B84420" w:rsidR="00D32317" w:rsidRDefault="00D32317" w:rsidP="00897CF6">
      <w:pPr>
        <w:pStyle w:val="ListParagraph"/>
        <w:ind w:left="1080"/>
        <w:rPr>
          <w:rFonts w:ascii="Arial" w:hAnsi="Arial" w:cs="Arial"/>
          <w:sz w:val="24"/>
          <w:szCs w:val="24"/>
        </w:rPr>
      </w:pPr>
      <w:r>
        <w:rPr>
          <w:rFonts w:ascii="Arial" w:hAnsi="Arial" w:cs="Arial"/>
          <w:sz w:val="24"/>
          <w:szCs w:val="24"/>
        </w:rPr>
        <w:t>At 5</w:t>
      </w:r>
      <w:r w:rsidR="00D75D12">
        <w:rPr>
          <w:rFonts w:ascii="Arial" w:hAnsi="Arial" w:cs="Arial"/>
          <w:sz w:val="24"/>
          <w:szCs w:val="24"/>
        </w:rPr>
        <w:t>pm on 6</w:t>
      </w:r>
      <w:r w:rsidR="00D75D12" w:rsidRPr="00D75D12">
        <w:rPr>
          <w:rFonts w:ascii="Arial" w:hAnsi="Arial" w:cs="Arial"/>
          <w:sz w:val="24"/>
          <w:szCs w:val="24"/>
          <w:vertAlign w:val="superscript"/>
        </w:rPr>
        <w:t>th</w:t>
      </w:r>
      <w:r w:rsidR="00D75D12">
        <w:rPr>
          <w:rFonts w:ascii="Arial" w:hAnsi="Arial" w:cs="Arial"/>
          <w:sz w:val="24"/>
          <w:szCs w:val="24"/>
        </w:rPr>
        <w:t xml:space="preserve"> May, Dennis replied to Arthur’s email, agreeing to pay the £13,000 as requested.</w:t>
      </w:r>
    </w:p>
    <w:p w14:paraId="151A2205" w14:textId="2697DB9C" w:rsidR="00912595" w:rsidRDefault="00912595" w:rsidP="00897CF6">
      <w:pPr>
        <w:pStyle w:val="ListParagraph"/>
        <w:ind w:left="1080"/>
        <w:rPr>
          <w:rFonts w:ascii="Arial" w:hAnsi="Arial" w:cs="Arial"/>
          <w:sz w:val="24"/>
          <w:szCs w:val="24"/>
        </w:rPr>
      </w:pPr>
    </w:p>
    <w:p w14:paraId="2AD0A639" w14:textId="3CF34544" w:rsidR="00912595" w:rsidRDefault="00912595" w:rsidP="00897CF6">
      <w:pPr>
        <w:pStyle w:val="ListParagraph"/>
        <w:ind w:left="1080"/>
        <w:rPr>
          <w:rFonts w:ascii="Arial" w:hAnsi="Arial" w:cs="Arial"/>
          <w:sz w:val="24"/>
          <w:szCs w:val="24"/>
        </w:rPr>
      </w:pPr>
      <w:r>
        <w:rPr>
          <w:rFonts w:ascii="Arial" w:hAnsi="Arial" w:cs="Arial"/>
          <w:sz w:val="24"/>
          <w:szCs w:val="24"/>
        </w:rPr>
        <w:t>On 7</w:t>
      </w:r>
      <w:r w:rsidRPr="00912595">
        <w:rPr>
          <w:rFonts w:ascii="Arial" w:hAnsi="Arial" w:cs="Arial"/>
          <w:sz w:val="24"/>
          <w:szCs w:val="24"/>
          <w:vertAlign w:val="superscript"/>
        </w:rPr>
        <w:t>th</w:t>
      </w:r>
      <w:r>
        <w:rPr>
          <w:rFonts w:ascii="Arial" w:hAnsi="Arial" w:cs="Arial"/>
          <w:sz w:val="24"/>
          <w:szCs w:val="24"/>
        </w:rPr>
        <w:t xml:space="preserve"> May, Ben’s letter arrived at Arthur’s house. </w:t>
      </w:r>
    </w:p>
    <w:p w14:paraId="5BB51A91" w14:textId="4DC916D9" w:rsidR="00912595" w:rsidRDefault="00912595" w:rsidP="00897CF6">
      <w:pPr>
        <w:pStyle w:val="ListParagraph"/>
        <w:ind w:left="1080"/>
        <w:rPr>
          <w:rFonts w:ascii="Arial" w:hAnsi="Arial" w:cs="Arial"/>
          <w:sz w:val="24"/>
          <w:szCs w:val="24"/>
        </w:rPr>
      </w:pPr>
    </w:p>
    <w:bookmarkEnd w:id="0"/>
    <w:p w14:paraId="1A4A7F38" w14:textId="6CF901AE" w:rsidR="00F1654C" w:rsidRDefault="00912595" w:rsidP="00912595">
      <w:pPr>
        <w:pStyle w:val="NormalWeb"/>
        <w:ind w:left="360" w:firstLine="720"/>
        <w:rPr>
          <w:rFonts w:ascii="Arial" w:hAnsi="Arial" w:cs="Arial"/>
          <w:b/>
          <w:bCs/>
          <w:color w:val="000000"/>
          <w:szCs w:val="24"/>
        </w:rPr>
      </w:pPr>
      <w:r>
        <w:rPr>
          <w:rFonts w:ascii="Arial" w:hAnsi="Arial" w:cs="Arial"/>
          <w:b/>
          <w:bCs/>
          <w:color w:val="000000"/>
          <w:szCs w:val="24"/>
        </w:rPr>
        <w:t>A</w:t>
      </w:r>
      <w:r w:rsidR="00F1654C" w:rsidRPr="00F1654C">
        <w:rPr>
          <w:rFonts w:ascii="Arial" w:hAnsi="Arial" w:cs="Arial"/>
          <w:b/>
          <w:bCs/>
          <w:color w:val="000000"/>
          <w:szCs w:val="24"/>
        </w:rPr>
        <w:t xml:space="preserve">dvise Arthur whether any valid contracts exist for the sale of the </w:t>
      </w:r>
      <w:r w:rsidR="00A651CA">
        <w:rPr>
          <w:rFonts w:ascii="Arial" w:hAnsi="Arial" w:cs="Arial"/>
          <w:b/>
          <w:bCs/>
          <w:color w:val="000000"/>
          <w:szCs w:val="24"/>
        </w:rPr>
        <w:t>watch</w:t>
      </w:r>
      <w:r w:rsidR="00F1654C" w:rsidRPr="00F1654C">
        <w:rPr>
          <w:rFonts w:ascii="Arial" w:hAnsi="Arial" w:cs="Arial"/>
          <w:b/>
          <w:bCs/>
          <w:color w:val="000000"/>
          <w:szCs w:val="24"/>
        </w:rPr>
        <w:t>.</w:t>
      </w:r>
    </w:p>
    <w:p w14:paraId="10B7B07A" w14:textId="120DA827" w:rsidR="00F1654C" w:rsidRDefault="00F1654C" w:rsidP="00F1654C">
      <w:pPr>
        <w:pStyle w:val="NormalWeb"/>
        <w:ind w:left="720" w:firstLine="720"/>
        <w:rPr>
          <w:rFonts w:ascii="Arial" w:hAnsi="Arial" w:cs="Arial"/>
          <w:color w:val="000000"/>
          <w:szCs w:val="24"/>
        </w:rPr>
      </w:pPr>
      <w:r w:rsidRPr="00F1654C">
        <w:rPr>
          <w:rFonts w:ascii="Arial" w:hAnsi="Arial" w:cs="Arial"/>
          <w:color w:val="000000"/>
          <w:szCs w:val="24"/>
        </w:rPr>
        <w:t>[70 marks]</w:t>
      </w:r>
    </w:p>
    <w:p w14:paraId="30F89691" w14:textId="4BB50D92" w:rsidR="00AF5A8D" w:rsidRDefault="00AF5A8D" w:rsidP="00F1654C">
      <w:pPr>
        <w:pStyle w:val="NormalWeb"/>
        <w:ind w:left="720" w:firstLine="720"/>
        <w:rPr>
          <w:rFonts w:ascii="Arial" w:hAnsi="Arial" w:cs="Arial"/>
          <w:color w:val="000000"/>
          <w:szCs w:val="24"/>
        </w:rPr>
      </w:pPr>
    </w:p>
    <w:p w14:paraId="7BD66C28" w14:textId="6C003DBA" w:rsidR="00AF5A8D" w:rsidRDefault="00AF5A8D" w:rsidP="00F1654C">
      <w:pPr>
        <w:pStyle w:val="NormalWeb"/>
        <w:ind w:left="720" w:firstLine="720"/>
        <w:rPr>
          <w:rFonts w:ascii="Arial" w:hAnsi="Arial" w:cs="Arial"/>
          <w:color w:val="000000"/>
          <w:szCs w:val="24"/>
        </w:rPr>
      </w:pPr>
    </w:p>
    <w:p w14:paraId="604D0ADE" w14:textId="06A6E20F" w:rsidR="00AF5A8D" w:rsidRDefault="00AF5A8D" w:rsidP="00F1654C">
      <w:pPr>
        <w:pStyle w:val="NormalWeb"/>
        <w:ind w:left="720" w:firstLine="720"/>
        <w:rPr>
          <w:rFonts w:ascii="Arial" w:hAnsi="Arial" w:cs="Arial"/>
          <w:color w:val="000000"/>
          <w:szCs w:val="24"/>
        </w:rPr>
      </w:pPr>
    </w:p>
    <w:p w14:paraId="4B3B1325" w14:textId="345A4709" w:rsidR="00AF5A8D" w:rsidRDefault="00AF5A8D" w:rsidP="00F1654C">
      <w:pPr>
        <w:pStyle w:val="NormalWeb"/>
        <w:ind w:left="720" w:firstLine="720"/>
        <w:rPr>
          <w:rFonts w:ascii="Arial" w:hAnsi="Arial" w:cs="Arial"/>
          <w:color w:val="000000"/>
          <w:szCs w:val="24"/>
        </w:rPr>
      </w:pPr>
    </w:p>
    <w:p w14:paraId="066400E2" w14:textId="4582A50F" w:rsidR="00AF5A8D" w:rsidRDefault="00AF5A8D" w:rsidP="00F1654C">
      <w:pPr>
        <w:pStyle w:val="NormalWeb"/>
        <w:ind w:left="720" w:firstLine="720"/>
        <w:rPr>
          <w:rFonts w:ascii="Arial" w:hAnsi="Arial" w:cs="Arial"/>
          <w:color w:val="000000"/>
          <w:szCs w:val="24"/>
        </w:rPr>
      </w:pPr>
    </w:p>
    <w:p w14:paraId="40030AD0" w14:textId="4FC2A9A6" w:rsidR="00AF5A8D" w:rsidRDefault="00AF5A8D" w:rsidP="00F1654C">
      <w:pPr>
        <w:pStyle w:val="NormalWeb"/>
        <w:ind w:left="720" w:firstLine="720"/>
        <w:rPr>
          <w:rFonts w:ascii="Arial" w:hAnsi="Arial" w:cs="Arial"/>
          <w:color w:val="000000"/>
          <w:szCs w:val="24"/>
        </w:rPr>
      </w:pPr>
    </w:p>
    <w:p w14:paraId="79F32835" w14:textId="005A7078" w:rsidR="00AF5A8D" w:rsidRDefault="00AF5A8D" w:rsidP="00F1654C">
      <w:pPr>
        <w:pStyle w:val="NormalWeb"/>
        <w:ind w:left="720" w:firstLine="720"/>
        <w:rPr>
          <w:rFonts w:ascii="Arial" w:hAnsi="Arial" w:cs="Arial"/>
          <w:color w:val="000000"/>
          <w:szCs w:val="24"/>
        </w:rPr>
      </w:pPr>
    </w:p>
    <w:p w14:paraId="28995EC6" w14:textId="1ED587BB" w:rsidR="00AF5A8D" w:rsidRDefault="00AF5A8D" w:rsidP="00F1654C">
      <w:pPr>
        <w:pStyle w:val="NormalWeb"/>
        <w:ind w:left="720" w:firstLine="720"/>
        <w:rPr>
          <w:rFonts w:ascii="Arial" w:hAnsi="Arial" w:cs="Arial"/>
          <w:color w:val="000000"/>
          <w:szCs w:val="24"/>
        </w:rPr>
      </w:pPr>
    </w:p>
    <w:p w14:paraId="00C4E2D6" w14:textId="1C3ECD50" w:rsidR="00AF5A8D" w:rsidRDefault="00AF5A8D" w:rsidP="00F1654C">
      <w:pPr>
        <w:pStyle w:val="NormalWeb"/>
        <w:ind w:left="720" w:firstLine="720"/>
        <w:rPr>
          <w:rFonts w:ascii="Arial" w:hAnsi="Arial" w:cs="Arial"/>
          <w:color w:val="000000"/>
          <w:szCs w:val="24"/>
        </w:rPr>
      </w:pPr>
    </w:p>
    <w:p w14:paraId="305737ED" w14:textId="1D09577A" w:rsidR="00AF5A8D" w:rsidRDefault="00AF5A8D" w:rsidP="00F1654C">
      <w:pPr>
        <w:pStyle w:val="NormalWeb"/>
        <w:ind w:left="720" w:firstLine="720"/>
        <w:rPr>
          <w:rFonts w:ascii="Arial" w:hAnsi="Arial" w:cs="Arial"/>
          <w:color w:val="000000"/>
          <w:szCs w:val="24"/>
        </w:rPr>
      </w:pPr>
    </w:p>
    <w:p w14:paraId="0A6DB363" w14:textId="2D878072" w:rsidR="00AF5A8D" w:rsidRDefault="00AF5A8D" w:rsidP="00F1654C">
      <w:pPr>
        <w:pStyle w:val="NormalWeb"/>
        <w:ind w:left="720" w:firstLine="720"/>
        <w:rPr>
          <w:rFonts w:ascii="Arial" w:hAnsi="Arial" w:cs="Arial"/>
          <w:color w:val="000000"/>
          <w:szCs w:val="24"/>
        </w:rPr>
      </w:pPr>
    </w:p>
    <w:p w14:paraId="42575C55" w14:textId="2C7E12F1" w:rsidR="00AF5A8D" w:rsidRDefault="00AF5A8D" w:rsidP="00F1654C">
      <w:pPr>
        <w:pStyle w:val="NormalWeb"/>
        <w:ind w:left="720" w:firstLine="720"/>
        <w:rPr>
          <w:rFonts w:ascii="Arial" w:hAnsi="Arial" w:cs="Arial"/>
          <w:color w:val="000000"/>
          <w:szCs w:val="24"/>
        </w:rPr>
      </w:pPr>
    </w:p>
    <w:p w14:paraId="7BA9727A" w14:textId="2E99A4BD" w:rsidR="00AF5A8D" w:rsidRDefault="00AF5A8D" w:rsidP="00F1654C">
      <w:pPr>
        <w:pStyle w:val="NormalWeb"/>
        <w:ind w:left="720" w:firstLine="720"/>
        <w:rPr>
          <w:rFonts w:ascii="Arial" w:hAnsi="Arial" w:cs="Arial"/>
          <w:color w:val="000000"/>
          <w:szCs w:val="24"/>
        </w:rPr>
      </w:pPr>
    </w:p>
    <w:p w14:paraId="5751A839" w14:textId="72AF6A12" w:rsidR="00AF5A8D" w:rsidRDefault="00AF5A8D" w:rsidP="00F1654C">
      <w:pPr>
        <w:pStyle w:val="NormalWeb"/>
        <w:ind w:left="720" w:firstLine="720"/>
        <w:rPr>
          <w:rFonts w:ascii="Arial" w:hAnsi="Arial" w:cs="Arial"/>
          <w:color w:val="000000"/>
          <w:szCs w:val="24"/>
        </w:rPr>
      </w:pPr>
    </w:p>
    <w:p w14:paraId="4E852CCC" w14:textId="66147C7A" w:rsidR="00AF5A8D" w:rsidRDefault="00AF5A8D" w:rsidP="00F1654C">
      <w:pPr>
        <w:pStyle w:val="NormalWeb"/>
        <w:ind w:left="720" w:firstLine="720"/>
        <w:rPr>
          <w:rFonts w:ascii="Arial" w:hAnsi="Arial" w:cs="Arial"/>
          <w:color w:val="000000"/>
          <w:szCs w:val="24"/>
        </w:rPr>
      </w:pPr>
    </w:p>
    <w:p w14:paraId="3AF84384" w14:textId="6142E7B5" w:rsidR="00AF5A8D" w:rsidRDefault="00AF5A8D" w:rsidP="00F1654C">
      <w:pPr>
        <w:pStyle w:val="NormalWeb"/>
        <w:ind w:left="720" w:firstLine="720"/>
        <w:rPr>
          <w:rFonts w:ascii="Arial" w:hAnsi="Arial" w:cs="Arial"/>
          <w:color w:val="000000"/>
          <w:szCs w:val="24"/>
        </w:rPr>
      </w:pPr>
    </w:p>
    <w:p w14:paraId="5EBFF2E7" w14:textId="04D67431" w:rsidR="00AF5A8D" w:rsidRDefault="00AF5A8D" w:rsidP="00F1654C">
      <w:pPr>
        <w:pStyle w:val="NormalWeb"/>
        <w:ind w:left="720" w:firstLine="720"/>
        <w:rPr>
          <w:rFonts w:ascii="Arial" w:hAnsi="Arial" w:cs="Arial"/>
          <w:color w:val="000000"/>
          <w:szCs w:val="24"/>
        </w:rPr>
      </w:pPr>
    </w:p>
    <w:p w14:paraId="32344156" w14:textId="77777777" w:rsidR="00AF5A8D" w:rsidRDefault="00AF5A8D" w:rsidP="00F1654C">
      <w:pPr>
        <w:pStyle w:val="NormalWeb"/>
        <w:ind w:left="720" w:firstLine="720"/>
        <w:rPr>
          <w:rFonts w:ascii="Arial" w:hAnsi="Arial" w:cs="Arial"/>
          <w:color w:val="000000"/>
          <w:szCs w:val="24"/>
        </w:rPr>
      </w:pPr>
    </w:p>
    <w:p w14:paraId="4C6D1A9B" w14:textId="10A287B9" w:rsidR="008B3732" w:rsidRDefault="008B3732" w:rsidP="00F1654C">
      <w:pPr>
        <w:pStyle w:val="NormalWeb"/>
        <w:ind w:left="720" w:firstLine="720"/>
        <w:rPr>
          <w:rFonts w:ascii="Arial" w:hAnsi="Arial" w:cs="Arial"/>
          <w:color w:val="000000"/>
          <w:szCs w:val="24"/>
        </w:rPr>
      </w:pPr>
    </w:p>
    <w:p w14:paraId="463D8EC3" w14:textId="6ED9F8B7" w:rsidR="008B3732" w:rsidRPr="00F1654C" w:rsidRDefault="008B3732" w:rsidP="00F1654C">
      <w:pPr>
        <w:pStyle w:val="NormalWeb"/>
        <w:ind w:left="720" w:firstLine="720"/>
        <w:rPr>
          <w:rFonts w:ascii="Arial" w:hAnsi="Arial" w:cs="Arial"/>
          <w:color w:val="000000"/>
          <w:szCs w:val="24"/>
        </w:rPr>
      </w:pPr>
      <w:r>
        <w:rPr>
          <w:rFonts w:ascii="Arial" w:hAnsi="Arial" w:cs="Arial"/>
          <w:noProof/>
          <w:color w:val="000000"/>
          <w:szCs w:val="24"/>
        </w:rPr>
        <mc:AlternateContent>
          <mc:Choice Requires="wps">
            <w:drawing>
              <wp:anchor distT="0" distB="0" distL="114300" distR="114300" simplePos="0" relativeHeight="251659264" behindDoc="0" locked="0" layoutInCell="1" allowOverlap="1" wp14:anchorId="3B277014" wp14:editId="28804652">
                <wp:simplePos x="0" y="0"/>
                <wp:positionH relativeFrom="column">
                  <wp:posOffset>-138112</wp:posOffset>
                </wp:positionH>
                <wp:positionV relativeFrom="paragraph">
                  <wp:posOffset>104140</wp:posOffset>
                </wp:positionV>
                <wp:extent cx="6838950" cy="9525"/>
                <wp:effectExtent l="38100" t="38100" r="76200" b="85725"/>
                <wp:wrapNone/>
                <wp:docPr id="2" name="Straight Connector 2"/>
                <wp:cNvGraphicFramePr/>
                <a:graphic xmlns:a="http://schemas.openxmlformats.org/drawingml/2006/main">
                  <a:graphicData uri="http://schemas.microsoft.com/office/word/2010/wordprocessingShape">
                    <wps:wsp>
                      <wps:cNvCnPr/>
                      <wps:spPr>
                        <a:xfrm>
                          <a:off x="0" y="0"/>
                          <a:ext cx="6838950"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w:pict>
              <v:line id="Straight Connector 2"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pt" from="-10.85pt,8.2pt" to="527.65pt,8.95pt" w14:anchorId="4005D2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">
                <v:shadow on="t" color="black" opacity="24903f" offset="0,.55556mm" origin=",.5"/>
              </v:line>
            </w:pict>
          </mc:Fallback>
        </mc:AlternateContent>
      </w:r>
    </w:p>
    <w:p w14:paraId="5514A46F" w14:textId="77777777" w:rsidR="008B3732" w:rsidRDefault="00F1654C" w:rsidP="00F1654C">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8EB61B2" w14:textId="302CAB94" w:rsidR="00F1654C" w:rsidRDefault="008B3732" w:rsidP="00F1654C">
      <w:pPr>
        <w:pStyle w:val="ListParagraph"/>
        <w:ind w:left="1080"/>
        <w:rPr>
          <w:rFonts w:ascii="Arial" w:hAnsi="Arial" w:cs="Arial"/>
          <w:sz w:val="24"/>
          <w:szCs w:val="24"/>
        </w:rPr>
      </w:pPr>
      <w:r>
        <w:rPr>
          <w:rFonts w:ascii="Arial" w:hAnsi="Arial" w:cs="Arial"/>
          <w:sz w:val="24"/>
          <w:szCs w:val="24"/>
        </w:rPr>
        <w:t xml:space="preserve">As a guide to answering these questions, you are strongly encouraged to revisit the taught material on the relevant topics. Although not compulsory, you are also advised to submit a draft for feedback by the draft deadline. </w:t>
      </w:r>
    </w:p>
    <w:p w14:paraId="3CBF299A" w14:textId="0CABD4D0" w:rsidR="008B3732" w:rsidRDefault="008B3732" w:rsidP="00F1654C">
      <w:pPr>
        <w:pStyle w:val="ListParagraph"/>
        <w:ind w:left="1080"/>
        <w:rPr>
          <w:rFonts w:ascii="Arial" w:hAnsi="Arial" w:cs="Arial"/>
          <w:sz w:val="24"/>
          <w:szCs w:val="24"/>
        </w:rPr>
      </w:pPr>
    </w:p>
    <w:p w14:paraId="370FD733" w14:textId="221EC574" w:rsidR="008B3732" w:rsidRDefault="008B3732" w:rsidP="00F1654C">
      <w:pPr>
        <w:pStyle w:val="ListParagraph"/>
        <w:ind w:left="1080"/>
        <w:rPr>
          <w:rFonts w:ascii="Arial" w:hAnsi="Arial" w:cs="Arial"/>
          <w:sz w:val="24"/>
          <w:szCs w:val="24"/>
        </w:rPr>
      </w:pPr>
      <w:r>
        <w:rPr>
          <w:rFonts w:ascii="Arial" w:hAnsi="Arial" w:cs="Arial"/>
          <w:sz w:val="24"/>
          <w:szCs w:val="24"/>
        </w:rPr>
        <w:t xml:space="preserve">You are expected to support your answers for a) – c) with academic literature as well as case law and legislation. Your answer to question d) requires you to apply your knowledge to the scenario and you are therefore only required to </w:t>
      </w:r>
      <w:r w:rsidR="00EC642C">
        <w:rPr>
          <w:rFonts w:ascii="Arial" w:hAnsi="Arial" w:cs="Arial"/>
          <w:sz w:val="24"/>
          <w:szCs w:val="24"/>
        </w:rPr>
        <w:t xml:space="preserve">apply relevant case law and legislation to this answer. </w:t>
      </w:r>
    </w:p>
    <w:p w14:paraId="4022B5EA" w14:textId="1732BD99" w:rsidR="00E13E74" w:rsidRDefault="00E13E74" w:rsidP="00E13E74">
      <w:pPr>
        <w:rPr>
          <w:rFonts w:ascii="Arial" w:hAnsi="Arial" w:cs="Arial"/>
          <w:sz w:val="24"/>
          <w:szCs w:val="24"/>
        </w:rPr>
      </w:pPr>
    </w:p>
    <w:p w14:paraId="10A04D22" w14:textId="2F09FCA3" w:rsidR="00E13E74" w:rsidRDefault="00E13E74" w:rsidP="00E13E74">
      <w:pPr>
        <w:ind w:left="1080"/>
        <w:rPr>
          <w:rFonts w:ascii="Arial" w:hAnsi="Arial" w:cs="Arial"/>
          <w:sz w:val="24"/>
          <w:szCs w:val="24"/>
        </w:rPr>
      </w:pPr>
      <w:r>
        <w:rPr>
          <w:rFonts w:ascii="Arial" w:hAnsi="Arial" w:cs="Arial"/>
          <w:sz w:val="24"/>
          <w:szCs w:val="24"/>
        </w:rPr>
        <w:t xml:space="preserve">Please ensure that you reference in accordance with the Harvard referencing system throughout, with a case and legislation list included. </w:t>
      </w:r>
    </w:p>
    <w:p w14:paraId="2D2DB84E" w14:textId="4E045FED" w:rsidR="00E13E74" w:rsidRDefault="00E13E74" w:rsidP="00E13E74">
      <w:pPr>
        <w:ind w:left="1080"/>
        <w:rPr>
          <w:rFonts w:ascii="Arial" w:hAnsi="Arial" w:cs="Arial"/>
          <w:sz w:val="24"/>
          <w:szCs w:val="24"/>
        </w:rPr>
      </w:pPr>
    </w:p>
    <w:p w14:paraId="008E7041" w14:textId="77777777" w:rsidR="00E13E74" w:rsidRDefault="00E13E74" w:rsidP="00E13E74">
      <w:pPr>
        <w:pStyle w:val="ListParagraph"/>
        <w:ind w:left="1080"/>
        <w:rPr>
          <w:rFonts w:ascii="Arial" w:hAnsi="Arial" w:cs="Arial"/>
          <w:sz w:val="24"/>
          <w:szCs w:val="24"/>
        </w:rPr>
      </w:pPr>
      <w:r>
        <w:rPr>
          <w:rFonts w:ascii="Arial" w:hAnsi="Arial" w:cs="Arial"/>
          <w:sz w:val="24"/>
          <w:szCs w:val="24"/>
        </w:rPr>
        <w:t>You are required to answer within 2,000 words and in a linear format (do not use bullet points). The recommended word count is as follows:</w:t>
      </w:r>
    </w:p>
    <w:p w14:paraId="73752AAD" w14:textId="77777777" w:rsidR="00E13E74" w:rsidRDefault="00E13E74" w:rsidP="00E13E74">
      <w:pPr>
        <w:pStyle w:val="ListParagraph"/>
        <w:numPr>
          <w:ilvl w:val="0"/>
          <w:numId w:val="18"/>
        </w:numPr>
        <w:rPr>
          <w:rFonts w:ascii="Arial" w:hAnsi="Arial" w:cs="Arial"/>
          <w:sz w:val="24"/>
          <w:szCs w:val="24"/>
        </w:rPr>
      </w:pPr>
      <w:r>
        <w:rPr>
          <w:rFonts w:ascii="Arial" w:hAnsi="Arial" w:cs="Arial"/>
          <w:sz w:val="24"/>
          <w:szCs w:val="24"/>
        </w:rPr>
        <w:t>100 words</w:t>
      </w:r>
    </w:p>
    <w:p w14:paraId="70F33079" w14:textId="77777777" w:rsidR="00E13E74" w:rsidRDefault="00E13E74" w:rsidP="00E13E74">
      <w:pPr>
        <w:pStyle w:val="ListParagraph"/>
        <w:numPr>
          <w:ilvl w:val="0"/>
          <w:numId w:val="18"/>
        </w:numPr>
        <w:rPr>
          <w:rFonts w:ascii="Arial" w:hAnsi="Arial" w:cs="Arial"/>
          <w:sz w:val="24"/>
          <w:szCs w:val="24"/>
        </w:rPr>
      </w:pPr>
      <w:r>
        <w:rPr>
          <w:rFonts w:ascii="Arial" w:hAnsi="Arial" w:cs="Arial"/>
          <w:sz w:val="24"/>
          <w:szCs w:val="24"/>
        </w:rPr>
        <w:t>200 words</w:t>
      </w:r>
    </w:p>
    <w:p w14:paraId="3C97807A" w14:textId="77777777" w:rsidR="00E13E74" w:rsidRDefault="00E13E74" w:rsidP="00E13E74">
      <w:pPr>
        <w:pStyle w:val="ListParagraph"/>
        <w:numPr>
          <w:ilvl w:val="0"/>
          <w:numId w:val="18"/>
        </w:numPr>
        <w:rPr>
          <w:rFonts w:ascii="Arial" w:hAnsi="Arial" w:cs="Arial"/>
          <w:sz w:val="24"/>
          <w:szCs w:val="24"/>
        </w:rPr>
      </w:pPr>
      <w:r>
        <w:rPr>
          <w:rFonts w:ascii="Arial" w:hAnsi="Arial" w:cs="Arial"/>
          <w:sz w:val="24"/>
          <w:szCs w:val="24"/>
        </w:rPr>
        <w:t>300 words</w:t>
      </w:r>
    </w:p>
    <w:p w14:paraId="1B289F2A" w14:textId="073A28F0" w:rsidR="00E13E74" w:rsidRDefault="00E13E74" w:rsidP="00E13E74">
      <w:pPr>
        <w:pStyle w:val="ListParagraph"/>
        <w:numPr>
          <w:ilvl w:val="0"/>
          <w:numId w:val="18"/>
        </w:numPr>
        <w:rPr>
          <w:rFonts w:ascii="Arial" w:hAnsi="Arial" w:cs="Arial"/>
          <w:sz w:val="24"/>
          <w:szCs w:val="24"/>
        </w:rPr>
      </w:pPr>
      <w:r>
        <w:rPr>
          <w:rFonts w:ascii="Arial" w:hAnsi="Arial" w:cs="Arial"/>
          <w:sz w:val="24"/>
          <w:szCs w:val="24"/>
        </w:rPr>
        <w:t>1400 words</w:t>
      </w:r>
    </w:p>
    <w:p w14:paraId="5D412B78" w14:textId="016A540C" w:rsidR="00E13E74" w:rsidRDefault="00E13E74" w:rsidP="00E13E74">
      <w:pPr>
        <w:pStyle w:val="ListParagraph"/>
        <w:ind w:left="1440"/>
        <w:rPr>
          <w:rFonts w:ascii="Arial" w:hAnsi="Arial" w:cs="Arial"/>
          <w:sz w:val="24"/>
          <w:szCs w:val="24"/>
        </w:rPr>
      </w:pPr>
    </w:p>
    <w:p w14:paraId="74849BA5" w14:textId="1E540BD8" w:rsidR="00E13E74" w:rsidRDefault="00E13E74" w:rsidP="00E13E74">
      <w:pPr>
        <w:pStyle w:val="ListParagraph"/>
        <w:ind w:left="1440"/>
        <w:rPr>
          <w:rFonts w:ascii="Arial" w:hAnsi="Arial" w:cs="Arial"/>
          <w:sz w:val="24"/>
          <w:szCs w:val="24"/>
        </w:rPr>
      </w:pPr>
    </w:p>
    <w:p w14:paraId="19571D89" w14:textId="3EEA75D7" w:rsidR="00E13E74" w:rsidRDefault="00E13E74" w:rsidP="00E13E74">
      <w:pPr>
        <w:pStyle w:val="ListParagraph"/>
        <w:ind w:left="1440"/>
        <w:rPr>
          <w:rFonts w:ascii="Arial" w:hAnsi="Arial" w:cs="Arial"/>
          <w:sz w:val="24"/>
          <w:szCs w:val="24"/>
        </w:rPr>
      </w:pPr>
      <w:r>
        <w:rPr>
          <w:rFonts w:ascii="Arial" w:hAnsi="Arial" w:cs="Arial"/>
          <w:sz w:val="24"/>
          <w:szCs w:val="24"/>
        </w:rPr>
        <w:t>You must submit your answers within one word document and submit to Turnitin by 23:59 on Friday 4</w:t>
      </w:r>
      <w:r w:rsidRPr="00E13E74">
        <w:rPr>
          <w:rFonts w:ascii="Arial" w:hAnsi="Arial" w:cs="Arial"/>
          <w:sz w:val="24"/>
          <w:szCs w:val="24"/>
          <w:vertAlign w:val="superscript"/>
        </w:rPr>
        <w:t>th</w:t>
      </w:r>
      <w:r>
        <w:rPr>
          <w:rFonts w:ascii="Arial" w:hAnsi="Arial" w:cs="Arial"/>
          <w:sz w:val="24"/>
          <w:szCs w:val="24"/>
        </w:rPr>
        <w:t xml:space="preserve"> March 2022. </w:t>
      </w:r>
    </w:p>
    <w:p w14:paraId="18E0EDE7" w14:textId="006ED5BE" w:rsidR="00E13E74" w:rsidRPr="00E13E74" w:rsidRDefault="00E13E74" w:rsidP="00E13E74">
      <w:pPr>
        <w:ind w:left="1080"/>
        <w:rPr>
          <w:rFonts w:ascii="Arial" w:hAnsi="Arial" w:cs="Arial"/>
          <w:sz w:val="24"/>
          <w:szCs w:val="24"/>
        </w:rPr>
      </w:pPr>
    </w:p>
    <w:p w14:paraId="3DBEF491" w14:textId="77777777" w:rsidR="00152E9D" w:rsidRPr="00A406E5" w:rsidRDefault="00152E9D" w:rsidP="00A67FB1">
      <w:pPr>
        <w:ind w:left="720"/>
        <w:rPr>
          <w:rFonts w:ascii="Arial" w:hAnsi="Arial" w:cs="Arial"/>
          <w:sz w:val="24"/>
          <w:szCs w:val="24"/>
        </w:rPr>
      </w:pPr>
    </w:p>
    <w:p w14:paraId="61B92F72" w14:textId="77777777" w:rsidR="00152E9D" w:rsidRPr="00A406E5" w:rsidRDefault="00152E9D" w:rsidP="00A67FB1">
      <w:pPr>
        <w:ind w:left="720"/>
        <w:rPr>
          <w:rFonts w:ascii="Arial" w:hAnsi="Arial" w:cs="Arial"/>
          <w:sz w:val="24"/>
          <w:szCs w:val="24"/>
        </w:rPr>
      </w:pPr>
    </w:p>
    <w:p w14:paraId="185E2147" w14:textId="77777777" w:rsidR="00152E9D" w:rsidRPr="00A406E5" w:rsidRDefault="00152E9D" w:rsidP="00A67FB1">
      <w:pPr>
        <w:ind w:left="720"/>
        <w:rPr>
          <w:rFonts w:ascii="Arial" w:hAnsi="Arial" w:cs="Arial"/>
          <w:sz w:val="24"/>
          <w:szCs w:val="24"/>
        </w:rPr>
      </w:pPr>
    </w:p>
    <w:p w14:paraId="6E2F53BE" w14:textId="77777777" w:rsidR="00152E9D" w:rsidRPr="00A406E5" w:rsidRDefault="00152E9D" w:rsidP="00A67FB1">
      <w:pPr>
        <w:ind w:left="720"/>
        <w:rPr>
          <w:rFonts w:ascii="Arial" w:hAnsi="Arial" w:cs="Arial"/>
          <w:sz w:val="24"/>
          <w:szCs w:val="24"/>
        </w:rPr>
      </w:pPr>
    </w:p>
    <w:p w14:paraId="28AC8DA5" w14:textId="77777777" w:rsidR="00152E9D" w:rsidRPr="00A406E5" w:rsidRDefault="00152E9D" w:rsidP="00A67FB1">
      <w:pPr>
        <w:ind w:left="720"/>
        <w:rPr>
          <w:rFonts w:ascii="Arial" w:hAnsi="Arial" w:cs="Arial"/>
          <w:sz w:val="24"/>
          <w:szCs w:val="24"/>
        </w:rPr>
      </w:pPr>
    </w:p>
    <w:p w14:paraId="7EC2C2E3" w14:textId="77777777" w:rsidR="00152E9D" w:rsidRPr="00A406E5" w:rsidRDefault="00152E9D" w:rsidP="00A67FB1">
      <w:pPr>
        <w:ind w:left="720"/>
        <w:rPr>
          <w:rFonts w:ascii="Arial" w:hAnsi="Arial" w:cs="Arial"/>
          <w:sz w:val="24"/>
          <w:szCs w:val="24"/>
        </w:rPr>
      </w:pPr>
    </w:p>
    <w:p w14:paraId="10BB7767" w14:textId="77777777" w:rsidR="00152E9D" w:rsidRPr="00A406E5" w:rsidRDefault="00152E9D" w:rsidP="00A67FB1">
      <w:pPr>
        <w:ind w:left="720"/>
        <w:rPr>
          <w:rFonts w:ascii="Arial" w:hAnsi="Arial" w:cs="Arial"/>
          <w:sz w:val="24"/>
          <w:szCs w:val="24"/>
        </w:rPr>
      </w:pPr>
    </w:p>
    <w:p w14:paraId="02E0647E" w14:textId="77777777" w:rsidR="00152E9D" w:rsidRPr="00A406E5" w:rsidRDefault="00152E9D" w:rsidP="00A67FB1">
      <w:pPr>
        <w:ind w:left="720"/>
        <w:rPr>
          <w:rFonts w:ascii="Arial" w:hAnsi="Arial" w:cs="Arial"/>
          <w:sz w:val="24"/>
          <w:szCs w:val="24"/>
        </w:rPr>
      </w:pPr>
    </w:p>
    <w:p w14:paraId="757BE07B" w14:textId="77777777" w:rsidR="00152E9D" w:rsidRPr="00A406E5" w:rsidRDefault="00152E9D" w:rsidP="00A67FB1">
      <w:pPr>
        <w:ind w:left="720"/>
        <w:rPr>
          <w:rFonts w:ascii="Arial" w:hAnsi="Arial" w:cs="Arial"/>
          <w:sz w:val="24"/>
          <w:szCs w:val="24"/>
        </w:rPr>
      </w:pPr>
    </w:p>
    <w:p w14:paraId="2C5FBD0F" w14:textId="77777777" w:rsidR="00152E9D" w:rsidRPr="00A406E5" w:rsidRDefault="00152E9D" w:rsidP="00A67FB1">
      <w:pPr>
        <w:ind w:left="720"/>
        <w:rPr>
          <w:rFonts w:ascii="Arial" w:hAnsi="Arial" w:cs="Arial"/>
          <w:sz w:val="24"/>
          <w:szCs w:val="24"/>
        </w:rPr>
      </w:pPr>
    </w:p>
    <w:p w14:paraId="6FE4A1EB" w14:textId="77777777" w:rsidR="00152E9D" w:rsidRPr="00A406E5" w:rsidRDefault="00152E9D" w:rsidP="00A67FB1">
      <w:pPr>
        <w:ind w:left="720"/>
        <w:rPr>
          <w:rFonts w:ascii="Arial" w:hAnsi="Arial" w:cs="Arial"/>
          <w:sz w:val="24"/>
          <w:szCs w:val="24"/>
        </w:rPr>
      </w:pPr>
    </w:p>
    <w:p w14:paraId="31249A6D" w14:textId="77777777" w:rsidR="00152E9D" w:rsidRPr="00A406E5" w:rsidRDefault="00152E9D" w:rsidP="00A67FB1">
      <w:pPr>
        <w:ind w:left="720"/>
        <w:rPr>
          <w:rFonts w:ascii="Arial" w:hAnsi="Arial" w:cs="Arial"/>
          <w:sz w:val="24"/>
          <w:szCs w:val="24"/>
        </w:rPr>
      </w:pPr>
    </w:p>
    <w:p w14:paraId="64450A5B" w14:textId="77777777" w:rsidR="00152E9D" w:rsidRPr="00A406E5" w:rsidRDefault="00152E9D" w:rsidP="00A67FB1">
      <w:pPr>
        <w:ind w:left="720"/>
        <w:rPr>
          <w:rFonts w:ascii="Arial" w:hAnsi="Arial" w:cs="Arial"/>
          <w:sz w:val="24"/>
          <w:szCs w:val="24"/>
        </w:rPr>
      </w:pPr>
    </w:p>
    <w:p w14:paraId="47AB3F31" w14:textId="77777777" w:rsidR="00152E9D" w:rsidRPr="00A406E5" w:rsidRDefault="00152E9D" w:rsidP="00A67FB1">
      <w:pPr>
        <w:ind w:left="720"/>
        <w:rPr>
          <w:rFonts w:ascii="Arial" w:hAnsi="Arial" w:cs="Arial"/>
          <w:sz w:val="24"/>
          <w:szCs w:val="24"/>
        </w:rPr>
      </w:pPr>
    </w:p>
    <w:p w14:paraId="0FA4177E" w14:textId="77777777" w:rsidR="00152E9D" w:rsidRPr="00A406E5" w:rsidRDefault="00152E9D" w:rsidP="00A67FB1">
      <w:pPr>
        <w:ind w:left="720"/>
        <w:rPr>
          <w:rFonts w:ascii="Arial" w:hAnsi="Arial" w:cs="Arial"/>
          <w:sz w:val="24"/>
          <w:szCs w:val="24"/>
        </w:rPr>
      </w:pPr>
    </w:p>
    <w:p w14:paraId="2525E456" w14:textId="77777777" w:rsidR="00152E9D" w:rsidRPr="00A406E5" w:rsidRDefault="00152E9D" w:rsidP="00A67FB1">
      <w:pPr>
        <w:ind w:left="720"/>
        <w:rPr>
          <w:rFonts w:ascii="Arial" w:hAnsi="Arial" w:cs="Arial"/>
          <w:sz w:val="24"/>
          <w:szCs w:val="24"/>
        </w:rPr>
      </w:pPr>
    </w:p>
    <w:p w14:paraId="39B58D7C" w14:textId="77777777" w:rsidR="00152E9D" w:rsidRPr="00A406E5" w:rsidRDefault="00152E9D" w:rsidP="00A67FB1">
      <w:pPr>
        <w:ind w:left="720"/>
        <w:rPr>
          <w:rFonts w:ascii="Arial" w:hAnsi="Arial" w:cs="Arial"/>
          <w:sz w:val="24"/>
          <w:szCs w:val="24"/>
        </w:rPr>
      </w:pPr>
    </w:p>
    <w:p w14:paraId="0501AA83" w14:textId="77777777" w:rsidR="00152E9D" w:rsidRPr="00A406E5" w:rsidRDefault="00152E9D" w:rsidP="00A67FB1">
      <w:pPr>
        <w:ind w:left="720"/>
        <w:rPr>
          <w:rFonts w:ascii="Arial" w:hAnsi="Arial" w:cs="Arial"/>
          <w:sz w:val="24"/>
          <w:szCs w:val="24"/>
        </w:rPr>
      </w:pPr>
    </w:p>
    <w:p w14:paraId="2BF71C9D" w14:textId="77777777" w:rsidR="00152E9D" w:rsidRPr="00A406E5" w:rsidRDefault="00152E9D" w:rsidP="00A67FB1">
      <w:pPr>
        <w:ind w:left="720"/>
        <w:rPr>
          <w:rFonts w:ascii="Arial" w:hAnsi="Arial" w:cs="Arial"/>
          <w:sz w:val="24"/>
          <w:szCs w:val="24"/>
        </w:rPr>
      </w:pPr>
    </w:p>
    <w:p w14:paraId="42116F47" w14:textId="77777777" w:rsidR="00A3505D" w:rsidRPr="00A406E5" w:rsidRDefault="00A3505D" w:rsidP="00D22D9C">
      <w:pPr>
        <w:jc w:val="both"/>
        <w:rPr>
          <w:rFonts w:ascii="Arial" w:hAnsi="Arial" w:cs="Arial"/>
          <w:sz w:val="22"/>
          <w:szCs w:val="22"/>
        </w:rPr>
      </w:pPr>
    </w:p>
    <w:p w14:paraId="6636E12B" w14:textId="19BB494D" w:rsidR="00A85BFE" w:rsidRDefault="004D5E9B" w:rsidP="007D5F6C">
      <w:pPr>
        <w:jc w:val="both"/>
        <w:rPr>
          <w:rFonts w:ascii="Arial" w:hAnsi="Arial" w:cs="Arial"/>
          <w:sz w:val="22"/>
          <w:szCs w:val="22"/>
        </w:rPr>
      </w:pPr>
      <w:r>
        <w:rPr>
          <w:rFonts w:ascii="Arial" w:hAnsi="Arial" w:cs="Arial"/>
          <w:sz w:val="22"/>
          <w:szCs w:val="22"/>
        </w:rPr>
        <w:br/>
      </w:r>
    </w:p>
    <w:p w14:paraId="40F7C645" w14:textId="7C7E20DA" w:rsidR="00AF5A8D" w:rsidRDefault="00AF5A8D" w:rsidP="007D5F6C">
      <w:pPr>
        <w:jc w:val="both"/>
        <w:rPr>
          <w:rFonts w:ascii="Arial" w:hAnsi="Arial" w:cs="Arial"/>
          <w:sz w:val="22"/>
          <w:szCs w:val="22"/>
        </w:rPr>
      </w:pPr>
    </w:p>
    <w:p w14:paraId="0DBF3898" w14:textId="7BEADA2F" w:rsidR="00AF5A8D" w:rsidRDefault="00AF5A8D" w:rsidP="007D5F6C">
      <w:pPr>
        <w:jc w:val="both"/>
        <w:rPr>
          <w:rFonts w:ascii="Arial" w:hAnsi="Arial" w:cs="Arial"/>
          <w:sz w:val="22"/>
          <w:szCs w:val="22"/>
        </w:rPr>
      </w:pPr>
    </w:p>
    <w:p w14:paraId="7BC13B66" w14:textId="3F10C1D9" w:rsidR="00AF5A8D" w:rsidRDefault="00AF5A8D" w:rsidP="007D5F6C">
      <w:pPr>
        <w:jc w:val="both"/>
        <w:rPr>
          <w:rFonts w:ascii="Arial" w:hAnsi="Arial" w:cs="Arial"/>
          <w:sz w:val="22"/>
          <w:szCs w:val="22"/>
        </w:rPr>
      </w:pPr>
    </w:p>
    <w:p w14:paraId="00E97D2C" w14:textId="1873C493" w:rsidR="00AF5A8D" w:rsidRDefault="00AF5A8D" w:rsidP="007D5F6C">
      <w:pPr>
        <w:jc w:val="both"/>
        <w:rPr>
          <w:rFonts w:ascii="Arial" w:hAnsi="Arial" w:cs="Arial"/>
          <w:sz w:val="22"/>
          <w:szCs w:val="22"/>
        </w:rPr>
      </w:pPr>
    </w:p>
    <w:p w14:paraId="2C48E8BD" w14:textId="77777777" w:rsidR="00AF5A8D" w:rsidRDefault="00AF5A8D" w:rsidP="007D5F6C">
      <w:pPr>
        <w:jc w:val="both"/>
        <w:rPr>
          <w:rFonts w:ascii="Arial" w:hAnsi="Arial" w:cs="Arial"/>
          <w:sz w:val="22"/>
          <w:szCs w:val="22"/>
        </w:rPr>
      </w:pPr>
    </w:p>
    <w:p w14:paraId="62691D7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9920E8" w14:textId="77777777" w:rsidTr="00C8667A">
        <w:trPr>
          <w:trHeight w:val="414"/>
        </w:trPr>
        <w:tc>
          <w:tcPr>
            <w:tcW w:w="10670" w:type="dxa"/>
            <w:shd w:val="clear" w:color="auto" w:fill="D9D9D9"/>
          </w:tcPr>
          <w:p w14:paraId="759B445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904EC0" w14:textId="77777777" w:rsidR="00D22D9C" w:rsidRPr="00A406E5" w:rsidRDefault="00D22D9C" w:rsidP="00D22D9C">
      <w:pPr>
        <w:jc w:val="both"/>
        <w:rPr>
          <w:rFonts w:ascii="Arial" w:hAnsi="Arial" w:cs="Arial"/>
          <w:sz w:val="22"/>
          <w:szCs w:val="22"/>
        </w:rPr>
      </w:pPr>
    </w:p>
    <w:p w14:paraId="542A203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2309F0" w14:textId="77777777" w:rsidR="004D5E9B" w:rsidRDefault="004D5E9B" w:rsidP="00D22D9C">
      <w:pPr>
        <w:jc w:val="both"/>
        <w:rPr>
          <w:rFonts w:ascii="Arial" w:hAnsi="Arial" w:cs="Arial"/>
          <w:b/>
          <w:sz w:val="22"/>
          <w:szCs w:val="22"/>
        </w:rPr>
      </w:pPr>
    </w:p>
    <w:p w14:paraId="2E413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F0431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4A00AD" w14:textId="77777777" w:rsidR="00C01A3F" w:rsidRPr="00A406E5" w:rsidRDefault="00C01A3F" w:rsidP="00D22D9C">
      <w:pPr>
        <w:jc w:val="both"/>
        <w:rPr>
          <w:rFonts w:ascii="Arial" w:hAnsi="Arial" w:cs="Arial"/>
          <w:sz w:val="22"/>
          <w:szCs w:val="22"/>
        </w:rPr>
      </w:pPr>
    </w:p>
    <w:p w14:paraId="2408BF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6C48" w14:textId="77777777" w:rsidR="00C01A3F" w:rsidRPr="00A406E5" w:rsidRDefault="00C01A3F" w:rsidP="00D22D9C">
      <w:pPr>
        <w:jc w:val="both"/>
        <w:rPr>
          <w:rFonts w:ascii="Arial" w:hAnsi="Arial" w:cs="Arial"/>
          <w:sz w:val="22"/>
          <w:szCs w:val="22"/>
        </w:rPr>
      </w:pPr>
    </w:p>
    <w:p w14:paraId="11C3F3C8" w14:textId="77777777" w:rsidR="00D22D9C" w:rsidRPr="00A406E5" w:rsidRDefault="00D22D9C" w:rsidP="00D22D9C">
      <w:pPr>
        <w:jc w:val="both"/>
        <w:rPr>
          <w:rFonts w:ascii="Arial" w:hAnsi="Arial" w:cs="Arial"/>
          <w:sz w:val="22"/>
          <w:szCs w:val="22"/>
        </w:rPr>
      </w:pPr>
    </w:p>
    <w:p w14:paraId="256BE9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DFC21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E25F301" w14:textId="77777777" w:rsidR="00C01A3F" w:rsidRPr="00A406E5" w:rsidRDefault="00C01A3F" w:rsidP="00C01A3F">
      <w:pPr>
        <w:jc w:val="both"/>
        <w:rPr>
          <w:rFonts w:ascii="Arial" w:hAnsi="Arial" w:cs="Arial"/>
          <w:b/>
          <w:i/>
          <w:sz w:val="22"/>
          <w:szCs w:val="22"/>
        </w:rPr>
      </w:pPr>
    </w:p>
    <w:p w14:paraId="30E8308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996EBF" w14:textId="77777777" w:rsidR="00D22D9C" w:rsidRPr="00A406E5" w:rsidRDefault="00D22D9C" w:rsidP="00D22D9C">
      <w:pPr>
        <w:jc w:val="both"/>
        <w:rPr>
          <w:rFonts w:ascii="Arial" w:hAnsi="Arial" w:cs="Arial"/>
          <w:sz w:val="22"/>
          <w:szCs w:val="22"/>
        </w:rPr>
      </w:pPr>
    </w:p>
    <w:p w14:paraId="573A83D4" w14:textId="77777777" w:rsidR="00D22D9C" w:rsidRPr="00A406E5" w:rsidRDefault="00D22D9C" w:rsidP="00D22D9C">
      <w:pPr>
        <w:jc w:val="both"/>
        <w:rPr>
          <w:rFonts w:ascii="Arial" w:hAnsi="Arial" w:cs="Arial"/>
          <w:b/>
          <w:sz w:val="22"/>
          <w:szCs w:val="22"/>
        </w:rPr>
      </w:pPr>
    </w:p>
    <w:p w14:paraId="7AE052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BD735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FEDF7F" w14:textId="77777777" w:rsidR="00D22D9C" w:rsidRPr="00A406E5" w:rsidRDefault="00D22D9C" w:rsidP="00D22D9C">
      <w:pPr>
        <w:jc w:val="both"/>
        <w:rPr>
          <w:rFonts w:ascii="Arial" w:hAnsi="Arial" w:cs="Arial"/>
          <w:sz w:val="22"/>
          <w:szCs w:val="22"/>
        </w:rPr>
      </w:pPr>
    </w:p>
    <w:p w14:paraId="6CD0CD8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964F9" w14:textId="77777777" w:rsidR="00C01A3F" w:rsidRPr="00A406E5" w:rsidRDefault="00C01A3F" w:rsidP="00D22D9C">
      <w:pPr>
        <w:jc w:val="both"/>
        <w:rPr>
          <w:rFonts w:ascii="Arial" w:hAnsi="Arial" w:cs="Arial"/>
          <w:sz w:val="22"/>
          <w:szCs w:val="22"/>
        </w:rPr>
      </w:pPr>
    </w:p>
    <w:p w14:paraId="63536F75" w14:textId="77777777" w:rsidR="00D22D9C" w:rsidRPr="00A406E5" w:rsidRDefault="00D22D9C" w:rsidP="00D22D9C">
      <w:pPr>
        <w:jc w:val="both"/>
        <w:rPr>
          <w:rFonts w:ascii="Arial" w:hAnsi="Arial" w:cs="Arial"/>
          <w:b/>
          <w:sz w:val="22"/>
          <w:szCs w:val="22"/>
        </w:rPr>
      </w:pPr>
    </w:p>
    <w:p w14:paraId="12E7D4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DEEC3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D180AF0" w14:textId="77777777" w:rsidR="00D22D9C" w:rsidRPr="00A406E5" w:rsidRDefault="00D22D9C" w:rsidP="00D22D9C">
      <w:pPr>
        <w:jc w:val="both"/>
        <w:rPr>
          <w:rFonts w:ascii="Arial" w:hAnsi="Arial" w:cs="Arial"/>
          <w:sz w:val="22"/>
          <w:szCs w:val="22"/>
        </w:rPr>
      </w:pPr>
    </w:p>
    <w:p w14:paraId="3E686B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7F1E3" w14:textId="77777777" w:rsidR="00C01A3F" w:rsidRPr="00A406E5" w:rsidRDefault="00C01A3F" w:rsidP="00D22D9C">
      <w:pPr>
        <w:jc w:val="both"/>
        <w:rPr>
          <w:rFonts w:ascii="Arial" w:hAnsi="Arial" w:cs="Arial"/>
          <w:sz w:val="22"/>
          <w:szCs w:val="22"/>
        </w:rPr>
      </w:pPr>
    </w:p>
    <w:p w14:paraId="31077F16" w14:textId="77777777" w:rsidR="008566E5" w:rsidRPr="00A406E5" w:rsidRDefault="008566E5" w:rsidP="00D22D9C">
      <w:pPr>
        <w:jc w:val="both"/>
        <w:rPr>
          <w:rFonts w:ascii="Arial" w:hAnsi="Arial" w:cs="Arial"/>
          <w:sz w:val="22"/>
          <w:szCs w:val="22"/>
        </w:rPr>
      </w:pPr>
    </w:p>
    <w:p w14:paraId="07A33E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AF964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23F9A8" w14:textId="77777777" w:rsidR="00995D51" w:rsidRDefault="00995D51" w:rsidP="00D22D9C">
      <w:pPr>
        <w:jc w:val="both"/>
        <w:rPr>
          <w:rFonts w:ascii="Arial" w:hAnsi="Arial" w:cs="Arial"/>
          <w:sz w:val="22"/>
          <w:szCs w:val="22"/>
        </w:rPr>
      </w:pPr>
    </w:p>
    <w:p w14:paraId="5A2D64CB" w14:textId="77777777" w:rsidR="00D22D9C" w:rsidRPr="00A406E5" w:rsidRDefault="00D22D9C" w:rsidP="00D22D9C">
      <w:pPr>
        <w:jc w:val="both"/>
        <w:rPr>
          <w:rFonts w:ascii="Arial" w:hAnsi="Arial" w:cs="Arial"/>
          <w:sz w:val="22"/>
          <w:szCs w:val="22"/>
        </w:rPr>
      </w:pPr>
    </w:p>
    <w:p w14:paraId="1A80938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A80BA3" w14:textId="77777777" w:rsidR="00C01A3F" w:rsidRPr="00A406E5" w:rsidRDefault="00C01A3F" w:rsidP="00D22D9C">
      <w:pPr>
        <w:jc w:val="both"/>
        <w:rPr>
          <w:rFonts w:ascii="Arial" w:hAnsi="Arial" w:cs="Arial"/>
          <w:sz w:val="22"/>
          <w:szCs w:val="22"/>
        </w:rPr>
      </w:pPr>
    </w:p>
    <w:p w14:paraId="36D36081" w14:textId="77777777" w:rsidR="00FB3B4E" w:rsidRPr="00A406E5" w:rsidRDefault="00FB3B4E" w:rsidP="00D22D9C">
      <w:pPr>
        <w:jc w:val="both"/>
        <w:rPr>
          <w:rFonts w:ascii="Arial" w:hAnsi="Arial" w:cs="Arial"/>
          <w:sz w:val="22"/>
          <w:szCs w:val="22"/>
        </w:rPr>
      </w:pPr>
    </w:p>
    <w:p w14:paraId="662A0B1B" w14:textId="77777777" w:rsidR="00D22D9C" w:rsidRPr="00A406E5" w:rsidRDefault="00D22D9C" w:rsidP="00D22D9C">
      <w:pPr>
        <w:jc w:val="both"/>
        <w:rPr>
          <w:rFonts w:ascii="Arial" w:hAnsi="Arial" w:cs="Arial"/>
          <w:sz w:val="22"/>
          <w:szCs w:val="22"/>
        </w:rPr>
      </w:pPr>
    </w:p>
    <w:p w14:paraId="75F8E74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CD217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EF39CF" w14:textId="77777777" w:rsidTr="00152E9D">
        <w:trPr>
          <w:jc w:val="center"/>
        </w:trPr>
        <w:tc>
          <w:tcPr>
            <w:tcW w:w="10670" w:type="dxa"/>
            <w:shd w:val="clear" w:color="auto" w:fill="BFBFBF"/>
          </w:tcPr>
          <w:p w14:paraId="20891B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89A006" w14:textId="77777777" w:rsidR="00152E9D" w:rsidRPr="00A406E5" w:rsidRDefault="00152E9D" w:rsidP="00152E9D">
      <w:pPr>
        <w:rPr>
          <w:rFonts w:ascii="Arial" w:hAnsi="Arial" w:cs="Arial"/>
        </w:rPr>
      </w:pPr>
    </w:p>
    <w:p w14:paraId="54CD009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9D593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75103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02EE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FCCBE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8272B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B4B5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B47B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E7DD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7F59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A101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CE93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FB974B" w14:textId="77777777" w:rsidR="00152E9D" w:rsidRPr="00A406E5" w:rsidRDefault="00152E9D" w:rsidP="00152E9D">
            <w:pPr>
              <w:jc w:val="center"/>
              <w:rPr>
                <w:rFonts w:ascii="Arial" w:hAnsi="Arial" w:cs="Arial"/>
                <w:sz w:val="32"/>
              </w:rPr>
            </w:pPr>
          </w:p>
        </w:tc>
      </w:tr>
      <w:tr w:rsidR="00152E9D" w:rsidRPr="00A406E5" w14:paraId="664B27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174C02" w14:textId="77777777" w:rsidR="00152E9D" w:rsidRPr="00A406E5" w:rsidRDefault="00152E9D" w:rsidP="00152E9D">
            <w:pPr>
              <w:spacing w:after="120"/>
              <w:rPr>
                <w:rFonts w:ascii="Arial" w:hAnsi="Arial" w:cs="Arial"/>
                <w:sz w:val="14"/>
                <w:szCs w:val="14"/>
              </w:rPr>
            </w:pPr>
          </w:p>
          <w:p w14:paraId="20CBA2E0" w14:textId="77777777" w:rsidR="00152E9D" w:rsidRPr="00A406E5" w:rsidRDefault="00152E9D" w:rsidP="00152E9D">
            <w:pPr>
              <w:spacing w:after="120"/>
              <w:rPr>
                <w:rFonts w:ascii="Arial" w:hAnsi="Arial" w:cs="Arial"/>
                <w:sz w:val="14"/>
                <w:szCs w:val="14"/>
              </w:rPr>
            </w:pPr>
          </w:p>
          <w:p w14:paraId="3F341D0E" w14:textId="77777777" w:rsidR="00152E9D" w:rsidRPr="00A406E5" w:rsidRDefault="00152E9D" w:rsidP="00152E9D">
            <w:pPr>
              <w:spacing w:after="120"/>
              <w:rPr>
                <w:rFonts w:ascii="Arial" w:hAnsi="Arial" w:cs="Arial"/>
                <w:sz w:val="14"/>
                <w:szCs w:val="14"/>
              </w:rPr>
            </w:pPr>
          </w:p>
          <w:p w14:paraId="4D4B65F8" w14:textId="77777777" w:rsidR="00152E9D" w:rsidRPr="00A406E5" w:rsidRDefault="00152E9D" w:rsidP="00152E9D">
            <w:pPr>
              <w:spacing w:after="120"/>
              <w:rPr>
                <w:rFonts w:ascii="Arial" w:hAnsi="Arial" w:cs="Arial"/>
                <w:sz w:val="14"/>
                <w:szCs w:val="14"/>
              </w:rPr>
            </w:pPr>
          </w:p>
          <w:p w14:paraId="6093CAA9" w14:textId="77777777" w:rsidR="00152E9D" w:rsidRPr="00A406E5" w:rsidRDefault="00152E9D" w:rsidP="00152E9D">
            <w:pPr>
              <w:spacing w:after="120"/>
              <w:rPr>
                <w:rFonts w:ascii="Arial" w:hAnsi="Arial" w:cs="Arial"/>
                <w:sz w:val="14"/>
                <w:szCs w:val="14"/>
              </w:rPr>
            </w:pPr>
          </w:p>
          <w:p w14:paraId="20D2A0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7703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DA5712" w14:textId="77777777" w:rsidR="00152E9D" w:rsidRPr="00A406E5" w:rsidRDefault="00152E9D" w:rsidP="00152E9D">
            <w:pPr>
              <w:jc w:val="center"/>
              <w:rPr>
                <w:rFonts w:ascii="Arial" w:hAnsi="Arial" w:cs="Arial"/>
                <w:sz w:val="32"/>
              </w:rPr>
            </w:pPr>
          </w:p>
        </w:tc>
      </w:tr>
      <w:tr w:rsidR="00152E9D" w:rsidRPr="00A406E5" w14:paraId="3CEF680D" w14:textId="77777777" w:rsidTr="00A85BFE">
        <w:trPr>
          <w:trHeight w:val="451"/>
        </w:trPr>
        <w:tc>
          <w:tcPr>
            <w:tcW w:w="4169" w:type="pct"/>
            <w:vMerge/>
            <w:tcBorders>
              <w:left w:val="single" w:sz="4" w:space="0" w:color="auto"/>
              <w:bottom w:val="single" w:sz="4" w:space="0" w:color="auto"/>
              <w:right w:val="single" w:sz="4" w:space="0" w:color="auto"/>
            </w:tcBorders>
          </w:tcPr>
          <w:p w14:paraId="6C43C5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EE9060" w14:textId="30D717AC" w:rsidR="00152E9D" w:rsidRPr="00A406E5" w:rsidRDefault="00F1654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125A9CA" w14:textId="77777777" w:rsidR="00152E9D" w:rsidRPr="00A406E5" w:rsidRDefault="00152E9D" w:rsidP="00152E9D">
            <w:pPr>
              <w:jc w:val="center"/>
              <w:rPr>
                <w:rFonts w:ascii="Arial" w:hAnsi="Arial" w:cs="Arial"/>
                <w:sz w:val="32"/>
              </w:rPr>
            </w:pPr>
          </w:p>
        </w:tc>
      </w:tr>
      <w:tr w:rsidR="00152E9D" w:rsidRPr="00A406E5" w14:paraId="2DBEF5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7781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9CE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0C8C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75DD7D" w14:textId="77777777" w:rsidR="00152E9D" w:rsidRPr="00A406E5" w:rsidRDefault="00152E9D" w:rsidP="00152E9D">
            <w:pPr>
              <w:jc w:val="center"/>
              <w:rPr>
                <w:rFonts w:ascii="Arial" w:hAnsi="Arial" w:cs="Arial"/>
                <w:sz w:val="32"/>
              </w:rPr>
            </w:pPr>
          </w:p>
        </w:tc>
      </w:tr>
      <w:tr w:rsidR="00152E9D" w:rsidRPr="00A406E5" w14:paraId="026690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CAE7AF" w14:textId="77777777" w:rsidR="00152E9D" w:rsidRPr="00A406E5" w:rsidRDefault="00152E9D" w:rsidP="00152E9D">
            <w:pPr>
              <w:spacing w:after="120"/>
              <w:rPr>
                <w:rFonts w:ascii="Arial" w:hAnsi="Arial" w:cs="Arial"/>
                <w:sz w:val="14"/>
                <w:szCs w:val="14"/>
              </w:rPr>
            </w:pPr>
          </w:p>
          <w:p w14:paraId="3026EBC2" w14:textId="77777777" w:rsidR="00152E9D" w:rsidRPr="00A406E5" w:rsidRDefault="00152E9D" w:rsidP="00152E9D">
            <w:pPr>
              <w:spacing w:after="120"/>
              <w:rPr>
                <w:rFonts w:ascii="Arial" w:hAnsi="Arial" w:cs="Arial"/>
                <w:sz w:val="14"/>
                <w:szCs w:val="14"/>
              </w:rPr>
            </w:pPr>
          </w:p>
          <w:p w14:paraId="602F3A61" w14:textId="77777777" w:rsidR="00152E9D" w:rsidRPr="00A406E5" w:rsidRDefault="00152E9D" w:rsidP="00152E9D">
            <w:pPr>
              <w:spacing w:after="120"/>
              <w:rPr>
                <w:rFonts w:ascii="Arial" w:hAnsi="Arial" w:cs="Arial"/>
                <w:sz w:val="14"/>
                <w:szCs w:val="14"/>
              </w:rPr>
            </w:pPr>
          </w:p>
          <w:p w14:paraId="0EDF9154" w14:textId="77777777" w:rsidR="00152E9D" w:rsidRPr="00A406E5" w:rsidRDefault="00152E9D" w:rsidP="00152E9D">
            <w:pPr>
              <w:spacing w:after="120"/>
              <w:rPr>
                <w:rFonts w:ascii="Arial" w:hAnsi="Arial" w:cs="Arial"/>
                <w:sz w:val="14"/>
                <w:szCs w:val="14"/>
              </w:rPr>
            </w:pPr>
          </w:p>
          <w:p w14:paraId="31D7012F" w14:textId="77777777" w:rsidR="00152E9D" w:rsidRPr="00A406E5" w:rsidRDefault="00152E9D" w:rsidP="00152E9D">
            <w:pPr>
              <w:spacing w:after="120"/>
              <w:rPr>
                <w:rFonts w:ascii="Arial" w:hAnsi="Arial" w:cs="Arial"/>
                <w:sz w:val="14"/>
                <w:szCs w:val="14"/>
              </w:rPr>
            </w:pPr>
          </w:p>
          <w:p w14:paraId="20552E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E041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B1A22" w14:textId="77777777" w:rsidR="00152E9D" w:rsidRPr="00A406E5" w:rsidRDefault="00152E9D" w:rsidP="00152E9D">
            <w:pPr>
              <w:jc w:val="center"/>
              <w:rPr>
                <w:rFonts w:ascii="Arial" w:hAnsi="Arial" w:cs="Arial"/>
                <w:sz w:val="32"/>
              </w:rPr>
            </w:pPr>
          </w:p>
        </w:tc>
      </w:tr>
      <w:tr w:rsidR="00152E9D" w:rsidRPr="00A406E5" w14:paraId="3F09472C" w14:textId="77777777" w:rsidTr="00A85BFE">
        <w:trPr>
          <w:trHeight w:val="451"/>
        </w:trPr>
        <w:tc>
          <w:tcPr>
            <w:tcW w:w="4169" w:type="pct"/>
            <w:vMerge/>
            <w:tcBorders>
              <w:left w:val="single" w:sz="4" w:space="0" w:color="auto"/>
              <w:bottom w:val="single" w:sz="4" w:space="0" w:color="auto"/>
              <w:right w:val="single" w:sz="4" w:space="0" w:color="auto"/>
            </w:tcBorders>
          </w:tcPr>
          <w:p w14:paraId="33B8B1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7E7BEE" w14:textId="7DB59640" w:rsidR="00152E9D" w:rsidRPr="00A406E5" w:rsidRDefault="00F1654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26530AD" w14:textId="77777777" w:rsidR="00152E9D" w:rsidRPr="00A406E5" w:rsidRDefault="00152E9D" w:rsidP="00152E9D">
            <w:pPr>
              <w:jc w:val="center"/>
              <w:rPr>
                <w:rFonts w:ascii="Arial" w:hAnsi="Arial" w:cs="Arial"/>
                <w:sz w:val="32"/>
              </w:rPr>
            </w:pPr>
          </w:p>
        </w:tc>
      </w:tr>
      <w:tr w:rsidR="00152E9D" w:rsidRPr="00A406E5" w14:paraId="108E55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FC33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3436D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9B9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3D991" w14:textId="77777777" w:rsidR="00152E9D" w:rsidRPr="00A406E5" w:rsidRDefault="00152E9D" w:rsidP="00152E9D">
            <w:pPr>
              <w:jc w:val="center"/>
              <w:rPr>
                <w:rFonts w:ascii="Arial" w:hAnsi="Arial" w:cs="Arial"/>
                <w:sz w:val="32"/>
              </w:rPr>
            </w:pPr>
          </w:p>
        </w:tc>
      </w:tr>
      <w:tr w:rsidR="00152E9D" w:rsidRPr="00A406E5" w14:paraId="57E02A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706149" w14:textId="77777777" w:rsidR="00152E9D" w:rsidRPr="00A406E5" w:rsidRDefault="00152E9D" w:rsidP="00152E9D">
            <w:pPr>
              <w:spacing w:after="120"/>
              <w:rPr>
                <w:rFonts w:ascii="Arial" w:hAnsi="Arial" w:cs="Arial"/>
                <w:sz w:val="14"/>
                <w:szCs w:val="14"/>
              </w:rPr>
            </w:pPr>
          </w:p>
          <w:p w14:paraId="5550FED1" w14:textId="77777777" w:rsidR="00152E9D" w:rsidRPr="00A406E5" w:rsidRDefault="00152E9D" w:rsidP="00152E9D">
            <w:pPr>
              <w:spacing w:after="120"/>
              <w:rPr>
                <w:rFonts w:ascii="Arial" w:hAnsi="Arial" w:cs="Arial"/>
                <w:sz w:val="14"/>
                <w:szCs w:val="14"/>
              </w:rPr>
            </w:pPr>
          </w:p>
          <w:p w14:paraId="1F4C74D7" w14:textId="77777777" w:rsidR="00152E9D" w:rsidRPr="00A406E5" w:rsidRDefault="00152E9D" w:rsidP="00152E9D">
            <w:pPr>
              <w:spacing w:after="120"/>
              <w:rPr>
                <w:rFonts w:ascii="Arial" w:hAnsi="Arial" w:cs="Arial"/>
                <w:sz w:val="14"/>
                <w:szCs w:val="14"/>
              </w:rPr>
            </w:pPr>
          </w:p>
          <w:p w14:paraId="532B1892" w14:textId="77777777" w:rsidR="00152E9D" w:rsidRPr="00A406E5" w:rsidRDefault="00152E9D" w:rsidP="00152E9D">
            <w:pPr>
              <w:spacing w:after="120"/>
              <w:rPr>
                <w:rFonts w:ascii="Arial" w:hAnsi="Arial" w:cs="Arial"/>
                <w:sz w:val="14"/>
                <w:szCs w:val="14"/>
              </w:rPr>
            </w:pPr>
          </w:p>
          <w:p w14:paraId="375A8948" w14:textId="77777777" w:rsidR="00152E9D" w:rsidRPr="00A406E5" w:rsidRDefault="00152E9D" w:rsidP="00152E9D">
            <w:pPr>
              <w:spacing w:after="120"/>
              <w:rPr>
                <w:rFonts w:ascii="Arial" w:hAnsi="Arial" w:cs="Arial"/>
                <w:sz w:val="14"/>
                <w:szCs w:val="14"/>
              </w:rPr>
            </w:pPr>
          </w:p>
          <w:p w14:paraId="27516C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C589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45EEA0" w14:textId="77777777" w:rsidR="00152E9D" w:rsidRPr="00A406E5" w:rsidRDefault="00152E9D" w:rsidP="00152E9D">
            <w:pPr>
              <w:jc w:val="center"/>
              <w:rPr>
                <w:rFonts w:ascii="Arial" w:hAnsi="Arial" w:cs="Arial"/>
                <w:sz w:val="32"/>
              </w:rPr>
            </w:pPr>
          </w:p>
        </w:tc>
      </w:tr>
      <w:tr w:rsidR="00152E9D" w:rsidRPr="00A406E5" w14:paraId="393518D9" w14:textId="77777777" w:rsidTr="00A85BFE">
        <w:trPr>
          <w:trHeight w:val="451"/>
        </w:trPr>
        <w:tc>
          <w:tcPr>
            <w:tcW w:w="4169" w:type="pct"/>
            <w:vMerge/>
            <w:tcBorders>
              <w:left w:val="single" w:sz="4" w:space="0" w:color="auto"/>
              <w:bottom w:val="single" w:sz="4" w:space="0" w:color="auto"/>
              <w:right w:val="single" w:sz="4" w:space="0" w:color="auto"/>
            </w:tcBorders>
          </w:tcPr>
          <w:p w14:paraId="4DD690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66E84B" w14:textId="404AE99F" w:rsidR="00152E9D" w:rsidRPr="00A406E5" w:rsidRDefault="00F1654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5EA5112" w14:textId="77777777" w:rsidR="00152E9D" w:rsidRPr="00A406E5" w:rsidRDefault="00152E9D" w:rsidP="00152E9D">
            <w:pPr>
              <w:jc w:val="center"/>
              <w:rPr>
                <w:rFonts w:ascii="Arial" w:hAnsi="Arial" w:cs="Arial"/>
                <w:sz w:val="32"/>
              </w:rPr>
            </w:pPr>
          </w:p>
        </w:tc>
      </w:tr>
      <w:tr w:rsidR="00152E9D" w:rsidRPr="00A406E5" w14:paraId="29DEAB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0719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709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76E1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B79511" w14:textId="77777777" w:rsidR="00152E9D" w:rsidRPr="00A406E5" w:rsidRDefault="00152E9D" w:rsidP="00152E9D">
            <w:pPr>
              <w:jc w:val="center"/>
              <w:rPr>
                <w:rFonts w:ascii="Arial" w:hAnsi="Arial" w:cs="Arial"/>
                <w:sz w:val="32"/>
              </w:rPr>
            </w:pPr>
          </w:p>
        </w:tc>
      </w:tr>
      <w:tr w:rsidR="00152E9D" w:rsidRPr="00A406E5" w14:paraId="137355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74B692" w14:textId="77777777" w:rsidR="00152E9D" w:rsidRPr="00A406E5" w:rsidRDefault="00152E9D" w:rsidP="00152E9D">
            <w:pPr>
              <w:spacing w:after="120"/>
              <w:rPr>
                <w:rFonts w:ascii="Arial" w:hAnsi="Arial" w:cs="Arial"/>
                <w:sz w:val="14"/>
                <w:szCs w:val="14"/>
              </w:rPr>
            </w:pPr>
          </w:p>
          <w:p w14:paraId="3E8CE518" w14:textId="77777777" w:rsidR="00152E9D" w:rsidRPr="00A406E5" w:rsidRDefault="00152E9D" w:rsidP="00152E9D">
            <w:pPr>
              <w:spacing w:after="120"/>
              <w:rPr>
                <w:rFonts w:ascii="Arial" w:hAnsi="Arial" w:cs="Arial"/>
                <w:sz w:val="14"/>
                <w:szCs w:val="14"/>
              </w:rPr>
            </w:pPr>
          </w:p>
          <w:p w14:paraId="3E3D8C55" w14:textId="77777777" w:rsidR="00152E9D" w:rsidRPr="00A406E5" w:rsidRDefault="00152E9D" w:rsidP="00152E9D">
            <w:pPr>
              <w:spacing w:after="120"/>
              <w:rPr>
                <w:rFonts w:ascii="Arial" w:hAnsi="Arial" w:cs="Arial"/>
                <w:sz w:val="14"/>
                <w:szCs w:val="14"/>
              </w:rPr>
            </w:pPr>
          </w:p>
          <w:p w14:paraId="5A3D5EB6" w14:textId="77777777" w:rsidR="00152E9D" w:rsidRPr="00A406E5" w:rsidRDefault="00152E9D" w:rsidP="00152E9D">
            <w:pPr>
              <w:spacing w:after="120"/>
              <w:rPr>
                <w:rFonts w:ascii="Arial" w:hAnsi="Arial" w:cs="Arial"/>
                <w:sz w:val="14"/>
                <w:szCs w:val="14"/>
              </w:rPr>
            </w:pPr>
          </w:p>
          <w:p w14:paraId="7F67510B" w14:textId="77777777" w:rsidR="00152E9D" w:rsidRPr="00A406E5" w:rsidRDefault="00152E9D" w:rsidP="00152E9D">
            <w:pPr>
              <w:spacing w:after="120"/>
              <w:rPr>
                <w:rFonts w:ascii="Arial" w:hAnsi="Arial" w:cs="Arial"/>
                <w:sz w:val="14"/>
                <w:szCs w:val="14"/>
              </w:rPr>
            </w:pPr>
          </w:p>
          <w:p w14:paraId="399D0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1093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EC1F24" w14:textId="77777777" w:rsidR="00152E9D" w:rsidRPr="00A406E5" w:rsidRDefault="00152E9D" w:rsidP="00152E9D">
            <w:pPr>
              <w:jc w:val="center"/>
              <w:rPr>
                <w:rFonts w:ascii="Arial" w:hAnsi="Arial" w:cs="Arial"/>
                <w:sz w:val="32"/>
              </w:rPr>
            </w:pPr>
          </w:p>
        </w:tc>
      </w:tr>
      <w:tr w:rsidR="00152E9D" w:rsidRPr="00A406E5" w14:paraId="3A0FD5E5" w14:textId="77777777" w:rsidTr="00A85BFE">
        <w:trPr>
          <w:trHeight w:val="450"/>
        </w:trPr>
        <w:tc>
          <w:tcPr>
            <w:tcW w:w="4169" w:type="pct"/>
            <w:vMerge/>
            <w:tcBorders>
              <w:left w:val="single" w:sz="4" w:space="0" w:color="auto"/>
              <w:bottom w:val="single" w:sz="4" w:space="0" w:color="auto"/>
              <w:right w:val="single" w:sz="4" w:space="0" w:color="auto"/>
            </w:tcBorders>
          </w:tcPr>
          <w:p w14:paraId="4A94F3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49B2C5" w14:textId="662DC5C4" w:rsidR="00152E9D" w:rsidRPr="00A406E5" w:rsidRDefault="00F1654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95C03EF" w14:textId="77777777" w:rsidR="00152E9D" w:rsidRPr="00A406E5" w:rsidRDefault="00152E9D" w:rsidP="00152E9D">
            <w:pPr>
              <w:jc w:val="center"/>
              <w:rPr>
                <w:rFonts w:ascii="Arial" w:hAnsi="Arial" w:cs="Arial"/>
                <w:sz w:val="32"/>
              </w:rPr>
            </w:pPr>
          </w:p>
        </w:tc>
      </w:tr>
      <w:tr w:rsidR="00152E9D" w:rsidRPr="00A406E5" w14:paraId="5791A8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8D85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7C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636A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FFF61D" w14:textId="77777777" w:rsidR="00152E9D" w:rsidRPr="00A406E5" w:rsidRDefault="00152E9D" w:rsidP="00152E9D">
            <w:pPr>
              <w:jc w:val="center"/>
              <w:rPr>
                <w:rFonts w:ascii="Arial" w:hAnsi="Arial" w:cs="Arial"/>
                <w:sz w:val="32"/>
              </w:rPr>
            </w:pPr>
          </w:p>
        </w:tc>
      </w:tr>
      <w:tr w:rsidR="00152E9D" w:rsidRPr="00A406E5" w14:paraId="76D7C6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EBBB8E" w14:textId="77777777" w:rsidR="00152E9D" w:rsidRPr="00A406E5" w:rsidRDefault="00152E9D" w:rsidP="00152E9D">
            <w:pPr>
              <w:spacing w:after="120"/>
              <w:rPr>
                <w:rFonts w:ascii="Arial" w:hAnsi="Arial" w:cs="Arial"/>
                <w:sz w:val="14"/>
                <w:szCs w:val="14"/>
              </w:rPr>
            </w:pPr>
          </w:p>
          <w:p w14:paraId="3386E797" w14:textId="77777777" w:rsidR="00152E9D" w:rsidRPr="00A406E5" w:rsidRDefault="00152E9D" w:rsidP="00152E9D">
            <w:pPr>
              <w:spacing w:after="120"/>
              <w:rPr>
                <w:rFonts w:ascii="Arial" w:hAnsi="Arial" w:cs="Arial"/>
                <w:sz w:val="14"/>
                <w:szCs w:val="14"/>
              </w:rPr>
            </w:pPr>
          </w:p>
          <w:p w14:paraId="596F5DC0" w14:textId="77777777" w:rsidR="00152E9D" w:rsidRPr="00A406E5" w:rsidRDefault="00152E9D" w:rsidP="00152E9D">
            <w:pPr>
              <w:spacing w:after="120"/>
              <w:rPr>
                <w:rFonts w:ascii="Arial" w:hAnsi="Arial" w:cs="Arial"/>
                <w:sz w:val="14"/>
                <w:szCs w:val="14"/>
              </w:rPr>
            </w:pPr>
          </w:p>
          <w:p w14:paraId="206C7D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05F7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EA1295" w14:textId="77777777" w:rsidR="00152E9D" w:rsidRPr="00A406E5" w:rsidRDefault="00152E9D" w:rsidP="00152E9D">
            <w:pPr>
              <w:jc w:val="center"/>
              <w:rPr>
                <w:rFonts w:ascii="Arial" w:hAnsi="Arial" w:cs="Arial"/>
                <w:sz w:val="32"/>
              </w:rPr>
            </w:pPr>
          </w:p>
        </w:tc>
      </w:tr>
      <w:tr w:rsidR="00152E9D" w:rsidRPr="00A406E5" w14:paraId="67214578" w14:textId="77777777" w:rsidTr="00A85BFE">
        <w:trPr>
          <w:trHeight w:val="450"/>
        </w:trPr>
        <w:tc>
          <w:tcPr>
            <w:tcW w:w="4169" w:type="pct"/>
            <w:vMerge/>
            <w:tcBorders>
              <w:left w:val="single" w:sz="4" w:space="0" w:color="auto"/>
              <w:bottom w:val="single" w:sz="4" w:space="0" w:color="auto"/>
              <w:right w:val="single" w:sz="4" w:space="0" w:color="auto"/>
            </w:tcBorders>
          </w:tcPr>
          <w:p w14:paraId="4ED5DE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C3DA2F" w14:textId="4282DCE3" w:rsidR="00152E9D" w:rsidRPr="00A406E5" w:rsidRDefault="00F1654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D96394E" w14:textId="77777777" w:rsidR="00152E9D" w:rsidRPr="00A406E5" w:rsidRDefault="00152E9D" w:rsidP="00152E9D">
            <w:pPr>
              <w:jc w:val="center"/>
              <w:rPr>
                <w:rFonts w:ascii="Arial" w:hAnsi="Arial" w:cs="Arial"/>
                <w:sz w:val="32"/>
              </w:rPr>
            </w:pPr>
          </w:p>
        </w:tc>
      </w:tr>
    </w:tbl>
    <w:p w14:paraId="0272E82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1E8E20" w14:textId="77777777" w:rsidTr="00152E9D">
        <w:trPr>
          <w:cantSplit/>
        </w:trPr>
        <w:tc>
          <w:tcPr>
            <w:tcW w:w="6062" w:type="dxa"/>
            <w:vMerge w:val="restart"/>
            <w:shd w:val="pct15" w:color="auto" w:fill="auto"/>
            <w:vAlign w:val="center"/>
          </w:tcPr>
          <w:p w14:paraId="0D411F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4FF0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CABF6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745FF8" w14:textId="77777777" w:rsidTr="00152E9D">
        <w:trPr>
          <w:cantSplit/>
        </w:trPr>
        <w:tc>
          <w:tcPr>
            <w:tcW w:w="6062" w:type="dxa"/>
            <w:vMerge/>
            <w:vAlign w:val="bottom"/>
          </w:tcPr>
          <w:p w14:paraId="033F5BCD" w14:textId="77777777" w:rsidR="00152E9D" w:rsidRPr="00A406E5" w:rsidRDefault="00152E9D" w:rsidP="00152E9D">
            <w:pPr>
              <w:rPr>
                <w:rFonts w:ascii="Arial" w:hAnsi="Arial" w:cs="Arial"/>
              </w:rPr>
            </w:pPr>
          </w:p>
        </w:tc>
        <w:tc>
          <w:tcPr>
            <w:tcW w:w="2903" w:type="dxa"/>
            <w:vAlign w:val="bottom"/>
          </w:tcPr>
          <w:p w14:paraId="30B16E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DB0412" w14:textId="77777777" w:rsidR="00152E9D" w:rsidRPr="00A406E5" w:rsidRDefault="00152E9D" w:rsidP="00152E9D">
            <w:pPr>
              <w:jc w:val="center"/>
              <w:rPr>
                <w:rFonts w:ascii="Arial" w:hAnsi="Arial" w:cs="Arial"/>
                <w:sz w:val="12"/>
                <w:szCs w:val="12"/>
              </w:rPr>
            </w:pPr>
          </w:p>
        </w:tc>
        <w:tc>
          <w:tcPr>
            <w:tcW w:w="1060" w:type="dxa"/>
            <w:vMerge/>
            <w:vAlign w:val="bottom"/>
          </w:tcPr>
          <w:p w14:paraId="6A37D85D" w14:textId="77777777" w:rsidR="00152E9D" w:rsidRPr="00A406E5" w:rsidRDefault="00152E9D" w:rsidP="00152E9D">
            <w:pPr>
              <w:ind w:leftChars="71" w:left="142"/>
              <w:rPr>
                <w:rFonts w:ascii="Arial" w:hAnsi="Arial" w:cs="Arial"/>
              </w:rPr>
            </w:pPr>
          </w:p>
        </w:tc>
      </w:tr>
      <w:tr w:rsidR="00152E9D" w:rsidRPr="00A406E5" w14:paraId="50025F71" w14:textId="77777777" w:rsidTr="00152E9D">
        <w:trPr>
          <w:cantSplit/>
        </w:trPr>
        <w:tc>
          <w:tcPr>
            <w:tcW w:w="6062" w:type="dxa"/>
            <w:vMerge/>
            <w:vAlign w:val="bottom"/>
          </w:tcPr>
          <w:p w14:paraId="3A92946C" w14:textId="77777777" w:rsidR="00152E9D" w:rsidRPr="00A406E5" w:rsidRDefault="00152E9D" w:rsidP="00152E9D">
            <w:pPr>
              <w:rPr>
                <w:rFonts w:ascii="Arial" w:hAnsi="Arial" w:cs="Arial"/>
              </w:rPr>
            </w:pPr>
          </w:p>
        </w:tc>
        <w:tc>
          <w:tcPr>
            <w:tcW w:w="2903" w:type="dxa"/>
            <w:vAlign w:val="bottom"/>
          </w:tcPr>
          <w:p w14:paraId="2454B9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5545B7" w14:textId="77777777" w:rsidR="00152E9D" w:rsidRPr="00A406E5" w:rsidRDefault="00152E9D" w:rsidP="00152E9D">
            <w:pPr>
              <w:jc w:val="center"/>
              <w:rPr>
                <w:rFonts w:ascii="Arial" w:hAnsi="Arial" w:cs="Arial"/>
                <w:sz w:val="12"/>
                <w:szCs w:val="12"/>
              </w:rPr>
            </w:pPr>
          </w:p>
        </w:tc>
        <w:tc>
          <w:tcPr>
            <w:tcW w:w="1060" w:type="dxa"/>
            <w:vMerge/>
            <w:vAlign w:val="bottom"/>
          </w:tcPr>
          <w:p w14:paraId="1F6064A9" w14:textId="77777777" w:rsidR="00152E9D" w:rsidRPr="00A406E5" w:rsidRDefault="00152E9D" w:rsidP="00152E9D">
            <w:pPr>
              <w:ind w:firstLineChars="141" w:firstLine="282"/>
              <w:rPr>
                <w:rFonts w:ascii="Arial" w:hAnsi="Arial" w:cs="Arial"/>
              </w:rPr>
            </w:pPr>
          </w:p>
        </w:tc>
      </w:tr>
    </w:tbl>
    <w:p w14:paraId="061446CC" w14:textId="77777777" w:rsidR="00152E9D" w:rsidRDefault="00152E9D" w:rsidP="00152E9D">
      <w:pPr>
        <w:rPr>
          <w:rFonts w:ascii="Arial" w:hAnsi="Arial" w:cs="Arial"/>
        </w:rPr>
      </w:pPr>
    </w:p>
    <w:p w14:paraId="52ECC44B" w14:textId="77777777" w:rsidR="00C073F1" w:rsidRDefault="00C073F1" w:rsidP="00152E9D">
      <w:pPr>
        <w:rPr>
          <w:rFonts w:ascii="Arial" w:hAnsi="Arial" w:cs="Arial"/>
        </w:rPr>
      </w:pPr>
    </w:p>
    <w:p w14:paraId="6033565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C8389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35CABF" w14:textId="77777777" w:rsidR="00C073F1" w:rsidRPr="00A406E5" w:rsidRDefault="00C073F1" w:rsidP="00152E9D">
      <w:pPr>
        <w:rPr>
          <w:rFonts w:ascii="Arial" w:hAnsi="Arial" w:cs="Arial"/>
          <w:vanish/>
        </w:rPr>
      </w:pPr>
    </w:p>
    <w:p w14:paraId="23AFE1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2DBD457" w14:textId="77777777" w:rsidTr="00527E60">
        <w:tc>
          <w:tcPr>
            <w:tcW w:w="13858" w:type="dxa"/>
            <w:shd w:val="clear" w:color="auto" w:fill="FF99FF"/>
          </w:tcPr>
          <w:p w14:paraId="2D68A7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6DD48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0BC32EF" w14:textId="77777777" w:rsidTr="00F367CF">
        <w:tc>
          <w:tcPr>
            <w:tcW w:w="13948" w:type="dxa"/>
            <w:shd w:val="clear" w:color="auto" w:fill="FF99FF"/>
          </w:tcPr>
          <w:p w14:paraId="1E8072AE" w14:textId="77777777" w:rsidR="00527E60" w:rsidRPr="00D9771E" w:rsidRDefault="00527E60" w:rsidP="00F367CF">
            <w:pPr>
              <w:rPr>
                <w:rFonts w:ascii="Arial" w:hAnsi="Arial" w:cs="Arial"/>
                <w:b/>
              </w:rPr>
            </w:pPr>
            <w:r>
              <w:rPr>
                <w:rFonts w:ascii="Arial" w:hAnsi="Arial" w:cs="Arial"/>
                <w:b/>
              </w:rPr>
              <w:t>Level 5</w:t>
            </w:r>
          </w:p>
        </w:tc>
      </w:tr>
      <w:tr w:rsidR="00527E60" w:rsidRPr="00D9771E" w14:paraId="49191FC8" w14:textId="77777777" w:rsidTr="00F367CF">
        <w:tc>
          <w:tcPr>
            <w:tcW w:w="13948" w:type="dxa"/>
            <w:shd w:val="clear" w:color="auto" w:fill="FFCCFF"/>
          </w:tcPr>
          <w:p w14:paraId="0EFADDBC" w14:textId="77777777" w:rsidR="00527E60" w:rsidRPr="00B669B1" w:rsidRDefault="002878BF" w:rsidP="00F367CF">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E5151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3726322" w14:textId="77777777" w:rsidTr="00F367CF">
        <w:trPr>
          <w:tblHeader/>
        </w:trPr>
        <w:tc>
          <w:tcPr>
            <w:tcW w:w="1735" w:type="dxa"/>
            <w:shd w:val="clear" w:color="auto" w:fill="FF99FF"/>
          </w:tcPr>
          <w:p w14:paraId="66681B74" w14:textId="77777777" w:rsidR="00527E60" w:rsidRPr="00C73F6F" w:rsidRDefault="00527E60" w:rsidP="00F367CF">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2F21F23"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DA14E11"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03CBF8A"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SATISFACTORY</w:t>
            </w:r>
          </w:p>
          <w:p w14:paraId="058CD10D" w14:textId="77777777" w:rsidR="00527E60" w:rsidRPr="00D9771E" w:rsidRDefault="00527E60" w:rsidP="00F367C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63C90E1"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GOOD</w:t>
            </w:r>
          </w:p>
          <w:p w14:paraId="5C8EC135" w14:textId="77777777" w:rsidR="00527E60" w:rsidRPr="00D9771E" w:rsidRDefault="00527E60" w:rsidP="00F367CF">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B96F44E"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VERY GOOD</w:t>
            </w:r>
          </w:p>
          <w:p w14:paraId="19273D50" w14:textId="77777777" w:rsidR="00527E60" w:rsidRPr="00D9771E" w:rsidRDefault="00527E60" w:rsidP="00F367CF">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167EBF9"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EXCELLENT</w:t>
            </w:r>
          </w:p>
          <w:p w14:paraId="5AD474FD" w14:textId="77777777" w:rsidR="00527E60" w:rsidRPr="00D9771E" w:rsidRDefault="00527E60" w:rsidP="00F367C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98FD55"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EXCEPTIONAL</w:t>
            </w:r>
          </w:p>
          <w:p w14:paraId="3F3B5D2D" w14:textId="77777777" w:rsidR="00527E60" w:rsidRPr="00D9771E" w:rsidRDefault="00527E60" w:rsidP="00F367C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EF153C1" w14:textId="77777777" w:rsidTr="00F367CF">
        <w:trPr>
          <w:tblHeader/>
        </w:trPr>
        <w:tc>
          <w:tcPr>
            <w:tcW w:w="1735" w:type="dxa"/>
            <w:shd w:val="clear" w:color="auto" w:fill="FF99FF"/>
          </w:tcPr>
          <w:p w14:paraId="3651FCBF" w14:textId="77777777" w:rsidR="00527E60" w:rsidRPr="00D9771E" w:rsidRDefault="00527E60" w:rsidP="00F367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25A0CB9"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3A6C6CF" w14:textId="77777777" w:rsidR="00527E60" w:rsidRPr="00D9771E" w:rsidRDefault="00527E60" w:rsidP="00F367CF">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025D67B"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6A21104"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2738240" w14:textId="77777777" w:rsidR="00527E60" w:rsidRPr="00D9771E" w:rsidRDefault="00527E60" w:rsidP="00F367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45882C6" w14:textId="77777777" w:rsidR="00527E60" w:rsidRPr="00D9771E" w:rsidRDefault="00527E60" w:rsidP="00F367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29DE89C" w14:textId="77777777" w:rsidR="00527E60" w:rsidRPr="00D9771E" w:rsidRDefault="00527E60" w:rsidP="00F367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63563CE" w14:textId="77777777" w:rsidTr="00F367CF">
        <w:tc>
          <w:tcPr>
            <w:tcW w:w="1735" w:type="dxa"/>
            <w:shd w:val="clear" w:color="auto" w:fill="FF99FF"/>
          </w:tcPr>
          <w:p w14:paraId="0B26FDF8" w14:textId="77777777" w:rsidR="00527E60" w:rsidRPr="00F65EEE" w:rsidRDefault="00527E60" w:rsidP="00F367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E9B808" w14:textId="77777777" w:rsidR="00527E60" w:rsidRPr="00F65EEE" w:rsidRDefault="00527E60" w:rsidP="00F367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45F9CD" w14:textId="77777777" w:rsidR="00527E60" w:rsidRDefault="00527E60" w:rsidP="00F367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8D00B8" w14:textId="77777777" w:rsidR="00527E60" w:rsidRPr="00B669B1" w:rsidRDefault="00527E60" w:rsidP="00F367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61651E" w14:textId="77777777" w:rsidR="00527E60" w:rsidRPr="00B669B1" w:rsidRDefault="00527E60" w:rsidP="00F367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70F44E" w14:textId="77777777" w:rsidR="00527E60" w:rsidRPr="00B669B1" w:rsidRDefault="00527E60" w:rsidP="00F367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594E52" w14:textId="77777777" w:rsidR="00527E60" w:rsidRPr="00B669B1" w:rsidRDefault="00527E60" w:rsidP="00F367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1E6E89" w14:textId="77777777" w:rsidR="00527E60" w:rsidRPr="00B669B1" w:rsidRDefault="00527E60" w:rsidP="00F367C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837A4D" w14:textId="77777777" w:rsidR="00527E60" w:rsidRPr="00B669B1" w:rsidRDefault="00527E60" w:rsidP="00F367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F7B19E" w14:textId="77777777" w:rsidR="00527E60" w:rsidRPr="00B669B1" w:rsidRDefault="00527E60" w:rsidP="00F367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65C579" w14:textId="77777777" w:rsidR="00527E60" w:rsidRPr="00B669B1" w:rsidRDefault="00527E60" w:rsidP="00F367C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955B34F" w14:textId="77777777" w:rsidR="00527E60" w:rsidRPr="00B669B1" w:rsidRDefault="00527E60" w:rsidP="00F367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CCBD4F" w14:textId="77777777" w:rsidR="00527E60" w:rsidRPr="00B669B1" w:rsidRDefault="00527E60" w:rsidP="00F367C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8750D9" w14:textId="77777777" w:rsidR="00527E60" w:rsidRPr="00B669B1" w:rsidRDefault="00527E60" w:rsidP="00F367CF">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4F51ACE" w14:textId="77777777" w:rsidTr="00F367CF">
        <w:tc>
          <w:tcPr>
            <w:tcW w:w="1735" w:type="dxa"/>
            <w:shd w:val="clear" w:color="auto" w:fill="FF99FF"/>
          </w:tcPr>
          <w:p w14:paraId="7942C0E8" w14:textId="77777777" w:rsidR="00527E60" w:rsidRPr="00D9771E" w:rsidRDefault="00527E60" w:rsidP="00F367CF">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EF73DA" w14:textId="77777777" w:rsidR="00527E60" w:rsidRPr="00B669B1" w:rsidRDefault="00527E60" w:rsidP="00F367CF">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D3C3781" w14:textId="77777777" w:rsidR="00527E60" w:rsidRPr="00B669B1" w:rsidRDefault="00527E60" w:rsidP="00F367CF">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A2A2A61" w14:textId="77777777" w:rsidR="00527E60" w:rsidRPr="00B669B1" w:rsidRDefault="00527E60" w:rsidP="00F367CF">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A88EE6" w14:textId="77777777" w:rsidR="00527E60" w:rsidRPr="00B669B1" w:rsidRDefault="00527E60" w:rsidP="00F367C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7EE839" w14:textId="77777777" w:rsidR="00527E60" w:rsidRPr="00B669B1" w:rsidRDefault="00527E60" w:rsidP="00F367C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9F7DF1" w14:textId="77777777" w:rsidR="00527E60" w:rsidRPr="00B669B1" w:rsidRDefault="00527E60" w:rsidP="00F367CF">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AF58F9" w14:textId="77777777" w:rsidR="00527E60" w:rsidRPr="00B669B1" w:rsidRDefault="00527E60" w:rsidP="00F367CF">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D151AC4" w14:textId="77777777" w:rsidTr="00F367CF">
        <w:tc>
          <w:tcPr>
            <w:tcW w:w="1735" w:type="dxa"/>
            <w:shd w:val="clear" w:color="auto" w:fill="FF99FF"/>
          </w:tcPr>
          <w:p w14:paraId="6A121C36" w14:textId="77777777" w:rsidR="00527E60" w:rsidRDefault="00527E60" w:rsidP="00F367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D1397A" w14:textId="77777777" w:rsidR="00527E60" w:rsidRPr="00F65EEE" w:rsidRDefault="00527E60" w:rsidP="00F367C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C96F2CF" w14:textId="77777777" w:rsidR="00527E60" w:rsidRDefault="00527E60" w:rsidP="00F367CF">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5EDC1D8" w14:textId="77777777" w:rsidR="00527E60" w:rsidRDefault="00527E60" w:rsidP="00F367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262B8" w14:textId="77777777" w:rsidR="00527E60" w:rsidRPr="00B669B1" w:rsidRDefault="00527E60" w:rsidP="00F367CF">
            <w:pPr>
              <w:rPr>
                <w:rFonts w:ascii="Arial" w:hAnsi="Arial" w:cs="Arial"/>
              </w:rPr>
            </w:pPr>
          </w:p>
        </w:tc>
        <w:tc>
          <w:tcPr>
            <w:tcW w:w="1736" w:type="dxa"/>
          </w:tcPr>
          <w:p w14:paraId="41021239" w14:textId="77777777" w:rsidR="00527E60" w:rsidRPr="00B669B1" w:rsidRDefault="00527E60" w:rsidP="00F367CF">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781E569" w14:textId="77777777" w:rsidR="00527E60" w:rsidRPr="00B669B1" w:rsidRDefault="00527E60" w:rsidP="00F367C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4A9250" w14:textId="77777777" w:rsidR="00527E60" w:rsidRDefault="00527E60" w:rsidP="00F367CF">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0DBBE22" w14:textId="77777777" w:rsidR="00527E60" w:rsidRPr="00E518DC" w:rsidRDefault="00527E60" w:rsidP="00F367CF">
            <w:pPr>
              <w:rPr>
                <w:rFonts w:ascii="Arial" w:hAnsi="Arial" w:cs="Arial"/>
              </w:rPr>
            </w:pPr>
          </w:p>
          <w:p w14:paraId="191A0B9A" w14:textId="77777777" w:rsidR="00527E60" w:rsidRPr="00B669B1" w:rsidRDefault="00527E60" w:rsidP="00F367CF">
            <w:pPr>
              <w:rPr>
                <w:rFonts w:ascii="Arial" w:hAnsi="Arial" w:cs="Arial"/>
              </w:rPr>
            </w:pPr>
          </w:p>
        </w:tc>
        <w:tc>
          <w:tcPr>
            <w:tcW w:w="1736" w:type="dxa"/>
          </w:tcPr>
          <w:p w14:paraId="173BBFFB" w14:textId="77777777" w:rsidR="00527E60" w:rsidRPr="00B669B1" w:rsidRDefault="00527E60" w:rsidP="00F367CF">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A40BA07" w14:textId="77777777" w:rsidR="00527E60" w:rsidRPr="00B669B1" w:rsidRDefault="00527E60" w:rsidP="00F367CF">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02D8113" w14:textId="77777777" w:rsidR="00527E60" w:rsidRPr="00B669B1" w:rsidRDefault="00527E60" w:rsidP="00F367C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BD8A45" w14:textId="77777777" w:rsidR="00527E60" w:rsidRPr="00B669B1" w:rsidRDefault="00527E60" w:rsidP="00F367CF">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6E6724" w14:textId="77777777" w:rsidR="00527E60" w:rsidRDefault="00527E60" w:rsidP="00F367CF">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C777D1C" w14:textId="77777777" w:rsidR="00527E60" w:rsidRPr="00B669B1" w:rsidRDefault="00527E60" w:rsidP="00F367CF">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F077B61" w14:textId="77777777" w:rsidR="00527E60" w:rsidRPr="00B669B1" w:rsidRDefault="00527E60" w:rsidP="00F367CF">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A9F1C8" w14:textId="77777777" w:rsidTr="00F367CF">
        <w:tc>
          <w:tcPr>
            <w:tcW w:w="1735" w:type="dxa"/>
            <w:shd w:val="clear" w:color="auto" w:fill="FF99FF"/>
          </w:tcPr>
          <w:p w14:paraId="5DB0CBEF" w14:textId="77777777" w:rsidR="00527E60" w:rsidRDefault="00527E60" w:rsidP="00F367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28C7E0B" w14:textId="77777777" w:rsidR="00527E60" w:rsidRPr="002E6269" w:rsidRDefault="00527E60" w:rsidP="00F367CF">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2CC4D41" w14:textId="77777777" w:rsidR="00527E60" w:rsidRPr="00B669B1" w:rsidRDefault="00527E60" w:rsidP="00F367CF">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2BC879D" w14:textId="77777777" w:rsidR="00527E60" w:rsidRDefault="00527E60" w:rsidP="00F367CF">
            <w:pPr>
              <w:rPr>
                <w:rFonts w:ascii="Arial" w:hAnsi="Arial" w:cs="Arial"/>
              </w:rPr>
            </w:pPr>
            <w:r w:rsidRPr="00B669B1">
              <w:rPr>
                <w:rFonts w:ascii="Arial" w:hAnsi="Arial" w:cs="Arial"/>
              </w:rPr>
              <w:t>Little or no appreciation of the context of the application.</w:t>
            </w:r>
          </w:p>
          <w:p w14:paraId="05AB5314" w14:textId="77777777" w:rsidR="00527E60" w:rsidRDefault="00527E60" w:rsidP="00F367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9ECCDB" w14:textId="77777777" w:rsidR="00527E60" w:rsidRPr="00B669B1" w:rsidRDefault="00527E60" w:rsidP="00F367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25B5F1" w14:textId="77777777" w:rsidR="00527E60" w:rsidRDefault="00527E60" w:rsidP="00F367CF">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C1A3DD" w14:textId="77777777" w:rsidR="00527E60" w:rsidRPr="00B669B1" w:rsidRDefault="00527E60" w:rsidP="00F367C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3B80970" w14:textId="77777777" w:rsidR="00527E60" w:rsidRPr="00B669B1" w:rsidRDefault="00527E60" w:rsidP="00F367CF">
            <w:pPr>
              <w:rPr>
                <w:rFonts w:ascii="Arial" w:hAnsi="Arial" w:cs="Arial"/>
              </w:rPr>
            </w:pPr>
          </w:p>
          <w:p w14:paraId="164ED15A" w14:textId="77777777" w:rsidR="00527E60" w:rsidRPr="00B669B1" w:rsidRDefault="00527E60" w:rsidP="00F367CF">
            <w:pPr>
              <w:rPr>
                <w:rFonts w:ascii="Arial" w:hAnsi="Arial" w:cs="Arial"/>
              </w:rPr>
            </w:pPr>
          </w:p>
        </w:tc>
        <w:tc>
          <w:tcPr>
            <w:tcW w:w="1736" w:type="dxa"/>
          </w:tcPr>
          <w:p w14:paraId="68C21DFE" w14:textId="77777777" w:rsidR="00527E60" w:rsidRPr="00B669B1" w:rsidRDefault="00527E60" w:rsidP="00F367C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A05913B" w14:textId="77777777" w:rsidR="00527E60" w:rsidRDefault="00527E60" w:rsidP="00F367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2A17D38" w14:textId="77777777" w:rsidR="00527E60" w:rsidRPr="00B669B1" w:rsidRDefault="00527E60" w:rsidP="00F367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84D9FB1" w14:textId="77777777" w:rsidR="00527E60" w:rsidRPr="00B669B1" w:rsidRDefault="00527E60" w:rsidP="00F367CF">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4F414AD" w14:textId="77777777" w:rsidR="00527E60" w:rsidRDefault="00527E60" w:rsidP="00F367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2CA26B7" w14:textId="77777777" w:rsidR="00527E60" w:rsidRPr="00B669B1" w:rsidRDefault="00527E60" w:rsidP="00F367C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03BE33E" w14:textId="77777777" w:rsidR="00527E60" w:rsidRPr="00B669B1" w:rsidRDefault="00527E60" w:rsidP="00F367CF">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489942C" w14:textId="77777777" w:rsidR="00527E60" w:rsidRPr="00B669B1" w:rsidRDefault="00527E60" w:rsidP="00F367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D0633E1" w14:textId="77777777" w:rsidR="00527E60" w:rsidRPr="00B669B1" w:rsidRDefault="00527E60" w:rsidP="00F367CF">
            <w:pPr>
              <w:rPr>
                <w:rFonts w:ascii="Arial" w:hAnsi="Arial" w:cs="Arial"/>
              </w:rPr>
            </w:pPr>
            <w:r w:rsidRPr="00B669B1">
              <w:rPr>
                <w:rFonts w:ascii="Arial" w:hAnsi="Arial" w:cs="Arial"/>
              </w:rPr>
              <w:t xml:space="preserve">Evidence of some creativity. </w:t>
            </w:r>
          </w:p>
        </w:tc>
        <w:tc>
          <w:tcPr>
            <w:tcW w:w="1736" w:type="dxa"/>
          </w:tcPr>
          <w:p w14:paraId="1200F4B1" w14:textId="77777777" w:rsidR="00527E60" w:rsidRPr="00B669B1" w:rsidRDefault="00527E60" w:rsidP="00F367CF">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B7D562" w14:textId="77777777" w:rsidR="00527E60" w:rsidRPr="00B669B1" w:rsidRDefault="00527E60" w:rsidP="00F367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81FB73" w14:textId="77777777" w:rsidR="00527E60" w:rsidRPr="00B669B1" w:rsidRDefault="00527E60" w:rsidP="00F367CF">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198455E" w14:textId="77777777" w:rsidR="00527E60" w:rsidRPr="00B669B1" w:rsidRDefault="00527E60" w:rsidP="00F367C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63580AE" w14:textId="77777777" w:rsidTr="00F367CF">
        <w:tc>
          <w:tcPr>
            <w:tcW w:w="1735" w:type="dxa"/>
            <w:shd w:val="clear" w:color="auto" w:fill="FF99FF"/>
          </w:tcPr>
          <w:p w14:paraId="27AD35D6" w14:textId="77777777" w:rsidR="00527E60" w:rsidRDefault="00527E60" w:rsidP="00F367C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AF724B7" w14:textId="77777777" w:rsidR="00527E60" w:rsidRPr="002E6269" w:rsidRDefault="00527E60" w:rsidP="00F367CF">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6484F62" w14:textId="77777777" w:rsidR="00527E60" w:rsidRPr="00CC222E" w:rsidRDefault="00527E60" w:rsidP="00F367CF">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A2059" w14:textId="77777777" w:rsidR="00527E60" w:rsidRPr="00E07BE3" w:rsidRDefault="00527E60" w:rsidP="00F367CF">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579D37" w14:textId="77777777" w:rsidR="00527E60" w:rsidRPr="00E07BE3" w:rsidRDefault="00527E60" w:rsidP="00F367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4375199" w14:textId="77777777" w:rsidR="00527E60" w:rsidRPr="00ED3ABD" w:rsidRDefault="00527E60" w:rsidP="00F367CF">
            <w:pPr>
              <w:rPr>
                <w:rFonts w:ascii="Arial" w:hAnsi="Arial" w:cs="Arial"/>
              </w:rPr>
            </w:pPr>
          </w:p>
          <w:p w14:paraId="694235EB" w14:textId="77777777" w:rsidR="00527E60" w:rsidRPr="00E07BE3" w:rsidRDefault="00527E60" w:rsidP="00F367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1B6252" w14:textId="77777777" w:rsidR="00527E60" w:rsidRPr="00E07BE3" w:rsidRDefault="00527E60" w:rsidP="00F367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197B77C" w14:textId="77777777" w:rsidR="00527E60" w:rsidRPr="00E07BE3" w:rsidRDefault="00527E60" w:rsidP="00F367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466E5C4" w14:textId="77777777" w:rsidR="00527E60" w:rsidRPr="00E07BE3" w:rsidRDefault="00527E60" w:rsidP="00F367CF">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896241" w14:textId="77777777" w:rsidR="00527E60" w:rsidRPr="00E07BE3" w:rsidRDefault="00527E60" w:rsidP="00F367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38B071F" w14:textId="77777777" w:rsidR="00527E60" w:rsidRPr="00E07BE3" w:rsidRDefault="00527E60" w:rsidP="00F367C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9CE9E2" w14:textId="77777777" w:rsidR="00527E60" w:rsidRPr="00E07BE3" w:rsidRDefault="00527E60" w:rsidP="00F367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9C550BA" w14:textId="77777777" w:rsidR="00527E60" w:rsidRPr="00E07BE3" w:rsidRDefault="00527E60" w:rsidP="00F367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B6D04E" w14:textId="77777777" w:rsidR="00527E60" w:rsidRPr="00E07BE3" w:rsidRDefault="00527E60" w:rsidP="00F367CF">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6206EB" w14:textId="77777777" w:rsidR="00527E60" w:rsidRPr="00E07BE3" w:rsidRDefault="00527E60" w:rsidP="00F367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4B04342" w14:textId="77777777" w:rsidR="00527E60" w:rsidRPr="00E07BE3" w:rsidRDefault="00527E60" w:rsidP="00F367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911054E" w14:textId="77777777" w:rsidR="00527E60" w:rsidRPr="00E07BE3" w:rsidRDefault="00527E60" w:rsidP="00F367C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05625E" w14:textId="77777777" w:rsidR="00527E60" w:rsidRPr="00E07BE3" w:rsidRDefault="00527E60" w:rsidP="00F367CF">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29B929B" w14:textId="77777777" w:rsidR="00527E60" w:rsidRPr="00E07BE3" w:rsidRDefault="00527E60" w:rsidP="00F367CF">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55411B6" w14:textId="77777777" w:rsidR="00527E60" w:rsidRPr="00E07BE3" w:rsidRDefault="00527E60" w:rsidP="00F367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5383EF2" w14:textId="77777777" w:rsidR="00527E60" w:rsidRPr="00E07BE3" w:rsidRDefault="00527E60" w:rsidP="00F367CF">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9D39CDC" w14:textId="77777777" w:rsidR="00527E60" w:rsidRPr="00E07BE3" w:rsidRDefault="00527E60" w:rsidP="00F367C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968E77" w14:textId="77777777" w:rsidR="00527E60" w:rsidRPr="00D9771E" w:rsidRDefault="00527E60" w:rsidP="00527E60">
      <w:pPr>
        <w:rPr>
          <w:rFonts w:ascii="Arial" w:hAnsi="Arial" w:cs="Arial"/>
        </w:rPr>
      </w:pPr>
    </w:p>
    <w:p w14:paraId="13E463CB" w14:textId="77777777" w:rsidR="00527E60" w:rsidRDefault="00527E60">
      <w:pPr>
        <w:pStyle w:val="NormalWeb"/>
        <w:rPr>
          <w:rFonts w:ascii="Arial" w:hAnsi="Arial" w:cs="Arial"/>
          <w:color w:val="303B44"/>
          <w:sz w:val="22"/>
          <w:szCs w:val="22"/>
        </w:rPr>
      </w:pPr>
    </w:p>
    <w:p w14:paraId="3BD5204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19128" w14:textId="77777777" w:rsidR="005103A3" w:rsidRDefault="005103A3">
      <w:r>
        <w:separator/>
      </w:r>
    </w:p>
  </w:endnote>
  <w:endnote w:type="continuationSeparator" w:id="0">
    <w:p w14:paraId="735588BC" w14:textId="77777777" w:rsidR="005103A3" w:rsidRDefault="00510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2AAE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9E32A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92D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2AA7E" w14:textId="77777777" w:rsidR="005103A3" w:rsidRDefault="005103A3">
      <w:r>
        <w:separator/>
      </w:r>
    </w:p>
  </w:footnote>
  <w:footnote w:type="continuationSeparator" w:id="0">
    <w:p w14:paraId="1ED7B011" w14:textId="77777777" w:rsidR="005103A3" w:rsidRDefault="005103A3">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2139746371-2004318071 1775452393-2004318071 1752042796-2004318071 1240570253-2004318071 1419544971-2004318071 341144253-2004318071 757038323-2004318071 738806342-2004318071 205018870-2004318071 1751960689-2040229170 1783836663-2004318071 342097749-1782183775 1409660407-2004318071 2049095269-452871162 549203862-2004318071 1853513916-1165557486 1265633634-2004318071 606393897-1291995787 876128615-2004318071 2093460309-1597091029 986117897-2004318071 2113919705-329522633 1534835476-2004318071 885317385-795234161 794897310-2004318071 1037244992-1586844831 1721948294-2004318071 274296132-43602118 129136247-2004318071 1685542514-2004318071 1362901885-2004318071 247664567-2004318071 988507237-2004318071 1957314565-2004318071 70300896-2004318071 1536666182-2004318071 1684808296-2004318071 594603510-2004318071 1046858678-2004318071 1648679599-2004318071 109467149-2004318071 1788864632-2004318071 329654997-2004318071 1737683887-2004318071 1667110238-2004318071 728142307-2004318071 418875912-1153952700 1152079149-565927297 1852568020-2004318071 738128099-2004318071 1802969908-2004318071 1418623737-2004318071 2031128748-2004318071 193666588-2004318071 408551419-2004318071 1337853195-2004318071 1205095952-2004318071 918788147-2004318071 1370572481-2004318071 418662294-2004318071 1852508013-2004318071 453565135-1911553560 519292639-153165587 1126735316-2004318071 1454491906-943168 1823647850-361535226 1300803242-262246987 1902220764-2004318071 1148581185-138123469 32125820-1210089206 565413370-2133294283 119532128-2004318071 1109442872-2025183535 1935267369-2004318071 418215236-2004318071 1756920207-2004318071 136070198-2004318071 1064400448-2004318071 2127715494-2004318071 1731805086-2004318071 441089848-1157143887 280473722-748128496 1282218651-279087033 1178439363-1859778743 1427416175-2004318071 686514610-808233876 1019160986-212587728 923785011-572441972 1076016618-389201305 278940962-789183651 757971022-1308909549 9334849-2004318071 1937058477-2004318071 1894985849-2004318071 1016561786-2004318071 455647018-121252080 1564552056-23745548 1954847653-508824536 425139593-1055552983 417394151-7263678 1035924625-2004318071 1639526258-2004318071 408822087-2004318071 1848595390-2004318071 682397093-2004318071 2126693091-2004318071 280721255-2004318071 48260222-2004318071 1971052667-2004318071 744471823-2004318071 1877254635-2004318071 824482413-2004318071 1682246235-2004318071 1202405169-2004318071 262412158-2004318071 623240278-2004318071 968199548-2004318071 83995267-2004318071 737615005-2004318071 1108438855-2004318071 1714872619-550565194 1651055984-2004318071 1973109843-2004318071 1838173888-2004318071 1412046905-2004318071 1864567280-2004318071 776025913-2004318071 384844563-2004318071 441057453-2004318071 604553049-2004318071 2124508232-2004318071 298054600-2004318071 627829054-2004318071 937411096-2004318071 505803521-2004318071 820523136-2004318071 1452895935-2004318071 1463452628-2004318071 2061521453-2004318071 180187993-2004318071 553574271-2004318071 1825623429-2004318071 560555257-2004318071 1666412405-2004318071 317183204-2004318071 1658776625-2004318071 488114928-2004318071 1047030703-2004318071 1190654435-2004318071 822574870-2004318071 128138975-2004318071 481269313-2004318071 388233640-2004318071 1512924363-2004318071 444633989-2004318071 1369967523-2004318071 919822465-2004318071 1714031387-2004318071 1979246404-2004318071 1758273907-2004318071 545856374-2004318071 1653186566-2004318071 1422721181-2004318071 1469929787-2004318071 42117864-2004318071 1776495147-2004318071 1249185853-2004318071 134007784-2004318071 136784716-2004318071 1639233007-2004318071 1823767532-2004318071 41900468-2004318071 1788936650-2004318071 1036948340-2004318071 956012363-2004318071 672615426-2004318071 550216416-2004318071 1060379918-2004318071 1296786936-2004318071 1620298409-2004318071 550674686-2004318071 1266090961-2004318071 802838290-2004318071 2129563744-819402668 1199014145-2004318071 1318906813-2004318071 1963756664-2004318071 2104876413-2004318071 298510255-2004318071 807857090-2004318071 1613707873-2004318071 249532756-2004318071 836174127-2004318071 542453340-2004318071 2128626030-2004318071 2084248098-2004318071 1333689326-2109052480 1643918120-2004318071 591621378-2004318071 1824111013-2004318071 739498385-2004318071 1064329545-2004318071 1431371473-2004318071 525104343-2004318071 1395333266-2004318071 928680264-2004318071 659647678-2004318071 2042989015-2004318071 709226144-2004318071 996599883-1078651295 1158093227-2004318071 1014010108-2004318071 1165418892-2004318071 2092406033-2004318071 1584707218-2004318071 1049421080-2004318071 1044221013-2004318071 1513971382-2004318071 2137477387-2004318071 966592137-2004318071 1477481268-2004318071 250355492-2004318071 1330229957-1714275780 210601348-2004318071 742902741-2004318071 1499687595-2004318071 1442838045-2004318071 166443918-2004318071 864479127-2004318071 1500470720-2004318071 543980812-2004318071 2097542968-2004318071 1760170645-2004318071 2109987375-1115872483 41084969-2004318071 222371590-2004318071 374337668-2004318071 332054382-2004318071 816934435-2004318071 568001554-2004318071 609532235-2004318071 1632978359-2004318071 101992140-2004318071 1391248459-2004318071 1613977171-2004318071 57224689-2004318071 746817860-2004318071 57224689-2004318071 1295370943-2004318071 598729074-2004318071 761833218-2004318071 1718473871-2004318071 511734446-2004318071 251321788-2004318071 1675957534-2004318071 1718098804-2004318071 1123163939-2004318071 1570852369-2004318071 272416650-2004318071 93114637-2004318071 104632545-2004318071 1552859445-2004318071 1805055054-2004318071 422002000-2004318071 292023289-2004318071 1523873021-2004318071 597228885-2004318071 1060855085-2004318071 911342783-2004318071 39455929-2004318071 1403438799-2004318071 1076221563-2004318071 111284484-2004318071 309559872-2004318071 1951957702-2004318071 43903132-2004318071 187104760-2004318071 1911142408-2004318071 776337869-2004318071 1301086392-2004318071 895575326-2004318071 1953559630-2004318071 744050258-2004318071 2032037513-2004318071 528710221-2004318071 301445534-2004318071 1717945721-2004318071 1767224143-2004318071 399293775-2004318071 612847833-2004318071 2034417896-2004318071 284128218-2004318071 1295792001-2004318071 438970977-2004318071 1588104934-2004318071 58648633-2004318071 916422129-2004318071 531585273-2004318071 1779571766-2004318071 1406220666-2004318071 479654607-2004318071 1710080472-2004318071 1832018616-2004318071 1090654777-2004318071 125953385-2004318071 491426384-2004318071 1356578338-2004318071 421137306-2004318071 389791739-2004318071 1782626823-2004318071 1345159443-2004318071 2092796485-2004318071 242116388-2004318071 1014463772-2004318071 1325890401-2004318071 1571867631-2004318071 1653374475-2004318071 1120685377-2004318071 851216285-2004318071 95114004-2004318071 413060315-2004318071 522565105-2004318071 79799261-2004318071 330828144-2004318071 374264154-2004318071 1757552126-2004318071 2047185211-2004318071 1117879608-2004318071 1213046705-2004318071 1693717677-2004318071 46802615-2004318071 540795710-2004318071 881431596-2004318071 486945761-2004318071 302052529-2004318071 1236784482-2004318071 746716019-2004318071 295191902-2004318071 665662934-2004318071 989275319-2004318071 910708578-2004318071 253370457-2004318071 2019007799-2004318071 1412911513-2004318071 1765946859-2004318071 739992146-2004318071 832026492-2004318071 610723268-2004318071 445211201-2004318071 596313887-2004318071 664594914-2004318071 1237668026-2004318071 834064462-2004318071 1298269931-2004318071 1152402242-2004318071 957416782-2004318071 1560633950-2004318071 849056411-2004318071 357831094-2004318071 1429749490-2004318071 1775475932-2004318071 2107018871-2004318071 333734859-2004318071 1003823171-2004318071 57224689-2004318071"/>
  </int:OnDemandWorkflows>
  <int:IntelligenceSettings/>
  <int:Manifest>
    <int:EntireDocument id="PPWvAJ3i"/>
    <int:ParagraphRange paragraphId="1685542514" textId="2004318071" start="0" length="263" invalidationStart="0" invalidationLength="263" id="GCBsYvsR"/>
    <int:ParagraphRange paragraphId="247664567" textId="2004318071" start="0" length="168" invalidationStart="0" invalidationLength="168" id="WxddAIQg"/>
    <int:ParagraphRange paragraphId="247664567" textId="2004318071" start="170" length="82" invalidationStart="170" invalidationLength="82" id="Gir1r1EV"/>
    <int:ParagraphRange paragraphId="1957314565" textId="2004318071" start="30" length="273" invalidationStart="30" invalidationLength="273" id="E4XObIMt"/>
    <int:ParagraphRange paragraphId="1412046905" textId="2004318071" start="0" length="92" invalidationStart="0" invalidationLength="92" id="hn7cC8Kd"/>
    <int:ParagraphRange paragraphId="384844563" textId="2004318071" start="0" length="574" invalidationStart="0" invalidationLength="574" id="dxZRA8ZS"/>
    <int:ParagraphRange paragraphId="384844563" textId="2004318071" start="741" length="217" invalidationStart="741" invalidationLength="217" id="cUX94MPE"/>
    <int:ParagraphRange paragraphId="937411096" textId="2004318071" start="273" length="552" invalidationStart="273" invalidationLength="552" id="T4WLZPOt"/>
    <int:ParagraphRange paragraphId="180187993" textId="2004318071" start="0" length="217" invalidationStart="0" invalidationLength="217" id="WueZajbf"/>
    <int:ParagraphRange paragraphId="180187993" textId="2004318071" start="218" length="213" invalidationStart="218" invalidationLength="213" id="8BZy6QLC"/>
    <int:ParagraphRange paragraphId="180187993" textId="2004318071" start="433" length="62" invalidationStart="433" invalidationLength="62" id="1PSfNjFw"/>
    <int:ParagraphRange paragraphId="180187993" textId="2004318071" start="533" length="654" invalidationStart="533" invalidationLength="654" id="XwlzPxTp"/>
    <int:ParagraphRange paragraphId="1658776625" textId="2004318071" start="293" length="137" invalidationStart="293" invalidationLength="137" id="u91OULlJ"/>
    <int:ParagraphRange paragraphId="1658776625" textId="2004318071" start="463" length="563" invalidationStart="463" invalidationLength="563" id="HnMihwUt"/>
    <int:ParagraphRange paragraphId="481269313" textId="2004318071" start="170" length="537" invalidationStart="170" invalidationLength="537" id="vRdhyaZc"/>
    <int:ParagraphRange paragraphId="481269313" textId="2004318071" start="708" length="77" invalidationStart="708" invalidationLength="77" id="uDM9wyji"/>
    <int:ParagraphRange paragraphId="1422721181" textId="2004318071" start="0" length="183" invalidationStart="0" invalidationLength="183" id="30XF0kia"/>
    <int:ParagraphRange paragraphId="1422721181" textId="2004318071" start="184" length="197" invalidationStart="184" invalidationLength="197" id="ljD5BJQH"/>
    <int:ParagraphRange paragraphId="222371590" textId="2004318071" start="0" length="196" invalidationStart="0" invalidationLength="196" id="ytx728Eh"/>
    <int:ParagraphRange paragraphId="251321788" textId="2004318071" start="310" length="686" invalidationStart="310" invalidationLength="686" id="LVti59tf"/>
    <int:ParagraphRange paragraphId="251321788" textId="2004318071" start="997" length="385" invalidationStart="997" invalidationLength="385" id="fQJ15mFA"/>
    <int:ParagraphRange paragraphId="251321788" textId="2004318071" start="1384" length="148" invalidationStart="1384" invalidationLength="148" id="9ZsZtrkK"/>
    <int:ParagraphRange paragraphId="1301086392" textId="2004318071" start="0" length="74" invalidationStart="0" invalidationLength="74" id="0pmwnRfC"/>
    <int:ParagraphRange paragraphId="744050258" textId="2004318071" start="0" length="69" invalidationStart="0" invalidationLength="69" id="R60ciolX"/>
    <int:ParagraphRange paragraphId="744050258" textId="2004318071" start="70" length="175" invalidationStart="70" invalidationLength="175" id="bnFO6pFp"/>
    <int:ParagraphRange paragraphId="2032037513" textId="2004318071" start="0" length="105" invalidationStart="0" invalidationLength="105" id="5epWZZIo"/>
    <int:ParagraphRange paragraphId="528710221" textId="2004318071" start="0" length="85" invalidationStart="0" invalidationLength="85" id="qQfWlmSX"/>
    <int:ParagraphRange paragraphId="301445534" textId="2004318071" start="0" length="183" invalidationStart="0" invalidationLength="183" id="F1JEYpRJ"/>
    <int:ParagraphRange paragraphId="1717945721" textId="2004318071" start="0" length="86" invalidationStart="0" invalidationLength="86" id="rMzL20GA"/>
    <int:ParagraphRange paragraphId="1767224143" textId="2004318071" start="0" length="124" invalidationStart="0" invalidationLength="124" id="HwYBYajP"/>
    <int:ParagraphRange paragraphId="399293775" textId="2004318071" start="0" length="121" invalidationStart="0" invalidationLength="121" id="vd2DyJI8"/>
    <int:ParagraphRange paragraphId="612847833" textId="2004318071" start="0" length="135" invalidationStart="0" invalidationLength="135" id="8YBCdha3"/>
    <int:ParagraphRange paragraphId="2034417896" textId="2004318071" start="0" length="205" invalidationStart="0" invalidationLength="205" id="QtSXIe6t"/>
    <int:ParagraphRange paragraphId="284128218" textId="2004318071" start="0" length="92" invalidationStart="0" invalidationLength="92" id="FNmGFmwb"/>
    <int:ParagraphRange paragraphId="284128218" textId="2004318071" start="146" length="84" invalidationStart="146" invalidationLength="84" id="sxJQzIRf"/>
    <int:ParagraphRange paragraphId="1295792001" textId="2004318071" start="0" length="222" invalidationStart="0" invalidationLength="222" id="swHaGfTQ"/>
    <int:ParagraphRange paragraphId="438970977" textId="2004318071" start="0" length="240" invalidationStart="0" invalidationLength="240" id="iX9r4McT"/>
    <int:ParagraphRange paragraphId="1588104934" textId="2004318071" start="47" length="156" invalidationStart="47" invalidationLength="156" id="fgJJdAsd"/>
    <int:ParagraphRange paragraphId="58648633" textId="2004318071" start="36" length="142" invalidationStart="36" invalidationLength="142" id="COwDCc3J"/>
    <int:ParagraphRange paragraphId="916422129" textId="2004318071" start="0" length="159" invalidationStart="0" invalidationLength="159" id="kh0hUTlg"/>
    <int:ParagraphRange paragraphId="531585273" textId="2004318071" start="0" length="203" invalidationStart="0" invalidationLength="203" id="ifpHm2Qx"/>
    <int:ParagraphRange paragraphId="1406220666" textId="2004318071" start="0" length="177" invalidationStart="0" invalidationLength="177" id="cTOT7JHi"/>
    <int:ParagraphRange paragraphId="479654607" textId="2004318071" start="0" length="115" invalidationStart="0" invalidationLength="115" id="XxfYOuak"/>
    <int:ParagraphRange paragraphId="1710080472" textId="2004318071" start="0" length="160" invalidationStart="0" invalidationLength="160" id="0GdpBEKW"/>
    <int:ParagraphRange paragraphId="1090654777" textId="2004318071" start="0" length="156" invalidationStart="0" invalidationLength="156" id="09YLE7Nm"/>
    <int:ParagraphRange paragraphId="1090654777" textId="2004318071" start="157" length="162" invalidationStart="157" invalidationLength="162" id="zgqMr4cy"/>
    <int:ParagraphRange paragraphId="125953385" textId="2004318071" start="0" length="108" invalidationStart="0" invalidationLength="108" id="lOqgQWin"/>
    <int:ParagraphRange paragraphId="491426384" textId="2004318071" start="0" length="182" invalidationStart="0" invalidationLength="182" id="NaTfibJt"/>
    <int:ParagraphRange paragraphId="389791739" textId="2004318071" start="0" length="94" invalidationStart="0" invalidationLength="94" id="Z70mbKA7"/>
    <int:ParagraphRange paragraphId="1782626823" textId="2004318071" start="0" length="208" invalidationStart="0" invalidationLength="208" id="pCxgdZqB"/>
    <int:ParagraphRange paragraphId="2092796485" textId="2004318071" start="0" length="279" invalidationStart="0" invalidationLength="279" id="qwgr8aDP"/>
    <int:ParagraphRange paragraphId="242116388" textId="2004318071" start="0" length="140" invalidationStart="0" invalidationLength="140" id="D4CnGChW"/>
    <int:ParagraphRange paragraphId="1014463772" textId="2004318071" start="0" length="139" invalidationStart="0" invalidationLength="139" id="XDqW5Gvy"/>
    <int:ParagraphRange paragraphId="1325890401" textId="2004318071" start="0" length="450" invalidationStart="0" invalidationLength="450" id="Z7f1PNs1"/>
    <int:ParagraphRange paragraphId="1653374475" textId="2004318071" start="0" length="200" invalidationStart="0" invalidationLength="200" id="DRH7ne7O"/>
    <int:ParagraphRange paragraphId="1120685377" textId="2004318071" start="0" length="77" invalidationStart="0" invalidationLength="77" id="SLCF80nS"/>
    <int:ParagraphRange paragraphId="851216285" textId="2004318071" start="0" length="60" invalidationStart="0" invalidationLength="60" id="ud40JM10"/>
    <int:ParagraphRange paragraphId="95114004" textId="2004318071" start="0" length="107" invalidationStart="0" invalidationLength="107" id="2Mtbm5mV"/>
    <int:ParagraphRange paragraphId="413060315" textId="2004318071" start="0" length="86" invalidationStart="0" invalidationLength="86" id="JDjgzOFO"/>
    <int:ParagraphRange paragraphId="522565105" textId="2004318071" start="0" length="179" invalidationStart="0" invalidationLength="179" id="NxlrLPlb"/>
    <int:ParagraphRange paragraphId="79799261" textId="2004318071" start="0" length="217" invalidationStart="0" invalidationLength="217" id="AGPCqRMq"/>
    <int:ParagraphRange paragraphId="1757552126" textId="2004318071" start="0" length="116" invalidationStart="0" invalidationLength="116" id="OVUZTRIr"/>
    <int:ParagraphRange paragraphId="2047185211" textId="2004318071" start="54" length="113" invalidationStart="54" invalidationLength="113" id="Pp6rPBbc"/>
    <int:ParagraphRange paragraphId="1117879608" textId="2004318071" start="0" length="103" invalidationStart="0" invalidationLength="103" id="ppEwIy2i"/>
    <int:ParagraphRange paragraphId="1213046705" textId="2004318071" start="0" length="94" invalidationStart="0" invalidationLength="94" id="xYMGjjCQ"/>
    <int:ParagraphRange paragraphId="1693717677" textId="2004318071" start="54" length="116" invalidationStart="54" invalidationLength="116" id="nAyXmC4n"/>
    <int:ParagraphRange paragraphId="46802615" textId="2004318071" start="0" length="116" invalidationStart="0" invalidationLength="116" id="2r9htGIz"/>
    <int:ParagraphRange paragraphId="540795710" textId="2004318071" start="0" length="94" invalidationStart="0" invalidationLength="94" id="E9yyMsBw"/>
    <int:ParagraphRange paragraphId="881431596" textId="2004318071" start="0" length="304" invalidationStart="0" invalidationLength="304" id="9Vk4ul5N"/>
    <int:ParagraphRange paragraphId="302052529" textId="2004318071" start="0" length="94" invalidationStart="0" invalidationLength="94" id="kKy5pzY4"/>
    <int:ParagraphRange paragraphId="1236784482" textId="2004318071" start="0" length="66" invalidationStart="0" invalidationLength="66" id="wDfLjDRS"/>
    <int:ParagraphRange paragraphId="746716019" textId="2004318071" start="0" length="230" invalidationStart="0" invalidationLength="230" id="sfIwRrt6"/>
    <int:ParagraphRange paragraphId="295191902" textId="2004318071" start="0" length="386" invalidationStart="0" invalidationLength="386" id="1RkTqidn"/>
    <int:ParagraphRange paragraphId="910708578" textId="2004318071" start="0" length="179" invalidationStart="0" invalidationLength="179" id="CmKTLqUI"/>
    <int:ParagraphRange paragraphId="2019007799" textId="2004318071" start="0" length="128" invalidationStart="0" invalidationLength="128" id="ZKPRvAYl"/>
    <int:ParagraphRange paragraphId="2019007799" textId="2004318071" start="177" length="121" invalidationStart="177" invalidationLength="121" id="Kch0YX2V"/>
    <int:ParagraphRange paragraphId="739992146" textId="2004318071" start="0" length="77" invalidationStart="0" invalidationLength="77" id="NFAwKTWl"/>
    <int:ParagraphRange paragraphId="832026492" textId="2004318071" start="0" length="394" invalidationStart="0" invalidationLength="394" id="ze2NkYsH"/>
    <int:ParagraphRange paragraphId="610723268" textId="2004318071" start="0" length="89" invalidationStart="0" invalidationLength="89" id="MKujVDtj"/>
    <int:ParagraphRange paragraphId="445211201" textId="2004318071" start="0" length="259" invalidationStart="0" invalidationLength="259" id="TXkrmszN"/>
    <int:ParagraphRange paragraphId="596313887" textId="2004318071" start="0" length="150" invalidationStart="0" invalidationLength="150" id="Ed1RzA0d"/>
    <int:ParagraphRange paragraphId="664594914" textId="2004318071" start="0" length="93" invalidationStart="0" invalidationLength="93" id="lnZy0gW6"/>
    <int:ParagraphRange paragraphId="1237668026" textId="2004318071" start="0" length="206" invalidationStart="0" invalidationLength="206" id="mwUQZyBF"/>
    <int:ParagraphRange paragraphId="834064462" textId="2004318071" start="0" length="165" invalidationStart="0" invalidationLength="165" id="UsccTyFb"/>
    <int:ParagraphRange paragraphId="1298269931" textId="2004318071" start="0" length="89" invalidationStart="0" invalidationLength="89" id="7XTRQpWH"/>
    <int:ParagraphRange paragraphId="1152402242" textId="2004318071" start="0" length="163" invalidationStart="0" invalidationLength="163" id="bN7Fm3ar"/>
    <int:ParagraphRange paragraphId="957416782" textId="2004318071" start="0" length="152" invalidationStart="0" invalidationLength="152" id="9aTa9rWs"/>
    <int:ParagraphRange paragraphId="1560633950" textId="2004318071" start="0" length="98" invalidationStart="0" invalidationLength="98" id="axYq6Gxo"/>
    <int:ParagraphRange paragraphId="849056411" textId="2004318071" start="0" length="99" invalidationStart="0" invalidationLength="99" id="jyfNZZ58"/>
    <int:ParagraphRange paragraphId="849056411" textId="2004318071" start="100" length="276" invalidationStart="100" invalidationLength="276" id="AJBVfaQD"/>
    <int:ParagraphRange paragraphId="1429749490" textId="2004318071" start="0" length="102" invalidationStart="0" invalidationLength="102" id="PNueWpQx"/>
    <int:ParagraphRange paragraphId="1775475932" textId="2004318071" start="0" length="304" invalidationStart="0" invalidationLength="304" id="OkIdWApy"/>
  </int:Manifest>
  <int:Observations>
    <int:Content id="PPWvAJ3i">
      <int:extLst>
        <oel:ext uri="E302BA01-7950-474C-9AD3-286E660C40A8">
          <int:SimilaritySummary Version="1" RunId="1642512365242" TilesCheckedInThisRun="198" TotalNumOfTiles="198" SimilarityAnnotationCount="92" NumWords="3595" NumFlaggedWords="2506"/>
        </oel:ext>
      </int:extLst>
    </int:Content>
    <int:Content id="GCBsYvsR">
      <int:extLst>
        <oel:ext uri="426473B9-03D8-482F-96C9-C2C85392BACA">
          <int:SimilarityCritique Version="1" Context="All written assessments, where practical and possible, must be submitted via Turnitin unless otherwise instructed by the Lecturer. (Please DO NOT put this assessment specification into Turnitin or it will match many similarities with other students’ submissions.)" SourceType="Online" SourceTitle="All written assessments, where practical | Assignment ..." SourceUrl="https://assignmenttutoronline.com/blog/all-written-assessments-where-practical/" SourceSnippet="All written assessments, where practical and possible, must be submitted via Turnitin unless otherwise instructed by the Lecturer. (Please DO NOT put this assessment specification into Turnitin or it will match many similarities with other students’ submissions.) Alternative submission method (if applicable):">
            <int:Suggestions CitationType="Inline">
              <int:Suggestion CitationStyle="Mla" IsIdentical="0">
                <int:CitationText>(“All written assessments, where practical | Assignment ...”)</int:CitationText>
              </int:Suggestion>
              <int:Suggestion CitationStyle="Apa" IsIdentical="0">
                <int:CitationText>(“All written assessments, where practical | Assignment ...”)</int:CitationText>
              </int:Suggestion>
              <int:Suggestion CitationStyle="Chicago" IsIdentical="0">
                <int:CitationText>(“All written assessments, where practical | Assignment ...”)</int:CitationText>
              </int:Suggestion>
            </int:Suggestions>
            <int:Suggestions CitationType="Full">
              <int:Suggestion CitationStyle="Mla" IsIdentical="0">
                <int:CitationText>&lt;i&gt;All written assessments, where practical | Assignment ...&lt;/i&gt;, https://assignmenttutoronline.com/blog/all-written-assessments-where-practical/.</int:CitationText>
              </int:Suggestion>
              <int:Suggestion CitationStyle="Apa" IsIdentical="0">
                <int:CitationText>&lt;i&gt;All written assessments, where practical | Assignment ...&lt;/i&gt;. (n.d.). Retrieved from https://assignmenttutoronline.com/blog/all-written-assessments-where-practical/</int:CitationText>
              </int:Suggestion>
              <int:Suggestion CitationStyle="Chicago" IsIdentical="0">
                <int:CitationText>“All written assessments, where practical | Assignment ...” n.d., https://assignmenttutoronline.com/blog/all-written-assessments-where-practical/.</int:CitationText>
              </int:Suggestion>
            </int:Suggestions>
            <int:AdditionalSources SourceType="Online" SourceTitle="BMSW6104Strategic Management for SMEs | Punjab Assignment Help" SourceUrl="https://punjabassignmenthelp.com/bmsw6104strategic-management-for-smes/" SourceSnippet="All written assessments, where practical and possible, must be submitted via Turnitin unless otherwise instructed by the Lecturer. (Please DO NOT put this assessment specification into Turnitin or it will match many similarities with other students’ submissions.)">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int:AdditionalSources SourceType="Online" SourceTitle="BMSW6102Developing Innovation and Creativity for Business ..." SourceUrl="https://punjabassignmenthelp.com/bmsw6102developing-innovation-and-creativity-for-business-advantage/" SourceSnippet="All written assessments, where practical and possible, must be submitted via Turnitin unless otherwise instructed by the Lecturer. (Please DO NOT put this assessment specification into Turnitin or it will match many similarities with other students’ submissions.)">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AdditionalSources>
          </int:SimilarityCritique>
        </oel:ext>
      </int:extLst>
    </int:Content>
    <int:Content id="WxddAIQg">
      <int:extLst>
        <oel:ext uri="426473B9-03D8-482F-96C9-C2C85392BACA">
          <int:SimilarityCritique Version="1" Context="Late submission of the assessment will result in a late penalty mark.  Penalties for late submission: Up to one week late, maximum mark of 40%.  Over one week late, 0%." SourceType="Online" SourceTitle="BMSW6102Developing Innovation and Creativity for Business ..." SourceUrl="https://punjabassignmenthelp.com/bmsw6102developing-innovation-and-creativity-for-business-advantage/" SourceSnippet="Alternative submission method (if applicable): Late submission of the assessment will result in a late penalty mark. Penalties for late submission: Up to one week late, maximum mark of 40%. Over one week late, 0%. Only the Extenuating Circumstances Panel may approve a change to submission dates. Academic honesty / referencing:">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SimilarityCritique>
        </oel:ext>
      </int:extLst>
    </int:Content>
    <int:Content id="Gir1r1EV">
      <int:extLst>
        <oel:ext uri="426473B9-03D8-482F-96C9-C2C85392BACA">
          <int:SimilarityCritique Version="1" Context="Only the Extenuating Circumstances Panel may approve a change to submission dates." SourceType="Online" SourceTitle="BMSW6104Strategic Management for SMEs | Punjab Assignment Help" SourceUrl="https://punjabassignmenthelp.com/bmsw6104strategic-management-for-smes/"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(“BMSW6104Strategic Management for SMEs | Punjab Assignment Help”)</int:CitationText>
              </int:Suggestion>
              <int:Suggestion CitationStyle="Apa" IsIdentical="1">
                <int:CitationText>(“BMSW6104Strategic Management for SMEs | Punjab Assignment Help”)</int:CitationText>
              </int:Suggestion>
              <int:Suggestion CitationStyle="Chicago" IsIdentical="1">
                <int:CitationText>(“BMSW6104Strategic Management for SMEs | Punjab Assignment Help”)</int:CitationText>
              </int:Suggestion>
            </int:Suggestions>
            <int:Suggestions CitationType="Full">
              <int:Suggestion CitationStyle="Mla" IsIdentical="1">
                <int:CitationText>&lt;i&gt;BMSW6104Strategic Management for SMEs | Punjab Assignment Help&lt;/i&gt;, https://punjabassignmenthelp.com/bmsw6104strategic-management-for-smes/.</int:CitationText>
              </int:Suggestion>
              <int:Suggestion CitationStyle="Apa" IsIdentical="1">
                <int:CitationText>&lt;i&gt;BMSW6104Strategic Management for SMEs | Punjab Assignment Help&lt;/i&gt;. (n.d.). Retrieved from https://punjabassignmenthelp.com/bmsw6104strategic-management-for-smes/</int:CitationText>
              </int:Suggestion>
              <int:Suggestion CitationStyle="Chicago" IsIdentical="1">
                <int:CitationText>“BMSW6104Strategic Management for SMEs | Punjab Assignment Help” n.d., https://punjabassignmenthelp.com/bmsw6104strategic-management-for-smes/.</int:CitationText>
              </int:Suggestion>
            </int:Suggestions>
            <int:AdditionalSources SourceType="Online" SourceTitle="BMSW6103Leading and Implementing Workplace Change | Punjab ..." SourceUrl="https://punjabassignmenthelp.com/bmsw6103leading-and-implementing-workplace-change/"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UWTSD_MBA_2_CF_SBLC7013_Assignment_Feb-May_2019.docx ..." SourceUrl="https://www.coursehero.com/file/125737144/UWTSD-MBA-2-CF-SBLC7013-Assignment-Feb-May-2019docx/" SourceSnippet="Only the Extenuating Circumstances Panel may approve a change to submission dates. Academic honesty / referencing: Academic honesty is required. In the main body of your submission you must give credit to authors on whose research and ideas your work is based. Append to your submission a reference list that indicates the books, articles, etc ...">
              <int:Suggestions CitationType="Inline">
                <int:Suggestion CitationStyle="Mla" IsIdentical="1">
                  <int:CitationText>(“UWTSD_MBA_2_CF_SBLC7013_Assignment_Feb-May_2019.docx ...”)</int:CitationText>
                </int:Suggestion>
                <int:Suggestion CitationStyle="Apa" IsIdentical="1">
                  <int:CitationText>(“UWTSD_MBA_2_CF_SBLC7013_Assignment_Feb-May_2019.docx ...”)</int:CitationText>
                </int:Suggestion>
                <int:Suggestion CitationStyle="Chicago" IsIdentical="1">
                  <int:CitationText>(“UWTSD_MBA_2_CF_SBLC7013_Assignment_Feb-May_2019.docx ...”)</int:CitationText>
                </int:Suggestion>
              </int:Suggestions>
              <int:Suggestions CitationType="Full">
                <int:Suggestion CitationStyle="Mla" IsIdentical="1">
                  <int:CitationText>&lt;i&gt;UWTSD_MBA_2_CF_SBLC7013_Assignment_Feb-May_2019.docx ...&lt;/i&gt;, https://www.coursehero.com/file/125737144/UWTSD-MBA-2-CF-SBLC7013-Assignment-Feb-May-2019docx/.</int:CitationText>
                </int:Suggestion>
                <int:Suggestion CitationStyle="Apa" IsIdentical="1">
                  <int:CitationText>&lt;i&gt;UWTSD_MBA_2_CF_SBLC7013_Assignment_Feb-May_2019.docx ...&lt;/i&gt;. (n.d.). Retrieved from https://www.coursehero.com/file/125737144/UWTSD-MBA-2-CF-SBLC7013-Assignment-Feb-May-2019docx/</int:CitationText>
                </int:Suggestion>
                <int:Suggestion CitationStyle="Chicago" IsIdentical="1">
                  <int:CitationText>“UWTSD_MBA_2_CF_SBLC7013_Assignment_Feb-May_2019.docx ...” n.d., https://www.coursehero.com/file/125737144/UWTSD-MBA-2-CF-SBLC7013-Assignment-Feb-May-2019docx/.</int:CitationText>
                </int:Suggestion>
              </int:Suggestions>
            </int:AdditionalSources>
          </int:SimilarityCritique>
        </oel:ext>
      </int:extLst>
    </int:Content>
    <int:Content id="E4XObIMt">
      <int:extLst>
        <oel:ext uri="426473B9-03D8-482F-96C9-C2C85392BACA">
          <int:SimilarityCritique Version="1" Context="In the main body of your submission you must give credit to authors on whose research and ideas your work is based. Append to your submission a reference list that indicates the books, articles, etc. that you have used, cited or quoted in order to complete this assessment." SourceType="Online" SourceTitle="BMSW4003 - Digital Skills and Research Methods - Computer ..." SourceUrl="https://www.tvassignmenthelp.com/questions/bmsw4003-digital-skills-and-research-methods-computer-science-assignment-help" SourceSnippe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int:Suggestions CitationType="Inline">
              <int:Suggestion CitationStyle="Mla" IsIdentical="0">
                <int:CitationText>(“BMSW4003 - Digital Skills and Research Methods - Computer ...”)</int:CitationText>
              </int:Suggestion>
              <int:Suggestion CitationStyle="Apa" IsIdentical="0">
                <int:CitationText>(“BMSW4003 - Digital Skills and Research Methods - Computer ...”)</int:CitationText>
              </int:Suggestion>
              <int:Suggestion CitationStyle="Chicago" IsIdentical="0">
                <int:CitationText>(“BMSW4003 - Digital Skills and Research Methods - Computer ...”)</int:CitationText>
              </int:Suggestion>
            </int:Suggestions>
            <int:Suggestions CitationType="Full">
              <int:Suggestion CitationStyle="Mla" IsIdentical="0">
                <int:CitationText>&lt;i&gt;BMSW4003 - Digital Skills and Research Methods - Computer ...&lt;/i&gt;, https://www.tvassignmenthelp.com/questions/bmsw4003-digital-skills-and-research-methods-computer-science-assignment-help.</int:CitationText>
              </int:Suggestion>
              <int:Suggestion CitationStyle="Apa" IsIdentical="0">
                <int:CitationText>&lt;i&gt;BMSW4003 - Digital Skills and Research Methods - Computer ...&lt;/i&gt;. (n.d.). Retrieved from https://www.tvassignmenthelp.com/questions/bmsw4003-digital-skills-and-research-methods-computer-science-assignment-help</int:CitationText>
              </int:Suggestion>
              <int:Suggestion CitationStyle="Chicago" IsIdentical="0">
                <int:CitationText>“BMSW4003 - Digital Skills and Research Methods - Computer ...” n.d., https://www.tvassignmenthelp.com/questions/bmsw4003-digital-skills-and-research-methods-computer-science-assignment-help.</int:CitationText>
              </int:Suggestion>
            </int:Suggestions>
            <int:AdditionalSources SourceType="Online" SourceTitle="MHCE Assignment_1 (1).docx - GA36d LEVEL 7ASSESSMENT ..." SourceUrl="https://www.coursehero.com/file/124942267/MHCE-Assignment-1-1docx/" SourceSnippet="In the main body of your submission you must give credit to authors on whose research and ideas your work is based. Append to your submission a reference list that indicates the books, articles, etc. that you have used, cited or quoted in order to complete this assessment. Page 1 of 12">
              <int:Suggestions CitationType="Inline">
                <int:Suggestion CitationStyle="Mla" IsIdentical="0">
                  <int:CitationText>(“MHCE Assignment_1 (1).docx - GA36d LEVEL 7ASSESSMENT ...”)</int:CitationText>
                </int:Suggestion>
                <int:Suggestion CitationStyle="Apa" IsIdentical="0">
                  <int:CitationText>(“MHCE Assignment_1 (1).docx - GA36d LEVEL 7ASSESSMENT ...”)</int:CitationText>
                </int:Suggestion>
                <int:Suggestion CitationStyle="Chicago" IsIdentical="0">
                  <int:CitationText>(“MHCE Assignment_1 (1).docx - GA36d LEVEL 7ASSESSMENT ...”)</int:CitationText>
                </int:Suggestion>
              </int:Suggestions>
              <int:Suggestions CitationType="Full">
                <int:Suggestion CitationStyle="Mla" IsIdentical="0">
                  <int:CitationText>&lt;i&gt;MHCE Assignment_1 (1).docx - GA36d LEVEL 7ASSESSMENT ...&lt;/i&gt;, https://www.coursehero.com/file/124942267/MHCE-Assignment-1-1docx/.</int:CitationText>
                </int:Suggestion>
                <int:Suggestion CitationStyle="Apa" IsIdentical="0">
                  <int:CitationText>&lt;i&gt;MHCE Assignment_1 (1).docx - GA36d LEVEL 7ASSESSMENT ...&lt;/i&gt;. (n.d.). Retrieved from https://www.coursehero.com/file/124942267/MHCE-Assignment-1-1docx/</int:CitationText>
                </int:Suggestion>
                <int:Suggestion CitationStyle="Chicago" IsIdentical="0">
                  <int:CitationText>“MHCE Assignment_1 (1).docx - GA36d LEVEL 7ASSESSMENT ...” n.d., https://www.coursehero.com/file/124942267/MHCE-Assignment-1-1docx/.</int:CitationText>
                </int:Suggestion>
              </int:Suggestions>
            </int:AdditionalSources>
          </int:SimilarityCritique>
        </oel:ext>
      </int:extLst>
    </int:Content>
    <int:Content id="hn7cC8Kd">
      <int:extLst>
        <oel:ext uri="426473B9-03D8-482F-96C9-C2C85392BACA">
          <int:SimilarityCritique Version="1" Context="NOTE: The guidance offered below is linked to the five generic assessment criteria overleaf." SourceType="Online" SourceTitle="Academic And Employability Skills – My Assignment Tutor" SourceUrl="https://myassignmenttutor.com/questions/academic-and-employability-skills/" SourceSnippet="NOTE: The guidance offered below is linked to the five generic assessment criteria overleaf. 1. Engagement with Literature Skills Your work must be informed and supported by scholarly material that is relevant to and focused on the task(s) set. You should provide evidence that you have accessed an appropriate range of sources, which may be">
            <int:Suggestions CitationType="Inline">
              <int:Suggestion CitationStyle="Mla" IsIdentical="1">
                <int:CitationText>(“Academic And Employability Skills – My Assignment Tutor”)</int:CitationText>
              </int:Suggestion>
              <int:Suggestion CitationStyle="Apa" IsIdentical="1">
                <int:CitationText>(“Academic And Employability Skills – My Assignment Tutor”)</int:CitationText>
              </int:Suggestion>
              <int:Suggestion CitationStyle="Chicago" IsIdentical="1">
                <int:CitationText>(“Academic And Employability Skills – My Assignment Tutor”)</int:CitationText>
              </int:Suggestion>
            </int:Suggestions>
            <int:Suggestions CitationType="Full">
              <int:Suggestion CitationStyle="Mla" IsIdentical="1">
                <int:CitationText>&lt;i&gt;Academic And Employability Skills – My Assignment Tutor&lt;/i&gt;, https://myassignmenttutor.com/questions/academic-and-employability-skills/.</int:CitationText>
              </int:Suggestion>
              <int:Suggestion CitationStyle="Apa" IsIdentical="1">
                <int:CitationText>&lt;i&gt;Academic And Employability Skills – My Assignment Tutor&lt;/i&gt;. (n.d.). Retrieved from https://myassignmenttutor.com/questions/academic-and-employability-skills/</int:CitationText>
              </int:Suggestion>
              <int:Suggestion CitationStyle="Chicago" IsIdentical="1">
                <int:CitationText>“Academic And Employability Skills – My Assignment Tutor” n.d., https://myassignmenttutor.com/questions/academic-and-employability-skills/.</int:CitationText>
              </int:Suggestion>
            </int:Suggestions>
            <int:AdditionalSources SourceType="Online" SourceTitle="LCBB5002 Management Accounting | Business Management ..." SourceUrl="https://scribing.shop/2021/12/10/lcbb5002-management-accounting-business-management-strategy/" SourceSnippet="NOTE: The guidance offered below is linked to the five generic assessment criteria overleaf. Engagement with Literature Skills; Your work must be informed and supported by scholarly material that is relevant to and focused on the task(s) set. You should provide evidence that you have accessed an appropriate range of sources, which may be ...">
              <int:Suggestions CitationType="Inline">
                <int:Suggestion CitationStyle="Mla" IsIdentical="1">
                  <int:CitationText>(“LCBB5002 Management Accounting | Business Management ...”)</int:CitationText>
                </int:Suggestion>
                <int:Suggestion CitationStyle="Apa" IsIdentical="1">
                  <int:CitationText>(“LCBB5002 Management Accounting | Business Management ...”)</int:CitationText>
                </int:Suggestion>
                <int:Suggestion CitationStyle="Chicago" IsIdentical="1">
                  <int:CitationText>(“LCBB5002 Management Accounting | Business Management ...”)</int:CitationText>
                </int:Suggestion>
              </int:Suggestions>
              <int:Suggestions CitationType="Full">
                <int:Suggestion CitationStyle="Mla" IsIdentical="1">
                  <int:CitationText>&lt;i&gt;LCBB5002 Management Accounting | Business Management ...&lt;/i&gt;, https://scribing.shop/2021/12/10/lcbb5002-management-accounting-business-management-strategy/.</int:CitationText>
                </int:Suggestion>
                <int:Suggestion CitationStyle="Apa" IsIdentical="1">
                  <int:CitationText>&lt;i&gt;LCBB5002 Management Accounting | Business Management ...&lt;/i&gt;. (n.d.). Retrieved from https://scribing.shop/2021/12/10/lcbb5002-management-accounting-business-management-strategy/</int:CitationText>
                </int:Suggestion>
                <int:Suggestion CitationStyle="Chicago" IsIdentical="1">
                  <int:CitationText>“LCBB5002 Management Accounting | Business Management ...” n.d., https://scribing.shop/2021/12/10/lcbb5002-management-accounting-business-management-strategy/.</int:CitationText>
                </int:Suggestion>
              </int:Suggestions>
            </int:AdditionalSources>
            <int:AdditionalSources SourceType="Online" SourceTitle="LCBB5001 Entrepreneurship BA Business Management ..." SourceUrl="https://scribing.shop/2021/07/16/lcbb5001-entrepreneurship-ba-business-management/" SourceSnippet="NOTE: The guidance offered below is linked to the five generic assessment criteria overleaf. Engagement with Literature Skills; Your work must be informed and supported by scholarly material that is relevant to and focused on the task(s) set. You should provide evidence that you have accessed an appropriate range of sources, which may be ...">
              <int:Suggestions CitationType="Inline">
                <int:Suggestion CitationStyle="Mla" IsIdentical="1">
                  <int:CitationText>(“LCBB5001 Entrepreneurship BA Business Management ...”)</int:CitationText>
                </int:Suggestion>
                <int:Suggestion CitationStyle="Apa" IsIdentical="1">
                  <int:CitationText>(“LCBB5001 Entrepreneurship BA Business Management ...”)</int:CitationText>
                </int:Suggestion>
                <int:Suggestion CitationStyle="Chicago" IsIdentical="1">
                  <int:CitationText>(“LCBB5001 Entrepreneurship BA Business Management ...”)</int:CitationText>
                </int:Suggestion>
              </int:Suggestions>
              <int:Suggestions CitationType="Full">
                <int:Suggestion CitationStyle="Mla" IsIdentical="1">
                  <int:CitationText>&lt;i&gt;LCBB5001 Entrepreneurship BA Business Management ...&lt;/i&gt;, https://scribing.shop/2021/07/16/lcbb5001-entrepreneurship-ba-business-management/.</int:CitationText>
                </int:Suggestion>
                <int:Suggestion CitationStyle="Apa" IsIdentical="1">
                  <int:CitationText>&lt;i&gt;LCBB5001 Entrepreneurship BA Business Management ...&lt;/i&gt;. (n.d.). Retrieved from https://scribing.shop/2021/07/16/lcbb5001-entrepreneurship-ba-business-management/</int:CitationText>
                </int:Suggestion>
                <int:Suggestion CitationStyle="Chicago" IsIdentical="1">
                  <int:CitationText>“LCBB5001 Entrepreneurship BA Business Management ...” n.d., https://scribing.shop/2021/07/16/lcbb5001-entrepreneurship-ba-business-management/.</int:CitationText>
                </int:Suggestion>
              </int:Suggestions>
            </int:AdditionalSources>
          </int:SimilarityCritique>
        </oel:ext>
      </int:extLst>
    </int:Content>
    <int:Content id="dxZRA8ZS">
      <int:extLst>
        <oel:ext uri="426473B9-03D8-482F-96C9-C2C85392BACA">
          <int:SimilarityCritique Version="1" Contex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SourceType="Online" SourceTitle="Your work must be informed and supported by scholarly ..." SourceUrl="https://papersspot.com/blog/2021/07/17/your-work-must-be-informed-and-supported-by-scholarly-material-that-is-relevant-to/"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
            <int:Suggestions CitationType="Inline">
              <int:Suggestion CitationStyle="Mla" IsIdentical="0">
                <int:CitationText>(“Your work must be informed and supported by scholarly ...”)</int:CitationText>
              </int:Suggestion>
              <int:Suggestion CitationStyle="Apa" IsIdentical="0">
                <int:CitationText>(“Your work must be informed and supported by scholarly ...”)</int:CitationText>
              </int:Suggestion>
              <int:Suggestion CitationStyle="Chicago" IsIdentical="0">
                <int:CitationText>(“Your work must be informed and supported by scholarly ...”)</int:CitationText>
              </int:Suggestion>
            </int:Suggestions>
            <int:Suggestions CitationType="Full">
              <int:Suggestion CitationStyle="Mla" IsIdentical="0">
                <int:CitationText>&lt;i&gt;Your work must be informed and supported by scholarly ...&lt;/i&gt;, https://papersspot.com/blog/2021/07/17/your-work-must-be-informed-and-supported-by-scholarly-material-that-is-relevant-to/.</int:CitationText>
              </int:Suggestion>
              <int:Suggestion CitationStyle="Apa" IsIdentical="0">
                <int:CitationText>&lt;i&gt;Your work must be informed and supported by scholarly ...&lt;/i&gt;. (n.d.). Retrieved from https://papersspot.com/blog/2021/07/17/your-work-must-be-informed-and-supported-by-scholarly-material-that-is-relevant-to/</int:CitationText>
              </int:Suggestion>
              <int:Suggestion CitationStyle="Chicago" IsIdentical="0">
                <int:CitationText>“Your work must be informed and supported by scholarly ...” n.d., https://papersspot.com/blog/2021/07/17/your-work-must-be-informed-and-supported-by-scholarly-material-that-is-relevant-to/.</int:CitationText>
              </int:Suggestion>
            </int:Suggestions>
            <int:AdditionalSources SourceType="Online" SourceTitle="Developing Relationships and Workplace Achievement ..." SourceUrl="https://www.tvassignmenthelp.com/questions/developing-relationships-and-workplace-achievement-management-assignment-help"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
              <int:Suggestions CitationType="Inline">
                <int:Suggestion CitationStyle="Mla" IsIdentical="0">
                  <int:CitationText>(“Developing Relationships and Workplace Achievement ...”)</int:CitationText>
                </int:Suggestion>
                <int:Suggestion CitationStyle="Apa" IsIdentical="0">
                  <int:CitationText>(“Developing Relationships and Workplace Achievement ...”)</int:CitationText>
                </int:Suggestion>
                <int:Suggestion CitationStyle="Chicago" IsIdentical="0">
                  <int:CitationText>(“Developing Relationships and Workplace Achievement ...”)</int:CitationText>
                </int:Suggestion>
              </int:Suggestions>
              <int:Suggestions CitationType="Full">
                <int:Suggestion CitationStyle="Mla" IsIdentical="0">
                  <int:CitationText>&lt;i&gt;Developing Relationships and Workplace Achievement ...&lt;/i&gt;, https://www.tvassignmenthelp.com/questions/developing-relationships-and-workplace-achievement-management-assignment-help.</int:CitationText>
                </int:Suggestion>
                <int:Suggestion CitationStyle="Apa" IsIdentical="0">
                  <int:CitationText>&lt;i&gt;Developing Relationships and Workplace Achievement ...&lt;/i&gt;. (n.d.). Retrieved from https://www.tvassignmenthelp.com/questions/developing-relationships-and-workplace-achievement-management-assignment-help</int:CitationText>
                </int:Suggestion>
                <int:Suggestion CitationStyle="Chicago" IsIdentical="0">
                  <int:CitationText>“Developing Relationships and Workplace Achievement ...” n.d., https://www.tvassignmenthelp.com/questions/developing-relationships-and-workplace-achievement-management-assignment-help.</int:CitationText>
                </int:Suggestion>
              </int:Suggestions>
            </int:AdditionalSources>
            <int:AdditionalSources SourceType="Online" SourceTitle="LCBB4001 Accounting Fundamentals And ... - scribing.shop" SourceUrl="https://scribing.shop/2021/09/02/lcbb4001-accounting-fundamentals-and-accounting-management/" SourceSnippe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
              <int:Suggestions CitationType="Inline">
                <int:Suggestion CitationStyle="Mla" IsIdentical="0">
                  <int:CitationText>(“LCBB4001 Accounting Fundamentals And ... - scribing.shop”)</int:CitationText>
                </int:Suggestion>
                <int:Suggestion CitationStyle="Apa" IsIdentical="0">
                  <int:CitationText>(“LCBB4001 Accounting Fundamentals And ... - scribing.shop”)</int:CitationText>
                </int:Suggestion>
                <int:Suggestion CitationStyle="Chicago" IsIdentical="0">
                  <int:CitationText>(“LCBB4001 Accounting Fundamentals And ... - scribing.shop”)</int:CitationText>
                </int:Suggestion>
              </int:Suggestions>
              <int:Suggestions CitationType="Full">
                <int:Suggestion CitationStyle="Mla" IsIdentical="0">
                  <int:CitationText>&lt;i&gt;LCBB4001 Accounting Fundamentals And ... - scribing.shop&lt;/i&gt;, https://scribing.shop/2021/09/02/lcbb4001-accounting-fundamentals-and-accounting-management/.</int:CitationText>
                </int:Suggestion>
                <int:Suggestion CitationStyle="Apa" IsIdentical="0">
                  <int:CitationText>&lt;i&gt;LCBB4001 Accounting Fundamentals And ... - scribing.shop&lt;/i&gt;. (n.d.). Retrieved from https://scribing.shop/2021/09/02/lcbb4001-accounting-fundamentals-and-accounting-management/</int:CitationText>
                </int:Suggestion>
                <int:Suggestion CitationStyle="Chicago" IsIdentical="0">
                  <int:CitationText>“LCBB4001 Accounting Fundamentals And ... - scribing.shop” n.d., https://scribing.shop/2021/09/02/lcbb4001-accounting-fundamentals-and-accounting-management/.</int:CitationText>
                </int:Suggestion>
              </int:Suggestions>
            </int:AdditionalSources>
          </int:SimilarityCritique>
        </oel:ext>
      </int:extLst>
    </int:Content>
    <int:Content id="cUX94MPE">
      <int:extLst>
        <oel:ext uri="426473B9-03D8-482F-96C9-C2C85392BACA">
          <int:SimilarityCritique Version="1" Context="You must provide evidence of your research/own reading throughout your work, using a suitable referencing system, including in-text citations in the main body of your work and a reference list at the end of your work." SourceType="Online" SourceTitle="Management Thought and Practice Report - Course Researchers" SourceUrl="https://courseresearchers.com/management-thought-and-practice-report/" SourceSnippet="You must provide evidence of your research/own reading throughout your work, using a suitable referencing system, including in-text citations in the main body of your work and a reference list at the end of your work. 2. Knowledge and Understanding Skills">
            <int:Suggestions CitationType="Inline">
              <int:Suggestion CitationStyle="Mla" IsIdentical="1">
                <int:CitationText>(“Management Thought and Practice Report - Course Researchers”)</int:CitationText>
              </int:Suggestion>
              <int:Suggestion CitationStyle="Apa" IsIdentical="1">
                <int:CitationText>(“Management Thought and Practice Report - Course Researchers”)</int:CitationText>
              </int:Suggestion>
              <int:Suggestion CitationStyle="Chicago" IsIdentical="1">
                <int:CitationText>(“Management Thought and Practice Report - Course Researchers”)</int:CitationText>
              </int:Suggestion>
            </int:Suggestions>
            <int:Suggestions CitationType="Full">
              <int:Suggestion CitationStyle="Mla" IsIdentical="1">
                <int:CitationText>&lt;i&gt;Management Thought and Practice Report - Course Researchers&lt;/i&gt;, https://courseresearchers.com/management-thought-and-practice-report/.</int:CitationText>
              </int:Suggestion>
              <int:Suggestion CitationStyle="Apa" IsIdentical="1">
                <int:CitationText>&lt;i&gt;Management Thought and Practice Report - Course Researchers&lt;/i&gt;. (n.d.). Retrieved from https://courseresearchers.com/management-thought-and-practice-report/</int:CitationText>
              </int:Suggestion>
              <int:Suggestion CitationStyle="Chicago" IsIdentical="1">
                <int:CitationText>“Management Thought and Practice Report - Course Researchers” n.d., https://courseresearchers.com/management-thought-and-practice-report/.</int:CitationText>
              </int:Suggestion>
            </int:Suggestions>
            <int:AdditionalSources SourceType="Online" SourceTitle="Developing Relationships and Workplace Achievement ..." SourceUrl="https://www.tvassignmenthelp.com/questions/developing-relationships-and-workplace-achievement-management-assignment-help" SourceSnippet="You must provide evidence of your research/own reading throughout your work, using a suitable referencing system, including in-text citations in the main body of your work and a reference list at the end of your work.Guidance specific to this assessment: The work should contain at least 20 academic references in support of your essay and 10 in ...">
              <int:Suggestions CitationType="Inline">
                <int:Suggestion CitationStyle="Mla" IsIdentical="1">
                  <int:CitationText>(“Developing Relationships and Workplace Achievement ...”)</int:CitationText>
                </int:Suggestion>
                <int:Suggestion CitationStyle="Apa" IsIdentical="1">
                  <int:CitationText>(“Developing Relationships and Workplace Achievement ...”)</int:CitationText>
                </int:Suggestion>
                <int:Suggestion CitationStyle="Chicago" IsIdentical="1">
                  <int:CitationText>(“Developing Relationships and Workplace Achievement ...”)</int:CitationText>
                </int:Suggestion>
              </int:Suggestions>
              <int:Suggestions CitationType="Full">
                <int:Suggestion CitationStyle="Mla" IsIdentical="1">
                  <int:CitationText>&lt;i&gt;Developing Relationships and Workplace Achievement ...&lt;/i&gt;, https://www.tvassignmenthelp.com/questions/developing-relationships-and-workplace-achievement-management-assignment-help.</int:CitationText>
                </int:Suggestion>
                <int:Suggestion CitationStyle="Apa" IsIdentical="1">
                  <int:CitationText>&lt;i&gt;Developing Relationships and Workplace Achievement ...&lt;/i&gt;. (n.d.). Retrieved from https://www.tvassignmenthelp.com/questions/developing-relationships-and-workplace-achievement-management-assignment-help</int:CitationText>
                </int:Suggestion>
                <int:Suggestion CitationStyle="Chicago" IsIdentical="1">
                  <int:CitationText>“Developing Relationships and Workplace Achievement ...” n.d., https://www.tvassignmenthelp.com/questions/developing-relationships-and-workplace-achievement-management-assignment-help.</int:CitationText>
                </int:Suggestion>
              </int:Suggestions>
            </int:AdditionalSources>
            <int:AdditionalSources SourceType="Online" SourceTitle="GA36a-Level-4-Assessment-Specification-(FBMB4001 ..." SourceUrl="https://www.coursehero.com/file/125265506/GA36a-Level-4-Assessment-Specification-FBMB4001-ADVERTISING-CWelement-02ESP-3pdf/" SourceSnippet="You must provide evidence of your research/own reading throughout your work, using a suitable referencing system, including in-text citations in the main body of your work and a reference list at the end of your work. Guidance specific to this assessment: Ten Bibliographic citations and references are provided in APA format. All the sources are ...">
              <int:Suggestions CitationType="Inline">
                <int:Suggestion CitationStyle="Mla" IsIdentical="1">
                  <int:CitationText>(“GA36a-Level-4-Assessment-Specification-(FBMB4001 ...”)</int:CitationText>
                </int:Suggestion>
                <int:Suggestion CitationStyle="Apa" IsIdentical="1">
                  <int:CitationText>(“GA36a-Level-4-Assessment-Specification-(FBMB4001 ...”)</int:CitationText>
                </int:Suggestion>
                <int:Suggestion CitationStyle="Chicago" IsIdentical="1">
                  <int:CitationText>(“GA36a-Level-4-Assessment-Specification-(FBMB4001 ...”)</int:CitationText>
                </int:Suggestion>
              </int:Suggestions>
              <int:Suggestions CitationType="Full">
                <int:Suggestion CitationStyle="Mla" IsIdentical="1">
                  <int:CitationText>&lt;i&gt;GA36a-Level-4-Assessment-Specification-(FBMB4001 ...&lt;/i&gt;, https://www.coursehero.com/file/125265506/GA36a-Level-4-Assessment-Specification-FBMB4001-ADVERTISING-CWelement-02ESP-3pdf/.</int:CitationText>
                </int:Suggestion>
                <int:Suggestion CitationStyle="Apa" IsIdentical="1">
                  <int:CitationText>&lt;i&gt;GA36a-Level-4-Assessment-Specification-(FBMB4001 ...&lt;/i&gt;. (n.d.). Retrieved from https://www.coursehero.com/file/125265506/GA36a-Level-4-Assessment-Specification-FBMB4001-ADVERTISING-CWelement-02ESP-3pdf/</int:CitationText>
                </int:Suggestion>
                <int:Suggestion CitationStyle="Chicago" IsIdentical="1">
                  <int:CitationText>“GA36a-Level-4-Assessment-Specification-(FBMB4001 ...” n.d., https://www.coursehero.com/file/125265506/GA36a-Level-4-Assessment-Specification-FBMB4001-ADVERTISING-CWelement-02ESP-3pdf/.</int:CitationText>
                </int:Suggestion>
              </int:Suggestions>
            </int:AdditionalSources>
          </int:SimilarityCritique>
        </oel:ext>
      </int:extLst>
    </int:Content>
    <int:Content id="T4WLZPOt">
      <int:extLst>
        <oel:ext uri="426473B9-03D8-482F-96C9-C2C85392BACA">
          <int:SimilarityCritique Version="1" Contex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SourceType="Online" SourceTitle="BMSK4003 Digital Skills and Research Methods" SourceUrl="https://www.assuredassignmenthelp.com/bmsk4003-digital-skills-and-research-methods/" SourceSnippet="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int:Suggestions CitationType="Inline">
              <int:Suggestion CitationStyle="Mla" IsIdentical="0">
                <int:CitationText>(“BMSK4003 Digital Skills and Research Methods”)</int:CitationText>
              </int:Suggestion>
              <int:Suggestion CitationStyle="Apa" IsIdentical="0">
                <int:CitationText>(“BMSK4003 Digital Skills and Research Methods”)</int:CitationText>
              </int:Suggestion>
              <int:Suggestion CitationStyle="Chicago" IsIdentical="0">
                <int:CitationText>(“BMSK4003 Digital Skills and Research Methods”)</int:CitationText>
              </int:Suggestion>
            </int:Suggestions>
            <int:Suggestions CitationType="Full">
              <int:Suggestion CitationStyle="Mla" IsIdentical="0">
                <int:CitationText>&lt;i&gt;BMSK4003 Digital Skills and Research Methods&lt;/i&gt;, https://www.assuredassignmenthelp.com/bmsk4003-digital-skills-and-research-methods/.</int:CitationText>
              </int:Suggestion>
              <int:Suggestion CitationStyle="Apa" IsIdentical="0">
                <int:CitationText>&lt;i&gt;BMSK4003 Digital Skills and Research Methods&lt;/i&gt;. (n.d.). Retrieved from https://www.assuredassignmenthelp.com/bmsk4003-digital-skills-and-research-methods/</int:CitationText>
              </int:Suggestion>
              <int:Suggestion CitationStyle="Chicago" IsIdentical="0">
                <int:CitationText>“BMSK4003 Digital Skills and Research Methods” n.d., https://www.assuredassignmenthelp.com/bmsk4003-digital-skills-and-research-methods/.</int:CitationText>
              </int:Suggestion>
            </int:Suggestions>
          </int:SimilarityCritique>
        </oel:ext>
      </int:extLst>
    </int:Content>
    <int:Content id="WueZajbf">
      <int:extLst>
        <oel:ext uri="426473B9-03D8-482F-96C9-C2C85392BACA">
          <int:SimilarityCritique Version="1" Context="You should be able to critically analyse information, and propose solutions to problems arising from that analysis, including the critical evaluation of the appropriateness of different approaches to solving problems." SourceType="Online" SourceTitle="LCBB5004 Managing People and Cognitive and Intellectual ..." SourceUrl="https://scribing.shop/2021/08/09/lcbb5004-managing-people-and-cognitive-and-intellectual-skills/"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int:Suggestions CitationType="Inline">
              <int:Suggestion CitationStyle="Mla" IsIdentical="1">
                <int:CitationText>(“LCBB5004 Managing People and Cognitive and Intellectual ...”)</int:CitationText>
              </int:Suggestion>
              <int:Suggestion CitationStyle="Apa" IsIdentical="1">
                <int:CitationText>(“LCBB5004 Managing People and Cognitive and Intellectual ...”)</int:CitationText>
              </int:Suggestion>
              <int:Suggestion CitationStyle="Chicago" IsIdentical="1">
                <int:CitationText>(“LCBB5004 Managing People and Cognitive and Intellectual ...”)</int:CitationText>
              </int:Suggestion>
            </int:Suggestions>
            <int:Suggestions CitationType="Full">
              <int:Suggestion CitationStyle="Mla" IsIdentical="1">
                <int:CitationText>&lt;i&gt;LCBB5004 Managing People and Cognitive and Intellectual ...&lt;/i&gt;, https://scribing.shop/2021/08/09/lcbb5004-managing-people-and-cognitive-and-intellectual-skills/.</int:CitationText>
              </int:Suggestion>
              <int:Suggestion CitationStyle="Apa" IsIdentical="1">
                <int:CitationText>&lt;i&gt;LCBB5004 Managing People and Cognitive and Intellectual ...&lt;/i&gt;. (n.d.). Retrieved from https://scribing.shop/2021/08/09/lcbb5004-managing-people-and-cognitive-and-intellectual-skills/</int:CitationText>
              </int:Suggestion>
              <int:Suggestion CitationStyle="Chicago" IsIdentical="1">
                <int:CitationText>“LCBB5004 Managing People and Cognitive and Intellectual ...” n.d., https://scribing.shop/2021/08/09/lcbb5004-managing-people-and-cognitive-and-intellectual-skills/.</int:CitationText>
              </int:Suggestion>
            </int:Suggestions>
            <int:AdditionalSources SourceType="Online" SourceTitle="Learning Outcomes – My Assignment Tutor" SourceUrl="https://myassignmenttutor.com/questions/learning-outcomes-39/"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int:Suggestions CitationType="Inline">
                <int:Suggestion CitationStyle="Mla" IsIdentical="1">
                  <int:CitationText>(“Learning Outcomes – My Assignment Tutor”)</int:CitationText>
                </int:Suggestion>
                <int:Suggestion CitationStyle="Apa" IsIdentical="1">
                  <int:CitationText>(“Learning Outcomes – My Assignment Tutor”)</int:CitationText>
                </int:Suggestion>
                <int:Suggestion CitationStyle="Chicago" IsIdentical="1">
                  <int:CitationText>(“Learning Outcomes – My Assignment Tutor”)</int:CitationText>
                </int:Suggestion>
              </int:Suggestions>
              <int:Suggestions CitationType="Full">
                <int:Suggestion CitationStyle="Mla" IsIdentical="1">
                  <int:CitationText>&lt;i&gt;Learning Outcomes – My Assignment Tutor&lt;/i&gt;, https://myassignmenttutor.com/questions/learning-outcomes-39/.</int:CitationText>
                </int:Suggestion>
                <int:Suggestion CitationStyle="Apa" IsIdentical="1">
                  <int:CitationText>&lt;i&gt;Learning Outcomes – My Assignment Tutor&lt;/i&gt;. (n.d.). Retrieved from https://myassignmenttutor.com/questions/learning-outcomes-39/</int:CitationText>
                </int:Suggestion>
                <int:Suggestion CitationStyle="Chicago" IsIdentical="1">
                  <int:CitationText>“Learning Outcomes – My Assignment Tutor” n.d., https://myassignmenttutor.com/questions/learning-outcomes-39/.</int:CitationText>
                </int:Suggestion>
              </int:Suggestions>
            </int:AdditionalSources>
            <int:AdditionalSources SourceType="Online" SourceTitle="Project Management - Assignment Freelancers" SourceUrl="https://assignmentfreelancers.com/project-management-139/" SourceSnippe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https://assignmentfreelancers.com/project-management-139/.</int:CitationText>
                </int:Suggestion>
                <int:Suggestion CitationStyle="Apa" IsIdentical="1">
                  <int:CitationText>&lt;i&gt;Project Management - Assignment Freelancers&lt;/i&gt;. (n.d.). Retrieved from https://assignmentfreelancers.com/project-management-139/</int:CitationText>
                </int:Suggestion>
                <int:Suggestion CitationStyle="Chicago" IsIdentical="1">
                  <int:CitationText>“Project Management - Assignment Freelancers” n.d., https://assignmentfreelancers.com/project-management-139/.</int:CitationText>
                </int:Suggestion>
              </int:Suggestions>
            </int:AdditionalSources>
          </int:SimilarityCritique>
        </oel:ext>
      </int:extLst>
    </int:Content>
    <int:Content id="8BZy6QLC">
      <int:extLst>
        <oel:ext uri="426473B9-03D8-482F-96C9-C2C85392BACA">
          <int:SimilarityCritique Version="1" Context="Your work must contain evidence of logical, analytical thinking, evaluation and synthesis. For example, to examine and break information down into parts, make inferences, compile, compare and contrast information." SourceType="Online" SourceTitle="Evidence of logical and analytical thinking - Assignment ..." SourceUrl="https://www.assignmentworker.com/evidence-of-logical-and-analytical-thinking/" SourceSnippet="Analysis. Your work must contain evidence of logical, analytical thinking, evaluation and synthesis. For example, to examine and break information down into parts, make inferences, compile, compare and contrast information.This means not just describing What! but also justifying: Why?">
            <int:Suggestions CitationType="Inline">
              <int:Suggestion CitationStyle="Mla" IsIdentical="0">
                <int:CitationText>(“Evidence of logical and analytical thinking - Assignment ...”)</int:CitationText>
              </int:Suggestion>
              <int:Suggestion CitationStyle="Apa" IsIdentical="0">
                <int:CitationText>(“Evidence of logical and analytical thinking - Assignment ...”)</int:CitationText>
              </int:Suggestion>
              <int:Suggestion CitationStyle="Chicago" IsIdentical="0">
                <int:CitationText>(“Evidence of logical and analytical thinking - Assignment ...”)</int:CitationText>
              </int:Suggestion>
            </int:Suggestions>
            <int:Suggestions CitationType="Full">
              <int:Suggestion CitationStyle="Mla" IsIdentical="0">
                <int:CitationText>&lt;i&gt;Evidence of logical and analytical thinking - Assignment ...&lt;/i&gt;, https://www.assignmentworker.com/evidence-of-logical-and-analytical-thinking/.</int:CitationText>
              </int:Suggestion>
              <int:Suggestion CitationStyle="Apa" IsIdentical="0">
                <int:CitationText>&lt;i&gt;Evidence of logical and analytical thinking - Assignment ...&lt;/i&gt;. (n.d.). Retrieved from https://www.assignmentworker.com/evidence-of-logical-and-analytical-thinking/</int:CitationText>
              </int:Suggestion>
              <int:Suggestion CitationStyle="Chicago" IsIdentical="0">
                <int:CitationText>“Evidence of logical and analytical thinking - Assignment ...” n.d., https://www.assignmentworker.com/evidence-of-logical-and-analytical-thinking/.</int:CitationText>
              </int:Suggestion>
            </int:Suggestions>
            <int:AdditionalSources SourceType="Online" SourceTitle="BMSK4003 Digital Skills and Research Methods" SourceUrl="https://www.assuredassignmenthelp.com/bmsk4003-digital-skills-and-research-methods/" SourceSnippet="Your work must contain evidence of logical, analytical thinking, evaluation and synthesis. For example, to examine and break information down into parts, make inferences, compile, compare and contrast information.">
              <int:Suggestions CitationType="Inline">
                <int:Suggestion CitationStyle="Mla" IsIdentical="0">
                  <int:CitationText>(“BMSK4003 Digital Skills and Research Methods”)</int:CitationText>
                </int:Suggestion>
                <int:Suggestion CitationStyle="Apa" IsIdentical="0">
                  <int:CitationText>(“BMSK4003 Digital Skills and Research Methods”)</int:CitationText>
                </int:Suggestion>
                <int:Suggestion CitationStyle="Chicago" IsIdentical="0">
                  <int:CitationText>(“BMSK4003 Digital Skills and Research Methods”)</int:CitationText>
                </int:Suggestion>
              </int:Suggestions>
              <int:Suggestions CitationType="Full">
                <int:Suggestion CitationStyle="Mla" IsIdentical="0">
                  <int:CitationText>&lt;i&gt;BMSK4003 Digital Skills and Research Methods&lt;/i&gt;, https://www.assuredassignmenthelp.com/bmsk4003-digital-skills-and-research-methods/.</int:CitationText>
                </int:Suggestion>
                <int:Suggestion CitationStyle="Apa" IsIdentical="0">
                  <int:CitationText>&lt;i&gt;BMSK4003 Digital Skills and Research Methods&lt;/i&gt;. (n.d.). Retrieved from https://www.assuredassignmenthelp.com/bmsk4003-digital-skills-and-research-methods/</int:CitationText>
                </int:Suggestion>
                <int:Suggestion CitationStyle="Chicago" IsIdentical="0">
                  <int:CitationText>“BMSK4003 Digital Skills and Research Methods” n.d., https://www.assuredassignmenthelp.com/bmsk4003-digital-skills-and-research-methods/.</int:CitationText>
                </int:Suggestion>
              </int:Suggestions>
            </int:AdditionalSources>
            <int:AdditionalSources SourceType="Online" SourceTitle="BMIH4006 Operating Hotel Facilities Management ..." SourceUrl="https://ghostwritersden.com/2021/11/11/bmih4006-operating-hotel-facilities-management/" SourceSnippet="Your work must contain evidence of logical, analytical thinking, evaluation and synthesis. For example, to examine and break information down into parts, make inferences, compile, compare and contrast information.">
              <int:Suggestions CitationType="Inline">
                <int:Suggestion CitationStyle="Mla" IsIdentical="0">
                  <int:CitationText>(“BMIH4006 Operating Hotel Facilities Management ...”)</int:CitationText>
                </int:Suggestion>
                <int:Suggestion CitationStyle="Apa" IsIdentical="0">
                  <int:CitationText>(“BMIH4006 Operating Hotel Facilities Management ...”)</int:CitationText>
                </int:Suggestion>
                <int:Suggestion CitationStyle="Chicago" IsIdentical="0">
                  <int:CitationText>(“BMIH4006 Operating Hotel Facilities Management ...”)</int:CitationText>
                </int:Suggestion>
              </int:Suggestions>
              <int:Suggestions CitationType="Full">
                <int:Suggestion CitationStyle="Mla" IsIdentical="0">
                  <int:CitationText>&lt;i&gt;BMIH4006 Operating Hotel Facilities Management ...&lt;/i&gt;, https://ghostwritersden.com/2021/11/11/bmih4006-operating-hotel-facilities-management/.</int:CitationText>
                </int:Suggestion>
                <int:Suggestion CitationStyle="Apa" IsIdentical="0">
                  <int:CitationText>&lt;i&gt;BMIH4006 Operating Hotel Facilities Management ...&lt;/i&gt;. (n.d.). Retrieved from https://ghostwritersden.com/2021/11/11/bmih4006-operating-hotel-facilities-management/</int:CitationText>
                </int:Suggestion>
                <int:Suggestion CitationStyle="Chicago" IsIdentical="0">
                  <int:CitationText>“BMIH4006 Operating Hotel Facilities Management ...” n.d., https://ghostwritersden.com/2021/11/11/bmih4006-operating-hotel-facilities-management/.</int:CitationText>
                </int:Suggestion>
              </int:Suggestions>
            </int:AdditionalSources>
          </int:SimilarityCritique>
        </oel:ext>
      </int:extLst>
    </int:Content>
    <int:Content id="1PSfNjFw">
      <int:extLst>
        <oel:ext uri="426473B9-03D8-482F-96C9-C2C85392BACA">
          <int:SimilarityCritique Version="1" Context="This means not just describing what! But also justifying: Why?" SourceType="Online" SourceTitle="This means not just describing what But also justifying ..." SourceUrl="https://www.coursehero.com/file/p4op2sat/This-means-not-just-describing-what-But-also-justifying-Why-How-When-Who-Where/" SourceSnippet="This means not just describing what But also justifying Why How When Who Where from CS SOFTWARE E at London Met">
            <int:Suggestions CitationType="Inline">
              <int:Suggestion CitationStyle="Mla" IsIdentical="0">
                <int:CitationText>(“This means not just describing what But also justifying ...”)</int:CitationText>
              </int:Suggestion>
              <int:Suggestion CitationStyle="Apa" IsIdentical="0">
                <int:CitationText>(“This means not just describing what But also justifying ...”)</int:CitationText>
              </int:Suggestion>
              <int:Suggestion CitationStyle="Chicago" IsIdentical="0">
                <int:CitationText>(“This means not just describing what But also justifying ...”)</int:CitationText>
              </int:Suggestion>
            </int:Suggestions>
            <int:Suggestions CitationType="Full">
              <int:Suggestion CitationStyle="Mla" IsIdentical="0">
                <int:CitationText>&lt;i&gt;This means not just describing what But also justifying ...&lt;/i&gt;, https://www.coursehero.com/file/p4op2sat/This-means-not-just-describing-what-But-also-justifying-Why-How-When-Who-Where/.</int:CitationText>
              </int:Suggestion>
              <int:Suggestion CitationStyle="Apa" IsIdentical="0">
                <int:CitationText>&lt;i&gt;This means not just describing what But also justifying ...&lt;/i&gt;. (n.d.). Retrieved from https://www.coursehero.com/file/p4op2sat/This-means-not-just-describing-what-But-also-justifying-Why-How-When-Who-Where/</int:CitationText>
              </int:Suggestion>
              <int:Suggestion CitationStyle="Chicago" IsIdentical="0">
                <int:CitationText>“This means not just describing what But also justifying ...” n.d., https://www.coursehero.com/file/p4op2sat/This-means-not-just-describing-what-But-also-justifying-Why-How-When-Who-Where/.</int:CitationText>
              </int:Suggestion>
            </int:Suggestions>
          </int:SimilarityCritique>
        </oel:ext>
      </int:extLst>
    </int:Content>
    <int:Content id="XwlzPxTp">
      <int:extLst>
        <oel:ext uri="426473B9-03D8-482F-96C9-C2C85392BACA">
          <int:SimilarityCritique Version="1" Context="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SourceType="Online" SourceTitle="M5X01922 :Financial Management for the Hotel Industry ..." SourceUrl="https://www.tvassignmenthelp.com/questions/m5x01922-financial-management-for-the-hotel-industry-management-assignment-help" SourceSnippet="At all times, you must provide justification/evidence for your arguments and judgements. Evidence that you have reflected upon the ideas of others within the subject area is crucial to you providing a reasoned and informed debate within your work.">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u91OULlJ">
      <int:extLst>
        <oel:ext uri="426473B9-03D8-482F-96C9-C2C85392BACA">
          <int:SimilarityCritique Version="1" Context="You should be able to demonstrate how the subject-related concepts and ideas relate to real world situations and/or a particular context." SourceType="Online" SourceTitle="Managing tourism" SourceUrl="https://queenessay.com/2021/07/12/managing-tourism/"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(“Managing tourism”)</int:CitationText>
              </int:Suggestion>
              <int:Suggestion CitationStyle="Apa" IsIdentical="1">
                <int:CitationText>(“Managing tourism”)</int:CitationText>
              </int:Suggestion>
              <int:Suggestion CitationStyle="Chicago" IsIdentical="1">
                <int:CitationText>(“Managing tourism”)</int:CitationText>
              </int:Suggestion>
            </int:Suggestions>
            <int:Suggestions CitationType="Full">
              <int:Suggestion CitationStyle="Mla" IsIdentical="1">
                <int:CitationText>&lt;i&gt;Managing tourism&lt;/i&gt;, https://queenessay.com/2021/07/12/managing-tourism/.</int:CitationText>
              </int:Suggestion>
              <int:Suggestion CitationStyle="Apa" IsIdentical="1">
                <int:CitationText>&lt;i&gt;Managing tourism&lt;/i&gt;. (n.d.). Retrieved from https://queenessay.com/2021/07/12/managing-tourism/</int:CitationText>
              </int:Suggestion>
              <int:Suggestion CitationStyle="Chicago" IsIdentical="1">
                <int:CitationText>“Managing tourism” n.d., https://queenessay.com/2021/07/12/managing-tourism/.</int:CitationText>
              </int:Suggestion>
            </int:Suggestions>
            <int:AdditionalSources SourceType="Online" SourceTitle="LCBB4003 Introducing the Modern Workplace Management ..." SourceUrl="https://scribing.shop/2021/09/07/lcbb4003-introducing-the-modern-workplace-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(“LCBB4003 Introducing the Modern Workplace Management ...”)</int:CitationText>
                </int:Suggestion>
                <int:Suggestion CitationStyle="Apa" IsIdentical="1">
                  <int:CitationText>(“LCBB4003 Introducing the Modern Workplace Management ...”)</int:CitationText>
                </int:Suggestion>
                <int:Suggestion CitationStyle="Chicago" IsIdentical="1">
                  <int:CitationText>(“LCBB4003 Introducing the Modern Workplace Management ...”)</int:CitationText>
                </int:Suggestion>
              </int:Suggestions>
              <int:Suggestions CitationType="Full">
                <int:Suggestion CitationStyle="Mla" IsIdentical="1">
                  <int:CitationText>&lt;i&gt;LCBB4003 Introducing the Modern Workplace Management ...&lt;/i&gt;, https://scribing.shop/2021/09/07/lcbb4003-introducing-the-modern-workplace-management/.</int:CitationText>
                </int:Suggestion>
                <int:Suggestion CitationStyle="Apa" IsIdentical="1">
                  <int:CitationText>&lt;i&gt;LCBB4003 Introducing the Modern Workplace Management ...&lt;/i&gt;. (n.d.). Retrieved from https://scribing.shop/2021/09/07/lcbb4003-introducing-the-modern-workplace-management/</int:CitationText>
                </int:Suggestion>
                <int:Suggestion CitationStyle="Chicago" IsIdentical="1">
                  <int:CitationText>“LCBB4003 Introducing the Modern Workplace Management ...” n.d., https://scribing.shop/2021/09/07/lcbb4003-introducing-the-modern-workplace-management/.</int:CitationText>
                </int:Suggestion>
              </int:Suggestions>
            </int:AdditionalSources>
            <int:AdditionalSources SourceType="Online" SourceTitle="BMIH4005 Marketing Essentials And Marketing Management ..." SourceUrl="https://ghostwritersden.com/2021/10/05/bmih4005-marketing-essentials-and-marketing-management/" SourceSnippet="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
              <int:Suggestions CitationType="Inline">
                <int:Suggestion CitationStyle="Mla" IsIdentical="1">
                  <int:CitationText>(“BMIH4005 Marketing Essentials And Marketing Management ...”)</int:CitationText>
                </int:Suggestion>
                <int:Suggestion CitationStyle="Apa" IsIdentical="1">
                  <int:CitationText>(“BMIH4005 Marketing Essentials And Marketing Management ...”)</int:CitationText>
                </int:Suggestion>
                <int:Suggestion CitationStyle="Chicago" IsIdentical="1">
                  <int:CitationText>(“BMIH4005 Marketing Essentials And Marketing Management ...”)</int:CitationText>
                </int:Suggestion>
              </int:Suggestions>
              <int:Suggestions CitationType="Full">
                <int:Suggestion CitationStyle="Mla" IsIdentical="1">
                  <int:CitationText>&lt;i&gt;BMIH4005 Marketing Essentials And Marketing Management ...&lt;/i&gt;, https://ghostwritersden.com/2021/10/05/bmih4005-marketing-essentials-and-marketing-management/.</int:CitationText>
                </int:Suggestion>
                <int:Suggestion CitationStyle="Apa" IsIdentical="1">
                  <int:CitationText>&lt;i&gt;BMIH4005 Marketing Essentials And Marketing Management ...&lt;/i&gt;. (n.d.). Retrieved from https://ghostwritersden.com/2021/10/05/bmih4005-marketing-essentials-and-marketing-management/</int:CitationText>
                </int:Suggestion>
                <int:Suggestion CitationStyle="Chicago" IsIdentical="1">
                  <int:CitationText>“BMIH4005 Marketing Essentials And Marketing Management ...” n.d., https://ghostwritersden.com/2021/10/05/bmih4005-marketing-essentials-and-marketing-management/.</int:CitationText>
                </int:Suggestion>
              </int:Suggestions>
            </int:AdditionalSources>
          </int:SimilarityCritique>
        </oel:ext>
      </int:extLst>
    </int:Content>
    <int:Content id="HnMihwUt">
      <int:extLst>
        <oel:ext uri="426473B9-03D8-482F-96C9-C2C85392BACA">
          <int:SimilarityCritique Version="1" Context="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SourceType="Online" SourceTitle="M5X01922 :Financial Management for the Hotel Industry ..." SourceUrl="https://www.tvassignmenthelp.com/questions/m5x01922-financial-management-for-the-hotel-industry-management-assignment-help" SourceSnippet="You will deploy models, methods, techniques, and/or theories, in that context, to assess current situations, perhaps to formulate plans or solutions to solve problems, or to create artefacts, some of which may be creativ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Strategic Management Assignment QUESTION.docx - LEVEL 6 ..." SourceUrl="https://www.coursehero.com/file/112467698/Strategic-Management-Assignment-QUESTIONdocx/" SourceSnippet="You will deploy models, methods, techniques, and/or theories, in that context or circumstances, to assess current situations, perhaps to formulate plans or solutions to solve problems, or to create artefacts, some of which may be innovative and creative.">
              <int:Suggestions CitationType="Inline">
                <int:Suggestion CitationStyle="Mla" IsIdentical="0">
                  <int:CitationText>(“Strategic Management Assignment QUESTION.docx - LEVEL 6 ...”)</int:CitationText>
                </int:Suggestion>
                <int:Suggestion CitationStyle="Apa" IsIdentical="0">
                  <int:CitationText>(“Strategic Management Assignment QUESTION.docx - LEVEL 6 ...”)</int:CitationText>
                </int:Suggestion>
                <int:Suggestion CitationStyle="Chicago" IsIdentical="0">
                  <int:CitationText>(“Strategic Management Assignment QUESTION.docx - LEVEL 6 ...”)</int:CitationText>
                </int:Suggestion>
              </int:Suggestions>
              <int:Suggestions CitationType="Full">
                <int:Suggestion CitationStyle="Mla" IsIdentical="0">
                  <int:CitationText>&lt;i&gt;Strategic Management Assignment QUESTION.docx - LEVEL 6 ...&lt;/i&gt;, https://www.coursehero.com/file/112467698/Strategic-Management-Assignment-QUESTIONdocx/.</int:CitationText>
                </int:Suggestion>
                <int:Suggestion CitationStyle="Apa" IsIdentical="0">
                  <int:CitationText>&lt;i&gt;Strategic Management Assignment QUESTION.docx - LEVEL 6 ...&lt;/i&gt;. (n.d.). Retrieved from https://www.coursehero.com/file/112467698/Strategic-Management-Assignment-QUESTIONdocx/</int:CitationText>
                </int:Suggestion>
                <int:Suggestion CitationStyle="Chicago" IsIdentical="0">
                  <int:CitationText>“Strategic Management Assignment QUESTION.docx - LEVEL 6 ...” n.d., https://www.coursehero.com/file/112467698/Strategic-Management-Assignment-QUESTIONdocx/.</int:CitationText>
                </int:Suggestion>
              </int:Suggestions>
            </int:AdditionalSources>
            <int:AdditionalSources SourceType="Online" SourceTitle="BMSW6102Developing Innovation and Creativity for Business ..." SourceUrl="https://punjabassignmenthelp.com/bmsw6102developing-innovation-and-creativity-for-business-advantage/" SourceSnippet="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
              <int:Suggestions CitationType="Inline">
                <int:Suggestion CitationStyle="Mla" IsIdentical="0">
                  <int:CitationText>(“BMSW6102Developing Innovation and Creativity for Business ...”)</int:CitationText>
                </int:Suggestion>
                <int:Suggestion CitationStyle="Apa" IsIdentical="0">
                  <int:CitationText>(“BMSW6102Developing Innovation and Creativity for Business ...”)</int:CitationText>
                </int:Suggestion>
                <int:Suggestion CitationStyle="Chicago" IsIdentical="0">
                  <int:CitationText>(“BMSW6102Developing Innovation and Creativity for Business ...”)</int:CitationText>
                </int:Suggestion>
              </int:Suggestions>
              <int:Suggestions CitationType="Full">
                <int:Suggestion CitationStyle="Mla" IsIdentical="0">
                  <int:CitationText>&lt;i&gt;BMSW6102Developing Innovation and Creativity for Business ...&lt;/i&gt;, https://punjabassignmenthelp.com/bmsw6102developing-innovation-and-creativity-for-business-advantage/.</int:CitationText>
                </int:Suggestion>
                <int:Suggestion CitationStyle="Apa" IsIdentical="0">
                  <int:CitationText>&lt;i&gt;BMSW6102Developing Innovation and Creativity for Business ...&lt;/i&gt;. (n.d.). Retrieved from https://punjabassignmenthelp.com/bmsw6102developing-innovation-and-creativity-for-business-advantage/</int:CitationText>
                </int:Suggestion>
                <int:Suggestion CitationStyle="Chicago" IsIdentical="0">
                  <int:CitationText>“BMSW6102Developing Innovation and Creativity for Business ...” n.d., https://punjabassignmenthelp.com/bmsw6102developing-innovation-and-creativity-for-business-advantage/.</int:CitationText>
                </int:Suggestion>
              </int:Suggestions>
            </int:AdditionalSources>
          </int:SimilarityCritique>
        </oel:ext>
      </int:extLst>
    </int:Content>
    <int:Content id="vRdhyaZc">
      <int:extLst>
        <oel:ext uri="426473B9-03D8-482F-96C9-C2C85392BACA">
          <int:SimilarityCritique Version="1" Context="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SourceType="Online" SourceTitle="Managing People - Assignment Freelancers" SourceUrl="https://assignmentfreelancers.com/managing-people-3/" SourceSnippet="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
            <int:Suggestions CitationType="Inline">
              <int:Suggestion CitationStyle="Mla" IsIdentical="0">
                <int:CitationText>(“Managing People - Assignment Freelancers”)</int:CitationText>
              </int:Suggestion>
              <int:Suggestion CitationStyle="Apa" IsIdentical="0">
                <int:CitationText>(“Managing People - Assignment Freelancers”)</int:CitationText>
              </int:Suggestion>
              <int:Suggestion CitationStyle="Chicago" IsIdentical="0">
                <int:CitationText>(“Managing People - Assignment Freelancers”)</int:CitationText>
              </int:Suggestion>
            </int:Suggestions>
            <int:Suggestions CitationType="Full">
              <int:Suggestion CitationStyle="Mla" IsIdentical="0">
                <int:CitationText>&lt;i&gt;Managing People - Assignment Freelancers&lt;/i&gt;, https://assignmentfreelancers.com/managing-people-3/.</int:CitationText>
              </int:Suggestion>
              <int:Suggestion CitationStyle="Apa" IsIdentical="0">
                <int:CitationText>&lt;i&gt;Managing People - Assignment Freelancers&lt;/i&gt;. (n.d.). Retrieved from https://assignmentfreelancers.com/managing-people-3/</int:CitationText>
              </int:Suggestion>
              <int:Suggestion CitationStyle="Chicago" IsIdentical="0">
                <int:CitationText>“Managing People - Assignment Freelancers” n.d., https://assignmentfreelancers.com/managing-people-3/.</int:CitationText>
              </int:Suggestion>
            </int:Suggestions>
            <int:AdditionalSources SourceType="Online" SourceTitle="Project Management – My Assignment Tutor" SourceUrl="https://myassignmenttutor.com/questions/project-management-182/" SourceSnippet="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int:Suggestions CitationType="Inline">
                <int:Suggestion CitationStyle="Mla" IsIdentical="0">
                  <int:CitationText>(“Project Management – My Assignment Tutor”)</int:CitationText>
                </int:Suggestion>
                <int:Suggestion CitationStyle="Apa" IsIdentical="0">
                  <int:CitationText>(“Project Management – My Assignment Tutor”)</int:CitationText>
                </int:Suggestion>
                <int:Suggestion CitationStyle="Chicago" IsIdentical="0">
                  <int:CitationText>(“Project Management – My Assignment Tutor”)</int:CitationText>
                </int:Suggestion>
              </int:Suggestions>
              <int:Suggestions CitationType="Full">
                <int:Suggestion CitationStyle="Mla" IsIdentical="0">
                  <int:CitationText>&lt;i&gt;Project Management – My Assignment Tutor&lt;/i&gt;, https://myassignmenttutor.com/questions/project-management-182/.</int:CitationText>
                </int:Suggestion>
                <int:Suggestion CitationStyle="Apa" IsIdentical="0">
                  <int:CitationText>&lt;i&gt;Project Management – My Assignment Tutor&lt;/i&gt;. (n.d.). Retrieved from https://myassignmenttutor.com/questions/project-management-182/</int:CitationText>
                </int:Suggestion>
                <int:Suggestion CitationStyle="Chicago" IsIdentical="0">
                  <int:CitationText>“Project Management – My Assignment Tutor” n.d., https://myassignmenttutor.com/questions/project-management-182/.</int:CitationText>
                </int:Suggestion>
              </int:Suggestions>
            </int:AdditionalSources>
          </int:SimilarityCritique>
        </oel:ext>
      </int:extLst>
    </int:Content>
    <int:Content id="uDM9wyji">
      <int:extLst>
        <oel:ext uri="426473B9-03D8-482F-96C9-C2C85392BACA">
          <int:SimilarityCritique Version="1" Context="Work should be coherent and well-structured in presentation and organisation." SourceType="Online" SourceTitle="Effective Team Work and Communication - 5 Star Essays" SourceUrl="https://5staressays.net/2021/09/22/effective-team-work-and-communication/" SourceSnippet="Work should be coherent and well-structured in presentation and organisation. Guidance specific to this assessment: Calculate your order price. Type of paper. Academic level. Deadline. Pages (550 words)">
            <int:Suggestions CitationType="Inline">
              <int:Suggestion CitationStyle="Mla" IsIdentical="1">
                <int:CitationText>(“Effective Team Work and Communication - 5 Star Essays”)</int:CitationText>
              </int:Suggestion>
              <int:Suggestion CitationStyle="Apa" IsIdentical="1">
                <int:CitationText>(“Effective Team Work and Communication - 5 Star Essays”)</int:CitationText>
              </int:Suggestion>
              <int:Suggestion CitationStyle="Chicago" IsIdentical="1">
                <int:CitationText>(“Effective Team Work and Communication - 5 Star Essays”)</int:CitationText>
              </int:Suggestion>
            </int:Suggestions>
            <int:Suggestions CitationType="Full">
              <int:Suggestion CitationStyle="Mla" IsIdentical="1">
                <int:CitationText>&lt;i&gt;Effective Team Work and Communication - 5 Star Essays&lt;/i&gt;, https://5staressays.net/2021/09/22/effective-team-work-and-communication/.</int:CitationText>
              </int:Suggestion>
              <int:Suggestion CitationStyle="Apa" IsIdentical="1">
                <int:CitationText>&lt;i&gt;Effective Team Work and Communication - 5 Star Essays&lt;/i&gt;. (n.d.). Retrieved from https://5staressays.net/2021/09/22/effective-team-work-and-communication/</int:CitationText>
              </int:Suggestion>
              <int:Suggestion CitationStyle="Chicago" IsIdentical="1">
                <int:CitationText>“Effective Team Work and Communication - 5 Star Essays” n.d., https://5staressays.net/2021/09/22/effective-team-work-and-communication/.</int:CitationText>
              </int:Suggestion>
            </int:Suggestions>
            <int:AdditionalSources SourceType="Online" SourceTitle="BMSW6103Leading and Implementing Workplace Change | Punjab ..." SourceUrl="https://punjabassignmenthelp.com/bmsw6103leading-and-implementing-workplace-change/" SourceSnippet="Work should be coherent and well-structured in presentation and organisation. Guidance specific to this assessment: Follow the generic submission guidelines. Reflect upon your learning from this module and how you will use your understanding and knowledge in the workplace.">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LCBB5004 Managing People and Cognitive and Intellectual ..." SourceUrl="https://scribing.shop/2021/08/09/lcbb5004-managing-people-and-cognitive-and-intellectual-skills/" SourceSnippet="Work should be coherent and well-structured in presentation and organisation. Read less. Assignment status: Already Solved By Our Experts (USA, AUS, UK &amp; CA PhD. Writers) CLICK HERE TO GET A PROFESSIONAL WRITER TO WORK ON THIS PAPER AND OTHER SIMILAR PAPERS, GET A NON PLAGIARIZED PAPER FROM OUR EXPERTS;">
              <int:Suggestions CitationType="Inline">
                <int:Suggestion CitationStyle="Mla" IsIdentical="1">
                  <int:CitationText>(“LCBB5004 Managing People and Cognitive and Intellectual ...”)</int:CitationText>
                </int:Suggestion>
                <int:Suggestion CitationStyle="Apa" IsIdentical="1">
                  <int:CitationText>(“LCBB5004 Managing People and Cognitive and Intellectual ...”)</int:CitationText>
                </int:Suggestion>
                <int:Suggestion CitationStyle="Chicago" IsIdentical="1">
                  <int:CitationText>(“LCBB5004 Managing People and Cognitive and Intellectual ...”)</int:CitationText>
                </int:Suggestion>
              </int:Suggestions>
              <int:Suggestions CitationType="Full">
                <int:Suggestion CitationStyle="Mla" IsIdentical="1">
                  <int:CitationText>&lt;i&gt;LCBB5004 Managing People and Cognitive and Intellectual ...&lt;/i&gt;, https://scribing.shop/2021/08/09/lcbb5004-managing-people-and-cognitive-and-intellectual-skills/.</int:CitationText>
                </int:Suggestion>
                <int:Suggestion CitationStyle="Apa" IsIdentical="1">
                  <int:CitationText>&lt;i&gt;LCBB5004 Managing People and Cognitive and Intellectual ...&lt;/i&gt;. (n.d.). Retrieved from https://scribing.shop/2021/08/09/lcbb5004-managing-people-and-cognitive-and-intellectual-skills/</int:CitationText>
                </int:Suggestion>
                <int:Suggestion CitationStyle="Chicago" IsIdentical="1">
                  <int:CitationText>“LCBB5004 Managing People and Cognitive and Intellectual ...” n.d., https://scribing.shop/2021/08/09/lcbb5004-managing-people-and-cognitive-and-intellectual-skills/.</int:CitationText>
                </int:Suggestion>
              </int:Suggestions>
            </int:AdditionalSources>
          </int:SimilarityCritique>
        </oel:ext>
      </int:extLst>
    </int:Content>
    <int:Content id="30XF0kia">
      <int:extLst>
        <oel:ext uri="426473B9-03D8-482F-96C9-C2C85392BACA">
          <int:SimilarityCritique Version="1" Context="This section details the extent to which the assessment criteria are demonstrated by you, which in turn determines your mark. The marks available for each category of skill are shown." SourceType="Online" SourceTitle="Effective Team Work and Communication - Assignment Tutor ..." SourceUrl="https://assignmenttutoronline.com/blog/effective-team-work-and-communication-5/"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(“Effective Team Work and Communication - Assignment Tutor ...”)</int:CitationText>
              </int:Suggestion>
              <int:Suggestion CitationStyle="Apa" IsIdentical="0">
                <int:CitationText>(“Effective Team Work and Communication - Assignment Tutor ...”)</int:CitationText>
              </int:Suggestion>
              <int:Suggestion CitationStyle="Chicago" IsIdentical="0">
                <int:CitationText>(“Effective Team Work and Communication - Assignment Tutor ...”)</int:CitationText>
              </int:Suggestion>
            </int:Suggestions>
            <int:Suggestions CitationType="Full">
              <int:Suggestion CitationStyle="Mla" IsIdentical="0">
                <int:CitationText>&lt;i&gt;Effective Team Work and Communication - Assignment Tutor ...&lt;/i&gt;, https://assignmenttutoronline.com/blog/effective-team-work-and-communication-5/.</int:CitationText>
              </int:Suggestion>
              <int:Suggestion CitationStyle="Apa" IsIdentical="0">
                <int:CitationText>&lt;i&gt;Effective Team Work and Communication - Assignment Tutor ...&lt;/i&gt;. (n.d.). Retrieved from https://assignmenttutoronline.com/blog/effective-team-work-and-communication-5/</int:CitationText>
              </int:Suggestion>
              <int:Suggestion CitationStyle="Chicago" IsIdentical="0">
                <int:CitationText>“Effective Team Work and Communication - Assignment Tutor ...” n.d., https://assignmenttutoronline.com/blog/effective-team-work-and-communication-5/.</int:CitationText>
              </int:Suggestion>
            </int:Suggestions>
            <int:AdditionalSources SourceType="Online" SourceTitle="Academic And Employability Skills – My Assignment Tutor" SourceUrl="https://myassignmenttutor.com/questions/academic-and-employability-skills/" SourceSnippet="This section details the exten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AdditionalSources>
          </int:SimilarityCritique>
        </oel:ext>
      </int:extLst>
    </int:Content>
    <int:Content id="ljD5BJQH">
      <int:extLst>
        <oel:ext uri="426473B9-03D8-482F-96C9-C2C85392BACA">
          <int:SimilarityCritique Version="1" Context="Lecturers will use the space provided to comment on the achievement of the task(s), including those areas in which you have performed well and areas that would benefit from development/improvement." SourceType="Online" SourceTitle="DRAPER ENGINEERING – Usa Online Essays" SourceUrl="https://usaonlineessays.com/draper-engineering/" SourceSnippet="Draper Engineering Ltd makes a range of drive shafts and track rods for the automotive and transport industry. ... Lecturers will use the space provided to comment on the achievement of the task(s), including those areas in which you have performed well and areas that would benefit.">
            <int:Suggestions CitationType="Inline">
              <int:Suggestion CitationStyle="Mla" IsIdentical="0">
                <int:CitationText>(“DRAPER ENGINEERING – Usa Online Essays”)</int:CitationText>
              </int:Suggestion>
              <int:Suggestion CitationStyle="Apa" IsIdentical="0">
                <int:CitationText>(“DRAPER ENGINEERING – Usa Online Essays”)</int:CitationText>
              </int:Suggestion>
              <int:Suggestion CitationStyle="Chicago" IsIdentical="0">
                <int:CitationText>(“DRAPER ENGINEERING – Usa Online Essays”)</int:CitationText>
              </int:Suggestion>
            </int:Suggestions>
            <int:Suggestions CitationType="Full">
              <int:Suggestion CitationStyle="Mla" IsIdentical="0">
                <int:CitationText>&lt;i&gt;DRAPER ENGINEERING – Usa Online Essays&lt;/i&gt;, https://usaonlineessays.com/draper-engineering/.</int:CitationText>
              </int:Suggestion>
              <int:Suggestion CitationStyle="Apa" IsIdentical="0">
                <int:CitationText>&lt;i&gt;DRAPER ENGINEERING – Usa Online Essays&lt;/i&gt;. (n.d.). Retrieved from https://usaonlineessays.com/draper-engineering/</int:CitationText>
              </int:Suggestion>
              <int:Suggestion CitationStyle="Chicago" IsIdentical="0">
                <int:CitationText>“DRAPER ENGINEERING – Usa Online Essays” n.d., https://usaonlineessays.com/draper-engineering/.</int:CitationText>
              </int:Suggestion>
            </int:Suggestions>
          </int:SimilarityCritique>
        </oel:ext>
      </int:extLst>
    </int:Content>
    <int:Content id="ytx728Eh">
      <int:extLst>
        <oel:ext uri="426473B9-03D8-482F-96C9-C2C85392BACA">
          <int:SimilarityCritique Version="1" Context="Assessment Mark (Assessment marks are subject to ratification at the Exam Board.  These comments and marks are to give feedback on module work and are for guidance only until they are confirmed. )" SourceType="Online" SourceTitle="BMSW6104Strategic Management for SMEs | Punjab Assignment Help" SourceUrl="https://punjabassignmenthelp.com/bmsw6104strategic-management-for-smes/" SourceSnippet="Assessment Mark (Assessment marks are subject to ratification at the Exam Board. These comments and marks are to give feedback on module work and are for guidance only until they are confirmed. ) Late Submission Penalties (tick if appropriate) % Up to 1 week late (40% Max)">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SourceType="Online" SourceTitle="M5X01922 :Financial Management for the Hotel Industry ..." SourceUrl="https://www.tvassignmenthelp.com/questions/m5x01922-financial-management-for-the-hotel-industry-management-assignment-help" SourceSnippet="30 Assessment Mark (Assessment marks are subject to ratification at the Exam Board. These comments and marks are to give feedback on module work and are for guidance only until they are confirmed. ) Late Submission Penalties (tick if appropriate) % Up to 1 week late (40% Max) Over 1 week late (0%) AUDIT REPORT MARKING CRITERIA AND STUDENT FEEDBACK">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BMBM6012 - Module Handbook 2020-21 - MODULE HANDBOOK ..." SourceUrl="https://www.studocu.com/en-us/document/university-of-hartford/world-of-business/bmbm6012-module-handbook-2020-21/12321791" SourceSnippet="Assessment Mark (Assessment marks are subject to ratification at the Exam Board. These comments and marks are to give feedback on module work and are for guidance only until they are confirmed. ) Late Submission Penalties (tick if appropriate) % Up to 1 week late (40% Max) ...">
              <int:Suggestions CitationType="Inline">
                <int:Suggestion CitationStyle="Mla" IsIdentical="0">
                  <int:CitationText>(“BMBM6012 - Module Handbook 2020-21 - MODULE HANDBOOK ...”)</int:CitationText>
                </int:Suggestion>
                <int:Suggestion CitationStyle="Apa" IsIdentical="0">
                  <int:CitationText>(“BMBM6012 - Module Handbook 2020-21 - MODULE HANDBOOK ...”)</int:CitationText>
                </int:Suggestion>
                <int:Suggestion CitationStyle="Chicago" IsIdentical="0">
                  <int:CitationText>(“BMBM6012 - Module Handbook 2020-21 - MODULE HANDBOOK ...”)</int:CitationText>
                </int:Suggestion>
              </int:Suggestions>
              <int:Suggestions CitationType="Full">
                <int:Suggestion CitationStyle="Mla" IsIdentical="0">
                  <int:CitationText>&lt;i&gt;BMBM6012 - Module Handbook 2020-21 - MODULE HANDBOOK ...&lt;/i&gt;, https://www.studocu.com/en-us/document/university-of-hartford/world-of-business/bmbm6012-module-handbook-2020-21/12321791.</int:CitationText>
                </int:Suggestion>
                <int:Suggestion CitationStyle="Apa" IsIdentical="0">
                  <int:CitationText>&lt;i&gt;BMBM6012 - Module Handbook 2020-21 - MODULE HANDBOOK ...&lt;/i&gt;. (n.d.). Retrieved from https://www.studocu.com/en-us/document/university-of-hartford/world-of-business/bmbm6012-module-handbook-2020-21/12321791</int:CitationText>
                </int:Suggestion>
                <int:Suggestion CitationStyle="Chicago" IsIdentical="0">
                  <int:CitationText>“BMBM6012 - Module Handbook 2020-21 - MODULE HANDBOOK ...” n.d., https://www.studocu.com/en-us/document/university-of-hartford/world-of-business/bmbm6012-module-handbook-2020-21/12321791.</int:CitationText>
                </int:Suggestion>
              </int:Suggestions>
            </int:AdditionalSources>
          </int:SimilarityCritique>
        </oel:ext>
      </int:extLst>
    </int:Content>
    <int:Content id="LVti59tf">
      <int:extLst>
        <oel:ext uri="426473B9-03D8-482F-96C9-C2C85392BACA">
          <int:SimilarityCritique Version="1" Context="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SourceType="Online" SourceTitle="UoS_BABS_L5_T2_IB_Assignment-_October_January_2022 (1 ..." SourceUrl="https://www.coursehero.com/file/119602823/UoS-BABS-L5-T2-IB-Assignment-October-January-2022-1docx/" SourceSnippet="They will have learned to apply those concepts and principles more widely outside the context in which they were first studied, including, where appropriate, the application of those principles in an employment context.">
            <int:Suggestions CitationType="Inline">
              <int:Suggestion CitationStyle="Mla" IsIdentical="0">
                <int:CitationText>(“UoS_BABS_L5_T2_IB_Assignment-_October_January_2022 (1 ...”)</int:CitationText>
              </int:Suggestion>
              <int:Suggestion CitationStyle="Apa" IsIdentical="0">
                <int:CitationText>(“UoS_BABS_L5_T2_IB_Assignment-_October_January_2022 (1 ...”)</int:CitationText>
              </int:Suggestion>
              <int:Suggestion CitationStyle="Chicago" IsIdentical="0">
                <int:CitationText>(“UoS_BABS_L5_T2_IB_Assignment-_October_January_2022 (1 ...”)</int:CitationText>
              </int:Suggestion>
            </int:Suggestions>
            <int:Suggestions CitationType="Full">
              <int:Suggestion CitationStyle="Mla" IsIdentical="0">
                <int:CitationText>&lt;i&gt;UoS_BABS_L5_T2_IB_Assignment-_October_January_2022 (1 ...&lt;/i&gt;, https://www.coursehero.com/file/119602823/UoS-BABS-L5-T2-IB-Assignment-October-January-2022-1docx/.</int:CitationText>
              </int:Suggestion>
              <int:Suggestion CitationStyle="Apa" IsIdentical="0">
                <int:CitationText>&lt;i&gt;UoS_BABS_L5_T2_IB_Assignment-_October_January_2022 (1 ...&lt;/i&gt;. (n.d.). Retrieved from https://www.coursehero.com/file/119602823/UoS-BABS-L5-T2-IB-Assignment-October-January-2022-1docx/</int:CitationText>
              </int:Suggestion>
              <int:Suggestion CitationStyle="Chicago" IsIdentical="0">
                <int:CitationText>“UoS_BABS_L5_T2_IB_Assignment-_October_January_2022 (1 ...” n.d., https://www.coursehero.com/file/119602823/UoS-BABS-L5-T2-IB-Assignment-October-January-2022-1docx/.</int:CitationText>
              </int:Suggestion>
            </int:Suggestions>
          </int:SimilarityCritique>
        </oel:ext>
      </int:extLst>
    </int:Content>
    <int:Content id="fQJ15mFA">
      <int:extLst>
        <oel:ext uri="426473B9-03D8-482F-96C9-C2C85392BACA">
          <int:SimilarityCritique Version="1" Context="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SourceType="Online" SourceTitle="LCBB5000 Data Handling And Business ... - scribing.shop" SourceUrl="https://scribing.shop/2021/07/17/lcbb5000-data-handling-and-business-intelligence/" SourceSnippet="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
            <int:Suggestions CitationType="Inline">
              <int:Suggestion CitationStyle="Mla" IsIdentical="0">
                <int:CitationText>(“LCBB5000 Data Handling And Business ... - scribing.shop”)</int:CitationText>
              </int:Suggestion>
              <int:Suggestion CitationStyle="Apa" IsIdentical="0">
                <int:CitationText>(“LCBB5000 Data Handling And Business ... - scribing.shop”)</int:CitationText>
              </int:Suggestion>
              <int:Suggestion CitationStyle="Chicago" IsIdentical="0">
                <int:CitationText>(“LCBB5000 Data Handling And Business ... - scribing.shop”)</int:CitationText>
              </int:Suggestion>
            </int:Suggestions>
            <int:Suggestions CitationType="Full">
              <int:Suggestion CitationStyle="Mla" IsIdentical="0">
                <int:CitationText>&lt;i&gt;LCBB5000 Data Handling And Business ... - scribing.shop&lt;/i&gt;, https://scribing.shop/2021/07/17/lcbb5000-data-handling-and-business-intelligence/.</int:CitationText>
              </int:Suggestion>
              <int:Suggestion CitationStyle="Apa" IsIdentical="0">
                <int:CitationText>&lt;i&gt;LCBB5000 Data Handling And Business ... - scribing.shop&lt;/i&gt;. (n.d.). Retrieved from https://scribing.shop/2021/07/17/lcbb5000-data-handling-and-business-intelligence/</int:CitationText>
              </int:Suggestion>
              <int:Suggestion CitationStyle="Chicago" IsIdentical="0">
                <int:CitationText>“LCBB5000 Data Handling And Business ... - scribing.shop” n.d., https://scribing.shop/2021/07/17/lcbb5000-data-handling-and-business-intelligence/.</int:CitationText>
              </int:Suggestion>
            </int:Suggestions>
          </int:SimilarityCritique>
        </oel:ext>
      </int:extLst>
    </int:Content>
    <int:Content id="9ZsZtrkK">
      <int:extLst>
        <oel:ext uri="426473B9-03D8-482F-96C9-C2C85392BACA">
          <int:SimilarityCritique Version="1" Context="They will have the qualities and transferable skills necessary for employment requiring the exercise of personal responsibility and decision-making." SourceType="Online" SourceTitle="organisations They will have the qualities and ..." SourceUrl="https://www.coursehero.com/file/p2058htm/organisations-They-will-have-the-qualities-and-transferable-skills-necessary-for/" SourceSnippet="They will have the qualities and transferable skills necessary for employment requiring the exercise of personal responsibility and decision-making. Level 5 FAIL MARGINAL FAIL SATISFACTORY (3 rd / Pass) GOOD (2.2 / Pass) ...">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International Business (2).docx - In partnership with the ..." SourceUrl="https://www.coursehero.com/file/125389886/International-Business-2docx/" SourceSnippet="They will have the qualities and transferable skills necessary for employment requiring the exercise of personal responsibility and decision-making. Level 5 FAIL MARGINAL FAIL SATISFACTORY (3 rd / Pass) GOOD (2.2 / Pass) ...">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int:AdditionalSources SourceType="Online" SourceTitle="Management Accounting – My Assignment Tutor" SourceUrl="https://myassignmenttutor.com/questions/management-accounting-95/" SourceSnippet="develop existing skills and acquire new competences that will enable them to assume significant responsibility within organisations. They will have the qualities and transferable skills necessary for employment requiring the exercise of personal responsibility and decision-making.">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https://myassignmenttutor.com/questions/management-accounting-95/.</int:CitationText>
                </int:Suggestion>
                <int:Suggestion CitationStyle="Apa" IsIdentical="1">
                  <int:CitationText>&lt;i&gt;Management Accounting – My Assignment Tutor&lt;/i&gt;. (n.d.). Retrieved from https://myassignmenttutor.com/questions/management-accounting-95/</int:CitationText>
                </int:Suggestion>
                <int:Suggestion CitationStyle="Chicago" IsIdentical="1">
                  <int:CitationText>“Management Accounting – My Assignment Tutor” n.d., https://myassignmenttutor.com/questions/management-accounting-95/.</int:CitationText>
                </int:Suggestion>
              </int:Suggestions>
            </int:AdditionalSources>
          </int:SimilarityCritique>
        </oel:ext>
      </int:extLst>
    </int:Content>
    <int:Content id="0pmwnRfC">
      <int:extLst>
        <oel:ext uri="426473B9-03D8-482F-96C9-C2C85392BACA">
          <int:SimilarityCritique Version="1" Context="Little or no evidence of reading and/or reliance on inappropriate sources." SourceType="Online" SourceTitle="GA36a Level 4" SourceUrl="https://www.uwtsd.ac.uk/media/uwtsd-website/content-assets/documents/academic-office/aqh-appendices/ga/GA36a-Level-4-Assessment-Specification-template.docx" SourceSnippet="Little or no evidence of reading and/or reliance on inappropriate sources. Views and findings mostly unsupported and non-authoritative. Referencing conventions used incoherently or largely absent. Poor engagement with essential reading. No evidence of wider reading. Reliance on inappropriate sources, and/or indiscriminate use of sources.">
            <int:Suggestions CitationType="Inline">
              <int:Suggestion CitationStyle="Mla" IsIdentical="1">
                <int:CitationText>(“GA36a Level 4”)</int:CitationText>
              </int:Suggestion>
              <int:Suggestion CitationStyle="Apa" IsIdentical="1">
                <int:CitationText>(“GA36a Level 4”)</int:CitationText>
              </int:Suggestion>
              <int:Suggestion CitationStyle="Chicago" IsIdentical="1">
                <int:CitationText>(“GA36a Level 4”)</int:CitationText>
              </int:Suggestion>
            </int:Suggestions>
            <int:Suggestions CitationType="Full">
              <int:Suggestion CitationStyle="Mla" IsIdentical="1">
                <int:CitationText>&lt;i&gt;GA36a Level 4&lt;/i&gt;, https://www.uwtsd.ac.uk/media/uwtsd-website/content-assets/documents/academic-office/aqh-appendices/ga/GA36a-Level-4-Assessment-Specification-template.docx.</int:CitationText>
              </int:Suggestion>
              <int:Suggestion CitationStyle="Apa" IsIdentical="1">
                <int:CitationText>&lt;i&gt;GA36a Level 4&lt;/i&gt;. (n.d.). Retrieved from https://www.uwtsd.ac.uk/media/uwtsd-website/content-assets/documents/academic-office/aqh-appendices/ga/GA36a-Level-4-Assessment-Specification-template.docx</int:CitationText>
              </int:Suggestion>
              <int:Suggestion CitationStyle="Chicago" IsIdentical="1">
                <int:CitationText>“GA36a Level 4” n.d., https://www.uwtsd.ac.uk/media/uwtsd-website/content-assets/documents/academic-office/aqh-appendices/ga/GA36a-Level-4-Assessment-Specification-template.docx.</int:CitationText>
              </int:Suggestion>
            </int:Suggestions>
            <int:AdditionalSources SourceType="Online" SourceTitle="Problem Solving and Decision Making – My Assignment Tutor" SourceUrl="https://myassignmenttutor.com/questions/problem-solving-and-decision-making-2/" SourceSnippet="Little or no evidence of reading and/or reliance on inappropriate sources. Views and findings mostly unsupported and non authoritative. Referencing conventions used incoherently or largely absent. Poor engagement with essential reading. No evidence of wider reading. Reliance on inappropriate sources, and/or indiscriminate use of sources ...">
              <int:Suggestions CitationType="Inline">
                <int:Suggestion CitationStyle="Mla" IsIdentical="1">
                  <int:CitationText>(“Problem Solving and Decision Making – My Assignment Tutor”)</int:CitationText>
                </int:Suggestion>
                <int:Suggestion CitationStyle="Apa" IsIdentical="1">
                  <int:CitationText>(“Problem Solving and Decision Making – My Assignment Tutor”)</int:CitationText>
                </int:Suggestion>
                <int:Suggestion CitationStyle="Chicago" IsIdentical="1">
                  <int:CitationText>(“Problem Solving and Decision Making – My Assignment Tutor”)</int:CitationText>
                </int:Suggestion>
              </int:Suggestions>
              <int:Suggestions CitationType="Full">
                <int:Suggestion CitationStyle="Mla" IsIdentical="1">
                  <int:CitationText>&lt;i&gt;Problem Solving and Decision Making – My Assignment Tutor&lt;/i&gt;, https://myassignmenttutor.com/questions/problem-solving-and-decision-making-2/.</int:CitationText>
                </int:Suggestion>
                <int:Suggestion CitationStyle="Apa" IsIdentical="1">
                  <int:CitationText>&lt;i&gt;Problem Solving and Decision Making – My Assignment Tutor&lt;/i&gt;. (n.d.). Retrieved from https://myassignmenttutor.com/questions/problem-solving-and-decision-making-2/</int:CitationText>
                </int:Suggestion>
                <int:Suggestion CitationStyle="Chicago" IsIdentical="1">
                  <int:CitationText>“Problem Solving and Decision Making – My Assignment Tutor” n.d., https://myassignmenttutor.com/questions/problem-solving-and-decision-making-2/.</int:CitationText>
                </int:Suggestion>
              </int:Suggestions>
            </int:AdditionalSources>
            <int:AdditionalSources SourceType="Online" SourceTitle="Digital Skills and Research Methods - My Assignment Tutor" SourceUrl="https://cashassignment.com/digital-skills-and-research-methods-my-assignment-tutor/" SourceSnippet="Little or no evidence of reading and/or reliance on inappropriate sources. Views and findings mostly unsupported and non-authoritative. Referencing conventions used incoherently or largely absent. Poor engagement with essential reading. No evidence of wider reading. Reliance on inappropriate sources, and/or indiscriminate use of sources.">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SimilarityCritique>
        </oel:ext>
      </int:extLst>
    </int:Content>
    <int:Content id="R60ciolX">
      <int:extLst>
        <oel:ext uri="426473B9-03D8-482F-96C9-C2C85392BACA">
          <int:SimilarityCritique Version="1" Context="Poor engagement with essential reading. No evidence of wider reading." SourceType="Online" SourceTitle="Part 1 – Financial Statement Analysis and Presentation For ..." SourceUrl="https://theacademicessays.com/downloads/part-1-financial-statement-analysis-and-presentation-for-part-1-you-will-be-calculating-and-evaluating-the-financial-management-of-a-company-1-select-a-publicly-trading-company-download/" SourceSnippet="Poor engagement with essential reading. No evidence of wider reading. Reliance on inappropriate sources, and/or indiscriminate use of sources. Heavily reliant on information gained through class contact. Inconsistent and weak use of referencing. Engagement with a very limited range of relevant and credible sources. Some omissions and minor errors.">
            <int:Suggestions CitationType="Inline">
              <int:Suggestion CitationStyle="Mla" IsIdentical="0">
                <int:CitationText>(“Part 1 – Financial Statement Analysis and Presentation For ...”)</int:CitationText>
              </int:Suggestion>
              <int:Suggestion CitationStyle="Apa" IsIdentical="0">
                <int:CitationText>(“Part 1 – Financial Statement Analysis and Presentation For ...”)</int:CitationText>
              </int:Suggestion>
              <int:Suggestion CitationStyle="Chicago" IsIdentical="0">
                <int:CitationText>(“Part 1 – Financial Statement Analysis and Presentation For ...”)</int:CitationText>
              </int:Suggestion>
            </int:Suggestions>
            <int:Suggestions CitationType="Full">
              <int:Suggestion CitationStyle="Mla" IsIdentical="0">
                <int:CitationText>&lt;i&gt;Part 1 – Financial Statement Analysis and Presentation For ...&lt;/i&gt;, https://theacademicessays.com/downloads/part-1-financial-statement-analysis-and-presentation-for-part-1-you-will-be-calculating-and-evaluating-the-financial-management-of-a-company-1-select-a-publicly-trading-company-download/.</int:CitationText>
              </int:Suggestion>
              <int:Suggestion CitationStyle="Apa" IsIdentical="0">
                <int:CitationText>&lt;i&gt;Part 1 – Financial Statement Analysis and Presentation For ...&lt;/i&gt;. (n.d.). Retrieved from https://theacademicessays.com/downloads/part-1-financial-statement-analysis-and-presentation-for-part-1-you-will-be-calculating-and-evaluating-the-financial-management-of-a-company-1-select-a-publicly-trading-company-download/</int:CitationText>
              </int:Suggestion>
              <int:Suggestion CitationStyle="Chicago" IsIdentical="0">
                <int:CitationText>“Part 1 – Financial Statement Analysis and Presentation For ...” n.d., https://theacademicessays.com/downloads/part-1-financial-statement-analysis-and-presentation-for-part-1-you-will-be-calculating-and-evaluating-the-financial-management-of-a-company-1-select-a-publicly-trading-company-download/.</int:CitationText>
              </int:Suggestion>
            </int:Suggestions>
          </int:SimilarityCritique>
        </oel:ext>
      </int:extLst>
    </int:Content>
    <int:Content id="bnFO6pFp">
      <int:extLst>
        <oel:ext uri="426473B9-03D8-482F-96C9-C2C85392BACA">
          <int:SimilarityCritique Version="1" Context="Reliance on inappropriate sources, and/or indiscriminate use of sources. Heavily reliant on information gained through class contact. Inconsistent and weak use of referencing." SourceType="Online" SourceTitle="BMSW6103Leading and Implementing Workplace Change | Punjab ..." SourceUrl="https://punjabassignmenthelp.com/bmsw6103leading-and-implementing-workplace-change/" SourceSnippet="Reliance on inappropriate sources, and/or indiscriminate use of sources. Heavily reliant on information gained through class contact. Inconsistent and weak use of referencing. Engagement with a limited range of mostly relevant and credible sources. Some omissions and minor errors. Referencing conventions evident though not always applied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M5X01922 :Financial Management for the Hotel Industry ..." SourceUrl="https://www.tvassignmenthelp.com/questions/m5x01922-financial-management-for-the-hotel-industry-management-assignment-help" SourceSnippet="Reliance on inappropriate sources, and/or indiscriminate use of sources. Heavily reliant on information gained through class contact. Inconsistent and weak use of referencing. Engagement with a limited range of mostly relevant and credible sources. Some omissions and minor error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5epWZZIo">
      <int:extLst>
        <oel:ext uri="426473B9-03D8-482F-96C9-C2C85392BACA">
          <int:SimilarityCritique Version="1" Context="Engagement with a limited range of mostly relevant and credible sources. Some omissions and minor errors." SourceType="Online" SourceTitle="Academic And Employability Skills – My Assignment Tutor" SourceUrl="https://myassignmenttutor.com/questions/academic-and-employability-skills/" SourceSnippet="Engagement with a limited range of mostly relevant and credible sources but with some reliance on information gained through class contact. Some omissions and minor errors. Referencing conventions evident though not always applied accurately or consistently. Engagement with an appropriate range of literature, including sources retrieved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SimilarityCritique>
        </oel:ext>
      </int:extLst>
    </int:Content>
    <int:Content id="qQfWlmSX">
      <int:extLst>
        <oel:ext uri="426473B9-03D8-482F-96C9-C2C85392BACA">
          <int:SimilarityCritique Version="1" Context="Referencing conventions evident though not always applied accurately or consistently." SourceType="Online" SourceTitle="Some omissions and minor errors Referencing conventions ..." SourceUrl="https://www.coursehero.com/file/pq5jatc/Some-omissions-and-minor-errors-Referencing-conventions-evident-though-not/" SourceSnippet="Referencing conventions evident though not always applied accurately or consistently. Engagement with an appropriate range of literature, including sources retrieved independently. Some over-reliance on texts rather than other sources. Referencing may show minor inaccuracies or inconsistencies.">
            <int:Suggestions CitationType="Inline">
              <int:Suggestion CitationStyle="Mla" IsIdentical="1">
                <int:CitationText>(“Some omissions and minor errors Referencing conventions ...”)</int:CitationText>
              </int:Suggestion>
              <int:Suggestion CitationStyle="Apa" IsIdentical="1">
                <int:CitationText>(“Some omissions and minor errors Referencing conventions ...”)</int:CitationText>
              </int:Suggestion>
              <int:Suggestion CitationStyle="Chicago" IsIdentical="1">
                <int:CitationText>(“Some omissions and minor errors Referencing conventions ...”)</int:CitationText>
              </int:Suggestion>
            </int:Suggestions>
            <int:Suggestions CitationType="Full">
              <int:Suggestion CitationStyle="Mla" IsIdentical="1">
                <int:CitationText>&lt;i&gt;Some omissions and minor errors Referencing conventions ...&lt;/i&gt;, https://www.coursehero.com/file/pq5jatc/Some-omissions-and-minor-errors-Referencing-conventions-evident-though-not/.</int:CitationText>
              </int:Suggestion>
              <int:Suggestion CitationStyle="Apa" IsIdentical="1">
                <int:CitationText>&lt;i&gt;Some omissions and minor errors Referencing conventions ...&lt;/i&gt;. (n.d.). Retrieved from https://www.coursehero.com/file/pq5jatc/Some-omissions-and-minor-errors-Referencing-conventions-evident-though-not/</int:CitationText>
              </int:Suggestion>
              <int:Suggestion CitationStyle="Chicago" IsIdentical="1">
                <int:CitationText>“Some omissions and minor errors Referencing conventions ...” n.d., https://www.coursehero.com/file/pq5jatc/Some-omissions-and-minor-errors-Referencing-conventions-evident-though-not/.</int:CitationText>
              </int:Suggestion>
            </int:Suggestions>
            <int:AdditionalSources SourceType="Online" SourceTitle="45184 - LEVEL 7ASSESSMENT SPECIFICATIONStudent name:Student ID" SourceUrl="https://www.helpwithassignments.com/Recent_Question/45184/LEVEL-7ASSESSMENT-SPECIFICATIONStudent-name-Student" SourceSnippet="Referencing conventions evident though not always applied accurately or consistently. Engagement with an appropriate range of research-informed literature, including sources retrieved independently. Some over-reliance on texts. Referencing may show minor inaccuracies or inconsistencies.">
              <int:Suggestions CitationType="Inline">
                <int:Suggestion CitationStyle="Mla" IsIdentical="1">
                  <int:CitationText>(“45184 - LEVEL 7ASSESSMENT SPECIFICATIONStudent name:Student ID”)</int:CitationText>
                </int:Suggestion>
                <int:Suggestion CitationStyle="Apa" IsIdentical="1">
                  <int:CitationText>(“45184 - LEVEL 7ASSESSMENT SPECIFICATIONStudent name:Student ID”)</int:CitationText>
                </int:Suggestion>
                <int:Suggestion CitationStyle="Chicago" IsIdentical="1">
                  <int:CitationText>(“45184 - LEVEL 7ASSESSMENT SPECIFICATIONStudent name:Student ID”)</int:CitationText>
                </int:Suggestion>
              </int:Suggestions>
              <int:Suggestions CitationType="Full">
                <int:Suggestion CitationStyle="Mla" IsIdentical="1">
                  <int:CitationText>&lt;i&gt;45184 - LEVEL 7ASSESSMENT SPECIFICATIONStudent name:Student ID&lt;/i&gt;, https://www.helpwithassignments.com/Recent_Question/45184/LEVEL-7ASSESSMENT-SPECIFICATIONStudent-name-Student.</int:CitationText>
                </int:Suggestion>
                <int:Suggestion CitationStyle="Apa" IsIdentical="1">
                  <int:CitationText>&lt;i&gt;45184 - LEVEL 7ASSESSMENT SPECIFICATIONStudent name:Student ID&lt;/i&gt;. (n.d.). Retrieved from https://www.helpwithassignments.com/Recent_Question/45184/LEVEL-7ASSESSMENT-SPECIFICATIONStudent-name-Student</int:CitationText>
                </int:Suggestion>
                <int:Suggestion CitationStyle="Chicago" IsIdentical="1">
                  <int:CitationText>“45184 - LEVEL 7ASSESSMENT SPECIFICATIONStudent name:Student ID” n.d., https://www.helpwithassignments.com/Recent_Question/45184/LEVEL-7ASSESSMENT-SPECIFICATIONStudent-name-Student.</int:CitationText>
                </int:Suggestion>
              </int:Suggestions>
            </int:AdditionalSources>
            <int:AdditionalSources SourceType="Online" SourceTitle="Management of Management - LSC UoS BA in Business ..." SourceUrl="https://www.studocu.com/row/document/iqra-university/management/management-of-management/7427251" SourceSnippet="Referencing conventions evident though not always applied accurately or consistently. Engagement withan appropriate range of literature, including sources retrieved independently. Some over- reliance on texts rather than other sources. Referencing may show minorinaccurac ies or inconsistencies .">
              <int:Suggestions CitationType="Inline">
                <int:Suggestion CitationStyle="Mla" IsIdentical="1">
                  <int:CitationText>(“Management of Management - LSC UoS BA in Business ...”)</int:CitationText>
                </int:Suggestion>
                <int:Suggestion CitationStyle="Apa" IsIdentical="1">
                  <int:CitationText>(“Management of Management - LSC UoS BA in Business ...”)</int:CitationText>
                </int:Suggestion>
                <int:Suggestion CitationStyle="Chicago" IsIdentical="1">
                  <int:CitationText>(“Management of Management - LSC UoS BA in Business ...”)</int:CitationText>
                </int:Suggestion>
              </int:Suggestions>
              <int:Suggestions CitationType="Full">
                <int:Suggestion CitationStyle="Mla" IsIdentical="1">
                  <int:CitationText>&lt;i&gt;Management of Management - LSC UoS BA in Business ...&lt;/i&gt;, https://www.studocu.com/row/document/iqra-university/management/management-of-management/7427251.</int:CitationText>
                </int:Suggestion>
                <int:Suggestion CitationStyle="Apa" IsIdentical="1">
                  <int:CitationText>&lt;i&gt;Management of Management - LSC UoS BA in Business ...&lt;/i&gt;. (n.d.). Retrieved from https://www.studocu.com/row/document/iqra-university/management/management-of-management/7427251</int:CitationText>
                </int:Suggestion>
                <int:Suggestion CitationStyle="Chicago" IsIdentical="1">
                  <int:CitationText>“Management of Management - LSC UoS BA in Business ...” n.d., https://www.studocu.com/row/document/iqra-university/management/management-of-management/7427251.</int:CitationText>
                </int:Suggestion>
              </int:Suggestions>
            </int:AdditionalSources>
          </int:SimilarityCritique>
        </oel:ext>
      </int:extLst>
    </int:Content>
    <int:Content id="F1JEYpRJ">
      <int:extLst>
        <oel:ext uri="426473B9-03D8-482F-96C9-C2C85392BACA">
          <int:SimilarityCritique Version="1" Context="Engagement with an appropriate range of literature, including sources retrieved independently. Some over-reliance on texts. Referencing may show minor inaccuracies or inconsistencies." SourceType="Online" SourceTitle="Assess the Development of Marketing in Creating Value for ..." SourceUrl="https://www.tvassignmenthelp.com/questions/assess-the-development-of-marketing-in-creating-value-for-the-customer-management-assignment-help"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0">
                <int:CitationText>(“Assess the Development of Marketing in Creating Value for ...”)</int:CitationText>
              </int:Suggestion>
              <int:Suggestion CitationStyle="Apa" IsIdentical="0">
                <int:CitationText>(“Assess the Development of Marketing in Creating Value for ...”)</int:CitationText>
              </int:Suggestion>
              <int:Suggestion CitationStyle="Chicago" IsIdentical="0">
                <int:CitationText>(“Assess the Development of Marketing in Creating Value for ...”)</int:CitationText>
              </int:Suggestion>
            </int:Suggestions>
            <int:Suggestions CitationType="Full">
              <int:Suggestion CitationStyle="Mla" IsIdentical="0">
                <int:CitationText>&lt;i&gt;Assess the Development of Marketing in Creating Value for ...&lt;/i&gt;, https://www.tvassignmenthelp.com/questions/assess-the-development-of-marketing-in-creating-value-for-the-customer-management-assignment-help.</int:CitationText>
              </int:Suggestion>
              <int:Suggestion CitationStyle="Apa" IsIdentical="0">
                <int:CitationText>&lt;i&gt;Assess the Development of Marketing in Creating Value for ...&lt;/i&gt;. (n.d.). Retrieved from https://www.tvassignmenthelp.com/questions/assess-the-development-of-marketing-in-creating-value-for-the-customer-management-assignment-help</int:CitationText>
              </int:Suggestion>
              <int:Suggestion CitationStyle="Chicago" IsIdentical="0">
                <int:CitationText>“Assess the Development of Marketing in Creating Value for ...” n.d., https://www.tvassignmenthelp.com/questions/assess-the-development-of-marketing-in-creating-value-for-the-customer-management-assignment-help.</int:CitationText>
              </int:Suggestion>
            </int:Suggestions>
          </int:SimilarityCritique>
        </oel:ext>
      </int:extLst>
    </int:Content>
    <int:Content id="rMzL20GA">
      <int:extLst>
        <oel:ext uri="426473B9-03D8-482F-96C9-C2C85392BACA">
          <int:SimilarityCritique Version="1" Context="Engagement with a wide range of literature, including sources retrieved independently." SourceType="Online" SourceTitle="Engagement with a limited range of mostly relevant and ..." SourceUrl="https://www.coursehero.com/file/pq5jatc/Engagement-with-a-limited-range-of-mostly-relevant-and-credible-sources-but-with/"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(“Engagement with a limited range of mostly relevant and ...”)</int:CitationText>
              </int:Suggestion>
              <int:Suggestion CitationStyle="Apa" IsIdentical="1">
                <int:CitationText>(“Engagement with a limited range of mostly relevant and ...”)</int:CitationText>
              </int:Suggestion>
              <int:Suggestion CitationStyle="Chicago" IsIdentical="1">
                <int:CitationText>(“Engagement with a limited range of mostly relevant and ...”)</int:CitationText>
              </int:Suggestion>
            </int:Suggestions>
            <int:Suggestions CitationType="Full">
              <int:Suggestion CitationStyle="Mla" IsIdentical="1">
                <int:CitationText>&lt;i&gt;Engagement with a limited range of mostly relevant and ...&lt;/i&gt;, https://www.coursehero.com/file/pq5jatc/Engagement-with-a-limited-range-of-mostly-relevant-and-credible-sources-but-with/.</int:CitationText>
              </int:Suggestion>
              <int:Suggestion CitationStyle="Apa" IsIdentical="1">
                <int:CitationText>&lt;i&gt;Engagement with a limited range of mostly relevant and ...&lt;/i&gt;. (n.d.). Retrieved from https://www.coursehero.com/file/pq5jatc/Engagement-with-a-limited-range-of-mostly-relevant-and-credible-sources-but-with/</int:CitationText>
              </int:Suggestion>
              <int:Suggestion CitationStyle="Chicago" IsIdentical="1">
                <int:CitationText>“Engagement with a limited range of mostly relevant and ...” n.d., https://www.coursehero.com/file/pq5jatc/Engagement-with-a-limited-range-of-mostly-relevant-and-credible-sources-but-with/.</int:CitationText>
              </int:Suggestion>
            </int:Suggestions>
            <int:AdditionalSources SourceType="Online" SourceTitle="Academic And Employability Skills – My Assignment Tutor" SourceUrl="https://myassignmenttutor.com/questions/academic-and-employability-skills/" SourceSnippet="range of literature, including sources retrieved independently. Some over 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(“Academic And Employability Skills – My Assignment Tutor”)</int:CitationText>
                </int:Suggestion>
                <int:Suggestion CitationStyle="Apa" IsIdentical="1">
                  <int:CitationText>(“Academic And Employability Skills – My Assignment Tutor”)</int:CitationText>
                </int:Suggestion>
                <int:Suggestion CitationStyle="Chicago" IsIdentical="1">
                  <int:CitationText>(“Academic And Employability Skills – My Assignment Tutor”)</int:CitationText>
                </int:Suggestion>
              </int:Suggestions>
              <int:Suggestions CitationType="Full">
                <int:Suggestion CitationStyle="Mla" IsIdentical="1">
                  <int:CitationText>&lt;i&gt;Academic And Employability Skills – My Assignment Tutor&lt;/i&gt;, https://myassignmenttutor.com/questions/academic-and-employability-skills/.</int:CitationText>
                </int:Suggestion>
                <int:Suggestion CitationStyle="Apa" IsIdentical="1">
                  <int:CitationText>&lt;i&gt;Academic And Employability Skills – My Assignment Tutor&lt;/i&gt;. (n.d.). Retrieved from https://myassignmenttutor.com/questions/academic-and-employability-skills/</int:CitationText>
                </int:Suggestion>
                <int:Suggestion CitationStyle="Chicago" IsIdentical="1">
                  <int:CitationText>“Academic And Employability Skills – My Assignment Tutor” n.d., https://myassignmenttutor.com/questions/academic-and-employability-skills/.</int:CitationText>
                </int:Suggestion>
              </int:Suggestions>
            </int:AdditionalSources>
            <int:AdditionalSources SourceType="Online" SourceTitle="Digital Skills and Research Methods - My Assignment Tutor" SourceUrl="https://cashassignment.com/digital-skills-and-research-methods-my-assignment-tutor/" SourceSnippet="Engagement with an appropriate range of literature, including sources retrieved independently. Some over-reliance on texts rather than other sources. Referencing may show minor inaccuracies or inconsistencies. Engagement with a wide range of literature, including sources retrieved independently. Selection of relevant and credible sources.">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SimilarityCritique>
        </oel:ext>
      </int:extLst>
    </int:Content>
    <int:Content id="HwYBYajP">
      <int:extLst>
        <oel:ext uri="426473B9-03D8-482F-96C9-C2C85392BACA">
          <int:SimilarityCritique Version="1" Context="Selection of relevant and credible sources.  Very good use of referencing, with no/very few inaccuracies or inconsistencies." SourceType="Online" SourceTitle="Project Management - Assignment Freelancers" SourceUrl="https://assignmentfreelancers.com/project-management-140/" SourceSnippet="Selection of relevant and credible sources. Very good use of referencing, with no/very few inaccuracies or inconsistencies. Engagement with an extensive range of relevant and credible literature. Consistently accurate application of referencing. Exceptional engagement with an extensive range of relevant and credible literature. High level ...">
            <int:Suggestions CitationType="Inline">
              <int:Suggestion CitationStyle="Mla" IsIdentical="0">
                <int:CitationText>(“Project Management - Assignment Freelancers”)</int:CitationText>
              </int:Suggestion>
              <int:Suggestion CitationStyle="Apa" IsIdentical="0">
                <int:CitationText>(“Project Management - Assignment Freelancers”)</int:CitationText>
              </int:Suggestion>
              <int:Suggestion CitationStyle="Chicago" IsIdentical="0">
                <int:CitationText>(“Project Management - Assignment Freelancers”)</int:CitationText>
              </int:Suggestion>
            </int:Suggestions>
            <int:Suggestions CitationType="Full">
              <int:Suggestion CitationStyle="Mla" IsIdentical="0">
                <int:CitationText>&lt;i&gt;Project Management - Assignment Freelancers&lt;/i&gt;, https://assignmentfreelancers.com/project-management-140/.</int:CitationText>
              </int:Suggestion>
              <int:Suggestion CitationStyle="Apa" IsIdentical="0">
                <int:CitationText>&lt;i&gt;Project Management - Assignment Freelancers&lt;/i&gt;. (n.d.). Retrieved from https://assignmentfreelancers.com/project-management-140/</int:CitationText>
              </int:Suggestion>
              <int:Suggestion CitationStyle="Chicago" IsIdentical="0">
                <int:CitationText>“Project Management - Assignment Freelancers” n.d., https://assignmentfreelancers.com/project-management-140/.</int:CitationText>
              </int:Suggestion>
            </int:Suggestions>
          </int:SimilarityCritique>
        </oel:ext>
      </int:extLst>
    </int:Content>
    <int:Content id="vd2DyJI8">
      <int:extLst>
        <oel:ext uri="426473B9-03D8-482F-96C9-C2C85392BACA">
          <int:SimilarityCritique Version="1" Context="Engagement with an extensive range of relevant and credible literature. Consistently accurate application of referencing." SourceType="Online" SourceTitle="M5X01922 :Financial Management for the Hotel Industry ..." SourceUrl="https://www.tvassignmenthelp.com/questions/m5x01922-financial-management-for-the-hotel-industry-management-assignment-help" SourceSnippet="Exceptional engagement with an extensive range of relevant and credible literature. High-level referencing skills consistently applied. Knowledge and understanding (Sound knowledge and critical understanding of the well-established concepts and principles in their field of study; knowledge of the main methods of enquiry in the disciplin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BMSW6103Leading and Implementing Workplace Change | Punjab ..." SourceUrl="https://punjabassignmenthelp.com/bmsw6103leading-and-implementing-workplace-change/" SourceSnippet="Engagement with an extensive range of relevant and credible literature, informed by the latest research. Consistently accurate application of referencing. Exceptional engagement with an extensive range of relevant and credible literature, informed by the latest research. High-level referencing skills consistently and professionally applied.">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int:SimilarityCritique>
        </oel:ext>
      </int:extLst>
    </int:Content>
    <int:Content id="8YBCdha3">
      <int:extLst>
        <oel:ext uri="426473B9-03D8-482F-96C9-C2C85392BACA">
          <int:SimilarityCritique Version="1" Context="Exceptional engagement with an extensive range of relevant and credible literature. High-level referencing skills consistently applied." SourceType="Online" SourceTitle="M5X01922 :Financial Management for the Hotel Industry ..." SourceUrl="https://www.tvassignmenthelp.com/questions/m5x01922-financial-management-for-the-hotel-industry-management-assignment-help" SourceSnippet="Exceptional engagement with an extensive range of relevant and credible literature. High-level referencing skills consistently applied. Knowledge and understanding (Sound knowledge and critical understanding of the well-established concepts and principles in their field of study; knowledge of the main methods of enquiry in the disciplin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QtSXIe6t">
      <int:extLst>
        <oel:ext uri="426473B9-03D8-482F-96C9-C2C85392BACA">
          <int:SimilarityCritique Version="1" Context="Knowledge and understanding (Sound knowledge and critical understanding of the well-established concepts and principles in their field of study; knowledge of the main methods of enquiry in the discipline.)" SourceType="Online" SourceTitle="Research Methodologies – My Assignment Tutor" SourceUrl="https://myassignmenttutor.com/questions/research-methodologies-5/"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(“Research Methodologies – My Assignment Tutor”)</int:CitationText>
              </int:Suggestion>
              <int:Suggestion CitationStyle="Apa" IsIdentical="1">
                <int:CitationText>(“Research Methodologies – My Assignment Tutor”)</int:CitationText>
              </int:Suggestion>
              <int:Suggestion CitationStyle="Chicago" IsIdentical="1">
                <int:CitationText>(“Research Methodologies – My Assignment Tutor”)</int:CitationText>
              </int:Suggestion>
            </int:Suggestions>
            <int:Suggestions CitationType="Full">
              <int:Suggestion CitationStyle="Mla" IsIdentical="1">
                <int:CitationText>&lt;i&gt;Research Methodologies – My Assignment Tutor&lt;/i&gt;, https://myassignmenttutor.com/questions/research-methodologies-5/.</int:CitationText>
              </int:Suggestion>
              <int:Suggestion CitationStyle="Apa" IsIdentical="1">
                <int:CitationText>&lt;i&gt;Research Methodologies – My Assignment Tutor&lt;/i&gt;. (n.d.). Retrieved from https://myassignmenttutor.com/questions/research-methodologies-5/</int:CitationText>
              </int:Suggestion>
              <int:Suggestion CitationStyle="Chicago" IsIdentical="1">
                <int:CitationText>“Research Methodologies – My Assignment Tutor” n.d., https://myassignmenttutor.com/questions/research-methodologies-5/.</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AdditionalSources SourceType="Online" SourceTitle="[Recommended] - We can work on: Research Methodologies ..." SourceUrl="https://myaustralianacademy.com/questions/we-can-work-on-research-methodologies/" SourceSnippet="Knowledge and understanding (Sound knowledge and critical understanding of the well-established concepts and principles in their field of study; knowledge of the main methods of enquiry in the discipline.) Major gaps in knowledge withunsatisfactory, uncriticalunderstanding of the subject matter. Much irrelevant material. Substantial inaccuracie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FNmGFmwb">
      <int:extLst>
        <oel:ext uri="426473B9-03D8-482F-96C9-C2C85392BACA">
          <int:SimilarityCritique Version="1" Context="Major gaps in knowledge with unsatisfactory, uncritical understanding of the subject matter." SourceType="Online" SourceTitle="Referencing conventions used incoherently or largely ..." SourceUrl="https://www.coursehero.com/file/p77qk7k/Referencing-conventions-used-incoherently-or-largely-absent-Poor-engagement/" SourceSnippet="Knowledge and understanding (Sound knowledge and Critical understanding of the Major gaps in knowledge with unsatisfactory, uncritical understanding of the subject matter. Much Fragmentary knowledge, with only superficial critical understanding.">
            <int:Suggestions CitationType="Inline">
              <int:Suggestion CitationStyle="Mla" IsIdentical="1">
                <int:CitationText>(“Referencing conventions used incoherently or largely ...”)</int:CitationText>
              </int:Suggestion>
              <int:Suggestion CitationStyle="Apa" IsIdentical="1">
                <int:CitationText>(“Referencing conventions used incoherently or largely ...”)</int:CitationText>
              </int:Suggestion>
              <int:Suggestion CitationStyle="Chicago" IsIdentical="1">
                <int:CitationText>(“Referencing conventions used incoherently or largely ...”)</int:CitationText>
              </int:Suggestion>
            </int:Suggestions>
            <int:Suggestions CitationType="Full">
              <int:Suggestion CitationStyle="Mla" IsIdentical="1">
                <int:CitationText>&lt;i&gt;Referencing conventions used incoherently or largely ...&lt;/i&gt;, https://www.coursehero.com/file/p77qk7k/Referencing-conventions-used-incoherently-or-largely-absent-Poor-engagement/.</int:CitationText>
              </int:Suggestion>
              <int:Suggestion CitationStyle="Apa" IsIdentical="1">
                <int:CitationText>&lt;i&gt;Referencing conventions used incoherently or largely ...&lt;/i&gt;. (n.d.). Retrieved from https://www.coursehero.com/file/p77qk7k/Referencing-conventions-used-incoherently-or-largely-absent-Poor-engagement/</int:CitationText>
              </int:Suggestion>
              <int:Suggestion CitationStyle="Chicago" IsIdentical="1">
                <int:CitationText>“Referencing conventions used incoherently or largely ...” n.d., https://www.coursehero.com/file/p77qk7k/Referencing-conventions-used-incoherently-or-largely-absent-Poor-engagement/.</int:CitationText>
              </int:Suggestion>
            </int:Suggestions>
            <int:AdditionalSources SourceType="Online" SourceTitle="LCPS Generic Assessment Criteria - LCPS" SourceUrl="https://lcps.org.uk/lcps-generic-assessment-criteria" SourceSnippet="Major gaps in knowledge with unsatisfactory, uncritical understanding of the subject matter. Much irrelevant material. Substantial inaccuracies. Significantly flawed understanding of the main methods of enquiry in the discipline. Fragmentary knowledge, with only superficial critical understanding.">
              <int:Suggestions CitationType="Inline">
                <int:Suggestion CitationStyle="Mla" IsIdentical="1">
                  <int:CitationText>(“LCPS Generic Assessment Criteria - LCPS”)</int:CitationText>
                </int:Suggestion>
                <int:Suggestion CitationStyle="Apa" IsIdentical="1">
                  <int:CitationText>(“LCPS Generic Assessment Criteria - LCPS”)</int:CitationText>
                </int:Suggestion>
                <int:Suggestion CitationStyle="Chicago" IsIdentical="1">
                  <int:CitationText>(“LCPS Generic Assessment Criteria - LCPS”)</int:CitationText>
                </int:Suggestion>
              </int:Suggestions>
              <int:Suggestions CitationType="Full">
                <int:Suggestion CitationStyle="Mla" IsIdentical="1">
                  <int:CitationText>&lt;i&gt;LCPS Generic Assessment Criteria - LCPS&lt;/i&gt;, https://lcps.org.uk/lcps-generic-assessment-criteria.</int:CitationText>
                </int:Suggestion>
                <int:Suggestion CitationStyle="Apa" IsIdentical="1">
                  <int:CitationText>&lt;i&gt;LCPS Generic Assessment Criteria - LCPS&lt;/i&gt;. (n.d.). Retrieved from https://lcps.org.uk/lcps-generic-assessment-criteria</int:CitationText>
                </int:Suggestion>
                <int:Suggestion CitationStyle="Chicago" IsIdentical="1">
                  <int:CitationText>“LCPS Generic Assessment Criteria - LCPS” n.d., https://lcps.org.uk/lcps-generic-assessment-criteria.</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ajor gaps in knowledge with unsatisfactory, uncritical understanding of the subject matter. Much irrelevant material. Substantial inaccuracies. Significantly flawed understanding of the main methods of enquiry in the discipline. Fragmentary knowledge, with only superficial critical understanding. Some significant inaccuracies and/or irrelevant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sxJQzIRf">
      <int:extLst>
        <oel:ext uri="426473B9-03D8-482F-96C9-C2C85392BACA">
          <int:SimilarityCritique Version="1" Context="Significantly flawed understanding of the main methods of enquiry in the discipline." SourceType="Online" SourceTitle="Management Accounting – My Assignment Tutor" SourceUrl="https://myassignmenttutor.com/questions/management-accounting-93/"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Project Management - Assignment Freelancers" SourceUrl="https://assignmentfreelancers.com/project-management-140/"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https://assignmentfreelancers.com/project-management-140/.</int:CitationText>
                </int:Suggestion>
                <int:Suggestion CitationStyle="Apa" IsIdentical="1">
                  <int:CitationText>&lt;i&gt;Project Management - Assignment Freelancers&lt;/i&gt;. (n.d.). Retrieved from https://assignmentfreelancers.com/project-management-140/</int:CitationText>
                </int:Suggestion>
                <int:Suggestion CitationStyle="Chicago" IsIdentical="1">
                  <int:CitationText>“Project Management - Assignment Freelancers” n.d., https://assignmentfreelancers.com/project-management-140/.</int:CitationText>
                </int:Suggestion>
              </int:Suggestions>
            </int:AdditionalSources>
            <int:AdditionalSources SourceType="Online" SourceTitle="MANAGEMENT ECONOMICS – CookMyProject" SourceUrl="https://cookmyproject.com/blog/management-economics/" SourceSnippet="Significantly flawed understanding of the main methods of enquiry in the discipline. Some significant inaccuracies and/or irrelevant material. Incomplete or partially flawed understanding of the main methods of enquiry in the discipline. the well established concepts and principles within the subject area, with a few gaps in the selection of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int:SimilarityCritique>
        </oel:ext>
      </int:extLst>
    </int:Content>
    <int:Content id="swHaGfTQ">
      <int:extLst>
        <oel:ext uri="426473B9-03D8-482F-96C9-C2C85392BACA">
          <int:SimilarityCritique Version="1" Context="Fragmentary knowledge, with only superficial critical understanding. Some significant inaccuracies and/or irrelevant material.  Incomplete or partially flawed understanding of the main methods of enquiry in the discipline." SourceType="Online" SourceTitle="Management Accounting – My Assignment Tutor" SourceUrl="https://myassignmenttutor.com/questions/management-accounting-93/" SourceSnippet="Fragmentary knowledge, with only superficial critical understanding. Limited but adequate knowledge and critical understanding of: Knowledge is reasonably detailed and accurate. A good critical: Knowledge is reasonably extensive. Exhibits very competent: Excellent, detailed knowledge and highly critical understanding of: Exceptionally detailed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Fragmentary knowledge, with only superficial critical understanding. Some significant inaccuracies and/or irrelevant material. Incomplete or partially flawed understanding of the main methods of enquiry in the discipline. Limited but adequate knowledge and critical understanding of the well-established concepts and principles within the subject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iX9r4McT">
      <int:extLst>
        <oel:ext uri="426473B9-03D8-482F-96C9-C2C85392BACA">
          <int:SimilarityCritique Version="1" Context="Limited but adequate knowledge and critical understanding of the well-established concepts and principles within the subject area, with a few gaps in the selection of material. A narrow critical understanding of the main methods of enquiry." SourceType="Online" SourceTitle="International Business (2).docx - In partnership with the ..." SourceUrl="https://www.coursehero.com/file/125389886/International-Business-2docx/" SourceSnippet="Limited but adequate knowledge and critical understanding of the well-established concepts and principles within the subject area, with a few gaps in the selection of material. A narrow critical understanding of the main methods of enquiry. Knowledge is reasonably detailed and accurate.">
            <int:Suggestions CitationType="Inline">
              <int:Suggestion CitationStyle="Mla" IsIdentical="0">
                <int:CitationText>(“International Business (2).docx - In partnership with the ...”)</int:CitationText>
              </int:Suggestion>
              <int:Suggestion CitationStyle="Apa" IsIdentical="0">
                <int:CitationText>(“International Business (2).docx - In partnership with the ...”)</int:CitationText>
              </int:Suggestion>
              <int:Suggestion CitationStyle="Chicago" IsIdentical="0">
                <int:CitationText>(“International Business (2).docx - In partnership with the ...”)</int:CitationText>
              </int:Suggestion>
            </int:Suggestions>
            <int:Suggestions CitationType="Full">
              <int:Suggestion CitationStyle="Mla" IsIdentical="0">
                <int:CitationText>&lt;i&gt;International Business (2).docx - In partnership with the ...&lt;/i&gt;, https://www.coursehero.com/file/125389886/International-Business-2docx/.</int:CitationText>
              </int:Suggestion>
              <int:Suggestion CitationStyle="Apa" IsIdentical="0">
                <int:CitationText>&lt;i&gt;International Business (2).docx - In partnership with the ...&lt;/i&gt;. (n.d.). Retrieved from https://www.coursehero.com/file/125389886/International-Business-2docx/</int:CitationText>
              </int:Suggestion>
              <int:Suggestion CitationStyle="Chicago" IsIdentical="0">
                <int:CitationText>“International Business (2).docx - In partnership with the ...” n.d., https://www.coursehero.com/file/125389886/International-Business-2docx/.</int:CitationText>
              </int:Suggestion>
            </int:Suggestions>
          </int:SimilarityCritique>
        </oel:ext>
      </int:extLst>
    </int:Content>
    <int:Content id="fgJJdAsd">
      <int:extLst>
        <oel:ext uri="426473B9-03D8-482F-96C9-C2C85392BACA">
          <int:SimilarityCritique Version="1" Context="A good critical understanding of the well-established concepts and principles and the main methods of enquiry, with minor gaps in the selection of material." SourceType="Online" SourceTitle="International Business (2).docx - In partnership with the ..." SourceUrl="https://www.coursehero.com/file/125389886/International-Business-2docx/"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Breadth and ...">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SourceType="Online" SourceTitle="GA35 - UWTSD" SourceUrl="https://www.uwtsd.ac.uk/media/uwtsd-website/content-assets/documents/academic-office/aqh-appendices/ga/GA35-UWTSD-Generic-Assessment-Criteria-(Levels-3-7).docx"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COwDCc3J">
      <int:extLst>
        <oel:ext uri="426473B9-03D8-482F-96C9-C2C85392BACA">
          <int:SimilarityCritique Version="1" Context="Exhibits very competent critical understanding of the well-established concepts and principles of the subject and the main methods of enquiry." SourceType="Online" SourceTitle="International Business (2).docx - In partnership with the ..." SourceUrl="https://www.coursehero.com/file/125389886/International-Business-2docx/" SourceSnippet="Exhibits very competent critical understanding of the well-established concepts and principles of the subject and the main methods of enquiry. Breadth and depth of knowledge. Excellent, detailed knowledge and highly critical understanding of the well-established concepts and principles of the subject and the main methods of enquiry.">
            <int:Suggestions CitationType="Inline">
              <int:Suggestion CitationStyle="Mla" IsIdentical="1">
                <int:CitationText>(“International Business (2).docx - In partnership with the ...”)</int:CitationText>
              </int:Suggestion>
              <int:Suggestion CitationStyle="Apa" IsIdentical="1">
                <int:CitationText>(“International Business (2).docx - In partnership with the ...”)</int:CitationText>
              </int:Suggestion>
              <int:Suggestion CitationStyle="Chicago" IsIdentical="1">
                <int:CitationText>(“International Business (2).docx - In partnership with the ...”)</int:CitationText>
              </int:Suggestion>
            </int:Suggestions>
            <int:Suggestions CitationType="Full">
              <int:Suggestion CitationStyle="Mla" IsIdentical="1">
                <int:CitationText>&lt;i&gt;International Business (2).docx - In partnership with the ...&lt;/i&gt;, https://www.coursehero.com/file/125389886/International-Business-2docx/.</int:CitationText>
              </int:Suggestion>
              <int:Suggestion CitationStyle="Apa" IsIdentical="1">
                <int:CitationText>&lt;i&gt;International Business (2).docx - In partnership with the ...&lt;/i&gt;. (n.d.). Retrieved from https://www.coursehero.com/file/125389886/International-Business-2docx/</int:CitationText>
              </int:Suggestion>
              <int:Suggestion CitationStyle="Chicago" IsIdentical="1">
                <int:CitationText>“International Business (2).docx - In partnership with the ...” n.d., https://www.coursehero.com/file/125389886/International-Business-2docx/.</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Exhibits very competent critical understanding of the well-established concepts and principles of the subject and the main methods of enquiry. Breadth and depth of knowledge. Excellent, detailed knowledge and highly critical understanding of thewell-established concepts and principles of the subject and the main methods of enquiry. ...">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A good critical understanding of the well-established concepts and principles and the main methods of enquiry, with minor gaps in the selection of material. Knowledge is reasonably extensive. Exhibits very competent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kh0hUTlg">
      <int:extLst>
        <oel:ext uri="426473B9-03D8-482F-96C9-C2C85392BACA">
          <int:SimilarityCritique Version="1" Context="Excellent, detailed knowledge and highly critical understanding of the well-established concepts and principles of the subject and the main methods of enquiry." SourceType="Online" SourceTitle="M5X01922 :Financial Management for the Hotel Industry ..." SourceUrl="https://www.tvassignmenthelp.com/questions/m5x01922-financial-management-for-the-hotel-industry-management-assignment-help" SourceSnippet="Excellent, detailed knowledge and highly critical understanding of the 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Recommended] - We can work on: Research Methodologies ..." SourceUrl="https://myaustralianacademy.com/questions/we-can-work-on-research-methodologies/" SourceSnippet="Excellent, detailed knowledge and highly critical understanding of the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0">
                  <int:CitationText>(“[Recommended] - We can work on: Research Methodologies ...”)</int:CitationText>
                </int:Suggestion>
                <int:Suggestion CitationStyle="Apa" IsIdentical="0">
                  <int:CitationText>(“[Recommended] - We can work on: Research Methodologies ...”)</int:CitationText>
                </int:Suggestion>
                <int:Suggestion CitationStyle="Chicago" IsIdentical="0">
                  <int:CitationText>(“[Recommended] - We can work on: Research Methodologies ...”)</int:CitationText>
                </int:Suggestion>
              </int:Suggestions>
              <int:Suggestions CitationType="Full">
                <int:Suggestion CitationStyle="Mla" IsIdentical="0">
                  <int:CitationText>&lt;i&gt;[Recommended] - We can work on: Research Methodologies ...&lt;/i&gt;, https://myaustralianacademy.com/questions/we-can-work-on-research-methodologies/.</int:CitationText>
                </int:Suggestion>
                <int:Suggestion CitationStyle="Apa" IsIdentical="0">
                  <int:CitationText>&lt;i&gt;[Recommended] - We can work on: Research Methodologies ...&lt;/i&gt;. (n.d.). Retrieved from https://myaustralianacademy.com/questions/we-can-work-on-research-methodologies/</int:CitationText>
                </int:Suggestion>
                <int:Suggestion CitationStyle="Chicago" IsIdentical="0">
                  <int:CitationText>“[Recommended] - We can work on: Research Methodologies ...” n.d., https://myaustralianacademy.com/questions/we-can-work-on-research-methodologies/.</int:CitationText>
                </int:Suggestion>
              </int:Suggestions>
            </int:AdditionalSources>
            <int:AdditionalSources SourceType="Online" SourceTitle="[Recommended] - We can work on: Accounting for Business ..." SourceUrl="https://myaustralianacademy.com/questions/we-can-work-on-accounting-for-business/" SourceSnippet="Excellent, detailed knowledge and highly critical understanding of thewell-established concepts and principles of the subject and the main methods of enquiry. Exceptionally detailed knowledge and outstanding critical understanding of the well-established concepts and principles of the subject and the main methods of enquiry.">
              <int:Suggestions CitationType="Inline">
                <int:Suggestion CitationStyle="Mla" IsIdentical="0">
                  <int:CitationText>(“[Recommended] - We can work on: Accounting for Business ...”)</int:CitationText>
                </int:Suggestion>
                <int:Suggestion CitationStyle="Apa" IsIdentical="0">
                  <int:CitationText>(“[Recommended] - We can work on: Accounting for Business ...”)</int:CitationText>
                </int:Suggestion>
                <int:Suggestion CitationStyle="Chicago" IsIdentical="0">
                  <int:CitationText>(“[Recommended] - We can work on: Accounting for Business ...”)</int:CitationText>
                </int:Suggestion>
              </int:Suggestions>
              <int:Suggestions CitationType="Full">
                <int:Suggestion CitationStyle="Mla" IsIdentical="0">
                  <int:CitationText>&lt;i&gt;[Recommended] - We can work on: Accounting for Business ...&lt;/i&gt;, https://myaustralianacademy.com/questions/we-can-work-on-accounting-for-business/.</int:CitationText>
                </int:Suggestion>
                <int:Suggestion CitationStyle="Apa" IsIdentical="0">
                  <int:CitationText>&lt;i&gt;[Recommended] - We can work on: Accounting for Business ...&lt;/i&gt;. (n.d.). Retrieved from https://myaustralianacademy.com/questions/we-can-work-on-accounting-for-business/</int:CitationText>
                </int:Suggestion>
                <int:Suggestion CitationStyle="Chicago" IsIdentical="0">
                  <int:CitationText>“[Recommended] - We can work on: Accounting for Business ...” n.d., https://myaustralianacademy.com/questions/we-can-work-on-accounting-for-business/.</int:CitationText>
                </int:Suggestion>
              </int:Suggestions>
            </int:AdditionalSources>
          </int:SimilarityCritique>
        </oel:ext>
      </int:extLst>
    </int:Content>
    <int:Content id="ifpHm2Qx">
      <int:extLst>
        <oel:ext uri="426473B9-03D8-482F-96C9-C2C85392BACA">
          <int:SimilarityCritique Version="1" Context="Exceptionally detailed knowledge and outstanding critical understanding of the well-established concepts and principles of the subject and the main methods of enquiry. May go beyond established theories." SourceType="Online" SourceTitle="M5X01922 :Financial Management for the Hotel Industry ..." SourceUrl="https://www.tvassignmenthelp.com/questions/m5x01922-financial-management-for-the-hotel-industry-management-assignment-help" SourceSnippet="Exceptionally detailed knowledge and outstanding critical understanding of the well-established concepts and principles of the subject and the main methods of enquiry. May go beyond established theories. Cognitive and intellectual skill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cTOT7JHi">
      <int:extLst>
        <oel:ext uri="426473B9-03D8-482F-96C9-C2C85392BACA">
          <int:SimilarityCritique Version="1" Context="(Critical evaluation and analysis of concepts and principles; argument and judgement; the limits of their knowledge, and how this influences their analyses and interpretations.)" SourceType="Online" SourceTitle="M5X01922 :Financial Management for the Hotel Industry ..." SourceUrl="https://www.tvassignmenthelp.com/questions/m5x01922-financial-management-for-the-hotel-industry-management-assignment-help" SourceSnippet="(Critical evaluation and analysis of concepts and principles; argument and judgement; the limits of their knowledge, and how this influences their analyses and interpretations.) Wholly or almost wholly descriptive work. Little or no critical evaluation and analysis of concepts and principl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Project Management – Assignment Tutors For You" SourceUrl="https://assignmenttutorsforyou.com/questions/project-management-158/" SourceSnippet="principles; argument and judgement; the limits of their knowledge, and how this influences their analyses and interpretations.) Wholly or almost wholly descriptive work. Little or no critical evaluation and analysis of concepts and principles. Failure to develop arguments, leading to illogical or invalid judgements. Unsubstantiated ...">
              <int:Suggestions CitationType="Inline">
                <int:Suggestion CitationStyle="Mla" IsIdentical="0">
                  <int:CitationText>(“Project Management – Assignment Tutors For You”)</int:CitationText>
                </int:Suggestion>
                <int:Suggestion CitationStyle="Apa" IsIdentical="0">
                  <int:CitationText>(“Project Management – Assignment Tutors For You”)</int:CitationText>
                </int:Suggestion>
                <int:Suggestion CitationStyle="Chicago" IsIdentical="0">
                  <int:CitationText>(“Project Management – Assignment Tutors For You”)</int:CitationText>
                </int:Suggestion>
              </int:Suggestions>
              <int:Suggestions CitationType="Full">
                <int:Suggestion CitationStyle="Mla" IsIdentical="0">
                  <int:CitationText>&lt;i&gt;Project Management – Assignment Tutors For You&lt;/i&gt;, https://assignmenttutorsforyou.com/questions/project-management-158/.</int:CitationText>
                </int:Suggestion>
                <int:Suggestion CitationStyle="Apa" IsIdentical="0">
                  <int:CitationText>&lt;i&gt;Project Management – Assignment Tutors For You&lt;/i&gt;. (n.d.). Retrieved from https://assignmenttutorsforyou.com/questions/project-management-158/</int:CitationText>
                </int:Suggestion>
                <int:Suggestion CitationStyle="Chicago" IsIdentical="0">
                  <int:CitationText>“Project Management – Assignment Tutors For You” n.d., https://assignmenttutorsforyou.com/questions/project-management-158/.</int:CitationText>
                </int:Suggestion>
              </int:Suggestions>
            </int:AdditionalSources>
            <int:AdditionalSources SourceType="Online" SourceTitle="Managing People - Assignment Freelancers" SourceUrl="https://assignmentfreelancers.com/managing-people-3/" SourceSnippet="principles; argument and judgement; the limits of their knowledge, and how this influences their analyses and interpretations.) Wholly or almost wholly descriptive work. Little or no critical evaluation and analysis of concepts and principles. Failure to develop arguments, leading to illogical or invalid judgements.">
              <int:Suggestions CitationType="Inline">
                <int:Suggestion CitationStyle="Mla" IsIdentical="0">
                  <int:CitationText>(“Managing People - Assignment Freelancers”)</int:CitationText>
                </int:Suggestion>
                <int:Suggestion CitationStyle="Apa" IsIdentical="0">
                  <int:CitationText>(“Managing People - Assignment Freelancers”)</int:CitationText>
                </int:Suggestion>
                <int:Suggestion CitationStyle="Chicago" IsIdentical="0">
                  <int:CitationText>(“Managing People - Assignment Freelancers”)</int:CitationText>
                </int:Suggestion>
              </int:Suggestions>
              <int:Suggestions CitationType="Full">
                <int:Suggestion CitationStyle="Mla" IsIdentical="0">
                  <int:CitationText>&lt;i&gt;Managing People - Assignment Freelancers&lt;/i&gt;, https://assignmentfreelancers.com/managing-people-3/.</int:CitationText>
                </int:Suggestion>
                <int:Suggestion CitationStyle="Apa" IsIdentical="0">
                  <int:CitationText>&lt;i&gt;Managing People - Assignment Freelancers&lt;/i&gt;. (n.d.). Retrieved from https://assignmentfreelancers.com/managing-people-3/</int:CitationText>
                </int:Suggestion>
                <int:Suggestion CitationStyle="Chicago" IsIdentical="0">
                  <int:CitationText>“Managing People - Assignment Freelancers” n.d., https://assignmentfreelancers.com/managing-people-3/.</int:CitationText>
                </int:Suggestion>
              </int:Suggestions>
            </int:AdditionalSources>
          </int:SimilarityCritique>
        </oel:ext>
      </int:extLst>
    </int:Content>
    <int:Content id="XxfYOuak">
      <int:extLst>
        <oel:ext uri="426473B9-03D8-482F-96C9-C2C85392BACA">
          <int:SimilarityCritique Version="1" Context="Wholly or almost wholly descriptive work. Little or no critical evaluation and analysis of concepts and principles." SourceType="Online" SourceTitle="M5X01922 :Financial Management for the Hotel Industry ..." SourceUrl="https://www.tvassignmenthelp.com/questions/m5x01922-financial-management-for-the-hotel-industry-management-assignment-help" SourceSnippet="Wholly or almost wholly descriptive work. Little or no critical evaluation and analysis of concepts and principles. Failure to develop arguments, leading to illogical or invalid judgements. Unsubstantiated generalisations or opinion, made without use of any credible evidence.">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0GdpBEKW">
      <int:extLst>
        <oel:ext uri="426473B9-03D8-482F-96C9-C2C85392BACA">
          <int:SimilarityCritique Version="1" Context="Failure to develop arguments, leading to illogical or invalid judgements. Unsubstantiated generalisations or opinion, made without use of any credible evidence." SourceType="Online" SourceTitle="M5X01922 :Financial Management for the Hotel Industry ..." SourceUrl="https://www.tvassignmenthelp.com/questions/m5x01922-financial-management-for-the-hotel-industry-management-assignment-help" SourceSnippet="Failure to develop arguments, leading to illogical or invalid judgements. Unsubstantiated generalisations or opinion, made without use of any credible evidence. Largely descriptive work, with superficial use of critical evaluation and analysis of concepts and principles. Weak development of arguments and judgement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LCPS Generic Assessment Criteria - LCPS" SourceUrl="https://lcps.org.uk/lcps-generic-assessment-criteria" SourceSnippet="Failure to develop arguments, leading to illogical or invalid judgements. Unsubstantiated generalisations, made without use of credible evidence. hypotheses and judgements. Information accepted uncritically, uses generalised statements made with scant evidence and unsubstantiated. opinions. Ideas sometimes. illogical and contradictory.">
              <int:Suggestions CitationType="Inline">
                <int:Suggestion CitationStyle="Mla" IsIdentical="0">
                  <int:CitationText>(“LCPS Generic Assessment Criteria - LCPS”)</int:CitationText>
                </int:Suggestion>
                <int:Suggestion CitationStyle="Apa" IsIdentical="0">
                  <int:CitationText>(“LCPS Generic Assessment Criteria - LCPS”)</int:CitationText>
                </int:Suggestion>
                <int:Suggestion CitationStyle="Chicago" IsIdentical="0">
                  <int:CitationText>(“LCPS Generic Assessment Criteria - LCPS”)</int:CitationText>
                </int:Suggestion>
              </int:Suggestions>
              <int:Suggestions CitationType="Full">
                <int:Suggestion CitationStyle="Mla" IsIdentical="0">
                  <int:CitationText>&lt;i&gt;LCPS Generic Assessment Criteria - LCPS&lt;/i&gt;, https://lcps.org.uk/lcps-generic-assessment-criteria.</int:CitationText>
                </int:Suggestion>
                <int:Suggestion CitationStyle="Apa" IsIdentical="0">
                  <int:CitationText>&lt;i&gt;LCPS Generic Assessment Criteria - LCPS&lt;/i&gt;. (n.d.). Retrieved from https://lcps.org.uk/lcps-generic-assessment-criteria</int:CitationText>
                </int:Suggestion>
                <int:Suggestion CitationStyle="Chicago" IsIdentical="0">
                  <int:CitationText>“LCPS Generic Assessment Criteria - LCPS” n.d., https://lcps.org.uk/lcps-generic-assessment-criteria.</int:CitationText>
                </int:Suggestion>
              </int:Suggestions>
            </int:AdditionalSources>
          </int:SimilarityCritique>
        </oel:ext>
      </int:extLst>
    </int:Content>
    <int:Content id="09YLE7Nm">
      <int:extLst>
        <oel:ext uri="426473B9-03D8-482F-96C9-C2C85392BACA">
          <int:SimilarityCritique Version="1" Context="Largely descriptive work, with superficial use of critical evaluation and analysis of concepts and principles. Weak development of arguments and judgements." SourceType="Online" SourceTitle="MANAGEMENT ECONOMICS – CookMyProject" SourceUrl="https://cookmyproject.com/blog/management-economics/" SourceSnippe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Limited attempt at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SimilarityCritique>
        </oel:ext>
      </int:extLst>
    </int:Content>
    <int:Content id="zgqMr4cy">
      <int:extLst>
        <oel:ext uri="426473B9-03D8-482F-96C9-C2C85392BACA">
          <int:SimilarityCritique Version="1" Context="Information accepted uncritically, uses generalised statements made with scant evidence and unsubstantiated opinions. Ideas sometimes illogical and contradictory." SourceType="Online" SourceTitle="BMSW6103Leading and Implementing Workplace Change | Punjab ..." SourceUrl="https://punjabassignmenthelp.com/bmsw6103leading-and-implementing-workplace-change/" SourceSnippet="Information accepted uncritically, uses generalised statements made with scant evidence and unsubstantiated opinions. Ideas sometimes illogical and contradictory. Limited attempt at critical thinking, analysis, synthesis and evaluation, tending towards description. Some evidence to support emerging arguments and judgements but these may be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BMSW6104Strategic Management for SMEs | Punjab Assignment Help" SourceUrl="https://punjabassignmenthelp.com/bmsw6104strategic-management-for-smes/" SourceSnippet="Information accepted uncritically, uses generalised statements made with scant evidence and unsubstantiated opinions. Ideas sometimes illogical and contradictory. Limited attempt at critical thinking, analysis, synthesis and evaluation, tending towards description. Some evidence to support emerging arguments and judgements but these may be ...">
              <int:Suggestions CitationType="Inline">
                <int:Suggestion CitationStyle="Mla" IsIdentical="0">
                  <int:CitationText>(“BMSW6104Strategic Management for SMEs | Punjab Assignment Help”)</int:CitationText>
                </int:Suggestion>
                <int:Suggestion CitationStyle="Apa" IsIdentical="0">
                  <int:CitationText>(“BMSW6104Strategic Management for SMEs | Punjab Assignment Help”)</int:CitationText>
                </int:Suggestion>
                <int:Suggestion CitationStyle="Chicago" IsIdentical="0">
                  <int:CitationText>(“BMSW6104Strategic Management for SMEs | Punjab Assignment Help”)</int:CitationText>
                </int:Suggestion>
              </int:Suggestions>
              <int:Suggestions CitationType="Full">
                <int:Suggestion CitationStyle="Mla" IsIdentical="0">
                  <int:CitationText>&lt;i&gt;BMSW6104Strategic Management for SMEs | Punjab Assignment Help&lt;/i&gt;, https://punjabassignmenthelp.com/bmsw6104strategic-management-for-smes/.</int:CitationText>
                </int:Suggestion>
                <int:Suggestion CitationStyle="Apa" IsIdentical="0">
                  <int:CitationText>&lt;i&gt;BMSW6104Strategic Management for SMEs | Punjab Assignment Help&lt;/i&gt;. (n.d.). Retrieved from https://punjabassignmenthelp.com/bmsw6104strategic-management-for-smes/</int:CitationText>
                </int:Suggestion>
                <int:Suggestion CitationStyle="Chicago" IsIdentical="0">
                  <int:CitationText>“BMSW6104Strategic Management for SMEs | Punjab Assignment Help” n.d., https://punjabassignmenthelp.com/bmsw6104strategic-management-for-smes/.</int:CitationText>
                </int:Suggestion>
              </int:Suggestions>
            </int:AdditionalSources>
            <int:AdditionalSources SourceType="Online" SourceTitle="Academic And Employability Skills – My Assignment Tutor" SourceUrl="https://myassignmenttutor.com/questions/academic-and-employability-skills/" SourceSnippet="Information accepted uncritically, uses generalised statements made with scant evidence and unsubstantiated opinions. Ideas sometimes illogical and contradictory. Limited attempt at evaluation of the underlying concepts and principles, tending towards description. Can interpret qualitative and quantitative data but with some errors. Some ...">
              <int:Suggestions CitationType="Inline">
                <int:Suggestion CitationStyle="Mla" IsIdentical="0">
                  <int:CitationText>(“Academic And Employability Skills – My Assignment Tutor”)</int:CitationText>
                </int:Suggestion>
                <int:Suggestion CitationStyle="Apa" IsIdentical="0">
                  <int:CitationText>(“Academic And Employability Skills – My Assignment Tutor”)</int:CitationText>
                </int:Suggestion>
                <int:Suggestion CitationStyle="Chicago" IsIdentical="0">
                  <int:CitationText>(“Academic And Employability Skills – My Assignment Tutor”)</int:CitationText>
                </int:Suggestion>
              </int:Suggestions>
              <int:Suggestions CitationType="Full">
                <int:Suggestion CitationStyle="Mla" IsIdentical="0">
                  <int:CitationText>&lt;i&gt;Academic And Employability Skills – My Assignment Tutor&lt;/i&gt;, https://myassignmenttutor.com/questions/academic-and-employability-skills/.</int:CitationText>
                </int:Suggestion>
                <int:Suggestion CitationStyle="Apa" IsIdentical="0">
                  <int:CitationText>&lt;i&gt;Academic And Employability Skills – My Assignment Tutor&lt;/i&gt;. (n.d.). Retrieved from https://myassignmenttutor.com/questions/academic-and-employability-skills/</int:CitationText>
                </int:Suggestion>
                <int:Suggestion CitationStyle="Chicago" IsIdentical="0">
                  <int:CitationText>“Academic And Employability Skills – My Assignment Tutor” n.d., https://myassignmenttutor.com/questions/academic-and-employability-skills/.</int:CitationText>
                </int:Suggestion>
              </int:Suggestions>
            </int:AdditionalSources>
          </int:SimilarityCritique>
        </oel:ext>
      </int:extLst>
    </int:Content>
    <int:Content id="lOqgQWin">
      <int:extLst>
        <oel:ext uri="426473B9-03D8-482F-96C9-C2C85392BACA">
          <int:SimilarityCritique Version="1" Context="Limited attempt at critical evaluation and analysis of concepts and principles, tending towards description." SourceType="Online" SourceTitle="M5X01922 :Financial Management for the Hotel Industry ..." SourceUrl="https://www.tvassignmenthelp.com/questions/m5x01922-financial-management-for-the-hotel-industry-management-assignment-help" SourceSnippet="Limited attempt at critical evaluation and analysis of concepts and principles, tending towards description. Some evidence to support arguments and judgements but these may be underdeveloped, with a little inconsistency / mis-interpretation or failure to fully recognise limits of knowledg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Project Management – My Assignment Tutor" SourceUrl="https://myassignmenttutor.com/questions/project-management-182/" SourceSnippet="Limited attempt at critical evaluation and analysis of concepts and principles, tending towards description. Some evidence to support arguments and judgements but these may be underdeveloped, with a little inconsistency / mis interpretation or failure to fully recognise limits of knowledge. Some critical evaluation and analysis of concepts and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4 Practical Skills At level 5 you should be able to ..." SourceUrl="https://www.coursehero.com/file/p1c7bm6i/4-Practical-Skills-At-level-5-you-should-be-able-to-usedeploy-a-range-of/" SourceSnippet="Limited attempt at critical evaluation and analysis of concepts and principles, tending towards description. Some evidence to support arguments and judgements but these may be underdeveloped, with a little inconsistency / mis-interpretation or failure to fully recognise limits of knowledg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NaTfibJt">
      <int:extLst>
        <oel:ext uri="426473B9-03D8-482F-96C9-C2C85392BACA">
          <int:SimilarityCritique Version="1" Context="Some evidence to support arguments and judgements but these may be underdeveloped, with a little inconsistency / mis-interpretation or failure to fully recognise limits of knowledge." SourceType="Online" SourceTitle="4 Practical Skills At level 5 you should be able to ..." SourceUrl="https://www.coursehero.com/file/p1c7bm6i/4-Practical-Skills-At-level-5-you-should-be-able-to-usedeploy-a-range-of/"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organisations They will have the qualities and ..." SourceUrl="https://www.coursehero.com/file/p2058htm/organisations-They-will-have-the-qualities-and-transferable-skills-necessary-for/" SourceSnippet="Some evidence to support arguments and judgements but these may be underdeveloped, with a little inconsistency / mis-interpretation or failure to fully recognise limits of knowledge. Some critical evaluation and analysis of concepts and principles, though descriptive in parts.">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int:SimilarityCritique>
        </oel:ext>
      </int:extLst>
    </int:Content>
    <int:Content id="Z70mbKA7">
      <int:extLst>
        <oel:ext uri="426473B9-03D8-482F-96C9-C2C85392BACA">
          <int:SimilarityCritique Version="1" Context="Some critical evaluation and analysis of concepts and principles, though descriptive in parts." SourceType="Online" SourceTitle="Management Accounting – My Assignment Tutor" SourceUrl="https://myassignmenttutor.com/questions/management-accounting-88/"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AdditionalSources SourceType="Online" SourceTitle="Project Management – My Assignment Tutor" SourceUrl="https://myassignmenttutor.com/questions/project-management-182/"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Recommended] - We can work on: Research Methodologies ..." SourceUrl="https://myaustralianacademy.com/questions/we-can-work-on-research-methodologies/" SourceSnippe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 Mostly valid arguments and logical judgement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pCxgdZqB">
      <int:extLst>
        <oel:ext uri="426473B9-03D8-482F-96C9-C2C85392BACA">
          <int:SimilarityCritique Version="1" Context="An emerging awareness the limits of their knowledge and ability to use evidence to support the argument though with some tendency to assert/state opinion rather than argue on the basis of reason and evidence." SourceType="Online" SourceTitle="4 Practical Skills At level 5 you should be able to ..." SourceUrl="https://www.coursehero.com/file/p1c7bm6i/4-Practical-Skills-At-level-5-you-should-be-able-to-usedeploy-a-range-of/"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Project Management - Assignment Freelancers" SourceUrl="https://assignmentfreelancers.com/project-management-140/"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s selective in the range of evidence ...">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https://assignmentfreelancers.com/project-management-140/.</int:CitationText>
                </int:Suggestion>
                <int:Suggestion CitationStyle="Apa" IsIdentical="1">
                  <int:CitationText>&lt;i&gt;Project Management - Assignment Freelancers&lt;/i&gt;. (n.d.). Retrieved from https://assignmentfreelancers.com/project-management-140/</int:CitationText>
                </int:Suggestion>
                <int:Suggestion CitationStyle="Chicago" IsIdentical="1">
                  <int:CitationText>“Project Management - Assignment Freelancers” n.d., https://assignmentfreelancers.com/project-management-140/.</int:CitationText>
                </int:Suggestion>
              </int:Suggestions>
            </int:AdditionalSources>
            <int:AdditionalSources SourceType="Online" SourceTitle="[SOLVED]D) Using Storey’s 27 points of difference between ..." SourceUrl="https://jowakiwriters.com/dusing-storeys-27-points-of-difference-between-hrm-and-personnel-management-as-a-benchmark-state-what-is-being-practised-by-the-firm/" SourceSnippet="An emerging awareness the limits of their knowledge and ability to use evidence to support the argument though with some tendency to assert/state opinion rather than argue on the basis of reason and evidence. Mostly valid arguments and logical judgements. Sound critical evaluation and analysis of concepts.">
              <int:Suggestions CitationType="Inline">
                <int:Suggestion CitationStyle="Mla" IsIdentical="1">
                  <int:CitationText>(“[SOLVED]D) Using Storey’s 27 points of difference between ...”)</int:CitationText>
                </int:Suggestion>
                <int:Suggestion CitationStyle="Apa" IsIdentical="1">
                  <int:CitationText>(“[SOLVED]D) Using Storey’s 27 points of difference between ...”)</int:CitationText>
                </int:Suggestion>
                <int:Suggestion CitationStyle="Chicago" IsIdentical="1">
                  <int:CitationText>(“[SOLVED]D) Using Storey’s 27 points of difference between ...”)</int:CitationText>
                </int:Suggestion>
              </int:Suggestions>
              <int:Suggestions CitationType="Full">
                <int:Suggestion CitationStyle="Mla" IsIdentical="1">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1">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1">
                  <int:CitationText>“[SOLVED]D) Using Storey’s 27 points of difference between ...” n.d., https://jowakiwriters.com/dusing-storeys-27-points-of-difference-between-hrm-and-personnel-management-as-a-benchmark-state-what-is-being-practised-by-the-firm/.</int:CitationText>
                </int:Suggestion>
              </int:Suggestions>
            </int:AdditionalSources>
          </int:SimilarityCritique>
        </oel:ext>
      </int:extLst>
    </int:Content>
    <int:Content id="qwgr8aDP">
      <int:extLst>
        <oel:ext uri="426473B9-03D8-482F-96C9-C2C85392BACA">
          <int:SimilarityCritique Version="1" Context="Sound critical evaluation and analysis of concepts. Is selective in the range of evidence used and synthesises rather than describes. Ability to devise arguments that show awareness of different stances, and use evidence convincingly, to support appropriate and valid judgements." SourceType="Online" SourceTitle="M5X01922 :Financial Management for the Hotel Industry ..." SourceUrl="https://www.tvassignmenthelp.com/questions/m5x01922-financial-management-for-the-hotel-industry-management-assignment-help" SourceSnippet="Sound critical evaluation and analysis of concepts. Is selective in the range of evidence used and synthesises rather than describes. Ability to devise arguments that show awareness of different stances, and use evidence convincingly, to support appropriate and valid judgements. Excellent critical evaluation and analysis of concepts and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GA35 - UWTSD" SourceUrl="https://www.uwtsd.ac.uk/media/uwtsd-website/content-assets/documents/academic-office/aqh-appendices/ga/GA35-UWTSD-Generic-Assessment-Criteria-(Levels-3-7).docx" SourceSnippet="Sound critical evaluation and analysis of concepts. Is selective in the range of evidence used and synthesises rather than describes. Ability to devise arguments that show awareness of different stances, and use evidence convincingly, to support">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D4CnGChW">
      <int:extLst>
        <oel:ext uri="426473B9-03D8-482F-96C9-C2C85392BACA">
          <int:SimilarityCritique Version="1" Context="Excellent critical evaluation and analysis of concepts and principles leading to logical, evidence-based, reasoned arguments and judgements." SourceType="Online" SourceTitle="Project Management - Assignment Tutor Online" SourceUrl="https://assignmenttutoronline.com/blog/project-management-130/" SourceSnippet="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SourceType="Online" SourceTitle="M5X01922 :Financial Management for the Hotel Industry ..." SourceUrl="https://www.tvassignmenthelp.com/questions/m5x01922-financial-management-for-the-hotel-industry-management-assignment-help" SourceSnippet="Excellent critical evaluation and analysis of concepts and principles leading to logical, evidence-based, reasoned arguments and judgements. Explicit recognition of other stances and a strong awareness of the limits of their knowledg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AdditionalSources SourceType="Online" SourceTitle="Project Management – Assignment Tutors For You" SourceUrl="https://assignmenttutorsforyou.com/questions/project-management-158/" SourceSnippet="Excellent critical evaluation and analysis of concepts and principles leading to logical, evidence-based, reasoned arguments and judgements. Explicit recognition of other stances and a strong awareness of the limits of their knowledge. A capacity for independent thought and ability to ‘see beyond the question’, suggesting some grasp of the ...">
              <int:Suggestions CitationType="Inline">
                <int:Suggestion CitationStyle="Mla" IsIdentical="1">
                  <int:CitationText>(“Project Management – Assignment Tutors For You”)</int:CitationText>
                </int:Suggestion>
                <int:Suggestion CitationStyle="Apa" IsIdentical="1">
                  <int:CitationText>(“Project Management – Assignment Tutors For You”)</int:CitationText>
                </int:Suggestion>
                <int:Suggestion CitationStyle="Chicago" IsIdentical="1">
                  <int:CitationText>(“Project Management – Assignment Tutors For You”)</int:CitationText>
                </int:Suggestion>
              </int:Suggestions>
              <int:Suggestions CitationType="Full">
                <int:Suggestion CitationStyle="Mla" IsIdentical="1">
                  <int:CitationText>&lt;i&gt;Project Management – Assignment Tutors For You&lt;/i&gt;, https://assignmenttutorsforyou.com/questions/project-management-158/.</int:CitationText>
                </int:Suggestion>
                <int:Suggestion CitationStyle="Apa" IsIdentical="1">
                  <int:CitationText>&lt;i&gt;Project Management – Assignment Tutors For You&lt;/i&gt;. (n.d.). Retrieved from https://assignmenttutorsforyou.com/questions/project-management-158/</int:CitationText>
                </int:Suggestion>
                <int:Suggestion CitationStyle="Chicago" IsIdentical="1">
                  <int:CitationText>“Project Management – Assignment Tutors For You” n.d., https://assignmenttutorsforyou.com/questions/project-management-158/.</int:CitationText>
                </int:Suggestion>
              </int:Suggestions>
            </int:AdditionalSources>
          </int:SimilarityCritique>
        </oel:ext>
      </int:extLst>
    </int:Content>
    <int:Content id="XDqW5Gvy">
      <int:extLst>
        <oel:ext uri="426473B9-03D8-482F-96C9-C2C85392BACA">
          <int:SimilarityCritique Version="1" Context="A capacity for independent thought and ability to ‘see beyond the question’, suggesting some grasp of the broader field and wider concepts." SourceType="Online" SourceTitle="Project Management - Assignment Freelancers" SourceUrl="https://assignmentfreelancers.com/project-management-139/"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int:Suggestions CitationType="Inline">
              <int:Suggestion CitationStyle="Mla" IsIdentical="1">
                <int:CitationText>(“Project Management - Assignment Freelancers”)</int:CitationText>
              </int:Suggestion>
              <int:Suggestion CitationStyle="Apa" IsIdentical="1">
                <int:CitationText>(“Project Management - Assignment Freelancers”)</int:CitationText>
              </int:Suggestion>
              <int:Suggestion CitationStyle="Chicago" IsIdentical="1">
                <int:CitationText>(“Project Management - Assignment Freelancers”)</int:CitationText>
              </int:Suggestion>
            </int:Suggestions>
            <int:Suggestions CitationType="Full">
              <int:Suggestion CitationStyle="Mla" IsIdentical="1">
                <int:CitationText>&lt;i&gt;Project Management - Assignment Freelancers&lt;/i&gt;, https://assignmentfreelancers.com/project-management-139/.</int:CitationText>
              </int:Suggestion>
              <int:Suggestion CitationStyle="Apa" IsIdentical="1">
                <int:CitationText>&lt;i&gt;Project Management - Assignment Freelancers&lt;/i&gt;. (n.d.). Retrieved from https://assignmentfreelancers.com/project-management-139/</int:CitationText>
              </int:Suggestion>
              <int:Suggestion CitationStyle="Chicago" IsIdentical="1">
                <int:CitationText>“Project Management - Assignment Freelancers” n.d., https://assignmentfreelancers.com/project-management-139/.</int:CitationText>
              </int:Suggestion>
            </int:Suggestions>
            <int:AdditionalSources SourceType="Online" SourceTitle="Project Management – My Assignment Tutor" SourceUrl="https://myassignmenttutor.com/questions/project-management-182/"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AdditionalSources SourceType="Online" SourceTitle="4 Practical Skills At level 5 you should be able to ..." SourceUrl="https://www.coursehero.com/file/p1c7bm6i/4-Practical-Skills-At-level-5-you-should-be-able-to-usedeploy-a-range-of/" SourceSnippet="A capacity for independent thought and ability to ‘see beyond the question’, suggesting some grasp of the broader field and wider concepts. Outstanding critical evaluation and analysis of concepts and principles. Uses evidence exceptionally well to connect ideas, and support highly logical and persuasive, arguments and judgement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Z7f1PNs1">
      <int:extLst>
        <oel:ext uri="426473B9-03D8-482F-96C9-C2C85392BACA">
          <int:SimilarityCritique Version="1" Contex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 SourceType="Online" SourceTitle="Research Methodologies – My Assignment Tutor" SourceUrl="https://myassignmenttutor.com/questions/research-methodologies-5/" SourceSnippe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int:Suggestions CitationType="Inline">
              <int:Suggestion CitationStyle="Mla" IsIdentical="0">
                <int:CitationText>(“Research Methodologies – My Assignment Tutor”)</int:CitationText>
              </int:Suggestion>
              <int:Suggestion CitationStyle="Apa" IsIdentical="0">
                <int:CitationText>(“Research Methodologies – My Assignment Tutor”)</int:CitationText>
              </int:Suggestion>
              <int:Suggestion CitationStyle="Chicago" IsIdentical="0">
                <int:CitationText>(“Research Methodologies – My Assignment Tutor”)</int:CitationText>
              </int:Suggestion>
            </int:Suggestions>
            <int:Suggestions CitationType="Full">
              <int:Suggestion CitationStyle="Mla" IsIdentical="0">
                <int:CitationText>&lt;i&gt;Research Methodologies – My Assignment Tutor&lt;/i&gt;, https://myassignmenttutor.com/questions/research-methodologies-5/.</int:CitationText>
              </int:Suggestion>
              <int:Suggestion CitationStyle="Apa" IsIdentical="0">
                <int:CitationText>&lt;i&gt;Research Methodologies – My Assignment Tutor&lt;/i&gt;. (n.d.). Retrieved from https://myassignmenttutor.com/questions/research-methodologies-5/</int:CitationText>
              </int:Suggestion>
              <int:Suggestion CitationStyle="Chicago" IsIdentical="0">
                <int:CitationText>“Research Methodologies – My Assignment Tutor” n.d., https://myassignmenttutor.com/questions/research-methodologies-5/.</int:CitationText>
              </int:Suggestion>
            </int:Suggestions>
            <int:AdditionalSources SourceType="Online" SourceTitle="M5X01922 :Financial Management for the Hotel Industry ..." SourceUrl="https://www.tvassignmenthelp.com/questions/m5x01922-financial-management-for-the-hotel-industry-management-assignment-help" SourceSnippe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DRH7ne7O">
      <int:extLst>
        <oel:ext uri="426473B9-03D8-482F-96C9-C2C85392BACA">
          <int:SimilarityCritique Version="1" Context="(Apply underlying concepts and principles more widely outside the context in which they were first studied; use a range of established techniques; propose solutions to problems arising from analysis.)" SourceType="Online" SourceTitle="4 Practical Skills At level 5 you should be able to ..." SourceUrl="https://www.coursehero.com/file/p1c7bm6i/4-Practical-Skills-At-level-5-you-should-be-able-to-usedeploy-a-range-of/" SourceSnippet="Practical skills (Apply underlying concepts and principles more widely outside the context in which they were first studied; use a range of established techniques; propose solutions to problems arising from analysis.) Limited or no use of established methods, materials, tools and/or techniques.">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Project Management - Assignment Tutor Online" SourceUrl="https://assignmenttutoronline.com/blog/project-management-130/" SourceSnippet="(Apply underlying concepts and principles more widely outside the context in which they were first studied; use a range of established techniques; propose solutions to problems arising from analysis.) Limited or no use of established methods, materials, tools and/or techniques. Little or no appreciation of the context of the application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int:AdditionalSources SourceType="Online" SourceTitle="organisations They will have the qualities and ..." SourceUrl="https://www.coursehero.com/file/p2058htm/organisations-They-will-have-the-qualities-and-transferable-skills-necessary-for/" SourceSnippet="Practical skills (Apply underlying concepts and principles more widely outside the context in which they were first studied; use a range of established techniques; propose solutions to problems arising from analysis.) Limited or no use of established methods, materials, tools and/or techniques. Little or no appreciation of the context of the ...">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int:SimilarityCritique>
        </oel:ext>
      </int:extLst>
    </int:Content>
    <int:Content id="SLCF80nS">
      <int:extLst>
        <oel:ext uri="426473B9-03D8-482F-96C9-C2C85392BACA">
          <int:SimilarityCritique Version="1" Context="Limited or no use of established methods, materials, tools and/or techniques." SourceType="Online" SourceTitle="Project Management - Assignment Tutor Online" SourceUrl="https://assignmenttutoronline.com/blog/project-management-130/" SourceSnippet="Limited or no use of established methods, materials, tools and/or techniques. Little or no appreciation of the context of the application. Limited understanding of the application of theory to practice or making appropriate links between the two. Very weak problem-solving skills outside the context in which they were first studied. Rudimentary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SourceType="Online" SourceTitle="MANAGEMENT ECONOMICS – My Assignment Tutor" SourceUrl="https://myassignmenttutor.com/questions/management-economics-5/" SourceSnippet="Limited or no use of established methods, materials, tools and/or techniques. Little or no appreciation of the context of the application. Limited understanding of the application of theory to practice or making appropriate links between the two. Very weak problem-solving skills outside the context in which they were first studied. Rudimentary ...">
              <int:Suggestions CitationType="Inline">
                <int:Suggestion CitationStyle="Mla" IsIdentical="1">
                  <int:CitationText>(“MANAGEMENT ECONOMICS – My Assignment Tutor”)</int:CitationText>
                </int:Suggestion>
                <int:Suggestion CitationStyle="Apa" IsIdentical="1">
                  <int:CitationText>(“MANAGEMENT ECONOMICS – My Assignment Tutor”)</int:CitationText>
                </int:Suggestion>
                <int:Suggestion CitationStyle="Chicago" IsIdentical="1">
                  <int:CitationText>(“MANAGEMENT ECONOMICS – My Assignment Tutor”)</int:CitationText>
                </int:Suggestion>
              </int:Suggestions>
              <int:Suggestions CitationType="Full">
                <int:Suggestion CitationStyle="Mla" IsIdentical="1">
                  <int:CitationText>&lt;i&gt;MANAGEMENT ECONOMICS – My Assignment Tutor&lt;/i&gt;, https://myassignmenttutor.com/questions/management-economics-5/.</int:CitationText>
                </int:Suggestion>
                <int:Suggestion CitationStyle="Apa" IsIdentical="1">
                  <int:CitationText>&lt;i&gt;MANAGEMENT ECONOMICS – My Assignment Tutor&lt;/i&gt;. (n.d.). Retrieved from https://myassignmenttutor.com/questions/management-economics-5/</int:CitationText>
                </int:Suggestion>
                <int:Suggestion CitationStyle="Chicago" IsIdentical="1">
                  <int:CitationText>“MANAGEMENT ECONOMICS – My Assignment Tutor” n.d., https://myassignmenttutor.com/questions/management-economics-5/.</int:CitationText>
                </int:Suggestion>
              </int:Suggestions>
            </int:AdditionalSources>
            <int:AdditionalSources SourceType="Online" SourceTitle="Management Accounting – My Assignment Tutor" SourceUrl="https://myassignmenttutor.com/questions/management-accounting-93/" SourceSnippet="Limited or no use of established methods, materials, tools and/or techniques. Little or no appreciation of the context of the application. Limited understanding of the application of theory to practice or making: Rudimentary application of established methods, materials, tools and/or techniques but without consideration and competence. Flawed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SimilarityCritique>
        </oel:ext>
      </int:extLst>
    </int:Content>
    <int:Content id="ud40JM10">
      <int:extLst>
        <oel:ext uri="426473B9-03D8-482F-96C9-C2C85392BACA">
          <int:SimilarityCritique Version="1" Context="Little or no appreciation of the context of the application." SourceType="Online" SourceTitle="Assignment Title(s): Regression and Correlation Analysis ..." SourceUrl="https://pay4assignment.com/tutorials/assignment-titles-regression-and-correlation-analysis/" SourceSnippet="Little or no appreciation of the context of the application. Rudimentary application of methods, materials, tools and/or techniques but without consideration and competence. Flawed appreciation of the context of the application.">
            <int:Suggestions CitationType="Inline">
              <int:Suggestion CitationStyle="Mla" IsIdentical="1">
                <int:CitationText>(“Assignment Title(s): Regression and Correlation Analysis ...”)</int:CitationText>
              </int:Suggestion>
              <int:Suggestion CitationStyle="Apa" IsIdentical="1">
                <int:CitationText>(“Assignment Title(s): Regression and Correlation Analysis ...”)</int:CitationText>
              </int:Suggestion>
              <int:Suggestion CitationStyle="Chicago" IsIdentical="1">
                <int:CitationText>(“Assignment Title(s): Regression and Correlation Analysis ...”)</int:CitationText>
              </int:Suggestion>
            </int:Suggestions>
            <int:Suggestions CitationType="Full">
              <int:Suggestion CitationStyle="Mla" IsIdentical="1">
                <int:CitationText>&lt;i&gt;Assignment Title(s): Regression and Correlation Analysis ...&lt;/i&gt;, https://pay4assignment.com/tutorials/assignment-titles-regression-and-correlation-analysis/.</int:CitationText>
              </int:Suggestion>
              <int:Suggestion CitationStyle="Apa" IsIdentical="1">
                <int:CitationText>&lt;i&gt;Assignment Title(s): Regression and Correlation Analysis ...&lt;/i&gt;. (n.d.). Retrieved from https://pay4assignment.com/tutorials/assignment-titles-regression-and-correlation-analysis/</int:CitationText>
              </int:Suggestion>
              <int:Suggestion CitationStyle="Chicago" IsIdentical="1">
                <int:CitationText>“Assignment Title(s): Regression and Correlation Analysis ...” n.d., https://pay4assignment.com/tutorials/assignment-titles-regression-and-correlation-analysis/.</int:CitationText>
              </int:Suggestion>
            </int:Suggestions>
            <int:AdditionalSources SourceType="Online" SourceTitle="Personal and Professional Development - My Assignment ..." SourceUrl="https://scribing.shop/2021/11/29/personal-and-professional-development-my-assignment-tutor-3/" SourceSnippet="Little or no appreciation of the context of the application. Very weakevidence of different approaches to problem-solving in particular contexts.Rudimentary application of taught, basicmethods, materials, tools and/or techniques but without consideration and competence. Flawed appreciation of the context of the application.">
              <int:Suggestions CitationType="Inline">
                <int:Suggestion CitationStyle="Mla" IsIdentical="1">
                  <int:CitationText>(“Personal and Professional Development - My Assignment ...”)</int:CitationText>
                </int:Suggestion>
                <int:Suggestion CitationStyle="Apa" IsIdentical="1">
                  <int:CitationText>(“Personal and Professional Development - My Assignment ...”)</int:CitationText>
                </int:Suggestion>
                <int:Suggestion CitationStyle="Chicago" IsIdentical="1">
                  <int:CitationText>(“Personal and Professional Development - My Assignment ...”)</int:CitationText>
                </int:Suggestion>
              </int:Suggestions>
              <int:Suggestions CitationType="Full">
                <int:Suggestion CitationStyle="Mla" IsIdentical="1">
                  <int:CitationText>&lt;i&gt;Personal and Professional Development - My Assignment ...&lt;/i&gt;, https://scribing.shop/2021/11/29/personal-and-professional-development-my-assignment-tutor-3/.</int:CitationText>
                </int:Suggestion>
                <int:Suggestion CitationStyle="Apa" IsIdentical="1">
                  <int:CitationText>&lt;i&gt;Personal and Professional Development - My Assignment ...&lt;/i&gt;. (n.d.). Retrieved from https://scribing.shop/2021/11/29/personal-and-professional-development-my-assignment-tutor-3/</int:CitationText>
                </int:Suggestion>
                <int:Suggestion CitationStyle="Chicago" IsIdentical="1">
                  <int:CitationText>“Personal and Professional Development - My Assignment ...” n.d., https://scribing.shop/2021/11/29/personal-and-professional-development-my-assignment-tutor-3/.</int:CitationText>
                </int:Suggestion>
              </int:Suggestions>
            </int:AdditionalSources>
            <int:AdditionalSources SourceType="Online" SourceTitle="In the main body of your submission - My Assignment Tutor" SourceUrl="https://blog.myassignmenttutor.com/articleblog/in-the-main-body-of-your-submission-3/" SourceSnippet="Little or no appreciation of the context of the application. Rudimentary application of methods, materials, tools and/or techniques but without consideration and competence. Flawed appreciation of the context of the application. An adequate awareness and mostly appropriate application of well established methods, materials, tools and/or ...">
              <int:Suggestions CitationType="Inline">
                <int:Suggestion CitationStyle="Mla" IsIdentical="1">
                  <int:CitationText>(“In the main body of your submission - My Assignment Tutor”)</int:CitationText>
                </int:Suggestion>
                <int:Suggestion CitationStyle="Apa" IsIdentical="1">
                  <int:CitationText>(“In the main body of your submission - My Assignment Tutor”)</int:CitationText>
                </int:Suggestion>
                <int:Suggestion CitationStyle="Chicago" IsIdentical="1">
                  <int:CitationText>(“In the main body of your submission - My Assignment Tutor”)</int:CitationText>
                </int:Suggestion>
              </int:Suggestions>
              <int:Suggestions CitationType="Full">
                <int:Suggestion CitationStyle="Mla" IsIdentical="1">
                  <int:CitationText>&lt;i&gt;In the main body of your submission - My Assignment Tutor&lt;/i&gt;, https://blog.myassignmenttutor.com/articleblog/in-the-main-body-of-your-submission-3/.</int:CitationText>
                </int:Suggestion>
                <int:Suggestion CitationStyle="Apa" IsIdentical="1">
                  <int:CitationText>&lt;i&gt;In the main body of your submission - My Assignment Tutor&lt;/i&gt;. (n.d.). Retrieved from https://blog.myassignmenttutor.com/articleblog/in-the-main-body-of-your-submission-3/</int:CitationText>
                </int:Suggestion>
                <int:Suggestion CitationStyle="Chicago" IsIdentical="1">
                  <int:CitationText>“In the main body of your submission - My Assignment Tutor” n.d., https://blog.myassignmenttutor.com/articleblog/in-the-main-body-of-your-submission-3/.</int:CitationText>
                </int:Suggestion>
              </int:Suggestions>
            </int:AdditionalSources>
          </int:SimilarityCritique>
        </oel:ext>
      </int:extLst>
    </int:Content>
    <int:Content id="2Mtbm5mV">
      <int:extLst>
        <oel:ext uri="426473B9-03D8-482F-96C9-C2C85392BACA">
          <int:SimilarityCritique Version="1" Context="Limited understanding of the application of theory to practice or making appropriate links between the two." SourceType="Online" SourceTitle="4 Practical Skills At level 5 you should be able to ..." SourceUrl="https://www.coursehero.com/file/p1c7bm6i/4-Practical-Skills-At-level-5-you-should-be-able-to-usedeploy-a-range-of/" SourceSnippet="Limited understanding of the application of theory to practice or making appropriate links between the two. Very weak problem-solving skills outside the context in which they were first studied. Rudimentary application of established methods, materials, tools and/or techniques but without consideration and competenc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BMSW6103Leading and Implementing Workplace Change | Punjab ..." SourceUrl="https://punjabassignmenthelp.com/bmsw6103leading-and-implementing-workplace-change/" SourceSnippet="Limited understanding of the application of theory to practice or making appropriate links between the two. Very weak problem-solving skills in complex and unpredictable contexts. Rudimentary application of methods, materials, tools and/or techniques but without consideration and competence. Flawed appreciation of the context of the application.">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AdditionalSources SourceType="Online" SourceTitle="BMSW6104Strategic Management for SMEs | Punjab Assignment Help" SourceUrl="https://punjabassignmenthelp.com/bmsw6104strategic-management-for-smes/" SourceSnippet="Limited understanding of the application of theory to practice or making appropriate links between the two. Very weak problem-solving skills in complex and unpredictable contexts. Rudimentary application of methods, materials, tools and/or techniques but without consideration and competence. Flawed appreciation of the context of the application.">
              <int:Suggestions CitationType="Inline">
                <int:Suggestion CitationStyle="Mla" IsIdentical="1">
                  <int:CitationText>(“BMSW6104Strategic Management for SMEs | Punjab Assignment Help”)</int:CitationText>
                </int:Suggestion>
                <int:Suggestion CitationStyle="Apa" IsIdentical="1">
                  <int:CitationText>(“BMSW6104Strategic Management for SMEs | Punjab Assignment Help”)</int:CitationText>
                </int:Suggestion>
                <int:Suggestion CitationStyle="Chicago" IsIdentical="1">
                  <int:CitationText>(“BMSW6104Strategic Management for SMEs | Punjab Assignment Help”)</int:CitationText>
                </int:Suggestion>
              </int:Suggestions>
              <int:Suggestions CitationType="Full">
                <int:Suggestion CitationStyle="Mla" IsIdentical="1">
                  <int:CitationText>&lt;i&gt;BMSW6104Strategic Management for SMEs | Punjab Assignment Help&lt;/i&gt;, https://punjabassignmenthelp.com/bmsw6104strategic-management-for-smes/.</int:CitationText>
                </int:Suggestion>
                <int:Suggestion CitationStyle="Apa" IsIdentical="1">
                  <int:CitationText>&lt;i&gt;BMSW6104Strategic Management for SMEs | Punjab Assignment Help&lt;/i&gt;. (n.d.). Retrieved from https://punjabassignmenthelp.com/bmsw6104strategic-management-for-smes/</int:CitationText>
                </int:Suggestion>
                <int:Suggestion CitationStyle="Chicago" IsIdentical="1">
                  <int:CitationText>“BMSW6104Strategic Management for SMEs | Punjab Assignment Help” n.d., https://punjabassignmenthelp.com/bmsw6104strategic-management-for-smes/.</int:CitationText>
                </int:Suggestion>
              </int:Suggestions>
            </int:AdditionalSources>
          </int:SimilarityCritique>
        </oel:ext>
      </int:extLst>
    </int:Content>
    <int:Content id="JDjgzOFO">
      <int:extLst>
        <oel:ext uri="426473B9-03D8-482F-96C9-C2C85392BACA">
          <int:SimilarityCritique Version="1" Context="Very weak problem-solving skills outside the context in which they were first studied." SourceType="Online" SourceTitle="Managing People - Assignment Freelancers" SourceUrl="https://assignmentfreelancers.com/managing-people-3/"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(“Managing People - Assignment Freelancers”)</int:CitationText>
              </int:Suggestion>
              <int:Suggestion CitationStyle="Apa" IsIdentical="1">
                <int:CitationText>(“Managing People - Assignment Freelancers”)</int:CitationText>
              </int:Suggestion>
              <int:Suggestion CitationStyle="Chicago" IsIdentical="1">
                <int:CitationText>(“Managing People - Assignment Freelancers”)</int:CitationText>
              </int:Suggestion>
            </int:Suggestions>
            <int:Suggestions CitationType="Full">
              <int:Suggestion CitationStyle="Mla" IsIdentical="1">
                <int:CitationText>&lt;i&gt;Managing People - Assignment Freelancers&lt;/i&gt;, https://assignmentfreelancers.com/managing-people-3/.</int:CitationText>
              </int:Suggestion>
              <int:Suggestion CitationStyle="Apa" IsIdentical="1">
                <int:CitationText>&lt;i&gt;Managing People - Assignment Freelancers&lt;/i&gt;. (n.d.). Retrieved from https://assignmentfreelancers.com/managing-people-3/</int:CitationText>
              </int:Suggestion>
              <int:Suggestion CitationStyle="Chicago" IsIdentical="1">
                <int:CitationText>“Managing People - Assignment Freelancers” n.d., https://assignmentfreelancers.com/managing-people-3/.</int:CitationText>
              </int:Suggestion>
            </int:Suggestions>
            <int:AdditionalSources SourceType="Online" SourceTitle="Project Management - Assignment Tutor Online" SourceUrl="https://assignmenttutoronline.com/blog/project-management-130/"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(“Project Management - Assignment Tutor Online”)</int:CitationText>
                </int:Suggestion>
                <int:Suggestion CitationStyle="Apa" IsIdentical="1">
                  <int:CitationText>(“Project Management - Assignment Tutor Online”)</int:CitationText>
                </int:Suggestion>
                <int:Suggestion CitationStyle="Chicago" IsIdentical="1">
                  <int:CitationText>(“Project Management - Assignment Tutor Online”)</int:CitationText>
                </int:Suggestion>
              </int:Suggestions>
              <int:Suggestions CitationType="Full">
                <int:Suggestion CitationStyle="Mla" IsIdentical="1">
                  <int:CitationText>&lt;i&gt;Project Management - Assignment Tutor Online&lt;/i&gt;, https://assignmenttutoronline.com/blog/project-management-130/.</int:CitationText>
                </int:Suggestion>
                <int:Suggestion CitationStyle="Apa" IsIdentical="1">
                  <int:CitationText>&lt;i&gt;Project Management - Assignment Tutor Online&lt;/i&gt;. (n.d.). Retrieved from https://assignmenttutoronline.com/blog/project-management-130/</int:CitationText>
                </int:Suggestion>
                <int:Suggestion CitationStyle="Chicago" IsIdentical="1">
                  <int:CitationText>“Project Management - Assignment Tutor Online” n.d., https://assignmenttutoronline.com/blog/project-management-130/.</int:CitationText>
                </int:Suggestion>
              </int:Suggestions>
            </int:AdditionalSources>
            <int:AdditionalSources SourceType="Online" SourceTitle="Project Management – My Assignment Tutor" SourceUrl="https://myassignmenttutor.com/questions/project-management-182/" SourceSnippet="Very weak problem-solving skills outside the context in which they were first studied. Rudimentary application of established methods, materials, tools and/or techniques but without consideration and competence. Flawed appreciation of the context of the application. Weak understanding of the application of theory to practice, with only ...">
              <int:Suggestions CitationType="Inline">
                <int:Suggestion CitationStyle="Mla" IsIdentical="1">
                  <int:CitationText>(“Project Management – My Assignment Tutor”)</int:CitationText>
                </int:Suggestion>
                <int:Suggestion CitationStyle="Apa" IsIdentical="1">
                  <int:CitationText>(“Project Management – My Assignment Tutor”)</int:CitationText>
                </int:Suggestion>
                <int:Suggestion CitationStyle="Chicago" IsIdentical="1">
                  <int:CitationText>(“Project Management – My Assignment Tutor”)</int:CitationText>
                </int:Suggestion>
              </int:Suggestions>
              <int:Suggestions CitationType="Full">
                <int:Suggestion CitationStyle="Mla" IsIdentical="1">
                  <int:CitationText>&lt;i&gt;Project Management – My Assignment Tutor&lt;/i&gt;, https://myassignmenttutor.com/questions/project-management-182/.</int:CitationText>
                </int:Suggestion>
                <int:Suggestion CitationStyle="Apa" IsIdentical="1">
                  <int:CitationText>&lt;i&gt;Project Management – My Assignment Tutor&lt;/i&gt;. (n.d.). Retrieved from https://myassignmenttutor.com/questions/project-management-182/</int:CitationText>
                </int:Suggestion>
                <int:Suggestion CitationStyle="Chicago" IsIdentical="1">
                  <int:CitationText>“Project Management – My Assignment Tutor” n.d., https://myassignmenttutor.com/questions/project-management-182/.</int:CitationText>
                </int:Suggestion>
              </int:Suggestions>
            </int:AdditionalSources>
          </int:SimilarityCritique>
        </oel:ext>
      </int:extLst>
    </int:Content>
    <int:Content id="NxlrLPlb">
      <int:extLst>
        <oel:ext uri="426473B9-03D8-482F-96C9-C2C85392BACA">
          <int:SimilarityCritique Version="1" Context="Rudimentary application of established methods, materials, tools and/or techniques but without consideration and competence. Flawed appreciation of the context of the application." SourceType="Online" SourceTitle="M5X01922 :Financial Management for the Hotel Industry ..." SourceUrl="https://www.tvassignmenthelp.com/questions/m5x01922-financial-management-for-the-hotel-industry-management-assignment-help" SourceSnippet="Rudimentary application of established methods, materials, tools and/or techniques but without consideration and competence. Flawed appreciation of the context of the application. Weak understanding of the application of theory to practice, with only occasional evidence of making appropriate links between the two.">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Rudimentary application of established methods, materials, tools and/or techniques but without consideration and competence. Flawed appreciation of the context of the application. Weak understanding of the application of: An adequate awareness and mostly appropriate application of established methods, materials, tools and/or techniques. Basic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int:AdditionalSources SourceType="Online" SourceTitle="[Solved] 31707 - LEVEL 7 ASSIGNMENT SPECIFICATIONProgramme ..." SourceUrl="https://www.managementtutors.com/recent_question/31707/level-7-assignment-specificationprogramme-mba-module" SourceSnippet="Rudimentary application of methods, materials, tools and/or techniques but without consideration and competence. Flawed appreciation of the context of the application. Some awareness and mostly appropriate application of well established methods, materials, tools and/or techniques. Some appreciation of the context of the application.">
              <int:Suggestions CitationType="Inline">
                <int:Suggestion CitationStyle="Mla" IsIdentical="0">
                  <int:CitationText>(“[Solved] 31707 - LEVEL 7 ASSIGNMENT SPECIFICATIONProgramme ...”)</int:CitationText>
                </int:Suggestion>
                <int:Suggestion CitationStyle="Apa" IsIdentical="0">
                  <int:CitationText>(“[Solved] 31707 - LEVEL 7 ASSIGNMENT SPECIFICATIONProgramme ...”)</int:CitationText>
                </int:Suggestion>
                <int:Suggestion CitationStyle="Chicago" IsIdentical="0">
                  <int:CitationText>(“[Solved] 31707 - LEVEL 7 ASSIGNMENT SPECIFICATIONProgramme ...”)</int:CitationText>
                </int:Suggestion>
              </int:Suggestions>
              <int:Suggestions CitationType="Full">
                <int:Suggestion CitationStyle="Mla" IsIdentical="0">
                  <int:CitationText>&lt;i&gt;[Solved] 31707 - LEVEL 7 ASSIGNMENT SPECIFICATIONProgramme ...&lt;/i&gt;, https://www.managementtutors.com/recent_question/31707/level-7-assignment-specificationprogramme-mba-module.</int:CitationText>
                </int:Suggestion>
                <int:Suggestion CitationStyle="Apa" IsIdentical="0">
                  <int:CitationText>&lt;i&gt;[Solved] 31707 - LEVEL 7 ASSIGNMENT SPECIFICATIONProgramme ...&lt;/i&gt;. (n.d.). Retrieved from https://www.managementtutors.com/recent_question/31707/level-7-assignment-specificationprogramme-mba-module</int:CitationText>
                </int:Suggestion>
                <int:Suggestion CitationStyle="Chicago" IsIdentical="0">
                  <int:CitationText>“[Solved] 31707 - LEVEL 7 ASSIGNMENT SPECIFICATIONProgramme ...” n.d., https://www.managementtutors.com/recent_question/31707/level-7-assignment-specificationprogramme-mba-module.</int:CitationText>
                </int:Suggestion>
              </int:Suggestions>
            </int:AdditionalSources>
          </int:SimilarityCritique>
        </oel:ext>
      </int:extLst>
    </int:Content>
    <int:Content id="AGPCqRMq">
      <int:extLst>
        <oel:ext uri="426473B9-03D8-482F-96C9-C2C85392BACA">
          <int:SimilarityCritique Version="1" Context="Weak understanding of the application of theory to practice, with only occasional evidence of making appropriate links between the two. Weak problem-solving skills outside the context in which they were first studied." SourceType="Online" SourceTitle="M5X01922 :Financial Management for the Hotel Industry ..." SourceUrl="https://www.tvassignmenthelp.com/questions/m5x01922-financial-management-for-the-hotel-industry-management-assignment-help" SourceSnippet="Weak understanding of the application of theory to practice, with only occasional evidence of making appropriate links between the two. Weak problem-solving skills outside the context in which they were first studied. An adequate awareness and mostly appropriate application of established methods, materials, tools and/or techniqu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SOLVED]D) Using Storey’s 27 points of difference between ..." SourceUrl="https://jowakiwriters.com/dusing-storeys-27-points-of-difference-between-hrm-and-personnel-management-as-a-benchmark-state-what-is-being-practised-by-the-firm/" SourceSnippet="Weak understanding of the application of theory to practice, with only occasional evidence of making appropriate links between the two. Weak problem-solving skills outside the context in which they were first studied. An adequate awareness and mostly appropriate application of established methods, materials, tools and/or techniques.">
              <int:Suggestions CitationType="Inline">
                <int:Suggestion CitationStyle="Mla" IsIdentical="0">
                  <int:CitationText>(“[SOLVED]D) Using Storey’s 27 points of difference between ...”)</int:CitationText>
                </int:Suggestion>
                <int:Suggestion CitationStyle="Apa" IsIdentical="0">
                  <int:CitationText>(“[SOLVED]D) Using Storey’s 27 points of difference between ...”)</int:CitationText>
                </int:Suggestion>
                <int:Suggestion CitationStyle="Chicago" IsIdentical="0">
                  <int:CitationText>(“[SOLVED]D) Using Storey’s 27 points of difference between ...”)</int:CitationText>
                </int:Suggestion>
              </int:Suggestions>
              <int:Suggestions CitationType="Full">
                <int:Suggestion CitationStyle="Mla" IsIdentical="0">
                  <int:CitationText>&lt;i&gt;[SOLVED]D) Using Storey’s 27 points of difference between ...&lt;/i&gt;, https://jowakiwriters.com/dusing-storeys-27-points-of-difference-between-hrm-and-personnel-management-as-a-benchmark-state-what-is-being-practised-by-the-firm/.</int:CitationText>
                </int:Suggestion>
                <int:Suggestion CitationStyle="Apa" IsIdentical="0">
                  <int:CitationText>&lt;i&gt;[SOLVED]D) Using Storey’s 27 points of difference between ...&lt;/i&gt;. (n.d.). Retrieved from https://jowakiwriters.com/dusing-storeys-27-points-of-difference-between-hrm-and-personnel-management-as-a-benchmark-state-what-is-being-practised-by-the-firm/</int:CitationText>
                </int:Suggestion>
                <int:Suggestion CitationStyle="Chicago" IsIdentical="0">
                  <int:CitationText>“[SOLVED]D) Using Storey’s 27 points of difference between ...” n.d., https://jowakiwriters.com/dusing-storeys-27-points-of-difference-between-hrm-and-personnel-management-as-a-benchmark-state-what-is-being-practised-by-the-firm/.</int:CitationText>
                </int:Suggestion>
              </int:Suggestions>
            </int:AdditionalSources>
          </int:SimilarityCritique>
        </oel:ext>
      </int:extLst>
    </int:Content>
    <int:Content id="OVUZTRIr">
      <int:extLst>
        <oel:ext uri="426473B9-03D8-482F-96C9-C2C85392BACA">
          <int:SimilarityCritique Version="1" Context="An adequate awareness and mostly appropriate application of established methods, materials, tools and/or techniques." SourceType="Online" SourceTitle="M5X01922 :Financial Management for the Hotel Industry ..." SourceUrl="https://www.tvassignmenthelp.com/questions/m5x01922-financial-management-for-the-hotel-industry-management-assignment-help" SourceSnippet="An adequate awareness and mostly appropriate application of established methods, materials, tools and/or techniques. Basic appreciation of the context of the application. Theoretical knowledge and understanding applied in practice, but not always making logical links between the two.">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An adequate awareness and mostly appropriate application of established methods, materials, tools and/or techniques. Basic appreciation of the context of the application. Theoretical knowledge and understanding applied in: A good and appropriate application of established methods, materials, tools and/or techniques. Clear appreciation of th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anagement Accounting – My Assignment Tutor" SourceUrl="https://myassignmenttutor.com/questions/management-accounting-95/" SourceSnippet="application of established methods, materials, tools and/or techniques but without consideration and competence. Flawed appreciation of the context of the application. Weak understanding of the application of: An adequate awareness and mostly appropriate application of established methods, materials, tools and/or techniques. Basic appreciatio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https://myassignmenttutor.com/questions/management-accounting-95/.</int:CitationText>
                </int:Suggestion>
                <int:Suggestion CitationStyle="Apa" IsIdentical="1">
                  <int:CitationText>&lt;i&gt;Management Accounting – My Assignment Tutor&lt;/i&gt;. (n.d.). Retrieved from https://myassignmenttutor.com/questions/management-accounting-95/</int:CitationText>
                </int:Suggestion>
                <int:Suggestion CitationStyle="Chicago" IsIdentical="1">
                  <int:CitationText>“Management Accounting – My Assignment Tutor” n.d., https://myassignmenttutor.com/questions/management-accounting-95/.</int:CitationText>
                </int:Suggestion>
              </int:Suggestions>
            </int:AdditionalSources>
          </int:SimilarityCritique>
        </oel:ext>
      </int:extLst>
    </int:Content>
    <int:Content id="Pp6rPBbc">
      <int:extLst>
        <oel:ext uri="426473B9-03D8-482F-96C9-C2C85392BACA">
          <int:SimilarityCritique Version="1" Context="Theoretical knowledge and understanding applied in practice, but not always making logical links between the two." SourceType="Online" SourceTitle="organisations They will have the qualities and ..." SourceUrl="https://www.coursehero.com/file/p2058htm/organisations-They-will-have-the-qualities-and-transferable-skills-necessary-for/" SourceSnippet="Theoretical knowledge and understanding applied in practice, but not always making logical links between the two. Can identify problems and propose basic solutions outside A good and appropriate application of established methods, materials, tools and/or techniques. Clear appreciation of the context of the application.">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GA36c Level 6 - UWTSD" SourceUrl="https://www.uwtsd.ac.uk/media/uwtsd-website/content-assets/documents/academic-office/aqh-appendices/ga/GA36c-Level-6-Assessment-Specification-template.docx" SourceSnippet="Theoretical knowledge and understanding applied in practice, but not always making logical links between the two. Can identify problems and propose basic solutions in complex and unpredictable contexts without fully appreciating the complexity.">
              <int:Suggestions CitationType="Inline">
                <int:Suggestion CitationStyle="Mla" IsIdentical="1">
                  <int:CitationText>(“GA36c Level 6 - UWTSD”)</int:CitationText>
                </int:Suggestion>
                <int:Suggestion CitationStyle="Apa" IsIdentical="1">
                  <int:CitationText>(“GA36c Level 6 - UWTSD”)</int:CitationText>
                </int:Suggestion>
                <int:Suggestion CitationStyle="Chicago" IsIdentical="1">
                  <int:CitationText>(“GA36c Level 6 - UWTSD”)</int:CitationText>
                </int:Suggestion>
              </int:Suggestions>
              <int:Suggestions CitationType="Full">
                <int:Suggestion CitationStyle="Mla" IsIdentical="1">
                  <int:CitationText>&lt;i&gt;GA36c Level 6 - UWTSD&lt;/i&gt;, https://www.uwtsd.ac.uk/media/uwtsd-website/content-assets/documents/academic-office/aqh-appendices/ga/GA36c-Level-6-Assessment-Specification-template.docx.</int:CitationText>
                </int:Suggestion>
                <int:Suggestion CitationStyle="Apa" IsIdentical="1">
                  <int:CitationText>&lt;i&gt;GA36c Level 6 - UWTSD&lt;/i&gt;. (n.d.). Retrieved from https://www.uwtsd.ac.uk/media/uwtsd-website/content-assets/documents/academic-office/aqh-appendices/ga/GA36c-Level-6-Assessment-Specification-template.docx</int:CitationText>
                </int:Suggestion>
                <int:Suggestion CitationStyle="Chicago" IsIdentical="1">
                  <int:CitationText>“GA36c Level 6 - UWTSD” n.d., https://www.uwtsd.ac.uk/media/uwtsd-website/content-assets/documents/academic-office/aqh-appendices/ga/GA36c-Level-6-Assessment-Specification-template.docx.</int:CitationText>
                </int:Suggestion>
              </int:Suggestions>
            </int:AdditionalSources>
            <int:AdditionalSources SourceType="Online" SourceTitle="CORP3501 Global Strategic Management:Analysing The ..." SourceUrl="https://essaypanthers.com/corp3501-global-strategic-managementanalysing-the-management/" SourceSnippet="Theoretical knowledge and understanding applied in practice, but not always making logical links between the two. Can identify problems and propose basic solutions in complex and unpredictable contexts without fully appreciating the complexity. A good and appropriate application of standard methods, materials, tools and/or techniques. ...">
              <int:Suggestions CitationType="Inline">
                <int:Suggestion CitationStyle="Mla" IsIdentical="1">
                  <int:CitationText>(“CORP3501 Global Strategic Management:Analysing The ...”)</int:CitationText>
                </int:Suggestion>
                <int:Suggestion CitationStyle="Apa" IsIdentical="1">
                  <int:CitationText>(“CORP3501 Global Strategic Management:Analysing The ...”)</int:CitationText>
                </int:Suggestion>
                <int:Suggestion CitationStyle="Chicago" IsIdentical="1">
                  <int:CitationText>(“CORP3501 Global Strategic Management:Analysing The ...”)</int:CitationText>
                </int:Suggestion>
              </int:Suggestions>
              <int:Suggestions CitationType="Full">
                <int:Suggestion CitationStyle="Mla" IsIdentical="1">
                  <int:CitationText>&lt;i&gt;CORP3501 Global Strategic Management:Analysing The ...&lt;/i&gt;, https://essaypanthers.com/corp3501-global-strategic-managementanalysing-the-management/.</int:CitationText>
                </int:Suggestion>
                <int:Suggestion CitationStyle="Apa" IsIdentical="1">
                  <int:CitationText>&lt;i&gt;CORP3501 Global Strategic Management:Analysing The ...&lt;/i&gt;. (n.d.). Retrieved from https://essaypanthers.com/corp3501-global-strategic-managementanalysing-the-management/</int:CitationText>
                </int:Suggestion>
                <int:Suggestion CitationStyle="Chicago" IsIdentical="1">
                  <int:CitationText>“CORP3501 Global Strategic Management:Analysing The ...” n.d., https://essaypanthers.com/corp3501-global-strategic-managementanalysing-the-management/.</int:CitationText>
                </int:Suggestion>
              </int:Suggestions>
            </int:AdditionalSources>
          </int:SimilarityCritique>
        </oel:ext>
      </int:extLst>
    </int:Content>
    <int:Content id="ppEwIy2i">
      <int:extLst>
        <oel:ext uri="426473B9-03D8-482F-96C9-C2C85392BACA">
          <int:SimilarityCritique Version="1" Context="Can identify problems and propose basic solutions outside the context in which they were first studied." SourceType="Online" SourceTitle="MANAGEMENT ECONOMICS – CookMyProject" SourceUrl="https://cookmyproject.com/blog/management-economics/" SourceSnippet="Can identify problems and propose basic solutions outside the context in which they were first studied. A good and appropriate application of established methods, materials, tools and/or techniques. Clear appreciation of the context of the application. Mainly consistent, accurate and logical application of theory to practice, making appropriate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SourceType="Online" SourceTitle="Management Accounting – My Assignment Tutor" SourceUrl="https://myassignmenttutor.com/questions/management-accounting-93/" SourceSnippet="Can identify problems and propose basic solutions outside the context in which they were first studied. practice, making appropriate links between the two. Can identify problems and propose mostly appropriate solutions outside the context in which they were first studied. theory to practice, making appropriate links between the two. Ca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Can identify problems and propose basic solutions outside the context in which they were first studied. A good and appropriate application of established methods, materials, tools and/or techniques. Clear appreciation of the context of the application. Mainly consistent, accurate and logical application of theory to practice, making appropriate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xYMGjjCQ">
      <int:extLst>
        <oel:ext uri="426473B9-03D8-482F-96C9-C2C85392BACA">
          <int:SimilarityCritique Version="1" Context="A good and appropriate application of established methods, materials, tools and/or techniques." SourceType="Online" SourceTitle="organisations They will have the qualities and ..." SourceUrl="https://www.coursehero.com/file/p2058htm/organisations-They-will-have-the-qualities-and-transferable-skills-necessary-for/" SourceSnippet="Can identify problems and propose basic solutions outside A good and appropriate application of established methods, materials, tools and/or techniques. Clear appreciation of the context of the application. Mainly consistent, accurate and logical application of theory to practice, making appropriate links between the two.">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4 Practical Skills At level 5 you should be able to ..." SourceUrl="https://www.coursehero.com/file/p1c7bm6i/4-Practical-Skills-At-level-5-you-should-be-able-to-usedeploy-a-range-of/" SourceSnippet="A good and appropriate application of established methods, materials, tools and/or techniques. Clear appreciation of the context of the application. Mainly consistent, accurate and logical application of theory to practice, making appropriate links between the two.">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AdditionalSources SourceType="Online" SourceTitle="In the main body of your submission - My Assignment Tutor" SourceUrl="https://blog.myassignmenttutor.com/articleblog/in-the-main-body-of-your-submission-3/" SourceSnippet="established methods, materials, tools and/or techniques. Basic appreciation of the context of the application. A good and appropriate application of standard methods, materials, tools and/or techniques. Good appreciation of the context of the application, with some use of examples, where relevant. A very good application of a range of methods ...">
              <int:Suggestions CitationType="Inline">
                <int:Suggestion CitationStyle="Mla" IsIdentical="0">
                  <int:CitationText>(“In the main body of your submission - My Assignment Tutor”)</int:CitationText>
                </int:Suggestion>
                <int:Suggestion CitationStyle="Apa" IsIdentical="0">
                  <int:CitationText>(“In the main body of your submission - My Assignment Tutor”)</int:CitationText>
                </int:Suggestion>
                <int:Suggestion CitationStyle="Chicago" IsIdentical="0">
                  <int:CitationText>(“In the main body of your submission - My Assignment Tutor”)</int:CitationText>
                </int:Suggestion>
              </int:Suggestions>
              <int:Suggestions CitationType="Full">
                <int:Suggestion CitationStyle="Mla" IsIdentical="0">
                  <int:CitationText>&lt;i&gt;In the main body of your submission - My Assignment Tutor&lt;/i&gt;, https://blog.myassignmenttutor.com/articleblog/in-the-main-body-of-your-submission-3/.</int:CitationText>
                </int:Suggestion>
                <int:Suggestion CitationStyle="Apa" IsIdentical="0">
                  <int:CitationText>&lt;i&gt;In the main body of your submission - My Assignment Tutor&lt;/i&gt;. (n.d.). Retrieved from https://blog.myassignmenttutor.com/articleblog/in-the-main-body-of-your-submission-3/</int:CitationText>
                </int:Suggestion>
                <int:Suggestion CitationStyle="Chicago" IsIdentical="0">
                  <int:CitationText>“In the main body of your submission - My Assignment Tutor” n.d., https://blog.myassignmenttutor.com/articleblog/in-the-main-body-of-your-submission-3/.</int:CitationText>
                </int:Suggestion>
              </int:Suggestions>
            </int:AdditionalSources>
          </int:SimilarityCritique>
        </oel:ext>
      </int:extLst>
    </int:Content>
    <int:Content id="nAyXmC4n">
      <int:extLst>
        <oel:ext uri="426473B9-03D8-482F-96C9-C2C85392BACA">
          <int:SimilarityCritique Version="1" Context="Mainly consistent, accurate and logical application of theory to practice, making appropriate links between the two." SourceType="Online" SourceTitle="Management Accounting – My Assignment Tutor" SourceUrl="https://myassignmenttutor.com/questions/management-accounting-88/" SourceSnippet="Mainly consistent, accurate and logical application of theory to practice, making appropriate links between the two. Can identify problems and propose mostly appropriate solutions outside the context in which they were first studied. A very good application of a range of established methods, materials, tools and/or techniques. Very good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AdditionalSources SourceType="Online" SourceTitle="Mariama Digital Business Assignment Brief - LSC UoS BA in ..." SourceUrl="https://www.studocu.com/row/document/jomo-kenyatta-university-of-agriculture-and-technology/nursing/mariama-digital-business-assignment-brief/14550381" SourceSnippet="Mainly consistent, accurate and logical application of theory to practice, making appropriate links between the two. Can identify problems and propose mostly appropriate solutionsoutsi de the context in which they were first studied. of the application, with perceptive insights. Consistent, accurate and logical application of theory to practice ...">
              <int:Suggestions CitationType="Inline">
                <int:Suggestion CitationStyle="Mla" IsIdentical="1">
                  <int:CitationText>(“Mariama Digital Business Assignment Brief - LSC UoS BA in ...”)</int:CitationText>
                </int:Suggestion>
                <int:Suggestion CitationStyle="Apa" IsIdentical="1">
                  <int:CitationText>(“Mariama Digital Business Assignment Brief - LSC UoS BA in ...”)</int:CitationText>
                </int:Suggestion>
                <int:Suggestion CitationStyle="Chicago" IsIdentical="1">
                  <int:CitationText>(“Mariama Digital Business Assignment Brief - LSC UoS BA in ...”)</int:CitationText>
                </int:Suggestion>
              </int:Suggestions>
              <int:Suggestions CitationType="Full">
                <int:Suggestion CitationStyle="Mla" IsIdentical="1">
                  <int:CitationText>&lt;i&gt;Mariama Digital Business Assignment Brief - LSC UoS BA in ...&lt;/i&gt;, https://www.studocu.com/row/document/jomo-kenyatta-university-of-agriculture-and-technology/nursing/mariama-digital-business-assignment-brief/14550381.</int:CitationText>
                </int:Suggestion>
                <int:Suggestion CitationStyle="Apa" IsIdentical="1">
                  <int:CitationText>&lt;i&gt;Mariama Digital Business Assignment Brief - LSC UoS BA in ...&lt;/i&gt;. (n.d.). Retrieved from https://www.studocu.com/row/document/jomo-kenyatta-university-of-agriculture-and-technology/nursing/mariama-digital-business-assignment-brief/14550381</int:CitationText>
                </int:Suggestion>
                <int:Suggestion CitationStyle="Chicago" IsIdentical="1">
                  <int:CitationText>“Mariama Digital Business Assignment Brief - LSC UoS BA in ...” n.d., https://www.studocu.com/row/document/jomo-kenyatta-university-of-agriculture-and-technology/nursing/mariama-digital-business-assignment-brief/14550381.</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ainly consistent, accurate and logical application of theory to practice, making appropriate links between the two. Can identify problems and propose mostly appropriate solutions outside the context in which they were first studied. A very good application of a range of established methods, materials, tools and/or techniques.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2r9htGIz">
      <int:extLst>
        <oel:ext uri="426473B9-03D8-482F-96C9-C2C85392BACA">
          <int:SimilarityCritique Version="1" Context="Can identify problems and propose mostly appropriate solutions outside the context in which they were first studied." SourceType="Online" SourceTitle="MANAGEMENT ECONOMICS – CookMyProject" SourceUrl="https://cookmyproject.com/blog/management-economics/" SourceSnippet="Can identify problems and propose mostly appropriate solutions outside the context in which they were first studied. A very good application of a range of established methods, materials, tools and/or techniques. Very good consideration of the context of the application, with perceptive insights. Consistent, accurate and logical application of ...">
            <int:Suggestions CitationType="Inline">
              <int:Suggestion CitationStyle="Mla" IsIdentical="1">
                <int:CitationText>(“MANAGEMENT ECONOMICS – CookMyProject”)</int:CitationText>
              </int:Suggestion>
              <int:Suggestion CitationStyle="Apa" IsIdentical="1">
                <int:CitationText>(“MANAGEMENT ECONOMICS – CookMyProject”)</int:CitationText>
              </int:Suggestion>
              <int:Suggestion CitationStyle="Chicago" IsIdentical="1">
                <int:CitationText>(“MANAGEMENT ECONOMICS – CookMyProject”)</int:CitationText>
              </int:Suggestion>
            </int:Suggestions>
            <int:Suggestions CitationType="Full">
              <int:Suggestion CitationStyle="Mla" IsIdentical="1">
                <int:CitationText>&lt;i&gt;MANAGEMENT ECONOMICS – CookMyProject&lt;/i&gt;, https://cookmyproject.com/blog/management-economics/.</int:CitationText>
              </int:Suggestion>
              <int:Suggestion CitationStyle="Apa" IsIdentical="1">
                <int:CitationText>&lt;i&gt;MANAGEMENT ECONOMICS – CookMyProject&lt;/i&gt;. (n.d.). Retrieved from https://cookmyproject.com/blog/management-economics/</int:CitationText>
              </int:Suggestion>
              <int:Suggestion CitationStyle="Chicago" IsIdentical="1">
                <int:CitationText>“MANAGEMENT ECONOMICS – CookMyProject” n.d., https://cookmyproject.com/blog/management-economics/.</int:CitationText>
              </int:Suggestion>
            </int:Suggestions>
            <int:AdditionalSources SourceType="Online" SourceTitle="Management Accounting – My Assignment Tutor" SourceUrl="https://myassignmenttutor.com/questions/management-accounting-93/" SourceSnippet="Can identify problems and propose mostly appropriate solutions outside the context in which they were first studied. theory to practice, making appropriate links between the two. Can identify problems and propose appropriate solutions outside the context in which they were first studied. Evidence of some creativity. well-developed links between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Can identify problems and propose mostly appropriate solutions outside the context in which they were first studied. A very good application of a range of established methods, materials, tools and/or techniques. Very good consideration of the context of the application, with perceptive insight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E9yyMsBw">
      <int:extLst>
        <oel:ext uri="426473B9-03D8-482F-96C9-C2C85392BACA">
          <int:SimilarityCritique Version="1" Context="A very good application of a range of established methods, materials, tools and/or techniques." SourceType="Online" SourceTitle="organisations They will have the qualities and ..." SourceUrl="https://www.coursehero.com/file/p2058htm/organisations-They-will-have-the-qualities-and-transferable-skills-necessary-for/" SourceSnippet="Can identify problems and propose mostly appropriate 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int:Suggestions CitationType="Inline">
              <int:Suggestion CitationStyle="Mla" IsIdentical="1">
                <int:CitationText>(“organisations They will have the qualities and ...”)</int:CitationText>
              </int:Suggestion>
              <int:Suggestion CitationStyle="Apa" IsIdentical="1">
                <int:CitationText>(“organisations They will have the qualities and ...”)</int:CitationText>
              </int:Suggestion>
              <int:Suggestion CitationStyle="Chicago" IsIdentical="1">
                <int:CitationText>(“organisations They will have the qualities and ...”)</int:CitationText>
              </int:Suggestion>
            </int:Suggestions>
            <int:Suggestions CitationType="Full">
              <int:Suggestion CitationStyle="Mla" IsIdentical="1">
                <int:CitationText>&lt;i&gt;organisations They will have the qualities and ...&lt;/i&gt;, https://www.coursehero.com/file/p2058htm/organisations-They-will-have-the-qualities-and-transferable-skills-necessary-for/.</int:CitationText>
              </int:Suggestion>
              <int:Suggestion CitationStyle="Apa" IsIdentical="1">
                <int:CitationText>&lt;i&gt;organisations They will have the qualities and ...&lt;/i&gt;. (n.d.). Retrieved from https://www.coursehero.com/file/p2058htm/organisations-They-will-have-the-qualities-and-transferable-skills-necessary-for/</int:CitationText>
              </int:Suggestion>
              <int:Suggestion CitationStyle="Chicago" IsIdentical="1">
                <int:CitationText>“organisations They will have the qualities and ...” n.d., https://www.coursehero.com/file/p2058htm/organisations-They-will-have-the-qualities-and-transferable-skills-necessary-for/.</int:CitationText>
              </int:Suggestion>
            </int:Suggestions>
            <int:AdditionalSources SourceType="Online" SourceTitle="Management Accounting – My Assignment Tutor" SourceUrl="https://myassignmenttutor.com/questions/management-accounting-93/" SourceSnippet="established methods, materials, tools and/or techniques. Clear appreciation of the context of the application. Mainly consistent, accurate and logical application of theory to: A very good application of a range of established methods, materials, tools and/or techniques. Very good consideration of the context of the application, with perceptiv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In the main body of your submission - My Assignment Tutor" SourceUrl="https://blog.myassignmenttutor.com/articleblog/in-the-main-body-of-your-submission-3/" SourceSnippet="established methods, materials, tools and/or techniques. Basic appreciation of the context of the application. A good and appropriate application of standard methods, materials, tools and/or techniques. Good appreciation of the context of the application, with some use of examples, where relevant. A very good application of a range of methods ...">
              <int:Suggestions CitationType="Inline">
                <int:Suggestion CitationStyle="Mla" IsIdentical="0">
                  <int:CitationText>(“In the main body of your submission - My Assignment Tutor”)</int:CitationText>
                </int:Suggestion>
                <int:Suggestion CitationStyle="Apa" IsIdentical="0">
                  <int:CitationText>(“In the main body of your submission - My Assignment Tutor”)</int:CitationText>
                </int:Suggestion>
                <int:Suggestion CitationStyle="Chicago" IsIdentical="0">
                  <int:CitationText>(“In the main body of your submission - My Assignment Tutor”)</int:CitationText>
                </int:Suggestion>
              </int:Suggestions>
              <int:Suggestions CitationType="Full">
                <int:Suggestion CitationStyle="Mla" IsIdentical="0">
                  <int:CitationText>&lt;i&gt;In the main body of your submission - My Assignment Tutor&lt;/i&gt;, https://blog.myassignmenttutor.com/articleblog/in-the-main-body-of-your-submission-3/.</int:CitationText>
                </int:Suggestion>
                <int:Suggestion CitationStyle="Apa" IsIdentical="0">
                  <int:CitationText>&lt;i&gt;In the main body of your submission - My Assignment Tutor&lt;/i&gt;. (n.d.). Retrieved from https://blog.myassignmenttutor.com/articleblog/in-the-main-body-of-your-submission-3/</int:CitationText>
                </int:Suggestion>
                <int:Suggestion CitationStyle="Chicago" IsIdentical="0">
                  <int:CitationText>“In the main body of your submission - My Assignment Tutor” n.d., https://blog.myassignmenttutor.com/articleblog/in-the-main-body-of-your-submission-3/.</int:CitationText>
                </int:Suggestion>
              </int:Suggestions>
            </int:AdditionalSources>
          </int:SimilarityCritique>
        </oel:ext>
      </int:extLst>
    </int:Content>
    <int:Content id="9Vk4ul5N">
      <int:extLst>
        <oel:ext uri="426473B9-03D8-482F-96C9-C2C85392BACA">
          <int:SimilarityCritique Version="1" Contex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SourceType="Online" SourceTitle="M5X01922 :Financial Management for the Hotel Industry ..." SourceUrl="https://www.tvassignmenthelp.com/questions/m5x01922-financial-management-for-the-hotel-industry-management-assignment-help" SourceSnippe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Evidence of some creativity.">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kKy5pzY4">
      <int:extLst>
        <oel:ext uri="426473B9-03D8-482F-96C9-C2C85392BACA">
          <int:SimilarityCritique Version="1" Context="An advanced application of a range of established methods, materials, tools and/or techniques." SourceType="Online" SourceTitle="M5X01922 :Financial Management for the Hotel Industry ..." SourceUrl="https://www.tvassignmenthelp.com/questions/m5x01922-financial-management-for-the-hotel-industry-management-assignment-help" SourceSnippet="An advanced 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wDfLjDRS">
      <int:extLst>
        <oel:ext uri="426473B9-03D8-482F-96C9-C2C85392BACA">
          <int:SimilarityCritique Version="1" Context="The context of the application is well considered, and insightful." SourceType="Online" SourceTitle="NcTDXSCFou_75578040.docx - Module Title Contemporary ..." SourceUrl="https://www.coursehero.com/file/123127917/NcTDXSCFou-75578040docx/" SourceSnippet="The context of the application is well considered, and insightful. Excellent evidence of different approaches to problem-solving in particular contexts and proposes appropriate solutions. application and deployment skills in particular practical contexts.">
            <int:Suggestions CitationType="Inline">
              <int:Suggestion CitationStyle="Mla" IsIdentical="1">
                <int:CitationText>(“NcTDXSCFou_75578040.docx - Module Title Contemporary ...”)</int:CitationText>
              </int:Suggestion>
              <int:Suggestion CitationStyle="Apa" IsIdentical="1">
                <int:CitationText>(“NcTDXSCFou_75578040.docx - Module Title Contemporary ...”)</int:CitationText>
              </int:Suggestion>
              <int:Suggestion CitationStyle="Chicago" IsIdentical="1">
                <int:CitationText>(“NcTDXSCFou_75578040.docx - Module Title Contemporary ...”)</int:CitationText>
              </int:Suggestion>
            </int:Suggestions>
            <int:Suggestions CitationType="Full">
              <int:Suggestion CitationStyle="Mla" IsIdentical="1">
                <int:CitationText>&lt;i&gt;NcTDXSCFou_75578040.docx - Module Title Contemporary ...&lt;/i&gt;, https://www.coursehero.com/file/123127917/NcTDXSCFou-75578040docx/.</int:CitationText>
              </int:Suggestion>
              <int:Suggestion CitationStyle="Apa" IsIdentical="1">
                <int:CitationText>&lt;i&gt;NcTDXSCFou_75578040.docx - Module Title Contemporary ...&lt;/i&gt;. (n.d.). Retrieved from https://www.coursehero.com/file/123127917/NcTDXSCFou-75578040docx/</int:CitationText>
              </int:Suggestion>
              <int:Suggestion CitationStyle="Chicago" IsIdentical="1">
                <int:CitationText>“NcTDXSCFou_75578040.docx - Module Title Contemporary ...” n.d., https://www.coursehero.com/file/123127917/NcTDXSCFou-75578040docx/.</int:CitationText>
              </int:Suggestion>
            </int:Suggestions>
            <int:AdditionalSources SourceType="Online" SourceTitle="Digital Skills and Research Methods - My Assignment Tutor" SourceUrl="https://cashassignment.com/digital-skills-and-research-methods-my-assignment-tutor/" SourceSnippet="The context of the application is well considered, and insightful. Excellent evidence of different approaches to problem-solving in particular contexts and proposes appropriate solutions. Exceptional levels of application and deployment skills in particular practical contexts. Outstanding identification of problems in particular contexts and ...">
              <int:Suggestions CitationType="Inline">
                <int:Suggestion CitationStyle="Mla" IsIdentical="1">
                  <int:CitationText>(“Digital Skills and Research Methods - My Assignment Tutor”)</int:CitationText>
                </int:Suggestion>
                <int:Suggestion CitationStyle="Apa" IsIdentical="1">
                  <int:CitationText>(“Digital Skills and Research Methods - My Assignment Tutor”)</int:CitationText>
                </int:Suggestion>
                <int:Suggestion CitationStyle="Chicago" IsIdentical="1">
                  <int:CitationText>(“Digital Skills and Research Methods - My Assignment Tutor”)</int:CitationText>
                </int:Suggestion>
              </int:Suggestions>
              <int:Suggestions CitationType="Full">
                <int:Suggestion CitationStyle="Mla" IsIdentical="1">
                  <int:CitationText>&lt;i&gt;Digital Skills and Research Methods - My Assignment Tutor&lt;/i&gt;, https://cashassignment.com/digital-skills-and-research-methods-my-assignment-tutor/.</int:CitationText>
                </int:Suggestion>
                <int:Suggestion CitationStyle="Apa" IsIdentical="1">
                  <int:CitationText>&lt;i&gt;Digital Skills and Research Methods - My Assignment Tutor&lt;/i&gt;. (n.d.). Retrieved from https://cashassignment.com/digital-skills-and-research-methods-my-assignment-tutor/</int:CitationText>
                </int:Suggestion>
                <int:Suggestion CitationStyle="Chicago" IsIdentical="1">
                  <int:CitationText>“Digital Skills and Research Methods - My Assignment Tutor” n.d., https://cashassignment.com/digital-skills-and-research-methods-my-assignment-tutor/.</int:CitationText>
                </int:Suggestion>
              </int:Suggestions>
            </int:AdditionalSources>
            <int:AdditionalSources SourceType="Online" SourceTitle="Theory through Active and Consistent Contribution to ..." SourceUrl="https://www.tvassignmenthelp.com/questions/theory-through-active-and-consistent-contribution-to-organisations-management-assignment-help" SourceSnippet="The context of the application is well considered, and insightful. Application and deployment extend beyond established conventions. Can identify complex problems and propose excellent solutions. Innovation and creativity evident. Exceptional levels of application and deployment skills in unpredictable, practical contexts, drawing skilfully on ...">
              <int:Suggestions CitationType="Inline">
                <int:Suggestion CitationStyle="Mla" IsIdentical="1">
                  <int:CitationText>(“Theory through Active and Consistent Contribution to ...”)</int:CitationText>
                </int:Suggestion>
                <int:Suggestion CitationStyle="Apa" IsIdentical="1">
                  <int:CitationText>(“Theory through Active and Consistent Contribution to ...”)</int:CitationText>
                </int:Suggestion>
                <int:Suggestion CitationStyle="Chicago" IsIdentical="1">
                  <int:CitationText>(“Theory through Active and Consistent Contribution to ...”)</int:CitationText>
                </int:Suggestion>
              </int:Suggestions>
              <int:Suggestions CitationType="Full">
                <int:Suggestion CitationStyle="Mla" IsIdentical="1">
                  <int:CitationText>&lt;i&gt;Theory through Active and Consistent Contribution to ...&lt;/i&gt;, https://www.tvassignmenthelp.com/questions/theory-through-active-and-consistent-contribution-to-organisations-management-assignment-help.</int:CitationText>
                </int:Suggestion>
                <int:Suggestion CitationStyle="Apa" IsIdentical="1">
                  <int:CitationText>&lt;i&gt;Theory through Active and Consistent Contribution to ...&lt;/i&gt;. (n.d.). Retrieved from https://www.tvassignmenthelp.com/questions/theory-through-active-and-consistent-contribution-to-organisations-management-assignment-help</int:CitationText>
                </int:Suggestion>
                <int:Suggestion CitationStyle="Chicago" IsIdentical="1">
                  <int:CitationText>“Theory through Active and Consistent Contribution to ...” n.d., https://www.tvassignmenthelp.com/questions/theory-through-active-and-consistent-contribution-to-organisations-management-assignment-help.</int:CitationText>
                </int:Suggestion>
              </int:Suggestions>
            </int:AdditionalSources>
          </int:SimilarityCritique>
        </oel:ext>
      </int:extLst>
    </int:Content>
    <int:Content id="sfIwRrt6">
      <int:extLst>
        <oel:ext uri="426473B9-03D8-482F-96C9-C2C85392BACA">
          <int:SimilarityCritique Version="1" Context="Consistent, accurate and logical application of theory to practice, making well-developed links between the two. Can identify problems and propose excellent, creative solutions outside the context in which they were first studied." SourceType="Online" SourceTitle="MANAGEMENT ECONOMICS – CookMyProject" SourceUrl="https://cookmyproject.com/blog/management-economics/" SourceSnippet="Consistent, accurate and logical application of theory to practice, making well-developed links between the two. Can identify problems and propose excellent, creative solutions outside the context in which they were first studied. Exceptional levels of application and deployment skills using established methods, materials, tools and/or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AdditionalSources SourceType="Online" SourceTitle="M5X01922 :Financial Management for the Hotel Industry ..." SourceUrl="https://www.tvassignmenthelp.com/questions/m5x01922-financial-management-for-the-hotel-industry-management-assignment-help" SourceSnippet="Consistent, accurate and logical application of theory to practice, making well-developed links between the two. Can identify problems and propose excellent, creative solutions outside the context in which they were first studied. Exceptional levels of application and deployment skills using established methods, materials, tools and/or techniqu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1RkTqidn">
      <int:extLst>
        <oel:ext uri="426473B9-03D8-482F-96C9-C2C85392BACA">
          <int:SimilarityCritique Version="1" Contex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SourceType="Online" SourceTitle="M5X01922 :Financial Management for the Hotel Industry ..." SourceUrl="https://www.tvassignmenthelp.com/questions/m5x01922-financial-management-for-the-hotel-industry-management-assignment-help" SourceSnippe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Exceptional levels of application and deployment skills using established methods, materials, tools and/or techniques. Consistent, accurate and logical application of theory to practice, making highly developed links between the two.">
              <int:Suggestions CitationType="Inline">
                <int:Suggestion CitationStyle="Mla" IsIdentical="0">
                  <int:CitationText>(“4 Practical Skills At level 5 you should be able to ...”)</int:CitationText>
                </int:Suggestion>
                <int:Suggestion CitationStyle="Apa" IsIdentical="0">
                  <int:CitationText>(“4 Practical Skills At level 5 you should be able to ...”)</int:CitationText>
                </int:Suggestion>
                <int:Suggestion CitationStyle="Chicago" IsIdentical="0">
                  <int:CitationText>(“4 Practical Skills At level 5 you should be able to ...”)</int:CitationText>
                </int:Suggestion>
              </int:Suggestions>
              <int:Suggestions CitationType="Full">
                <int:Suggestion CitationStyle="Mla" IsIdentical="0">
                  <int:CitationText>&lt;i&gt;4 Practical Skills At level 5 you should be able to ...&lt;/i&gt;, https://www.coursehero.com/file/p1c7bm6i/4-Practical-Skills-At-level-5-you-should-be-able-to-usedeploy-a-range-of/.</int:CitationText>
                </int:Suggestion>
                <int:Suggestion CitationStyle="Apa" IsIdentical="0">
                  <int:CitationText>&lt;i&gt;4 Practical Skills At level 5 you should be able to ...&lt;/i&gt;. (n.d.). Retrieved from https://www.coursehero.com/file/p1c7bm6i/4-Practical-Skills-At-level-5-you-should-be-able-to-usedeploy-a-range-of/</int:CitationText>
                </int:Suggestion>
                <int:Suggestion CitationStyle="Chicago" IsIdentical="0">
                  <int:CitationText>“4 Practical Skills At level 5 you should be able to ...” n.d., https://www.coursehero.com/file/p1c7bm6i/4-Practical-Skills-At-level-5-you-should-be-able-to-usedeploy-a-range-of/.</int:CitationText>
                </int:Suggestion>
              </int:Suggestions>
            </int:AdditionalSources>
            <int:AdditionalSources SourceType="Online" SourceTitle="GA35 - UWTSD" SourceUrl="https://www.uwtsd.ac.uk/media/uwtsd-website/content-assets/documents/academic-office/aqh-appendices/ga/GA35-UWTSD-Generic-Assessment-Criteria-(Levels-3-7).docx" SourceSnippet="Exceptional levels of application and deployment skills using established methods, materials, tools and/or techniques. Consistent, accurate and logical application of theory to practice, making highly developed links between . the two. Can identify routine and non-routine problems and propose quite sophisticated, creative solutions outside the ...">
              <int:Suggestions CitationType="Inline">
                <int:Suggestion CitationStyle="Mla" IsIdentical="0">
                  <int:CitationText>(“GA35 - UWTSD”)</int:CitationText>
                </int:Suggestion>
                <int:Suggestion CitationStyle="Apa" IsIdentical="0">
                  <int:CitationText>(“GA35 - UWTSD”)</int:CitationText>
                </int:Suggestion>
                <int:Suggestion CitationStyle="Chicago" IsIdentical="0">
                  <int:CitationText>(“GA35 - UWTSD”)</int:CitationText>
                </int:Suggestion>
              </int:Suggestions>
              <int:Suggestions CitationType="Full">
                <int:Suggestion CitationStyle="Mla" IsIdentical="0">
                  <int:CitationText>&lt;i&gt;GA35 - UWTSD&lt;/i&gt;, https://www.uwtsd.ac.uk/media/uwtsd-website/content-assets/documents/academic-office/aqh-appendices/ga/GA35-UWTSD-Generic-Assessment-Criteria-(Levels-3-7).docx.</int:CitationText>
                </int:Suggestion>
                <int:Suggestion CitationStyle="Apa" IsIdentical="0">
                  <int:CitationText>&lt;i&gt;GA35 - UWTSD&lt;/i&gt;. (n.d.). Retrieved from https://www.uwtsd.ac.uk/media/uwtsd-website/content-assets/documents/academic-office/aqh-appendices/ga/GA35-UWTSD-Generic-Assessment-Criteria-(Levels-3-7).docx</int:CitationText>
                </int:Suggestion>
                <int:Suggestion CitationStyle="Chicago" IsIdentical="0">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CmKTLqUI">
      <int:extLst>
        <oel:ext uri="426473B9-03D8-482F-96C9-C2C85392BACA">
          <int:SimilarityCritique Version="1" Context="to specialist and non-specialist audiences;  the qualities and transferable skills necessary for employment requiring the exercise of personal responsibility and decision-making.)" SourceType="Online" SourceTitle="Management Accounting – My Assignment Tutor" SourceUrl="https://myassignmenttutor.com/questions/management-accounting-88/" SourceSnippet="to specialist and non-specialist audiences; the qualities and transferable skills necessary for employment requiring the exercise of personal responsibility and decision-making.) inappropriate or misapplied. Work is poorly structured, disorganised and/or confusingly expressed. Very weak use of language and/or very inappropriate style. Failure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https://myassignmenttutor.com/questions/management-accounting-88/.</int:CitationText>
              </int:Suggestion>
              <int:Suggestion CitationStyle="Apa" IsIdentical="1">
                <int:CitationText>&lt;i&gt;Management Accounting – My Assignment Tutor&lt;/i&gt;. (n.d.). Retrieved from https://myassignmenttutor.com/questions/management-accounting-88/</int:CitationText>
              </int:Suggestion>
              <int:Suggestion CitationStyle="Chicago" IsIdentical="1">
                <int:CitationText>“Management Accounting – My Assignment Tutor” n.d., https://myassignmenttutor.com/questions/management-accounting-88/.</int:CitationText>
              </int:Suggestion>
            </int:Suggestions>
          </int:SimilarityCritique>
        </oel:ext>
      </int:extLst>
    </int:Content>
    <int:Content id="ZKPRvAYl">
      <int:extLst>
        <oel:ext uri="426473B9-03D8-482F-96C9-C2C85392BACA">
          <int:SimilarityCritique Version="1" Context="Work is poorly structured, disorganised and/or confusingly expressed. Very weak use of language and/or very inappropriate style." SourceType="Online" SourceTitle="Max Assignment - Page 1675 of 2364 - Assignment Writing ..." SourceUrl="https://maxassignment.com/page/1675/" SourceSnippe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Communication medium is poorly ...">
            <int:Suggestions CitationType="Inline">
              <int:Suggestion CitationStyle="Mla" IsIdentical="0">
                <int:CitationText>(“Max Assignment - Page 1675 of 2364 - Assignment Writing ...”)</int:CitationText>
              </int:Suggestion>
              <int:Suggestion CitationStyle="Apa" IsIdentical="0">
                <int:CitationText>(“Max Assignment - Page 1675 of 2364 - Assignment Writing ...”)</int:CitationText>
              </int:Suggestion>
              <int:Suggestion CitationStyle="Chicago" IsIdentical="0">
                <int:CitationText>(“Max Assignment - Page 1675 of 2364 - Assignment Writing ...”)</int:CitationText>
              </int:Suggestion>
            </int:Suggestions>
            <int:Suggestions CitationType="Full">
              <int:Suggestion CitationStyle="Mla" IsIdentical="0">
                <int:CitationText>&lt;i&gt;Max Assignment - Page 1675 of 2364 - Assignment Writing ...&lt;/i&gt;, https://maxassignment.com/page/1675/.</int:CitationText>
              </int:Suggestion>
              <int:Suggestion CitationStyle="Apa" IsIdentical="0">
                <int:CitationText>&lt;i&gt;Max Assignment - Page 1675 of 2364 - Assignment Writing ...&lt;/i&gt;. (n.d.). Retrieved from https://maxassignment.com/page/1675/</int:CitationText>
              </int:Suggestion>
              <int:Suggestion CitationStyle="Chicago" IsIdentical="0">
                <int:CitationText>“Max Assignment - Page 1675 of 2364 - Assignment Writing ...” n.d., https://maxassignment.com/page/1675/.</int:CitationText>
              </int:Suggestion>
            </int:Suggestions>
          </int:SimilarityCritique>
        </oel:ext>
      </int:extLst>
    </int:Content>
    <int:Content id="Kch0YX2V">
      <int:extLst>
        <oel:ext uri="426473B9-03D8-482F-96C9-C2C85392BACA">
          <int:SimilarityCritique Version="1" Context="Little or no evidence of the skills for employment requiring the exercise of personal responsibility and decision-making." SourceType="Online" SourceTitle="organisations They will have the qualities and ..." SourceUrl="https://www.coursehero.com/file/p2058htm/organisations-They-will-have-the-qualities-and-transferable-skills-necessary-for/" SourceSnippet="Little or no evidence of the skills for employment requiring the exercise of personal responsibility and decisionmaking. designed and/or not suitable for the audience. Work is poorly presented in a disjointed manner. It is loosely, and at times incoherently, structured, with information and ideas often poorly expressed. Weak use of language and ...">
            <int:Suggestions CitationType="Inline">
              <int:Suggestion CitationStyle="Mla" IsIdentical="0">
                <int:CitationText>(“organisations They will have the qualities and ...”)</int:CitationText>
              </int:Suggestion>
              <int:Suggestion CitationStyle="Apa" IsIdentical="0">
                <int:CitationText>(“organisations They will have the qualities and ...”)</int:CitationText>
              </int:Suggestion>
              <int:Suggestion CitationStyle="Chicago" IsIdentical="0">
                <int:CitationText>(“organisations They will have the qualities and ...”)</int:CitationText>
              </int:Suggestion>
            </int:Suggestions>
            <int:Suggestions CitationType="Full">
              <int:Suggestion CitationStyle="Mla" IsIdentical="0">
                <int:CitationText>&lt;i&gt;organisations They will have the qualities and ...&lt;/i&gt;, https://www.coursehero.com/file/p2058htm/organisations-They-will-have-the-qualities-and-transferable-skills-necessary-for/.</int:CitationText>
              </int:Suggestion>
              <int:Suggestion CitationStyle="Apa" IsIdentical="0">
                <int:CitationText>&lt;i&gt;organisations They will have the qualities and ...&lt;/i&gt;. (n.d.). Retrieved from https://www.coursehero.com/file/p2058htm/organisations-They-will-have-the-qualities-and-transferable-skills-necessary-for/</int:CitationText>
              </int:Suggestion>
              <int:Suggestion CitationStyle="Chicago" IsIdentical="0">
                <int:CitationText>“organisations They will have the qualities and ...” n.d., https://www.coursehero.com/file/p2058htm/organisations-They-will-have-the-qualities-and-transferable-skills-necessary-for/.</int:CitationText>
              </int:Suggestion>
            </int:Suggestions>
          </int:SimilarityCritique>
        </oel:ext>
      </int:extLst>
    </int:Content>
    <int:Content id="NFAwKTWl">
      <int:extLst>
        <oel:ext uri="426473B9-03D8-482F-96C9-C2C85392BACA">
          <int:SimilarityCritique Version="1" Context="Communication medium is poorly designed and/or not suitable for the audience." SourceType="Online" SourceTitle="M5X01922 :Financial Management for the Hotel Industry ..." SourceUrl="https://www.tvassignmenthelp.com/questions/m5x01922-financial-management-for-the-hotel-industry-management-assignment-help" SourceSnippet="Communication medium is poorly designed and/or not suitable for the audience. Work is poorly presented in a disjointed manner. It is loosely, and at times incoherently, structured, with information and ideas often poorly expressed. Weak use of language and/or inappropriate style.">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CORP3501 Global Strategic Management:Analysing The ..." SourceUrl="https://essaypanthers.com/corp3501-global-strategic-managementanalysing-the-management/" SourceSnippet="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initiative (or collaboration, if relevant).">
              <int:Suggestions CitationType="Inline">
                <int:Suggestion CitationStyle="Mla" IsIdentical="1">
                  <int:CitationText>(“CORP3501 Global Strategic Management:Analysing The ...”)</int:CitationText>
                </int:Suggestion>
                <int:Suggestion CitationStyle="Apa" IsIdentical="1">
                  <int:CitationText>(“CORP3501 Global Strategic Management:Analysing The ...”)</int:CitationText>
                </int:Suggestion>
                <int:Suggestion CitationStyle="Chicago" IsIdentical="1">
                  <int:CitationText>(“CORP3501 Global Strategic Management:Analysing The ...”)</int:CitationText>
                </int:Suggestion>
              </int:Suggestions>
              <int:Suggestions CitationType="Full">
                <int:Suggestion CitationStyle="Mla" IsIdentical="1">
                  <int:CitationText>&lt;i&gt;CORP3501 Global Strategic Management:Analysing The ...&lt;/i&gt;, https://essaypanthers.com/corp3501-global-strategic-managementanalysing-the-management/.</int:CitationText>
                </int:Suggestion>
                <int:Suggestion CitationStyle="Apa" IsIdentical="1">
                  <int:CitationText>&lt;i&gt;CORP3501 Global Strategic Management:Analysing The ...&lt;/i&gt;. (n.d.). Retrieved from https://essaypanthers.com/corp3501-global-strategic-managementanalysing-the-management/</int:CitationText>
                </int:Suggestion>
                <int:Suggestion CitationStyle="Chicago" IsIdentical="1">
                  <int:CitationText>“CORP3501 Global Strategic Management:Analysing The ...” n.d., https://essaypanthers.com/corp3501-global-strategic-managementanalysing-the-management/.</int:CitationText>
                </int:Suggestion>
              </int:Suggestions>
            </int:AdditionalSources>
            <int:AdditionalSources SourceType="Online" SourceTitle="BMSW6103Leading and Implementing Workplace Change | Punjab ..." SourceUrl="https://punjabassignmenthelp.com/bmsw6103leading-and-implementing-workplace-change/" SourceSnippet="Communication medium is poorly designed and/or not suitable for the audience. Work is poorly presented in a: Can communicate in a suitable medium but with some room for improvement. Can communicate effectively in a suitable format, but may have minor errors. Can communicate well, confidently and consistently in a suitable format.">
              <int:Suggestions CitationType="Inline">
                <int:Suggestion CitationStyle="Mla" IsIdentical="1">
                  <int:CitationText>(“BMSW6103Leading and Implementing Workplace Change | Punjab ...”)</int:CitationText>
                </int:Suggestion>
                <int:Suggestion CitationStyle="Apa" IsIdentical="1">
                  <int:CitationText>(“BMSW6103Leading and Implementing Workplace Change | Punjab ...”)</int:CitationText>
                </int:Suggestion>
                <int:Suggestion CitationStyle="Chicago" IsIdentical="1">
                  <int:CitationText>(“BMSW6103Leading and Implementing Workplace Change | Punjab ...”)</int:CitationText>
                </int:Suggestion>
              </int:Suggestions>
              <int:Suggestions CitationType="Full">
                <int:Suggestion CitationStyle="Mla" IsIdentical="1">
                  <int:CitationText>&lt;i&gt;BMSW6103Leading and Implementing Workplace Change | Punjab ...&lt;/i&gt;, https://punjabassignmenthelp.com/bmsw6103leading-and-implementing-workplace-change/.</int:CitationText>
                </int:Suggestion>
                <int:Suggestion CitationStyle="Apa" IsIdentical="1">
                  <int:CitationText>&lt;i&gt;BMSW6103Leading and Implementing Workplace Change | Punjab ...&lt;/i&gt;. (n.d.). Retrieved from https://punjabassignmenthelp.com/bmsw6103leading-and-implementing-workplace-change/</int:CitationText>
                </int:Suggestion>
                <int:Suggestion CitationStyle="Chicago" IsIdentical="1">
                  <int:CitationText>“BMSW6103Leading and Implementing Workplace Change | Punjab ...” n.d., https://punjabassignmenthelp.com/bmsw6103leading-and-implementing-workplace-change/.</int:CitationText>
                </int:Suggestion>
              </int:Suggestions>
            </int:AdditionalSources>
          </int:SimilarityCritique>
        </oel:ext>
      </int:extLst>
    </int:Content>
    <int:Content id="ze2NkYsH">
      <int:extLst>
        <oel:ext uri="426473B9-03D8-482F-96C9-C2C85392BACA">
          <int:SimilarityCritique Version="1" Contex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SourceType="Online" SourceTitle="M5X01922 :Financial Management for the Hotel Industry ..." SourceUrl="https://www.tvassignmenthelp.com/questions/m5x01922-financial-management-for-the-hotel-industry-management-assignment-help" SourceSnippet="Work is poorly presented in a disjointed manner. It is loosely, and at times incoherently, structured, with information and ideas often poorly expressed. Weak use of language and/or inappropriate style. Flawed approach to group work, meeting only partial obligations to other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MKujVDtj">
      <int:extLst>
        <oel:ext uri="426473B9-03D8-482F-96C9-C2C85392BACA">
          <int:SimilarityCritique Version="1" Context="Can communicate in a suitable medium for the audience but with some room for improvement." SourceType="Online" SourceTitle="GA35 - UWTSD" SourceUrl="https://www.uwtsd.ac.uk/media/uwtsd-website/content-assets/documents/academic-office/aqh-appendices/ga/GA35-UWTSD-Generic-Assessment-Criteria-(Levels-3-7).docx" SourceSnippet="Can communicate in a suitable medium for the audience but with some room for improvement. Mostly ordered presentation and structure in which relevant ideas / concepts are reasonably expressed. Work may lack coherence in places. Can work as part of a group, meeting">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SourceType="Online" SourceTitle="[Recommended] - We can work on: Research Methodologies ..." SourceUrl="https://myaustralianacademy.com/questions/we-can-work-on-research-methodologies/" SourceSnippet="Can communicate in 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int:Suggestions CitationType="Inline">
                <int:Suggestion CitationStyle="Mla" IsIdentical="1">
                  <int:CitationText>(“[Recommended] - We can work on: Research Methodologies ...”)</int:CitationText>
                </int:Suggestion>
                <int:Suggestion CitationStyle="Apa" IsIdentical="1">
                  <int:CitationText>(“[Recommended] - We can work on: Research Methodologies ...”)</int:CitationText>
                </int:Suggestion>
                <int:Suggestion CitationStyle="Chicago" IsIdentical="1">
                  <int:CitationText>(“[Recommended] - We can work on: Research Methodologies ...”)</int:CitationText>
                </int:Suggestion>
              </int:Suggestions>
              <int:Suggestions CitationType="Full">
                <int:Suggestion CitationStyle="Mla" IsIdentical="1">
                  <int:CitationText>&lt;i&gt;[Recommended] - We can work on: Research Methodologies ...&lt;/i&gt;, https://myaustralianacademy.com/questions/we-can-work-on-research-methodologies/.</int:CitationText>
                </int:Suggestion>
                <int:Suggestion CitationStyle="Apa" IsIdentical="1">
                  <int:CitationText>&lt;i&gt;[Recommended] - We can work on: Research Methodologies ...&lt;/i&gt;. (n.d.). Retrieved from https://myaustralianacademy.com/questions/we-can-work-on-research-methodologies/</int:CitationText>
                </int:Suggestion>
                <int:Suggestion CitationStyle="Chicago" IsIdentical="1">
                  <int:CitationText>“[Recommended] - We can work on: Research Methodologies ...” n.d., https://myaustralianacademy.com/questions/we-can-work-on-research-methodologies/.</int:CitationText>
                </int:Suggestion>
              </int:Suggestions>
            </int:AdditionalSources>
          </int:SimilarityCritique>
        </oel:ext>
      </int:extLst>
    </int:Content>
    <int:Content id="TXkrmszN">
      <int:extLst>
        <oel:ext uri="426473B9-03D8-482F-96C9-C2C85392BACA">
          <int:SimilarityCritique Version="1" Context="Mostly ordered presentation and structure in which relevant ideas / concepts are reasonably expressed. Work may lack coherence in places. Can work as part of a group, meeting most obligations to others but perhaps with limited involvement in group activities." SourceType="Online" SourceTitle="Management Accounting – My Assignment Tutor" SourceUrl="https://myassignmenttutor.com/questions/management-accounting-93/" SourceSnippet="Mostly ordered presentation and structure in which relevant ideas / concepts are reasonably expressed. Work may lack coherence in places. Can work as part of a group, meeting most obligations to others but perhaps with limited involvement in group activities. Can communicate effectively in a suitable medium for the audience, but may have minor ...">
            <int:Suggestions CitationType="Inline">
              <int:Suggestion CitationStyle="Mla" IsIdentical="0">
                <int:CitationText>(“Management Accounting – My Assignment Tutor”)</int:CitationText>
              </int:Suggestion>
              <int:Suggestion CitationStyle="Apa" IsIdentical="0">
                <int:CitationText>(“Management Accounting – My Assignment Tutor”)</int:CitationText>
              </int:Suggestion>
              <int:Suggestion CitationStyle="Chicago" IsIdentical="0">
                <int:CitationText>(“Management Accounting – My Assignment Tutor”)</int:CitationText>
              </int:Suggestion>
            </int:Suggestions>
            <int:Suggestions CitationType="Full">
              <int:Suggestion CitationStyle="Mla" IsIdentical="0">
                <int:CitationText>&lt;i&gt;Management Accounting – My Assignment Tutor&lt;/i&gt;, https://myassignmenttutor.com/questions/management-accounting-93/.</int:CitationText>
              </int:Suggestion>
              <int:Suggestion CitationStyle="Apa" IsIdentical="0">
                <int:CitationText>&lt;i&gt;Management Accounting – My Assignment Tutor&lt;/i&gt;. (n.d.). Retrieved from https://myassignmenttutor.com/questions/management-accounting-93/</int:CitationText>
              </int:Suggestion>
              <int:Suggestion CitationStyle="Chicago" IsIdentical="0">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Mostly ordered presentation and structure in which relevant ideas / concepts are reasonably expressed. Work may lack coherence in places. Can work as part of a group, meeting most obligations to others but perhaps with limited involvement in group activitie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Ed1RzA0d">
      <int:extLst>
        <oel:ext uri="426473B9-03D8-482F-96C9-C2C85392BACA">
          <int:SimilarityCritique Version="1" Context="Demonstrates the basic skills for employment requiring the exercise of personal responsibility and decision-making, with some areas of minor weakness." SourceType="Online" SourceTitle="4 Practical Skills At level 5 you should be able to ..." SourceUrl="https://www.coursehero.com/file/p1c7bm6i/4-Practical-Skills-At-level-5-you-should-be-able-to-usedeploy-a-range-of/" SourceSnippet="Demonstrates the basic skills for employment requiring the exercise of personal responsibility and decision-making, with some areas of minor weakness. effectively in a suitable medium for the audience, but may have minor errors. Mostly coherent, organised work, in a suitable structure and is for the most part clearly expressed.">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Demonstrates the basic skills for employment requiring the exercise of personal responsibility and decision-making, with some areas of minor weakness. Can communicate effectively in a suitable medium for the audience, but may have minor errors. Mostly coherent, organised work, in a suitable structure and is for the most part clearly expressed.">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lnZy0gW6">
      <int:extLst>
        <oel:ext uri="426473B9-03D8-482F-96C9-C2C85392BACA">
          <int:SimilarityCritique Version="1" Context="Can communicate effectively in a suitable medium for the audience, but may have minor errors." SourceType="Online" SourceTitle="M5X01922 :Financial Management for the Hotel Industry ..." SourceUrl="https://www.tvassignmenthelp.com/questions/m5x01922-financial-management-for-the-hotel-industry-management-assignment-help" SourceSnippet="Can communicate effectively in a suitable medium for the audience, but may have minor errors. Mostly coherent, organised work, in a suitable structure and is for the most part clearly expressed. Can work effectively independently and/or as part of a team, with clear contribution to group activiti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Management Accounting – My Assignment Tutor" SourceUrl="https://myassignmenttutor.com/questions/management-accounting-93/" SourceSnippet="Can communicate 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the skills for employment ...">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int:AdditionalSources SourceType="Online" SourceTitle="GA35 - UWTSD" SourceUrl="https://www.uwtsd.ac.uk/media/uwtsd-website/content-assets/documents/academic-office/aqh-appendices/ga/GA35-UWTSD-Generic-Assessment-Criteria-(Levels-3-7).docx" SourceSnippet="Can communicate effectively in a suitable medium for the audience, but may have minor errors. Mostly coherent, organised work, in a suitable structure and is for the most part clearly expressed. Can work effectively independently and/or as part of a team, with clear .">
              <int:Suggestions CitationType="Inline">
                <int:Suggestion CitationStyle="Mla" IsIdentical="1">
                  <int:CitationText>(“GA35 - UWTSD”)</int:CitationText>
                </int:Suggestion>
                <int:Suggestion CitationStyle="Apa" IsIdentical="1">
                  <int:CitationText>(“GA35 - UWTSD”)</int:CitationText>
                </int:Suggestion>
                <int:Suggestion CitationStyle="Chicago" IsIdentical="1">
                  <int:CitationText>(“GA35 - UWTSD”)</int:CitationText>
                </int:Suggestion>
              </int:Suggestions>
              <int:Suggestions CitationType="Full">
                <int:Suggestion CitationStyle="Mla" IsIdentical="1">
                  <int:CitationText>&lt;i&gt;GA35 - UWTSD&lt;/i&gt;, https://www.uwtsd.ac.uk/media/uwtsd-website/content-assets/documents/academic-office/aqh-appendices/ga/GA35-UWTSD-Generic-Assessment-Criteria-(Levels-3-7).docx.</int:CitationText>
                </int:Suggestion>
                <int:Suggestion CitationStyle="Apa" IsIdentical="1">
                  <int:CitationText>&lt;i&gt;GA35 - UWTSD&lt;/i&gt;. (n.d.). Retrieved from https://www.uwtsd.ac.uk/media/uwtsd-website/content-assets/documents/academic-office/aqh-appendices/ga/GA35-UWTSD-Generic-Assessment-Criteria-(Levels-3-7).docx</int:CitationText>
                </int:Suggestion>
                <int:Suggestion CitationStyle="Chicago" IsIdentical="1">
                  <int:CitationText>“GA35 - UWTSD” n.d., https://www.uwtsd.ac.uk/media/uwtsd-website/content-assets/documents/academic-office/aqh-appendices/ga/GA35-UWTSD-Generic-Assessment-Criteria-(Levels-3-7).docx.</int:CitationText>
                </int:Suggestion>
              </int:Suggestions>
            </int:AdditionalSources>
          </int:SimilarityCritique>
        </oel:ext>
      </int:extLst>
    </int:Content>
    <int:Content id="mwUQZyBF">
      <int:extLst>
        <oel:ext uri="426473B9-03D8-482F-96C9-C2C85392BACA">
          <int:SimilarityCritique Version="1" Context="Mostly coherent, organised work, in a suitable structure and is for the most part clearly expressed. Can work effectively independently and/or as part of a team, with clear contribution to group activities." SourceType="Online" SourceTitle="BMSW6103Leading and Implementing Workplace Change | Punjab ..." SourceUrl="https://punjabassignmenthelp.com/bmsw6103leading-and-implementing-workplace-change/" SourceSnippet="Mostly coherent, organised work, in a suitable structure and is for the most part clearly expressed. Can work effectively independently and/or as part of a team, with clear contribution to group activities. Demonstrates the skills required in graduate employment, with some areas of strength and some of minor weakness.">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MANAGEMENT ECONOMICS – CookMyProject" SourceUrl="https://cookmyproject.com/blog/management-economics/" SourceSnippet="Mostly 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 making, with some areas of strength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Mostly 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making, with some areas of strength ...">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UsccTyFb">
      <int:extLst>
        <oel:ext uri="426473B9-03D8-482F-96C9-C2C85392BACA">
          <int:SimilarityCritique Version="1" Context="Demonstrates the skills for employment requiring the exercise of personal responsibility and decision-making, with some areas of strength and some of minor weakness." SourceType="Online" SourceTitle="4 Practical Skills At level 5 you should be able to ..." SourceUrl="https://www.coursehero.com/file/p1c7bm6i/4-Practical-Skills-At-level-5-you-should-be-able-to-usedeploy-a-range-of/" SourceSnippet="Demonstrates the skills for employment requiring the exercise of personal responsibility and decision-making, with some areas of strength and some of minor weakness. well, confidently and consistently in a suitable medium for the audience. Work is coherent, fluent, well-structured and organised.">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SourceType="Online" SourceTitle="M5X01922 :Financial Management for the Hotel Industry ..." SourceUrl="https://www.tvassignmenthelp.com/questions/m5x01922-financial-management-for-the-hotel-industry-management-assignment-help" SourceSnippet="Demonstrates the skills for employment requiring the exercise of personal responsibility and decision-making, with some areas of strength and some of minor weakness. Can communicate well, confidently and consistently in a suitable medium for the audience. Work is coherent, fluent, well-structured and organised.">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7XTRQpWH">
      <int:extLst>
        <oel:ext uri="426473B9-03D8-482F-96C9-C2C85392BACA">
          <int:SimilarityCritique Version="1" Context="Can communicate well, confidently and consistently in a suitable medium for the audience." SourceType="Online" SourceTitle="M5X01922 :Financial Management for the Hotel Industry ..." SourceUrl="https://www.tvassignmenthelp.com/questions/m5x01922-financial-management-for-the-hotel-industry-management-assignment-help" SourceSnippet="Can communicate well, confidently and consistently in a suitable medium for the audience. Work is coherent, fluent, well-structured and organised. Can work very well autonomously and/or as part of a team, with very good contribution to group activitie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SimilarityCritique>
        </oel:ext>
      </int:extLst>
    </int:Content>
    <int:Content id="bN7Fm3ar">
      <int:extLst>
        <oel:ext uri="426473B9-03D8-482F-96C9-C2C85392BACA">
          <int:SimilarityCritique Version="1" Context="Work is coherent, fluent, well-structured and organised. Can work very well autonomously and/or as part of a team, with very good contribution to group activities." SourceType="Online" SourceTitle="BMSW6103Leading and Implementing Workplace Change | Punjab ..." SourceUrl="https://punjabassignmenthelp.com/bmsw6103leading-and-implementing-workplace-change/" SourceSnippet="Work is coherent, fluent, well-structured and organised. Can work very well autonomously and/or as part of a team, with very good contribution to group activities. Demonstrates very good graduate employment skills, with just occasional minor weakness. Work is coherent, very fluent and is presented professionally. Can work autonomously with ...">
            <int:Suggestions CitationType="Inline">
              <int:Suggestion CitationStyle="Mla" IsIdentical="0">
                <int:CitationText>(“BMSW6103Leading and Implementing Workplace Change | Punjab ...”)</int:CitationText>
              </int:Suggestion>
              <int:Suggestion CitationStyle="Apa" IsIdentical="0">
                <int:CitationText>(“BMSW6103Leading and Implementing Workplace Change | Punjab ...”)</int:CitationText>
              </int:Suggestion>
              <int:Suggestion CitationStyle="Chicago" IsIdentical="0">
                <int:CitationText>(“BMSW6103Leading and Implementing Workplace Change | Punjab ...”)</int:CitationText>
              </int:Suggestion>
            </int:Suggestions>
            <int:Suggestions CitationType="Full">
              <int:Suggestion CitationStyle="Mla" IsIdentical="0">
                <int:CitationText>&lt;i&gt;BMSW6103Leading and Implementing Workplace Change | Punjab ...&lt;/i&gt;, https://punjabassignmenthelp.com/bmsw6103leading-and-implementing-workplace-change/.</int:CitationText>
              </int:Suggestion>
              <int:Suggestion CitationStyle="Apa" IsIdentical="0">
                <int:CitationText>&lt;i&gt;BMSW6103Leading and Implementing Workplace Change | Punjab ...&lt;/i&gt;. (n.d.). Retrieved from https://punjabassignmenthelp.com/bmsw6103leading-and-implementing-workplace-change/</int:CitationText>
              </int:Suggestion>
              <int:Suggestion CitationStyle="Chicago" IsIdentical="0">
                <int:CitationText>“BMSW6103Leading and Implementing Workplace Change | Punjab ...” n.d., https://punjabassignmenthelp.com/bmsw6103leading-and-implementing-workplace-change/.</int:CitationText>
              </int:Suggestion>
            </int:Suggestions>
            <int:AdditionalSources SourceType="Online" SourceTitle="CORP3501 Global Strategic Management:Analysing The Management" SourceUrl="https://myassignmenthelp.com/uk/dmu/corp3501-global-strategic-management/analysing-the-management.html" SourceSnippet="Work is coherent, fluent, well-structured and organised. Can work very well autonomously and/or as part of a team, with very good contribution to group activities. Demonstrates very good graduate employment skills, with just occasional minor weakness. Can communicate professionally confidently and consistently in a suitable format.">
              <int:Suggestions CitationType="Inline">
                <int:Suggestion CitationStyle="Mla" IsIdentical="0">
                  <int:CitationText>(“CORP3501 Global Strategic Management:Analysing The Management”)</int:CitationText>
                </int:Suggestion>
                <int:Suggestion CitationStyle="Apa" IsIdentical="0">
                  <int:CitationText>(“CORP3501 Global Strategic Management:Analysing The Management”)</int:CitationText>
                </int:Suggestion>
                <int:Suggestion CitationStyle="Chicago" IsIdentical="0">
                  <int:CitationText>(“CORP3501 Global Strategic Management:Analysing The Management”)</int:CitationText>
                </int:Suggestion>
              </int:Suggestions>
              <int:Suggestions CitationType="Full">
                <int:Suggestion CitationStyle="Mla" IsIdentical="0">
                  <int:CitationText>&lt;i&gt;CORP3501 Global Strategic Management:Analysing The Management&lt;/i&gt;, https://myassignmenthelp.com/uk/dmu/corp3501-global-strategic-management/analysing-the-management.html.</int:CitationText>
                </int:Suggestion>
                <int:Suggestion CitationStyle="Apa" IsIdentical="0">
                  <int:CitationText>&lt;i&gt;CORP3501 Global Strategic Management:Analysing The Management&lt;/i&gt;. (n.d.). Retrieved from https://myassignmenthelp.com/uk/dmu/corp3501-global-strategic-management/analysing-the-management.html</int:CitationText>
                </int:Suggestion>
                <int:Suggestion CitationStyle="Chicago" IsIdentical="0">
                  <int:CitationText>“CORP3501 Global Strategic Management:Analysing The Management” n.d., https://myassignmenthelp.com/uk/dmu/corp3501-global-strategic-management/analysing-the-management.html.</int:CitationText>
                </int:Suggestion>
              </int:Suggestions>
            </int:AdditionalSources>
            <int:AdditionalSources SourceType="Online" SourceTitle="M5X01922 :Financial Management for the Hotel Industry ..." SourceUrl="https://www.tvassignmenthelp.com/questions/m5x01922-financial-management-for-the-hotel-industry-management-assignment-help" SourceSnippet="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9aTa9rWs">
      <int:extLst>
        <oel:ext uri="426473B9-03D8-482F-96C9-C2C85392BACA">
          <int:SimilarityCritique Version="1" Context="Demonstrates very good skills for employment requiring the exercise of personal responsibility and decision-making, with just occasional minor weakness." SourceType="Online" SourceTitle="M5X01922 :Financial Management for the Hotel Industry ..." SourceUrl="https://www.tvassignmenthelp.com/questions/m5x01922-financial-management-for-the-hotel-industry-management-assignment-help" SourceSnippet="Demonstrates very good skills for employment requiring the exercise of personal responsibility and decision-making, with just occasional minor weakness. Can communicate professionally confidently and consistently in a suitable medium for the audience. Work is coherent, very fluent and is presented proficiently. Can work autonomously with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Demonstrates very good skills for employment requiring the exercise of personal responsibility and decision-making, with just occasional minor weakness. professionally confidently and consistently in a suitable medium for the audience. Work is coherent, very fluent and is presented proficiently. Can work autonomously with initiative.">
              <int:Suggestions CitationType="Inline">
                <int:Suggestion CitationStyle="Mla" IsIdentical="1">
                  <int:CitationText>(“4 Practical Skills At level 5 you should be able to ...”)</int:CitationText>
                </int:Suggestion>
                <int:Suggestion CitationStyle="Apa" IsIdentical="1">
                  <int:CitationText>(“4 Practical Skills At level 5 you should be able to ...”)</int:CitationText>
                </int:Suggestion>
                <int:Suggestion CitationStyle="Chicago" IsIdentical="1">
                  <int:CitationText>(“4 Practical Skills At level 5 you should be able to ...”)</int:CitationText>
                </int:Suggestion>
              </int:Suggestions>
              <int:Suggestions CitationType="Full">
                <int:Suggestion CitationStyle="Mla" IsIdentical="1">
                  <int:CitationText>&lt;i&gt;4 Practical Skills At level 5 you should be able to ...&lt;/i&gt;, https://www.coursehero.com/file/p1c7bm6i/4-Practical-Skills-At-level-5-you-should-be-able-to-usedeploy-a-range-of/.</int:CitationText>
                </int:Suggestion>
                <int:Suggestion CitationStyle="Apa" IsIdentical="1">
                  <int:CitationText>&lt;i&gt;4 Practical Skills At level 5 you should be able to ...&lt;/i&gt;. (n.d.). Retrieved from https://www.coursehero.com/file/p1c7bm6i/4-Practical-Skills-At-level-5-you-should-be-able-to-usedeploy-a-range-of/</int:CitationText>
                </int:Suggestion>
                <int:Suggestion CitationStyle="Chicago" IsIdentical="1">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axYq6Gxo">
      <int:extLst>
        <oel:ext uri="426473B9-03D8-482F-96C9-C2C85392BACA">
          <int:SimilarityCritique Version="1" Context="Can communicate professionally confidently and consistently in a suitable medium for the audience." SourceType="Online" SourceTitle="Management Accounting – My Assignment Tutor" SourceUrl="https://myassignmenttutor.com/questions/management-accounting-93/" SourceSnippet="Can communicate 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Can communicate 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Demonstrates excellent ...">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jyfNZZ58">
      <int:extLst>
        <oel:ext uri="426473B9-03D8-482F-96C9-C2C85392BACA">
          <int:SimilarityCritique Version="1" Context="Work is coherent, very fluent and is presented proficiently. Can work autonomously with initiative." SourceType="Online" SourceTitle="MANAGEMENT ECONOMICS – CookMyProject" SourceUrl="https://cookmyproject.com/blog/management-economics/" SourceSnippet="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 making and an appetite ...">
            <int:Suggestions CitationType="Inline">
              <int:Suggestion CitationStyle="Mla" IsIdentical="0">
                <int:CitationText>(“MANAGEMENT ECONOMICS – CookMyProject”)</int:CitationText>
              </int:Suggestion>
              <int:Suggestion CitationStyle="Apa" IsIdentical="0">
                <int:CitationText>(“MANAGEMENT ECONOMICS – CookMyProject”)</int:CitationText>
              </int:Suggestion>
              <int:Suggestion CitationStyle="Chicago" IsIdentical="0">
                <int:CitationText>(“MANAGEMENT ECONOMICS – CookMyProject”)</int:CitationText>
              </int:Suggestion>
            </int:Suggestions>
            <int:Suggestions CitationType="Full">
              <int:Suggestion CitationStyle="Mla" IsIdentical="0">
                <int:CitationText>&lt;i&gt;MANAGEMENT ECONOMICS – CookMyProject&lt;/i&gt;, https://cookmyproject.com/blog/management-economics/.</int:CitationText>
              </int:Suggestion>
              <int:Suggestion CitationStyle="Apa" IsIdentical="0">
                <int:CitationText>&lt;i&gt;MANAGEMENT ECONOMICS – CookMyProject&lt;/i&gt;. (n.d.). Retrieved from https://cookmyproject.com/blog/management-economics/</int:CitationText>
              </int:Suggestion>
              <int:Suggestion CitationStyle="Chicago" IsIdentical="0">
                <int:CitationText>“MANAGEMENT ECONOMICS – CookMyProject” n.d., https://cookmyproject.com/blog/management-economics/.</int:CitationText>
              </int:Suggestion>
            </int:Suggestions>
          </int:SimilarityCritique>
        </oel:ext>
      </int:extLst>
    </int:Content>
    <int:Content id="AJBVfaQD">
      <int:extLst>
        <oel:ext uri="426473B9-03D8-482F-96C9-C2C85392BACA">
          <int:SimilarityCritique Version="1" Context="Where relevant can work professionally within a team, showing leadership skills as appropriate, and meeting obligations. Demonstrates excellent skills for employment requiring the exercise of personal responsibility and decision-making and an appetite for further development." SourceType="Online" SourceTitle="M5X01922 :Financial Management for the Hotel Industry ..." SourceUrl="https://www.tvassignmenthelp.com/questions/m5x01922-financial-management-for-the-hotel-industry-management-assignment-help" SourceSnippet="Where relevant can work professionally within a team, showing leadership skills as appropriate, and meeting obligations. Demonstrates excellent skills for employment requiring the exercise of personal responsibility and decision-making and an appetite for further development.">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AdditionalSources SourceType="Online" SourceTitle="4 Practical Skills At level 5 you should be able to ..." SourceUrl="https://www.coursehero.com/file/p1c7bm6i/4-Practical-Skills-At-level-5-you-should-be-able-to-usedeploy-a-range-of/" SourceSnippet="Where relevant can work professionally within a team, showing leadership skills as appropriate, and meeting obligations. Demonstrates excellent skills for employment requiring the exercise of personal responsibility and decision- making and an appetite for further development. with an exceptionally high level of professionalism, highly suitable ...">
              <int:Suggestions CitationType="Inline">
                <int:Suggestion CitationStyle="Mla" IsIdentical="0">
                  <int:CitationText>(“4 Practical Skills At level 5 you should be able to ...”)</int:CitationText>
                </int:Suggestion>
                <int:Suggestion CitationStyle="Apa" IsIdentical="0">
                  <int:CitationText>(“4 Practical Skills At level 5 you should be able to ...”)</int:CitationText>
                </int:Suggestion>
                <int:Suggestion CitationStyle="Chicago" IsIdentical="0">
                  <int:CitationText>(“4 Practical Skills At level 5 you should be able to ...”)</int:CitationText>
                </int:Suggestion>
              </int:Suggestions>
              <int:Suggestions CitationType="Full">
                <int:Suggestion CitationStyle="Mla" IsIdentical="0">
                  <int:CitationText>&lt;i&gt;4 Practical Skills At level 5 you should be able to ...&lt;/i&gt;, https://www.coursehero.com/file/p1c7bm6i/4-Practical-Skills-At-level-5-you-should-be-able-to-usedeploy-a-range-of/.</int:CitationText>
                </int:Suggestion>
                <int:Suggestion CitationStyle="Apa" IsIdentical="0">
                  <int:CitationText>&lt;i&gt;4 Practical Skills At level 5 you should be able to ...&lt;/i&gt;. (n.d.). Retrieved from https://www.coursehero.com/file/p1c7bm6i/4-Practical-Skills-At-level-5-you-should-be-able-to-usedeploy-a-range-of/</int:CitationText>
                </int:Suggestion>
                <int:Suggestion CitationStyle="Chicago" IsIdentical="0">
                  <int:CitationText>“4 Practical Skills At level 5 you should be able to ...” n.d., https://www.coursehero.com/file/p1c7bm6i/4-Practical-Skills-At-level-5-you-should-be-able-to-usedeploy-a-range-of/.</int:CitationText>
                </int:Suggestion>
              </int:Suggestions>
            </int:AdditionalSources>
          </int:SimilarityCritique>
        </oel:ext>
      </int:extLst>
    </int:Content>
    <int:Content id="PNueWpQx">
      <int:extLst>
        <oel:ext uri="426473B9-03D8-482F-96C9-C2C85392BACA">
          <int:SimilarityCritique Version="1" Context="Can communicate with an exceptionally high level of professionalism, highly suitable for the audience." SourceType="Online" SourceTitle="Management Accounting – My Assignment Tutor" SourceUrl="https://myassignmenttutor.com/questions/management-accounting-93/" SourceSnippet="Can communicate with an exceptionally high level of professionalism, highly suitable for the audience. Work is exceptionally coherent, very fluent and is presented professionally. Can work exceptionally well within a team, showing leadership skills. Demonstrates exceptional skills for employment requiring the exercise of personal responsibility">
            <int:Suggestions CitationType="Inline">
              <int:Suggestion CitationStyle="Mla" IsIdentical="1">
                <int:CitationText>(“Management Accounting – My Assignment Tutor”)</int:CitationText>
              </int:Suggestion>
              <int:Suggestion CitationStyle="Apa" IsIdentical="1">
                <int:CitationText>(“Management Accounting – My Assignment Tutor”)</int:CitationText>
              </int:Suggestion>
              <int:Suggestion CitationStyle="Chicago" IsIdentical="1">
                <int:CitationText>(“Management Accounting – My Assignment Tutor”)</int:CitationText>
              </int:Suggestion>
            </int:Suggestions>
            <int:Suggestions CitationType="Full">
              <int:Suggestion CitationStyle="Mla" IsIdentical="1">
                <int:CitationText>&lt;i&gt;Management Accounting – My Assignment Tutor&lt;/i&gt;, https://myassignmenttutor.com/questions/management-accounting-93/.</int:CitationText>
              </int:Suggestion>
              <int:Suggestion CitationStyle="Apa" IsIdentical="1">
                <int:CitationText>&lt;i&gt;Management Accounting – My Assignment Tutor&lt;/i&gt;. (n.d.). Retrieved from https://myassignmenttutor.com/questions/management-accounting-93/</int:CitationText>
              </int:Suggestion>
              <int:Suggestion CitationStyle="Chicago" IsIdentical="1">
                <int:CitationText>“Management Accounting – My Assignment Tutor” n.d., https://myassignmenttutor.com/questions/management-accounting-93/.</int:CitationText>
              </int:Suggestion>
            </int:Suggestions>
            <int:AdditionalSources SourceType="Online" SourceTitle="M5X01922 :Financial Management for the Hotel Industry ..." SourceUrl="https://www.tvassignmenthelp.com/questions/m5x01922-financial-management-for-the-hotel-industry-management-assignment-help" SourceSnippet="Can communicate with an exceptionally high level of professionalism, highly suitable for the audience. Work is exceptionally coherent, very fluent and is presented professionally. Can work exceptionally well within a team, showing leadership skills.">
              <int:Suggestions CitationType="Inline">
                <int:Suggestion CitationStyle="Mla" IsIdentical="1">
                  <int:CitationText>(“M5X01922 :Financial Management for the Hotel Industry ...”)</int:CitationText>
                </int:Suggestion>
                <int:Suggestion CitationStyle="Apa" IsIdentical="1">
                  <int:CitationText>(“M5X01922 :Financial Management for the Hotel Industry ...”)</int:CitationText>
                </int:Suggestion>
                <int:Suggestion CitationStyle="Chicago" IsIdentical="1">
                  <int:CitationText>(“M5X01922 :Financial Management for the Hotel Industry ...”)</int:CitationText>
                </int:Suggestion>
              </int:Suggestions>
              <int:Suggestions CitationType="Full">
                <int:Suggestion CitationStyle="Mla" IsIdentical="1">
                  <int:CitationText>&lt;i&gt;M5X01922 :Financial Management for the Hotel Industry ...&lt;/i&gt;, https://www.tvassignmenthelp.com/questions/m5x01922-financial-management-for-the-hotel-industry-management-assignment-help.</int:CitationText>
                </int:Suggestion>
                <int:Suggestion CitationStyle="Apa" IsIdentical="1">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1">
                  <int:CitationText>“M5X01922 :Financial Management for the Hotel Industry ...” n.d., https://www.tvassignmenthelp.com/questions/m5x01922-financial-management-for-the-hotel-industry-management-assignment-help.</int:CitationText>
                </int:Suggestion>
              </int:Suggestions>
            </int:AdditionalSources>
          </int:SimilarityCritique>
        </oel:ext>
      </int:extLst>
    </int:Content>
    <int:Content id="OkIdWApy">
      <int:extLst>
        <oel:ext uri="426473B9-03D8-482F-96C9-C2C85392BACA">
          <int:SimilarityCritique Version="1" Contex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SourceType="Online" SourceTitle="M5X01922 :Financial Management for the Hotel Industry ..." SourceUrl="https://www.tvassignmenthelp.com/questions/m5x01922-financial-management-for-the-hotel-industry-management-assignment-help" SourceSnippe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int:Suggestions CitationType="Inline">
              <int:Suggestion CitationStyle="Mla" IsIdentical="0">
                <int:CitationText>(“M5X01922 :Financial Management for the Hotel Industry ...”)</int:CitationText>
              </int:Suggestion>
              <int:Suggestion CitationStyle="Apa" IsIdentical="0">
                <int:CitationText>(“M5X01922 :Financial Management for the Hotel Industry ...”)</int:CitationText>
              </int:Suggestion>
              <int:Suggestion CitationStyle="Chicago" IsIdentical="0">
                <int:CitationText>(“M5X01922 :Financial Management for the Hotel Industry ...”)</int:CitationText>
              </int:Suggestion>
            </int:Suggestions>
            <int:Suggestions CitationType="Full">
              <int:Suggestion CitationStyle="Mla" IsIdentical="0">
                <int:CitationText>&lt;i&gt;M5X01922 :Financial Management for the Hotel Industry ...&lt;/i&gt;, https://www.tvassignmenthelp.com/questions/m5x01922-financial-management-for-the-hotel-industry-management-assignment-help.</int:CitationText>
              </int:Suggestion>
              <int:Suggestion CitationStyle="Apa" IsIdentical="0">
                <int:CitationText>&lt;i&gt;M5X01922 :Financial Management for the Hotel Industry ...&lt;/i&gt;. (n.d.). Retrieved from https://www.tvassignmenthelp.com/questions/m5x01922-financial-management-for-the-hotel-industry-management-assignment-help</int:CitationText>
              </int:Suggestion>
              <int:Suggestion CitationStyle="Chicago" IsIdentical="0">
                <int:CitationText>“M5X01922 :Financial Management for the Hotel Industry ...” n.d., https://www.tvassignmenthelp.com/questions/m5x01922-financial-management-for-the-hotel-industry-management-assignment-help.</int:CitationText>
              </int:Suggestion>
            </int:Suggestion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9542A"/>
    <w:multiLevelType w:val="hybridMultilevel"/>
    <w:tmpl w:val="3A74CEAA"/>
    <w:lvl w:ilvl="0" w:tplc="C82A6EDE">
      <w:start w:val="1"/>
      <w:numFmt w:val="bullet"/>
      <w:lvlText w:val="v"/>
      <w:lvlJc w:val="left"/>
      <w:pPr>
        <w:tabs>
          <w:tab w:val="num" w:pos="720"/>
        </w:tabs>
        <w:ind w:left="720" w:hanging="360"/>
      </w:pPr>
      <w:rPr>
        <w:rFonts w:ascii="Wingdings" w:hAnsi="Wingdings" w:hint="default"/>
      </w:rPr>
    </w:lvl>
    <w:lvl w:ilvl="1" w:tplc="BF8836C0" w:tentative="1">
      <w:start w:val="1"/>
      <w:numFmt w:val="bullet"/>
      <w:lvlText w:val="v"/>
      <w:lvlJc w:val="left"/>
      <w:pPr>
        <w:tabs>
          <w:tab w:val="num" w:pos="1440"/>
        </w:tabs>
        <w:ind w:left="1440" w:hanging="360"/>
      </w:pPr>
      <w:rPr>
        <w:rFonts w:ascii="Wingdings" w:hAnsi="Wingdings" w:hint="default"/>
      </w:rPr>
    </w:lvl>
    <w:lvl w:ilvl="2" w:tplc="C5A4C276" w:tentative="1">
      <w:start w:val="1"/>
      <w:numFmt w:val="bullet"/>
      <w:lvlText w:val="v"/>
      <w:lvlJc w:val="left"/>
      <w:pPr>
        <w:tabs>
          <w:tab w:val="num" w:pos="2160"/>
        </w:tabs>
        <w:ind w:left="2160" w:hanging="360"/>
      </w:pPr>
      <w:rPr>
        <w:rFonts w:ascii="Wingdings" w:hAnsi="Wingdings" w:hint="default"/>
      </w:rPr>
    </w:lvl>
    <w:lvl w:ilvl="3" w:tplc="B164E03C" w:tentative="1">
      <w:start w:val="1"/>
      <w:numFmt w:val="bullet"/>
      <w:lvlText w:val="v"/>
      <w:lvlJc w:val="left"/>
      <w:pPr>
        <w:tabs>
          <w:tab w:val="num" w:pos="2880"/>
        </w:tabs>
        <w:ind w:left="2880" w:hanging="360"/>
      </w:pPr>
      <w:rPr>
        <w:rFonts w:ascii="Wingdings" w:hAnsi="Wingdings" w:hint="default"/>
      </w:rPr>
    </w:lvl>
    <w:lvl w:ilvl="4" w:tplc="DB96B7D0" w:tentative="1">
      <w:start w:val="1"/>
      <w:numFmt w:val="bullet"/>
      <w:lvlText w:val="v"/>
      <w:lvlJc w:val="left"/>
      <w:pPr>
        <w:tabs>
          <w:tab w:val="num" w:pos="3600"/>
        </w:tabs>
        <w:ind w:left="3600" w:hanging="360"/>
      </w:pPr>
      <w:rPr>
        <w:rFonts w:ascii="Wingdings" w:hAnsi="Wingdings" w:hint="default"/>
      </w:rPr>
    </w:lvl>
    <w:lvl w:ilvl="5" w:tplc="5D366B86" w:tentative="1">
      <w:start w:val="1"/>
      <w:numFmt w:val="bullet"/>
      <w:lvlText w:val="v"/>
      <w:lvlJc w:val="left"/>
      <w:pPr>
        <w:tabs>
          <w:tab w:val="num" w:pos="4320"/>
        </w:tabs>
        <w:ind w:left="4320" w:hanging="360"/>
      </w:pPr>
      <w:rPr>
        <w:rFonts w:ascii="Wingdings" w:hAnsi="Wingdings" w:hint="default"/>
      </w:rPr>
    </w:lvl>
    <w:lvl w:ilvl="6" w:tplc="5DCE2216" w:tentative="1">
      <w:start w:val="1"/>
      <w:numFmt w:val="bullet"/>
      <w:lvlText w:val="v"/>
      <w:lvlJc w:val="left"/>
      <w:pPr>
        <w:tabs>
          <w:tab w:val="num" w:pos="5040"/>
        </w:tabs>
        <w:ind w:left="5040" w:hanging="360"/>
      </w:pPr>
      <w:rPr>
        <w:rFonts w:ascii="Wingdings" w:hAnsi="Wingdings" w:hint="default"/>
      </w:rPr>
    </w:lvl>
    <w:lvl w:ilvl="7" w:tplc="23340716" w:tentative="1">
      <w:start w:val="1"/>
      <w:numFmt w:val="bullet"/>
      <w:lvlText w:val="v"/>
      <w:lvlJc w:val="left"/>
      <w:pPr>
        <w:tabs>
          <w:tab w:val="num" w:pos="5760"/>
        </w:tabs>
        <w:ind w:left="5760" w:hanging="360"/>
      </w:pPr>
      <w:rPr>
        <w:rFonts w:ascii="Wingdings" w:hAnsi="Wingdings" w:hint="default"/>
      </w:rPr>
    </w:lvl>
    <w:lvl w:ilvl="8" w:tplc="4C525C40" w:tentative="1">
      <w:start w:val="1"/>
      <w:numFmt w:val="bullet"/>
      <w:lvlText w:val="v"/>
      <w:lvlJc w:val="left"/>
      <w:pPr>
        <w:tabs>
          <w:tab w:val="num" w:pos="6480"/>
        </w:tabs>
        <w:ind w:left="6480" w:hanging="360"/>
      </w:pPr>
      <w:rPr>
        <w:rFonts w:ascii="Wingdings" w:hAnsi="Wingdings" w:hint="default"/>
      </w:rPr>
    </w:lvl>
  </w:abstractNum>
  <w:abstractNum w:abstractNumId="2" w15:restartNumberingAfterBreak="0">
    <w:nsid w:val="0EC9780A"/>
    <w:multiLevelType w:val="hybridMultilevel"/>
    <w:tmpl w:val="DFA8C4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564B65"/>
    <w:multiLevelType w:val="hybridMultilevel"/>
    <w:tmpl w:val="608E8222"/>
    <w:lvl w:ilvl="0" w:tplc="DDBC18D0">
      <w:start w:val="1"/>
      <w:numFmt w:val="decimal"/>
      <w:lvlText w:val="%1."/>
      <w:lvlJc w:val="left"/>
      <w:pPr>
        <w:tabs>
          <w:tab w:val="num" w:pos="720"/>
        </w:tabs>
        <w:ind w:left="720" w:hanging="360"/>
      </w:pPr>
    </w:lvl>
    <w:lvl w:ilvl="1" w:tplc="31921E84" w:tentative="1">
      <w:start w:val="1"/>
      <w:numFmt w:val="decimal"/>
      <w:lvlText w:val="%2."/>
      <w:lvlJc w:val="left"/>
      <w:pPr>
        <w:tabs>
          <w:tab w:val="num" w:pos="1440"/>
        </w:tabs>
        <w:ind w:left="1440" w:hanging="360"/>
      </w:pPr>
    </w:lvl>
    <w:lvl w:ilvl="2" w:tplc="0AB88FD8" w:tentative="1">
      <w:start w:val="1"/>
      <w:numFmt w:val="decimal"/>
      <w:lvlText w:val="%3."/>
      <w:lvlJc w:val="left"/>
      <w:pPr>
        <w:tabs>
          <w:tab w:val="num" w:pos="2160"/>
        </w:tabs>
        <w:ind w:left="2160" w:hanging="360"/>
      </w:pPr>
    </w:lvl>
    <w:lvl w:ilvl="3" w:tplc="EDBE4012" w:tentative="1">
      <w:start w:val="1"/>
      <w:numFmt w:val="decimal"/>
      <w:lvlText w:val="%4."/>
      <w:lvlJc w:val="left"/>
      <w:pPr>
        <w:tabs>
          <w:tab w:val="num" w:pos="2880"/>
        </w:tabs>
        <w:ind w:left="2880" w:hanging="360"/>
      </w:pPr>
    </w:lvl>
    <w:lvl w:ilvl="4" w:tplc="56800280" w:tentative="1">
      <w:start w:val="1"/>
      <w:numFmt w:val="decimal"/>
      <w:lvlText w:val="%5."/>
      <w:lvlJc w:val="left"/>
      <w:pPr>
        <w:tabs>
          <w:tab w:val="num" w:pos="3600"/>
        </w:tabs>
        <w:ind w:left="3600" w:hanging="360"/>
      </w:pPr>
    </w:lvl>
    <w:lvl w:ilvl="5" w:tplc="60CE4D9E" w:tentative="1">
      <w:start w:val="1"/>
      <w:numFmt w:val="decimal"/>
      <w:lvlText w:val="%6."/>
      <w:lvlJc w:val="left"/>
      <w:pPr>
        <w:tabs>
          <w:tab w:val="num" w:pos="4320"/>
        </w:tabs>
        <w:ind w:left="4320" w:hanging="360"/>
      </w:pPr>
    </w:lvl>
    <w:lvl w:ilvl="6" w:tplc="3EF83658" w:tentative="1">
      <w:start w:val="1"/>
      <w:numFmt w:val="decimal"/>
      <w:lvlText w:val="%7."/>
      <w:lvlJc w:val="left"/>
      <w:pPr>
        <w:tabs>
          <w:tab w:val="num" w:pos="5040"/>
        </w:tabs>
        <w:ind w:left="5040" w:hanging="360"/>
      </w:pPr>
    </w:lvl>
    <w:lvl w:ilvl="7" w:tplc="5E649476" w:tentative="1">
      <w:start w:val="1"/>
      <w:numFmt w:val="decimal"/>
      <w:lvlText w:val="%8."/>
      <w:lvlJc w:val="left"/>
      <w:pPr>
        <w:tabs>
          <w:tab w:val="num" w:pos="5760"/>
        </w:tabs>
        <w:ind w:left="5760" w:hanging="360"/>
      </w:pPr>
    </w:lvl>
    <w:lvl w:ilvl="8" w:tplc="FCD069A6" w:tentative="1">
      <w:start w:val="1"/>
      <w:numFmt w:val="decimal"/>
      <w:lvlText w:val="%9."/>
      <w:lvlJc w:val="left"/>
      <w:pPr>
        <w:tabs>
          <w:tab w:val="num" w:pos="6480"/>
        </w:tabs>
        <w:ind w:left="6480" w:hanging="36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777776"/>
    <w:multiLevelType w:val="hybridMultilevel"/>
    <w:tmpl w:val="644C4DFC"/>
    <w:lvl w:ilvl="0" w:tplc="77428B4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D205DE"/>
    <w:multiLevelType w:val="hybridMultilevel"/>
    <w:tmpl w:val="D168137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25CC3BC8"/>
    <w:multiLevelType w:val="hybridMultilevel"/>
    <w:tmpl w:val="D33A0D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723725"/>
    <w:multiLevelType w:val="hybridMultilevel"/>
    <w:tmpl w:val="83D85564"/>
    <w:lvl w:ilvl="0" w:tplc="5CFEF20C">
      <w:start w:val="1"/>
      <w:numFmt w:val="decimal"/>
      <w:lvlText w:val="%1."/>
      <w:lvlJc w:val="left"/>
      <w:pPr>
        <w:tabs>
          <w:tab w:val="num" w:pos="720"/>
        </w:tabs>
        <w:ind w:left="720" w:hanging="360"/>
      </w:pPr>
    </w:lvl>
    <w:lvl w:ilvl="1" w:tplc="5C5A73DE" w:tentative="1">
      <w:start w:val="1"/>
      <w:numFmt w:val="decimal"/>
      <w:lvlText w:val="%2."/>
      <w:lvlJc w:val="left"/>
      <w:pPr>
        <w:tabs>
          <w:tab w:val="num" w:pos="1440"/>
        </w:tabs>
        <w:ind w:left="1440" w:hanging="360"/>
      </w:pPr>
    </w:lvl>
    <w:lvl w:ilvl="2" w:tplc="8E0A9B08" w:tentative="1">
      <w:start w:val="1"/>
      <w:numFmt w:val="decimal"/>
      <w:lvlText w:val="%3."/>
      <w:lvlJc w:val="left"/>
      <w:pPr>
        <w:tabs>
          <w:tab w:val="num" w:pos="2160"/>
        </w:tabs>
        <w:ind w:left="2160" w:hanging="360"/>
      </w:pPr>
    </w:lvl>
    <w:lvl w:ilvl="3" w:tplc="E6C80644" w:tentative="1">
      <w:start w:val="1"/>
      <w:numFmt w:val="decimal"/>
      <w:lvlText w:val="%4."/>
      <w:lvlJc w:val="left"/>
      <w:pPr>
        <w:tabs>
          <w:tab w:val="num" w:pos="2880"/>
        </w:tabs>
        <w:ind w:left="2880" w:hanging="360"/>
      </w:pPr>
    </w:lvl>
    <w:lvl w:ilvl="4" w:tplc="ABD6C34A" w:tentative="1">
      <w:start w:val="1"/>
      <w:numFmt w:val="decimal"/>
      <w:lvlText w:val="%5."/>
      <w:lvlJc w:val="left"/>
      <w:pPr>
        <w:tabs>
          <w:tab w:val="num" w:pos="3600"/>
        </w:tabs>
        <w:ind w:left="3600" w:hanging="360"/>
      </w:pPr>
    </w:lvl>
    <w:lvl w:ilvl="5" w:tplc="61487680" w:tentative="1">
      <w:start w:val="1"/>
      <w:numFmt w:val="decimal"/>
      <w:lvlText w:val="%6."/>
      <w:lvlJc w:val="left"/>
      <w:pPr>
        <w:tabs>
          <w:tab w:val="num" w:pos="4320"/>
        </w:tabs>
        <w:ind w:left="4320" w:hanging="360"/>
      </w:pPr>
    </w:lvl>
    <w:lvl w:ilvl="6" w:tplc="9272C4AC" w:tentative="1">
      <w:start w:val="1"/>
      <w:numFmt w:val="decimal"/>
      <w:lvlText w:val="%7."/>
      <w:lvlJc w:val="left"/>
      <w:pPr>
        <w:tabs>
          <w:tab w:val="num" w:pos="5040"/>
        </w:tabs>
        <w:ind w:left="5040" w:hanging="360"/>
      </w:pPr>
    </w:lvl>
    <w:lvl w:ilvl="7" w:tplc="824C2548" w:tentative="1">
      <w:start w:val="1"/>
      <w:numFmt w:val="decimal"/>
      <w:lvlText w:val="%8."/>
      <w:lvlJc w:val="left"/>
      <w:pPr>
        <w:tabs>
          <w:tab w:val="num" w:pos="5760"/>
        </w:tabs>
        <w:ind w:left="5760" w:hanging="360"/>
      </w:pPr>
    </w:lvl>
    <w:lvl w:ilvl="8" w:tplc="BB80B94A" w:tentative="1">
      <w:start w:val="1"/>
      <w:numFmt w:val="decimal"/>
      <w:lvlText w:val="%9."/>
      <w:lvlJc w:val="left"/>
      <w:pPr>
        <w:tabs>
          <w:tab w:val="num" w:pos="6480"/>
        </w:tabs>
        <w:ind w:left="6480" w:hanging="360"/>
      </w:pPr>
    </w:lvl>
  </w:abstractNum>
  <w:abstractNum w:abstractNumId="19" w15:restartNumberingAfterBreak="0">
    <w:nsid w:val="3F3D472F"/>
    <w:multiLevelType w:val="hybridMultilevel"/>
    <w:tmpl w:val="CDC456EC"/>
    <w:lvl w:ilvl="0" w:tplc="789C5D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211BEA"/>
    <w:multiLevelType w:val="hybridMultilevel"/>
    <w:tmpl w:val="32BE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65B10"/>
    <w:multiLevelType w:val="hybridMultilevel"/>
    <w:tmpl w:val="9F9A7C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6"/>
  </w:num>
  <w:num w:numId="3">
    <w:abstractNumId w:val="26"/>
  </w:num>
  <w:num w:numId="4">
    <w:abstractNumId w:val="20"/>
  </w:num>
  <w:num w:numId="5">
    <w:abstractNumId w:val="14"/>
  </w:num>
  <w:num w:numId="6">
    <w:abstractNumId w:val="25"/>
  </w:num>
  <w:num w:numId="7">
    <w:abstractNumId w:val="6"/>
  </w:num>
  <w:num w:numId="8">
    <w:abstractNumId w:val="24"/>
  </w:num>
  <w:num w:numId="9">
    <w:abstractNumId w:val="17"/>
  </w:num>
  <w:num w:numId="10">
    <w:abstractNumId w:val="9"/>
  </w:num>
  <w:num w:numId="11">
    <w:abstractNumId w:val="10"/>
  </w:num>
  <w:num w:numId="12">
    <w:abstractNumId w:val="15"/>
  </w:num>
  <w:num w:numId="13">
    <w:abstractNumId w:val="23"/>
  </w:num>
  <w:num w:numId="14">
    <w:abstractNumId w:val="7"/>
  </w:num>
  <w:num w:numId="15">
    <w:abstractNumId w:val="0"/>
  </w:num>
  <w:num w:numId="16">
    <w:abstractNumId w:val="13"/>
  </w:num>
  <w:num w:numId="17">
    <w:abstractNumId w:val="19"/>
  </w:num>
  <w:num w:numId="18">
    <w:abstractNumId w:val="8"/>
  </w:num>
  <w:num w:numId="19">
    <w:abstractNumId w:val="3"/>
  </w:num>
  <w:num w:numId="20">
    <w:abstractNumId w:val="21"/>
  </w:num>
  <w:num w:numId="21">
    <w:abstractNumId w:val="22"/>
  </w:num>
  <w:num w:numId="22">
    <w:abstractNumId w:val="2"/>
  </w:num>
  <w:num w:numId="23">
    <w:abstractNumId w:val="11"/>
  </w:num>
  <w:num w:numId="24">
    <w:abstractNumId w:val="5"/>
  </w:num>
  <w:num w:numId="25">
    <w:abstractNumId w:val="12"/>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BB2"/>
    <w:rsid w:val="000822E5"/>
    <w:rsid w:val="000971FC"/>
    <w:rsid w:val="000A2A3A"/>
    <w:rsid w:val="000A492A"/>
    <w:rsid w:val="000D2F80"/>
    <w:rsid w:val="000E413A"/>
    <w:rsid w:val="000F5AA3"/>
    <w:rsid w:val="00100396"/>
    <w:rsid w:val="00100B5C"/>
    <w:rsid w:val="00104DAD"/>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16FB"/>
    <w:rsid w:val="002444CA"/>
    <w:rsid w:val="002506AA"/>
    <w:rsid w:val="002511CE"/>
    <w:rsid w:val="00260DE6"/>
    <w:rsid w:val="00273FEE"/>
    <w:rsid w:val="0028204E"/>
    <w:rsid w:val="0028591B"/>
    <w:rsid w:val="002878BF"/>
    <w:rsid w:val="00287E36"/>
    <w:rsid w:val="00291841"/>
    <w:rsid w:val="002A410F"/>
    <w:rsid w:val="002C449B"/>
    <w:rsid w:val="002C6040"/>
    <w:rsid w:val="002D5B3F"/>
    <w:rsid w:val="002E272E"/>
    <w:rsid w:val="002F5778"/>
    <w:rsid w:val="0030028A"/>
    <w:rsid w:val="003223E0"/>
    <w:rsid w:val="00344016"/>
    <w:rsid w:val="003513F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62A8"/>
    <w:rsid w:val="00451810"/>
    <w:rsid w:val="00470A38"/>
    <w:rsid w:val="00477880"/>
    <w:rsid w:val="004874DE"/>
    <w:rsid w:val="004B5334"/>
    <w:rsid w:val="004B6C14"/>
    <w:rsid w:val="004D5E9B"/>
    <w:rsid w:val="004D63D9"/>
    <w:rsid w:val="004E6585"/>
    <w:rsid w:val="0050249F"/>
    <w:rsid w:val="005103A3"/>
    <w:rsid w:val="00524566"/>
    <w:rsid w:val="00527E60"/>
    <w:rsid w:val="00530BEF"/>
    <w:rsid w:val="00552351"/>
    <w:rsid w:val="00561F00"/>
    <w:rsid w:val="00562C4E"/>
    <w:rsid w:val="00562DEC"/>
    <w:rsid w:val="00576AB4"/>
    <w:rsid w:val="00577917"/>
    <w:rsid w:val="00590667"/>
    <w:rsid w:val="005969E2"/>
    <w:rsid w:val="005A1689"/>
    <w:rsid w:val="005B61CD"/>
    <w:rsid w:val="005B7DA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6F6773"/>
    <w:rsid w:val="00702F71"/>
    <w:rsid w:val="007366DF"/>
    <w:rsid w:val="00743BE2"/>
    <w:rsid w:val="00757839"/>
    <w:rsid w:val="00770C81"/>
    <w:rsid w:val="00791024"/>
    <w:rsid w:val="00793F0A"/>
    <w:rsid w:val="007A2657"/>
    <w:rsid w:val="007C682C"/>
    <w:rsid w:val="007D2385"/>
    <w:rsid w:val="007D5F6C"/>
    <w:rsid w:val="007F214F"/>
    <w:rsid w:val="00800069"/>
    <w:rsid w:val="008042F0"/>
    <w:rsid w:val="008310A0"/>
    <w:rsid w:val="00835D29"/>
    <w:rsid w:val="00842E7F"/>
    <w:rsid w:val="00852933"/>
    <w:rsid w:val="008566E5"/>
    <w:rsid w:val="008566FE"/>
    <w:rsid w:val="00865B46"/>
    <w:rsid w:val="00896134"/>
    <w:rsid w:val="00897CF6"/>
    <w:rsid w:val="008A62BC"/>
    <w:rsid w:val="008B3732"/>
    <w:rsid w:val="008B43E7"/>
    <w:rsid w:val="008D763F"/>
    <w:rsid w:val="008F036F"/>
    <w:rsid w:val="008F1308"/>
    <w:rsid w:val="008F78C2"/>
    <w:rsid w:val="00904568"/>
    <w:rsid w:val="00911394"/>
    <w:rsid w:val="00912595"/>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0B21"/>
    <w:rsid w:val="009E4BC1"/>
    <w:rsid w:val="009F0BCF"/>
    <w:rsid w:val="009F5CB2"/>
    <w:rsid w:val="00A03BB8"/>
    <w:rsid w:val="00A07F7D"/>
    <w:rsid w:val="00A16E98"/>
    <w:rsid w:val="00A3505D"/>
    <w:rsid w:val="00A4036F"/>
    <w:rsid w:val="00A406E5"/>
    <w:rsid w:val="00A4641C"/>
    <w:rsid w:val="00A55876"/>
    <w:rsid w:val="00A651CA"/>
    <w:rsid w:val="00A67FB1"/>
    <w:rsid w:val="00A85BFE"/>
    <w:rsid w:val="00A977D3"/>
    <w:rsid w:val="00AB6FE7"/>
    <w:rsid w:val="00AB7AD7"/>
    <w:rsid w:val="00AD2430"/>
    <w:rsid w:val="00AE41A6"/>
    <w:rsid w:val="00AF0E34"/>
    <w:rsid w:val="00AF271D"/>
    <w:rsid w:val="00AF56C2"/>
    <w:rsid w:val="00AF5A8D"/>
    <w:rsid w:val="00B004E6"/>
    <w:rsid w:val="00B0744D"/>
    <w:rsid w:val="00B50EA8"/>
    <w:rsid w:val="00B64082"/>
    <w:rsid w:val="00B72325"/>
    <w:rsid w:val="00B81AD3"/>
    <w:rsid w:val="00B829D8"/>
    <w:rsid w:val="00B84B5B"/>
    <w:rsid w:val="00B86446"/>
    <w:rsid w:val="00BA1176"/>
    <w:rsid w:val="00BA47AB"/>
    <w:rsid w:val="00BA62B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3F6B"/>
    <w:rsid w:val="00CB4D37"/>
    <w:rsid w:val="00CC241A"/>
    <w:rsid w:val="00CE4035"/>
    <w:rsid w:val="00CE65AB"/>
    <w:rsid w:val="00CF4266"/>
    <w:rsid w:val="00D118D2"/>
    <w:rsid w:val="00D22D9C"/>
    <w:rsid w:val="00D241F1"/>
    <w:rsid w:val="00D275CB"/>
    <w:rsid w:val="00D30DFA"/>
    <w:rsid w:val="00D32317"/>
    <w:rsid w:val="00D463A5"/>
    <w:rsid w:val="00D46727"/>
    <w:rsid w:val="00D4710D"/>
    <w:rsid w:val="00D47D25"/>
    <w:rsid w:val="00D62ACD"/>
    <w:rsid w:val="00D75D12"/>
    <w:rsid w:val="00DA36EE"/>
    <w:rsid w:val="00DB116D"/>
    <w:rsid w:val="00DD17CC"/>
    <w:rsid w:val="00DE217A"/>
    <w:rsid w:val="00DF321B"/>
    <w:rsid w:val="00E13E74"/>
    <w:rsid w:val="00E230E0"/>
    <w:rsid w:val="00E27F15"/>
    <w:rsid w:val="00E51AAC"/>
    <w:rsid w:val="00E66CC0"/>
    <w:rsid w:val="00E728A9"/>
    <w:rsid w:val="00E807D9"/>
    <w:rsid w:val="00EA0F4E"/>
    <w:rsid w:val="00EA295B"/>
    <w:rsid w:val="00EA3B9B"/>
    <w:rsid w:val="00EA6801"/>
    <w:rsid w:val="00EB4F96"/>
    <w:rsid w:val="00EC642C"/>
    <w:rsid w:val="00ED7072"/>
    <w:rsid w:val="00EE3132"/>
    <w:rsid w:val="00EE3D9D"/>
    <w:rsid w:val="00EE6F25"/>
    <w:rsid w:val="00F02126"/>
    <w:rsid w:val="00F03D85"/>
    <w:rsid w:val="00F07C8C"/>
    <w:rsid w:val="00F1654C"/>
    <w:rsid w:val="00F249F1"/>
    <w:rsid w:val="00F25B9D"/>
    <w:rsid w:val="00F2664E"/>
    <w:rsid w:val="00F31163"/>
    <w:rsid w:val="00F31C04"/>
    <w:rsid w:val="00F367CF"/>
    <w:rsid w:val="00F442A7"/>
    <w:rsid w:val="00F5242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1AF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C73217"/>
  <w15:docId w15:val="{D0DEF03F-CEC8-4094-A1FF-02023548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705869">
      <w:bodyDiv w:val="1"/>
      <w:marLeft w:val="0"/>
      <w:marRight w:val="0"/>
      <w:marTop w:val="0"/>
      <w:marBottom w:val="0"/>
      <w:divBdr>
        <w:top w:val="none" w:sz="0" w:space="0" w:color="auto"/>
        <w:left w:val="none" w:sz="0" w:space="0" w:color="auto"/>
        <w:bottom w:val="none" w:sz="0" w:space="0" w:color="auto"/>
        <w:right w:val="none" w:sz="0" w:space="0" w:color="auto"/>
      </w:divBdr>
      <w:divsChild>
        <w:div w:id="397365339">
          <w:marLeft w:val="360"/>
          <w:marRight w:val="0"/>
          <w:marTop w:val="280"/>
          <w:marBottom w:val="0"/>
          <w:divBdr>
            <w:top w:val="none" w:sz="0" w:space="0" w:color="auto"/>
            <w:left w:val="none" w:sz="0" w:space="0" w:color="auto"/>
            <w:bottom w:val="none" w:sz="0" w:space="0" w:color="auto"/>
            <w:right w:val="none" w:sz="0" w:space="0" w:color="auto"/>
          </w:divBdr>
        </w:div>
        <w:div w:id="1941327345">
          <w:marLeft w:val="360"/>
          <w:marRight w:val="0"/>
          <w:marTop w:val="280"/>
          <w:marBottom w:val="0"/>
          <w:divBdr>
            <w:top w:val="none" w:sz="0" w:space="0" w:color="auto"/>
            <w:left w:val="none" w:sz="0" w:space="0" w:color="auto"/>
            <w:bottom w:val="none" w:sz="0" w:space="0" w:color="auto"/>
            <w:right w:val="none" w:sz="0" w:space="0" w:color="auto"/>
          </w:divBdr>
        </w:div>
      </w:divsChild>
    </w:div>
    <w:div w:id="1117527041">
      <w:bodyDiv w:val="1"/>
      <w:marLeft w:val="0"/>
      <w:marRight w:val="0"/>
      <w:marTop w:val="0"/>
      <w:marBottom w:val="0"/>
      <w:divBdr>
        <w:top w:val="none" w:sz="0" w:space="0" w:color="auto"/>
        <w:left w:val="none" w:sz="0" w:space="0" w:color="auto"/>
        <w:bottom w:val="none" w:sz="0" w:space="0" w:color="auto"/>
        <w:right w:val="none" w:sz="0" w:space="0" w:color="auto"/>
      </w:divBdr>
      <w:divsChild>
        <w:div w:id="583540012">
          <w:marLeft w:val="547"/>
          <w:marRight w:val="0"/>
          <w:marTop w:val="0"/>
          <w:marBottom w:val="0"/>
          <w:divBdr>
            <w:top w:val="none" w:sz="0" w:space="0" w:color="auto"/>
            <w:left w:val="none" w:sz="0" w:space="0" w:color="auto"/>
            <w:bottom w:val="none" w:sz="0" w:space="0" w:color="auto"/>
            <w:right w:val="none" w:sz="0" w:space="0" w:color="auto"/>
          </w:divBdr>
        </w:div>
      </w:divsChild>
    </w:div>
    <w:div w:id="1160461900">
      <w:bodyDiv w:val="1"/>
      <w:marLeft w:val="0"/>
      <w:marRight w:val="0"/>
      <w:marTop w:val="0"/>
      <w:marBottom w:val="0"/>
      <w:divBdr>
        <w:top w:val="none" w:sz="0" w:space="0" w:color="auto"/>
        <w:left w:val="none" w:sz="0" w:space="0" w:color="auto"/>
        <w:bottom w:val="none" w:sz="0" w:space="0" w:color="auto"/>
        <w:right w:val="none" w:sz="0" w:space="0" w:color="auto"/>
      </w:divBdr>
    </w:div>
    <w:div w:id="1283734144">
      <w:bodyDiv w:val="1"/>
      <w:marLeft w:val="0"/>
      <w:marRight w:val="0"/>
      <w:marTop w:val="0"/>
      <w:marBottom w:val="0"/>
      <w:divBdr>
        <w:top w:val="none" w:sz="0" w:space="0" w:color="auto"/>
        <w:left w:val="none" w:sz="0" w:space="0" w:color="auto"/>
        <w:bottom w:val="none" w:sz="0" w:space="0" w:color="auto"/>
        <w:right w:val="none" w:sz="0" w:space="0" w:color="auto"/>
      </w:divBdr>
    </w:div>
    <w:div w:id="12937066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74230">
      <w:bodyDiv w:val="1"/>
      <w:marLeft w:val="0"/>
      <w:marRight w:val="0"/>
      <w:marTop w:val="0"/>
      <w:marBottom w:val="0"/>
      <w:divBdr>
        <w:top w:val="none" w:sz="0" w:space="0" w:color="auto"/>
        <w:left w:val="none" w:sz="0" w:space="0" w:color="auto"/>
        <w:bottom w:val="none" w:sz="0" w:space="0" w:color="auto"/>
        <w:right w:val="none" w:sz="0" w:space="0" w:color="auto"/>
      </w:divBdr>
      <w:divsChild>
        <w:div w:id="1502575457">
          <w:marLeft w:val="360"/>
          <w:marRight w:val="0"/>
          <w:marTop w:val="0"/>
          <w:marBottom w:val="0"/>
          <w:divBdr>
            <w:top w:val="none" w:sz="0" w:space="0" w:color="auto"/>
            <w:left w:val="none" w:sz="0" w:space="0" w:color="auto"/>
            <w:bottom w:val="none" w:sz="0" w:space="0" w:color="auto"/>
            <w:right w:val="none" w:sz="0" w:space="0" w:color="auto"/>
          </w:divBdr>
        </w:div>
      </w:divsChild>
    </w:div>
    <w:div w:id="196145171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ead855f2a10b499f" Type="http://schemas.microsoft.com/office/2019/09/relationships/intelligence" Target="intelligenc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84</TotalTime>
  <Pages>13</Pages>
  <Words>4074</Words>
  <Characters>23224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Camelia Amal Amran (2026695)</cp:lastModifiedBy>
  <cp:revision>18</cp:revision>
  <cp:lastPrinted>2014-10-10T07:42:00Z</cp:lastPrinted>
  <dcterms:created xsi:type="dcterms:W3CDTF">2022-01-07T09:15:00Z</dcterms:created>
  <dcterms:modified xsi:type="dcterms:W3CDTF">2022-02-21T22:45:00Z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