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19A" w:rsidRPr="00161927" w:rsidRDefault="00EA619A" w:rsidP="002822F8">
      <w:pPr>
        <w:rPr>
          <w:rFonts w:ascii="Arial" w:hAnsi="Arial"/>
        </w:rPr>
      </w:pPr>
      <w:bookmarkStart w:id="0" w:name="_GoBack"/>
      <w:bookmarkEnd w:id="0"/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EA619A" w:rsidRPr="00161927" w:rsidRDefault="00EA619A" w:rsidP="002822F8">
      <w:pPr>
        <w:rPr>
          <w:rFonts w:ascii="Arial" w:hAnsi="Arial"/>
        </w:rPr>
      </w:pPr>
    </w:p>
    <w:p w:rsidR="00EA619A" w:rsidRPr="00161927" w:rsidRDefault="00EA619A" w:rsidP="002822F8">
      <w:pPr>
        <w:rPr>
          <w:rFonts w:ascii="Arial" w:hAnsi="Arial"/>
        </w:rPr>
      </w:pPr>
    </w:p>
    <w:p w:rsidR="00EA619A" w:rsidRPr="00161927" w:rsidRDefault="00EA619A" w:rsidP="005704F1">
      <w:pPr>
        <w:jc w:val="center"/>
        <w:rPr>
          <w:rFonts w:ascii="Arial" w:hAnsi="Arial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131.25pt">
            <v:imagedata r:id="rId4" o:title=""/>
          </v:shape>
        </w:pict>
      </w: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Monty Montgomery</w:t>
      </w: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>
        <w:rPr>
          <w:rFonts w:ascii="Arial" w:hAnsi="Arial"/>
        </w:rPr>
        <w:tab/>
      </w:r>
      <w:r>
        <w:rPr>
          <w:rFonts w:ascii="Arial" w:hAnsi="Arial"/>
        </w:rPr>
        <w:tab/>
        <w:t>1804517</w:t>
      </w: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>
        <w:rPr>
          <w:rFonts w:ascii="Arial" w:hAnsi="Arial"/>
        </w:rPr>
        <w:tab/>
        <w:t>1804517@student.uwtsd.ac.uk</w:t>
      </w: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>
        <w:rPr>
          <w:rFonts w:ascii="Arial" w:hAnsi="Arial"/>
        </w:rPr>
        <w:tab/>
      </w:r>
      <w:r>
        <w:rPr>
          <w:rFonts w:ascii="Arial" w:hAnsi="Arial"/>
        </w:rPr>
        <w:tab/>
        <w:t>07891690618</w:t>
      </w: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</w:p>
    <w:p w:rsidR="00EA619A" w:rsidRPr="00161927" w:rsidRDefault="00EA619A">
      <w:pPr>
        <w:rPr>
          <w:rFonts w:ascii="Arial" w:hAnsi="Arial"/>
        </w:rPr>
      </w:pPr>
      <w:r w:rsidRPr="00161927">
        <w:rPr>
          <w:rFonts w:ascii="Arial" w:hAnsi="Arial"/>
        </w:rPr>
        <w:t>Please use the remaining space to give a brief outline of why you have chosen your course of study and any relevant special interests or experiences:</w:t>
      </w:r>
    </w:p>
    <w:p w:rsidR="00EA619A" w:rsidRPr="00161927" w:rsidRDefault="00EA619A">
      <w:pPr>
        <w:rPr>
          <w:rFonts w:ascii="Arial" w:hAnsi="Arial"/>
        </w:rPr>
      </w:pPr>
    </w:p>
    <w:p w:rsidR="00EA619A" w:rsidRDefault="00EA619A">
      <w:pPr>
        <w:rPr>
          <w:rFonts w:ascii="Arial" w:hAnsi="Arial"/>
        </w:rPr>
      </w:pPr>
      <w:r>
        <w:rPr>
          <w:rFonts w:ascii="Arial" w:hAnsi="Arial"/>
        </w:rPr>
        <w:t>Three years ago I was a morbidly obese, unhealthy man in poor health.</w:t>
      </w:r>
    </w:p>
    <w:p w:rsidR="00EA619A" w:rsidRDefault="00EA619A">
      <w:pPr>
        <w:rPr>
          <w:rFonts w:ascii="Arial" w:hAnsi="Arial"/>
        </w:rPr>
      </w:pPr>
      <w:r>
        <w:rPr>
          <w:rFonts w:ascii="Arial" w:hAnsi="Arial"/>
        </w:rPr>
        <w:t>Near the start of 2016 it finally occurred to me the route I was heading down was not going to lead to a bright future.</w:t>
      </w:r>
    </w:p>
    <w:p w:rsidR="00EA619A" w:rsidRDefault="00EA619A">
      <w:pPr>
        <w:rPr>
          <w:rFonts w:ascii="Arial" w:hAnsi="Arial"/>
        </w:rPr>
      </w:pPr>
      <w:r>
        <w:rPr>
          <w:rFonts w:ascii="Arial" w:hAnsi="Arial"/>
        </w:rPr>
        <w:t>My keen interest in health, nutrition and lifestyle was born from the decision that it was time to change pretty much everything I was doing (and not doing).</w:t>
      </w:r>
    </w:p>
    <w:p w:rsidR="00EA619A" w:rsidRDefault="00EA619A">
      <w:pPr>
        <w:rPr>
          <w:rFonts w:ascii="Arial" w:hAnsi="Arial"/>
        </w:rPr>
      </w:pPr>
      <w:r>
        <w:rPr>
          <w:rFonts w:ascii="Arial" w:hAnsi="Arial"/>
        </w:rPr>
        <w:t>I have come a long way and this Degree Course is a natural progression.</w:t>
      </w:r>
    </w:p>
    <w:p w:rsidR="00EA619A" w:rsidRPr="00161927" w:rsidRDefault="00EA619A">
      <w:pPr>
        <w:rPr>
          <w:rFonts w:ascii="Arial" w:hAnsi="Arial"/>
        </w:rPr>
      </w:pPr>
      <w:r>
        <w:rPr>
          <w:rFonts w:ascii="Arial" w:hAnsi="Arial"/>
        </w:rPr>
        <w:t xml:space="preserve">The above photo was taken in September this year at the 5k Bubble Rush event at </w:t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/>
            </w:rPr>
            <w:t>Pembrey</w:t>
          </w:r>
        </w:smartTag>
        <w:r>
          <w:rPr>
            <w:rFonts w:ascii="Arial" w:hAnsi="Arial"/>
          </w:rPr>
          <w:t xml:space="preserve"> </w:t>
        </w:r>
        <w:smartTag w:uri="urn:schemas-microsoft-com:office:smarttags" w:element="PlaceType">
          <w:r>
            <w:rPr>
              <w:rFonts w:ascii="Arial" w:hAnsi="Arial"/>
            </w:rPr>
            <w:t>Park</w:t>
          </w:r>
        </w:smartTag>
      </w:smartTag>
      <w:r>
        <w:rPr>
          <w:rFonts w:ascii="Arial" w:hAnsi="Arial"/>
        </w:rPr>
        <w:t xml:space="preserve"> in support of Ty Hafan Hospice, something I would never have dreamt of taking part in three years ago.</w:t>
      </w:r>
    </w:p>
    <w:sectPr w:rsidR="00EA619A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1AE9"/>
    <w:rsid w:val="00161927"/>
    <w:rsid w:val="002822F8"/>
    <w:rsid w:val="00374C48"/>
    <w:rsid w:val="005704F1"/>
    <w:rsid w:val="005A01F9"/>
    <w:rsid w:val="00785DAE"/>
    <w:rsid w:val="007D5727"/>
    <w:rsid w:val="00BB1AE9"/>
    <w:rsid w:val="00CA726F"/>
    <w:rsid w:val="00D91EF9"/>
    <w:rsid w:val="00E05C3B"/>
    <w:rsid w:val="00E45996"/>
    <w:rsid w:val="00E65984"/>
    <w:rsid w:val="00EA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3B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164</Words>
  <Characters>935</Characters>
  <Application>Microsoft Office Outlook</Application>
  <DocSecurity>0</DocSecurity>
  <Lines>0</Lines>
  <Paragraphs>0</Paragraphs>
  <ScaleCrop>false</ScaleCrop>
  <Company>Trinity Saint David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Please delete the box below and replace it with an “appropriate” passport style photograph that clearly shows your face</dc:title>
  <dc:subject/>
  <dc:creator>SHOE7</dc:creator>
  <cp:keywords/>
  <dc:description/>
  <cp:lastModifiedBy>Nicky</cp:lastModifiedBy>
  <cp:revision>4</cp:revision>
  <dcterms:created xsi:type="dcterms:W3CDTF">2018-10-04T16:27:00Z</dcterms:created>
  <dcterms:modified xsi:type="dcterms:W3CDTF">2018-10-04T16:38:00Z</dcterms:modified>
</cp:coreProperties>
</file>