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E123F" w14:textId="27912BD3" w:rsidR="007B3BF8" w:rsidRDefault="007B3BF8"/>
    <w:p w14:paraId="074B031D" w14:textId="77777777" w:rsidR="007B3BF8" w:rsidRDefault="007B3BF8">
      <w:r>
        <w:br w:type="page"/>
      </w:r>
    </w:p>
    <w:p w14:paraId="7106A913" w14:textId="25124F8E" w:rsidR="00CF58A6" w:rsidRPr="00AA149A" w:rsidRDefault="007B3BF8" w:rsidP="00CB17C0">
      <w:pPr>
        <w:spacing w:line="360" w:lineRule="auto"/>
        <w:jc w:val="center"/>
        <w:rPr>
          <w:rFonts w:ascii="Arial" w:hAnsi="Arial" w:cs="Arial"/>
        </w:rPr>
      </w:pPr>
      <w:r w:rsidRPr="00AA149A">
        <w:rPr>
          <w:rFonts w:ascii="Arial" w:hAnsi="Arial" w:cs="Arial"/>
        </w:rPr>
        <w:lastRenderedPageBreak/>
        <w:t>Student Name: Serena Bailey</w:t>
      </w:r>
    </w:p>
    <w:p w14:paraId="2CA5CB60" w14:textId="77777777" w:rsidR="007B3BF8" w:rsidRPr="00AA149A" w:rsidRDefault="007B3BF8" w:rsidP="00CB17C0">
      <w:pPr>
        <w:spacing w:line="360" w:lineRule="auto"/>
        <w:jc w:val="center"/>
        <w:rPr>
          <w:rFonts w:ascii="Arial" w:hAnsi="Arial" w:cs="Arial"/>
        </w:rPr>
      </w:pPr>
      <w:r w:rsidRPr="00AA149A">
        <w:rPr>
          <w:rFonts w:ascii="Arial" w:hAnsi="Arial" w:cs="Arial"/>
        </w:rPr>
        <w:t>Student Number: 2025320</w:t>
      </w:r>
    </w:p>
    <w:p w14:paraId="217FE2C2" w14:textId="77777777" w:rsidR="007D6882" w:rsidRPr="00AA149A" w:rsidRDefault="007B3BF8" w:rsidP="00CB17C0">
      <w:pPr>
        <w:spacing w:line="360" w:lineRule="auto"/>
        <w:jc w:val="center"/>
        <w:rPr>
          <w:rFonts w:ascii="Arial" w:hAnsi="Arial" w:cs="Arial"/>
        </w:rPr>
      </w:pPr>
      <w:r w:rsidRPr="00AA149A">
        <w:rPr>
          <w:rFonts w:ascii="Arial" w:hAnsi="Arial" w:cs="Arial"/>
        </w:rPr>
        <w:t>Lecture Name:</w:t>
      </w:r>
      <w:r w:rsidR="007D6882" w:rsidRPr="00AA149A">
        <w:rPr>
          <w:rFonts w:ascii="Arial" w:hAnsi="Arial" w:cs="Arial"/>
        </w:rPr>
        <w:t xml:space="preserve"> Farah Islam </w:t>
      </w:r>
    </w:p>
    <w:p w14:paraId="327181F0" w14:textId="40C675C0" w:rsidR="000107DD" w:rsidRPr="00AA149A" w:rsidRDefault="00176AC7" w:rsidP="00CB17C0">
      <w:pPr>
        <w:spacing w:line="360" w:lineRule="auto"/>
        <w:jc w:val="center"/>
        <w:rPr>
          <w:rFonts w:ascii="Arial" w:hAnsi="Arial" w:cs="Arial"/>
        </w:rPr>
      </w:pPr>
      <w:r w:rsidRPr="00AA149A">
        <w:rPr>
          <w:rFonts w:ascii="Arial" w:hAnsi="Arial" w:cs="Arial"/>
        </w:rPr>
        <w:t>Professional Career Development (BMS</w:t>
      </w:r>
      <w:r w:rsidR="00CB17C0" w:rsidRPr="00AA149A">
        <w:rPr>
          <w:rFonts w:ascii="Arial" w:hAnsi="Arial" w:cs="Arial"/>
        </w:rPr>
        <w:t>W4005_BIRM)</w:t>
      </w:r>
      <w:r w:rsidR="007D6882" w:rsidRPr="00AA149A">
        <w:rPr>
          <w:rFonts w:ascii="Arial" w:hAnsi="Arial" w:cs="Arial"/>
        </w:rPr>
        <w:t xml:space="preserve"> </w:t>
      </w:r>
      <w:r w:rsidR="00CF58A6" w:rsidRPr="00AA149A">
        <w:rPr>
          <w:rFonts w:ascii="Arial" w:hAnsi="Arial" w:cs="Arial"/>
        </w:rPr>
        <w:br w:type="page"/>
      </w:r>
    </w:p>
    <w:p w14:paraId="5F5041C5" w14:textId="77777777" w:rsidR="00765C57" w:rsidRDefault="00765C57"/>
    <w:tbl>
      <w:tblPr>
        <w:tblStyle w:val="TableGrid"/>
        <w:tblW w:w="5152" w:type="pct"/>
        <w:tblInd w:w="-284" w:type="dxa"/>
        <w:tblCellMar>
          <w:left w:w="0" w:type="dxa"/>
          <w:bottom w:w="115" w:type="dxa"/>
          <w:right w:w="0" w:type="dxa"/>
        </w:tblCellMar>
        <w:tblLook w:val="04A0" w:firstRow="1" w:lastRow="0" w:firstColumn="1" w:lastColumn="0" w:noHBand="0" w:noVBand="1"/>
        <w:tblDescription w:val="Layout table for name, contact info, and objective"/>
      </w:tblPr>
      <w:tblGrid>
        <w:gridCol w:w="9645"/>
      </w:tblGrid>
      <w:tr w:rsidR="00692703" w:rsidRPr="00CF1A49" w14:paraId="6D6D635F" w14:textId="77777777" w:rsidTr="00765C57">
        <w:trPr>
          <w:trHeight w:hRule="exact" w:val="1800"/>
        </w:trPr>
        <w:tc>
          <w:tcPr>
            <w:tcW w:w="9645" w:type="dxa"/>
            <w:tcMar>
              <w:top w:w="0" w:type="dxa"/>
              <w:bottom w:w="0" w:type="dxa"/>
            </w:tcMar>
          </w:tcPr>
          <w:p w14:paraId="15DA2356" w14:textId="5C379522" w:rsidR="00692703" w:rsidRPr="00CF1A49" w:rsidRDefault="00765C57" w:rsidP="00765C57">
            <w:pPr>
              <w:pStyle w:val="Title"/>
              <w:jc w:val="left"/>
            </w:pPr>
            <w:r>
              <w:t xml:space="preserve">          </w:t>
            </w:r>
            <w:r w:rsidR="000F7C1A">
              <w:t>serena bailey</w:t>
            </w:r>
          </w:p>
          <w:p w14:paraId="6C8A4A45" w14:textId="743E2196" w:rsidR="00692703" w:rsidRPr="00CF1A49" w:rsidRDefault="00B12426" w:rsidP="00913946">
            <w:pPr>
              <w:pStyle w:val="ContactInfo"/>
              <w:contextualSpacing w:val="0"/>
            </w:pPr>
            <w:r>
              <w:t xml:space="preserve">Address: </w:t>
            </w:r>
            <w:r w:rsidR="000F7C1A">
              <w:t>174 Castle Road, Birmingham, B29 5HY</w:t>
            </w:r>
            <w:r w:rsidR="00692703" w:rsidRPr="00CF1A49">
              <w:t xml:space="preserve"> </w:t>
            </w:r>
            <w:sdt>
              <w:sdtPr>
                <w:alias w:val="Divider dot:"/>
                <w:tag w:val="Divider dot:"/>
                <w:id w:val="-1459182552"/>
                <w:placeholder>
                  <w:docPart w:val="59FFB2F0F26F4246AFB2111DA637DBE1"/>
                </w:placeholder>
                <w:temporary/>
                <w:showingPlcHdr/>
                <w15:appearance w15:val="hidden"/>
              </w:sdtPr>
              <w:sdtContent>
                <w:r w:rsidR="00692703" w:rsidRPr="00CF1A49">
                  <w:t>·</w:t>
                </w:r>
              </w:sdtContent>
            </w:sdt>
            <w:r w:rsidR="00692703" w:rsidRPr="00CF1A49">
              <w:t xml:space="preserve"> </w:t>
            </w:r>
            <w:r>
              <w:t xml:space="preserve">Phone: </w:t>
            </w:r>
            <w:r w:rsidR="000F7C1A">
              <w:t>07802893638</w:t>
            </w:r>
          </w:p>
          <w:p w14:paraId="10502378" w14:textId="5B6005BC" w:rsidR="00692703" w:rsidRPr="00CF1A49" w:rsidRDefault="00B12426" w:rsidP="00913946">
            <w:pPr>
              <w:pStyle w:val="ContactInfoEmphasis"/>
              <w:contextualSpacing w:val="0"/>
            </w:pPr>
            <w:r>
              <w:t>Email:</w:t>
            </w:r>
            <w:r w:rsidR="00F917EB">
              <w:t xml:space="preserve"> s</w:t>
            </w:r>
            <w:r>
              <w:t>erenabailey20@yahoo.com</w:t>
            </w:r>
          </w:p>
        </w:tc>
      </w:tr>
      <w:tr w:rsidR="009571D8" w:rsidRPr="00CF1A49" w14:paraId="049C1719" w14:textId="77777777" w:rsidTr="00765C57">
        <w:tc>
          <w:tcPr>
            <w:tcW w:w="9645" w:type="dxa"/>
            <w:tcMar>
              <w:top w:w="432" w:type="dxa"/>
            </w:tcMar>
          </w:tcPr>
          <w:p w14:paraId="188A16DF" w14:textId="60E042F3" w:rsidR="001755A8" w:rsidRPr="00CF1A49" w:rsidRDefault="001755A8" w:rsidP="00913946">
            <w:pPr>
              <w:contextualSpacing w:val="0"/>
            </w:pPr>
          </w:p>
        </w:tc>
      </w:tr>
    </w:tbl>
    <w:p w14:paraId="732EC264" w14:textId="77777777" w:rsidR="004E01EB" w:rsidRPr="00CF1A49" w:rsidRDefault="00000000" w:rsidP="004E01EB">
      <w:pPr>
        <w:pStyle w:val="Heading1"/>
      </w:pPr>
      <w:sdt>
        <w:sdtPr>
          <w:alias w:val="Experience:"/>
          <w:tag w:val="Experience:"/>
          <w:id w:val="-1983300934"/>
          <w:placeholder>
            <w:docPart w:val="A1CDDB53891D4704AB6B3578259D21CC"/>
          </w:placeholder>
          <w:temporary/>
          <w:showingPlcHdr/>
          <w15:appearance w15:val="hidden"/>
        </w:sdtPr>
        <w:sdtContent>
          <w:r w:rsidR="004E01EB"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1D0BF1" w:rsidRPr="00CF1A49" w14:paraId="7247B95A" w14:textId="77777777" w:rsidTr="00D66A52">
        <w:tc>
          <w:tcPr>
            <w:tcW w:w="9355" w:type="dxa"/>
          </w:tcPr>
          <w:p w14:paraId="63E46BE4" w14:textId="022B870D" w:rsidR="001D0BF1" w:rsidRPr="00CF1A49" w:rsidRDefault="00000000" w:rsidP="001D0BF1">
            <w:pPr>
              <w:pStyle w:val="Heading3"/>
              <w:contextualSpacing w:val="0"/>
              <w:outlineLvl w:val="2"/>
            </w:pPr>
            <w:sdt>
              <w:sdtPr>
                <w:alias w:val="Enter date from for company 1: "/>
                <w:tag w:val="Enter date from for company 1: "/>
                <w:id w:val="47496943"/>
                <w:placeholder>
                  <w:docPart w:val="5B63651A03814B6CBA8CF727D01D09B0"/>
                </w:placeholder>
                <w:temporary/>
                <w:showingPlcHdr/>
                <w15:appearance w15:val="hidden"/>
              </w:sdtPr>
              <w:sdtContent>
                <w:r w:rsidR="001D0BF1" w:rsidRPr="00CF1A49">
                  <w:t>Date</w:t>
                </w:r>
                <w:r w:rsidR="00416B25" w:rsidRPr="00CF1A49">
                  <w:t>s</w:t>
                </w:r>
                <w:r w:rsidR="001D0BF1" w:rsidRPr="00CF1A49">
                  <w:t xml:space="preserve"> From</w:t>
                </w:r>
              </w:sdtContent>
            </w:sdt>
            <w:r w:rsidR="001D0BF1" w:rsidRPr="00CF1A49">
              <w:t xml:space="preserve"> </w:t>
            </w:r>
            <w:r w:rsidR="00F917EB">
              <w:t xml:space="preserve">: september 2017 </w:t>
            </w:r>
            <w:r w:rsidR="001D0BF1" w:rsidRPr="00CF1A49">
              <w:t xml:space="preserve">– </w:t>
            </w:r>
            <w:r w:rsidR="0094249E">
              <w:t>november 2019</w:t>
            </w:r>
          </w:p>
          <w:p w14:paraId="4D0BE384" w14:textId="0E1789B1" w:rsidR="001D0BF1" w:rsidRPr="00CF1A49" w:rsidRDefault="0094249E" w:rsidP="001D0BF1">
            <w:pPr>
              <w:pStyle w:val="Heading2"/>
              <w:contextualSpacing w:val="0"/>
              <w:outlineLvl w:val="1"/>
            </w:pPr>
            <w:r>
              <w:t>Apprentice automotive engineer</w:t>
            </w:r>
            <w:r w:rsidR="00FC284F">
              <w:t xml:space="preserve"> oper</w:t>
            </w:r>
            <w:r w:rsidR="00CE5A84">
              <w:t>ator</w:t>
            </w:r>
            <w:r w:rsidR="001D0BF1" w:rsidRPr="00CF1A49">
              <w:t xml:space="preserve">, </w:t>
            </w:r>
            <w:r>
              <w:rPr>
                <w:rStyle w:val="SubtleReference"/>
              </w:rPr>
              <w:t>lander automotive</w:t>
            </w:r>
          </w:p>
          <w:p w14:paraId="5C24290D" w14:textId="521DBBFF" w:rsidR="001E3120" w:rsidRPr="00CF1A49" w:rsidRDefault="009D2ED6" w:rsidP="001D0BF1">
            <w:pPr>
              <w:contextualSpacing w:val="0"/>
            </w:pPr>
            <w:r>
              <w:t xml:space="preserve">The main </w:t>
            </w:r>
            <w:r w:rsidR="00566F24">
              <w:t xml:space="preserve">responsibilities for this job role </w:t>
            </w:r>
            <w:r w:rsidR="00CE5A84">
              <w:t>were</w:t>
            </w:r>
            <w:r w:rsidR="00566F24">
              <w:t xml:space="preserve"> to undergo </w:t>
            </w:r>
            <w:r w:rsidR="00907D6D">
              <w:t>assessments with Dudley college to complete the modules of engineering that will be needed when working on the shop floor.</w:t>
            </w:r>
            <w:r w:rsidR="00FC284F">
              <w:t xml:space="preserve"> </w:t>
            </w:r>
            <w:r w:rsidR="00CE5A84">
              <w:t xml:space="preserve">Such as health and safety, 5s. </w:t>
            </w:r>
            <w:r w:rsidR="000E0BD9">
              <w:t>My role was to</w:t>
            </w:r>
            <w:r w:rsidR="005E4C2A">
              <w:t xml:space="preserve"> make part of the Jaguar Land Rover armrests and to quality check them to check they were </w:t>
            </w:r>
            <w:r w:rsidR="000B1A04">
              <w:t>suitable for packing.</w:t>
            </w:r>
          </w:p>
        </w:tc>
      </w:tr>
      <w:tr w:rsidR="00F61DF9" w:rsidRPr="00CF1A49" w14:paraId="4D31876B" w14:textId="77777777" w:rsidTr="00F61DF9">
        <w:tc>
          <w:tcPr>
            <w:tcW w:w="9355" w:type="dxa"/>
            <w:tcMar>
              <w:top w:w="216" w:type="dxa"/>
            </w:tcMar>
          </w:tcPr>
          <w:p w14:paraId="449EA589" w14:textId="4516AA21" w:rsidR="00F61DF9" w:rsidRPr="00CF1A49" w:rsidRDefault="00000000" w:rsidP="00F61DF9">
            <w:pPr>
              <w:pStyle w:val="Heading3"/>
              <w:contextualSpacing w:val="0"/>
              <w:outlineLvl w:val="2"/>
            </w:pPr>
            <w:sdt>
              <w:sdtPr>
                <w:alias w:val="Enter date from for company 2: "/>
                <w:tag w:val="Enter date from for company 2:"/>
                <w:id w:val="1784141449"/>
                <w:placeholder>
                  <w:docPart w:val="BE2B96AB8534417A92F5FCC60DCF68D9"/>
                </w:placeholder>
                <w:temporary/>
                <w:showingPlcHdr/>
                <w15:appearance w15:val="hidden"/>
              </w:sdtPr>
              <w:sdtContent>
                <w:r w:rsidR="00F61DF9" w:rsidRPr="00CF1A49">
                  <w:t>Dates From</w:t>
                </w:r>
              </w:sdtContent>
            </w:sdt>
            <w:r w:rsidR="00F61DF9" w:rsidRPr="00CF1A49">
              <w:t xml:space="preserve"> </w:t>
            </w:r>
            <w:r w:rsidR="00520A3F">
              <w:t>december 2015</w:t>
            </w:r>
            <w:r w:rsidR="00F61DF9" w:rsidRPr="00CF1A49">
              <w:t xml:space="preserve">– </w:t>
            </w:r>
            <w:r w:rsidR="00DB270F">
              <w:t>oct</w:t>
            </w:r>
            <w:r w:rsidR="00C32186">
              <w:t>o</w:t>
            </w:r>
            <w:r w:rsidR="00DB270F">
              <w:t>ber 2017</w:t>
            </w:r>
          </w:p>
          <w:p w14:paraId="15414BB8" w14:textId="568049A1" w:rsidR="00F61DF9" w:rsidRPr="00CF1A49" w:rsidRDefault="00DB270F" w:rsidP="00F61DF9">
            <w:pPr>
              <w:pStyle w:val="Heading2"/>
              <w:contextualSpacing w:val="0"/>
              <w:outlineLvl w:val="1"/>
            </w:pPr>
            <w:r>
              <w:t xml:space="preserve">front of house </w:t>
            </w:r>
            <w:r w:rsidR="00D53979">
              <w:t>&amp; party host</w:t>
            </w:r>
            <w:r w:rsidR="00F61DF9" w:rsidRPr="00CF1A49">
              <w:t xml:space="preserve">, </w:t>
            </w:r>
            <w:r w:rsidR="00D53979">
              <w:rPr>
                <w:rStyle w:val="SubtleReference"/>
              </w:rPr>
              <w:t>treasure island soft play LTD</w:t>
            </w:r>
          </w:p>
          <w:p w14:paraId="2D5BB491" w14:textId="30281A16" w:rsidR="00F61DF9" w:rsidRDefault="00D53979" w:rsidP="00F61DF9">
            <w:r>
              <w:t xml:space="preserve">My main duties were to </w:t>
            </w:r>
            <w:r w:rsidR="00210D53">
              <w:t xml:space="preserve">serve customers </w:t>
            </w:r>
            <w:r w:rsidR="00275EB9">
              <w:t>and s</w:t>
            </w:r>
            <w:r w:rsidR="00A3608D">
              <w:t>atisfy their needs.</w:t>
            </w:r>
            <w:r w:rsidR="00C32186">
              <w:t xml:space="preserve"> Such as serving hot drinks, booking parties, </w:t>
            </w:r>
            <w:r w:rsidR="001A40EF">
              <w:t xml:space="preserve">taking their food order. Also being </w:t>
            </w:r>
            <w:r w:rsidR="00634E9C">
              <w:t>a party host,</w:t>
            </w:r>
            <w:r w:rsidR="001A40EF">
              <w:t xml:space="preserve"> I also had to make sure Health and Safety </w:t>
            </w:r>
            <w:r w:rsidR="007A79EC">
              <w:t>policies were adhered to.</w:t>
            </w:r>
          </w:p>
          <w:p w14:paraId="0D7D8EFE" w14:textId="24E36750" w:rsidR="00634E9C" w:rsidRDefault="00634E9C" w:rsidP="00F61DF9"/>
          <w:p w14:paraId="42FF3504" w14:textId="660E9974" w:rsidR="00634E9C" w:rsidRDefault="00634E9C" w:rsidP="00F61DF9">
            <w:pPr>
              <w:rPr>
                <w:b/>
                <w:bCs/>
              </w:rPr>
            </w:pPr>
            <w:r>
              <w:rPr>
                <w:b/>
                <w:bCs/>
              </w:rPr>
              <w:t xml:space="preserve">DATES FROM: </w:t>
            </w:r>
            <w:r w:rsidR="00672F8F">
              <w:rPr>
                <w:b/>
                <w:bCs/>
              </w:rPr>
              <w:t>JUNE 26</w:t>
            </w:r>
            <w:r w:rsidR="00672F8F" w:rsidRPr="00672F8F">
              <w:rPr>
                <w:b/>
                <w:bCs/>
                <w:vertAlign w:val="superscript"/>
              </w:rPr>
              <w:t>TH</w:t>
            </w:r>
            <w:r w:rsidR="00672F8F">
              <w:rPr>
                <w:b/>
                <w:bCs/>
              </w:rPr>
              <w:t xml:space="preserve"> 2021 </w:t>
            </w:r>
            <w:r w:rsidR="0037399F">
              <w:rPr>
                <w:b/>
                <w:bCs/>
              </w:rPr>
              <w:t>–</w:t>
            </w:r>
            <w:r w:rsidR="00672F8F">
              <w:rPr>
                <w:b/>
                <w:bCs/>
              </w:rPr>
              <w:t xml:space="preserve"> </w:t>
            </w:r>
            <w:r w:rsidR="0037399F">
              <w:rPr>
                <w:b/>
                <w:bCs/>
              </w:rPr>
              <w:t xml:space="preserve">PRESENT </w:t>
            </w:r>
          </w:p>
          <w:p w14:paraId="5921EAAE" w14:textId="0AE64FD4" w:rsidR="009D249A" w:rsidRDefault="009D249A" w:rsidP="00F61DF9">
            <w:pPr>
              <w:rPr>
                <w:color w:val="505050" w:themeColor="text2" w:themeTint="BF"/>
                <w:sz w:val="26"/>
                <w:szCs w:val="26"/>
              </w:rPr>
            </w:pPr>
            <w:r>
              <w:rPr>
                <w:b/>
                <w:bCs/>
                <w:color w:val="1D824C" w:themeColor="accent1"/>
                <w:sz w:val="26"/>
                <w:szCs w:val="26"/>
              </w:rPr>
              <w:t>HOUSEKEEPER ASSISTANT</w:t>
            </w:r>
            <w:r w:rsidR="007B1D78">
              <w:rPr>
                <w:b/>
                <w:bCs/>
                <w:color w:val="1D824C" w:themeColor="accent1"/>
                <w:sz w:val="26"/>
                <w:szCs w:val="26"/>
              </w:rPr>
              <w:t>,</w:t>
            </w:r>
            <w:r w:rsidR="00815463">
              <w:rPr>
                <w:color w:val="1D824C" w:themeColor="accent1"/>
                <w:sz w:val="26"/>
                <w:szCs w:val="26"/>
              </w:rPr>
              <w:t xml:space="preserve"> </w:t>
            </w:r>
            <w:r w:rsidR="00815463">
              <w:rPr>
                <w:color w:val="505050" w:themeColor="text2" w:themeTint="BF"/>
                <w:sz w:val="26"/>
                <w:szCs w:val="26"/>
              </w:rPr>
              <w:t xml:space="preserve">NHS </w:t>
            </w:r>
            <w:r w:rsidR="0093004C">
              <w:rPr>
                <w:color w:val="505050" w:themeColor="text2" w:themeTint="BF"/>
                <w:sz w:val="26"/>
                <w:szCs w:val="26"/>
              </w:rPr>
              <w:t>UNIVERSITY HOSPITALS BIRMINGHAM</w:t>
            </w:r>
          </w:p>
          <w:p w14:paraId="40913322" w14:textId="30BDBA1C" w:rsidR="0093004C" w:rsidRPr="0093004C" w:rsidRDefault="007E6C1A" w:rsidP="00F61DF9">
            <w:pPr>
              <w:rPr>
                <w:color w:val="505050" w:themeColor="text2" w:themeTint="BF"/>
              </w:rPr>
            </w:pPr>
            <w:r>
              <w:rPr>
                <w:color w:val="505050" w:themeColor="text2" w:themeTint="BF"/>
              </w:rPr>
              <w:t xml:space="preserve">Duties and </w:t>
            </w:r>
            <w:r w:rsidR="00DC5E3E">
              <w:rPr>
                <w:color w:val="505050" w:themeColor="text2" w:themeTint="BF"/>
              </w:rPr>
              <w:t xml:space="preserve">responsibilities are to keep the hospital </w:t>
            </w:r>
            <w:r w:rsidR="003B22C3">
              <w:rPr>
                <w:color w:val="505050" w:themeColor="text2" w:themeTint="BF"/>
              </w:rPr>
              <w:t>to a clean standard for patients to have a comfortable stay.</w:t>
            </w:r>
            <w:r w:rsidR="00D1673E">
              <w:rPr>
                <w:color w:val="505050" w:themeColor="text2" w:themeTint="BF"/>
              </w:rPr>
              <w:t xml:space="preserve"> Keep the ward tidy and delivery </w:t>
            </w:r>
            <w:r w:rsidR="003740C7">
              <w:rPr>
                <w:color w:val="505050" w:themeColor="text2" w:themeTint="BF"/>
              </w:rPr>
              <w:t xml:space="preserve">tea round and jug changing for the </w:t>
            </w:r>
            <w:r w:rsidR="002630B8">
              <w:rPr>
                <w:color w:val="505050" w:themeColor="text2" w:themeTint="BF"/>
              </w:rPr>
              <w:t>patients</w:t>
            </w:r>
            <w:r w:rsidR="003740C7">
              <w:rPr>
                <w:color w:val="505050" w:themeColor="text2" w:themeTint="BF"/>
              </w:rPr>
              <w:t>.</w:t>
            </w:r>
            <w:r w:rsidR="002630B8">
              <w:rPr>
                <w:color w:val="505050" w:themeColor="text2" w:themeTint="BF"/>
              </w:rPr>
              <w:t xml:space="preserve"> Making sure that </w:t>
            </w:r>
            <w:r w:rsidR="00247002">
              <w:rPr>
                <w:color w:val="505050" w:themeColor="text2" w:themeTint="BF"/>
              </w:rPr>
              <w:t>deep cleans are maintained through</w:t>
            </w:r>
            <w:r w:rsidR="00455E24">
              <w:rPr>
                <w:color w:val="505050" w:themeColor="text2" w:themeTint="BF"/>
              </w:rPr>
              <w:t>out</w:t>
            </w:r>
            <w:r w:rsidR="00247002">
              <w:rPr>
                <w:color w:val="505050" w:themeColor="text2" w:themeTint="BF"/>
              </w:rPr>
              <w:t xml:space="preserve"> the day when patients are </w:t>
            </w:r>
            <w:r w:rsidR="004E689E">
              <w:rPr>
                <w:color w:val="505050" w:themeColor="text2" w:themeTint="BF"/>
              </w:rPr>
              <w:t xml:space="preserve">discharged. Changing </w:t>
            </w:r>
            <w:r w:rsidR="00455E24">
              <w:rPr>
                <w:color w:val="505050" w:themeColor="text2" w:themeTint="BF"/>
              </w:rPr>
              <w:t>curtains and</w:t>
            </w:r>
            <w:r w:rsidR="004E689E">
              <w:rPr>
                <w:color w:val="505050" w:themeColor="text2" w:themeTint="BF"/>
              </w:rPr>
              <w:t xml:space="preserve"> ensuring that supplies are all topped up. </w:t>
            </w:r>
          </w:p>
          <w:p w14:paraId="31215034" w14:textId="77777777" w:rsidR="009D249A" w:rsidRPr="00634E9C" w:rsidRDefault="009D249A" w:rsidP="00F61DF9">
            <w:pPr>
              <w:rPr>
                <w:b/>
                <w:bCs/>
              </w:rPr>
            </w:pPr>
          </w:p>
          <w:p w14:paraId="35AF3013" w14:textId="77777777" w:rsidR="00634E9C" w:rsidRDefault="00634E9C" w:rsidP="00F61DF9"/>
          <w:p w14:paraId="0502883F" w14:textId="322AF96A" w:rsidR="00634E9C" w:rsidRDefault="00634E9C" w:rsidP="00F61DF9"/>
        </w:tc>
      </w:tr>
    </w:tbl>
    <w:sdt>
      <w:sdtPr>
        <w:alias w:val="Education:"/>
        <w:tag w:val="Education:"/>
        <w:id w:val="-1908763273"/>
        <w:placeholder>
          <w:docPart w:val="6546A4ADD7374C7DB2A14B0102A40FB9"/>
        </w:placeholder>
        <w:temporary/>
        <w:showingPlcHdr/>
        <w15:appearance w15:val="hidden"/>
      </w:sdtPr>
      <w:sdtContent>
        <w:p w14:paraId="0024E5FF" w14:textId="77777777" w:rsidR="00DA59AA" w:rsidRPr="00CF1A49" w:rsidRDefault="00DA59AA" w:rsidP="0097790C">
          <w:pPr>
            <w:pStyle w:val="Heading1"/>
          </w:pPr>
          <w:r w:rsidRPr="00CF1A49">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290"/>
      </w:tblGrid>
      <w:tr w:rsidR="001D0BF1" w:rsidRPr="00CF1A49" w14:paraId="134FDA73" w14:textId="77777777" w:rsidTr="00D66A52">
        <w:tc>
          <w:tcPr>
            <w:tcW w:w="9355" w:type="dxa"/>
          </w:tcPr>
          <w:p w14:paraId="22981E1D" w14:textId="1B4AF2F9" w:rsidR="001D0BF1" w:rsidRPr="00CF1A49" w:rsidRDefault="009762DA" w:rsidP="001D0BF1">
            <w:pPr>
              <w:pStyle w:val="Heading3"/>
              <w:contextualSpacing w:val="0"/>
              <w:outlineLvl w:val="2"/>
            </w:pPr>
            <w:r>
              <w:t>august</w:t>
            </w:r>
            <w:r w:rsidR="001D0BF1" w:rsidRPr="00CF1A49">
              <w:t xml:space="preserve"> </w:t>
            </w:r>
            <w:r>
              <w:t>2017</w:t>
            </w:r>
          </w:p>
          <w:p w14:paraId="40C7F409" w14:textId="56E9E97E" w:rsidR="001D0BF1" w:rsidRPr="00CF1A49" w:rsidRDefault="00FA06B2" w:rsidP="001D0BF1">
            <w:pPr>
              <w:pStyle w:val="Heading2"/>
              <w:contextualSpacing w:val="0"/>
              <w:outlineLvl w:val="1"/>
            </w:pPr>
            <w:r>
              <w:rPr>
                <w:rStyle w:val="SubtleReference"/>
              </w:rPr>
              <w:t>ASTON UNIVERSITY ENGINEERING ACADEMY</w:t>
            </w:r>
          </w:p>
          <w:p w14:paraId="6AAD6EC7" w14:textId="0AEEA7AC" w:rsidR="007538DC" w:rsidRDefault="006F4D9B" w:rsidP="007538DC">
            <w:pPr>
              <w:contextualSpacing w:val="0"/>
            </w:pPr>
            <w:r>
              <w:t>ENGLISH</w:t>
            </w:r>
            <w:r w:rsidR="002F4239">
              <w:t xml:space="preserve"> LITRITURE </w:t>
            </w:r>
            <w:r>
              <w:t xml:space="preserve">   3</w:t>
            </w:r>
          </w:p>
          <w:p w14:paraId="00A339B8" w14:textId="154F0D11" w:rsidR="002F4239" w:rsidRDefault="002F4239" w:rsidP="007538DC">
            <w:pPr>
              <w:contextualSpacing w:val="0"/>
            </w:pPr>
            <w:r>
              <w:t>ENGLISH LANGUAGE  3</w:t>
            </w:r>
          </w:p>
          <w:p w14:paraId="14B4F38F" w14:textId="0F0F061E" w:rsidR="002F4239" w:rsidRDefault="002F4239" w:rsidP="007538DC">
            <w:pPr>
              <w:contextualSpacing w:val="0"/>
            </w:pPr>
            <w:r>
              <w:t>MATHMATICS              2</w:t>
            </w:r>
          </w:p>
          <w:p w14:paraId="4E6A719B" w14:textId="6EFF6729" w:rsidR="002F4239" w:rsidRDefault="008C3C64" w:rsidP="007538DC">
            <w:pPr>
              <w:contextualSpacing w:val="0"/>
            </w:pPr>
            <w:r>
              <w:t>LEVEL 2 ENGINEERING   PASS</w:t>
            </w:r>
          </w:p>
          <w:p w14:paraId="5FF28416" w14:textId="1498DEA4" w:rsidR="008C3C64" w:rsidRDefault="008C3C64" w:rsidP="007538DC">
            <w:pPr>
              <w:contextualSpacing w:val="0"/>
            </w:pPr>
            <w:r>
              <w:t xml:space="preserve">HEALTH &amp; SAFETY LEVEL </w:t>
            </w:r>
            <w:r w:rsidR="00FC1239">
              <w:t>1 PASS</w:t>
            </w:r>
          </w:p>
          <w:p w14:paraId="1D343793" w14:textId="77777777" w:rsidR="006F4D9B" w:rsidRDefault="007B7CC8" w:rsidP="007538DC">
            <w:pPr>
              <w:contextualSpacing w:val="0"/>
            </w:pPr>
            <w:r>
              <w:t>SCIENCE                         1</w:t>
            </w:r>
          </w:p>
          <w:p w14:paraId="23A5F788" w14:textId="77777777" w:rsidR="00FD4EB4" w:rsidRDefault="00FD4EB4" w:rsidP="007538DC">
            <w:pPr>
              <w:contextualSpacing w:val="0"/>
            </w:pPr>
          </w:p>
          <w:p w14:paraId="441A2AC4" w14:textId="77777777" w:rsidR="00FD4EB4" w:rsidRDefault="00FD4EB4" w:rsidP="007538DC">
            <w:pPr>
              <w:contextualSpacing w:val="0"/>
              <w:rPr>
                <w:b/>
                <w:bCs/>
              </w:rPr>
            </w:pPr>
            <w:r>
              <w:rPr>
                <w:b/>
                <w:bCs/>
              </w:rPr>
              <w:t>OCTOBER 2018</w:t>
            </w:r>
          </w:p>
          <w:p w14:paraId="2F728BF5" w14:textId="77777777" w:rsidR="00FD4EB4" w:rsidRDefault="00FD4EB4" w:rsidP="007538DC">
            <w:pPr>
              <w:contextualSpacing w:val="0"/>
              <w:rPr>
                <w:sz w:val="26"/>
                <w:szCs w:val="26"/>
              </w:rPr>
            </w:pPr>
            <w:r>
              <w:rPr>
                <w:sz w:val="26"/>
                <w:szCs w:val="26"/>
              </w:rPr>
              <w:lastRenderedPageBreak/>
              <w:t xml:space="preserve">DUDLEY COLLEGE </w:t>
            </w:r>
          </w:p>
          <w:p w14:paraId="4828830D" w14:textId="11497D50" w:rsidR="003D783F" w:rsidRDefault="003D783F" w:rsidP="007538DC">
            <w:pPr>
              <w:contextualSpacing w:val="0"/>
            </w:pPr>
            <w:r>
              <w:t>LEVEL 2</w:t>
            </w:r>
            <w:r w:rsidR="00F02718">
              <w:t xml:space="preserve"> WORKING IN</w:t>
            </w:r>
            <w:r>
              <w:t xml:space="preserve"> ENGINEERING    PASS </w:t>
            </w:r>
          </w:p>
          <w:p w14:paraId="4B591558" w14:textId="048F92AE" w:rsidR="00B15D4D" w:rsidRDefault="00B15D4D" w:rsidP="007538DC">
            <w:pPr>
              <w:contextualSpacing w:val="0"/>
            </w:pPr>
          </w:p>
          <w:p w14:paraId="12FAC7A0" w14:textId="115BC685" w:rsidR="0018778B" w:rsidRPr="0018778B" w:rsidRDefault="00D543EA" w:rsidP="007538DC">
            <w:pPr>
              <w:contextualSpacing w:val="0"/>
              <w:rPr>
                <w:b/>
                <w:bCs/>
              </w:rPr>
            </w:pPr>
            <w:r>
              <w:rPr>
                <w:b/>
                <w:bCs/>
              </w:rPr>
              <w:t>JANUARY 2022</w:t>
            </w:r>
          </w:p>
          <w:p w14:paraId="67335259" w14:textId="08DB9B1C" w:rsidR="00B15D4D" w:rsidRDefault="0018778B" w:rsidP="007538DC">
            <w:pPr>
              <w:contextualSpacing w:val="0"/>
              <w:rPr>
                <w:sz w:val="26"/>
                <w:szCs w:val="26"/>
              </w:rPr>
            </w:pPr>
            <w:r>
              <w:rPr>
                <w:sz w:val="26"/>
                <w:szCs w:val="26"/>
              </w:rPr>
              <w:t>UNIVERSITY OF WALES TRINITY SAINT DAVID</w:t>
            </w:r>
          </w:p>
          <w:p w14:paraId="6BDA3CE3" w14:textId="42A87692" w:rsidR="00D543EA" w:rsidRPr="00D543EA" w:rsidRDefault="00D543EA" w:rsidP="007538DC">
            <w:pPr>
              <w:contextualSpacing w:val="0"/>
            </w:pPr>
            <w:r>
              <w:t xml:space="preserve">LEVEL 4 HEALTH AND SOCIAL CARE    PENDING </w:t>
            </w:r>
          </w:p>
          <w:p w14:paraId="6C5FC812" w14:textId="22A2241D" w:rsidR="003D783F" w:rsidRDefault="00D87304" w:rsidP="007538DC">
            <w:pPr>
              <w:contextualSpacing w:val="0"/>
            </w:pPr>
            <w:r>
              <w:t xml:space="preserve">  </w:t>
            </w:r>
          </w:p>
          <w:p w14:paraId="51E9D9A8" w14:textId="3EE182B2" w:rsidR="00D87304" w:rsidRPr="003D783F" w:rsidRDefault="00D87304" w:rsidP="007538DC">
            <w:pPr>
              <w:contextualSpacing w:val="0"/>
            </w:pPr>
          </w:p>
        </w:tc>
      </w:tr>
      <w:tr w:rsidR="00F61DF9" w:rsidRPr="00CF1A49" w14:paraId="5B734C7C" w14:textId="77777777" w:rsidTr="00F61DF9">
        <w:tc>
          <w:tcPr>
            <w:tcW w:w="9355" w:type="dxa"/>
            <w:tcMar>
              <w:top w:w="216" w:type="dxa"/>
            </w:tcMar>
          </w:tcPr>
          <w:p w14:paraId="08A5CB42" w14:textId="4FD7E6B6" w:rsidR="00F61DF9" w:rsidRDefault="00F61DF9" w:rsidP="006F4D9B">
            <w:pPr>
              <w:pStyle w:val="Heading3"/>
              <w:contextualSpacing w:val="0"/>
            </w:pPr>
          </w:p>
        </w:tc>
      </w:tr>
    </w:tbl>
    <w:sdt>
      <w:sdtPr>
        <w:alias w:val="Skills:"/>
        <w:tag w:val="Skills:"/>
        <w:id w:val="-1392877668"/>
        <w:placeholder>
          <w:docPart w:val="54DADB212D254220ABB1426181CA2D23"/>
        </w:placeholder>
        <w:temporary/>
        <w:showingPlcHdr/>
        <w15:appearance w15:val="hidden"/>
      </w:sdtPr>
      <w:sdtContent>
        <w:p w14:paraId="714A2303" w14:textId="77777777" w:rsidR="00486277" w:rsidRPr="00CF1A49" w:rsidRDefault="00486277" w:rsidP="00486277">
          <w:pPr>
            <w:pStyle w:val="Heading1"/>
          </w:pPr>
          <w:r w:rsidRPr="00CF1A49">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680"/>
        <w:gridCol w:w="4680"/>
      </w:tblGrid>
      <w:tr w:rsidR="003A0632" w:rsidRPr="006E1507" w14:paraId="40EF3A26" w14:textId="77777777" w:rsidTr="00CF1A49">
        <w:tc>
          <w:tcPr>
            <w:tcW w:w="4675" w:type="dxa"/>
          </w:tcPr>
          <w:p w14:paraId="442E0E7E" w14:textId="5C12354C" w:rsidR="001E3120" w:rsidRPr="006E1507" w:rsidRDefault="002E6805" w:rsidP="006E1507">
            <w:pPr>
              <w:pStyle w:val="ListBullet"/>
              <w:contextualSpacing w:val="0"/>
            </w:pPr>
            <w:r>
              <w:t xml:space="preserve">Good communication </w:t>
            </w:r>
          </w:p>
          <w:p w14:paraId="237DF818" w14:textId="77777777" w:rsidR="001F4E6D" w:rsidRDefault="001472A1" w:rsidP="006E1507">
            <w:pPr>
              <w:pStyle w:val="ListBullet"/>
              <w:contextualSpacing w:val="0"/>
            </w:pPr>
            <w:r>
              <w:t xml:space="preserve">Teamworking skills </w:t>
            </w:r>
          </w:p>
          <w:p w14:paraId="7F23105D" w14:textId="77777777" w:rsidR="00B97344" w:rsidRDefault="00B97344" w:rsidP="006E1507">
            <w:pPr>
              <w:pStyle w:val="ListBullet"/>
              <w:contextualSpacing w:val="0"/>
            </w:pPr>
            <w:r>
              <w:t>Leadership</w:t>
            </w:r>
          </w:p>
          <w:p w14:paraId="35EEE0E6" w14:textId="330F6C9B" w:rsidR="00B97344" w:rsidRPr="006E1507" w:rsidRDefault="004B572D" w:rsidP="006E1507">
            <w:pPr>
              <w:pStyle w:val="ListBullet"/>
              <w:contextualSpacing w:val="0"/>
            </w:pPr>
            <w:r>
              <w:t xml:space="preserve">Ability to build relationships </w:t>
            </w:r>
          </w:p>
        </w:tc>
        <w:tc>
          <w:tcPr>
            <w:tcW w:w="4675" w:type="dxa"/>
            <w:tcMar>
              <w:left w:w="360" w:type="dxa"/>
            </w:tcMar>
          </w:tcPr>
          <w:p w14:paraId="2836AB54" w14:textId="57398304" w:rsidR="003A0632" w:rsidRPr="006E1507" w:rsidRDefault="001472A1" w:rsidP="006E1507">
            <w:pPr>
              <w:pStyle w:val="ListBullet"/>
              <w:contextualSpacing w:val="0"/>
            </w:pPr>
            <w:r>
              <w:t xml:space="preserve">Timekeeping </w:t>
            </w:r>
          </w:p>
          <w:p w14:paraId="54576BD6" w14:textId="4692411D" w:rsidR="001E3120" w:rsidRPr="006E1507" w:rsidRDefault="00B54E72" w:rsidP="006E1507">
            <w:pPr>
              <w:pStyle w:val="ListBullet"/>
              <w:contextualSpacing w:val="0"/>
            </w:pPr>
            <w:r>
              <w:t xml:space="preserve">Willing to </w:t>
            </w:r>
            <w:r w:rsidR="00F22AD9">
              <w:t xml:space="preserve">learn new </w:t>
            </w:r>
            <w:r w:rsidR="00964A48">
              <w:t xml:space="preserve">things </w:t>
            </w:r>
          </w:p>
          <w:p w14:paraId="12B7B92A" w14:textId="77777777" w:rsidR="001E3120" w:rsidRDefault="00B10304" w:rsidP="006E1507">
            <w:pPr>
              <w:pStyle w:val="ListBullet"/>
              <w:contextualSpacing w:val="0"/>
            </w:pPr>
            <w:r>
              <w:t>Respect and confident</w:t>
            </w:r>
            <w:r w:rsidR="00B97344">
              <w:t xml:space="preserve">iality </w:t>
            </w:r>
          </w:p>
          <w:p w14:paraId="38D0E508" w14:textId="0918AD29" w:rsidR="00B97344" w:rsidRPr="006E1507" w:rsidRDefault="00B97344" w:rsidP="00B97344">
            <w:pPr>
              <w:pStyle w:val="ListBullet"/>
              <w:numPr>
                <w:ilvl w:val="0"/>
                <w:numId w:val="0"/>
              </w:numPr>
              <w:ind w:left="360"/>
              <w:contextualSpacing w:val="0"/>
            </w:pPr>
          </w:p>
        </w:tc>
      </w:tr>
    </w:tbl>
    <w:sdt>
      <w:sdtPr>
        <w:alias w:val="Activities:"/>
        <w:tag w:val="Activities:"/>
        <w:id w:val="1223332893"/>
        <w:placeholder>
          <w:docPart w:val="1DDF9271C3B246C0BC792C7424F0DE43"/>
        </w:placeholder>
        <w:temporary/>
        <w:showingPlcHdr/>
        <w15:appearance w15:val="hidden"/>
      </w:sdtPr>
      <w:sdtContent>
        <w:p w14:paraId="3496A044" w14:textId="77777777" w:rsidR="00AD782D" w:rsidRPr="00CF1A49" w:rsidRDefault="0062312F" w:rsidP="0062312F">
          <w:pPr>
            <w:pStyle w:val="Heading1"/>
          </w:pPr>
          <w:r w:rsidRPr="00CF1A49">
            <w:t>Activities</w:t>
          </w:r>
        </w:p>
      </w:sdtContent>
    </w:sdt>
    <w:p w14:paraId="118F3017" w14:textId="2A282D96" w:rsidR="00B51D1B" w:rsidRDefault="00393A94" w:rsidP="006E1507">
      <w:r>
        <w:t>Before COVID-19 I use to volunteer at a community chur</w:t>
      </w:r>
      <w:r w:rsidR="00186DBC">
        <w:t xml:space="preserve">ch youth club on Tuesday evenings being a leader. </w:t>
      </w:r>
      <w:r w:rsidR="0047683C">
        <w:t>So,</w:t>
      </w:r>
      <w:r w:rsidR="00186DBC">
        <w:t xml:space="preserve"> within this role I use to plan activities for younger kids ages </w:t>
      </w:r>
      <w:r w:rsidR="004B2B56">
        <w:t>7-11 years old such as: baking, crafts, sports</w:t>
      </w:r>
      <w:r w:rsidR="00676E06">
        <w:t xml:space="preserve"> and </w:t>
      </w:r>
      <w:r w:rsidR="004B2B56">
        <w:t xml:space="preserve">drama </w:t>
      </w:r>
      <w:r w:rsidR="0047683C">
        <w:t>activities.</w:t>
      </w:r>
      <w:r w:rsidR="00676E06">
        <w:t xml:space="preserve"> At the end of the session each leader would have a group of about 5 kids each to and we would all compete in group activities to try and win for our group. </w:t>
      </w:r>
      <w:r w:rsidR="00422CB1">
        <w:t xml:space="preserve">I hosted the talent show and our kids could </w:t>
      </w:r>
      <w:r w:rsidR="0039520C">
        <w:t>audition to win a goodie bag and a medal.</w:t>
      </w:r>
    </w:p>
    <w:p w14:paraId="62699760" w14:textId="07E12D72" w:rsidR="00881A80" w:rsidRDefault="00881A80" w:rsidP="006E1507"/>
    <w:p w14:paraId="649933A5" w14:textId="5B5B1678" w:rsidR="00881A80" w:rsidRDefault="005063B6" w:rsidP="006E1507">
      <w:r>
        <w:t>On days off I study for my level 4 Health and Social Care so that I can gain knowle</w:t>
      </w:r>
      <w:r w:rsidR="007B3BF8">
        <w:t xml:space="preserve">dge for my future career. </w:t>
      </w:r>
    </w:p>
    <w:p w14:paraId="7868D9A8" w14:textId="125B153B" w:rsidR="006B0D84" w:rsidRDefault="006B0D84" w:rsidP="006E1507"/>
    <w:p w14:paraId="2CFA55D7" w14:textId="750BE767" w:rsidR="008B13A5" w:rsidRPr="00852184" w:rsidRDefault="008B13A5" w:rsidP="006E1507">
      <w:pPr>
        <w:rPr>
          <w:b/>
          <w:bCs/>
          <w:sz w:val="32"/>
          <w:szCs w:val="32"/>
        </w:rPr>
      </w:pPr>
    </w:p>
    <w:p w14:paraId="7997473B" w14:textId="3EC0AAFB" w:rsidR="006B0D84" w:rsidRDefault="006B0D84" w:rsidP="006E1507"/>
    <w:p w14:paraId="006C411E" w14:textId="10FAEA15" w:rsidR="00976B7F" w:rsidRDefault="00976B7F" w:rsidP="006E1507"/>
    <w:p w14:paraId="04F2EEAA" w14:textId="76BAAAB9" w:rsidR="00976B7F" w:rsidRDefault="00976B7F" w:rsidP="006E1507"/>
    <w:p w14:paraId="72347989" w14:textId="62276033" w:rsidR="00976B7F" w:rsidRDefault="00976B7F" w:rsidP="006E1507"/>
    <w:p w14:paraId="1BA25FDE" w14:textId="3F448B3C" w:rsidR="00976B7F" w:rsidRDefault="00976B7F" w:rsidP="006E1507"/>
    <w:p w14:paraId="439E507E" w14:textId="2B82C77E" w:rsidR="00976B7F" w:rsidRDefault="00976B7F" w:rsidP="006E1507"/>
    <w:p w14:paraId="532BFED2" w14:textId="59DB9428" w:rsidR="00976B7F" w:rsidRDefault="00976B7F" w:rsidP="006E1507"/>
    <w:p w14:paraId="57CFA283" w14:textId="539A6F94" w:rsidR="00976B7F" w:rsidRDefault="00976B7F" w:rsidP="006E1507"/>
    <w:p w14:paraId="66B7617F" w14:textId="24243216" w:rsidR="00976B7F" w:rsidRDefault="00976B7F" w:rsidP="006E1507"/>
    <w:p w14:paraId="1BA22D84" w14:textId="37B8EB48" w:rsidR="00976B7F" w:rsidRDefault="00976B7F" w:rsidP="006E1507"/>
    <w:p w14:paraId="4C270A30" w14:textId="10BEB5E6" w:rsidR="00976B7F" w:rsidRDefault="00976B7F" w:rsidP="006E1507"/>
    <w:p w14:paraId="7F54DF97" w14:textId="7612960B" w:rsidR="00976B7F" w:rsidRDefault="00976B7F" w:rsidP="006E1507"/>
    <w:p w14:paraId="42131D4E" w14:textId="7258162B" w:rsidR="00976B7F" w:rsidRDefault="00976B7F" w:rsidP="006E1507"/>
    <w:p w14:paraId="385771D9" w14:textId="0DB75FFC" w:rsidR="00976B7F" w:rsidRDefault="00976B7F" w:rsidP="006E1507"/>
    <w:p w14:paraId="4EEA0B55" w14:textId="03C18BFB" w:rsidR="00976B7F" w:rsidRDefault="00976B7F" w:rsidP="006E1507"/>
    <w:p w14:paraId="3323D654" w14:textId="00E22C8F" w:rsidR="00976B7F" w:rsidRDefault="00976B7F" w:rsidP="006E1507"/>
    <w:p w14:paraId="7FD42DD5" w14:textId="09EF33F4" w:rsidR="00976B7F" w:rsidRDefault="00976B7F" w:rsidP="006E1507"/>
    <w:p w14:paraId="38A8C220" w14:textId="3D2C1F17" w:rsidR="00976B7F" w:rsidRDefault="00976B7F" w:rsidP="006E1507"/>
    <w:p w14:paraId="60B18A8C" w14:textId="161D0ADB" w:rsidR="00976B7F" w:rsidRDefault="00976B7F" w:rsidP="006E1507"/>
    <w:p w14:paraId="73363FE8" w14:textId="033EAB02" w:rsidR="00976B7F" w:rsidRDefault="00976B7F" w:rsidP="006E1507"/>
    <w:p w14:paraId="16332BCB" w14:textId="4423C9D7" w:rsidR="00976B7F" w:rsidRDefault="00976B7F" w:rsidP="006E1507"/>
    <w:p w14:paraId="2C030556" w14:textId="0AF091FB" w:rsidR="00976B7F" w:rsidRDefault="00976B7F" w:rsidP="006E1507"/>
    <w:p w14:paraId="4A1D0693" w14:textId="56921EAD" w:rsidR="00976B7F" w:rsidRDefault="00976B7F" w:rsidP="006E1507"/>
    <w:p w14:paraId="3EAFB48E" w14:textId="3FFC8073" w:rsidR="00976B7F" w:rsidRPr="00DD384B" w:rsidRDefault="00406D12" w:rsidP="006E1507">
      <w:pPr>
        <w:rPr>
          <w:b/>
          <w:bCs/>
          <w:sz w:val="32"/>
          <w:szCs w:val="32"/>
        </w:rPr>
      </w:pPr>
      <w:r w:rsidRPr="00DD384B">
        <w:rPr>
          <w:b/>
          <w:bCs/>
          <w:sz w:val="32"/>
          <w:szCs w:val="32"/>
        </w:rPr>
        <w:t xml:space="preserve">Job description </w:t>
      </w:r>
    </w:p>
    <w:p w14:paraId="366C4E29" w14:textId="77777777" w:rsidR="00E16911" w:rsidRPr="00E16911" w:rsidRDefault="00E16911" w:rsidP="00E16911">
      <w:pPr>
        <w:rPr>
          <w:sz w:val="32"/>
          <w:szCs w:val="32"/>
        </w:rPr>
      </w:pPr>
      <w:r w:rsidRPr="00E16911">
        <w:rPr>
          <w:sz w:val="32"/>
          <w:szCs w:val="32"/>
        </w:rPr>
        <w:t>Support Worker</w:t>
      </w:r>
    </w:p>
    <w:p w14:paraId="73FF5CD3" w14:textId="77777777" w:rsidR="00E16911" w:rsidRPr="00E16911" w:rsidRDefault="00E16911" w:rsidP="00E16911">
      <w:pPr>
        <w:rPr>
          <w:sz w:val="32"/>
          <w:szCs w:val="32"/>
        </w:rPr>
      </w:pPr>
      <w:r w:rsidRPr="00E16911">
        <w:rPr>
          <w:sz w:val="32"/>
          <w:szCs w:val="32"/>
        </w:rPr>
        <w:t>The Disabilities Trust - Birmingham</w:t>
      </w:r>
    </w:p>
    <w:p w14:paraId="2698F401" w14:textId="77777777" w:rsidR="00E16911" w:rsidRPr="00E16911" w:rsidRDefault="00E16911" w:rsidP="00E16911">
      <w:pPr>
        <w:rPr>
          <w:sz w:val="32"/>
          <w:szCs w:val="32"/>
        </w:rPr>
      </w:pPr>
      <w:r w:rsidRPr="00E16911">
        <w:rPr>
          <w:sz w:val="32"/>
          <w:szCs w:val="32"/>
        </w:rPr>
        <w:t>Birmingham</w:t>
      </w:r>
    </w:p>
    <w:p w14:paraId="54D58CD3" w14:textId="77777777" w:rsidR="00E16911" w:rsidRPr="00E16911" w:rsidRDefault="00E16911" w:rsidP="00E16911">
      <w:pPr>
        <w:rPr>
          <w:sz w:val="32"/>
          <w:szCs w:val="32"/>
        </w:rPr>
      </w:pPr>
    </w:p>
    <w:p w14:paraId="1F8858EA" w14:textId="77777777" w:rsidR="00E16911" w:rsidRPr="00E16911" w:rsidRDefault="00E16911" w:rsidP="00E16911">
      <w:pPr>
        <w:rPr>
          <w:sz w:val="32"/>
          <w:szCs w:val="32"/>
        </w:rPr>
      </w:pPr>
      <w:r w:rsidRPr="00E16911">
        <w:rPr>
          <w:sz w:val="32"/>
          <w:szCs w:val="32"/>
        </w:rPr>
        <w:t>Salary: £10.50 per hour (£11.50 weekends &amp; bank holidays)</w:t>
      </w:r>
    </w:p>
    <w:p w14:paraId="4CC7CFD1" w14:textId="77777777" w:rsidR="00E16911" w:rsidRPr="00E16911" w:rsidRDefault="00E16911" w:rsidP="00E16911">
      <w:pPr>
        <w:rPr>
          <w:sz w:val="32"/>
          <w:szCs w:val="32"/>
        </w:rPr>
      </w:pPr>
    </w:p>
    <w:p w14:paraId="287C515B" w14:textId="77777777" w:rsidR="00E16911" w:rsidRPr="00E16911" w:rsidRDefault="00E16911" w:rsidP="00E16911">
      <w:pPr>
        <w:rPr>
          <w:sz w:val="32"/>
          <w:szCs w:val="32"/>
        </w:rPr>
      </w:pPr>
      <w:r w:rsidRPr="00E16911">
        <w:rPr>
          <w:sz w:val="32"/>
          <w:szCs w:val="32"/>
        </w:rPr>
        <w:t>Hours: Flexible working hours available</w:t>
      </w:r>
    </w:p>
    <w:p w14:paraId="4449CE06" w14:textId="77777777" w:rsidR="00E16911" w:rsidRPr="00E16911" w:rsidRDefault="00E16911" w:rsidP="00E16911">
      <w:pPr>
        <w:rPr>
          <w:sz w:val="32"/>
          <w:szCs w:val="32"/>
        </w:rPr>
      </w:pPr>
    </w:p>
    <w:p w14:paraId="5E719E56" w14:textId="77777777" w:rsidR="00E16911" w:rsidRPr="00E16911" w:rsidRDefault="00E16911" w:rsidP="00E16911">
      <w:pPr>
        <w:rPr>
          <w:sz w:val="32"/>
          <w:szCs w:val="32"/>
        </w:rPr>
      </w:pPr>
      <w:r w:rsidRPr="00E16911">
        <w:rPr>
          <w:sz w:val="32"/>
          <w:szCs w:val="32"/>
        </w:rPr>
        <w:t>Here is your opportunity to start a career in rehabilitation support work. You do not need experience in care or support roles – we provide a full induction and specialist training and coaching.</w:t>
      </w:r>
    </w:p>
    <w:p w14:paraId="47D42122" w14:textId="77777777" w:rsidR="00E16911" w:rsidRPr="00E16911" w:rsidRDefault="00E16911" w:rsidP="00E16911">
      <w:pPr>
        <w:rPr>
          <w:sz w:val="32"/>
          <w:szCs w:val="32"/>
        </w:rPr>
      </w:pPr>
    </w:p>
    <w:p w14:paraId="3007F1AA" w14:textId="77777777" w:rsidR="00E16911" w:rsidRPr="00E16911" w:rsidRDefault="00E16911" w:rsidP="00E16911">
      <w:pPr>
        <w:rPr>
          <w:sz w:val="32"/>
          <w:szCs w:val="32"/>
        </w:rPr>
      </w:pPr>
      <w:r w:rsidRPr="00E16911">
        <w:rPr>
          <w:sz w:val="32"/>
          <w:szCs w:val="32"/>
        </w:rPr>
        <w:t>Working in brain injury rehabilitation is different to other kinds of support work. You’re there to encourage and guide individuals, helping them gain the skills and confidence to live independently.</w:t>
      </w:r>
    </w:p>
    <w:p w14:paraId="3BCED835" w14:textId="77777777" w:rsidR="00E16911" w:rsidRPr="00E16911" w:rsidRDefault="00E16911" w:rsidP="00E16911">
      <w:pPr>
        <w:rPr>
          <w:sz w:val="32"/>
          <w:szCs w:val="32"/>
        </w:rPr>
      </w:pPr>
    </w:p>
    <w:p w14:paraId="09492DBE" w14:textId="77777777" w:rsidR="00E16911" w:rsidRPr="00E16911" w:rsidRDefault="00E16911" w:rsidP="00E16911">
      <w:pPr>
        <w:rPr>
          <w:sz w:val="32"/>
          <w:szCs w:val="32"/>
        </w:rPr>
      </w:pPr>
      <w:r w:rsidRPr="00E16911">
        <w:rPr>
          <w:sz w:val="32"/>
          <w:szCs w:val="32"/>
        </w:rPr>
        <w:t>You will share the journey with these inspiring people as they overcome hurdles, achieve milestones, and reach the goals they’ve set. Many of the people we support only stay for three months before they are ready to move on. You can make a massive difference in that time.</w:t>
      </w:r>
    </w:p>
    <w:p w14:paraId="576C863F" w14:textId="77777777" w:rsidR="00E16911" w:rsidRPr="00E16911" w:rsidRDefault="00E16911" w:rsidP="00E16911">
      <w:pPr>
        <w:rPr>
          <w:sz w:val="32"/>
          <w:szCs w:val="32"/>
        </w:rPr>
      </w:pPr>
    </w:p>
    <w:p w14:paraId="79670FE0" w14:textId="77777777" w:rsidR="00E16911" w:rsidRPr="00E16911" w:rsidRDefault="00E16911" w:rsidP="00E16911">
      <w:pPr>
        <w:rPr>
          <w:sz w:val="32"/>
          <w:szCs w:val="32"/>
        </w:rPr>
      </w:pPr>
      <w:r w:rsidRPr="00E16911">
        <w:rPr>
          <w:sz w:val="32"/>
          <w:szCs w:val="32"/>
        </w:rPr>
        <w:t>We have full and part-time roles on offer.</w:t>
      </w:r>
    </w:p>
    <w:p w14:paraId="01D90149" w14:textId="77777777" w:rsidR="00E16911" w:rsidRPr="00E16911" w:rsidRDefault="00E16911" w:rsidP="00E16911">
      <w:pPr>
        <w:rPr>
          <w:sz w:val="32"/>
          <w:szCs w:val="32"/>
        </w:rPr>
      </w:pPr>
    </w:p>
    <w:p w14:paraId="7D12F933" w14:textId="77777777" w:rsidR="00E16911" w:rsidRPr="00E16911" w:rsidRDefault="00E16911" w:rsidP="00E16911">
      <w:pPr>
        <w:rPr>
          <w:sz w:val="32"/>
          <w:szCs w:val="32"/>
        </w:rPr>
      </w:pPr>
      <w:r w:rsidRPr="00E16911">
        <w:rPr>
          <w:sz w:val="32"/>
          <w:szCs w:val="32"/>
        </w:rPr>
        <w:t>Why join us?</w:t>
      </w:r>
    </w:p>
    <w:p w14:paraId="5BEF15C2" w14:textId="77777777" w:rsidR="00E16911" w:rsidRPr="00E16911" w:rsidRDefault="00E16911" w:rsidP="00E16911">
      <w:pPr>
        <w:rPr>
          <w:sz w:val="32"/>
          <w:szCs w:val="32"/>
        </w:rPr>
      </w:pPr>
    </w:p>
    <w:p w14:paraId="7E22AA89" w14:textId="77777777" w:rsidR="00E16911" w:rsidRPr="00E16911" w:rsidRDefault="00E16911" w:rsidP="00E16911">
      <w:pPr>
        <w:rPr>
          <w:sz w:val="32"/>
          <w:szCs w:val="32"/>
        </w:rPr>
      </w:pPr>
      <w:r w:rsidRPr="00E16911">
        <w:rPr>
          <w:sz w:val="32"/>
          <w:szCs w:val="32"/>
        </w:rPr>
        <w:t xml:space="preserve">The Disabilities Trust is a leading UK charity that works alongside people with an acquired brain injury, autism, and learning or physical disabilities to help them live as independently as possible. Our teams across the UK support people to move forward with their lives. It’s a special feeling to share their individual journeys and play a part in the progress they make. Our employees are incredibly passionate about the </w:t>
      </w:r>
      <w:r w:rsidRPr="00E16911">
        <w:rPr>
          <w:sz w:val="32"/>
          <w:szCs w:val="32"/>
        </w:rPr>
        <w:lastRenderedPageBreak/>
        <w:t>jobs they do – you’ll find a strong team spirit across our services and amazing colleagues who always pull together and look out for each other.</w:t>
      </w:r>
    </w:p>
    <w:p w14:paraId="12F53BAA" w14:textId="77777777" w:rsidR="00E16911" w:rsidRPr="00E16911" w:rsidRDefault="00E16911" w:rsidP="00E16911">
      <w:pPr>
        <w:rPr>
          <w:sz w:val="32"/>
          <w:szCs w:val="32"/>
        </w:rPr>
      </w:pPr>
    </w:p>
    <w:p w14:paraId="64FE9FD4" w14:textId="77777777" w:rsidR="00E16911" w:rsidRPr="00E16911" w:rsidRDefault="00E16911" w:rsidP="00E16911">
      <w:pPr>
        <w:rPr>
          <w:sz w:val="32"/>
          <w:szCs w:val="32"/>
        </w:rPr>
      </w:pPr>
      <w:r w:rsidRPr="00E16911">
        <w:rPr>
          <w:sz w:val="32"/>
          <w:szCs w:val="32"/>
        </w:rPr>
        <w:t>The Role</w:t>
      </w:r>
    </w:p>
    <w:p w14:paraId="17467544" w14:textId="77777777" w:rsidR="00E16911" w:rsidRPr="00E16911" w:rsidRDefault="00E16911" w:rsidP="00E16911">
      <w:pPr>
        <w:rPr>
          <w:sz w:val="32"/>
          <w:szCs w:val="32"/>
        </w:rPr>
      </w:pPr>
    </w:p>
    <w:p w14:paraId="050D5EBD" w14:textId="10B368C1" w:rsidR="00E16911" w:rsidRPr="00E16911" w:rsidRDefault="00E16911" w:rsidP="00E16911">
      <w:pPr>
        <w:rPr>
          <w:sz w:val="32"/>
          <w:szCs w:val="32"/>
        </w:rPr>
      </w:pPr>
      <w:r w:rsidRPr="00E16911">
        <w:rPr>
          <w:sz w:val="32"/>
          <w:szCs w:val="32"/>
        </w:rPr>
        <w:t xml:space="preserve">Located in Birmingham, Bristol Road is a specialist residential </w:t>
      </w:r>
      <w:r w:rsidR="00DD384B" w:rsidRPr="00E16911">
        <w:rPr>
          <w:sz w:val="32"/>
          <w:szCs w:val="32"/>
        </w:rPr>
        <w:t>center</w:t>
      </w:r>
      <w:r w:rsidRPr="00E16911">
        <w:rPr>
          <w:sz w:val="32"/>
          <w:szCs w:val="32"/>
        </w:rPr>
        <w:t xml:space="preserve"> that provides continuing rehabilitation and specialist care and support for up to eight people with an acquired brain injury.</w:t>
      </w:r>
    </w:p>
    <w:p w14:paraId="6CF83281" w14:textId="77777777" w:rsidR="00E16911" w:rsidRPr="00E16911" w:rsidRDefault="00E16911" w:rsidP="00E16911">
      <w:pPr>
        <w:rPr>
          <w:sz w:val="32"/>
          <w:szCs w:val="32"/>
        </w:rPr>
      </w:pPr>
    </w:p>
    <w:p w14:paraId="08B66166" w14:textId="5C63B24F" w:rsidR="00E16911" w:rsidRPr="00E16911" w:rsidRDefault="00E16911" w:rsidP="00E16911">
      <w:pPr>
        <w:rPr>
          <w:sz w:val="32"/>
          <w:szCs w:val="32"/>
        </w:rPr>
      </w:pPr>
      <w:r w:rsidRPr="00E16911">
        <w:rPr>
          <w:sz w:val="32"/>
          <w:szCs w:val="32"/>
        </w:rPr>
        <w:t xml:space="preserve">We will train you to provide </w:t>
      </w:r>
      <w:r w:rsidR="00DD384B" w:rsidRPr="00E16911">
        <w:rPr>
          <w:sz w:val="32"/>
          <w:szCs w:val="32"/>
        </w:rPr>
        <w:t>personalized</w:t>
      </w:r>
      <w:r w:rsidRPr="00E16911">
        <w:rPr>
          <w:sz w:val="32"/>
          <w:szCs w:val="32"/>
        </w:rPr>
        <w:t xml:space="preserve"> support to our adult residents. You will follow individual support plans to meet the needs and aspirations of each person. The focus is developing independent living skills: personal hygiene, meal preparation, exercise, leisure activities, </w:t>
      </w:r>
      <w:r w:rsidR="00DD384B" w:rsidRPr="00E16911">
        <w:rPr>
          <w:sz w:val="32"/>
          <w:szCs w:val="32"/>
        </w:rPr>
        <w:t>socializing</w:t>
      </w:r>
      <w:r w:rsidRPr="00E16911">
        <w:rPr>
          <w:sz w:val="32"/>
          <w:szCs w:val="32"/>
        </w:rPr>
        <w:t xml:space="preserve"> – the daily routine of regular life.</w:t>
      </w:r>
    </w:p>
    <w:p w14:paraId="57C33422" w14:textId="77777777" w:rsidR="00E16911" w:rsidRPr="00E16911" w:rsidRDefault="00E16911" w:rsidP="00E16911">
      <w:pPr>
        <w:rPr>
          <w:sz w:val="32"/>
          <w:szCs w:val="32"/>
        </w:rPr>
      </w:pPr>
    </w:p>
    <w:p w14:paraId="76B3F163" w14:textId="5D58347F" w:rsidR="00E16911" w:rsidRPr="00E16911" w:rsidRDefault="00E16911" w:rsidP="00E16911">
      <w:pPr>
        <w:rPr>
          <w:sz w:val="32"/>
          <w:szCs w:val="32"/>
        </w:rPr>
      </w:pPr>
      <w:r w:rsidRPr="00E16911">
        <w:rPr>
          <w:sz w:val="32"/>
          <w:szCs w:val="32"/>
        </w:rPr>
        <w:t xml:space="preserve">It is a really varied job, with all kinds of different activities to </w:t>
      </w:r>
      <w:r w:rsidRPr="00E16911">
        <w:rPr>
          <w:sz w:val="32"/>
          <w:szCs w:val="32"/>
        </w:rPr>
        <w:t>organize</w:t>
      </w:r>
      <w:r w:rsidRPr="00E16911">
        <w:rPr>
          <w:sz w:val="32"/>
          <w:szCs w:val="32"/>
        </w:rPr>
        <w:t xml:space="preserve"> and participate in – both at Bristol Road and in the local Birmingham community: art, crafts, music, sports, gardening, shopping, swimming, and countless others.</w:t>
      </w:r>
    </w:p>
    <w:p w14:paraId="70405886" w14:textId="77777777" w:rsidR="00E16911" w:rsidRPr="00E16911" w:rsidRDefault="00E16911" w:rsidP="00E16911">
      <w:pPr>
        <w:rPr>
          <w:sz w:val="32"/>
          <w:szCs w:val="32"/>
        </w:rPr>
      </w:pPr>
    </w:p>
    <w:p w14:paraId="6F910CBB" w14:textId="77777777" w:rsidR="00E16911" w:rsidRPr="00E16911" w:rsidRDefault="00E16911" w:rsidP="00E16911">
      <w:pPr>
        <w:rPr>
          <w:sz w:val="32"/>
          <w:szCs w:val="32"/>
        </w:rPr>
      </w:pPr>
      <w:r w:rsidRPr="00E16911">
        <w:rPr>
          <w:sz w:val="32"/>
          <w:szCs w:val="32"/>
        </w:rPr>
        <w:t>You’ll get huge job satisfaction from seeing the people you are supporting do more for themselves and live the life they want to live. If you’re interested in building a career, we’re here to support you all the way on your own journey.</w:t>
      </w:r>
    </w:p>
    <w:p w14:paraId="2AA24C1C" w14:textId="77777777" w:rsidR="00E16911" w:rsidRPr="00E16911" w:rsidRDefault="00E16911" w:rsidP="00E16911">
      <w:pPr>
        <w:rPr>
          <w:sz w:val="32"/>
          <w:szCs w:val="32"/>
        </w:rPr>
      </w:pPr>
    </w:p>
    <w:p w14:paraId="2F4E907C" w14:textId="77777777" w:rsidR="00E16911" w:rsidRPr="00E16911" w:rsidRDefault="00E16911" w:rsidP="00E16911">
      <w:pPr>
        <w:rPr>
          <w:sz w:val="32"/>
          <w:szCs w:val="32"/>
        </w:rPr>
      </w:pPr>
      <w:r w:rsidRPr="00E16911">
        <w:rPr>
          <w:sz w:val="32"/>
          <w:szCs w:val="32"/>
        </w:rPr>
        <w:t>About you</w:t>
      </w:r>
    </w:p>
    <w:p w14:paraId="7409B55E" w14:textId="77777777" w:rsidR="00E16911" w:rsidRPr="00E16911" w:rsidRDefault="00E16911" w:rsidP="00E16911">
      <w:pPr>
        <w:rPr>
          <w:sz w:val="32"/>
          <w:szCs w:val="32"/>
        </w:rPr>
      </w:pPr>
    </w:p>
    <w:p w14:paraId="337FCC90" w14:textId="77777777" w:rsidR="00E16911" w:rsidRPr="00E16911" w:rsidRDefault="00E16911" w:rsidP="00E16911">
      <w:pPr>
        <w:rPr>
          <w:sz w:val="32"/>
          <w:szCs w:val="32"/>
        </w:rPr>
      </w:pPr>
      <w:r w:rsidRPr="00E16911">
        <w:rPr>
          <w:sz w:val="32"/>
          <w:szCs w:val="32"/>
        </w:rPr>
        <w:t>We’re not looking for any kind of specific experience. It is your personality and values that will make you a good fit for the role and our Charity. We can train and develop you to become a great rehabilitation support worker if you:</w:t>
      </w:r>
    </w:p>
    <w:p w14:paraId="48D77C11" w14:textId="77777777" w:rsidR="00E16911" w:rsidRPr="00E16911" w:rsidRDefault="00E16911" w:rsidP="00E16911">
      <w:pPr>
        <w:rPr>
          <w:sz w:val="32"/>
          <w:szCs w:val="32"/>
        </w:rPr>
      </w:pPr>
    </w:p>
    <w:p w14:paraId="0DBF6428" w14:textId="77777777" w:rsidR="00E16911" w:rsidRPr="00E16911" w:rsidRDefault="00E16911" w:rsidP="00E16911">
      <w:pPr>
        <w:rPr>
          <w:sz w:val="32"/>
          <w:szCs w:val="32"/>
        </w:rPr>
      </w:pPr>
      <w:r w:rsidRPr="00E16911">
        <w:rPr>
          <w:sz w:val="32"/>
          <w:szCs w:val="32"/>
        </w:rPr>
        <w:lastRenderedPageBreak/>
        <w:t>have genuine empathy for our residents, with the positivity, patience, and resilience to support them through the difficult times of their rehabilitation</w:t>
      </w:r>
    </w:p>
    <w:p w14:paraId="02720D0E" w14:textId="77777777" w:rsidR="00E16911" w:rsidRPr="00E16911" w:rsidRDefault="00E16911" w:rsidP="00E16911">
      <w:pPr>
        <w:rPr>
          <w:sz w:val="32"/>
          <w:szCs w:val="32"/>
        </w:rPr>
      </w:pPr>
      <w:r w:rsidRPr="00E16911">
        <w:rPr>
          <w:sz w:val="32"/>
          <w:szCs w:val="32"/>
        </w:rPr>
        <w:t>enjoy teamwork and take pride in getting a job done well alongside your colleagues</w:t>
      </w:r>
    </w:p>
    <w:p w14:paraId="6C6B803D" w14:textId="77777777" w:rsidR="00E16911" w:rsidRPr="00E16911" w:rsidRDefault="00E16911" w:rsidP="00E16911">
      <w:pPr>
        <w:rPr>
          <w:sz w:val="32"/>
          <w:szCs w:val="32"/>
        </w:rPr>
      </w:pPr>
      <w:r w:rsidRPr="00E16911">
        <w:rPr>
          <w:sz w:val="32"/>
          <w:szCs w:val="32"/>
        </w:rPr>
        <w:t>have excellent face to face communication skills and a good standard of literacy</w:t>
      </w:r>
    </w:p>
    <w:p w14:paraId="7323A02B" w14:textId="1A575D84" w:rsidR="00E16911" w:rsidRPr="00E16911" w:rsidRDefault="00E16911" w:rsidP="00E16911">
      <w:pPr>
        <w:rPr>
          <w:sz w:val="32"/>
          <w:szCs w:val="32"/>
        </w:rPr>
      </w:pPr>
      <w:r w:rsidRPr="00E16911">
        <w:rPr>
          <w:sz w:val="32"/>
          <w:szCs w:val="32"/>
        </w:rPr>
        <w:t xml:space="preserve">have good time management skills and the ability to </w:t>
      </w:r>
      <w:r w:rsidRPr="00E16911">
        <w:rPr>
          <w:sz w:val="32"/>
          <w:szCs w:val="32"/>
        </w:rPr>
        <w:t>prioritize</w:t>
      </w:r>
      <w:r w:rsidRPr="00E16911">
        <w:rPr>
          <w:sz w:val="32"/>
          <w:szCs w:val="32"/>
        </w:rPr>
        <w:t xml:space="preserve"> your own workload.</w:t>
      </w:r>
    </w:p>
    <w:p w14:paraId="38C473B4" w14:textId="77777777" w:rsidR="00E16911" w:rsidRPr="00E16911" w:rsidRDefault="00E16911" w:rsidP="00E16911">
      <w:pPr>
        <w:rPr>
          <w:sz w:val="32"/>
          <w:szCs w:val="32"/>
        </w:rPr>
      </w:pPr>
      <w:r w:rsidRPr="00E16911">
        <w:rPr>
          <w:sz w:val="32"/>
          <w:szCs w:val="32"/>
        </w:rPr>
        <w:t>Rewards</w:t>
      </w:r>
    </w:p>
    <w:p w14:paraId="63979163" w14:textId="77777777" w:rsidR="00E16911" w:rsidRPr="00E16911" w:rsidRDefault="00E16911" w:rsidP="00E16911">
      <w:pPr>
        <w:rPr>
          <w:sz w:val="32"/>
          <w:szCs w:val="32"/>
        </w:rPr>
      </w:pPr>
    </w:p>
    <w:p w14:paraId="48B16A5E" w14:textId="77777777" w:rsidR="00E16911" w:rsidRPr="00E16911" w:rsidRDefault="00E16911" w:rsidP="00E16911">
      <w:pPr>
        <w:rPr>
          <w:sz w:val="32"/>
          <w:szCs w:val="32"/>
        </w:rPr>
      </w:pPr>
      <w:r w:rsidRPr="00E16911">
        <w:rPr>
          <w:sz w:val="32"/>
          <w:szCs w:val="32"/>
        </w:rPr>
        <w:t>You can look forward to excellent benefits, including handy discounts on many brands and services.</w:t>
      </w:r>
    </w:p>
    <w:p w14:paraId="594A6519" w14:textId="77777777" w:rsidR="00E16911" w:rsidRPr="00E16911" w:rsidRDefault="00E16911" w:rsidP="00E16911">
      <w:pPr>
        <w:rPr>
          <w:sz w:val="32"/>
          <w:szCs w:val="32"/>
        </w:rPr>
      </w:pPr>
    </w:p>
    <w:p w14:paraId="16155ED4" w14:textId="77777777" w:rsidR="00E16911" w:rsidRPr="00E16911" w:rsidRDefault="00E16911" w:rsidP="00E16911">
      <w:pPr>
        <w:rPr>
          <w:sz w:val="32"/>
          <w:szCs w:val="32"/>
        </w:rPr>
      </w:pPr>
      <w:r w:rsidRPr="00E16911">
        <w:rPr>
          <w:sz w:val="32"/>
          <w:szCs w:val="32"/>
        </w:rPr>
        <w:t>A competitive rate of £10.50 per hour with a £1 increment over weekends and bank holidays</w:t>
      </w:r>
    </w:p>
    <w:p w14:paraId="4CE3B053" w14:textId="77777777" w:rsidR="00E16911" w:rsidRPr="00E16911" w:rsidRDefault="00E16911" w:rsidP="00E16911">
      <w:pPr>
        <w:rPr>
          <w:sz w:val="32"/>
          <w:szCs w:val="32"/>
        </w:rPr>
      </w:pPr>
      <w:r w:rsidRPr="00E16911">
        <w:rPr>
          <w:sz w:val="32"/>
          <w:szCs w:val="32"/>
        </w:rPr>
        <w:t>33 days annual leave inclusive of bank holidays (pro rata)</w:t>
      </w:r>
    </w:p>
    <w:p w14:paraId="55F03AAA" w14:textId="77777777" w:rsidR="00E16911" w:rsidRPr="00E16911" w:rsidRDefault="00E16911" w:rsidP="00E16911">
      <w:pPr>
        <w:rPr>
          <w:sz w:val="32"/>
          <w:szCs w:val="32"/>
        </w:rPr>
      </w:pPr>
      <w:r w:rsidRPr="00E16911">
        <w:rPr>
          <w:sz w:val="32"/>
          <w:szCs w:val="32"/>
        </w:rPr>
        <w:t>Excellent training and support</w:t>
      </w:r>
    </w:p>
    <w:p w14:paraId="7C0775C7" w14:textId="77777777" w:rsidR="00E16911" w:rsidRPr="00E16911" w:rsidRDefault="00E16911" w:rsidP="00E16911">
      <w:pPr>
        <w:rPr>
          <w:sz w:val="32"/>
          <w:szCs w:val="32"/>
        </w:rPr>
      </w:pPr>
      <w:r w:rsidRPr="00E16911">
        <w:rPr>
          <w:sz w:val="32"/>
          <w:szCs w:val="32"/>
        </w:rPr>
        <w:t>Group life assurance</w:t>
      </w:r>
    </w:p>
    <w:p w14:paraId="453E5452" w14:textId="77777777" w:rsidR="00E16911" w:rsidRPr="00E16911" w:rsidRDefault="00E16911" w:rsidP="00E16911">
      <w:pPr>
        <w:rPr>
          <w:sz w:val="32"/>
          <w:szCs w:val="32"/>
        </w:rPr>
      </w:pPr>
      <w:r w:rsidRPr="00E16911">
        <w:rPr>
          <w:sz w:val="32"/>
          <w:szCs w:val="32"/>
        </w:rPr>
        <w:t>Eye voucher scheme</w:t>
      </w:r>
    </w:p>
    <w:p w14:paraId="03359F8A" w14:textId="77777777" w:rsidR="00E16911" w:rsidRPr="00E16911" w:rsidRDefault="00E16911" w:rsidP="00E16911">
      <w:pPr>
        <w:rPr>
          <w:sz w:val="32"/>
          <w:szCs w:val="32"/>
        </w:rPr>
      </w:pPr>
      <w:r w:rsidRPr="00E16911">
        <w:rPr>
          <w:sz w:val="32"/>
          <w:szCs w:val="32"/>
        </w:rPr>
        <w:t>Free parking</w:t>
      </w:r>
    </w:p>
    <w:p w14:paraId="3B362B21" w14:textId="77777777" w:rsidR="00E16911" w:rsidRPr="00E16911" w:rsidRDefault="00E16911" w:rsidP="00E16911">
      <w:pPr>
        <w:rPr>
          <w:sz w:val="32"/>
          <w:szCs w:val="32"/>
        </w:rPr>
      </w:pPr>
      <w:r w:rsidRPr="00E16911">
        <w:rPr>
          <w:sz w:val="32"/>
          <w:szCs w:val="32"/>
        </w:rPr>
        <w:t>Nationwide employee staff discounts incl. gym membership, eating out and shopping</w:t>
      </w:r>
    </w:p>
    <w:p w14:paraId="28215B19" w14:textId="77777777" w:rsidR="00E16911" w:rsidRPr="00E16911" w:rsidRDefault="00E16911" w:rsidP="00E16911">
      <w:pPr>
        <w:rPr>
          <w:sz w:val="32"/>
          <w:szCs w:val="32"/>
        </w:rPr>
      </w:pPr>
      <w:r w:rsidRPr="00E16911">
        <w:rPr>
          <w:sz w:val="32"/>
          <w:szCs w:val="32"/>
        </w:rPr>
        <w:t>Blue Light Card: provides those in the NHS, emergency services, social care sector and armed forces with discounts online and in-store</w:t>
      </w:r>
    </w:p>
    <w:p w14:paraId="22B08ADA" w14:textId="77777777" w:rsidR="00E16911" w:rsidRPr="00E16911" w:rsidRDefault="00E16911" w:rsidP="00E16911">
      <w:pPr>
        <w:rPr>
          <w:sz w:val="32"/>
          <w:szCs w:val="32"/>
        </w:rPr>
      </w:pPr>
      <w:r w:rsidRPr="00E16911">
        <w:rPr>
          <w:sz w:val="32"/>
          <w:szCs w:val="32"/>
        </w:rPr>
        <w:t>We also put a big focus on employee wellbeing and support. It matters to us that you feel at your best. Career development is a priority. We will ensure you get all the training and learning opportunities you need to achieve your goals.</w:t>
      </w:r>
    </w:p>
    <w:p w14:paraId="69CB8C95" w14:textId="77777777" w:rsidR="00E16911" w:rsidRPr="00E16911" w:rsidRDefault="00E16911" w:rsidP="00E16911">
      <w:pPr>
        <w:rPr>
          <w:sz w:val="32"/>
          <w:szCs w:val="32"/>
        </w:rPr>
      </w:pPr>
    </w:p>
    <w:p w14:paraId="40DD2398" w14:textId="77777777" w:rsidR="00E16911" w:rsidRPr="00E16911" w:rsidRDefault="00E16911" w:rsidP="00E16911">
      <w:pPr>
        <w:rPr>
          <w:sz w:val="32"/>
          <w:szCs w:val="32"/>
        </w:rPr>
      </w:pPr>
      <w:r w:rsidRPr="00E16911">
        <w:rPr>
          <w:sz w:val="32"/>
          <w:szCs w:val="32"/>
        </w:rPr>
        <w:t>To join our friendly team please send your CV to css.recruitment@thedtgroup.org</w:t>
      </w:r>
    </w:p>
    <w:p w14:paraId="7EAB5488" w14:textId="77777777" w:rsidR="00E16911" w:rsidRPr="00E16911" w:rsidRDefault="00E16911" w:rsidP="00E16911">
      <w:pPr>
        <w:rPr>
          <w:sz w:val="32"/>
          <w:szCs w:val="32"/>
        </w:rPr>
      </w:pPr>
    </w:p>
    <w:p w14:paraId="0DD6EF34" w14:textId="77777777" w:rsidR="00E16911" w:rsidRPr="00E16911" w:rsidRDefault="00E16911" w:rsidP="00E16911">
      <w:pPr>
        <w:rPr>
          <w:sz w:val="32"/>
          <w:szCs w:val="32"/>
        </w:rPr>
      </w:pPr>
      <w:r w:rsidRPr="00E16911">
        <w:rPr>
          <w:sz w:val="32"/>
          <w:szCs w:val="32"/>
        </w:rPr>
        <w:t>All successful candidates are subject to compliance checks including 3 years of checkable references and DBS/PVG checks*</w:t>
      </w:r>
    </w:p>
    <w:p w14:paraId="54D8A2A7" w14:textId="4F185F52" w:rsidR="00406D12" w:rsidRDefault="00E16911" w:rsidP="00E16911">
      <w:pPr>
        <w:rPr>
          <w:sz w:val="32"/>
          <w:szCs w:val="32"/>
        </w:rPr>
      </w:pPr>
      <w:r w:rsidRPr="00E16911">
        <w:rPr>
          <w:sz w:val="32"/>
          <w:szCs w:val="32"/>
        </w:rPr>
        <w:lastRenderedPageBreak/>
        <w:t xml:space="preserve">The Disabilities Trust is committed to promoting a diverse and inclusive </w:t>
      </w:r>
      <w:r w:rsidRPr="00E16911">
        <w:rPr>
          <w:sz w:val="32"/>
          <w:szCs w:val="32"/>
        </w:rPr>
        <w:t>organization</w:t>
      </w:r>
      <w:r w:rsidRPr="00E16911">
        <w:rPr>
          <w:sz w:val="32"/>
          <w:szCs w:val="32"/>
        </w:rPr>
        <w:t xml:space="preserve">. It’s a place where we </w:t>
      </w:r>
      <w:r w:rsidRPr="00E16911">
        <w:rPr>
          <w:sz w:val="32"/>
          <w:szCs w:val="32"/>
        </w:rPr>
        <w:t>recognize</w:t>
      </w:r>
      <w:r w:rsidRPr="00E16911">
        <w:rPr>
          <w:sz w:val="32"/>
          <w:szCs w:val="32"/>
        </w:rPr>
        <w:t>, celebrate, and live our values which includes offering a range of inclusive employment policies and staff engagement forums to support employees from all backgrounds.</w:t>
      </w:r>
    </w:p>
    <w:p w14:paraId="750DB9EB" w14:textId="149D7C6E" w:rsidR="005B3541" w:rsidRDefault="005B3541" w:rsidP="00E16911">
      <w:pPr>
        <w:rPr>
          <w:sz w:val="32"/>
          <w:szCs w:val="32"/>
        </w:rPr>
      </w:pPr>
    </w:p>
    <w:p w14:paraId="78BB355D" w14:textId="40FB33D6" w:rsidR="005B3541" w:rsidRDefault="005B3541" w:rsidP="00E16911">
      <w:pPr>
        <w:rPr>
          <w:sz w:val="32"/>
          <w:szCs w:val="32"/>
        </w:rPr>
      </w:pPr>
    </w:p>
    <w:p w14:paraId="000066BF" w14:textId="2A72643C" w:rsidR="005B3541" w:rsidRDefault="005B3541" w:rsidP="00E16911">
      <w:pPr>
        <w:rPr>
          <w:sz w:val="32"/>
          <w:szCs w:val="32"/>
        </w:rPr>
      </w:pPr>
    </w:p>
    <w:p w14:paraId="017C2A25" w14:textId="13696E43" w:rsidR="005B3541" w:rsidRDefault="005B3541" w:rsidP="00E16911">
      <w:pPr>
        <w:rPr>
          <w:sz w:val="32"/>
          <w:szCs w:val="32"/>
        </w:rPr>
      </w:pPr>
    </w:p>
    <w:p w14:paraId="4EB7C93F" w14:textId="7BB0511C" w:rsidR="005B3541" w:rsidRDefault="005B3541" w:rsidP="00E16911">
      <w:pPr>
        <w:rPr>
          <w:sz w:val="32"/>
          <w:szCs w:val="32"/>
        </w:rPr>
      </w:pPr>
    </w:p>
    <w:p w14:paraId="362491D0" w14:textId="33FAAF1B" w:rsidR="005B3541" w:rsidRDefault="005B3541" w:rsidP="00E16911">
      <w:pPr>
        <w:rPr>
          <w:sz w:val="32"/>
          <w:szCs w:val="32"/>
        </w:rPr>
      </w:pPr>
    </w:p>
    <w:p w14:paraId="331C70C8" w14:textId="651F778E" w:rsidR="005B3541" w:rsidRDefault="005B3541" w:rsidP="00E16911">
      <w:pPr>
        <w:rPr>
          <w:sz w:val="32"/>
          <w:szCs w:val="32"/>
        </w:rPr>
      </w:pPr>
    </w:p>
    <w:p w14:paraId="033A66B2" w14:textId="7282618D" w:rsidR="005B3541" w:rsidRDefault="005B3541" w:rsidP="00E16911">
      <w:pPr>
        <w:rPr>
          <w:sz w:val="32"/>
          <w:szCs w:val="32"/>
        </w:rPr>
      </w:pPr>
    </w:p>
    <w:p w14:paraId="0EE5427B" w14:textId="0C343497" w:rsidR="005B3541" w:rsidRDefault="005B3541" w:rsidP="00E16911">
      <w:pPr>
        <w:rPr>
          <w:sz w:val="32"/>
          <w:szCs w:val="32"/>
        </w:rPr>
      </w:pPr>
    </w:p>
    <w:p w14:paraId="49D23868" w14:textId="20CAC66C" w:rsidR="005B3541" w:rsidRDefault="005B3541" w:rsidP="00E16911">
      <w:pPr>
        <w:rPr>
          <w:sz w:val="32"/>
          <w:szCs w:val="32"/>
        </w:rPr>
      </w:pPr>
    </w:p>
    <w:p w14:paraId="1E2AF281" w14:textId="70A60D76" w:rsidR="005B3541" w:rsidRDefault="005B3541" w:rsidP="00E16911">
      <w:pPr>
        <w:rPr>
          <w:sz w:val="32"/>
          <w:szCs w:val="32"/>
        </w:rPr>
      </w:pPr>
    </w:p>
    <w:p w14:paraId="2D5F5676" w14:textId="3D84CA9A" w:rsidR="005B3541" w:rsidRDefault="005B3541" w:rsidP="00E16911">
      <w:pPr>
        <w:rPr>
          <w:sz w:val="32"/>
          <w:szCs w:val="32"/>
        </w:rPr>
      </w:pPr>
    </w:p>
    <w:p w14:paraId="2A5D58B4" w14:textId="5A20B44D" w:rsidR="005B3541" w:rsidRDefault="005B3541" w:rsidP="00E16911">
      <w:pPr>
        <w:rPr>
          <w:sz w:val="32"/>
          <w:szCs w:val="32"/>
        </w:rPr>
      </w:pPr>
    </w:p>
    <w:p w14:paraId="33B1CFAE" w14:textId="47791AA8" w:rsidR="005B3541" w:rsidRDefault="005B3541" w:rsidP="00E16911">
      <w:pPr>
        <w:rPr>
          <w:sz w:val="32"/>
          <w:szCs w:val="32"/>
        </w:rPr>
      </w:pPr>
    </w:p>
    <w:p w14:paraId="0C006DB6" w14:textId="077D87F5" w:rsidR="005B3541" w:rsidRDefault="005B3541" w:rsidP="00E16911">
      <w:pPr>
        <w:rPr>
          <w:sz w:val="32"/>
          <w:szCs w:val="32"/>
        </w:rPr>
      </w:pPr>
    </w:p>
    <w:p w14:paraId="75D57540" w14:textId="190021BF" w:rsidR="005B3541" w:rsidRDefault="005B3541" w:rsidP="00E16911">
      <w:pPr>
        <w:rPr>
          <w:sz w:val="32"/>
          <w:szCs w:val="32"/>
        </w:rPr>
      </w:pPr>
    </w:p>
    <w:p w14:paraId="351B5BDA" w14:textId="759F8E43" w:rsidR="005B3541" w:rsidRDefault="005B3541" w:rsidP="00E16911">
      <w:pPr>
        <w:rPr>
          <w:sz w:val="32"/>
          <w:szCs w:val="32"/>
        </w:rPr>
      </w:pPr>
    </w:p>
    <w:p w14:paraId="052198E7" w14:textId="74F3936E" w:rsidR="005B3541" w:rsidRDefault="005B3541" w:rsidP="00E16911">
      <w:pPr>
        <w:rPr>
          <w:sz w:val="32"/>
          <w:szCs w:val="32"/>
        </w:rPr>
      </w:pPr>
    </w:p>
    <w:p w14:paraId="3F6BE809" w14:textId="29B16B86" w:rsidR="005B3541" w:rsidRDefault="005B3541" w:rsidP="00E16911">
      <w:pPr>
        <w:rPr>
          <w:sz w:val="32"/>
          <w:szCs w:val="32"/>
        </w:rPr>
      </w:pPr>
    </w:p>
    <w:p w14:paraId="1676CDBF" w14:textId="66BFD899" w:rsidR="005B3541" w:rsidRDefault="005B3541" w:rsidP="00E16911">
      <w:pPr>
        <w:rPr>
          <w:sz w:val="32"/>
          <w:szCs w:val="32"/>
        </w:rPr>
      </w:pPr>
    </w:p>
    <w:p w14:paraId="68E558F8" w14:textId="419317CE" w:rsidR="005B3541" w:rsidRDefault="005B3541" w:rsidP="00E16911">
      <w:pPr>
        <w:rPr>
          <w:sz w:val="32"/>
          <w:szCs w:val="32"/>
        </w:rPr>
      </w:pPr>
    </w:p>
    <w:p w14:paraId="43052163" w14:textId="36DEADDB" w:rsidR="005B3541" w:rsidRDefault="005B3541" w:rsidP="00E16911">
      <w:pPr>
        <w:rPr>
          <w:sz w:val="32"/>
          <w:szCs w:val="32"/>
        </w:rPr>
      </w:pPr>
    </w:p>
    <w:p w14:paraId="17C06AB3" w14:textId="4BCA1B16" w:rsidR="005B3541" w:rsidRDefault="005B3541" w:rsidP="00E16911">
      <w:pPr>
        <w:rPr>
          <w:sz w:val="32"/>
          <w:szCs w:val="32"/>
        </w:rPr>
      </w:pPr>
    </w:p>
    <w:p w14:paraId="237DEE77" w14:textId="31320C0B" w:rsidR="005B3541" w:rsidRDefault="005B3541" w:rsidP="00E16911">
      <w:pPr>
        <w:rPr>
          <w:sz w:val="32"/>
          <w:szCs w:val="32"/>
        </w:rPr>
      </w:pPr>
    </w:p>
    <w:p w14:paraId="6804E067" w14:textId="1E21CA87" w:rsidR="005B3541" w:rsidRDefault="005B3541" w:rsidP="00E16911">
      <w:pPr>
        <w:rPr>
          <w:sz w:val="32"/>
          <w:szCs w:val="32"/>
        </w:rPr>
      </w:pPr>
    </w:p>
    <w:p w14:paraId="1163613B" w14:textId="2C95D326" w:rsidR="005B3541" w:rsidRDefault="005B3541" w:rsidP="00E16911">
      <w:pPr>
        <w:rPr>
          <w:sz w:val="32"/>
          <w:szCs w:val="32"/>
        </w:rPr>
      </w:pPr>
    </w:p>
    <w:p w14:paraId="0AD233EC" w14:textId="3D1E936A" w:rsidR="005B3541" w:rsidRDefault="005B3541" w:rsidP="00E16911">
      <w:pPr>
        <w:rPr>
          <w:sz w:val="32"/>
          <w:szCs w:val="32"/>
        </w:rPr>
      </w:pPr>
    </w:p>
    <w:p w14:paraId="590A2991" w14:textId="75E97444" w:rsidR="005B3541" w:rsidRDefault="005B3541" w:rsidP="00E16911">
      <w:pPr>
        <w:rPr>
          <w:sz w:val="32"/>
          <w:szCs w:val="32"/>
        </w:rPr>
      </w:pPr>
    </w:p>
    <w:p w14:paraId="181E57AE" w14:textId="5F16752B" w:rsidR="005B3541" w:rsidRDefault="005B3541" w:rsidP="00E16911">
      <w:pPr>
        <w:rPr>
          <w:sz w:val="32"/>
          <w:szCs w:val="32"/>
        </w:rPr>
      </w:pPr>
    </w:p>
    <w:p w14:paraId="7B99CCFB" w14:textId="5659BBA2" w:rsidR="005B3541" w:rsidRDefault="005B3541" w:rsidP="00E16911">
      <w:pPr>
        <w:rPr>
          <w:sz w:val="32"/>
          <w:szCs w:val="32"/>
        </w:rPr>
      </w:pPr>
    </w:p>
    <w:p w14:paraId="4B8018D5" w14:textId="61E9AA58" w:rsidR="005B3541" w:rsidRPr="00C37946" w:rsidRDefault="00670AD3" w:rsidP="006E4693">
      <w:pPr>
        <w:jc w:val="right"/>
        <w:rPr>
          <w:sz w:val="28"/>
          <w:szCs w:val="28"/>
        </w:rPr>
      </w:pPr>
      <w:r w:rsidRPr="00C37946">
        <w:rPr>
          <w:sz w:val="28"/>
          <w:szCs w:val="28"/>
        </w:rPr>
        <w:lastRenderedPageBreak/>
        <w:t>174 Castle Ro</w:t>
      </w:r>
      <w:r w:rsidR="005B1BD3" w:rsidRPr="00C37946">
        <w:rPr>
          <w:sz w:val="28"/>
          <w:szCs w:val="28"/>
        </w:rPr>
        <w:t>ad,</w:t>
      </w:r>
    </w:p>
    <w:p w14:paraId="5C38EF8C" w14:textId="67E55CA9" w:rsidR="005B1BD3" w:rsidRPr="00C37946" w:rsidRDefault="005B1BD3" w:rsidP="0049144F">
      <w:pPr>
        <w:jc w:val="right"/>
        <w:rPr>
          <w:sz w:val="28"/>
          <w:szCs w:val="28"/>
        </w:rPr>
      </w:pPr>
      <w:r w:rsidRPr="00C37946">
        <w:rPr>
          <w:sz w:val="28"/>
          <w:szCs w:val="28"/>
        </w:rPr>
        <w:t>Birmingham,</w:t>
      </w:r>
    </w:p>
    <w:p w14:paraId="01CC0F76" w14:textId="77777777" w:rsidR="00832B9B" w:rsidRPr="00C37946" w:rsidRDefault="005B1BD3" w:rsidP="0049144F">
      <w:pPr>
        <w:jc w:val="right"/>
        <w:rPr>
          <w:sz w:val="28"/>
          <w:szCs w:val="28"/>
        </w:rPr>
      </w:pPr>
      <w:r w:rsidRPr="00C37946">
        <w:rPr>
          <w:sz w:val="28"/>
          <w:szCs w:val="28"/>
        </w:rPr>
        <w:t xml:space="preserve">B29 5hy </w:t>
      </w:r>
    </w:p>
    <w:p w14:paraId="1634BBB9" w14:textId="77777777" w:rsidR="006E4693" w:rsidRPr="00C37946" w:rsidRDefault="006E4693" w:rsidP="0049144F">
      <w:pPr>
        <w:jc w:val="right"/>
        <w:rPr>
          <w:sz w:val="28"/>
          <w:szCs w:val="28"/>
        </w:rPr>
      </w:pPr>
      <w:r w:rsidRPr="00C37946">
        <w:rPr>
          <w:sz w:val="28"/>
          <w:szCs w:val="28"/>
        </w:rPr>
        <w:t>Date: 20/10/2022</w:t>
      </w:r>
    </w:p>
    <w:p w14:paraId="3F41270D" w14:textId="142B72CA" w:rsidR="00FA1FAB" w:rsidRPr="00C37946" w:rsidRDefault="006E4693" w:rsidP="00AA149A">
      <w:pPr>
        <w:jc w:val="right"/>
        <w:rPr>
          <w:sz w:val="28"/>
          <w:szCs w:val="28"/>
        </w:rPr>
      </w:pPr>
      <w:r w:rsidRPr="00C37946">
        <w:rPr>
          <w:sz w:val="28"/>
          <w:szCs w:val="28"/>
        </w:rPr>
        <w:t>Contact number: 07802893638</w:t>
      </w:r>
      <w:r w:rsidR="005B1BD3" w:rsidRPr="00C37946">
        <w:rPr>
          <w:sz w:val="28"/>
          <w:szCs w:val="28"/>
        </w:rPr>
        <w:t xml:space="preserve"> </w:t>
      </w:r>
      <w:r w:rsidR="005914B0">
        <w:rPr>
          <w:sz w:val="28"/>
          <w:szCs w:val="28"/>
        </w:rPr>
        <w:t xml:space="preserve">                               </w:t>
      </w:r>
      <w:r w:rsidR="0083670A" w:rsidRPr="00C37946">
        <w:rPr>
          <w:sz w:val="28"/>
          <w:szCs w:val="28"/>
        </w:rPr>
        <w:t>The disabilities trust Birmingham</w:t>
      </w:r>
    </w:p>
    <w:p w14:paraId="0D5C00DD" w14:textId="79DEBBBE" w:rsidR="00FA1FAB" w:rsidRPr="00C37946" w:rsidRDefault="00FA1FAB" w:rsidP="00E16911">
      <w:pPr>
        <w:rPr>
          <w:sz w:val="28"/>
          <w:szCs w:val="28"/>
        </w:rPr>
      </w:pPr>
      <w:r w:rsidRPr="00C37946">
        <w:rPr>
          <w:sz w:val="28"/>
          <w:szCs w:val="28"/>
        </w:rPr>
        <w:t xml:space="preserve">Bristol road </w:t>
      </w:r>
    </w:p>
    <w:p w14:paraId="70D55CD6" w14:textId="77777777" w:rsidR="00FA1FAB" w:rsidRDefault="00FA1FAB" w:rsidP="00E16911">
      <w:pPr>
        <w:rPr>
          <w:sz w:val="32"/>
          <w:szCs w:val="32"/>
        </w:rPr>
      </w:pPr>
    </w:p>
    <w:p w14:paraId="4E07EDE5" w14:textId="77777777" w:rsidR="00FA1FAB" w:rsidRDefault="00FA1FAB" w:rsidP="00E16911">
      <w:pPr>
        <w:rPr>
          <w:sz w:val="32"/>
          <w:szCs w:val="32"/>
        </w:rPr>
      </w:pPr>
    </w:p>
    <w:p w14:paraId="72ECF35F" w14:textId="07417E8C" w:rsidR="005B3541" w:rsidRPr="001A7F25" w:rsidRDefault="005B3541" w:rsidP="00E16911">
      <w:pPr>
        <w:rPr>
          <w:rFonts w:ascii="Arial" w:hAnsi="Arial" w:cs="Arial"/>
          <w:sz w:val="32"/>
          <w:szCs w:val="32"/>
        </w:rPr>
      </w:pPr>
    </w:p>
    <w:p w14:paraId="76A07E39" w14:textId="75C32C64" w:rsidR="005B3541" w:rsidRPr="001A7F25" w:rsidRDefault="005B3541" w:rsidP="00E16911">
      <w:pPr>
        <w:rPr>
          <w:rFonts w:ascii="Arial" w:hAnsi="Arial" w:cs="Arial"/>
          <w:sz w:val="32"/>
          <w:szCs w:val="32"/>
        </w:rPr>
      </w:pPr>
      <w:r w:rsidRPr="001A7F25">
        <w:rPr>
          <w:rFonts w:ascii="Arial" w:hAnsi="Arial" w:cs="Arial"/>
          <w:sz w:val="32"/>
          <w:szCs w:val="32"/>
        </w:rPr>
        <w:t xml:space="preserve">Cover letter </w:t>
      </w:r>
    </w:p>
    <w:p w14:paraId="5B8AE233" w14:textId="7A14B1B0" w:rsidR="005B3541" w:rsidRPr="001A7F25" w:rsidRDefault="005B3541" w:rsidP="00E16911">
      <w:pPr>
        <w:rPr>
          <w:rFonts w:ascii="Arial" w:hAnsi="Arial" w:cs="Arial"/>
          <w:sz w:val="32"/>
          <w:szCs w:val="32"/>
        </w:rPr>
      </w:pPr>
    </w:p>
    <w:p w14:paraId="461C4494" w14:textId="77777777" w:rsidR="00A524EB" w:rsidRDefault="00C977DE" w:rsidP="00852184">
      <w:pPr>
        <w:spacing w:line="360" w:lineRule="auto"/>
        <w:rPr>
          <w:rFonts w:ascii="Arial" w:hAnsi="Arial" w:cs="Arial"/>
        </w:rPr>
      </w:pPr>
      <w:r w:rsidRPr="002419BD">
        <w:rPr>
          <w:rFonts w:ascii="Arial" w:hAnsi="Arial" w:cs="Arial"/>
        </w:rPr>
        <w:t>Dear Farah Islam,</w:t>
      </w:r>
    </w:p>
    <w:p w14:paraId="06F1B41D" w14:textId="422DA60E" w:rsidR="005B3541" w:rsidRPr="002419BD" w:rsidRDefault="00C977DE" w:rsidP="00852184">
      <w:pPr>
        <w:spacing w:line="360" w:lineRule="auto"/>
        <w:rPr>
          <w:rFonts w:ascii="Arial" w:hAnsi="Arial" w:cs="Arial"/>
        </w:rPr>
      </w:pPr>
      <w:r w:rsidRPr="002419BD">
        <w:rPr>
          <w:rFonts w:ascii="Arial" w:hAnsi="Arial" w:cs="Arial"/>
        </w:rPr>
        <w:t xml:space="preserve"> </w:t>
      </w:r>
      <w:r w:rsidR="00BB210B">
        <w:rPr>
          <w:rFonts w:ascii="Arial" w:hAnsi="Arial" w:cs="Arial"/>
        </w:rPr>
        <w:t>W</w:t>
      </w:r>
      <w:r w:rsidR="00590D1B" w:rsidRPr="002419BD">
        <w:rPr>
          <w:rFonts w:ascii="Arial" w:hAnsi="Arial" w:cs="Arial"/>
        </w:rPr>
        <w:t xml:space="preserve">hen I </w:t>
      </w:r>
      <w:r w:rsidRPr="002419BD">
        <w:rPr>
          <w:rFonts w:ascii="Arial" w:hAnsi="Arial" w:cs="Arial"/>
        </w:rPr>
        <w:t xml:space="preserve">came across your advertisement for </w:t>
      </w:r>
      <w:r w:rsidR="007B2C41" w:rsidRPr="002419BD">
        <w:rPr>
          <w:rFonts w:ascii="Arial" w:hAnsi="Arial" w:cs="Arial"/>
        </w:rPr>
        <w:t xml:space="preserve">disability support </w:t>
      </w:r>
      <w:r w:rsidR="008D1D86" w:rsidRPr="002419BD">
        <w:rPr>
          <w:rFonts w:ascii="Arial" w:hAnsi="Arial" w:cs="Arial"/>
        </w:rPr>
        <w:t>worker,</w:t>
      </w:r>
      <w:r w:rsidR="00590D1B" w:rsidRPr="002419BD">
        <w:rPr>
          <w:rFonts w:ascii="Arial" w:hAnsi="Arial" w:cs="Arial"/>
        </w:rPr>
        <w:t xml:space="preserve"> I </w:t>
      </w:r>
      <w:r w:rsidR="00D07D29" w:rsidRPr="002419BD">
        <w:rPr>
          <w:rFonts w:ascii="Arial" w:hAnsi="Arial" w:cs="Arial"/>
        </w:rPr>
        <w:t>immediately thought th</w:t>
      </w:r>
      <w:r w:rsidR="008D1D86" w:rsidRPr="002419BD">
        <w:rPr>
          <w:rFonts w:ascii="Arial" w:hAnsi="Arial" w:cs="Arial"/>
        </w:rPr>
        <w:t>at this job role would suit me</w:t>
      </w:r>
      <w:r w:rsidR="007B2C41" w:rsidRPr="002419BD">
        <w:rPr>
          <w:rFonts w:ascii="Arial" w:hAnsi="Arial" w:cs="Arial"/>
        </w:rPr>
        <w:t xml:space="preserve">. I feel like this would </w:t>
      </w:r>
      <w:r w:rsidR="008D1D86" w:rsidRPr="002419BD">
        <w:rPr>
          <w:rFonts w:ascii="Arial" w:hAnsi="Arial" w:cs="Arial"/>
        </w:rPr>
        <w:t>a</w:t>
      </w:r>
      <w:r w:rsidR="007B2C41" w:rsidRPr="002419BD">
        <w:rPr>
          <w:rFonts w:ascii="Arial" w:hAnsi="Arial" w:cs="Arial"/>
        </w:rPr>
        <w:t xml:space="preserve"> </w:t>
      </w:r>
      <w:r w:rsidR="007E13BC" w:rsidRPr="002419BD">
        <w:rPr>
          <w:rFonts w:ascii="Arial" w:hAnsi="Arial" w:cs="Arial"/>
        </w:rPr>
        <w:t>rewarding opportunity to expand my skills.</w:t>
      </w:r>
      <w:r w:rsidR="00AE2E2E" w:rsidRPr="002419BD">
        <w:rPr>
          <w:rFonts w:ascii="Arial" w:hAnsi="Arial" w:cs="Arial"/>
        </w:rPr>
        <w:t xml:space="preserve"> As I seen in the job description it states experience isn’t necessary. </w:t>
      </w:r>
      <w:r w:rsidR="00EE21A4" w:rsidRPr="002419BD">
        <w:rPr>
          <w:rFonts w:ascii="Arial" w:hAnsi="Arial" w:cs="Arial"/>
        </w:rPr>
        <w:t xml:space="preserve">I don’t have any experience being a support worker or dealing with disabilities. </w:t>
      </w:r>
      <w:r w:rsidR="00755472" w:rsidRPr="002419BD">
        <w:rPr>
          <w:rFonts w:ascii="Arial" w:hAnsi="Arial" w:cs="Arial"/>
        </w:rPr>
        <w:t>But</w:t>
      </w:r>
      <w:r w:rsidR="00EE21A4" w:rsidRPr="002419BD">
        <w:rPr>
          <w:rFonts w:ascii="Arial" w:hAnsi="Arial" w:cs="Arial"/>
        </w:rPr>
        <w:t xml:space="preserve"> I currently work as a housekeeper at </w:t>
      </w:r>
      <w:r w:rsidR="00731B7E" w:rsidRPr="002419BD">
        <w:rPr>
          <w:rFonts w:ascii="Arial" w:hAnsi="Arial" w:cs="Arial"/>
        </w:rPr>
        <w:t xml:space="preserve">Queen Elizabeth Hospital. </w:t>
      </w:r>
      <w:r w:rsidR="00755472" w:rsidRPr="002419BD">
        <w:rPr>
          <w:rFonts w:ascii="Arial" w:hAnsi="Arial" w:cs="Arial"/>
        </w:rPr>
        <w:t>I’ve</w:t>
      </w:r>
      <w:r w:rsidR="00731B7E" w:rsidRPr="002419BD">
        <w:rPr>
          <w:rFonts w:ascii="Arial" w:hAnsi="Arial" w:cs="Arial"/>
        </w:rPr>
        <w:t xml:space="preserve"> been working there since </w:t>
      </w:r>
      <w:r w:rsidR="00755472" w:rsidRPr="002419BD">
        <w:rPr>
          <w:rFonts w:ascii="Arial" w:hAnsi="Arial" w:cs="Arial"/>
        </w:rPr>
        <w:t>the 26</w:t>
      </w:r>
      <w:r w:rsidR="00755472" w:rsidRPr="002419BD">
        <w:rPr>
          <w:rFonts w:ascii="Arial" w:hAnsi="Arial" w:cs="Arial"/>
          <w:vertAlign w:val="superscript"/>
        </w:rPr>
        <w:t>th of</w:t>
      </w:r>
      <w:r w:rsidR="00755472" w:rsidRPr="002419BD">
        <w:rPr>
          <w:rFonts w:ascii="Arial" w:hAnsi="Arial" w:cs="Arial"/>
        </w:rPr>
        <w:t xml:space="preserve"> June 2021.</w:t>
      </w:r>
      <w:r w:rsidR="007E13BC" w:rsidRPr="002419BD">
        <w:rPr>
          <w:rFonts w:ascii="Arial" w:hAnsi="Arial" w:cs="Arial"/>
        </w:rPr>
        <w:t xml:space="preserve"> </w:t>
      </w:r>
      <w:r w:rsidR="00FE26B4" w:rsidRPr="002419BD">
        <w:rPr>
          <w:rFonts w:ascii="Arial" w:hAnsi="Arial" w:cs="Arial"/>
        </w:rPr>
        <w:t xml:space="preserve">I do have experience working along side </w:t>
      </w:r>
      <w:r w:rsidR="006F1E69" w:rsidRPr="002419BD">
        <w:rPr>
          <w:rFonts w:ascii="Arial" w:hAnsi="Arial" w:cs="Arial"/>
        </w:rPr>
        <w:t>patients some with disabilities</w:t>
      </w:r>
      <w:r w:rsidR="00C64136" w:rsidRPr="002419BD">
        <w:rPr>
          <w:rFonts w:ascii="Arial" w:hAnsi="Arial" w:cs="Arial"/>
        </w:rPr>
        <w:t xml:space="preserve">. When I’m cleaning </w:t>
      </w:r>
      <w:r w:rsidR="006046F7" w:rsidRPr="002419BD">
        <w:rPr>
          <w:rFonts w:ascii="Arial" w:hAnsi="Arial" w:cs="Arial"/>
        </w:rPr>
        <w:t>patients’</w:t>
      </w:r>
      <w:r w:rsidR="00C64136" w:rsidRPr="002419BD">
        <w:rPr>
          <w:rFonts w:ascii="Arial" w:hAnsi="Arial" w:cs="Arial"/>
        </w:rPr>
        <w:t xml:space="preserve"> </w:t>
      </w:r>
      <w:r w:rsidR="006046F7" w:rsidRPr="002419BD">
        <w:rPr>
          <w:rFonts w:ascii="Arial" w:hAnsi="Arial" w:cs="Arial"/>
        </w:rPr>
        <w:t>rooms,</w:t>
      </w:r>
      <w:r w:rsidR="00C64136" w:rsidRPr="002419BD">
        <w:rPr>
          <w:rFonts w:ascii="Arial" w:hAnsi="Arial" w:cs="Arial"/>
        </w:rPr>
        <w:t xml:space="preserve"> I interact a lot with them and it is such a nice feeling knowing you have made someone’s day</w:t>
      </w:r>
      <w:r w:rsidR="006046F7" w:rsidRPr="002419BD">
        <w:rPr>
          <w:rFonts w:ascii="Arial" w:hAnsi="Arial" w:cs="Arial"/>
        </w:rPr>
        <w:t>, just having a chat and a laugh for 5 minutes can really help them out. I’m such a bubbly character and I will go above and beyond to make sure I’ve made someone smile.</w:t>
      </w:r>
      <w:r w:rsidR="008774D9" w:rsidRPr="002419BD">
        <w:rPr>
          <w:rFonts w:ascii="Arial" w:hAnsi="Arial" w:cs="Arial"/>
        </w:rPr>
        <w:t xml:space="preserve"> As </w:t>
      </w:r>
      <w:r w:rsidR="00D012DE" w:rsidRPr="002419BD">
        <w:rPr>
          <w:rFonts w:ascii="Arial" w:hAnsi="Arial" w:cs="Arial"/>
        </w:rPr>
        <w:t xml:space="preserve">you may know the hospital is very fast </w:t>
      </w:r>
      <w:r w:rsidR="007961BA" w:rsidRPr="002419BD">
        <w:rPr>
          <w:rFonts w:ascii="Arial" w:hAnsi="Arial" w:cs="Arial"/>
        </w:rPr>
        <w:t>paste,</w:t>
      </w:r>
      <w:r w:rsidR="00D012DE" w:rsidRPr="002419BD">
        <w:rPr>
          <w:rFonts w:ascii="Arial" w:hAnsi="Arial" w:cs="Arial"/>
        </w:rPr>
        <w:t xml:space="preserve"> so </w:t>
      </w:r>
      <w:r w:rsidR="00796DB4" w:rsidRPr="002419BD">
        <w:rPr>
          <w:rFonts w:ascii="Arial" w:hAnsi="Arial" w:cs="Arial"/>
        </w:rPr>
        <w:t>I’m</w:t>
      </w:r>
      <w:r w:rsidR="00D012DE" w:rsidRPr="002419BD">
        <w:rPr>
          <w:rFonts w:ascii="Arial" w:hAnsi="Arial" w:cs="Arial"/>
        </w:rPr>
        <w:t xml:space="preserve"> </w:t>
      </w:r>
      <w:r w:rsidR="007961BA" w:rsidRPr="002419BD">
        <w:rPr>
          <w:rFonts w:ascii="Arial" w:hAnsi="Arial" w:cs="Arial"/>
        </w:rPr>
        <w:t>used</w:t>
      </w:r>
      <w:r w:rsidR="00D012DE" w:rsidRPr="002419BD">
        <w:rPr>
          <w:rFonts w:ascii="Arial" w:hAnsi="Arial" w:cs="Arial"/>
        </w:rPr>
        <w:t xml:space="preserve"> to seeing </w:t>
      </w:r>
      <w:r w:rsidR="00796DB4" w:rsidRPr="002419BD">
        <w:rPr>
          <w:rFonts w:ascii="Arial" w:hAnsi="Arial" w:cs="Arial"/>
        </w:rPr>
        <w:t>patients come and go and I’m confident to get along with anyone</w:t>
      </w:r>
      <w:r w:rsidR="007961BA" w:rsidRPr="002419BD">
        <w:rPr>
          <w:rFonts w:ascii="Arial" w:hAnsi="Arial" w:cs="Arial"/>
        </w:rPr>
        <w:t xml:space="preserve"> in a little amount of time.</w:t>
      </w:r>
      <w:r w:rsidR="001F71D6" w:rsidRPr="002419BD">
        <w:rPr>
          <w:rFonts w:ascii="Arial" w:hAnsi="Arial" w:cs="Arial"/>
        </w:rPr>
        <w:t xml:space="preserve"> I want to be able to say at the end of the day I have done my best and I’m happy being able to make a change and help support the patient to </w:t>
      </w:r>
      <w:r w:rsidR="009B312D" w:rsidRPr="002419BD">
        <w:rPr>
          <w:rFonts w:ascii="Arial" w:hAnsi="Arial" w:cs="Arial"/>
        </w:rPr>
        <w:t>succeed in their goals and ambitions.</w:t>
      </w:r>
      <w:r w:rsidR="00FC1239">
        <w:rPr>
          <w:rFonts w:ascii="Arial" w:hAnsi="Arial" w:cs="Arial"/>
        </w:rPr>
        <w:t xml:space="preserve"> I am also currently studying for my Level 4 Health and Social Care </w:t>
      </w:r>
      <w:r w:rsidR="000107DD">
        <w:rPr>
          <w:rFonts w:ascii="Arial" w:hAnsi="Arial" w:cs="Arial"/>
        </w:rPr>
        <w:t xml:space="preserve">so I feel like this will help me to gain knowledge for </w:t>
      </w:r>
      <w:r w:rsidR="00AA149A">
        <w:rPr>
          <w:rFonts w:ascii="Arial" w:hAnsi="Arial" w:cs="Arial"/>
        </w:rPr>
        <w:t>on-the-job</w:t>
      </w:r>
      <w:r w:rsidR="000107DD">
        <w:rPr>
          <w:rFonts w:ascii="Arial" w:hAnsi="Arial" w:cs="Arial"/>
        </w:rPr>
        <w:t xml:space="preserve"> training.</w:t>
      </w:r>
    </w:p>
    <w:p w14:paraId="41F5E2F8" w14:textId="0D4DE67F" w:rsidR="007961BA" w:rsidRPr="002419BD" w:rsidRDefault="007961BA" w:rsidP="00852184">
      <w:pPr>
        <w:spacing w:line="360" w:lineRule="auto"/>
        <w:rPr>
          <w:rFonts w:ascii="Arial" w:hAnsi="Arial" w:cs="Arial"/>
        </w:rPr>
      </w:pPr>
    </w:p>
    <w:p w14:paraId="00904738" w14:textId="04DE824E" w:rsidR="00FF3AD9" w:rsidRPr="002419BD" w:rsidRDefault="004B4779" w:rsidP="00852184">
      <w:pPr>
        <w:spacing w:line="360" w:lineRule="auto"/>
        <w:rPr>
          <w:rFonts w:ascii="Arial" w:hAnsi="Arial" w:cs="Arial"/>
        </w:rPr>
      </w:pPr>
      <w:r w:rsidRPr="002419BD">
        <w:rPr>
          <w:rFonts w:ascii="Arial" w:hAnsi="Arial" w:cs="Arial"/>
        </w:rPr>
        <w:t>I’m</w:t>
      </w:r>
      <w:r w:rsidR="00FF3AD9" w:rsidRPr="002419BD">
        <w:rPr>
          <w:rFonts w:ascii="Arial" w:hAnsi="Arial" w:cs="Arial"/>
        </w:rPr>
        <w:t xml:space="preserve"> willing to undertake any challenges that this job role will brin</w:t>
      </w:r>
      <w:r w:rsidR="00733D84" w:rsidRPr="002419BD">
        <w:rPr>
          <w:rFonts w:ascii="Arial" w:hAnsi="Arial" w:cs="Arial"/>
        </w:rPr>
        <w:t>g. I enjoy working with people and independently</w:t>
      </w:r>
      <w:r w:rsidRPr="002419BD">
        <w:rPr>
          <w:rFonts w:ascii="Arial" w:hAnsi="Arial" w:cs="Arial"/>
        </w:rPr>
        <w:t xml:space="preserve">. I </w:t>
      </w:r>
      <w:r w:rsidR="009150B7" w:rsidRPr="002419BD">
        <w:rPr>
          <w:rFonts w:ascii="Arial" w:hAnsi="Arial" w:cs="Arial"/>
        </w:rPr>
        <w:t>am dedicated to my work</w:t>
      </w:r>
      <w:r w:rsidR="004F2C24" w:rsidRPr="002419BD">
        <w:rPr>
          <w:rFonts w:ascii="Arial" w:hAnsi="Arial" w:cs="Arial"/>
        </w:rPr>
        <w:t xml:space="preserve">. I have a strong personality </w:t>
      </w:r>
      <w:r w:rsidR="00CC1AA0" w:rsidRPr="002419BD">
        <w:rPr>
          <w:rFonts w:ascii="Arial" w:hAnsi="Arial" w:cs="Arial"/>
        </w:rPr>
        <w:t>and can deal with any situations that may arise within this job.</w:t>
      </w:r>
      <w:r w:rsidR="006F7C69" w:rsidRPr="002419BD">
        <w:rPr>
          <w:rFonts w:ascii="Arial" w:hAnsi="Arial" w:cs="Arial"/>
        </w:rPr>
        <w:t xml:space="preserve"> </w:t>
      </w:r>
      <w:r w:rsidR="00B16C04" w:rsidRPr="002419BD">
        <w:rPr>
          <w:rFonts w:ascii="Arial" w:hAnsi="Arial" w:cs="Arial"/>
        </w:rPr>
        <w:t>I will always strive to do my best</w:t>
      </w:r>
      <w:r w:rsidR="00B3705F" w:rsidRPr="002419BD">
        <w:rPr>
          <w:rFonts w:ascii="Arial" w:hAnsi="Arial" w:cs="Arial"/>
        </w:rPr>
        <w:t>. I am willing to do the correct training I need to become part of the team.</w:t>
      </w:r>
    </w:p>
    <w:p w14:paraId="673997E4" w14:textId="2784F074" w:rsidR="009B312D" w:rsidRPr="002419BD" w:rsidRDefault="009B312D" w:rsidP="00852184">
      <w:pPr>
        <w:spacing w:line="360" w:lineRule="auto"/>
        <w:rPr>
          <w:rFonts w:ascii="Arial" w:hAnsi="Arial" w:cs="Arial"/>
        </w:rPr>
      </w:pPr>
    </w:p>
    <w:p w14:paraId="320957D3" w14:textId="67348F10" w:rsidR="009B312D" w:rsidRPr="002419BD" w:rsidRDefault="009B312D" w:rsidP="00852184">
      <w:pPr>
        <w:spacing w:line="360" w:lineRule="auto"/>
        <w:rPr>
          <w:rFonts w:ascii="Arial" w:hAnsi="Arial" w:cs="Arial"/>
        </w:rPr>
      </w:pPr>
      <w:r w:rsidRPr="002419BD">
        <w:rPr>
          <w:rFonts w:ascii="Arial" w:hAnsi="Arial" w:cs="Arial"/>
        </w:rPr>
        <w:t>Thank you for taking the time out</w:t>
      </w:r>
      <w:r w:rsidR="009E0C27" w:rsidRPr="002419BD">
        <w:rPr>
          <w:rFonts w:ascii="Arial" w:hAnsi="Arial" w:cs="Arial"/>
        </w:rPr>
        <w:t xml:space="preserve"> of your day</w:t>
      </w:r>
      <w:r w:rsidRPr="002419BD">
        <w:rPr>
          <w:rFonts w:ascii="Arial" w:hAnsi="Arial" w:cs="Arial"/>
        </w:rPr>
        <w:t xml:space="preserve"> to read my </w:t>
      </w:r>
      <w:r w:rsidR="009E0C27" w:rsidRPr="002419BD">
        <w:rPr>
          <w:rFonts w:ascii="Arial" w:hAnsi="Arial" w:cs="Arial"/>
        </w:rPr>
        <w:t>cover letter</w:t>
      </w:r>
      <w:r w:rsidR="00D42342" w:rsidRPr="002419BD">
        <w:rPr>
          <w:rFonts w:ascii="Arial" w:hAnsi="Arial" w:cs="Arial"/>
        </w:rPr>
        <w:t xml:space="preserve">, </w:t>
      </w:r>
      <w:r w:rsidR="001A7F25" w:rsidRPr="002419BD">
        <w:rPr>
          <w:rFonts w:ascii="Arial" w:hAnsi="Arial" w:cs="Arial"/>
        </w:rPr>
        <w:t xml:space="preserve">I have attached my CV, and I look forward to hearing back from you. </w:t>
      </w:r>
      <w:r w:rsidR="009E0C27" w:rsidRPr="002419BD">
        <w:rPr>
          <w:rFonts w:ascii="Arial" w:hAnsi="Arial" w:cs="Arial"/>
        </w:rPr>
        <w:t xml:space="preserve"> </w:t>
      </w:r>
    </w:p>
    <w:p w14:paraId="66613FB0" w14:textId="3BD52BD6" w:rsidR="001A7F25" w:rsidRPr="002419BD" w:rsidRDefault="001A7F25" w:rsidP="00852184">
      <w:pPr>
        <w:spacing w:line="360" w:lineRule="auto"/>
        <w:rPr>
          <w:rFonts w:ascii="Arial" w:hAnsi="Arial" w:cs="Arial"/>
        </w:rPr>
      </w:pPr>
    </w:p>
    <w:p w14:paraId="7BFF95F8" w14:textId="6684D30C" w:rsidR="001A7F25" w:rsidRPr="002419BD" w:rsidRDefault="001A7F25" w:rsidP="00852184">
      <w:pPr>
        <w:spacing w:line="360" w:lineRule="auto"/>
        <w:rPr>
          <w:rFonts w:ascii="Arial" w:hAnsi="Arial" w:cs="Arial"/>
        </w:rPr>
      </w:pPr>
      <w:r w:rsidRPr="002419BD">
        <w:rPr>
          <w:rFonts w:ascii="Arial" w:hAnsi="Arial" w:cs="Arial"/>
        </w:rPr>
        <w:t>Yours Sincerely,</w:t>
      </w:r>
    </w:p>
    <w:p w14:paraId="368189E4" w14:textId="066B8974" w:rsidR="001A7F25" w:rsidRPr="002419BD" w:rsidRDefault="001A7F25" w:rsidP="00852184">
      <w:pPr>
        <w:spacing w:line="360" w:lineRule="auto"/>
        <w:rPr>
          <w:rFonts w:ascii="Arial" w:hAnsi="Arial" w:cs="Arial"/>
        </w:rPr>
      </w:pPr>
      <w:r w:rsidRPr="002419BD">
        <w:rPr>
          <w:rFonts w:ascii="Arial" w:hAnsi="Arial" w:cs="Arial"/>
        </w:rPr>
        <w:t xml:space="preserve">Serena Bailey </w:t>
      </w:r>
    </w:p>
    <w:p w14:paraId="75500C58" w14:textId="77777777" w:rsidR="007961BA" w:rsidRDefault="007961BA" w:rsidP="00E16911">
      <w:pPr>
        <w:rPr>
          <w:sz w:val="32"/>
          <w:szCs w:val="32"/>
        </w:rPr>
      </w:pPr>
    </w:p>
    <w:p w14:paraId="4208FFCA" w14:textId="2001646D" w:rsidR="007961BA" w:rsidRDefault="007961BA" w:rsidP="00E16911">
      <w:pPr>
        <w:rPr>
          <w:sz w:val="32"/>
          <w:szCs w:val="32"/>
        </w:rPr>
      </w:pPr>
    </w:p>
    <w:p w14:paraId="462BFC1D" w14:textId="2073CBCA" w:rsidR="005B3541" w:rsidRDefault="005B3541" w:rsidP="00E16911">
      <w:pPr>
        <w:rPr>
          <w:sz w:val="32"/>
          <w:szCs w:val="32"/>
        </w:rPr>
      </w:pPr>
    </w:p>
    <w:p w14:paraId="155DC367" w14:textId="491DF0AD" w:rsidR="005B3541" w:rsidRDefault="005B3541" w:rsidP="00E16911">
      <w:pPr>
        <w:rPr>
          <w:sz w:val="32"/>
          <w:szCs w:val="32"/>
        </w:rPr>
      </w:pPr>
    </w:p>
    <w:p w14:paraId="1CA707C6" w14:textId="4EE1F21F" w:rsidR="005B3541" w:rsidRDefault="005B3541" w:rsidP="00E16911">
      <w:pPr>
        <w:rPr>
          <w:sz w:val="32"/>
          <w:szCs w:val="32"/>
        </w:rPr>
      </w:pPr>
    </w:p>
    <w:p w14:paraId="4D127C22" w14:textId="5930FB44" w:rsidR="005B3541" w:rsidRDefault="005B3541" w:rsidP="00E16911">
      <w:pPr>
        <w:rPr>
          <w:sz w:val="32"/>
          <w:szCs w:val="32"/>
        </w:rPr>
      </w:pPr>
    </w:p>
    <w:p w14:paraId="47245484" w14:textId="57CB2C9C" w:rsidR="005B3541" w:rsidRDefault="005B3541" w:rsidP="00E16911">
      <w:pPr>
        <w:rPr>
          <w:sz w:val="32"/>
          <w:szCs w:val="32"/>
        </w:rPr>
      </w:pPr>
    </w:p>
    <w:p w14:paraId="287B42A7" w14:textId="1BB8BC50" w:rsidR="005B3541" w:rsidRDefault="005B3541" w:rsidP="00E16911">
      <w:pPr>
        <w:rPr>
          <w:sz w:val="32"/>
          <w:szCs w:val="32"/>
        </w:rPr>
      </w:pPr>
    </w:p>
    <w:p w14:paraId="191D1305" w14:textId="0B6F6503" w:rsidR="005B3541" w:rsidRDefault="005B3541" w:rsidP="00E16911">
      <w:pPr>
        <w:rPr>
          <w:sz w:val="32"/>
          <w:szCs w:val="32"/>
        </w:rPr>
      </w:pPr>
    </w:p>
    <w:p w14:paraId="4B82CE6D" w14:textId="7435F71F" w:rsidR="005B3541" w:rsidRDefault="005B3541" w:rsidP="00E16911">
      <w:pPr>
        <w:rPr>
          <w:sz w:val="32"/>
          <w:szCs w:val="32"/>
        </w:rPr>
      </w:pPr>
    </w:p>
    <w:p w14:paraId="5556640F" w14:textId="6E4980C4" w:rsidR="005B3541" w:rsidRDefault="005B3541" w:rsidP="00E16911">
      <w:pPr>
        <w:rPr>
          <w:sz w:val="32"/>
          <w:szCs w:val="32"/>
        </w:rPr>
      </w:pPr>
    </w:p>
    <w:p w14:paraId="14DDDFEF" w14:textId="1EE489B3" w:rsidR="005B3541" w:rsidRDefault="005B3541" w:rsidP="00E16911">
      <w:pPr>
        <w:rPr>
          <w:sz w:val="32"/>
          <w:szCs w:val="32"/>
        </w:rPr>
      </w:pPr>
    </w:p>
    <w:p w14:paraId="40836282" w14:textId="0B66DDD6" w:rsidR="005B3541" w:rsidRDefault="005B3541" w:rsidP="00E16911">
      <w:pPr>
        <w:rPr>
          <w:sz w:val="32"/>
          <w:szCs w:val="32"/>
        </w:rPr>
      </w:pPr>
    </w:p>
    <w:p w14:paraId="04590E99" w14:textId="6791AB5E" w:rsidR="005B3541" w:rsidRDefault="005B3541" w:rsidP="00E16911">
      <w:pPr>
        <w:rPr>
          <w:sz w:val="32"/>
          <w:szCs w:val="32"/>
        </w:rPr>
      </w:pPr>
    </w:p>
    <w:p w14:paraId="5A68204B" w14:textId="67ABD3B5" w:rsidR="005B3541" w:rsidRDefault="005B3541" w:rsidP="00E16911">
      <w:pPr>
        <w:rPr>
          <w:sz w:val="32"/>
          <w:szCs w:val="32"/>
        </w:rPr>
      </w:pPr>
    </w:p>
    <w:p w14:paraId="45E5A743" w14:textId="164E8D62" w:rsidR="005B3541" w:rsidRDefault="005B3541" w:rsidP="00E16911">
      <w:pPr>
        <w:rPr>
          <w:sz w:val="32"/>
          <w:szCs w:val="32"/>
        </w:rPr>
      </w:pPr>
    </w:p>
    <w:p w14:paraId="5E92AC7C" w14:textId="3BF0009E" w:rsidR="005B3541" w:rsidRDefault="005B3541" w:rsidP="00E16911">
      <w:pPr>
        <w:rPr>
          <w:sz w:val="32"/>
          <w:szCs w:val="32"/>
        </w:rPr>
      </w:pPr>
    </w:p>
    <w:p w14:paraId="015472A3" w14:textId="1FBE8466" w:rsidR="005B3541" w:rsidRDefault="005B3541" w:rsidP="00E16911">
      <w:pPr>
        <w:rPr>
          <w:sz w:val="32"/>
          <w:szCs w:val="32"/>
        </w:rPr>
      </w:pPr>
    </w:p>
    <w:p w14:paraId="6AEA04D6" w14:textId="77777777" w:rsidR="005B3541" w:rsidRPr="00406D12" w:rsidRDefault="005B3541" w:rsidP="00E16911">
      <w:pPr>
        <w:rPr>
          <w:sz w:val="32"/>
          <w:szCs w:val="32"/>
        </w:rPr>
      </w:pPr>
    </w:p>
    <w:sectPr w:rsidR="005B3541" w:rsidRPr="00406D12" w:rsidSect="005A1B10">
      <w:footerReference w:type="default" r:id="rId10"/>
      <w:headerReference w:type="first" r:id="rId11"/>
      <w:pgSz w:w="12240" w:h="15840" w:code="1"/>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A4259" w14:textId="77777777" w:rsidR="002A26D9" w:rsidRDefault="002A26D9" w:rsidP="0068194B">
      <w:r>
        <w:separator/>
      </w:r>
    </w:p>
    <w:p w14:paraId="62700F58" w14:textId="77777777" w:rsidR="002A26D9" w:rsidRDefault="002A26D9"/>
    <w:p w14:paraId="000999F6" w14:textId="77777777" w:rsidR="002A26D9" w:rsidRDefault="002A26D9"/>
  </w:endnote>
  <w:endnote w:type="continuationSeparator" w:id="0">
    <w:p w14:paraId="18DC45E0" w14:textId="77777777" w:rsidR="002A26D9" w:rsidRDefault="002A26D9" w:rsidP="0068194B">
      <w:r>
        <w:continuationSeparator/>
      </w:r>
    </w:p>
    <w:p w14:paraId="5571502D" w14:textId="77777777" w:rsidR="002A26D9" w:rsidRDefault="002A26D9"/>
    <w:p w14:paraId="771D9FA9" w14:textId="77777777" w:rsidR="002A26D9" w:rsidRDefault="002A26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06279"/>
      <w:docPartObj>
        <w:docPartGallery w:val="Page Numbers (Bottom of Page)"/>
        <w:docPartUnique/>
      </w:docPartObj>
    </w:sdtPr>
    <w:sdtEndPr>
      <w:rPr>
        <w:noProof/>
      </w:rPr>
    </w:sdtEndPr>
    <w:sdtContent>
      <w:p w14:paraId="1ED9CBF2"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683D9" w14:textId="77777777" w:rsidR="002A26D9" w:rsidRDefault="002A26D9" w:rsidP="0068194B">
      <w:r>
        <w:separator/>
      </w:r>
    </w:p>
    <w:p w14:paraId="45ECC711" w14:textId="77777777" w:rsidR="002A26D9" w:rsidRDefault="002A26D9"/>
    <w:p w14:paraId="279DA999" w14:textId="77777777" w:rsidR="002A26D9" w:rsidRDefault="002A26D9"/>
  </w:footnote>
  <w:footnote w:type="continuationSeparator" w:id="0">
    <w:p w14:paraId="5D1589D6" w14:textId="77777777" w:rsidR="002A26D9" w:rsidRDefault="002A26D9" w:rsidP="0068194B">
      <w:r>
        <w:continuationSeparator/>
      </w:r>
    </w:p>
    <w:p w14:paraId="1E55CC9B" w14:textId="77777777" w:rsidR="002A26D9" w:rsidRDefault="002A26D9"/>
    <w:p w14:paraId="5C97256E" w14:textId="77777777" w:rsidR="002A26D9" w:rsidRDefault="002A26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35AF"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5FEDC951" wp14:editId="4051044A">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4DB434BE" id="Straight Connector 5" o:spid="_x0000_s1026" alt="&quot;&quot;"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612784611">
    <w:abstractNumId w:val="9"/>
  </w:num>
  <w:num w:numId="2" w16cid:durableId="1950236516">
    <w:abstractNumId w:val="8"/>
  </w:num>
  <w:num w:numId="3" w16cid:durableId="756563773">
    <w:abstractNumId w:val="7"/>
  </w:num>
  <w:num w:numId="4" w16cid:durableId="382944854">
    <w:abstractNumId w:val="6"/>
  </w:num>
  <w:num w:numId="5" w16cid:durableId="551576160">
    <w:abstractNumId w:val="10"/>
  </w:num>
  <w:num w:numId="6" w16cid:durableId="1994095617">
    <w:abstractNumId w:val="3"/>
  </w:num>
  <w:num w:numId="7" w16cid:durableId="122580622">
    <w:abstractNumId w:val="11"/>
  </w:num>
  <w:num w:numId="8" w16cid:durableId="1642034243">
    <w:abstractNumId w:val="2"/>
  </w:num>
  <w:num w:numId="9" w16cid:durableId="1329022572">
    <w:abstractNumId w:val="12"/>
  </w:num>
  <w:num w:numId="10" w16cid:durableId="398792486">
    <w:abstractNumId w:val="5"/>
  </w:num>
  <w:num w:numId="11" w16cid:durableId="851410854">
    <w:abstractNumId w:val="4"/>
  </w:num>
  <w:num w:numId="12" w16cid:durableId="1568952181">
    <w:abstractNumId w:val="1"/>
  </w:num>
  <w:num w:numId="13" w16cid:durableId="542525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AE9"/>
    <w:rsid w:val="000001EF"/>
    <w:rsid w:val="00007322"/>
    <w:rsid w:val="00007728"/>
    <w:rsid w:val="000107DD"/>
    <w:rsid w:val="00022EB2"/>
    <w:rsid w:val="00024584"/>
    <w:rsid w:val="00024730"/>
    <w:rsid w:val="00055E95"/>
    <w:rsid w:val="0007021F"/>
    <w:rsid w:val="000A7A03"/>
    <w:rsid w:val="000B1A04"/>
    <w:rsid w:val="000B2BA5"/>
    <w:rsid w:val="000E0BD9"/>
    <w:rsid w:val="000F2F8C"/>
    <w:rsid w:val="000F7C1A"/>
    <w:rsid w:val="0010006E"/>
    <w:rsid w:val="001045A8"/>
    <w:rsid w:val="00114A91"/>
    <w:rsid w:val="001427E1"/>
    <w:rsid w:val="001472A1"/>
    <w:rsid w:val="00163668"/>
    <w:rsid w:val="00171566"/>
    <w:rsid w:val="00174676"/>
    <w:rsid w:val="001755A8"/>
    <w:rsid w:val="00176AC7"/>
    <w:rsid w:val="00184014"/>
    <w:rsid w:val="00186DBC"/>
    <w:rsid w:val="0018778B"/>
    <w:rsid w:val="00192008"/>
    <w:rsid w:val="001A40EF"/>
    <w:rsid w:val="001A7F25"/>
    <w:rsid w:val="001C0E68"/>
    <w:rsid w:val="001C4B6F"/>
    <w:rsid w:val="001D0BF1"/>
    <w:rsid w:val="001E3120"/>
    <w:rsid w:val="001E7E0C"/>
    <w:rsid w:val="001F0BB0"/>
    <w:rsid w:val="001F4E6D"/>
    <w:rsid w:val="001F6140"/>
    <w:rsid w:val="001F71D6"/>
    <w:rsid w:val="00203573"/>
    <w:rsid w:val="0020597D"/>
    <w:rsid w:val="00210D53"/>
    <w:rsid w:val="00213B4C"/>
    <w:rsid w:val="002253B0"/>
    <w:rsid w:val="00236D54"/>
    <w:rsid w:val="002419BD"/>
    <w:rsid w:val="00241D8C"/>
    <w:rsid w:val="00241FDB"/>
    <w:rsid w:val="00247002"/>
    <w:rsid w:val="0024720C"/>
    <w:rsid w:val="002617AE"/>
    <w:rsid w:val="002630B8"/>
    <w:rsid w:val="002638D0"/>
    <w:rsid w:val="002647D3"/>
    <w:rsid w:val="00275EAE"/>
    <w:rsid w:val="00275EB9"/>
    <w:rsid w:val="00294998"/>
    <w:rsid w:val="00297F18"/>
    <w:rsid w:val="002A1945"/>
    <w:rsid w:val="002A26D9"/>
    <w:rsid w:val="002B2958"/>
    <w:rsid w:val="002B3FC8"/>
    <w:rsid w:val="002D23C5"/>
    <w:rsid w:val="002D6137"/>
    <w:rsid w:val="002E1A45"/>
    <w:rsid w:val="002E6805"/>
    <w:rsid w:val="002E7E61"/>
    <w:rsid w:val="002F05E5"/>
    <w:rsid w:val="002F254D"/>
    <w:rsid w:val="002F30E4"/>
    <w:rsid w:val="002F4239"/>
    <w:rsid w:val="00307140"/>
    <w:rsid w:val="00316DFF"/>
    <w:rsid w:val="00325B57"/>
    <w:rsid w:val="00336056"/>
    <w:rsid w:val="003544E1"/>
    <w:rsid w:val="00366398"/>
    <w:rsid w:val="0037399F"/>
    <w:rsid w:val="003740C7"/>
    <w:rsid w:val="00393A94"/>
    <w:rsid w:val="0039520C"/>
    <w:rsid w:val="003A0632"/>
    <w:rsid w:val="003A30E5"/>
    <w:rsid w:val="003A6ADF"/>
    <w:rsid w:val="003B22C3"/>
    <w:rsid w:val="003B3FE1"/>
    <w:rsid w:val="003B5928"/>
    <w:rsid w:val="003D380F"/>
    <w:rsid w:val="003D783F"/>
    <w:rsid w:val="003E160D"/>
    <w:rsid w:val="003F1D5F"/>
    <w:rsid w:val="00405128"/>
    <w:rsid w:val="00406CFF"/>
    <w:rsid w:val="00406D12"/>
    <w:rsid w:val="00416B25"/>
    <w:rsid w:val="00420592"/>
    <w:rsid w:val="00422CB1"/>
    <w:rsid w:val="004319E0"/>
    <w:rsid w:val="00437E8C"/>
    <w:rsid w:val="00440225"/>
    <w:rsid w:val="00455E24"/>
    <w:rsid w:val="004726BC"/>
    <w:rsid w:val="00474105"/>
    <w:rsid w:val="0047683C"/>
    <w:rsid w:val="00480E6E"/>
    <w:rsid w:val="00486277"/>
    <w:rsid w:val="0049144F"/>
    <w:rsid w:val="00494CF6"/>
    <w:rsid w:val="00495F8D"/>
    <w:rsid w:val="004A1FAE"/>
    <w:rsid w:val="004A32FF"/>
    <w:rsid w:val="004B06EB"/>
    <w:rsid w:val="004B2B56"/>
    <w:rsid w:val="004B4779"/>
    <w:rsid w:val="004B572D"/>
    <w:rsid w:val="004B6AD0"/>
    <w:rsid w:val="004C2D5D"/>
    <w:rsid w:val="004C33E1"/>
    <w:rsid w:val="004E01EB"/>
    <w:rsid w:val="004E2794"/>
    <w:rsid w:val="004E49F2"/>
    <w:rsid w:val="004E689E"/>
    <w:rsid w:val="004F2C24"/>
    <w:rsid w:val="005063B6"/>
    <w:rsid w:val="00510392"/>
    <w:rsid w:val="00513E2A"/>
    <w:rsid w:val="00520A3F"/>
    <w:rsid w:val="00566A35"/>
    <w:rsid w:val="00566F24"/>
    <w:rsid w:val="0056701E"/>
    <w:rsid w:val="005728C9"/>
    <w:rsid w:val="005740D7"/>
    <w:rsid w:val="00590D1B"/>
    <w:rsid w:val="005914B0"/>
    <w:rsid w:val="005A0F26"/>
    <w:rsid w:val="005A1B10"/>
    <w:rsid w:val="005A6850"/>
    <w:rsid w:val="005B1B1B"/>
    <w:rsid w:val="005B1BD3"/>
    <w:rsid w:val="005B3541"/>
    <w:rsid w:val="005C5932"/>
    <w:rsid w:val="005D3CA7"/>
    <w:rsid w:val="005D4CC1"/>
    <w:rsid w:val="005E4C2A"/>
    <w:rsid w:val="005F4B91"/>
    <w:rsid w:val="005F55D2"/>
    <w:rsid w:val="00603EC5"/>
    <w:rsid w:val="006046F7"/>
    <w:rsid w:val="00614C15"/>
    <w:rsid w:val="0062312F"/>
    <w:rsid w:val="00625F2C"/>
    <w:rsid w:val="00634E9C"/>
    <w:rsid w:val="006618E9"/>
    <w:rsid w:val="00670AD3"/>
    <w:rsid w:val="00672F8F"/>
    <w:rsid w:val="00676E06"/>
    <w:rsid w:val="0068194B"/>
    <w:rsid w:val="00692703"/>
    <w:rsid w:val="006A1962"/>
    <w:rsid w:val="006B0D84"/>
    <w:rsid w:val="006B5D48"/>
    <w:rsid w:val="006B7D7B"/>
    <w:rsid w:val="006C1A5E"/>
    <w:rsid w:val="006D65FA"/>
    <w:rsid w:val="006E1507"/>
    <w:rsid w:val="006E4693"/>
    <w:rsid w:val="006F1E69"/>
    <w:rsid w:val="006F4D9B"/>
    <w:rsid w:val="006F7C69"/>
    <w:rsid w:val="00712D8B"/>
    <w:rsid w:val="007273B7"/>
    <w:rsid w:val="00731B7E"/>
    <w:rsid w:val="00733D84"/>
    <w:rsid w:val="00733E0A"/>
    <w:rsid w:val="0074403D"/>
    <w:rsid w:val="00746D44"/>
    <w:rsid w:val="007538DC"/>
    <w:rsid w:val="00755472"/>
    <w:rsid w:val="00757803"/>
    <w:rsid w:val="00765C57"/>
    <w:rsid w:val="0079206B"/>
    <w:rsid w:val="00796076"/>
    <w:rsid w:val="007961BA"/>
    <w:rsid w:val="00796DB4"/>
    <w:rsid w:val="007A79EC"/>
    <w:rsid w:val="007B1D78"/>
    <w:rsid w:val="007B2C41"/>
    <w:rsid w:val="007B3BF8"/>
    <w:rsid w:val="007B7CC8"/>
    <w:rsid w:val="007C0566"/>
    <w:rsid w:val="007C606B"/>
    <w:rsid w:val="007D6882"/>
    <w:rsid w:val="007E13BC"/>
    <w:rsid w:val="007E6A61"/>
    <w:rsid w:val="007E6C1A"/>
    <w:rsid w:val="00801140"/>
    <w:rsid w:val="00803404"/>
    <w:rsid w:val="00815463"/>
    <w:rsid w:val="00832B9B"/>
    <w:rsid w:val="00834955"/>
    <w:rsid w:val="0083670A"/>
    <w:rsid w:val="00852184"/>
    <w:rsid w:val="00855B59"/>
    <w:rsid w:val="00860461"/>
    <w:rsid w:val="0086487C"/>
    <w:rsid w:val="00870B20"/>
    <w:rsid w:val="008774D9"/>
    <w:rsid w:val="00881A80"/>
    <w:rsid w:val="008829F8"/>
    <w:rsid w:val="00885897"/>
    <w:rsid w:val="008A6538"/>
    <w:rsid w:val="008B13A5"/>
    <w:rsid w:val="008C3C64"/>
    <w:rsid w:val="008C7056"/>
    <w:rsid w:val="008D1D86"/>
    <w:rsid w:val="008F3B14"/>
    <w:rsid w:val="00901899"/>
    <w:rsid w:val="0090344B"/>
    <w:rsid w:val="00905715"/>
    <w:rsid w:val="00907D6D"/>
    <w:rsid w:val="0091321E"/>
    <w:rsid w:val="00913946"/>
    <w:rsid w:val="009150B7"/>
    <w:rsid w:val="00925791"/>
    <w:rsid w:val="0092726B"/>
    <w:rsid w:val="0093004C"/>
    <w:rsid w:val="009361BA"/>
    <w:rsid w:val="0094249E"/>
    <w:rsid w:val="00944F78"/>
    <w:rsid w:val="009510E7"/>
    <w:rsid w:val="00952C89"/>
    <w:rsid w:val="009571D8"/>
    <w:rsid w:val="00964A48"/>
    <w:rsid w:val="009650EA"/>
    <w:rsid w:val="009762DA"/>
    <w:rsid w:val="00976B7F"/>
    <w:rsid w:val="0097790C"/>
    <w:rsid w:val="0098506E"/>
    <w:rsid w:val="009A44CE"/>
    <w:rsid w:val="009B312D"/>
    <w:rsid w:val="009C4DFC"/>
    <w:rsid w:val="009D249A"/>
    <w:rsid w:val="009D2ED6"/>
    <w:rsid w:val="009D44F8"/>
    <w:rsid w:val="009E0C27"/>
    <w:rsid w:val="009E3160"/>
    <w:rsid w:val="009F220C"/>
    <w:rsid w:val="009F3B05"/>
    <w:rsid w:val="009F4931"/>
    <w:rsid w:val="00A14534"/>
    <w:rsid w:val="00A16DAA"/>
    <w:rsid w:val="00A24162"/>
    <w:rsid w:val="00A25023"/>
    <w:rsid w:val="00A270EA"/>
    <w:rsid w:val="00A32C9A"/>
    <w:rsid w:val="00A34BA2"/>
    <w:rsid w:val="00A3608D"/>
    <w:rsid w:val="00A36F27"/>
    <w:rsid w:val="00A42E32"/>
    <w:rsid w:val="00A46E63"/>
    <w:rsid w:val="00A51DC5"/>
    <w:rsid w:val="00A524EB"/>
    <w:rsid w:val="00A53DE1"/>
    <w:rsid w:val="00A615E1"/>
    <w:rsid w:val="00A755E8"/>
    <w:rsid w:val="00A93A5D"/>
    <w:rsid w:val="00AA149A"/>
    <w:rsid w:val="00AB32F8"/>
    <w:rsid w:val="00AB610B"/>
    <w:rsid w:val="00AD360E"/>
    <w:rsid w:val="00AD40FB"/>
    <w:rsid w:val="00AD782D"/>
    <w:rsid w:val="00AE2E2E"/>
    <w:rsid w:val="00AE7650"/>
    <w:rsid w:val="00B10304"/>
    <w:rsid w:val="00B10EBE"/>
    <w:rsid w:val="00B12426"/>
    <w:rsid w:val="00B14E18"/>
    <w:rsid w:val="00B15D4D"/>
    <w:rsid w:val="00B16C04"/>
    <w:rsid w:val="00B236F1"/>
    <w:rsid w:val="00B3705F"/>
    <w:rsid w:val="00B50F99"/>
    <w:rsid w:val="00B51D1B"/>
    <w:rsid w:val="00B540F4"/>
    <w:rsid w:val="00B54E72"/>
    <w:rsid w:val="00B60FD0"/>
    <w:rsid w:val="00B622DF"/>
    <w:rsid w:val="00B6332A"/>
    <w:rsid w:val="00B81760"/>
    <w:rsid w:val="00B8494C"/>
    <w:rsid w:val="00B97344"/>
    <w:rsid w:val="00BA0D22"/>
    <w:rsid w:val="00BA1546"/>
    <w:rsid w:val="00BB210B"/>
    <w:rsid w:val="00BB4E51"/>
    <w:rsid w:val="00BD431F"/>
    <w:rsid w:val="00BD5DB3"/>
    <w:rsid w:val="00BD6DFC"/>
    <w:rsid w:val="00BE423E"/>
    <w:rsid w:val="00BF3119"/>
    <w:rsid w:val="00BF61AC"/>
    <w:rsid w:val="00C32186"/>
    <w:rsid w:val="00C37946"/>
    <w:rsid w:val="00C47FA6"/>
    <w:rsid w:val="00C57FC6"/>
    <w:rsid w:val="00C6085F"/>
    <w:rsid w:val="00C64136"/>
    <w:rsid w:val="00C66A7D"/>
    <w:rsid w:val="00C779DA"/>
    <w:rsid w:val="00C814F7"/>
    <w:rsid w:val="00C977DE"/>
    <w:rsid w:val="00CA4B4D"/>
    <w:rsid w:val="00CB17C0"/>
    <w:rsid w:val="00CB35C3"/>
    <w:rsid w:val="00CC1AA0"/>
    <w:rsid w:val="00CD323D"/>
    <w:rsid w:val="00CE4030"/>
    <w:rsid w:val="00CE5A84"/>
    <w:rsid w:val="00CE64B3"/>
    <w:rsid w:val="00CF1A49"/>
    <w:rsid w:val="00CF58A6"/>
    <w:rsid w:val="00D012DE"/>
    <w:rsid w:val="00D0630C"/>
    <w:rsid w:val="00D07D29"/>
    <w:rsid w:val="00D155EB"/>
    <w:rsid w:val="00D1673E"/>
    <w:rsid w:val="00D243A9"/>
    <w:rsid w:val="00D305E5"/>
    <w:rsid w:val="00D37CD3"/>
    <w:rsid w:val="00D42342"/>
    <w:rsid w:val="00D53979"/>
    <w:rsid w:val="00D543EA"/>
    <w:rsid w:val="00D66A52"/>
    <w:rsid w:val="00D66EFA"/>
    <w:rsid w:val="00D72A2D"/>
    <w:rsid w:val="00D87304"/>
    <w:rsid w:val="00D9521A"/>
    <w:rsid w:val="00DA3914"/>
    <w:rsid w:val="00DA59AA"/>
    <w:rsid w:val="00DB270F"/>
    <w:rsid w:val="00DB6915"/>
    <w:rsid w:val="00DB7E1E"/>
    <w:rsid w:val="00DC1B78"/>
    <w:rsid w:val="00DC2A2F"/>
    <w:rsid w:val="00DC5E3E"/>
    <w:rsid w:val="00DC600B"/>
    <w:rsid w:val="00DD384B"/>
    <w:rsid w:val="00DE0FAA"/>
    <w:rsid w:val="00DE136D"/>
    <w:rsid w:val="00DE6534"/>
    <w:rsid w:val="00DF4D6C"/>
    <w:rsid w:val="00E01923"/>
    <w:rsid w:val="00E14498"/>
    <w:rsid w:val="00E16911"/>
    <w:rsid w:val="00E2397A"/>
    <w:rsid w:val="00E254DB"/>
    <w:rsid w:val="00E300FC"/>
    <w:rsid w:val="00E362DB"/>
    <w:rsid w:val="00E5632B"/>
    <w:rsid w:val="00E70240"/>
    <w:rsid w:val="00E71E6B"/>
    <w:rsid w:val="00E81CC5"/>
    <w:rsid w:val="00E85A87"/>
    <w:rsid w:val="00E85B4A"/>
    <w:rsid w:val="00E9528E"/>
    <w:rsid w:val="00EA5099"/>
    <w:rsid w:val="00EC1351"/>
    <w:rsid w:val="00EC4CBF"/>
    <w:rsid w:val="00ED2154"/>
    <w:rsid w:val="00EE21A4"/>
    <w:rsid w:val="00EE2CA8"/>
    <w:rsid w:val="00EF17E8"/>
    <w:rsid w:val="00EF51D9"/>
    <w:rsid w:val="00F02718"/>
    <w:rsid w:val="00F130DD"/>
    <w:rsid w:val="00F22AD9"/>
    <w:rsid w:val="00F24884"/>
    <w:rsid w:val="00F476C4"/>
    <w:rsid w:val="00F61DF9"/>
    <w:rsid w:val="00F7386C"/>
    <w:rsid w:val="00F81960"/>
    <w:rsid w:val="00F82424"/>
    <w:rsid w:val="00F8769D"/>
    <w:rsid w:val="00F917EB"/>
    <w:rsid w:val="00F9350C"/>
    <w:rsid w:val="00F94EB5"/>
    <w:rsid w:val="00F9624D"/>
    <w:rsid w:val="00FA06B2"/>
    <w:rsid w:val="00FA1FAB"/>
    <w:rsid w:val="00FB31C1"/>
    <w:rsid w:val="00FB58F2"/>
    <w:rsid w:val="00FB7AE9"/>
    <w:rsid w:val="00FC1239"/>
    <w:rsid w:val="00FC284F"/>
    <w:rsid w:val="00FC6AEA"/>
    <w:rsid w:val="00FD3D13"/>
    <w:rsid w:val="00FD4EB4"/>
    <w:rsid w:val="00FE26B4"/>
    <w:rsid w:val="00FE55A2"/>
    <w:rsid w:val="00FF3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4B3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semiHidden/>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80\AppData\Roaming\Microsoft\Templates\Modern%20chronological%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FFB2F0F26F4246AFB2111DA637DBE1"/>
        <w:category>
          <w:name w:val="General"/>
          <w:gallery w:val="placeholder"/>
        </w:category>
        <w:types>
          <w:type w:val="bbPlcHdr"/>
        </w:types>
        <w:behaviors>
          <w:behavior w:val="content"/>
        </w:behaviors>
        <w:guid w:val="{DE012021-41B9-427D-BED4-8172EF544CF5}"/>
      </w:docPartPr>
      <w:docPartBody>
        <w:p w:rsidR="00000000" w:rsidRDefault="00000000">
          <w:pPr>
            <w:pStyle w:val="59FFB2F0F26F4246AFB2111DA637DBE1"/>
          </w:pPr>
          <w:r w:rsidRPr="00CF1A49">
            <w:t>·</w:t>
          </w:r>
        </w:p>
      </w:docPartBody>
    </w:docPart>
    <w:docPart>
      <w:docPartPr>
        <w:name w:val="A1CDDB53891D4704AB6B3578259D21CC"/>
        <w:category>
          <w:name w:val="General"/>
          <w:gallery w:val="placeholder"/>
        </w:category>
        <w:types>
          <w:type w:val="bbPlcHdr"/>
        </w:types>
        <w:behaviors>
          <w:behavior w:val="content"/>
        </w:behaviors>
        <w:guid w:val="{CFA42F49-2BD6-4851-A9D2-3BAB161C2938}"/>
      </w:docPartPr>
      <w:docPartBody>
        <w:p w:rsidR="00000000" w:rsidRDefault="00000000">
          <w:pPr>
            <w:pStyle w:val="A1CDDB53891D4704AB6B3578259D21CC"/>
          </w:pPr>
          <w:r w:rsidRPr="00CF1A49">
            <w:t>Experience</w:t>
          </w:r>
        </w:p>
      </w:docPartBody>
    </w:docPart>
    <w:docPart>
      <w:docPartPr>
        <w:name w:val="5B63651A03814B6CBA8CF727D01D09B0"/>
        <w:category>
          <w:name w:val="General"/>
          <w:gallery w:val="placeholder"/>
        </w:category>
        <w:types>
          <w:type w:val="bbPlcHdr"/>
        </w:types>
        <w:behaviors>
          <w:behavior w:val="content"/>
        </w:behaviors>
        <w:guid w:val="{93E7D7B7-255C-4C8B-8549-FA7EB90B8AFF}"/>
      </w:docPartPr>
      <w:docPartBody>
        <w:p w:rsidR="00000000" w:rsidRDefault="00000000">
          <w:pPr>
            <w:pStyle w:val="5B63651A03814B6CBA8CF727D01D09B0"/>
          </w:pPr>
          <w:r w:rsidRPr="00CF1A49">
            <w:t>Dates From</w:t>
          </w:r>
        </w:p>
      </w:docPartBody>
    </w:docPart>
    <w:docPart>
      <w:docPartPr>
        <w:name w:val="BE2B96AB8534417A92F5FCC60DCF68D9"/>
        <w:category>
          <w:name w:val="General"/>
          <w:gallery w:val="placeholder"/>
        </w:category>
        <w:types>
          <w:type w:val="bbPlcHdr"/>
        </w:types>
        <w:behaviors>
          <w:behavior w:val="content"/>
        </w:behaviors>
        <w:guid w:val="{DC099878-BB40-4507-97EF-E1643D7858DC}"/>
      </w:docPartPr>
      <w:docPartBody>
        <w:p w:rsidR="00000000" w:rsidRDefault="00000000">
          <w:pPr>
            <w:pStyle w:val="BE2B96AB8534417A92F5FCC60DCF68D9"/>
          </w:pPr>
          <w:r w:rsidRPr="00CF1A49">
            <w:t>Dates From</w:t>
          </w:r>
        </w:p>
      </w:docPartBody>
    </w:docPart>
    <w:docPart>
      <w:docPartPr>
        <w:name w:val="6546A4ADD7374C7DB2A14B0102A40FB9"/>
        <w:category>
          <w:name w:val="General"/>
          <w:gallery w:val="placeholder"/>
        </w:category>
        <w:types>
          <w:type w:val="bbPlcHdr"/>
        </w:types>
        <w:behaviors>
          <w:behavior w:val="content"/>
        </w:behaviors>
        <w:guid w:val="{7FE47608-453F-4679-A53D-F203311FFA67}"/>
      </w:docPartPr>
      <w:docPartBody>
        <w:p w:rsidR="00000000" w:rsidRDefault="00000000">
          <w:pPr>
            <w:pStyle w:val="6546A4ADD7374C7DB2A14B0102A40FB9"/>
          </w:pPr>
          <w:r w:rsidRPr="00CF1A49">
            <w:t>Education</w:t>
          </w:r>
        </w:p>
      </w:docPartBody>
    </w:docPart>
    <w:docPart>
      <w:docPartPr>
        <w:name w:val="54DADB212D254220ABB1426181CA2D23"/>
        <w:category>
          <w:name w:val="General"/>
          <w:gallery w:val="placeholder"/>
        </w:category>
        <w:types>
          <w:type w:val="bbPlcHdr"/>
        </w:types>
        <w:behaviors>
          <w:behavior w:val="content"/>
        </w:behaviors>
        <w:guid w:val="{4A1A56DA-ED91-4290-8193-E7A36F0DB0FE}"/>
      </w:docPartPr>
      <w:docPartBody>
        <w:p w:rsidR="00000000" w:rsidRDefault="00000000">
          <w:pPr>
            <w:pStyle w:val="54DADB212D254220ABB1426181CA2D23"/>
          </w:pPr>
          <w:r w:rsidRPr="00CF1A49">
            <w:t>Skills</w:t>
          </w:r>
        </w:p>
      </w:docPartBody>
    </w:docPart>
    <w:docPart>
      <w:docPartPr>
        <w:name w:val="1DDF9271C3B246C0BC792C7424F0DE43"/>
        <w:category>
          <w:name w:val="General"/>
          <w:gallery w:val="placeholder"/>
        </w:category>
        <w:types>
          <w:type w:val="bbPlcHdr"/>
        </w:types>
        <w:behaviors>
          <w:behavior w:val="content"/>
        </w:behaviors>
        <w:guid w:val="{CD1E8B9A-75B7-4B27-889A-C9A7D8C04627}"/>
      </w:docPartPr>
      <w:docPartBody>
        <w:p w:rsidR="00000000" w:rsidRDefault="00000000">
          <w:pPr>
            <w:pStyle w:val="1DDF9271C3B246C0BC792C7424F0DE43"/>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D4E"/>
    <w:rsid w:val="00822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E5B2F978F04D3889CE7D40CBADBF1F">
    <w:name w:val="74E5B2F978F04D3889CE7D40CBADBF1F"/>
  </w:style>
  <w:style w:type="character" w:styleId="IntenseEmphasis">
    <w:name w:val="Intense Emphasis"/>
    <w:basedOn w:val="DefaultParagraphFont"/>
    <w:uiPriority w:val="2"/>
    <w:rPr>
      <w:b/>
      <w:iCs/>
      <w:color w:val="262626" w:themeColor="text1" w:themeTint="D9"/>
    </w:rPr>
  </w:style>
  <w:style w:type="paragraph" w:customStyle="1" w:styleId="E353C564FA1F4117BD83A00FB2F06365">
    <w:name w:val="E353C564FA1F4117BD83A00FB2F06365"/>
  </w:style>
  <w:style w:type="paragraph" w:customStyle="1" w:styleId="D5A6C41899E54C8EA21EB96D72D77652">
    <w:name w:val="D5A6C41899E54C8EA21EB96D72D77652"/>
  </w:style>
  <w:style w:type="paragraph" w:customStyle="1" w:styleId="59FFB2F0F26F4246AFB2111DA637DBE1">
    <w:name w:val="59FFB2F0F26F4246AFB2111DA637DBE1"/>
  </w:style>
  <w:style w:type="paragraph" w:customStyle="1" w:styleId="A37CD9E7CEA54E7FBB36CCDA1FD55BF7">
    <w:name w:val="A37CD9E7CEA54E7FBB36CCDA1FD55BF7"/>
  </w:style>
  <w:style w:type="paragraph" w:customStyle="1" w:styleId="972DA7269714414D8D61CB2BA6F9E608">
    <w:name w:val="972DA7269714414D8D61CB2BA6F9E608"/>
  </w:style>
  <w:style w:type="paragraph" w:customStyle="1" w:styleId="3B76A1DC42F54315B7CF693ED8AFAAEE">
    <w:name w:val="3B76A1DC42F54315B7CF693ED8AFAAEE"/>
  </w:style>
  <w:style w:type="paragraph" w:customStyle="1" w:styleId="9851DC9230A94D8681093DA86040C3CD">
    <w:name w:val="9851DC9230A94D8681093DA86040C3CD"/>
  </w:style>
  <w:style w:type="paragraph" w:customStyle="1" w:styleId="94AA49AB82AA44A09C4447C6E893904C">
    <w:name w:val="94AA49AB82AA44A09C4447C6E893904C"/>
  </w:style>
  <w:style w:type="paragraph" w:customStyle="1" w:styleId="909F68F88B3C468892FB4D327BCAA945">
    <w:name w:val="909F68F88B3C468892FB4D327BCAA945"/>
  </w:style>
  <w:style w:type="paragraph" w:customStyle="1" w:styleId="FAAC1836DB89454E8DA63D869B845348">
    <w:name w:val="FAAC1836DB89454E8DA63D869B845348"/>
  </w:style>
  <w:style w:type="paragraph" w:customStyle="1" w:styleId="A1CDDB53891D4704AB6B3578259D21CC">
    <w:name w:val="A1CDDB53891D4704AB6B3578259D21CC"/>
  </w:style>
  <w:style w:type="paragraph" w:customStyle="1" w:styleId="5B63651A03814B6CBA8CF727D01D09B0">
    <w:name w:val="5B63651A03814B6CBA8CF727D01D09B0"/>
  </w:style>
  <w:style w:type="paragraph" w:customStyle="1" w:styleId="498939CAB46D42B2BE8361EC99293485">
    <w:name w:val="498939CAB46D42B2BE8361EC99293485"/>
  </w:style>
  <w:style w:type="paragraph" w:customStyle="1" w:styleId="6FE567AB9A72465599A17114C27AA9AA">
    <w:name w:val="6FE567AB9A72465599A17114C27AA9AA"/>
  </w:style>
  <w:style w:type="character" w:styleId="SubtleReference">
    <w:name w:val="Subtle Reference"/>
    <w:basedOn w:val="DefaultParagraphFont"/>
    <w:uiPriority w:val="10"/>
    <w:qFormat/>
    <w:rPr>
      <w:b/>
      <w:caps w:val="0"/>
      <w:smallCaps/>
      <w:color w:val="595959" w:themeColor="text1" w:themeTint="A6"/>
    </w:rPr>
  </w:style>
  <w:style w:type="paragraph" w:customStyle="1" w:styleId="AF4FC0D19EBB4120B4199EBDD5C4869F">
    <w:name w:val="AF4FC0D19EBB4120B4199EBDD5C4869F"/>
  </w:style>
  <w:style w:type="paragraph" w:customStyle="1" w:styleId="E908178FEFE244ACA279B3A00A31B9FD">
    <w:name w:val="E908178FEFE244ACA279B3A00A31B9FD"/>
  </w:style>
  <w:style w:type="paragraph" w:customStyle="1" w:styleId="BE2B96AB8534417A92F5FCC60DCF68D9">
    <w:name w:val="BE2B96AB8534417A92F5FCC60DCF68D9"/>
  </w:style>
  <w:style w:type="paragraph" w:customStyle="1" w:styleId="A65369F6249344FBA336FC6E78A795AD">
    <w:name w:val="A65369F6249344FBA336FC6E78A795AD"/>
  </w:style>
  <w:style w:type="paragraph" w:customStyle="1" w:styleId="DF3700F74E664F06841422116C9D77FC">
    <w:name w:val="DF3700F74E664F06841422116C9D77FC"/>
  </w:style>
  <w:style w:type="paragraph" w:customStyle="1" w:styleId="EEA73D7F24344ED29D5767EE971C5C3A">
    <w:name w:val="EEA73D7F24344ED29D5767EE971C5C3A"/>
  </w:style>
  <w:style w:type="paragraph" w:customStyle="1" w:styleId="2780180FBC4B4AC8AA919108EEA9CFC8">
    <w:name w:val="2780180FBC4B4AC8AA919108EEA9CFC8"/>
  </w:style>
  <w:style w:type="paragraph" w:customStyle="1" w:styleId="6546A4ADD7374C7DB2A14B0102A40FB9">
    <w:name w:val="6546A4ADD7374C7DB2A14B0102A40FB9"/>
  </w:style>
  <w:style w:type="paragraph" w:customStyle="1" w:styleId="0B630B6D15694EF8A7A02BA581CF951B">
    <w:name w:val="0B630B6D15694EF8A7A02BA581CF951B"/>
  </w:style>
  <w:style w:type="paragraph" w:customStyle="1" w:styleId="9F5B0E12BA3A44BB8268A829DC7A8F0C">
    <w:name w:val="9F5B0E12BA3A44BB8268A829DC7A8F0C"/>
  </w:style>
  <w:style w:type="paragraph" w:customStyle="1" w:styleId="E31CA048EC9E468CBE09FC09353310C7">
    <w:name w:val="E31CA048EC9E468CBE09FC09353310C7"/>
  </w:style>
  <w:style w:type="paragraph" w:customStyle="1" w:styleId="F2CA517B6BF744ADB39C1F5D11FFCA2F">
    <w:name w:val="F2CA517B6BF744ADB39C1F5D11FFCA2F"/>
  </w:style>
  <w:style w:type="paragraph" w:customStyle="1" w:styleId="E0795D0E6DF3426FBA03FFB05BED64EF">
    <w:name w:val="E0795D0E6DF3426FBA03FFB05BED64EF"/>
  </w:style>
  <w:style w:type="paragraph" w:customStyle="1" w:styleId="5BCDA9CB15E341649099D60A4E3C352A">
    <w:name w:val="5BCDA9CB15E341649099D60A4E3C352A"/>
  </w:style>
  <w:style w:type="paragraph" w:customStyle="1" w:styleId="24D3F42C15DB4C7BB10BD05AD42B6BA3">
    <w:name w:val="24D3F42C15DB4C7BB10BD05AD42B6BA3"/>
  </w:style>
  <w:style w:type="paragraph" w:customStyle="1" w:styleId="D7A88C18EB83479DAF74763A006CCEBA">
    <w:name w:val="D7A88C18EB83479DAF74763A006CCEBA"/>
  </w:style>
  <w:style w:type="paragraph" w:customStyle="1" w:styleId="541C3918C2C24082B93309672BE12E24">
    <w:name w:val="541C3918C2C24082B93309672BE12E24"/>
  </w:style>
  <w:style w:type="paragraph" w:customStyle="1" w:styleId="FBA2CCA1C1DF4328B149CDB502756DF6">
    <w:name w:val="FBA2CCA1C1DF4328B149CDB502756DF6"/>
  </w:style>
  <w:style w:type="paragraph" w:customStyle="1" w:styleId="54DADB212D254220ABB1426181CA2D23">
    <w:name w:val="54DADB212D254220ABB1426181CA2D23"/>
  </w:style>
  <w:style w:type="paragraph" w:customStyle="1" w:styleId="62E5AEB95FAA4550B777FCC2CD8C371B">
    <w:name w:val="62E5AEB95FAA4550B777FCC2CD8C371B"/>
  </w:style>
  <w:style w:type="paragraph" w:customStyle="1" w:styleId="F79255D2325C48FB9F241336E8792BD7">
    <w:name w:val="F79255D2325C48FB9F241336E8792BD7"/>
  </w:style>
  <w:style w:type="paragraph" w:customStyle="1" w:styleId="F68F5531F168464B9E7AD40F12B21B30">
    <w:name w:val="F68F5531F168464B9E7AD40F12B21B30"/>
  </w:style>
  <w:style w:type="paragraph" w:customStyle="1" w:styleId="0426882E7D9C4F7DAE92ED707C32439C">
    <w:name w:val="0426882E7D9C4F7DAE92ED707C32439C"/>
  </w:style>
  <w:style w:type="paragraph" w:customStyle="1" w:styleId="EF70F5527528464B910A08206821A119">
    <w:name w:val="EF70F5527528464B910A08206821A119"/>
  </w:style>
  <w:style w:type="paragraph" w:customStyle="1" w:styleId="1DDF9271C3B246C0BC792C7424F0DE43">
    <w:name w:val="1DDF9271C3B246C0BC792C7424F0DE43"/>
  </w:style>
  <w:style w:type="paragraph" w:customStyle="1" w:styleId="579566094F7D4847B6708314F2215DF1">
    <w:name w:val="579566094F7D4847B6708314F2215D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a497ae78cf4cfa65cda5ba72d8040869">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8a4421c364412ca25f85115e584b37d"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20C60-7FE6-4972-B089-97F79B315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95218E-087C-4363-86BF-B21E50D721BB}">
  <ds:schemaRefs>
    <ds:schemaRef ds:uri="http://schemas.microsoft.com/sharepoint/v3/contenttype/forms"/>
  </ds:schemaRefs>
</ds:datastoreItem>
</file>

<file path=customXml/itemProps3.xml><?xml version="1.0" encoding="utf-8"?>
<ds:datastoreItem xmlns:ds="http://schemas.openxmlformats.org/officeDocument/2006/customXml" ds:itemID="{1006D3EC-98E9-4FB0-A114-649EE76F25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Modern chronological resume</Template>
  <TotalTime>0</TotalTime>
  <Pages>10</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2022-10-08T22:34:00Z</dcterms:created>
  <dcterms:modified xsi:type="dcterms:W3CDTF">2022-10-21T08:55:00Z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