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9D57A" w14:textId="77777777" w:rsidR="00031AAC" w:rsidRDefault="00031AAC"/>
    <w:p w14:paraId="5D3FAF4A" w14:textId="77777777" w:rsidR="00072A65" w:rsidRDefault="00031AAC">
      <w:r w:rsidRPr="00C11518">
        <w:rPr>
          <w:noProof/>
          <w:sz w:val="16"/>
          <w:szCs w:val="16"/>
          <w:u w:val="single"/>
        </w:rPr>
        <w:drawing>
          <wp:anchor distT="0" distB="0" distL="114300" distR="114300" simplePos="0" relativeHeight="251659264" behindDoc="0" locked="0" layoutInCell="1" allowOverlap="1" wp14:anchorId="36DBB70B" wp14:editId="260A01BB">
            <wp:simplePos x="0" y="0"/>
            <wp:positionH relativeFrom="column">
              <wp:posOffset>1079500</wp:posOffset>
            </wp:positionH>
            <wp:positionV relativeFrom="paragraph">
              <wp:posOffset>190500</wp:posOffset>
            </wp:positionV>
            <wp:extent cx="3657600" cy="3657600"/>
            <wp:effectExtent l="0" t="0" r="0" b="0"/>
            <wp:wrapSquare wrapText="bothSides"/>
            <wp:docPr id="4552419"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419" name="Picture 4552419" descr="The University of Wales Trinity Saint David (UWTSD) - Logistics Education"/>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657600" cy="3657600"/>
                    </a:xfrm>
                    <a:prstGeom prst="rect">
                      <a:avLst/>
                    </a:prstGeom>
                  </pic:spPr>
                </pic:pic>
              </a:graphicData>
            </a:graphic>
            <wp14:sizeRelH relativeFrom="page">
              <wp14:pctWidth>0</wp14:pctWidth>
            </wp14:sizeRelH>
            <wp14:sizeRelV relativeFrom="page">
              <wp14:pctHeight>0</wp14:pctHeight>
            </wp14:sizeRelV>
          </wp:anchor>
        </w:drawing>
      </w:r>
    </w:p>
    <w:p w14:paraId="6F34A164" w14:textId="77777777" w:rsidR="00031AAC" w:rsidRPr="00031AAC" w:rsidRDefault="00031AAC" w:rsidP="00031AAC"/>
    <w:p w14:paraId="51206EAA" w14:textId="77777777" w:rsidR="00031AAC" w:rsidRPr="00031AAC" w:rsidRDefault="00031AAC" w:rsidP="00031AAC"/>
    <w:p w14:paraId="64425AD4" w14:textId="77777777" w:rsidR="00031AAC" w:rsidRPr="00031AAC" w:rsidRDefault="00031AAC" w:rsidP="00031AAC"/>
    <w:p w14:paraId="60A36682" w14:textId="77777777" w:rsidR="00031AAC" w:rsidRPr="00031AAC" w:rsidRDefault="00031AAC" w:rsidP="00031AAC"/>
    <w:p w14:paraId="77A06DDA" w14:textId="77777777" w:rsidR="00031AAC" w:rsidRPr="00031AAC" w:rsidRDefault="00031AAC" w:rsidP="00031AAC"/>
    <w:p w14:paraId="60A34239" w14:textId="77777777" w:rsidR="00031AAC" w:rsidRPr="00031AAC" w:rsidRDefault="00031AAC" w:rsidP="00031AAC"/>
    <w:p w14:paraId="72307279" w14:textId="77777777" w:rsidR="00031AAC" w:rsidRPr="00031AAC" w:rsidRDefault="00031AAC" w:rsidP="00031AAC"/>
    <w:p w14:paraId="47A49021" w14:textId="77777777" w:rsidR="00031AAC" w:rsidRPr="00031AAC" w:rsidRDefault="00031AAC" w:rsidP="00031AAC"/>
    <w:p w14:paraId="0F3A2BB7" w14:textId="77777777" w:rsidR="00031AAC" w:rsidRPr="00031AAC" w:rsidRDefault="00031AAC" w:rsidP="00031AAC"/>
    <w:p w14:paraId="45ABCA45" w14:textId="77777777" w:rsidR="00031AAC" w:rsidRPr="00031AAC" w:rsidRDefault="00031AAC" w:rsidP="00031AAC"/>
    <w:p w14:paraId="6A7B9B25" w14:textId="77777777" w:rsidR="00031AAC" w:rsidRPr="00031AAC" w:rsidRDefault="00031AAC" w:rsidP="00031AAC"/>
    <w:p w14:paraId="22FBD1BB" w14:textId="77777777" w:rsidR="00031AAC" w:rsidRPr="00031AAC" w:rsidRDefault="00031AAC" w:rsidP="00031AAC"/>
    <w:p w14:paraId="31A9AD01" w14:textId="77777777" w:rsidR="00031AAC" w:rsidRPr="00031AAC" w:rsidRDefault="00031AAC" w:rsidP="00031AAC"/>
    <w:p w14:paraId="555ED06F" w14:textId="77777777" w:rsidR="00031AAC" w:rsidRDefault="00031AAC" w:rsidP="00031AAC"/>
    <w:p w14:paraId="316F20B2" w14:textId="77777777" w:rsidR="00031AAC" w:rsidRPr="00730FA5" w:rsidRDefault="00E23986" w:rsidP="00031AAC">
      <w:pPr>
        <w:jc w:val="center"/>
        <w:rPr>
          <w:b/>
          <w:bCs/>
          <w:sz w:val="32"/>
          <w:szCs w:val="32"/>
          <w:u w:val="single"/>
        </w:rPr>
      </w:pPr>
      <w:r w:rsidRPr="00730FA5">
        <w:rPr>
          <w:b/>
          <w:bCs/>
          <w:sz w:val="32"/>
          <w:szCs w:val="32"/>
          <w:u w:val="single"/>
        </w:rPr>
        <w:t xml:space="preserve">Student name: Mustafa Alsaady </w:t>
      </w:r>
    </w:p>
    <w:p w14:paraId="0F46157F" w14:textId="77777777" w:rsidR="00E23986" w:rsidRPr="00730FA5" w:rsidRDefault="00E23986" w:rsidP="00031AAC">
      <w:pPr>
        <w:jc w:val="center"/>
        <w:rPr>
          <w:b/>
          <w:bCs/>
          <w:sz w:val="32"/>
          <w:szCs w:val="32"/>
          <w:u w:val="single"/>
        </w:rPr>
      </w:pPr>
      <w:r w:rsidRPr="00730FA5">
        <w:rPr>
          <w:b/>
          <w:bCs/>
          <w:sz w:val="32"/>
          <w:szCs w:val="32"/>
          <w:u w:val="single"/>
        </w:rPr>
        <w:t>Student number: 232</w:t>
      </w:r>
      <w:r w:rsidR="007D1ECD" w:rsidRPr="00730FA5">
        <w:rPr>
          <w:b/>
          <w:bCs/>
          <w:sz w:val="32"/>
          <w:szCs w:val="32"/>
          <w:u w:val="single"/>
        </w:rPr>
        <w:t>6285</w:t>
      </w:r>
    </w:p>
    <w:p w14:paraId="0EB371E5" w14:textId="77777777" w:rsidR="00D33448" w:rsidRPr="00730FA5" w:rsidRDefault="0080377A" w:rsidP="00031AAC">
      <w:pPr>
        <w:jc w:val="center"/>
        <w:rPr>
          <w:b/>
          <w:bCs/>
          <w:sz w:val="32"/>
          <w:szCs w:val="32"/>
          <w:u w:val="single"/>
        </w:rPr>
      </w:pPr>
      <w:r w:rsidRPr="00730FA5">
        <w:rPr>
          <w:b/>
          <w:bCs/>
          <w:sz w:val="32"/>
          <w:szCs w:val="32"/>
          <w:u w:val="single"/>
        </w:rPr>
        <w:t>Module course:</w:t>
      </w:r>
      <w:r w:rsidR="00AE49A5" w:rsidRPr="00730FA5">
        <w:rPr>
          <w:b/>
          <w:bCs/>
          <w:sz w:val="32"/>
          <w:szCs w:val="32"/>
          <w:u w:val="single"/>
        </w:rPr>
        <w:t xml:space="preserve"> Academic skills</w:t>
      </w:r>
      <w:r w:rsidR="00D33448" w:rsidRPr="00730FA5">
        <w:rPr>
          <w:b/>
          <w:bCs/>
          <w:sz w:val="32"/>
          <w:szCs w:val="32"/>
          <w:u w:val="single"/>
        </w:rPr>
        <w:t xml:space="preserve"> (Feb 2024)</w:t>
      </w:r>
    </w:p>
    <w:p w14:paraId="15251FFB" w14:textId="77777777" w:rsidR="00FC2FFD" w:rsidRPr="00730FA5" w:rsidRDefault="00D33448" w:rsidP="00031AAC">
      <w:pPr>
        <w:jc w:val="center"/>
        <w:rPr>
          <w:b/>
          <w:bCs/>
          <w:sz w:val="32"/>
          <w:szCs w:val="32"/>
          <w:u w:val="single"/>
        </w:rPr>
      </w:pPr>
      <w:r w:rsidRPr="00730FA5">
        <w:rPr>
          <w:b/>
          <w:bCs/>
          <w:sz w:val="32"/>
          <w:szCs w:val="32"/>
          <w:u w:val="single"/>
        </w:rPr>
        <w:t>M</w:t>
      </w:r>
      <w:r w:rsidR="00FC2FFD" w:rsidRPr="00730FA5">
        <w:rPr>
          <w:b/>
          <w:bCs/>
          <w:sz w:val="32"/>
          <w:szCs w:val="32"/>
          <w:u w:val="single"/>
        </w:rPr>
        <w:t>odule course code: LCLM</w:t>
      </w:r>
      <w:r w:rsidR="00742E95">
        <w:rPr>
          <w:b/>
          <w:bCs/>
          <w:sz w:val="32"/>
          <w:szCs w:val="32"/>
          <w:u w:val="single"/>
        </w:rPr>
        <w:t>4</w:t>
      </w:r>
      <w:r w:rsidR="00FC2FFD" w:rsidRPr="00730FA5">
        <w:rPr>
          <w:b/>
          <w:bCs/>
          <w:sz w:val="32"/>
          <w:szCs w:val="32"/>
          <w:u w:val="single"/>
        </w:rPr>
        <w:t>001</w:t>
      </w:r>
    </w:p>
    <w:p w14:paraId="4C48A617" w14:textId="77777777" w:rsidR="0069393C" w:rsidRPr="00730FA5" w:rsidRDefault="008C2D9C" w:rsidP="00031AAC">
      <w:pPr>
        <w:jc w:val="center"/>
        <w:rPr>
          <w:b/>
          <w:bCs/>
          <w:sz w:val="32"/>
          <w:szCs w:val="32"/>
          <w:u w:val="single"/>
        </w:rPr>
      </w:pPr>
      <w:r w:rsidRPr="00730FA5">
        <w:rPr>
          <w:b/>
          <w:bCs/>
          <w:sz w:val="32"/>
          <w:szCs w:val="32"/>
          <w:u w:val="single"/>
        </w:rPr>
        <w:t xml:space="preserve">Module lecturer: </w:t>
      </w:r>
      <w:r w:rsidR="0069393C" w:rsidRPr="00730FA5">
        <w:rPr>
          <w:b/>
          <w:bCs/>
          <w:sz w:val="32"/>
          <w:szCs w:val="32"/>
          <w:u w:val="single"/>
        </w:rPr>
        <w:t xml:space="preserve">Tim Hopkins </w:t>
      </w:r>
    </w:p>
    <w:p w14:paraId="1A18AC41" w14:textId="77777777" w:rsidR="00730FA5" w:rsidRPr="00730FA5" w:rsidRDefault="0069393C" w:rsidP="00031AAC">
      <w:pPr>
        <w:jc w:val="center"/>
        <w:rPr>
          <w:b/>
          <w:bCs/>
          <w:sz w:val="32"/>
          <w:szCs w:val="32"/>
          <w:u w:val="single"/>
        </w:rPr>
      </w:pPr>
      <w:r w:rsidRPr="00730FA5">
        <w:rPr>
          <w:b/>
          <w:bCs/>
          <w:sz w:val="32"/>
          <w:szCs w:val="32"/>
          <w:u w:val="single"/>
        </w:rPr>
        <w:t>Ref</w:t>
      </w:r>
      <w:r w:rsidR="00730FA5" w:rsidRPr="00730FA5">
        <w:rPr>
          <w:b/>
          <w:bCs/>
          <w:sz w:val="32"/>
          <w:szCs w:val="32"/>
          <w:u w:val="single"/>
        </w:rPr>
        <w:t xml:space="preserve">lective Report </w:t>
      </w:r>
    </w:p>
    <w:p w14:paraId="3F9502AB" w14:textId="77777777" w:rsidR="00E27D5A" w:rsidRDefault="00E27D5A" w:rsidP="00031AAC">
      <w:pPr>
        <w:jc w:val="center"/>
        <w:rPr>
          <w:b/>
          <w:bCs/>
          <w:sz w:val="32"/>
          <w:szCs w:val="32"/>
          <w:u w:val="single"/>
        </w:rPr>
      </w:pPr>
    </w:p>
    <w:p w14:paraId="529437C8" w14:textId="77777777" w:rsidR="00E27D5A" w:rsidRDefault="00E27D5A" w:rsidP="00031AAC">
      <w:pPr>
        <w:jc w:val="center"/>
        <w:rPr>
          <w:b/>
          <w:bCs/>
          <w:sz w:val="32"/>
          <w:szCs w:val="32"/>
          <w:u w:val="single"/>
        </w:rPr>
      </w:pPr>
    </w:p>
    <w:p w14:paraId="1B2CCF72" w14:textId="77777777" w:rsidR="00E27D5A" w:rsidRDefault="00E27D5A" w:rsidP="00031AAC">
      <w:pPr>
        <w:jc w:val="center"/>
        <w:rPr>
          <w:b/>
          <w:bCs/>
          <w:sz w:val="32"/>
          <w:szCs w:val="32"/>
          <w:u w:val="single"/>
        </w:rPr>
      </w:pPr>
    </w:p>
    <w:p w14:paraId="211F0F73" w14:textId="77777777" w:rsidR="00E27D5A" w:rsidRDefault="00E27D5A" w:rsidP="00031AAC">
      <w:pPr>
        <w:jc w:val="center"/>
        <w:rPr>
          <w:b/>
          <w:bCs/>
          <w:sz w:val="32"/>
          <w:szCs w:val="32"/>
          <w:u w:val="single"/>
        </w:rPr>
      </w:pPr>
    </w:p>
    <w:p w14:paraId="3FA069BF" w14:textId="77777777" w:rsidR="00F351D1" w:rsidRDefault="00AE7EDE" w:rsidP="00337FFD">
      <w:pPr>
        <w:rPr>
          <w:b/>
          <w:bCs/>
          <w:sz w:val="32"/>
          <w:szCs w:val="32"/>
          <w:u w:val="single"/>
        </w:rPr>
      </w:pPr>
      <w:r>
        <w:rPr>
          <w:b/>
          <w:bCs/>
          <w:sz w:val="32"/>
          <w:szCs w:val="32"/>
          <w:u w:val="single"/>
        </w:rPr>
        <w:lastRenderedPageBreak/>
        <w:t xml:space="preserve">Content </w:t>
      </w:r>
    </w:p>
    <w:p w14:paraId="08059C5B" w14:textId="77777777" w:rsidR="00F351D1" w:rsidRDefault="00BA6DB2" w:rsidP="003B47FF">
      <w:pPr>
        <w:jc w:val="right"/>
        <w:rPr>
          <w:b/>
          <w:bCs/>
          <w:sz w:val="32"/>
          <w:szCs w:val="32"/>
          <w:u w:val="single"/>
        </w:rPr>
      </w:pPr>
      <w:r>
        <w:rPr>
          <w:b/>
          <w:bCs/>
          <w:sz w:val="32"/>
          <w:szCs w:val="32"/>
          <w:u w:val="single"/>
        </w:rPr>
        <w:t>P</w:t>
      </w:r>
      <w:r w:rsidR="003B47FF">
        <w:rPr>
          <w:b/>
          <w:bCs/>
          <w:sz w:val="32"/>
          <w:szCs w:val="32"/>
          <w:u w:val="single"/>
        </w:rPr>
        <w:t>age</w:t>
      </w:r>
      <w:r>
        <w:rPr>
          <w:b/>
          <w:bCs/>
          <w:sz w:val="32"/>
          <w:szCs w:val="32"/>
          <w:u w:val="single"/>
        </w:rPr>
        <w:t>:</w:t>
      </w:r>
    </w:p>
    <w:p w14:paraId="5A4C0BF9" w14:textId="77777777" w:rsidR="003B47FF" w:rsidRDefault="003B47FF" w:rsidP="00337FFD">
      <w:pPr>
        <w:rPr>
          <w:b/>
          <w:bCs/>
          <w:sz w:val="32"/>
          <w:szCs w:val="32"/>
          <w:u w:val="single"/>
        </w:rPr>
      </w:pPr>
    </w:p>
    <w:p w14:paraId="32744326" w14:textId="77777777" w:rsidR="00F351D1" w:rsidRPr="00B63828" w:rsidRDefault="003474E2" w:rsidP="00BA6DB2">
      <w:pPr>
        <w:rPr>
          <w:b/>
          <w:bCs/>
          <w:sz w:val="32"/>
          <w:szCs w:val="32"/>
          <w:u w:val="single"/>
        </w:rPr>
      </w:pPr>
      <w:r w:rsidRPr="00B63828">
        <w:rPr>
          <w:b/>
          <w:bCs/>
          <w:sz w:val="32"/>
          <w:szCs w:val="32"/>
          <w:u w:val="single"/>
        </w:rPr>
        <w:t>1.) Introduction</w:t>
      </w:r>
      <w:r w:rsidR="00BA6DB2" w:rsidRPr="00B63828">
        <w:rPr>
          <w:b/>
          <w:bCs/>
          <w:sz w:val="32"/>
          <w:szCs w:val="32"/>
          <w:u w:val="single"/>
        </w:rPr>
        <w:t xml:space="preserve">                                                                                                    3</w:t>
      </w:r>
      <w:r w:rsidR="000F0116" w:rsidRPr="00B63828">
        <w:rPr>
          <w:b/>
          <w:bCs/>
          <w:sz w:val="32"/>
          <w:szCs w:val="32"/>
          <w:u w:val="single"/>
        </w:rPr>
        <w:t>.</w:t>
      </w:r>
    </w:p>
    <w:p w14:paraId="3140CDAA" w14:textId="1DE698E6" w:rsidR="000F0116" w:rsidRDefault="003E1F0B" w:rsidP="000F0116">
      <w:pPr>
        <w:tabs>
          <w:tab w:val="right" w:pos="9026"/>
        </w:tabs>
        <w:rPr>
          <w:b/>
          <w:bCs/>
          <w:sz w:val="32"/>
          <w:szCs w:val="32"/>
          <w:u w:val="single"/>
        </w:rPr>
      </w:pPr>
      <w:r>
        <w:rPr>
          <w:sz w:val="32"/>
          <w:szCs w:val="32"/>
        </w:rPr>
        <w:t>2.</w:t>
      </w:r>
      <w:r w:rsidRPr="00730FA5">
        <w:rPr>
          <w:b/>
          <w:bCs/>
          <w:sz w:val="32"/>
          <w:szCs w:val="32"/>
          <w:u w:val="single"/>
        </w:rPr>
        <w:t>) Gibbs</w:t>
      </w:r>
      <w:r>
        <w:rPr>
          <w:b/>
          <w:bCs/>
          <w:sz w:val="32"/>
          <w:szCs w:val="32"/>
          <w:u w:val="single"/>
        </w:rPr>
        <w:t xml:space="preserve"> reflective cycle </w:t>
      </w:r>
      <w:r w:rsidR="000F0116">
        <w:rPr>
          <w:b/>
          <w:bCs/>
          <w:sz w:val="32"/>
          <w:szCs w:val="32"/>
          <w:u w:val="single"/>
        </w:rPr>
        <w:tab/>
        <w:t>4.</w:t>
      </w:r>
    </w:p>
    <w:p w14:paraId="1E1EC9D4" w14:textId="18E750D3" w:rsidR="00A61B84" w:rsidRDefault="000833F9" w:rsidP="000F0116">
      <w:pPr>
        <w:tabs>
          <w:tab w:val="right" w:pos="9026"/>
        </w:tabs>
        <w:rPr>
          <w:b/>
          <w:bCs/>
          <w:sz w:val="32"/>
          <w:szCs w:val="32"/>
          <w:u w:val="single"/>
        </w:rPr>
      </w:pPr>
      <w:r>
        <w:rPr>
          <w:b/>
          <w:bCs/>
          <w:sz w:val="32"/>
          <w:szCs w:val="32"/>
          <w:u w:val="single"/>
        </w:rPr>
        <w:t xml:space="preserve">2.1) Note taking </w:t>
      </w:r>
      <w:r w:rsidR="000F0116">
        <w:rPr>
          <w:b/>
          <w:bCs/>
          <w:sz w:val="32"/>
          <w:szCs w:val="32"/>
          <w:u w:val="single"/>
        </w:rPr>
        <w:tab/>
        <w:t>5.</w:t>
      </w:r>
    </w:p>
    <w:p w14:paraId="1E31800B" w14:textId="6986C45E" w:rsidR="00A61B84" w:rsidRDefault="000833F9" w:rsidP="000F0116">
      <w:pPr>
        <w:tabs>
          <w:tab w:val="right" w:pos="9026"/>
        </w:tabs>
        <w:rPr>
          <w:b/>
          <w:bCs/>
          <w:sz w:val="32"/>
          <w:szCs w:val="32"/>
          <w:u w:val="single"/>
        </w:rPr>
      </w:pPr>
      <w:r>
        <w:rPr>
          <w:b/>
          <w:bCs/>
          <w:sz w:val="32"/>
          <w:szCs w:val="32"/>
          <w:u w:val="single"/>
        </w:rPr>
        <w:t xml:space="preserve">2.2) Paraphrasing </w:t>
      </w:r>
      <w:r w:rsidR="000F0116">
        <w:rPr>
          <w:b/>
          <w:bCs/>
          <w:sz w:val="32"/>
          <w:szCs w:val="32"/>
          <w:u w:val="single"/>
        </w:rPr>
        <w:tab/>
        <w:t>6.</w:t>
      </w:r>
    </w:p>
    <w:p w14:paraId="6C09D80C" w14:textId="37E5432A" w:rsidR="00A61B84" w:rsidRDefault="001103BB" w:rsidP="000F0116">
      <w:pPr>
        <w:tabs>
          <w:tab w:val="right" w:pos="9026"/>
        </w:tabs>
        <w:rPr>
          <w:b/>
          <w:bCs/>
          <w:sz w:val="32"/>
          <w:szCs w:val="32"/>
          <w:u w:val="single"/>
        </w:rPr>
      </w:pPr>
      <w:r>
        <w:rPr>
          <w:b/>
          <w:bCs/>
          <w:sz w:val="32"/>
          <w:szCs w:val="32"/>
          <w:u w:val="single"/>
        </w:rPr>
        <w:t>2.3) communication</w:t>
      </w:r>
      <w:r w:rsidR="000833F9">
        <w:rPr>
          <w:b/>
          <w:bCs/>
          <w:sz w:val="32"/>
          <w:szCs w:val="32"/>
          <w:u w:val="single"/>
        </w:rPr>
        <w:t xml:space="preserve"> and reflection </w:t>
      </w:r>
      <w:r w:rsidR="000F0116">
        <w:rPr>
          <w:b/>
          <w:bCs/>
          <w:sz w:val="32"/>
          <w:szCs w:val="32"/>
          <w:u w:val="single"/>
        </w:rPr>
        <w:tab/>
        <w:t>7.</w:t>
      </w:r>
    </w:p>
    <w:p w14:paraId="50B22B16" w14:textId="51189BDB" w:rsidR="00A61B84" w:rsidRDefault="000F0116" w:rsidP="000F0116">
      <w:pPr>
        <w:tabs>
          <w:tab w:val="right" w:pos="9026"/>
        </w:tabs>
        <w:rPr>
          <w:b/>
          <w:bCs/>
          <w:sz w:val="32"/>
          <w:szCs w:val="32"/>
          <w:u w:val="single"/>
        </w:rPr>
      </w:pPr>
      <w:r>
        <w:rPr>
          <w:b/>
          <w:bCs/>
          <w:sz w:val="32"/>
          <w:szCs w:val="32"/>
          <w:u w:val="single"/>
        </w:rPr>
        <w:t>3.)</w:t>
      </w:r>
      <w:r w:rsidR="001103BB">
        <w:rPr>
          <w:b/>
          <w:bCs/>
          <w:sz w:val="32"/>
          <w:szCs w:val="32"/>
          <w:u w:val="single"/>
        </w:rPr>
        <w:t xml:space="preserve"> Conclusion </w:t>
      </w:r>
      <w:r>
        <w:rPr>
          <w:b/>
          <w:bCs/>
          <w:sz w:val="32"/>
          <w:szCs w:val="32"/>
          <w:u w:val="single"/>
        </w:rPr>
        <w:tab/>
        <w:t>8.</w:t>
      </w:r>
    </w:p>
    <w:p w14:paraId="5E2BC607" w14:textId="40896711" w:rsidR="000F0116" w:rsidRDefault="000F0116" w:rsidP="000F0116">
      <w:pPr>
        <w:tabs>
          <w:tab w:val="right" w:pos="9026"/>
        </w:tabs>
        <w:rPr>
          <w:b/>
          <w:bCs/>
          <w:sz w:val="32"/>
          <w:szCs w:val="32"/>
          <w:u w:val="single"/>
        </w:rPr>
      </w:pPr>
      <w:r>
        <w:rPr>
          <w:b/>
          <w:bCs/>
          <w:sz w:val="32"/>
          <w:szCs w:val="32"/>
          <w:u w:val="single"/>
        </w:rPr>
        <w:t>4.)</w:t>
      </w:r>
      <w:r w:rsidR="001103BB">
        <w:rPr>
          <w:b/>
          <w:bCs/>
          <w:sz w:val="32"/>
          <w:szCs w:val="32"/>
          <w:u w:val="single"/>
        </w:rPr>
        <w:t xml:space="preserve"> Refences </w:t>
      </w:r>
      <w:r>
        <w:rPr>
          <w:b/>
          <w:bCs/>
          <w:sz w:val="32"/>
          <w:szCs w:val="32"/>
          <w:u w:val="single"/>
        </w:rPr>
        <w:tab/>
        <w:t>9.</w:t>
      </w:r>
    </w:p>
    <w:p w14:paraId="5058EEFB" w14:textId="51BCA9E3" w:rsidR="000F0116" w:rsidRDefault="001103BB" w:rsidP="000F0116">
      <w:pPr>
        <w:tabs>
          <w:tab w:val="right" w:pos="9026"/>
        </w:tabs>
        <w:rPr>
          <w:b/>
          <w:bCs/>
          <w:sz w:val="32"/>
          <w:szCs w:val="32"/>
          <w:u w:val="single"/>
        </w:rPr>
      </w:pPr>
      <w:r>
        <w:rPr>
          <w:b/>
          <w:bCs/>
          <w:sz w:val="32"/>
          <w:szCs w:val="32"/>
          <w:u w:val="single"/>
        </w:rPr>
        <w:t xml:space="preserve">5.) Appendix </w:t>
      </w:r>
      <w:r w:rsidR="000F0116">
        <w:rPr>
          <w:b/>
          <w:bCs/>
          <w:sz w:val="32"/>
          <w:szCs w:val="32"/>
          <w:u w:val="single"/>
        </w:rPr>
        <w:tab/>
      </w:r>
      <w:r>
        <w:rPr>
          <w:b/>
          <w:bCs/>
          <w:sz w:val="32"/>
          <w:szCs w:val="32"/>
          <w:u w:val="single"/>
        </w:rPr>
        <w:t>10.</w:t>
      </w:r>
    </w:p>
    <w:p w14:paraId="7ED4F75C" w14:textId="77777777" w:rsidR="00B63828" w:rsidRDefault="00B63828" w:rsidP="000F0116">
      <w:pPr>
        <w:tabs>
          <w:tab w:val="right" w:pos="9026"/>
        </w:tabs>
        <w:rPr>
          <w:b/>
          <w:bCs/>
          <w:sz w:val="32"/>
          <w:szCs w:val="32"/>
          <w:u w:val="single"/>
        </w:rPr>
      </w:pPr>
    </w:p>
    <w:p w14:paraId="4B227F01" w14:textId="77777777" w:rsidR="00B63828" w:rsidRDefault="00B63828" w:rsidP="000F0116">
      <w:pPr>
        <w:tabs>
          <w:tab w:val="right" w:pos="9026"/>
        </w:tabs>
        <w:rPr>
          <w:b/>
          <w:bCs/>
          <w:sz w:val="32"/>
          <w:szCs w:val="32"/>
          <w:u w:val="single"/>
        </w:rPr>
      </w:pPr>
    </w:p>
    <w:p w14:paraId="056F2980" w14:textId="77777777" w:rsidR="00B63828" w:rsidRDefault="00B63828" w:rsidP="000F0116">
      <w:pPr>
        <w:tabs>
          <w:tab w:val="right" w:pos="9026"/>
        </w:tabs>
        <w:rPr>
          <w:b/>
          <w:bCs/>
          <w:sz w:val="32"/>
          <w:szCs w:val="32"/>
          <w:u w:val="single"/>
        </w:rPr>
      </w:pPr>
    </w:p>
    <w:p w14:paraId="1497C8B4" w14:textId="77777777" w:rsidR="00B63828" w:rsidRDefault="00B63828" w:rsidP="000F0116">
      <w:pPr>
        <w:tabs>
          <w:tab w:val="right" w:pos="9026"/>
        </w:tabs>
        <w:rPr>
          <w:b/>
          <w:bCs/>
          <w:sz w:val="32"/>
          <w:szCs w:val="32"/>
          <w:u w:val="single"/>
        </w:rPr>
      </w:pPr>
    </w:p>
    <w:p w14:paraId="1DFB5385" w14:textId="77777777" w:rsidR="00B63828" w:rsidRDefault="00B63828" w:rsidP="000F0116">
      <w:pPr>
        <w:tabs>
          <w:tab w:val="right" w:pos="9026"/>
        </w:tabs>
        <w:rPr>
          <w:b/>
          <w:bCs/>
          <w:sz w:val="32"/>
          <w:szCs w:val="32"/>
          <w:u w:val="single"/>
        </w:rPr>
      </w:pPr>
    </w:p>
    <w:p w14:paraId="4DBFDCA6" w14:textId="77777777" w:rsidR="00B63828" w:rsidRDefault="00B63828" w:rsidP="000F0116">
      <w:pPr>
        <w:tabs>
          <w:tab w:val="right" w:pos="9026"/>
        </w:tabs>
        <w:rPr>
          <w:b/>
          <w:bCs/>
          <w:sz w:val="32"/>
          <w:szCs w:val="32"/>
          <w:u w:val="single"/>
        </w:rPr>
      </w:pPr>
    </w:p>
    <w:p w14:paraId="5480A325" w14:textId="77777777" w:rsidR="00B63828" w:rsidRDefault="00B63828" w:rsidP="000F0116">
      <w:pPr>
        <w:tabs>
          <w:tab w:val="right" w:pos="9026"/>
        </w:tabs>
        <w:rPr>
          <w:b/>
          <w:bCs/>
          <w:sz w:val="32"/>
          <w:szCs w:val="32"/>
          <w:u w:val="single"/>
        </w:rPr>
      </w:pPr>
    </w:p>
    <w:p w14:paraId="65FFB049" w14:textId="77777777" w:rsidR="00B63828" w:rsidRDefault="00B63828" w:rsidP="000F0116">
      <w:pPr>
        <w:tabs>
          <w:tab w:val="right" w:pos="9026"/>
        </w:tabs>
        <w:rPr>
          <w:b/>
          <w:bCs/>
          <w:sz w:val="32"/>
          <w:szCs w:val="32"/>
          <w:u w:val="single"/>
        </w:rPr>
      </w:pPr>
    </w:p>
    <w:p w14:paraId="1D1AC54D" w14:textId="77777777" w:rsidR="00B63828" w:rsidRDefault="00B63828" w:rsidP="000F0116">
      <w:pPr>
        <w:tabs>
          <w:tab w:val="right" w:pos="9026"/>
        </w:tabs>
        <w:rPr>
          <w:b/>
          <w:bCs/>
          <w:sz w:val="32"/>
          <w:szCs w:val="32"/>
          <w:u w:val="single"/>
        </w:rPr>
      </w:pPr>
    </w:p>
    <w:p w14:paraId="270FDA37" w14:textId="77777777" w:rsidR="00B63828" w:rsidRDefault="00B63828" w:rsidP="000F0116">
      <w:pPr>
        <w:tabs>
          <w:tab w:val="right" w:pos="9026"/>
        </w:tabs>
        <w:rPr>
          <w:b/>
          <w:bCs/>
          <w:sz w:val="32"/>
          <w:szCs w:val="32"/>
          <w:u w:val="single"/>
        </w:rPr>
      </w:pPr>
    </w:p>
    <w:p w14:paraId="26332F26" w14:textId="77777777" w:rsidR="00B63828" w:rsidRDefault="00B63828" w:rsidP="000F0116">
      <w:pPr>
        <w:tabs>
          <w:tab w:val="right" w:pos="9026"/>
        </w:tabs>
        <w:rPr>
          <w:b/>
          <w:bCs/>
          <w:sz w:val="32"/>
          <w:szCs w:val="32"/>
          <w:u w:val="single"/>
        </w:rPr>
      </w:pPr>
    </w:p>
    <w:p w14:paraId="14A47D01" w14:textId="77777777" w:rsidR="00B63828" w:rsidRDefault="00B63828" w:rsidP="000F0116">
      <w:pPr>
        <w:tabs>
          <w:tab w:val="right" w:pos="9026"/>
        </w:tabs>
        <w:rPr>
          <w:b/>
          <w:bCs/>
          <w:sz w:val="32"/>
          <w:szCs w:val="32"/>
          <w:u w:val="single"/>
        </w:rPr>
      </w:pPr>
    </w:p>
    <w:p w14:paraId="055C4BAF" w14:textId="77777777" w:rsidR="00B63828" w:rsidRDefault="00B63828" w:rsidP="000F0116">
      <w:pPr>
        <w:tabs>
          <w:tab w:val="right" w:pos="9026"/>
        </w:tabs>
        <w:rPr>
          <w:b/>
          <w:bCs/>
          <w:sz w:val="32"/>
          <w:szCs w:val="32"/>
          <w:u w:val="single"/>
        </w:rPr>
      </w:pPr>
    </w:p>
    <w:p w14:paraId="40D03484" w14:textId="77777777" w:rsidR="00B63828" w:rsidRDefault="00B63828" w:rsidP="000F0116">
      <w:pPr>
        <w:tabs>
          <w:tab w:val="right" w:pos="9026"/>
        </w:tabs>
        <w:rPr>
          <w:b/>
          <w:bCs/>
          <w:sz w:val="32"/>
          <w:szCs w:val="32"/>
          <w:u w:val="single"/>
        </w:rPr>
      </w:pPr>
    </w:p>
    <w:p w14:paraId="0E7B91C9" w14:textId="77777777" w:rsidR="00B63828" w:rsidRPr="002A69F1" w:rsidRDefault="000B5DDD" w:rsidP="000F0116">
      <w:pPr>
        <w:tabs>
          <w:tab w:val="right" w:pos="9026"/>
        </w:tabs>
        <w:rPr>
          <w:b/>
          <w:bCs/>
          <w:u w:val="single"/>
        </w:rPr>
      </w:pPr>
      <w:r w:rsidRPr="002A69F1">
        <w:rPr>
          <w:b/>
          <w:bCs/>
          <w:u w:val="single"/>
        </w:rPr>
        <w:t>Introduction</w:t>
      </w:r>
    </w:p>
    <w:p w14:paraId="359479BA" w14:textId="77777777" w:rsidR="009E4A26" w:rsidRPr="002A69F1" w:rsidRDefault="00A06E59" w:rsidP="000F0116">
      <w:pPr>
        <w:tabs>
          <w:tab w:val="right" w:pos="9026"/>
        </w:tabs>
      </w:pPr>
      <w:r w:rsidRPr="002A69F1">
        <w:t>Throughout academia, success is frequently assessed not just by knowledge of the subject matter, but also by the variety of talents used for pursuing it.</w:t>
      </w:r>
      <w:r w:rsidR="00B03251" w:rsidRPr="002A69F1">
        <w:t xml:space="preserve"> Note-taking, paraphrase, communication, and reflection are among the skills which act as the foundation for academic activities.</w:t>
      </w:r>
      <w:r w:rsidR="005609DF" w:rsidRPr="002A69F1">
        <w:t xml:space="preserve"> As I begin this reflective report, I find myself dealing with the different environments of my academic journey, analysing the significance and impact of these key methods.</w:t>
      </w:r>
      <w:r w:rsidR="008D4929" w:rsidRPr="002A69F1">
        <w:t xml:space="preserve"> </w:t>
      </w:r>
    </w:p>
    <w:p w14:paraId="1C0EA6C5" w14:textId="77777777" w:rsidR="009E4A26" w:rsidRPr="002A69F1" w:rsidRDefault="008D4929" w:rsidP="000F0116">
      <w:pPr>
        <w:tabs>
          <w:tab w:val="right" w:pos="9026"/>
        </w:tabs>
      </w:pPr>
      <w:r w:rsidRPr="002A69F1">
        <w:t>Note-taking, a seeming insignificant activity, emerges as a key component of academic success. The ability to summarise lectures, debates, and texts into easily understood, clear notes is both a mechanical and strategic activity.</w:t>
      </w:r>
      <w:r w:rsidR="001877B7" w:rsidRPr="002A69F1">
        <w:t xml:space="preserve"> There are</w:t>
      </w:r>
      <w:r w:rsidR="00090501" w:rsidRPr="002A69F1">
        <w:t xml:space="preserve"> a few </w:t>
      </w:r>
      <w:r w:rsidR="001877B7" w:rsidRPr="002A69F1">
        <w:t>methods used for note taki</w:t>
      </w:r>
      <w:r w:rsidR="00F22780" w:rsidRPr="002A69F1">
        <w:t>ng in the academic</w:t>
      </w:r>
      <w:r w:rsidR="001455A1" w:rsidRPr="002A69F1">
        <w:t xml:space="preserve"> environment, for example </w:t>
      </w:r>
      <w:r w:rsidR="00C920A5" w:rsidRPr="002A69F1">
        <w:t xml:space="preserve">the methods that I have used where linear </w:t>
      </w:r>
      <w:r w:rsidR="004B20EA" w:rsidRPr="002A69F1">
        <w:t>notes, tabular notes and mind maps.</w:t>
      </w:r>
    </w:p>
    <w:p w14:paraId="79209101" w14:textId="77777777" w:rsidR="000B5DDD" w:rsidRPr="002A69F1" w:rsidRDefault="00CC0B12" w:rsidP="000F0116">
      <w:pPr>
        <w:tabs>
          <w:tab w:val="right" w:pos="9026"/>
        </w:tabs>
      </w:pPr>
      <w:r w:rsidRPr="002A69F1">
        <w:t>Paraphrasing, the technique of rephrasing knowledge in one's own words.</w:t>
      </w:r>
      <w:r w:rsidR="00B03251" w:rsidRPr="002A69F1">
        <w:t xml:space="preserve">  </w:t>
      </w:r>
      <w:r w:rsidR="006974DB" w:rsidRPr="002A69F1">
        <w:t>In addition to assisting alongside resource citation and prohibiting plagiarism, paraphrase advocates recognition as well as interaction with the content on an even deeper level.</w:t>
      </w:r>
    </w:p>
    <w:p w14:paraId="7167D177" w14:textId="540FBFE4" w:rsidR="002B516E" w:rsidRPr="002A69F1" w:rsidRDefault="002B516E" w:rsidP="000F0116">
      <w:pPr>
        <w:tabs>
          <w:tab w:val="right" w:pos="9026"/>
        </w:tabs>
      </w:pPr>
      <w:r w:rsidRPr="002A69F1">
        <w:t>Within the realm of education, communication and written acts are a medium for the sharing of knowledge and the exchange of ideas. From scholarly publications to classroom discussions,</w:t>
      </w:r>
      <w:r w:rsidR="000C3BE3" w:rsidRPr="002A69F1">
        <w:t xml:space="preserve"> </w:t>
      </w:r>
      <w:r w:rsidR="00577285" w:rsidRPr="002A69F1">
        <w:t>it</w:t>
      </w:r>
      <w:r w:rsidR="000C3BE3" w:rsidRPr="002A69F1">
        <w:t xml:space="preserve"> is essential to be able to communicate ideas in a way that is consistent and persuasive.</w:t>
      </w:r>
      <w:r w:rsidR="00855925" w:rsidRPr="002A69F1">
        <w:t xml:space="preserve"> The foundation of academic growth and development appears to be reflection, a method of reflection and self-evaluation. I take a deep approach in this report, setting out on a journey for self-awareness and progression within myself.</w:t>
      </w:r>
      <w:r w:rsidR="003E6F24" w:rsidRPr="002A69F1">
        <w:t xml:space="preserve"> I unravel every aspect of my learning process by examining previous experiences, achievements, and failures. This allows me to pinpoint regions that need improvement and areas that need to be improved.</w:t>
      </w:r>
      <w:r w:rsidR="00752A9F" w:rsidRPr="002A69F1">
        <w:t xml:space="preserve"> </w:t>
      </w:r>
      <w:r w:rsidR="00973EEC" w:rsidRPr="002A69F1">
        <w:t>To</w:t>
      </w:r>
      <w:r w:rsidR="00752A9F" w:rsidRPr="002A69F1">
        <w:t xml:space="preserve"> examine the lessons, I've learned about </w:t>
      </w:r>
      <w:r w:rsidR="00973EEC" w:rsidRPr="002A69F1">
        <w:t>notetaking</w:t>
      </w:r>
      <w:r w:rsidR="00752A9F" w:rsidRPr="002A69F1">
        <w:t xml:space="preserve">, paraphrasing, communication, and reflection skill sets in academics, I will use the reflective cycle devised by Gibbs </w:t>
      </w:r>
      <w:r w:rsidR="00973EEC" w:rsidRPr="002A69F1">
        <w:t xml:space="preserve">(gibbs,1991) </w:t>
      </w:r>
      <w:r w:rsidR="00752A9F" w:rsidRPr="002A69F1">
        <w:t xml:space="preserve">as a </w:t>
      </w:r>
      <w:r w:rsidR="003255AB" w:rsidRPr="002A69F1">
        <w:t>framework in</w:t>
      </w:r>
      <w:r w:rsidR="00752A9F" w:rsidRPr="002A69F1">
        <w:t xml:space="preserve"> my study. I will be able to thoroughly investigate each ability thanks to this coordinated approach, which will cover every aspect from real-world experiences to analysis, evaluation, conclusion, and action plans for future development. I hope to offer a thorough and knowledgeable examination of my academic career and my growth of the crucial abilities necessary for success in academic studies by using these reflective techniques.</w:t>
      </w:r>
    </w:p>
    <w:p w14:paraId="681A01EE" w14:textId="77777777" w:rsidR="00B05AEE" w:rsidRPr="002A69F1" w:rsidRDefault="00B05AEE" w:rsidP="000F0116">
      <w:pPr>
        <w:tabs>
          <w:tab w:val="right" w:pos="9026"/>
        </w:tabs>
      </w:pPr>
    </w:p>
    <w:p w14:paraId="7858336E" w14:textId="38640901" w:rsidR="00973EEC" w:rsidRPr="002A69F1" w:rsidRDefault="00973EEC" w:rsidP="000F0116">
      <w:pPr>
        <w:tabs>
          <w:tab w:val="right" w:pos="9026"/>
        </w:tabs>
      </w:pPr>
    </w:p>
    <w:p w14:paraId="7D68B061" w14:textId="77777777" w:rsidR="00973EEC" w:rsidRPr="002A69F1" w:rsidRDefault="00973EEC" w:rsidP="000F0116">
      <w:pPr>
        <w:tabs>
          <w:tab w:val="right" w:pos="9026"/>
        </w:tabs>
      </w:pPr>
    </w:p>
    <w:p w14:paraId="1C854AFE" w14:textId="77777777" w:rsidR="00973EEC" w:rsidRPr="002A69F1" w:rsidRDefault="00973EEC" w:rsidP="000F0116">
      <w:pPr>
        <w:tabs>
          <w:tab w:val="right" w:pos="9026"/>
        </w:tabs>
      </w:pPr>
    </w:p>
    <w:p w14:paraId="083FE3A4" w14:textId="77777777" w:rsidR="00973EEC" w:rsidRPr="002A69F1" w:rsidRDefault="00973EEC" w:rsidP="000F0116">
      <w:pPr>
        <w:tabs>
          <w:tab w:val="right" w:pos="9026"/>
        </w:tabs>
      </w:pPr>
    </w:p>
    <w:p w14:paraId="01F80FDB" w14:textId="77777777" w:rsidR="00973EEC" w:rsidRPr="002A69F1" w:rsidRDefault="00973EEC" w:rsidP="000F0116">
      <w:pPr>
        <w:tabs>
          <w:tab w:val="right" w:pos="9026"/>
        </w:tabs>
      </w:pPr>
    </w:p>
    <w:p w14:paraId="1D88134C" w14:textId="63BE10C3" w:rsidR="00973EEC" w:rsidRPr="002A69F1" w:rsidRDefault="00973EEC" w:rsidP="000F0116">
      <w:pPr>
        <w:tabs>
          <w:tab w:val="right" w:pos="9026"/>
        </w:tabs>
      </w:pPr>
    </w:p>
    <w:p w14:paraId="5C7C7C9B" w14:textId="78FBD491" w:rsidR="00973EEC" w:rsidRPr="002A69F1" w:rsidRDefault="00ED232E" w:rsidP="000F0116">
      <w:pPr>
        <w:tabs>
          <w:tab w:val="right" w:pos="9026"/>
        </w:tabs>
        <w:rPr>
          <w:b/>
          <w:bCs/>
          <w:u w:val="single"/>
        </w:rPr>
      </w:pPr>
      <w:r w:rsidRPr="002A69F1">
        <w:rPr>
          <w:b/>
          <w:bCs/>
          <w:noProof/>
          <w:u w:val="single"/>
        </w:rPr>
        <mc:AlternateContent>
          <mc:Choice Requires="wps">
            <w:drawing>
              <wp:anchor distT="0" distB="0" distL="114300" distR="114300" simplePos="0" relativeHeight="251662336" behindDoc="0" locked="0" layoutInCell="1" allowOverlap="1" wp14:anchorId="1E486F35" wp14:editId="2BD73279">
                <wp:simplePos x="0" y="0"/>
                <wp:positionH relativeFrom="column">
                  <wp:posOffset>1540042</wp:posOffset>
                </wp:positionH>
                <wp:positionV relativeFrom="paragraph">
                  <wp:posOffset>101968</wp:posOffset>
                </wp:positionV>
                <wp:extent cx="2004361" cy="818148"/>
                <wp:effectExtent l="0" t="0" r="15240" b="7620"/>
                <wp:wrapNone/>
                <wp:docPr id="2055237028" name="Text Box 7"/>
                <wp:cNvGraphicFramePr/>
                <a:graphic xmlns:a="http://schemas.openxmlformats.org/drawingml/2006/main">
                  <a:graphicData uri="http://schemas.microsoft.com/office/word/2010/wordprocessingShape">
                    <wps:wsp>
                      <wps:cNvSpPr txBox="1"/>
                      <wps:spPr>
                        <a:xfrm>
                          <a:off x="0" y="0"/>
                          <a:ext cx="2004361" cy="818148"/>
                        </a:xfrm>
                        <a:prstGeom prst="rect">
                          <a:avLst/>
                        </a:prstGeom>
                        <a:solidFill>
                          <a:schemeClr val="lt1"/>
                        </a:solidFill>
                        <a:ln w="6350">
                          <a:solidFill>
                            <a:prstClr val="black"/>
                          </a:solidFill>
                        </a:ln>
                      </wps:spPr>
                      <wps:txbx>
                        <w:txbxContent>
                          <w:p w14:paraId="150344E6" w14:textId="77E19AAD" w:rsidR="00ED232E" w:rsidRDefault="00ED232E" w:rsidP="00ED232E">
                            <w:pPr>
                              <w:jc w:val="center"/>
                              <w:rPr>
                                <w:b/>
                                <w:bCs/>
                                <w:sz w:val="28"/>
                                <w:szCs w:val="28"/>
                                <w:u w:val="single"/>
                              </w:rPr>
                            </w:pPr>
                            <w:r w:rsidRPr="00ED232E">
                              <w:rPr>
                                <w:b/>
                                <w:bCs/>
                                <w:sz w:val="28"/>
                                <w:szCs w:val="28"/>
                                <w:u w:val="single"/>
                              </w:rPr>
                              <w:t>Description</w:t>
                            </w:r>
                          </w:p>
                          <w:p w14:paraId="4456E9B6" w14:textId="66C9B1AF" w:rsidR="00ED232E" w:rsidRPr="00ED232E" w:rsidRDefault="00ED232E" w:rsidP="00ED232E">
                            <w:pPr>
                              <w:jc w:val="center"/>
                              <w:rPr>
                                <w:b/>
                                <w:bCs/>
                                <w:sz w:val="28"/>
                                <w:szCs w:val="28"/>
                                <w:u w:val="single"/>
                              </w:rPr>
                            </w:pPr>
                            <w:r>
                              <w:rPr>
                                <w:b/>
                                <w:bCs/>
                                <w:sz w:val="28"/>
                                <w:szCs w:val="28"/>
                                <w:u w:val="single"/>
                              </w:rPr>
                              <w:t>What happened?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86F35" id="_x0000_t202" coordsize="21600,21600" o:spt="202" path="m,l,21600r21600,l21600,xe">
                <v:stroke joinstyle="miter"/>
                <v:path gradientshapeok="t" o:connecttype="rect"/>
              </v:shapetype>
              <v:shape id="Text Box 7" o:spid="_x0000_s1026" type="#_x0000_t202" style="position:absolute;margin-left:121.25pt;margin-top:8.05pt;width:157.8pt;height:6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" fillcolor="white [3201]" strokeweight=".5pt">
                <v:textbox>
                  <w:txbxContent>
                    <w:p w14:paraId="150344E6" w14:textId="77E19AAD" w:rsidR="00ED232E" w:rsidRDefault="00ED232E" w:rsidP="00ED232E">
                      <w:pPr>
                        <w:jc w:val="center"/>
                        <w:rPr>
                          <w:b/>
                          <w:bCs/>
                          <w:sz w:val="28"/>
                          <w:szCs w:val="28"/>
                          <w:u w:val="single"/>
                        </w:rPr>
                      </w:pPr>
                      <w:r w:rsidRPr="00ED232E">
                        <w:rPr>
                          <w:b/>
                          <w:bCs/>
                          <w:sz w:val="28"/>
                          <w:szCs w:val="28"/>
                          <w:u w:val="single"/>
                        </w:rPr>
                        <w:t>Description</w:t>
                      </w:r>
                    </w:p>
                    <w:p w14:paraId="4456E9B6" w14:textId="66C9B1AF" w:rsidR="00ED232E" w:rsidRPr="00ED232E" w:rsidRDefault="00ED232E" w:rsidP="00ED232E">
                      <w:pPr>
                        <w:jc w:val="center"/>
                        <w:rPr>
                          <w:b/>
                          <w:bCs/>
                          <w:sz w:val="28"/>
                          <w:szCs w:val="28"/>
                          <w:u w:val="single"/>
                        </w:rPr>
                      </w:pPr>
                      <w:r>
                        <w:rPr>
                          <w:b/>
                          <w:bCs/>
                          <w:sz w:val="28"/>
                          <w:szCs w:val="28"/>
                          <w:u w:val="single"/>
                        </w:rPr>
                        <w:t>What happened?</w:t>
                      </w:r>
                    </w:p>
                  </w:txbxContent>
                </v:textbox>
              </v:shape>
            </w:pict>
          </mc:Fallback>
        </mc:AlternateContent>
      </w:r>
    </w:p>
    <w:p w14:paraId="0A9C7FE5" w14:textId="7016C4DF" w:rsidR="00973EEC" w:rsidRPr="002A69F1" w:rsidRDefault="00E30D4F" w:rsidP="000F0116">
      <w:pPr>
        <w:tabs>
          <w:tab w:val="right" w:pos="9026"/>
        </w:tabs>
        <w:rPr>
          <w:b/>
          <w:bCs/>
          <w:u w:val="single"/>
        </w:rPr>
      </w:pPr>
      <w:r w:rsidRPr="002A69F1">
        <w:rPr>
          <w:b/>
          <w:bCs/>
          <w:noProof/>
          <w:u w:val="single"/>
        </w:rPr>
        <mc:AlternateContent>
          <mc:Choice Requires="wps">
            <w:drawing>
              <wp:anchor distT="0" distB="0" distL="114300" distR="114300" simplePos="0" relativeHeight="251683840" behindDoc="0" locked="0" layoutInCell="1" allowOverlap="1" wp14:anchorId="01EA29DA" wp14:editId="233AD3FD">
                <wp:simplePos x="0" y="0"/>
                <wp:positionH relativeFrom="column">
                  <wp:posOffset>673769</wp:posOffset>
                </wp:positionH>
                <wp:positionV relativeFrom="paragraph">
                  <wp:posOffset>55478</wp:posOffset>
                </wp:positionV>
                <wp:extent cx="609600" cy="746359"/>
                <wp:effectExtent l="0" t="12700" r="38100" b="15875"/>
                <wp:wrapNone/>
                <wp:docPr id="559045876" name="Straight Arrow Connector 9"/>
                <wp:cNvGraphicFramePr/>
                <a:graphic xmlns:a="http://schemas.openxmlformats.org/drawingml/2006/main">
                  <a:graphicData uri="http://schemas.microsoft.com/office/word/2010/wordprocessingShape">
                    <wps:wsp>
                      <wps:cNvCnPr/>
                      <wps:spPr>
                        <a:xfrm flipV="1">
                          <a:off x="0" y="0"/>
                          <a:ext cx="609600" cy="7463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077415" id="_x0000_t32" coordsize="21600,21600" o:spt="32" o:oned="t" path="m,l21600,21600e" filled="f">
                <v:path arrowok="t" fillok="f" o:connecttype="none"/>
                <o:lock v:ext="edit" shapetype="t"/>
              </v:shapetype>
              <v:shape id="Straight Arrow Connector 9" o:spid="_x0000_s1026" type="#_x0000_t32" style="position:absolute;margin-left:53.05pt;margin-top:4.35pt;width:48pt;height:58.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" strokecolor="#156082 [3204]" strokeweight=".5pt">
                <v:stroke endarrow="block" joinstyle="miter"/>
              </v:shape>
            </w:pict>
          </mc:Fallback>
        </mc:AlternateContent>
      </w:r>
      <w:r w:rsidRPr="002A69F1">
        <w:rPr>
          <w:b/>
          <w:bCs/>
          <w:noProof/>
          <w:u w:val="single"/>
        </w:rPr>
        <mc:AlternateContent>
          <mc:Choice Requires="wps">
            <w:drawing>
              <wp:anchor distT="0" distB="0" distL="114300" distR="114300" simplePos="0" relativeHeight="251673600" behindDoc="0" locked="0" layoutInCell="1" allowOverlap="1" wp14:anchorId="4C8F5B8D" wp14:editId="68352976">
                <wp:simplePos x="0" y="0"/>
                <wp:positionH relativeFrom="column">
                  <wp:posOffset>3689617</wp:posOffset>
                </wp:positionH>
                <wp:positionV relativeFrom="paragraph">
                  <wp:posOffset>142240</wp:posOffset>
                </wp:positionV>
                <wp:extent cx="641684" cy="673768"/>
                <wp:effectExtent l="0" t="0" r="31750" b="37465"/>
                <wp:wrapNone/>
                <wp:docPr id="1229403032" name="Straight Arrow Connector 9"/>
                <wp:cNvGraphicFramePr/>
                <a:graphic xmlns:a="http://schemas.openxmlformats.org/drawingml/2006/main">
                  <a:graphicData uri="http://schemas.microsoft.com/office/word/2010/wordprocessingShape">
                    <wps:wsp>
                      <wps:cNvCnPr/>
                      <wps:spPr>
                        <a:xfrm>
                          <a:off x="0" y="0"/>
                          <a:ext cx="641684" cy="6737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A3D68B" id="Straight Arrow Connector 9" o:spid="_x0000_s1026" type="#_x0000_t32" style="position:absolute;margin-left:290.5pt;margin-top:11.2pt;width:50.55pt;height:53.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" strokecolor="#156082 [3204]" strokeweight=".5pt">
                <v:stroke endarrow="block" joinstyle="miter"/>
              </v:shape>
            </w:pict>
          </mc:Fallback>
        </mc:AlternateContent>
      </w:r>
    </w:p>
    <w:p w14:paraId="6EAB2728" w14:textId="090035CA" w:rsidR="00ED232E" w:rsidRPr="002A69F1" w:rsidRDefault="00ED232E" w:rsidP="00ED232E"/>
    <w:p w14:paraId="1B464A9A" w14:textId="4316A030" w:rsidR="00ED232E" w:rsidRPr="002A69F1" w:rsidRDefault="00ED232E" w:rsidP="00ED232E">
      <w:r w:rsidRPr="002A69F1">
        <w:rPr>
          <w:b/>
          <w:bCs/>
          <w:noProof/>
          <w:u w:val="single"/>
        </w:rPr>
        <mc:AlternateContent>
          <mc:Choice Requires="wps">
            <w:drawing>
              <wp:anchor distT="0" distB="0" distL="114300" distR="114300" simplePos="0" relativeHeight="251670528" behindDoc="0" locked="0" layoutInCell="1" allowOverlap="1" wp14:anchorId="477DDF51" wp14:editId="5F8D8833">
                <wp:simplePos x="0" y="0"/>
                <wp:positionH relativeFrom="column">
                  <wp:posOffset>3785870</wp:posOffset>
                </wp:positionH>
                <wp:positionV relativeFrom="paragraph">
                  <wp:posOffset>63500</wp:posOffset>
                </wp:positionV>
                <wp:extent cx="2004060" cy="914400"/>
                <wp:effectExtent l="0" t="0" r="15240" b="12700"/>
                <wp:wrapNone/>
                <wp:docPr id="313315355" name="Text Box 7"/>
                <wp:cNvGraphicFramePr/>
                <a:graphic xmlns:a="http://schemas.openxmlformats.org/drawingml/2006/main">
                  <a:graphicData uri="http://schemas.microsoft.com/office/word/2010/wordprocessingShape">
                    <wps:wsp>
                      <wps:cNvSpPr txBox="1"/>
                      <wps:spPr>
                        <a:xfrm>
                          <a:off x="0" y="0"/>
                          <a:ext cx="2004060" cy="914400"/>
                        </a:xfrm>
                        <a:prstGeom prst="rect">
                          <a:avLst/>
                        </a:prstGeom>
                        <a:solidFill>
                          <a:schemeClr val="lt1"/>
                        </a:solidFill>
                        <a:ln w="6350">
                          <a:solidFill>
                            <a:prstClr val="black"/>
                          </a:solidFill>
                        </a:ln>
                      </wps:spPr>
                      <wps:txbx>
                        <w:txbxContent>
                          <w:p w14:paraId="6ECC15F8" w14:textId="65716D10" w:rsidR="00ED232E" w:rsidRPr="00E30D4F" w:rsidRDefault="00E30D4F" w:rsidP="00ED232E">
                            <w:pPr>
                              <w:rPr>
                                <w:b/>
                                <w:bCs/>
                                <w:sz w:val="28"/>
                                <w:szCs w:val="28"/>
                                <w:u w:val="single"/>
                              </w:rPr>
                            </w:pPr>
                            <w:r w:rsidRPr="00E30D4F">
                              <w:rPr>
                                <w:b/>
                                <w:bCs/>
                                <w:sz w:val="28"/>
                                <w:szCs w:val="28"/>
                                <w:u w:val="single"/>
                              </w:rPr>
                              <w:t xml:space="preserve">Feeling </w:t>
                            </w:r>
                          </w:p>
                          <w:p w14:paraId="6AF2E06E" w14:textId="713753C7" w:rsidR="00E30D4F" w:rsidRPr="00E30D4F" w:rsidRDefault="00E30D4F" w:rsidP="00ED232E">
                            <w:pPr>
                              <w:rPr>
                                <w:b/>
                                <w:bCs/>
                                <w:sz w:val="28"/>
                                <w:szCs w:val="28"/>
                                <w:u w:val="single"/>
                              </w:rPr>
                            </w:pPr>
                            <w:r w:rsidRPr="00E30D4F">
                              <w:rPr>
                                <w:b/>
                                <w:bCs/>
                                <w:sz w:val="28"/>
                                <w:szCs w:val="28"/>
                                <w:u w:val="single"/>
                              </w:rPr>
                              <w:t>What were you thinking and feeling?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7DDF51" id="_x0000_s1027" type="#_x0000_t202" style="position:absolute;margin-left:298.1pt;margin-top:5pt;width:157.8pt;height:1in;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" fillcolor="white [3201]" strokeweight=".5pt">
                <v:textbox>
                  <w:txbxContent>
                    <w:p w14:paraId="6ECC15F8" w14:textId="65716D10" w:rsidR="00ED232E" w:rsidRPr="00E30D4F" w:rsidRDefault="00E30D4F" w:rsidP="00ED232E">
                      <w:pPr>
                        <w:rPr>
                          <w:b/>
                          <w:bCs/>
                          <w:sz w:val="28"/>
                          <w:szCs w:val="28"/>
                          <w:u w:val="single"/>
                        </w:rPr>
                      </w:pPr>
                      <w:r w:rsidRPr="00E30D4F">
                        <w:rPr>
                          <w:b/>
                          <w:bCs/>
                          <w:sz w:val="28"/>
                          <w:szCs w:val="28"/>
                          <w:u w:val="single"/>
                        </w:rPr>
                        <w:t xml:space="preserve">Feeling </w:t>
                      </w:r>
                    </w:p>
                    <w:p w14:paraId="6AF2E06E" w14:textId="713753C7" w:rsidR="00E30D4F" w:rsidRPr="00E30D4F" w:rsidRDefault="00E30D4F" w:rsidP="00ED232E">
                      <w:pPr>
                        <w:rPr>
                          <w:b/>
                          <w:bCs/>
                          <w:sz w:val="28"/>
                          <w:szCs w:val="28"/>
                          <w:u w:val="single"/>
                        </w:rPr>
                      </w:pPr>
                      <w:r w:rsidRPr="00E30D4F">
                        <w:rPr>
                          <w:b/>
                          <w:bCs/>
                          <w:sz w:val="28"/>
                          <w:szCs w:val="28"/>
                          <w:u w:val="single"/>
                        </w:rPr>
                        <w:t>What were you thinking and feeling?</w:t>
                      </w:r>
                    </w:p>
                  </w:txbxContent>
                </v:textbox>
              </v:shape>
            </w:pict>
          </mc:Fallback>
        </mc:AlternateContent>
      </w:r>
      <w:r w:rsidRPr="002A69F1">
        <w:rPr>
          <w:b/>
          <w:bCs/>
          <w:noProof/>
          <w:u w:val="single"/>
        </w:rPr>
        <mc:AlternateContent>
          <mc:Choice Requires="wps">
            <w:drawing>
              <wp:anchor distT="0" distB="0" distL="114300" distR="114300" simplePos="0" relativeHeight="251668480" behindDoc="0" locked="0" layoutInCell="1" allowOverlap="1" wp14:anchorId="61A6A4F7" wp14:editId="7515C24F">
                <wp:simplePos x="0" y="0"/>
                <wp:positionH relativeFrom="column">
                  <wp:posOffset>-373380</wp:posOffset>
                </wp:positionH>
                <wp:positionV relativeFrom="paragraph">
                  <wp:posOffset>175160</wp:posOffset>
                </wp:positionV>
                <wp:extent cx="2004361" cy="914400"/>
                <wp:effectExtent l="0" t="0" r="15240" b="12700"/>
                <wp:wrapNone/>
                <wp:docPr id="1377323603" name="Text Box 7"/>
                <wp:cNvGraphicFramePr/>
                <a:graphic xmlns:a="http://schemas.openxmlformats.org/drawingml/2006/main">
                  <a:graphicData uri="http://schemas.microsoft.com/office/word/2010/wordprocessingShape">
                    <wps:wsp>
                      <wps:cNvSpPr txBox="1"/>
                      <wps:spPr>
                        <a:xfrm>
                          <a:off x="0" y="0"/>
                          <a:ext cx="2004361" cy="914400"/>
                        </a:xfrm>
                        <a:prstGeom prst="rect">
                          <a:avLst/>
                        </a:prstGeom>
                        <a:solidFill>
                          <a:schemeClr val="lt1"/>
                        </a:solidFill>
                        <a:ln w="6350">
                          <a:solidFill>
                            <a:prstClr val="black"/>
                          </a:solidFill>
                        </a:ln>
                      </wps:spPr>
                      <wps:txbx>
                        <w:txbxContent>
                          <w:p w14:paraId="309C287C" w14:textId="132C420A" w:rsidR="00ED232E" w:rsidRPr="00E30D4F" w:rsidRDefault="00E30D4F" w:rsidP="00ED232E">
                            <w:pPr>
                              <w:rPr>
                                <w:b/>
                                <w:bCs/>
                                <w:sz w:val="28"/>
                                <w:szCs w:val="28"/>
                                <w:u w:val="single"/>
                              </w:rPr>
                            </w:pPr>
                            <w:r w:rsidRPr="00E30D4F">
                              <w:rPr>
                                <w:b/>
                                <w:bCs/>
                                <w:sz w:val="28"/>
                                <w:szCs w:val="28"/>
                                <w:u w:val="single"/>
                              </w:rPr>
                              <w:t>Action plan: what would you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6A4F7" id="_x0000_s1028" type="#_x0000_t202" style="position:absolute;margin-left:-29.4pt;margin-top:13.8pt;width:157.8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" fillcolor="white [3201]" strokeweight=".5pt">
                <v:textbox>
                  <w:txbxContent>
                    <w:p w14:paraId="309C287C" w14:textId="132C420A" w:rsidR="00ED232E" w:rsidRPr="00E30D4F" w:rsidRDefault="00E30D4F" w:rsidP="00ED232E">
                      <w:pPr>
                        <w:rPr>
                          <w:b/>
                          <w:bCs/>
                          <w:sz w:val="28"/>
                          <w:szCs w:val="28"/>
                          <w:u w:val="single"/>
                        </w:rPr>
                      </w:pPr>
                      <w:r w:rsidRPr="00E30D4F">
                        <w:rPr>
                          <w:b/>
                          <w:bCs/>
                          <w:sz w:val="28"/>
                          <w:szCs w:val="28"/>
                          <w:u w:val="single"/>
                        </w:rPr>
                        <w:t>Action plan: what would you do?</w:t>
                      </w:r>
                    </w:p>
                  </w:txbxContent>
                </v:textbox>
              </v:shape>
            </w:pict>
          </mc:Fallback>
        </mc:AlternateContent>
      </w:r>
    </w:p>
    <w:p w14:paraId="4D58704F" w14:textId="4328B008" w:rsidR="00ED232E" w:rsidRPr="002A69F1" w:rsidRDefault="00ED232E" w:rsidP="00ED232E"/>
    <w:p w14:paraId="32A41C71" w14:textId="6A17BC67" w:rsidR="00ED232E" w:rsidRPr="002A69F1" w:rsidRDefault="00E30D4F" w:rsidP="00ED232E">
      <w:r w:rsidRPr="002A69F1">
        <w:rPr>
          <w:b/>
          <w:bCs/>
          <w:noProof/>
          <w:u w:val="single"/>
        </w:rPr>
        <mc:AlternateContent>
          <mc:Choice Requires="wps">
            <w:drawing>
              <wp:anchor distT="0" distB="0" distL="114300" distR="114300" simplePos="0" relativeHeight="251681792" behindDoc="0" locked="0" layoutInCell="1" allowOverlap="1" wp14:anchorId="341BDFB2" wp14:editId="55491C70">
                <wp:simplePos x="0" y="0"/>
                <wp:positionH relativeFrom="column">
                  <wp:posOffset>417095</wp:posOffset>
                </wp:positionH>
                <wp:positionV relativeFrom="paragraph">
                  <wp:posOffset>316698</wp:posOffset>
                </wp:positionV>
                <wp:extent cx="45719" cy="708693"/>
                <wp:effectExtent l="25400" t="12700" r="43815" b="15240"/>
                <wp:wrapNone/>
                <wp:docPr id="1039464899" name="Straight Arrow Connector 9"/>
                <wp:cNvGraphicFramePr/>
                <a:graphic xmlns:a="http://schemas.openxmlformats.org/drawingml/2006/main">
                  <a:graphicData uri="http://schemas.microsoft.com/office/word/2010/wordprocessingShape">
                    <wps:wsp>
                      <wps:cNvCnPr/>
                      <wps:spPr>
                        <a:xfrm flipV="1">
                          <a:off x="0" y="0"/>
                          <a:ext cx="45719" cy="7086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1A1D9" id="Straight Arrow Connector 9" o:spid="_x0000_s1026" type="#_x0000_t32" style="position:absolute;margin-left:32.85pt;margin-top:24.95pt;width:3.6pt;height:55.8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" strokecolor="#156082 [3204]" strokeweight=".5pt">
                <v:stroke endarrow="block" joinstyle="miter"/>
              </v:shape>
            </w:pict>
          </mc:Fallback>
        </mc:AlternateContent>
      </w:r>
      <w:r w:rsidRPr="002A69F1">
        <w:rPr>
          <w:b/>
          <w:bCs/>
          <w:noProof/>
          <w:u w:val="single"/>
        </w:rPr>
        <mc:AlternateContent>
          <mc:Choice Requires="wps">
            <w:drawing>
              <wp:anchor distT="0" distB="0" distL="114300" distR="114300" simplePos="0" relativeHeight="251675648" behindDoc="0" locked="0" layoutInCell="1" allowOverlap="1" wp14:anchorId="481D3B90" wp14:editId="16C2BF8C">
                <wp:simplePos x="0" y="0"/>
                <wp:positionH relativeFrom="column">
                  <wp:posOffset>4651842</wp:posOffset>
                </wp:positionH>
                <wp:positionV relativeFrom="paragraph">
                  <wp:posOffset>239829</wp:posOffset>
                </wp:positionV>
                <wp:extent cx="80578" cy="786030"/>
                <wp:effectExtent l="0" t="0" r="46990" b="27305"/>
                <wp:wrapNone/>
                <wp:docPr id="1157019801" name="Straight Arrow Connector 9"/>
                <wp:cNvGraphicFramePr/>
                <a:graphic xmlns:a="http://schemas.openxmlformats.org/drawingml/2006/main">
                  <a:graphicData uri="http://schemas.microsoft.com/office/word/2010/wordprocessingShape">
                    <wps:wsp>
                      <wps:cNvCnPr/>
                      <wps:spPr>
                        <a:xfrm>
                          <a:off x="0" y="0"/>
                          <a:ext cx="80578" cy="7860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39C48F" id="Straight Arrow Connector 9" o:spid="_x0000_s1026" type="#_x0000_t32" style="position:absolute;margin-left:366.3pt;margin-top:18.9pt;width:6.35pt;height:6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" strokecolor="#156082 [3204]" strokeweight=".5pt">
                <v:stroke endarrow="block" joinstyle="miter"/>
              </v:shape>
            </w:pict>
          </mc:Fallback>
        </mc:AlternateContent>
      </w:r>
      <w:r w:rsidR="00ED232E" w:rsidRPr="002A69F1">
        <w:rPr>
          <w:noProof/>
        </w:rPr>
        <mc:AlternateContent>
          <mc:Choice Requires="wps">
            <w:drawing>
              <wp:anchor distT="0" distB="0" distL="114300" distR="114300" simplePos="0" relativeHeight="251661312" behindDoc="0" locked="0" layoutInCell="1" allowOverlap="1" wp14:anchorId="20E2E229" wp14:editId="556F8C70">
                <wp:simplePos x="0" y="0"/>
                <wp:positionH relativeFrom="column">
                  <wp:posOffset>1893904</wp:posOffset>
                </wp:positionH>
                <wp:positionV relativeFrom="paragraph">
                  <wp:posOffset>245644</wp:posOffset>
                </wp:positionV>
                <wp:extent cx="1828800" cy="1828800"/>
                <wp:effectExtent l="0" t="0" r="8255" b="17780"/>
                <wp:wrapSquare wrapText="bothSides"/>
                <wp:docPr id="23542332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6B4A94B" w14:textId="77777777" w:rsidR="00ED232E" w:rsidRPr="00E30D4F" w:rsidRDefault="00ED232E" w:rsidP="00ED232E">
                            <w:pPr>
                              <w:tabs>
                                <w:tab w:val="left" w:pos="3891"/>
                              </w:tabs>
                              <w:jc w:val="center"/>
                              <w:rPr>
                                <w:b/>
                                <w:bCs/>
                                <w:sz w:val="32"/>
                                <w:szCs w:val="32"/>
                                <w:u w:val="single"/>
                              </w:rPr>
                            </w:pPr>
                            <w:r w:rsidRPr="00E30D4F">
                              <w:rPr>
                                <w:b/>
                                <w:bCs/>
                                <w:sz w:val="32"/>
                                <w:szCs w:val="32"/>
                                <w:u w:val="single"/>
                              </w:rPr>
                              <w:t>Gibbs reflective</w:t>
                            </w:r>
                          </w:p>
                          <w:p w14:paraId="2BCF5712" w14:textId="3B2A2C46" w:rsidR="00ED232E" w:rsidRPr="00E30D4F" w:rsidRDefault="00ED232E" w:rsidP="0002067F">
                            <w:pPr>
                              <w:tabs>
                                <w:tab w:val="left" w:pos="3891"/>
                              </w:tabs>
                              <w:jc w:val="center"/>
                              <w:rPr>
                                <w:b/>
                                <w:bCs/>
                                <w:sz w:val="32"/>
                                <w:szCs w:val="32"/>
                                <w:u w:val="single"/>
                              </w:rPr>
                            </w:pPr>
                            <w:r w:rsidRPr="00E30D4F">
                              <w:rPr>
                                <w:b/>
                                <w:bCs/>
                                <w:sz w:val="32"/>
                                <w:szCs w:val="32"/>
                                <w:u w:val="single"/>
                              </w:rPr>
                              <w:t>Cycle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0E2E229" id="Text Box 1" o:spid="_x0000_s1029" type="#_x0000_t202" style="position:absolute;margin-left:149.15pt;margin-top:19.35pt;width:2in;height:2in;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" filled="f" strokeweight=".5pt">
                <v:textbox style="mso-fit-shape-to-text:t">
                  <w:txbxContent>
                    <w:p w14:paraId="16B4A94B" w14:textId="77777777" w:rsidR="00ED232E" w:rsidRPr="00E30D4F" w:rsidRDefault="00ED232E" w:rsidP="00ED232E">
                      <w:pPr>
                        <w:tabs>
                          <w:tab w:val="left" w:pos="3891"/>
                        </w:tabs>
                        <w:jc w:val="center"/>
                        <w:rPr>
                          <w:b/>
                          <w:bCs/>
                          <w:sz w:val="32"/>
                          <w:szCs w:val="32"/>
                          <w:u w:val="single"/>
                        </w:rPr>
                      </w:pPr>
                      <w:r w:rsidRPr="00E30D4F">
                        <w:rPr>
                          <w:b/>
                          <w:bCs/>
                          <w:sz w:val="32"/>
                          <w:szCs w:val="32"/>
                          <w:u w:val="single"/>
                        </w:rPr>
                        <w:t>Gibbs reflective</w:t>
                      </w:r>
                    </w:p>
                    <w:p w14:paraId="2BCF5712" w14:textId="3B2A2C46" w:rsidR="00ED232E" w:rsidRPr="00E30D4F" w:rsidRDefault="00ED232E" w:rsidP="0002067F">
                      <w:pPr>
                        <w:tabs>
                          <w:tab w:val="left" w:pos="3891"/>
                        </w:tabs>
                        <w:jc w:val="center"/>
                        <w:rPr>
                          <w:b/>
                          <w:bCs/>
                          <w:sz w:val="32"/>
                          <w:szCs w:val="32"/>
                          <w:u w:val="single"/>
                        </w:rPr>
                      </w:pPr>
                      <w:r w:rsidRPr="00E30D4F">
                        <w:rPr>
                          <w:b/>
                          <w:bCs/>
                          <w:sz w:val="32"/>
                          <w:szCs w:val="32"/>
                          <w:u w:val="single"/>
                        </w:rPr>
                        <w:t>Cycle</w:t>
                      </w:r>
                    </w:p>
                  </w:txbxContent>
                </v:textbox>
                <w10:wrap type="square"/>
              </v:shape>
            </w:pict>
          </mc:Fallback>
        </mc:AlternateContent>
      </w:r>
    </w:p>
    <w:p w14:paraId="31561392" w14:textId="4EBAA9FA" w:rsidR="00ED232E" w:rsidRPr="002A69F1" w:rsidRDefault="00ED232E" w:rsidP="00ED232E"/>
    <w:p w14:paraId="0FAE7855" w14:textId="73EB1C91" w:rsidR="00ED232E" w:rsidRPr="002A69F1" w:rsidRDefault="00E30D4F" w:rsidP="00ED232E">
      <w:pPr>
        <w:rPr>
          <w:b/>
          <w:bCs/>
          <w:u w:val="single"/>
        </w:rPr>
      </w:pPr>
      <w:r w:rsidRPr="002A69F1">
        <w:rPr>
          <w:b/>
          <w:bCs/>
          <w:noProof/>
          <w:u w:val="single"/>
        </w:rPr>
        <mc:AlternateContent>
          <mc:Choice Requires="wps">
            <w:drawing>
              <wp:anchor distT="0" distB="0" distL="114300" distR="114300" simplePos="0" relativeHeight="251664384" behindDoc="0" locked="0" layoutInCell="1" allowOverlap="1" wp14:anchorId="48E2689E" wp14:editId="48A1D2A2">
                <wp:simplePos x="0" y="0"/>
                <wp:positionH relativeFrom="column">
                  <wp:posOffset>-368300</wp:posOffset>
                </wp:positionH>
                <wp:positionV relativeFrom="paragraph">
                  <wp:posOffset>217170</wp:posOffset>
                </wp:positionV>
                <wp:extent cx="2004361" cy="914400"/>
                <wp:effectExtent l="0" t="0" r="15240" b="12700"/>
                <wp:wrapNone/>
                <wp:docPr id="2127626143" name="Text Box 7"/>
                <wp:cNvGraphicFramePr/>
                <a:graphic xmlns:a="http://schemas.openxmlformats.org/drawingml/2006/main">
                  <a:graphicData uri="http://schemas.microsoft.com/office/word/2010/wordprocessingShape">
                    <wps:wsp>
                      <wps:cNvSpPr txBox="1"/>
                      <wps:spPr>
                        <a:xfrm>
                          <a:off x="0" y="0"/>
                          <a:ext cx="2004361" cy="914400"/>
                        </a:xfrm>
                        <a:prstGeom prst="rect">
                          <a:avLst/>
                        </a:prstGeom>
                        <a:solidFill>
                          <a:schemeClr val="lt1"/>
                        </a:solidFill>
                        <a:ln w="6350">
                          <a:solidFill>
                            <a:prstClr val="black"/>
                          </a:solidFill>
                        </a:ln>
                      </wps:spPr>
                      <wps:txbx>
                        <w:txbxContent>
                          <w:p w14:paraId="17515CAD" w14:textId="469E31EF" w:rsidR="00ED232E" w:rsidRPr="00E30D4F" w:rsidRDefault="00E30D4F" w:rsidP="00ED232E">
                            <w:pPr>
                              <w:rPr>
                                <w:b/>
                                <w:bCs/>
                                <w:sz w:val="28"/>
                                <w:szCs w:val="28"/>
                                <w:u w:val="single"/>
                              </w:rPr>
                            </w:pPr>
                            <w:r w:rsidRPr="00E30D4F">
                              <w:rPr>
                                <w:b/>
                                <w:bCs/>
                                <w:sz w:val="28"/>
                                <w:szCs w:val="28"/>
                                <w:u w:val="single"/>
                              </w:rPr>
                              <w:t>Conclusion: what else have you done?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E2689E" id="_x0000_s1030" type="#_x0000_t202" style="position:absolute;margin-left:-29pt;margin-top:17.1pt;width:157.8pt;height:1in;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" fillcolor="white [3201]" strokeweight=".5pt">
                <v:textbox>
                  <w:txbxContent>
                    <w:p w14:paraId="17515CAD" w14:textId="469E31EF" w:rsidR="00ED232E" w:rsidRPr="00E30D4F" w:rsidRDefault="00E30D4F" w:rsidP="00ED232E">
                      <w:pPr>
                        <w:rPr>
                          <w:b/>
                          <w:bCs/>
                          <w:sz w:val="28"/>
                          <w:szCs w:val="28"/>
                          <w:u w:val="single"/>
                        </w:rPr>
                      </w:pPr>
                      <w:r w:rsidRPr="00E30D4F">
                        <w:rPr>
                          <w:b/>
                          <w:bCs/>
                          <w:sz w:val="28"/>
                          <w:szCs w:val="28"/>
                          <w:u w:val="single"/>
                        </w:rPr>
                        <w:t>Conclusion: what else have you done?</w:t>
                      </w:r>
                    </w:p>
                  </w:txbxContent>
                </v:textbox>
              </v:shape>
            </w:pict>
          </mc:Fallback>
        </mc:AlternateContent>
      </w:r>
      <w:r w:rsidR="00ED232E" w:rsidRPr="002A69F1">
        <w:rPr>
          <w:b/>
          <w:bCs/>
          <w:noProof/>
          <w:u w:val="single"/>
        </w:rPr>
        <mc:AlternateContent>
          <mc:Choice Requires="wps">
            <w:drawing>
              <wp:anchor distT="0" distB="0" distL="114300" distR="114300" simplePos="0" relativeHeight="251666432" behindDoc="0" locked="0" layoutInCell="1" allowOverlap="1" wp14:anchorId="41E5E4F5" wp14:editId="1E63A544">
                <wp:simplePos x="0" y="0"/>
                <wp:positionH relativeFrom="column">
                  <wp:posOffset>3814211</wp:posOffset>
                </wp:positionH>
                <wp:positionV relativeFrom="paragraph">
                  <wp:posOffset>259915</wp:posOffset>
                </wp:positionV>
                <wp:extent cx="2004361" cy="914400"/>
                <wp:effectExtent l="0" t="0" r="15240" b="12700"/>
                <wp:wrapNone/>
                <wp:docPr id="982348387" name="Text Box 7"/>
                <wp:cNvGraphicFramePr/>
                <a:graphic xmlns:a="http://schemas.openxmlformats.org/drawingml/2006/main">
                  <a:graphicData uri="http://schemas.microsoft.com/office/word/2010/wordprocessingShape">
                    <wps:wsp>
                      <wps:cNvSpPr txBox="1"/>
                      <wps:spPr>
                        <a:xfrm>
                          <a:off x="0" y="0"/>
                          <a:ext cx="2004361" cy="914400"/>
                        </a:xfrm>
                        <a:prstGeom prst="rect">
                          <a:avLst/>
                        </a:prstGeom>
                        <a:solidFill>
                          <a:schemeClr val="lt1"/>
                        </a:solidFill>
                        <a:ln w="6350">
                          <a:solidFill>
                            <a:prstClr val="black"/>
                          </a:solidFill>
                        </a:ln>
                      </wps:spPr>
                      <wps:txbx>
                        <w:txbxContent>
                          <w:p w14:paraId="23E9647A" w14:textId="148672F4" w:rsidR="00ED232E" w:rsidRPr="00E30D4F" w:rsidRDefault="00E30D4F" w:rsidP="00ED232E">
                            <w:pPr>
                              <w:rPr>
                                <w:b/>
                                <w:bCs/>
                                <w:sz w:val="28"/>
                                <w:szCs w:val="28"/>
                                <w:u w:val="single"/>
                              </w:rPr>
                            </w:pPr>
                            <w:r w:rsidRPr="00E30D4F">
                              <w:rPr>
                                <w:b/>
                                <w:bCs/>
                                <w:sz w:val="28"/>
                                <w:szCs w:val="28"/>
                                <w:u w:val="single"/>
                              </w:rPr>
                              <w:t>Evaluation</w:t>
                            </w:r>
                            <w:r>
                              <w:rPr>
                                <w:b/>
                                <w:bCs/>
                                <w:sz w:val="28"/>
                                <w:szCs w:val="28"/>
                                <w:u w:val="single"/>
                              </w:rPr>
                              <w:t>:</w:t>
                            </w:r>
                            <w:r w:rsidRPr="00E30D4F">
                              <w:rPr>
                                <w:b/>
                                <w:bCs/>
                                <w:sz w:val="28"/>
                                <w:szCs w:val="28"/>
                                <w:u w:val="single"/>
                              </w:rPr>
                              <w:t xml:space="preserve"> what were the good and bad aspects?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E5E4F5" id="_x0000_s1031" type="#_x0000_t202" style="position:absolute;margin-left:300.35pt;margin-top:20.45pt;width:157.8pt;height:1in;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" fillcolor="white [3201]" strokeweight=".5pt">
                <v:textbox>
                  <w:txbxContent>
                    <w:p w14:paraId="23E9647A" w14:textId="148672F4" w:rsidR="00ED232E" w:rsidRPr="00E30D4F" w:rsidRDefault="00E30D4F" w:rsidP="00ED232E">
                      <w:pPr>
                        <w:rPr>
                          <w:b/>
                          <w:bCs/>
                          <w:sz w:val="28"/>
                          <w:szCs w:val="28"/>
                          <w:u w:val="single"/>
                        </w:rPr>
                      </w:pPr>
                      <w:r w:rsidRPr="00E30D4F">
                        <w:rPr>
                          <w:b/>
                          <w:bCs/>
                          <w:sz w:val="28"/>
                          <w:szCs w:val="28"/>
                          <w:u w:val="single"/>
                        </w:rPr>
                        <w:t>Evaluation</w:t>
                      </w:r>
                      <w:r>
                        <w:rPr>
                          <w:b/>
                          <w:bCs/>
                          <w:sz w:val="28"/>
                          <w:szCs w:val="28"/>
                          <w:u w:val="single"/>
                        </w:rPr>
                        <w:t>:</w:t>
                      </w:r>
                      <w:r w:rsidRPr="00E30D4F">
                        <w:rPr>
                          <w:b/>
                          <w:bCs/>
                          <w:sz w:val="28"/>
                          <w:szCs w:val="28"/>
                          <w:u w:val="single"/>
                        </w:rPr>
                        <w:t xml:space="preserve"> what were the good and bad aspects?</w:t>
                      </w:r>
                    </w:p>
                  </w:txbxContent>
                </v:textbox>
              </v:shape>
            </w:pict>
          </mc:Fallback>
        </mc:AlternateContent>
      </w:r>
    </w:p>
    <w:p w14:paraId="28D4DB7C" w14:textId="3A6244A3" w:rsidR="00ED232E" w:rsidRPr="002A69F1" w:rsidRDefault="00ED232E" w:rsidP="00ED232E">
      <w:pPr>
        <w:tabs>
          <w:tab w:val="left" w:pos="3891"/>
        </w:tabs>
      </w:pPr>
    </w:p>
    <w:p w14:paraId="21118B08" w14:textId="637FC550" w:rsidR="00E30D4F" w:rsidRPr="002A69F1" w:rsidRDefault="00E30D4F" w:rsidP="00E30D4F">
      <w:r w:rsidRPr="002A69F1">
        <w:rPr>
          <w:b/>
          <w:bCs/>
          <w:noProof/>
          <w:u w:val="single"/>
        </w:rPr>
        <mc:AlternateContent>
          <mc:Choice Requires="wps">
            <w:drawing>
              <wp:anchor distT="0" distB="0" distL="114300" distR="114300" simplePos="0" relativeHeight="251677696" behindDoc="0" locked="0" layoutInCell="1" allowOverlap="1" wp14:anchorId="066ECB87" wp14:editId="122355F0">
                <wp:simplePos x="0" y="0"/>
                <wp:positionH relativeFrom="column">
                  <wp:posOffset>3994284</wp:posOffset>
                </wp:positionH>
                <wp:positionV relativeFrom="paragraph">
                  <wp:posOffset>417128</wp:posOffset>
                </wp:positionV>
                <wp:extent cx="497506" cy="785495"/>
                <wp:effectExtent l="25400" t="0" r="23495" b="27305"/>
                <wp:wrapNone/>
                <wp:docPr id="1691682914" name="Straight Arrow Connector 9"/>
                <wp:cNvGraphicFramePr/>
                <a:graphic xmlns:a="http://schemas.openxmlformats.org/drawingml/2006/main">
                  <a:graphicData uri="http://schemas.microsoft.com/office/word/2010/wordprocessingShape">
                    <wps:wsp>
                      <wps:cNvCnPr/>
                      <wps:spPr>
                        <a:xfrm flipH="1">
                          <a:off x="0" y="0"/>
                          <a:ext cx="497506" cy="785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00FCF6" id="Straight Arrow Connector 9" o:spid="_x0000_s1026" type="#_x0000_t32" style="position:absolute;margin-left:314.5pt;margin-top:32.85pt;width:39.15pt;height:61.8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" strokecolor="#156082 [3204]" strokeweight=".5pt">
                <v:stroke endarrow="block" joinstyle="miter"/>
              </v:shape>
            </w:pict>
          </mc:Fallback>
        </mc:AlternateContent>
      </w:r>
    </w:p>
    <w:p w14:paraId="2293C587" w14:textId="559DB855" w:rsidR="00E30D4F" w:rsidRPr="002A69F1" w:rsidRDefault="00E30D4F" w:rsidP="00E30D4F">
      <w:r w:rsidRPr="002A69F1">
        <w:rPr>
          <w:b/>
          <w:bCs/>
          <w:noProof/>
          <w:u w:val="single"/>
        </w:rPr>
        <mc:AlternateContent>
          <mc:Choice Requires="wps">
            <w:drawing>
              <wp:anchor distT="0" distB="0" distL="114300" distR="114300" simplePos="0" relativeHeight="251672576" behindDoc="0" locked="0" layoutInCell="1" allowOverlap="1" wp14:anchorId="09566230" wp14:editId="52711C44">
                <wp:simplePos x="0" y="0"/>
                <wp:positionH relativeFrom="column">
                  <wp:posOffset>1780540</wp:posOffset>
                </wp:positionH>
                <wp:positionV relativeFrom="paragraph">
                  <wp:posOffset>184150</wp:posOffset>
                </wp:positionV>
                <wp:extent cx="2004361" cy="914400"/>
                <wp:effectExtent l="0" t="0" r="15240" b="12700"/>
                <wp:wrapNone/>
                <wp:docPr id="1336657903" name="Text Box 7"/>
                <wp:cNvGraphicFramePr/>
                <a:graphic xmlns:a="http://schemas.openxmlformats.org/drawingml/2006/main">
                  <a:graphicData uri="http://schemas.microsoft.com/office/word/2010/wordprocessingShape">
                    <wps:wsp>
                      <wps:cNvSpPr txBox="1"/>
                      <wps:spPr>
                        <a:xfrm>
                          <a:off x="0" y="0"/>
                          <a:ext cx="2004361" cy="914400"/>
                        </a:xfrm>
                        <a:prstGeom prst="rect">
                          <a:avLst/>
                        </a:prstGeom>
                        <a:solidFill>
                          <a:schemeClr val="lt1"/>
                        </a:solidFill>
                        <a:ln w="6350">
                          <a:solidFill>
                            <a:prstClr val="black"/>
                          </a:solidFill>
                        </a:ln>
                      </wps:spPr>
                      <wps:txbx>
                        <w:txbxContent>
                          <w:p w14:paraId="518B802D" w14:textId="6067B716" w:rsidR="00ED232E" w:rsidRPr="00E30D4F" w:rsidRDefault="00E30D4F" w:rsidP="00ED232E">
                            <w:pPr>
                              <w:rPr>
                                <w:b/>
                                <w:bCs/>
                                <w:sz w:val="28"/>
                                <w:szCs w:val="28"/>
                                <w:u w:val="single"/>
                              </w:rPr>
                            </w:pPr>
                            <w:r w:rsidRPr="00E30D4F">
                              <w:rPr>
                                <w:b/>
                                <w:bCs/>
                                <w:sz w:val="28"/>
                                <w:szCs w:val="28"/>
                                <w:u w:val="single"/>
                              </w:rPr>
                              <w:t>Description what sense can you make of the situation?</w:t>
                            </w:r>
                          </w:p>
                          <w:p w14:paraId="4B0CF3F6" w14:textId="77777777" w:rsidR="00E30D4F" w:rsidRDefault="00E30D4F" w:rsidP="00ED23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566230" id="_x0000_s1032" type="#_x0000_t202" style="position:absolute;margin-left:140.2pt;margin-top:14.5pt;width:157.8pt;height:1in;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" fillcolor="white [3201]" strokeweight=".5pt">
                <v:textbox>
                  <w:txbxContent>
                    <w:p w14:paraId="518B802D" w14:textId="6067B716" w:rsidR="00ED232E" w:rsidRPr="00E30D4F" w:rsidRDefault="00E30D4F" w:rsidP="00ED232E">
                      <w:pPr>
                        <w:rPr>
                          <w:b/>
                          <w:bCs/>
                          <w:sz w:val="28"/>
                          <w:szCs w:val="28"/>
                          <w:u w:val="single"/>
                        </w:rPr>
                      </w:pPr>
                      <w:r w:rsidRPr="00E30D4F">
                        <w:rPr>
                          <w:b/>
                          <w:bCs/>
                          <w:sz w:val="28"/>
                          <w:szCs w:val="28"/>
                          <w:u w:val="single"/>
                        </w:rPr>
                        <w:t>Description what sense can you make of the situation?</w:t>
                      </w:r>
                    </w:p>
                    <w:p w14:paraId="4B0CF3F6" w14:textId="77777777" w:rsidR="00E30D4F" w:rsidRDefault="00E30D4F" w:rsidP="00ED232E"/>
                  </w:txbxContent>
                </v:textbox>
              </v:shape>
            </w:pict>
          </mc:Fallback>
        </mc:AlternateContent>
      </w:r>
      <w:r w:rsidRPr="002A69F1">
        <w:rPr>
          <w:b/>
          <w:bCs/>
          <w:noProof/>
          <w:u w:val="single"/>
        </w:rPr>
        <mc:AlternateContent>
          <mc:Choice Requires="wps">
            <w:drawing>
              <wp:anchor distT="0" distB="0" distL="114300" distR="114300" simplePos="0" relativeHeight="251679744" behindDoc="0" locked="0" layoutInCell="1" allowOverlap="1" wp14:anchorId="4C2DE206" wp14:editId="5016C9EE">
                <wp:simplePos x="0" y="0"/>
                <wp:positionH relativeFrom="column">
                  <wp:posOffset>670426</wp:posOffset>
                </wp:positionH>
                <wp:positionV relativeFrom="paragraph">
                  <wp:posOffset>34123</wp:posOffset>
                </wp:positionV>
                <wp:extent cx="964666" cy="568158"/>
                <wp:effectExtent l="12700" t="25400" r="13335" b="16510"/>
                <wp:wrapNone/>
                <wp:docPr id="1030847745" name="Straight Arrow Connector 9"/>
                <wp:cNvGraphicFramePr/>
                <a:graphic xmlns:a="http://schemas.openxmlformats.org/drawingml/2006/main">
                  <a:graphicData uri="http://schemas.microsoft.com/office/word/2010/wordprocessingShape">
                    <wps:wsp>
                      <wps:cNvCnPr/>
                      <wps:spPr>
                        <a:xfrm flipH="1" flipV="1">
                          <a:off x="0" y="0"/>
                          <a:ext cx="964666" cy="5681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AD41D4" id="Straight Arrow Connector 9" o:spid="_x0000_s1026" type="#_x0000_t32" style="position:absolute;margin-left:52.8pt;margin-top:2.7pt;width:75.95pt;height:44.7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" strokecolor="#156082 [3204]" strokeweight=".5pt">
                <v:stroke endarrow="block" joinstyle="miter"/>
              </v:shape>
            </w:pict>
          </mc:Fallback>
        </mc:AlternateContent>
      </w:r>
    </w:p>
    <w:p w14:paraId="17992CAD" w14:textId="0EDD7997" w:rsidR="00E30D4F" w:rsidRPr="002A69F1" w:rsidRDefault="00E30D4F" w:rsidP="00E30D4F"/>
    <w:p w14:paraId="23E3365D" w14:textId="77777777" w:rsidR="00E30D4F" w:rsidRPr="002A69F1" w:rsidRDefault="00E30D4F" w:rsidP="00E30D4F"/>
    <w:p w14:paraId="1EAC73D7" w14:textId="58E4CD1B" w:rsidR="00E30D4F" w:rsidRPr="002A69F1" w:rsidRDefault="00E30D4F" w:rsidP="00E30D4F">
      <w:pPr>
        <w:tabs>
          <w:tab w:val="left" w:pos="7781"/>
        </w:tabs>
      </w:pPr>
      <w:r w:rsidRPr="002A69F1">
        <w:tab/>
      </w:r>
    </w:p>
    <w:p w14:paraId="1CC63229" w14:textId="4DF3340D" w:rsidR="00E30D4F" w:rsidRPr="002A69F1" w:rsidRDefault="00386E49" w:rsidP="00E30D4F">
      <w:pPr>
        <w:tabs>
          <w:tab w:val="left" w:pos="7781"/>
        </w:tabs>
      </w:pPr>
      <w:r w:rsidRPr="002A69F1">
        <w:t>Gibbs reflective report adapted by author (Alsaady, 2024)</w:t>
      </w:r>
    </w:p>
    <w:p w14:paraId="2D116DC8" w14:textId="77777777" w:rsidR="00386E49" w:rsidRPr="002A69F1" w:rsidRDefault="00386E49" w:rsidP="00E30D4F">
      <w:pPr>
        <w:tabs>
          <w:tab w:val="left" w:pos="7781"/>
        </w:tabs>
      </w:pPr>
    </w:p>
    <w:p w14:paraId="6697891A" w14:textId="77777777" w:rsidR="00386E49" w:rsidRPr="002A69F1" w:rsidRDefault="00386E49" w:rsidP="00E30D4F">
      <w:pPr>
        <w:tabs>
          <w:tab w:val="left" w:pos="7781"/>
        </w:tabs>
      </w:pPr>
    </w:p>
    <w:p w14:paraId="13A91389" w14:textId="77777777" w:rsidR="00386E49" w:rsidRPr="002A69F1" w:rsidRDefault="00386E49" w:rsidP="00E30D4F">
      <w:pPr>
        <w:tabs>
          <w:tab w:val="left" w:pos="7781"/>
        </w:tabs>
      </w:pPr>
    </w:p>
    <w:p w14:paraId="55D6CF5E" w14:textId="77777777" w:rsidR="00386E49" w:rsidRPr="002A69F1" w:rsidRDefault="00386E49" w:rsidP="00E30D4F">
      <w:pPr>
        <w:tabs>
          <w:tab w:val="left" w:pos="7781"/>
        </w:tabs>
      </w:pPr>
    </w:p>
    <w:p w14:paraId="611F1383" w14:textId="77777777" w:rsidR="00386E49" w:rsidRPr="002A69F1" w:rsidRDefault="00386E49" w:rsidP="00E30D4F">
      <w:pPr>
        <w:tabs>
          <w:tab w:val="left" w:pos="7781"/>
        </w:tabs>
      </w:pPr>
    </w:p>
    <w:p w14:paraId="228595A6" w14:textId="77777777" w:rsidR="002A69F1" w:rsidRDefault="002A69F1" w:rsidP="00E30D4F">
      <w:pPr>
        <w:tabs>
          <w:tab w:val="left" w:pos="7781"/>
        </w:tabs>
        <w:rPr>
          <w:b/>
          <w:bCs/>
          <w:u w:val="single"/>
        </w:rPr>
      </w:pPr>
    </w:p>
    <w:p w14:paraId="74858049" w14:textId="77777777" w:rsidR="002A69F1" w:rsidRDefault="002A69F1" w:rsidP="00E30D4F">
      <w:pPr>
        <w:tabs>
          <w:tab w:val="left" w:pos="7781"/>
        </w:tabs>
        <w:rPr>
          <w:b/>
          <w:bCs/>
          <w:u w:val="single"/>
        </w:rPr>
      </w:pPr>
    </w:p>
    <w:p w14:paraId="0B568BC5" w14:textId="77777777" w:rsidR="002A69F1" w:rsidRDefault="002A69F1" w:rsidP="00E30D4F">
      <w:pPr>
        <w:tabs>
          <w:tab w:val="left" w:pos="7781"/>
        </w:tabs>
        <w:rPr>
          <w:b/>
          <w:bCs/>
          <w:u w:val="single"/>
        </w:rPr>
      </w:pPr>
    </w:p>
    <w:p w14:paraId="292595CA" w14:textId="409766FB" w:rsidR="00386E49" w:rsidRPr="002A69F1" w:rsidRDefault="00386E49" w:rsidP="00E30D4F">
      <w:pPr>
        <w:tabs>
          <w:tab w:val="left" w:pos="7781"/>
        </w:tabs>
        <w:rPr>
          <w:b/>
          <w:bCs/>
          <w:u w:val="single"/>
        </w:rPr>
      </w:pPr>
      <w:r w:rsidRPr="002A69F1">
        <w:rPr>
          <w:b/>
          <w:bCs/>
          <w:u w:val="single"/>
        </w:rPr>
        <w:lastRenderedPageBreak/>
        <w:t xml:space="preserve">Note taking. </w:t>
      </w:r>
    </w:p>
    <w:p w14:paraId="36F3E85F" w14:textId="22988E7E" w:rsidR="003E1F0B" w:rsidRPr="002A69F1" w:rsidRDefault="003E1F0B" w:rsidP="003E1F0B">
      <w:pPr>
        <w:tabs>
          <w:tab w:val="left" w:pos="7781"/>
        </w:tabs>
      </w:pPr>
      <w:r w:rsidRPr="002A69F1">
        <w:t>Description: As a university student, I have found note-taking to be an essential practice in my academic endeavours. Utili</w:t>
      </w:r>
      <w:r w:rsidR="000833F9" w:rsidRPr="002A69F1">
        <w:t>s</w:t>
      </w:r>
      <w:r w:rsidRPr="002A69F1">
        <w:t>ing various techniques such as diagram, linear, and tabular notes has significantly enhanced my learning experience. Diagram notes, which include visual representations like flowcharts and mind maps, have been particularly helpful in visuali</w:t>
      </w:r>
      <w:r w:rsidR="000833F9" w:rsidRPr="002A69F1">
        <w:t>s</w:t>
      </w:r>
      <w:r w:rsidRPr="002A69F1">
        <w:t>ing complex concepts. Linear notes provide a structured framework for organi</w:t>
      </w:r>
      <w:r w:rsidR="000833F9" w:rsidRPr="002A69F1">
        <w:t>s</w:t>
      </w:r>
      <w:r w:rsidRPr="002A69F1">
        <w:t>ing sequential information from lectures and readings. Tabular notes have facilitated comparison and contrast of key points across different topics, aiding in the identification of patterns and themes.</w:t>
      </w:r>
    </w:p>
    <w:p w14:paraId="47D0A1F2" w14:textId="77777777" w:rsidR="003E1F0B" w:rsidRPr="002A69F1" w:rsidRDefault="003E1F0B" w:rsidP="003E1F0B">
      <w:pPr>
        <w:tabs>
          <w:tab w:val="left" w:pos="7781"/>
        </w:tabs>
      </w:pPr>
      <w:r w:rsidRPr="002A69F1">
        <w:t>Feelings: Incorporating these note-taking methods has instilled in me a sense of confidence and efficacy in my study approach. I feel more capable of comprehending and synthesising course material, which has alleviated some of the academic pressures often associated with university studies.</w:t>
      </w:r>
    </w:p>
    <w:p w14:paraId="50847E11" w14:textId="64676F9B" w:rsidR="003E1F0B" w:rsidRPr="002A69F1" w:rsidRDefault="003E1F0B" w:rsidP="003E1F0B">
      <w:pPr>
        <w:tabs>
          <w:tab w:val="left" w:pos="7781"/>
        </w:tabs>
      </w:pPr>
      <w:r w:rsidRPr="002A69F1">
        <w:t>Evaluation: Reflecting on my note-taking practices, I recogni</w:t>
      </w:r>
      <w:r w:rsidR="000833F9" w:rsidRPr="002A69F1">
        <w:t>s</w:t>
      </w:r>
      <w:r w:rsidRPr="002A69F1">
        <w:t>e their efficacy in enhancing my understanding and retention of course material. Each method offers unique benefits, catering to different learning styles and content structures. Diagram notes, for instance, excel in visuali</w:t>
      </w:r>
      <w:r w:rsidR="000833F9" w:rsidRPr="002A69F1">
        <w:t>s</w:t>
      </w:r>
      <w:r w:rsidRPr="002A69F1">
        <w:t>ing complex relationships, while tabular notes streamline comparison tasks. However, I acknowledge the need for continuous refinement and adaptation of these techniques to suit evolving academic demands.</w:t>
      </w:r>
    </w:p>
    <w:p w14:paraId="4565F526" w14:textId="77777777" w:rsidR="003E1F0B" w:rsidRPr="002A69F1" w:rsidRDefault="003E1F0B" w:rsidP="003E1F0B">
      <w:pPr>
        <w:tabs>
          <w:tab w:val="left" w:pos="7781"/>
        </w:tabs>
      </w:pPr>
      <w:r w:rsidRPr="002A69F1">
        <w:t>Analysis: The adoption of varied note-taking methods has facilitated deeper engagement with course content, enabling me to extract meaning from lectures and readings more effectively. By integrating visual aids, structured frameworks, and comparative analyses, I have developed a multifaceted approach to knowledge acquisition and retention.</w:t>
      </w:r>
    </w:p>
    <w:p w14:paraId="3FC5C3DD" w14:textId="15A63B9F" w:rsidR="003E1F0B" w:rsidRPr="002A69F1" w:rsidRDefault="003E1F0B" w:rsidP="003E1F0B">
      <w:pPr>
        <w:tabs>
          <w:tab w:val="left" w:pos="7781"/>
        </w:tabs>
      </w:pPr>
      <w:r w:rsidRPr="002A69F1">
        <w:t>Conclusion: In conclusion, the strategic utili</w:t>
      </w:r>
      <w:r w:rsidR="000833F9" w:rsidRPr="002A69F1">
        <w:t>s</w:t>
      </w:r>
      <w:r w:rsidRPr="002A69F1">
        <w:t>ation of diagram, linear, and tabular notes has significantly enriched my learning experience as a university student. These methods have empowered me to navigate complex subject matter with greater confidence and efficiency, ultimately contributing to my academic success.</w:t>
      </w:r>
    </w:p>
    <w:p w14:paraId="6CBAA783" w14:textId="5D19D892" w:rsidR="00386E49" w:rsidRPr="002A69F1" w:rsidRDefault="003E1F0B" w:rsidP="003E1F0B">
      <w:pPr>
        <w:tabs>
          <w:tab w:val="left" w:pos="7781"/>
        </w:tabs>
      </w:pPr>
      <w:r w:rsidRPr="002A69F1">
        <w:t>Action Plan: Moving forward, I intend to further refine my note-taking strategies by exploring additional techniques and incorporating feedback from peers and educators. Continual reflection and adaptation will be key in maximising the effectiveness of my study approach and sustaining academic growth.</w:t>
      </w:r>
    </w:p>
    <w:p w14:paraId="1B4B21EB" w14:textId="77777777" w:rsidR="003E1F0B" w:rsidRPr="002A69F1" w:rsidRDefault="003E1F0B" w:rsidP="003E1F0B">
      <w:pPr>
        <w:tabs>
          <w:tab w:val="left" w:pos="7781"/>
        </w:tabs>
      </w:pPr>
    </w:p>
    <w:p w14:paraId="1E1E10D3" w14:textId="77777777" w:rsidR="003E1F0B" w:rsidRPr="002A69F1" w:rsidRDefault="003E1F0B" w:rsidP="003E1F0B">
      <w:pPr>
        <w:tabs>
          <w:tab w:val="left" w:pos="7781"/>
        </w:tabs>
      </w:pPr>
    </w:p>
    <w:p w14:paraId="5682B4FF" w14:textId="77777777" w:rsidR="003E1F0B" w:rsidRPr="002A69F1" w:rsidRDefault="003E1F0B" w:rsidP="003E1F0B">
      <w:pPr>
        <w:tabs>
          <w:tab w:val="left" w:pos="7781"/>
        </w:tabs>
      </w:pPr>
    </w:p>
    <w:p w14:paraId="475BC2D5" w14:textId="77777777" w:rsidR="003E1F0B" w:rsidRPr="002A69F1" w:rsidRDefault="003E1F0B" w:rsidP="003E1F0B">
      <w:pPr>
        <w:tabs>
          <w:tab w:val="left" w:pos="7781"/>
        </w:tabs>
      </w:pPr>
    </w:p>
    <w:p w14:paraId="244648B9" w14:textId="0119F774" w:rsidR="003E1F0B" w:rsidRPr="002A69F1" w:rsidRDefault="003E1F0B" w:rsidP="003E1F0B">
      <w:pPr>
        <w:tabs>
          <w:tab w:val="left" w:pos="7781"/>
        </w:tabs>
        <w:rPr>
          <w:b/>
          <w:bCs/>
          <w:u w:val="single"/>
        </w:rPr>
      </w:pPr>
      <w:r w:rsidRPr="002A69F1">
        <w:rPr>
          <w:b/>
          <w:bCs/>
          <w:u w:val="single"/>
        </w:rPr>
        <w:lastRenderedPageBreak/>
        <w:t xml:space="preserve">Paraphrasing </w:t>
      </w:r>
    </w:p>
    <w:p w14:paraId="513D3E0B" w14:textId="77777777" w:rsidR="000833F9" w:rsidRPr="002A69F1" w:rsidRDefault="000833F9" w:rsidP="000833F9">
      <w:pPr>
        <w:tabs>
          <w:tab w:val="left" w:pos="720"/>
          <w:tab w:val="left" w:pos="7781"/>
        </w:tabs>
      </w:pPr>
      <w:r w:rsidRPr="002A69F1">
        <w:t>Description: Paraphrasing involves rephrasing someone else's ideas in one's own words while retaining the original meaning. Throughout my university studies, I've encountered numerous instances where paraphrasing was crucial, especially in assignments, research papers, and discussions.</w:t>
      </w:r>
    </w:p>
    <w:p w14:paraId="3581FA4C" w14:textId="77777777" w:rsidR="000833F9" w:rsidRPr="002A69F1" w:rsidRDefault="000833F9" w:rsidP="000833F9">
      <w:pPr>
        <w:tabs>
          <w:tab w:val="left" w:pos="720"/>
          <w:tab w:val="left" w:pos="7781"/>
        </w:tabs>
      </w:pPr>
      <w:r w:rsidRPr="002A69F1">
        <w:t>Feelings: Initially, I felt apprehensive about paraphrasing, fearing that I might unintentionally distort the original meaning or fail to properly attribute the source. However, with practice and guidance from my lecturer, I gained confidence in my paraphrasing abilities.</w:t>
      </w:r>
    </w:p>
    <w:p w14:paraId="566C0854" w14:textId="77777777" w:rsidR="000833F9" w:rsidRPr="002A69F1" w:rsidRDefault="000833F9" w:rsidP="000833F9">
      <w:pPr>
        <w:tabs>
          <w:tab w:val="left" w:pos="720"/>
          <w:tab w:val="left" w:pos="7781"/>
        </w:tabs>
      </w:pPr>
      <w:r w:rsidRPr="002A69F1">
        <w:t>Evaluation: Paraphrasing has been instrumental in enhancing my understanding of complex concepts. By actively engaging with the material and expressing it in my own words, I've deepened my comprehension and critical thinking skills. Additionally, paraphrasing has helped me develop effective writing techniques, such as summarizing and synthesizing information coherently.</w:t>
      </w:r>
    </w:p>
    <w:p w14:paraId="09886CBD" w14:textId="77777777" w:rsidR="000833F9" w:rsidRPr="002A69F1" w:rsidRDefault="000833F9" w:rsidP="000833F9">
      <w:pPr>
        <w:tabs>
          <w:tab w:val="left" w:pos="720"/>
          <w:tab w:val="left" w:pos="7781"/>
        </w:tabs>
      </w:pPr>
      <w:r w:rsidRPr="002A69F1">
        <w:t>Analysis: Through the process of paraphrasing, I've learned to dissect and interpret information more effectively. This skill has been particularly beneficial in research projects, where accurately conveying ideas while avoiding plagiarism is essential. Moreover, paraphrasing has encouraged me to engage with diverse perspectives and refine my analytical skills.</w:t>
      </w:r>
    </w:p>
    <w:p w14:paraId="51C0498E" w14:textId="77777777" w:rsidR="000833F9" w:rsidRPr="002A69F1" w:rsidRDefault="000833F9" w:rsidP="000833F9">
      <w:pPr>
        <w:tabs>
          <w:tab w:val="left" w:pos="720"/>
          <w:tab w:val="left" w:pos="7781"/>
        </w:tabs>
      </w:pPr>
      <w:r w:rsidRPr="002A69F1">
        <w:t>Conclusion: Mastering the art of paraphrasing has been a transformative experience in my academic journey. It has not only empowered me to navigate the complexities of university-level coursework but has also equipped me with essential skills for lifelong learning and professional development. Moving forward, I am committed to further refining my paraphrasing abilities and applying them in various academic and professional contexts.</w:t>
      </w:r>
    </w:p>
    <w:p w14:paraId="58D29D95" w14:textId="5927FFAE" w:rsidR="000833F9" w:rsidRPr="002A69F1" w:rsidRDefault="000833F9" w:rsidP="000833F9">
      <w:pPr>
        <w:tabs>
          <w:tab w:val="left" w:pos="720"/>
          <w:tab w:val="left" w:pos="7781"/>
        </w:tabs>
      </w:pPr>
      <w:r w:rsidRPr="002A69F1">
        <w:t>Action Plan: To continue improving my paraphrasing skills, I plan to engage in regular practice exercises, seek feedback from peers and lecturers, and explore additional resources and strategies for effective paraphrasing. Additionally, I aim to integrate paraphrasing into my study routine as a tool for enhancing comprehension and retention of course material.</w:t>
      </w:r>
    </w:p>
    <w:p w14:paraId="64E30F32" w14:textId="77777777" w:rsidR="003E1F0B" w:rsidRPr="002A69F1" w:rsidRDefault="003E1F0B" w:rsidP="003E1F0B">
      <w:pPr>
        <w:tabs>
          <w:tab w:val="left" w:pos="7781"/>
        </w:tabs>
        <w:rPr>
          <w:b/>
          <w:bCs/>
          <w:u w:val="single"/>
        </w:rPr>
      </w:pPr>
    </w:p>
    <w:p w14:paraId="0DC7D23D" w14:textId="77777777" w:rsidR="000833F9" w:rsidRPr="002A69F1" w:rsidRDefault="000833F9" w:rsidP="003E1F0B">
      <w:pPr>
        <w:tabs>
          <w:tab w:val="left" w:pos="7781"/>
        </w:tabs>
        <w:rPr>
          <w:b/>
          <w:bCs/>
          <w:u w:val="single"/>
        </w:rPr>
      </w:pPr>
    </w:p>
    <w:p w14:paraId="34A48AA1" w14:textId="77777777" w:rsidR="000833F9" w:rsidRPr="002A69F1" w:rsidRDefault="000833F9" w:rsidP="003E1F0B">
      <w:pPr>
        <w:tabs>
          <w:tab w:val="left" w:pos="7781"/>
        </w:tabs>
        <w:rPr>
          <w:b/>
          <w:bCs/>
          <w:u w:val="single"/>
        </w:rPr>
      </w:pPr>
    </w:p>
    <w:p w14:paraId="3B0F84AB" w14:textId="77777777" w:rsidR="000833F9" w:rsidRPr="002A69F1" w:rsidRDefault="000833F9" w:rsidP="003E1F0B">
      <w:pPr>
        <w:tabs>
          <w:tab w:val="left" w:pos="7781"/>
        </w:tabs>
        <w:rPr>
          <w:b/>
          <w:bCs/>
          <w:u w:val="single"/>
        </w:rPr>
      </w:pPr>
    </w:p>
    <w:p w14:paraId="3F33A6BF" w14:textId="77777777" w:rsidR="002A69F1" w:rsidRDefault="002A69F1" w:rsidP="003E1F0B">
      <w:pPr>
        <w:tabs>
          <w:tab w:val="left" w:pos="7781"/>
        </w:tabs>
        <w:rPr>
          <w:b/>
          <w:bCs/>
          <w:u w:val="single"/>
        </w:rPr>
      </w:pPr>
    </w:p>
    <w:p w14:paraId="7E540192" w14:textId="123CBD37" w:rsidR="000833F9" w:rsidRPr="002A69F1" w:rsidRDefault="001103BB" w:rsidP="003E1F0B">
      <w:pPr>
        <w:tabs>
          <w:tab w:val="left" w:pos="7781"/>
        </w:tabs>
        <w:rPr>
          <w:b/>
          <w:bCs/>
          <w:u w:val="single"/>
        </w:rPr>
      </w:pPr>
      <w:r w:rsidRPr="002A69F1">
        <w:rPr>
          <w:b/>
          <w:bCs/>
          <w:u w:val="single"/>
        </w:rPr>
        <w:lastRenderedPageBreak/>
        <w:t>Reflection and communication.</w:t>
      </w:r>
    </w:p>
    <w:p w14:paraId="70D68806" w14:textId="77777777" w:rsidR="001103BB" w:rsidRPr="002A69F1" w:rsidRDefault="001103BB" w:rsidP="001103BB">
      <w:pPr>
        <w:tabs>
          <w:tab w:val="left" w:pos="7781"/>
        </w:tabs>
      </w:pPr>
      <w:r w:rsidRPr="002A69F1">
        <w:t>Throughout my university journey, reflection and effective communication have been pivotal in shaping my academic and personal development. This reflective analysis delves into how engaging in reflective communication has influenced my growth and equipped me with essential skills.</w:t>
      </w:r>
    </w:p>
    <w:p w14:paraId="18EDB149" w14:textId="452B59BB" w:rsidR="001103BB" w:rsidRPr="002A69F1" w:rsidRDefault="001103BB" w:rsidP="001103BB">
      <w:pPr>
        <w:tabs>
          <w:tab w:val="left" w:pos="7781"/>
        </w:tabs>
      </w:pPr>
      <w:r w:rsidRPr="002A69F1">
        <w:t>Description: Reflective communication involves analysing and evaluating communication experiences to gain insight and improve one's communication skills. It encompasses various forms of interaction, including group projects, presentations, and discussions, which are integral parts of the university experience.</w:t>
      </w:r>
    </w:p>
    <w:p w14:paraId="11A17FD0" w14:textId="3696FCF1" w:rsidR="001103BB" w:rsidRPr="002A69F1" w:rsidRDefault="001103BB" w:rsidP="001103BB">
      <w:pPr>
        <w:tabs>
          <w:tab w:val="left" w:pos="7781"/>
        </w:tabs>
      </w:pPr>
      <w:r w:rsidRPr="002A69F1">
        <w:t>Feelings: Initially, I approached communication tasks with a mix of excitement and apprehension. While I was eager to share my ideas and engage with others, I also felt nervous about articulating myself effectively and navigating potential challenges in group dynamics.</w:t>
      </w:r>
    </w:p>
    <w:p w14:paraId="51E9FCD2" w14:textId="06104414" w:rsidR="001103BB" w:rsidRPr="002A69F1" w:rsidRDefault="001103BB" w:rsidP="001103BB">
      <w:pPr>
        <w:tabs>
          <w:tab w:val="left" w:pos="7781"/>
        </w:tabs>
      </w:pPr>
      <w:r w:rsidRPr="002A69F1">
        <w:t>Evaluation: Reflection has been instrumental in enhancing my communication skills. By critically examining my communication experiences, I've identified areas for improvement and implemented strategies to overcome communication barriers. This process has fostered self-awareness and confidence in expressing my thoughts and ideas.</w:t>
      </w:r>
    </w:p>
    <w:p w14:paraId="21DB2C82" w14:textId="0CF083A8" w:rsidR="001103BB" w:rsidRPr="002A69F1" w:rsidRDefault="001103BB" w:rsidP="001103BB">
      <w:pPr>
        <w:tabs>
          <w:tab w:val="left" w:pos="7781"/>
        </w:tabs>
      </w:pPr>
      <w:r w:rsidRPr="002A69F1">
        <w:t>Analysis: Engaging in reflective communication has facilitated continuous learning and growth. Through introspection, I've developed a deeper understanding of my communication style and preferences. Moreover, reflection has helped me recognize the importance of empathy and active listening in fostering meaningful dialogue and collaboration.</w:t>
      </w:r>
    </w:p>
    <w:p w14:paraId="774375C8" w14:textId="6FED02A3" w:rsidR="001103BB" w:rsidRPr="002A69F1" w:rsidRDefault="001103BB" w:rsidP="001103BB">
      <w:pPr>
        <w:tabs>
          <w:tab w:val="left" w:pos="7781"/>
        </w:tabs>
      </w:pPr>
      <w:r w:rsidRPr="002A69F1">
        <w:t>Conclusion: Reflective communication has been a transformative journey throughout my university experience. It has not only enhanced my academic performance but also equipped me with essential skills for navigating professional environments. Moving forward, I am committed to further refining my communication skills through ongoing reflection and practice.</w:t>
      </w:r>
    </w:p>
    <w:p w14:paraId="6576100F" w14:textId="0AF7DF89" w:rsidR="001103BB" w:rsidRPr="002A69F1" w:rsidRDefault="001103BB" w:rsidP="001103BB">
      <w:pPr>
        <w:tabs>
          <w:tab w:val="left" w:pos="7781"/>
        </w:tabs>
      </w:pPr>
      <w:r w:rsidRPr="002A69F1">
        <w:t>Action Plan: To continue developing my communication skills, I plan to integrate reflection into my daily routine. This includes setting aside time to reflect on communication experiences, seeking feedback from peers and instructors, and actively participating in communication-focused activities such as workshops and seminars. Additionally, I aim to apply the insights gained from reflection to future communication tasks, ensuring continual growth and improvement.</w:t>
      </w:r>
    </w:p>
    <w:p w14:paraId="2058A166" w14:textId="77777777" w:rsidR="001C3A9F" w:rsidRPr="002A69F1" w:rsidRDefault="001C3A9F" w:rsidP="001103BB">
      <w:pPr>
        <w:tabs>
          <w:tab w:val="left" w:pos="7781"/>
        </w:tabs>
      </w:pPr>
    </w:p>
    <w:p w14:paraId="12B09F58" w14:textId="77777777" w:rsidR="001C3A9F" w:rsidRPr="002A69F1" w:rsidRDefault="001C3A9F" w:rsidP="001103BB">
      <w:pPr>
        <w:tabs>
          <w:tab w:val="left" w:pos="7781"/>
        </w:tabs>
      </w:pPr>
    </w:p>
    <w:p w14:paraId="7F24A221" w14:textId="32583382" w:rsidR="001C3A9F" w:rsidRPr="002A69F1" w:rsidRDefault="001C3A9F" w:rsidP="001103BB">
      <w:pPr>
        <w:tabs>
          <w:tab w:val="left" w:pos="7781"/>
        </w:tabs>
        <w:rPr>
          <w:b/>
          <w:bCs/>
          <w:u w:val="single"/>
        </w:rPr>
      </w:pPr>
      <w:r w:rsidRPr="002A69F1">
        <w:rPr>
          <w:b/>
          <w:bCs/>
          <w:u w:val="single"/>
        </w:rPr>
        <w:lastRenderedPageBreak/>
        <w:t xml:space="preserve">Conclusion </w:t>
      </w:r>
    </w:p>
    <w:p w14:paraId="148D25F8" w14:textId="14894469" w:rsidR="001C3A9F" w:rsidRPr="002A69F1" w:rsidRDefault="000F184E" w:rsidP="001103BB">
      <w:pPr>
        <w:tabs>
          <w:tab w:val="left" w:pos="7781"/>
        </w:tabs>
      </w:pPr>
      <w:r w:rsidRPr="002A69F1">
        <w:t>In</w:t>
      </w:r>
      <w:r w:rsidRPr="002A69F1">
        <w:t xml:space="preserve"> conclusion, my university journey has been greatly enriched by the adoption and refinement of </w:t>
      </w:r>
      <w:r w:rsidRPr="002A69F1">
        <w:t>notetaking</w:t>
      </w:r>
      <w:r w:rsidRPr="002A69F1">
        <w:t xml:space="preserve">, paraphrasing, reflection, and communication skills. Through diligent </w:t>
      </w:r>
      <w:r w:rsidRPr="002A69F1">
        <w:t>notetaking</w:t>
      </w:r>
      <w:r w:rsidRPr="002A69F1">
        <w:t xml:space="preserve">, I have been able to capture key concepts and ideas, enhancing my understanding and retention of course material. Paraphrasing has not only aided in academic integrity but has also deepened my comprehension of complex topics and sharpened my critical thinking abilities. Reflection has been instrumental in fostering self-awareness, enabling me to identify areas for improvement and adapt my approach to learning and communication. Effective communication, honed through reflection and practice, has empowered me to articulate my thoughts confidently, collaborate effectively with peers, and succeed in both academic and professional </w:t>
      </w:r>
      <w:r w:rsidRPr="002A69F1">
        <w:t>endeavours</w:t>
      </w:r>
      <w:r w:rsidRPr="002A69F1">
        <w:t>. Collectively, these skills have not only contributed to my academic success but have also laid a strong foundation for lifelong learning and personal growth beyond the university environment.</w:t>
      </w:r>
    </w:p>
    <w:p w14:paraId="5C28DA50" w14:textId="264C1185" w:rsidR="000F184E" w:rsidRPr="002A69F1" w:rsidRDefault="000F184E">
      <w:r w:rsidRPr="002A69F1">
        <w:br w:type="page"/>
      </w:r>
    </w:p>
    <w:p w14:paraId="4F48E8B7" w14:textId="3A70C221" w:rsidR="000F184E" w:rsidRPr="002A69F1" w:rsidRDefault="00457B78" w:rsidP="001103BB">
      <w:pPr>
        <w:tabs>
          <w:tab w:val="left" w:pos="7781"/>
        </w:tabs>
        <w:rPr>
          <w:b/>
          <w:bCs/>
          <w:u w:val="single"/>
        </w:rPr>
      </w:pPr>
      <w:r w:rsidRPr="002A69F1">
        <w:rPr>
          <w:b/>
          <w:bCs/>
          <w:u w:val="single"/>
        </w:rPr>
        <w:lastRenderedPageBreak/>
        <w:t>Reference:</w:t>
      </w:r>
    </w:p>
    <w:p w14:paraId="751D20F6" w14:textId="16ADBE22" w:rsidR="00457B78" w:rsidRPr="002A69F1" w:rsidRDefault="00457B78" w:rsidP="001103BB">
      <w:pPr>
        <w:tabs>
          <w:tab w:val="left" w:pos="7781"/>
        </w:tabs>
        <w:rPr>
          <w:rFonts w:ascii="Arial" w:hAnsi="Arial" w:cs="Arial"/>
          <w:color w:val="222222"/>
          <w:shd w:val="clear" w:color="auto" w:fill="FFFFFF"/>
        </w:rPr>
      </w:pPr>
      <w:r w:rsidRPr="002A69F1">
        <w:rPr>
          <w:rFonts w:ascii="Arial" w:hAnsi="Arial" w:cs="Arial"/>
          <w:color w:val="222222"/>
          <w:shd w:val="clear" w:color="auto" w:fill="FFFFFF"/>
        </w:rPr>
        <w:t xml:space="preserve">Gibbs, G., </w:t>
      </w:r>
      <w:r w:rsidRPr="002A69F1">
        <w:rPr>
          <w:rFonts w:ascii="Arial" w:hAnsi="Arial" w:cs="Arial"/>
          <w:color w:val="222222"/>
          <w:shd w:val="clear" w:color="auto" w:fill="FFFFFF"/>
        </w:rPr>
        <w:t>(</w:t>
      </w:r>
      <w:r w:rsidRPr="002A69F1">
        <w:rPr>
          <w:rFonts w:ascii="Arial" w:hAnsi="Arial" w:cs="Arial"/>
          <w:color w:val="222222"/>
          <w:shd w:val="clear" w:color="auto" w:fill="FFFFFF"/>
        </w:rPr>
        <w:t>1988.</w:t>
      </w:r>
      <w:r w:rsidRPr="002A69F1">
        <w:rPr>
          <w:rFonts w:ascii="Arial" w:hAnsi="Arial" w:cs="Arial"/>
          <w:color w:val="222222"/>
          <w:shd w:val="clear" w:color="auto" w:fill="FFFFFF"/>
        </w:rPr>
        <w:t>)</w:t>
      </w:r>
      <w:r w:rsidRPr="002A69F1">
        <w:rPr>
          <w:rFonts w:ascii="Arial" w:hAnsi="Arial" w:cs="Arial"/>
          <w:color w:val="222222"/>
          <w:shd w:val="clear" w:color="auto" w:fill="FFFFFF"/>
        </w:rPr>
        <w:t xml:space="preserve"> Learning by doing: A guide to teaching and learning methods.</w:t>
      </w:r>
      <w:r w:rsidRPr="002A69F1">
        <w:rPr>
          <w:rStyle w:val="apple-converted-space"/>
          <w:rFonts w:ascii="Arial" w:hAnsi="Arial" w:cs="Arial"/>
          <w:color w:val="222222"/>
          <w:shd w:val="clear" w:color="auto" w:fill="FFFFFF"/>
        </w:rPr>
        <w:t> </w:t>
      </w:r>
      <w:r w:rsidRPr="002A69F1">
        <w:rPr>
          <w:rFonts w:ascii="Arial" w:hAnsi="Arial" w:cs="Arial"/>
          <w:i/>
          <w:iCs/>
          <w:color w:val="222222"/>
        </w:rPr>
        <w:t>Further Education Unit</w:t>
      </w:r>
      <w:r w:rsidRPr="002A69F1">
        <w:rPr>
          <w:rFonts w:ascii="Arial" w:hAnsi="Arial" w:cs="Arial"/>
          <w:color w:val="222222"/>
          <w:shd w:val="clear" w:color="auto" w:fill="FFFFFF"/>
        </w:rPr>
        <w:t>.</w:t>
      </w:r>
    </w:p>
    <w:p w14:paraId="5F1C80B1" w14:textId="77777777" w:rsidR="002A69F1" w:rsidRPr="002A69F1" w:rsidRDefault="00B35377" w:rsidP="001103BB">
      <w:pPr>
        <w:tabs>
          <w:tab w:val="left" w:pos="7781"/>
        </w:tabs>
        <w:rPr>
          <w:rFonts w:ascii="Arial" w:hAnsi="Arial" w:cs="Arial"/>
          <w:color w:val="222222"/>
          <w:shd w:val="clear" w:color="auto" w:fill="FFFFFF"/>
        </w:rPr>
      </w:pPr>
      <w:r w:rsidRPr="002A69F1">
        <w:rPr>
          <w:rFonts w:ascii="Arial" w:hAnsi="Arial" w:cs="Arial"/>
          <w:color w:val="222222"/>
          <w:shd w:val="clear" w:color="auto" w:fill="FFFFFF"/>
        </w:rPr>
        <w:t>Alsaady</w:t>
      </w:r>
      <w:r w:rsidR="00CF5678" w:rsidRPr="002A69F1">
        <w:rPr>
          <w:rFonts w:ascii="Arial" w:hAnsi="Arial" w:cs="Arial"/>
          <w:color w:val="222222"/>
          <w:shd w:val="clear" w:color="auto" w:fill="FFFFFF"/>
        </w:rPr>
        <w:t xml:space="preserve">.M </w:t>
      </w:r>
      <w:r w:rsidR="005E1DB1" w:rsidRPr="002A69F1">
        <w:rPr>
          <w:rFonts w:ascii="Arial" w:hAnsi="Arial" w:cs="Arial"/>
          <w:color w:val="222222"/>
          <w:shd w:val="clear" w:color="auto" w:fill="FFFFFF"/>
        </w:rPr>
        <w:t xml:space="preserve">(2024), Gibbs reflective </w:t>
      </w:r>
      <w:r w:rsidRPr="002A69F1">
        <w:rPr>
          <w:rFonts w:ascii="Arial" w:hAnsi="Arial" w:cs="Arial"/>
          <w:color w:val="222222"/>
          <w:shd w:val="clear" w:color="auto" w:fill="FFFFFF"/>
        </w:rPr>
        <w:t>model adapted by author Alsaady.</w:t>
      </w:r>
      <w:r w:rsidR="00CF5678" w:rsidRPr="002A69F1">
        <w:rPr>
          <w:rFonts w:ascii="Arial" w:hAnsi="Arial" w:cs="Arial"/>
          <w:color w:val="222222"/>
          <w:shd w:val="clear" w:color="auto" w:fill="FFFFFF"/>
        </w:rPr>
        <w:t xml:space="preserve">M from Gibbs </w:t>
      </w:r>
      <w:r w:rsidR="002A69F1" w:rsidRPr="002A69F1">
        <w:rPr>
          <w:rFonts w:ascii="Arial" w:hAnsi="Arial" w:cs="Arial"/>
          <w:color w:val="222222"/>
          <w:shd w:val="clear" w:color="auto" w:fill="FFFFFF"/>
        </w:rPr>
        <w:t>(1988).</w:t>
      </w:r>
    </w:p>
    <w:p w14:paraId="5BE55AA2" w14:textId="77777777" w:rsidR="002A69F1" w:rsidRPr="002A69F1" w:rsidRDefault="002A69F1" w:rsidP="001103BB">
      <w:pPr>
        <w:tabs>
          <w:tab w:val="left" w:pos="7781"/>
        </w:tabs>
        <w:rPr>
          <w:rFonts w:ascii="Arial" w:hAnsi="Arial" w:cs="Arial"/>
          <w:color w:val="222222"/>
          <w:shd w:val="clear" w:color="auto" w:fill="FFFFFF"/>
        </w:rPr>
      </w:pPr>
    </w:p>
    <w:p w14:paraId="1BE0D6DA" w14:textId="77777777" w:rsidR="002A69F1" w:rsidRPr="002A69F1" w:rsidRDefault="002A69F1" w:rsidP="001103BB">
      <w:pPr>
        <w:tabs>
          <w:tab w:val="left" w:pos="7781"/>
        </w:tabs>
        <w:rPr>
          <w:rFonts w:ascii="Arial" w:hAnsi="Arial" w:cs="Arial"/>
          <w:color w:val="222222"/>
          <w:shd w:val="clear" w:color="auto" w:fill="FFFFFF"/>
        </w:rPr>
      </w:pPr>
    </w:p>
    <w:p w14:paraId="466B927F" w14:textId="27DFE1F0" w:rsidR="002A69F1" w:rsidRPr="002A69F1" w:rsidRDefault="002A69F1">
      <w:pPr>
        <w:rPr>
          <w:rFonts w:ascii="Arial" w:hAnsi="Arial" w:cs="Arial"/>
          <w:color w:val="222222"/>
          <w:shd w:val="clear" w:color="auto" w:fill="FFFFFF"/>
        </w:rPr>
      </w:pPr>
      <w:r w:rsidRPr="002A69F1">
        <w:rPr>
          <w:rFonts w:ascii="Arial" w:hAnsi="Arial" w:cs="Arial"/>
          <w:color w:val="222222"/>
          <w:shd w:val="clear" w:color="auto" w:fill="FFFFFF"/>
        </w:rPr>
        <w:br w:type="page"/>
      </w:r>
    </w:p>
    <w:p w14:paraId="663866D9" w14:textId="6BF33D3A" w:rsidR="00AC14AB" w:rsidRDefault="002C4FB1" w:rsidP="001103BB">
      <w:pPr>
        <w:tabs>
          <w:tab w:val="left" w:pos="7781"/>
        </w:tabs>
        <w:rPr>
          <w:rFonts w:ascii="Arial" w:hAnsi="Arial" w:cs="Arial"/>
          <w:b/>
          <w:bCs/>
          <w:color w:val="222222"/>
          <w:u w:val="single"/>
          <w:shd w:val="clear" w:color="auto" w:fill="FFFFFF"/>
        </w:rPr>
      </w:pPr>
      <w:r>
        <w:rPr>
          <w:b/>
          <w:bCs/>
          <w:noProof/>
          <w:u w:val="single"/>
        </w:rPr>
        <w:lastRenderedPageBreak/>
        <w:drawing>
          <wp:anchor distT="0" distB="0" distL="114300" distR="114300" simplePos="0" relativeHeight="251689984" behindDoc="1" locked="0" layoutInCell="1" allowOverlap="1" wp14:anchorId="64B464DC" wp14:editId="7EA23675">
            <wp:simplePos x="0" y="0"/>
            <wp:positionH relativeFrom="column">
              <wp:posOffset>3667760</wp:posOffset>
            </wp:positionH>
            <wp:positionV relativeFrom="paragraph">
              <wp:posOffset>3712210</wp:posOffset>
            </wp:positionV>
            <wp:extent cx="2998470" cy="2248535"/>
            <wp:effectExtent l="0" t="6033" r="5398" b="5397"/>
            <wp:wrapTight wrapText="bothSides">
              <wp:wrapPolygon edited="0">
                <wp:start x="-43" y="21542"/>
                <wp:lineTo x="21547" y="21542"/>
                <wp:lineTo x="21547" y="70"/>
                <wp:lineTo x="-43" y="70"/>
                <wp:lineTo x="-43" y="21542"/>
              </wp:wrapPolygon>
            </wp:wrapTight>
            <wp:docPr id="1780355978" name="Picture 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55978" name="Picture 6" descr="A piece of paper with writing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998470" cy="2248535"/>
                    </a:xfrm>
                    <a:prstGeom prst="rect">
                      <a:avLst/>
                    </a:prstGeom>
                  </pic:spPr>
                </pic:pic>
              </a:graphicData>
            </a:graphic>
            <wp14:sizeRelH relativeFrom="page">
              <wp14:pctWidth>0</wp14:pctWidth>
            </wp14:sizeRelH>
            <wp14:sizeRelV relativeFrom="page">
              <wp14:pctHeight>0</wp14:pctHeight>
            </wp14:sizeRelV>
          </wp:anchor>
        </w:drawing>
      </w:r>
      <w:r w:rsidR="00AC14AB">
        <w:rPr>
          <w:b/>
          <w:bCs/>
          <w:noProof/>
          <w:u w:val="single"/>
        </w:rPr>
        <w:drawing>
          <wp:anchor distT="0" distB="0" distL="114300" distR="114300" simplePos="0" relativeHeight="251685888" behindDoc="1" locked="0" layoutInCell="1" allowOverlap="1" wp14:anchorId="5B76711D" wp14:editId="70E1933B">
            <wp:simplePos x="0" y="0"/>
            <wp:positionH relativeFrom="column">
              <wp:posOffset>1419225</wp:posOffset>
            </wp:positionH>
            <wp:positionV relativeFrom="paragraph">
              <wp:posOffset>701675</wp:posOffset>
            </wp:positionV>
            <wp:extent cx="2870200" cy="2152650"/>
            <wp:effectExtent l="3175" t="0" r="3175" b="3175"/>
            <wp:wrapTight wrapText="bothSides">
              <wp:wrapPolygon edited="0">
                <wp:start x="24" y="21632"/>
                <wp:lineTo x="21528" y="21632"/>
                <wp:lineTo x="21528" y="96"/>
                <wp:lineTo x="24" y="96"/>
                <wp:lineTo x="24" y="21632"/>
              </wp:wrapPolygon>
            </wp:wrapTight>
            <wp:docPr id="1819185362"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85362" name="Picture 2" descr="A piece of paper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870200" cy="2152650"/>
                    </a:xfrm>
                    <a:prstGeom prst="rect">
                      <a:avLst/>
                    </a:prstGeom>
                  </pic:spPr>
                </pic:pic>
              </a:graphicData>
            </a:graphic>
            <wp14:sizeRelH relativeFrom="page">
              <wp14:pctWidth>0</wp14:pctWidth>
            </wp14:sizeRelH>
            <wp14:sizeRelV relativeFrom="page">
              <wp14:pctHeight>0</wp14:pctHeight>
            </wp14:sizeRelV>
          </wp:anchor>
        </w:drawing>
      </w:r>
      <w:r w:rsidR="00AC14AB">
        <w:rPr>
          <w:rFonts w:ascii="Arial" w:hAnsi="Arial" w:cs="Arial"/>
          <w:noProof/>
          <w:color w:val="222222"/>
          <w:sz w:val="20"/>
          <w:szCs w:val="20"/>
          <w:shd w:val="clear" w:color="auto" w:fill="FFFFFF"/>
        </w:rPr>
        <w:drawing>
          <wp:anchor distT="0" distB="0" distL="114300" distR="114300" simplePos="0" relativeHeight="251684864" behindDoc="1" locked="0" layoutInCell="1" allowOverlap="1" wp14:anchorId="0852CC7A" wp14:editId="182AF896">
            <wp:simplePos x="0" y="0"/>
            <wp:positionH relativeFrom="column">
              <wp:posOffset>-908050</wp:posOffset>
            </wp:positionH>
            <wp:positionV relativeFrom="paragraph">
              <wp:posOffset>695960</wp:posOffset>
            </wp:positionV>
            <wp:extent cx="2929890" cy="2196465"/>
            <wp:effectExtent l="0" t="1588" r="2223" b="2222"/>
            <wp:wrapTight wrapText="bothSides">
              <wp:wrapPolygon edited="0">
                <wp:start x="-12" y="21584"/>
                <wp:lineTo x="21523" y="21584"/>
                <wp:lineTo x="21523" y="103"/>
                <wp:lineTo x="-12" y="103"/>
                <wp:lineTo x="-12" y="21584"/>
              </wp:wrapPolygon>
            </wp:wrapTight>
            <wp:docPr id="1310817773"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17773" name="Picture 1" descr="A piece of paper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929890" cy="2196465"/>
                    </a:xfrm>
                    <a:prstGeom prst="rect">
                      <a:avLst/>
                    </a:prstGeom>
                  </pic:spPr>
                </pic:pic>
              </a:graphicData>
            </a:graphic>
            <wp14:sizeRelH relativeFrom="page">
              <wp14:pctWidth>0</wp14:pctWidth>
            </wp14:sizeRelH>
            <wp14:sizeRelV relativeFrom="page">
              <wp14:pctHeight>0</wp14:pctHeight>
            </wp14:sizeRelV>
          </wp:anchor>
        </w:drawing>
      </w:r>
      <w:r w:rsidR="00AC14AB">
        <w:rPr>
          <w:b/>
          <w:bCs/>
          <w:noProof/>
          <w:u w:val="single"/>
        </w:rPr>
        <w:drawing>
          <wp:anchor distT="0" distB="0" distL="114300" distR="114300" simplePos="0" relativeHeight="251686912" behindDoc="1" locked="0" layoutInCell="1" allowOverlap="1" wp14:anchorId="7C2DF541" wp14:editId="3FCC3571">
            <wp:simplePos x="0" y="0"/>
            <wp:positionH relativeFrom="column">
              <wp:posOffset>3737610</wp:posOffset>
            </wp:positionH>
            <wp:positionV relativeFrom="paragraph">
              <wp:posOffset>693420</wp:posOffset>
            </wp:positionV>
            <wp:extent cx="2907030" cy="2179955"/>
            <wp:effectExtent l="0" t="4763" r="0" b="0"/>
            <wp:wrapTight wrapText="bothSides">
              <wp:wrapPolygon edited="0">
                <wp:start x="-35" y="21553"/>
                <wp:lineTo x="21480" y="21553"/>
                <wp:lineTo x="21480" y="160"/>
                <wp:lineTo x="-35" y="160"/>
                <wp:lineTo x="-35" y="21553"/>
              </wp:wrapPolygon>
            </wp:wrapTight>
            <wp:docPr id="1232882390"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82390" name="Picture 3" descr="A piece of paper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907030" cy="2179955"/>
                    </a:xfrm>
                    <a:prstGeom prst="rect">
                      <a:avLst/>
                    </a:prstGeom>
                  </pic:spPr>
                </pic:pic>
              </a:graphicData>
            </a:graphic>
            <wp14:sizeRelH relativeFrom="page">
              <wp14:pctWidth>0</wp14:pctWidth>
            </wp14:sizeRelH>
            <wp14:sizeRelV relativeFrom="page">
              <wp14:pctHeight>0</wp14:pctHeight>
            </wp14:sizeRelV>
          </wp:anchor>
        </w:drawing>
      </w:r>
      <w:r w:rsidR="002A69F1" w:rsidRPr="002A69F1">
        <w:rPr>
          <w:rFonts w:ascii="Arial" w:hAnsi="Arial" w:cs="Arial"/>
          <w:b/>
          <w:bCs/>
          <w:color w:val="222222"/>
          <w:u w:val="single"/>
          <w:shd w:val="clear" w:color="auto" w:fill="FFFFFF"/>
        </w:rPr>
        <w:t xml:space="preserve">Appendix </w:t>
      </w:r>
    </w:p>
    <w:p w14:paraId="4045B99D" w14:textId="3DAA0D4C" w:rsidR="00AC14AB" w:rsidRDefault="002C4FB1" w:rsidP="001103BB">
      <w:pPr>
        <w:tabs>
          <w:tab w:val="left" w:pos="7781"/>
        </w:tabs>
        <w:rPr>
          <w:rFonts w:ascii="Arial" w:hAnsi="Arial" w:cs="Arial"/>
          <w:b/>
          <w:bCs/>
          <w:color w:val="222222"/>
          <w:u w:val="single"/>
          <w:shd w:val="clear" w:color="auto" w:fill="FFFFFF"/>
        </w:rPr>
      </w:pPr>
      <w:r>
        <w:rPr>
          <w:rFonts w:ascii="Arial" w:hAnsi="Arial" w:cs="Arial"/>
          <w:noProof/>
        </w:rPr>
        <w:drawing>
          <wp:anchor distT="0" distB="0" distL="114300" distR="114300" simplePos="0" relativeHeight="251691008" behindDoc="1" locked="0" layoutInCell="1" allowOverlap="1" wp14:anchorId="0BB0C5F2" wp14:editId="74370AAE">
            <wp:simplePos x="0" y="0"/>
            <wp:positionH relativeFrom="column">
              <wp:posOffset>-825500</wp:posOffset>
            </wp:positionH>
            <wp:positionV relativeFrom="paragraph">
              <wp:posOffset>6421755</wp:posOffset>
            </wp:positionV>
            <wp:extent cx="2438400" cy="1827530"/>
            <wp:effectExtent l="635" t="0" r="635" b="635"/>
            <wp:wrapTight wrapText="bothSides">
              <wp:wrapPolygon edited="0">
                <wp:start x="6" y="21608"/>
                <wp:lineTo x="21493" y="21608"/>
                <wp:lineTo x="21493" y="143"/>
                <wp:lineTo x="6" y="143"/>
                <wp:lineTo x="6" y="21608"/>
              </wp:wrapPolygon>
            </wp:wrapTight>
            <wp:docPr id="1679845983" name="Picture 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45983" name="Picture 7" descr="A piece of paper with writing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438400" cy="1827530"/>
                    </a:xfrm>
                    <a:prstGeom prst="rect">
                      <a:avLst/>
                    </a:prstGeom>
                  </pic:spPr>
                </pic:pic>
              </a:graphicData>
            </a:graphic>
            <wp14:sizeRelH relativeFrom="page">
              <wp14:pctWidth>0</wp14:pctWidth>
            </wp14:sizeRelH>
            <wp14:sizeRelV relativeFrom="page">
              <wp14:pctHeight>0</wp14:pctHeight>
            </wp14:sizeRelV>
          </wp:anchor>
        </w:drawing>
      </w:r>
      <w:r w:rsidR="00AC14AB">
        <w:rPr>
          <w:b/>
          <w:bCs/>
          <w:noProof/>
          <w:u w:val="single"/>
        </w:rPr>
        <w:drawing>
          <wp:anchor distT="0" distB="0" distL="114300" distR="114300" simplePos="0" relativeHeight="251688960" behindDoc="1" locked="0" layoutInCell="1" allowOverlap="1" wp14:anchorId="45F0E3DF" wp14:editId="1C3111FB">
            <wp:simplePos x="0" y="0"/>
            <wp:positionH relativeFrom="column">
              <wp:posOffset>1391920</wp:posOffset>
            </wp:positionH>
            <wp:positionV relativeFrom="paragraph">
              <wp:posOffset>3416300</wp:posOffset>
            </wp:positionV>
            <wp:extent cx="2971800" cy="2228215"/>
            <wp:effectExtent l="3492" t="0" r="3493" b="3492"/>
            <wp:wrapTight wrapText="bothSides">
              <wp:wrapPolygon edited="0">
                <wp:start x="25" y="21634"/>
                <wp:lineTo x="21533" y="21634"/>
                <wp:lineTo x="21533" y="89"/>
                <wp:lineTo x="25" y="89"/>
                <wp:lineTo x="25" y="21634"/>
              </wp:wrapPolygon>
            </wp:wrapTight>
            <wp:docPr id="613400507"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00507" name="Picture 5" descr="A piece of paper with writing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971800" cy="2228215"/>
                    </a:xfrm>
                    <a:prstGeom prst="rect">
                      <a:avLst/>
                    </a:prstGeom>
                  </pic:spPr>
                </pic:pic>
              </a:graphicData>
            </a:graphic>
            <wp14:sizeRelH relativeFrom="page">
              <wp14:pctWidth>0</wp14:pctWidth>
            </wp14:sizeRelH>
            <wp14:sizeRelV relativeFrom="page">
              <wp14:pctHeight>0</wp14:pctHeight>
            </wp14:sizeRelV>
          </wp:anchor>
        </w:drawing>
      </w:r>
      <w:r w:rsidR="00AC14AB">
        <w:rPr>
          <w:b/>
          <w:bCs/>
          <w:noProof/>
          <w:u w:val="single"/>
        </w:rPr>
        <w:drawing>
          <wp:anchor distT="0" distB="0" distL="114300" distR="114300" simplePos="0" relativeHeight="251687936" behindDoc="1" locked="0" layoutInCell="1" allowOverlap="1" wp14:anchorId="76102508" wp14:editId="7DA0596E">
            <wp:simplePos x="0" y="0"/>
            <wp:positionH relativeFrom="column">
              <wp:posOffset>-927735</wp:posOffset>
            </wp:positionH>
            <wp:positionV relativeFrom="paragraph">
              <wp:posOffset>3442970</wp:posOffset>
            </wp:positionV>
            <wp:extent cx="2976880" cy="2232025"/>
            <wp:effectExtent l="4127" t="0" r="0" b="0"/>
            <wp:wrapTight wrapText="bothSides">
              <wp:wrapPolygon edited="0">
                <wp:start x="30" y="21640"/>
                <wp:lineTo x="21501" y="21640"/>
                <wp:lineTo x="21501" y="132"/>
                <wp:lineTo x="30" y="132"/>
                <wp:lineTo x="30" y="21640"/>
              </wp:wrapPolygon>
            </wp:wrapTight>
            <wp:docPr id="166940793" name="Picture 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0793" name="Picture 4" descr="A piece of paper with writing on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976880" cy="2232025"/>
                    </a:xfrm>
                    <a:prstGeom prst="rect">
                      <a:avLst/>
                    </a:prstGeom>
                  </pic:spPr>
                </pic:pic>
              </a:graphicData>
            </a:graphic>
            <wp14:sizeRelH relativeFrom="page">
              <wp14:pctWidth>0</wp14:pctWidth>
            </wp14:sizeRelH>
            <wp14:sizeRelV relativeFrom="page">
              <wp14:pctHeight>0</wp14:pctHeight>
            </wp14:sizeRelV>
          </wp:anchor>
        </w:drawing>
      </w:r>
    </w:p>
    <w:p w14:paraId="5ED95FDF" w14:textId="5663BF8E" w:rsidR="002C4FB1" w:rsidRPr="002C4FB1" w:rsidRDefault="002C4FB1" w:rsidP="002C4FB1">
      <w:pPr>
        <w:rPr>
          <w:rFonts w:ascii="Arial" w:hAnsi="Arial" w:cs="Arial"/>
        </w:rPr>
      </w:pPr>
      <w:r>
        <w:rPr>
          <w:rFonts w:ascii="Arial" w:hAnsi="Arial" w:cs="Arial"/>
          <w:noProof/>
        </w:rPr>
        <w:drawing>
          <wp:anchor distT="0" distB="0" distL="114300" distR="114300" simplePos="0" relativeHeight="251693056" behindDoc="1" locked="0" layoutInCell="1" allowOverlap="1" wp14:anchorId="6214A2E6" wp14:editId="5A5E718D">
            <wp:simplePos x="0" y="0"/>
            <wp:positionH relativeFrom="column">
              <wp:posOffset>3747770</wp:posOffset>
            </wp:positionH>
            <wp:positionV relativeFrom="paragraph">
              <wp:posOffset>47625</wp:posOffset>
            </wp:positionV>
            <wp:extent cx="2363470" cy="1772285"/>
            <wp:effectExtent l="3492" t="0" r="2223" b="2222"/>
            <wp:wrapTight wrapText="bothSides">
              <wp:wrapPolygon edited="0">
                <wp:start x="32" y="21643"/>
                <wp:lineTo x="21504" y="21643"/>
                <wp:lineTo x="21504" y="128"/>
                <wp:lineTo x="32" y="128"/>
                <wp:lineTo x="32" y="21643"/>
              </wp:wrapPolygon>
            </wp:wrapTight>
            <wp:docPr id="8313689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68966" name="Picture 831368966"/>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363470" cy="177228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92032" behindDoc="1" locked="0" layoutInCell="1" allowOverlap="1" wp14:anchorId="074BB3B8" wp14:editId="299BD59B">
            <wp:simplePos x="0" y="0"/>
            <wp:positionH relativeFrom="column">
              <wp:posOffset>1535430</wp:posOffset>
            </wp:positionH>
            <wp:positionV relativeFrom="paragraph">
              <wp:posOffset>122555</wp:posOffset>
            </wp:positionV>
            <wp:extent cx="2279650" cy="1709420"/>
            <wp:effectExtent l="5715" t="0" r="0" b="0"/>
            <wp:wrapTight wrapText="bothSides">
              <wp:wrapPolygon edited="0">
                <wp:start x="54" y="21672"/>
                <wp:lineTo x="21474" y="21672"/>
                <wp:lineTo x="21474" y="168"/>
                <wp:lineTo x="54" y="168"/>
                <wp:lineTo x="54" y="21672"/>
              </wp:wrapPolygon>
            </wp:wrapTight>
            <wp:docPr id="1936030206"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30206" name="Picture 8" descr="A piece of paper with writing on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279650" cy="1709420"/>
                    </a:xfrm>
                    <a:prstGeom prst="rect">
                      <a:avLst/>
                    </a:prstGeom>
                  </pic:spPr>
                </pic:pic>
              </a:graphicData>
            </a:graphic>
            <wp14:sizeRelH relativeFrom="page">
              <wp14:pctWidth>0</wp14:pctWidth>
            </wp14:sizeRelH>
            <wp14:sizeRelV relativeFrom="page">
              <wp14:pctHeight>0</wp14:pctHeight>
            </wp14:sizeRelV>
          </wp:anchor>
        </w:drawing>
      </w:r>
    </w:p>
    <w:p w14:paraId="31BF9B61" w14:textId="071245D0" w:rsidR="002C4FB1" w:rsidRPr="002C4FB1" w:rsidRDefault="002C4FB1" w:rsidP="002C4FB1">
      <w:pPr>
        <w:rPr>
          <w:rFonts w:ascii="Arial" w:hAnsi="Arial" w:cs="Arial"/>
        </w:rPr>
      </w:pPr>
    </w:p>
    <w:p w14:paraId="2EC8389C" w14:textId="404ED0D1" w:rsidR="002C4FB1" w:rsidRPr="002C4FB1" w:rsidRDefault="002C4FB1" w:rsidP="002C4FB1">
      <w:pPr>
        <w:rPr>
          <w:rFonts w:ascii="Arial" w:hAnsi="Arial" w:cs="Arial"/>
        </w:rPr>
      </w:pPr>
    </w:p>
    <w:p w14:paraId="2CC1F9A4" w14:textId="7C80B3FC" w:rsidR="002C4FB1" w:rsidRPr="002C4FB1" w:rsidRDefault="002C4FB1" w:rsidP="002C4FB1">
      <w:pPr>
        <w:rPr>
          <w:rFonts w:ascii="Arial" w:hAnsi="Arial" w:cs="Arial"/>
        </w:rPr>
      </w:pPr>
    </w:p>
    <w:p w14:paraId="25E835D7" w14:textId="06D8C6E2" w:rsidR="002C4FB1" w:rsidRDefault="002C4FB1" w:rsidP="002C4FB1">
      <w:pPr>
        <w:rPr>
          <w:rFonts w:ascii="Arial" w:hAnsi="Arial" w:cs="Arial"/>
          <w:b/>
          <w:bCs/>
          <w:color w:val="222222"/>
          <w:u w:val="single"/>
          <w:shd w:val="clear" w:color="auto" w:fill="FFFFFF"/>
        </w:rPr>
      </w:pPr>
    </w:p>
    <w:p w14:paraId="63251DA9" w14:textId="429E8511" w:rsidR="002C4FB1" w:rsidRDefault="002C4FB1" w:rsidP="002C4FB1">
      <w:pPr>
        <w:rPr>
          <w:rFonts w:ascii="Arial" w:hAnsi="Arial" w:cs="Arial"/>
        </w:rPr>
      </w:pPr>
    </w:p>
    <w:p w14:paraId="1B21BF49" w14:textId="6E3D2D55" w:rsidR="002C4FB1" w:rsidRPr="002C4FB1" w:rsidRDefault="002C4FB1" w:rsidP="002C4FB1">
      <w:pPr>
        <w:rPr>
          <w:rFonts w:ascii="Arial" w:hAnsi="Arial" w:cs="Arial"/>
        </w:rPr>
      </w:pPr>
    </w:p>
    <w:sectPr w:rsidR="002C4FB1" w:rsidRPr="002C4FB1" w:rsidSect="00973EEC">
      <w:headerReference w:type="even" r:id="rId18"/>
      <w:headerReference w:type="default" r:id="rId1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D755B" w14:textId="77777777" w:rsidR="00973EEC" w:rsidRDefault="00973EEC" w:rsidP="00730FA5">
      <w:pPr>
        <w:spacing w:after="0" w:line="240" w:lineRule="auto"/>
      </w:pPr>
      <w:r>
        <w:separator/>
      </w:r>
    </w:p>
  </w:endnote>
  <w:endnote w:type="continuationSeparator" w:id="0">
    <w:p w14:paraId="25BEAA6A" w14:textId="77777777" w:rsidR="00973EEC" w:rsidRDefault="00973EEC" w:rsidP="00730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28AD8" w14:textId="77777777" w:rsidR="00973EEC" w:rsidRDefault="00973EEC" w:rsidP="00730FA5">
      <w:pPr>
        <w:spacing w:after="0" w:line="240" w:lineRule="auto"/>
      </w:pPr>
      <w:r>
        <w:separator/>
      </w:r>
    </w:p>
  </w:footnote>
  <w:footnote w:type="continuationSeparator" w:id="0">
    <w:p w14:paraId="69F3975B" w14:textId="77777777" w:rsidR="00973EEC" w:rsidRDefault="00973EEC" w:rsidP="00730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0716616"/>
      <w:docPartObj>
        <w:docPartGallery w:val="Page Numbers (Top of Page)"/>
        <w:docPartUnique/>
      </w:docPartObj>
    </w:sdtPr>
    <w:sdtEndPr>
      <w:rPr>
        <w:rStyle w:val="PageNumber"/>
      </w:rPr>
    </w:sdtEndPr>
    <w:sdtContent>
      <w:p w14:paraId="6F584B2C" w14:textId="77777777" w:rsidR="00730FA5" w:rsidRDefault="00730FA5" w:rsidP="0085509A">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48CF79" w14:textId="77777777" w:rsidR="00730FA5" w:rsidRDefault="00730FA5" w:rsidP="00730FA5">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8336947"/>
      <w:docPartObj>
        <w:docPartGallery w:val="Page Numbers (Top of Page)"/>
        <w:docPartUnique/>
      </w:docPartObj>
    </w:sdtPr>
    <w:sdtEndPr>
      <w:rPr>
        <w:rStyle w:val="PageNumber"/>
      </w:rPr>
    </w:sdtEndPr>
    <w:sdtContent>
      <w:p w14:paraId="255F56D3" w14:textId="77777777" w:rsidR="00730FA5" w:rsidRDefault="00730FA5" w:rsidP="0085509A">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92AAA7" w14:textId="77777777" w:rsidR="00730FA5" w:rsidRDefault="00730FA5" w:rsidP="00730FA5">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232C4"/>
    <w:multiLevelType w:val="hybridMultilevel"/>
    <w:tmpl w:val="7ACE99A6"/>
    <w:lvl w:ilvl="0" w:tplc="15FA89C0">
      <w:start w:val="1"/>
      <w:numFmt w:val="bullet"/>
      <w:lvlText w:val="•"/>
      <w:lvlJc w:val="left"/>
      <w:pPr>
        <w:tabs>
          <w:tab w:val="num" w:pos="720"/>
        </w:tabs>
        <w:ind w:left="720" w:hanging="360"/>
      </w:pPr>
      <w:rPr>
        <w:rFonts w:ascii="Arial" w:hAnsi="Arial" w:hint="default"/>
      </w:rPr>
    </w:lvl>
    <w:lvl w:ilvl="1" w:tplc="EE18C528" w:tentative="1">
      <w:start w:val="1"/>
      <w:numFmt w:val="bullet"/>
      <w:lvlText w:val="•"/>
      <w:lvlJc w:val="left"/>
      <w:pPr>
        <w:tabs>
          <w:tab w:val="num" w:pos="1440"/>
        </w:tabs>
        <w:ind w:left="1440" w:hanging="360"/>
      </w:pPr>
      <w:rPr>
        <w:rFonts w:ascii="Arial" w:hAnsi="Arial" w:hint="default"/>
      </w:rPr>
    </w:lvl>
    <w:lvl w:ilvl="2" w:tplc="07C20952" w:tentative="1">
      <w:start w:val="1"/>
      <w:numFmt w:val="bullet"/>
      <w:lvlText w:val="•"/>
      <w:lvlJc w:val="left"/>
      <w:pPr>
        <w:tabs>
          <w:tab w:val="num" w:pos="2160"/>
        </w:tabs>
        <w:ind w:left="2160" w:hanging="360"/>
      </w:pPr>
      <w:rPr>
        <w:rFonts w:ascii="Arial" w:hAnsi="Arial" w:hint="default"/>
      </w:rPr>
    </w:lvl>
    <w:lvl w:ilvl="3" w:tplc="F15848B0" w:tentative="1">
      <w:start w:val="1"/>
      <w:numFmt w:val="bullet"/>
      <w:lvlText w:val="•"/>
      <w:lvlJc w:val="left"/>
      <w:pPr>
        <w:tabs>
          <w:tab w:val="num" w:pos="2880"/>
        </w:tabs>
        <w:ind w:left="2880" w:hanging="360"/>
      </w:pPr>
      <w:rPr>
        <w:rFonts w:ascii="Arial" w:hAnsi="Arial" w:hint="default"/>
      </w:rPr>
    </w:lvl>
    <w:lvl w:ilvl="4" w:tplc="E6328772" w:tentative="1">
      <w:start w:val="1"/>
      <w:numFmt w:val="bullet"/>
      <w:lvlText w:val="•"/>
      <w:lvlJc w:val="left"/>
      <w:pPr>
        <w:tabs>
          <w:tab w:val="num" w:pos="3600"/>
        </w:tabs>
        <w:ind w:left="3600" w:hanging="360"/>
      </w:pPr>
      <w:rPr>
        <w:rFonts w:ascii="Arial" w:hAnsi="Arial" w:hint="default"/>
      </w:rPr>
    </w:lvl>
    <w:lvl w:ilvl="5" w:tplc="9EACCFFC" w:tentative="1">
      <w:start w:val="1"/>
      <w:numFmt w:val="bullet"/>
      <w:lvlText w:val="•"/>
      <w:lvlJc w:val="left"/>
      <w:pPr>
        <w:tabs>
          <w:tab w:val="num" w:pos="4320"/>
        </w:tabs>
        <w:ind w:left="4320" w:hanging="360"/>
      </w:pPr>
      <w:rPr>
        <w:rFonts w:ascii="Arial" w:hAnsi="Arial" w:hint="default"/>
      </w:rPr>
    </w:lvl>
    <w:lvl w:ilvl="6" w:tplc="81BA62CA" w:tentative="1">
      <w:start w:val="1"/>
      <w:numFmt w:val="bullet"/>
      <w:lvlText w:val="•"/>
      <w:lvlJc w:val="left"/>
      <w:pPr>
        <w:tabs>
          <w:tab w:val="num" w:pos="5040"/>
        </w:tabs>
        <w:ind w:left="5040" w:hanging="360"/>
      </w:pPr>
      <w:rPr>
        <w:rFonts w:ascii="Arial" w:hAnsi="Arial" w:hint="default"/>
      </w:rPr>
    </w:lvl>
    <w:lvl w:ilvl="7" w:tplc="6254A02E" w:tentative="1">
      <w:start w:val="1"/>
      <w:numFmt w:val="bullet"/>
      <w:lvlText w:val="•"/>
      <w:lvlJc w:val="left"/>
      <w:pPr>
        <w:tabs>
          <w:tab w:val="num" w:pos="5760"/>
        </w:tabs>
        <w:ind w:left="5760" w:hanging="360"/>
      </w:pPr>
      <w:rPr>
        <w:rFonts w:ascii="Arial" w:hAnsi="Arial" w:hint="default"/>
      </w:rPr>
    </w:lvl>
    <w:lvl w:ilvl="8" w:tplc="952E7A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632609A"/>
    <w:multiLevelType w:val="multilevel"/>
    <w:tmpl w:val="9AAAF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9743189">
    <w:abstractNumId w:val="1"/>
  </w:num>
  <w:num w:numId="2" w16cid:durableId="1359545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EEC"/>
    <w:rsid w:val="00031AAC"/>
    <w:rsid w:val="000322C0"/>
    <w:rsid w:val="00072A65"/>
    <w:rsid w:val="000833F9"/>
    <w:rsid w:val="00090501"/>
    <w:rsid w:val="000B5DDD"/>
    <w:rsid w:val="000C3BE3"/>
    <w:rsid w:val="000F0116"/>
    <w:rsid w:val="000F184E"/>
    <w:rsid w:val="001103BB"/>
    <w:rsid w:val="001455A1"/>
    <w:rsid w:val="001877B7"/>
    <w:rsid w:val="001C3A9F"/>
    <w:rsid w:val="001C7868"/>
    <w:rsid w:val="00291103"/>
    <w:rsid w:val="002A69F1"/>
    <w:rsid w:val="002B516E"/>
    <w:rsid w:val="002C4FB1"/>
    <w:rsid w:val="003064B3"/>
    <w:rsid w:val="003255AB"/>
    <w:rsid w:val="00337FFD"/>
    <w:rsid w:val="003474E2"/>
    <w:rsid w:val="00386643"/>
    <w:rsid w:val="00386E49"/>
    <w:rsid w:val="003B47FF"/>
    <w:rsid w:val="003E1F0B"/>
    <w:rsid w:val="003E6F24"/>
    <w:rsid w:val="00457B78"/>
    <w:rsid w:val="004B20EA"/>
    <w:rsid w:val="005609DF"/>
    <w:rsid w:val="00577285"/>
    <w:rsid w:val="00584E76"/>
    <w:rsid w:val="005E1DB1"/>
    <w:rsid w:val="005F2FFF"/>
    <w:rsid w:val="0069393C"/>
    <w:rsid w:val="006974DB"/>
    <w:rsid w:val="006D0AE0"/>
    <w:rsid w:val="006D250C"/>
    <w:rsid w:val="00730FA5"/>
    <w:rsid w:val="00742E95"/>
    <w:rsid w:val="00752A9F"/>
    <w:rsid w:val="007D1ECD"/>
    <w:rsid w:val="007E1C24"/>
    <w:rsid w:val="0080377A"/>
    <w:rsid w:val="00855925"/>
    <w:rsid w:val="008C2D9C"/>
    <w:rsid w:val="008D4929"/>
    <w:rsid w:val="008E59EA"/>
    <w:rsid w:val="00973EEC"/>
    <w:rsid w:val="009E4A26"/>
    <w:rsid w:val="00A06E59"/>
    <w:rsid w:val="00A61B84"/>
    <w:rsid w:val="00AC14AB"/>
    <w:rsid w:val="00AD4124"/>
    <w:rsid w:val="00AE49A5"/>
    <w:rsid w:val="00AE7EDE"/>
    <w:rsid w:val="00B03251"/>
    <w:rsid w:val="00B05AEE"/>
    <w:rsid w:val="00B35377"/>
    <w:rsid w:val="00B63828"/>
    <w:rsid w:val="00B8586A"/>
    <w:rsid w:val="00BA6DB2"/>
    <w:rsid w:val="00C8246D"/>
    <w:rsid w:val="00C920A5"/>
    <w:rsid w:val="00CC0B12"/>
    <w:rsid w:val="00CF5678"/>
    <w:rsid w:val="00D33448"/>
    <w:rsid w:val="00D77CB3"/>
    <w:rsid w:val="00E23986"/>
    <w:rsid w:val="00E27D5A"/>
    <w:rsid w:val="00E30D4F"/>
    <w:rsid w:val="00ED232E"/>
    <w:rsid w:val="00F22780"/>
    <w:rsid w:val="00F351D1"/>
    <w:rsid w:val="00F66FDC"/>
    <w:rsid w:val="00FB53D1"/>
    <w:rsid w:val="00FC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5F122"/>
  <w15:chartTrackingRefBased/>
  <w15:docId w15:val="{03348F57-09C5-1343-B7A5-73E101FD1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A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A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A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A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A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A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A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A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A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A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A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A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A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A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A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A65"/>
    <w:rPr>
      <w:rFonts w:eastAsiaTheme="majorEastAsia" w:cstheme="majorBidi"/>
      <w:color w:val="272727" w:themeColor="text1" w:themeTint="D8"/>
    </w:rPr>
  </w:style>
  <w:style w:type="paragraph" w:styleId="Title">
    <w:name w:val="Title"/>
    <w:basedOn w:val="Normal"/>
    <w:next w:val="Normal"/>
    <w:link w:val="TitleChar"/>
    <w:uiPriority w:val="10"/>
    <w:qFormat/>
    <w:rsid w:val="00072A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A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A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A65"/>
    <w:pPr>
      <w:spacing w:before="160"/>
      <w:jc w:val="center"/>
    </w:pPr>
    <w:rPr>
      <w:i/>
      <w:iCs/>
      <w:color w:val="404040" w:themeColor="text1" w:themeTint="BF"/>
    </w:rPr>
  </w:style>
  <w:style w:type="character" w:customStyle="1" w:styleId="QuoteChar">
    <w:name w:val="Quote Char"/>
    <w:basedOn w:val="DefaultParagraphFont"/>
    <w:link w:val="Quote"/>
    <w:uiPriority w:val="29"/>
    <w:rsid w:val="00072A65"/>
    <w:rPr>
      <w:i/>
      <w:iCs/>
      <w:color w:val="404040" w:themeColor="text1" w:themeTint="BF"/>
    </w:rPr>
  </w:style>
  <w:style w:type="paragraph" w:styleId="ListParagraph">
    <w:name w:val="List Paragraph"/>
    <w:basedOn w:val="Normal"/>
    <w:uiPriority w:val="34"/>
    <w:qFormat/>
    <w:rsid w:val="00072A65"/>
    <w:pPr>
      <w:ind w:left="720"/>
      <w:contextualSpacing/>
    </w:pPr>
  </w:style>
  <w:style w:type="character" w:styleId="IntenseEmphasis">
    <w:name w:val="Intense Emphasis"/>
    <w:basedOn w:val="DefaultParagraphFont"/>
    <w:uiPriority w:val="21"/>
    <w:qFormat/>
    <w:rsid w:val="00072A65"/>
    <w:rPr>
      <w:i/>
      <w:iCs/>
      <w:color w:val="0F4761" w:themeColor="accent1" w:themeShade="BF"/>
    </w:rPr>
  </w:style>
  <w:style w:type="paragraph" w:styleId="IntenseQuote">
    <w:name w:val="Intense Quote"/>
    <w:basedOn w:val="Normal"/>
    <w:next w:val="Normal"/>
    <w:link w:val="IntenseQuoteChar"/>
    <w:uiPriority w:val="30"/>
    <w:qFormat/>
    <w:rsid w:val="00072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A65"/>
    <w:rPr>
      <w:i/>
      <w:iCs/>
      <w:color w:val="0F4761" w:themeColor="accent1" w:themeShade="BF"/>
    </w:rPr>
  </w:style>
  <w:style w:type="character" w:styleId="IntenseReference">
    <w:name w:val="Intense Reference"/>
    <w:basedOn w:val="DefaultParagraphFont"/>
    <w:uiPriority w:val="32"/>
    <w:qFormat/>
    <w:rsid w:val="00072A65"/>
    <w:rPr>
      <w:b/>
      <w:bCs/>
      <w:smallCaps/>
      <w:color w:val="0F4761" w:themeColor="accent1" w:themeShade="BF"/>
      <w:spacing w:val="5"/>
    </w:rPr>
  </w:style>
  <w:style w:type="paragraph" w:styleId="Revision">
    <w:name w:val="Revision"/>
    <w:hidden/>
    <w:uiPriority w:val="99"/>
    <w:semiHidden/>
    <w:rsid w:val="00730FA5"/>
    <w:pPr>
      <w:spacing w:after="0" w:line="240" w:lineRule="auto"/>
    </w:pPr>
  </w:style>
  <w:style w:type="paragraph" w:styleId="Header">
    <w:name w:val="header"/>
    <w:basedOn w:val="Normal"/>
    <w:link w:val="HeaderChar"/>
    <w:uiPriority w:val="99"/>
    <w:unhideWhenUsed/>
    <w:rsid w:val="00730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FA5"/>
  </w:style>
  <w:style w:type="character" w:styleId="PageNumber">
    <w:name w:val="page number"/>
    <w:basedOn w:val="DefaultParagraphFont"/>
    <w:uiPriority w:val="99"/>
    <w:semiHidden/>
    <w:unhideWhenUsed/>
    <w:rsid w:val="00730FA5"/>
  </w:style>
  <w:style w:type="paragraph" w:styleId="NoSpacing">
    <w:name w:val="No Spacing"/>
    <w:link w:val="NoSpacingChar"/>
    <w:uiPriority w:val="1"/>
    <w:qFormat/>
    <w:rsid w:val="00FB53D1"/>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B53D1"/>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B63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828"/>
  </w:style>
  <w:style w:type="character" w:styleId="Hyperlink">
    <w:name w:val="Hyperlink"/>
    <w:basedOn w:val="DefaultParagraphFont"/>
    <w:uiPriority w:val="99"/>
    <w:unhideWhenUsed/>
    <w:rsid w:val="00ED232E"/>
    <w:rPr>
      <w:color w:val="467886" w:themeColor="hyperlink"/>
      <w:u w:val="single"/>
    </w:rPr>
  </w:style>
  <w:style w:type="character" w:styleId="UnresolvedMention">
    <w:name w:val="Unresolved Mention"/>
    <w:basedOn w:val="DefaultParagraphFont"/>
    <w:uiPriority w:val="99"/>
    <w:semiHidden/>
    <w:unhideWhenUsed/>
    <w:rsid w:val="00ED232E"/>
    <w:rPr>
      <w:color w:val="605E5C"/>
      <w:shd w:val="clear" w:color="auto" w:fill="E1DFDD"/>
    </w:rPr>
  </w:style>
  <w:style w:type="paragraph" w:styleId="NormalWeb">
    <w:name w:val="Normal (Web)"/>
    <w:basedOn w:val="Normal"/>
    <w:uiPriority w:val="99"/>
    <w:semiHidden/>
    <w:unhideWhenUsed/>
    <w:rsid w:val="003E1F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57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089772">
      <w:bodyDiv w:val="1"/>
      <w:marLeft w:val="0"/>
      <w:marRight w:val="0"/>
      <w:marTop w:val="0"/>
      <w:marBottom w:val="0"/>
      <w:divBdr>
        <w:top w:val="none" w:sz="0" w:space="0" w:color="auto"/>
        <w:left w:val="none" w:sz="0" w:space="0" w:color="auto"/>
        <w:bottom w:val="none" w:sz="0" w:space="0" w:color="auto"/>
        <w:right w:val="none" w:sz="0" w:space="0" w:color="auto"/>
      </w:divBdr>
      <w:divsChild>
        <w:div w:id="927230073">
          <w:marLeft w:val="547"/>
          <w:marRight w:val="0"/>
          <w:marTop w:val="200"/>
          <w:marBottom w:val="0"/>
          <w:divBdr>
            <w:top w:val="none" w:sz="0" w:space="0" w:color="auto"/>
            <w:left w:val="none" w:sz="0" w:space="0" w:color="auto"/>
            <w:bottom w:val="none" w:sz="0" w:space="0" w:color="auto"/>
            <w:right w:val="none" w:sz="0" w:space="0" w:color="auto"/>
          </w:divBdr>
        </w:div>
        <w:div w:id="1891184380">
          <w:marLeft w:val="547"/>
          <w:marRight w:val="0"/>
          <w:marTop w:val="200"/>
          <w:marBottom w:val="0"/>
          <w:divBdr>
            <w:top w:val="none" w:sz="0" w:space="0" w:color="auto"/>
            <w:left w:val="none" w:sz="0" w:space="0" w:color="auto"/>
            <w:bottom w:val="none" w:sz="0" w:space="0" w:color="auto"/>
            <w:right w:val="none" w:sz="0" w:space="0" w:color="auto"/>
          </w:divBdr>
        </w:div>
        <w:div w:id="186721715">
          <w:marLeft w:val="547"/>
          <w:marRight w:val="0"/>
          <w:marTop w:val="200"/>
          <w:marBottom w:val="0"/>
          <w:divBdr>
            <w:top w:val="none" w:sz="0" w:space="0" w:color="auto"/>
            <w:left w:val="none" w:sz="0" w:space="0" w:color="auto"/>
            <w:bottom w:val="none" w:sz="0" w:space="0" w:color="auto"/>
            <w:right w:val="none" w:sz="0" w:space="0" w:color="auto"/>
          </w:divBdr>
        </w:div>
        <w:div w:id="534658245">
          <w:marLeft w:val="547"/>
          <w:marRight w:val="0"/>
          <w:marTop w:val="200"/>
          <w:marBottom w:val="0"/>
          <w:divBdr>
            <w:top w:val="none" w:sz="0" w:space="0" w:color="auto"/>
            <w:left w:val="none" w:sz="0" w:space="0" w:color="auto"/>
            <w:bottom w:val="none" w:sz="0" w:space="0" w:color="auto"/>
            <w:right w:val="none" w:sz="0" w:space="0" w:color="auto"/>
          </w:divBdr>
        </w:div>
        <w:div w:id="859397411">
          <w:marLeft w:val="547"/>
          <w:marRight w:val="0"/>
          <w:marTop w:val="200"/>
          <w:marBottom w:val="0"/>
          <w:divBdr>
            <w:top w:val="none" w:sz="0" w:space="0" w:color="auto"/>
            <w:left w:val="none" w:sz="0" w:space="0" w:color="auto"/>
            <w:bottom w:val="none" w:sz="0" w:space="0" w:color="auto"/>
            <w:right w:val="none" w:sz="0" w:space="0" w:color="auto"/>
          </w:divBdr>
        </w:div>
        <w:div w:id="87314439">
          <w:marLeft w:val="547"/>
          <w:marRight w:val="0"/>
          <w:marTop w:val="200"/>
          <w:marBottom w:val="0"/>
          <w:divBdr>
            <w:top w:val="none" w:sz="0" w:space="0" w:color="auto"/>
            <w:left w:val="none" w:sz="0" w:space="0" w:color="auto"/>
            <w:bottom w:val="none" w:sz="0" w:space="0" w:color="auto"/>
            <w:right w:val="none" w:sz="0" w:space="0" w:color="auto"/>
          </w:divBdr>
        </w:div>
      </w:divsChild>
    </w:div>
    <w:div w:id="17055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maritime.net/uk/wales/university-of-wales-trinity-saint-david" TargetMode="External"/><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ustafaalsaady/Desktop/academic%20skill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academic skills report.dotx</Template>
  <TotalTime>1</TotalTime>
  <Pages>10</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Alsaady</dc:creator>
  <cp:keywords/>
  <dc:description/>
  <cp:lastModifiedBy>mustafa alsaady</cp:lastModifiedBy>
  <cp:revision>2</cp:revision>
  <dcterms:created xsi:type="dcterms:W3CDTF">2024-05-03T03:07:00Z</dcterms:created>
  <dcterms:modified xsi:type="dcterms:W3CDTF">2024-05-03T03:07:00Z</dcterms:modified>
</cp:coreProperties>
</file>