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3403"/>
        <w:gridCol w:w="1180"/>
        <w:gridCol w:w="2200"/>
      </w:tblGrid>
      <w:tr w:rsidR="002C115F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07E35923" w:rsidR="00D46A8E" w:rsidRPr="00120A30" w:rsidRDefault="00FC55C8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Grace Goode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5FBBA75" w:rsidR="00D46A8E" w:rsidRPr="00120A30" w:rsidRDefault="009A654F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607D11">
              <w:rPr>
                <w:sz w:val="28"/>
                <w:szCs w:val="28"/>
              </w:rPr>
              <w:t>Ag</w:t>
            </w:r>
            <w:r w:rsidR="006E0571">
              <w:rPr>
                <w:sz w:val="28"/>
                <w:szCs w:val="28"/>
              </w:rPr>
              <w:t>2</w:t>
            </w:r>
          </w:p>
        </w:tc>
      </w:tr>
      <w:tr w:rsidR="002C115F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81585E9" w:rsidR="00D46A8E" w:rsidRPr="00120A30" w:rsidRDefault="009A654F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Dyniaethau: Addysg Grefyddol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3D834DA5" w:rsidR="00D46A8E" w:rsidRPr="00120A30" w:rsidRDefault="003444DB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6E0571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/02</w:t>
            </w:r>
            <w:r w:rsidR="002C372A">
              <w:rPr>
                <w:sz w:val="28"/>
                <w:szCs w:val="28"/>
              </w:rPr>
              <w:t>/2020</w:t>
            </w:r>
          </w:p>
        </w:tc>
      </w:tr>
      <w:tr w:rsidR="002C115F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038424C" w:rsidR="00D46A8E" w:rsidRPr="00120A30" w:rsidRDefault="005E562E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Shabbat</w:t>
            </w:r>
          </w:p>
        </w:tc>
      </w:tr>
      <w:tr w:rsidR="002C115F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41341DA8" w:rsidR="003D7612" w:rsidRPr="00120A30" w:rsidRDefault="00E7565C" w:rsidP="009A65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Perthyn: Sut a pham mae unigolion yn mynegi hunaniaeth crefyddol trwy eu ffordd o fyw.</w:t>
            </w:r>
          </w:p>
        </w:tc>
      </w:tr>
      <w:tr w:rsidR="002C115F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2900A681" w14:textId="77777777" w:rsidR="00CD07AF" w:rsidRPr="002A2F3E" w:rsidRDefault="00CD07AF" w:rsidP="00CD07AF">
            <w:r w:rsidRPr="002A2F3E">
              <w:t>Llythrennedd, Llafaredd: Siarad: ymateb i farn eraill yn gadarnhaol a phriodol o gael eu herio.</w:t>
            </w:r>
          </w:p>
          <w:p w14:paraId="41DE4615" w14:textId="77777777" w:rsidR="0001514D" w:rsidRDefault="00CD07AF" w:rsidP="00CD07AF">
            <w:r w:rsidRPr="002A2F3E">
              <w:t>Gwrando: ymateb yn gadarnhaol ac ystyrlon i syniadau newydd a safbwyntiau gwahanol.</w:t>
            </w:r>
          </w:p>
          <w:p w14:paraId="4B837964" w14:textId="36722A94" w:rsidR="008E0CDC" w:rsidRPr="007F140E" w:rsidRDefault="008E0CDC" w:rsidP="00CD07AF">
            <w:r w:rsidRPr="007F140E">
              <w:t xml:space="preserve">Darllen: </w:t>
            </w:r>
            <w:r w:rsidR="007F140E" w:rsidRPr="007F140E">
              <w:t>crynhoi a chyfuno gwybodaeth.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24B63E2C" w:rsidR="00D46A8E" w:rsidRPr="000F45EB" w:rsidRDefault="00D6528D" w:rsidP="006D26F5">
            <w:r w:rsidRPr="000F45EB">
              <w:t>Gofyn Cwestiyn</w:t>
            </w:r>
            <w:r w:rsidR="003444DB" w:rsidRPr="000F45EB">
              <w:t>a</w:t>
            </w:r>
            <w:r w:rsidRPr="000F45EB">
              <w:t>u</w:t>
            </w:r>
            <w:r w:rsidR="008E0CDC" w:rsidRPr="000F45EB">
              <w:t>: sicrhau bod y disgyblion yn esbonio eu hatebion er mwyn cadarnhau eu dealltwriaeth.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tblpY="-101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F45EB" w:rsidRPr="00120A30" w14:paraId="2F0AB6BE" w14:textId="77777777" w:rsidTr="000F45EB">
        <w:tc>
          <w:tcPr>
            <w:tcW w:w="9010" w:type="dxa"/>
            <w:shd w:val="clear" w:color="auto" w:fill="D9E2F3" w:themeFill="accent1" w:themeFillTint="33"/>
          </w:tcPr>
          <w:p w14:paraId="44F61183" w14:textId="77777777" w:rsidR="000F45EB" w:rsidRPr="00D1401A" w:rsidRDefault="000F45EB" w:rsidP="000F45E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0F45EB" w:rsidRPr="00120A30" w14:paraId="2AFA95F9" w14:textId="77777777" w:rsidTr="000F45EB">
        <w:tc>
          <w:tcPr>
            <w:tcW w:w="9010" w:type="dxa"/>
          </w:tcPr>
          <w:p w14:paraId="49115CEE" w14:textId="77777777" w:rsidR="000F45EB" w:rsidRPr="00D1401A" w:rsidRDefault="000F45EB" w:rsidP="000F45EB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3A27025C" w14:textId="77777777" w:rsidR="000F45EB" w:rsidRDefault="000F45EB" w:rsidP="000F45EB">
            <w:pPr>
              <w:pStyle w:val="ListParagraph"/>
              <w:numPr>
                <w:ilvl w:val="0"/>
                <w:numId w:val="6"/>
              </w:numPr>
              <w:rPr>
                <w:szCs w:val="28"/>
              </w:rPr>
            </w:pPr>
            <w:r>
              <w:rPr>
                <w:szCs w:val="28"/>
              </w:rPr>
              <w:t>Gallu adnabod beth yw Shabbat.</w:t>
            </w:r>
          </w:p>
          <w:p w14:paraId="05924C7B" w14:textId="77777777" w:rsidR="000F45EB" w:rsidRDefault="000F45EB" w:rsidP="000F45EB">
            <w:pPr>
              <w:pStyle w:val="ListParagraph"/>
              <w:numPr>
                <w:ilvl w:val="0"/>
                <w:numId w:val="6"/>
              </w:numPr>
              <w:rPr>
                <w:szCs w:val="28"/>
              </w:rPr>
            </w:pPr>
            <w:r>
              <w:rPr>
                <w:szCs w:val="28"/>
              </w:rPr>
              <w:t>Deall trefn y gwyl, h.y. sut mae Iddewon yn dathlu Shabbat.</w:t>
            </w:r>
          </w:p>
          <w:p w14:paraId="588CC1FB" w14:textId="77777777" w:rsidR="000F45EB" w:rsidRPr="00C46AE4" w:rsidRDefault="000F45EB" w:rsidP="000F45EB">
            <w:pPr>
              <w:pStyle w:val="ListParagraph"/>
              <w:numPr>
                <w:ilvl w:val="0"/>
                <w:numId w:val="6"/>
              </w:numPr>
              <w:rPr>
                <w:szCs w:val="28"/>
              </w:rPr>
            </w:pPr>
            <w:r>
              <w:rPr>
                <w:szCs w:val="28"/>
              </w:rPr>
              <w:t>Gwybod pwysigrwydd y Shabbat i Iddewon, h.y. deall pam mae Iddewon yn dilyn y Shabbat.</w:t>
            </w:r>
          </w:p>
        </w:tc>
      </w:tr>
    </w:tbl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94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0F45EB" w:rsidRPr="00120A30" w14:paraId="644C89AF" w14:textId="77777777" w:rsidTr="000F45EB">
        <w:tc>
          <w:tcPr>
            <w:tcW w:w="4505" w:type="dxa"/>
            <w:shd w:val="clear" w:color="auto" w:fill="D9E2F3" w:themeFill="accent1" w:themeFillTint="33"/>
          </w:tcPr>
          <w:p w14:paraId="3911BF20" w14:textId="77777777" w:rsidR="000F45EB" w:rsidRPr="00D1401A" w:rsidRDefault="000F45EB" w:rsidP="000F45E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78DDF521" w14:textId="77777777" w:rsidR="000F45EB" w:rsidRPr="00D1401A" w:rsidRDefault="000F45EB" w:rsidP="000F45E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611F044" w14:textId="77777777" w:rsidR="000F45EB" w:rsidRPr="00D1401A" w:rsidRDefault="000F45EB" w:rsidP="000F45EB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293B5585" w14:textId="77777777" w:rsidR="000F45EB" w:rsidRPr="00D1401A" w:rsidRDefault="000F45EB" w:rsidP="000F45EB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0F45EB" w:rsidRPr="00120A30" w14:paraId="12BB71BA" w14:textId="77777777" w:rsidTr="000F45EB">
        <w:trPr>
          <w:trHeight w:val="2154"/>
        </w:trPr>
        <w:tc>
          <w:tcPr>
            <w:tcW w:w="4505" w:type="dxa"/>
          </w:tcPr>
          <w:p w14:paraId="674AEB85" w14:textId="77777777" w:rsidR="000F45EB" w:rsidRPr="007956E4" w:rsidRDefault="000F45EB" w:rsidP="000F45EB">
            <w:pPr>
              <w:pStyle w:val="ListParagraph"/>
              <w:numPr>
                <w:ilvl w:val="0"/>
                <w:numId w:val="5"/>
              </w:numPr>
            </w:pPr>
            <w:r w:rsidRPr="007956E4">
              <w:t xml:space="preserve">Yn gallu deallu cysylltiad y 10 Gorchymyn i gyd-testun y wers o Shabbat. </w:t>
            </w:r>
          </w:p>
          <w:p w14:paraId="403A2B34" w14:textId="77777777" w:rsidR="000F45EB" w:rsidRPr="007956E4" w:rsidRDefault="000F45EB" w:rsidP="000F45EB">
            <w:pPr>
              <w:pStyle w:val="ListParagraph"/>
              <w:numPr>
                <w:ilvl w:val="0"/>
                <w:numId w:val="5"/>
              </w:numPr>
            </w:pPr>
            <w:r w:rsidRPr="007956E4">
              <w:t>Wrth symud mewn i’u grwpiau ac wrth lenwi’r colofon rhoddais iddynt ar y tabl A3 maent yn profi gwaith gr</w:t>
            </w:r>
            <w:r w:rsidRPr="007956E4">
              <w:rPr>
                <w:rFonts w:cstheme="minorHAnsi"/>
              </w:rPr>
              <w:t>ŵ</w:t>
            </w:r>
            <w:r w:rsidRPr="007956E4">
              <w:t>p effeithiol.</w:t>
            </w:r>
          </w:p>
          <w:p w14:paraId="12983439" w14:textId="77777777" w:rsidR="000F45EB" w:rsidRPr="007956E4" w:rsidRDefault="000F45EB" w:rsidP="000F45EB">
            <w:pPr>
              <w:pStyle w:val="ListParagraph"/>
              <w:numPr>
                <w:ilvl w:val="0"/>
                <w:numId w:val="5"/>
              </w:numPr>
            </w:pPr>
            <w:r w:rsidRPr="007956E4">
              <w:t xml:space="preserve">Gan fynd yn </w:t>
            </w:r>
            <w:r w:rsidRPr="007956E4">
              <w:rPr>
                <w:rFonts w:cstheme="minorHAnsi"/>
              </w:rPr>
              <w:t>ô</w:t>
            </w:r>
            <w:r w:rsidRPr="007956E4">
              <w:t xml:space="preserve">l i’w grwpiau a dechrau gweithio, maent yn dangos eu bod wedi deall beth ysgrifenon nhw er mwyn cyfleu’r gwybodaeth yn effeithiol. </w:t>
            </w:r>
          </w:p>
        </w:tc>
        <w:tc>
          <w:tcPr>
            <w:tcW w:w="4505" w:type="dxa"/>
          </w:tcPr>
          <w:p w14:paraId="7418295F" w14:textId="77777777" w:rsidR="000F45EB" w:rsidRPr="007956E4" w:rsidRDefault="000F45EB" w:rsidP="000F45EB">
            <w:pPr>
              <w:pStyle w:val="ListParagraph"/>
              <w:numPr>
                <w:ilvl w:val="0"/>
                <w:numId w:val="10"/>
              </w:numPr>
            </w:pPr>
            <w:r w:rsidRPr="007956E4">
              <w:t>Byddaf yn asesu dysgu’r disgyblion trwy ddangos un o’r 10 Gorchymyn ar ddechrau’r wers gan ddefnyddio’r wybodaeth blaenorol.</w:t>
            </w:r>
          </w:p>
          <w:p w14:paraId="5DF82A54" w14:textId="77777777" w:rsidR="000F45EB" w:rsidRPr="007956E4" w:rsidRDefault="000F45EB" w:rsidP="000F45EB">
            <w:pPr>
              <w:pStyle w:val="ListParagraph"/>
              <w:numPr>
                <w:ilvl w:val="0"/>
                <w:numId w:val="10"/>
              </w:numPr>
            </w:pPr>
            <w:r w:rsidRPr="007956E4">
              <w:t xml:space="preserve">Wrth lenwi’r tabl </w:t>
            </w:r>
          </w:p>
          <w:p w14:paraId="147CCC6F" w14:textId="77777777" w:rsidR="000F45EB" w:rsidRPr="007956E4" w:rsidRDefault="000F45EB" w:rsidP="000F45EB">
            <w:pPr>
              <w:pStyle w:val="ListParagraph"/>
              <w:numPr>
                <w:ilvl w:val="0"/>
                <w:numId w:val="10"/>
              </w:numPr>
            </w:pPr>
            <w:r w:rsidRPr="007956E4">
              <w:t xml:space="preserve">Cael y disgyblion i lenwi’r taflen trydari, i ddangos beth ddysgon nhw yn y wers. 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page" w:tblpX="1570" w:tblpY="1181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0F45EB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0F4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0F45EB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0F45EB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0F45EB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0F45EB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0F4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0F45EB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0F45EB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0F45EB">
        <w:trPr>
          <w:trHeight w:val="1905"/>
        </w:trPr>
        <w:tc>
          <w:tcPr>
            <w:tcW w:w="1377" w:type="dxa"/>
          </w:tcPr>
          <w:p w14:paraId="411C5BFF" w14:textId="4534E915" w:rsidR="00120A30" w:rsidRPr="00D1401A" w:rsidRDefault="006D26F5" w:rsidP="000F45EB">
            <w:pPr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7BA67982" w14:textId="77777777" w:rsidR="002C372A" w:rsidRDefault="00FF6ECB" w:rsidP="000F45EB">
            <w:r>
              <w:t xml:space="preserve">Ar y bwrdd gwyn bydd </w:t>
            </w:r>
            <w:r w:rsidR="00FF299C">
              <w:t xml:space="preserve">un o’r 10 Gorchymyn sydd yn ymwneud </w:t>
            </w:r>
            <w:r w:rsidR="00FF299C">
              <w:rPr>
                <w:rFonts w:cstheme="minorHAnsi"/>
              </w:rPr>
              <w:t>â</w:t>
            </w:r>
            <w:r w:rsidR="00FF299C">
              <w:t xml:space="preserve"> Shabbat</w:t>
            </w:r>
            <w:r w:rsidR="00D865FE">
              <w:t>.</w:t>
            </w:r>
          </w:p>
          <w:p w14:paraId="6CA36EE1" w14:textId="1E4682F4" w:rsidR="00D865FE" w:rsidRDefault="00D865FE" w:rsidP="000F45EB">
            <w:r>
              <w:t>Byddaf yn gofyn cwestiynau yngl</w:t>
            </w:r>
            <w:r>
              <w:rPr>
                <w:rFonts w:cstheme="minorHAnsi"/>
              </w:rPr>
              <w:t>ŷ</w:t>
            </w:r>
            <w:r>
              <w:t xml:space="preserve">n </w:t>
            </w:r>
            <w:r>
              <w:rPr>
                <w:rFonts w:cstheme="minorHAnsi"/>
              </w:rPr>
              <w:t>â</w:t>
            </w:r>
            <w:r>
              <w:t xml:space="preserve">’r dyfyniad, e.e. o ble? </w:t>
            </w:r>
            <w:r w:rsidR="00AA7EAF">
              <w:t>Beth yw’r pwysigrwydd?</w:t>
            </w:r>
            <w:r w:rsidR="00CF3D74">
              <w:t xml:space="preserve"> Beth ydych chi yn barod yn gwybod am y Shabbat?</w:t>
            </w:r>
          </w:p>
          <w:p w14:paraId="3BC8E289" w14:textId="617550A3" w:rsidR="00AA7EAF" w:rsidRPr="00AE2409" w:rsidRDefault="00AA7EAF" w:rsidP="000F45EB"/>
        </w:tc>
        <w:tc>
          <w:tcPr>
            <w:tcW w:w="4971" w:type="dxa"/>
          </w:tcPr>
          <w:p w14:paraId="5EAA6980" w14:textId="77777777" w:rsidR="002C372A" w:rsidRDefault="00D865FE" w:rsidP="000F45EB">
            <w:pPr>
              <w:rPr>
                <w:lang w:val="cy-GB"/>
              </w:rPr>
            </w:pPr>
            <w:r>
              <w:rPr>
                <w:lang w:val="cy-GB"/>
              </w:rPr>
              <w:t>Byddaf yn gofyn un o’r disgyblion i ddarllen mas beth sydd ar y bwrdd gwyn.</w:t>
            </w:r>
          </w:p>
          <w:p w14:paraId="7F17A4E6" w14:textId="42CC946E" w:rsidR="008B1B28" w:rsidRPr="00E91E23" w:rsidRDefault="008B1B28" w:rsidP="000F45EB">
            <w:pPr>
              <w:rPr>
                <w:lang w:val="cy-GB"/>
              </w:rPr>
            </w:pPr>
            <w:r>
              <w:rPr>
                <w:lang w:val="cy-GB"/>
              </w:rPr>
              <w:t>Dylai’r disgyblion yn gallu gweithio mas pwysigrwydd Shabbat gan ein bod yn barod wedi cael trafodaeth fras am y Shabbat, ac wedi treulio un wers ar y 10 Gorchymyn.</w:t>
            </w:r>
          </w:p>
        </w:tc>
        <w:tc>
          <w:tcPr>
            <w:tcW w:w="2903" w:type="dxa"/>
          </w:tcPr>
          <w:p w14:paraId="491DF6ED" w14:textId="701B964D" w:rsidR="00DE18F6" w:rsidRPr="00DE18F6" w:rsidRDefault="00DE18F6" w:rsidP="000F45EB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0F45EB">
        <w:trPr>
          <w:trHeight w:val="983"/>
        </w:trPr>
        <w:tc>
          <w:tcPr>
            <w:tcW w:w="1377" w:type="dxa"/>
          </w:tcPr>
          <w:p w14:paraId="427965B4" w14:textId="0E6F34B9" w:rsidR="00120A30" w:rsidRPr="00D1401A" w:rsidRDefault="006D26F5" w:rsidP="000F45EB">
            <w:pPr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7BCE3A4B" w14:textId="0B6E22C1" w:rsidR="009305FF" w:rsidRDefault="00CF3D74" w:rsidP="000F45EB">
            <w:r>
              <w:t>Byddaf yn cyflwyn</w:t>
            </w:r>
            <w:r w:rsidR="003B21A8">
              <w:t xml:space="preserve">o’r </w:t>
            </w:r>
            <w:r w:rsidR="007F140E">
              <w:t>d</w:t>
            </w:r>
            <w:r w:rsidR="003B21A8">
              <w:t>asg i’r dosbarth</w:t>
            </w:r>
            <w:r w:rsidR="00C80438">
              <w:t xml:space="preserve"> yn fanwl. Gan ddangos y </w:t>
            </w:r>
            <w:r w:rsidR="007F140E">
              <w:t>d</w:t>
            </w:r>
            <w:r w:rsidR="00C80438">
              <w:t xml:space="preserve">aflen gwaith ar y bwrdd gwyn. </w:t>
            </w:r>
          </w:p>
          <w:p w14:paraId="3F8D03A1" w14:textId="01059037" w:rsidR="006C758A" w:rsidRDefault="006C758A" w:rsidP="000F45EB">
            <w:r>
              <w:t xml:space="preserve">Bydd amserydd ar y bwrdd gwyn am 20 munud wrth i’r disgyblion cwblhau’r tasgau. </w:t>
            </w:r>
          </w:p>
          <w:p w14:paraId="4D7A3E75" w14:textId="594C6241" w:rsidR="006C758A" w:rsidRDefault="006C758A" w:rsidP="000F45EB"/>
          <w:p w14:paraId="3BADA03A" w14:textId="5ED7D66D" w:rsidR="008E0CDC" w:rsidRPr="00AA46CF" w:rsidRDefault="00983D08" w:rsidP="000F45EB">
            <w:pPr>
              <w:rPr>
                <w:rFonts w:ascii="Dubai" w:hAnsi="Dubai" w:cs="Dubai"/>
                <w:b/>
                <w:bCs/>
                <w:sz w:val="36"/>
                <w:szCs w:val="36"/>
                <w:u w:val="single"/>
              </w:rPr>
            </w:pPr>
            <w:r>
              <w:t xml:space="preserve">Er mwyn rhoi mewn i’w grwpiau, byddaf yn cael y dosbarth mewn i’r cynllun eistedd, wedyn cyfri 1-3 </w:t>
            </w:r>
            <w:r w:rsidR="00383DB4">
              <w:t>am bob disgybl. Wedyn bydd pawb a</w:t>
            </w:r>
            <w:r w:rsidR="000F45EB">
              <w:t>g</w:t>
            </w:r>
            <w:r w:rsidR="00383DB4">
              <w:t xml:space="preserve"> oedd yn un i un rhan o’r dosbarth, pawb sydd yn 2 i </w:t>
            </w:r>
            <w:r w:rsidR="00CC5F27">
              <w:t xml:space="preserve">ran arall a’r 3 i gyd i ochr arall eto. Bydd </w:t>
            </w:r>
            <w:r w:rsidR="00F37C90">
              <w:t xml:space="preserve">pob </w:t>
            </w:r>
            <w:r w:rsidR="00CC5F27">
              <w:t>gr</w:t>
            </w:r>
            <w:r w:rsidR="00CC5F27">
              <w:rPr>
                <w:rFonts w:cstheme="minorHAnsi"/>
              </w:rPr>
              <w:t>ŵ</w:t>
            </w:r>
            <w:r w:rsidR="00CC5F27">
              <w:t xml:space="preserve">p </w:t>
            </w:r>
            <w:r w:rsidR="009D16EE">
              <w:t xml:space="preserve">yn cael taflen gwybodaeth wahanol, un rhwng 2 neu 2 rhwng 3. </w:t>
            </w:r>
            <w:r w:rsidR="008E0CDC">
              <w:t>Byddaf wedi gwahaniaethu ar gyfer y dasg yma. Mae gan y disgyblion gwybodaeth flaenorol am y Shabb</w:t>
            </w:r>
            <w:r w:rsidR="00440373">
              <w:t>a</w:t>
            </w:r>
            <w:r w:rsidR="008E0CDC">
              <w:t xml:space="preserve">t, megis ei fod yn un o’r 10 Gorchymyn. Felly mi fydd y disgyblion sydd angen fwy o gefnogaeth yn gwneud y daflen ‘Beth yw’r Shabbat?’. Tra bod y disgyblion </w:t>
            </w:r>
            <w:r w:rsidR="00440373">
              <w:t>m</w:t>
            </w:r>
            <w:r w:rsidR="008E0CDC">
              <w:t>wy annibynnol yn darllen y daflen ‘Sut ydy’r Shabbat yn cael ei dathlu?’.</w:t>
            </w:r>
          </w:p>
          <w:p w14:paraId="626232A6" w14:textId="0EE8A0DF" w:rsidR="00983D08" w:rsidRDefault="00983D08" w:rsidP="000F45EB"/>
          <w:p w14:paraId="69A3E4AB" w14:textId="77777777" w:rsidR="002C7C0F" w:rsidRDefault="006B1343" w:rsidP="000F45EB">
            <w:r>
              <w:t>Byddaf yn crwydro’r dosbarth i sicrhau bod pawb yn deall y gwaith a’r taflenni gwybodaeth</w:t>
            </w:r>
            <w:r w:rsidR="00983D08">
              <w:t xml:space="preserve"> a rhoi cefnogaeth i’r grwpiau sydd angen</w:t>
            </w:r>
            <w:r w:rsidR="007956E4">
              <w:t>.</w:t>
            </w:r>
            <w:r w:rsidR="000F45EB">
              <w:t xml:space="preserve"> </w:t>
            </w:r>
          </w:p>
          <w:p w14:paraId="67BF3CC7" w14:textId="77777777" w:rsidR="000F45EB" w:rsidRDefault="000F45EB" w:rsidP="000F45EB"/>
          <w:p w14:paraId="65481C09" w14:textId="09143844" w:rsidR="000F45EB" w:rsidRPr="001248C9" w:rsidRDefault="000F45EB" w:rsidP="000F45EB"/>
        </w:tc>
        <w:tc>
          <w:tcPr>
            <w:tcW w:w="4971" w:type="dxa"/>
          </w:tcPr>
          <w:p w14:paraId="4C8B2AD5" w14:textId="1DE310C3" w:rsidR="000B5A41" w:rsidRDefault="003B21A8" w:rsidP="000F45EB">
            <w:r>
              <w:rPr>
                <w:rFonts w:cstheme="minorHAnsi"/>
              </w:rPr>
              <w:lastRenderedPageBreak/>
              <w:t xml:space="preserve">Er mwyn sicrhau </w:t>
            </w:r>
            <w:r w:rsidR="0028641F">
              <w:rPr>
                <w:rFonts w:cstheme="minorHAnsi"/>
              </w:rPr>
              <w:t xml:space="preserve">eu bod wedi deall y </w:t>
            </w:r>
            <w:r w:rsidR="007F140E">
              <w:rPr>
                <w:rFonts w:cstheme="minorHAnsi"/>
              </w:rPr>
              <w:t>d</w:t>
            </w:r>
            <w:r w:rsidR="0028641F">
              <w:rPr>
                <w:rFonts w:cstheme="minorHAnsi"/>
              </w:rPr>
              <w:t>asg byddaf yn pigo disgyblion i ail esbonio</w:t>
            </w:r>
            <w:r w:rsidR="001E1C84">
              <w:rPr>
                <w:rFonts w:cstheme="minorHAnsi"/>
              </w:rPr>
              <w:t xml:space="preserve">‘r tasg. </w:t>
            </w:r>
            <w:r w:rsidR="000B5A41">
              <w:t xml:space="preserve"> </w:t>
            </w:r>
          </w:p>
          <w:p w14:paraId="0B619D1D" w14:textId="2DC36443" w:rsidR="000B5A41" w:rsidRDefault="000B5A41" w:rsidP="000F45EB">
            <w:r>
              <w:t xml:space="preserve">Bydd ganddyn nhw 20 munud i wneud rhan gyntaf o’r </w:t>
            </w:r>
            <w:r w:rsidR="008E0CDC">
              <w:t>d</w:t>
            </w:r>
            <w:r>
              <w:t xml:space="preserve">asg sef llenwi’r </w:t>
            </w:r>
            <w:r w:rsidR="007F140E">
              <w:t>g</w:t>
            </w:r>
            <w:r>
              <w:t>olofn gyntaf fel p</w:t>
            </w:r>
            <w:r w:rsidR="007F140E">
              <w:rPr>
                <w:rFonts w:cstheme="minorHAnsi"/>
              </w:rPr>
              <w:t>â</w:t>
            </w:r>
            <w:r>
              <w:t>r/gr</w:t>
            </w:r>
            <w:r>
              <w:rPr>
                <w:rFonts w:cstheme="minorHAnsi"/>
              </w:rPr>
              <w:t>ŵ</w:t>
            </w:r>
            <w:r>
              <w:t xml:space="preserve">p o 3 gan ddefnyddio’r taflenni gwybodaeth. </w:t>
            </w:r>
          </w:p>
          <w:p w14:paraId="33CE454E" w14:textId="77777777" w:rsidR="008E0CDC" w:rsidRDefault="008E0CDC" w:rsidP="000F45EB"/>
          <w:p w14:paraId="6F32319A" w14:textId="0DDED7ED" w:rsidR="009305FF" w:rsidRPr="005E562E" w:rsidRDefault="000B5A41" w:rsidP="000F45EB">
            <w:pPr>
              <w:rPr>
                <w:rFonts w:cstheme="minorHAnsi"/>
              </w:rPr>
            </w:pPr>
            <w:r>
              <w:t xml:space="preserve">Am y 20 munud nesaf bydd disgwyl iddyn nhw </w:t>
            </w:r>
            <w:r w:rsidR="007F140E">
              <w:t>f</w:t>
            </w:r>
            <w:r>
              <w:t>ynd n</w:t>
            </w:r>
            <w:r>
              <w:rPr>
                <w:rFonts w:cstheme="minorHAnsi"/>
              </w:rPr>
              <w:t>ô</w:t>
            </w:r>
            <w:r>
              <w:t>l i’r cynllun eistedd i’r grwpiau gwreiddiol i helpu aelodau’r gr</w:t>
            </w:r>
            <w:r>
              <w:rPr>
                <w:rFonts w:cstheme="minorHAnsi"/>
              </w:rPr>
              <w:t>ŵ</w:t>
            </w:r>
            <w:r>
              <w:t xml:space="preserve">p llenwi </w:t>
            </w:r>
            <w:r w:rsidR="007F140E">
              <w:t>g</w:t>
            </w:r>
            <w:r>
              <w:t xml:space="preserve">weddill y </w:t>
            </w:r>
            <w:r w:rsidR="007F140E">
              <w:t>d</w:t>
            </w:r>
            <w:r>
              <w:t>aflen. Pwrpas hyn yw dysgu ei gilydd a chefnogi dysgu ei gilydd.</w:t>
            </w:r>
            <w:r w:rsidR="000F45EB">
              <w:t xml:space="preserve"> </w:t>
            </w:r>
            <w:r w:rsidR="000F45EB">
              <w:t>Mi fydd y disgyblion yn crynhoi a chyfuno gwybodaeth berthnasol o ffy</w:t>
            </w:r>
            <w:r w:rsidR="007F140E">
              <w:t>n</w:t>
            </w:r>
            <w:r w:rsidR="000F45EB">
              <w:t>onellau gwahanol.</w:t>
            </w:r>
          </w:p>
        </w:tc>
        <w:tc>
          <w:tcPr>
            <w:tcW w:w="2903" w:type="dxa"/>
          </w:tcPr>
          <w:p w14:paraId="0E13B04A" w14:textId="77777777" w:rsidR="00120A30" w:rsidRPr="001E1C84" w:rsidRDefault="008B1B28" w:rsidP="000F45EB">
            <w:pPr>
              <w:jc w:val="center"/>
            </w:pPr>
            <w:r w:rsidRPr="001E1C84">
              <w:t xml:space="preserve">Taflenni A3 </w:t>
            </w:r>
          </w:p>
          <w:p w14:paraId="73A5E4AB" w14:textId="698E8478" w:rsidR="008B1B28" w:rsidRPr="00120A30" w:rsidRDefault="008B1B28" w:rsidP="000F45EB">
            <w:pPr>
              <w:jc w:val="center"/>
              <w:rPr>
                <w:sz w:val="28"/>
                <w:szCs w:val="28"/>
              </w:rPr>
            </w:pPr>
            <w:r w:rsidRPr="001E1C84">
              <w:t xml:space="preserve">Taflenni gwybodaeth </w:t>
            </w:r>
          </w:p>
        </w:tc>
      </w:tr>
      <w:tr w:rsidR="00120A30" w:rsidRPr="00120A30" w14:paraId="78EBC3C5" w14:textId="77777777" w:rsidTr="000F45EB">
        <w:trPr>
          <w:trHeight w:val="2040"/>
        </w:trPr>
        <w:tc>
          <w:tcPr>
            <w:tcW w:w="1377" w:type="dxa"/>
          </w:tcPr>
          <w:p w14:paraId="3C7DFD5C" w14:textId="6ADADE8C" w:rsidR="00120A30" w:rsidRPr="00D1401A" w:rsidRDefault="006D26F5" w:rsidP="000F45EB">
            <w:pPr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F2F47D7" w14:textId="76197CD0" w:rsidR="00C52091" w:rsidRDefault="009D16EE" w:rsidP="000F45EB">
            <w:r>
              <w:t>Wrth gloi, byddaf yn gadael 10 munud i atgoffa disgyblion o beth maent wedi dysgu trwy ofyn cwestiynau</w:t>
            </w:r>
            <w:r w:rsidR="00C90BFA">
              <w:t xml:space="preserve">, e.e. Pwy sydd yn gallu atgoffa fi beth yw pwysigrwydd y Shabbat? Pam ydy’r Iddewon yn dilyn Shabbat? </w:t>
            </w:r>
            <w:r w:rsidR="007956E4">
              <w:t>Rhannwch un ffaith rydych wedi dysgu heddi</w:t>
            </w:r>
            <w:r w:rsidR="00440373">
              <w:t>w</w:t>
            </w:r>
            <w:r w:rsidR="007956E4">
              <w:t>?</w:t>
            </w:r>
            <w:r w:rsidR="00AC2491">
              <w:t xml:space="preserve"> Ydych chi wedi cyflawni amcanion y wers?</w:t>
            </w:r>
          </w:p>
          <w:p w14:paraId="483EB441" w14:textId="4E2AE8BC" w:rsidR="000F45EB" w:rsidRPr="00C52091" w:rsidRDefault="000F45EB" w:rsidP="000F45EB"/>
        </w:tc>
        <w:tc>
          <w:tcPr>
            <w:tcW w:w="4971" w:type="dxa"/>
          </w:tcPr>
          <w:p w14:paraId="1CF3C941" w14:textId="601F1D5C" w:rsidR="000F45EB" w:rsidRPr="00751C5A" w:rsidRDefault="000F45EB" w:rsidP="000F45EB">
            <w:r>
              <w:t>Bydd y disgyblion yn gallu defnyddio eu taflenni A3 efo’u gwybodaeth i gyd, i gefnogi wrth ateb cwestiynau sydd gen i.</w:t>
            </w:r>
          </w:p>
          <w:p w14:paraId="219CA86D" w14:textId="77777777" w:rsidR="00120A30" w:rsidRPr="00120A30" w:rsidRDefault="00120A30" w:rsidP="000F45EB">
            <w:pPr>
              <w:jc w:val="center"/>
              <w:rPr>
                <w:sz w:val="28"/>
                <w:szCs w:val="28"/>
              </w:rPr>
            </w:pPr>
          </w:p>
          <w:p w14:paraId="46716F0C" w14:textId="2BB401D0" w:rsidR="007956E4" w:rsidRPr="007956E4" w:rsidRDefault="007956E4" w:rsidP="000F45EB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14A1464D" w:rsidR="00120A30" w:rsidRPr="00120A30" w:rsidRDefault="00120A30" w:rsidP="000F45EB">
            <w:pPr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36DBE1D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36DBE1D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1A01AFE7" w14:textId="6A58387D" w:rsidR="002E700A" w:rsidRDefault="00C76E49" w:rsidP="036DB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 ddechrau’r wers, </w:t>
            </w:r>
            <w:r w:rsidR="00AE00B9">
              <w:rPr>
                <w:sz w:val="20"/>
                <w:szCs w:val="20"/>
              </w:rPr>
              <w:t xml:space="preserve">roedd yn amlwg eu bod wedi gwneud cynnydd </w:t>
            </w:r>
            <w:r w:rsidR="0049675A">
              <w:rPr>
                <w:sz w:val="20"/>
                <w:szCs w:val="20"/>
              </w:rPr>
              <w:t xml:space="preserve">wrth ddefnyddio eu gwybodaeth flaenorol i </w:t>
            </w:r>
            <w:r w:rsidR="002E700A">
              <w:rPr>
                <w:sz w:val="20"/>
                <w:szCs w:val="20"/>
              </w:rPr>
              <w:t xml:space="preserve">adnabod ffocws y wers. </w:t>
            </w:r>
          </w:p>
          <w:p w14:paraId="488B7131" w14:textId="3471D9DF" w:rsidR="000F45EB" w:rsidRDefault="000F45EB" w:rsidP="036DB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Roedd y disgyblion yn gweithio’n dda o fewn eu gr</w:t>
            </w:r>
            <w:r w:rsidR="00440373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piau, yn enwedig oherwydd roedd ganddyn nhw gyfrifoldeb dros d</w:t>
            </w:r>
            <w:r w:rsidR="00440373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ysgu eu cyfoedion.</w:t>
            </w:r>
          </w:p>
          <w:p w14:paraId="3D53C203" w14:textId="6A984CFF" w:rsidR="00825827" w:rsidRDefault="00721342" w:rsidP="036DB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Wrth rannu ffaith ar ddiwedd y wers, dangosodd y disgyblion eu bod wedi dysgu pethau newydd ac yn deall y ffeithiau yma</w:t>
            </w:r>
            <w:r w:rsidR="00FE72AB">
              <w:rPr>
                <w:sz w:val="20"/>
                <w:szCs w:val="20"/>
              </w:rPr>
              <w:t xml:space="preserve"> yn ymwneud </w:t>
            </w:r>
            <w:r w:rsidR="00FE72AB">
              <w:rPr>
                <w:rFonts w:cstheme="minorHAnsi"/>
                <w:sz w:val="20"/>
                <w:szCs w:val="20"/>
              </w:rPr>
              <w:t>â</w:t>
            </w:r>
            <w:r w:rsidR="00FE72AB">
              <w:rPr>
                <w:sz w:val="20"/>
                <w:szCs w:val="20"/>
              </w:rPr>
              <w:t>’r Shabbat.</w:t>
            </w:r>
          </w:p>
          <w:p w14:paraId="38BC71B3" w14:textId="6938A661" w:rsidR="00721342" w:rsidRPr="00120A30" w:rsidRDefault="00721342" w:rsidP="036DBE1D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36DBE1D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29E7C3D" w14:textId="343339BA" w:rsidR="00F36DB7" w:rsidRDefault="00F36DB7" w:rsidP="00F36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Camau nesaf ar gyfer cynnydd yw </w:t>
            </w:r>
            <w:r w:rsidR="00440373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orffen y </w:t>
            </w:r>
            <w:r w:rsidR="00440373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asg, </w:t>
            </w:r>
            <w:r w:rsidR="008B009A">
              <w:rPr>
                <w:sz w:val="20"/>
                <w:szCs w:val="20"/>
              </w:rPr>
              <w:t xml:space="preserve">gan fod nifer ohonyn nhw </w:t>
            </w:r>
            <w:r w:rsidR="007D7AB6">
              <w:rPr>
                <w:sz w:val="20"/>
                <w:szCs w:val="20"/>
              </w:rPr>
              <w:t xml:space="preserve">wedi angen gadael yn gynnar er mwyn </w:t>
            </w:r>
            <w:r w:rsidR="00EB665F">
              <w:rPr>
                <w:sz w:val="20"/>
                <w:szCs w:val="20"/>
              </w:rPr>
              <w:t>derbyn gwobr o adael 10 munud yn gynnar am eu Cymreictod</w:t>
            </w:r>
            <w:r w:rsidR="00F11565">
              <w:rPr>
                <w:sz w:val="20"/>
                <w:szCs w:val="20"/>
              </w:rPr>
              <w:t xml:space="preserve"> yn ystod yr wythnos. </w:t>
            </w:r>
            <w:r w:rsidR="00F37C90">
              <w:rPr>
                <w:sz w:val="20"/>
                <w:szCs w:val="20"/>
              </w:rPr>
              <w:t xml:space="preserve">Mae hyn yn bwysig wrth symud ymlaen oherwydd mae rhaid i bob disgybl bod ar yr un cam. </w:t>
            </w:r>
          </w:p>
          <w:p w14:paraId="6E88F129" w14:textId="622578F7" w:rsidR="000F45EB" w:rsidRPr="00F36DB7" w:rsidRDefault="000F45EB" w:rsidP="00F36DB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36DBE1D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36DBE1D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5B53ACD" w14:textId="7F7F2E70" w:rsidR="0082456C" w:rsidRDefault="0082456C" w:rsidP="036DB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Cefnogi pob gr</w:t>
            </w:r>
            <w:r>
              <w:rPr>
                <w:rFonts w:cstheme="minorHAnsi"/>
                <w:sz w:val="20"/>
                <w:szCs w:val="20"/>
              </w:rPr>
              <w:t>ŵ</w:t>
            </w:r>
            <w:r>
              <w:rPr>
                <w:sz w:val="20"/>
                <w:szCs w:val="20"/>
              </w:rPr>
              <w:t xml:space="preserve">p, wrth grwydro’r dosbarth rydw i’n sicrhau fy mod i yn </w:t>
            </w:r>
            <w:r w:rsidR="00240FA0">
              <w:rPr>
                <w:sz w:val="20"/>
                <w:szCs w:val="20"/>
              </w:rPr>
              <w:t>gofyn cwestiynau i bob gr</w:t>
            </w:r>
            <w:r w:rsidR="00240FA0">
              <w:rPr>
                <w:rFonts w:cstheme="minorHAnsi"/>
                <w:sz w:val="20"/>
                <w:szCs w:val="20"/>
              </w:rPr>
              <w:t>ŵ</w:t>
            </w:r>
            <w:r w:rsidR="00240FA0">
              <w:rPr>
                <w:sz w:val="20"/>
                <w:szCs w:val="20"/>
              </w:rPr>
              <w:t xml:space="preserve">p </w:t>
            </w:r>
            <w:r w:rsidR="00707589">
              <w:rPr>
                <w:sz w:val="20"/>
                <w:szCs w:val="20"/>
              </w:rPr>
              <w:t xml:space="preserve">i weld eu dealltwriaeth o’r </w:t>
            </w:r>
            <w:r w:rsidR="00F37C90">
              <w:rPr>
                <w:sz w:val="20"/>
                <w:szCs w:val="20"/>
              </w:rPr>
              <w:t>d</w:t>
            </w:r>
            <w:r w:rsidR="00707589">
              <w:rPr>
                <w:sz w:val="20"/>
                <w:szCs w:val="20"/>
              </w:rPr>
              <w:t xml:space="preserve">asg. </w:t>
            </w:r>
          </w:p>
          <w:p w14:paraId="197476C7" w14:textId="13405F3C" w:rsidR="003444DB" w:rsidRDefault="003444DB" w:rsidP="036DB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Disgyblaeth </w:t>
            </w:r>
            <w:r w:rsidR="00440373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adarn – mynnu tawelwch</w:t>
            </w:r>
            <w:r w:rsidR="00A44979">
              <w:rPr>
                <w:sz w:val="20"/>
                <w:szCs w:val="20"/>
              </w:rPr>
              <w:t>, mynnu safonau e.e.</w:t>
            </w:r>
            <w:r w:rsidR="00770B42">
              <w:rPr>
                <w:sz w:val="20"/>
                <w:szCs w:val="20"/>
              </w:rPr>
              <w:t xml:space="preserve"> gwisg </w:t>
            </w:r>
            <w:r w:rsidR="00440373">
              <w:rPr>
                <w:sz w:val="20"/>
                <w:szCs w:val="20"/>
              </w:rPr>
              <w:t>g</w:t>
            </w:r>
            <w:r w:rsidR="00770B42">
              <w:rPr>
                <w:sz w:val="20"/>
                <w:szCs w:val="20"/>
              </w:rPr>
              <w:t>ywir ac adnoddau ar y ddesg.</w:t>
            </w:r>
          </w:p>
          <w:p w14:paraId="471612F7" w14:textId="25110834" w:rsidR="000F45EB" w:rsidRPr="00120A30" w:rsidRDefault="000F45EB" w:rsidP="036DBE1D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36DBE1D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39D1DB9E" w14:textId="77777777" w:rsidR="00825827" w:rsidRDefault="002235E7" w:rsidP="005E5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Pwysleisio amcanion y wers – gall gwneud hyn trwy </w:t>
            </w:r>
            <w:r w:rsidR="0007117E">
              <w:rPr>
                <w:sz w:val="20"/>
                <w:szCs w:val="20"/>
              </w:rPr>
              <w:t>ofyn i ddisgybl esbonio</w:t>
            </w:r>
            <w:r w:rsidR="00ED5D2F">
              <w:rPr>
                <w:sz w:val="20"/>
                <w:szCs w:val="20"/>
              </w:rPr>
              <w:t xml:space="preserve">’r amcanion. Pwrpas hyn yw atgyfnerthu i weddill y dosbarth y gofynion o’r </w:t>
            </w:r>
            <w:r w:rsidR="00440373">
              <w:rPr>
                <w:sz w:val="20"/>
                <w:szCs w:val="20"/>
              </w:rPr>
              <w:t>d</w:t>
            </w:r>
            <w:r w:rsidR="00ED5D2F">
              <w:rPr>
                <w:sz w:val="20"/>
                <w:szCs w:val="20"/>
              </w:rPr>
              <w:t xml:space="preserve">asg a gwers. </w:t>
            </w:r>
            <w:r w:rsidR="000F45EB">
              <w:rPr>
                <w:sz w:val="20"/>
                <w:szCs w:val="20"/>
              </w:rPr>
              <w:t>Wrth ystyried llythrennedd y disgyblion, er mwyn herio rhai yn fwy, gallaf wedi rhoi mwy nag un ffynhonnell i bob gr</w:t>
            </w:r>
            <w:r w:rsidR="000F45EB">
              <w:rPr>
                <w:rFonts w:cstheme="minorHAnsi"/>
                <w:sz w:val="20"/>
                <w:szCs w:val="20"/>
              </w:rPr>
              <w:t>ŵ</w:t>
            </w:r>
            <w:r w:rsidR="000F45EB">
              <w:rPr>
                <w:sz w:val="20"/>
                <w:szCs w:val="20"/>
              </w:rPr>
              <w:t xml:space="preserve">p. </w:t>
            </w:r>
            <w:r w:rsidR="00F37C90">
              <w:rPr>
                <w:sz w:val="20"/>
                <w:szCs w:val="20"/>
              </w:rPr>
              <w:t>Trwy gydol y wers, allaf weld os ydy’r disgyblion yn teimlo fel ydynt yn cyflawni amcanion y wers. Bydd hyn yn helpu’r disgyblion aros ar dasg.</w:t>
            </w:r>
          </w:p>
          <w:p w14:paraId="12D2BCF1" w14:textId="2279E84F" w:rsidR="00440373" w:rsidRPr="00120A30" w:rsidRDefault="00440373" w:rsidP="005E562E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2D98BD2" w14:textId="53FA6829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4E13D" w14:textId="77777777" w:rsidR="00DE6DAB" w:rsidRDefault="00DE6DAB" w:rsidP="00B24C18">
      <w:r>
        <w:separator/>
      </w:r>
    </w:p>
  </w:endnote>
  <w:endnote w:type="continuationSeparator" w:id="0">
    <w:p w14:paraId="09EA6882" w14:textId="77777777" w:rsidR="00DE6DAB" w:rsidRDefault="00DE6DA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ubai">
    <w:charset w:val="B2"/>
    <w:family w:val="swiss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186002" w:rsidRDefault="001860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258257CD" w:rsidR="00186002" w:rsidRDefault="0018600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186002" w:rsidRDefault="001860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186002" w:rsidRDefault="001860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96A69" w14:textId="77777777" w:rsidR="00DE6DAB" w:rsidRDefault="00DE6DAB" w:rsidP="00B24C18">
      <w:r>
        <w:separator/>
      </w:r>
    </w:p>
  </w:footnote>
  <w:footnote w:type="continuationSeparator" w:id="0">
    <w:p w14:paraId="5340104A" w14:textId="77777777" w:rsidR="00DE6DAB" w:rsidRDefault="00DE6DA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186002" w:rsidRDefault="001860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186002" w:rsidRDefault="0018600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186002" w:rsidRDefault="001860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186002" w:rsidRDefault="001860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1D05"/>
    <w:multiLevelType w:val="hybridMultilevel"/>
    <w:tmpl w:val="999A27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879A7"/>
    <w:multiLevelType w:val="hybridMultilevel"/>
    <w:tmpl w:val="10889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D26D9"/>
    <w:multiLevelType w:val="hybridMultilevel"/>
    <w:tmpl w:val="C1B84BD2"/>
    <w:lvl w:ilvl="0" w:tplc="E982B73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C811E1"/>
    <w:multiLevelType w:val="hybridMultilevel"/>
    <w:tmpl w:val="3378F066"/>
    <w:lvl w:ilvl="0" w:tplc="F9D280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E011D"/>
    <w:multiLevelType w:val="hybridMultilevel"/>
    <w:tmpl w:val="73F6FD70"/>
    <w:lvl w:ilvl="0" w:tplc="701E902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47559B7"/>
    <w:multiLevelType w:val="hybridMultilevel"/>
    <w:tmpl w:val="E676F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A7090"/>
    <w:multiLevelType w:val="hybridMultilevel"/>
    <w:tmpl w:val="35DCC0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1B1814"/>
    <w:multiLevelType w:val="hybridMultilevel"/>
    <w:tmpl w:val="E870B108"/>
    <w:lvl w:ilvl="0" w:tplc="FDB013E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ED8E87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F0A2E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A8B2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7A8D82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1D43D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E7E589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AD490D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F12858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6A574FCE"/>
    <w:multiLevelType w:val="hybridMultilevel"/>
    <w:tmpl w:val="5936CC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64E39"/>
    <w:multiLevelType w:val="hybridMultilevel"/>
    <w:tmpl w:val="CBD666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05E8"/>
    <w:rsid w:val="000048F4"/>
    <w:rsid w:val="000055BA"/>
    <w:rsid w:val="00014BA3"/>
    <w:rsid w:val="0001514D"/>
    <w:rsid w:val="000217E7"/>
    <w:rsid w:val="00037FFB"/>
    <w:rsid w:val="000432F2"/>
    <w:rsid w:val="00045D70"/>
    <w:rsid w:val="00046C50"/>
    <w:rsid w:val="00063D4A"/>
    <w:rsid w:val="0007117E"/>
    <w:rsid w:val="00071E2F"/>
    <w:rsid w:val="000735AF"/>
    <w:rsid w:val="000973E5"/>
    <w:rsid w:val="000A0455"/>
    <w:rsid w:val="000B5A41"/>
    <w:rsid w:val="000B6B62"/>
    <w:rsid w:val="000B7115"/>
    <w:rsid w:val="000D5E69"/>
    <w:rsid w:val="000E5011"/>
    <w:rsid w:val="000E5C05"/>
    <w:rsid w:val="000F4290"/>
    <w:rsid w:val="000F45EB"/>
    <w:rsid w:val="00120A30"/>
    <w:rsid w:val="00121C33"/>
    <w:rsid w:val="001248C9"/>
    <w:rsid w:val="001329DC"/>
    <w:rsid w:val="00140D3C"/>
    <w:rsid w:val="001470A2"/>
    <w:rsid w:val="00150ABB"/>
    <w:rsid w:val="00156065"/>
    <w:rsid w:val="00157676"/>
    <w:rsid w:val="00167F75"/>
    <w:rsid w:val="00183D89"/>
    <w:rsid w:val="00186002"/>
    <w:rsid w:val="001A15D5"/>
    <w:rsid w:val="001A4E3B"/>
    <w:rsid w:val="001A732B"/>
    <w:rsid w:val="001E1C84"/>
    <w:rsid w:val="001E6D1B"/>
    <w:rsid w:val="001F716C"/>
    <w:rsid w:val="00202F16"/>
    <w:rsid w:val="00217B4E"/>
    <w:rsid w:val="002235E7"/>
    <w:rsid w:val="00240FA0"/>
    <w:rsid w:val="00242728"/>
    <w:rsid w:val="00251A38"/>
    <w:rsid w:val="00260CB4"/>
    <w:rsid w:val="0028641F"/>
    <w:rsid w:val="002B2D5B"/>
    <w:rsid w:val="002B5106"/>
    <w:rsid w:val="002C115F"/>
    <w:rsid w:val="002C15AE"/>
    <w:rsid w:val="002C372A"/>
    <w:rsid w:val="002C7C0F"/>
    <w:rsid w:val="002D717E"/>
    <w:rsid w:val="002E700A"/>
    <w:rsid w:val="002F5B2B"/>
    <w:rsid w:val="002F72F8"/>
    <w:rsid w:val="003059B8"/>
    <w:rsid w:val="0031228F"/>
    <w:rsid w:val="0031233B"/>
    <w:rsid w:val="00331B1D"/>
    <w:rsid w:val="003444DB"/>
    <w:rsid w:val="003502C7"/>
    <w:rsid w:val="00356A68"/>
    <w:rsid w:val="00362806"/>
    <w:rsid w:val="003770F9"/>
    <w:rsid w:val="00377BD9"/>
    <w:rsid w:val="00383DB4"/>
    <w:rsid w:val="00393A35"/>
    <w:rsid w:val="003A478F"/>
    <w:rsid w:val="003B005D"/>
    <w:rsid w:val="003B21A8"/>
    <w:rsid w:val="003B625E"/>
    <w:rsid w:val="003D035B"/>
    <w:rsid w:val="003D0904"/>
    <w:rsid w:val="003D654B"/>
    <w:rsid w:val="003D7612"/>
    <w:rsid w:val="003E222C"/>
    <w:rsid w:val="003E638B"/>
    <w:rsid w:val="0040189C"/>
    <w:rsid w:val="0040291F"/>
    <w:rsid w:val="0043470A"/>
    <w:rsid w:val="0043540F"/>
    <w:rsid w:val="00440373"/>
    <w:rsid w:val="00440948"/>
    <w:rsid w:val="00445CDD"/>
    <w:rsid w:val="00453347"/>
    <w:rsid w:val="00467647"/>
    <w:rsid w:val="00472590"/>
    <w:rsid w:val="00480AC3"/>
    <w:rsid w:val="004847B6"/>
    <w:rsid w:val="0049675A"/>
    <w:rsid w:val="004A77A3"/>
    <w:rsid w:val="004B2697"/>
    <w:rsid w:val="004B3CC5"/>
    <w:rsid w:val="004B73CD"/>
    <w:rsid w:val="004D6922"/>
    <w:rsid w:val="004E1B77"/>
    <w:rsid w:val="004E5C68"/>
    <w:rsid w:val="004F090F"/>
    <w:rsid w:val="004F5016"/>
    <w:rsid w:val="005242FA"/>
    <w:rsid w:val="005404E0"/>
    <w:rsid w:val="005435F3"/>
    <w:rsid w:val="00551D30"/>
    <w:rsid w:val="00562115"/>
    <w:rsid w:val="005B7769"/>
    <w:rsid w:val="005D1007"/>
    <w:rsid w:val="005E562E"/>
    <w:rsid w:val="005F02DB"/>
    <w:rsid w:val="005F2FAD"/>
    <w:rsid w:val="00601AC6"/>
    <w:rsid w:val="0060758E"/>
    <w:rsid w:val="00607D11"/>
    <w:rsid w:val="00610C4A"/>
    <w:rsid w:val="006112EA"/>
    <w:rsid w:val="006222E9"/>
    <w:rsid w:val="00634DCB"/>
    <w:rsid w:val="006427F2"/>
    <w:rsid w:val="00645E24"/>
    <w:rsid w:val="00652D82"/>
    <w:rsid w:val="0066617E"/>
    <w:rsid w:val="006743C2"/>
    <w:rsid w:val="00691FBA"/>
    <w:rsid w:val="006953EE"/>
    <w:rsid w:val="006A2CAD"/>
    <w:rsid w:val="006B1343"/>
    <w:rsid w:val="006C349F"/>
    <w:rsid w:val="006C758A"/>
    <w:rsid w:val="006D26F5"/>
    <w:rsid w:val="006E0571"/>
    <w:rsid w:val="006E146F"/>
    <w:rsid w:val="006E2994"/>
    <w:rsid w:val="006E32EF"/>
    <w:rsid w:val="006F0344"/>
    <w:rsid w:val="006F20CB"/>
    <w:rsid w:val="006F6A65"/>
    <w:rsid w:val="0070421A"/>
    <w:rsid w:val="00707589"/>
    <w:rsid w:val="00713823"/>
    <w:rsid w:val="00716164"/>
    <w:rsid w:val="00717E68"/>
    <w:rsid w:val="00721342"/>
    <w:rsid w:val="007400FE"/>
    <w:rsid w:val="00740D41"/>
    <w:rsid w:val="007431BE"/>
    <w:rsid w:val="00746777"/>
    <w:rsid w:val="00751C5A"/>
    <w:rsid w:val="007551BC"/>
    <w:rsid w:val="00757D2B"/>
    <w:rsid w:val="00762E45"/>
    <w:rsid w:val="00770B42"/>
    <w:rsid w:val="007736C8"/>
    <w:rsid w:val="00782A73"/>
    <w:rsid w:val="007852A1"/>
    <w:rsid w:val="00790C57"/>
    <w:rsid w:val="007956E4"/>
    <w:rsid w:val="007B65F8"/>
    <w:rsid w:val="007C2A37"/>
    <w:rsid w:val="007C4AEC"/>
    <w:rsid w:val="007D7AB6"/>
    <w:rsid w:val="007E1096"/>
    <w:rsid w:val="007E1512"/>
    <w:rsid w:val="007E22D3"/>
    <w:rsid w:val="007E3C86"/>
    <w:rsid w:val="007F140E"/>
    <w:rsid w:val="007F1730"/>
    <w:rsid w:val="00801634"/>
    <w:rsid w:val="0081450C"/>
    <w:rsid w:val="00816DB9"/>
    <w:rsid w:val="0082456C"/>
    <w:rsid w:val="00825827"/>
    <w:rsid w:val="00825DEF"/>
    <w:rsid w:val="00836779"/>
    <w:rsid w:val="00847DCD"/>
    <w:rsid w:val="00862F8A"/>
    <w:rsid w:val="00870A2E"/>
    <w:rsid w:val="00896514"/>
    <w:rsid w:val="008A11FE"/>
    <w:rsid w:val="008B009A"/>
    <w:rsid w:val="008B1B28"/>
    <w:rsid w:val="008B2B15"/>
    <w:rsid w:val="008E0CDC"/>
    <w:rsid w:val="008F7E62"/>
    <w:rsid w:val="00900CB7"/>
    <w:rsid w:val="00906473"/>
    <w:rsid w:val="00913EA7"/>
    <w:rsid w:val="009305FF"/>
    <w:rsid w:val="00955607"/>
    <w:rsid w:val="0096212A"/>
    <w:rsid w:val="00965C50"/>
    <w:rsid w:val="0096796D"/>
    <w:rsid w:val="00983D08"/>
    <w:rsid w:val="009852B7"/>
    <w:rsid w:val="00992E8C"/>
    <w:rsid w:val="009A03EA"/>
    <w:rsid w:val="009A654F"/>
    <w:rsid w:val="009B6906"/>
    <w:rsid w:val="009C0930"/>
    <w:rsid w:val="009C26DA"/>
    <w:rsid w:val="009D16EE"/>
    <w:rsid w:val="009D5CF4"/>
    <w:rsid w:val="009D66BE"/>
    <w:rsid w:val="009D68DF"/>
    <w:rsid w:val="009D7C3C"/>
    <w:rsid w:val="009E675F"/>
    <w:rsid w:val="009F5FA7"/>
    <w:rsid w:val="00A030CA"/>
    <w:rsid w:val="00A03CE6"/>
    <w:rsid w:val="00A2505A"/>
    <w:rsid w:val="00A30DD6"/>
    <w:rsid w:val="00A34E89"/>
    <w:rsid w:val="00A37086"/>
    <w:rsid w:val="00A37D70"/>
    <w:rsid w:val="00A44979"/>
    <w:rsid w:val="00A46632"/>
    <w:rsid w:val="00A53AE4"/>
    <w:rsid w:val="00A82242"/>
    <w:rsid w:val="00A83B65"/>
    <w:rsid w:val="00A8444B"/>
    <w:rsid w:val="00A968E4"/>
    <w:rsid w:val="00AA5380"/>
    <w:rsid w:val="00AA7EAF"/>
    <w:rsid w:val="00AC2491"/>
    <w:rsid w:val="00AD6D03"/>
    <w:rsid w:val="00AE00B9"/>
    <w:rsid w:val="00AE2409"/>
    <w:rsid w:val="00AF1320"/>
    <w:rsid w:val="00AF532A"/>
    <w:rsid w:val="00B02336"/>
    <w:rsid w:val="00B028B2"/>
    <w:rsid w:val="00B02BEF"/>
    <w:rsid w:val="00B0376D"/>
    <w:rsid w:val="00B0430A"/>
    <w:rsid w:val="00B23777"/>
    <w:rsid w:val="00B24C18"/>
    <w:rsid w:val="00B42125"/>
    <w:rsid w:val="00B60172"/>
    <w:rsid w:val="00B60C77"/>
    <w:rsid w:val="00B62772"/>
    <w:rsid w:val="00B62870"/>
    <w:rsid w:val="00B737BB"/>
    <w:rsid w:val="00B74D1D"/>
    <w:rsid w:val="00B802A2"/>
    <w:rsid w:val="00B8576E"/>
    <w:rsid w:val="00B85948"/>
    <w:rsid w:val="00BA4B03"/>
    <w:rsid w:val="00BB66C2"/>
    <w:rsid w:val="00BC35BE"/>
    <w:rsid w:val="00BC39D3"/>
    <w:rsid w:val="00BD0C70"/>
    <w:rsid w:val="00BE4244"/>
    <w:rsid w:val="00BE50F9"/>
    <w:rsid w:val="00BF5170"/>
    <w:rsid w:val="00C079DA"/>
    <w:rsid w:val="00C144E7"/>
    <w:rsid w:val="00C2294D"/>
    <w:rsid w:val="00C276CD"/>
    <w:rsid w:val="00C315AD"/>
    <w:rsid w:val="00C46AE4"/>
    <w:rsid w:val="00C52091"/>
    <w:rsid w:val="00C54245"/>
    <w:rsid w:val="00C5674A"/>
    <w:rsid w:val="00C70E8D"/>
    <w:rsid w:val="00C72A12"/>
    <w:rsid w:val="00C7412F"/>
    <w:rsid w:val="00C76028"/>
    <w:rsid w:val="00C76E49"/>
    <w:rsid w:val="00C80438"/>
    <w:rsid w:val="00C8398D"/>
    <w:rsid w:val="00C90BFA"/>
    <w:rsid w:val="00C951C1"/>
    <w:rsid w:val="00CB069E"/>
    <w:rsid w:val="00CB49BC"/>
    <w:rsid w:val="00CC304A"/>
    <w:rsid w:val="00CC5F27"/>
    <w:rsid w:val="00CD07AF"/>
    <w:rsid w:val="00CD78BF"/>
    <w:rsid w:val="00CE26F3"/>
    <w:rsid w:val="00CF3D74"/>
    <w:rsid w:val="00D060A6"/>
    <w:rsid w:val="00D10F1B"/>
    <w:rsid w:val="00D12AA1"/>
    <w:rsid w:val="00D1401A"/>
    <w:rsid w:val="00D15FF2"/>
    <w:rsid w:val="00D2093D"/>
    <w:rsid w:val="00D36DE7"/>
    <w:rsid w:val="00D41F39"/>
    <w:rsid w:val="00D46A8E"/>
    <w:rsid w:val="00D556D8"/>
    <w:rsid w:val="00D6346E"/>
    <w:rsid w:val="00D6528D"/>
    <w:rsid w:val="00D67CF7"/>
    <w:rsid w:val="00D67FDF"/>
    <w:rsid w:val="00D71876"/>
    <w:rsid w:val="00D827CB"/>
    <w:rsid w:val="00D82C10"/>
    <w:rsid w:val="00D865FE"/>
    <w:rsid w:val="00D91956"/>
    <w:rsid w:val="00DB1D3B"/>
    <w:rsid w:val="00DB4FAC"/>
    <w:rsid w:val="00DB5223"/>
    <w:rsid w:val="00DC02E6"/>
    <w:rsid w:val="00DC7A58"/>
    <w:rsid w:val="00DD198F"/>
    <w:rsid w:val="00DE0BB6"/>
    <w:rsid w:val="00DE18F6"/>
    <w:rsid w:val="00DE6DAB"/>
    <w:rsid w:val="00E060F7"/>
    <w:rsid w:val="00E30270"/>
    <w:rsid w:val="00E401FD"/>
    <w:rsid w:val="00E56C4B"/>
    <w:rsid w:val="00E57BFE"/>
    <w:rsid w:val="00E669D4"/>
    <w:rsid w:val="00E72F4C"/>
    <w:rsid w:val="00E72F9E"/>
    <w:rsid w:val="00E7565C"/>
    <w:rsid w:val="00E75960"/>
    <w:rsid w:val="00E86BA7"/>
    <w:rsid w:val="00E91E23"/>
    <w:rsid w:val="00EA69DC"/>
    <w:rsid w:val="00EB6268"/>
    <w:rsid w:val="00EB665F"/>
    <w:rsid w:val="00EC0A98"/>
    <w:rsid w:val="00EC14ED"/>
    <w:rsid w:val="00ED5A92"/>
    <w:rsid w:val="00ED5D2F"/>
    <w:rsid w:val="00EE0418"/>
    <w:rsid w:val="00EE0AC1"/>
    <w:rsid w:val="00EF0205"/>
    <w:rsid w:val="00EF0BE1"/>
    <w:rsid w:val="00EF2DF8"/>
    <w:rsid w:val="00F068BA"/>
    <w:rsid w:val="00F11565"/>
    <w:rsid w:val="00F13DBD"/>
    <w:rsid w:val="00F16C67"/>
    <w:rsid w:val="00F32BF8"/>
    <w:rsid w:val="00F354C5"/>
    <w:rsid w:val="00F36DB7"/>
    <w:rsid w:val="00F37C90"/>
    <w:rsid w:val="00F40E1E"/>
    <w:rsid w:val="00F431A7"/>
    <w:rsid w:val="00F54D81"/>
    <w:rsid w:val="00F628AF"/>
    <w:rsid w:val="00F636FF"/>
    <w:rsid w:val="00F66891"/>
    <w:rsid w:val="00F707F4"/>
    <w:rsid w:val="00F8496A"/>
    <w:rsid w:val="00F858F4"/>
    <w:rsid w:val="00FA01C4"/>
    <w:rsid w:val="00FA3670"/>
    <w:rsid w:val="00FB79B2"/>
    <w:rsid w:val="00FC132C"/>
    <w:rsid w:val="00FC55C8"/>
    <w:rsid w:val="00FD54F6"/>
    <w:rsid w:val="00FE190F"/>
    <w:rsid w:val="00FE72AB"/>
    <w:rsid w:val="00FF299C"/>
    <w:rsid w:val="00FF6ECB"/>
    <w:rsid w:val="036DB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037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738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99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43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257</TotalTime>
  <Pages>6</Pages>
  <Words>1078</Words>
  <Characters>5434</Characters>
  <Application>Microsoft Office Word</Application>
  <DocSecurity>0</DocSecurity>
  <Lines>301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Grace</cp:lastModifiedBy>
  <cp:revision>114</cp:revision>
  <dcterms:created xsi:type="dcterms:W3CDTF">2020-01-18T22:39:00Z</dcterms:created>
  <dcterms:modified xsi:type="dcterms:W3CDTF">2020-05-10T15:15:00Z</dcterms:modified>
</cp:coreProperties>
</file>