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id w:val="501554102"/>
        <w:docPartObj>
          <w:docPartGallery w:val="Cover Pages"/>
          <w:docPartUnique/>
        </w:docPartObj>
      </w:sdtPr>
      <w:sdtEndPr/>
      <w:sdtContent>
        <w:p w14:paraId="652B9633" w14:textId="77777777" w:rsidR="004A52F9" w:rsidRDefault="004A52F9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5B9BD5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6790"/>
          </w:tblGrid>
          <w:tr w:rsidR="004A52F9" w14:paraId="0553DB83" w14:textId="77777777">
            <w:sdt>
              <w:sdtPr>
                <w:rPr>
                  <w:color w:val="2E74B5" w:themeColor="accent1" w:themeShade="BF"/>
                  <w:sz w:val="24"/>
                  <w:szCs w:val="24"/>
                </w:rPr>
                <w:alias w:val="Company"/>
                <w:id w:val="13406915"/>
                <w:placeholder>
                  <w:docPart w:val="F8FB5E4666B44968A14BA6BF4734DC54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542E0A74" w14:textId="5AC222CC" w:rsidR="004A52F9" w:rsidRDefault="0040680E">
                    <w:pPr>
                      <w:pStyle w:val="NoSpacing"/>
                      <w:rPr>
                        <w:color w:val="2E74B5" w:themeColor="accent1" w:themeShade="BF"/>
                        <w:sz w:val="24"/>
                      </w:rPr>
                    </w:pPr>
                    <w:r>
                      <w:rPr>
                        <w:color w:val="2E74B5" w:themeColor="accent1" w:themeShade="BF"/>
                        <w:sz w:val="24"/>
                        <w:szCs w:val="24"/>
                      </w:rPr>
                      <w:t>University of Wales, Trinity St. David</w:t>
                    </w:r>
                  </w:p>
                </w:tc>
              </w:sdtContent>
            </w:sdt>
          </w:tr>
          <w:tr w:rsidR="004A52F9" w14:paraId="3DC17F8E" w14:textId="77777777">
            <w:tc>
              <w:tcPr>
                <w:tcW w:w="7672" w:type="dxa"/>
              </w:tcPr>
              <w:p w14:paraId="7A135778" w14:textId="6B867CE9" w:rsidR="008E400F" w:rsidRPr="004C465F" w:rsidRDefault="00E11584">
                <w:pPr>
                  <w:pStyle w:val="NoSpacing"/>
                  <w:spacing w:line="216" w:lineRule="auto"/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</w:pPr>
                <w:r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>A</w:t>
                </w:r>
                <w:r w:rsidR="008E400F"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 xml:space="preserve"> </w:t>
                </w:r>
                <w:r w:rsidR="004C465F"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>D</w:t>
                </w:r>
                <w:r w:rsidR="008E400F"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>esign</w:t>
                </w:r>
                <w:r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 xml:space="preserve"> </w:t>
                </w:r>
                <w:r w:rsidR="004C465F"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>I</w:t>
                </w:r>
                <w:r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>nvestigation</w:t>
                </w:r>
                <w:r w:rsidR="008E400F"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>:</w:t>
                </w:r>
              </w:p>
              <w:p w14:paraId="7D18DC1F" w14:textId="0296B5A1" w:rsidR="004A52F9" w:rsidRPr="00AE208E" w:rsidRDefault="00AE208E">
                <w:pPr>
                  <w:pStyle w:val="NoSpacing"/>
                  <w:spacing w:line="216" w:lineRule="auto"/>
                  <w:rPr>
                    <w:rFonts w:asciiTheme="majorHAnsi" w:eastAsiaTheme="majorEastAsia" w:hAnsiTheme="majorHAnsi" w:cstheme="majorBidi"/>
                    <w:color w:val="5B9BD5" w:themeColor="accent1"/>
                    <w:sz w:val="88"/>
                    <w:szCs w:val="88"/>
                  </w:rPr>
                </w:pPr>
                <w:r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 xml:space="preserve">Measuring </w:t>
                </w:r>
                <w:r w:rsidR="004C465F"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>C</w:t>
                </w:r>
                <w:r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>oncentrations of CO</w:t>
                </w:r>
                <w:r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  <w:vertAlign w:val="subscript"/>
                  </w:rPr>
                  <w:t>2</w:t>
                </w:r>
                <w:r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 xml:space="preserve"> in </w:t>
                </w:r>
                <w:r w:rsidR="004C465F"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>A</w:t>
                </w:r>
                <w:r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 xml:space="preserve">mbient </w:t>
                </w:r>
                <w:r w:rsidR="004C465F"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>A</w:t>
                </w:r>
                <w:r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 xml:space="preserve">ir </w:t>
                </w:r>
                <w:r w:rsidR="004C465F"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>U</w:t>
                </w:r>
                <w:r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  <w:lang w:val="en-GB"/>
                  </w:rPr>
                  <w:t>tili</w:t>
                </w:r>
                <w:r w:rsidR="007D5EB8"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  <w:lang w:val="en-GB"/>
                  </w:rPr>
                  <w:t>s</w:t>
                </w:r>
                <w:r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  <w:lang w:val="en-GB"/>
                  </w:rPr>
                  <w:t>ing</w:t>
                </w:r>
                <w:r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 xml:space="preserve"> </w:t>
                </w:r>
                <w:r w:rsidR="00C40FCB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>T</w:t>
                </w:r>
                <w:r w:rsidR="005D54BD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>wo</w:t>
                </w:r>
                <w:r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 xml:space="preserve"> PIC</w:t>
                </w:r>
                <w:r w:rsidR="007D5EB8"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 xml:space="preserve">-based </w:t>
                </w:r>
                <w:r w:rsidR="004C465F"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>P</w:t>
                </w:r>
                <w:r w:rsidR="007D5EB8" w:rsidRPr="004C465F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>latform</w:t>
                </w:r>
                <w:r w:rsidR="005D54BD">
                  <w:rPr>
                    <w:rFonts w:asciiTheme="majorHAnsi" w:eastAsiaTheme="majorEastAsia" w:hAnsiTheme="majorHAnsi" w:cstheme="majorBidi"/>
                    <w:color w:val="5B9BD5" w:themeColor="accent1"/>
                    <w:sz w:val="56"/>
                    <w:szCs w:val="88"/>
                  </w:rPr>
                  <w:t>s</w:t>
                </w:r>
              </w:p>
            </w:tc>
          </w:tr>
          <w:tr w:rsidR="004A52F9" w14:paraId="2240C271" w14:textId="77777777">
            <w:sdt>
              <w:sdtPr>
                <w:rPr>
                  <w:color w:val="2E74B5" w:themeColor="accent1" w:themeShade="BF"/>
                  <w:sz w:val="24"/>
                  <w:szCs w:val="24"/>
                </w:rPr>
                <w:alias w:val="Subtitle"/>
                <w:id w:val="13406923"/>
                <w:placeholder>
                  <w:docPart w:val="D542B1DFE9F04C79944A6FBD3263ACF4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434752D0" w14:textId="32BACA4B" w:rsidR="004A52F9" w:rsidRDefault="00AE208E">
                    <w:pPr>
                      <w:pStyle w:val="NoSpacing"/>
                      <w:rPr>
                        <w:color w:val="2E74B5" w:themeColor="accent1" w:themeShade="BF"/>
                        <w:sz w:val="24"/>
                      </w:rPr>
                    </w:pPr>
                    <w:r>
                      <w:rPr>
                        <w:color w:val="2E74B5" w:themeColor="accent1" w:themeShade="BF"/>
                        <w:sz w:val="24"/>
                        <w:szCs w:val="24"/>
                      </w:rPr>
                      <w:t xml:space="preserve">Module: </w:t>
                    </w:r>
                    <w:r w:rsidR="0040680E">
                      <w:rPr>
                        <w:color w:val="2E74B5" w:themeColor="accent1" w:themeShade="BF"/>
                        <w:sz w:val="24"/>
                        <w:szCs w:val="24"/>
                      </w:rPr>
                      <w:t>Embedded Microcontrollers (M</w:t>
                    </w:r>
                    <w:r w:rsidR="00C508B6">
                      <w:rPr>
                        <w:color w:val="2E74B5" w:themeColor="accent1" w:themeShade="BF"/>
                        <w:sz w:val="24"/>
                        <w:szCs w:val="24"/>
                      </w:rPr>
                      <w:t>3X8529)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559"/>
          </w:tblGrid>
          <w:tr w:rsidR="004A52F9" w14:paraId="785E87F3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472813CD" w14:textId="7102CF3E" w:rsidR="00471F32" w:rsidRDefault="00471F32" w:rsidP="00471F32">
                <w:pPr>
                  <w:pStyle w:val="NoSpacing"/>
                  <w:rPr>
                    <w:color w:val="5B9BD5" w:themeColor="accent1"/>
                    <w:sz w:val="28"/>
                    <w:szCs w:val="28"/>
                  </w:rPr>
                </w:pPr>
                <w:r>
                  <w:rPr>
                    <w:color w:val="5B9BD5" w:themeColor="accent1"/>
                    <w:sz w:val="28"/>
                    <w:szCs w:val="28"/>
                  </w:rPr>
                  <w:t>Author: Thorbjørn Ravnaas Kristiansen</w:t>
                </w:r>
              </w:p>
              <w:p w14:paraId="678C83A6" w14:textId="14BFDBB0" w:rsidR="00471F32" w:rsidRDefault="00471F32" w:rsidP="00471F32">
                <w:pPr>
                  <w:pStyle w:val="NoSpacing"/>
                  <w:rPr>
                    <w:color w:val="5B9BD5" w:themeColor="accent1"/>
                    <w:sz w:val="28"/>
                    <w:szCs w:val="28"/>
                  </w:rPr>
                </w:pPr>
                <w:r>
                  <w:rPr>
                    <w:color w:val="5B9BD5" w:themeColor="accent1"/>
                    <w:sz w:val="28"/>
                    <w:szCs w:val="28"/>
                  </w:rPr>
                  <w:t xml:space="preserve">Course: </w:t>
                </w:r>
                <w:r w:rsidRPr="007A5C68">
                  <w:rPr>
                    <w:color w:val="5B9BD5" w:themeColor="accent1"/>
                    <w:sz w:val="28"/>
                    <w:szCs w:val="28"/>
                  </w:rPr>
                  <w:t>BEng Computer Systems and Electronics</w:t>
                </w:r>
                <w:r w:rsidR="00AE208E">
                  <w:rPr>
                    <w:color w:val="5B9BD5" w:themeColor="accent1"/>
                    <w:sz w:val="28"/>
                    <w:szCs w:val="28"/>
                  </w:rPr>
                  <w:t xml:space="preserve"> (L6)</w:t>
                </w:r>
              </w:p>
              <w:p w14:paraId="5D54F199" w14:textId="5967951A" w:rsidR="00471F32" w:rsidRDefault="00471F32" w:rsidP="00471F32">
                <w:pPr>
                  <w:pStyle w:val="NoSpacing"/>
                  <w:rPr>
                    <w:color w:val="5B9BD5" w:themeColor="accent1"/>
                    <w:sz w:val="28"/>
                    <w:szCs w:val="28"/>
                  </w:rPr>
                </w:pPr>
                <w:r>
                  <w:rPr>
                    <w:color w:val="5B9BD5" w:themeColor="accent1"/>
                    <w:sz w:val="28"/>
                    <w:szCs w:val="28"/>
                  </w:rPr>
                  <w:t>Lecturer: Mr. Gareth Jones</w:t>
                </w:r>
              </w:p>
              <w:p w14:paraId="75CFF87C" w14:textId="6FF348AF" w:rsidR="00471F32" w:rsidRDefault="00473B92" w:rsidP="00471F32">
                <w:pPr>
                  <w:pStyle w:val="NoSpacing"/>
                  <w:rPr>
                    <w:color w:val="5B9BD5" w:themeColor="accent1"/>
                    <w:sz w:val="28"/>
                    <w:szCs w:val="28"/>
                  </w:rPr>
                </w:pPr>
                <w:r>
                  <w:rPr>
                    <w:color w:val="5B9BD5" w:themeColor="accent1"/>
                    <w:sz w:val="28"/>
                    <w:szCs w:val="28"/>
                  </w:rPr>
                  <w:t>3149</w:t>
                </w:r>
                <w:r w:rsidR="00471F32">
                  <w:rPr>
                    <w:color w:val="5B9BD5" w:themeColor="accent1"/>
                    <w:sz w:val="28"/>
                    <w:szCs w:val="28"/>
                  </w:rPr>
                  <w:t xml:space="preserve"> words</w:t>
                </w:r>
              </w:p>
              <w:p w14:paraId="4F19E0A9" w14:textId="3589EE6D" w:rsidR="004A52F9" w:rsidRDefault="00471F32">
                <w:pPr>
                  <w:pStyle w:val="NoSpacing"/>
                  <w:rPr>
                    <w:color w:val="5B9BD5" w:themeColor="accent1"/>
                    <w:sz w:val="28"/>
                    <w:szCs w:val="28"/>
                  </w:rPr>
                </w:pPr>
                <w:r>
                  <w:rPr>
                    <w:color w:val="5B9BD5" w:themeColor="accent1"/>
                    <w:sz w:val="28"/>
                    <w:szCs w:val="28"/>
                  </w:rPr>
                  <w:t>February 2019</w:t>
                </w:r>
              </w:p>
              <w:p w14:paraId="078CA7EA" w14:textId="77777777" w:rsidR="00160F93" w:rsidRDefault="00160F93">
                <w:pPr>
                  <w:pStyle w:val="NoSpacing"/>
                  <w:rPr>
                    <w:color w:val="5B9BD5" w:themeColor="accent1"/>
                    <w:sz w:val="28"/>
                    <w:szCs w:val="28"/>
                  </w:rPr>
                </w:pPr>
              </w:p>
              <w:p w14:paraId="2ECC8D89" w14:textId="77777777" w:rsidR="004A52F9" w:rsidRDefault="004A52F9">
                <w:pPr>
                  <w:pStyle w:val="NoSpacing"/>
                  <w:rPr>
                    <w:color w:val="5B9BD5" w:themeColor="accent1"/>
                  </w:rPr>
                </w:pPr>
              </w:p>
            </w:tc>
          </w:tr>
        </w:tbl>
        <w:p w14:paraId="65F6218D" w14:textId="6B7A3969" w:rsidR="007D5EB8" w:rsidRDefault="00160F93" w:rsidP="00160F93">
          <w:pPr>
            <w:pStyle w:val="Heading1"/>
          </w:pPr>
          <w:bookmarkStart w:id="0" w:name="_Toc2545501"/>
          <w:r>
            <w:lastRenderedPageBreak/>
            <w:t>Abstract</w:t>
          </w:r>
        </w:p>
      </w:sdtContent>
    </w:sdt>
    <w:bookmarkEnd w:id="0" w:displacedByCustomXml="prev"/>
    <w:p w14:paraId="56D99634" w14:textId="3BF777C6" w:rsidR="00A25307" w:rsidRDefault="007C2A1C">
      <w:r>
        <w:t xml:space="preserve">A </w:t>
      </w:r>
      <w:r w:rsidR="00A325A4">
        <w:t>CO</w:t>
      </w:r>
      <w:r w:rsidR="00A325A4">
        <w:rPr>
          <w:vertAlign w:val="subscript"/>
        </w:rPr>
        <w:t xml:space="preserve">2 </w:t>
      </w:r>
      <w:r>
        <w:t xml:space="preserve">detection system based on vintage electronic parts was emulated utilising </w:t>
      </w:r>
      <w:r w:rsidR="005C6217">
        <w:t xml:space="preserve">modern digital components, proving the superiority of embedded microcontrollers over discrete logic and external electronic components. A second system </w:t>
      </w:r>
      <w:r w:rsidR="00736FD3">
        <w:t>was designed from the ground up, based on the PIC18F25K50 microcontroller from Microchip.</w:t>
      </w:r>
      <w:r w:rsidR="00A25307">
        <w:t xml:space="preserve"> Microcontrollers were deemed a practical, efficient and cost-effective approach for this application. </w:t>
      </w:r>
    </w:p>
    <w:p w14:paraId="7C6CEAAD" w14:textId="612F43F2" w:rsidR="007D5EB8" w:rsidRDefault="007D5EB8">
      <w:r>
        <w:br w:type="page"/>
      </w:r>
    </w:p>
    <w:sdt>
      <w:sdtPr>
        <w:rPr>
          <w:rFonts w:ascii="Arial" w:eastAsiaTheme="minorHAnsi" w:hAnsi="Arial" w:cs="Arial"/>
          <w:color w:val="auto"/>
          <w:sz w:val="24"/>
          <w:szCs w:val="24"/>
          <w:lang w:val="en-GB"/>
        </w:rPr>
        <w:id w:val="-59424694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11618A0" w14:textId="1F3C7B15" w:rsidR="00E436BE" w:rsidRDefault="00E436BE">
          <w:pPr>
            <w:pStyle w:val="TOCHeading"/>
          </w:pPr>
          <w:r>
            <w:t>Table of Contents</w:t>
          </w:r>
        </w:p>
        <w:p w14:paraId="036F4479" w14:textId="05F05FBF" w:rsidR="00C71882" w:rsidRDefault="00E436BE">
          <w:pPr>
            <w:pStyle w:val="TOC1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2545501" w:history="1">
            <w:r w:rsidR="00C71882" w:rsidRPr="00C02E28">
              <w:rPr>
                <w:rStyle w:val="Hyperlink"/>
                <w:noProof/>
              </w:rPr>
              <w:t>Abstract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_Toc2545501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1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5EA2872F" w14:textId="18019F78" w:rsidR="00C71882" w:rsidRDefault="00C96DA4">
          <w:pPr>
            <w:pStyle w:val="TOC1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02" w:history="1">
            <w:r w:rsidR="00C71882" w:rsidRPr="00C02E28">
              <w:rPr>
                <w:rStyle w:val="Hyperlink"/>
                <w:noProof/>
              </w:rPr>
              <w:t>Background research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_Toc2545502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4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1C28FCE1" w14:textId="640DF32E" w:rsidR="00C71882" w:rsidRDefault="00C96DA4">
          <w:pPr>
            <w:pStyle w:val="TOC1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03" w:history="1">
            <w:r w:rsidR="00C71882" w:rsidRPr="00C02E28">
              <w:rPr>
                <w:rStyle w:val="Hyperlink"/>
                <w:noProof/>
              </w:rPr>
              <w:t>System Analysis and MCU selection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_Toc2545503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5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6B79FF4E" w14:textId="1B12D858" w:rsidR="00C71882" w:rsidRDefault="00C96DA4">
          <w:pPr>
            <w:pStyle w:val="TOC2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04" w:history="1">
            <w:r w:rsidR="00C71882" w:rsidRPr="00C02E28">
              <w:rPr>
                <w:rStyle w:val="Hyperlink"/>
                <w:noProof/>
              </w:rPr>
              <w:t>The PIC16F18345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_Toc2545504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6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42443CAF" w14:textId="01C44A6E" w:rsidR="00C71882" w:rsidRDefault="00C96DA4">
          <w:pPr>
            <w:pStyle w:val="TOC3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05" w:history="1">
            <w:r w:rsidR="00C71882" w:rsidRPr="00C02E28">
              <w:rPr>
                <w:rStyle w:val="Hyperlink"/>
                <w:noProof/>
              </w:rPr>
              <w:t>Packaging Options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_Toc2545505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8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4ED8EE66" w14:textId="6D0D1D6D" w:rsidR="00C71882" w:rsidRDefault="00C96DA4">
          <w:pPr>
            <w:pStyle w:val="TOC1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06" w:history="1">
            <w:r w:rsidR="00C71882" w:rsidRPr="00C02E28">
              <w:rPr>
                <w:rStyle w:val="Hyperlink"/>
                <w:noProof/>
              </w:rPr>
              <w:t>Redesigning the Original System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_Toc2545506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9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733E9D50" w14:textId="75EFCA2B" w:rsidR="00C71882" w:rsidRDefault="00C96DA4">
          <w:pPr>
            <w:pStyle w:val="TOC2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07" w:history="1">
            <w:r w:rsidR="00C71882" w:rsidRPr="00C02E28">
              <w:rPr>
                <w:rStyle w:val="Hyperlink"/>
                <w:noProof/>
              </w:rPr>
              <w:t>Electrical Details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_Toc2545507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11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4425F33C" w14:textId="7F20BC71" w:rsidR="00C71882" w:rsidRDefault="00C96DA4">
          <w:pPr>
            <w:pStyle w:val="TOC3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08" w:history="1">
            <w:r w:rsidR="00C71882" w:rsidRPr="00C02E28">
              <w:rPr>
                <w:rStyle w:val="Hyperlink"/>
                <w:noProof/>
              </w:rPr>
              <w:t>Ultrasonic Transmitter and Receiver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_Toc2545508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11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7EF1114C" w14:textId="422D01D2" w:rsidR="00C71882" w:rsidRDefault="00C96DA4">
          <w:pPr>
            <w:pStyle w:val="TOC3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09" w:history="1">
            <w:r w:rsidR="00C71882" w:rsidRPr="00C02E28">
              <w:rPr>
                <w:rStyle w:val="Hyperlink"/>
                <w:noProof/>
              </w:rPr>
              <w:t>Thermometer Circuit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_Toc2545509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11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01317BE9" w14:textId="7350E480" w:rsidR="00C71882" w:rsidRDefault="00C96DA4">
          <w:pPr>
            <w:pStyle w:val="TOC3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10" w:history="1">
            <w:r w:rsidR="00C71882" w:rsidRPr="00C02E28">
              <w:rPr>
                <w:rStyle w:val="Hyperlink"/>
                <w:noProof/>
              </w:rPr>
              <w:t>Button Inputs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_Toc2545510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12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626B5151" w14:textId="719A5668" w:rsidR="00C71882" w:rsidRDefault="00C96DA4">
          <w:pPr>
            <w:pStyle w:val="TOC2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11" w:history="1">
            <w:r w:rsidR="00C71882" w:rsidRPr="00C02E28">
              <w:rPr>
                <w:rStyle w:val="Hyperlink"/>
                <w:noProof/>
              </w:rPr>
              <w:t>Operational Details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_Toc2545511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12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4A1B68B1" w14:textId="54E178D5" w:rsidR="00C71882" w:rsidRDefault="00C96DA4">
          <w:pPr>
            <w:pStyle w:val="TOC3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12" w:history="1">
            <w:r w:rsidR="00C71882" w:rsidRPr="00C02E28">
              <w:rPr>
                <w:rStyle w:val="Hyperlink"/>
                <w:noProof/>
              </w:rPr>
              <w:t>Flowchart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_Toc2545512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13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188C328F" w14:textId="00360A2C" w:rsidR="00C71882" w:rsidRDefault="00C96DA4">
          <w:pPr>
            <w:pStyle w:val="TOC2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13" w:history="1">
            <w:r w:rsidR="00C71882" w:rsidRPr="00C02E28">
              <w:rPr>
                <w:rStyle w:val="Hyperlink"/>
                <w:noProof/>
              </w:rPr>
              <w:t>Parts List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_Toc2545513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14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557C4CC6" w14:textId="7E1985F4" w:rsidR="00C71882" w:rsidRDefault="00C96DA4">
          <w:pPr>
            <w:pStyle w:val="TOC1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14" w:history="1">
            <w:r w:rsidR="00C71882" w:rsidRPr="00C02E28">
              <w:rPr>
                <w:rStyle w:val="Hyperlink"/>
                <w:noProof/>
              </w:rPr>
              <w:t>Contemporary System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_Toc2545514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15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1C9A23F2" w14:textId="0D51E88F" w:rsidR="00C71882" w:rsidRDefault="00C96DA4">
          <w:pPr>
            <w:pStyle w:val="TOC2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15" w:history="1">
            <w:r w:rsidR="00C71882" w:rsidRPr="00C02E28">
              <w:rPr>
                <w:rStyle w:val="Hyperlink"/>
                <w:noProof/>
              </w:rPr>
              <w:t>The PIC18F45K50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_Toc2545515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15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6061B07C" w14:textId="27F2700A" w:rsidR="00C71882" w:rsidRDefault="00C96DA4">
          <w:pPr>
            <w:pStyle w:val="TOC2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16" w:history="1">
            <w:r w:rsidR="00C71882" w:rsidRPr="00C02E28">
              <w:rPr>
                <w:rStyle w:val="Hyperlink"/>
                <w:noProof/>
              </w:rPr>
              <w:t>Circuit Details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_Toc2545516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16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1EBC8062" w14:textId="08416FFC" w:rsidR="00C71882" w:rsidRDefault="00C96DA4">
          <w:pPr>
            <w:pStyle w:val="TOC3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17" w:history="1">
            <w:r w:rsidR="00C71882" w:rsidRPr="00C02E28">
              <w:rPr>
                <w:rStyle w:val="Hyperlink"/>
                <w:noProof/>
              </w:rPr>
              <w:t>Schematic Sheet 1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_Toc2545517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16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4095E254" w14:textId="759D6388" w:rsidR="00C71882" w:rsidRDefault="00C96DA4">
          <w:pPr>
            <w:pStyle w:val="TOC3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18" w:history="1">
            <w:r w:rsidR="00C71882" w:rsidRPr="00C02E28">
              <w:rPr>
                <w:rStyle w:val="Hyperlink"/>
                <w:noProof/>
              </w:rPr>
              <w:t>Schematic Sheet 2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_Toc2545518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18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5118893B" w14:textId="008C5CCA" w:rsidR="00C71882" w:rsidRDefault="00C96DA4">
          <w:pPr>
            <w:pStyle w:val="TOC2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19" w:history="1">
            <w:r w:rsidR="00C71882" w:rsidRPr="00C02E28">
              <w:rPr>
                <w:rStyle w:val="Hyperlink"/>
                <w:noProof/>
              </w:rPr>
              <w:t>Principle of Operation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_Toc2545519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21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355578AC" w14:textId="74C06AF5" w:rsidR="00C71882" w:rsidRDefault="00C96DA4">
          <w:pPr>
            <w:pStyle w:val="TOC3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20" w:history="1">
            <w:r w:rsidR="00C71882" w:rsidRPr="00C02E28">
              <w:rPr>
                <w:rStyle w:val="Hyperlink"/>
                <w:noProof/>
              </w:rPr>
              <w:t>Flowchart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_Toc2545520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22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2B0328F7" w14:textId="4F14D5B8" w:rsidR="00C71882" w:rsidRDefault="00C96DA4">
          <w:pPr>
            <w:pStyle w:val="TOC2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21" w:history="1">
            <w:r w:rsidR="00C71882" w:rsidRPr="00C02E28">
              <w:rPr>
                <w:rStyle w:val="Hyperlink"/>
                <w:noProof/>
              </w:rPr>
              <w:t>Parts List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_Toc2545521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23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33475456" w14:textId="643ECD57" w:rsidR="00C71882" w:rsidRDefault="00C96DA4">
          <w:pPr>
            <w:pStyle w:val="TOC1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22" w:history="1">
            <w:r w:rsidR="00C71882" w:rsidRPr="00C02E28">
              <w:rPr>
                <w:rStyle w:val="Hyperlink"/>
                <w:noProof/>
              </w:rPr>
              <w:t>Conclusion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_Toc2545522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23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527B4174" w14:textId="69E10C35" w:rsidR="00C71882" w:rsidRDefault="00C96DA4">
          <w:pPr>
            <w:pStyle w:val="TOC1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23" w:history="1">
            <w:r w:rsidR="00C71882" w:rsidRPr="00C02E28">
              <w:rPr>
                <w:rStyle w:val="Hyperlink"/>
                <w:noProof/>
              </w:rPr>
              <w:t>User Manual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_Toc2545523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24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5D8AF3A7" w14:textId="085A1F5A" w:rsidR="00C71882" w:rsidRDefault="00C96DA4">
          <w:pPr>
            <w:pStyle w:val="TOC1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24" w:history="1">
            <w:r w:rsidR="00C71882" w:rsidRPr="00C02E28">
              <w:rPr>
                <w:rStyle w:val="Hyperlink"/>
                <w:noProof/>
              </w:rPr>
              <w:t>Appendix: Datasheet Snippets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_Toc2545524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26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36B238D1" w14:textId="4FB4E976" w:rsidR="00C71882" w:rsidRDefault="00C96DA4">
          <w:pPr>
            <w:pStyle w:val="TOC1"/>
            <w:tabs>
              <w:tab w:val="right" w:leader="underscore" w:pos="8493"/>
            </w:tabs>
            <w:rPr>
              <w:rFonts w:cstheme="minorBidi"/>
              <w:noProof/>
              <w:lang w:val="en-GB" w:eastAsia="en-GB"/>
            </w:rPr>
          </w:pPr>
          <w:hyperlink w:anchor="_Toc2545525" w:history="1">
            <w:r w:rsidR="00C71882" w:rsidRPr="00C02E28">
              <w:rPr>
                <w:rStyle w:val="Hyperlink"/>
                <w:noProof/>
              </w:rPr>
              <w:t>References</w:t>
            </w:r>
            <w:r w:rsidR="00C71882">
              <w:rPr>
                <w:noProof/>
                <w:webHidden/>
              </w:rPr>
              <w:tab/>
            </w:r>
            <w:r w:rsidR="00C71882">
              <w:rPr>
                <w:noProof/>
                <w:webHidden/>
              </w:rPr>
              <w:fldChar w:fldCharType="begin"/>
            </w:r>
            <w:r w:rsidR="00C71882">
              <w:rPr>
                <w:noProof/>
                <w:webHidden/>
              </w:rPr>
              <w:instrText xml:space="preserve"> PAGEREF _Toc2545525 \h </w:instrText>
            </w:r>
            <w:r w:rsidR="00C71882">
              <w:rPr>
                <w:noProof/>
                <w:webHidden/>
              </w:rPr>
            </w:r>
            <w:r w:rsidR="00C71882">
              <w:rPr>
                <w:noProof/>
                <w:webHidden/>
              </w:rPr>
              <w:fldChar w:fldCharType="separate"/>
            </w:r>
            <w:r w:rsidR="00C71882">
              <w:rPr>
                <w:noProof/>
                <w:webHidden/>
              </w:rPr>
              <w:t>37</w:t>
            </w:r>
            <w:r w:rsidR="00C71882">
              <w:rPr>
                <w:noProof/>
                <w:webHidden/>
              </w:rPr>
              <w:fldChar w:fldCharType="end"/>
            </w:r>
          </w:hyperlink>
        </w:p>
        <w:p w14:paraId="47BB6381" w14:textId="6AD76C91" w:rsidR="00E436BE" w:rsidRDefault="00E436BE">
          <w:r>
            <w:rPr>
              <w:b/>
              <w:bCs/>
              <w:noProof/>
            </w:rPr>
            <w:fldChar w:fldCharType="end"/>
          </w:r>
        </w:p>
      </w:sdtContent>
    </w:sdt>
    <w:p w14:paraId="69318259" w14:textId="48D7F085" w:rsidR="00C23584" w:rsidRDefault="00C23584" w:rsidP="007D5EB8"/>
    <w:p w14:paraId="1F32F6E2" w14:textId="77777777" w:rsidR="00C23584" w:rsidRDefault="00C23584">
      <w:r>
        <w:br w:type="page"/>
      </w:r>
    </w:p>
    <w:p w14:paraId="6E189FC1" w14:textId="4EA9B805" w:rsidR="00C23584" w:rsidRPr="00850040" w:rsidRDefault="00B467D6" w:rsidP="007D5EB8">
      <w:pPr>
        <w:rPr>
          <w:rFonts w:asciiTheme="majorHAnsi" w:hAnsiTheme="majorHAnsi" w:cstheme="majorHAnsi"/>
          <w:color w:val="5B9BD5" w:themeColor="accent1"/>
          <w:sz w:val="32"/>
          <w:szCs w:val="32"/>
        </w:rPr>
      </w:pPr>
      <w:r w:rsidRPr="00850040">
        <w:rPr>
          <w:rFonts w:asciiTheme="majorHAnsi" w:hAnsiTheme="majorHAnsi" w:cstheme="majorHAnsi"/>
          <w:color w:val="5B9BD5" w:themeColor="accent1"/>
          <w:sz w:val="32"/>
          <w:szCs w:val="32"/>
        </w:rPr>
        <w:lastRenderedPageBreak/>
        <w:t xml:space="preserve">Table of </w:t>
      </w:r>
      <w:r w:rsidR="00850040">
        <w:rPr>
          <w:rFonts w:asciiTheme="majorHAnsi" w:hAnsiTheme="majorHAnsi" w:cstheme="majorHAnsi"/>
          <w:color w:val="5B9BD5" w:themeColor="accent1"/>
          <w:sz w:val="32"/>
          <w:szCs w:val="32"/>
        </w:rPr>
        <w:t>Figures</w:t>
      </w:r>
    </w:p>
    <w:p w14:paraId="6F0E6D02" w14:textId="23F05E4C" w:rsidR="00C71882" w:rsidRDefault="00D106A8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r>
        <w:rPr>
          <w:b/>
          <w:bCs/>
          <w:noProof/>
          <w:lang w:val="en-US"/>
        </w:rPr>
        <w:fldChar w:fldCharType="begin"/>
      </w:r>
      <w:r>
        <w:rPr>
          <w:b/>
          <w:bCs/>
          <w:noProof/>
          <w:lang w:val="en-US"/>
        </w:rPr>
        <w:instrText xml:space="preserve"> TOC \h \z \c "Figure" </w:instrText>
      </w:r>
      <w:r>
        <w:rPr>
          <w:b/>
          <w:bCs/>
          <w:noProof/>
          <w:lang w:val="en-US"/>
        </w:rPr>
        <w:fldChar w:fldCharType="separate"/>
      </w:r>
      <w:hyperlink r:id="rId8" w:anchor="_Toc2545480" w:history="1">
        <w:r w:rsidR="00C71882" w:rsidRPr="00A46F81">
          <w:rPr>
            <w:rStyle w:val="Hyperlink"/>
            <w:noProof/>
          </w:rPr>
          <w:t>Figure 1 - Original system architecture block diagram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_Toc2545480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5</w:t>
        </w:r>
        <w:r w:rsidR="00C71882">
          <w:rPr>
            <w:noProof/>
            <w:webHidden/>
          </w:rPr>
          <w:fldChar w:fldCharType="end"/>
        </w:r>
      </w:hyperlink>
    </w:p>
    <w:p w14:paraId="1778CEC7" w14:textId="31801997" w:rsidR="00C71882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r:id="rId9" w:anchor="_Toc2545481" w:history="1">
        <w:r w:rsidR="00C71882" w:rsidRPr="00A46F81">
          <w:rPr>
            <w:rStyle w:val="Hyperlink"/>
            <w:noProof/>
          </w:rPr>
          <w:t>Figure 2 - Microchip selection of 8K RAM PICs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_Toc2545481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6</w:t>
        </w:r>
        <w:r w:rsidR="00C71882">
          <w:rPr>
            <w:noProof/>
            <w:webHidden/>
          </w:rPr>
          <w:fldChar w:fldCharType="end"/>
        </w:r>
      </w:hyperlink>
    </w:p>
    <w:p w14:paraId="10A1753F" w14:textId="155313E6" w:rsidR="00C71882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r:id="rId10" w:anchor="_Toc2545482" w:history="1">
        <w:r w:rsidR="00C71882" w:rsidRPr="00A46F81">
          <w:rPr>
            <w:rStyle w:val="Hyperlink"/>
            <w:noProof/>
          </w:rPr>
          <w:t>Figure 3 - PIC16F18345 packaging options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_Toc2545482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8</w:t>
        </w:r>
        <w:r w:rsidR="00C71882">
          <w:rPr>
            <w:noProof/>
            <w:webHidden/>
          </w:rPr>
          <w:fldChar w:fldCharType="end"/>
        </w:r>
      </w:hyperlink>
    </w:p>
    <w:p w14:paraId="1D1BBA45" w14:textId="2763572A" w:rsidR="00C71882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r:id="rId11" w:anchor="_Toc2545483" w:history="1">
        <w:r w:rsidR="00C71882" w:rsidRPr="00A46F81">
          <w:rPr>
            <w:rStyle w:val="Hyperlink"/>
            <w:noProof/>
          </w:rPr>
          <w:t>Figure 4 – Electrical schematic diagram for redesigned circuit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_Toc2545483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10</w:t>
        </w:r>
        <w:r w:rsidR="00C71882">
          <w:rPr>
            <w:noProof/>
            <w:webHidden/>
          </w:rPr>
          <w:fldChar w:fldCharType="end"/>
        </w:r>
      </w:hyperlink>
    </w:p>
    <w:p w14:paraId="4BC5AE60" w14:textId="474B9420" w:rsidR="00C71882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r:id="rId12" w:anchor="_Toc2545484" w:history="1">
        <w:r w:rsidR="00C71882" w:rsidRPr="00A46F81">
          <w:rPr>
            <w:rStyle w:val="Hyperlink"/>
            <w:noProof/>
          </w:rPr>
          <w:t>Figure 5 - Ultrasonic system flowchart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_Toc2545484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13</w:t>
        </w:r>
        <w:r w:rsidR="00C71882">
          <w:rPr>
            <w:noProof/>
            <w:webHidden/>
          </w:rPr>
          <w:fldChar w:fldCharType="end"/>
        </w:r>
      </w:hyperlink>
    </w:p>
    <w:p w14:paraId="79BF7363" w14:textId="6F47F556" w:rsidR="00C71882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r:id="rId13" w:anchor="_Toc2545485" w:history="1">
        <w:r w:rsidR="00C71882" w:rsidRPr="00A46F81">
          <w:rPr>
            <w:rStyle w:val="Hyperlink"/>
            <w:noProof/>
          </w:rPr>
          <w:t>Figure 6 - PIC18F45K50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_Toc2545485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15</w:t>
        </w:r>
        <w:r w:rsidR="00C71882">
          <w:rPr>
            <w:noProof/>
            <w:webHidden/>
          </w:rPr>
          <w:fldChar w:fldCharType="end"/>
        </w:r>
      </w:hyperlink>
    </w:p>
    <w:p w14:paraId="40BA86FD" w14:textId="640E5F30" w:rsidR="00C71882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r:id="rId14" w:anchor="_Toc2545486" w:history="1">
        <w:r w:rsidR="00C71882" w:rsidRPr="00A46F81">
          <w:rPr>
            <w:rStyle w:val="Hyperlink"/>
            <w:noProof/>
          </w:rPr>
          <w:t>Figure 7 - Modern system circuit diagram (sheet 1/2)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_Toc2545486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17</w:t>
        </w:r>
        <w:r w:rsidR="00C71882">
          <w:rPr>
            <w:noProof/>
            <w:webHidden/>
          </w:rPr>
          <w:fldChar w:fldCharType="end"/>
        </w:r>
      </w:hyperlink>
    </w:p>
    <w:p w14:paraId="4ED972A6" w14:textId="1BAE08EE" w:rsidR="00C71882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r:id="rId15" w:anchor="_Toc2545487" w:history="1">
        <w:r w:rsidR="00C71882" w:rsidRPr="00A46F81">
          <w:rPr>
            <w:rStyle w:val="Hyperlink"/>
            <w:noProof/>
          </w:rPr>
          <w:t>Figure 8 - Modern system circuit diagram (sheet 2/2)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_Toc2545487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20</w:t>
        </w:r>
        <w:r w:rsidR="00C71882">
          <w:rPr>
            <w:noProof/>
            <w:webHidden/>
          </w:rPr>
          <w:fldChar w:fldCharType="end"/>
        </w:r>
      </w:hyperlink>
    </w:p>
    <w:p w14:paraId="071022E0" w14:textId="471838F1" w:rsidR="00C71882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r:id="rId16" w:anchor="_Toc2545488" w:history="1">
        <w:r w:rsidR="00C71882" w:rsidRPr="00A46F81">
          <w:rPr>
            <w:rStyle w:val="Hyperlink"/>
            <w:noProof/>
          </w:rPr>
          <w:t>Figure 9 - Modern system flowchart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_Toc2545488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22</w:t>
        </w:r>
        <w:r w:rsidR="00C71882">
          <w:rPr>
            <w:noProof/>
            <w:webHidden/>
          </w:rPr>
          <w:fldChar w:fldCharType="end"/>
        </w:r>
      </w:hyperlink>
    </w:p>
    <w:p w14:paraId="11169351" w14:textId="4355160B" w:rsidR="00C71882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r:id="rId17" w:anchor="_Toc2545489" w:history="1">
        <w:r w:rsidR="00C71882" w:rsidRPr="00A46F81">
          <w:rPr>
            <w:rStyle w:val="Hyperlink"/>
            <w:noProof/>
          </w:rPr>
          <w:t>Figure 10 - 3V LCD datasheet snip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_Toc2545489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26</w:t>
        </w:r>
        <w:r w:rsidR="00C71882">
          <w:rPr>
            <w:noProof/>
            <w:webHidden/>
          </w:rPr>
          <w:fldChar w:fldCharType="end"/>
        </w:r>
      </w:hyperlink>
    </w:p>
    <w:p w14:paraId="2A1E36C9" w14:textId="2A148A5C" w:rsidR="00C71882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r:id="rId18" w:anchor="_Toc2545490" w:history="1">
        <w:r w:rsidR="00C71882" w:rsidRPr="00A46F81">
          <w:rPr>
            <w:rStyle w:val="Hyperlink"/>
            <w:noProof/>
          </w:rPr>
          <w:t>Figure 11 - Button matrix datasheet snip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_Toc2545490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27</w:t>
        </w:r>
        <w:r w:rsidR="00C71882">
          <w:rPr>
            <w:noProof/>
            <w:webHidden/>
          </w:rPr>
          <w:fldChar w:fldCharType="end"/>
        </w:r>
      </w:hyperlink>
    </w:p>
    <w:p w14:paraId="642884E0" w14:textId="47D7BBCC" w:rsidR="00C71882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r:id="rId19" w:anchor="_Toc2545491" w:history="1">
        <w:r w:rsidR="00C71882" w:rsidRPr="00A46F81">
          <w:rPr>
            <w:rStyle w:val="Hyperlink"/>
            <w:noProof/>
          </w:rPr>
          <w:t>Figure 12 - 3v3 voltage regulator datasheet snip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_Toc2545491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27</w:t>
        </w:r>
        <w:r w:rsidR="00C71882">
          <w:rPr>
            <w:noProof/>
            <w:webHidden/>
          </w:rPr>
          <w:fldChar w:fldCharType="end"/>
        </w:r>
      </w:hyperlink>
    </w:p>
    <w:p w14:paraId="017E66A3" w14:textId="7CCF0293" w:rsidR="00C71882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r:id="rId20" w:anchor="_Toc2545492" w:history="1">
        <w:r w:rsidR="00C71882" w:rsidRPr="00A46F81">
          <w:rPr>
            <w:rStyle w:val="Hyperlink"/>
            <w:noProof/>
          </w:rPr>
          <w:t>Figure 13 - Battery datasheet snip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_Toc2545492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28</w:t>
        </w:r>
        <w:r w:rsidR="00C71882">
          <w:rPr>
            <w:noProof/>
            <w:webHidden/>
          </w:rPr>
          <w:fldChar w:fldCharType="end"/>
        </w:r>
      </w:hyperlink>
    </w:p>
    <w:p w14:paraId="693425D9" w14:textId="2D049C88" w:rsidR="00C71882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r:id="rId21" w:anchor="_Toc2545493" w:history="1">
        <w:r w:rsidR="00C71882" w:rsidRPr="00A46F81">
          <w:rPr>
            <w:rStyle w:val="Hyperlink"/>
            <w:noProof/>
          </w:rPr>
          <w:t>Figure 14 - Buzzer datasheet snip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_Toc2545493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29</w:t>
        </w:r>
        <w:r w:rsidR="00C71882">
          <w:rPr>
            <w:noProof/>
            <w:webHidden/>
          </w:rPr>
          <w:fldChar w:fldCharType="end"/>
        </w:r>
      </w:hyperlink>
    </w:p>
    <w:p w14:paraId="109CDD3D" w14:textId="611661AE" w:rsidR="00C71882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r:id="rId22" w:anchor="_Toc2545494" w:history="1">
        <w:r w:rsidR="00C71882" w:rsidRPr="00A46F81">
          <w:rPr>
            <w:rStyle w:val="Hyperlink"/>
            <w:noProof/>
          </w:rPr>
          <w:t>Figure 15 - Charging IC datasheet snip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_Toc2545494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30</w:t>
        </w:r>
        <w:r w:rsidR="00C71882">
          <w:rPr>
            <w:noProof/>
            <w:webHidden/>
          </w:rPr>
          <w:fldChar w:fldCharType="end"/>
        </w:r>
      </w:hyperlink>
    </w:p>
    <w:p w14:paraId="6CE01F36" w14:textId="2084B6AB" w:rsidR="00C71882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r:id="rId23" w:anchor="_Toc2545495" w:history="1">
        <w:r w:rsidR="00C71882" w:rsidRPr="00A46F81">
          <w:rPr>
            <w:rStyle w:val="Hyperlink"/>
            <w:noProof/>
          </w:rPr>
          <w:t>Figure 16 - Enclosure datasheet snip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_Toc2545495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31</w:t>
        </w:r>
        <w:r w:rsidR="00C71882">
          <w:rPr>
            <w:noProof/>
            <w:webHidden/>
          </w:rPr>
          <w:fldChar w:fldCharType="end"/>
        </w:r>
      </w:hyperlink>
    </w:p>
    <w:p w14:paraId="6D1A4157" w14:textId="03AB892D" w:rsidR="00C71882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r:id="rId24" w:anchor="_Toc2545496" w:history="1">
        <w:r w:rsidR="00C71882" w:rsidRPr="00A46F81">
          <w:rPr>
            <w:rStyle w:val="Hyperlink"/>
            <w:noProof/>
          </w:rPr>
          <w:t>Figure 17 - Bluetooth module datasheet snip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_Toc2545496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32</w:t>
        </w:r>
        <w:r w:rsidR="00C71882">
          <w:rPr>
            <w:noProof/>
            <w:webHidden/>
          </w:rPr>
          <w:fldChar w:fldCharType="end"/>
        </w:r>
      </w:hyperlink>
    </w:p>
    <w:p w14:paraId="2349A802" w14:textId="30C31B19" w:rsidR="00C71882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r:id="rId25" w:anchor="_Toc2545497" w:history="1">
        <w:r w:rsidR="00C71882" w:rsidRPr="00A46F81">
          <w:rPr>
            <w:rStyle w:val="Hyperlink"/>
            <w:noProof/>
          </w:rPr>
          <w:t>Figure 18 – CO</w:t>
        </w:r>
        <w:r w:rsidR="00C71882" w:rsidRPr="00A46F81">
          <w:rPr>
            <w:rStyle w:val="Hyperlink"/>
            <w:noProof/>
            <w:vertAlign w:val="subscript"/>
          </w:rPr>
          <w:t>2</w:t>
        </w:r>
        <w:r w:rsidR="00C71882" w:rsidRPr="00A46F81">
          <w:rPr>
            <w:rStyle w:val="Hyperlink"/>
            <w:noProof/>
          </w:rPr>
          <w:t xml:space="preserve"> sensor datasheet snip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_Toc2545497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33</w:t>
        </w:r>
        <w:r w:rsidR="00C71882">
          <w:rPr>
            <w:noProof/>
            <w:webHidden/>
          </w:rPr>
          <w:fldChar w:fldCharType="end"/>
        </w:r>
      </w:hyperlink>
    </w:p>
    <w:p w14:paraId="5BBF22E0" w14:textId="078C662B" w:rsidR="00C71882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r:id="rId26" w:anchor="_Toc2545498" w:history="1">
        <w:r w:rsidR="00C71882" w:rsidRPr="00A46F81">
          <w:rPr>
            <w:rStyle w:val="Hyperlink"/>
            <w:noProof/>
          </w:rPr>
          <w:t>Figure 19 - Schmitt trigger/inverter datasheet snip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_Toc2545498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34</w:t>
        </w:r>
        <w:r w:rsidR="00C71882">
          <w:rPr>
            <w:noProof/>
            <w:webHidden/>
          </w:rPr>
          <w:fldChar w:fldCharType="end"/>
        </w:r>
      </w:hyperlink>
    </w:p>
    <w:p w14:paraId="4EA9D686" w14:textId="462169E5" w:rsidR="00C71882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r:id="rId27" w:anchor="_Toc2545499" w:history="1">
        <w:r w:rsidR="00C71882" w:rsidRPr="00A46F81">
          <w:rPr>
            <w:rStyle w:val="Hyperlink"/>
            <w:noProof/>
          </w:rPr>
          <w:t>Figure 20 - Thermocouple datasheet snip (see red mark)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_Toc2545499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35</w:t>
        </w:r>
        <w:r w:rsidR="00C71882">
          <w:rPr>
            <w:noProof/>
            <w:webHidden/>
          </w:rPr>
          <w:fldChar w:fldCharType="end"/>
        </w:r>
      </w:hyperlink>
    </w:p>
    <w:p w14:paraId="6497A2C7" w14:textId="1A2D5FD8" w:rsidR="00C71882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r:id="rId28" w:anchor="_Toc2545500" w:history="1">
        <w:r w:rsidR="00C71882" w:rsidRPr="00A46F81">
          <w:rPr>
            <w:rStyle w:val="Hyperlink"/>
            <w:noProof/>
          </w:rPr>
          <w:t>Figure 21 - TL071 Opamp datasheet snip</w:t>
        </w:r>
        <w:r w:rsidR="00C71882">
          <w:rPr>
            <w:noProof/>
            <w:webHidden/>
          </w:rPr>
          <w:tab/>
        </w:r>
        <w:r w:rsidR="00C71882">
          <w:rPr>
            <w:noProof/>
            <w:webHidden/>
          </w:rPr>
          <w:fldChar w:fldCharType="begin"/>
        </w:r>
        <w:r w:rsidR="00C71882">
          <w:rPr>
            <w:noProof/>
            <w:webHidden/>
          </w:rPr>
          <w:instrText xml:space="preserve"> PAGEREF _Toc2545500 \h </w:instrText>
        </w:r>
        <w:r w:rsidR="00C71882">
          <w:rPr>
            <w:noProof/>
            <w:webHidden/>
          </w:rPr>
        </w:r>
        <w:r w:rsidR="00C71882">
          <w:rPr>
            <w:noProof/>
            <w:webHidden/>
          </w:rPr>
          <w:fldChar w:fldCharType="separate"/>
        </w:r>
        <w:r w:rsidR="00C71882">
          <w:rPr>
            <w:noProof/>
            <w:webHidden/>
          </w:rPr>
          <w:t>36</w:t>
        </w:r>
        <w:r w:rsidR="00C71882">
          <w:rPr>
            <w:noProof/>
            <w:webHidden/>
          </w:rPr>
          <w:fldChar w:fldCharType="end"/>
        </w:r>
      </w:hyperlink>
    </w:p>
    <w:p w14:paraId="21F18069" w14:textId="66769A68" w:rsidR="007D5EB8" w:rsidRDefault="00D106A8" w:rsidP="007D5EB8">
      <w:pPr>
        <w:rPr>
          <w:b/>
          <w:bCs/>
          <w:noProof/>
          <w:lang w:val="en-US"/>
        </w:rPr>
      </w:pPr>
      <w:r>
        <w:rPr>
          <w:b/>
          <w:bCs/>
          <w:noProof/>
          <w:lang w:val="en-US"/>
        </w:rPr>
        <w:fldChar w:fldCharType="end"/>
      </w:r>
    </w:p>
    <w:p w14:paraId="45D432D3" w14:textId="09D856A4" w:rsidR="009C29E5" w:rsidRDefault="009C29E5" w:rsidP="007D5EB8">
      <w:r w:rsidRPr="00850040">
        <w:rPr>
          <w:rFonts w:asciiTheme="majorHAnsi" w:hAnsiTheme="majorHAnsi" w:cstheme="majorHAnsi"/>
          <w:color w:val="5B9BD5" w:themeColor="accent1"/>
          <w:sz w:val="32"/>
          <w:szCs w:val="32"/>
        </w:rPr>
        <w:t xml:space="preserve">Table of </w:t>
      </w:r>
      <w:r>
        <w:rPr>
          <w:rFonts w:asciiTheme="majorHAnsi" w:hAnsiTheme="majorHAnsi" w:cstheme="majorHAnsi"/>
          <w:color w:val="5B9BD5" w:themeColor="accent1"/>
          <w:sz w:val="32"/>
          <w:szCs w:val="32"/>
        </w:rPr>
        <w:t>Tables</w:t>
      </w:r>
    </w:p>
    <w:p w14:paraId="1E8D86C9" w14:textId="36D65F96" w:rsidR="00571B84" w:rsidRDefault="009C29E5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543333" w:history="1">
        <w:r w:rsidR="00571B84" w:rsidRPr="00137D52">
          <w:rPr>
            <w:rStyle w:val="Hyperlink"/>
            <w:noProof/>
          </w:rPr>
          <w:t>Table 1 - Original system overview table</w:t>
        </w:r>
        <w:r w:rsidR="00571B84">
          <w:rPr>
            <w:noProof/>
            <w:webHidden/>
          </w:rPr>
          <w:tab/>
        </w:r>
        <w:r w:rsidR="00571B84">
          <w:rPr>
            <w:noProof/>
            <w:webHidden/>
          </w:rPr>
          <w:fldChar w:fldCharType="begin"/>
        </w:r>
        <w:r w:rsidR="00571B84">
          <w:rPr>
            <w:noProof/>
            <w:webHidden/>
          </w:rPr>
          <w:instrText xml:space="preserve"> PAGEREF _Toc2543333 \h </w:instrText>
        </w:r>
        <w:r w:rsidR="00571B84">
          <w:rPr>
            <w:noProof/>
            <w:webHidden/>
          </w:rPr>
        </w:r>
        <w:r w:rsidR="00571B84">
          <w:rPr>
            <w:noProof/>
            <w:webHidden/>
          </w:rPr>
          <w:fldChar w:fldCharType="separate"/>
        </w:r>
        <w:r w:rsidR="00571B84">
          <w:rPr>
            <w:noProof/>
            <w:webHidden/>
          </w:rPr>
          <w:t>5</w:t>
        </w:r>
        <w:r w:rsidR="00571B84">
          <w:rPr>
            <w:noProof/>
            <w:webHidden/>
          </w:rPr>
          <w:fldChar w:fldCharType="end"/>
        </w:r>
      </w:hyperlink>
    </w:p>
    <w:p w14:paraId="36788A29" w14:textId="4B7CE7A7" w:rsidR="00571B84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2543334" w:history="1">
        <w:r w:rsidR="00571B84" w:rsidRPr="00137D52">
          <w:rPr>
            <w:rStyle w:val="Hyperlink"/>
            <w:noProof/>
          </w:rPr>
          <w:t>Table 2 - Comparison between PIC16F18344 and PIC16F18345</w:t>
        </w:r>
        <w:r w:rsidR="00571B84">
          <w:rPr>
            <w:noProof/>
            <w:webHidden/>
          </w:rPr>
          <w:tab/>
        </w:r>
        <w:r w:rsidR="00571B84">
          <w:rPr>
            <w:noProof/>
            <w:webHidden/>
          </w:rPr>
          <w:fldChar w:fldCharType="begin"/>
        </w:r>
        <w:r w:rsidR="00571B84">
          <w:rPr>
            <w:noProof/>
            <w:webHidden/>
          </w:rPr>
          <w:instrText xml:space="preserve"> PAGEREF _Toc2543334 \h </w:instrText>
        </w:r>
        <w:r w:rsidR="00571B84">
          <w:rPr>
            <w:noProof/>
            <w:webHidden/>
          </w:rPr>
        </w:r>
        <w:r w:rsidR="00571B84">
          <w:rPr>
            <w:noProof/>
            <w:webHidden/>
          </w:rPr>
          <w:fldChar w:fldCharType="separate"/>
        </w:r>
        <w:r w:rsidR="00571B84">
          <w:rPr>
            <w:noProof/>
            <w:webHidden/>
          </w:rPr>
          <w:t>7</w:t>
        </w:r>
        <w:r w:rsidR="00571B84">
          <w:rPr>
            <w:noProof/>
            <w:webHidden/>
          </w:rPr>
          <w:fldChar w:fldCharType="end"/>
        </w:r>
      </w:hyperlink>
    </w:p>
    <w:p w14:paraId="49592920" w14:textId="0DC5D18B" w:rsidR="00571B84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2543335" w:history="1">
        <w:r w:rsidR="00571B84" w:rsidRPr="00137D52">
          <w:rPr>
            <w:rStyle w:val="Hyperlink"/>
            <w:noProof/>
          </w:rPr>
          <w:t>Table 3 - Parts list for redesigned system</w:t>
        </w:r>
        <w:r w:rsidR="00571B84">
          <w:rPr>
            <w:noProof/>
            <w:webHidden/>
          </w:rPr>
          <w:tab/>
        </w:r>
        <w:r w:rsidR="00571B84">
          <w:rPr>
            <w:noProof/>
            <w:webHidden/>
          </w:rPr>
          <w:fldChar w:fldCharType="begin"/>
        </w:r>
        <w:r w:rsidR="00571B84">
          <w:rPr>
            <w:noProof/>
            <w:webHidden/>
          </w:rPr>
          <w:instrText xml:space="preserve"> PAGEREF _Toc2543335 \h </w:instrText>
        </w:r>
        <w:r w:rsidR="00571B84">
          <w:rPr>
            <w:noProof/>
            <w:webHidden/>
          </w:rPr>
        </w:r>
        <w:r w:rsidR="00571B84">
          <w:rPr>
            <w:noProof/>
            <w:webHidden/>
          </w:rPr>
          <w:fldChar w:fldCharType="separate"/>
        </w:r>
        <w:r w:rsidR="00571B84">
          <w:rPr>
            <w:noProof/>
            <w:webHidden/>
          </w:rPr>
          <w:t>14</w:t>
        </w:r>
        <w:r w:rsidR="00571B84">
          <w:rPr>
            <w:noProof/>
            <w:webHidden/>
          </w:rPr>
          <w:fldChar w:fldCharType="end"/>
        </w:r>
      </w:hyperlink>
    </w:p>
    <w:p w14:paraId="7C8B8F7B" w14:textId="77B4B0D9" w:rsidR="00571B84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2543336" w:history="1">
        <w:r w:rsidR="00571B84" w:rsidRPr="00137D52">
          <w:rPr>
            <w:rStyle w:val="Hyperlink"/>
            <w:noProof/>
          </w:rPr>
          <w:t>Table 4 - Input/output table for modern system</w:t>
        </w:r>
        <w:r w:rsidR="00571B84">
          <w:rPr>
            <w:noProof/>
            <w:webHidden/>
          </w:rPr>
          <w:tab/>
        </w:r>
        <w:r w:rsidR="00571B84">
          <w:rPr>
            <w:noProof/>
            <w:webHidden/>
          </w:rPr>
          <w:fldChar w:fldCharType="begin"/>
        </w:r>
        <w:r w:rsidR="00571B84">
          <w:rPr>
            <w:noProof/>
            <w:webHidden/>
          </w:rPr>
          <w:instrText xml:space="preserve"> PAGEREF _Toc2543336 \h </w:instrText>
        </w:r>
        <w:r w:rsidR="00571B84">
          <w:rPr>
            <w:noProof/>
            <w:webHidden/>
          </w:rPr>
        </w:r>
        <w:r w:rsidR="00571B84">
          <w:rPr>
            <w:noProof/>
            <w:webHidden/>
          </w:rPr>
          <w:fldChar w:fldCharType="separate"/>
        </w:r>
        <w:r w:rsidR="00571B84">
          <w:rPr>
            <w:noProof/>
            <w:webHidden/>
          </w:rPr>
          <w:t>15</w:t>
        </w:r>
        <w:r w:rsidR="00571B84">
          <w:rPr>
            <w:noProof/>
            <w:webHidden/>
          </w:rPr>
          <w:fldChar w:fldCharType="end"/>
        </w:r>
      </w:hyperlink>
    </w:p>
    <w:p w14:paraId="110C603E" w14:textId="7DD8CC1B" w:rsidR="00571B84" w:rsidRDefault="00C96DA4">
      <w:pPr>
        <w:pStyle w:val="TableofFigures"/>
        <w:tabs>
          <w:tab w:val="right" w:leader="dot" w:pos="8493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2543337" w:history="1">
        <w:r w:rsidR="00571B84" w:rsidRPr="00137D52">
          <w:rPr>
            <w:rStyle w:val="Hyperlink"/>
            <w:noProof/>
          </w:rPr>
          <w:t>Table 5 - Modern system parts list</w:t>
        </w:r>
        <w:r w:rsidR="00571B84">
          <w:rPr>
            <w:noProof/>
            <w:webHidden/>
          </w:rPr>
          <w:tab/>
        </w:r>
        <w:r w:rsidR="00571B84">
          <w:rPr>
            <w:noProof/>
            <w:webHidden/>
          </w:rPr>
          <w:fldChar w:fldCharType="begin"/>
        </w:r>
        <w:r w:rsidR="00571B84">
          <w:rPr>
            <w:noProof/>
            <w:webHidden/>
          </w:rPr>
          <w:instrText xml:space="preserve"> PAGEREF _Toc2543337 \h </w:instrText>
        </w:r>
        <w:r w:rsidR="00571B84">
          <w:rPr>
            <w:noProof/>
            <w:webHidden/>
          </w:rPr>
        </w:r>
        <w:r w:rsidR="00571B84">
          <w:rPr>
            <w:noProof/>
            <w:webHidden/>
          </w:rPr>
          <w:fldChar w:fldCharType="separate"/>
        </w:r>
        <w:r w:rsidR="00571B84">
          <w:rPr>
            <w:noProof/>
            <w:webHidden/>
          </w:rPr>
          <w:t>23</w:t>
        </w:r>
        <w:r w:rsidR="00571B84">
          <w:rPr>
            <w:noProof/>
            <w:webHidden/>
          </w:rPr>
          <w:fldChar w:fldCharType="end"/>
        </w:r>
      </w:hyperlink>
    </w:p>
    <w:p w14:paraId="300804B8" w14:textId="43408DD2" w:rsidR="00C23584" w:rsidRDefault="009C29E5" w:rsidP="007D5EB8">
      <w:r>
        <w:fldChar w:fldCharType="end"/>
      </w:r>
    </w:p>
    <w:p w14:paraId="3AD0C23D" w14:textId="77777777" w:rsidR="00C23584" w:rsidRDefault="00C23584">
      <w:r>
        <w:br w:type="page"/>
      </w:r>
    </w:p>
    <w:p w14:paraId="10A05451" w14:textId="7CC9518D" w:rsidR="00C23584" w:rsidRDefault="00947F82" w:rsidP="00C23584">
      <w:pPr>
        <w:pStyle w:val="Heading1"/>
      </w:pPr>
      <w:bookmarkStart w:id="1" w:name="_Toc2545502"/>
      <w:r>
        <w:lastRenderedPageBreak/>
        <w:t>Background research</w:t>
      </w:r>
      <w:bookmarkEnd w:id="1"/>
    </w:p>
    <w:p w14:paraId="524A856F" w14:textId="20C91A0A" w:rsidR="00947F82" w:rsidRDefault="002E1976" w:rsidP="00947F82">
      <w:r>
        <w:t>Measuring CO</w:t>
      </w:r>
      <w:r w:rsidR="00A325A4">
        <w:rPr>
          <w:vertAlign w:val="subscript"/>
        </w:rPr>
        <w:t>2</w:t>
      </w:r>
      <w:r>
        <w:t xml:space="preserve"> is an important </w:t>
      </w:r>
      <w:r w:rsidR="008E024F">
        <w:t>aspect</w:t>
      </w:r>
      <w:r w:rsidR="00AC3AEB">
        <w:t xml:space="preserve"> of </w:t>
      </w:r>
      <w:r w:rsidR="008E024F">
        <w:t>the modern world</w:t>
      </w:r>
      <w:r w:rsidR="00AC3AEB">
        <w:t xml:space="preserve">. Atmospheric </w:t>
      </w:r>
      <w:r w:rsidR="00A325A4">
        <w:t>CO</w:t>
      </w:r>
      <w:r w:rsidR="00A325A4">
        <w:rPr>
          <w:vertAlign w:val="subscript"/>
        </w:rPr>
        <w:t>2</w:t>
      </w:r>
      <w:r w:rsidR="00AC3AEB">
        <w:t xml:space="preserve"> concentrations affect global warming, </w:t>
      </w:r>
      <w:r w:rsidR="005C085D">
        <w:t xml:space="preserve">room concentrations affect human alertness and wellbeing. </w:t>
      </w:r>
      <w:r w:rsidR="008E024F">
        <w:t xml:space="preserve">Industrial applications include measuring the </w:t>
      </w:r>
      <w:r w:rsidR="00A325A4">
        <w:t>CO</w:t>
      </w:r>
      <w:r w:rsidR="00A325A4">
        <w:rPr>
          <w:vertAlign w:val="subscript"/>
        </w:rPr>
        <w:t xml:space="preserve">2 </w:t>
      </w:r>
      <w:r w:rsidR="008E024F">
        <w:t xml:space="preserve">content of </w:t>
      </w:r>
      <w:r w:rsidR="0069435C">
        <w:t xml:space="preserve">automobile exhaust and industrial processes. </w:t>
      </w:r>
      <w:r w:rsidR="005C085D">
        <w:t>Very high concentrations can induce loss of consciousness and death due to oxygen deprivation</w:t>
      </w:r>
      <w:r w:rsidR="00C94580">
        <w:fldChar w:fldCharType="begin" w:fldLock="1"/>
      </w:r>
      <w:r w:rsidR="003A798A">
        <w:instrText>ADDIN CSL_CITATION {"citationItems":[{"id":"ITEM-1","itemData":{"URL":"https://www.cdc.gov/niosh/idlh/124389.html","accessed":{"date-parts":[["2019","3","3"]]},"author":[{"dropping-particle":"","family":"Centers for Disease Control and Prevention","given":"","non-dropping-particle":"","parse-names":false,"suffix":""}],"id":"ITEM-1","issued":{"date-parts":[["0"]]},"title":"Carbon Dioxide","type":"webpage"},"uris":["http://www.mendeley.com/documents/?uuid=6c4c4ad5-95b8-3a33-b030-d664420852b1"]}],"mendeley":{"formattedCitation":"[1]","plainTextFormattedCitation":"[1]","previouslyFormattedCitation":"[1]"},"properties":{"noteIndex":0},"schema":"https://github.com/citation-style-language/schema/raw/master/csl-citation.json"}</w:instrText>
      </w:r>
      <w:r w:rsidR="00C94580">
        <w:fldChar w:fldCharType="separate"/>
      </w:r>
      <w:r w:rsidR="00C94580" w:rsidRPr="00C94580">
        <w:rPr>
          <w:noProof/>
        </w:rPr>
        <w:t>[1]</w:t>
      </w:r>
      <w:r w:rsidR="00C94580">
        <w:fldChar w:fldCharType="end"/>
      </w:r>
      <w:r w:rsidR="005C085D">
        <w:t xml:space="preserve">. </w:t>
      </w:r>
      <w:r w:rsidR="00A325A4">
        <w:t>CO</w:t>
      </w:r>
      <w:r w:rsidR="00A325A4">
        <w:rPr>
          <w:vertAlign w:val="subscript"/>
        </w:rPr>
        <w:t>2</w:t>
      </w:r>
      <w:r w:rsidR="005C085D">
        <w:t xml:space="preserve"> is not a toxic gas, </w:t>
      </w:r>
      <w:r w:rsidR="002F577E">
        <w:t xml:space="preserve">it merely replaces oxygen in the air mixture. </w:t>
      </w:r>
    </w:p>
    <w:p w14:paraId="5FCBEAFC" w14:textId="169693F5" w:rsidR="002F577E" w:rsidRDefault="002F577E" w:rsidP="00947F82">
      <w:r>
        <w:t xml:space="preserve">Measuring </w:t>
      </w:r>
      <w:r w:rsidR="00A325A4">
        <w:t>CO</w:t>
      </w:r>
      <w:r w:rsidR="00A325A4">
        <w:rPr>
          <w:vertAlign w:val="subscript"/>
        </w:rPr>
        <w:t>2</w:t>
      </w:r>
      <w:r>
        <w:t xml:space="preserve"> can be accomplished </w:t>
      </w:r>
      <w:r w:rsidR="0069435C">
        <w:t>in several ways. Laser spect</w:t>
      </w:r>
      <w:r w:rsidR="00852463">
        <w:t>roscopy</w:t>
      </w:r>
      <w:r w:rsidR="00767F4B">
        <w:t xml:space="preserve"> have been proposed</w:t>
      </w:r>
      <w:r w:rsidR="00767F4B">
        <w:fldChar w:fldCharType="begin" w:fldLock="1"/>
      </w:r>
      <w:r w:rsidR="003A798A">
        <w:instrText>ADDIN CSL_CITATION {"citationItems":[{"id":"ITEM-1","itemData":{"author":[{"dropping-particle":"","family":"Wang","given":"Baishi","non-dropping-particle":"","parse-names":false,"suffix":""},{"dropping-particle":"","family":"Somesfalean","given":"Gabriel","non-dropping-particle":"","parse-names":false,"suffix":""},{"dropping-particle":"","family":"Mei","given":"Li","non-dropping-particle":"","parse-names":false,"suffix":""},{"dropping-particle":"","family":"Zhou","given":"Haojiang","non-dropping-particle":"","parse-names":false,"suffix":""},{"dropping-particle":"","family":"Yan","given":"Chunxiao","non-dropping-particle":"","parse-names":false,"suffix":""},{"dropping-particle":"","family":"He","given":"Sailing","non-dropping-particle":"","parse-names":false,"suffix":""}],"id":"ITEM-1","issued":{"date-parts":[["2011"]]},"title":"DETECTION OF GAS CONCENTRATION BY CORRELATION SPECTROSCOPY USING A MULTI-WAVELENGTH FIBER LASER","type":"paper-conference"},"uris":["http://www.mendeley.com/documents/?uuid=d73b6212-529b-449d-88d4-0b0f8c435e90"]}],"mendeley":{"formattedCitation":"[2]","plainTextFormattedCitation":"[2]","previouslyFormattedCitation":"[2]"},"properties":{"noteIndex":0},"schema":"https://github.com/citation-style-language/schema/raw/master/csl-citation.json"}</w:instrText>
      </w:r>
      <w:r w:rsidR="00767F4B">
        <w:fldChar w:fldCharType="separate"/>
      </w:r>
      <w:r w:rsidR="00C94580" w:rsidRPr="00C94580">
        <w:rPr>
          <w:noProof/>
        </w:rPr>
        <w:t>[2]</w:t>
      </w:r>
      <w:r w:rsidR="00767F4B">
        <w:fldChar w:fldCharType="end"/>
      </w:r>
      <w:r w:rsidR="00767F4B">
        <w:t xml:space="preserve">, </w:t>
      </w:r>
      <w:r w:rsidR="009928F6">
        <w:t xml:space="preserve">along with smaller more efficient systems such as anode reduction </w:t>
      </w:r>
      <w:r w:rsidR="001D59E5">
        <w:t>techniques</w:t>
      </w:r>
      <w:r w:rsidR="001D59E5">
        <w:fldChar w:fldCharType="begin" w:fldLock="1"/>
      </w:r>
      <w:r w:rsidR="003A798A">
        <w:instrText>ADDIN CSL_CITATION {"citationItems":[{"id":"ITEM-1","itemData":{"DOI":"10.1109/ICSENS.2010.5690232","ISBN":"978-1-4244-8170-5","author":[{"dropping-particle":"","family":"Rosen","given":"Brian A","non-dropping-particle":"","parse-names":false,"suffix":""},{"dropping-particle":"","family":"Salehi-Khojin","given":"Amin","non-dropping-particle":"","parse-names":false,"suffix":""},{"dropping-particle":"","family":"Masel","given":"Richard I","non-dropping-particle":"","parse-names":false,"suffix":""}],"container-title":"2010 IEEE Sensors","id":"ITEM-1","issued":{"date-parts":[["2010","11"]]},"page":"365-368","publisher":"IEEE","title":"A microfabricated carbon dioxide sensor for portable applications","type":"paper-conference"},"uris":["http://www.mendeley.com/documents/?uuid=51e2b2b2-d7df-33cb-95d8-58e28c59ca80"]}],"mendeley":{"formattedCitation":"[3]","plainTextFormattedCitation":"[3]","previouslyFormattedCitation":"[3]"},"properties":{"noteIndex":0},"schema":"https://github.com/citation-style-language/schema/raw/master/csl-citation.json"}</w:instrText>
      </w:r>
      <w:r w:rsidR="001D59E5">
        <w:fldChar w:fldCharType="separate"/>
      </w:r>
      <w:r w:rsidR="00C94580" w:rsidRPr="00C94580">
        <w:rPr>
          <w:noProof/>
        </w:rPr>
        <w:t>[3]</w:t>
      </w:r>
      <w:r w:rsidR="001D59E5">
        <w:fldChar w:fldCharType="end"/>
      </w:r>
      <w:r w:rsidR="001D59E5">
        <w:t>.</w:t>
      </w:r>
    </w:p>
    <w:p w14:paraId="29F22988" w14:textId="07ACBDB3" w:rsidR="00D17617" w:rsidRDefault="00A21A2F" w:rsidP="00947F82">
      <w:r>
        <w:t xml:space="preserve">An NDIR </w:t>
      </w:r>
      <w:r w:rsidR="00055684">
        <w:t xml:space="preserve">(Non-Dispersive Infrared) </w:t>
      </w:r>
      <w:r>
        <w:t xml:space="preserve">sensor </w:t>
      </w:r>
      <w:r w:rsidR="001D59E5">
        <w:t xml:space="preserve">is the most common approach. They </w:t>
      </w:r>
      <w:r>
        <w:t xml:space="preserve">can </w:t>
      </w:r>
      <w:r w:rsidR="001D59E5">
        <w:t>exhibit an</w:t>
      </w:r>
      <w:r>
        <w:t xml:space="preserve"> accuracy of </w:t>
      </w:r>
      <w:r w:rsidR="00D17617">
        <w:t>0.5%</w:t>
      </w:r>
      <w:r>
        <w:t xml:space="preserve">, </w:t>
      </w:r>
      <w:r w:rsidR="00767F4B">
        <w:t>making them reliable for room concentration measurements</w:t>
      </w:r>
      <w:r>
        <w:fldChar w:fldCharType="begin" w:fldLock="1"/>
      </w:r>
      <w:r w:rsidR="003A798A">
        <w:instrText>ADDIN CSL_CITATION {"citationItems":[{"id":"ITEM-1","itemData":{"DOI":"10.1109/ICSENS.2014.6985155","ISBN":"978-1-4799-0162-3","author":[{"dropping-particle":"","family":"Ali","given":"S.Z.","non-dropping-particle":"","parse-names":false,"suffix":""},{"dropping-particle":"","family":"Luca","given":"A.","non-dropping-particle":"De","parse-names":false,"suffix":""},{"dropping-particle":"","family":"Racz","given":"Z.","non-dropping-particle":"","parse-names":false,"suffix":""},{"dropping-particle":"","family":"Tremlett","given":"P.","non-dropping-particle":"","parse-names":false,"suffix":""},{"dropping-particle":"","family":"Wotherspoon","given":"T.","non-dropping-particle":"","parse-names":false,"suffix":""},{"dropping-particle":"","family":"Gardner","given":"J.W.","non-dropping-particle":"","parse-names":false,"suffix":""},{"dropping-particle":"","family":"Udrea","given":"F.","non-dropping-particle":"","parse-names":false,"suffix":""}],"container-title":"IEEE SENSORS 2014 Proceedings","id":"ITEM-1","issued":{"date-parts":[["2014","11"]]},"page":"934-937","publisher":"IEEE","title":"Low power NDIR CO2 sensor based on CMOS IR emitter for boiler applications","type":"paper-conference"},"uris":["http://www.mendeley.com/documents/?uuid=c6ec8c2f-739f-37af-a039-83e44f203a14"]}],"mendeley":{"formattedCitation":"[4]","plainTextFormattedCitation":"[4]","previouslyFormattedCitation":"[4]"},"properties":{"noteIndex":0},"schema":"https://github.com/citation-style-language/schema/raw/master/csl-citation.json"}</w:instrText>
      </w:r>
      <w:r>
        <w:fldChar w:fldCharType="separate"/>
      </w:r>
      <w:r w:rsidR="00C94580" w:rsidRPr="00C94580">
        <w:rPr>
          <w:noProof/>
        </w:rPr>
        <w:t>[4]</w:t>
      </w:r>
      <w:r>
        <w:fldChar w:fldCharType="end"/>
      </w:r>
      <w:r w:rsidR="00767F4B">
        <w:t>.</w:t>
      </w:r>
    </w:p>
    <w:p w14:paraId="08F64097" w14:textId="6D8085B5" w:rsidR="00AA3458" w:rsidRDefault="00295055" w:rsidP="00947F82">
      <w:r>
        <w:t>Possible</w:t>
      </w:r>
      <w:r w:rsidR="00AA3458">
        <w:t xml:space="preserve"> application</w:t>
      </w:r>
      <w:r>
        <w:t>s</w:t>
      </w:r>
      <w:r w:rsidR="00AA3458">
        <w:t xml:space="preserve"> for this product </w:t>
      </w:r>
      <w:r>
        <w:t xml:space="preserve">are </w:t>
      </w:r>
      <w:r w:rsidR="00AA3458">
        <w:t xml:space="preserve">areas with a risk of </w:t>
      </w:r>
      <w:r w:rsidR="00E113D1">
        <w:t xml:space="preserve">high concentrations of </w:t>
      </w:r>
      <w:r w:rsidR="00A325A4">
        <w:t>CO</w:t>
      </w:r>
      <w:r w:rsidR="00A325A4">
        <w:rPr>
          <w:vertAlign w:val="subscript"/>
        </w:rPr>
        <w:t xml:space="preserve">2 </w:t>
      </w:r>
      <w:r w:rsidR="00E113D1">
        <w:t>such as pub cellars</w:t>
      </w:r>
      <w:r>
        <w:t xml:space="preserve"> and </w:t>
      </w:r>
      <w:r w:rsidR="00571B84">
        <w:t>hospitals.</w:t>
      </w:r>
    </w:p>
    <w:p w14:paraId="32D18AEC" w14:textId="77777777" w:rsidR="00C94580" w:rsidRDefault="00C94580" w:rsidP="00947F82"/>
    <w:p w14:paraId="45D00D32" w14:textId="721461CE" w:rsidR="003A6DA8" w:rsidRPr="00947F82" w:rsidRDefault="003A6DA8" w:rsidP="00947F82"/>
    <w:p w14:paraId="4F94E149" w14:textId="6A75E4E7" w:rsidR="00850040" w:rsidRDefault="00850040" w:rsidP="00850040"/>
    <w:p w14:paraId="0BB00C32" w14:textId="77777777" w:rsidR="00850040" w:rsidRDefault="00850040">
      <w:r>
        <w:br w:type="page"/>
      </w:r>
    </w:p>
    <w:p w14:paraId="48AC0AA3" w14:textId="6285BC95" w:rsidR="00850040" w:rsidRDefault="00C31E37" w:rsidP="00850040">
      <w:pPr>
        <w:pStyle w:val="Heading1"/>
      </w:pPr>
      <w:bookmarkStart w:id="2" w:name="_Toc2545503"/>
      <w:r>
        <w:lastRenderedPageBreak/>
        <w:t xml:space="preserve">System Analysis </w:t>
      </w:r>
      <w:r w:rsidR="008F775A">
        <w:t>and MCU selection</w:t>
      </w:r>
      <w:bookmarkEnd w:id="2"/>
    </w:p>
    <w:p w14:paraId="649ECD15" w14:textId="604063A3" w:rsidR="00F467C9" w:rsidRDefault="00F467C9" w:rsidP="00613C00">
      <w:pPr>
        <w:pStyle w:val="Caption"/>
        <w:framePr w:hSpace="180" w:wrap="around" w:vAnchor="text" w:hAnchor="page" w:x="4357" w:y="13797"/>
      </w:pPr>
      <w:bookmarkStart w:id="3" w:name="_Toc2543333"/>
      <w:r>
        <w:t xml:space="preserve">Table </w:t>
      </w:r>
      <w:r>
        <w:rPr>
          <w:noProof/>
        </w:rPr>
        <w:fldChar w:fldCharType="begin"/>
      </w:r>
      <w:r>
        <w:rPr>
          <w:noProof/>
        </w:rPr>
        <w:instrText xml:space="preserve"> SEQ Table \* ARABIC </w:instrText>
      </w:r>
      <w:r>
        <w:rPr>
          <w:noProof/>
        </w:rPr>
        <w:fldChar w:fldCharType="separate"/>
      </w:r>
      <w:r w:rsidR="0007635A">
        <w:rPr>
          <w:noProof/>
        </w:rPr>
        <w:t>1</w:t>
      </w:r>
      <w:r>
        <w:rPr>
          <w:noProof/>
        </w:rPr>
        <w:fldChar w:fldCharType="end"/>
      </w:r>
      <w:r>
        <w:t xml:space="preserve"> - Original system overview table</w:t>
      </w:r>
      <w:bookmarkEnd w:id="3"/>
    </w:p>
    <w:p w14:paraId="384C4D31" w14:textId="3D2A8236" w:rsidR="00327501" w:rsidRDefault="00964751" w:rsidP="00850040">
      <w:r>
        <w:rPr>
          <w:noProof/>
        </w:rPr>
        <mc:AlternateContent>
          <mc:Choice Requires="wpg">
            <w:drawing>
              <wp:anchor distT="0" distB="0" distL="114300" distR="114300" simplePos="0" relativeHeight="251631616" behindDoc="0" locked="0" layoutInCell="1" allowOverlap="1" wp14:anchorId="78253A45" wp14:editId="4D89FC76">
                <wp:simplePos x="0" y="0"/>
                <wp:positionH relativeFrom="column">
                  <wp:posOffset>-71755</wp:posOffset>
                </wp:positionH>
                <wp:positionV relativeFrom="paragraph">
                  <wp:posOffset>2307590</wp:posOffset>
                </wp:positionV>
                <wp:extent cx="5399405" cy="3306445"/>
                <wp:effectExtent l="0" t="0" r="0" b="8255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9405" cy="3306445"/>
                          <a:chOff x="0" y="0"/>
                          <a:chExt cx="5399405" cy="3306445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A close up of a piece of pap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9405" cy="29946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3048000"/>
                            <a:ext cx="5399405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AB2D798" w14:textId="18B7C0B7" w:rsidR="002B077D" w:rsidRPr="00306E73" w:rsidRDefault="002B077D" w:rsidP="002B077D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bookmarkStart w:id="4" w:name="_Toc2545480"/>
                              <w:r>
                                <w:t xml:space="preserve">Figure </w:t>
                              </w:r>
                              <w:r w:rsidR="00D106A8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D106A8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D106A8"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A577A">
                                <w:rPr>
                                  <w:noProof/>
                                </w:rPr>
                                <w:t>1</w:t>
                              </w:r>
                              <w:r w:rsidR="00D106A8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Original system architec</w:t>
                              </w:r>
                              <w:r w:rsidR="00A03416">
                                <w:t>t</w:t>
                              </w:r>
                              <w:r>
                                <w:t>ure</w:t>
                              </w:r>
                              <w:r w:rsidR="0087211A">
                                <w:t xml:space="preserve"> block diagram</w:t>
                              </w:r>
                              <w:bookmarkEnd w:id="4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253A45" id="Group 3" o:spid="_x0000_s1026" style="position:absolute;margin-left:-5.65pt;margin-top:181.7pt;width:425.15pt;height:260.35pt;z-index:251631616" coordsize="53994,330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close up of a piece of paper&#10;&#10;Description automatically generated" style="position:absolute;width:53994;height:29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">
                  <v:imagedata r:id="rId30" o:title="A close up of a piece of paper&#10;&#10;Description automatically generated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30480;width:53994;height:2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" stroked="f">
                  <v:textbox style="mso-fit-shape-to-text:t" inset="0,0,0,0">
                    <w:txbxContent>
                      <w:p w14:paraId="0AB2D798" w14:textId="18B7C0B7" w:rsidR="002B077D" w:rsidRPr="00306E73" w:rsidRDefault="002B077D" w:rsidP="002B077D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bookmarkStart w:id="6" w:name="_Toc2545480"/>
                        <w:r>
                          <w:t xml:space="preserve">Figure </w:t>
                        </w:r>
                        <w:r w:rsidR="00D106A8">
                          <w:rPr>
                            <w:noProof/>
                          </w:rPr>
                          <w:fldChar w:fldCharType="begin"/>
                        </w:r>
                        <w:r w:rsidR="00D106A8">
                          <w:rPr>
                            <w:noProof/>
                          </w:rPr>
                          <w:instrText xml:space="preserve"> SEQ Figure \* ARABIC </w:instrText>
                        </w:r>
                        <w:r w:rsidR="00D106A8">
                          <w:rPr>
                            <w:noProof/>
                          </w:rPr>
                          <w:fldChar w:fldCharType="separate"/>
                        </w:r>
                        <w:r w:rsidR="006A577A">
                          <w:rPr>
                            <w:noProof/>
                          </w:rPr>
                          <w:t>1</w:t>
                        </w:r>
                        <w:r w:rsidR="00D106A8">
                          <w:rPr>
                            <w:noProof/>
                          </w:rPr>
                          <w:fldChar w:fldCharType="end"/>
                        </w:r>
                        <w:r>
                          <w:t xml:space="preserve"> - Original system architec</w:t>
                        </w:r>
                        <w:r w:rsidR="00A03416">
                          <w:t>t</w:t>
                        </w:r>
                        <w:r>
                          <w:t>ure</w:t>
                        </w:r>
                        <w:r w:rsidR="0087211A">
                          <w:t xml:space="preserve"> block diagram</w:t>
                        </w:r>
                        <w:bookmarkEnd w:id="6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7E28F2">
        <w:t xml:space="preserve">A previously designed system for detecting </w:t>
      </w:r>
      <w:r w:rsidR="00A325A4">
        <w:t>CO</w:t>
      </w:r>
      <w:r w:rsidR="00A325A4">
        <w:rPr>
          <w:vertAlign w:val="subscript"/>
        </w:rPr>
        <w:t xml:space="preserve">2 </w:t>
      </w:r>
      <w:r w:rsidR="007E28F2">
        <w:t xml:space="preserve">levels </w:t>
      </w:r>
      <w:r w:rsidR="00EE2B4C">
        <w:t>was implemented utilising a modular approach, with a</w:t>
      </w:r>
      <w:r w:rsidR="004B5E01">
        <w:t xml:space="preserve"> </w:t>
      </w:r>
      <w:r w:rsidR="00EE2B4C">
        <w:t xml:space="preserve">6502 processor at its core. </w:t>
      </w:r>
      <w:r w:rsidR="00612456">
        <w:t>The modular nature of this system is a product of technological limitations at the time</w:t>
      </w:r>
      <w:r w:rsidR="00DE6387">
        <w:t>. Components like RAM</w:t>
      </w:r>
      <w:r w:rsidR="00A32DDC">
        <w:t xml:space="preserve"> (random access memory)</w:t>
      </w:r>
      <w:r w:rsidR="00DE6387">
        <w:t>, ADC-modules</w:t>
      </w:r>
      <w:r w:rsidR="00A32DDC">
        <w:t xml:space="preserve"> (analogue to digital converter)</w:t>
      </w:r>
      <w:r w:rsidR="00DE6387">
        <w:t xml:space="preserve"> and </w:t>
      </w:r>
      <w:r w:rsidR="00344CC6">
        <w:t xml:space="preserve">counters were individual components as opposed to the </w:t>
      </w:r>
      <w:r w:rsidR="00A32DDC">
        <w:t>all-in-one nature of a</w:t>
      </w:r>
      <w:r w:rsidR="00013955">
        <w:t xml:space="preserve"> modern</w:t>
      </w:r>
      <w:r w:rsidR="00A32DDC">
        <w:t xml:space="preserve"> MCU (</w:t>
      </w:r>
      <w:r w:rsidR="00F07037">
        <w:t>microcontroller unit)</w:t>
      </w:r>
      <w:r w:rsidR="00A32DDC">
        <w:t xml:space="preserve">. </w:t>
      </w:r>
      <w:r w:rsidR="00327501">
        <w:t xml:space="preserve">As seen in figure </w:t>
      </w:r>
      <w:r w:rsidR="00013955">
        <w:t>1</w:t>
      </w:r>
      <w:r w:rsidR="00327501">
        <w:t>, the original system was</w:t>
      </w:r>
      <w:r w:rsidR="00AA6531">
        <w:t xml:space="preserve"> designed utilising</w:t>
      </w:r>
      <w:r w:rsidR="00327501">
        <w:t xml:space="preserve"> </w:t>
      </w:r>
      <w:r w:rsidR="00AA6531">
        <w:t>a Von Neumann architecture. The system had 8K</w:t>
      </w:r>
      <w:r w:rsidR="007D56FE">
        <w:t xml:space="preserve">B of </w:t>
      </w:r>
      <w:r w:rsidR="002B077D">
        <w:t>RAM and</w:t>
      </w:r>
      <w:r w:rsidR="007D56FE">
        <w:t xml:space="preserve"> used an external oscillator</w:t>
      </w:r>
      <w:r w:rsidR="009751A6">
        <w:t xml:space="preserve"> (presumably a quartz crystal)</w:t>
      </w:r>
      <w:r w:rsidR="007D56FE">
        <w:t xml:space="preserve"> as </w:t>
      </w:r>
      <w:r w:rsidR="009751A6">
        <w:t>a</w:t>
      </w:r>
      <w:r w:rsidR="007D56FE">
        <w:t xml:space="preserve"> clock source. </w:t>
      </w:r>
      <w:r w:rsidR="00CF1312">
        <w:t xml:space="preserve">See </w:t>
      </w:r>
      <w:r w:rsidR="00CF6526">
        <w:t>table 1</w:t>
      </w:r>
      <w:r w:rsidR="00CF1312">
        <w:t xml:space="preserve"> for reference</w:t>
      </w:r>
      <w:r w:rsidR="00E133EC">
        <w:t xml:space="preserve"> table</w:t>
      </w:r>
      <w:r w:rsidR="00CF1312">
        <w:t>.</w:t>
      </w:r>
    </w:p>
    <w:tbl>
      <w:tblPr>
        <w:tblpPr w:leftFromText="180" w:rightFromText="180" w:vertAnchor="text" w:horzAnchor="margin" w:tblpXSpec="center" w:tblpY="4956"/>
        <w:tblW w:w="9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0"/>
        <w:gridCol w:w="3978"/>
        <w:gridCol w:w="3365"/>
      </w:tblGrid>
      <w:tr w:rsidR="00E15592" w:rsidRPr="008D4038" w14:paraId="7BA8AFC6" w14:textId="77777777" w:rsidTr="00E15592">
        <w:trPr>
          <w:trHeight w:val="267"/>
        </w:trPr>
        <w:tc>
          <w:tcPr>
            <w:tcW w:w="2130" w:type="dxa"/>
            <w:shd w:val="clear" w:color="000000" w:fill="D9D9D9"/>
            <w:noWrap/>
            <w:vAlign w:val="center"/>
            <w:hideMark/>
          </w:tcPr>
          <w:p w14:paraId="29E22075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Module</w:t>
            </w:r>
          </w:p>
        </w:tc>
        <w:tc>
          <w:tcPr>
            <w:tcW w:w="3978" w:type="dxa"/>
            <w:shd w:val="clear" w:color="000000" w:fill="D9D9D9"/>
            <w:noWrap/>
            <w:vAlign w:val="center"/>
            <w:hideMark/>
          </w:tcPr>
          <w:p w14:paraId="6303FA40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Relevant details</w:t>
            </w:r>
          </w:p>
        </w:tc>
        <w:tc>
          <w:tcPr>
            <w:tcW w:w="3365" w:type="dxa"/>
            <w:shd w:val="clear" w:color="000000" w:fill="D9D9D9"/>
            <w:noWrap/>
            <w:vAlign w:val="center"/>
            <w:hideMark/>
          </w:tcPr>
          <w:p w14:paraId="2AA4499C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Purpose</w:t>
            </w:r>
          </w:p>
        </w:tc>
      </w:tr>
      <w:tr w:rsidR="008D4038" w:rsidRPr="008D4038" w14:paraId="0415B250" w14:textId="77777777" w:rsidTr="00E15592">
        <w:trPr>
          <w:trHeight w:val="267"/>
        </w:trPr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116C316C" w14:textId="461B02AE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6502 CPU</w:t>
            </w:r>
            <w:r w:rsidR="004D6C9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3A798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{"citationItems":[{"id":"ITEM-1","itemData":{"URL":"https://www.mdawson.net/vic20chrome/cpu/mos_6500_mpu_preliminary_may_1976.pdf","author":[{"dropping-particle":"","family":"MOS Technology","given":"","non-dropping-particle":"","parse-names":false,"suffix":""}],"id":"ITEM-1","issued":{"date-parts":[["1976"]]},"title":"MCS6500 Microprocessors","type":"webpage"},"uris":["http://www.mendeley.com/documents/?uuid=26ff6d74-9d6c-4ece-b312-00c3b49a62d8"]}],"mendeley":{"formattedCitation":"[5]","plainTextFormattedCitation":"[5]","previouslyFormattedCitation":"[5]"},"properties":{"noteIndex":0},"schema":"https://github.com/citation-style-language/schema/raw/master/csl-citation.json"}</w:instrText>
            </w:r>
            <w:r w:rsidR="004D6C9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C94580" w:rsidRPr="00C94580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[5]</w:t>
            </w:r>
            <w:r w:rsidR="004D6C9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3978" w:type="dxa"/>
            <w:shd w:val="clear" w:color="auto" w:fill="auto"/>
            <w:noWrap/>
            <w:vAlign w:val="center"/>
            <w:hideMark/>
          </w:tcPr>
          <w:p w14:paraId="7EB0C4B0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3MHz max clock speed</w:t>
            </w:r>
          </w:p>
        </w:tc>
        <w:tc>
          <w:tcPr>
            <w:tcW w:w="3365" w:type="dxa"/>
            <w:shd w:val="clear" w:color="auto" w:fill="auto"/>
            <w:noWrap/>
            <w:vAlign w:val="center"/>
            <w:hideMark/>
          </w:tcPr>
          <w:p w14:paraId="5E768694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Central processing unit</w:t>
            </w:r>
          </w:p>
        </w:tc>
      </w:tr>
      <w:tr w:rsidR="00E15592" w:rsidRPr="008D4038" w14:paraId="1759EB02" w14:textId="77777777" w:rsidTr="00E15592">
        <w:trPr>
          <w:trHeight w:val="267"/>
        </w:trPr>
        <w:tc>
          <w:tcPr>
            <w:tcW w:w="2130" w:type="dxa"/>
            <w:shd w:val="clear" w:color="000000" w:fill="D9D9D9"/>
            <w:noWrap/>
            <w:vAlign w:val="center"/>
            <w:hideMark/>
          </w:tcPr>
          <w:p w14:paraId="4F6652AC" w14:textId="3D02B096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6464 8K RAM</w:t>
            </w:r>
            <w:r w:rsidR="0090120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3A798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URL":"http://users.ece.utexas.edu/~valvano/Datasheets/MCM6264.pdf","author":[{"dropping-particle":"","family":"Motorola","given":"","non-dropping-particle":"","parse-names":false,"suffix":""}],"id":"ITEM-1","issued":{"date-parts":[["1995"]]},"title":"MCM6464C RAM","type":"webpage"},"uris":["http://www.mendeley.com/documents/?uuid=f176e5a1-e994-4179-a729-3781a3878620"]}],"mendeley":{"formattedCitation":"[6]","plainTextFormattedCitation":"[6]","previouslyFormattedCitation":"[6]"},"properties":{"noteIndex":0},"schema":"https://github.com/citation-style-language/schema/raw/master/csl-citation.json"}</w:instrText>
            </w:r>
            <w:r w:rsidR="0090120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C94580" w:rsidRPr="00C94580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[6]</w:t>
            </w:r>
            <w:r w:rsidR="0090120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3978" w:type="dxa"/>
            <w:shd w:val="clear" w:color="000000" w:fill="D9D9D9"/>
            <w:noWrap/>
            <w:vAlign w:val="center"/>
            <w:hideMark/>
          </w:tcPr>
          <w:p w14:paraId="237E5F63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8-bit RAM module</w:t>
            </w:r>
          </w:p>
        </w:tc>
        <w:tc>
          <w:tcPr>
            <w:tcW w:w="3365" w:type="dxa"/>
            <w:shd w:val="clear" w:color="000000" w:fill="D9D9D9"/>
            <w:noWrap/>
            <w:vAlign w:val="center"/>
            <w:hideMark/>
          </w:tcPr>
          <w:p w14:paraId="421E16B5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Random access memory</w:t>
            </w:r>
          </w:p>
        </w:tc>
      </w:tr>
      <w:tr w:rsidR="008D4038" w:rsidRPr="008D4038" w14:paraId="08DB23C0" w14:textId="77777777" w:rsidTr="00E15592">
        <w:trPr>
          <w:trHeight w:val="267"/>
        </w:trPr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6F99699D" w14:textId="586550C8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27C256</w:t>
            </w:r>
            <w:r w:rsidR="001E65B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EPROM</w:t>
            </w:r>
            <w:r w:rsidR="0090120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3A798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{"citationItems":[{"id":"ITEM-1","itemData":{"URL":"https://www.jaapsch.net/psion/pdffiles/Eprom032k_datasheet_27C256.pdf","author":[{"dropping-particle":"","family":"Microchip Technology Inc","given":"","non-dropping-particle":"","parse-names":false,"suffix":""}],"id":"ITEM-1","issued":{"date-parts":[["2004"]]},"title":"27C256 EPROM","type":"webpage"},"uris":["http://www.mendeley.com/documents/?uuid=08782489-7c2d-4fa2-af23-912003c0d390"]}],"mendeley":{"formattedCitation":"[7]","plainTextFormattedCitation":"[7]","previouslyFormattedCitation":"[7]"},"properties":{"noteIndex":0},"schema":"https://github.com/citation-style-language/schema/raw/master/csl-citation.json"}</w:instrText>
            </w:r>
            <w:r w:rsidR="0090120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C94580" w:rsidRPr="00C94580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[7]</w:t>
            </w:r>
            <w:r w:rsidR="0090120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3978" w:type="dxa"/>
            <w:shd w:val="clear" w:color="auto" w:fill="auto"/>
            <w:noWrap/>
            <w:vAlign w:val="center"/>
            <w:hideMark/>
          </w:tcPr>
          <w:p w14:paraId="6B75AD95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32K light-erasable non-volatile memory</w:t>
            </w:r>
          </w:p>
        </w:tc>
        <w:tc>
          <w:tcPr>
            <w:tcW w:w="3365" w:type="dxa"/>
            <w:shd w:val="clear" w:color="auto" w:fill="auto"/>
            <w:noWrap/>
            <w:vAlign w:val="center"/>
            <w:hideMark/>
          </w:tcPr>
          <w:p w14:paraId="1C912F95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Program memory</w:t>
            </w:r>
          </w:p>
        </w:tc>
      </w:tr>
      <w:tr w:rsidR="00E15592" w:rsidRPr="008D4038" w14:paraId="54700768" w14:textId="77777777" w:rsidTr="00E15592">
        <w:trPr>
          <w:trHeight w:val="267"/>
        </w:trPr>
        <w:tc>
          <w:tcPr>
            <w:tcW w:w="2130" w:type="dxa"/>
            <w:shd w:val="clear" w:color="000000" w:fill="D9D9D9"/>
            <w:noWrap/>
            <w:vAlign w:val="center"/>
            <w:hideMark/>
          </w:tcPr>
          <w:p w14:paraId="59F72E34" w14:textId="18A75E76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D7002 4ch ADC</w:t>
            </w:r>
            <w:r w:rsidR="0090120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3A798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{"citationItems":[{"id":"ITEM-1","itemData":{"URL":"http://stardot.org.uk/mirrors/www.bbcdocs.com/filebase/hardware/datasheets/PD7002-pdf.pdf","author":[{"dropping-particle":"","family":"NEC Microcomputers","given":"","non-dropping-particle":"","parse-names":false,"suffix":""}],"id":"ITEM-1","issued":{"date-parts":[["0"]]},"title":"PD7002 A/D Converter","type":"webpage"},"uris":["http://www.mendeley.com/documents/?uuid=e5386759-514c-41d2-9ae6-9aef0e318c31"]}],"mendeley":{"formattedCitation":"[8]","plainTextFormattedCitation":"[8]","previouslyFormattedCitation":"[8]"},"properties":{"noteIndex":0},"schema":"https://github.com/citation-style-language/schema/raw/master/csl-citation.json"}</w:instrText>
            </w:r>
            <w:r w:rsidR="0090120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C94580" w:rsidRPr="00C94580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[8]</w:t>
            </w:r>
            <w:r w:rsidR="0090120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3978" w:type="dxa"/>
            <w:shd w:val="clear" w:color="000000" w:fill="D9D9D9"/>
            <w:noWrap/>
            <w:vAlign w:val="center"/>
            <w:hideMark/>
          </w:tcPr>
          <w:p w14:paraId="7AB4563B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12-bit resolution</w:t>
            </w:r>
          </w:p>
        </w:tc>
        <w:tc>
          <w:tcPr>
            <w:tcW w:w="3365" w:type="dxa"/>
            <w:shd w:val="clear" w:color="000000" w:fill="D9D9D9"/>
            <w:noWrap/>
            <w:vAlign w:val="center"/>
            <w:hideMark/>
          </w:tcPr>
          <w:p w14:paraId="735D115D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Analogue to digital conversion</w:t>
            </w:r>
          </w:p>
        </w:tc>
      </w:tr>
      <w:tr w:rsidR="008D4038" w:rsidRPr="008D4038" w14:paraId="0FFFCA2F" w14:textId="77777777" w:rsidTr="00E15592">
        <w:trPr>
          <w:trHeight w:val="267"/>
        </w:trPr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68D90CE7" w14:textId="6CA28B70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74590 8bit counter</w:t>
            </w:r>
            <w:r w:rsidR="000C197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3A798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{"citationItems":[{"id":"ITEM-1","itemData":{"URL":"https://www.ti.com/lit/ds/symlink/sn74hc590a.pdf","author":[{"dropping-particle":"","family":"Texas Instruments","given":"","non-dropping-particle":"","parse-names":false,"suffix":""}],"id":"ITEM-1","issued":{"date-parts":[["2003"]]},"title":"SN54HC590A 8-bit Counter","type":"webpage"},"uris":["http://www.mendeley.com/documents/?uuid=243cb253-cfa5-42a9-8aa1-4fc202b8aa74"]}],"mendeley":{"formattedCitation":"[9]","plainTextFormattedCitation":"[9]","previouslyFormattedCitation":"[9]"},"properties":{"noteIndex":0},"schema":"https://github.com/citation-style-language/schema/raw/master/csl-citation.json"}</w:instrText>
            </w:r>
            <w:r w:rsidR="000C197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C94580" w:rsidRPr="00C94580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[9]</w:t>
            </w:r>
            <w:r w:rsidR="000C197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3978" w:type="dxa"/>
            <w:shd w:val="clear" w:color="auto" w:fill="auto"/>
            <w:noWrap/>
            <w:vAlign w:val="center"/>
            <w:hideMark/>
          </w:tcPr>
          <w:p w14:paraId="69D0D7E0" w14:textId="77777777" w:rsidR="008D4038" w:rsidRPr="008D4038" w:rsidRDefault="008D4038" w:rsidP="008D40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</w:t>
            </w:r>
          </w:p>
        </w:tc>
        <w:tc>
          <w:tcPr>
            <w:tcW w:w="3365" w:type="dxa"/>
            <w:shd w:val="clear" w:color="auto" w:fill="auto"/>
            <w:noWrap/>
            <w:vAlign w:val="center"/>
            <w:hideMark/>
          </w:tcPr>
          <w:p w14:paraId="0BF6A40A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Counter for time of flight measurement</w:t>
            </w:r>
          </w:p>
        </w:tc>
      </w:tr>
      <w:tr w:rsidR="00E15592" w:rsidRPr="008D4038" w14:paraId="3A849EC3" w14:textId="77777777" w:rsidTr="00E15592">
        <w:trPr>
          <w:trHeight w:val="535"/>
        </w:trPr>
        <w:tc>
          <w:tcPr>
            <w:tcW w:w="2130" w:type="dxa"/>
            <w:shd w:val="clear" w:color="000000" w:fill="D9D9D9"/>
            <w:noWrap/>
            <w:vAlign w:val="center"/>
            <w:hideMark/>
          </w:tcPr>
          <w:p w14:paraId="62FC298A" w14:textId="2C22EC0F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6522 VIA</w:t>
            </w:r>
            <w:r w:rsidR="000C197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3A798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{"citationItems":[{"id":"ITEM-1","itemData":{"URL":"http://archive.6502.org/datasheets/mos_6522_preliminary_nov_1977.pdf","author":[{"dropping-particle":"","family":"MOS Technology","given":"","non-dropping-particle":"","parse-names":false,"suffix":""}],"id":"ITEM-1","issued":{"date-parts":[["1977"]]},"title":"MCS6522 Versatile Interface Adapter","type":"webpage"},"uris":["http://www.mendeley.com/documents/?uuid=2f69be69-f49b-4be5-b3fe-ee6dc0174f0d"]}],"mendeley":{"formattedCitation":"[10]","plainTextFormattedCitation":"[10]","previouslyFormattedCitation":"[10]"},"properties":{"noteIndex":0},"schema":"https://github.com/citation-style-language/schema/raw/master/csl-citation.json"}</w:instrText>
            </w:r>
            <w:r w:rsidR="000C197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C94580" w:rsidRPr="00C94580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[10]</w:t>
            </w:r>
            <w:r w:rsidR="000C197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3978" w:type="dxa"/>
            <w:shd w:val="clear" w:color="000000" w:fill="D9D9D9"/>
            <w:noWrap/>
            <w:vAlign w:val="center"/>
            <w:hideMark/>
          </w:tcPr>
          <w:p w14:paraId="7ED2835F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8-channel peripheral ports (16 I/O channels)</w:t>
            </w:r>
          </w:p>
        </w:tc>
        <w:tc>
          <w:tcPr>
            <w:tcW w:w="3365" w:type="dxa"/>
            <w:shd w:val="clear" w:color="000000" w:fill="D9D9D9"/>
            <w:vAlign w:val="center"/>
            <w:hideMark/>
          </w:tcPr>
          <w:p w14:paraId="6D06D775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Interface adapter. </w:t>
            </w: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br/>
              <w:t>Allows for I/O expansion.</w:t>
            </w:r>
          </w:p>
        </w:tc>
      </w:tr>
      <w:tr w:rsidR="008D4038" w:rsidRPr="008D4038" w14:paraId="5B709264" w14:textId="77777777" w:rsidTr="00E15592">
        <w:trPr>
          <w:trHeight w:val="535"/>
        </w:trPr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0CCB710A" w14:textId="2C5E07DF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DS1232 Watchdog timer</w:t>
            </w:r>
            <w:r w:rsidR="000C197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3A798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{"citationItems":[{"id":"ITEM-1","itemData":{"URL":"https://datasheets.maximintegrated.com/en/ds/DS1232.pdf","author":[{"dropping-particle":"","family":"Dallas Semiconductor","given":"","non-dropping-particle":"","parse-names":false,"suffix":""}],"id":"ITEM-1","issued":{"date-parts":[["0"]]},"title":"DS1232 MicroMonitor Chip","type":"webpage"},"uris":["http://www.mendeley.com/documents/?uuid=cda5599b-9776-48f2-b236-6f98d741a336"]}],"mendeley":{"formattedCitation":"[11]","plainTextFormattedCitation":"[11]","previouslyFormattedCitation":"[11]"},"properties":{"noteIndex":0},"schema":"https://github.com/citation-style-language/schema/raw/master/csl-citation.json"}</w:instrText>
            </w:r>
            <w:r w:rsidR="000C197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C94580" w:rsidRPr="00C94580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[11]</w:t>
            </w:r>
            <w:r w:rsidR="000C197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3978" w:type="dxa"/>
            <w:shd w:val="clear" w:color="auto" w:fill="auto"/>
            <w:noWrap/>
            <w:vAlign w:val="center"/>
            <w:hideMark/>
          </w:tcPr>
          <w:p w14:paraId="73BC4A12" w14:textId="77777777" w:rsidR="008D4038" w:rsidRPr="008D4038" w:rsidRDefault="008D4038" w:rsidP="008D40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</w:t>
            </w:r>
          </w:p>
        </w:tc>
        <w:tc>
          <w:tcPr>
            <w:tcW w:w="3365" w:type="dxa"/>
            <w:shd w:val="clear" w:color="auto" w:fill="auto"/>
            <w:vAlign w:val="center"/>
            <w:hideMark/>
          </w:tcPr>
          <w:p w14:paraId="197292A5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Restarts CPU in the event of </w:t>
            </w: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br/>
              <w:t>errors/hanging system</w:t>
            </w:r>
          </w:p>
        </w:tc>
      </w:tr>
      <w:tr w:rsidR="00E15592" w:rsidRPr="008D4038" w14:paraId="0440B6E5" w14:textId="77777777" w:rsidTr="00E15592">
        <w:trPr>
          <w:trHeight w:val="267"/>
        </w:trPr>
        <w:tc>
          <w:tcPr>
            <w:tcW w:w="2130" w:type="dxa"/>
            <w:shd w:val="clear" w:color="000000" w:fill="D9D9D9"/>
            <w:noWrap/>
            <w:vAlign w:val="center"/>
            <w:hideMark/>
          </w:tcPr>
          <w:p w14:paraId="08ACE6FD" w14:textId="229E96C9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24C02 2KB IIC EEPROM</w:t>
            </w:r>
            <w:r w:rsidR="00F467C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3A798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{"citationItems":[{"id":"ITEM-1","itemData":{"URL":"https://www.engineersgarage.com/sites/default/files/Serial EEPROM 24C02.pdf","author":[{"dropping-particle":"","family":"ST Microelectronics","given":"","non-dropping-particle":"","parse-names":false,"suffix":""}],"id":"ITEM-1","issued":{"date-parts":[["1997"]]},"title":"24C02 EEPROM","type":"webpage"},"uris":["http://www.mendeley.com/documents/?uuid=655660f1-89f3-46c7-8d50-53282732edb3"]}],"mendeley":{"formattedCitation":"[12]","plainTextFormattedCitation":"[12]","previouslyFormattedCitation":"[12]"},"properties":{"noteIndex":0},"schema":"https://github.com/citation-style-language/schema/raw/master/csl-citation.json"}</w:instrText>
            </w:r>
            <w:r w:rsidR="00F467C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C94580" w:rsidRPr="00C94580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[12]</w:t>
            </w:r>
            <w:r w:rsidR="00F467C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3978" w:type="dxa"/>
            <w:shd w:val="clear" w:color="000000" w:fill="D9D9D9"/>
            <w:noWrap/>
            <w:vAlign w:val="center"/>
            <w:hideMark/>
          </w:tcPr>
          <w:p w14:paraId="6C263786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Electrically erasable, securing calibration data</w:t>
            </w:r>
          </w:p>
        </w:tc>
        <w:tc>
          <w:tcPr>
            <w:tcW w:w="3365" w:type="dxa"/>
            <w:shd w:val="clear" w:color="000000" w:fill="D9D9D9"/>
            <w:noWrap/>
            <w:vAlign w:val="center"/>
            <w:hideMark/>
          </w:tcPr>
          <w:p w14:paraId="112CF1B0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Calibration memory</w:t>
            </w:r>
          </w:p>
        </w:tc>
      </w:tr>
      <w:tr w:rsidR="008D4038" w:rsidRPr="008D4038" w14:paraId="105E4DF0" w14:textId="77777777" w:rsidTr="00E15592">
        <w:trPr>
          <w:trHeight w:val="267"/>
        </w:trPr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41B52D62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3 to 8 </w:t>
            </w:r>
            <w:proofErr w:type="gramStart"/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decoder</w:t>
            </w:r>
            <w:proofErr w:type="gramEnd"/>
          </w:p>
        </w:tc>
        <w:tc>
          <w:tcPr>
            <w:tcW w:w="3978" w:type="dxa"/>
            <w:shd w:val="clear" w:color="auto" w:fill="auto"/>
            <w:noWrap/>
            <w:vAlign w:val="center"/>
            <w:hideMark/>
          </w:tcPr>
          <w:p w14:paraId="5E9AD94C" w14:textId="77777777" w:rsidR="008D4038" w:rsidRPr="008D4038" w:rsidRDefault="008D4038" w:rsidP="008D40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</w:t>
            </w:r>
          </w:p>
        </w:tc>
        <w:tc>
          <w:tcPr>
            <w:tcW w:w="3365" w:type="dxa"/>
            <w:shd w:val="clear" w:color="auto" w:fill="auto"/>
            <w:noWrap/>
            <w:vAlign w:val="center"/>
            <w:hideMark/>
          </w:tcPr>
          <w:p w14:paraId="758F2A7F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Chip selector system</w:t>
            </w:r>
          </w:p>
        </w:tc>
      </w:tr>
      <w:tr w:rsidR="00E15592" w:rsidRPr="008D4038" w14:paraId="4D0CB2A4" w14:textId="77777777" w:rsidTr="00E15592">
        <w:trPr>
          <w:trHeight w:val="535"/>
        </w:trPr>
        <w:tc>
          <w:tcPr>
            <w:tcW w:w="2130" w:type="dxa"/>
            <w:shd w:val="clear" w:color="000000" w:fill="D9D9D9"/>
            <w:noWrap/>
            <w:vAlign w:val="center"/>
            <w:hideMark/>
          </w:tcPr>
          <w:p w14:paraId="0CE0B726" w14:textId="4D5C9740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</w:t>
            </w:r>
            <w:r w:rsidR="0032791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</w:t>
            </w:r>
          </w:p>
        </w:tc>
        <w:tc>
          <w:tcPr>
            <w:tcW w:w="3978" w:type="dxa"/>
            <w:shd w:val="clear" w:color="000000" w:fill="D9D9D9"/>
            <w:vAlign w:val="center"/>
            <w:hideMark/>
          </w:tcPr>
          <w:p w14:paraId="23DEE0CF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Divides the raw crystal output frequency </w:t>
            </w: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br/>
              <w:t>to usable frequencies</w:t>
            </w:r>
          </w:p>
        </w:tc>
        <w:tc>
          <w:tcPr>
            <w:tcW w:w="3365" w:type="dxa"/>
            <w:shd w:val="clear" w:color="000000" w:fill="D9D9D9"/>
            <w:noWrap/>
            <w:vAlign w:val="center"/>
            <w:hideMark/>
          </w:tcPr>
          <w:p w14:paraId="38631AEC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Oscillator circuit (generates 16/2MHz)</w:t>
            </w:r>
          </w:p>
        </w:tc>
      </w:tr>
      <w:tr w:rsidR="008D4038" w:rsidRPr="008D4038" w14:paraId="05D0701A" w14:textId="77777777" w:rsidTr="00E15592">
        <w:trPr>
          <w:trHeight w:val="535"/>
        </w:trPr>
        <w:tc>
          <w:tcPr>
            <w:tcW w:w="2130" w:type="dxa"/>
            <w:shd w:val="clear" w:color="auto" w:fill="auto"/>
            <w:noWrap/>
            <w:vAlign w:val="center"/>
            <w:hideMark/>
          </w:tcPr>
          <w:p w14:paraId="7B2E0E6C" w14:textId="77777777" w:rsidR="008D4038" w:rsidRPr="008D4038" w:rsidRDefault="008D4038" w:rsidP="008D40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Clock Gate Logic</w:t>
            </w:r>
          </w:p>
        </w:tc>
        <w:tc>
          <w:tcPr>
            <w:tcW w:w="3978" w:type="dxa"/>
            <w:shd w:val="clear" w:color="auto" w:fill="auto"/>
            <w:noWrap/>
            <w:vAlign w:val="center"/>
            <w:hideMark/>
          </w:tcPr>
          <w:p w14:paraId="30EC4510" w14:textId="77777777" w:rsidR="008D4038" w:rsidRPr="008D4038" w:rsidRDefault="008D4038" w:rsidP="008D40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</w:t>
            </w:r>
          </w:p>
        </w:tc>
        <w:tc>
          <w:tcPr>
            <w:tcW w:w="3365" w:type="dxa"/>
            <w:shd w:val="clear" w:color="auto" w:fill="auto"/>
            <w:vAlign w:val="center"/>
            <w:hideMark/>
          </w:tcPr>
          <w:p w14:paraId="73224C27" w14:textId="77777777" w:rsidR="008D4038" w:rsidRPr="008D4038" w:rsidRDefault="008D4038" w:rsidP="008A516A">
            <w:pPr>
              <w:keepNext/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Logic for ultrasonic pulse detection</w:t>
            </w:r>
            <w:r w:rsidRPr="008D403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br/>
              <w:t xml:space="preserve"> and synchronisation</w:t>
            </w:r>
          </w:p>
        </w:tc>
      </w:tr>
    </w:tbl>
    <w:p w14:paraId="5A5F17DB" w14:textId="031D7572" w:rsidR="008D4038" w:rsidRDefault="008D4038" w:rsidP="00850040">
      <w:r>
        <w:lastRenderedPageBreak/>
        <w:fldChar w:fldCharType="begin"/>
      </w:r>
      <w:r>
        <w:instrText xml:space="preserve"> LINK </w:instrText>
      </w:r>
      <w:r w:rsidR="00A50DA4">
        <w:instrText xml:space="preserve">Excel.Sheet.12 https://uowtsd-my.sharepoint.com/personal/tkristiansen_151226_student_uwtsd_ac_uk/Documents/3rd%20year/Embedded%20Microcontrollers/CO2%20assignment/CO2%20tables.xlsx "Orignal system!R1C1:R12C3" </w:instrText>
      </w:r>
      <w:r>
        <w:instrText xml:space="preserve">\a \f 4 \h </w:instrText>
      </w:r>
      <w:r>
        <w:fldChar w:fldCharType="separate"/>
      </w:r>
    </w:p>
    <w:p w14:paraId="78B75B30" w14:textId="4ABD0325" w:rsidR="00430BE6" w:rsidRDefault="00595554" w:rsidP="00850040">
      <w:r>
        <w:rPr>
          <w:noProof/>
        </w:rPr>
        <mc:AlternateContent>
          <mc:Choice Requires="wpg">
            <w:drawing>
              <wp:anchor distT="0" distB="0" distL="114300" distR="114300" simplePos="0" relativeHeight="251638784" behindDoc="0" locked="0" layoutInCell="1" allowOverlap="1" wp14:anchorId="39AC3D15" wp14:editId="41A72B56">
                <wp:simplePos x="0" y="0"/>
                <wp:positionH relativeFrom="column">
                  <wp:posOffset>635</wp:posOffset>
                </wp:positionH>
                <wp:positionV relativeFrom="paragraph">
                  <wp:posOffset>2123440</wp:posOffset>
                </wp:positionV>
                <wp:extent cx="5399405" cy="3150235"/>
                <wp:effectExtent l="0" t="0" r="0" b="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9405" cy="3150235"/>
                          <a:chOff x="0" y="0"/>
                          <a:chExt cx="5399405" cy="315023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9405" cy="2818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2891790"/>
                            <a:ext cx="5399405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87EC8E4" w14:textId="52154D2C" w:rsidR="00433CBF" w:rsidRPr="0087362F" w:rsidRDefault="00433CBF" w:rsidP="00433CBF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bookmarkStart w:id="5" w:name="_Toc2545481"/>
                              <w:r>
                                <w:t xml:space="preserve">Figure </w:t>
                              </w:r>
                              <w:r w:rsidR="00F725ED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F725ED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F725ED"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A577A">
                                <w:rPr>
                                  <w:noProof/>
                                </w:rPr>
                                <w:t>2</w:t>
                              </w:r>
                              <w:r w:rsidR="00F725ED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Microchip selection of 8K RAM PICs</w:t>
                              </w:r>
                              <w:bookmarkEnd w:id="5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AC3D15" id="Group 7" o:spid="_x0000_s1029" style="position:absolute;margin-left:.05pt;margin-top:167.2pt;width:425.15pt;height:248.05pt;z-index:251638784" coordsize="53994,315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30" type="#_x0000_t75" style="position:absolute;width:53994;height:28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">
                  <v:imagedata r:id="rId3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31" type="#_x0000_t202" style="position:absolute;top:28917;width:53994;height:2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" stroked="f">
                  <v:textbox style="mso-fit-shape-to-text:t" inset="0,0,0,0">
                    <w:txbxContent>
                      <w:p w14:paraId="187EC8E4" w14:textId="52154D2C" w:rsidR="00433CBF" w:rsidRPr="0087362F" w:rsidRDefault="00433CBF" w:rsidP="00433CBF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bookmarkStart w:id="6" w:name="_Toc2545481"/>
                        <w:r>
                          <w:t xml:space="preserve">Figure </w:t>
                        </w:r>
                        <w:r w:rsidR="00F725ED">
                          <w:rPr>
                            <w:noProof/>
                          </w:rPr>
                          <w:fldChar w:fldCharType="begin"/>
                        </w:r>
                        <w:r w:rsidR="00F725ED">
                          <w:rPr>
                            <w:noProof/>
                          </w:rPr>
                          <w:instrText xml:space="preserve"> SEQ Figure \* ARABIC </w:instrText>
                        </w:r>
                        <w:r w:rsidR="00F725ED">
                          <w:rPr>
                            <w:noProof/>
                          </w:rPr>
                          <w:fldChar w:fldCharType="separate"/>
                        </w:r>
                        <w:r w:rsidR="006A577A">
                          <w:rPr>
                            <w:noProof/>
                          </w:rPr>
                          <w:t>2</w:t>
                        </w:r>
                        <w:r w:rsidR="00F725ED">
                          <w:rPr>
                            <w:noProof/>
                          </w:rPr>
                          <w:fldChar w:fldCharType="end"/>
                        </w:r>
                        <w:r>
                          <w:t xml:space="preserve"> - Microchip selection of 8K RAM PICs</w:t>
                        </w:r>
                        <w:bookmarkEnd w:id="6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8D4038">
        <w:fldChar w:fldCharType="end"/>
      </w:r>
      <w:r w:rsidR="007A3D11">
        <w:t xml:space="preserve">Choosing a microcontroller for redesigning this system was accomplished utilising Microchip’s parametric search function for 8-bit </w:t>
      </w:r>
      <w:r w:rsidR="000138A5">
        <w:t>PICs</w:t>
      </w:r>
      <w:r w:rsidR="007A3D11">
        <w:t xml:space="preserve"> </w:t>
      </w:r>
      <w:r w:rsidR="000138A5">
        <w:t>(Mi</w:t>
      </w:r>
      <w:r w:rsidR="00591BFF">
        <w:t>c</w:t>
      </w:r>
      <w:r w:rsidR="000138A5">
        <w:t xml:space="preserve">rochip’s brand name for MCUs; </w:t>
      </w:r>
      <w:r w:rsidR="0075580D">
        <w:t xml:space="preserve">Programmable Interface Controller). </w:t>
      </w:r>
      <w:r w:rsidR="00D507F9">
        <w:t xml:space="preserve">The parametric search function reveals that 8KB </w:t>
      </w:r>
      <w:r w:rsidR="004C42C1">
        <w:t xml:space="preserve">RAM </w:t>
      </w:r>
      <w:r w:rsidR="00C829A1">
        <w:t>the largest</w:t>
      </w:r>
      <w:r w:rsidR="00D507F9">
        <w:t xml:space="preserve"> </w:t>
      </w:r>
      <w:r w:rsidR="004C42C1">
        <w:t>capacit</w:t>
      </w:r>
      <w:r w:rsidR="0067740E">
        <w:t>y</w:t>
      </w:r>
      <w:r w:rsidR="004C42C1">
        <w:t xml:space="preserve"> Microchip is currently </w:t>
      </w:r>
      <w:r w:rsidR="0067740E">
        <w:t>offering (figure 3)</w:t>
      </w:r>
      <w:r w:rsidR="004C42C1">
        <w:t xml:space="preserve">. </w:t>
      </w:r>
      <w:r w:rsidR="00F23F9F">
        <w:t>Si</w:t>
      </w:r>
      <w:r w:rsidR="009331E8">
        <w:t>nce the</w:t>
      </w:r>
      <w:r w:rsidR="00644D16">
        <w:t xml:space="preserve"> potential</w:t>
      </w:r>
      <w:r w:rsidR="009331E8">
        <w:t xml:space="preserve"> complexity of both purpose and software </w:t>
      </w:r>
      <w:r w:rsidR="00644D16">
        <w:t xml:space="preserve">for MCUs </w:t>
      </w:r>
      <w:r w:rsidR="009331E8">
        <w:t xml:space="preserve">has increased since the initial design of this system, it can be argued that 8K </w:t>
      </w:r>
      <w:r w:rsidR="001C5D7C">
        <w:t>RAM is excessive.</w:t>
      </w:r>
      <w:r w:rsidR="00644D16">
        <w:t xml:space="preserve"> </w:t>
      </w:r>
      <w:r w:rsidR="00E23CA0">
        <w:t xml:space="preserve">Only 7 PICs offer this capacity, and they are comparably </w:t>
      </w:r>
      <w:r w:rsidR="00433CBF">
        <w:t>expensive relative to other options explored in this report.</w:t>
      </w:r>
    </w:p>
    <w:p w14:paraId="58592FB0" w14:textId="1EC3F7D1" w:rsidR="0067740E" w:rsidRDefault="007774A9" w:rsidP="00850040">
      <w:r>
        <w:t xml:space="preserve">As seen in figure 2, the PIC18F25K42 </w:t>
      </w:r>
      <w:r w:rsidR="009F1F8A">
        <w:t>mirrors the original system in terms of RAM and program memory size.</w:t>
      </w:r>
      <w:r w:rsidR="00E07537">
        <w:t xml:space="preserve"> </w:t>
      </w:r>
      <w:r w:rsidR="0087590F">
        <w:t xml:space="preserve">It </w:t>
      </w:r>
      <w:r w:rsidR="004A3D50">
        <w:t xml:space="preserve">is also a 28-pin device, which is </w:t>
      </w:r>
      <w:r w:rsidR="00B00C12">
        <w:t>desirable for future upgrades</w:t>
      </w:r>
      <w:r w:rsidR="0087590F">
        <w:t xml:space="preserve">. </w:t>
      </w:r>
    </w:p>
    <w:p w14:paraId="5F06CA97" w14:textId="412601FA" w:rsidR="007874A9" w:rsidRDefault="007874A9" w:rsidP="007874A9">
      <w:pPr>
        <w:pStyle w:val="Heading2"/>
      </w:pPr>
      <w:bookmarkStart w:id="7" w:name="_Toc2545504"/>
      <w:r>
        <w:t xml:space="preserve">The </w:t>
      </w:r>
      <w:r w:rsidRPr="007874A9">
        <w:t>PIC16F18</w:t>
      </w:r>
      <w:r w:rsidR="00271AD7">
        <w:t>345</w:t>
      </w:r>
      <w:bookmarkEnd w:id="7"/>
    </w:p>
    <w:p w14:paraId="1ED70FCF" w14:textId="48C18C4C" w:rsidR="00E2080E" w:rsidRDefault="00E2080E" w:rsidP="00850040">
      <w:r>
        <w:t>The chosen micro</w:t>
      </w:r>
      <w:r w:rsidR="00DC099B">
        <w:t>controller</w:t>
      </w:r>
      <w:r>
        <w:t xml:space="preserve"> for this application is the </w:t>
      </w:r>
      <w:r w:rsidRPr="00E2080E">
        <w:t>PIC16F18</w:t>
      </w:r>
      <w:r w:rsidR="00DC099B">
        <w:t>345</w:t>
      </w:r>
      <w:r>
        <w:t>.</w:t>
      </w:r>
      <w:r w:rsidR="00DC099B">
        <w:t xml:space="preserve"> It was chosen </w:t>
      </w:r>
      <w:r w:rsidR="00E314D5">
        <w:t>with the following</w:t>
      </w:r>
      <w:r w:rsidR="00D07BD9">
        <w:t xml:space="preserve"> search</w:t>
      </w:r>
      <w:r w:rsidR="00E314D5">
        <w:t xml:space="preserve"> parameters:</w:t>
      </w:r>
    </w:p>
    <w:p w14:paraId="47481F12" w14:textId="0311DE6D" w:rsidR="00E314D5" w:rsidRDefault="00E314D5" w:rsidP="00E314D5">
      <w:pPr>
        <w:pStyle w:val="ListParagraph"/>
        <w:numPr>
          <w:ilvl w:val="0"/>
          <w:numId w:val="1"/>
        </w:numPr>
      </w:pPr>
      <w:r>
        <w:t>Pin count:</w:t>
      </w:r>
      <w:r>
        <w:tab/>
      </w:r>
      <w:r>
        <w:tab/>
        <w:t>20</w:t>
      </w:r>
    </w:p>
    <w:p w14:paraId="093C5E79" w14:textId="5F8EC0C1" w:rsidR="00E314D5" w:rsidRDefault="00E314D5" w:rsidP="00E314D5">
      <w:pPr>
        <w:pStyle w:val="ListParagraph"/>
        <w:numPr>
          <w:ilvl w:val="0"/>
          <w:numId w:val="1"/>
        </w:numPr>
      </w:pPr>
      <w:r>
        <w:t>Watchdog timer:</w:t>
      </w:r>
      <w:r>
        <w:tab/>
        <w:t>Yes</w:t>
      </w:r>
    </w:p>
    <w:p w14:paraId="6187A987" w14:textId="678E800F" w:rsidR="00755F90" w:rsidRDefault="00755F90" w:rsidP="00755F90">
      <w:pPr>
        <w:pStyle w:val="ListParagraph"/>
        <w:numPr>
          <w:ilvl w:val="0"/>
          <w:numId w:val="1"/>
        </w:numPr>
      </w:pPr>
      <w:r>
        <w:t>ADC modules:</w:t>
      </w:r>
      <w:r>
        <w:tab/>
      </w:r>
      <w:r w:rsidR="00C733E9">
        <w:t>&gt;</w:t>
      </w:r>
      <w:r>
        <w:t>0</w:t>
      </w:r>
    </w:p>
    <w:p w14:paraId="30F68F70" w14:textId="36047E42" w:rsidR="00755F90" w:rsidRDefault="00BB3E6E" w:rsidP="00755F90">
      <w:pPr>
        <w:pStyle w:val="ListParagraph"/>
        <w:numPr>
          <w:ilvl w:val="0"/>
          <w:numId w:val="1"/>
        </w:numPr>
      </w:pPr>
      <w:r>
        <w:t>Program memory:</w:t>
      </w:r>
      <w:r>
        <w:tab/>
        <w:t>&lt;=16KB</w:t>
      </w:r>
    </w:p>
    <w:p w14:paraId="656C81F1" w14:textId="7932CBB6" w:rsidR="00BB3E6E" w:rsidRDefault="00BB3E6E" w:rsidP="00755F90">
      <w:pPr>
        <w:pStyle w:val="ListParagraph"/>
        <w:numPr>
          <w:ilvl w:val="0"/>
          <w:numId w:val="1"/>
        </w:numPr>
      </w:pPr>
      <w:r>
        <w:t>EEPROM:</w:t>
      </w:r>
      <w:r>
        <w:tab/>
      </w:r>
      <w:r>
        <w:tab/>
        <w:t>&gt;0</w:t>
      </w:r>
    </w:p>
    <w:p w14:paraId="2CBE0ACA" w14:textId="3D420235" w:rsidR="00BB3E6E" w:rsidRDefault="0010145B" w:rsidP="0010145B">
      <w:r>
        <w:t xml:space="preserve">This yielded </w:t>
      </w:r>
      <w:r w:rsidR="00730525">
        <w:t>a result of 2 micro</w:t>
      </w:r>
      <w:r w:rsidR="008D5101">
        <w:t>controllers</w:t>
      </w:r>
      <w:r w:rsidR="00730525">
        <w:t>, as seen in table 2 on the next page.</w:t>
      </w:r>
    </w:p>
    <w:tbl>
      <w:tblPr>
        <w:tblW w:w="7792" w:type="dxa"/>
        <w:tblLook w:val="04A0" w:firstRow="1" w:lastRow="0" w:firstColumn="1" w:lastColumn="0" w:noHBand="0" w:noVBand="1"/>
      </w:tblPr>
      <w:tblGrid>
        <w:gridCol w:w="3114"/>
        <w:gridCol w:w="2268"/>
        <w:gridCol w:w="2410"/>
      </w:tblGrid>
      <w:tr w:rsidR="00580535" w:rsidRPr="00580535" w14:paraId="308A3675" w14:textId="77777777" w:rsidTr="00580535">
        <w:trPr>
          <w:trHeight w:val="28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D18CD0B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PIC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B7F1071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PIC16F18344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4A672AC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PIC16F18345</w:t>
            </w:r>
          </w:p>
        </w:tc>
      </w:tr>
      <w:tr w:rsidR="00580535" w:rsidRPr="00580535" w14:paraId="471DA5CC" w14:textId="77777777" w:rsidTr="00580535">
        <w:trPr>
          <w:trHeight w:val="288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7F7A7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Status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490A4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In Production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DCEA7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In Production </w:t>
            </w:r>
          </w:p>
        </w:tc>
      </w:tr>
      <w:tr w:rsidR="00580535" w:rsidRPr="00580535" w14:paraId="1F29018C" w14:textId="77777777" w:rsidTr="00580535">
        <w:trPr>
          <w:trHeight w:val="28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76E67BD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5K Pricing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18E9554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$0.70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6037EED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$0.77</w:t>
            </w:r>
          </w:p>
        </w:tc>
      </w:tr>
      <w:tr w:rsidR="00580535" w:rsidRPr="00580535" w14:paraId="31FE2645" w14:textId="77777777" w:rsidTr="00580535">
        <w:trPr>
          <w:trHeight w:val="288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D1B39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Family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A187E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Enhanced Mid-Range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AA239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Enhanced Mid-Range</w:t>
            </w:r>
          </w:p>
        </w:tc>
      </w:tr>
      <w:tr w:rsidR="00580535" w:rsidRPr="00580535" w14:paraId="1001FF50" w14:textId="77777777" w:rsidTr="00580535">
        <w:trPr>
          <w:trHeight w:val="28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E0EFC6E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Program Memory Size (KB)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FF70039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1D052B6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14</w:t>
            </w:r>
          </w:p>
        </w:tc>
      </w:tr>
      <w:tr w:rsidR="00580535" w:rsidRPr="00580535" w14:paraId="0935A6F6" w14:textId="77777777" w:rsidTr="00580535">
        <w:trPr>
          <w:trHeight w:val="288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C68D2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Program Memory Size (</w:t>
            </w:r>
            <w:proofErr w:type="spellStart"/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KWords</w:t>
            </w:r>
            <w:proofErr w:type="spellEnd"/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E0213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27F2D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</w:tr>
      <w:tr w:rsidR="00580535" w:rsidRPr="00580535" w14:paraId="43DF4B42" w14:textId="77777777" w:rsidTr="00580535">
        <w:trPr>
          <w:trHeight w:val="28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A52D506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SRAM (Bytes)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6C34716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C8ACCCB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1024</w:t>
            </w:r>
          </w:p>
        </w:tc>
      </w:tr>
      <w:tr w:rsidR="00580535" w:rsidRPr="00580535" w14:paraId="407BA033" w14:textId="77777777" w:rsidTr="00580535">
        <w:trPr>
          <w:trHeight w:val="294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6EFB3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Emulated EEPROM in Flash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6A63A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256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3F71B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256</w:t>
            </w:r>
          </w:p>
        </w:tc>
      </w:tr>
      <w:tr w:rsidR="00580535" w:rsidRPr="00580535" w14:paraId="52E03402" w14:textId="77777777" w:rsidTr="00580535">
        <w:trPr>
          <w:trHeight w:val="28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1BD92C0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Max I/O Pins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0B3C1DE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B212DA0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18</w:t>
            </w:r>
          </w:p>
        </w:tc>
      </w:tr>
      <w:tr w:rsidR="00580535" w:rsidRPr="00580535" w14:paraId="2CE259E8" w14:textId="77777777" w:rsidTr="00580535">
        <w:trPr>
          <w:trHeight w:val="288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8053E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Pin count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E1788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9878F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</w:t>
            </w:r>
          </w:p>
        </w:tc>
      </w:tr>
      <w:tr w:rsidR="00580535" w:rsidRPr="00580535" w14:paraId="7EF1CF12" w14:textId="77777777" w:rsidTr="00580535">
        <w:trPr>
          <w:trHeight w:val="282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29FF4EC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Max CPU Speed (MHz)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D83BAD4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1A34097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32</w:t>
            </w:r>
          </w:p>
        </w:tc>
      </w:tr>
      <w:tr w:rsidR="00580535" w:rsidRPr="00580535" w14:paraId="4C7D002A" w14:textId="77777777" w:rsidTr="00580535">
        <w:trPr>
          <w:trHeight w:val="288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1ED29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Brown-Out Reset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40F0A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BOR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1E7F8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BOR</w:t>
            </w:r>
          </w:p>
        </w:tc>
      </w:tr>
      <w:tr w:rsidR="00580535" w:rsidRPr="00580535" w14:paraId="0859E790" w14:textId="77777777" w:rsidTr="00580535">
        <w:trPr>
          <w:trHeight w:val="28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27C3AC0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Low Voltage Detection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2E6BC61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LVD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8D5ACFC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LVD</w:t>
            </w:r>
          </w:p>
        </w:tc>
      </w:tr>
      <w:tr w:rsidR="00580535" w:rsidRPr="00580535" w14:paraId="202A6924" w14:textId="77777777" w:rsidTr="00580535">
        <w:trPr>
          <w:trHeight w:val="288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532A3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Power </w:t>
            </w:r>
            <w:proofErr w:type="gramStart"/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On</w:t>
            </w:r>
            <w:proofErr w:type="gramEnd"/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Reset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48150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Yes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1BBB1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Yes</w:t>
            </w:r>
          </w:p>
        </w:tc>
      </w:tr>
      <w:tr w:rsidR="00580535" w:rsidRPr="00580535" w14:paraId="3B3A5421" w14:textId="77777777" w:rsidTr="00580535">
        <w:trPr>
          <w:trHeight w:val="28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6105CE0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Internal Oscillator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CC7CC34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32 MHz, 32 kHz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7F19DA9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32 MHz, 32 kHz </w:t>
            </w:r>
          </w:p>
        </w:tc>
      </w:tr>
      <w:tr w:rsidR="00580535" w:rsidRPr="00580535" w14:paraId="40DC65E9" w14:textId="77777777" w:rsidTr="00580535">
        <w:trPr>
          <w:trHeight w:val="288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A59DE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Watch Dog Timer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6785B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Yes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42BAE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Yes</w:t>
            </w:r>
          </w:p>
        </w:tc>
      </w:tr>
      <w:tr w:rsidR="00580535" w:rsidRPr="00580535" w14:paraId="630FA97E" w14:textId="77777777" w:rsidTr="00580535">
        <w:trPr>
          <w:trHeight w:val="28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23E8238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Number of ADCs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31691BD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3E1A8A5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580535" w:rsidRPr="00580535" w14:paraId="21B9E982" w14:textId="77777777" w:rsidTr="00580535">
        <w:trPr>
          <w:trHeight w:val="288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621A9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ADC Input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636E6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4DB9E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17</w:t>
            </w:r>
          </w:p>
        </w:tc>
      </w:tr>
      <w:tr w:rsidR="00580535" w:rsidRPr="00580535" w14:paraId="313CC236" w14:textId="77777777" w:rsidTr="00580535">
        <w:trPr>
          <w:trHeight w:val="28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43FE109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Max ADC Resolution (Bits)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1A91B0B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F7F49BD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</w:tr>
      <w:tr w:rsidR="00580535" w:rsidRPr="00580535" w14:paraId="74676A7C" w14:textId="77777777" w:rsidTr="00580535">
        <w:trPr>
          <w:trHeight w:val="288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35056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Max ADC Sampling Rate (</w:t>
            </w:r>
            <w:proofErr w:type="spellStart"/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ksps</w:t>
            </w:r>
            <w:proofErr w:type="spellEnd"/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DA7FE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29051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100</w:t>
            </w:r>
          </w:p>
        </w:tc>
      </w:tr>
      <w:tr w:rsidR="00580535" w:rsidRPr="00580535" w14:paraId="7C48D945" w14:textId="77777777" w:rsidTr="00580535">
        <w:trPr>
          <w:trHeight w:val="28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E6D08F0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Max 8-Bit Digital Timers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7FCBC9F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5DD0D02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</w:tr>
      <w:tr w:rsidR="00580535" w:rsidRPr="00580535" w14:paraId="6C2C53DC" w14:textId="77777777" w:rsidTr="00580535">
        <w:trPr>
          <w:trHeight w:val="288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41A37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Max 16-Bit Digital Timers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E640F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15024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</w:tr>
      <w:tr w:rsidR="00580535" w:rsidRPr="00580535" w14:paraId="549BAFC7" w14:textId="77777777" w:rsidTr="00580535">
        <w:trPr>
          <w:trHeight w:val="28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B9A1681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Capture / Compare/PWM (CCP)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15E4F2B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A100BA5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</w:tr>
      <w:tr w:rsidR="00580535" w:rsidRPr="00580535" w14:paraId="54298FED" w14:textId="77777777" w:rsidTr="00580535">
        <w:trPr>
          <w:trHeight w:val="288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3426D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UART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84755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56BE9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580535" w:rsidRPr="00580535" w14:paraId="229E17A0" w14:textId="77777777" w:rsidTr="00580535">
        <w:trPr>
          <w:trHeight w:val="28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9835F79" w14:textId="77777777" w:rsidR="00580535" w:rsidRPr="00580535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SPI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FF27FC6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51C881A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</w:tr>
      <w:tr w:rsidR="00580535" w:rsidRPr="00580535" w14:paraId="0190EC41" w14:textId="77777777" w:rsidTr="00580535">
        <w:trPr>
          <w:trHeight w:val="288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D2839" w14:textId="349D993C" w:rsidR="00580535" w:rsidRPr="00650964" w:rsidRDefault="00580535" w:rsidP="005805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</w:t>
            </w:r>
            <w:r w:rsidR="00650964">
              <w:rPr>
                <w:rFonts w:ascii="Calibri" w:eastAsia="Times New Roman" w:hAnsi="Calibri" w:cs="Calibri"/>
                <w:color w:val="000000"/>
                <w:sz w:val="22"/>
                <w:szCs w:val="22"/>
                <w:vertAlign w:val="subscript"/>
                <w:lang w:eastAsia="en-GB"/>
              </w:rPr>
              <w:t>2</w:t>
            </w:r>
            <w:r w:rsidR="0065096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CD70A" w14:textId="77777777" w:rsidR="00580535" w:rsidRPr="00580535" w:rsidRDefault="00580535" w:rsidP="005805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28DA6" w14:textId="77777777" w:rsidR="00580535" w:rsidRPr="00580535" w:rsidRDefault="00580535" w:rsidP="00580535">
            <w:pPr>
              <w:keepNext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053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</w:tr>
    </w:tbl>
    <w:p w14:paraId="7D00D296" w14:textId="677A4F3C" w:rsidR="00580535" w:rsidRDefault="00580535" w:rsidP="00580535">
      <w:pPr>
        <w:pStyle w:val="Caption"/>
        <w:jc w:val="center"/>
      </w:pPr>
      <w:bookmarkStart w:id="8" w:name="_Toc2543334"/>
      <w:r>
        <w:t xml:space="preserve">Table </w:t>
      </w:r>
      <w:r w:rsidR="00BA6D32">
        <w:rPr>
          <w:noProof/>
        </w:rPr>
        <w:fldChar w:fldCharType="begin"/>
      </w:r>
      <w:r w:rsidR="00BA6D32">
        <w:rPr>
          <w:noProof/>
        </w:rPr>
        <w:instrText xml:space="preserve"> SEQ Table \* ARABIC </w:instrText>
      </w:r>
      <w:r w:rsidR="00BA6D32">
        <w:rPr>
          <w:noProof/>
        </w:rPr>
        <w:fldChar w:fldCharType="separate"/>
      </w:r>
      <w:r w:rsidR="0007635A">
        <w:rPr>
          <w:noProof/>
        </w:rPr>
        <w:t>2</w:t>
      </w:r>
      <w:r w:rsidR="00BA6D32">
        <w:rPr>
          <w:noProof/>
        </w:rPr>
        <w:fldChar w:fldCharType="end"/>
      </w:r>
      <w:r>
        <w:t xml:space="preserve"> - </w:t>
      </w:r>
      <w:r w:rsidRPr="00465292">
        <w:t>Comparison between PIC16F18344 and PIC16F18345</w:t>
      </w:r>
      <w:bookmarkEnd w:id="8"/>
    </w:p>
    <w:p w14:paraId="1B6FBFF7" w14:textId="67D32222" w:rsidR="00D253EE" w:rsidRDefault="00EE5667" w:rsidP="00B61367">
      <w:r>
        <w:t>Although b</w:t>
      </w:r>
      <w:r w:rsidR="00C81931">
        <w:t xml:space="preserve">oth PICs could conceivably be used to </w:t>
      </w:r>
      <w:r>
        <w:t>fulfil the intended purpose, the PIC16F18345 was chosen for its larger program memory</w:t>
      </w:r>
      <w:r w:rsidR="008D5101">
        <w:t xml:space="preserve"> capacity</w:t>
      </w:r>
      <w:r>
        <w:t xml:space="preserve"> </w:t>
      </w:r>
      <w:r w:rsidR="00C604F4">
        <w:t xml:space="preserve">and RAM size. This provides some </w:t>
      </w:r>
      <w:r w:rsidR="00650964">
        <w:t>margin</w:t>
      </w:r>
      <w:r w:rsidR="00C604F4">
        <w:t xml:space="preserve"> in terms of software development, </w:t>
      </w:r>
      <w:r w:rsidR="00601D57">
        <w:t>as the</w:t>
      </w:r>
      <w:r w:rsidR="002E244E">
        <w:t xml:space="preserve">se requirements are </w:t>
      </w:r>
      <w:r w:rsidR="00F03C69">
        <w:t>extremely difficult to accurately</w:t>
      </w:r>
      <w:r w:rsidR="002E35D1">
        <w:t xml:space="preserve"> predict</w:t>
      </w:r>
      <w:r w:rsidR="00F03C69">
        <w:t xml:space="preserve">. </w:t>
      </w:r>
      <w:r w:rsidR="003C0C9A">
        <w:t>It also has extra I</w:t>
      </w:r>
      <w:r w:rsidR="003C0C9A">
        <w:rPr>
          <w:vertAlign w:val="subscript"/>
        </w:rPr>
        <w:t>2</w:t>
      </w:r>
      <w:r w:rsidR="003C0C9A">
        <w:t xml:space="preserve">C and SPI channels allowing for extended serial interfacing. </w:t>
      </w:r>
    </w:p>
    <w:p w14:paraId="59904100" w14:textId="1D0398C0" w:rsidR="008D5101" w:rsidRDefault="008D5101" w:rsidP="00B61367"/>
    <w:p w14:paraId="4F37592C" w14:textId="4E52EF48" w:rsidR="00650964" w:rsidRPr="00F03C69" w:rsidRDefault="00650964" w:rsidP="00B61367"/>
    <w:p w14:paraId="30293E69" w14:textId="6492D16F" w:rsidR="00B61367" w:rsidRDefault="00D253EE" w:rsidP="00D50E08">
      <w:pPr>
        <w:pStyle w:val="Heading3"/>
      </w:pPr>
      <w:r>
        <w:lastRenderedPageBreak/>
        <w:t xml:space="preserve"> </w:t>
      </w:r>
      <w:bookmarkStart w:id="9" w:name="_Toc2545505"/>
      <w:r w:rsidR="00D50E08">
        <w:t>Packaging Options</w:t>
      </w:r>
      <w:bookmarkEnd w:id="9"/>
    </w:p>
    <w:p w14:paraId="6ED9C39B" w14:textId="37B00EBC" w:rsidR="00D50E08" w:rsidRPr="00D50E08" w:rsidRDefault="00D50E08" w:rsidP="00D50E08">
      <w:r>
        <w:rPr>
          <w:noProof/>
        </w:rPr>
        <mc:AlternateContent>
          <mc:Choice Requires="wpg">
            <w:drawing>
              <wp:anchor distT="0" distB="0" distL="114300" distR="114300" simplePos="0" relativeHeight="251642880" behindDoc="0" locked="0" layoutInCell="1" allowOverlap="1" wp14:anchorId="78322054" wp14:editId="45364E5F">
                <wp:simplePos x="0" y="0"/>
                <wp:positionH relativeFrom="column">
                  <wp:posOffset>1235075</wp:posOffset>
                </wp:positionH>
                <wp:positionV relativeFrom="paragraph">
                  <wp:posOffset>201295</wp:posOffset>
                </wp:positionV>
                <wp:extent cx="3044190" cy="3359785"/>
                <wp:effectExtent l="0" t="0" r="381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4190" cy="3359785"/>
                          <a:chOff x="0" y="0"/>
                          <a:chExt cx="3044190" cy="3359785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A circuit 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4190" cy="30441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3101340"/>
                            <a:ext cx="3044190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3ABA140" w14:textId="16E6FADE" w:rsidR="00D50E08" w:rsidRPr="006924E7" w:rsidRDefault="00D50E08" w:rsidP="00D50E08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bookmarkStart w:id="10" w:name="_Toc2545482"/>
                              <w:r>
                                <w:t xml:space="preserve">Figure </w:t>
                              </w:r>
                              <w:r w:rsidR="00C0388C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C0388C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C0388C"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A577A">
                                <w:rPr>
                                  <w:noProof/>
                                </w:rPr>
                                <w:t>3</w:t>
                              </w:r>
                              <w:r w:rsidR="00C0388C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PIC16F18345 packaging options</w:t>
                              </w:r>
                              <w:bookmarkEnd w:id="10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322054" id="Group 9" o:spid="_x0000_s1032" style="position:absolute;margin-left:97.25pt;margin-top:15.85pt;width:239.7pt;height:264.55pt;z-index:251642880" coordsize="30441,335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">
                <v:shape id="Picture 6" o:spid="_x0000_s1033" type="#_x0000_t75" alt="A circuit board&#10;&#10;Description automatically generated" style="position:absolute;width:30441;height:304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">
                  <v:imagedata r:id="rId34" o:title="A circuit board&#10;&#10;Description automatically generated"/>
                </v:shape>
                <v:shape id="Text Box 8" o:spid="_x0000_s1034" type="#_x0000_t202" style="position:absolute;top:31013;width:30441;height:2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" stroked="f">
                  <v:textbox style="mso-fit-shape-to-text:t" inset="0,0,0,0">
                    <w:txbxContent>
                      <w:p w14:paraId="53ABA140" w14:textId="16E6FADE" w:rsidR="00D50E08" w:rsidRPr="006924E7" w:rsidRDefault="00D50E08" w:rsidP="00D50E08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bookmarkStart w:id="13" w:name="_Toc2545482"/>
                        <w:r>
                          <w:t xml:space="preserve">Figure </w:t>
                        </w:r>
                        <w:r w:rsidR="00C0388C">
                          <w:rPr>
                            <w:noProof/>
                          </w:rPr>
                          <w:fldChar w:fldCharType="begin"/>
                        </w:r>
                        <w:r w:rsidR="00C0388C">
                          <w:rPr>
                            <w:noProof/>
                          </w:rPr>
                          <w:instrText xml:space="preserve"> SEQ Figure \* ARABIC </w:instrText>
                        </w:r>
                        <w:r w:rsidR="00C0388C">
                          <w:rPr>
                            <w:noProof/>
                          </w:rPr>
                          <w:fldChar w:fldCharType="separate"/>
                        </w:r>
                        <w:r w:rsidR="006A577A">
                          <w:rPr>
                            <w:noProof/>
                          </w:rPr>
                          <w:t>3</w:t>
                        </w:r>
                        <w:r w:rsidR="00C0388C">
                          <w:rPr>
                            <w:noProof/>
                          </w:rPr>
                          <w:fldChar w:fldCharType="end"/>
                        </w:r>
                        <w:r>
                          <w:t xml:space="preserve"> - PIC16F18345 packaging options</w:t>
                        </w:r>
                        <w:bookmarkEnd w:id="13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3D36EA74" w14:textId="4014A2F6" w:rsidR="005A4E02" w:rsidRDefault="00B4440E" w:rsidP="00B61367">
      <w:r>
        <w:t>The chosen packaging for the initial prototype is the PDIP version (plastic dual in-line package)</w:t>
      </w:r>
      <w:r w:rsidR="00894588">
        <w:t xml:space="preserve">. This was done to </w:t>
      </w:r>
      <w:r w:rsidR="00D04ACE">
        <w:t>accommodate simple proto</w:t>
      </w:r>
      <w:r w:rsidR="00090187">
        <w:t>t</w:t>
      </w:r>
      <w:r w:rsidR="00D04ACE">
        <w:t xml:space="preserve">yping, as through-hole components are </w:t>
      </w:r>
      <w:r w:rsidR="000B302A">
        <w:t xml:space="preserve">unproblematic </w:t>
      </w:r>
      <w:r w:rsidR="00D04ACE">
        <w:t xml:space="preserve">to </w:t>
      </w:r>
      <w:r w:rsidR="004B05F3">
        <w:t>manually</w:t>
      </w:r>
      <w:r w:rsidR="00775513">
        <w:t xml:space="preserve"> manipulate</w:t>
      </w:r>
      <w:r w:rsidR="00D04ACE">
        <w:t xml:space="preserve">. </w:t>
      </w:r>
      <w:r w:rsidR="00294022">
        <w:t>The other alternatives are surface mounted components</w:t>
      </w:r>
      <w:r w:rsidR="00B357C9">
        <w:t xml:space="preserve"> (figure 3)</w:t>
      </w:r>
      <w:r w:rsidR="00294022">
        <w:t xml:space="preserve">, making them ideal for production runs as they </w:t>
      </w:r>
      <w:r w:rsidR="00775513">
        <w:t xml:space="preserve">occupy </w:t>
      </w:r>
      <w:r w:rsidR="0090349D">
        <w:t>less PCB space</w:t>
      </w:r>
      <w:r w:rsidR="001E56FA">
        <w:t>. They are also marginally less expensive.</w:t>
      </w:r>
      <w:r w:rsidR="00B357C9">
        <w:t xml:space="preserve"> </w:t>
      </w:r>
    </w:p>
    <w:p w14:paraId="6796010B" w14:textId="77777777" w:rsidR="005A4E02" w:rsidRDefault="005A4E02">
      <w:r>
        <w:br w:type="page"/>
      </w:r>
    </w:p>
    <w:p w14:paraId="182ADCC0" w14:textId="628DD9FF" w:rsidR="007B153C" w:rsidRDefault="0001535C" w:rsidP="005A4E02">
      <w:pPr>
        <w:pStyle w:val="Heading1"/>
      </w:pPr>
      <w:bookmarkStart w:id="11" w:name="_Toc2545506"/>
      <w:r>
        <w:lastRenderedPageBreak/>
        <w:t xml:space="preserve">Redesigning </w:t>
      </w:r>
      <w:r w:rsidR="00B1411B">
        <w:t xml:space="preserve">the Original </w:t>
      </w:r>
      <w:r w:rsidR="00B11F42">
        <w:t>System</w:t>
      </w:r>
      <w:bookmarkEnd w:id="11"/>
    </w:p>
    <w:p w14:paraId="5059EEE2" w14:textId="1E134BEA" w:rsidR="002611D0" w:rsidRDefault="00430AB5" w:rsidP="005A4E02">
      <w:r>
        <w:t xml:space="preserve">Since a microcontroller contains all the digital circuitry in figure 1, </w:t>
      </w:r>
      <w:r w:rsidR="00012192">
        <w:t>the design</w:t>
      </w:r>
      <w:r w:rsidR="00052BF4">
        <w:t xml:space="preserve"> requirements for a microcontroller-based system </w:t>
      </w:r>
      <w:r w:rsidR="005B29E9">
        <w:t>change</w:t>
      </w:r>
      <w:r w:rsidR="00052BF4">
        <w:t xml:space="preserve"> substantially. </w:t>
      </w:r>
      <w:r w:rsidR="00F802FC">
        <w:t>As seen in figure 4</w:t>
      </w:r>
      <w:r w:rsidR="00A07F31">
        <w:t xml:space="preserve"> on the next page</w:t>
      </w:r>
      <w:r w:rsidR="00F802FC">
        <w:t xml:space="preserve">, the only necessary auxiliary components </w:t>
      </w:r>
      <w:r w:rsidR="006F1869">
        <w:t>are analogue system blocks such as buttons, operational amplifiers and LEDs</w:t>
      </w:r>
      <w:r w:rsidR="005B29E9">
        <w:t xml:space="preserve"> (disregarding the</w:t>
      </w:r>
      <w:r w:rsidR="00925C37">
        <w:t xml:space="preserve"> digital</w:t>
      </w:r>
      <w:r w:rsidR="005B29E9">
        <w:t xml:space="preserve"> LCD). </w:t>
      </w:r>
      <w:r w:rsidR="0063150B">
        <w:t xml:space="preserve">Noise mitigation was accomplished primarily </w:t>
      </w:r>
      <w:r w:rsidR="00145D37">
        <w:t>using</w:t>
      </w:r>
      <w:r w:rsidR="0063150B">
        <w:t xml:space="preserve"> 100nF capacitors</w:t>
      </w:r>
      <w:r w:rsidR="003B08D3">
        <w:t xml:space="preserve">. These values could be subject to change, as the circuit will need real life </w:t>
      </w:r>
      <w:r w:rsidR="00145D37">
        <w:t xml:space="preserve">testing to tune the system to a satisfactory level. </w:t>
      </w:r>
    </w:p>
    <w:p w14:paraId="72983E60" w14:textId="31FE3F0A" w:rsidR="007107D2" w:rsidRDefault="00B67171" w:rsidP="005A4E02">
      <w:pPr>
        <w:sectPr w:rsidR="007107D2" w:rsidSect="004A52F9">
          <w:footerReference w:type="default" r:id="rId35"/>
          <w:footerReference w:type="first" r:id="rId36"/>
          <w:pgSz w:w="11906" w:h="16838"/>
          <w:pgMar w:top="1134" w:right="1418" w:bottom="851" w:left="1985" w:header="708" w:footer="708" w:gutter="0"/>
          <w:pgNumType w:start="0"/>
          <w:cols w:space="708"/>
          <w:titlePg/>
          <w:docGrid w:linePitch="360"/>
        </w:sectPr>
      </w:pPr>
      <w:r>
        <w:t xml:space="preserve">In figure 4, the system is broken down into 8 blocks, where each block has its own </w:t>
      </w:r>
      <w:r w:rsidR="00590613">
        <w:t>connections to the PIC.</w:t>
      </w:r>
    </w:p>
    <w:p w14:paraId="598345DB" w14:textId="1C3F0D95" w:rsidR="007107D2" w:rsidRDefault="006D0CBD" w:rsidP="005A4E02">
      <w:r>
        <w:rPr>
          <w:noProof/>
        </w:rPr>
        <w:lastRenderedPageBreak/>
        <w:drawing>
          <wp:anchor distT="0" distB="0" distL="114300" distR="114300" simplePos="0" relativeHeight="251648000" behindDoc="0" locked="0" layoutInCell="1" allowOverlap="1" wp14:anchorId="74D692A7" wp14:editId="4F695AF7">
            <wp:simplePos x="0" y="0"/>
            <wp:positionH relativeFrom="column">
              <wp:posOffset>122767</wp:posOffset>
            </wp:positionH>
            <wp:positionV relativeFrom="paragraph">
              <wp:posOffset>115841</wp:posOffset>
            </wp:positionV>
            <wp:extent cx="6810423" cy="9687712"/>
            <wp:effectExtent l="0" t="0" r="0" b="889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3899" cy="96926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9F8C15B" wp14:editId="17D3A860">
                <wp:simplePos x="0" y="0"/>
                <wp:positionH relativeFrom="column">
                  <wp:posOffset>3782015</wp:posOffset>
                </wp:positionH>
                <wp:positionV relativeFrom="paragraph">
                  <wp:posOffset>4935047</wp:posOffset>
                </wp:positionV>
                <wp:extent cx="6791143" cy="254439"/>
                <wp:effectExtent l="0" t="8255" r="1905" b="1905"/>
                <wp:wrapTopAndBottom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6791143" cy="254439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D6FE514" w14:textId="2344ACAE" w:rsidR="001E3994" w:rsidRPr="00553B3B" w:rsidRDefault="001E3994" w:rsidP="001E3994">
                            <w:pPr>
                              <w:pStyle w:val="Caption"/>
                              <w:jc w:val="center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bookmarkStart w:id="12" w:name="_Toc2545483"/>
                            <w:r>
                              <w:t xml:space="preserve">Figure </w:t>
                            </w:r>
                            <w:r w:rsidR="00525A35">
                              <w:rPr>
                                <w:noProof/>
                              </w:rPr>
                              <w:fldChar w:fldCharType="begin"/>
                            </w:r>
                            <w:r w:rsidR="00525A35">
                              <w:rPr>
                                <w:noProof/>
                              </w:rPr>
                              <w:instrText xml:space="preserve"> SEQ Figure \* ARABIC </w:instrText>
                            </w:r>
                            <w:r w:rsidR="00525A35">
                              <w:rPr>
                                <w:noProof/>
                              </w:rPr>
                              <w:fldChar w:fldCharType="separate"/>
                            </w:r>
                            <w:r w:rsidR="006A577A">
                              <w:rPr>
                                <w:noProof/>
                              </w:rPr>
                              <w:t>4</w:t>
                            </w:r>
                            <w:r w:rsidR="00525A35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</w:t>
                            </w:r>
                            <w:r w:rsidR="00CB0D39">
                              <w:t>–</w:t>
                            </w:r>
                            <w:r>
                              <w:t xml:space="preserve"> </w:t>
                            </w:r>
                            <w:r w:rsidR="00CB0D39">
                              <w:t>Electrical schematic diagram for redesigned circuit</w:t>
                            </w:r>
                            <w:bookmarkEnd w:id="1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F8C15B" id="Text Box 15" o:spid="_x0000_s1035" type="#_x0000_t202" style="position:absolute;margin-left:297.8pt;margin-top:388.6pt;width:534.75pt;height:20.05pt;rotation:-90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" stroked="f">
                <v:textbox inset="0,0,0,0">
                  <w:txbxContent>
                    <w:p w14:paraId="6D6FE514" w14:textId="2344ACAE" w:rsidR="001E3994" w:rsidRPr="00553B3B" w:rsidRDefault="001E3994" w:rsidP="001E3994">
                      <w:pPr>
                        <w:pStyle w:val="Caption"/>
                        <w:jc w:val="center"/>
                        <w:rPr>
                          <w:noProof/>
                          <w:sz w:val="24"/>
                          <w:szCs w:val="24"/>
                        </w:rPr>
                      </w:pPr>
                      <w:bookmarkStart w:id="16" w:name="_Toc2545483"/>
                      <w:r>
                        <w:t xml:space="preserve">Figure </w:t>
                      </w:r>
                      <w:r w:rsidR="00525A35">
                        <w:rPr>
                          <w:noProof/>
                        </w:rPr>
                        <w:fldChar w:fldCharType="begin"/>
                      </w:r>
                      <w:r w:rsidR="00525A35">
                        <w:rPr>
                          <w:noProof/>
                        </w:rPr>
                        <w:instrText xml:space="preserve"> SEQ Figure \* ARABIC </w:instrText>
                      </w:r>
                      <w:r w:rsidR="00525A35">
                        <w:rPr>
                          <w:noProof/>
                        </w:rPr>
                        <w:fldChar w:fldCharType="separate"/>
                      </w:r>
                      <w:r w:rsidR="006A577A">
                        <w:rPr>
                          <w:noProof/>
                        </w:rPr>
                        <w:t>4</w:t>
                      </w:r>
                      <w:r w:rsidR="00525A35">
                        <w:rPr>
                          <w:noProof/>
                        </w:rPr>
                        <w:fldChar w:fldCharType="end"/>
                      </w:r>
                      <w:r>
                        <w:t xml:space="preserve"> </w:t>
                      </w:r>
                      <w:r w:rsidR="00CB0D39">
                        <w:t>–</w:t>
                      </w:r>
                      <w:r>
                        <w:t xml:space="preserve"> </w:t>
                      </w:r>
                      <w:r w:rsidR="00CB0D39">
                        <w:t>Electrical schematic diagram for redesigned circuit</w:t>
                      </w:r>
                      <w:bookmarkEnd w:id="16"/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D0D57F5" w14:textId="77777777" w:rsidR="007107D2" w:rsidRDefault="007107D2" w:rsidP="005A4E02">
      <w:pPr>
        <w:sectPr w:rsidR="007107D2" w:rsidSect="00CB421F">
          <w:pgSz w:w="11906" w:h="16838"/>
          <w:pgMar w:top="0" w:right="1418" w:bottom="851" w:left="0" w:header="709" w:footer="709" w:gutter="0"/>
          <w:cols w:space="708"/>
          <w:titlePg/>
          <w:docGrid w:linePitch="360"/>
        </w:sectPr>
      </w:pPr>
    </w:p>
    <w:p w14:paraId="594DA93F" w14:textId="2529A6F3" w:rsidR="007107D2" w:rsidRDefault="000736B5" w:rsidP="00005C83">
      <w:pPr>
        <w:pStyle w:val="Heading2"/>
      </w:pPr>
      <w:bookmarkStart w:id="13" w:name="_Toc2545507"/>
      <w:r>
        <w:lastRenderedPageBreak/>
        <w:t>Electrical Details</w:t>
      </w:r>
      <w:bookmarkEnd w:id="13"/>
    </w:p>
    <w:p w14:paraId="580F86CD" w14:textId="3ABF3AA9" w:rsidR="00005C83" w:rsidRDefault="00F861B6" w:rsidP="00005C83">
      <w:r>
        <w:t xml:space="preserve">The redesigned circuit is </w:t>
      </w:r>
      <w:r w:rsidR="00E11E32">
        <w:t>simplistic by nature, in that a microcontroller is performing all digital control operations</w:t>
      </w:r>
      <w:r w:rsidR="00E86530">
        <w:t xml:space="preserve"> except for the internal LCD controller. This renders the circuit design minimalistic,</w:t>
      </w:r>
      <w:r w:rsidR="00B9652B">
        <w:t xml:space="preserve"> so a brief explanation for each block will suffice</w:t>
      </w:r>
      <w:r w:rsidR="003122BC">
        <w:t>, where necessary</w:t>
      </w:r>
      <w:r w:rsidR="00B9652B">
        <w:t xml:space="preserve">. </w:t>
      </w:r>
      <w:r w:rsidR="004F3D75">
        <w:t>The power supply is included as an example, as no power supply was specified in the original block diagram.</w:t>
      </w:r>
    </w:p>
    <w:p w14:paraId="553A4740" w14:textId="3BAACB66" w:rsidR="0028796A" w:rsidRDefault="0028796A" w:rsidP="00005C83">
      <w:r>
        <w:t xml:space="preserve">All operational amplifiers have the negative supply rail grounded, as </w:t>
      </w:r>
      <w:r w:rsidR="0001535C">
        <w:t>all signals are on a DC level.</w:t>
      </w:r>
    </w:p>
    <w:p w14:paraId="2AD02456" w14:textId="201D1AED" w:rsidR="00B9652B" w:rsidRDefault="00B9652B" w:rsidP="00B9652B">
      <w:pPr>
        <w:pStyle w:val="Heading3"/>
      </w:pPr>
      <w:bookmarkStart w:id="14" w:name="_Toc2545508"/>
      <w:r>
        <w:t>Ultrasonic Transmitter and Receiver</w:t>
      </w:r>
      <w:bookmarkEnd w:id="14"/>
    </w:p>
    <w:p w14:paraId="7BE93BD1" w14:textId="511989A7" w:rsidR="002E2025" w:rsidRDefault="00F5048B" w:rsidP="00B9652B">
      <w:r>
        <w:t>The datasheet for the ultrasonic transmitter does not specify power consumption</w:t>
      </w:r>
      <w:r w:rsidR="008C6488">
        <w:t>, only maximum peak to peak input voltage</w:t>
      </w:r>
      <w:r w:rsidR="00AF365C">
        <w:fldChar w:fldCharType="begin" w:fldLock="1"/>
      </w:r>
      <w:r w:rsidR="003A798A">
        <w:instrText>ADDIN CSL_CITATION {"citationItems":[{"id":"ITEM-1","itemData":{"author":[{"dropping-particle":"","family":"muRata","given":"","non-dropping-particle":"","parse-names":false,"suffix":""}],"id":"ITEM-1","issued":{"date-parts":[["2015"]]},"title":"MA40S4S Ultrasonic Transmitter","type":"article-journal"},"uris":["http://www.mendeley.com/documents/?uuid=4c3dcb3a-c029-45b9-97bb-c2d6614dd721"]}],"mendeley":{"formattedCitation":"[13]","plainTextFormattedCitation":"[13]","previouslyFormattedCitation":"[13]"},"properties":{"noteIndex":0},"schema":"https://github.com/citation-style-language/schema/raw/master/csl-citation.json"}</w:instrText>
      </w:r>
      <w:r w:rsidR="00AF365C">
        <w:fldChar w:fldCharType="separate"/>
      </w:r>
      <w:r w:rsidR="00C94580" w:rsidRPr="00C94580">
        <w:rPr>
          <w:noProof/>
        </w:rPr>
        <w:t>[13]</w:t>
      </w:r>
      <w:r w:rsidR="00AF365C">
        <w:fldChar w:fldCharType="end"/>
      </w:r>
      <w:r w:rsidR="008C6488">
        <w:t xml:space="preserve">. However, </w:t>
      </w:r>
      <w:r w:rsidR="002E2025">
        <w:t>it is reasonable to assume that</w:t>
      </w:r>
      <w:r w:rsidR="008C6488">
        <w:t xml:space="preserve"> the transmitter requires some form of amplification, as the PIC </w:t>
      </w:r>
      <w:r w:rsidR="001D5720">
        <w:t>has a limited current drive. Amplification was accomplished through the use of a</w:t>
      </w:r>
      <w:r w:rsidR="00C43930">
        <w:t xml:space="preserve"> </w:t>
      </w:r>
      <w:r w:rsidR="00156E86" w:rsidRPr="00156E86">
        <w:t>AD8532</w:t>
      </w:r>
      <w:r w:rsidR="00156E86">
        <w:t xml:space="preserve"> </w:t>
      </w:r>
      <w:r w:rsidR="00C43930">
        <w:t xml:space="preserve">dual operational amplifier, </w:t>
      </w:r>
      <w:r w:rsidR="007F4A66">
        <w:t>chosen for its high current drive capability</w:t>
      </w:r>
      <w:r w:rsidR="00AF365C">
        <w:t xml:space="preserve"> (250mA)</w:t>
      </w:r>
      <w:r w:rsidR="007F4A66">
        <w:fldChar w:fldCharType="begin" w:fldLock="1"/>
      </w:r>
      <w:r w:rsidR="003A798A">
        <w:instrText>ADDIN CSL_CITATION {"citationItems":[{"id":"ITEM-1","itemData":{"URL":"https://www.analog.com/media/en/technical-documentation/data-sheets/AD8531_8532_8534.pdf","author":[{"dropping-particle":"","family":"Analog Devices","given":"","non-dropping-particle":"","parse-names":false,"suffix":""}],"id":"ITEM-1","issued":{"date-parts":[["2008"]]},"title":"AD8532 Dual OpAmp","type":"webpage"},"uris":["http://www.mendeley.com/documents/?uuid=1337ea3f-2483-4317-96d3-176a0f923a9a"]}],"mendeley":{"formattedCitation":"[14]","plainTextFormattedCitation":"[14]","previouslyFormattedCitation":"[14]"},"properties":{"noteIndex":0},"schema":"https://github.com/citation-style-language/schema/raw/master/csl-citation.json"}</w:instrText>
      </w:r>
      <w:r w:rsidR="007F4A66">
        <w:fldChar w:fldCharType="separate"/>
      </w:r>
      <w:r w:rsidR="00C94580" w:rsidRPr="00C94580">
        <w:rPr>
          <w:noProof/>
        </w:rPr>
        <w:t>[14]</w:t>
      </w:r>
      <w:r w:rsidR="007F4A66">
        <w:fldChar w:fldCharType="end"/>
      </w:r>
      <w:r w:rsidR="007F4A66">
        <w:t>.</w:t>
      </w:r>
    </w:p>
    <w:p w14:paraId="63B8FD26" w14:textId="53EE02E4" w:rsidR="0075514F" w:rsidRDefault="0075514F" w:rsidP="00B9652B">
      <w:r>
        <w:t>Gain was calculated by:</w:t>
      </w:r>
    </w:p>
    <w:p w14:paraId="6CF1BF87" w14:textId="10DDAD3B" w:rsidR="0075514F" w:rsidRPr="00BD195B" w:rsidRDefault="0075514F" w:rsidP="00B9652B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K=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R10</m:t>
                  </m:r>
                </m:num>
                <m:den>
                  <m:r>
                    <w:rPr>
                      <w:rFonts w:ascii="Cambria Math" w:hAnsi="Cambria Math"/>
                    </w:rPr>
                    <m:t>R11</m:t>
                  </m:r>
                </m:den>
              </m:f>
            </m:e>
          </m:d>
          <m:r>
            <w:rPr>
              <w:rFonts w:ascii="Cambria Math" w:hAnsi="Cambria Math"/>
            </w:rPr>
            <m:t>+1</m:t>
          </m:r>
        </m:oMath>
      </m:oMathPara>
    </w:p>
    <w:p w14:paraId="2490B96A" w14:textId="40A4449A" w:rsidR="00A33BAB" w:rsidRDefault="00BD195B" w:rsidP="00B9652B">
      <w:pPr>
        <w:rPr>
          <w:rFonts w:eastAsiaTheme="minorEastAsia"/>
        </w:rPr>
      </w:pPr>
      <w:r>
        <w:rPr>
          <w:rFonts w:eastAsiaTheme="minorEastAsia"/>
        </w:rPr>
        <w:t xml:space="preserve">Since the rail voltage of the amplifier </w:t>
      </w:r>
      <w:r w:rsidR="001B4A29">
        <w:rPr>
          <w:rFonts w:eastAsiaTheme="minorEastAsia"/>
        </w:rPr>
        <w:t xml:space="preserve">is only 5V, amplification does not make much difference, and the op-amps main </w:t>
      </w:r>
      <w:r w:rsidR="00A33BAB">
        <w:rPr>
          <w:rFonts w:eastAsiaTheme="minorEastAsia"/>
        </w:rPr>
        <w:t>purpose is to act as a buffer to provide current drive</w:t>
      </w:r>
      <w:r w:rsidR="00F20FB8">
        <w:rPr>
          <w:rFonts w:eastAsiaTheme="minorEastAsia"/>
        </w:rPr>
        <w:t xml:space="preserve"> and a sharper </w:t>
      </w:r>
      <w:r w:rsidR="002B250A">
        <w:rPr>
          <w:rFonts w:eastAsiaTheme="minorEastAsia"/>
        </w:rPr>
        <w:t>transition due to overloading the amplifier</w:t>
      </w:r>
      <w:r w:rsidR="00A33BAB">
        <w:rPr>
          <w:rFonts w:eastAsiaTheme="minorEastAsia"/>
        </w:rPr>
        <w:t xml:space="preserve">. </w:t>
      </w:r>
    </w:p>
    <w:p w14:paraId="50EA0EAF" w14:textId="4FBE4AD4" w:rsidR="00A33BAB" w:rsidRDefault="00A33BAB" w:rsidP="00B9652B">
      <w:pPr>
        <w:rPr>
          <w:rFonts w:eastAsiaTheme="minorEastAsia"/>
        </w:rPr>
      </w:pPr>
      <w:r>
        <w:rPr>
          <w:rFonts w:eastAsiaTheme="minorEastAsia"/>
        </w:rPr>
        <w:t xml:space="preserve">The receiver </w:t>
      </w:r>
      <w:r w:rsidR="00122734">
        <w:rPr>
          <w:rFonts w:eastAsiaTheme="minorEastAsia"/>
        </w:rPr>
        <w:t xml:space="preserve">has a gain of 101, </w:t>
      </w:r>
      <w:r w:rsidR="006D45D4">
        <w:rPr>
          <w:rFonts w:eastAsiaTheme="minorEastAsia"/>
        </w:rPr>
        <w:t xml:space="preserve">which is a preliminary setting as the transmitter/receiver system has not been tested in real life. In the prototyping stage, R8 would be temporarily replaced with a potentiometer to </w:t>
      </w:r>
      <w:r w:rsidR="00075D49">
        <w:rPr>
          <w:rFonts w:eastAsiaTheme="minorEastAsia"/>
        </w:rPr>
        <w:t xml:space="preserve">accurately adjust and verify the necessary gain. </w:t>
      </w:r>
      <w:r w:rsidR="00AF6A33">
        <w:rPr>
          <w:rFonts w:eastAsiaTheme="minorEastAsia"/>
        </w:rPr>
        <w:t>The output is clamped at 5V, and Schmitt-triggered to provide an adequate edge trigger for the PIC.</w:t>
      </w:r>
    </w:p>
    <w:p w14:paraId="1DDE6D5C" w14:textId="4AF09D23" w:rsidR="003122BC" w:rsidRDefault="003122BC" w:rsidP="003122BC">
      <w:pPr>
        <w:pStyle w:val="Heading3"/>
        <w:rPr>
          <w:rFonts w:eastAsiaTheme="minorEastAsia"/>
        </w:rPr>
      </w:pPr>
      <w:bookmarkStart w:id="15" w:name="_Toc2545509"/>
      <w:r>
        <w:rPr>
          <w:rFonts w:eastAsiaTheme="minorEastAsia"/>
        </w:rPr>
        <w:t>Thermometer Circuit</w:t>
      </w:r>
      <w:bookmarkEnd w:id="15"/>
    </w:p>
    <w:p w14:paraId="0BC92B5F" w14:textId="50D75D54" w:rsidR="003122BC" w:rsidRDefault="003122BC" w:rsidP="003122BC">
      <w:r>
        <w:t>An NTC</w:t>
      </w:r>
      <w:r w:rsidR="007C4883">
        <w:t xml:space="preserve"> thermistor was chosen </w:t>
      </w:r>
      <w:r w:rsidR="008F3B3A">
        <w:t>since the resistance decreases as the temperature rises. This gives it</w:t>
      </w:r>
      <w:r w:rsidR="0098609C">
        <w:t xml:space="preserve"> a desirable attribute, in that the on-current is relatively low</w:t>
      </w:r>
      <w:r w:rsidR="003E13D3">
        <w:t xml:space="preserve"> in cold rooms (cellars, refrigerators, etc).</w:t>
      </w:r>
      <w:r w:rsidR="00AF6A33">
        <w:t xml:space="preserve"> The circuit is a simple potential divider with the 5V clamped output feeding directly to the on-chip ADC unit.</w:t>
      </w:r>
    </w:p>
    <w:p w14:paraId="71243ADA" w14:textId="77777777" w:rsidR="00C30770" w:rsidRDefault="00C30770" w:rsidP="003122BC"/>
    <w:p w14:paraId="073A5006" w14:textId="11696728" w:rsidR="00946E4B" w:rsidRDefault="00946E4B" w:rsidP="00946E4B">
      <w:pPr>
        <w:pStyle w:val="Heading3"/>
      </w:pPr>
      <w:bookmarkStart w:id="16" w:name="_Toc2545510"/>
      <w:r>
        <w:t>Button Inputs</w:t>
      </w:r>
      <w:bookmarkEnd w:id="16"/>
    </w:p>
    <w:p w14:paraId="13A722B4" w14:textId="7CF86EDE" w:rsidR="00946E4B" w:rsidRDefault="00946E4B" w:rsidP="00946E4B">
      <w:r>
        <w:t xml:space="preserve">The </w:t>
      </w:r>
      <w:r w:rsidR="001E3FAD">
        <w:t>button system consists of 5V pull-up resistor</w:t>
      </w:r>
      <w:r w:rsidR="00326190">
        <w:t xml:space="preserve">s (R1, R2), </w:t>
      </w:r>
      <w:r w:rsidR="00F44126">
        <w:t>debouncing capacitors</w:t>
      </w:r>
      <w:r w:rsidR="00065ECE">
        <w:t xml:space="preserve"> (</w:t>
      </w:r>
      <w:r w:rsidR="00900B8E">
        <w:t>C1, C2)</w:t>
      </w:r>
      <w:r w:rsidR="00C63473">
        <w:t xml:space="preserve"> and a Schmitt trigger system to </w:t>
      </w:r>
      <w:r w:rsidR="00E06488">
        <w:t xml:space="preserve">provide hysteresis for the debouncing </w:t>
      </w:r>
      <w:r w:rsidR="00F44126">
        <w:t>operation. The resistors R3 and R4 provide current limiting</w:t>
      </w:r>
      <w:r w:rsidR="00C30770">
        <w:t xml:space="preserve"> when the capacitor discharges, to prevent arcing at the switch point.</w:t>
      </w:r>
    </w:p>
    <w:p w14:paraId="69F1E00C" w14:textId="0B4A6CD8" w:rsidR="000736B5" w:rsidRDefault="000736B5" w:rsidP="000736B5">
      <w:pPr>
        <w:pStyle w:val="Heading2"/>
      </w:pPr>
      <w:bookmarkStart w:id="17" w:name="_Toc2545511"/>
      <w:r>
        <w:t xml:space="preserve">Operational </w:t>
      </w:r>
      <w:r w:rsidR="00AB5710">
        <w:t>D</w:t>
      </w:r>
      <w:r>
        <w:t>etails</w:t>
      </w:r>
      <w:bookmarkEnd w:id="17"/>
    </w:p>
    <w:p w14:paraId="36526CA2" w14:textId="1BCCD0CC" w:rsidR="00AB5710" w:rsidRDefault="005C1E5B" w:rsidP="000736B5">
      <w:r>
        <w:t xml:space="preserve">As explained in the background research, </w:t>
      </w:r>
      <w:r w:rsidR="00AA492D">
        <w:t xml:space="preserve">the speed of sound through air is directly affected by the </w:t>
      </w:r>
      <w:r w:rsidR="00A325A4">
        <w:t>CO</w:t>
      </w:r>
      <w:r w:rsidR="00A325A4">
        <w:rPr>
          <w:vertAlign w:val="subscript"/>
        </w:rPr>
        <w:t xml:space="preserve">2 </w:t>
      </w:r>
      <w:r w:rsidR="00AA492D">
        <w:t xml:space="preserve">content and temperature. </w:t>
      </w:r>
      <w:r w:rsidR="00B20A3A">
        <w:t xml:space="preserve">The system is comprised of a transmitter and a receiver placed </w:t>
      </w:r>
      <w:r w:rsidR="00AB5710">
        <w:t xml:space="preserve">apart in a </w:t>
      </w:r>
      <w:r w:rsidR="00D42F8D">
        <w:t xml:space="preserve">passively </w:t>
      </w:r>
      <w:r w:rsidR="00AB5710">
        <w:t xml:space="preserve">ventilated chamber. The separation distance is predetermined and must be included in the calibration phase. </w:t>
      </w:r>
    </w:p>
    <w:p w14:paraId="430EC871" w14:textId="2A6FA490" w:rsidR="000736B5" w:rsidRDefault="00AA492D" w:rsidP="000736B5">
      <w:r>
        <w:t xml:space="preserve">When the system starts up, </w:t>
      </w:r>
      <w:r w:rsidR="00454AF6">
        <w:t>a temperature reading is taken from the thermistor and stored in memory. A 40KHz square</w:t>
      </w:r>
      <w:r w:rsidR="00E82E64">
        <w:t xml:space="preserve"> wave is outputted from the PWM generator within the chip and sent to the ultrasonic transmitter. At the same time, the timer1 value is </w:t>
      </w:r>
      <w:r w:rsidR="00E43A7D">
        <w:t>reset</w:t>
      </w:r>
      <w:r w:rsidR="00E82E64">
        <w:t xml:space="preserve">. When the first ultrasonic pulse reaches the ultrasonic receiver, </w:t>
      </w:r>
      <w:r w:rsidR="003A1BED">
        <w:t xml:space="preserve">the signal is amplified and squared. The output of the receiver is coupled to the capture/compare module of the PIC, which saves the value of timer1 to a holding register </w:t>
      </w:r>
      <w:r w:rsidR="004B5125">
        <w:t xml:space="preserve">when the first edge is detected. </w:t>
      </w:r>
    </w:p>
    <w:p w14:paraId="0596AF6D" w14:textId="211C5A49" w:rsidR="004B5125" w:rsidRDefault="004B5125" w:rsidP="000736B5">
      <w:r>
        <w:t xml:space="preserve">This value </w:t>
      </w:r>
      <w:r w:rsidR="0071031A">
        <w:t>is therefor</w:t>
      </w:r>
      <w:r w:rsidR="00AA34B7">
        <w:t>e</w:t>
      </w:r>
      <w:r w:rsidR="0071031A">
        <w:t xml:space="preserve"> the time of flight it </w:t>
      </w:r>
      <w:r w:rsidR="00AA34B7">
        <w:t>takes</w:t>
      </w:r>
      <w:r w:rsidR="0071031A">
        <w:t xml:space="preserve"> for the ultrasonic signal to travel from the transmitter to the receiver. Together with the </w:t>
      </w:r>
      <w:r w:rsidR="00112FE2">
        <w:t>temperature level, a floating-point calculation can be performed to</w:t>
      </w:r>
      <w:r w:rsidR="00B20A3A">
        <w:t xml:space="preserve"> accurately</w:t>
      </w:r>
      <w:r w:rsidR="00112FE2">
        <w:t xml:space="preserve"> determine the </w:t>
      </w:r>
      <w:r w:rsidR="00A325A4">
        <w:t>CO</w:t>
      </w:r>
      <w:r w:rsidR="00A325A4">
        <w:rPr>
          <w:vertAlign w:val="subscript"/>
        </w:rPr>
        <w:t xml:space="preserve">2 </w:t>
      </w:r>
      <w:r w:rsidR="00112FE2">
        <w:t>content of the air in the chamber.</w:t>
      </w:r>
      <w:r w:rsidR="00B20A3A">
        <w:t xml:space="preserve"> </w:t>
      </w:r>
    </w:p>
    <w:p w14:paraId="06100F84" w14:textId="0A705523" w:rsidR="0001535C" w:rsidRDefault="00D42F8D" w:rsidP="000736B5">
      <w:r>
        <w:t>Calibration can be accomplished by placing the unit in a</w:t>
      </w:r>
      <w:r w:rsidR="002B24A4">
        <w:t xml:space="preserve">n environment where the exact temperature and </w:t>
      </w:r>
      <w:r w:rsidR="00A325A4">
        <w:t>CO</w:t>
      </w:r>
      <w:r w:rsidR="00A325A4">
        <w:rPr>
          <w:vertAlign w:val="subscript"/>
        </w:rPr>
        <w:t xml:space="preserve">2 </w:t>
      </w:r>
      <w:r w:rsidR="002B24A4">
        <w:t xml:space="preserve">content </w:t>
      </w:r>
      <w:r w:rsidR="007751FD">
        <w:t xml:space="preserve">are known variables. The calibration button is then pressed, and the unit self-calibrates </w:t>
      </w:r>
      <w:r w:rsidR="0028796A">
        <w:t>to these values. The calibration settings can be stored in the internal EEPROM of the PIC.</w:t>
      </w:r>
    </w:p>
    <w:p w14:paraId="6E255A08" w14:textId="0B9A5683" w:rsidR="00FD615A" w:rsidRDefault="00FD615A" w:rsidP="000736B5"/>
    <w:p w14:paraId="3AF59277" w14:textId="7A00C5E1" w:rsidR="00FD615A" w:rsidRDefault="00FD615A" w:rsidP="000736B5"/>
    <w:p w14:paraId="0AB4431A" w14:textId="407EE163" w:rsidR="00FD615A" w:rsidRDefault="00FD615A" w:rsidP="000736B5"/>
    <w:p w14:paraId="5E995B7E" w14:textId="3C57EA62" w:rsidR="00FD615A" w:rsidRDefault="00FD615A" w:rsidP="000736B5"/>
    <w:p w14:paraId="13C783E0" w14:textId="36A467D6" w:rsidR="00FD615A" w:rsidRDefault="007D0208" w:rsidP="00B26A98">
      <w:pPr>
        <w:pStyle w:val="Heading3"/>
      </w:pPr>
      <w:bookmarkStart w:id="18" w:name="_Toc2545512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5C30462C" wp14:editId="2DEF1AE8">
                <wp:simplePos x="0" y="0"/>
                <wp:positionH relativeFrom="column">
                  <wp:posOffset>681990</wp:posOffset>
                </wp:positionH>
                <wp:positionV relativeFrom="paragraph">
                  <wp:posOffset>375920</wp:posOffset>
                </wp:positionV>
                <wp:extent cx="3672840" cy="7158355"/>
                <wp:effectExtent l="0" t="0" r="3810" b="4445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72840" cy="7158355"/>
                          <a:chOff x="0" y="0"/>
                          <a:chExt cx="3672840" cy="7158355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A close up of a ma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2840" cy="68427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 Box 11"/>
                        <wps:cNvSpPr txBox="1"/>
                        <wps:spPr>
                          <a:xfrm>
                            <a:off x="0" y="6899910"/>
                            <a:ext cx="3672840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C5971DD" w14:textId="7756AE6B" w:rsidR="007D0208" w:rsidRPr="007B0BB3" w:rsidRDefault="007D0208" w:rsidP="007D0208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bookmarkStart w:id="19" w:name="_Toc2545484"/>
                              <w:r>
                                <w:t xml:space="preserve">Figure 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C96DA4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A577A">
                                <w:rPr>
                                  <w:noProof/>
                                </w:rPr>
                                <w:t>5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Ultrasonic system flowchart</w:t>
                              </w:r>
                              <w:bookmarkEnd w:id="19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30462C" id="Group 12" o:spid="_x0000_s1036" style="position:absolute;margin-left:53.7pt;margin-top:29.6pt;width:289.2pt;height:563.65pt;z-index:251653120" coordsize="36728,715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">
                <v:shape id="Picture 10" o:spid="_x0000_s1037" type="#_x0000_t75" alt="A close up of a map&#10;&#10;Description automatically generated" style="position:absolute;width:36728;height:68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">
                  <v:imagedata r:id="rId39" o:title="A close up of a map&#10;&#10;Description automatically generated"/>
                </v:shape>
                <v:shape id="Text Box 11" o:spid="_x0000_s1038" type="#_x0000_t202" style="position:absolute;top:68999;width:36728;height:2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" stroked="f">
                  <v:textbox style="mso-fit-shape-to-text:t" inset="0,0,0,0">
                    <w:txbxContent>
                      <w:p w14:paraId="6C5971DD" w14:textId="7756AE6B" w:rsidR="007D0208" w:rsidRPr="007B0BB3" w:rsidRDefault="007D0208" w:rsidP="007D0208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bookmarkStart w:id="20" w:name="_Toc2545484"/>
                        <w:r>
                          <w:t xml:space="preserve">Figure </w:t>
                        </w:r>
                        <w:r w:rsidR="00C96DA4">
                          <w:rPr>
                            <w:noProof/>
                          </w:rPr>
                          <w:fldChar w:fldCharType="begin"/>
                        </w:r>
                        <w:r w:rsidR="00C96DA4">
                          <w:rPr>
                            <w:noProof/>
                          </w:rPr>
                          <w:instrText xml:space="preserve"> SEQ Figure \* ARABIC </w:instrText>
                        </w:r>
                        <w:r w:rsidR="00C96DA4">
                          <w:rPr>
                            <w:noProof/>
                          </w:rPr>
                          <w:fldChar w:fldCharType="separate"/>
                        </w:r>
                        <w:r w:rsidR="006A577A">
                          <w:rPr>
                            <w:noProof/>
                          </w:rPr>
                          <w:t>5</w:t>
                        </w:r>
                        <w:r w:rsidR="00C96DA4">
                          <w:rPr>
                            <w:noProof/>
                          </w:rPr>
                          <w:fldChar w:fldCharType="end"/>
                        </w:r>
                        <w:r>
                          <w:t xml:space="preserve"> - Ultrasonic system flowchart</w:t>
                        </w:r>
                        <w:bookmarkEnd w:id="20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B26A98">
        <w:t>Flowchart</w:t>
      </w:r>
      <w:bookmarkEnd w:id="18"/>
    </w:p>
    <w:p w14:paraId="2F3FD23B" w14:textId="09363407" w:rsidR="00B26A98" w:rsidRPr="00B26A98" w:rsidRDefault="00B26A98" w:rsidP="00B26A98"/>
    <w:p w14:paraId="1A5FF66E" w14:textId="0E97743E" w:rsidR="003122BC" w:rsidRPr="00A33BAB" w:rsidRDefault="003122BC" w:rsidP="007D0208"/>
    <w:p w14:paraId="1747DB9A" w14:textId="35E376A3" w:rsidR="0042443F" w:rsidRDefault="0042443F" w:rsidP="00005C83"/>
    <w:p w14:paraId="724B1025" w14:textId="77777777" w:rsidR="0042443F" w:rsidRDefault="0042443F">
      <w:r>
        <w:br w:type="page"/>
      </w:r>
    </w:p>
    <w:p w14:paraId="0E322C8B" w14:textId="105629B5" w:rsidR="00005C83" w:rsidRDefault="0042443F" w:rsidP="0042443F">
      <w:pPr>
        <w:pStyle w:val="Heading2"/>
      </w:pPr>
      <w:bookmarkStart w:id="21" w:name="_Toc2545513"/>
      <w:r>
        <w:lastRenderedPageBreak/>
        <w:t>Parts List</w:t>
      </w:r>
      <w:bookmarkEnd w:id="21"/>
    </w:p>
    <w:tbl>
      <w:tblPr>
        <w:tblW w:w="9724" w:type="dxa"/>
        <w:tblInd w:w="-897" w:type="dxa"/>
        <w:tblLook w:val="04A0" w:firstRow="1" w:lastRow="0" w:firstColumn="1" w:lastColumn="0" w:noHBand="0" w:noVBand="1"/>
      </w:tblPr>
      <w:tblGrid>
        <w:gridCol w:w="1660"/>
        <w:gridCol w:w="1720"/>
        <w:gridCol w:w="1880"/>
        <w:gridCol w:w="2440"/>
        <w:gridCol w:w="830"/>
        <w:gridCol w:w="1194"/>
      </w:tblGrid>
      <w:tr w:rsidR="00337765" w:rsidRPr="00337765" w14:paraId="4C330B27" w14:textId="77777777" w:rsidTr="00337765">
        <w:trPr>
          <w:trHeight w:val="576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6F9D33B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Component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9296B60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Manufacturer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45094620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Manufacturer</w:t>
            </w:r>
            <w:r w:rsidRPr="0033776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br/>
              <w:t>part number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0FD40408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33776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DigiKey</w:t>
            </w:r>
            <w:proofErr w:type="spellEnd"/>
            <w:r w:rsidRPr="0033776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part</w:t>
            </w:r>
            <w:r w:rsidRPr="0033776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br/>
              <w:t>number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3AB688B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Price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1D67AD4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Notes</w:t>
            </w:r>
          </w:p>
        </w:tc>
      </w:tr>
      <w:tr w:rsidR="00337765" w:rsidRPr="00337765" w14:paraId="36E583E5" w14:textId="77777777" w:rsidTr="00337765">
        <w:trPr>
          <w:trHeight w:val="288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FC5FC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Microcontroller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B472F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Microchip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6D2D4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PIC16F18345-I/P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2F97E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PIC16F18345-I/P-ND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A0E84" w14:textId="77777777" w:rsidR="00337765" w:rsidRPr="00337765" w:rsidRDefault="00337765" w:rsidP="003377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£1.07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BE38D" w14:textId="77777777" w:rsidR="00337765" w:rsidRPr="00337765" w:rsidRDefault="00337765" w:rsidP="003377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</w:t>
            </w:r>
          </w:p>
        </w:tc>
      </w:tr>
      <w:tr w:rsidR="00337765" w:rsidRPr="00337765" w14:paraId="77CEA64E" w14:textId="77777777" w:rsidTr="00337765">
        <w:trPr>
          <w:trHeight w:val="576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E01C2B5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Ultrasonic</w:t>
            </w: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br/>
              <w:t>transmitter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4975D6A" w14:textId="45629F1C" w:rsidR="00337765" w:rsidRPr="00337765" w:rsidRDefault="001B17C3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Mur</w:t>
            </w:r>
            <w:r w:rsidR="00337765"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ata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DE7862B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MA40S4S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6131795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490-7707-ND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57C81A1" w14:textId="77777777" w:rsidR="00337765" w:rsidRPr="00337765" w:rsidRDefault="00337765" w:rsidP="003377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£5.73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485B070" w14:textId="77777777" w:rsidR="00337765" w:rsidRPr="00337765" w:rsidRDefault="00337765" w:rsidP="003377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20v </w:t>
            </w:r>
            <w:proofErr w:type="spellStart"/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Pk-Pk</w:t>
            </w:r>
            <w:proofErr w:type="spellEnd"/>
          </w:p>
        </w:tc>
      </w:tr>
      <w:tr w:rsidR="00337765" w:rsidRPr="00337765" w14:paraId="4890B4FE" w14:textId="77777777" w:rsidTr="00337765">
        <w:trPr>
          <w:trHeight w:val="576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EF493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Ultrasonic</w:t>
            </w: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br/>
              <w:t>receiver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97728" w14:textId="62EE1C23" w:rsidR="00337765" w:rsidRPr="00337765" w:rsidRDefault="001B17C3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Mur</w:t>
            </w:r>
            <w:r w:rsidR="00337765"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ata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D0583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MA40S4R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92D1B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490-7706-ND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45FB2" w14:textId="77777777" w:rsidR="00337765" w:rsidRPr="00337765" w:rsidRDefault="00337765" w:rsidP="003377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£5.73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7DEF1" w14:textId="77777777" w:rsidR="00337765" w:rsidRPr="00337765" w:rsidRDefault="00337765" w:rsidP="003377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</w:t>
            </w:r>
          </w:p>
        </w:tc>
      </w:tr>
      <w:tr w:rsidR="00337765" w:rsidRPr="00337765" w14:paraId="00AB9943" w14:textId="77777777" w:rsidTr="00337765">
        <w:trPr>
          <w:trHeight w:val="288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27C4E42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Voltage regulator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5D33FF3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Texas Instruments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4491E6D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UA7805CKCS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4210A92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296-13996-5-ND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29F6E1D" w14:textId="77777777" w:rsidR="00337765" w:rsidRPr="00337765" w:rsidRDefault="00337765" w:rsidP="003377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£0.58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95017BE" w14:textId="77777777" w:rsidR="00337765" w:rsidRPr="00337765" w:rsidRDefault="00337765" w:rsidP="003377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5V</w:t>
            </w:r>
          </w:p>
        </w:tc>
      </w:tr>
      <w:tr w:rsidR="00337765" w:rsidRPr="00337765" w14:paraId="0A769937" w14:textId="77777777" w:rsidTr="00337765">
        <w:trPr>
          <w:trHeight w:val="288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34C85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Thermistor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B7877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Littelfuse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92C9F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PS103J2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19CDE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615-1003-ND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BA099" w14:textId="77777777" w:rsidR="00337765" w:rsidRPr="00337765" w:rsidRDefault="00337765" w:rsidP="003377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£2.39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D175F" w14:textId="77777777" w:rsidR="00337765" w:rsidRPr="00337765" w:rsidRDefault="00337765" w:rsidP="003377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10kOhm</w:t>
            </w:r>
          </w:p>
        </w:tc>
      </w:tr>
      <w:tr w:rsidR="00337765" w:rsidRPr="00337765" w14:paraId="478655A5" w14:textId="77777777" w:rsidTr="00337765">
        <w:trPr>
          <w:trHeight w:val="576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2E096A5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Operational</w:t>
            </w: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br/>
              <w:t>amplifier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CFFEC3D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Analog Devices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116D820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AD8532ARMZ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46E06AF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AD8532ARMZ-REELCT-ND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C035737" w14:textId="77777777" w:rsidR="00337765" w:rsidRPr="00337765" w:rsidRDefault="00337765" w:rsidP="003377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£0.95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735D702" w14:textId="77777777" w:rsidR="00337765" w:rsidRPr="00337765" w:rsidRDefault="00337765" w:rsidP="003377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</w:t>
            </w:r>
          </w:p>
        </w:tc>
      </w:tr>
      <w:tr w:rsidR="00337765" w:rsidRPr="00337765" w14:paraId="3C1854B1" w14:textId="77777777" w:rsidTr="00337765">
        <w:trPr>
          <w:trHeight w:val="576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086B1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Schmitt trigger/</w:t>
            </w: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br/>
              <w:t>inverter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BEF6B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Texas Instruments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CC1C5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SN7414N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2A3F9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296-33604-5-ND 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92F2B" w14:textId="77777777" w:rsidR="00337765" w:rsidRPr="00337765" w:rsidRDefault="00337765" w:rsidP="003377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£1.84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368CD" w14:textId="77777777" w:rsidR="00337765" w:rsidRPr="00337765" w:rsidRDefault="00337765" w:rsidP="003377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6 </w:t>
            </w:r>
            <w:proofErr w:type="gramStart"/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channel</w:t>
            </w:r>
            <w:proofErr w:type="gramEnd"/>
          </w:p>
        </w:tc>
      </w:tr>
      <w:tr w:rsidR="00337765" w:rsidRPr="00337765" w14:paraId="46397C9B" w14:textId="77777777" w:rsidTr="00337765">
        <w:trPr>
          <w:trHeight w:val="576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C75EA70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LCD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2AF7FE4" w14:textId="29CE7E4E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Lumex Opto/</w:t>
            </w: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br/>
              <w:t xml:space="preserve">Components Inc. 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1C9FFF5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LCM-S01602DTR/M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D6D2155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67-1781-ND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EA4B715" w14:textId="77777777" w:rsidR="00337765" w:rsidRPr="00337765" w:rsidRDefault="00337765" w:rsidP="003377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£7.23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0108E8C" w14:textId="77777777" w:rsidR="00337765" w:rsidRPr="00337765" w:rsidRDefault="00337765" w:rsidP="003377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No </w:t>
            </w: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br/>
              <w:t>backlight</w:t>
            </w:r>
          </w:p>
        </w:tc>
      </w:tr>
      <w:tr w:rsidR="00337765" w:rsidRPr="00337765" w14:paraId="662B6C39" w14:textId="77777777" w:rsidTr="00337765">
        <w:trPr>
          <w:trHeight w:val="576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E27F1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Casing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F1606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Bud Industries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CDD56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CU-3011-A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42181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377-1098-ND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635F8" w14:textId="77777777" w:rsidR="00337765" w:rsidRPr="00337765" w:rsidRDefault="00337765" w:rsidP="003377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£22.47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13859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Aluminium</w:t>
            </w: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br/>
              <w:t>1' long</w:t>
            </w:r>
          </w:p>
        </w:tc>
      </w:tr>
      <w:tr w:rsidR="00337765" w:rsidRPr="00337765" w14:paraId="71FD48E6" w14:textId="77777777" w:rsidTr="00337765">
        <w:trPr>
          <w:trHeight w:val="288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3A1E5" w14:textId="77777777" w:rsidR="00337765" w:rsidRPr="00337765" w:rsidRDefault="00337765" w:rsidP="003377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6AA33" w14:textId="77777777" w:rsidR="00337765" w:rsidRPr="00337765" w:rsidRDefault="00337765" w:rsidP="00337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C68D4" w14:textId="77777777" w:rsidR="00337765" w:rsidRPr="00337765" w:rsidRDefault="00337765" w:rsidP="00337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0CE6210" w14:textId="77777777" w:rsidR="00337765" w:rsidRPr="00337765" w:rsidRDefault="00337765" w:rsidP="003377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Sum: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4B982" w14:textId="77777777" w:rsidR="00337765" w:rsidRPr="00337765" w:rsidRDefault="00337765" w:rsidP="003377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3776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£47.99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D84D1" w14:textId="77777777" w:rsidR="00337765" w:rsidRPr="00337765" w:rsidRDefault="00337765" w:rsidP="003377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21BF031E" w14:textId="5126CE8E" w:rsidR="00E26DE3" w:rsidRDefault="00E26DE3" w:rsidP="00E26DE3">
      <w:pPr>
        <w:pStyle w:val="Caption"/>
        <w:framePr w:hSpace="180" w:wrap="around" w:vAnchor="text" w:hAnchor="page" w:x="4261" w:y="141"/>
      </w:pPr>
      <w:bookmarkStart w:id="22" w:name="_Toc2543335"/>
      <w:r>
        <w:t xml:space="preserve">Table </w:t>
      </w:r>
      <w:r w:rsidR="00C96DA4">
        <w:rPr>
          <w:noProof/>
        </w:rPr>
        <w:fldChar w:fldCharType="begin"/>
      </w:r>
      <w:r w:rsidR="00C96DA4">
        <w:rPr>
          <w:noProof/>
        </w:rPr>
        <w:instrText xml:space="preserve"> SEQ Table \* ARABIC </w:instrText>
      </w:r>
      <w:r w:rsidR="00C96DA4">
        <w:rPr>
          <w:noProof/>
        </w:rPr>
        <w:fldChar w:fldCharType="separate"/>
      </w:r>
      <w:r w:rsidR="0007635A">
        <w:rPr>
          <w:noProof/>
        </w:rPr>
        <w:t>3</w:t>
      </w:r>
      <w:r w:rsidR="00C96DA4">
        <w:rPr>
          <w:noProof/>
        </w:rPr>
        <w:fldChar w:fldCharType="end"/>
      </w:r>
      <w:r>
        <w:t xml:space="preserve"> - Parts list for redesigned system</w:t>
      </w:r>
      <w:bookmarkEnd w:id="22"/>
    </w:p>
    <w:p w14:paraId="548AB4A2" w14:textId="77777777" w:rsidR="00337765" w:rsidRPr="00337765" w:rsidRDefault="00337765" w:rsidP="00337765"/>
    <w:p w14:paraId="0F789F17" w14:textId="0B5AD4CC" w:rsidR="00B956F1" w:rsidRDefault="00905AF0" w:rsidP="0042443F">
      <w:r>
        <w:t xml:space="preserve">  </w:t>
      </w:r>
    </w:p>
    <w:p w14:paraId="36A258CC" w14:textId="77777777" w:rsidR="00B956F1" w:rsidRDefault="00B956F1">
      <w:r>
        <w:br w:type="page"/>
      </w:r>
    </w:p>
    <w:p w14:paraId="53D772C5" w14:textId="43661E6C" w:rsidR="0042443F" w:rsidRDefault="0009754E" w:rsidP="00B759E2">
      <w:pPr>
        <w:pStyle w:val="Heading1"/>
      </w:pPr>
      <w:bookmarkStart w:id="23" w:name="_Toc2545514"/>
      <w:r>
        <w:lastRenderedPageBreak/>
        <w:t>Contemporary System</w:t>
      </w:r>
      <w:bookmarkEnd w:id="23"/>
    </w:p>
    <w:p w14:paraId="3FA9F06C" w14:textId="52A1A9A0" w:rsidR="0009754E" w:rsidRDefault="00804F4B" w:rsidP="0009754E">
      <w:r>
        <w:t>Designing a system based on current technology allows for great</w:t>
      </w:r>
      <w:r w:rsidR="00AD63BC">
        <w:t>er</w:t>
      </w:r>
      <w:r>
        <w:t xml:space="preserve"> flexibility </w:t>
      </w:r>
      <w:r w:rsidR="003E06F8">
        <w:t>when implementing more functionality than the original system</w:t>
      </w:r>
      <w:r w:rsidR="007871D1">
        <w:t xml:space="preserve">. </w:t>
      </w:r>
      <w:r w:rsidR="00125321">
        <w:t>M</w:t>
      </w:r>
      <w:r w:rsidR="003E06F8">
        <w:t>icrocontroller</w:t>
      </w:r>
      <w:r w:rsidR="00125321">
        <w:t>s</w:t>
      </w:r>
      <w:r w:rsidR="003E06F8">
        <w:t xml:space="preserve"> </w:t>
      </w:r>
      <w:r w:rsidR="00125321">
        <w:t>have</w:t>
      </w:r>
      <w:r w:rsidR="003E06F8">
        <w:t xml:space="preserve"> </w:t>
      </w:r>
      <w:r w:rsidR="00125321">
        <w:t>great toolsets built in</w:t>
      </w:r>
      <w:r w:rsidR="00EB361A">
        <w:t xml:space="preserve">, </w:t>
      </w:r>
      <w:r w:rsidR="009E6023">
        <w:t>completely</w:t>
      </w:r>
      <w:r w:rsidR="00EB361A">
        <w:t xml:space="preserve"> accessible by software</w:t>
      </w:r>
      <w:r w:rsidR="009E6023">
        <w:t xml:space="preserve"> alone</w:t>
      </w:r>
      <w:r w:rsidR="00EB361A">
        <w:t xml:space="preserve">. </w:t>
      </w:r>
    </w:p>
    <w:p w14:paraId="2A62B6EA" w14:textId="6C07A0C8" w:rsidR="009E6023" w:rsidRDefault="009E6023" w:rsidP="009E6023">
      <w:pPr>
        <w:pStyle w:val="Heading2"/>
      </w:pPr>
      <w:bookmarkStart w:id="24" w:name="_Toc2545515"/>
      <w:r>
        <w:t>The PIC18F45K50</w:t>
      </w:r>
      <w:bookmarkEnd w:id="24"/>
    </w:p>
    <w:p w14:paraId="7BB011E3" w14:textId="6B3E60CB" w:rsidR="009E6023" w:rsidRDefault="009E6023" w:rsidP="009E6023">
      <w:r>
        <w:t xml:space="preserve">When choosing a microcontroller for this task, </w:t>
      </w:r>
      <w:r w:rsidR="00154FB9">
        <w:t xml:space="preserve">pin count is paramount. This allows all peripherals to be connected without the need for multiplexers or other external components for I/O expansion. </w:t>
      </w:r>
      <w:r w:rsidR="00287143">
        <w:t>Table 4 is a simple input/output table:</w:t>
      </w:r>
    </w:p>
    <w:tbl>
      <w:tblPr>
        <w:tblW w:w="6080" w:type="dxa"/>
        <w:tblInd w:w="923" w:type="dxa"/>
        <w:tblLook w:val="04A0" w:firstRow="1" w:lastRow="0" w:firstColumn="1" w:lastColumn="0" w:noHBand="0" w:noVBand="1"/>
      </w:tblPr>
      <w:tblGrid>
        <w:gridCol w:w="1743"/>
        <w:gridCol w:w="1144"/>
        <w:gridCol w:w="585"/>
        <w:gridCol w:w="997"/>
        <w:gridCol w:w="1039"/>
        <w:gridCol w:w="572"/>
      </w:tblGrid>
      <w:tr w:rsidR="007871D1" w:rsidRPr="007871D1" w14:paraId="72CD07F5" w14:textId="77777777" w:rsidTr="007871D1">
        <w:trPr>
          <w:trHeight w:val="288"/>
        </w:trPr>
        <w:tc>
          <w:tcPr>
            <w:tcW w:w="6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C99C951" w14:textId="77777777" w:rsidR="007871D1" w:rsidRPr="007871D1" w:rsidRDefault="007871D1" w:rsidP="007871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I/O</w:t>
            </w:r>
          </w:p>
        </w:tc>
      </w:tr>
      <w:tr w:rsidR="007871D1" w:rsidRPr="007871D1" w14:paraId="67E834F3" w14:textId="77777777" w:rsidTr="007871D1">
        <w:trPr>
          <w:trHeight w:val="288"/>
        </w:trPr>
        <w:tc>
          <w:tcPr>
            <w:tcW w:w="1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7328C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AF81C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Digital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CF614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I2C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94809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UART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D7B42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Other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E3B5C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SPI</w:t>
            </w:r>
          </w:p>
        </w:tc>
      </w:tr>
      <w:tr w:rsidR="007871D1" w:rsidRPr="007871D1" w14:paraId="1B76304E" w14:textId="77777777" w:rsidTr="007871D1">
        <w:trPr>
          <w:trHeight w:val="288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2444A22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Sensor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0DCDDDC" w14:textId="77777777" w:rsidR="007871D1" w:rsidRPr="007871D1" w:rsidRDefault="007871D1" w:rsidP="007871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437FCCA" w14:textId="77777777" w:rsidR="007871D1" w:rsidRPr="007871D1" w:rsidRDefault="007871D1" w:rsidP="007871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2E9B03F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A1B12B6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BA9C84E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871D1" w:rsidRPr="007871D1" w14:paraId="0B164B06" w14:textId="77777777" w:rsidTr="007871D1">
        <w:trPr>
          <w:trHeight w:val="288"/>
        </w:trPr>
        <w:tc>
          <w:tcPr>
            <w:tcW w:w="1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7DD41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VCC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FD3F1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28969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E5837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AEC02" w14:textId="77777777" w:rsidR="007871D1" w:rsidRPr="007871D1" w:rsidRDefault="007871D1" w:rsidP="007871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CBAC7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871D1" w:rsidRPr="007871D1" w14:paraId="1818CA57" w14:textId="77777777" w:rsidTr="007871D1">
        <w:trPr>
          <w:trHeight w:val="288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148D9C7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GND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2D794C4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372E536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9D049CC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6ABD047" w14:textId="77777777" w:rsidR="007871D1" w:rsidRPr="007871D1" w:rsidRDefault="007871D1" w:rsidP="007871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8622455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871D1" w:rsidRPr="007871D1" w14:paraId="007C040E" w14:textId="77777777" w:rsidTr="007871D1">
        <w:trPr>
          <w:trHeight w:val="288"/>
        </w:trPr>
        <w:tc>
          <w:tcPr>
            <w:tcW w:w="1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72FF2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USB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6FD34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C86C3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ABCA3" w14:textId="1E5AA227" w:rsidR="007871D1" w:rsidRPr="007871D1" w:rsidRDefault="007871D1" w:rsidP="007871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36BDD" w14:textId="01B6F424" w:rsidR="007871D1" w:rsidRPr="007871D1" w:rsidRDefault="00B362EB" w:rsidP="007871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DF565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871D1" w:rsidRPr="007871D1" w14:paraId="2F1F48F3" w14:textId="77777777" w:rsidTr="007871D1">
        <w:trPr>
          <w:trHeight w:val="288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0B430D4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Buttons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BC20126" w14:textId="77777777" w:rsidR="007871D1" w:rsidRPr="007871D1" w:rsidRDefault="007871D1" w:rsidP="007871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CB2BC66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FF26FFB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2BEC6FC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BE4AF21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871D1" w:rsidRPr="007871D1" w14:paraId="25E52341" w14:textId="77777777" w:rsidTr="007871D1">
        <w:trPr>
          <w:trHeight w:val="288"/>
        </w:trPr>
        <w:tc>
          <w:tcPr>
            <w:tcW w:w="1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E6273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LCD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3BD42" w14:textId="77777777" w:rsidR="007871D1" w:rsidRPr="007871D1" w:rsidRDefault="007871D1" w:rsidP="007871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03A89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25E07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E1E97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85DDA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871D1" w:rsidRPr="007871D1" w14:paraId="425DA80D" w14:textId="77777777" w:rsidTr="007871D1">
        <w:trPr>
          <w:trHeight w:val="288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2862AC9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Bluetooth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024475F" w14:textId="77777777" w:rsidR="007871D1" w:rsidRPr="007871D1" w:rsidRDefault="007871D1" w:rsidP="007871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AD2E600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7CE435A" w14:textId="77777777" w:rsidR="007871D1" w:rsidRPr="007871D1" w:rsidRDefault="007871D1" w:rsidP="007871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EFA93C3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E035EEE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871D1" w:rsidRPr="007871D1" w14:paraId="62D6A507" w14:textId="77777777" w:rsidTr="007871D1">
        <w:trPr>
          <w:trHeight w:val="288"/>
        </w:trPr>
        <w:tc>
          <w:tcPr>
            <w:tcW w:w="1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4E187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SD card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CB39D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35105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8157D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D5318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9B522" w14:textId="77777777" w:rsidR="007871D1" w:rsidRPr="007871D1" w:rsidRDefault="007871D1" w:rsidP="007871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</w:tr>
      <w:tr w:rsidR="007871D1" w:rsidRPr="007871D1" w14:paraId="3DC654F6" w14:textId="77777777" w:rsidTr="007871D1">
        <w:trPr>
          <w:trHeight w:val="288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F85E8EA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Buzzer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F453E03" w14:textId="77777777" w:rsidR="007871D1" w:rsidRPr="007871D1" w:rsidRDefault="007871D1" w:rsidP="007871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E68CD3D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5964FF6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286700D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A857AD8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871D1" w:rsidRPr="007871D1" w14:paraId="44BC1D49" w14:textId="77777777" w:rsidTr="007871D1">
        <w:trPr>
          <w:trHeight w:val="288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62673" w14:textId="77777777" w:rsidR="007871D1" w:rsidRPr="007871D1" w:rsidRDefault="007871D1" w:rsidP="007871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DF5BF" w14:textId="77777777" w:rsidR="007871D1" w:rsidRPr="007871D1" w:rsidRDefault="007871D1" w:rsidP="00787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996DA" w14:textId="77777777" w:rsidR="007871D1" w:rsidRPr="007871D1" w:rsidRDefault="007871D1" w:rsidP="00787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CE36A" w14:textId="77777777" w:rsidR="007871D1" w:rsidRPr="007871D1" w:rsidRDefault="007871D1" w:rsidP="00787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D3883" w14:textId="77777777" w:rsidR="007871D1" w:rsidRPr="007871D1" w:rsidRDefault="007871D1" w:rsidP="007871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Sum: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E0614" w14:textId="16C3A8A0" w:rsidR="007871D1" w:rsidRPr="007871D1" w:rsidRDefault="007871D1" w:rsidP="007871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871D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3</w:t>
            </w:r>
            <w:r w:rsidR="00B362E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6</w:t>
            </w:r>
          </w:p>
        </w:tc>
      </w:tr>
    </w:tbl>
    <w:p w14:paraId="53144E1F" w14:textId="77777777" w:rsidR="00171AA0" w:rsidRDefault="00171AA0" w:rsidP="009E6023"/>
    <w:p w14:paraId="4248B925" w14:textId="01409441" w:rsidR="00287143" w:rsidRDefault="00EF09E6" w:rsidP="00EF09E6">
      <w:pPr>
        <w:pStyle w:val="Caption"/>
        <w:jc w:val="center"/>
      </w:pPr>
      <w:bookmarkStart w:id="25" w:name="_Toc2543336"/>
      <w:r>
        <w:t xml:space="preserve">Table </w:t>
      </w:r>
      <w:r w:rsidR="00C96DA4">
        <w:rPr>
          <w:noProof/>
        </w:rPr>
        <w:fldChar w:fldCharType="begin"/>
      </w:r>
      <w:r w:rsidR="00C96DA4">
        <w:rPr>
          <w:noProof/>
        </w:rPr>
        <w:instrText xml:space="preserve"> SEQ Table \* ARABIC </w:instrText>
      </w:r>
      <w:r w:rsidR="00C96DA4">
        <w:rPr>
          <w:noProof/>
        </w:rPr>
        <w:fldChar w:fldCharType="separate"/>
      </w:r>
      <w:r w:rsidR="0007635A">
        <w:rPr>
          <w:noProof/>
        </w:rPr>
        <w:t>4</w:t>
      </w:r>
      <w:r w:rsidR="00C96DA4">
        <w:rPr>
          <w:noProof/>
        </w:rPr>
        <w:fldChar w:fldCharType="end"/>
      </w:r>
      <w:r>
        <w:t xml:space="preserve"> - Input/output table for modern system</w:t>
      </w:r>
      <w:bookmarkEnd w:id="25"/>
    </w:p>
    <w:p w14:paraId="1613BA45" w14:textId="3FF634A5" w:rsidR="00EF09E6" w:rsidRDefault="00EF09E6" w:rsidP="00EF09E6">
      <w:r>
        <w:t>As seen above, a PIC with at least 3</w:t>
      </w:r>
      <w:r w:rsidR="00125321">
        <w:t>6</w:t>
      </w:r>
      <w:r>
        <w:t xml:space="preserve"> pins is required.</w:t>
      </w:r>
      <w:r w:rsidR="009E2F8D">
        <w:t xml:space="preserve"> </w:t>
      </w:r>
      <w:r>
        <w:t xml:space="preserve">This </w:t>
      </w:r>
      <w:r w:rsidR="00710B6D">
        <w:t xml:space="preserve">perfectly coincides with Microchip’s selection, as the closest PIC has 40 pins. </w:t>
      </w:r>
      <w:r w:rsidR="00A244C0">
        <w:t xml:space="preserve">A Bluetooth unit is the largest occupier of pins, as it needs a minimum of 7 pins to function satisfactory. </w:t>
      </w:r>
      <w:r w:rsidR="00710B6D">
        <w:t xml:space="preserve">In the parametric search function, </w:t>
      </w:r>
      <w:r w:rsidR="00CE2562">
        <w:t>5</w:t>
      </w:r>
      <w:r w:rsidR="00710B6D">
        <w:t xml:space="preserve"> attributes were </w:t>
      </w:r>
      <w:r w:rsidR="00F72356">
        <w:t xml:space="preserve">specified: </w:t>
      </w:r>
    </w:p>
    <w:p w14:paraId="24E79519" w14:textId="3A77C2C9" w:rsidR="004B2DF9" w:rsidRDefault="00192D3A" w:rsidP="007E1549">
      <w:pPr>
        <w:pStyle w:val="ListParagraph"/>
        <w:numPr>
          <w:ilvl w:val="0"/>
          <w:numId w:val="1"/>
        </w:numPr>
      </w:pPr>
      <w:r>
        <w:t xml:space="preserve">UART: </w:t>
      </w:r>
      <w:r w:rsidR="007C2E4B">
        <w:t>&gt;0</w:t>
      </w:r>
    </w:p>
    <w:p w14:paraId="1F786D2B" w14:textId="309C6826" w:rsidR="007C2E4B" w:rsidRDefault="007C2E4B" w:rsidP="007E1549">
      <w:pPr>
        <w:pStyle w:val="ListParagraph"/>
        <w:numPr>
          <w:ilvl w:val="0"/>
          <w:numId w:val="1"/>
        </w:numPr>
      </w:pPr>
      <w:r>
        <w:t>SPI: &gt;0</w:t>
      </w:r>
    </w:p>
    <w:p w14:paraId="7B54560A" w14:textId="3607FA81" w:rsidR="007C2E4B" w:rsidRDefault="00BC218B" w:rsidP="007E1549">
      <w:pPr>
        <w:pStyle w:val="ListParagraph"/>
        <w:numPr>
          <w:ilvl w:val="0"/>
          <w:numId w:val="1"/>
        </w:numPr>
      </w:pPr>
      <w:r>
        <w:t>I2C: &gt;0</w:t>
      </w:r>
    </w:p>
    <w:p w14:paraId="6B21EB45" w14:textId="4D948B0B" w:rsidR="00BC218B" w:rsidRDefault="00BC218B" w:rsidP="007E1549">
      <w:pPr>
        <w:pStyle w:val="ListParagraph"/>
        <w:numPr>
          <w:ilvl w:val="0"/>
          <w:numId w:val="1"/>
        </w:numPr>
      </w:pPr>
      <w:r>
        <w:t>USB: &gt;0</w:t>
      </w:r>
    </w:p>
    <w:p w14:paraId="56A7153D" w14:textId="73CE29CE" w:rsidR="00CE2562" w:rsidRDefault="00CE2562" w:rsidP="007E1549">
      <w:pPr>
        <w:pStyle w:val="ListParagraph"/>
        <w:numPr>
          <w:ilvl w:val="0"/>
          <w:numId w:val="1"/>
        </w:numPr>
      </w:pPr>
      <w:r>
        <w:t>Pin count: 40</w:t>
      </w:r>
    </w:p>
    <w:p w14:paraId="41511CAD" w14:textId="67108DE2" w:rsidR="00BC218B" w:rsidRDefault="0057000C" w:rsidP="00BC218B"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69F8AFDF" wp14:editId="48E7FA51">
                <wp:simplePos x="0" y="0"/>
                <wp:positionH relativeFrom="column">
                  <wp:posOffset>1756410</wp:posOffset>
                </wp:positionH>
                <wp:positionV relativeFrom="paragraph">
                  <wp:posOffset>186478</wp:posOffset>
                </wp:positionV>
                <wp:extent cx="1653540" cy="969010"/>
                <wp:effectExtent l="0" t="0" r="3810" b="254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3540" cy="969010"/>
                          <a:chOff x="-67733" y="-220133"/>
                          <a:chExt cx="1653963" cy="969275"/>
                        </a:xfrm>
                      </wpg:grpSpPr>
                      <wps:wsp>
                        <wps:cNvPr id="17" name="Text Box 17"/>
                        <wps:cNvSpPr txBox="1"/>
                        <wps:spPr>
                          <a:xfrm>
                            <a:off x="0" y="490696"/>
                            <a:ext cx="1586230" cy="258446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C92F197" w14:textId="78A4170F" w:rsidR="0057000C" w:rsidRPr="00DC41E7" w:rsidRDefault="0057000C" w:rsidP="0057000C">
                              <w:pPr>
                                <w:pStyle w:val="Caption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bookmarkStart w:id="26" w:name="_Toc2545485"/>
                              <w:r>
                                <w:t xml:space="preserve">Figure 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C96DA4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A577A">
                                <w:rPr>
                                  <w:noProof/>
                                </w:rPr>
                                <w:t>6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PIC18F45K50</w:t>
                              </w:r>
                              <w:bookmarkEnd w:id="26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3" name="Picture 13" descr="A circuit 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67733" y="-220133"/>
                            <a:ext cx="1586230" cy="7067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F8AFDF" id="Group 18" o:spid="_x0000_s1039" style="position:absolute;margin-left:138.3pt;margin-top:14.7pt;width:130.2pt;height:76.3pt;z-index:251657216;mso-width-relative:margin;mso-height-relative:margin" coordorigin="-677,-2201" coordsize="16539,9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">
                <v:shape id="Text Box 17" o:spid="_x0000_s1040" type="#_x0000_t202" style="position:absolute;top:4906;width:15862;height:2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" stroked="f">
                  <v:textbox style="mso-fit-shape-to-text:t" inset="0,0,0,0">
                    <w:txbxContent>
                      <w:p w14:paraId="7C92F197" w14:textId="78A4170F" w:rsidR="0057000C" w:rsidRPr="00DC41E7" w:rsidRDefault="0057000C" w:rsidP="0057000C">
                        <w:pPr>
                          <w:pStyle w:val="Caption"/>
                          <w:rPr>
                            <w:noProof/>
                            <w:sz w:val="24"/>
                            <w:szCs w:val="24"/>
                          </w:rPr>
                        </w:pPr>
                        <w:bookmarkStart w:id="31" w:name="_Toc2545485"/>
                        <w:r>
                          <w:t xml:space="preserve">Figure </w:t>
                        </w:r>
                        <w:fldSimple w:instr=" SEQ Figure \* ARABIC ">
                          <w:r w:rsidR="006A577A">
                            <w:rPr>
                              <w:noProof/>
                            </w:rPr>
                            <w:t>6</w:t>
                          </w:r>
                        </w:fldSimple>
                        <w:r>
                          <w:t xml:space="preserve"> - PIC18F45K50</w:t>
                        </w:r>
                        <w:bookmarkEnd w:id="31"/>
                      </w:p>
                    </w:txbxContent>
                  </v:textbox>
                </v:shape>
                <v:shape id="Picture 13" o:spid="_x0000_s1041" type="#_x0000_t75" alt="A circuit board&#10;&#10;Description automatically generated" style="position:absolute;left:-677;top:-2201;width:15861;height:7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">
                  <v:imagedata r:id="rId41" o:title="A circuit board&#10;&#10;Description automatically generated"/>
                </v:shape>
                <w10:wrap type="topAndBottom"/>
              </v:group>
            </w:pict>
          </mc:Fallback>
        </mc:AlternateContent>
      </w:r>
      <w:r w:rsidR="00BC218B">
        <w:t>This yielded a result of only 1 PIC</w:t>
      </w:r>
      <w:r w:rsidR="003D79E8">
        <w:t>, the PIC18F45K50</w:t>
      </w:r>
      <w:r w:rsidR="00D92268">
        <w:t xml:space="preserve">. </w:t>
      </w:r>
    </w:p>
    <w:p w14:paraId="66DA7823" w14:textId="4EC0D8E9" w:rsidR="0057000C" w:rsidRDefault="0057000C" w:rsidP="00BB4614">
      <w:pPr>
        <w:pStyle w:val="Heading2"/>
      </w:pPr>
      <w:bookmarkStart w:id="27" w:name="_Toc2545516"/>
      <w:r>
        <w:lastRenderedPageBreak/>
        <w:t>Circuit Details</w:t>
      </w:r>
      <w:bookmarkEnd w:id="27"/>
    </w:p>
    <w:p w14:paraId="2C9BB4D7" w14:textId="2BD1B630" w:rsidR="00A6648E" w:rsidRDefault="009A4037" w:rsidP="00BB4614">
      <w:r>
        <w:t xml:space="preserve">Since a requirement for this system was USB charging and data passthrough, a choice to lower the supply voltage to 3.3V was made. This </w:t>
      </w:r>
      <w:r w:rsidR="00BD5ED8">
        <w:t>w</w:t>
      </w:r>
      <w:r>
        <w:t xml:space="preserve">as not a problem, </w:t>
      </w:r>
      <w:r w:rsidR="00BD5ED8">
        <w:t>as</w:t>
      </w:r>
      <w:r>
        <w:t xml:space="preserve"> all the components in the schematic have </w:t>
      </w:r>
      <w:r w:rsidR="00BD5ED8">
        <w:t xml:space="preserve">at least </w:t>
      </w:r>
      <w:r>
        <w:t xml:space="preserve">3.3V </w:t>
      </w:r>
      <w:r w:rsidR="00BD5ED8">
        <w:t xml:space="preserve">minimum voltage requirements. </w:t>
      </w:r>
      <w:r w:rsidR="00A6648E">
        <w:t xml:space="preserve">The reasoning behind this choice was to remove the need for DC-DC boost converters, as single-cell </w:t>
      </w:r>
      <w:r w:rsidR="007E5076">
        <w:t>lithium batteries have a potential of between 3</w:t>
      </w:r>
      <w:r w:rsidR="003472CF">
        <w:t xml:space="preserve">V-4.2V, depending on charge level. USB standard voltage is 5V, which makes single-cell lithium ideal for </w:t>
      </w:r>
      <w:r w:rsidR="002626E6">
        <w:t xml:space="preserve">USB charging. </w:t>
      </w:r>
    </w:p>
    <w:p w14:paraId="27472468" w14:textId="39D7744E" w:rsidR="002626E6" w:rsidRDefault="00250D06" w:rsidP="00250D06">
      <w:pPr>
        <w:pStyle w:val="Heading3"/>
      </w:pPr>
      <w:bookmarkStart w:id="28" w:name="_Toc2545517"/>
      <w:r>
        <w:t>Schematic Sheet 1</w:t>
      </w:r>
      <w:bookmarkEnd w:id="28"/>
    </w:p>
    <w:p w14:paraId="610B5265" w14:textId="1B5778F3" w:rsidR="00B641F6" w:rsidRDefault="00845F96" w:rsidP="00250D06">
      <w:r>
        <w:t xml:space="preserve">In sheet 1 (figure 7), we find the button array, SD-card interface, </w:t>
      </w:r>
      <w:r w:rsidR="009E3B9C">
        <w:t xml:space="preserve">warning buzzer, the </w:t>
      </w:r>
      <w:r w:rsidR="00A2224E">
        <w:t>LCD</w:t>
      </w:r>
      <w:r w:rsidR="009E3B9C">
        <w:t xml:space="preserve"> screen and the sensor module itself. The button array design is identical to </w:t>
      </w:r>
      <w:r w:rsidR="00287961">
        <w:t>the previously discussed circuit. The only change</w:t>
      </w:r>
      <w:r w:rsidR="00B641F6">
        <w:t>s</w:t>
      </w:r>
      <w:r w:rsidR="00287961">
        <w:t xml:space="preserve"> </w:t>
      </w:r>
      <w:r w:rsidR="00B641F6">
        <w:t>are</w:t>
      </w:r>
      <w:r w:rsidR="00287961">
        <w:t xml:space="preserve"> a lower supply voltage</w:t>
      </w:r>
      <w:r w:rsidR="00B641F6">
        <w:t xml:space="preserve"> and more buttons.</w:t>
      </w:r>
    </w:p>
    <w:p w14:paraId="3966E022" w14:textId="098F8CA9" w:rsidR="00607359" w:rsidRDefault="00B641F6" w:rsidP="00250D06">
      <w:r>
        <w:t xml:space="preserve">The SD-card interface is a simple SPI-based unit, with 2 data lines and 1 clock line. </w:t>
      </w:r>
      <w:r w:rsidR="00607359">
        <w:t xml:space="preserve">The PIC generates the clock signal, and the SD-card acts as an SPI slave. </w:t>
      </w:r>
    </w:p>
    <w:p w14:paraId="700EF222" w14:textId="31BAF89A" w:rsidR="00FA24B3" w:rsidRDefault="00C70FDD" w:rsidP="00250D06">
      <w:r>
        <w:t xml:space="preserve">The </w:t>
      </w:r>
      <w:r w:rsidR="00A2224E">
        <w:t>LCD</w:t>
      </w:r>
      <w:r w:rsidR="00E3374F">
        <w:t xml:space="preserve"> screen was chosen for its lower supply voltage</w:t>
      </w:r>
      <w:r w:rsidR="00A2224E">
        <w:t xml:space="preserve"> as the circuit is now running on 3.3V.</w:t>
      </w:r>
    </w:p>
    <w:p w14:paraId="2B859796" w14:textId="77777777" w:rsidR="00FA24B3" w:rsidRDefault="00FA24B3"/>
    <w:p w14:paraId="28D457ED" w14:textId="77777777" w:rsidR="00FA24B3" w:rsidRDefault="00FA24B3"/>
    <w:p w14:paraId="630E5D2E" w14:textId="77777777" w:rsidR="00FA24B3" w:rsidRDefault="00FA24B3"/>
    <w:p w14:paraId="2668DBC1" w14:textId="77777777" w:rsidR="00FA24B3" w:rsidRDefault="00FA24B3"/>
    <w:p w14:paraId="217CBEE3" w14:textId="77777777" w:rsidR="00FA24B3" w:rsidRDefault="00FA24B3"/>
    <w:p w14:paraId="11D4FDD8" w14:textId="77777777" w:rsidR="00FA24B3" w:rsidRDefault="00FA24B3"/>
    <w:p w14:paraId="2D8722AC" w14:textId="77777777" w:rsidR="00FA24B3" w:rsidRDefault="00FA24B3"/>
    <w:p w14:paraId="148B1A09" w14:textId="77777777" w:rsidR="00FA24B3" w:rsidRDefault="00FA24B3"/>
    <w:p w14:paraId="3F49ED7D" w14:textId="77777777" w:rsidR="00FA24B3" w:rsidRDefault="00FA24B3"/>
    <w:p w14:paraId="3DEB1C56" w14:textId="77777777" w:rsidR="00FA24B3" w:rsidRDefault="00FA24B3"/>
    <w:p w14:paraId="59D0E6E7" w14:textId="77777777" w:rsidR="00FA24B3" w:rsidRDefault="00FA24B3"/>
    <w:p w14:paraId="64798062" w14:textId="77777777" w:rsidR="00FA24B3" w:rsidRDefault="00FA24B3">
      <w:pPr>
        <w:sectPr w:rsidR="00FA24B3" w:rsidSect="004A0623">
          <w:pgSz w:w="11906" w:h="16838"/>
          <w:pgMar w:top="1134" w:right="1418" w:bottom="851" w:left="1985" w:header="709" w:footer="709" w:gutter="0"/>
          <w:cols w:space="708"/>
          <w:titlePg/>
          <w:docGrid w:linePitch="360"/>
        </w:sectPr>
      </w:pPr>
    </w:p>
    <w:p w14:paraId="07D14729" w14:textId="3766002B" w:rsidR="008E4F80" w:rsidRDefault="00065327" w:rsidP="00E90809">
      <w:pPr>
        <w:sectPr w:rsidR="008E4F80" w:rsidSect="00FA24B3">
          <w:pgSz w:w="11906" w:h="16838"/>
          <w:pgMar w:top="0" w:right="1418" w:bottom="851" w:left="0" w:header="708" w:footer="708" w:gutter="0"/>
          <w:cols w:space="708"/>
          <w:titlePg/>
          <w:docGrid w:linePitch="360"/>
        </w:sect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F2155E0" wp14:editId="067ACC92">
                <wp:simplePos x="0" y="0"/>
                <wp:positionH relativeFrom="column">
                  <wp:posOffset>173567</wp:posOffset>
                </wp:positionH>
                <wp:positionV relativeFrom="paragraph">
                  <wp:posOffset>317500</wp:posOffset>
                </wp:positionV>
                <wp:extent cx="6896043" cy="9473565"/>
                <wp:effectExtent l="0" t="0" r="635" b="0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6043" cy="9473565"/>
                          <a:chOff x="0" y="0"/>
                          <a:chExt cx="6896043" cy="9473565"/>
                        </a:xfrm>
                      </wpg:grpSpPr>
                      <pic:pic xmlns:pic="http://schemas.openxmlformats.org/drawingml/2006/picture">
                        <pic:nvPicPr>
                          <pic:cNvPr id="22" name="Picture 22" descr="A close up of text on a whit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9880" cy="94735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Text Box 23"/>
                        <wps:cNvSpPr txBox="1"/>
                        <wps:spPr>
                          <a:xfrm rot="16200000">
                            <a:off x="3437198" y="4576233"/>
                            <a:ext cx="6659245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A059B53" w14:textId="5C8EDEF6" w:rsidR="00065327" w:rsidRPr="00560510" w:rsidRDefault="00065327" w:rsidP="00065327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bookmarkStart w:id="29" w:name="_Toc2545486"/>
                              <w:r>
                                <w:t xml:space="preserve">Figure 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C96DA4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A577A">
                                <w:rPr>
                                  <w:noProof/>
                                </w:rPr>
                                <w:t>7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Modern system circuit diagram (sheet 1/2)</w:t>
                              </w:r>
                              <w:bookmarkEnd w:id="29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2155E0" id="Group 24" o:spid="_x0000_s1042" style="position:absolute;margin-left:13.65pt;margin-top:25pt;width:543pt;height:745.95pt;z-index:251661312" coordsize="68960,947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">
                <v:shape id="Picture 22" o:spid="_x0000_s1043" type="#_x0000_t75" alt="A close up of text on a white background&#10;&#10;Description automatically generated" style="position:absolute;width:66598;height:94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">
                  <v:imagedata r:id="rId43" o:title="A close up of text on a white background&#10;&#10;Description automatically generated"/>
                </v:shape>
                <v:shape id="Text Box 23" o:spid="_x0000_s1044" type="#_x0000_t202" style="position:absolute;left:34372;top:45761;width:66592;height:258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" stroked="f">
                  <v:textbox style="mso-fit-shape-to-text:t" inset="0,0,0,0">
                    <w:txbxContent>
                      <w:p w14:paraId="6A059B53" w14:textId="5C8EDEF6" w:rsidR="00065327" w:rsidRPr="00560510" w:rsidRDefault="00065327" w:rsidP="00065327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bookmarkStart w:id="35" w:name="_Toc2545486"/>
                        <w:r>
                          <w:t xml:space="preserve">Figure </w:t>
                        </w:r>
                        <w:fldSimple w:instr=" SEQ Figure \* ARABIC ">
                          <w:r w:rsidR="006A577A">
                            <w:rPr>
                              <w:noProof/>
                            </w:rPr>
                            <w:t>7</w:t>
                          </w:r>
                        </w:fldSimple>
                        <w:r>
                          <w:t xml:space="preserve"> - Modern system circuit diagram (sheet 1/2)</w:t>
                        </w:r>
                        <w:bookmarkEnd w:id="35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8E4F80">
        <w:tab/>
      </w:r>
    </w:p>
    <w:p w14:paraId="3F96AA01" w14:textId="269AD006" w:rsidR="003A4923" w:rsidRDefault="003A4923" w:rsidP="004E4814">
      <w:pPr>
        <w:pStyle w:val="Heading3"/>
      </w:pPr>
      <w:bookmarkStart w:id="30" w:name="_Toc2545518"/>
      <w:r>
        <w:lastRenderedPageBreak/>
        <w:t>Schematic Sheet 2</w:t>
      </w:r>
      <w:bookmarkEnd w:id="30"/>
    </w:p>
    <w:p w14:paraId="1C2B3A97" w14:textId="05372427" w:rsidR="004E4814" w:rsidRDefault="004E4814" w:rsidP="004E4814">
      <w:r>
        <w:t>Sheet 2</w:t>
      </w:r>
      <w:r w:rsidR="004A0623">
        <w:t xml:space="preserve"> (figure 8, next page)</w:t>
      </w:r>
      <w:r>
        <w:t xml:space="preserve"> contains </w:t>
      </w:r>
      <w:r w:rsidR="006219BF">
        <w:t xml:space="preserve">the microcontroller itself, the power supply and the Bluetooth </w:t>
      </w:r>
      <w:r w:rsidR="00B7077C">
        <w:t xml:space="preserve">module. </w:t>
      </w:r>
      <w:r w:rsidR="002C5A28">
        <w:t xml:space="preserve">The RN4020 Bluetooth module </w:t>
      </w:r>
      <w:r w:rsidR="00740561">
        <w:t>from Microchip offers MLDP (Microchip Low-energy Data Profile)</w:t>
      </w:r>
      <w:r w:rsidR="00D42ACB">
        <w:t xml:space="preserve">, which can transmit data at a lower power consumption than </w:t>
      </w:r>
      <w:r w:rsidR="00ED136E">
        <w:t xml:space="preserve">standard Bluetooth modems. If a baud rate of 2400 is selected, the module does not need to be fully awake for data transmission to happen. </w:t>
      </w:r>
      <w:r w:rsidR="00A41905">
        <w:t xml:space="preserve">The three LEDs provides information on connection status, on-status and </w:t>
      </w:r>
      <w:r w:rsidR="00503816">
        <w:t xml:space="preserve">transmission status. </w:t>
      </w:r>
    </w:p>
    <w:p w14:paraId="7CD5A27E" w14:textId="09EA1A4C" w:rsidR="002F24F6" w:rsidRDefault="00B362EB" w:rsidP="004E4814">
      <w:r>
        <w:t>The power supply</w:t>
      </w:r>
      <w:r w:rsidR="001E6BF2">
        <w:t xml:space="preserve"> is sourced from 2 lithium cells in parallel. This offers </w:t>
      </w:r>
      <w:r w:rsidR="002C2521">
        <w:t xml:space="preserve">higher capacity, but the cells need to be closely matched to prevent </w:t>
      </w:r>
      <w:r w:rsidR="00CE35AE">
        <w:t>short cell life or dangerous situations such as high quiescent currents between the cells due to differing internal resistances and charges.</w:t>
      </w:r>
      <w:r w:rsidR="00A04B35">
        <w:t xml:space="preserve"> A 3.3V voltage regulator regulates and supplies the entire system.</w:t>
      </w:r>
      <w:r w:rsidR="00CE35AE">
        <w:t xml:space="preserve"> </w:t>
      </w:r>
      <w:r w:rsidR="00D247BD">
        <w:t xml:space="preserve">The charger (LTC4053) can supply up to 500mA, which is the limit for most USB hosts. </w:t>
      </w:r>
      <w:r w:rsidR="007A7D1F">
        <w:t xml:space="preserve">A 10k NTC thermistor monitors the battery temperature, offering safer charge control in case of overheating. </w:t>
      </w:r>
      <w:r w:rsidR="00880B63">
        <w:t xml:space="preserve">The charge current is also selectable, with options of 100mA and 500mA. </w:t>
      </w:r>
      <w:r w:rsidR="00E544EA">
        <w:t xml:space="preserve">In the current configuration, the charge current is set to max (500mA). </w:t>
      </w:r>
      <w:r w:rsidR="002F24F6">
        <w:t xml:space="preserve">Since the voltage regulator can supply a maximum of 200mA and the batteries have a </w:t>
      </w:r>
      <w:r w:rsidR="00180759">
        <w:t xml:space="preserve">6700mAh capacity, </w:t>
      </w:r>
      <w:r w:rsidR="002F24F6">
        <w:t xml:space="preserve">the worst-case battery life can be calculated: </w:t>
      </w:r>
    </w:p>
    <w:p w14:paraId="2C322FF3" w14:textId="761AE0B6" w:rsidR="00180759" w:rsidRDefault="00C96DA4" w:rsidP="004E4814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6700mAh</m:t>
              </m:r>
            </m:num>
            <m:den>
              <m:r>
                <w:rPr>
                  <w:rFonts w:ascii="Cambria Math" w:hAnsi="Cambria Math"/>
                </w:rPr>
                <m:t>200mA</m:t>
              </m:r>
            </m:den>
          </m:f>
          <m:r>
            <w:rPr>
              <w:rFonts w:ascii="Cambria Math" w:hAnsi="Cambria Math"/>
            </w:rPr>
            <m:t>×0.7=23.45</m:t>
          </m:r>
          <m:r>
            <w:rPr>
              <w:rFonts w:ascii="Cambria Math" w:hAnsi="Cambria Math"/>
            </w:rPr>
            <m:t>h</m:t>
          </m:r>
        </m:oMath>
      </m:oMathPara>
    </w:p>
    <w:p w14:paraId="07C80828" w14:textId="73ED4473" w:rsidR="00A027E1" w:rsidRDefault="00D914A0" w:rsidP="004E4814">
      <w:r>
        <w:t xml:space="preserve">In this equation, the 0.7 is a </w:t>
      </w:r>
      <w:r w:rsidR="00A413ED">
        <w:t>“consumption rate” factor</w:t>
      </w:r>
      <w:r w:rsidR="00F71AFE">
        <w:t xml:space="preserve"> (provided by Digi-Key</w:t>
      </w:r>
      <w:r w:rsidR="00D02066">
        <w:fldChar w:fldCharType="begin" w:fldLock="1"/>
      </w:r>
      <w:r w:rsidR="003A798A">
        <w:instrText>ADDIN CSL_CITATION {"citationItems":[{"id":"ITEM-1","itemData":{"URL":"https://www.digikey.co.uk/en/resources/conversion-calculators/conversion-calculator-battery-life","accessed":{"date-parts":[["2019","3","3"]]},"author":[{"dropping-particle":"","family":"Digi-Key","given":"","non-dropping-particle":"","parse-names":false,"suffix":""}],"id":"ITEM-1","issued":{"date-parts":[["0"]]},"title":"Battery Life Calculator | DigiKey Electronics","type":"webpage"},"uris":["http://www.mendeley.com/documents/?uuid=5f10e65f-1a38-32c2-aa4e-1a0c5310ef75"]}],"mendeley":{"formattedCitation":"[15]","plainTextFormattedCitation":"[15]","previouslyFormattedCitation":"[15]"},"properties":{"noteIndex":0},"schema":"https://github.com/citation-style-language/schema/raw/master/csl-citation.json"}</w:instrText>
      </w:r>
      <w:r w:rsidR="00D02066">
        <w:fldChar w:fldCharType="separate"/>
      </w:r>
      <w:r w:rsidR="00C94580" w:rsidRPr="00C94580">
        <w:rPr>
          <w:noProof/>
        </w:rPr>
        <w:t>[15]</w:t>
      </w:r>
      <w:r w:rsidR="00D02066">
        <w:fldChar w:fldCharType="end"/>
      </w:r>
      <w:r w:rsidR="00F71AFE">
        <w:t>)</w:t>
      </w:r>
      <w:r w:rsidR="00A413ED">
        <w:t xml:space="preserve">, which attempts to correct the equation for real-life factors such as battery wear and </w:t>
      </w:r>
      <w:r w:rsidR="00F71AFE">
        <w:t xml:space="preserve">temperature changes. Since the system will </w:t>
      </w:r>
      <w:r w:rsidR="00BA38BE">
        <w:t xml:space="preserve">never reach 200mA, a more sensible approach would be to halve the current consumption. This is still a very conservative </w:t>
      </w:r>
      <w:r w:rsidR="00A027E1">
        <w:t xml:space="preserve">approach, as most of the components in the circuit draw less than 100mA. </w:t>
      </w:r>
      <w:r w:rsidR="004A25C1">
        <w:t>The unit can therefore comfortably operate for 24 hours on a single charge.</w:t>
      </w:r>
      <w:r w:rsidR="00C96DA4">
        <w:t xml:space="preserve">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6700mAh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  <m:r>
          <w:rPr>
            <w:rFonts w:ascii="Cambria Math" w:hAnsi="Cambria Math"/>
          </w:rPr>
          <m:t>×0.7=46.9</m:t>
        </m:r>
        <m:r>
          <w:rPr>
            <w:rFonts w:ascii="Cambria Math" w:hAnsi="Cambria Math"/>
          </w:rPr>
          <m:t>h</m:t>
        </m:r>
      </m:oMath>
    </w:p>
    <w:p w14:paraId="2F68F706" w14:textId="65FFC0B7" w:rsidR="004A0623" w:rsidRDefault="00E544EA" w:rsidP="004E4814">
      <w:r>
        <w:t xml:space="preserve">The PIC itself has 3 available I/O ports for future expansion. </w:t>
      </w:r>
      <w:r w:rsidR="008467C2">
        <w:t>The power supply and ground pins are not visible in this schematic. Pin 18 (VUSB3v3) is coupled to ground through a</w:t>
      </w:r>
      <w:r w:rsidR="00113DB2">
        <w:t xml:space="preserve"> ceramic</w:t>
      </w:r>
      <w:r w:rsidR="008467C2">
        <w:t xml:space="preserve"> low</w:t>
      </w:r>
      <w:r w:rsidR="00113DB2">
        <w:t>-</w:t>
      </w:r>
      <w:r w:rsidR="008467C2">
        <w:t xml:space="preserve">ESR </w:t>
      </w:r>
      <w:r w:rsidR="003A2982">
        <w:t>capacitor, as per the datasheet instruction</w:t>
      </w:r>
      <w:r w:rsidR="00113DB2">
        <w:t>s.</w:t>
      </w:r>
      <w:bookmarkStart w:id="31" w:name="_GoBack"/>
      <w:bookmarkEnd w:id="31"/>
    </w:p>
    <w:p w14:paraId="76C4E95A" w14:textId="77777777" w:rsidR="004A0623" w:rsidRDefault="004A0623" w:rsidP="004E4814"/>
    <w:p w14:paraId="7F362645" w14:textId="68D96357" w:rsidR="004A0623" w:rsidRDefault="004A0623" w:rsidP="004E4814">
      <w:pPr>
        <w:sectPr w:rsidR="004A0623" w:rsidSect="00065327">
          <w:pgSz w:w="11906" w:h="16838"/>
          <w:pgMar w:top="1134" w:right="1418" w:bottom="851" w:left="1985" w:header="708" w:footer="708" w:gutter="0"/>
          <w:cols w:space="708"/>
          <w:titlePg/>
          <w:docGrid w:linePitch="360"/>
        </w:sectPr>
      </w:pPr>
    </w:p>
    <w:p w14:paraId="66F9C81F" w14:textId="177F37F6" w:rsidR="004A0623" w:rsidRDefault="004A0623" w:rsidP="004E4814">
      <w:pPr>
        <w:sectPr w:rsidR="004A0623" w:rsidSect="00BE6CBD">
          <w:pgSz w:w="11906" w:h="16838"/>
          <w:pgMar w:top="0" w:right="1418" w:bottom="851" w:left="0" w:header="709" w:footer="709" w:gutter="0"/>
          <w:cols w:space="708"/>
          <w:titlePg/>
          <w:docGrid w:linePitch="360"/>
        </w:sect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2D9B18C" wp14:editId="3006BA08">
                <wp:simplePos x="0" y="0"/>
                <wp:positionH relativeFrom="column">
                  <wp:posOffset>253153</wp:posOffset>
                </wp:positionH>
                <wp:positionV relativeFrom="paragraph">
                  <wp:posOffset>139700</wp:posOffset>
                </wp:positionV>
                <wp:extent cx="6917425" cy="9473565"/>
                <wp:effectExtent l="0" t="0" r="0" b="0"/>
                <wp:wrapTopAndBottom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7425" cy="9473565"/>
                          <a:chOff x="0" y="0"/>
                          <a:chExt cx="6917425" cy="9473565"/>
                        </a:xfrm>
                      </wpg:grpSpPr>
                      <pic:pic xmlns:pic="http://schemas.openxmlformats.org/drawingml/2006/picture">
                        <pic:nvPicPr>
                          <pic:cNvPr id="25" name="Picture 25" descr="A screenshot of a cell pho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9880" cy="94735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Text Box 26"/>
                        <wps:cNvSpPr txBox="1"/>
                        <wps:spPr>
                          <a:xfrm rot="16200000">
                            <a:off x="3458580" y="4732867"/>
                            <a:ext cx="6659245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2A55793" w14:textId="209EE699" w:rsidR="004A0623" w:rsidRPr="00294819" w:rsidRDefault="004A0623" w:rsidP="004A0623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bookmarkStart w:id="32" w:name="_Toc2545487"/>
                              <w:r>
                                <w:t xml:space="preserve">Figure 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C96DA4">
                                <w:rPr>
                                  <w:noProof/>
                                </w:rPr>
                                <w:instrText xml:space="preserve"> SEQ Figure \</w:instrText>
                              </w:r>
                              <w:r w:rsidR="00C96DA4">
                                <w:rPr>
                                  <w:noProof/>
                                </w:rPr>
                                <w:instrText xml:space="preserve">* ARABIC </w:instrTex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A577A">
                                <w:rPr>
                                  <w:noProof/>
                                </w:rPr>
                                <w:t>8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</w:t>
                              </w:r>
                              <w:r w:rsidRPr="008925C6">
                                <w:t xml:space="preserve">Modern system circuit diagram (sheet </w:t>
                              </w:r>
                              <w:r>
                                <w:t>2</w:t>
                              </w:r>
                              <w:r w:rsidRPr="008925C6">
                                <w:t>/2)</w:t>
                              </w:r>
                              <w:bookmarkEnd w:id="32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D9B18C" id="Group 27" o:spid="_x0000_s1045" style="position:absolute;margin-left:19.95pt;margin-top:11pt;width:544.7pt;height:745.95pt;z-index:251665408" coordsize="69174,947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">
                <v:shape id="Picture 25" o:spid="_x0000_s1046" type="#_x0000_t75" alt="A screenshot of a cell phone&#10;&#10;Description automatically generated" style="position:absolute;width:66598;height:94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">
                  <v:imagedata r:id="rId45" o:title="A screenshot of a cell phone&#10;&#10;Description automatically generated"/>
                </v:shape>
                <v:shape id="Text Box 26" o:spid="_x0000_s1047" type="#_x0000_t202" style="position:absolute;left:34585;top:47328;width:66593;height:258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" stroked="f">
                  <v:textbox style="mso-fit-shape-to-text:t" inset="0,0,0,0">
                    <w:txbxContent>
                      <w:p w14:paraId="42A55793" w14:textId="209EE699" w:rsidR="004A0623" w:rsidRPr="00294819" w:rsidRDefault="004A0623" w:rsidP="004A0623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bookmarkStart w:id="38" w:name="_Toc2545487"/>
                        <w:r>
                          <w:t xml:space="preserve">Figure </w:t>
                        </w:r>
                        <w:fldSimple w:instr=" SEQ Figure \* ARABIC ">
                          <w:r w:rsidR="006A577A">
                            <w:rPr>
                              <w:noProof/>
                            </w:rPr>
                            <w:t>8</w:t>
                          </w:r>
                        </w:fldSimple>
                        <w:r>
                          <w:t xml:space="preserve"> - </w:t>
                        </w:r>
                        <w:r w:rsidRPr="008925C6">
                          <w:t xml:space="preserve">Modern system circuit diagram (sheet </w:t>
                        </w:r>
                        <w:r>
                          <w:t>2</w:t>
                        </w:r>
                        <w:r w:rsidRPr="008925C6">
                          <w:t>/2)</w:t>
                        </w:r>
                        <w:bookmarkEnd w:id="38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5D407925" w14:textId="7F85D6B7" w:rsidR="004A0623" w:rsidRDefault="00321585" w:rsidP="003E1064">
      <w:pPr>
        <w:pStyle w:val="Heading2"/>
      </w:pPr>
      <w:bookmarkStart w:id="33" w:name="_Toc2545519"/>
      <w:r>
        <w:lastRenderedPageBreak/>
        <w:t>Principle of Operation</w:t>
      </w:r>
      <w:bookmarkEnd w:id="33"/>
    </w:p>
    <w:p w14:paraId="4C8B15DA" w14:textId="4ADCBA4A" w:rsidR="00321585" w:rsidRDefault="00321585" w:rsidP="00321585">
      <w:r>
        <w:t xml:space="preserve">This sensor system is based on an I2C protocol between the </w:t>
      </w:r>
      <w:r w:rsidR="003E1064">
        <w:t xml:space="preserve">sensor module and microcontroller. </w:t>
      </w:r>
      <w:r w:rsidR="00E364F8">
        <w:t>T</w:t>
      </w:r>
      <w:r w:rsidR="00945205">
        <w:t xml:space="preserve">he sensor module itself is an NDIR </w:t>
      </w:r>
      <w:r w:rsidR="004E033A">
        <w:t xml:space="preserve">sensor, which is not reliant on a chamber of a certain size like the ultrasonic version. </w:t>
      </w:r>
    </w:p>
    <w:p w14:paraId="10E39528" w14:textId="553C0FD9" w:rsidR="006F07F1" w:rsidRDefault="006F07F1" w:rsidP="00321585">
      <w:r>
        <w:t xml:space="preserve">On the next page, in figure 9, </w:t>
      </w:r>
      <w:r w:rsidR="00896D38">
        <w:t xml:space="preserve">the flowchart explains the operation of the program during normal use. </w:t>
      </w:r>
      <w:r w:rsidR="000334B1">
        <w:t xml:space="preserve">At first, the user is </w:t>
      </w:r>
      <w:r w:rsidR="004216B8">
        <w:t xml:space="preserve">prompted with a voluntary setup routine. If declined, the system will run as normal but without </w:t>
      </w:r>
      <w:r w:rsidR="00211739">
        <w:t xml:space="preserve">Bluetooth or SD-card capabilities. The setup routine also prompts the user with inputting the date/time. </w:t>
      </w:r>
    </w:p>
    <w:p w14:paraId="500E86D6" w14:textId="2A359B7C" w:rsidR="005C427C" w:rsidRDefault="005C427C" w:rsidP="00321585">
      <w:r>
        <w:t xml:space="preserve">When the normal program flow starts, a </w:t>
      </w:r>
      <w:r w:rsidR="00A325A4">
        <w:t>CO</w:t>
      </w:r>
      <w:r w:rsidR="00A325A4">
        <w:rPr>
          <w:vertAlign w:val="subscript"/>
        </w:rPr>
        <w:t xml:space="preserve">2 </w:t>
      </w:r>
      <w:r>
        <w:t>measurement is taken. If the level is too high</w:t>
      </w:r>
      <w:r w:rsidR="00EB7C93">
        <w:t>, the program sets a flag. The purpose of this flag is to create a different time interval</w:t>
      </w:r>
      <w:r w:rsidR="00435D06">
        <w:t xml:space="preserve"> so the user can temporarily disable the buzzer</w:t>
      </w:r>
      <w:r w:rsidR="00DE748B">
        <w:t xml:space="preserve">. The buzzer only gets permanently deactivated </w:t>
      </w:r>
      <w:r w:rsidR="00DF499F">
        <w:t xml:space="preserve">if the </w:t>
      </w:r>
      <w:r w:rsidR="00A325A4">
        <w:t>CO</w:t>
      </w:r>
      <w:r w:rsidR="00A325A4">
        <w:rPr>
          <w:vertAlign w:val="subscript"/>
        </w:rPr>
        <w:t xml:space="preserve">2 </w:t>
      </w:r>
      <w:r w:rsidR="00DF499F">
        <w:t xml:space="preserve">level drops to a safe level. </w:t>
      </w:r>
    </w:p>
    <w:p w14:paraId="0D2E59C8" w14:textId="6BB2372B" w:rsidR="00DF499F" w:rsidRDefault="00DF499F" w:rsidP="00321585">
      <w:r>
        <w:t xml:space="preserve">The interrupt routine handles both </w:t>
      </w:r>
      <w:r w:rsidR="00106E7B">
        <w:t xml:space="preserve">the silencing of the buzzer and a system-wide reset if necessary. It accomplishes this by recording the </w:t>
      </w:r>
      <w:r w:rsidR="00225160">
        <w:t>button depression time an</w:t>
      </w:r>
      <w:r w:rsidR="00F25C24">
        <w:t>d executing a syste</w:t>
      </w:r>
      <w:r w:rsidR="00605F83">
        <w:t xml:space="preserve">m reset and SD-card wipe if the button is depressed for more than 5 seconds. </w:t>
      </w:r>
      <w:r w:rsidR="007135E5">
        <w:t xml:space="preserve">If the button is pressed in rapid succession, the PIC records this, and if it reaches 5 </w:t>
      </w:r>
      <w:r w:rsidR="00BE6CBD">
        <w:t xml:space="preserve">depressions, it takes the user into setup mode without the user having to power off beforehand. </w:t>
      </w:r>
    </w:p>
    <w:p w14:paraId="0917DA39" w14:textId="77777777" w:rsidR="00BE6CBD" w:rsidRDefault="00BE6CBD" w:rsidP="00321585">
      <w:pPr>
        <w:sectPr w:rsidR="00BE6CBD" w:rsidSect="00B84179">
          <w:pgSz w:w="11906" w:h="16838"/>
          <w:pgMar w:top="1134" w:right="1418" w:bottom="851" w:left="1985" w:header="709" w:footer="709" w:gutter="0"/>
          <w:cols w:space="708"/>
          <w:titlePg/>
          <w:docGrid w:linePitch="360"/>
        </w:sectPr>
      </w:pPr>
    </w:p>
    <w:p w14:paraId="2EFB6B8D" w14:textId="12298CA7" w:rsidR="00BE6CBD" w:rsidRDefault="00BE6CBD" w:rsidP="00321585"/>
    <w:p w14:paraId="68E41432" w14:textId="13F7786B" w:rsidR="00B84179" w:rsidRDefault="00B84179" w:rsidP="00824C14">
      <w:pPr>
        <w:pStyle w:val="Heading3"/>
      </w:pPr>
      <w:r>
        <w:tab/>
      </w:r>
      <w:r>
        <w:tab/>
      </w:r>
      <w:bookmarkStart w:id="34" w:name="_Toc2545520"/>
      <w:r>
        <w:t>Flowchart</w:t>
      </w:r>
      <w:bookmarkEnd w:id="34"/>
    </w:p>
    <w:p w14:paraId="17D35A92" w14:textId="5AA59853" w:rsidR="00B84179" w:rsidRDefault="00B84179" w:rsidP="00B84179"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DC6E260" wp14:editId="0D1B9934">
                <wp:simplePos x="0" y="0"/>
                <wp:positionH relativeFrom="column">
                  <wp:posOffset>152400</wp:posOffset>
                </wp:positionH>
                <wp:positionV relativeFrom="paragraph">
                  <wp:posOffset>228600</wp:posOffset>
                </wp:positionV>
                <wp:extent cx="7185025" cy="6834505"/>
                <wp:effectExtent l="0" t="0" r="0" b="4445"/>
                <wp:wrapTopAndBottom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85025" cy="6834505"/>
                          <a:chOff x="0" y="0"/>
                          <a:chExt cx="7185025" cy="6834505"/>
                        </a:xfrm>
                      </wpg:grpSpPr>
                      <pic:pic xmlns:pic="http://schemas.openxmlformats.org/drawingml/2006/picture">
                        <pic:nvPicPr>
                          <pic:cNvPr id="29" name="Picture 29" descr="A close up of a ma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5025" cy="65189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Text Box 30"/>
                        <wps:cNvSpPr txBox="1"/>
                        <wps:spPr>
                          <a:xfrm>
                            <a:off x="0" y="6576060"/>
                            <a:ext cx="7185025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9E26945" w14:textId="5A4544FA" w:rsidR="00B84179" w:rsidRPr="002E3FCD" w:rsidRDefault="00B84179" w:rsidP="00B84179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bookmarkStart w:id="35" w:name="_Toc2545488"/>
                              <w:r>
                                <w:t xml:space="preserve">Figure 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C96DA4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A577A">
                                <w:rPr>
                                  <w:noProof/>
                                </w:rPr>
                                <w:t>9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Modern system flowchart</w:t>
                              </w:r>
                              <w:bookmarkEnd w:id="35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C6E260" id="Group 31" o:spid="_x0000_s1048" style="position:absolute;margin-left:12pt;margin-top:18pt;width:565.75pt;height:538.15pt;z-index:251669504" coordsize="71850,683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">
                <v:shape id="Picture 29" o:spid="_x0000_s1049" type="#_x0000_t75" alt="A close up of a map&#10;&#10;Description automatically generated" style="position:absolute;width:71850;height:65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">
                  <v:imagedata r:id="rId47" o:title="A close up of a map&#10;&#10;Description automatically generated"/>
                </v:shape>
                <v:shape id="Text Box 30" o:spid="_x0000_s1050" type="#_x0000_t202" style="position:absolute;top:65760;width:71850;height:2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" stroked="f">
                  <v:textbox style="mso-fit-shape-to-text:t" inset="0,0,0,0">
                    <w:txbxContent>
                      <w:p w14:paraId="79E26945" w14:textId="5A4544FA" w:rsidR="00B84179" w:rsidRPr="002E3FCD" w:rsidRDefault="00B84179" w:rsidP="00B84179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bookmarkStart w:id="36" w:name="_Toc2545488"/>
                        <w:r>
                          <w:t xml:space="preserve">Figure </w:t>
                        </w:r>
                        <w:r w:rsidR="00C96DA4">
                          <w:rPr>
                            <w:noProof/>
                          </w:rPr>
                          <w:fldChar w:fldCharType="begin"/>
                        </w:r>
                        <w:r w:rsidR="00C96DA4">
                          <w:rPr>
                            <w:noProof/>
                          </w:rPr>
                          <w:instrText xml:space="preserve"> SEQ Figure \* ARABIC </w:instrText>
                        </w:r>
                        <w:r w:rsidR="00C96DA4">
                          <w:rPr>
                            <w:noProof/>
                          </w:rPr>
                          <w:fldChar w:fldCharType="separate"/>
                        </w:r>
                        <w:r w:rsidR="006A577A">
                          <w:rPr>
                            <w:noProof/>
                          </w:rPr>
                          <w:t>9</w:t>
                        </w:r>
                        <w:r w:rsidR="00C96DA4">
                          <w:rPr>
                            <w:noProof/>
                          </w:rPr>
                          <w:fldChar w:fldCharType="end"/>
                        </w:r>
                        <w:r>
                          <w:t xml:space="preserve"> - Modern system flowchart</w:t>
                        </w:r>
                        <w:bookmarkEnd w:id="36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1DD1982C" w14:textId="62A93188" w:rsidR="00B84179" w:rsidRPr="00B84179" w:rsidRDefault="00B84179" w:rsidP="00B84179"/>
    <w:p w14:paraId="0FDE27B8" w14:textId="58A6743E" w:rsidR="00B84179" w:rsidRPr="00B84179" w:rsidRDefault="00B84179" w:rsidP="00B84179"/>
    <w:p w14:paraId="13A40AE7" w14:textId="77777777" w:rsidR="00B84179" w:rsidRDefault="00B84179" w:rsidP="00B84179">
      <w:pPr>
        <w:tabs>
          <w:tab w:val="left" w:pos="2058"/>
        </w:tabs>
        <w:sectPr w:rsidR="00B84179" w:rsidSect="00BE6CBD">
          <w:pgSz w:w="11906" w:h="16838"/>
          <w:pgMar w:top="0" w:right="1418" w:bottom="851" w:left="0" w:header="709" w:footer="709" w:gutter="0"/>
          <w:cols w:space="708"/>
          <w:titlePg/>
          <w:docGrid w:linePitch="360"/>
        </w:sectPr>
      </w:pPr>
      <w:r>
        <w:tab/>
      </w:r>
    </w:p>
    <w:p w14:paraId="4886D9DE" w14:textId="30A64C94" w:rsidR="00326476" w:rsidRDefault="00326476" w:rsidP="00326476">
      <w:pPr>
        <w:pStyle w:val="Heading2"/>
      </w:pPr>
      <w:bookmarkStart w:id="37" w:name="_Toc2545521"/>
      <w:r>
        <w:lastRenderedPageBreak/>
        <w:t>Parts List</w:t>
      </w:r>
      <w:bookmarkEnd w:id="37"/>
    </w:p>
    <w:tbl>
      <w:tblPr>
        <w:tblW w:w="10491" w:type="dxa"/>
        <w:tblInd w:w="-1565" w:type="dxa"/>
        <w:tblLook w:val="04A0" w:firstRow="1" w:lastRow="0" w:firstColumn="1" w:lastColumn="0" w:noHBand="0" w:noVBand="1"/>
      </w:tblPr>
      <w:tblGrid>
        <w:gridCol w:w="1562"/>
        <w:gridCol w:w="1720"/>
        <w:gridCol w:w="2040"/>
        <w:gridCol w:w="1060"/>
        <w:gridCol w:w="2113"/>
        <w:gridCol w:w="944"/>
        <w:gridCol w:w="1416"/>
      </w:tblGrid>
      <w:tr w:rsidR="0007635A" w:rsidRPr="0007635A" w14:paraId="2AA64547" w14:textId="77777777" w:rsidTr="0007635A">
        <w:trPr>
          <w:trHeight w:val="576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E35C028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Component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F1986B0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Manufacturer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7150E4B4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Manufacturer</w:t>
            </w:r>
            <w:r w:rsidRPr="0007635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br/>
              <w:t>part number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762B444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Vendor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30AA7DAE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Vendor part</w:t>
            </w:r>
            <w:r w:rsidRPr="0007635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br/>
              <w:t>number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7A4420C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Price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38684ED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Notes</w:t>
            </w:r>
          </w:p>
        </w:tc>
      </w:tr>
      <w:tr w:rsidR="003A798A" w:rsidRPr="0007635A" w14:paraId="0CE31888" w14:textId="77777777" w:rsidTr="0007635A">
        <w:trPr>
          <w:trHeight w:val="288"/>
        </w:trPr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C6BB7" w14:textId="40B50009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PIC</w:t>
            </w:r>
            <w:r w:rsidR="003A798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3A798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{"citationItems":[{"id":"ITEM-1","itemData":{"URL":"http://ww1.microchip.com/downloads/en/DeviceDoc/PIC18F2X_45K50-30000684B.pdf","author":[{"dropping-particle":"","family":"Microchip Technology Inc","given":"","non-dropping-particle":"","parse-names":false,"suffix":""}],"id":"ITEM-1","issued":{"date-parts":[["2014"]]},"title":"PIC18F45K50","type":"webpage"},"uris":["http://www.mendeley.com/documents/?uuid=321a92c3-5f91-4b73-8145-1bf57d38972b"]}],"mendeley":{"formattedCitation":"[16]","plainTextFormattedCitation":"[16]","previouslyFormattedCitation":"[16]"},"properties":{"noteIndex":0},"schema":"https://github.com/citation-style-language/schema/raw/master/csl-citation.json"}</w:instrText>
            </w:r>
            <w:r w:rsidR="003A798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3A798A" w:rsidRPr="003A798A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[16]</w:t>
            </w:r>
            <w:r w:rsidR="003A798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D2ACB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Microchip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F6305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PIC18F45K50-I/P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69647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DigiKey</w:t>
            </w:r>
            <w:proofErr w:type="spellEnd"/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FE501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PIC18F45K50-I/P-ND 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12E95" w14:textId="77777777" w:rsidR="0007635A" w:rsidRPr="0007635A" w:rsidRDefault="0007635A" w:rsidP="00076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£2.26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4CE18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7635A" w:rsidRPr="0007635A" w14:paraId="584FA9F3" w14:textId="77777777" w:rsidTr="0007635A">
        <w:trPr>
          <w:trHeight w:val="576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7F30DA84" w14:textId="19E29B89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Bluetooth </w:t>
            </w: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br/>
              <w:t>module</w:t>
            </w:r>
            <w:r w:rsidR="003A798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272AB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{"citationItems":[{"id":"ITEM-1","itemData":{"URL":"http://ww1.microchip.com/downloads/en/DeviceDoc/50002279B.pdf","author":[{"dropping-particle":"","family":"Microchip Technology Inc","given":"","non-dropping-particle":"","parse-names":false,"suffix":""}],"id":"ITEM-1","issued":{"date-parts":[["2015"]]},"title":"RN4020 Bluetooth® Low Energy Module","type":"webpage"},"uris":["http://www.mendeley.com/documents/?uuid=b0c4224e-1c65-49d3-b4e5-af78a04a1561"]}],"mendeley":{"formattedCitation":"[17]","plainTextFormattedCitation":"[17]","previouslyFormattedCitation":"[17]"},"properties":{"noteIndex":0},"schema":"https://github.com/citation-style-language/schema/raw/master/csl-citation.json"}</w:instrText>
            </w:r>
            <w:r w:rsidR="003A798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3A798A" w:rsidRPr="003A798A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[17]</w:t>
            </w:r>
            <w:r w:rsidR="003A798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03BF43D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Microchip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7158C6B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RN4020-V/RM120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0B8D0EB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DigiKey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D339E5E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RN4020-V/RM120-ND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04F2B35" w14:textId="77777777" w:rsidR="0007635A" w:rsidRPr="0007635A" w:rsidRDefault="0007635A" w:rsidP="00076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£6.81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839466D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A798A" w:rsidRPr="0007635A" w14:paraId="67E1777A" w14:textId="77777777" w:rsidTr="0007635A">
        <w:trPr>
          <w:trHeight w:val="288"/>
        </w:trPr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7ADC4" w14:textId="19AE57C4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Charging IC</w:t>
            </w:r>
            <w:r w:rsidR="00272AB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EE15B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{"citationItems":[{"id":"ITEM-1","itemData":{"URL":"https://www.analog.com/media/en/technical-documentation/data-sheets/4053-4.2fs.pdf","author":[{"dropping-particle":"","family":"Linear Technology","given":"","non-dropping-particle":"","parse-names":false,"suffix":""}],"id":"ITEM-1","issued":{"date-parts":[["0"]]},"title":"LTC4053 Charger","type":"webpage"},"uris":["http://www.mendeley.com/documents/?uuid=d208de35-a12c-460c-92fd-389615e3bc7d"]}],"mendeley":{"formattedCitation":"[18]","plainTextFormattedCitation":"[18]","previouslyFormattedCitation":"[18]"},"properties":{"noteIndex":0},"schema":"https://github.com/citation-style-language/schema/raw/master/csl-citation.json"}</w:instrText>
            </w:r>
            <w:r w:rsidR="00272AB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272AB6" w:rsidRPr="00272AB6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[18]</w:t>
            </w:r>
            <w:r w:rsidR="00272AB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1ED8E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Linear Technology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320A6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LTC4053EDD-4.2#PBF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87CBF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DigiKey</w:t>
            </w:r>
            <w:proofErr w:type="spellEnd"/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6B76D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LTC4053EDD-4.2#PBF-ND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7BD2C" w14:textId="77777777" w:rsidR="0007635A" w:rsidRPr="0007635A" w:rsidRDefault="0007635A" w:rsidP="00076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£2.88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0FC07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500mA</w:t>
            </w:r>
          </w:p>
        </w:tc>
      </w:tr>
      <w:tr w:rsidR="0007635A" w:rsidRPr="0007635A" w14:paraId="207A6E1C" w14:textId="77777777" w:rsidTr="0007635A">
        <w:trPr>
          <w:trHeight w:val="576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4FB1797B" w14:textId="454F9304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Voltage</w:t>
            </w: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br/>
              <w:t>regulator</w:t>
            </w:r>
            <w:r w:rsidR="00EE15B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F9118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{"citationItems":[{"id":"ITEM-1","itemData":{"URL":"http://www.ti.com/lit/ds/slvsa00e/slvsa00e.pdf","author":[{"dropping-particle":"","family":"Texas Instruments","given":"","non-dropping-particle":"","parse-names":false,"suffix":""}],"id":"ITEM-1","issued":{"date-parts":[["2015"]]},"title":"TLV70033DDCR Voltage regulator","type":"webpage"},"uris":["http://www.mendeley.com/documents/?uuid=1c2b5bcf-b34d-47a5-bec9-2afc9ce6f0fe"]}],"mendeley":{"formattedCitation":"[19]","plainTextFormattedCitation":"[19]","previouslyFormattedCitation":"[19]"},"properties":{"noteIndex":0},"schema":"https://github.com/citation-style-language/schema/raw/master/csl-citation.json"}</w:instrText>
            </w:r>
            <w:r w:rsidR="00EE15B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EE15BF" w:rsidRPr="00EE15BF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[19]</w:t>
            </w:r>
            <w:r w:rsidR="00EE15B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68E4EAE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Texas Instruments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C6D51BC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TLV70033DDCR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8E5820D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DigiKey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7BADDCC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296-27937-1-ND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6DBDA57" w14:textId="77777777" w:rsidR="0007635A" w:rsidRPr="0007635A" w:rsidRDefault="0007635A" w:rsidP="00076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£0.36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B53FF6B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200mA</w:t>
            </w:r>
          </w:p>
        </w:tc>
      </w:tr>
      <w:tr w:rsidR="003A798A" w:rsidRPr="0007635A" w14:paraId="4E8560CF" w14:textId="77777777" w:rsidTr="0007635A">
        <w:trPr>
          <w:trHeight w:val="288"/>
        </w:trPr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EF188" w14:textId="4F1E9D5E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Batteries</w:t>
            </w:r>
            <w:r w:rsidR="00F9118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CD5B0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URL":"http://www.farnell.com/datasheets/2585501.pdf?_ga=2.233023067.410702796.1551631400-1021869973.1545040726","author":[{"dropping-particle":"","family":"Avnet","given":"","non-dropping-particle":"","parse-names":false,"suffix":""}],"id":"ITEM-1","issued":{"date-parts":[["0"]]},"title":"Panasonic PICPAULLNB46 Battery","type":"webpage"},"uris":["http://www.mendeley.com/documents/?uuid=9ce5945b-22d3-4e54-a05d-00666eca7202"]}],"mendeley":{"formattedCitation":"[20]","plainTextFormattedCitation":"[20]","previouslyFormattedCitation":"[20]"},"properties":{"noteIndex":0},"schema":"https://github.com/citation-style-language/schema/raw/master/csl-citation.json"}</w:instrText>
            </w:r>
            <w:r w:rsidR="00F9118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F91183" w:rsidRPr="00F9118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[20]</w:t>
            </w:r>
            <w:r w:rsidR="00F9118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49B36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Panasonic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35848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PICPAULLNB46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EB11F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Farnell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DF2D6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2819211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9F041" w14:textId="77777777" w:rsidR="0007635A" w:rsidRPr="0007635A" w:rsidRDefault="0007635A" w:rsidP="00076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£39.73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2D8D5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1S2P configuration</w:t>
            </w:r>
          </w:p>
        </w:tc>
      </w:tr>
      <w:tr w:rsidR="0007635A" w:rsidRPr="0007635A" w14:paraId="273FC659" w14:textId="77777777" w:rsidTr="0007635A">
        <w:trPr>
          <w:trHeight w:val="288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6DDFC1BC" w14:textId="39386D11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Thermistor</w:t>
            </w:r>
            <w:r w:rsidR="00CD5B0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CD5B0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URL":"https://www.littelfuse.com/~/media/electronics/datasheets/leaded_thermistors/littelfuse_leaded_thermistors_interchangeable_thermistors_standard_precision_ps_datasheet.pdf.pdf","author":[{"dropping-particle":"","family":"Littelfuse","given":"","non-dropping-particle":"","parse-names":false,"suffix":""}],"id":"ITEM-1","issued":{"date-parts":[["2018"]]},"title":"Littelfuse PS103J2","type":"webpage"},"uris":["http://www.mendeley.com/documents/?uuid=b89f7a40-a89c-4c67-9b48-64e31339bf29"]}],"mendeley":{"formattedCitation":"[21]","plainTextFormattedCitation":"[21]","previouslyFormattedCitation":"[21]"},"properties":{"noteIndex":0},"schema":"https://github.com/citation-style-language/schema/raw/master/csl-citation.json"}</w:instrText>
            </w:r>
            <w:r w:rsidR="00CD5B0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CD5B0D" w:rsidRPr="00CD5B0D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[21]</w:t>
            </w:r>
            <w:r w:rsidR="00CD5B0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C182FA6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Littelfuse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6E8D1F1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PS103J2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CCACDD6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DigiKey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B4768EC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615-1003-ND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D91324C" w14:textId="77777777" w:rsidR="0007635A" w:rsidRPr="0007635A" w:rsidRDefault="0007635A" w:rsidP="00076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£2.39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6438485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10kOhm</w:t>
            </w:r>
          </w:p>
        </w:tc>
      </w:tr>
      <w:tr w:rsidR="003A798A" w:rsidRPr="0007635A" w14:paraId="17240517" w14:textId="77777777" w:rsidTr="0007635A">
        <w:trPr>
          <w:trHeight w:val="288"/>
        </w:trPr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90A9D" w14:textId="1522F571" w:rsidR="0007635A" w:rsidRPr="0007635A" w:rsidRDefault="00A325A4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25A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CO2 </w:t>
            </w:r>
            <w:r w:rsidR="0007635A"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sensor</w:t>
            </w:r>
            <w:r w:rsidR="00CD5B0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915AE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{"citationItems":[{"id":"ITEM-1","itemData":{"URL":"https://media.digikey.com/pdf/Data Sheets/Sensirion PDFs/CD_DS_SCD30_Datasheet_D1.pdf","author":[{"dropping-particle":"","family":"Sensirion","given":"","non-dropping-particle":"","parse-names":false,"suffix":""}],"id":"ITEM-1","issued":{"date-parts":[["2018"]]},"title":"Sensirion SCD30Sensor Module","type":"webpage"},"uris":["http://www.mendeley.com/documents/?uuid=16356ea1-37d7-44f0-a8a3-574361dc49a7"]}],"mendeley":{"formattedCitation":"[22]","plainTextFormattedCitation":"[22]","previouslyFormattedCitation":"[22]"},"properties":{"noteIndex":0},"schema":"https://github.com/citation-style-language/schema/raw/master/csl-citation.json"}</w:instrText>
            </w:r>
            <w:r w:rsidR="00CD5B0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CD5B0D" w:rsidRPr="00CD5B0D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[22]</w:t>
            </w:r>
            <w:r w:rsidR="00CD5B0D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91168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Sensirion</w:t>
            </w:r>
            <w:proofErr w:type="spellEnd"/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AG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DC3F6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SCD30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36D8A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DigiKey</w:t>
            </w:r>
            <w:proofErr w:type="spellEnd"/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E1151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1649-1098-ND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AFD28" w14:textId="77777777" w:rsidR="0007635A" w:rsidRPr="0007635A" w:rsidRDefault="0007635A" w:rsidP="00076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£43.06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ED23C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NDIR</w:t>
            </w:r>
          </w:p>
        </w:tc>
      </w:tr>
      <w:tr w:rsidR="0007635A" w:rsidRPr="0007635A" w14:paraId="196D7D69" w14:textId="77777777" w:rsidTr="0007635A">
        <w:trPr>
          <w:trHeight w:val="576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5BE40D29" w14:textId="68776830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LCD</w:t>
            </w:r>
            <w:r w:rsidR="00915AE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DA0F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{"citationItems":[{"id":"ITEM-1","itemData":{"author":[{"dropping-particle":"","family":"Fordata","given":"","non-dropping-particle":"","parse-names":false,"suffix":""}],"id":"ITEM-1","issued":{"date-parts":[["0"]]},"title":"FC1602N04-NSWBBW-91*E LCD","type":"article-journal"},"uris":["http://www.mendeley.com/documents/?uuid=76a21105-e337-4729-8da1-99ce83b057c1"]}],"mendeley":{"formattedCitation":"[23]","plainTextFormattedCitation":"[23]","previouslyFormattedCitation":"[23]"},"properties":{"noteIndex":0},"schema":"https://github.com/citation-style-language/schema/raw/master/csl-citation.json"}</w:instrText>
            </w:r>
            <w:r w:rsidR="00915AE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915AE1" w:rsidRPr="00915AE1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[23]</w:t>
            </w:r>
            <w:r w:rsidR="00915AE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56D9B483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FORDATA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78EEDE87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FC1602N04-</w:t>
            </w: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br/>
              <w:t>NSWBBW-91*E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EDBD22E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Farnell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21B39B4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2674135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9818621" w14:textId="77777777" w:rsidR="0007635A" w:rsidRPr="0007635A" w:rsidRDefault="0007635A" w:rsidP="00076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£12.47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90394B9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Transmissive</w:t>
            </w:r>
          </w:p>
        </w:tc>
      </w:tr>
      <w:tr w:rsidR="003A798A" w:rsidRPr="0007635A" w14:paraId="6947E861" w14:textId="77777777" w:rsidTr="0007635A">
        <w:trPr>
          <w:trHeight w:val="288"/>
        </w:trPr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0F6E5" w14:textId="4B16C53F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Op amp</w:t>
            </w:r>
            <w:r w:rsidR="00DA0F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E720C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{"citationItems":[{"id":"ITEM-1","itemData":{"URL":"http://www.ti.com/lit/ds/symlink/tl071a.pdf","author":[{"dropping-particle":"","family":"Texas Instruments","given":"","non-dropping-particle":"","parse-names":false,"suffix":""}],"id":"ITEM-1","issued":{"date-parts":[["2017"]]},"title":"TL07xx Low-Noise JFET-Input Operational Amplifiers","type":"webpage"},"uris":["http://www.mendeley.com/documents/?uuid=60c5d1af-de47-4f8e-bcd2-382b50c907fb"]}],"mendeley":{"formattedCitation":"[24]","plainTextFormattedCitation":"[24]","previouslyFormattedCitation":"[24]"},"properties":{"noteIndex":0},"schema":"https://github.com/citation-style-language/schema/raw/master/csl-citation.json"}</w:instrText>
            </w:r>
            <w:r w:rsidR="00DA0F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DA0FFF" w:rsidRPr="00DA0FFF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[24]</w:t>
            </w:r>
            <w:r w:rsidR="00DA0F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C6930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Texas Instruments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C208B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TL071IP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940A0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DigiKey</w:t>
            </w:r>
            <w:proofErr w:type="spellEnd"/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10295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296-7188-5-ND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CDA68" w14:textId="77777777" w:rsidR="0007635A" w:rsidRPr="0007635A" w:rsidRDefault="0007635A" w:rsidP="00076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£0.42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39E2D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7635A" w:rsidRPr="0007635A" w14:paraId="5FE0E971" w14:textId="77777777" w:rsidTr="0007635A">
        <w:trPr>
          <w:trHeight w:val="576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06AACEBF" w14:textId="7EA3C984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Schmitt trigger/</w:t>
            </w: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br/>
              <w:t>inverter</w:t>
            </w:r>
            <w:r w:rsidR="00E720C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73692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{"citationItems":[{"id":"ITEM-1","itemData":{"URL":"http://www.ti.com/lit/ds/symlink/sn7414.pdf","author":[{"dropping-particle":"","family":"Texas Instruments","given":"","non-dropping-particle":"","parse-names":false,"suffix":""}],"id":"ITEM-1","issued":{"date-parts":[["0"]]},"title":"SNx414a nd SNx4LS14 Hex Schmitt-Trigger Inverters","type":"webpage"},"uris":["http://www.mendeley.com/documents/?uuid=30a6edab-af69-4538-bfac-043490dabec8"]}],"mendeley":{"formattedCitation":"[25]","plainTextFormattedCitation":"[25]","previouslyFormattedCitation":"[25]"},"properties":{"noteIndex":0},"schema":"https://github.com/citation-style-language/schema/raw/master/csl-citation.json"}</w:instrText>
            </w:r>
            <w:r w:rsidR="00E720C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E720CA" w:rsidRPr="00E720CA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[25]</w:t>
            </w:r>
            <w:r w:rsidR="00E720C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1CA3260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Texas Instruments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4FB8789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SN7414N 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08B5382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DigiKey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C0F79AB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296-33604-5-ND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8BB6DFC" w14:textId="77777777" w:rsidR="0007635A" w:rsidRPr="0007635A" w:rsidRDefault="0007635A" w:rsidP="00076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£1.84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97746B9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6 </w:t>
            </w:r>
            <w:proofErr w:type="gramStart"/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channel</w:t>
            </w:r>
            <w:proofErr w:type="gramEnd"/>
          </w:p>
        </w:tc>
      </w:tr>
      <w:tr w:rsidR="003A798A" w:rsidRPr="0007635A" w14:paraId="6A4BCAA8" w14:textId="77777777" w:rsidTr="0007635A">
        <w:trPr>
          <w:trHeight w:val="288"/>
        </w:trPr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883C5" w14:textId="4C9AC0C1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Casing</w:t>
            </w:r>
            <w:r w:rsidR="0073692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4A11D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{"citationItems":[{"id":"ITEM-1","itemData":{"URL":"http://www.farnell.com/datasheets/1816763.pdf?_ga=2.262237129.410702796.1551631400-1021869973.1545040726","author":[{"dropping-particle":"","family":"Hammond Manufacturing","given":"","non-dropping-particle":"","parse-names":false,"suffix":""}],"id":"ITEM-1","issued":{"date-parts":[["0"]]},"title":"1554DGY enclosure","type":"webpage"},"uris":["http://www.mendeley.com/documents/?uuid=304fb595-356e-4b72-a93d-53a5bf77b51d"]}],"mendeley":{"formattedCitation":"[26]","plainTextFormattedCitation":"[26]","previouslyFormattedCitation":"[26]"},"properties":{"noteIndex":0},"schema":"https://github.com/citation-style-language/schema/raw/master/csl-citation.json"}</w:instrText>
            </w:r>
            <w:r w:rsidR="0073692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73692E" w:rsidRPr="0073692E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[26]</w:t>
            </w:r>
            <w:r w:rsidR="0073692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3EFBD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Hammond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0F0F6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1554DGY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8FC44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Farnell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26997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4080828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971C4" w14:textId="77777777" w:rsidR="0007635A" w:rsidRPr="0007635A" w:rsidRDefault="0007635A" w:rsidP="00076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£9.76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E309D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IP66</w:t>
            </w:r>
          </w:p>
        </w:tc>
      </w:tr>
      <w:tr w:rsidR="0007635A" w:rsidRPr="0007635A" w14:paraId="63EA4260" w14:textId="77777777" w:rsidTr="0007635A">
        <w:trPr>
          <w:trHeight w:val="288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78AA74C8" w14:textId="2476CE1C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Buttons</w:t>
            </w:r>
            <w:r w:rsidR="004A11D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77482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URL":"http://www.grayhill.com/assets/1/7/Keypads_87.pdf","author":[{"dropping-particle":"","family":"Grayhill","given":"","non-dropping-particle":"","parse-names":false,"suffix":""}],"id":"ITEM-1","issued":{"date-parts":[["0"]]},"title":"87HC3-201 switch array","type":"webpage"},"uris":["http://www.mendeley.com/documents/?uuid=d902a138-b95c-44a7-b1b6-a8ace52a386d"]}],"mendeley":{"formattedCitation":"[27]","plainTextFormattedCitation":"[27]","previouslyFormattedCitation":"[27]"},"properties":{"noteIndex":0},"schema":"https://github.com/citation-style-language/schema/raw/master/csl-citation.json"}</w:instrText>
            </w:r>
            <w:r w:rsidR="004A11D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4A11DC" w:rsidRPr="004A11DC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[27]</w:t>
            </w:r>
            <w:r w:rsidR="004A11D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E4F101F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Grayhill</w:t>
            </w:r>
            <w:proofErr w:type="spellEnd"/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A2A4BA7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87HC3-201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3A53011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DigiKey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331D352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87HC3-201-ND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984ADC9" w14:textId="77777777" w:rsidR="0007635A" w:rsidRPr="0007635A" w:rsidRDefault="0007635A" w:rsidP="00076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£11.80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20BA5F4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6x1 matrix</w:t>
            </w:r>
          </w:p>
        </w:tc>
      </w:tr>
      <w:tr w:rsidR="003A798A" w:rsidRPr="0007635A" w14:paraId="52D05E82" w14:textId="77777777" w:rsidTr="0007635A">
        <w:trPr>
          <w:trHeight w:val="288"/>
        </w:trPr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15AAE" w14:textId="2EAA6EEC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Buzzer</w:t>
            </w:r>
            <w:r w:rsidR="0077482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begin" w:fldLock="1"/>
            </w:r>
            <w:r w:rsidR="0077482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instrText>ADDIN CSL_CITATION {"citationItems":[{"id":"ITEM-1","itemData":{"URL":"http://www.farnell.com/datasheets/1685314.pdf?_ga=2.23359359.410702796.1551631400-1021869973.1545040726","author":[{"dropping-particle":"","family":"Pro Signal","given":"","non-dropping-particle":"","parse-names":false,"suffix":""}],"id":"ITEM-1","issued":{"date-parts":[["2013"]]},"title":"ABI-042-RC","type":"webpage"},"uris":["http://www.mendeley.com/documents/?uuid=9a5e497f-7bfa-414f-a13c-c0c64dc771e8"]}],"mendeley":{"formattedCitation":"[28]","plainTextFormattedCitation":"[28]","previouslyFormattedCitation":"[28]"},"properties":{"noteIndex":0},"schema":"https://github.com/citation-style-language/schema/raw/master/csl-citation.json"}</w:instrText>
            </w:r>
            <w:r w:rsidR="0077482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separate"/>
            </w:r>
            <w:r w:rsidR="00774829" w:rsidRPr="00774829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eastAsia="en-GB"/>
              </w:rPr>
              <w:t>[28]</w:t>
            </w:r>
            <w:r w:rsidR="0077482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fldChar w:fldCharType="end"/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09E14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 Signal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D2914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ABI-042-RC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DA682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Farnell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96C38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1827949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97383" w14:textId="77777777" w:rsidR="0007635A" w:rsidRPr="0007635A" w:rsidRDefault="0007635A" w:rsidP="00076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£1.96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15A42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80dB</w:t>
            </w:r>
          </w:p>
        </w:tc>
      </w:tr>
      <w:tr w:rsidR="0007635A" w:rsidRPr="0007635A" w14:paraId="144F1392" w14:textId="77777777" w:rsidTr="0007635A">
        <w:trPr>
          <w:trHeight w:val="288"/>
        </w:trPr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C67479" w14:textId="77777777" w:rsidR="0007635A" w:rsidRPr="0007635A" w:rsidRDefault="0007635A" w:rsidP="000763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F183B" w14:textId="77777777" w:rsidR="0007635A" w:rsidRPr="0007635A" w:rsidRDefault="0007635A" w:rsidP="00076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153D8" w14:textId="77777777" w:rsidR="0007635A" w:rsidRPr="0007635A" w:rsidRDefault="0007635A" w:rsidP="00076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A5917" w14:textId="77777777" w:rsidR="0007635A" w:rsidRPr="0007635A" w:rsidRDefault="0007635A" w:rsidP="00076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8961B" w14:textId="77777777" w:rsidR="0007635A" w:rsidRPr="0007635A" w:rsidRDefault="0007635A" w:rsidP="00076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Sum: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35FFA" w14:textId="77777777" w:rsidR="0007635A" w:rsidRPr="0007635A" w:rsidRDefault="0007635A" w:rsidP="000763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7635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£135.74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5CF51" w14:textId="77777777" w:rsidR="0007635A" w:rsidRPr="0007635A" w:rsidRDefault="0007635A" w:rsidP="0007635A">
            <w:pPr>
              <w:keepNext/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76D4A5B3" w14:textId="09F4DC1B" w:rsidR="00326476" w:rsidRDefault="0007635A" w:rsidP="0007635A">
      <w:pPr>
        <w:pStyle w:val="Caption"/>
      </w:pPr>
      <w:bookmarkStart w:id="38" w:name="_Toc2543337"/>
      <w:r>
        <w:t xml:space="preserve">Table </w:t>
      </w:r>
      <w:r w:rsidR="00C96DA4">
        <w:rPr>
          <w:noProof/>
        </w:rPr>
        <w:fldChar w:fldCharType="begin"/>
      </w:r>
      <w:r w:rsidR="00C96DA4">
        <w:rPr>
          <w:noProof/>
        </w:rPr>
        <w:instrText xml:space="preserve"> SEQ Table \* ARABIC </w:instrText>
      </w:r>
      <w:r w:rsidR="00C96DA4">
        <w:rPr>
          <w:noProof/>
        </w:rPr>
        <w:fldChar w:fldCharType="separate"/>
      </w:r>
      <w:r>
        <w:rPr>
          <w:noProof/>
        </w:rPr>
        <w:t>5</w:t>
      </w:r>
      <w:r w:rsidR="00C96DA4">
        <w:rPr>
          <w:noProof/>
        </w:rPr>
        <w:fldChar w:fldCharType="end"/>
      </w:r>
      <w:r>
        <w:t xml:space="preserve"> - Modern system parts list</w:t>
      </w:r>
      <w:bookmarkEnd w:id="38"/>
    </w:p>
    <w:p w14:paraId="11ACA405" w14:textId="271D0DBD" w:rsidR="009649D7" w:rsidRDefault="009649D7" w:rsidP="009649D7">
      <w:pPr>
        <w:rPr>
          <w:i/>
          <w:iCs/>
          <w:color w:val="44546A" w:themeColor="text2"/>
          <w:sz w:val="18"/>
          <w:szCs w:val="18"/>
        </w:rPr>
      </w:pPr>
    </w:p>
    <w:p w14:paraId="20A4CECC" w14:textId="4A366EFE" w:rsidR="009649D7" w:rsidRDefault="009649D7" w:rsidP="009649D7">
      <w:pPr>
        <w:rPr>
          <w:i/>
          <w:iCs/>
          <w:color w:val="44546A" w:themeColor="text2"/>
          <w:sz w:val="18"/>
          <w:szCs w:val="18"/>
        </w:rPr>
      </w:pPr>
    </w:p>
    <w:p w14:paraId="254CF58B" w14:textId="77777777" w:rsidR="004C6062" w:rsidRPr="004C6062" w:rsidRDefault="004C6062" w:rsidP="009649D7">
      <w:pPr>
        <w:rPr>
          <w:iCs/>
          <w:color w:val="44546A" w:themeColor="text2"/>
          <w:sz w:val="18"/>
          <w:szCs w:val="18"/>
        </w:rPr>
      </w:pPr>
    </w:p>
    <w:p w14:paraId="5C4D7599" w14:textId="77777777" w:rsidR="00DF0A0C" w:rsidRDefault="00DF0A0C" w:rsidP="00DF0A0C">
      <w:pPr>
        <w:pStyle w:val="Heading1"/>
      </w:pPr>
      <w:bookmarkStart w:id="39" w:name="_Toc2545522"/>
      <w:r>
        <w:t>Conclusion</w:t>
      </w:r>
      <w:bookmarkEnd w:id="39"/>
    </w:p>
    <w:p w14:paraId="69E4E980" w14:textId="1177535A" w:rsidR="009649D7" w:rsidRDefault="00E03C28" w:rsidP="00E03C28">
      <w:r>
        <w:t xml:space="preserve">Embedded microcontrollers are very practical for purpose-specific applications such as </w:t>
      </w:r>
      <w:r w:rsidR="00A325A4">
        <w:t>CO</w:t>
      </w:r>
      <w:r w:rsidR="00A325A4">
        <w:rPr>
          <w:vertAlign w:val="subscript"/>
        </w:rPr>
        <w:t xml:space="preserve">2 </w:t>
      </w:r>
      <w:r>
        <w:t>detection. Eliminating the need for</w:t>
      </w:r>
      <w:r w:rsidR="00FD12D8">
        <w:t xml:space="preserve"> full size computers proves very practical when size and portability is desirable. </w:t>
      </w:r>
      <w:r w:rsidR="00053F63">
        <w:t xml:space="preserve">Older systems utilised discreet logic and modular digital chips, rendering the PCB complex and expensive. Collecting all digital circuitry on a small microcontroller </w:t>
      </w:r>
      <w:r w:rsidR="005D5769">
        <w:t xml:space="preserve">makes the system </w:t>
      </w:r>
      <w:r w:rsidR="000D451D">
        <w:t xml:space="preserve">smaller, more efficient and more portable. With the high energy density of lithium battery packs, </w:t>
      </w:r>
      <w:r w:rsidR="00BD2C9B">
        <w:t xml:space="preserve">the system can be designed to last for days without human intervention or charging. </w:t>
      </w:r>
      <w:r w:rsidR="009649D7">
        <w:tab/>
      </w:r>
    </w:p>
    <w:p w14:paraId="5FFD83F1" w14:textId="77777777" w:rsidR="009649D7" w:rsidRDefault="009649D7">
      <w:r>
        <w:br w:type="page"/>
      </w:r>
    </w:p>
    <w:p w14:paraId="57120FA2" w14:textId="70B96933" w:rsidR="009649D7" w:rsidRDefault="002E2E83" w:rsidP="009649D7">
      <w:pPr>
        <w:pStyle w:val="Heading1"/>
      </w:pPr>
      <w:bookmarkStart w:id="40" w:name="_Toc2545523"/>
      <w:r>
        <w:lastRenderedPageBreak/>
        <w:t>User Manual</w:t>
      </w:r>
      <w:bookmarkEnd w:id="40"/>
    </w:p>
    <w:p w14:paraId="1405C623" w14:textId="6A9B0CE6" w:rsidR="002E2E83" w:rsidRDefault="002F625E" w:rsidP="002E2E83">
      <w:r w:rsidRPr="00C5407C">
        <w:rPr>
          <w:b/>
          <w:u w:val="single"/>
        </w:rPr>
        <w:t>Contents</w:t>
      </w:r>
      <w:r>
        <w:t>:</w:t>
      </w:r>
    </w:p>
    <w:p w14:paraId="645337CF" w14:textId="28DE103E" w:rsidR="00947357" w:rsidRDefault="00947357" w:rsidP="00947357">
      <w:pPr>
        <w:pStyle w:val="ListParagraph"/>
        <w:numPr>
          <w:ilvl w:val="0"/>
          <w:numId w:val="1"/>
        </w:numPr>
      </w:pPr>
      <w:r>
        <w:t>Device overview</w:t>
      </w:r>
    </w:p>
    <w:p w14:paraId="6A21D80A" w14:textId="245AAEF2" w:rsidR="00947357" w:rsidRDefault="00947357" w:rsidP="00947357">
      <w:pPr>
        <w:pStyle w:val="ListParagraph"/>
        <w:numPr>
          <w:ilvl w:val="0"/>
          <w:numId w:val="1"/>
        </w:numPr>
      </w:pPr>
      <w:r>
        <w:t>Initial setup</w:t>
      </w:r>
    </w:p>
    <w:p w14:paraId="45F63EC6" w14:textId="36687195" w:rsidR="00947357" w:rsidRDefault="000561BA" w:rsidP="00947357">
      <w:pPr>
        <w:pStyle w:val="ListParagraph"/>
        <w:numPr>
          <w:ilvl w:val="0"/>
          <w:numId w:val="1"/>
        </w:numPr>
      </w:pPr>
      <w:r>
        <w:t>Changing default values</w:t>
      </w:r>
    </w:p>
    <w:p w14:paraId="5FDA2443" w14:textId="024D6B38" w:rsidR="000561BA" w:rsidRDefault="009155AD" w:rsidP="00947357">
      <w:pPr>
        <w:pStyle w:val="ListParagraph"/>
        <w:numPr>
          <w:ilvl w:val="0"/>
          <w:numId w:val="1"/>
        </w:numPr>
      </w:pPr>
      <w:r>
        <w:t>Data logging on SD-card</w:t>
      </w:r>
    </w:p>
    <w:p w14:paraId="14BB382B" w14:textId="3EE58C2E" w:rsidR="00681DD5" w:rsidRDefault="00F51700" w:rsidP="00681DD5">
      <w:pPr>
        <w:pStyle w:val="ListParagraph"/>
        <w:numPr>
          <w:ilvl w:val="0"/>
          <w:numId w:val="1"/>
        </w:numPr>
      </w:pPr>
      <w:r>
        <w:t>USB connection</w:t>
      </w:r>
    </w:p>
    <w:p w14:paraId="073F8832" w14:textId="5433721B" w:rsidR="00681DD5" w:rsidRDefault="00681DD5" w:rsidP="00681DD5">
      <w:pPr>
        <w:pStyle w:val="ListParagraph"/>
        <w:numPr>
          <w:ilvl w:val="0"/>
          <w:numId w:val="1"/>
        </w:numPr>
      </w:pPr>
      <w:r>
        <w:t>Bluetooth connection</w:t>
      </w:r>
    </w:p>
    <w:p w14:paraId="54AD59B0" w14:textId="4FB28286" w:rsidR="00681DD5" w:rsidRDefault="00681DD5" w:rsidP="00681DD5">
      <w:pPr>
        <w:rPr>
          <w:b/>
        </w:rPr>
      </w:pPr>
      <w:r>
        <w:rPr>
          <w:b/>
        </w:rPr>
        <w:t>Device Overview</w:t>
      </w:r>
    </w:p>
    <w:p w14:paraId="0E4630D7" w14:textId="7FC83BFE" w:rsidR="00681DD5" w:rsidRDefault="00681DD5" w:rsidP="00681DD5">
      <w:r>
        <w:t xml:space="preserve">The </w:t>
      </w:r>
      <w:r w:rsidR="00A325A4">
        <w:t>CO</w:t>
      </w:r>
      <w:r w:rsidR="00A325A4">
        <w:rPr>
          <w:vertAlign w:val="subscript"/>
        </w:rPr>
        <w:t xml:space="preserve">2 </w:t>
      </w:r>
      <w:r>
        <w:t>detector</w:t>
      </w:r>
      <w:r w:rsidR="00AE21AE">
        <w:t xml:space="preserve"> has been crafted with usability, stability and safety in mind. The system consists of a </w:t>
      </w:r>
      <w:r w:rsidR="00727705">
        <w:t>splash-proof</w:t>
      </w:r>
      <w:r w:rsidR="00AE21AE">
        <w:t xml:space="preserve"> case with </w:t>
      </w:r>
      <w:r w:rsidR="00727705">
        <w:t>the sensor opening on top</w:t>
      </w:r>
      <w:r w:rsidR="00156F1E">
        <w:t xml:space="preserve"> and an LCD display </w:t>
      </w:r>
      <w:r w:rsidR="007336B9">
        <w:t>moulded into the casing</w:t>
      </w:r>
      <w:r w:rsidR="00727705">
        <w:t xml:space="preserve">. </w:t>
      </w:r>
      <w:r w:rsidR="007336B9">
        <w:t xml:space="preserve">The female USB connector is located to the side of the unit. </w:t>
      </w:r>
      <w:r w:rsidR="00727705">
        <w:t xml:space="preserve">To access the </w:t>
      </w:r>
      <w:r w:rsidR="00156F1E">
        <w:t>SD-card tray</w:t>
      </w:r>
      <w:r w:rsidR="007336B9">
        <w:t xml:space="preserve">, simply unscrew the 4 screws holding the lid of the unit in place. </w:t>
      </w:r>
    </w:p>
    <w:p w14:paraId="66799C32" w14:textId="497B99DE" w:rsidR="001A4D2B" w:rsidRDefault="001A4D2B" w:rsidP="00681DD5">
      <w:r>
        <w:t>To navigate the different menus, 4 arrow keys and a</w:t>
      </w:r>
      <w:r w:rsidR="00BD4109">
        <w:t>n “OK” button is placed on the top of the unit. A button to deactivate the buzzer is also present.</w:t>
      </w:r>
    </w:p>
    <w:p w14:paraId="097BB1D5" w14:textId="3B7A43B6" w:rsidR="0060232E" w:rsidRDefault="0060232E" w:rsidP="00681DD5">
      <w:r>
        <w:t xml:space="preserve">The unit has an internal rechargeable battery pack </w:t>
      </w:r>
      <w:r w:rsidR="00E774C1">
        <w:t xml:space="preserve">which is guaranteed to last </w:t>
      </w:r>
      <w:r w:rsidR="004A25C1">
        <w:t xml:space="preserve">at least </w:t>
      </w:r>
      <w:r w:rsidR="003E2BDA">
        <w:t xml:space="preserve">36 hours for logging purposes. </w:t>
      </w:r>
    </w:p>
    <w:p w14:paraId="5C84808C" w14:textId="7FCED4E2" w:rsidR="003E2BDA" w:rsidRDefault="003E2BDA" w:rsidP="00681DD5">
      <w:pPr>
        <w:rPr>
          <w:b/>
        </w:rPr>
      </w:pPr>
      <w:r>
        <w:rPr>
          <w:b/>
        </w:rPr>
        <w:t>Initial Setup</w:t>
      </w:r>
    </w:p>
    <w:p w14:paraId="3CC9EFDE" w14:textId="2B6C089B" w:rsidR="003E2BDA" w:rsidRDefault="003E2BDA" w:rsidP="00681DD5">
      <w:r>
        <w:t xml:space="preserve">To start using the device, </w:t>
      </w:r>
      <w:r w:rsidR="00326DCC">
        <w:t xml:space="preserve">power it on by connecting the battery pack to the </w:t>
      </w:r>
      <w:r w:rsidR="009048BA">
        <w:t xml:space="preserve">connector on the printed circuit </w:t>
      </w:r>
      <w:r w:rsidR="00831C27">
        <w:t>board and</w:t>
      </w:r>
      <w:r w:rsidR="009048BA">
        <w:t xml:space="preserve"> flip the main switch on the side of the unit. The LCD screen will then display “</w:t>
      </w:r>
      <w:r w:rsidR="001B15EE">
        <w:t>Perform setup?”.</w:t>
      </w:r>
    </w:p>
    <w:p w14:paraId="0D96665E" w14:textId="3997131B" w:rsidR="001B15EE" w:rsidRPr="009A3B71" w:rsidRDefault="001B15EE" w:rsidP="00681DD5">
      <w:pPr>
        <w:rPr>
          <w:i/>
        </w:rPr>
      </w:pPr>
      <w:r w:rsidRPr="009A3B71">
        <w:rPr>
          <w:i/>
        </w:rPr>
        <w:t xml:space="preserve">The setup is not mandatory for operating the </w:t>
      </w:r>
      <w:r w:rsidR="005C18C4" w:rsidRPr="009A3B71">
        <w:rPr>
          <w:i/>
        </w:rPr>
        <w:t>device but</w:t>
      </w:r>
      <w:r w:rsidRPr="009A3B71">
        <w:rPr>
          <w:i/>
        </w:rPr>
        <w:t xml:space="preserve"> is </w:t>
      </w:r>
      <w:r w:rsidR="001A4D2B" w:rsidRPr="009A3B71">
        <w:rPr>
          <w:i/>
        </w:rPr>
        <w:t>necessary</w:t>
      </w:r>
      <w:r w:rsidRPr="009A3B71">
        <w:rPr>
          <w:i/>
        </w:rPr>
        <w:t xml:space="preserve"> if logging </w:t>
      </w:r>
      <w:r w:rsidR="001A4D2B" w:rsidRPr="009A3B71">
        <w:rPr>
          <w:i/>
        </w:rPr>
        <w:t xml:space="preserve">and connective capabilities are </w:t>
      </w:r>
      <w:r w:rsidR="005C18C4" w:rsidRPr="009A3B71">
        <w:rPr>
          <w:i/>
        </w:rPr>
        <w:t>required</w:t>
      </w:r>
      <w:r w:rsidR="001A4D2B" w:rsidRPr="009A3B71">
        <w:rPr>
          <w:i/>
        </w:rPr>
        <w:t>.</w:t>
      </w:r>
    </w:p>
    <w:p w14:paraId="0A9A0CFF" w14:textId="27DA9AF7" w:rsidR="001A4D2B" w:rsidRDefault="00BD4109" w:rsidP="00681DD5">
      <w:r>
        <w:t>Perform the setup by first entering the date and time with the arrow keys. Press OK to confirm.</w:t>
      </w:r>
      <w:r w:rsidR="00831C27">
        <w:t xml:space="preserve"> The next screen </w:t>
      </w:r>
      <w:r w:rsidR="00E27717">
        <w:t xml:space="preserve">will show “Insert SD-card?” if the card is not already present. </w:t>
      </w:r>
      <w:r w:rsidR="003A6EA9">
        <w:t xml:space="preserve">Insert the SD-card if applicable. </w:t>
      </w:r>
      <w:r w:rsidR="00E27717">
        <w:t xml:space="preserve">To skip this step, press the right arrow. </w:t>
      </w:r>
      <w:r w:rsidR="003A6EA9">
        <w:t>When the SD-card is inserted, the device will write a test file in the .txt format to the</w:t>
      </w:r>
      <w:r w:rsidR="005E46CB">
        <w:t xml:space="preserve"> SD-card. Please ensure proper operation by inserting the SD-card into a computer and confirming the output. </w:t>
      </w:r>
    </w:p>
    <w:p w14:paraId="0877C588" w14:textId="14E9A53F" w:rsidR="00CC6B7F" w:rsidRDefault="00CC6B7F" w:rsidP="00681DD5">
      <w:r>
        <w:lastRenderedPageBreak/>
        <w:t>The device will now go into Bluetooth pairing mode. To connect, simply</w:t>
      </w:r>
      <w:r w:rsidR="00CC63AE">
        <w:t xml:space="preserve"> select the “</w:t>
      </w:r>
      <w:r w:rsidR="00DC5C2A">
        <w:t>EasyCO2</w:t>
      </w:r>
      <w:r w:rsidR="00783677">
        <w:t xml:space="preserve">” unit in the device list of your Bluetooth device. </w:t>
      </w:r>
      <w:r w:rsidR="00843B65">
        <w:t xml:space="preserve">If the pairing is successful, the display will show “Setup complete” and automatically start its normal sequence of operations. </w:t>
      </w:r>
      <w:r w:rsidR="006E2EF6">
        <w:t>If pairing is unsuccessful, an option to try again or skip appears.</w:t>
      </w:r>
    </w:p>
    <w:p w14:paraId="62751CFE" w14:textId="70759FB5" w:rsidR="0042028A" w:rsidRDefault="0042028A" w:rsidP="00681DD5">
      <w:r>
        <w:t>Setup can be easily accessed at any time by pressing the buzzer button 5 times in rapid succession.</w:t>
      </w:r>
    </w:p>
    <w:p w14:paraId="01D0F64F" w14:textId="2E831920" w:rsidR="004A3222" w:rsidRDefault="009E7329" w:rsidP="00681DD5">
      <w:pPr>
        <w:rPr>
          <w:b/>
        </w:rPr>
      </w:pPr>
      <w:r>
        <w:rPr>
          <w:b/>
        </w:rPr>
        <w:t>Normal</w:t>
      </w:r>
      <w:r w:rsidR="00E52B3B">
        <w:rPr>
          <w:b/>
        </w:rPr>
        <w:t xml:space="preserve"> O</w:t>
      </w:r>
      <w:r>
        <w:rPr>
          <w:b/>
        </w:rPr>
        <w:t>peration</w:t>
      </w:r>
    </w:p>
    <w:p w14:paraId="12860F84" w14:textId="5DD024F4" w:rsidR="009E7329" w:rsidRDefault="009E7329" w:rsidP="00681DD5">
      <w:r>
        <w:t xml:space="preserve">The device requires no maintenance or user intervention during normal operation. If the </w:t>
      </w:r>
      <w:r w:rsidR="00A325A4">
        <w:t>CO</w:t>
      </w:r>
      <w:r w:rsidR="00A325A4">
        <w:rPr>
          <w:vertAlign w:val="subscript"/>
        </w:rPr>
        <w:t xml:space="preserve">2 </w:t>
      </w:r>
      <w:r>
        <w:t xml:space="preserve">level should rise to an unsafe level, a buzzer will sound. A notification will also be sent to any connected Bluetooth devices, </w:t>
      </w:r>
      <w:r w:rsidR="00AF056F">
        <w:t xml:space="preserve">displaying the current </w:t>
      </w:r>
      <w:r w:rsidR="00A325A4">
        <w:t>CO</w:t>
      </w:r>
      <w:r w:rsidR="00A325A4">
        <w:rPr>
          <w:vertAlign w:val="subscript"/>
        </w:rPr>
        <w:t xml:space="preserve">2 </w:t>
      </w:r>
      <w:r w:rsidR="00AF056F">
        <w:t xml:space="preserve">content and urging the user to investigate the cause of the problem. </w:t>
      </w:r>
    </w:p>
    <w:p w14:paraId="592DF2C1" w14:textId="24A618F7" w:rsidR="00AF056F" w:rsidRDefault="00AF056F" w:rsidP="00681DD5">
      <w:r>
        <w:t xml:space="preserve">Pressing the buzzer button will deactivate the </w:t>
      </w:r>
      <w:r w:rsidR="003A0270">
        <w:t>buzzer for 2 minutes. The unit will now start taking readings every 10 seconds</w:t>
      </w:r>
      <w:r w:rsidR="00121EDC">
        <w:t xml:space="preserve"> as opposed to every minute. This is designed to aid with troubleshooting, as </w:t>
      </w:r>
      <w:r w:rsidR="008B7CCB">
        <w:t xml:space="preserve">ventilating the room will have an immediate effect on the </w:t>
      </w:r>
      <w:r w:rsidR="00A325A4">
        <w:t>CO</w:t>
      </w:r>
      <w:r w:rsidR="00A325A4">
        <w:rPr>
          <w:vertAlign w:val="subscript"/>
        </w:rPr>
        <w:t xml:space="preserve">2 </w:t>
      </w:r>
      <w:r w:rsidR="008B7CCB">
        <w:t xml:space="preserve">level of the room. </w:t>
      </w:r>
    </w:p>
    <w:p w14:paraId="39DD54F5" w14:textId="4EE64030" w:rsidR="00E52B3B" w:rsidRDefault="00E52B3B" w:rsidP="00681DD5">
      <w:pPr>
        <w:rPr>
          <w:b/>
        </w:rPr>
      </w:pPr>
      <w:r>
        <w:rPr>
          <w:b/>
        </w:rPr>
        <w:t>Resetting the Unit to Factory Settings</w:t>
      </w:r>
    </w:p>
    <w:p w14:paraId="72396234" w14:textId="15CAFD50" w:rsidR="00AD7975" w:rsidRDefault="007C5A22" w:rsidP="00681DD5">
      <w:r>
        <w:t>To reset all values and delete the list of Bluetooth clients, hold down the buzzer button for 5 seconds. This will display the message “</w:t>
      </w:r>
      <w:r w:rsidR="008D51B9">
        <w:t xml:space="preserve">reset complete” on the LCD screen. </w:t>
      </w:r>
    </w:p>
    <w:p w14:paraId="2764A621" w14:textId="02B6DC3B" w:rsidR="00023D6F" w:rsidRPr="00023D6F" w:rsidRDefault="00023D6F" w:rsidP="00681DD5">
      <w:pPr>
        <w:rPr>
          <w:i/>
          <w:u w:val="single"/>
        </w:rPr>
      </w:pPr>
      <w:r>
        <w:rPr>
          <w:i/>
          <w:u w:val="single"/>
        </w:rPr>
        <w:t xml:space="preserve">Note: Resetting the device to factory settings also deletes all information stored on the SD-card. Proceed with caution. </w:t>
      </w:r>
    </w:p>
    <w:p w14:paraId="7384B5B7" w14:textId="77777777" w:rsidR="00DC5C2A" w:rsidRDefault="00DC5C2A" w:rsidP="00681DD5"/>
    <w:p w14:paraId="1A558381" w14:textId="4D3C39AC" w:rsidR="006E2EF6" w:rsidRDefault="006E2EF6" w:rsidP="00681DD5"/>
    <w:p w14:paraId="1A7D63DD" w14:textId="4FBE920B" w:rsidR="00774829" w:rsidRDefault="00774829" w:rsidP="00681DD5"/>
    <w:p w14:paraId="5CF59AC4" w14:textId="6BC4DB0C" w:rsidR="002A0153" w:rsidRDefault="002A0153" w:rsidP="00681DD5"/>
    <w:p w14:paraId="7A1446CE" w14:textId="77777777" w:rsidR="002A0153" w:rsidRDefault="002A0153">
      <w:r>
        <w:br w:type="page"/>
      </w:r>
    </w:p>
    <w:bookmarkStart w:id="41" w:name="_Toc2545524"/>
    <w:p w14:paraId="10F4DD5C" w14:textId="77777777" w:rsidR="00503A84" w:rsidRDefault="00503A84" w:rsidP="00503A84">
      <w:pPr>
        <w:pStyle w:val="Heading1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D426F4F" wp14:editId="76D120A0">
                <wp:simplePos x="0" y="0"/>
                <wp:positionH relativeFrom="column">
                  <wp:posOffset>635</wp:posOffset>
                </wp:positionH>
                <wp:positionV relativeFrom="paragraph">
                  <wp:posOffset>396240</wp:posOffset>
                </wp:positionV>
                <wp:extent cx="5458460" cy="7985125"/>
                <wp:effectExtent l="0" t="0" r="8890" b="0"/>
                <wp:wrapTopAndBottom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58460" cy="7985125"/>
                          <a:chOff x="0" y="0"/>
                          <a:chExt cx="5458460" cy="7985125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A screenshot of a cell pho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8460" cy="7669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Text Box 45"/>
                        <wps:cNvSpPr txBox="1"/>
                        <wps:spPr>
                          <a:xfrm>
                            <a:off x="0" y="7726680"/>
                            <a:ext cx="5458460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ED9126A" w14:textId="58E4EE54" w:rsidR="00503A84" w:rsidRDefault="00503A84" w:rsidP="00503A84">
                              <w:pPr>
                                <w:pStyle w:val="Caption"/>
                                <w:jc w:val="center"/>
                                <w:rPr>
                                  <w:noProof/>
                                </w:rPr>
                              </w:pPr>
                              <w:bookmarkStart w:id="42" w:name="_Toc2545489"/>
                              <w:r>
                                <w:t xml:space="preserve">Figure 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C96DA4">
                                <w:rPr>
                                  <w:noProof/>
                                </w:rPr>
                                <w:instrText xml:space="preserve"> SEQ Figure</w:instrText>
                              </w:r>
                              <w:r w:rsidR="00C96DA4">
                                <w:rPr>
                                  <w:noProof/>
                                </w:rPr>
                                <w:instrText xml:space="preserve"> \* ARABIC </w:instrTex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A577A">
                                <w:rPr>
                                  <w:noProof/>
                                </w:rPr>
                                <w:t>10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- 3V LCD datasheet snip</w:t>
                              </w:r>
                              <w:bookmarkEnd w:id="42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426F4F" id="Group 46" o:spid="_x0000_s1051" style="position:absolute;margin-left:.05pt;margin-top:31.2pt;width:429.8pt;height:628.75pt;z-index:251673600" coordsize="54584,79851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VG9ieQAAAAWQ&#10;AwACAAAAFAAAEJ6QBAACAAAAFAAAELKSkQACAAAAAzc2AACSkgACAAAAAzc2AADqHAAHAAAIDAAA&#10;CJIAAAAAHOoAAAAI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8P3hwYWNrZXQgZW5kPSd3Jz8+&#10;/9sAQwAHBQUGBQQHBgUGCAcHCAoRCwoJCQoVDxAMERgVGhkYFRgXGx4nIRsdJR0XGCIuIiUoKSss&#10;KxogLzMvKjInKisq/9sAQwEHCAgKCQoUCwsUKhwYHCoqKioqKioqKioqKioqKioqKioqKioqKioq&#10;KioqKioqKioqKioqKioqKioqKioqKioq/8AAEQgGVASB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ka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">
                <v:shape id="Picture 44" o:spid="_x0000_s1052" type="#_x0000_t75" alt="A screenshot of a cell phone&#10;&#10;Description automatically generated" style="position:absolute;width:54584;height:766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">
                  <v:imagedata r:id="rId49" o:title="A screenshot of a cell phone&#10;&#10;Description automatically generated"/>
                </v:shape>
                <v:shape id="Text Box 45" o:spid="_x0000_s1053" type="#_x0000_t202" style="position:absolute;top:77266;width:54584;height:2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" stroked="f">
                  <v:textbox style="mso-fit-shape-to-text:t" inset="0,0,0,0">
                    <w:txbxContent>
                      <w:p w14:paraId="3ED9126A" w14:textId="58E4EE54" w:rsidR="00503A84" w:rsidRDefault="00503A84" w:rsidP="00503A84">
                        <w:pPr>
                          <w:pStyle w:val="Caption"/>
                          <w:jc w:val="center"/>
                          <w:rPr>
                            <w:noProof/>
                          </w:rPr>
                        </w:pPr>
                        <w:bookmarkStart w:id="49" w:name="_Toc2545489"/>
                        <w:r>
                          <w:t xml:space="preserve">Figure </w:t>
                        </w:r>
                        <w:fldSimple w:instr=" SEQ Figure \* ARABIC ">
                          <w:r w:rsidR="006A577A">
                            <w:rPr>
                              <w:noProof/>
                            </w:rPr>
                            <w:t>10</w:t>
                          </w:r>
                        </w:fldSimple>
                        <w:r>
                          <w:t xml:space="preserve"> - 3V LCD datasheet snip</w:t>
                        </w:r>
                        <w:bookmarkEnd w:id="49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2A0153">
        <w:t>Appendi</w:t>
      </w:r>
      <w:r w:rsidR="00CF2788">
        <w:t>x</w:t>
      </w:r>
      <w:r w:rsidR="002A0153">
        <w:t>: Datasheet</w:t>
      </w:r>
      <w:r w:rsidR="00CF2788">
        <w:t xml:space="preserve"> Snippets</w:t>
      </w:r>
      <w:bookmarkEnd w:id="41"/>
    </w:p>
    <w:p w14:paraId="5E13A98B" w14:textId="77777777" w:rsidR="00503A84" w:rsidRDefault="00503A84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614ABBFB" w14:textId="50134328" w:rsidR="00503A84" w:rsidRDefault="00503A84" w:rsidP="00503A84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0E0437FE" wp14:editId="4FDD97EE">
                <wp:simplePos x="0" y="0"/>
                <wp:positionH relativeFrom="column">
                  <wp:posOffset>73025</wp:posOffset>
                </wp:positionH>
                <wp:positionV relativeFrom="paragraph">
                  <wp:posOffset>5074920</wp:posOffset>
                </wp:positionV>
                <wp:extent cx="5399405" cy="2521585"/>
                <wp:effectExtent l="0" t="0" r="0" b="0"/>
                <wp:wrapTopAndBottom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9405" cy="2521585"/>
                          <a:chOff x="0" y="0"/>
                          <a:chExt cx="5399405" cy="2521585"/>
                        </a:xfrm>
                      </wpg:grpSpPr>
                      <pic:pic xmlns:pic="http://schemas.openxmlformats.org/drawingml/2006/picture">
                        <pic:nvPicPr>
                          <pic:cNvPr id="54" name="Picture 54" descr="A picture containing text, map, receip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9405" cy="2204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" name="Text Box 55"/>
                        <wps:cNvSpPr txBox="1"/>
                        <wps:spPr>
                          <a:xfrm>
                            <a:off x="0" y="2263140"/>
                            <a:ext cx="5399405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8497E3A" w14:textId="2E98D50A" w:rsidR="00503A84" w:rsidRPr="00727283" w:rsidRDefault="00503A84" w:rsidP="00503A84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bookmarkStart w:id="43" w:name="_Toc2545490"/>
                              <w:r>
                                <w:t xml:space="preserve">Figure 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C96DA4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A577A">
                                <w:rPr>
                                  <w:noProof/>
                                </w:rPr>
                                <w:t>11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Button matrix </w:t>
                              </w:r>
                              <w:r w:rsidRPr="009C7777">
                                <w:t>datasheet snip</w:t>
                              </w:r>
                              <w:bookmarkEnd w:id="43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0437FE" id="Group 56" o:spid="_x0000_s1054" style="position:absolute;margin-left:5.75pt;margin-top:399.6pt;width:425.15pt;height:198.55pt;z-index:251685888" coordsize="53994,25215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VG9ieQAAAAWQAwACAAAAFAAAEJ6QBAACAAAAFAAAELKSkQACAAAAAzQ4AACSkgAC&#10;AAAAAzQ4AADqHAAHAAAIDAAACJIAAAAAHOoAAAAI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8&#10;P3hwYWNrZXQgZW5kPSd3Jz8+/9sAQwAHBQUGBQQHBgUGCAcHCAoRCwoJCQoVDxAMERgVGhkYFRgX&#10;Gx4nIRsdJR0XGCIuIiUoKSssKxogLzMvKjInKisq/9sAQwEHCAgKCQoUCwsUKhwYHCoqKioqKioq&#10;KioqKioqKioqKioqKioqKioqKioqKioqKioqKioqKioqKioqKioqKioq/8AAEQgCcgX9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ka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">
                <v:shape id="Picture 54" o:spid="_x0000_s1055" type="#_x0000_t75" alt="A picture containing text, map, receipt&#10;&#10;Description automatically generated" style="position:absolute;width:53994;height:22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">
                  <v:imagedata r:id="rId51" o:title="A picture containing text, map, receipt&#10;&#10;Description automatically generated"/>
                </v:shape>
                <v:shape id="Text Box 55" o:spid="_x0000_s1056" type="#_x0000_t202" style="position:absolute;top:22631;width:53994;height:2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" stroked="f">
                  <v:textbox style="mso-fit-shape-to-text:t" inset="0,0,0,0">
                    <w:txbxContent>
                      <w:p w14:paraId="48497E3A" w14:textId="2E98D50A" w:rsidR="00503A84" w:rsidRPr="00727283" w:rsidRDefault="00503A84" w:rsidP="00503A84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bookmarkStart w:id="44" w:name="_Toc2545490"/>
                        <w:r>
                          <w:t xml:space="preserve">Figure </w:t>
                        </w:r>
                        <w:r w:rsidR="00C96DA4">
                          <w:rPr>
                            <w:noProof/>
                          </w:rPr>
                          <w:fldChar w:fldCharType="begin"/>
                        </w:r>
                        <w:r w:rsidR="00C96DA4">
                          <w:rPr>
                            <w:noProof/>
                          </w:rPr>
                          <w:instrText xml:space="preserve"> SEQ Figure \* ARABIC </w:instrText>
                        </w:r>
                        <w:r w:rsidR="00C96DA4">
                          <w:rPr>
                            <w:noProof/>
                          </w:rPr>
                          <w:fldChar w:fldCharType="separate"/>
                        </w:r>
                        <w:r w:rsidR="006A577A">
                          <w:rPr>
                            <w:noProof/>
                          </w:rPr>
                          <w:t>11</w:t>
                        </w:r>
                        <w:r w:rsidR="00C96DA4">
                          <w:rPr>
                            <w:noProof/>
                          </w:rPr>
                          <w:fldChar w:fldCharType="end"/>
                        </w:r>
                        <w:r>
                          <w:t xml:space="preserve"> - Button matrix </w:t>
                        </w:r>
                        <w:r w:rsidRPr="009C7777">
                          <w:t>datasheet snip</w:t>
                        </w:r>
                        <w:bookmarkEnd w:id="44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65BAA97" wp14:editId="031A5E68">
                <wp:simplePos x="0" y="0"/>
                <wp:positionH relativeFrom="column">
                  <wp:posOffset>635</wp:posOffset>
                </wp:positionH>
                <wp:positionV relativeFrom="paragraph">
                  <wp:posOffset>0</wp:posOffset>
                </wp:positionV>
                <wp:extent cx="5399405" cy="5013325"/>
                <wp:effectExtent l="0" t="0" r="0" b="0"/>
                <wp:wrapTopAndBottom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9405" cy="5013325"/>
                          <a:chOff x="0" y="0"/>
                          <a:chExt cx="5399405" cy="5013325"/>
                        </a:xfrm>
                      </wpg:grpSpPr>
                      <pic:pic xmlns:pic="http://schemas.openxmlformats.org/drawingml/2006/picture">
                        <pic:nvPicPr>
                          <pic:cNvPr id="47" name="Picture 47" descr="A screenshot of a cell pho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9405" cy="46983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" name="Text Box 48"/>
                        <wps:cNvSpPr txBox="1"/>
                        <wps:spPr>
                          <a:xfrm>
                            <a:off x="0" y="4754880"/>
                            <a:ext cx="5399405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BA98709" w14:textId="2826491C" w:rsidR="00503A84" w:rsidRPr="00F65AD6" w:rsidRDefault="00503A84" w:rsidP="00503A84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bookmarkStart w:id="45" w:name="_Toc2545491"/>
                              <w:r>
                                <w:t xml:space="preserve">Figure 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C96DA4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A577A">
                                <w:rPr>
                                  <w:noProof/>
                                </w:rPr>
                                <w:t>12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- 3v3 voltage regulator </w:t>
                              </w:r>
                              <w:r w:rsidRPr="005066F6">
                                <w:t>datasheet snip</w:t>
                              </w:r>
                              <w:bookmarkEnd w:id="45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5BAA97" id="Group 49" o:spid="_x0000_s1057" style="position:absolute;margin-left:.05pt;margin-top:0;width:425.15pt;height:394.75pt;z-index:251677696" coordsize="53994,50133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FRvYnkAAAAFkAMAAgAAABQAABCekAQAAgAAABQAABCykpEAAgAAAAMwNwAAkpIAAgAA&#10;AAMwNwAA6hwABwAACAwAAAiSAAAAABzqAAAAC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PD94&#10;cGFja2V0IGVuZD0ndyc/Pv/bAEMABwUFBgUEBwYFBggHBwgKEQsKCQkKFQ8QDBEYFRoZGBUYFxse&#10;JyEbHSUdFxgiLiIlKCkrLCsaIC8zLyoyJyorKv/bAEMBBwgICgkKFAsLFCocGBwqKioqKioqKioq&#10;KioqKioqKioqKioqKioqKioqKioqKioqKioqKioqKioqKioqKioqKv/AABEIBd0Gv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pG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rkPGfxL0TwJd2tvrUV473SF4zbxqwwDg5ywrmv+GhvB3/Pvqv/AIDp/wDF07MD1Sis/QdatfEW&#10;hWmrWAkFtdpvjEq4YDOORk+laFI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">
                <v:shape id="Picture 47" o:spid="_x0000_s1058" type="#_x0000_t75" alt="A screenshot of a cell phone&#10;&#10;Description automatically generated" style="position:absolute;width:53994;height:469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">
                  <v:imagedata r:id="rId53" o:title="A screenshot of a cell phone&#10;&#10;Description automatically generated"/>
                </v:shape>
                <v:shape id="Text Box 48" o:spid="_x0000_s1059" type="#_x0000_t202" style="position:absolute;top:47548;width:53994;height:2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" stroked="f">
                  <v:textbox style="mso-fit-shape-to-text:t" inset="0,0,0,0">
                    <w:txbxContent>
                      <w:p w14:paraId="2BA98709" w14:textId="2826491C" w:rsidR="00503A84" w:rsidRPr="00F65AD6" w:rsidRDefault="00503A84" w:rsidP="00503A84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bookmarkStart w:id="46" w:name="_Toc2545491"/>
                        <w:r>
                          <w:t xml:space="preserve">Figure </w:t>
                        </w:r>
                        <w:r w:rsidR="00C96DA4">
                          <w:rPr>
                            <w:noProof/>
                          </w:rPr>
                          <w:fldChar w:fldCharType="begin"/>
                        </w:r>
                        <w:r w:rsidR="00C96DA4">
                          <w:rPr>
                            <w:noProof/>
                          </w:rPr>
                          <w:instrText xml:space="preserve"> SEQ Figure \* ARABIC </w:instrText>
                        </w:r>
                        <w:r w:rsidR="00C96DA4">
                          <w:rPr>
                            <w:noProof/>
                          </w:rPr>
                          <w:fldChar w:fldCharType="separate"/>
                        </w:r>
                        <w:r w:rsidR="006A577A">
                          <w:rPr>
                            <w:noProof/>
                          </w:rPr>
                          <w:t>12</w:t>
                        </w:r>
                        <w:r w:rsidR="00C96DA4">
                          <w:rPr>
                            <w:noProof/>
                          </w:rPr>
                          <w:fldChar w:fldCharType="end"/>
                        </w:r>
                        <w:r>
                          <w:t xml:space="preserve"> - 3v3 voltage regulator </w:t>
                        </w:r>
                        <w:r w:rsidRPr="005066F6">
                          <w:t>datasheet snip</w:t>
                        </w:r>
                        <w:bookmarkEnd w:id="46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2A0153">
        <w:br w:type="page"/>
      </w:r>
    </w:p>
    <w:p w14:paraId="5B7685DF" w14:textId="5BDCCD9B" w:rsidR="00503A84" w:rsidRDefault="00503A84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744F95F8" wp14:editId="25A46033">
                <wp:simplePos x="0" y="0"/>
                <wp:positionH relativeFrom="column">
                  <wp:posOffset>-624205</wp:posOffset>
                </wp:positionH>
                <wp:positionV relativeFrom="paragraph">
                  <wp:posOffset>0</wp:posOffset>
                </wp:positionV>
                <wp:extent cx="6456045" cy="8609965"/>
                <wp:effectExtent l="0" t="0" r="1905" b="635"/>
                <wp:wrapTopAndBottom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56045" cy="8609965"/>
                          <a:chOff x="0" y="0"/>
                          <a:chExt cx="6456045" cy="8609965"/>
                        </a:xfrm>
                      </wpg:grpSpPr>
                      <pic:pic xmlns:pic="http://schemas.openxmlformats.org/drawingml/2006/picture">
                        <pic:nvPicPr>
                          <pic:cNvPr id="50" name="Picture 50" descr="A screenshot of a cell pho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6045" cy="82943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" name="Text Box 51"/>
                        <wps:cNvSpPr txBox="1"/>
                        <wps:spPr>
                          <a:xfrm>
                            <a:off x="0" y="8351520"/>
                            <a:ext cx="6456045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E065471" w14:textId="07146A2C" w:rsidR="00503A84" w:rsidRPr="00ED7487" w:rsidRDefault="00503A84" w:rsidP="00503A84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bookmarkStart w:id="47" w:name="_Toc2545492"/>
                              <w:r>
                                <w:t xml:space="preserve">Figure 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C96DA4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A577A">
                                <w:rPr>
                                  <w:noProof/>
                                </w:rPr>
                                <w:t>13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Battery </w:t>
                              </w:r>
                              <w:r w:rsidRPr="00C9769A">
                                <w:t>datasheet snip</w:t>
                              </w:r>
                              <w:bookmarkEnd w:id="47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4F95F8" id="Group 52" o:spid="_x0000_s1060" style="position:absolute;margin-left:-49.15pt;margin-top:0;width:508.35pt;height:677.95pt;z-index:251681792" coordsize="64560,86099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Ub2J5AAAABZADAAIAAAAUAAAQnpAEAAIAAAAUAAAQspKRAAIAAAADNTQAAJKSAAIAAAADNTQA&#10;AOocAAcAAAgMAAAIkgAAAAAc6gAAAAg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Dw/eHBhY2tl&#10;dCBlbmQ9J3cnPz7/2wBDAAcFBQYFBAcGBQYIBwcIChELCgkJChUPEAwRGBUaGRgVGBcbHichGx0l&#10;HRcYIi4iJSgpKywrGiAvMy8qMicqKyr/2wBDAQcICAoJChQLCxQqHBgcKioqKioqKioqKioqKioq&#10;KioqKioqKioqKioqKioqKioqKioqKioqKioqKioqKioqKir/wAARCAalBS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6RooooAKKKKACiiig&#10;AooooAKKKKACiiigAooooAKKzLHVWu9e1TT2iCrY+TtcHl96lv0qxqt42naRd3iIHaCJpApOM4Gc&#10;UAW6KgsLk3mnW1yV2GaJZCoOcZAOP1qe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MvQNF/sOzmt/P8/z&#10;bh5t2zbjdjjqfStSuA1v40eDvD+pyWGpX7RzxnDKI2OP0rP/AOGg/AP/AEFG/wC/Lf4UAen0V5rb&#10;/HzwFcTLGNVKljgZib/Cu90vV7HWbNbrTbmO4iYZDI2aALtFFFABRRRQAUUUUAFFFFABRRRQAVBf&#10;W8l3p89vDL5Lyxsgk27tuRjOMip6KAKWj6bHo+kW1hE25YU2lsY3HqTj3Oau0UUAFFFFABRRRQAU&#10;UVyniz4j+HvBcscevXRgaT7uELZ/KgDq6K47wp8UfDPjPUTZaFeNPOqliChHA+tdj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BNinqBQFC9BilooAKKKKAGNDG5y6An3FKsSKMKoA9hTqKAGeUn9wflR5&#10;Sf3R+VPooAQKAMAYpvlIeqj8qfRQAmxduMDHpTPs8QORGufpUlFADTGp6qDQqKpyABTqKAGtEj/f&#10;UH600QRL91FH4VJRQAYpGRXGGANLRQBGLeIdI1H4VJjHSiigBhiQnJUflTgoAwBgUtFADTEh6qPy&#10;o8tD1UflTqKAGqir91QPpSsoYYIyKWigCMW8QORGv5VJ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DzDx1/yNEn/XNP5VztdF46/5GiT/AK5p/KudqhBRRRQAUUUUAFFF&#10;FABRRRQAUUUUAFFFFABRRRQAUUUUAFdF4G/5GmL/AK5v/KudrovA3/I0xf8AXN/5UAen0UUVIw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GaACijNFABRRRmgAoozRQAUUUZoAKK&#10;KM0AFFFGa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">
                <v:shape id="Picture 50" o:spid="_x0000_s1061" type="#_x0000_t75" alt="A screenshot of a cell phone&#10;&#10;Description automatically generated" style="position:absolute;width:64560;height:829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">
                  <v:imagedata r:id="rId55" o:title="A screenshot of a cell phone&#10;&#10;Description automatically generated"/>
                </v:shape>
                <v:shape id="Text Box 51" o:spid="_x0000_s1062" type="#_x0000_t202" style="position:absolute;top:83515;width:64560;height:2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" stroked="f">
                  <v:textbox style="mso-fit-shape-to-text:t" inset="0,0,0,0">
                    <w:txbxContent>
                      <w:p w14:paraId="0E065471" w14:textId="07146A2C" w:rsidR="00503A84" w:rsidRPr="00ED7487" w:rsidRDefault="00503A84" w:rsidP="00503A84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bookmarkStart w:id="55" w:name="_Toc2545492"/>
                        <w:r>
                          <w:t xml:space="preserve">Figure </w:t>
                        </w:r>
                        <w:fldSimple w:instr=" SEQ Figure \* ARABIC ">
                          <w:r w:rsidR="006A577A">
                            <w:rPr>
                              <w:noProof/>
                            </w:rPr>
                            <w:t>13</w:t>
                          </w:r>
                        </w:fldSimple>
                        <w:r>
                          <w:t xml:space="preserve"> - Battery </w:t>
                        </w:r>
                        <w:r w:rsidRPr="00C9769A">
                          <w:t>datasheet snip</w:t>
                        </w:r>
                        <w:bookmarkEnd w:id="55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1A63D99E" w14:textId="225B8489" w:rsidR="00503A84" w:rsidRDefault="00503A84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14E4A030" wp14:editId="2E0B42A6">
                <wp:simplePos x="0" y="0"/>
                <wp:positionH relativeFrom="column">
                  <wp:posOffset>-719455</wp:posOffset>
                </wp:positionH>
                <wp:positionV relativeFrom="paragraph">
                  <wp:posOffset>0</wp:posOffset>
                </wp:positionV>
                <wp:extent cx="6458585" cy="7691755"/>
                <wp:effectExtent l="0" t="0" r="0" b="4445"/>
                <wp:wrapTopAndBottom/>
                <wp:docPr id="59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58585" cy="7691755"/>
                          <a:chOff x="0" y="0"/>
                          <a:chExt cx="6458585" cy="7691755"/>
                        </a:xfrm>
                      </wpg:grpSpPr>
                      <pic:pic xmlns:pic="http://schemas.openxmlformats.org/drawingml/2006/picture">
                        <pic:nvPicPr>
                          <pic:cNvPr id="57" name="Picture 57" descr="A close up of text on a whit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8585" cy="7376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" name="Text Box 58"/>
                        <wps:cNvSpPr txBox="1"/>
                        <wps:spPr>
                          <a:xfrm>
                            <a:off x="0" y="7433310"/>
                            <a:ext cx="6458585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1979B43" w14:textId="1DAE397D" w:rsidR="00503A84" w:rsidRPr="00CA6831" w:rsidRDefault="00503A84" w:rsidP="00503A84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bookmarkStart w:id="48" w:name="_Toc2545493"/>
                              <w:r>
                                <w:t xml:space="preserve">Figure 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C96DA4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A577A">
                                <w:rPr>
                                  <w:noProof/>
                                </w:rPr>
                                <w:t>14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Buzzer </w:t>
                              </w:r>
                              <w:r w:rsidRPr="009F0BD9">
                                <w:t>datasheet snip</w:t>
                              </w:r>
                              <w:bookmarkEnd w:id="48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E4A030" id="Group 59" o:spid="_x0000_s1063" style="position:absolute;margin-left:-56.65pt;margin-top:0;width:508.55pt;height:605.65pt;z-index:251689984" coordsize="64585,76917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VG9ieQAAAAWQAwACAAAAFAAAEJ6QBAACAAAAFAAAELKSkQACAAAAAzIzAACSkgACAAAAAzIz&#10;AADqHAAHAAAIDAAACJIAAAAAHOoAAAAI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8P3hwYWNr&#10;ZXQgZW5kPSd3Jz8+/9sAQwAHBQUGBQQHBgUGCAcHCAoRCwoJCQoVDxAMERgVGhkYFRgXGx4nIRsd&#10;JR0XGCIuIiUoKSssKxogLzMvKjInKisq/9sAQwEHCAgKCQoUCwsUKhwYHCoqKioqKioqKioqKioq&#10;KioqKioqKioqKioqKioqKioqKioqKioqKioqKioqKioqKioq/8AAEQgFpwT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ka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Xh3gP/k4vxH9bv8A9GrXuNeHeA/+Ti/E&#10;f1u//Rq114f4Knoctf44ep7jRRRXIdQ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VVi0ywgvH&#10;u4LK3juZM75kiUO2euWAyatUUXY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qO5h+0WssO7b5iMmcZxkYqSgkAEk4A6k0AeS6B/&#10;wn3w70K28KaN4EHiOx00MkOqf2xBafaQzF8+U24pgsRgk9M96spYeMPHfizQrrxR4WHhW10G5N8k&#10;v9oxXv2p8BfKwmCnBJ3c9MY5rRv/AI1eELC/ltRJf3gjOPPsrJ54X4/hdQQw+lGlfELwr421+ytL&#10;W+1Wwurd/OhjnEtmly3TyyDgS9c7OehOOKANHxv/AMh/wR/2Hv8A2zua6+uQ8b/8h/wR/wBh7/2z&#10;ua6+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">
                <v:shape id="Picture 57" o:spid="_x0000_s1064" type="#_x0000_t75" alt="A close up of text on a white background&#10;&#10;Description automatically generated" style="position:absolute;width:64585;height:737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">
                  <v:imagedata r:id="rId57" o:title="A close up of text on a white background&#10;&#10;Description automatically generated"/>
                </v:shape>
                <v:shape id="Text Box 58" o:spid="_x0000_s1065" type="#_x0000_t202" style="position:absolute;top:74333;width:64585;height:2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" stroked="f">
                  <v:textbox style="mso-fit-shape-to-text:t" inset="0,0,0,0">
                    <w:txbxContent>
                      <w:p w14:paraId="61979B43" w14:textId="1DAE397D" w:rsidR="00503A84" w:rsidRPr="00CA6831" w:rsidRDefault="00503A84" w:rsidP="00503A84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bookmarkStart w:id="57" w:name="_Toc2545493"/>
                        <w:r>
                          <w:t xml:space="preserve">Figure </w:t>
                        </w:r>
                        <w:fldSimple w:instr=" SEQ Figure \* ARABIC ">
                          <w:r w:rsidR="006A577A">
                            <w:rPr>
                              <w:noProof/>
                            </w:rPr>
                            <w:t>14</w:t>
                          </w:r>
                        </w:fldSimple>
                        <w:r>
                          <w:t xml:space="preserve"> - Buzzer </w:t>
                        </w:r>
                        <w:r w:rsidRPr="009F0BD9">
                          <w:t>datasheet snip</w:t>
                        </w:r>
                        <w:bookmarkEnd w:id="57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2BF848DF" w14:textId="745CC497" w:rsidR="00503A84" w:rsidRDefault="00503A84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519FD081" wp14:editId="010894AE">
                <wp:simplePos x="0" y="0"/>
                <wp:positionH relativeFrom="column">
                  <wp:posOffset>-437515</wp:posOffset>
                </wp:positionH>
                <wp:positionV relativeFrom="paragraph">
                  <wp:posOffset>49530</wp:posOffset>
                </wp:positionV>
                <wp:extent cx="6061075" cy="8408035"/>
                <wp:effectExtent l="0" t="0" r="0" b="0"/>
                <wp:wrapTopAndBottom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1075" cy="8408035"/>
                          <a:chOff x="0" y="0"/>
                          <a:chExt cx="6061075" cy="8408035"/>
                        </a:xfrm>
                      </wpg:grpSpPr>
                      <pic:pic xmlns:pic="http://schemas.openxmlformats.org/drawingml/2006/picture">
                        <pic:nvPicPr>
                          <pic:cNvPr id="60" name="Picture 60" descr="A close up of text on a whit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1075" cy="80924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" name="Text Box 61"/>
                        <wps:cNvSpPr txBox="1"/>
                        <wps:spPr>
                          <a:xfrm>
                            <a:off x="0" y="8149590"/>
                            <a:ext cx="6061075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642F657" w14:textId="41F14BF0" w:rsidR="00503A84" w:rsidRPr="00633282" w:rsidRDefault="00503A84" w:rsidP="00503A84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bookmarkStart w:id="49" w:name="_Toc2545494"/>
                              <w:r>
                                <w:t xml:space="preserve">Figure 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C96DA4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A577A">
                                <w:rPr>
                                  <w:noProof/>
                                </w:rPr>
                                <w:t>15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Charging IC </w:t>
                              </w:r>
                              <w:r w:rsidRPr="002B1927">
                                <w:t>datasheet snip</w:t>
                              </w:r>
                              <w:bookmarkEnd w:id="49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9FD081" id="Group 62" o:spid="_x0000_s1066" style="position:absolute;margin-left:-34.45pt;margin-top:3.9pt;width:477.25pt;height:662.05pt;z-index:251694080" coordsize="60610,84080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Ub2J5AAAABZADAAIAAAAUAAAQnpAEAAIAAAAUAAAQspKRAAIAAAADNzgAAJKSAAIAAAADNzgA&#10;AOocAAcAAAgMAAAIkgAAAAAc6gAAAAg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Dw/eHBhY2tl&#10;dCBlbmQ9J3cnPz7/2wBDAAcFBQYFBAcGBQYIBwcIChELCgkJChUPEAwRGBUaGRgVGBcbHichGx0l&#10;HRcYIi4iJSgpKywrGiAvMy8qMicqKyr/2wBDAQcICAoJChQLCxQqHBgcKioqKioqKioqKioqKioq&#10;KioqKioqKioqKioqKioqKioqKioqKioqKioqKioqKioqKir/wAARCAYSBI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6R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">
                <v:shape id="Picture 60" o:spid="_x0000_s1067" type="#_x0000_t75" alt="A close up of text on a white background&#10;&#10;Description automatically generated" style="position:absolute;width:60610;height:80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">
                  <v:imagedata r:id="rId59" o:title="A close up of text on a white background&#10;&#10;Description automatically generated"/>
                </v:shape>
                <v:shape id="Text Box 61" o:spid="_x0000_s1068" type="#_x0000_t202" style="position:absolute;top:81495;width:60610;height:2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" stroked="f">
                  <v:textbox style="mso-fit-shape-to-text:t" inset="0,0,0,0">
                    <w:txbxContent>
                      <w:p w14:paraId="4642F657" w14:textId="41F14BF0" w:rsidR="00503A84" w:rsidRPr="00633282" w:rsidRDefault="00503A84" w:rsidP="00503A84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bookmarkStart w:id="59" w:name="_Toc2545494"/>
                        <w:r>
                          <w:t xml:space="preserve">Figure </w:t>
                        </w:r>
                        <w:fldSimple w:instr=" SEQ Figure \* ARABIC ">
                          <w:r w:rsidR="006A577A">
                            <w:rPr>
                              <w:noProof/>
                            </w:rPr>
                            <w:t>15</w:t>
                          </w:r>
                        </w:fldSimple>
                        <w:r>
                          <w:t xml:space="preserve"> - Charging IC </w:t>
                        </w:r>
                        <w:r w:rsidRPr="002B1927">
                          <w:t>datasheet snip</w:t>
                        </w:r>
                        <w:bookmarkEnd w:id="59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25EEC241" w14:textId="4A290A83" w:rsidR="00503A84" w:rsidRDefault="00503A84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23851E54" wp14:editId="413C776E">
                <wp:simplePos x="0" y="0"/>
                <wp:positionH relativeFrom="column">
                  <wp:posOffset>-159385</wp:posOffset>
                </wp:positionH>
                <wp:positionV relativeFrom="paragraph">
                  <wp:posOffset>6985</wp:posOffset>
                </wp:positionV>
                <wp:extent cx="5341620" cy="8995410"/>
                <wp:effectExtent l="0" t="0" r="0" b="0"/>
                <wp:wrapTopAndBottom/>
                <wp:docPr id="65" name="Group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41620" cy="8995410"/>
                          <a:chOff x="0" y="0"/>
                          <a:chExt cx="5341620" cy="8995410"/>
                        </a:xfrm>
                      </wpg:grpSpPr>
                      <pic:pic xmlns:pic="http://schemas.openxmlformats.org/drawingml/2006/picture">
                        <pic:nvPicPr>
                          <pic:cNvPr id="63" name="Picture 63" descr="A close up of text on a whit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-1669098" y="1669098"/>
                            <a:ext cx="8679815" cy="53416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Text Box 64"/>
                        <wps:cNvSpPr txBox="1"/>
                        <wps:spPr>
                          <a:xfrm>
                            <a:off x="0" y="8736965"/>
                            <a:ext cx="5341620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D4264C0" w14:textId="6C0B1C08" w:rsidR="00503A84" w:rsidRPr="00A54BC1" w:rsidRDefault="00503A84" w:rsidP="00503A84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bookmarkStart w:id="50" w:name="_Toc2545495"/>
                              <w:r>
                                <w:t xml:space="preserve">Figure 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C96DA4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A577A">
                                <w:rPr>
                                  <w:noProof/>
                                </w:rPr>
                                <w:t>16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Enclosure </w:t>
                              </w:r>
                              <w:r w:rsidRPr="0084503F">
                                <w:t>datasheet snip</w:t>
                              </w:r>
                              <w:bookmarkEnd w:id="50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851E54" id="Group 65" o:spid="_x0000_s1069" style="position:absolute;margin-left:-12.55pt;margin-top:.55pt;width:420.6pt;height:708.3pt;z-index:251698176" coordsize="53416,89954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VG9i&#10;eQAAAAWQAwACAAAAFAAAEJ6QBAACAAAAFAAAELKSkQACAAAAAzAxAACSkgACAAAAAzAxAADqHAAH&#10;AAAIDAAACJIAAAAAHOoAAAAI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8P3hwYWNrZXQgZW5k&#10;PSd3Jz8+/9sAQwAHBQUGBQQHBgUGCAcHCAoRCwoJCQoVDxAMERgVGhkYFRgXGx4nIRsdJR0XGCIu&#10;IiUoKSssKxogLzMvKjInKisq/9sAQwEHCAgKCQoUCwsUKhwYHCoqKioqKioqKioqKioqKioqKioq&#10;KioqKioqKioqKioqKioqKioqKioqKioqKioqKioq/8AAEQgFZQjE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PO/gt/yK2s/wDYwX//AKNr0SvO/gt/&#10;yK2s/wDYwX//AKNr0SgAooooAKKKKAMvxR/yKGsf9eM//os1h/CX/kkPhf8A7BsX/oNbnij/AJFD&#10;WP8Arxn/APRZrD+Ev/JIfC//AGDYv/QaAOw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ed/Bb/AJFbWf8AsYL/AP8ARteiV538Fv8AkVtZ/wCxgv8A/wBG16JQAUUU&#10;UAFFFFAGX4o/5FDWP+vGf/0Waw/hL/ySHwv/ANg2L/0GtzxR/wAihrH/AF4z/wDos1h/CX/kkPhf&#10;/sGxf+g0Adh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87+C3/Iraz/ANjBf/8Ao2vRK87+C3/I&#10;raz/ANjBf/8Ao2vRKACiiigAooooAy/FH/Ioax/14z/+izWH8Jf+SQ+F/wDsGxf+g1ueKP8AkUNY&#10;/wCvGf8A9FmsP4S/8kh8L/8AYNi/9BoA7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PO/Gf8AyW74a/8AcU/9Jlr0S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">
                <v:shape id="Picture 63" o:spid="_x0000_s1070" type="#_x0000_t75" alt="A close up of text on a white background&#10;&#10;Description automatically generated" style="position:absolute;left:-16691;top:16691;width:86798;height:53416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">
                  <v:imagedata r:id="rId61" o:title="A close up of text on a white background&#10;&#10;Description automatically generated"/>
                </v:shape>
                <v:shape id="Text Box 64" o:spid="_x0000_s1071" type="#_x0000_t202" style="position:absolute;top:87369;width:53416;height:2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" stroked="f">
                  <v:textbox style="mso-fit-shape-to-text:t" inset="0,0,0,0">
                    <w:txbxContent>
                      <w:p w14:paraId="6D4264C0" w14:textId="6C0B1C08" w:rsidR="00503A84" w:rsidRPr="00A54BC1" w:rsidRDefault="00503A84" w:rsidP="00503A84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bookmarkStart w:id="51" w:name="_Toc2545495"/>
                        <w:r>
                          <w:t xml:space="preserve">Figure </w:t>
                        </w:r>
                        <w:r w:rsidR="00C96DA4">
                          <w:rPr>
                            <w:noProof/>
                          </w:rPr>
                          <w:fldChar w:fldCharType="begin"/>
                        </w:r>
                        <w:r w:rsidR="00C96DA4">
                          <w:rPr>
                            <w:noProof/>
                          </w:rPr>
                          <w:instrText xml:space="preserve"> SEQ Figure \* ARABIC </w:instrText>
                        </w:r>
                        <w:r w:rsidR="00C96DA4">
                          <w:rPr>
                            <w:noProof/>
                          </w:rPr>
                          <w:fldChar w:fldCharType="separate"/>
                        </w:r>
                        <w:r w:rsidR="006A577A">
                          <w:rPr>
                            <w:noProof/>
                          </w:rPr>
                          <w:t>16</w:t>
                        </w:r>
                        <w:r w:rsidR="00C96DA4">
                          <w:rPr>
                            <w:noProof/>
                          </w:rPr>
                          <w:fldChar w:fldCharType="end"/>
                        </w:r>
                        <w:r>
                          <w:t xml:space="preserve"> - Enclosure </w:t>
                        </w:r>
                        <w:r w:rsidRPr="0084503F">
                          <w:t>datasheet snip</w:t>
                        </w:r>
                        <w:bookmarkEnd w:id="51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5C81A326" w14:textId="178ACF7B" w:rsidR="00503A84" w:rsidRDefault="00503A84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43465469" wp14:editId="47BE94D9">
                <wp:simplePos x="0" y="0"/>
                <wp:positionH relativeFrom="column">
                  <wp:posOffset>635</wp:posOffset>
                </wp:positionH>
                <wp:positionV relativeFrom="paragraph">
                  <wp:posOffset>0</wp:posOffset>
                </wp:positionV>
                <wp:extent cx="5737860" cy="5840095"/>
                <wp:effectExtent l="0" t="0" r="0" b="8255"/>
                <wp:wrapTopAndBottom/>
                <wp:docPr id="68" name="Group 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7860" cy="5840095"/>
                          <a:chOff x="0" y="0"/>
                          <a:chExt cx="5737860" cy="5840095"/>
                        </a:xfrm>
                      </wpg:grpSpPr>
                      <pic:pic xmlns:pic="http://schemas.openxmlformats.org/drawingml/2006/picture">
                        <pic:nvPicPr>
                          <pic:cNvPr id="66" name="Picture 66" descr="A picture containing text, receip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7860" cy="5524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" name="Text Box 67"/>
                        <wps:cNvSpPr txBox="1"/>
                        <wps:spPr>
                          <a:xfrm>
                            <a:off x="0" y="5581650"/>
                            <a:ext cx="5737860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095B1C9" w14:textId="34ED7155" w:rsidR="00503A84" w:rsidRPr="001B1E8A" w:rsidRDefault="00503A84" w:rsidP="00503A84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bookmarkStart w:id="52" w:name="_Toc2545496"/>
                              <w:r>
                                <w:t xml:space="preserve">Figure 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C96DA4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A577A">
                                <w:rPr>
                                  <w:noProof/>
                                </w:rPr>
                                <w:t>17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Bluetooth module </w:t>
                              </w:r>
                              <w:r w:rsidRPr="000F0A6B">
                                <w:t>datasheet snip</w:t>
                              </w:r>
                              <w:bookmarkEnd w:id="52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465469" id="Group 68" o:spid="_x0000_s1072" style="position:absolute;margin-left:.05pt;margin-top:0;width:451.8pt;height:459.85pt;z-index:251702272" coordsize="57378,58400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Ub2J5AAAABZADAAIAAAAUAAAQnpAEAAIAAAAUAAAQspKRAAIAAAADMTcAAJKSAAIAAAAD&#10;MTcAAOocAAcAAAgMAAAIkgAAAAAc6gAAAAg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Dw/eHBh&#10;Y2tldCBlbmQ9J3cnPz7/2wBDAAcFBQYFBAcGBQYIBwcIChELCgkJChUPEAwRGBUaGRgVGBcbHich&#10;Gx0lHRcYIi4iJSgpKywrGiAvMy8qMicqKyr/2wBDAQcICAoJChQLCxQqHBgcKioqKioqKioqKioq&#10;KioqKioqKioqKioqKioqKioqKioqKioqKioqKioqKioqKioqKir/wAARCAVyBag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6R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">
                <v:shape id="Picture 66" o:spid="_x0000_s1073" type="#_x0000_t75" alt="A picture containing text, receipt&#10;&#10;Description automatically generated" style="position:absolute;width:57378;height:55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">
                  <v:imagedata r:id="rId63" o:title="A picture containing text, receipt&#10;&#10;Description automatically generated"/>
                </v:shape>
                <v:shape id="Text Box 67" o:spid="_x0000_s1074" type="#_x0000_t202" style="position:absolute;top:55816;width:57378;height:2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" stroked="f">
                  <v:textbox style="mso-fit-shape-to-text:t" inset="0,0,0,0">
                    <w:txbxContent>
                      <w:p w14:paraId="4095B1C9" w14:textId="34ED7155" w:rsidR="00503A84" w:rsidRPr="001B1E8A" w:rsidRDefault="00503A84" w:rsidP="00503A84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bookmarkStart w:id="53" w:name="_Toc2545496"/>
                        <w:r>
                          <w:t xml:space="preserve">Figure </w:t>
                        </w:r>
                        <w:r w:rsidR="00C96DA4">
                          <w:rPr>
                            <w:noProof/>
                          </w:rPr>
                          <w:fldChar w:fldCharType="begin"/>
                        </w:r>
                        <w:r w:rsidR="00C96DA4">
                          <w:rPr>
                            <w:noProof/>
                          </w:rPr>
                          <w:instrText xml:space="preserve"> SEQ Figure \* ARABIC </w:instrText>
                        </w:r>
                        <w:r w:rsidR="00C96DA4">
                          <w:rPr>
                            <w:noProof/>
                          </w:rPr>
                          <w:fldChar w:fldCharType="separate"/>
                        </w:r>
                        <w:r w:rsidR="006A577A">
                          <w:rPr>
                            <w:noProof/>
                          </w:rPr>
                          <w:t>17</w:t>
                        </w:r>
                        <w:r w:rsidR="00C96DA4">
                          <w:rPr>
                            <w:noProof/>
                          </w:rPr>
                          <w:fldChar w:fldCharType="end"/>
                        </w:r>
                        <w:r>
                          <w:t xml:space="preserve"> - Bluetooth module </w:t>
                        </w:r>
                        <w:r w:rsidRPr="000F0A6B">
                          <w:t>datasheet snip</w:t>
                        </w:r>
                        <w:bookmarkEnd w:id="53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4B04D1FB" w14:textId="77777777" w:rsidR="00503A84" w:rsidRDefault="00503A84"/>
    <w:p w14:paraId="5E334B13" w14:textId="77777777" w:rsidR="00503A84" w:rsidRDefault="00503A84">
      <w:r>
        <w:br w:type="page"/>
      </w:r>
    </w:p>
    <w:p w14:paraId="3EEC2632" w14:textId="3ECCFB24" w:rsidR="007B2465" w:rsidRDefault="007B2465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66A839DF" wp14:editId="75611E9F">
                <wp:simplePos x="0" y="0"/>
                <wp:positionH relativeFrom="column">
                  <wp:posOffset>-464185</wp:posOffset>
                </wp:positionH>
                <wp:positionV relativeFrom="paragraph">
                  <wp:posOffset>22860</wp:posOffset>
                </wp:positionV>
                <wp:extent cx="6126480" cy="6438265"/>
                <wp:effectExtent l="0" t="0" r="7620" b="635"/>
                <wp:wrapTopAndBottom/>
                <wp:docPr id="71" name="Group 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6480" cy="6438265"/>
                          <a:chOff x="0" y="0"/>
                          <a:chExt cx="6126480" cy="6438265"/>
                        </a:xfrm>
                      </wpg:grpSpPr>
                      <pic:pic xmlns:pic="http://schemas.openxmlformats.org/drawingml/2006/picture">
                        <pic:nvPicPr>
                          <pic:cNvPr id="69" name="Picture 69" descr="A screenshot of a cell pho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6480" cy="61226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" name="Text Box 70"/>
                        <wps:cNvSpPr txBox="1"/>
                        <wps:spPr>
                          <a:xfrm>
                            <a:off x="0" y="6179820"/>
                            <a:ext cx="6126480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C6FF9EC" w14:textId="12C4F64A" w:rsidR="007B2465" w:rsidRPr="00581702" w:rsidRDefault="007B2465" w:rsidP="007B2465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bookmarkStart w:id="54" w:name="_Toc2545497"/>
                              <w:r>
                                <w:t xml:space="preserve">Figure 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C96DA4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A577A">
                                <w:rPr>
                                  <w:noProof/>
                                </w:rPr>
                                <w:t>18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– CO</w:t>
                              </w:r>
                              <w:r>
                                <w:rPr>
                                  <w:vertAlign w:val="subscript"/>
                                </w:rPr>
                                <w:t>2</w:t>
                              </w:r>
                              <w:r>
                                <w:t xml:space="preserve"> sensor </w:t>
                              </w:r>
                              <w:r w:rsidRPr="00D1026B">
                                <w:t>datasheet snip</w:t>
                              </w:r>
                              <w:bookmarkEnd w:id="54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A839DF" id="Group 71" o:spid="_x0000_s1075" style="position:absolute;margin-left:-36.55pt;margin-top:1.8pt;width:482.4pt;height:506.95pt;z-index:251706368" coordsize="61264,64382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FRvYnkAAAAFkAMAAgAAABQAABCekAQAAgAAABQAABCykpEAAgAAAAMwNAAAkpIAAgAAAAMw&#10;NAAA6hwABwAACAwAAAiSAAAAABzqAAAAC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PD94cGFj&#10;a2V0IGVuZD0ndyc/Pv/bAEMABwUFBgUEBwYFBggHBwgKEQsKCQkKFQ8QDBEYFRoZGBUYFxseJyEb&#10;HSUdFxgiLiIlKCkrLCsaIC8zLyoyJyorKv/bAEMBBwgICgkKFAsLFCocGBwqKioqKioqKioqKioq&#10;KioqKioqKioqKioqKioqKioqKioqKioqKioqKioqKioqKioqKv/AABEIBeIF4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pG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TJ4luLeSFyQsiFCR1wRin0U07O4mrqxxHw7+FOh/DP7f/YN1qFx9&#10;v8vzftsiNjZuxjai/wB49c129FFTaxTbYUUUUx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ZNDHcQSQzxrJFIpR0cZDKRggjuKp6RoWk6BatbaFptpp0DvvaK0hWJS2AMkKAM4A5&#10;9qv0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cn8Qfhzo/xJ&#10;0i20/XZryCO2n8+N7N0V87SuCWVhjn07Cusopp2E1c5/wb4J0TwHoQ0nw7btFAX8yR5G3PK+ACzH&#10;14HTA9BXQUUVKSWxTbYUUUUxBRRRQAUUUUAFFFFABRRRQAUUUUAFFFFABXG+Hvhjo3hrx5q3i2wu&#10;b+S/1YOJ45pEMS73DnaAgI5UdSa7KijdWBaO6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FPVv7S/se6/sL7L/AGl5&#10;Z+zfbN3k7+2/b8236c1i+B/DN34d0y7l1q5hu9Z1S6e8v5oFIjMjYARM87FUBRn0966aih6hs7hR&#10;RRQAUUUUAFFFFABRRRQAUUUUAFcvceGbyX4r2fidZIBZQaRLYtGWPmGRpVcEDGNuFPfPtXUUUdGv&#10;63uK2qfb/hgooooG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">
                <v:shape id="Picture 69" o:spid="_x0000_s1076" type="#_x0000_t75" alt="A screenshot of a cell phone&#10;&#10;Description automatically generated" style="position:absolute;width:61264;height:61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">
                  <v:imagedata r:id="rId65" o:title="A screenshot of a cell phone&#10;&#10;Description automatically generated"/>
                </v:shape>
                <v:shape id="Text Box 70" o:spid="_x0000_s1077" type="#_x0000_t202" style="position:absolute;top:61798;width:61264;height:2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" stroked="f">
                  <v:textbox style="mso-fit-shape-to-text:t" inset="0,0,0,0">
                    <w:txbxContent>
                      <w:p w14:paraId="7C6FF9EC" w14:textId="12C4F64A" w:rsidR="007B2465" w:rsidRPr="00581702" w:rsidRDefault="007B2465" w:rsidP="007B2465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bookmarkStart w:id="55" w:name="_Toc2545497"/>
                        <w:r>
                          <w:t xml:space="preserve">Figure </w:t>
                        </w:r>
                        <w:r w:rsidR="00C96DA4">
                          <w:rPr>
                            <w:noProof/>
                          </w:rPr>
                          <w:fldChar w:fldCharType="begin"/>
                        </w:r>
                        <w:r w:rsidR="00C96DA4">
                          <w:rPr>
                            <w:noProof/>
                          </w:rPr>
                          <w:instrText xml:space="preserve"> SEQ Figure \* ARABIC </w:instrText>
                        </w:r>
                        <w:r w:rsidR="00C96DA4">
                          <w:rPr>
                            <w:noProof/>
                          </w:rPr>
                          <w:fldChar w:fldCharType="separate"/>
                        </w:r>
                        <w:r w:rsidR="006A577A">
                          <w:rPr>
                            <w:noProof/>
                          </w:rPr>
                          <w:t>18</w:t>
                        </w:r>
                        <w:r w:rsidR="00C96DA4">
                          <w:rPr>
                            <w:noProof/>
                          </w:rPr>
                          <w:fldChar w:fldCharType="end"/>
                        </w:r>
                        <w:r>
                          <w:t xml:space="preserve"> – CO</w:t>
                        </w:r>
                        <w:r>
                          <w:rPr>
                            <w:vertAlign w:val="subscript"/>
                          </w:rPr>
                          <w:t>2</w:t>
                        </w:r>
                        <w:r>
                          <w:t xml:space="preserve"> sensor </w:t>
                        </w:r>
                        <w:r w:rsidRPr="00D1026B">
                          <w:t>datasheet snip</w:t>
                        </w:r>
                        <w:bookmarkEnd w:id="55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503A84">
        <w:br w:type="page"/>
      </w:r>
    </w:p>
    <w:p w14:paraId="58CB7350" w14:textId="6D51CB08" w:rsidR="007B2465" w:rsidRDefault="007B2465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722CFE45" wp14:editId="29E0B924">
                <wp:simplePos x="0" y="0"/>
                <wp:positionH relativeFrom="column">
                  <wp:posOffset>635</wp:posOffset>
                </wp:positionH>
                <wp:positionV relativeFrom="paragraph">
                  <wp:posOffset>0</wp:posOffset>
                </wp:positionV>
                <wp:extent cx="5399405" cy="5440045"/>
                <wp:effectExtent l="0" t="0" r="0" b="8255"/>
                <wp:wrapTopAndBottom/>
                <wp:docPr id="74" name="Group 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9405" cy="5440045"/>
                          <a:chOff x="0" y="0"/>
                          <a:chExt cx="5399405" cy="5440045"/>
                        </a:xfrm>
                      </wpg:grpSpPr>
                      <pic:pic xmlns:pic="http://schemas.openxmlformats.org/drawingml/2006/picture">
                        <pic:nvPicPr>
                          <pic:cNvPr id="72" name="Picture 72" descr="A screenshot of a cell pho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9405" cy="51263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Text Box 73"/>
                        <wps:cNvSpPr txBox="1"/>
                        <wps:spPr>
                          <a:xfrm>
                            <a:off x="0" y="5181600"/>
                            <a:ext cx="5399405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EFABCAC" w14:textId="4A215BB3" w:rsidR="007B2465" w:rsidRPr="00F6214A" w:rsidRDefault="007B2465" w:rsidP="007B2465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bookmarkStart w:id="56" w:name="_Toc2545498"/>
                              <w:r>
                                <w:t xml:space="preserve">Figure 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C96DA4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A577A">
                                <w:rPr>
                                  <w:noProof/>
                                </w:rPr>
                                <w:t>19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Schmitt trigger/inverter </w:t>
                              </w:r>
                              <w:r w:rsidRPr="00A0006B">
                                <w:t>datasheet snip</w:t>
                              </w:r>
                              <w:bookmarkEnd w:id="56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2CFE45" id="Group 74" o:spid="_x0000_s1078" style="position:absolute;margin-left:.05pt;margin-top:0;width:425.15pt;height:428.35pt;z-index:251710464" coordsize="53994,54400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VG9ieQAAAAWQAwACAAAAFAAAEJ6QBAACAAAAFAAAELKSkQACAAAAAzc4AACSkgACAAAA&#10;Azc4AADqHAAHAAAIDAAACJIAAAAAHOoAAAAI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8P3hw&#10;YWNrZXQgZW5kPSd3Jz8+/9sAQwAHBQUGBQQHBgUGCAcHCAoRCwoJCQoVDxAMERgVGhkYFRgXGx4n&#10;IRsdJR0XGCIuIiUoKSssKxogLzMvKjInKisq/9sAQwEHCAgKCQoUCwsUKhwYHCoqKioqKioqKioq&#10;KioqKioqKioqKioqKioqKioqKioqKioqKioqKioqKioqKioqKioq/8AAEQgFkgXe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ka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DNuPEeh2lw8F1rOnwTRnDxyX&#10;SKyn0IJyKda+INGvrlbey1exuZ3ztihuUdmwMnABz0r5N+Kf/JUtf/6+j/IVo/BL/kr+j/Sf/wBE&#10;PVW0Fc+saK8/+LOveKtE0vTx4KtLqe6mmbzmt7M3G1FXoRtOMkj8jXS+DJtXufBumT+Iyx1OaESX&#10;AeIRspYkgFQBggEDGO1SM26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BBc2VteeT9qgjlMEgliL&#10;rko46MPQ8nn3qeiigCC7sra/iSO9gjnjSRZVSRdwDqdytj1BAI9wKnoooAKKKKACiiigAooooAKK&#10;KKACiiigAooooAKKKKACiiigAooooAKKKKACiiigAooooAKKKKACiiigAIyMHpVbT9Os9JsIrHTL&#10;aK1tYRiOGFQqoM5wAOnWrN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">
                <v:shape id="Picture 72" o:spid="_x0000_s1079" type="#_x0000_t75" alt="A screenshot of a cell phone&#10;&#10;Description automatically generated" style="position:absolute;width:53994;height:51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">
                  <v:imagedata r:id="rId67" o:title="A screenshot of a cell phone&#10;&#10;Description automatically generated"/>
                </v:shape>
                <v:shape id="Text Box 73" o:spid="_x0000_s1080" type="#_x0000_t202" style="position:absolute;top:51816;width:53994;height:2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" stroked="f">
                  <v:textbox style="mso-fit-shape-to-text:t" inset="0,0,0,0">
                    <w:txbxContent>
                      <w:p w14:paraId="7EFABCAC" w14:textId="4A215BB3" w:rsidR="007B2465" w:rsidRPr="00F6214A" w:rsidRDefault="007B2465" w:rsidP="007B2465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bookmarkStart w:id="57" w:name="_Toc2545498"/>
                        <w:r>
                          <w:t xml:space="preserve">Figure </w:t>
                        </w:r>
                        <w:r w:rsidR="00C96DA4">
                          <w:rPr>
                            <w:noProof/>
                          </w:rPr>
                          <w:fldChar w:fldCharType="begin"/>
                        </w:r>
                        <w:r w:rsidR="00C96DA4">
                          <w:rPr>
                            <w:noProof/>
                          </w:rPr>
                          <w:instrText xml:space="preserve"> SEQ Figure \* ARABIC </w:instrText>
                        </w:r>
                        <w:r w:rsidR="00C96DA4">
                          <w:rPr>
                            <w:noProof/>
                          </w:rPr>
                          <w:fldChar w:fldCharType="separate"/>
                        </w:r>
                        <w:r w:rsidR="006A577A">
                          <w:rPr>
                            <w:noProof/>
                          </w:rPr>
                          <w:t>19</w:t>
                        </w:r>
                        <w:r w:rsidR="00C96DA4">
                          <w:rPr>
                            <w:noProof/>
                          </w:rPr>
                          <w:fldChar w:fldCharType="end"/>
                        </w:r>
                        <w:r>
                          <w:t xml:space="preserve"> - Schmitt trigger/inverter </w:t>
                        </w:r>
                        <w:r w:rsidRPr="00A0006B">
                          <w:t>datasheet snip</w:t>
                        </w:r>
                        <w:bookmarkEnd w:id="57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75E6EA50" w14:textId="67999D80" w:rsidR="007B2465" w:rsidRDefault="007B2465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61CB6367" wp14:editId="2D2B6BD4">
                <wp:simplePos x="0" y="0"/>
                <wp:positionH relativeFrom="column">
                  <wp:posOffset>635</wp:posOffset>
                </wp:positionH>
                <wp:positionV relativeFrom="paragraph">
                  <wp:posOffset>0</wp:posOffset>
                </wp:positionV>
                <wp:extent cx="5399405" cy="5127625"/>
                <wp:effectExtent l="0" t="0" r="0" b="0"/>
                <wp:wrapTopAndBottom/>
                <wp:docPr id="78" name="Group 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9405" cy="5127625"/>
                          <a:chOff x="0" y="0"/>
                          <a:chExt cx="5399405" cy="5127625"/>
                        </a:xfrm>
                      </wpg:grpSpPr>
                      <pic:pic xmlns:pic="http://schemas.openxmlformats.org/drawingml/2006/picture">
                        <pic:nvPicPr>
                          <pic:cNvPr id="76" name="Picture 76" descr="A screenshot of a cell pho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9405" cy="48126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" name="Text Box 77"/>
                        <wps:cNvSpPr txBox="1"/>
                        <wps:spPr>
                          <a:xfrm>
                            <a:off x="0" y="4869180"/>
                            <a:ext cx="5399405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DB778FC" w14:textId="0B97B649" w:rsidR="007B2465" w:rsidRPr="004965A2" w:rsidRDefault="007B2465" w:rsidP="007B2465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bookmarkStart w:id="58" w:name="_Toc2545499"/>
                              <w:r>
                                <w:t xml:space="preserve">Figure 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C96DA4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A577A">
                                <w:rPr>
                                  <w:noProof/>
                                </w:rPr>
                                <w:t>20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Thermocouple </w:t>
                              </w:r>
                              <w:r w:rsidRPr="007A4794">
                                <w:t>datasheet snip</w:t>
                              </w:r>
                              <w:r>
                                <w:t xml:space="preserve"> (see red</w:t>
                              </w:r>
                              <w:r w:rsidR="00C71882">
                                <w:t xml:space="preserve"> mark</w:t>
                              </w:r>
                              <w:r>
                                <w:t>)</w:t>
                              </w:r>
                              <w:bookmarkEnd w:id="58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CB6367" id="Group 78" o:spid="_x0000_s1081" style="position:absolute;margin-left:.05pt;margin-top:0;width:425.15pt;height:403.75pt;z-index:251714560" coordsize="53994,51276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VG9ieQAAAAWQAwACAAAAFAAAEJ6QBAACAAAAFAAAELKSkQACAAAAAzY0AACSkgACAAAAAzY0&#10;AADqHAAHAAAIDAAACJIAAAAAHOoAAAAI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8P3hwYWNr&#10;ZXQgZW5kPSd3Jz8+/9sAQwAHBQUGBQQHBgUGCAcHCAoRCwoJCQoVDxAMERgVGhkYFRgXGx4nIRsd&#10;JR0XGCIuIiUoKSssKxogLzMvKjInKisq/9sAQwEHCAgKCQoUCwsUKhwYHCoqKioqKioqKioqKioq&#10;KioqKioqKioqKioqKioqKioqKioqKioqKioqKioqKioqKioq/8AAEQgGQAcD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5Kiiisj82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634X/8AJStJ/wB6T/0U9clXW/C//kpWk/70n/op6a3OjC/7xT9V&#10;+Zzeo/8AIUu/+uz/APoRqtVnUf8AkKXf/XZ//QjVakYy+JhRRRQS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">
                <v:shape id="Picture 76" o:spid="_x0000_s1082" type="#_x0000_t75" alt="A screenshot of a cell phone&#10;&#10;Description automatically generated" style="position:absolute;width:53994;height:48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">
                  <v:imagedata r:id="rId69" o:title="A screenshot of a cell phone&#10;&#10;Description automatically generated"/>
                </v:shape>
                <v:shape id="Text Box 77" o:spid="_x0000_s1083" type="#_x0000_t202" style="position:absolute;top:48691;width:53994;height:2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" stroked="f">
                  <v:textbox style="mso-fit-shape-to-text:t" inset="0,0,0,0">
                    <w:txbxContent>
                      <w:p w14:paraId="2DB778FC" w14:textId="0B97B649" w:rsidR="007B2465" w:rsidRPr="004965A2" w:rsidRDefault="007B2465" w:rsidP="007B2465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bookmarkStart w:id="59" w:name="_Toc2545499"/>
                        <w:r>
                          <w:t xml:space="preserve">Figure </w:t>
                        </w:r>
                        <w:r w:rsidR="00C96DA4">
                          <w:rPr>
                            <w:noProof/>
                          </w:rPr>
                          <w:fldChar w:fldCharType="begin"/>
                        </w:r>
                        <w:r w:rsidR="00C96DA4">
                          <w:rPr>
                            <w:noProof/>
                          </w:rPr>
                          <w:instrText xml:space="preserve"> SEQ Figure \* ARABIC </w:instrText>
                        </w:r>
                        <w:r w:rsidR="00C96DA4">
                          <w:rPr>
                            <w:noProof/>
                          </w:rPr>
                          <w:fldChar w:fldCharType="separate"/>
                        </w:r>
                        <w:r w:rsidR="006A577A">
                          <w:rPr>
                            <w:noProof/>
                          </w:rPr>
                          <w:t>20</w:t>
                        </w:r>
                        <w:r w:rsidR="00C96DA4">
                          <w:rPr>
                            <w:noProof/>
                          </w:rPr>
                          <w:fldChar w:fldCharType="end"/>
                        </w:r>
                        <w:r>
                          <w:t xml:space="preserve"> - Thermocouple </w:t>
                        </w:r>
                        <w:r w:rsidRPr="007A4794">
                          <w:t>datasheet snip</w:t>
                        </w:r>
                        <w:r>
                          <w:t xml:space="preserve"> (see red</w:t>
                        </w:r>
                        <w:r w:rsidR="00C71882">
                          <w:t xml:space="preserve"> mark</w:t>
                        </w:r>
                        <w:r>
                          <w:t>)</w:t>
                        </w:r>
                        <w:bookmarkEnd w:id="59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0B3C1743" w14:textId="3B199176" w:rsidR="007B2465" w:rsidRDefault="006A577A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5EEE23B9" wp14:editId="6F95E96D">
                <wp:simplePos x="0" y="0"/>
                <wp:positionH relativeFrom="column">
                  <wp:posOffset>635</wp:posOffset>
                </wp:positionH>
                <wp:positionV relativeFrom="paragraph">
                  <wp:posOffset>0</wp:posOffset>
                </wp:positionV>
                <wp:extent cx="5234940" cy="4518025"/>
                <wp:effectExtent l="0" t="0" r="3810" b="0"/>
                <wp:wrapTopAndBottom/>
                <wp:docPr id="81" name="Group 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34940" cy="4518025"/>
                          <a:chOff x="0" y="0"/>
                          <a:chExt cx="5234940" cy="4518025"/>
                        </a:xfrm>
                      </wpg:grpSpPr>
                      <pic:pic xmlns:pic="http://schemas.openxmlformats.org/drawingml/2006/picture">
                        <pic:nvPicPr>
                          <pic:cNvPr id="79" name="Picture 79" descr="A close up of a piece of pap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4940" cy="42024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" name="Text Box 80"/>
                        <wps:cNvSpPr txBox="1"/>
                        <wps:spPr>
                          <a:xfrm>
                            <a:off x="0" y="4259580"/>
                            <a:ext cx="5234940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933C1D3" w14:textId="0D132D8D" w:rsidR="006A577A" w:rsidRPr="00E872B3" w:rsidRDefault="006A577A" w:rsidP="006A577A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bookmarkStart w:id="60" w:name="_Toc2545500"/>
                              <w:r>
                                <w:t xml:space="preserve">Figure 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C96DA4">
                                <w:rPr>
                                  <w:noProof/>
                                </w:rPr>
                                <w:instrText xml:space="preserve"> SEQ Figure \* ARABIC </w:instrTex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21</w:t>
                              </w:r>
                              <w:r w:rsidR="00C96DA4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TL071 Opamp </w:t>
                              </w:r>
                              <w:r w:rsidRPr="002049E4">
                                <w:t>datasheet snip</w:t>
                              </w:r>
                              <w:bookmarkEnd w:id="60"/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EE23B9" id="Group 81" o:spid="_x0000_s1084" style="position:absolute;margin-left:.05pt;margin-top:0;width:412.2pt;height:355.75pt;z-index:251718656" coordsize="52349,45180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Ub2J5AAAABZADAAIAAAAUAAAQnpAEAAIAAAAUAAAQspKRAAIAAAADOTcAAJKSAAIAAAAD&#10;OTcAAOocAAcAAAgMAAAIkgAAAAAc6gAAAAg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Dw/eHBh&#10;Y2tldCBlbmQ9J3cnPz7/2wBDAAcFBQYFBAcGBQYIBwcIChELCgkJChUPEAwRGBUaGRgVGBcbHich&#10;Gx0lHRcYIi4iJSgpKywrGiAvMy8qMicqKyr/2wBDAQcICAoJChQLCxQqHBgcKioqKioqKioqKioq&#10;KioqKioqKioqKioqKioqKioqKioqKioqKioqKioqKioqKioqKir/wAARCARPBV4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phgiNwJzEnnBdgk2jcF64z1xT6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">
                <v:shape id="Picture 79" o:spid="_x0000_s1085" type="#_x0000_t75" alt="A close up of a piece of paper&#10;&#10;Description automatically generated" style="position:absolute;width:52349;height:4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">
                  <v:imagedata r:id="rId71" o:title="A close up of a piece of paper&#10;&#10;Description automatically generated"/>
                </v:shape>
                <v:shape id="Text Box 80" o:spid="_x0000_s1086" type="#_x0000_t202" style="position:absolute;top:42595;width:52349;height:2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" stroked="f">
                  <v:textbox style="mso-fit-shape-to-text:t" inset="0,0,0,0">
                    <w:txbxContent>
                      <w:p w14:paraId="5933C1D3" w14:textId="0D132D8D" w:rsidR="006A577A" w:rsidRPr="00E872B3" w:rsidRDefault="006A577A" w:rsidP="006A577A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bookmarkStart w:id="61" w:name="_Toc2545500"/>
                        <w:r>
                          <w:t xml:space="preserve">Figure </w:t>
                        </w:r>
                        <w:r w:rsidR="00C96DA4">
                          <w:rPr>
                            <w:noProof/>
                          </w:rPr>
                          <w:fldChar w:fldCharType="begin"/>
                        </w:r>
                        <w:r w:rsidR="00C96DA4">
                          <w:rPr>
                            <w:noProof/>
                          </w:rPr>
                          <w:instrText xml:space="preserve"> SEQ Figure \* ARABIC </w:instrText>
                        </w:r>
                        <w:r w:rsidR="00C96DA4">
                          <w:rPr>
                            <w:noProof/>
                          </w:rPr>
                          <w:fldChar w:fldCharType="separate"/>
                        </w:r>
                        <w:r>
                          <w:rPr>
                            <w:noProof/>
                          </w:rPr>
                          <w:t>21</w:t>
                        </w:r>
                        <w:r w:rsidR="00C96DA4">
                          <w:rPr>
                            <w:noProof/>
                          </w:rPr>
                          <w:fldChar w:fldCharType="end"/>
                        </w:r>
                        <w:r>
                          <w:t xml:space="preserve"> - TL071 Opamp </w:t>
                        </w:r>
                        <w:r w:rsidRPr="002049E4">
                          <w:t>datasheet snip</w:t>
                        </w:r>
                        <w:bookmarkEnd w:id="61"/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7B2465">
        <w:br w:type="page"/>
      </w:r>
    </w:p>
    <w:p w14:paraId="756D910E" w14:textId="160253DB" w:rsidR="00774829" w:rsidRDefault="00774829" w:rsidP="00774829">
      <w:pPr>
        <w:pStyle w:val="Heading1"/>
      </w:pPr>
      <w:bookmarkStart w:id="62" w:name="_Toc2545525"/>
      <w:r>
        <w:lastRenderedPageBreak/>
        <w:t>References</w:t>
      </w:r>
      <w:bookmarkEnd w:id="62"/>
    </w:p>
    <w:p w14:paraId="13420573" w14:textId="509138F1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>
        <w:fldChar w:fldCharType="begin" w:fldLock="1"/>
      </w:r>
      <w:r>
        <w:instrText xml:space="preserve">ADDIN Mendeley Bibliography CSL_BIBLIOGRAPHY </w:instrText>
      </w:r>
      <w:r>
        <w:fldChar w:fldCharType="separate"/>
      </w:r>
      <w:r w:rsidRPr="00774829">
        <w:rPr>
          <w:noProof/>
        </w:rPr>
        <w:t>[1]</w:t>
      </w:r>
      <w:r w:rsidRPr="00774829">
        <w:rPr>
          <w:noProof/>
        </w:rPr>
        <w:tab/>
        <w:t>Centers for Disease Control and Prevention, “Carbon Dioxide.” [Online]. Available: https://www.cdc.gov/niosh/idlh/124389.html. [Accessed: 03-Mar-2019].</w:t>
      </w:r>
    </w:p>
    <w:p w14:paraId="66D7C067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[2]</w:t>
      </w:r>
      <w:r w:rsidRPr="00774829">
        <w:rPr>
          <w:noProof/>
        </w:rPr>
        <w:tab/>
        <w:t>B. Wang, G. Somesfalean, L. Mei, H. Zhou, C. Yan, and S. He, “DETECTION OF GAS CONCENTRATION BY CORRELATION SPECTROSCOPY USING A MULTI-WAVELENGTH FIBER LASER,” 2011.</w:t>
      </w:r>
    </w:p>
    <w:p w14:paraId="7DFD0F06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[3]</w:t>
      </w:r>
      <w:r w:rsidRPr="00774829">
        <w:rPr>
          <w:noProof/>
        </w:rPr>
        <w:tab/>
        <w:t xml:space="preserve">B. A. Rosen, A. Salehi-Khojin, and R. I. Masel, “A microfabricated carbon dioxide sensor for portable applications,” in </w:t>
      </w:r>
      <w:r w:rsidRPr="00774829">
        <w:rPr>
          <w:i/>
          <w:iCs/>
          <w:noProof/>
        </w:rPr>
        <w:t>2010 IEEE Sensors</w:t>
      </w:r>
      <w:r w:rsidRPr="00774829">
        <w:rPr>
          <w:noProof/>
        </w:rPr>
        <w:t>, 2010, pp. 365–368.</w:t>
      </w:r>
    </w:p>
    <w:p w14:paraId="703650B0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[4]</w:t>
      </w:r>
      <w:r w:rsidRPr="00774829">
        <w:rPr>
          <w:noProof/>
        </w:rPr>
        <w:tab/>
        <w:t xml:space="preserve">S. Z. Ali </w:t>
      </w:r>
      <w:r w:rsidRPr="00774829">
        <w:rPr>
          <w:i/>
          <w:iCs/>
          <w:noProof/>
        </w:rPr>
        <w:t>et al.</w:t>
      </w:r>
      <w:r w:rsidRPr="00774829">
        <w:rPr>
          <w:noProof/>
        </w:rPr>
        <w:t xml:space="preserve">, “Low power NDIR CO2 sensor based on CMOS IR emitter for boiler applications,” in </w:t>
      </w:r>
      <w:r w:rsidRPr="00774829">
        <w:rPr>
          <w:i/>
          <w:iCs/>
          <w:noProof/>
        </w:rPr>
        <w:t>IEEE SENSORS 2014 Proceedings</w:t>
      </w:r>
      <w:r w:rsidRPr="00774829">
        <w:rPr>
          <w:noProof/>
        </w:rPr>
        <w:t>, 2014, pp. 934–937.</w:t>
      </w:r>
    </w:p>
    <w:p w14:paraId="6EC26559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[5]</w:t>
      </w:r>
      <w:r w:rsidRPr="00774829">
        <w:rPr>
          <w:noProof/>
        </w:rPr>
        <w:tab/>
        <w:t>MOS Technology, “MCS6500 Microprocessors,” 1976. [Online]. Available: https://www.mdawson.net/vic20chrome/cpu/mos_6500_mpu_preliminary_may_1976.pdf.</w:t>
      </w:r>
    </w:p>
    <w:p w14:paraId="32B6F973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[6]</w:t>
      </w:r>
      <w:r w:rsidRPr="00774829">
        <w:rPr>
          <w:noProof/>
        </w:rPr>
        <w:tab/>
        <w:t>Motorola, “MCM6464C RAM,” 1995. [Online]. Available: http://users.ece.utexas.edu/~valvano/Datasheets/MCM6264.pdf.</w:t>
      </w:r>
    </w:p>
    <w:p w14:paraId="308C7CD5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[7]</w:t>
      </w:r>
      <w:r w:rsidRPr="00774829">
        <w:rPr>
          <w:noProof/>
        </w:rPr>
        <w:tab/>
        <w:t>Microchip Technology Inc, “27C256 EPROM,” 2004. [Online]. Available: https://www.jaapsch.net/psion/pdffiles/Eprom032k_datasheet_27C256.pdf.</w:t>
      </w:r>
    </w:p>
    <w:p w14:paraId="189DB8DE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[8]</w:t>
      </w:r>
      <w:r w:rsidRPr="00774829">
        <w:rPr>
          <w:noProof/>
        </w:rPr>
        <w:tab/>
        <w:t>NEC Microcomputers, “PD7002 A/D Converter.” [Online]. Available: http://stardot.org.uk/mirrors/www.bbcdocs.com/filebase/hardware/datasheets/PD7002-pdf.pdf.</w:t>
      </w:r>
    </w:p>
    <w:p w14:paraId="75C9ED0B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[9]</w:t>
      </w:r>
      <w:r w:rsidRPr="00774829">
        <w:rPr>
          <w:noProof/>
        </w:rPr>
        <w:tab/>
        <w:t>Texas Instruments, “SN54HC590A 8-bit Counter,” 2003. [Online]. Available: https://www.ti.com/lit/ds/symlink/sn74hc590a.pdf.</w:t>
      </w:r>
    </w:p>
    <w:p w14:paraId="5E97BB60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[10]</w:t>
      </w:r>
      <w:r w:rsidRPr="00774829">
        <w:rPr>
          <w:noProof/>
        </w:rPr>
        <w:tab/>
        <w:t>MOS Technology, “MCS6522 Versatile Interface Adapter,” 1977. [Online]. Available: http://archive.6502.org/datasheets/mos_6522_preliminary_nov_1977.pdf.</w:t>
      </w:r>
    </w:p>
    <w:p w14:paraId="7DFC3FCB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lastRenderedPageBreak/>
        <w:t>[11]</w:t>
      </w:r>
      <w:r w:rsidRPr="00774829">
        <w:rPr>
          <w:noProof/>
        </w:rPr>
        <w:tab/>
        <w:t>Dallas Semiconductor, “DS1232 MicroMonitor Chip.” [Online]. Available: https://datasheets.maximintegrated.com/en/ds/DS1232.pdf.</w:t>
      </w:r>
    </w:p>
    <w:p w14:paraId="51283A7E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[12]</w:t>
      </w:r>
      <w:r w:rsidRPr="00774829">
        <w:rPr>
          <w:noProof/>
        </w:rPr>
        <w:tab/>
        <w:t>ST Microelectronics, “24C02 EEPROM,” 1997. [Online]. Available: https://www.engineersgarage.com/sites/default/files/Serial EEPROM 24C02.pdf.</w:t>
      </w:r>
    </w:p>
    <w:p w14:paraId="0F58D569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[13]</w:t>
      </w:r>
      <w:r w:rsidRPr="00774829">
        <w:rPr>
          <w:noProof/>
        </w:rPr>
        <w:tab/>
        <w:t>muRata, “MA40S4S Ultrasonic Transmitter,” 2015.</w:t>
      </w:r>
    </w:p>
    <w:p w14:paraId="5DFFC441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[14]</w:t>
      </w:r>
      <w:r w:rsidRPr="00774829">
        <w:rPr>
          <w:noProof/>
        </w:rPr>
        <w:tab/>
        <w:t>Analog Devices, “AD8532 Dual OpAmp,” 2008. [Online]. Available: https://www.analog.com/media/en/technical-documentation/data-sheets/AD8531_8532_8534.pdf.</w:t>
      </w:r>
    </w:p>
    <w:p w14:paraId="3818EAC6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[15]</w:t>
      </w:r>
      <w:r w:rsidRPr="00774829">
        <w:rPr>
          <w:noProof/>
        </w:rPr>
        <w:tab/>
        <w:t>Digi-Key, “Battery Life Calculator | DigiKey Electronics.” [Online]. Available: https://www.digikey.co.uk/en/resources/conversion-calculators/conversion-calculator-battery-life. [Accessed: 03-Mar-2019].</w:t>
      </w:r>
    </w:p>
    <w:p w14:paraId="2EF37CC1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[16]</w:t>
      </w:r>
      <w:r w:rsidRPr="00774829">
        <w:rPr>
          <w:noProof/>
        </w:rPr>
        <w:tab/>
        <w:t>Microchip Technology Inc, “PIC18F45K50,” 2014. [Online]. Available: http://ww1.microchip.com/downloads/en/DeviceDoc/PIC18F2X_45K50-30000684B.pdf.</w:t>
      </w:r>
    </w:p>
    <w:p w14:paraId="4E05D540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[17]</w:t>
      </w:r>
      <w:r w:rsidRPr="00774829">
        <w:rPr>
          <w:noProof/>
        </w:rPr>
        <w:tab/>
        <w:t>Microchip Technology Inc, “RN4020 Bluetooth® Low Energy Module,” 2015. [Online]. Available: http://ww1.microchip.com/downloads/en/DeviceDoc/50002279B.pdf.</w:t>
      </w:r>
    </w:p>
    <w:p w14:paraId="50D2C99F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[18]</w:t>
      </w:r>
      <w:r w:rsidRPr="00774829">
        <w:rPr>
          <w:noProof/>
        </w:rPr>
        <w:tab/>
        <w:t>Linear Technology, “LTC4053 Charger.” [Online]. Available: https://www.analog.com/media/en/technical-documentation/data-sheets/4053-4.2fs.pdf.</w:t>
      </w:r>
    </w:p>
    <w:p w14:paraId="418DBCA4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[19]</w:t>
      </w:r>
      <w:r w:rsidRPr="00774829">
        <w:rPr>
          <w:noProof/>
        </w:rPr>
        <w:tab/>
        <w:t>Texas Instruments, “TLV70033DDCR Voltage regulator,” 2015. [Online]. Available: http://www.ti.com/lit/ds/slvsa00e/slvsa00e.pdf.</w:t>
      </w:r>
    </w:p>
    <w:p w14:paraId="758ABE49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[20]</w:t>
      </w:r>
      <w:r w:rsidRPr="00774829">
        <w:rPr>
          <w:noProof/>
        </w:rPr>
        <w:tab/>
        <w:t>Avnet, “Panasonic PICPAULLNB46 Battery.” [Online]. Available: http://www.farnell.com/datasheets/2585501.pdf?_ga=2.233023067.410702796.1551631400-1021869973.1545040726.</w:t>
      </w:r>
    </w:p>
    <w:p w14:paraId="66B2E722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[21]</w:t>
      </w:r>
      <w:r w:rsidRPr="00774829">
        <w:rPr>
          <w:noProof/>
        </w:rPr>
        <w:tab/>
        <w:t>Littelfuse, “Littelfuse PS103J2,” 2018. [Online]. Available: https://www.littelfuse.com/~/media/electronics/datasheets/leaded_thermistors/littelfuse_leaded_thermistors_interchangeable_thermistors_standard_precision_ps_datasheet.pdf.pdf.</w:t>
      </w:r>
    </w:p>
    <w:p w14:paraId="785A03DA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lastRenderedPageBreak/>
        <w:t>[22]</w:t>
      </w:r>
      <w:r w:rsidRPr="00774829">
        <w:rPr>
          <w:noProof/>
        </w:rPr>
        <w:tab/>
        <w:t>Sensirion, “Sensirion SCD30Sensor Module,” 2018. [Online]. Available: https://media.digikey.com/pdf/Data Sheets/Sensirion PDFs/CD_DS_SCD30_Datasheet_D1.pdf.</w:t>
      </w:r>
    </w:p>
    <w:p w14:paraId="3052AFBE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[23]</w:t>
      </w:r>
      <w:r w:rsidRPr="00774829">
        <w:rPr>
          <w:noProof/>
        </w:rPr>
        <w:tab/>
        <w:t>Fordata, “FC1602N04-NSWBBW-91*E LCD.”</w:t>
      </w:r>
    </w:p>
    <w:p w14:paraId="6F2CD513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[24]</w:t>
      </w:r>
      <w:r w:rsidRPr="00774829">
        <w:rPr>
          <w:noProof/>
        </w:rPr>
        <w:tab/>
        <w:t>Texas Instruments, “TL07xx Low-Noise JFET-Input Operational Amplifiers,” 2017. [Online]. Available: http://www.ti.com/lit/ds/symlink/tl071a.pdf.</w:t>
      </w:r>
    </w:p>
    <w:p w14:paraId="25F73DEE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[25]</w:t>
      </w:r>
      <w:r w:rsidRPr="00774829">
        <w:rPr>
          <w:noProof/>
        </w:rPr>
        <w:tab/>
        <w:t>Texas Instruments, “SNx414a nd SNx4LS14 Hex Schmitt-Trigger Inverters.” [Online]. Available: http://www.ti.com/lit/ds/symlink/sn7414.pdf.</w:t>
      </w:r>
    </w:p>
    <w:p w14:paraId="190F890A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[26]</w:t>
      </w:r>
      <w:r w:rsidRPr="00774829">
        <w:rPr>
          <w:noProof/>
        </w:rPr>
        <w:tab/>
        <w:t>Hammond Manufacturing, “1554DGY enclosure.” [Online]. Available: http://www.farnell.com/datasheets/1816763.pdf?_ga=2.262237129.410702796.1551631400-1021869973.1545040726.</w:t>
      </w:r>
    </w:p>
    <w:p w14:paraId="0408F33E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[27]</w:t>
      </w:r>
      <w:r w:rsidRPr="00774829">
        <w:rPr>
          <w:noProof/>
        </w:rPr>
        <w:tab/>
        <w:t>Grayhill, “87HC3-201 switch array.” [Online]. Available: http://www.grayhill.com/assets/1/7/Keypads_87.pdf.</w:t>
      </w:r>
    </w:p>
    <w:p w14:paraId="6668443F" w14:textId="77777777" w:rsidR="00774829" w:rsidRPr="00774829" w:rsidRDefault="00774829" w:rsidP="00774829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774829">
        <w:rPr>
          <w:noProof/>
        </w:rPr>
        <w:t>[28]</w:t>
      </w:r>
      <w:r w:rsidRPr="00774829">
        <w:rPr>
          <w:noProof/>
        </w:rPr>
        <w:tab/>
        <w:t>Pro Signal, “ABI-042-RC,” 2013. [Online]. Available: http://www.farnell.com/datasheets/1685314.pdf?_ga=2.23359359.410702796.1551631400-1021869973.1545040726.</w:t>
      </w:r>
    </w:p>
    <w:p w14:paraId="7257C894" w14:textId="37383307" w:rsidR="00774829" w:rsidRDefault="00774829" w:rsidP="00C71882">
      <w:pPr>
        <w:pStyle w:val="Heading1"/>
      </w:pPr>
      <w:r>
        <w:fldChar w:fldCharType="end"/>
      </w:r>
      <w:r w:rsidR="00C71882">
        <w:t>Bibliography</w:t>
      </w:r>
    </w:p>
    <w:p w14:paraId="020A5B8E" w14:textId="57D8971E" w:rsidR="00C71882" w:rsidRDefault="002364CB" w:rsidP="00C71882">
      <w:r>
        <w:t xml:space="preserve">P. Horowitz and W. Hill, </w:t>
      </w:r>
      <w:r>
        <w:rPr>
          <w:i/>
          <w:iCs/>
        </w:rPr>
        <w:t xml:space="preserve">The Art </w:t>
      </w:r>
      <w:proofErr w:type="gramStart"/>
      <w:r>
        <w:rPr>
          <w:i/>
          <w:iCs/>
        </w:rPr>
        <w:t>Of</w:t>
      </w:r>
      <w:proofErr w:type="gramEnd"/>
      <w:r>
        <w:rPr>
          <w:i/>
          <w:iCs/>
        </w:rPr>
        <w:t xml:space="preserve"> Electronics</w:t>
      </w:r>
      <w:r>
        <w:t>, 3rd ed. Cambridge University Press, 2016.</w:t>
      </w:r>
    </w:p>
    <w:p w14:paraId="2B2A4592" w14:textId="77777777" w:rsidR="00167878" w:rsidRPr="00C71882" w:rsidRDefault="00167878" w:rsidP="00C71882"/>
    <w:sectPr w:rsidR="00167878" w:rsidRPr="00C71882" w:rsidSect="00B84179">
      <w:pgSz w:w="11906" w:h="16838"/>
      <w:pgMar w:top="1134" w:right="1418" w:bottom="851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0230E7" w14:textId="77777777" w:rsidR="00525A35" w:rsidRDefault="00525A35" w:rsidP="00491558">
      <w:pPr>
        <w:spacing w:after="0" w:line="240" w:lineRule="auto"/>
      </w:pPr>
      <w:r>
        <w:separator/>
      </w:r>
    </w:p>
  </w:endnote>
  <w:endnote w:type="continuationSeparator" w:id="0">
    <w:p w14:paraId="0D796354" w14:textId="77777777" w:rsidR="00525A35" w:rsidRDefault="00525A35" w:rsidP="00491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323304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B7B56B" w14:textId="15AAAE42" w:rsidR="00491558" w:rsidRDefault="0049155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CDA5C07" w14:textId="77777777" w:rsidR="00491558" w:rsidRDefault="004915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775842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F8C93E" w14:textId="763C345D" w:rsidR="00CB421F" w:rsidRDefault="00CB421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61E342" w14:textId="77777777" w:rsidR="00CB421F" w:rsidRDefault="00CB42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A1E296" w14:textId="77777777" w:rsidR="00525A35" w:rsidRDefault="00525A35" w:rsidP="00491558">
      <w:pPr>
        <w:spacing w:after="0" w:line="240" w:lineRule="auto"/>
      </w:pPr>
      <w:r>
        <w:separator/>
      </w:r>
    </w:p>
  </w:footnote>
  <w:footnote w:type="continuationSeparator" w:id="0">
    <w:p w14:paraId="4D1B6DD8" w14:textId="77777777" w:rsidR="00525A35" w:rsidRDefault="00525A35" w:rsidP="004915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A52E5"/>
    <w:multiLevelType w:val="hybridMultilevel"/>
    <w:tmpl w:val="262232D0"/>
    <w:lvl w:ilvl="0" w:tplc="0EAE7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1A4"/>
    <w:rsid w:val="00005C83"/>
    <w:rsid w:val="00012192"/>
    <w:rsid w:val="000138A5"/>
    <w:rsid w:val="00013955"/>
    <w:rsid w:val="0001535C"/>
    <w:rsid w:val="00023D6F"/>
    <w:rsid w:val="000334B1"/>
    <w:rsid w:val="00052BF4"/>
    <w:rsid w:val="00053F63"/>
    <w:rsid w:val="00055684"/>
    <w:rsid w:val="000561BA"/>
    <w:rsid w:val="0006366C"/>
    <w:rsid w:val="00065327"/>
    <w:rsid w:val="00065ECE"/>
    <w:rsid w:val="000736B5"/>
    <w:rsid w:val="00075D49"/>
    <w:rsid w:val="0007635A"/>
    <w:rsid w:val="00090187"/>
    <w:rsid w:val="0009754E"/>
    <w:rsid w:val="000B302A"/>
    <w:rsid w:val="000C1977"/>
    <w:rsid w:val="000D451D"/>
    <w:rsid w:val="000E6B11"/>
    <w:rsid w:val="0010145B"/>
    <w:rsid w:val="001055B6"/>
    <w:rsid w:val="00106E7B"/>
    <w:rsid w:val="00112FE2"/>
    <w:rsid w:val="00113DB2"/>
    <w:rsid w:val="0012178D"/>
    <w:rsid w:val="00121EDC"/>
    <w:rsid w:val="00122734"/>
    <w:rsid w:val="00125321"/>
    <w:rsid w:val="00145D37"/>
    <w:rsid w:val="00154FB9"/>
    <w:rsid w:val="00156E86"/>
    <w:rsid w:val="00156F1E"/>
    <w:rsid w:val="001603C0"/>
    <w:rsid w:val="00160F93"/>
    <w:rsid w:val="0016535E"/>
    <w:rsid w:val="00167878"/>
    <w:rsid w:val="00171AA0"/>
    <w:rsid w:val="001733D9"/>
    <w:rsid w:val="0017493F"/>
    <w:rsid w:val="001772F7"/>
    <w:rsid w:val="00180759"/>
    <w:rsid w:val="00183794"/>
    <w:rsid w:val="00192D3A"/>
    <w:rsid w:val="00194681"/>
    <w:rsid w:val="001A4D2B"/>
    <w:rsid w:val="001B15EE"/>
    <w:rsid w:val="001B17C3"/>
    <w:rsid w:val="001B29A5"/>
    <w:rsid w:val="001B333D"/>
    <w:rsid w:val="001B4A29"/>
    <w:rsid w:val="001C5D7C"/>
    <w:rsid w:val="001D2596"/>
    <w:rsid w:val="001D5305"/>
    <w:rsid w:val="001D5720"/>
    <w:rsid w:val="001D59E5"/>
    <w:rsid w:val="001D6C45"/>
    <w:rsid w:val="001E3994"/>
    <w:rsid w:val="001E3FAD"/>
    <w:rsid w:val="001E4223"/>
    <w:rsid w:val="001E56FA"/>
    <w:rsid w:val="001E65B9"/>
    <w:rsid w:val="001E6BF2"/>
    <w:rsid w:val="00211739"/>
    <w:rsid w:val="002124CB"/>
    <w:rsid w:val="00225160"/>
    <w:rsid w:val="002364CB"/>
    <w:rsid w:val="00250D06"/>
    <w:rsid w:val="00251F74"/>
    <w:rsid w:val="002611D0"/>
    <w:rsid w:val="002626E6"/>
    <w:rsid w:val="00263AD4"/>
    <w:rsid w:val="00271AD7"/>
    <w:rsid w:val="00272AB6"/>
    <w:rsid w:val="00287143"/>
    <w:rsid w:val="00287961"/>
    <w:rsid w:val="0028796A"/>
    <w:rsid w:val="00294022"/>
    <w:rsid w:val="00295055"/>
    <w:rsid w:val="002A0153"/>
    <w:rsid w:val="002B077D"/>
    <w:rsid w:val="002B24A4"/>
    <w:rsid w:val="002B250A"/>
    <w:rsid w:val="002C2521"/>
    <w:rsid w:val="002C5A28"/>
    <w:rsid w:val="002E1976"/>
    <w:rsid w:val="002E2025"/>
    <w:rsid w:val="002E244E"/>
    <w:rsid w:val="002E2E83"/>
    <w:rsid w:val="002E35D1"/>
    <w:rsid w:val="002F0A19"/>
    <w:rsid w:val="002F24F6"/>
    <w:rsid w:val="002F2752"/>
    <w:rsid w:val="002F577E"/>
    <w:rsid w:val="002F625E"/>
    <w:rsid w:val="003122BC"/>
    <w:rsid w:val="00315020"/>
    <w:rsid w:val="00321585"/>
    <w:rsid w:val="00325365"/>
    <w:rsid w:val="00326190"/>
    <w:rsid w:val="00326476"/>
    <w:rsid w:val="00326DCC"/>
    <w:rsid w:val="00327501"/>
    <w:rsid w:val="00327919"/>
    <w:rsid w:val="00337765"/>
    <w:rsid w:val="00344CC6"/>
    <w:rsid w:val="003472CF"/>
    <w:rsid w:val="003530FD"/>
    <w:rsid w:val="003832CD"/>
    <w:rsid w:val="003A0270"/>
    <w:rsid w:val="003A1BED"/>
    <w:rsid w:val="003A2982"/>
    <w:rsid w:val="003A4923"/>
    <w:rsid w:val="003A6DA8"/>
    <w:rsid w:val="003A6EA9"/>
    <w:rsid w:val="003A798A"/>
    <w:rsid w:val="003B08D3"/>
    <w:rsid w:val="003C0C9A"/>
    <w:rsid w:val="003D79E8"/>
    <w:rsid w:val="003E06F8"/>
    <w:rsid w:val="003E1064"/>
    <w:rsid w:val="003E13D3"/>
    <w:rsid w:val="003E1E2C"/>
    <w:rsid w:val="003E2BDA"/>
    <w:rsid w:val="003F7193"/>
    <w:rsid w:val="0040680E"/>
    <w:rsid w:val="0042028A"/>
    <w:rsid w:val="004216B8"/>
    <w:rsid w:val="0042443F"/>
    <w:rsid w:val="00430AB5"/>
    <w:rsid w:val="00430BE6"/>
    <w:rsid w:val="00432B41"/>
    <w:rsid w:val="00433CBF"/>
    <w:rsid w:val="00433D75"/>
    <w:rsid w:val="00435D06"/>
    <w:rsid w:val="00454AF6"/>
    <w:rsid w:val="00463974"/>
    <w:rsid w:val="00471F32"/>
    <w:rsid w:val="00473B92"/>
    <w:rsid w:val="00473F70"/>
    <w:rsid w:val="00474EFF"/>
    <w:rsid w:val="00486FD0"/>
    <w:rsid w:val="0048755B"/>
    <w:rsid w:val="00491558"/>
    <w:rsid w:val="004A0623"/>
    <w:rsid w:val="004A11DC"/>
    <w:rsid w:val="004A25C1"/>
    <w:rsid w:val="004A3222"/>
    <w:rsid w:val="004A3D50"/>
    <w:rsid w:val="004A52F9"/>
    <w:rsid w:val="004B05F3"/>
    <w:rsid w:val="004B1CEC"/>
    <w:rsid w:val="004B2DF9"/>
    <w:rsid w:val="004B5125"/>
    <w:rsid w:val="004B5E01"/>
    <w:rsid w:val="004C2C31"/>
    <w:rsid w:val="004C42C1"/>
    <w:rsid w:val="004C465F"/>
    <w:rsid w:val="004C6062"/>
    <w:rsid w:val="004D6C9F"/>
    <w:rsid w:val="004D7C94"/>
    <w:rsid w:val="004E033A"/>
    <w:rsid w:val="004E450A"/>
    <w:rsid w:val="004E4814"/>
    <w:rsid w:val="004E5A2C"/>
    <w:rsid w:val="004F3D75"/>
    <w:rsid w:val="00503816"/>
    <w:rsid w:val="00503A84"/>
    <w:rsid w:val="005068F8"/>
    <w:rsid w:val="00521D34"/>
    <w:rsid w:val="00525A35"/>
    <w:rsid w:val="00550471"/>
    <w:rsid w:val="00550D7D"/>
    <w:rsid w:val="005539E6"/>
    <w:rsid w:val="0057000C"/>
    <w:rsid w:val="00571B84"/>
    <w:rsid w:val="00580535"/>
    <w:rsid w:val="0058789C"/>
    <w:rsid w:val="00590613"/>
    <w:rsid w:val="00591BFF"/>
    <w:rsid w:val="005927FA"/>
    <w:rsid w:val="00595554"/>
    <w:rsid w:val="005A4E02"/>
    <w:rsid w:val="005B29E9"/>
    <w:rsid w:val="005C085D"/>
    <w:rsid w:val="005C18C4"/>
    <w:rsid w:val="005C1E5B"/>
    <w:rsid w:val="005C427C"/>
    <w:rsid w:val="005C6217"/>
    <w:rsid w:val="005D0FE3"/>
    <w:rsid w:val="005D54BD"/>
    <w:rsid w:val="005D5769"/>
    <w:rsid w:val="005E46CB"/>
    <w:rsid w:val="005E754D"/>
    <w:rsid w:val="005F6F57"/>
    <w:rsid w:val="00601D57"/>
    <w:rsid w:val="0060232E"/>
    <w:rsid w:val="00605F83"/>
    <w:rsid w:val="00607359"/>
    <w:rsid w:val="00612456"/>
    <w:rsid w:val="00613C00"/>
    <w:rsid w:val="006219BF"/>
    <w:rsid w:val="00625C60"/>
    <w:rsid w:val="0063150B"/>
    <w:rsid w:val="00634E3D"/>
    <w:rsid w:val="00644D16"/>
    <w:rsid w:val="00650964"/>
    <w:rsid w:val="0067740E"/>
    <w:rsid w:val="00681DD5"/>
    <w:rsid w:val="0069435C"/>
    <w:rsid w:val="006A540F"/>
    <w:rsid w:val="006A577A"/>
    <w:rsid w:val="006D0CBD"/>
    <w:rsid w:val="006D45D4"/>
    <w:rsid w:val="006D4643"/>
    <w:rsid w:val="006D4D4C"/>
    <w:rsid w:val="006E2EF6"/>
    <w:rsid w:val="006F07F1"/>
    <w:rsid w:val="006F1869"/>
    <w:rsid w:val="0071031A"/>
    <w:rsid w:val="007107D2"/>
    <w:rsid w:val="00710B6D"/>
    <w:rsid w:val="007135E5"/>
    <w:rsid w:val="00724934"/>
    <w:rsid w:val="00727705"/>
    <w:rsid w:val="00730525"/>
    <w:rsid w:val="007336B9"/>
    <w:rsid w:val="0073692E"/>
    <w:rsid w:val="00736FD3"/>
    <w:rsid w:val="00740561"/>
    <w:rsid w:val="00742147"/>
    <w:rsid w:val="0075514F"/>
    <w:rsid w:val="0075580D"/>
    <w:rsid w:val="00755F90"/>
    <w:rsid w:val="00755FE0"/>
    <w:rsid w:val="00767F4B"/>
    <w:rsid w:val="00774829"/>
    <w:rsid w:val="007751FD"/>
    <w:rsid w:val="00775513"/>
    <w:rsid w:val="007774A9"/>
    <w:rsid w:val="00783677"/>
    <w:rsid w:val="00785768"/>
    <w:rsid w:val="007871D1"/>
    <w:rsid w:val="007874A9"/>
    <w:rsid w:val="007A3D11"/>
    <w:rsid w:val="007A7D1F"/>
    <w:rsid w:val="007B153C"/>
    <w:rsid w:val="007B2465"/>
    <w:rsid w:val="007B6B1F"/>
    <w:rsid w:val="007C2A1C"/>
    <w:rsid w:val="007C2E4B"/>
    <w:rsid w:val="007C4883"/>
    <w:rsid w:val="007C5A22"/>
    <w:rsid w:val="007D0208"/>
    <w:rsid w:val="007D56FE"/>
    <w:rsid w:val="007D5EB8"/>
    <w:rsid w:val="007E1549"/>
    <w:rsid w:val="007E28F2"/>
    <w:rsid w:val="007E5076"/>
    <w:rsid w:val="007F4A66"/>
    <w:rsid w:val="007F7B0F"/>
    <w:rsid w:val="008028A9"/>
    <w:rsid w:val="00803385"/>
    <w:rsid w:val="00804F4B"/>
    <w:rsid w:val="0080504E"/>
    <w:rsid w:val="008052AE"/>
    <w:rsid w:val="00824C14"/>
    <w:rsid w:val="00825217"/>
    <w:rsid w:val="00830CCA"/>
    <w:rsid w:val="00831C27"/>
    <w:rsid w:val="00843B65"/>
    <w:rsid w:val="00845F96"/>
    <w:rsid w:val="008467C2"/>
    <w:rsid w:val="00850040"/>
    <w:rsid w:val="00852463"/>
    <w:rsid w:val="008568AE"/>
    <w:rsid w:val="008610FE"/>
    <w:rsid w:val="008642A8"/>
    <w:rsid w:val="0087211A"/>
    <w:rsid w:val="0087590F"/>
    <w:rsid w:val="00880B63"/>
    <w:rsid w:val="00881A35"/>
    <w:rsid w:val="00894588"/>
    <w:rsid w:val="00896D38"/>
    <w:rsid w:val="008A516A"/>
    <w:rsid w:val="008A5176"/>
    <w:rsid w:val="008B2FF4"/>
    <w:rsid w:val="008B384F"/>
    <w:rsid w:val="008B7CCB"/>
    <w:rsid w:val="008C6488"/>
    <w:rsid w:val="008D4038"/>
    <w:rsid w:val="008D5101"/>
    <w:rsid w:val="008D51B9"/>
    <w:rsid w:val="008E024F"/>
    <w:rsid w:val="008E400F"/>
    <w:rsid w:val="008E4F80"/>
    <w:rsid w:val="008F3B3A"/>
    <w:rsid w:val="008F775A"/>
    <w:rsid w:val="0090044F"/>
    <w:rsid w:val="00900B8E"/>
    <w:rsid w:val="00901202"/>
    <w:rsid w:val="009031A4"/>
    <w:rsid w:val="0090349D"/>
    <w:rsid w:val="009048BA"/>
    <w:rsid w:val="00905AF0"/>
    <w:rsid w:val="009155AD"/>
    <w:rsid w:val="00915A30"/>
    <w:rsid w:val="00915AE1"/>
    <w:rsid w:val="00925C37"/>
    <w:rsid w:val="00931673"/>
    <w:rsid w:val="009331E8"/>
    <w:rsid w:val="00945205"/>
    <w:rsid w:val="00946E4B"/>
    <w:rsid w:val="00947357"/>
    <w:rsid w:val="00947D7E"/>
    <w:rsid w:val="00947F82"/>
    <w:rsid w:val="0095097F"/>
    <w:rsid w:val="009525C4"/>
    <w:rsid w:val="00964751"/>
    <w:rsid w:val="009649D7"/>
    <w:rsid w:val="009654A0"/>
    <w:rsid w:val="00967F57"/>
    <w:rsid w:val="00973510"/>
    <w:rsid w:val="009751A6"/>
    <w:rsid w:val="0098609C"/>
    <w:rsid w:val="009928F6"/>
    <w:rsid w:val="0099709C"/>
    <w:rsid w:val="009A3B71"/>
    <w:rsid w:val="009A4037"/>
    <w:rsid w:val="009A49E9"/>
    <w:rsid w:val="009C29E5"/>
    <w:rsid w:val="009C3E72"/>
    <w:rsid w:val="009E2F8D"/>
    <w:rsid w:val="009E3B9C"/>
    <w:rsid w:val="009E6023"/>
    <w:rsid w:val="009E7329"/>
    <w:rsid w:val="009F1F8A"/>
    <w:rsid w:val="00A027E1"/>
    <w:rsid w:val="00A03416"/>
    <w:rsid w:val="00A03633"/>
    <w:rsid w:val="00A04B35"/>
    <w:rsid w:val="00A07F31"/>
    <w:rsid w:val="00A14122"/>
    <w:rsid w:val="00A160FC"/>
    <w:rsid w:val="00A21A2F"/>
    <w:rsid w:val="00A2224E"/>
    <w:rsid w:val="00A244C0"/>
    <w:rsid w:val="00A25307"/>
    <w:rsid w:val="00A31C81"/>
    <w:rsid w:val="00A325A4"/>
    <w:rsid w:val="00A32DDC"/>
    <w:rsid w:val="00A33BAB"/>
    <w:rsid w:val="00A413ED"/>
    <w:rsid w:val="00A41905"/>
    <w:rsid w:val="00A50DA4"/>
    <w:rsid w:val="00A6648E"/>
    <w:rsid w:val="00AA3458"/>
    <w:rsid w:val="00AA34B7"/>
    <w:rsid w:val="00AA492D"/>
    <w:rsid w:val="00AA6531"/>
    <w:rsid w:val="00AB5710"/>
    <w:rsid w:val="00AC3AEB"/>
    <w:rsid w:val="00AD63BC"/>
    <w:rsid w:val="00AD727D"/>
    <w:rsid w:val="00AD7975"/>
    <w:rsid w:val="00AE208E"/>
    <w:rsid w:val="00AE21AE"/>
    <w:rsid w:val="00AF056F"/>
    <w:rsid w:val="00AF365C"/>
    <w:rsid w:val="00AF6A33"/>
    <w:rsid w:val="00B00C12"/>
    <w:rsid w:val="00B11F42"/>
    <w:rsid w:val="00B1411B"/>
    <w:rsid w:val="00B20A3A"/>
    <w:rsid w:val="00B2512A"/>
    <w:rsid w:val="00B26A98"/>
    <w:rsid w:val="00B357C9"/>
    <w:rsid w:val="00B362EB"/>
    <w:rsid w:val="00B4440E"/>
    <w:rsid w:val="00B467D6"/>
    <w:rsid w:val="00B61367"/>
    <w:rsid w:val="00B641F6"/>
    <w:rsid w:val="00B67171"/>
    <w:rsid w:val="00B7077C"/>
    <w:rsid w:val="00B759E2"/>
    <w:rsid w:val="00B84179"/>
    <w:rsid w:val="00B954D4"/>
    <w:rsid w:val="00B956F1"/>
    <w:rsid w:val="00B9652B"/>
    <w:rsid w:val="00BA38BE"/>
    <w:rsid w:val="00BA3A37"/>
    <w:rsid w:val="00BA6D32"/>
    <w:rsid w:val="00BB3E6E"/>
    <w:rsid w:val="00BB4614"/>
    <w:rsid w:val="00BC218B"/>
    <w:rsid w:val="00BD195B"/>
    <w:rsid w:val="00BD2C9B"/>
    <w:rsid w:val="00BD4109"/>
    <w:rsid w:val="00BD5ED8"/>
    <w:rsid w:val="00BE6CBD"/>
    <w:rsid w:val="00C01E94"/>
    <w:rsid w:val="00C0388C"/>
    <w:rsid w:val="00C21257"/>
    <w:rsid w:val="00C23584"/>
    <w:rsid w:val="00C30770"/>
    <w:rsid w:val="00C31E37"/>
    <w:rsid w:val="00C339B8"/>
    <w:rsid w:val="00C40FCB"/>
    <w:rsid w:val="00C43930"/>
    <w:rsid w:val="00C46569"/>
    <w:rsid w:val="00C508B6"/>
    <w:rsid w:val="00C53DFA"/>
    <w:rsid w:val="00C5407C"/>
    <w:rsid w:val="00C604F4"/>
    <w:rsid w:val="00C6304D"/>
    <w:rsid w:val="00C63473"/>
    <w:rsid w:val="00C70FDD"/>
    <w:rsid w:val="00C71882"/>
    <w:rsid w:val="00C733E9"/>
    <w:rsid w:val="00C81931"/>
    <w:rsid w:val="00C829A1"/>
    <w:rsid w:val="00C94580"/>
    <w:rsid w:val="00C96DA4"/>
    <w:rsid w:val="00CA40BB"/>
    <w:rsid w:val="00CB0D39"/>
    <w:rsid w:val="00CB421F"/>
    <w:rsid w:val="00CC63AE"/>
    <w:rsid w:val="00CC6B7F"/>
    <w:rsid w:val="00CD5B0D"/>
    <w:rsid w:val="00CD5C33"/>
    <w:rsid w:val="00CE2562"/>
    <w:rsid w:val="00CE35AE"/>
    <w:rsid w:val="00CF1312"/>
    <w:rsid w:val="00CF145F"/>
    <w:rsid w:val="00CF2788"/>
    <w:rsid w:val="00CF6526"/>
    <w:rsid w:val="00D0050D"/>
    <w:rsid w:val="00D02066"/>
    <w:rsid w:val="00D04ACE"/>
    <w:rsid w:val="00D07BD9"/>
    <w:rsid w:val="00D106A8"/>
    <w:rsid w:val="00D17617"/>
    <w:rsid w:val="00D247BD"/>
    <w:rsid w:val="00D253EE"/>
    <w:rsid w:val="00D35753"/>
    <w:rsid w:val="00D42ACB"/>
    <w:rsid w:val="00D42F8D"/>
    <w:rsid w:val="00D464ED"/>
    <w:rsid w:val="00D507F9"/>
    <w:rsid w:val="00D50E08"/>
    <w:rsid w:val="00D56C79"/>
    <w:rsid w:val="00D914A0"/>
    <w:rsid w:val="00D92268"/>
    <w:rsid w:val="00DA0FFF"/>
    <w:rsid w:val="00DB3B01"/>
    <w:rsid w:val="00DC099B"/>
    <w:rsid w:val="00DC3FB8"/>
    <w:rsid w:val="00DC5C2A"/>
    <w:rsid w:val="00DE5E74"/>
    <w:rsid w:val="00DE6387"/>
    <w:rsid w:val="00DE748B"/>
    <w:rsid w:val="00DF0A0C"/>
    <w:rsid w:val="00DF499F"/>
    <w:rsid w:val="00DF6E81"/>
    <w:rsid w:val="00E03C28"/>
    <w:rsid w:val="00E06488"/>
    <w:rsid w:val="00E07537"/>
    <w:rsid w:val="00E113D1"/>
    <w:rsid w:val="00E11584"/>
    <w:rsid w:val="00E11E32"/>
    <w:rsid w:val="00E133EC"/>
    <w:rsid w:val="00E15592"/>
    <w:rsid w:val="00E2080E"/>
    <w:rsid w:val="00E23CA0"/>
    <w:rsid w:val="00E26DE3"/>
    <w:rsid w:val="00E27717"/>
    <w:rsid w:val="00E314D5"/>
    <w:rsid w:val="00E32D66"/>
    <w:rsid w:val="00E33270"/>
    <w:rsid w:val="00E33726"/>
    <w:rsid w:val="00E3374F"/>
    <w:rsid w:val="00E364F8"/>
    <w:rsid w:val="00E3683C"/>
    <w:rsid w:val="00E436BE"/>
    <w:rsid w:val="00E43A7D"/>
    <w:rsid w:val="00E52B3B"/>
    <w:rsid w:val="00E544EA"/>
    <w:rsid w:val="00E720CA"/>
    <w:rsid w:val="00E774C1"/>
    <w:rsid w:val="00E82E64"/>
    <w:rsid w:val="00E86530"/>
    <w:rsid w:val="00E90809"/>
    <w:rsid w:val="00EB1BC2"/>
    <w:rsid w:val="00EB361A"/>
    <w:rsid w:val="00EB7C93"/>
    <w:rsid w:val="00ED136E"/>
    <w:rsid w:val="00EE15BF"/>
    <w:rsid w:val="00EE1D24"/>
    <w:rsid w:val="00EE2B4C"/>
    <w:rsid w:val="00EE5667"/>
    <w:rsid w:val="00EF09E6"/>
    <w:rsid w:val="00F03C69"/>
    <w:rsid w:val="00F07037"/>
    <w:rsid w:val="00F20FB8"/>
    <w:rsid w:val="00F2174F"/>
    <w:rsid w:val="00F23F9F"/>
    <w:rsid w:val="00F25C24"/>
    <w:rsid w:val="00F32718"/>
    <w:rsid w:val="00F44126"/>
    <w:rsid w:val="00F467C9"/>
    <w:rsid w:val="00F5048B"/>
    <w:rsid w:val="00F51700"/>
    <w:rsid w:val="00F64A97"/>
    <w:rsid w:val="00F71629"/>
    <w:rsid w:val="00F71AFE"/>
    <w:rsid w:val="00F72356"/>
    <w:rsid w:val="00F725ED"/>
    <w:rsid w:val="00F802FC"/>
    <w:rsid w:val="00F861B6"/>
    <w:rsid w:val="00F90A4B"/>
    <w:rsid w:val="00F91183"/>
    <w:rsid w:val="00FA24B3"/>
    <w:rsid w:val="00FC3B83"/>
    <w:rsid w:val="00FD12D8"/>
    <w:rsid w:val="00FD2F36"/>
    <w:rsid w:val="00FD615A"/>
    <w:rsid w:val="00FE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058E3EE"/>
  <w15:chartTrackingRefBased/>
  <w15:docId w15:val="{6286E9D9-A405-4FA6-94E7-13D6EE478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5E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874A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50E0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122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A52F9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A52F9"/>
    <w:rPr>
      <w:rFonts w:asciiTheme="minorHAnsi" w:eastAsiaTheme="minorEastAsia" w:hAnsiTheme="minorHAnsi" w:cstheme="minorBidi"/>
      <w:sz w:val="22"/>
      <w:szCs w:val="2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5EB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E4223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1E4223"/>
    <w:pPr>
      <w:spacing w:after="100" w:line="259" w:lineRule="auto"/>
      <w:ind w:left="220"/>
    </w:pPr>
    <w:rPr>
      <w:rFonts w:asciiTheme="minorHAnsi" w:eastAsiaTheme="minorEastAsia" w:hAnsiTheme="minorHAnsi" w:cs="Times New Roman"/>
      <w:sz w:val="22"/>
      <w:szCs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E4223"/>
    <w:pPr>
      <w:spacing w:after="100" w:line="259" w:lineRule="auto"/>
    </w:pPr>
    <w:rPr>
      <w:rFonts w:asciiTheme="minorHAnsi" w:eastAsiaTheme="minorEastAsia" w:hAnsiTheme="minorHAnsi" w:cs="Times New Roman"/>
      <w:sz w:val="22"/>
      <w:szCs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1E4223"/>
    <w:pPr>
      <w:spacing w:after="100" w:line="259" w:lineRule="auto"/>
      <w:ind w:left="440"/>
    </w:pPr>
    <w:rPr>
      <w:rFonts w:asciiTheme="minorHAnsi" w:eastAsiaTheme="minorEastAsia" w:hAnsiTheme="minorHAnsi" w:cs="Times New Roman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1E4223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2B077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915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1558"/>
  </w:style>
  <w:style w:type="paragraph" w:styleId="Footer">
    <w:name w:val="footer"/>
    <w:basedOn w:val="Normal"/>
    <w:link w:val="FooterChar"/>
    <w:uiPriority w:val="99"/>
    <w:unhideWhenUsed/>
    <w:rsid w:val="004915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1558"/>
  </w:style>
  <w:style w:type="character" w:customStyle="1" w:styleId="Heading2Char">
    <w:name w:val="Heading 2 Char"/>
    <w:basedOn w:val="DefaultParagraphFont"/>
    <w:link w:val="Heading2"/>
    <w:uiPriority w:val="9"/>
    <w:rsid w:val="007874A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E314D5"/>
    <w:pPr>
      <w:ind w:left="720"/>
      <w:contextualSpacing/>
    </w:pPr>
  </w:style>
  <w:style w:type="paragraph" w:styleId="TableofFigures">
    <w:name w:val="table of figures"/>
    <w:basedOn w:val="Normal"/>
    <w:next w:val="Normal"/>
    <w:uiPriority w:val="99"/>
    <w:unhideWhenUsed/>
    <w:rsid w:val="00DB3B01"/>
    <w:pPr>
      <w:spacing w:after="0"/>
    </w:pPr>
  </w:style>
  <w:style w:type="character" w:customStyle="1" w:styleId="Heading3Char">
    <w:name w:val="Heading 3 Char"/>
    <w:basedOn w:val="DefaultParagraphFont"/>
    <w:link w:val="Heading3"/>
    <w:uiPriority w:val="9"/>
    <w:rsid w:val="00D50E08"/>
    <w:rPr>
      <w:rFonts w:asciiTheme="majorHAnsi" w:eastAsiaTheme="majorEastAsia" w:hAnsiTheme="majorHAnsi" w:cstheme="majorBidi"/>
      <w:color w:val="1F4D78" w:themeColor="accent1" w:themeShade="7F"/>
    </w:rPr>
  </w:style>
  <w:style w:type="character" w:styleId="PlaceholderText">
    <w:name w:val="Placeholder Text"/>
    <w:basedOn w:val="DefaultParagraphFont"/>
    <w:uiPriority w:val="99"/>
    <w:semiHidden/>
    <w:rsid w:val="0075514F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rsid w:val="003122BC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21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42" Type="http://schemas.openxmlformats.org/officeDocument/2006/relationships/image" Target="media/image10.png"/><Relationship Id="rId47" Type="http://schemas.openxmlformats.org/officeDocument/2006/relationships/image" Target="media/image16.png"/><Relationship Id="rId63" Type="http://schemas.openxmlformats.org/officeDocument/2006/relationships/image" Target="media/image30.jpeg"/><Relationship Id="rId68" Type="http://schemas.openxmlformats.org/officeDocument/2006/relationships/image" Target="media/image35.JPG"/><Relationship Id="rId2" Type="http://schemas.openxmlformats.org/officeDocument/2006/relationships/numbering" Target="numbering.xml"/><Relationship Id="rId16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29" Type="http://schemas.openxmlformats.org/officeDocument/2006/relationships/image" Target="media/image1.png"/><Relationship Id="rId11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24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32" Type="http://schemas.openxmlformats.org/officeDocument/2006/relationships/image" Target="media/image4.png"/><Relationship Id="rId37" Type="http://schemas.openxmlformats.org/officeDocument/2006/relationships/image" Target="media/image6.png"/><Relationship Id="rId40" Type="http://schemas.openxmlformats.org/officeDocument/2006/relationships/image" Target="media/image9.png"/><Relationship Id="rId45" Type="http://schemas.openxmlformats.org/officeDocument/2006/relationships/image" Target="media/image15.png"/><Relationship Id="rId53" Type="http://schemas.openxmlformats.org/officeDocument/2006/relationships/image" Target="media/image22.jpeg"/><Relationship Id="rId58" Type="http://schemas.openxmlformats.org/officeDocument/2006/relationships/image" Target="media/image25.JPG"/><Relationship Id="rId66" Type="http://schemas.openxmlformats.org/officeDocument/2006/relationships/image" Target="media/image33.JPG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28.jpeg"/><Relationship Id="rId19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14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22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27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30" Type="http://schemas.openxmlformats.org/officeDocument/2006/relationships/image" Target="media/image2.png"/><Relationship Id="rId35" Type="http://schemas.openxmlformats.org/officeDocument/2006/relationships/footer" Target="footer1.xml"/><Relationship Id="rId43" Type="http://schemas.openxmlformats.org/officeDocument/2006/relationships/image" Target="media/image13.png"/><Relationship Id="rId48" Type="http://schemas.openxmlformats.org/officeDocument/2006/relationships/image" Target="media/image17.JPG"/><Relationship Id="rId56" Type="http://schemas.openxmlformats.org/officeDocument/2006/relationships/image" Target="media/image24.JPG"/><Relationship Id="rId64" Type="http://schemas.openxmlformats.org/officeDocument/2006/relationships/image" Target="media/image31.JPG"/><Relationship Id="rId69" Type="http://schemas.openxmlformats.org/officeDocument/2006/relationships/image" Target="media/image36.jpeg"/><Relationship Id="rId8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51" Type="http://schemas.openxmlformats.org/officeDocument/2006/relationships/image" Target="media/image20.jpeg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17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25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33" Type="http://schemas.openxmlformats.org/officeDocument/2006/relationships/image" Target="media/image5.jpeg"/><Relationship Id="rId38" Type="http://schemas.openxmlformats.org/officeDocument/2006/relationships/image" Target="media/image7.png"/><Relationship Id="rId46" Type="http://schemas.openxmlformats.org/officeDocument/2006/relationships/image" Target="media/image14.png"/><Relationship Id="rId59" Type="http://schemas.openxmlformats.org/officeDocument/2006/relationships/image" Target="media/image29.jpeg"/><Relationship Id="rId67" Type="http://schemas.openxmlformats.org/officeDocument/2006/relationships/image" Target="media/image34.jpeg"/><Relationship Id="rId20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41" Type="http://schemas.openxmlformats.org/officeDocument/2006/relationships/image" Target="media/image11.png"/><Relationship Id="rId54" Type="http://schemas.openxmlformats.org/officeDocument/2006/relationships/image" Target="media/image23.JPG"/><Relationship Id="rId62" Type="http://schemas.openxmlformats.org/officeDocument/2006/relationships/image" Target="media/image29.JPG"/><Relationship Id="rId70" Type="http://schemas.openxmlformats.org/officeDocument/2006/relationships/image" Target="media/image37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23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28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36" Type="http://schemas.openxmlformats.org/officeDocument/2006/relationships/footer" Target="footer2.xml"/><Relationship Id="rId49" Type="http://schemas.openxmlformats.org/officeDocument/2006/relationships/image" Target="media/image19.jpeg"/><Relationship Id="rId57" Type="http://schemas.openxmlformats.org/officeDocument/2006/relationships/image" Target="media/image27.jpeg"/><Relationship Id="rId10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31" Type="http://schemas.openxmlformats.org/officeDocument/2006/relationships/image" Target="media/image3.png"/><Relationship Id="rId44" Type="http://schemas.openxmlformats.org/officeDocument/2006/relationships/image" Target="media/image12.png"/><Relationship Id="rId52" Type="http://schemas.openxmlformats.org/officeDocument/2006/relationships/image" Target="media/image21.JPG"/><Relationship Id="rId60" Type="http://schemas.openxmlformats.org/officeDocument/2006/relationships/image" Target="media/image26.JPG"/><Relationship Id="rId65" Type="http://schemas.openxmlformats.org/officeDocument/2006/relationships/image" Target="media/image32.jpeg"/><Relationship Id="rId73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13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18" Type="http://schemas.openxmlformats.org/officeDocument/2006/relationships/hyperlink" Target="https://uowtsd-my.sharepoint.com/personal/tkristiansen_151226_student_uwtsd_ac_uk/Documents/3rd%20year/Embedded%20Microcontrollers/CO2%20assignment/Co2%20sensor%20assignment.docx" TargetMode="External"/><Relationship Id="rId39" Type="http://schemas.openxmlformats.org/officeDocument/2006/relationships/image" Target="media/image8.png"/><Relationship Id="rId34" Type="http://schemas.openxmlformats.org/officeDocument/2006/relationships/image" Target="media/image6.jpeg"/><Relationship Id="rId50" Type="http://schemas.openxmlformats.org/officeDocument/2006/relationships/image" Target="media/image18.JPG"/><Relationship Id="rId55" Type="http://schemas.openxmlformats.org/officeDocument/2006/relationships/image" Target="media/image25.jpeg"/><Relationship Id="rId7" Type="http://schemas.openxmlformats.org/officeDocument/2006/relationships/endnotes" Target="endnotes.xml"/><Relationship Id="rId71" Type="http://schemas.openxmlformats.org/officeDocument/2006/relationships/image" Target="media/image3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by\AppData\Roaming\Microsoft\Templates\UWTSD%20Report%20Template%20update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8FB5E4666B44968A14BA6BF4734DC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190609-2BF1-472C-B085-A1AB3608FD40}"/>
      </w:docPartPr>
      <w:docPartBody>
        <w:p w:rsidR="00606938" w:rsidRDefault="001C62FF">
          <w:pPr>
            <w:pStyle w:val="F8FB5E4666B44968A14BA6BF4734DC54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D542B1DFE9F04C79944A6FBD3263A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085A98-CCFC-488D-8291-FE6EAC69F4E7}"/>
      </w:docPartPr>
      <w:docPartBody>
        <w:p w:rsidR="00606938" w:rsidRDefault="001C62FF">
          <w:pPr>
            <w:pStyle w:val="D542B1DFE9F04C79944A6FBD3263ACF4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2AA"/>
    <w:rsid w:val="001C62FF"/>
    <w:rsid w:val="0023773E"/>
    <w:rsid w:val="00261BDD"/>
    <w:rsid w:val="002724C7"/>
    <w:rsid w:val="002B25EF"/>
    <w:rsid w:val="004F6BA1"/>
    <w:rsid w:val="00606938"/>
    <w:rsid w:val="00913D9F"/>
    <w:rsid w:val="00AD02AA"/>
    <w:rsid w:val="00C66049"/>
    <w:rsid w:val="00D4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8FB5E4666B44968A14BA6BF4734DC54">
    <w:name w:val="F8FB5E4666B44968A14BA6BF4734DC54"/>
  </w:style>
  <w:style w:type="paragraph" w:customStyle="1" w:styleId="A785085287104036B389B1508CAB06FF">
    <w:name w:val="A785085287104036B389B1508CAB06FF"/>
  </w:style>
  <w:style w:type="paragraph" w:customStyle="1" w:styleId="D542B1DFE9F04C79944A6FBD3263ACF4">
    <w:name w:val="D542B1DFE9F04C79944A6FBD3263ACF4"/>
  </w:style>
  <w:style w:type="paragraph" w:customStyle="1" w:styleId="19B08C71E73C4B059CD24520C8C9219D">
    <w:name w:val="19B08C71E73C4B059CD24520C8C9219D"/>
  </w:style>
  <w:style w:type="paragraph" w:customStyle="1" w:styleId="69104679E2644731A214CA87180FCE71">
    <w:name w:val="69104679E2644731A214CA87180FCE71"/>
  </w:style>
  <w:style w:type="paragraph" w:customStyle="1" w:styleId="D3BDD48073EC4BB38D5C9D8CDB5AB572">
    <w:name w:val="D3BDD48073EC4BB38D5C9D8CDB5AB572"/>
    <w:rsid w:val="00AD02AA"/>
  </w:style>
  <w:style w:type="paragraph" w:customStyle="1" w:styleId="FE31F0FED9734015B865FFECE592FBE4">
    <w:name w:val="FE31F0FED9734015B865FFECE592FBE4"/>
    <w:rsid w:val="00AD02AA"/>
  </w:style>
  <w:style w:type="paragraph" w:customStyle="1" w:styleId="472ED41CDBA2497DB633CBB9CD17F24C">
    <w:name w:val="472ED41CDBA2497DB633CBB9CD17F24C"/>
    <w:rsid w:val="00AD02AA"/>
  </w:style>
  <w:style w:type="character" w:styleId="PlaceholderText">
    <w:name w:val="Placeholder Text"/>
    <w:basedOn w:val="DefaultParagraphFont"/>
    <w:uiPriority w:val="99"/>
    <w:semiHidden/>
    <w:rsid w:val="00261BD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987AD-F953-422F-8E2B-782733822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UWTSD Report Template updated.dotx</Template>
  <TotalTime>2802</TotalTime>
  <Pages>39</Pages>
  <Words>8428</Words>
  <Characters>48042</Characters>
  <Application>Microsoft Office Word</Application>
  <DocSecurity>0</DocSecurity>
  <Lines>400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Wales, Trinity St. David</Company>
  <LinksUpToDate>false</LinksUpToDate>
  <CharactersWithSpaces>56358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Module: Embedded Microcontrollers (M3X8529)</dc:subject>
  <dc:creator>Toby</dc:creator>
  <cp:keywords/>
  <dc:description/>
  <cp:lastModifiedBy>Thorbjorn Ravnaas Kristiansen</cp:lastModifiedBy>
  <cp:revision>521</cp:revision>
  <dcterms:created xsi:type="dcterms:W3CDTF">2019-02-19T16:30:00Z</dcterms:created>
  <dcterms:modified xsi:type="dcterms:W3CDTF">2019-03-03T22:57:00Z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c20c388e-ad77-300d-86a7-37d176c74b74</vt:lpwstr>
  </property>
  <property fmtid="{D5CDD505-2E9C-101B-9397-08002B2CF9AE}" pid="24" name="Mendeley Citation Style_1">
    <vt:lpwstr>http://www.zotero.org/styles/ieee</vt:lpwstr>
  </property>
</Properties>
</file>