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2D5B3F" w:rsidP="005F3A53" w:rsidRDefault="001A24F3" w14:paraId="602BC2E6" w14:textId="7777777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:rsidRPr="00A406E5" w:rsidR="002D5B3F" w:rsidP="002D5B3F" w:rsidRDefault="002D5B3F" w14:paraId="09E0E76C" w14:textId="77777777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3A3CE5" w:rsidTr="00674829" w14:paraId="61B78348" w14:textId="77777777">
        <w:tc>
          <w:tcPr>
            <w:tcW w:w="9922" w:type="dxa"/>
            <w:shd w:val="clear" w:color="auto" w:fill="C0C0C0"/>
          </w:tcPr>
          <w:p w:rsidRPr="00A406E5" w:rsidR="00681FA9" w:rsidP="00D32E34" w:rsidRDefault="00131FEF" w14:paraId="141AC300" w14:textId="77777777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Pr="00A406E5" w:rsidR="003A3C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Pr="00A406E5" w:rsidR="003A3CE5" w:rsidP="002D5B3F" w:rsidRDefault="003A3CE5" w14:paraId="58344868" w14:textId="77777777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689"/>
        <w:gridCol w:w="3293"/>
        <w:gridCol w:w="2470"/>
        <w:gridCol w:w="2470"/>
      </w:tblGrid>
      <w:tr w:rsidRPr="00A406E5" w:rsidR="003B3F9D" w:rsidTr="1CDC8525" w14:paraId="58DC9F55" w14:textId="77777777">
        <w:tc>
          <w:tcPr>
            <w:tcW w:w="1689" w:type="dxa"/>
            <w:shd w:val="clear" w:color="auto" w:fill="auto"/>
            <w:tcMar/>
          </w:tcPr>
          <w:p w:rsidRPr="00A406E5" w:rsidR="003B3F9D" w:rsidP="00D32E34" w:rsidRDefault="00131FEF" w14:paraId="68CAA328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tcMar/>
          </w:tcPr>
          <w:p w:rsidRPr="00A406E5" w:rsidR="003B3F9D" w:rsidP="001E57C1" w:rsidRDefault="0017512A" w14:paraId="40E22C8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 w:rsidR="003B3F9D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Pr="00A406E5" w:rsidR="003B3F9D" w:rsidP="00D32E34" w:rsidRDefault="00131FEF" w14:paraId="3FD2AEE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470" w:type="dxa"/>
            <w:tcMar/>
          </w:tcPr>
          <w:p w:rsidRPr="00A406E5" w:rsidR="003B3F9D" w:rsidP="001E57C1" w:rsidRDefault="003B3F9D" w14:paraId="108BA8E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A406E5" w:rsidR="00DB116D" w:rsidTr="1CDC8525" w14:paraId="6546B49B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22D956C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8233" w:type="dxa"/>
            <w:gridSpan w:val="3"/>
            <w:tcMar/>
          </w:tcPr>
          <w:p w:rsidRPr="00A406E5" w:rsidR="00DB116D" w:rsidP="1CDC8525" w:rsidRDefault="00DB116D" w14:paraId="06E39E90" w14:textId="789DACE1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CDC8525" w:rsidR="2C8A3C82">
              <w:rPr>
                <w:rFonts w:ascii="Arial" w:hAnsi="Arial" w:eastAsia="Times New Roman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Doethuriaeth Broffesiynol mewn Addysg (EdD)</w:t>
            </w:r>
          </w:p>
        </w:tc>
      </w:tr>
      <w:tr w:rsidRPr="00A406E5" w:rsidR="008F1308" w:rsidTr="1CDC8525" w14:paraId="69F2F2FF" w14:textId="77777777">
        <w:tc>
          <w:tcPr>
            <w:tcW w:w="1689" w:type="dxa"/>
            <w:shd w:val="clear" w:color="auto" w:fill="auto"/>
            <w:tcMar/>
          </w:tcPr>
          <w:p w:rsidRPr="00A406E5" w:rsidR="008F1308" w:rsidP="00D32E34" w:rsidRDefault="00131FEF" w14:paraId="648B8449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8233" w:type="dxa"/>
            <w:gridSpan w:val="3"/>
            <w:tcMar/>
          </w:tcPr>
          <w:p w:rsidRPr="00A406E5" w:rsidR="008F1308" w:rsidP="1CDC8525" w:rsidRDefault="008F1308" w14:paraId="575EC686" w14:textId="626137B8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CDC8525" w:rsidR="24733319">
              <w:rPr>
                <w:rFonts w:ascii="Arial" w:hAnsi="Arial" w:eastAsia="Times New Roman" w:cs="Arial"/>
                <w:b w:val="1"/>
                <w:bCs w:val="1"/>
                <w:caps w:val="0"/>
                <w:smallCaps w:val="0"/>
                <w:noProof w:val="0"/>
                <w:sz w:val="22"/>
                <w:szCs w:val="22"/>
                <w:lang w:val="en-GB"/>
              </w:rPr>
              <w:t>Ysgrifennu Adolygiad Llenyddiaeth Beirniadol Mewn Addysg</w:t>
            </w:r>
          </w:p>
        </w:tc>
      </w:tr>
      <w:tr w:rsidRPr="00A406E5" w:rsidR="00B84B5B" w:rsidTr="1CDC8525" w14:paraId="4C603024" w14:textId="77777777">
        <w:tc>
          <w:tcPr>
            <w:tcW w:w="1689" w:type="dxa"/>
            <w:shd w:val="clear" w:color="auto" w:fill="auto"/>
            <w:tcMar/>
          </w:tcPr>
          <w:p w:rsidRPr="00A406E5" w:rsidR="00B84B5B" w:rsidP="00D32E34" w:rsidRDefault="00131FEF" w14:paraId="28610531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tcMar/>
          </w:tcPr>
          <w:p w:rsidRPr="00A406E5" w:rsidR="00B84B5B" w:rsidP="00152E9D" w:rsidRDefault="00B84B5B" w14:paraId="2D10F980" w14:textId="45819A8A">
            <w:pPr>
              <w:spacing w:before="120" w:after="120"/>
              <w:jc w:val="both"/>
            </w:pPr>
            <w:r w:rsidRPr="1CDC8525" w:rsidR="2F4E6F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ECDE7016</w:t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Pr="004D5E9B" w:rsidR="00B84B5B" w:rsidP="00D32E34" w:rsidRDefault="00131FEF" w14:paraId="7F406F06" w14:textId="77777777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470" w:type="dxa"/>
            <w:tcMar/>
          </w:tcPr>
          <w:p w:rsidRPr="00A406E5" w:rsidR="00B84B5B" w:rsidP="00E51AAC" w:rsidRDefault="00B84B5B" w14:paraId="65F03CFA" w14:textId="54F1C5B5">
            <w:pPr>
              <w:spacing w:before="120" w:after="120"/>
              <w:jc w:val="both"/>
            </w:pPr>
            <w:r w:rsidRPr="1CDC8525" w:rsidR="5ACF10B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20%</w:t>
            </w:r>
          </w:p>
        </w:tc>
      </w:tr>
      <w:tr w:rsidRPr="00A406E5" w:rsidR="00DB116D" w:rsidTr="1CDC8525" w14:paraId="131C8D24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2123AF72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tcMar/>
          </w:tcPr>
          <w:p w:rsidRPr="00A406E5" w:rsidR="00DB116D" w:rsidP="00E51AAC" w:rsidRDefault="00DB116D" w14:paraId="710E5E23" w14:textId="34DC056C">
            <w:pPr>
              <w:spacing w:before="120" w:after="120"/>
              <w:jc w:val="both"/>
            </w:pPr>
            <w:r w:rsidRPr="1CDC8525" w:rsidR="2B410C8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Dr Caroline Lewis</w:t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Pr="00A406E5" w:rsidR="00DB116D" w:rsidP="00D32E34" w:rsidRDefault="00131FEF" w14:paraId="4F3E479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470" w:type="dxa"/>
            <w:tcMar/>
          </w:tcPr>
          <w:p w:rsidRPr="00A406E5" w:rsidR="00DB116D" w:rsidP="00E51AAC" w:rsidRDefault="00DB116D" w14:paraId="234E6F9D" w14:textId="3B577265">
            <w:pPr>
              <w:spacing w:before="120" w:after="120"/>
              <w:jc w:val="both"/>
            </w:pPr>
            <w:r w:rsidRPr="1CDC8525" w:rsidR="4CEBC50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Dr Catherine Morgan</w:t>
            </w:r>
          </w:p>
        </w:tc>
      </w:tr>
      <w:tr w:rsidRPr="00A406E5" w:rsidR="00DB116D" w:rsidTr="1CDC8525" w14:paraId="0EC1DCC1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495F4CE8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Mar/>
          </w:tcPr>
          <w:p w:rsidRPr="00A406E5" w:rsidR="00DB116D" w:rsidP="1CDC8525" w:rsidRDefault="00DB116D" w14:paraId="68164E46" w14:textId="31C54AD6">
            <w:pPr>
              <w:pStyle w:val="Normal"/>
              <w:spacing w:before="120" w:after="120"/>
              <w:jc w:val="both"/>
            </w:pPr>
            <w:r w:rsidRPr="1CDC8525" w:rsidR="24D3374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Cydran asesiad 1 – cyflwyniad</w:t>
            </w:r>
          </w:p>
        </w:tc>
        <w:tc>
          <w:tcPr>
            <w:tcW w:w="2470" w:type="dxa"/>
            <w:shd w:val="clear" w:color="auto" w:fill="auto"/>
            <w:tcMar/>
          </w:tcPr>
          <w:p w:rsidRPr="00A406E5" w:rsidR="00DB116D" w:rsidP="00D32E34" w:rsidRDefault="00131FEF" w14:paraId="3AC5C62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470" w:type="dxa"/>
            <w:tcMar/>
          </w:tcPr>
          <w:p w:rsidRPr="00A406E5" w:rsidR="00DB116D" w:rsidP="1CDC8525" w:rsidRDefault="00DB116D" w14:paraId="504F56CD" w14:textId="0B1078BD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15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munud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(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gyda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5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munud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arall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ar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gyfer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cwestiynau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ychwanegol</w:t>
            </w:r>
            <w:r w:rsidRPr="1CDC8525" w:rsidR="6C24814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)  </w:t>
            </w:r>
          </w:p>
        </w:tc>
      </w:tr>
      <w:tr w:rsidRPr="00A406E5" w:rsidR="00B84B5B" w:rsidTr="1CDC8525" w14:paraId="3473FFEC" w14:textId="77777777">
        <w:tc>
          <w:tcPr>
            <w:tcW w:w="1689" w:type="dxa"/>
            <w:shd w:val="clear" w:color="auto" w:fill="auto"/>
            <w:tcMar/>
          </w:tcPr>
          <w:p w:rsidRPr="00A406E5" w:rsidR="00B84B5B" w:rsidP="00D32E34" w:rsidRDefault="00131FEF" w14:paraId="3E3E8944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tcMar/>
          </w:tcPr>
          <w:p w:rsidRPr="00A406E5" w:rsidR="00B84B5B" w:rsidP="1CDC8525" w:rsidRDefault="00B84B5B" w14:paraId="7A7E4611" w14:textId="276E4198">
            <w:pPr>
              <w:spacing w:before="120" w:after="120"/>
              <w:jc w:val="both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1CDC8525" w:rsidR="7108409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05.12.26</w:t>
            </w:r>
          </w:p>
          <w:p w:rsidRPr="00A406E5" w:rsidR="00B84B5B" w:rsidP="1CDC8525" w:rsidRDefault="00B84B5B" w14:paraId="0024D58A" w14:textId="64E586AB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470" w:type="dxa"/>
            <w:shd w:val="clear" w:color="auto" w:fill="auto"/>
            <w:tcMar/>
          </w:tcPr>
          <w:p w:rsidRPr="00A406E5" w:rsidR="00B84B5B" w:rsidP="00D32E34" w:rsidRDefault="00131FEF" w14:paraId="2020CED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470" w:type="dxa"/>
            <w:tcMar/>
          </w:tcPr>
          <w:p w:rsidRPr="00A406E5" w:rsidR="00B84B5B" w:rsidP="1CDC8525" w:rsidRDefault="00B84B5B" w14:paraId="608E4313" w14:textId="1A1EDCAE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C8525" w:rsidR="2A2AE2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08.01.26 </w:t>
            </w:r>
          </w:p>
          <w:p w:rsidRPr="00A406E5" w:rsidR="00B84B5B" w:rsidP="1CDC8525" w:rsidRDefault="00B84B5B" w14:paraId="741509A5" w14:textId="4BE29C70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C8525" w:rsidR="2A2AE2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15:00</w:t>
            </w:r>
          </w:p>
          <w:p w:rsidRPr="00A406E5" w:rsidR="00B84B5B" w:rsidP="1CDC8525" w:rsidRDefault="00B84B5B" w14:paraId="25AB3744" w14:textId="2919F110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B22C4E" w:rsidR="00152E9D" w:rsidTr="1CDC8525" w14:paraId="7A5B90B4" w14:textId="77777777">
        <w:tc>
          <w:tcPr>
            <w:tcW w:w="1689" w:type="dxa"/>
            <w:shd w:val="clear" w:color="auto" w:fill="auto"/>
            <w:tcMar/>
          </w:tcPr>
          <w:p w:rsidRPr="00A406E5" w:rsidR="00152E9D" w:rsidP="00D32E34" w:rsidRDefault="00131FEF" w14:paraId="612DE0DE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8233" w:type="dxa"/>
            <w:gridSpan w:val="3"/>
            <w:tcMar/>
          </w:tcPr>
          <w:p w:rsidRPr="00A406E5" w:rsidR="00A406E5" w:rsidP="00A406E5" w:rsidRDefault="00131FEF" w14:paraId="38188036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Pr="00A406E5" w:rsidR="00A406E5" w:rsidP="00131FEF" w:rsidRDefault="00131FEF" w14:paraId="1EFB701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 w:rsid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FB1EAC" w:rsidP="00D32E34" w:rsidRDefault="00131FEF" w14:paraId="3556EEAD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:rsidRPr="00D0776C" w:rsidR="00FB1EAC" w:rsidP="00FB1EAC" w:rsidRDefault="00FB1EAC" w14:paraId="76E04198" w14:textId="039CD7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:rsidRPr="00FB1EAC" w:rsidR="00A406E5" w:rsidP="00FB1EAC" w:rsidRDefault="00FB1EAC" w14:paraId="2F08A981" w14:textId="576ABC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Pr="00A406E5" w:rsidR="00A406E5" w:rsidTr="1CDC8525" w14:paraId="6ED0F5BE" w14:textId="77777777">
        <w:tc>
          <w:tcPr>
            <w:tcW w:w="1689" w:type="dxa"/>
            <w:shd w:val="clear" w:color="auto" w:fill="auto"/>
            <w:tcMar/>
          </w:tcPr>
          <w:p w:rsidRPr="00A406E5" w:rsidR="00A406E5" w:rsidP="00D32E34" w:rsidRDefault="00131FEF" w14:paraId="25CB373D" w14:textId="777777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8233" w:type="dxa"/>
            <w:gridSpan w:val="3"/>
            <w:tcMar/>
          </w:tcPr>
          <w:p w:rsidRPr="00A406E5" w:rsidR="00A406E5" w:rsidP="00D32E34" w:rsidRDefault="00131FEF" w14:paraId="0012DDBB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Pr="00B22C4E" w:rsidR="00B22C4E" w:rsidTr="1CDC8525" w14:paraId="41340D01" w14:textId="77777777">
        <w:tc>
          <w:tcPr>
            <w:tcW w:w="1689" w:type="dxa"/>
            <w:shd w:val="clear" w:color="auto" w:fill="auto"/>
            <w:tcMar/>
          </w:tcPr>
          <w:p w:rsidRPr="00B22C4E" w:rsidR="00B22C4E" w:rsidP="00B22C4E" w:rsidRDefault="00B22C4E" w14:paraId="0FA9343F" w14:textId="26A57D5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dros y terfyn geiriau:</w:t>
            </w:r>
          </w:p>
        </w:tc>
        <w:tc>
          <w:tcPr>
            <w:tcW w:w="8233" w:type="dxa"/>
            <w:gridSpan w:val="3"/>
            <w:tcMar/>
          </w:tcPr>
          <w:p w:rsidRPr="00710D30" w:rsidR="00B22C4E" w:rsidP="00B22C4E" w:rsidRDefault="00B22C4E" w14:paraId="35C60198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:rsidRPr="00710D30" w:rsidR="00B22C4E" w:rsidP="00B22C4E" w:rsidRDefault="00B22C4E" w14:paraId="0837E449" w14:textId="77777777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:rsidRPr="00710D30" w:rsidR="00B22C4E" w:rsidP="00B22C4E" w:rsidRDefault="00B22C4E" w14:paraId="633D839B" w14:textId="77777777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Bod pob myfyriwr yn cwblhau'r asesiad ar sail gyfartal.</w:t>
            </w:r>
          </w:p>
          <w:p w:rsidRPr="00710D30" w:rsidR="00B22C4E" w:rsidP="00B22C4E" w:rsidRDefault="00B22C4E" w14:paraId="49EECF43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710D30" w:rsidR="00B22C4E" w:rsidP="00B22C4E" w:rsidRDefault="00B22C4E" w14:paraId="69922424" w14:textId="77777777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yw’ch gwaith dros y terfyn geiriau</w:t>
            </w:r>
          </w:p>
          <w:p w:rsidR="00B22C4E" w:rsidP="00B22C4E" w:rsidRDefault="00B22C4E" w14:paraId="26815B03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Os yw'ch gwaith yn fwy na'r terfyn geiriau, bydd y cosbau canlynol fel arfer yn berthnasol. Ni all y didyniadau hyn gymryd eich marc islaw'r marc pasio ar gyfer y modwl.</w:t>
            </w:r>
          </w:p>
          <w:p w:rsidRPr="00710D30" w:rsidR="00B22C4E" w:rsidP="00B22C4E" w:rsidRDefault="00B22C4E" w14:paraId="4B8D4513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Pr="00710D30" w:rsidR="00B22C4E" w:rsidTr="00DE015C" w14:paraId="3F006968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59FD295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5F5E4816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Pr="00710D30" w:rsidR="00B22C4E" w:rsidTr="00DE015C" w14:paraId="2E3F7361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DD88676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46AB21E0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Pr="00EA7EA2" w:rsidR="00B22C4E" w:rsidTr="00B22C4E" w14:paraId="2B94EAE3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533A2462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78929CC3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Pr="00EA7EA2" w:rsidR="00B22C4E" w:rsidTr="00B22C4E" w14:paraId="3E9E2686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B03DEA9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2E81A4DB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Pr="00EA7EA2" w:rsidR="00B22C4E" w:rsidTr="00B22C4E" w14:paraId="72E62545" w14:textId="77777777">
              <w:tc>
                <w:tcPr>
                  <w:tcW w:w="1936" w:type="dxa"/>
                  <w:tcBorders>
                    <w:top w:val="single" w:color="auto" w:sz="4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B22C4E" w:rsidP="00B22C4E" w:rsidRDefault="00B22C4E" w14:paraId="5438A8A9" w14:textId="77777777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color="auto" w:sz="4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B22C4E" w:rsidP="00B22C4E" w:rsidRDefault="00B22C4E" w14:paraId="1CAB4E43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:rsidR="00B22C4E" w:rsidP="00B22C4E" w:rsidRDefault="00B22C4E" w14:paraId="0230CC78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2520C993" w14:textId="147892D8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</w:t>
            </w:r>
            <w:r w:rsidR="00FC43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Ôl-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raddedig):</w:t>
            </w:r>
          </w:p>
          <w:p w:rsidRPr="00E20D9A" w:rsidR="00B22C4E" w:rsidP="00B22C4E" w:rsidRDefault="00B22C4E" w14:paraId="75E1C5CC" w14:textId="562AD2B8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:rsidRPr="00E20D9A" w:rsidR="00B22C4E" w:rsidP="00B22C4E" w:rsidRDefault="00B22C4E" w14:paraId="716E1932" w14:textId="6E4EF41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67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62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27C97732" w14:textId="2B64999B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B22C4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59</w:t>
            </w:r>
            <w:r w:rsidRPr="00B22C4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76EE7F85" w14:textId="32F14D0E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64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54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369F00A9" w14:textId="77777777">
            <w:pPr>
              <w:ind w:left="-10"/>
              <w:rPr>
                <w:rFonts w:ascii="Arial" w:hAnsi="Arial" w:eastAsia="MS Mincho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0CE92A3D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:rsidRPr="00E20D9A" w:rsidR="00B22C4E" w:rsidP="00B22C4E" w:rsidRDefault="00B22C4E" w14:paraId="68062DA4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yw'ch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:rsidRPr="00E20D9A" w:rsidR="00B22C4E" w:rsidP="00B22C4E" w:rsidRDefault="00B22C4E" w14:paraId="5011D15B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569975A9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:rsidRPr="00131FEF" w:rsidR="00B22C4E" w:rsidP="00B22C4E" w:rsidRDefault="00B22C4E" w14:paraId="694618D8" w14:textId="5843B9E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:rsidRPr="00B22C4E" w:rsidR="0028204E" w:rsidP="00DB116D" w:rsidRDefault="0028204E" w14:paraId="61707DAC" w14:textId="77777777">
      <w:pPr>
        <w:rPr>
          <w:rFonts w:ascii="Arial" w:hAnsi="Arial" w:cs="Arial"/>
          <w:sz w:val="32"/>
          <w:lang w:val="cy-GB"/>
        </w:rPr>
      </w:pPr>
    </w:p>
    <w:p w:rsidRPr="00B22C4E" w:rsidR="00A406E5" w:rsidRDefault="00A406E5" w14:paraId="3905AEEC" w14:textId="6E25DBD0">
      <w:pPr>
        <w:rPr>
          <w:rFonts w:ascii="Arial" w:hAnsi="Arial" w:cs="Arial"/>
          <w:sz w:val="32"/>
          <w:lang w:val="cy-GB"/>
        </w:rPr>
      </w:pPr>
    </w:p>
    <w:p w:rsidRPr="00B22C4E" w:rsidR="00152E9D" w:rsidP="00DB116D" w:rsidRDefault="00152E9D" w14:paraId="2A1472E5" w14:textId="77777777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Pr="00B22C4E" w:rsidR="00C01A3F" w:rsidTr="1CDC8525" w14:paraId="3C8175DE" w14:textId="77777777">
        <w:tc>
          <w:tcPr>
            <w:tcW w:w="9747" w:type="dxa"/>
            <w:shd w:val="clear" w:color="auto" w:fill="auto"/>
            <w:tcMar/>
          </w:tcPr>
          <w:p w:rsidRPr="00FB1EAC" w:rsidR="00C01A3F" w:rsidP="00273FEE" w:rsidRDefault="00131FEF" w14:paraId="6D8888E4" w14:textId="77777777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FB1EAC" w:rsidR="00C01A3F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:rsidRPr="00FB1EAC" w:rsidR="00C01A3F" w:rsidP="00D32E34" w:rsidRDefault="00131FEF" w14:paraId="29F87A88" w14:textId="7777777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Pr="00B22C4E" w:rsidR="00C01A3F" w:rsidTr="1CDC8525" w14:paraId="5560B01F" w14:textId="77777777">
        <w:tc>
          <w:tcPr>
            <w:tcW w:w="9747" w:type="dxa"/>
            <w:tcMar/>
          </w:tcPr>
          <w:p w:rsidRPr="00FB1EAC" w:rsidR="00C01A3F" w:rsidP="00273FEE" w:rsidRDefault="00C01A3F" w14:paraId="4D93A3E8" w14:textId="7777777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Pr="00FB1EAC" w:rsidR="00C01A3F" w:rsidP="1CDC8525" w:rsidRDefault="00C01A3F" w14:paraId="1EDC70B3" w14:textId="11D51989">
            <w:p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Ar ôl cwblhau’r modwl hwn yn llwyddiannus, dylai’r myfyriwr allu:</w:t>
            </w:r>
          </w:p>
          <w:p w:rsidRPr="00FB1EAC" w:rsidR="00C01A3F" w:rsidP="1CDC8525" w:rsidRDefault="00C01A3F" w14:paraId="77BDFA69" w14:textId="52146BC3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Arddangos a mynegi dadl glir a chritigoldeb sy’n briodol i ymchwil addysg. </w:t>
            </w:r>
          </w:p>
          <w:p w:rsidRPr="00FB1EAC" w:rsidR="00C01A3F" w:rsidP="1CDC8525" w:rsidRDefault="00C01A3F" w14:paraId="7A96EDA6" w14:textId="52296A39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Gwerthuso’n feirniadol lenyddiaeth o amrywiaeth o ffynonellau gan ddefnyddio sgiliau lefel uwch i ddatblygu dadl, ac adnabod bwlch/bylchau mewn ymchwil i gefnogi pynciau ymchwil penodol. </w:t>
            </w:r>
          </w:p>
          <w:p w:rsidRPr="00FB1EAC" w:rsidR="00C01A3F" w:rsidP="1CDC8525" w:rsidRDefault="00C01A3F" w14:paraId="6BADD334" w14:textId="0E1D1229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Llunio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adolygiad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o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lenyddiaeth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yn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ymgorffori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dadl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feirniadol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i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gefnogi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pynciau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ymchwil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 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penodol</w:t>
            </w:r>
            <w:r w:rsidRPr="1CDC8525" w:rsidR="2E1F4288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.</w:t>
            </w:r>
          </w:p>
          <w:p w:rsidRPr="00FB1EAC" w:rsidR="00C01A3F" w:rsidP="004D5E9B" w:rsidRDefault="00C01A3F" w14:paraId="068C7492" w14:textId="7777777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Pr="00FB1EAC" w:rsidR="00C01A3F" w:rsidP="1CDC8525" w:rsidRDefault="00C01A3F" w14:paraId="46AC8CC3" w14:textId="4D9A66B1">
      <w:pPr>
        <w:pStyle w:val="Normal"/>
        <w:rPr>
          <w:rFonts w:ascii="Arial" w:hAnsi="Arial" w:cs="Arial"/>
          <w:b w:val="1"/>
          <w:bCs w:val="1"/>
          <w:lang w:val="es-ES"/>
        </w:rPr>
      </w:pPr>
    </w:p>
    <w:p w:rsidRPr="00FB1EAC" w:rsidR="0028204E" w:rsidP="1CDC8525" w:rsidRDefault="0028204E" w14:paraId="538C188D" w14:textId="07DCFC6A">
      <w:pPr>
        <w:pStyle w:val="Normal"/>
        <w:rPr>
          <w:rFonts w:ascii="Arial" w:hAnsi="Arial" w:cs="Arial"/>
          <w:b w:val="1"/>
          <w:bCs w:val="1"/>
          <w:lang w:val="es-ES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131FEF" w14:paraId="1EA8DB94" w14:textId="77777777">
        <w:tc>
          <w:tcPr>
            <w:tcW w:w="9781" w:type="dxa"/>
            <w:shd w:val="clear" w:color="auto" w:fill="C0C0C0"/>
          </w:tcPr>
          <w:p w:rsidRPr="00A406E5" w:rsidR="005969E2" w:rsidP="00D32E34" w:rsidRDefault="00933F10" w14:paraId="0AACB503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Pr="00131FEF" w:rsid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Pr="00A406E5" w:rsidR="00EE6F25" w:rsidP="005969E2" w:rsidRDefault="00EE6F25" w14:paraId="4EFC8C0A" w14:textId="77777777">
      <w:pPr>
        <w:jc w:val="both"/>
        <w:rPr>
          <w:rFonts w:ascii="Arial" w:hAnsi="Arial" w:cs="Arial"/>
          <w:sz w:val="22"/>
          <w:szCs w:val="22"/>
        </w:rPr>
      </w:pPr>
    </w:p>
    <w:p w:rsidR="78A68F89" w:rsidP="1CDC8525" w:rsidRDefault="78A68F89" w14:paraId="386E5770" w14:textId="7324318D">
      <w:pPr>
        <w:pStyle w:val="Heading2"/>
        <w:ind w:left="284"/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</w:pPr>
      <w:r w:rsidRPr="1CDC8525" w:rsidR="78A68F89"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  <w:t xml:space="preserve">Elfen Asesu 1 </w:t>
      </w:r>
      <w:r w:rsidRPr="1CDC8525" w:rsidR="78A68F89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en-GB"/>
        </w:rPr>
        <w:t xml:space="preserve">- Cyflwyniad (20%) </w:t>
      </w:r>
    </w:p>
    <w:p w:rsidR="78A68F89" w:rsidP="1CDC8525" w:rsidRDefault="78A68F89" w14:paraId="512E3ECF" w14:textId="2365EFD4">
      <w:pPr>
        <w:pStyle w:val="Heading2"/>
        <w:ind w:left="284"/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</w:pPr>
      <w:r w:rsidRPr="1CDC8525" w:rsidR="78A68F89"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  <w:t xml:space="preserve">15 munud </w:t>
      </w:r>
      <w:r w:rsidRPr="1CDC8525" w:rsidR="78A68F89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en-GB"/>
        </w:rPr>
        <w:t>(gyda 5 munud arall ar gyfer cwestiynau ychwanegol)</w:t>
      </w:r>
    </w:p>
    <w:p w:rsidR="1CDC8525" w:rsidP="1CDC8525" w:rsidRDefault="1CDC8525" w14:paraId="4CB2676F" w14:textId="305F3FD0">
      <w:pPr>
        <w:pStyle w:val="Heading2"/>
        <w:ind w:left="284"/>
        <w:rPr>
          <w:rFonts w:ascii="Arial" w:hAnsi="Arial" w:eastAsia="Times New Roman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78A68F89" w:rsidP="1CDC8525" w:rsidRDefault="78A68F89" w14:paraId="5454985B" w14:textId="10CEA556">
      <w:pPr>
        <w:pStyle w:val="Heading2"/>
        <w:ind w:left="284"/>
        <w:rPr>
          <w:rFonts w:ascii="Arial" w:hAnsi="Arial" w:eastAsia="Times New Roman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1CDC8525" w:rsidR="78A68F89">
        <w:rPr>
          <w:rFonts w:ascii="Arial" w:hAnsi="Arial" w:eastAsia="Times New Roman" w:cs="Arial"/>
          <w:b w:val="1"/>
          <w:bCs w:val="1"/>
          <w:noProof w:val="0"/>
          <w:sz w:val="22"/>
          <w:szCs w:val="22"/>
          <w:u w:val="single"/>
          <w:lang w:val="en-GB"/>
        </w:rPr>
        <w:t>Tasg</w:t>
      </w:r>
    </w:p>
    <w:p w:rsidR="78A68F89" w:rsidP="1CDC8525" w:rsidRDefault="78A68F89" w14:paraId="33B2CD09" w14:textId="7B1A87FC">
      <w:pPr>
        <w:pStyle w:val="Heading2"/>
        <w:ind w:left="284"/>
      </w:pPr>
      <w:r w:rsidRPr="1CDC8525" w:rsidR="78A68F89"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  <w:t>Rhowch gyflwyniad byr (5 munud)</w:t>
      </w:r>
      <w:r w:rsidRPr="1CDC8525" w:rsidR="78A68F89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en-GB"/>
        </w:rPr>
        <w:t xml:space="preserve">. Dewiswch fater mewn addysg yr hoffech ei archwilio. Cyfiawnhewch pam mae'r mater yn bwysig i chi fel ymarferydd addysgol a/neu'r gymuned addysgol, beth rydych chi'n ceisio ei ddarganfod a nodwch y bwlch yn y llenyddiaeth y bydd eich ymchwil yn ceisio ei lenwi, gan wneud achos dros eich cwestiynau ymchwil penodol a’u hamlinellu. Yna amlinellwch natur y darlleniad allweddol y byddwch yn ei drafod yn y prif adolygiad llenyddiaeth (dadleuon/syniadau/cysyniadau/fframweithiau damcaniaethol addysgol yn y maes).   </w:t>
      </w:r>
    </w:p>
    <w:p w:rsidR="1CDC8525" w:rsidP="1CDC8525" w:rsidRDefault="1CDC8525" w14:paraId="6EF4E949" w14:textId="652680A5">
      <w:pPr>
        <w:pStyle w:val="Normal"/>
        <w:rPr>
          <w:noProof w:val="0"/>
          <w:lang w:val="en-GB"/>
        </w:rPr>
      </w:pPr>
    </w:p>
    <w:p w:rsidR="78A68F89" w:rsidP="1CDC8525" w:rsidRDefault="78A68F89" w14:paraId="7082D78B" w14:textId="246CB392">
      <w:pPr>
        <w:pStyle w:val="Heading2"/>
        <w:ind w:left="284"/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en-GB"/>
        </w:rPr>
      </w:pPr>
      <w:r w:rsidRPr="1CDC8525" w:rsidR="78A68F89">
        <w:rPr>
          <w:rFonts w:ascii="Arial" w:hAnsi="Arial" w:eastAsia="Times New Roman" w:cs="Arial"/>
          <w:b w:val="1"/>
          <w:bCs w:val="1"/>
          <w:noProof w:val="0"/>
          <w:sz w:val="22"/>
          <w:szCs w:val="22"/>
          <w:lang w:val="en-GB"/>
        </w:rPr>
        <w:t>Canolbwyntiwch ar ran o'ch adolygiad llenyddiaeth terfynol (10 munud)</w:t>
      </w:r>
      <w:r w:rsidRPr="1CDC8525" w:rsidR="78A68F89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en-GB"/>
        </w:rPr>
        <w:t>. Dewiswch un (neu ddwy) adran o'ch adolygiad llenyddiaeth (e.e. is-adran). Rhowch deitl ar gyfer yr adran(nau) a dadansoddiad beirniadol o'r llenyddiaeth gefndir, gan gysylltu hyn yn glir â'ch prosiect a'ch cwestiwn/cwestiynau ymchwil penodol. Efallai yr hoffech dynnu sylw’n feirniadol at sail gysyniadol eich prosiect ymchwil; efallai yr hoffech hefyd roi sylw i ddiffiniadau neu ddadleuon allweddol yn y llenyddiaeth ar gyfer yr adran a ddewiswyd. Gorffennwch gyda chrynodeb byr a sleid yn cynnwys rhestr gyfeiriadau. Trwy gydol y gwaith, cofiwch gyfeirnodi (gan ddefnyddio dull Harvard) a chyfeirio at y llenyddiaeth gefndir wrth i chi fynd ymlaen, yn ogystal â rhoi rhestr gyfeiriadau ar y diwedd.</w:t>
      </w:r>
    </w:p>
    <w:p w:rsidR="1CDC8525" w:rsidP="1CDC8525" w:rsidRDefault="1CDC8525" w14:paraId="1B60AC87" w14:textId="5A5FC88F">
      <w:pPr>
        <w:pStyle w:val="Normal"/>
        <w:rPr>
          <w:lang w:val="cy-GB"/>
        </w:rPr>
      </w:pPr>
    </w:p>
    <w:p w:rsidR="1CDC8525" w:rsidP="1CDC8525" w:rsidRDefault="1CDC8525" w14:paraId="08A14BD9" w14:textId="1D1B6332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:rsidR="00642819" w:rsidP="00642819" w:rsidRDefault="00642819" w14:paraId="45D4274D" w14:textId="7777777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name="_Hlk157420541" w:id="0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:rsidRPr="00C573A3" w:rsidR="00642819" w:rsidP="00642819" w:rsidRDefault="00642819" w14:paraId="76F49964" w14:textId="77777777">
      <w:pPr>
        <w:ind w:left="284"/>
        <w:rPr>
          <w:rFonts w:ascii="Arial" w:hAnsi="Arial" w:eastAsia="Calibri" w:cs="Arial"/>
          <w:lang w:val="cy-GB"/>
        </w:rPr>
      </w:pPr>
      <w:r w:rsidRPr="00C573A3">
        <w:rPr>
          <w:rFonts w:ascii="Arial" w:hAnsi="Arial" w:eastAsia="Calibri" w:cs="Arial"/>
          <w:lang w:val="cy-GB"/>
        </w:rPr>
        <w:t xml:space="preserve">(Y darlithydd i ddynodi </w:t>
      </w:r>
      <w:r>
        <w:rPr>
          <w:rFonts w:ascii="Arial" w:hAnsi="Arial" w:eastAsia="Calibri" w:cs="Arial"/>
          <w:lang w:val="cy-GB"/>
        </w:rPr>
        <w:t xml:space="preserve">Gallwch/Na allwch </w:t>
      </w:r>
      <w:r w:rsidRPr="00C573A3">
        <w:rPr>
          <w:rFonts w:ascii="Arial" w:hAnsi="Arial" w:eastAsia="Calibri" w:cs="Arial"/>
          <w:lang w:val="cy-GB"/>
        </w:rPr>
        <w:t xml:space="preserve">neu </w:t>
      </w:r>
      <w:r>
        <w:rPr>
          <w:rFonts w:ascii="Arial" w:hAnsi="Arial" w:eastAsia="Calibri" w:cs="Arial"/>
          <w:lang w:val="cy-GB"/>
        </w:rPr>
        <w:t>Gywir/Anghywir</w:t>
      </w:r>
      <w:r w:rsidRPr="00C573A3">
        <w:rPr>
          <w:rFonts w:ascii="Arial" w:hAnsi="Arial" w:eastAsia="Calibri" w:cs="Arial"/>
          <w:lang w:val="cy-GB"/>
        </w:rPr>
        <w:t xml:space="preserve"> yn erbyn pob elfen)</w:t>
      </w:r>
    </w:p>
    <w:p w:rsidRPr="00642819" w:rsidR="00642819" w:rsidP="00642819" w:rsidRDefault="00642819" w14:paraId="20AD81F3" w14:textId="77777777">
      <w:pPr>
        <w:rPr>
          <w:rFonts w:ascii="Arial" w:hAnsi="Arial" w:eastAsia="Calibri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Pr="00C573A3" w:rsidR="00F3335D" w:rsidTr="1CDC8525" w14:paraId="2636E162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3B5EFB0E" w14:textId="77777777">
            <w:pPr>
              <w:spacing w:line="259" w:lineRule="auto"/>
              <w:rPr>
                <w:rFonts w:ascii="Arial" w:hAnsi="Arial" w:eastAsia="Calibri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45D20F45" w14:textId="192BAEFC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26A092F9" w14:textId="512A99EB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47F616D6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2B317E7D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79332A2D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3AE60AB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F3335D" w:rsidTr="1CDC8525" w14:paraId="5FE259D1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22713595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6C216BD2" w14:textId="4E27D85A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59323732" w14:textId="0F976C0A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47F616D6"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1CDC8525" w:rsidR="47F616D6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50CE2860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767C662F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1D68FDE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F3335D" w:rsidTr="1CDC8525" w14:paraId="25AEFC7B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099C9646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573DABC2" w14:textId="4D7920F5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73F31162" w14:textId="7923191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47F616D6"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1CDC8525" w:rsidR="47F616D6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328AF71A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4EEEC99F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39B9BDB1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642819" w:rsidTr="1CDC8525" w14:paraId="405952A9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4518B19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5F62669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5D07970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073A13BB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5A13B025" w14:textId="2C4BBE2E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59B89B00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1CDC8525" w14:paraId="646896DE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3DC4E15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4506303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19752EEA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3F957491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63A5A2EF" w14:textId="77B7F654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2702CC72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1CDC8525" w14:paraId="1ED68262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1B70C002" w14:textId="7777777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4F82BBC8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656AC431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4BF57227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222920A8" w14:textId="3F1FB5F5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1CDC8525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1CDC8525" w:rsidR="2702CC72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1CDC8525" w14:paraId="57BFF8CD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2654A9A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18FDC437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hAnsi="Arial" w:eastAsia="Calibri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  <w:tcMar/>
          </w:tcPr>
          <w:p w:rsidRPr="00367924" w:rsidR="00642819" w:rsidP="000E3CFB" w:rsidRDefault="00FC4327" w14:paraId="5CA8EE04" w14:textId="13D82491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 w:rsidR="00642819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:rsidRPr="00C573A3" w:rsidR="00642819" w:rsidP="00642819" w:rsidRDefault="00642819" w14:paraId="7AB8B925" w14:textId="77777777">
      <w:pPr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="00A85BFE" w:rsidP="1CDC8525" w:rsidRDefault="004D5E9B" w14:paraId="36690999" w14:textId="4287D5EF">
      <w:pPr>
        <w:pStyle w:val="Normal"/>
        <w:ind w:left="720"/>
        <w:rPr>
          <w:rFonts w:ascii="Arial" w:hAnsi="Arial" w:cs="Arial"/>
          <w:sz w:val="22"/>
          <w:szCs w:val="22"/>
        </w:rPr>
      </w:pPr>
    </w:p>
    <w:p w:rsidRPr="00A406E5" w:rsidR="00A3505D" w:rsidP="1CDC8525" w:rsidRDefault="00A3505D" w14:paraId="3EACE079" w14:textId="1F511D32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Pr="00A406E5" w:rsidR="00D22D9C" w:rsidTr="00674829" w14:paraId="031891D3" w14:textId="77777777">
        <w:trPr>
          <w:trHeight w:val="414"/>
        </w:trPr>
        <w:tc>
          <w:tcPr>
            <w:tcW w:w="10670" w:type="dxa"/>
            <w:shd w:val="clear" w:color="auto" w:fill="D9D9D9"/>
          </w:tcPr>
          <w:p w:rsidRPr="00A406E5" w:rsidR="00D22D9C" w:rsidP="00D32E34" w:rsidRDefault="00131FEF" w14:paraId="092C49D1" w14:textId="77777777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Pr="00A406E5" w:rsidR="00D22D9C" w:rsidP="00D22D9C" w:rsidRDefault="00D22D9C" w14:paraId="609EF649" w14:textId="77777777">
      <w:pPr>
        <w:jc w:val="both"/>
        <w:rPr>
          <w:rFonts w:ascii="Arial" w:hAnsi="Arial" w:cs="Arial"/>
          <w:sz w:val="22"/>
          <w:szCs w:val="22"/>
        </w:rPr>
      </w:pPr>
    </w:p>
    <w:p w:rsidR="00D22D9C" w:rsidP="00D22D9C" w:rsidRDefault="00131FEF" w14:paraId="4D5B35EC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Pr="00A406E5" w:rsidR="00D22D9C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P="00D22D9C" w:rsidRDefault="004D5E9B" w14:paraId="3F3082B0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131FEF" w14:paraId="43127F9E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Pr="00A406E5" w:rsidR="00D22D9C" w:rsidP="00FE5651" w:rsidRDefault="00131FEF" w14:paraId="37B69688" w14:textId="77777777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 w:rsidR="00D22D9C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Pr="00674829" w:rsid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 w:rsidR="00D22D9C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</w:p>
    <w:p w:rsidRPr="00A406E5" w:rsidR="00C01A3F" w:rsidP="00D22D9C" w:rsidRDefault="00C01A3F" w14:paraId="72B9B9D8" w14:textId="77777777">
      <w:pPr>
        <w:jc w:val="both"/>
        <w:rPr>
          <w:rFonts w:ascii="Arial" w:hAnsi="Arial" w:cs="Arial"/>
          <w:sz w:val="22"/>
          <w:szCs w:val="22"/>
        </w:rPr>
      </w:pPr>
    </w:p>
    <w:p w:rsidRPr="00FB1EAC" w:rsidR="00C01A3F" w:rsidP="00C01A3F" w:rsidRDefault="00131FEF" w14:paraId="5A1B7686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1CDC8525" w:rsidR="00131FEF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1CDC8525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C01A3F" w:rsidP="1CDC8525" w:rsidRDefault="00C01A3F" w14:paraId="2B42CE1F" w14:textId="1F598407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1CDC8525" w:rsidR="74C91EE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Mae eich aseiniad yn gofyn am ymgysylltu sylweddol â llenyddiaeth/theori academaidd; felly, dylech ddangos lefel eang o ddarllen, o ffynonellau fel gwerslyfrau a chyfnodolion academaidd.  Trwy gyfeirio at y llenyddiaeth, dylech ddangos eich gwybodaeth a'ch dealltwriaeth o'ch ffocws ymchwil dewisedig a'r llenyddiaeth gefndir. Dylech ddangos dadansoddiad a gwerthusiad cadarn a beirniadol o'r llenyddiaeth gefndir.</w:t>
      </w:r>
    </w:p>
    <w:p w:rsidRPr="00FB1EAC" w:rsidR="00C01A3F" w:rsidP="00D22D9C" w:rsidRDefault="00C01A3F" w14:paraId="6A9ED19D" w14:textId="7EF66A7E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69DC5331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A406E5" w:rsidR="00D22D9C" w:rsidP="00D22D9C" w:rsidRDefault="00131FEF" w14:paraId="447072DD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Pr="00A406E5" w:rsidR="00D22D9C" w:rsidP="00B10CF0" w:rsidRDefault="00131FEF" w14:paraId="28F36FFD" w14:textId="77777777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 w:rsidR="004D5E9B">
        <w:t xml:space="preserve"> </w:t>
      </w:r>
    </w:p>
    <w:p w:rsidRPr="00A406E5" w:rsidR="00C01A3F" w:rsidP="00C01A3F" w:rsidRDefault="00C01A3F" w14:paraId="1E1BFF60" w14:textId="77777777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Pr="00FB1EAC" w:rsidR="00C01A3F" w:rsidP="00C01A3F" w:rsidRDefault="00131FEF" w14:paraId="3320BDC6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1CDC8525" w:rsidR="00131FEF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1CDC8525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D22D9C" w:rsidP="1CDC8525" w:rsidRDefault="00D22D9C" w14:paraId="6C3552E1" w14:textId="65113930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1CDC8525" w:rsidR="48F4D83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Gan gyfeirio at eich arfer eich hun, dylech wneud achos cadarn dros eich maes astudio a’ch ffocws arfaethedig.  Dylech nodi'r bwlch y bydd eich astudiaeth ymchwil yn ei lenwi. Dylid dangos gwybodaeth hefyd am gefndir eich ffocws ymchwil dewisedig a’r theori y tu ôl iddo, gyda gwerthfawrogiad o gyfraniad posibl eich astudiaeth ymchwil benodol yn y maes. Dylech ddangos dealltwriaeth o gysyniadau ac egwyddorion sylfaenol sy'n gysylltiedig â chyd-destun penodol eich maes astudio arfaethedig, a chymhwyso’r rhain.  </w:t>
      </w:r>
    </w:p>
    <w:p w:rsidRPr="00FB1EAC" w:rsidR="00D22D9C" w:rsidP="00D22D9C" w:rsidRDefault="00D22D9C" w14:paraId="0A1D1BBE" w14:textId="1F2F4B0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19BDEE17" w14:textId="77777777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Pr="00A406E5" w:rsidR="00D22D9C" w:rsidP="00D22D9C" w:rsidRDefault="00131FEF" w14:paraId="2663A653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Pr="00A406E5" w:rsidR="00D22D9C" w:rsidP="008440FE" w:rsidRDefault="00131FEF" w14:paraId="57F079F2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Pr="00C073F1"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Pr="00876776" w:rsid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Pr="00DC13A4" w:rsidR="004A2F0B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4A2F0B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Pr="00A406E5" w:rsidR="00D22D9C" w:rsidP="00D22D9C" w:rsidRDefault="00D22D9C" w14:paraId="3F8310CE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C01A3F" w:rsidP="00C01A3F" w:rsidRDefault="004A2F0B" w14:paraId="22288B26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1CDC8525" w:rsidR="004A2F0B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1CDC8525" w:rsidR="00C01A3F">
        <w:rPr>
          <w:rFonts w:ascii="Arial" w:hAnsi="Arial" w:cs="Arial"/>
          <w:i w:val="1"/>
          <w:iCs w:val="1"/>
          <w:sz w:val="22"/>
          <w:szCs w:val="22"/>
        </w:rPr>
        <w:t xml:space="preserve"> </w:t>
      </w:r>
    </w:p>
    <w:p w:rsidRPr="00A406E5" w:rsidR="00C01A3F" w:rsidP="1CDC8525" w:rsidRDefault="00C01A3F" w14:paraId="69283795" w14:textId="0704335E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CDC8525" w:rsidR="2975D67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Dylech lunio a chynnal dadleuon sy'n gwneud achos dros ffocws penodol eich astudiaeth ymchwil.  Dylech werthuso a syntheseiddio syniadau yn feirniadol er mwyn dod i farn gadarn.  Dylai argymhellion fod yn argyhoeddiadol, yn berswadiol, o bosibl yn heriol ac yn deillio o werthuso'r dystiolaeth. Dylech ddangos defnydd priodol o fframweithiau moesegol perthnasol.</w:t>
      </w:r>
    </w:p>
    <w:p w:rsidRPr="00A406E5" w:rsidR="00C01A3F" w:rsidP="00D22D9C" w:rsidRDefault="00C01A3F" w14:paraId="086F0241" w14:textId="09406713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D22D9C" w:rsidRDefault="00D22D9C" w14:paraId="25B63C1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4A2F0B" w14:paraId="5B2C65AB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B444C" w:rsidP="00DB444C" w:rsidRDefault="004A2F0B" w14:paraId="5145421D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Pr="00DB444C" w:rsid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:rsidR="00DB444C" w:rsidP="008440FE" w:rsidRDefault="00DB444C" w14:paraId="69062913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6F1715" w:rsidRDefault="004A2F0B" w14:paraId="2C62B63D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Pr="00DC13A4" w:rsidR="003E5BF1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E5BF1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Pr="00DC13A4" w:rsidR="00377D40">
        <w:rPr>
          <w:rFonts w:ascii="Arial" w:hAnsi="Arial" w:cs="Arial"/>
          <w:sz w:val="22"/>
          <w:szCs w:val="22"/>
          <w:lang w:val="cy-GB"/>
        </w:rPr>
        <w:t>y mae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Pr="00DC13A4" w:rsidR="00377D40">
        <w:rPr>
          <w:rFonts w:ascii="Arial" w:hAnsi="Arial" w:cs="Arial"/>
          <w:sz w:val="22"/>
          <w:szCs w:val="22"/>
          <w:lang w:val="cy-GB"/>
        </w:rPr>
        <w:t xml:space="preserve">yn ehangu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77D40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</w:p>
    <w:p w:rsidRPr="00A406E5" w:rsidR="00D22D9C" w:rsidP="00D22D9C" w:rsidRDefault="00D22D9C" w14:paraId="61F6110F" w14:textId="77777777">
      <w:pPr>
        <w:jc w:val="both"/>
        <w:rPr>
          <w:rFonts w:ascii="Arial" w:hAnsi="Arial" w:cs="Arial"/>
          <w:sz w:val="22"/>
          <w:szCs w:val="22"/>
        </w:rPr>
      </w:pPr>
    </w:p>
    <w:p w:rsidRPr="00FB1EAC" w:rsidR="00C01A3F" w:rsidP="00C01A3F" w:rsidRDefault="00377D40" w14:paraId="37F9508E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1CDC8525" w:rsidR="00377D40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1CDC8525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C01A3F" w:rsidP="1CDC8525" w:rsidRDefault="00C01A3F" w14:paraId="192F2854" w14:textId="5F9AD7CE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1CDC8525" w:rsidR="79E74DD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Dylai eich gwaith gyfeirio at y modd y gwnaethoch chwilio am ddeunydd a'i werthuso i'w gynnwys yn eich adolygiad llenyddiaeth.  Dylid dangos eich cyfrifoldeb personol wrth reoli eich dysgu eich hun trwy ymgysylltu â chynnwys y modwl, astudiaeth hunangyfeiriedig ac arfer myfyriol.</w:t>
      </w:r>
    </w:p>
    <w:p w:rsidRPr="00FB1EAC" w:rsidR="00C01A3F" w:rsidP="00D22D9C" w:rsidRDefault="00C01A3F" w14:paraId="729424D6" w14:textId="056FF070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8566E5" w:rsidP="00D22D9C" w:rsidRDefault="008566E5" w14:paraId="385609FF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377D40" w14:paraId="57CA56F9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FB1EAC" w:rsidR="00D22D9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:rsidRPr="00FB1EAC" w:rsidR="00995D51" w:rsidP="002466CE" w:rsidRDefault="00377D40" w14:paraId="08777869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00FB1EAC" w:rsidR="00D22D9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FB1EAC" w:rsidR="00D22D9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 w:rsidR="00B07FA3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00FB1EAC" w:rsidR="00995D51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 w:rsidR="00021AE6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Pr="00FB1EAC" w:rsidR="00995D51" w:rsidP="00D22D9C" w:rsidRDefault="00995D51" w14:paraId="6A530179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0D6C7B0B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C01A3F" w:rsidP="00C01A3F" w:rsidRDefault="00021AE6" w14:paraId="15B900AF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1CDC8525" w:rsidR="00021AE6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1CDC8525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C01A3F" w:rsidP="1CDC8525" w:rsidRDefault="00C01A3F" w14:paraId="597EFC15" w14:textId="6E3306F7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ptos" w:hAnsi="Aptos" w:eastAsia="Aptos" w:cs="Aptos"/>
          <w:noProof w:val="0"/>
          <w:sz w:val="24"/>
          <w:szCs w:val="24"/>
          <w:lang w:val="es-ES"/>
        </w:rPr>
      </w:pPr>
      <w:r w:rsidRPr="1CDC8525" w:rsidR="7317A44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Dylech ymgymryd â dadansoddiad a gwerthusiad beirniadol o'r llenyddiaeth gefndir. Dylech ddangos y priodoleddau hynny a ddisgwylir mewn arfer proffesiynol, yn cynnwys menter unigol, rheoli prosiectau a, lle bo’n berthnasol, gweithio’n gydweithredol a sgiliau rhyngbersonol.  Dylid ysgrifennu eich aseiniad mewn arddull ffurfiol a chynnwys rhestr gyfeiriadau. Gellir cynnwys atodiadau os yw'n berthnasol. Dylech ystyried eich cynulleidfa a sicrhau bod eich arddull a'ch dull yn ennyn diddordeb y darllenydd.   </w:t>
      </w:r>
      <w:r w:rsidRPr="1CDC8525" w:rsidR="7317A446">
        <w:rPr>
          <w:rFonts w:ascii="Aptos" w:hAnsi="Aptos" w:eastAsia="Aptos" w:cs="Aptos"/>
          <w:noProof w:val="0"/>
          <w:sz w:val="24"/>
          <w:szCs w:val="24"/>
          <w:lang w:val="es-ES"/>
        </w:rPr>
        <w:t xml:space="preserve"> </w:t>
      </w:r>
    </w:p>
    <w:p w:rsidRPr="00FB1EAC" w:rsidR="00C01A3F" w:rsidP="00D22D9C" w:rsidRDefault="00C01A3F" w14:paraId="755BE913" w14:textId="308E315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FB3B4E" w:rsidP="00D22D9C" w:rsidRDefault="00FB3B4E" w14:paraId="6209843F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222358F4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C01A3F" w:rsidRDefault="00C01A3F" w14:paraId="411849FA" w14:textId="77777777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Pr="00A406E5" w:rsidR="00152E9D" w:rsidTr="0028206A" w14:paraId="77826C33" w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A406E5" w:rsidR="00152E9D" w:rsidP="00D32E34" w:rsidRDefault="00152E9D" w14:paraId="5BDAE4A5" w14:textId="77777777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Pr="00FB1EAC" w:rsidR="004D5E9B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Pr="0028206A" w:rsidR="002D3527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Pr="00A406E5" w:rsidR="00152E9D" w:rsidP="00152E9D" w:rsidRDefault="00152E9D" w14:paraId="617DCDB2" w14:textId="77777777">
      <w:pPr>
        <w:rPr>
          <w:rFonts w:ascii="Arial" w:hAnsi="Arial" w:cs="Arial"/>
        </w:rPr>
      </w:pPr>
    </w:p>
    <w:p w:rsidRPr="00FB1EAC" w:rsidR="00152E9D" w:rsidP="00152E9D" w:rsidRDefault="002D3527" w14:paraId="32491888" w14:textId="7777777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 w:rsidR="00152E9D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FB1EAC" w:rsidR="00152E9D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Pr="00FB1EAC" w:rsidR="00152E9D" w:rsidP="00152E9D" w:rsidRDefault="00152E9D" w14:paraId="393EDE57" w14:textId="77777777">
      <w:pPr>
        <w:rPr>
          <w:rFonts w:ascii="Arial" w:hAnsi="Arial" w:cs="Arial"/>
          <w:b/>
          <w:sz w:val="22"/>
          <w:szCs w:val="22"/>
          <w:lang w:val="es-ES"/>
        </w:rPr>
        <w:sectPr w:rsidRPr="00FB1EAC" w:rsidR="00152E9D" w:rsidSect="00F31C04">
          <w:footerReference w:type="default" r:id="rId9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Pr="00FB1EAC" w:rsidR="00152E9D" w:rsidP="00152E9D" w:rsidRDefault="00152E9D" w14:paraId="3BE48DA4" w14:textId="77777777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Pr="00A406E5" w:rsidR="00152E9D" w:rsidTr="1CDC8525" w14:paraId="03A47F70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152E9D" w:rsidP="00D32E34" w:rsidRDefault="002D3527" w14:paraId="4A1AA4D8" w14:textId="77777777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 w:rsidR="00152E9D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152E9D" w:rsidP="00D32E34" w:rsidRDefault="002D3527" w14:paraId="7B32CB41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152E9D" w:rsidP="00D32E34" w:rsidRDefault="002D3527" w14:paraId="66AC862E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Pr="00A406E5" w:rsidR="00152E9D" w:rsidTr="1CDC8525" w14:paraId="55CBDBF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8B98E4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Pr="00A406E5" w:rsidR="00152E9D" w:rsidP="00152E9D" w:rsidRDefault="00152E9D" w14:paraId="61951D0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3087757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7B1A9C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799B0D3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08C258F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1CDC8525" w:rsidRDefault="00152E9D" w14:paraId="3F813627" w14:textId="58FD8AA7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1CDC8525" w:rsidRDefault="00152E9D" w14:paraId="43614537" w14:textId="0076A9E8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5A936A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7A39A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6A59298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4DBD4B68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4C56C36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3793511C" w14:textId="23E894D1">
            <w:pPr>
              <w:jc w:val="center"/>
            </w:pPr>
            <w:r w:rsidRPr="1CDC8525" w:rsidR="6A42F3AA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299B815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1D2BE48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202B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Pr="00A406E5" w:rsidR="00152E9D" w:rsidP="00152E9D" w:rsidRDefault="00152E9D" w14:paraId="6C50B72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F8FB12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68D135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2E40B995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37EA9C2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1CDC8525" w:rsidRDefault="00152E9D" w14:paraId="3C2AB048" w14:textId="2A9A4D1E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CB9886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4B1E35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376BE60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164C82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25F54B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40BB3280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041C5436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DD74F3E" w14:textId="3D348CB0">
            <w:pPr>
              <w:jc w:val="center"/>
            </w:pPr>
            <w:r w:rsidRPr="1CDC8525" w:rsidR="4019741F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5807DD21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28216C4C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88D2779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Pr="00A406E5" w:rsidR="00152E9D" w:rsidP="00152E9D" w:rsidRDefault="00152E9D" w14:paraId="0A30380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6E25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3BEC1E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3B09D6AE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5446DF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D3C363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9F985E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49283D3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53D8032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20FCDBC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1F887CD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22A479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66ECB606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037DB51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08991212" w14:textId="13EF4E8A">
            <w:pPr>
              <w:jc w:val="center"/>
            </w:pPr>
            <w:r w:rsidRPr="1CDC8525" w:rsidR="2C075F31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7356E06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00CD4740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20FEAE9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Pr="00A406E5" w:rsidR="00152E9D" w:rsidP="00152E9D" w:rsidRDefault="00152E9D" w14:paraId="57B3A13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13DB4FF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7555C9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2CF8D547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E331F8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A4DE14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8C9290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838CF0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66A602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19F7D5F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3D8531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6130B688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611ACD8C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C4C5C02" w14:textId="2724389F">
            <w:pPr>
              <w:jc w:val="center"/>
            </w:pPr>
            <w:r w:rsidRPr="1CDC8525" w:rsidR="47F12D90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7872A4FF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7D61AE45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4D76E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Pr="00A406E5" w:rsidR="00152E9D" w:rsidP="00152E9D" w:rsidRDefault="00152E9D" w14:paraId="77C3724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00542D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04E26C4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5DED92D4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7678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9BD6C2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2EB31A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3DD3F9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9DE69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48A6FB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1CDC8525" w14:paraId="3BA1D345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7E26C1C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FE5E02B" w14:textId="254AAC1F">
            <w:pPr>
              <w:jc w:val="center"/>
            </w:pPr>
            <w:r w:rsidRPr="1CDC8525" w:rsidR="47F789C5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20D58D7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Pr="00A406E5" w:rsidR="00152E9D" w:rsidP="00152E9D" w:rsidRDefault="00152E9D" w14:paraId="4A32D642" w14:textId="7777777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152E9D" w:rsidTr="00152E9D" w14:paraId="47E268FC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FB1EAC" w:rsidR="00152E9D" w:rsidP="00D32E34" w:rsidRDefault="002D3527" w14:paraId="1B5273CD" w14:textId="7777777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FB1EAC" w:rsidR="00152E9D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FB1EAC" w:rsidR="00152E9D" w:rsidP="00D32E34" w:rsidRDefault="002D3527" w14:paraId="4531406F" w14:textId="7777777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152E9D" w:rsidP="00152E9D" w:rsidRDefault="00152E9D" w14:paraId="0D81CEAD" w14:textId="77777777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152E9D" w:rsidTr="00152E9D" w14:paraId="6137EE7F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53E276D8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D32E34" w:rsidRDefault="002D3527" w14:paraId="31F61A81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49639F21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0DDC8DC8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152E9D" w:rsidTr="00152E9D" w14:paraId="236AB8CA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39C56ADC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D32E34" w:rsidRDefault="002D3527" w14:paraId="65A142E6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76906E9B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1DF03695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C073F1" w:rsidP="1CDC8525" w:rsidRDefault="00C073F1" w14:paraId="67B4C389" w14:textId="6566279B">
      <w:pPr>
        <w:pStyle w:val="Normal"/>
        <w:rPr>
          <w:rFonts w:ascii="Arial" w:hAnsi="Arial" w:cs="Arial"/>
        </w:rPr>
        <w:sectPr w:rsidR="00C073F1" w:rsidSect="00F61A20">
          <w:footerReference w:type="default" r:id="rId10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1F50B6" w:rsidP="001F50B6" w:rsidRDefault="001F50B6" w14:paraId="6A124BEC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0B6520" w14:paraId="64A07F26" w14:textId="77777777">
        <w:tc>
          <w:tcPr>
            <w:tcW w:w="13858" w:type="dxa"/>
            <w:shd w:val="clear" w:color="auto" w:fill="95B3D7" w:themeFill="accent1" w:themeFillTint="99"/>
          </w:tcPr>
          <w:p w:rsidRPr="00995D51" w:rsidR="00C073F1" w:rsidP="00D32E34" w:rsidRDefault="002D3527" w14:paraId="5AF7846F" w14:textId="77777777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523199" w:rsidP="002466CE" w:rsidRDefault="00523199" w14:paraId="7C3AB31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Pr="00D9771E" w:rsidR="00523199" w:rsidTr="00FC160C" w14:paraId="232CE50D" w14:textId="77777777">
        <w:tc>
          <w:tcPr>
            <w:tcW w:w="13948" w:type="dxa"/>
            <w:shd w:val="clear" w:color="auto" w:fill="95B3D7" w:themeFill="accent1" w:themeFillTint="99"/>
          </w:tcPr>
          <w:p w:rsidRPr="00D9771E" w:rsidR="00523199" w:rsidP="00FC160C" w:rsidRDefault="00523199" w14:paraId="72F459FB" w14:textId="77777777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Pr="00D9771E" w:rsidR="00523199" w:rsidTr="00FC160C" w14:paraId="3CFC32F0" w14:textId="77777777">
        <w:tc>
          <w:tcPr>
            <w:tcW w:w="13948" w:type="dxa"/>
            <w:shd w:val="clear" w:color="auto" w:fill="DBE5F1" w:themeFill="accent1" w:themeFillTint="33"/>
          </w:tcPr>
          <w:p w:rsidRPr="00B669B1" w:rsidR="00523199" w:rsidP="00FC160C" w:rsidRDefault="00523199" w14:paraId="0C5BE8BC" w14:textId="77777777">
            <w:pPr>
              <w:rPr>
                <w:rFonts w:ascii="Arial" w:hAnsi="Arial" w:eastAsia="Arial" w:cs="Arial"/>
                <w:spacing w:val="-1"/>
              </w:rPr>
            </w:pP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hAnsi="Arial" w:eastAsia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at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:rsidRPr="00D9771E" w:rsidR="00523199" w:rsidP="00523199" w:rsidRDefault="00523199" w14:paraId="323AF555" w14:textId="77777777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Pr="00D9771E" w:rsidR="00523199" w:rsidTr="00331DE0" w14:paraId="586AFDE2" w14:textId="77777777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Pr="00C73F6F" w:rsidR="00523199" w:rsidP="00FC160C" w:rsidRDefault="00523199" w14:paraId="1AE2970C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1C960AF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258ECB5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721B205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5B5B89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Pr="00D9771E" w:rsidR="00523199" w:rsidP="00FC160C" w:rsidRDefault="00523199" w14:paraId="7777A88F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FB1EAC" w:rsidR="00523199" w:rsidP="00FC160C" w:rsidRDefault="00523199" w14:paraId="448A742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:rsidRPr="00FB1EAC" w:rsidR="00523199" w:rsidP="00FC160C" w:rsidRDefault="00523199" w14:paraId="0E95EB5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2871F17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Pr="00D9771E" w:rsidR="00523199" w:rsidP="00FC160C" w:rsidRDefault="00523199" w14:paraId="36488CE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851BE9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Pr="00D9771E" w:rsidR="00523199" w:rsidP="00FC160C" w:rsidRDefault="00523199" w14:paraId="1308ECA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Pr="00D9771E" w:rsidR="00523199" w:rsidTr="00331DE0" w14:paraId="2DD9883B" w14:textId="77777777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Pr="00D9771E" w:rsidR="00523199" w:rsidP="00FC160C" w:rsidRDefault="00523199" w14:paraId="1B9AAAAF" w14:textId="77777777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792BE6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739F9CE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4D5262A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6CA0089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5275A9B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6FBF7CC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B5DF05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Pr="00D9771E" w:rsidR="00523199" w:rsidTr="00331DE0" w14:paraId="6963235C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0D4BFE60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t>Ymgysylltu â llenyddiaeth</w:t>
            </w:r>
          </w:p>
          <w:p w:rsidR="00523199" w:rsidP="00FC160C" w:rsidRDefault="00523199" w14:paraId="376A7288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9B89417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Pr="00B669B1" w:rsidR="00523199" w:rsidP="00FC160C" w:rsidRDefault="00523199" w14:paraId="0915F12E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Pr="00B669B1" w:rsidR="00523199" w:rsidP="00FC160C" w:rsidRDefault="00523199" w14:paraId="29D21561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:rsidRPr="00B669B1" w:rsidR="00523199" w:rsidP="00FC160C" w:rsidRDefault="00523199" w14:paraId="7B8AEF6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:rsidRPr="00B669B1" w:rsidR="00523199" w:rsidP="00FC160C" w:rsidRDefault="00523199" w14:paraId="1C0EE8A2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Pr="00B669B1" w:rsidR="00523199" w:rsidP="00FC160C" w:rsidRDefault="00523199" w14:paraId="02FF5AE8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:rsidRPr="00B669B1" w:rsidR="00523199" w:rsidP="00FC160C" w:rsidRDefault="00523199" w14:paraId="194F37C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:rsidRPr="00B669B1" w:rsidR="00523199" w:rsidP="00FC160C" w:rsidRDefault="00523199" w14:paraId="0F1B50F8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Pr="00B669B1" w:rsidR="00523199" w:rsidP="00FC160C" w:rsidRDefault="00523199" w14:paraId="25FE00C1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:rsidRPr="00B669B1" w:rsidR="00523199" w:rsidP="00FC160C" w:rsidRDefault="00523199" w14:paraId="1C6FAA9B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2F0C28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Pr="00D9771E" w:rsidR="00523199" w:rsidTr="00331DE0" w14:paraId="6415CAC2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1B505F5C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:rsidRPr="00CA7DB9" w:rsidR="00523199" w:rsidP="00FC160C" w:rsidRDefault="00523199" w14:paraId="75671C38" w14:textId="77777777">
            <w:pPr>
              <w:spacing w:before="34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272363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:rsidRPr="00D9771E" w:rsidR="00523199" w:rsidP="00FC160C" w:rsidRDefault="00523199" w14:paraId="0FB27B58" w14:textId="777777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:rsidR="00523199" w:rsidP="00FC160C" w:rsidRDefault="00523199" w14:paraId="4D32A121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:rsidRPr="00B669B1" w:rsidR="00523199" w:rsidP="00FC160C" w:rsidRDefault="00523199" w14:paraId="2A5C57BD" w14:textId="7777777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39EC4F4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:rsidRPr="00B669B1" w:rsidR="00523199" w:rsidP="00FC160C" w:rsidRDefault="00523199" w14:paraId="6CF68F91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:rsidRPr="00B669B1" w:rsidR="00523199" w:rsidP="00FC160C" w:rsidRDefault="00523199" w14:paraId="49EEA01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:rsidRPr="00B669B1" w:rsidR="00523199" w:rsidP="00FC160C" w:rsidRDefault="00523199" w14:paraId="62807A4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75DFF385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:rsidRPr="00B669B1" w:rsidR="00523199" w:rsidP="00FC160C" w:rsidRDefault="00523199" w14:paraId="2B8E2D94" w14:textId="7777777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08774EC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Pr="00D9771E" w:rsidR="00523199" w:rsidTr="00331DE0" w14:paraId="0574FEEB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33106399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C10FD0">
              <w:rPr>
                <w:rFonts w:ascii="Arial" w:hAnsi="Arial" w:eastAsia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  <w:p w:rsidRPr="00F65EEE" w:rsidR="00523199" w:rsidP="00FC160C" w:rsidRDefault="00523199" w14:paraId="16C9A65F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2B2A5F">
              <w:rPr>
                <w:rFonts w:ascii="Arial" w:hAnsi="Arial" w:eastAsia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hAnsi="Arial" w:eastAsia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hAnsi="Arial" w:eastAsia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5100506B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:rsidR="00523199" w:rsidP="00FC160C" w:rsidRDefault="00523199" w14:paraId="141A04C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:rsidRPr="00B669B1" w:rsidR="00523199" w:rsidP="00FC160C" w:rsidRDefault="00523199" w14:paraId="4535C29F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A782B6C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Pr="00B669B1" w:rsidR="00523199" w:rsidP="00FC160C" w:rsidRDefault="00523199" w14:paraId="2F26AA06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:rsidR="00523199" w:rsidP="00FC160C" w:rsidRDefault="00523199" w14:paraId="79556F3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:rsidRPr="00E518DC" w:rsidR="00523199" w:rsidP="00FC160C" w:rsidRDefault="00523199" w14:paraId="5D984BF3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:rsidRPr="00B669B1" w:rsidR="00523199" w:rsidP="00FC160C" w:rsidRDefault="00523199" w14:paraId="36A68152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2CBBEAAD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:rsidR="00523199" w:rsidP="00FC160C" w:rsidRDefault="00523199" w14:paraId="4026B80E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P="00FC160C" w:rsidRDefault="00523199" w14:paraId="286FB652" w14:textId="77777777">
            <w:pPr>
              <w:rPr>
                <w:rFonts w:ascii="Arial" w:hAnsi="Arial" w:cs="Arial"/>
              </w:rPr>
            </w:pPr>
          </w:p>
          <w:p w:rsidRPr="00B669B1" w:rsidR="00523199" w:rsidP="00FC160C" w:rsidRDefault="00523199" w14:paraId="60B23B55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09B1A06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:rsidRPr="00B669B1" w:rsidR="00523199" w:rsidP="00FC160C" w:rsidRDefault="00523199" w14:paraId="49423278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0B96FAB7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523199" w:rsidP="00FC160C" w:rsidRDefault="00523199" w14:paraId="3A1CFF2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Pr="00D9771E" w:rsidR="00523199" w:rsidTr="00331DE0" w14:paraId="3C44D6C5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746433FE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DF7FD4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Sgiliau ymarferol</w:t>
            </w:r>
          </w:p>
          <w:p w:rsidRPr="00F65EEE" w:rsidR="00523199" w:rsidP="00FC160C" w:rsidRDefault="00523199" w14:paraId="432B8113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hAnsi="Arial" w:eastAsia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:rsidRPr="00B669B1" w:rsidR="00523199" w:rsidP="00FC160C" w:rsidRDefault="00523199" w14:paraId="77037BA8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23199" w:rsidP="00FC160C" w:rsidRDefault="00523199" w14:paraId="5BABE05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23199" w:rsidP="00FC160C" w:rsidRDefault="00523199" w14:paraId="6BCAD481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Pr="00B669B1" w:rsidR="00523199" w:rsidP="00FC160C" w:rsidRDefault="00523199" w14:paraId="5F4743B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4BFD77DB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Pr="00B669B1" w:rsidR="00523199" w:rsidP="00FC160C" w:rsidRDefault="00523199" w14:paraId="55EBE51F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Pr="00B669B1" w:rsidR="00523199" w:rsidP="00FC160C" w:rsidRDefault="00523199" w14:paraId="55C1CAED" w14:textId="77777777">
            <w:pPr>
              <w:rPr>
                <w:rFonts w:ascii="Arial" w:hAnsi="Arial" w:cs="Arial"/>
              </w:rPr>
            </w:pPr>
          </w:p>
          <w:p w:rsidRPr="00B669B1" w:rsidR="00523199" w:rsidP="00FC160C" w:rsidRDefault="00523199" w14:paraId="0692B8D3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45C91825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:rsidR="00523199" w:rsidP="00FC160C" w:rsidRDefault="00523199" w14:paraId="4EB024B3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:rsidRPr="00B669B1" w:rsidR="00523199" w:rsidP="00FC160C" w:rsidRDefault="00523199" w14:paraId="567CB80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9ACA59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:rsidRPr="00FB1EAC" w:rsidR="00523199" w:rsidP="00FC160C" w:rsidRDefault="00523199" w14:paraId="3F591215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</w:p>
          <w:p w:rsidRPr="00FB1EAC" w:rsidR="00523199" w:rsidP="00FC160C" w:rsidRDefault="00523199" w14:paraId="57177802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:rsidRPr="00FB1EAC" w:rsidR="00523199" w:rsidP="00FC160C" w:rsidRDefault="00523199" w14:paraId="3A63D066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:rsidRPr="00FB1EAC" w:rsidR="00523199" w:rsidP="00FC160C" w:rsidRDefault="00523199" w14:paraId="223EB392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Pr="00B669B1" w:rsidR="00523199" w:rsidP="00FC160C" w:rsidRDefault="00523199" w14:paraId="5A7BABB3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5576CCB1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:rsidRPr="00B669B1" w:rsidR="00523199" w:rsidP="00FC160C" w:rsidRDefault="00523199" w14:paraId="499773E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Pr="00885BD7" w:rsidR="00523199" w:rsidP="00FC160C" w:rsidRDefault="00523199" w14:paraId="524610F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:rsidRPr="00B669B1" w:rsidR="00523199" w:rsidP="00FC160C" w:rsidRDefault="00523199" w14:paraId="6506192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:rsidR="00523199" w:rsidP="00FC160C" w:rsidRDefault="00523199" w14:paraId="3600520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:rsidRPr="00885BD7" w:rsidR="00523199" w:rsidP="00FC160C" w:rsidRDefault="00523199" w14:paraId="4556998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:rsidRPr="00B669B1" w:rsidR="00523199" w:rsidP="00FC160C" w:rsidRDefault="00523199" w14:paraId="264B92A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Pr="00D9771E" w:rsidR="00523199" w:rsidTr="00331DE0" w14:paraId="64CAC81D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37F02AD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521933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Pr="00F65EEE" w:rsidR="00523199" w:rsidP="00FC160C" w:rsidRDefault="00523199" w14:paraId="13A7794F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>yflwyn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:rsidRPr="00E07BE3" w:rsidR="00523199" w:rsidP="00FC160C" w:rsidRDefault="00523199" w14:paraId="1AE575F6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:rsidRPr="00E07BE3" w:rsidR="00523199" w:rsidP="00FC160C" w:rsidRDefault="00523199" w14:paraId="6FEB22ED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:rsidRPr="00ED3ABD" w:rsidR="00523199" w:rsidP="00FC160C" w:rsidRDefault="00523199" w14:paraId="2AA7BFA8" w14:textId="77777777">
            <w:pPr>
              <w:rPr>
                <w:rFonts w:ascii="Arial" w:hAnsi="Arial" w:cs="Arial"/>
              </w:rPr>
            </w:pPr>
          </w:p>
          <w:p w:rsidRPr="00E07BE3" w:rsidR="00523199" w:rsidP="00FC160C" w:rsidRDefault="00523199" w14:paraId="007056B1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E07BE3" w:rsidR="00523199" w:rsidP="00FC160C" w:rsidRDefault="00523199" w14:paraId="70BA82C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3E386BF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:rsidRPr="00E07BE3" w:rsidR="00523199" w:rsidP="00FC160C" w:rsidRDefault="00523199" w14:paraId="15925CA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2AF9A440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461EF17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:rsidRPr="00E07BE3" w:rsidR="00523199" w:rsidP="00FC160C" w:rsidRDefault="00523199" w14:paraId="2C21F6E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:rsidRPr="00E07BE3" w:rsidR="00523199" w:rsidP="00FC160C" w:rsidRDefault="00523199" w14:paraId="2E0A279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weithgareddau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569D37EC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:rsidRPr="00E07BE3" w:rsidR="00523199" w:rsidP="00FC160C" w:rsidRDefault="00523199" w14:paraId="68774CCC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:rsidRPr="00E07BE3" w:rsidR="00523199" w:rsidP="00FC160C" w:rsidRDefault="00523199" w14:paraId="43CA15CF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3AB38F06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:rsidRPr="00E07BE3" w:rsidR="00523199" w:rsidP="00FC160C" w:rsidRDefault="00523199" w14:paraId="1582B771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:rsidRPr="00E07BE3" w:rsidR="00523199" w:rsidP="00FC160C" w:rsidRDefault="00523199" w14:paraId="52C430DB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:rsidRPr="00E07BE3" w:rsidR="00523199" w:rsidP="00FC160C" w:rsidRDefault="00523199" w14:paraId="4B933459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E07BE3" w:rsidR="00523199" w:rsidP="00FC160C" w:rsidRDefault="00523199" w14:paraId="694C1EA9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28411B8D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name="WfTarget" w:id="1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:rsidRPr="00011FB7" w:rsidR="00523199" w:rsidP="00523199" w:rsidRDefault="00523199" w14:paraId="526BDCD9" w14:textId="77777777">
      <w:bookmarkStart w:name="cysill" w:id="2"/>
      <w:bookmarkEnd w:id="2"/>
    </w:p>
    <w:p w:rsidR="00995D51" w:rsidP="002466CE" w:rsidRDefault="00995D51" w14:paraId="0F044248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316F88A4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1ED9D62B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5F9FA4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02023FCC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B5620B8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23201BF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7379D121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358C98A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038720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307A2CB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5A1128BD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5F54BB77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Pr="00EF7116" w:rsidR="00EF7116" w:rsidP="00EF7116" w:rsidRDefault="00EF7116" w14:paraId="50A8B825" w14:textId="7777777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Pr="00EF7116" w:rsid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1FEF" w:rsidRDefault="00131FEF" w14:paraId="7B7C9B7D" w14:textId="77777777">
      <w:r>
        <w:separator/>
      </w:r>
    </w:p>
  </w:endnote>
  <w:endnote w:type="continuationSeparator" w:id="0">
    <w:p w:rsidR="00131FEF" w:rsidRDefault="00131FEF" w14:paraId="4272E91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22C4E" w:rsidR="00131FEF" w:rsidRDefault="005D2825" w14:paraId="0BC93209" w14:textId="77777777">
    <w:pPr>
      <w:pStyle w:val="Footer"/>
      <w:jc w:val="center"/>
      <w:rPr>
        <w:rFonts w:ascii="Arial" w:hAnsi="Arial" w:cs="Arial"/>
      </w:rPr>
    </w:pPr>
    <w:r w:rsidRPr="00B22C4E">
      <w:rPr>
        <w:rFonts w:ascii="Arial" w:hAnsi="Arial" w:cs="Arial"/>
        <w:lang w:val="cy-GB"/>
      </w:rPr>
      <w:t>Tudalen</w:t>
    </w:r>
    <w:r w:rsidRPr="00B22C4E" w:rsidR="00131FEF">
      <w:rPr>
        <w:rFonts w:ascii="Arial" w:hAnsi="Arial" w:cs="Arial"/>
        <w:lang w:val="cy-GB"/>
      </w:rPr>
      <w:t xml:space="preserve"> </w: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begin"/>
    </w:r>
    <w:r w:rsidRPr="00B22C4E" w:rsidR="00131FEF">
      <w:rPr>
        <w:rFonts w:ascii="Arial" w:hAnsi="Arial" w:cs="Arial"/>
        <w:b/>
        <w:lang w:val="cy-GB"/>
      </w:rPr>
      <w:instrText xml:space="preserve"> PAGE </w:instrTex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separate"/>
    </w:r>
    <w:r w:rsidRPr="00B22C4E" w:rsidR="009E5F1E">
      <w:rPr>
        <w:rFonts w:ascii="Arial" w:hAnsi="Arial" w:cs="Arial"/>
        <w:b/>
        <w:noProof/>
        <w:lang w:val="cy-GB"/>
      </w:rPr>
      <w:t>5</w: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end"/>
    </w:r>
    <w:r w:rsidRPr="00B22C4E" w:rsidR="00131FEF">
      <w:rPr>
        <w:rFonts w:ascii="Arial" w:hAnsi="Arial" w:cs="Arial"/>
        <w:lang w:val="cy-GB"/>
      </w:rPr>
      <w:t xml:space="preserve"> o</w:t>
    </w:r>
    <w:r w:rsidRPr="00B22C4E" w:rsidR="00131FEF">
      <w:rPr>
        <w:rFonts w:ascii="Arial" w:hAnsi="Arial" w:cs="Arial"/>
      </w:rPr>
      <w:t xml:space="preserve"> </w:t>
    </w:r>
    <w:r w:rsidRPr="00B22C4E" w:rsidR="00131FEF">
      <w:rPr>
        <w:rFonts w:ascii="Arial" w:hAnsi="Arial" w:cs="Arial"/>
        <w:b/>
        <w:sz w:val="24"/>
        <w:szCs w:val="24"/>
      </w:rPr>
      <w:fldChar w:fldCharType="begin"/>
    </w:r>
    <w:r w:rsidRPr="00B22C4E" w:rsidR="00131FEF">
      <w:rPr>
        <w:rFonts w:ascii="Arial" w:hAnsi="Arial" w:cs="Arial"/>
        <w:b/>
      </w:rPr>
      <w:instrText xml:space="preserve"> NUMPAGES  </w:instrText>
    </w:r>
    <w:r w:rsidRPr="00B22C4E" w:rsidR="00131FEF">
      <w:rPr>
        <w:rFonts w:ascii="Arial" w:hAnsi="Arial" w:cs="Arial"/>
        <w:b/>
        <w:sz w:val="24"/>
        <w:szCs w:val="24"/>
      </w:rPr>
      <w:fldChar w:fldCharType="separate"/>
    </w:r>
    <w:r w:rsidRPr="00B22C4E" w:rsidR="009E5F1E">
      <w:rPr>
        <w:rFonts w:ascii="Arial" w:hAnsi="Arial" w:cs="Arial"/>
        <w:b/>
        <w:noProof/>
      </w:rPr>
      <w:t>11</w:t>
    </w:r>
    <w:r w:rsidRPr="00B22C4E" w:rsidR="00131FEF">
      <w:rPr>
        <w:rFonts w:ascii="Arial" w:hAnsi="Arial" w:cs="Arial"/>
        <w:b/>
        <w:sz w:val="24"/>
        <w:szCs w:val="24"/>
      </w:rPr>
      <w:fldChar w:fldCharType="end"/>
    </w:r>
  </w:p>
  <w:p w:rsidR="00131FEF" w:rsidRDefault="00131FEF" w14:paraId="40912BCE" w14:textId="77777777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1FEF" w:rsidRDefault="00131FEF" w14:paraId="6C9C27CD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1FEF" w:rsidRDefault="00131FEF" w14:paraId="41896897" w14:textId="77777777">
      <w:r>
        <w:separator/>
      </w:r>
    </w:p>
  </w:footnote>
  <w:footnote w:type="continuationSeparator" w:id="0">
    <w:p w:rsidR="00131FEF" w:rsidRDefault="00131FEF" w14:paraId="3910E10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4">
    <w:nsid w:val="5fd4c5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4d4b929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610b8f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1c5afc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2d7519d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8752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 w16cid:durableId="40642427">
    <w:abstractNumId w:val="1"/>
  </w:num>
  <w:num w:numId="2" w16cid:durableId="540364911">
    <w:abstractNumId w:val="9"/>
  </w:num>
  <w:num w:numId="3" w16cid:durableId="1291667010">
    <w:abstractNumId w:val="18"/>
  </w:num>
  <w:num w:numId="4" w16cid:durableId="1250499563">
    <w:abstractNumId w:val="12"/>
  </w:num>
  <w:num w:numId="5" w16cid:durableId="2138599138">
    <w:abstractNumId w:val="7"/>
  </w:num>
  <w:num w:numId="6" w16cid:durableId="534002633">
    <w:abstractNumId w:val="17"/>
  </w:num>
  <w:num w:numId="7" w16cid:durableId="422802992">
    <w:abstractNumId w:val="2"/>
  </w:num>
  <w:num w:numId="8" w16cid:durableId="1658418552">
    <w:abstractNumId w:val="16"/>
  </w:num>
  <w:num w:numId="9" w16cid:durableId="106432265">
    <w:abstractNumId w:val="10"/>
  </w:num>
  <w:num w:numId="10" w16cid:durableId="591398113">
    <w:abstractNumId w:val="4"/>
  </w:num>
  <w:num w:numId="11" w16cid:durableId="353457167">
    <w:abstractNumId w:val="5"/>
  </w:num>
  <w:num w:numId="12" w16cid:durableId="1875187609">
    <w:abstractNumId w:val="8"/>
  </w:num>
  <w:num w:numId="13" w16cid:durableId="108286084">
    <w:abstractNumId w:val="15"/>
  </w:num>
  <w:num w:numId="14" w16cid:durableId="1619288454">
    <w:abstractNumId w:val="3"/>
  </w:num>
  <w:num w:numId="15" w16cid:durableId="169761623">
    <w:abstractNumId w:val="0"/>
  </w:num>
  <w:num w:numId="16" w16cid:durableId="173695215">
    <w:abstractNumId w:val="6"/>
  </w:num>
  <w:num w:numId="17" w16cid:durableId="1270166761">
    <w:abstractNumId w:val="14"/>
  </w:num>
  <w:num w:numId="18" w16cid:durableId="1157114987">
    <w:abstractNumId w:val="11"/>
  </w:num>
  <w:num w:numId="19" w16cid:durableId="4861738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D3DE7"/>
    <w:rsid w:val="000E413A"/>
    <w:rsid w:val="000F5AA3"/>
    <w:rsid w:val="00100396"/>
    <w:rsid w:val="00100B5C"/>
    <w:rsid w:val="00103507"/>
    <w:rsid w:val="00105B92"/>
    <w:rsid w:val="001106E9"/>
    <w:rsid w:val="00124CA5"/>
    <w:rsid w:val="00131FEF"/>
    <w:rsid w:val="00134F77"/>
    <w:rsid w:val="00152E9D"/>
    <w:rsid w:val="00154487"/>
    <w:rsid w:val="00167988"/>
    <w:rsid w:val="0017512A"/>
    <w:rsid w:val="00196958"/>
    <w:rsid w:val="001A1369"/>
    <w:rsid w:val="001A1E39"/>
    <w:rsid w:val="001A24F3"/>
    <w:rsid w:val="001A5952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74DE"/>
    <w:rsid w:val="004A2F0B"/>
    <w:rsid w:val="004B5334"/>
    <w:rsid w:val="004B6C14"/>
    <w:rsid w:val="004C4F19"/>
    <w:rsid w:val="004D5E9B"/>
    <w:rsid w:val="004D63D9"/>
    <w:rsid w:val="004E58DA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04B54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1F46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22C4E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335D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C4327"/>
    <w:rsid w:val="00FE5651"/>
    <w:rsid w:val="00FF273B"/>
    <w:rsid w:val="00FF564C"/>
    <w:rsid w:val="0A0715FF"/>
    <w:rsid w:val="14D5D62E"/>
    <w:rsid w:val="18C50B98"/>
    <w:rsid w:val="195E32F6"/>
    <w:rsid w:val="1CDC8525"/>
    <w:rsid w:val="22F4AEF0"/>
    <w:rsid w:val="24733319"/>
    <w:rsid w:val="24D33748"/>
    <w:rsid w:val="24FCEE33"/>
    <w:rsid w:val="2702CC72"/>
    <w:rsid w:val="278261F3"/>
    <w:rsid w:val="2975D67F"/>
    <w:rsid w:val="2A0520A3"/>
    <w:rsid w:val="2A2AE216"/>
    <w:rsid w:val="2B317E7D"/>
    <w:rsid w:val="2B410C89"/>
    <w:rsid w:val="2C075F31"/>
    <w:rsid w:val="2C8A3C82"/>
    <w:rsid w:val="2E1F4288"/>
    <w:rsid w:val="2E6E84E5"/>
    <w:rsid w:val="2F4E6FA6"/>
    <w:rsid w:val="2FCEC3CD"/>
    <w:rsid w:val="328AF71A"/>
    <w:rsid w:val="38FFD1FF"/>
    <w:rsid w:val="4019741F"/>
    <w:rsid w:val="423DD2BC"/>
    <w:rsid w:val="47F12D90"/>
    <w:rsid w:val="47F616D6"/>
    <w:rsid w:val="47F789C5"/>
    <w:rsid w:val="48115600"/>
    <w:rsid w:val="48F4D835"/>
    <w:rsid w:val="4CEBC506"/>
    <w:rsid w:val="50CE2860"/>
    <w:rsid w:val="59B89B00"/>
    <w:rsid w:val="5ACF10B7"/>
    <w:rsid w:val="6A42F3AA"/>
    <w:rsid w:val="6B28EA3D"/>
    <w:rsid w:val="6C248142"/>
    <w:rsid w:val="702ECA6E"/>
    <w:rsid w:val="71084096"/>
    <w:rsid w:val="7317A446"/>
    <w:rsid w:val="73195A1E"/>
    <w:rsid w:val="73730B50"/>
    <w:rsid w:val="74C91EEE"/>
    <w:rsid w:val="78A68F89"/>
    <w:rsid w:val="79E74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GA36d Lefel 7</dc:title>
  <dc:creator>fad-lc</dc:creator>
  <dc:description>Awst 2018</dc:description>
  <lastModifiedBy>Caroline Lewis</lastModifiedBy>
  <revision>20</revision>
  <lastPrinted>2014-10-10T07:42:00.0000000Z</lastPrinted>
  <dcterms:created xsi:type="dcterms:W3CDTF">2018-08-16T15:25:00.0000000Z</dcterms:created>
  <dcterms:modified xsi:type="dcterms:W3CDTF">2026-09-29T14:26:00.7637637Z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