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drawings/drawing1.xml" ContentType="application/vnd.openxmlformats-officedocument.drawingml.chartshapes+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drawings/drawing2.xml" ContentType="application/vnd.openxmlformats-officedocument.drawingml.chartshapes+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drawings/drawing3.xml" ContentType="application/vnd.openxmlformats-officedocument.drawingml.chartshapes+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drawings/drawing4.xml" ContentType="application/vnd.openxmlformats-officedocument.drawingml.chartshapes+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65259905"/>
        <w:docPartObj>
          <w:docPartGallery w:val="Cover Pages"/>
          <w:docPartUnique/>
        </w:docPartObj>
      </w:sdtPr>
      <w:sdtEndPr/>
      <w:sdtContent>
        <w:p w14:paraId="2FCA7355" w14:textId="77777777" w:rsidR="009E11FE" w:rsidRDefault="009E11FE"/>
        <w:p w14:paraId="04B75B40" w14:textId="77777777" w:rsidR="009E11FE" w:rsidRDefault="009E11FE"/>
        <w:p w14:paraId="093451C9" w14:textId="77777777" w:rsidR="009E11FE" w:rsidRDefault="009E11FE"/>
        <w:p w14:paraId="373253F4" w14:textId="77777777" w:rsidR="009E11FE" w:rsidRDefault="009E11FE">
          <w:r>
            <w:rPr>
              <w:noProof/>
            </w:rPr>
            <w:drawing>
              <wp:anchor distT="0" distB="0" distL="114300" distR="114300" simplePos="0" relativeHeight="251658240" behindDoc="1" locked="0" layoutInCell="1" allowOverlap="1" wp14:anchorId="08777ED4" wp14:editId="6B493F3D">
                <wp:simplePos x="0" y="0"/>
                <wp:positionH relativeFrom="margin">
                  <wp:align>center</wp:align>
                </wp:positionH>
                <wp:positionV relativeFrom="page">
                  <wp:posOffset>2158789</wp:posOffset>
                </wp:positionV>
                <wp:extent cx="2527300" cy="2497455"/>
                <wp:effectExtent l="0" t="0" r="6350" b="0"/>
                <wp:wrapTight wrapText="bothSides">
                  <wp:wrapPolygon edited="0">
                    <wp:start x="0" y="0"/>
                    <wp:lineTo x="0" y="21419"/>
                    <wp:lineTo x="21491" y="21419"/>
                    <wp:lineTo x="21491" y="0"/>
                    <wp:lineTo x="0" y="0"/>
                  </wp:wrapPolygon>
                </wp:wrapTight>
                <wp:docPr id="1464983375" name="Picture 1" descr="UWTSD : School of Applied Computing | Swan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 School of Applied Computing | Swanse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7300" cy="24974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CB7981" w14:textId="77777777" w:rsidR="009E11FE" w:rsidRDefault="009E11FE"/>
        <w:p w14:paraId="390116BE" w14:textId="77777777" w:rsidR="009E11FE" w:rsidRDefault="009E11FE"/>
        <w:p w14:paraId="79D2386F" w14:textId="77777777" w:rsidR="009E11FE" w:rsidRDefault="009E11FE"/>
        <w:p w14:paraId="10CBEA1F" w14:textId="77777777" w:rsidR="009E11FE" w:rsidRDefault="009E11FE"/>
        <w:p w14:paraId="79E15B09" w14:textId="77777777" w:rsidR="009E11FE" w:rsidRDefault="009E11FE"/>
        <w:p w14:paraId="556E55D0" w14:textId="77777777" w:rsidR="009E11FE" w:rsidRDefault="009E11FE"/>
        <w:p w14:paraId="04DEFBFC" w14:textId="77777777" w:rsidR="009E11FE" w:rsidRDefault="009E11FE"/>
        <w:p w14:paraId="7975A9D7" w14:textId="77777777" w:rsidR="009E11FE" w:rsidRDefault="009E11FE"/>
        <w:p w14:paraId="32019F42" w14:textId="77777777" w:rsidR="009E11FE" w:rsidRDefault="009E11FE"/>
        <w:p w14:paraId="03476E16" w14:textId="77777777" w:rsidR="009E11FE" w:rsidRPr="005B501A" w:rsidRDefault="009E11FE">
          <w:pPr>
            <w:jc w:val="center"/>
            <w:rPr>
              <w:sz w:val="32"/>
              <w:szCs w:val="32"/>
            </w:rPr>
          </w:pPr>
          <w:r w:rsidRPr="005B501A">
            <w:rPr>
              <w:sz w:val="32"/>
              <w:szCs w:val="32"/>
            </w:rPr>
            <w:t>University of Wales Trinity Saint David</w:t>
          </w:r>
        </w:p>
        <w:p w14:paraId="665703ED" w14:textId="77777777" w:rsidR="009E11FE" w:rsidRPr="005B501A" w:rsidRDefault="009E11FE">
          <w:pPr>
            <w:jc w:val="center"/>
            <w:rPr>
              <w:sz w:val="28"/>
              <w:szCs w:val="28"/>
            </w:rPr>
          </w:pPr>
          <w:r w:rsidRPr="005B501A">
            <w:rPr>
              <w:sz w:val="28"/>
              <w:szCs w:val="28"/>
            </w:rPr>
            <w:t>Motorsports Engineering Level 6</w:t>
          </w:r>
        </w:p>
        <w:p w14:paraId="333E954F" w14:textId="68D0AB4C" w:rsidR="009E11FE" w:rsidRDefault="001A08BE">
          <w:pPr>
            <w:jc w:val="center"/>
          </w:pPr>
          <w:r>
            <w:t>Analytical Assessment of Engine Internal Components</w:t>
          </w:r>
        </w:p>
        <w:p w14:paraId="02F2CBFF" w14:textId="77777777" w:rsidR="009E11FE" w:rsidRDefault="009E11FE">
          <w:pPr>
            <w:jc w:val="center"/>
          </w:pPr>
        </w:p>
        <w:p w14:paraId="3788B660" w14:textId="77777777" w:rsidR="009E11FE" w:rsidRDefault="009E11FE">
          <w:pPr>
            <w:jc w:val="center"/>
          </w:pPr>
          <w:r>
            <w:t>Preston Thomas</w:t>
          </w:r>
        </w:p>
        <w:p w14:paraId="12C95852" w14:textId="77777777" w:rsidR="009E11FE" w:rsidRDefault="009E11FE">
          <w:pPr>
            <w:jc w:val="center"/>
          </w:pPr>
          <w:r>
            <w:t>2305918</w:t>
          </w:r>
        </w:p>
        <w:p w14:paraId="514E0B4B" w14:textId="77777777" w:rsidR="009E11FE" w:rsidRDefault="009E11FE">
          <w:pPr>
            <w:jc w:val="center"/>
          </w:pPr>
        </w:p>
        <w:p w14:paraId="1EB95687" w14:textId="43AC6AFB" w:rsidR="00395896" w:rsidRDefault="001A08BE" w:rsidP="00395896">
          <w:pPr>
            <w:jc w:val="center"/>
          </w:pPr>
          <w:r>
            <w:t>22/03</w:t>
          </w:r>
          <w:r w:rsidR="00395896">
            <w:t>/25</w:t>
          </w:r>
        </w:p>
        <w:p w14:paraId="30B6EF1F" w14:textId="3B0CA530" w:rsidR="009E11FE" w:rsidRDefault="00395896">
          <w:pPr>
            <w:jc w:val="center"/>
          </w:pPr>
          <w:r>
            <w:t>2550 Words</w:t>
          </w:r>
        </w:p>
        <w:p w14:paraId="7500418A" w14:textId="77777777" w:rsidR="009E11FE" w:rsidRDefault="009E11FE" w:rsidP="009E11FE">
          <w:pPr>
            <w:sectPr w:rsidR="009E11FE" w:rsidSect="009E11FE">
              <w:footerReference w:type="default" r:id="rId9"/>
              <w:pgSz w:w="11906" w:h="16838"/>
              <w:pgMar w:top="1440" w:right="1440" w:bottom="1440" w:left="1440" w:header="708" w:footer="708" w:gutter="0"/>
              <w:pgNumType w:start="0"/>
              <w:cols w:space="708"/>
              <w:titlePg/>
              <w:docGrid w:linePitch="360"/>
            </w:sectPr>
          </w:pPr>
        </w:p>
        <w:sdt>
          <w:sdtPr>
            <w:rPr>
              <w:rFonts w:asciiTheme="minorHAnsi" w:eastAsiaTheme="minorHAnsi" w:hAnsiTheme="minorHAnsi" w:cstheme="minorBidi"/>
              <w:b w:val="0"/>
              <w:color w:val="auto"/>
              <w:kern w:val="2"/>
              <w:sz w:val="24"/>
              <w:szCs w:val="24"/>
              <w:lang w:eastAsia="en-US"/>
              <w14:ligatures w14:val="standardContextual"/>
            </w:rPr>
            <w:id w:val="-1638398273"/>
            <w:docPartObj>
              <w:docPartGallery w:val="Table of Contents"/>
              <w:docPartUnique/>
            </w:docPartObj>
          </w:sdtPr>
          <w:sdtEndPr>
            <w:rPr>
              <w:rFonts w:ascii="Arial" w:hAnsi="Arial" w:cs="Arial"/>
              <w:bCs/>
              <w:sz w:val="22"/>
              <w:szCs w:val="22"/>
            </w:rPr>
          </w:sdtEndPr>
          <w:sdtContent>
            <w:p w14:paraId="25DF3DB3" w14:textId="77777777" w:rsidR="009E11FE" w:rsidRPr="009E11FE" w:rsidRDefault="009E11FE">
              <w:pPr>
                <w:pStyle w:val="TOCHeading"/>
                <w:rPr>
                  <w:rStyle w:val="Heading1Char"/>
                  <w:sz w:val="36"/>
                  <w:szCs w:val="48"/>
                </w:rPr>
              </w:pPr>
              <w:r w:rsidRPr="009E11FE">
                <w:rPr>
                  <w:rStyle w:val="Heading1Char"/>
                  <w:sz w:val="36"/>
                  <w:szCs w:val="48"/>
                </w:rPr>
                <w:t>Contents</w:t>
              </w:r>
            </w:p>
            <w:p w14:paraId="36D1D777" w14:textId="49C079AB" w:rsidR="001C7F6A" w:rsidRDefault="009E11FE">
              <w:pPr>
                <w:pStyle w:val="TOC1"/>
                <w:tabs>
                  <w:tab w:val="left" w:pos="720"/>
                  <w:tab w:val="right" w:leader="dot" w:pos="9016"/>
                </w:tabs>
                <w:rPr>
                  <w:rFonts w:asciiTheme="minorHAnsi" w:eastAsiaTheme="minorEastAsia" w:hAnsiTheme="minorHAnsi" w:cstheme="minorBidi"/>
                  <w:b w:val="0"/>
                  <w:noProof/>
                  <w:sz w:val="24"/>
                  <w:szCs w:val="24"/>
                  <w:lang w:eastAsia="en-GB"/>
                </w:rPr>
              </w:pPr>
              <w:r>
                <w:fldChar w:fldCharType="begin"/>
              </w:r>
              <w:r>
                <w:instrText xml:space="preserve"> TOC \o "1-3" \h \z \u </w:instrText>
              </w:r>
              <w:r>
                <w:fldChar w:fldCharType="separate"/>
              </w:r>
              <w:hyperlink w:anchor="_Toc225093746" w:history="1">
                <w:r w:rsidR="001C7F6A" w:rsidRPr="00470794">
                  <w:rPr>
                    <w:rStyle w:val="Hyperlink"/>
                    <w:rFonts w:asciiTheme="majorHAnsi" w:hAnsiTheme="majorHAnsi"/>
                    <w:noProof/>
                  </w:rPr>
                  <w:t>1.0</w:t>
                </w:r>
                <w:r w:rsidR="001C7F6A">
                  <w:rPr>
                    <w:rFonts w:asciiTheme="minorHAnsi" w:eastAsiaTheme="minorEastAsia" w:hAnsiTheme="minorHAnsi" w:cstheme="minorBidi"/>
                    <w:b w:val="0"/>
                    <w:noProof/>
                    <w:sz w:val="24"/>
                    <w:szCs w:val="24"/>
                    <w:lang w:eastAsia="en-GB"/>
                  </w:rPr>
                  <w:tab/>
                </w:r>
                <w:r w:rsidR="001C7F6A" w:rsidRPr="00470794">
                  <w:rPr>
                    <w:rStyle w:val="Hyperlink"/>
                    <w:rFonts w:asciiTheme="majorHAnsi" w:hAnsiTheme="majorHAnsi"/>
                    <w:noProof/>
                  </w:rPr>
                  <w:t>Introduction</w:t>
                </w:r>
                <w:r w:rsidR="001C7F6A">
                  <w:rPr>
                    <w:noProof/>
                    <w:webHidden/>
                  </w:rPr>
                  <w:tab/>
                </w:r>
                <w:r w:rsidR="001C7F6A">
                  <w:rPr>
                    <w:noProof/>
                    <w:webHidden/>
                  </w:rPr>
                  <w:fldChar w:fldCharType="begin"/>
                </w:r>
                <w:r w:rsidR="001C7F6A">
                  <w:rPr>
                    <w:noProof/>
                    <w:webHidden/>
                  </w:rPr>
                  <w:instrText xml:space="preserve"> PAGEREF _Toc225093746 \h </w:instrText>
                </w:r>
                <w:r w:rsidR="001C7F6A">
                  <w:rPr>
                    <w:noProof/>
                    <w:webHidden/>
                  </w:rPr>
                </w:r>
                <w:r w:rsidR="001C7F6A">
                  <w:rPr>
                    <w:noProof/>
                    <w:webHidden/>
                  </w:rPr>
                  <w:fldChar w:fldCharType="separate"/>
                </w:r>
                <w:r w:rsidR="001C7F6A">
                  <w:rPr>
                    <w:noProof/>
                    <w:webHidden/>
                  </w:rPr>
                  <w:t>2</w:t>
                </w:r>
                <w:r w:rsidR="001C7F6A">
                  <w:rPr>
                    <w:noProof/>
                    <w:webHidden/>
                  </w:rPr>
                  <w:fldChar w:fldCharType="end"/>
                </w:r>
              </w:hyperlink>
            </w:p>
            <w:p w14:paraId="2B43B5B1" w14:textId="74A45B69" w:rsidR="001C7F6A" w:rsidRDefault="001C7F6A">
              <w:pPr>
                <w:pStyle w:val="TOC1"/>
                <w:tabs>
                  <w:tab w:val="right" w:leader="dot" w:pos="9016"/>
                </w:tabs>
                <w:rPr>
                  <w:rFonts w:asciiTheme="minorHAnsi" w:eastAsiaTheme="minorEastAsia" w:hAnsiTheme="minorHAnsi" w:cstheme="minorBidi"/>
                  <w:b w:val="0"/>
                  <w:noProof/>
                  <w:sz w:val="24"/>
                  <w:szCs w:val="24"/>
                  <w:lang w:eastAsia="en-GB"/>
                </w:rPr>
              </w:pPr>
              <w:hyperlink w:anchor="_Toc225093747" w:history="1">
                <w:r w:rsidRPr="00470794">
                  <w:rPr>
                    <w:rStyle w:val="Hyperlink"/>
                    <w:rFonts w:asciiTheme="majorHAnsi" w:hAnsiTheme="majorHAnsi"/>
                    <w:noProof/>
                  </w:rPr>
                  <w:t>2.0 Methodology</w:t>
                </w:r>
                <w:r>
                  <w:rPr>
                    <w:noProof/>
                    <w:webHidden/>
                  </w:rPr>
                  <w:tab/>
                </w:r>
                <w:r>
                  <w:rPr>
                    <w:noProof/>
                    <w:webHidden/>
                  </w:rPr>
                  <w:fldChar w:fldCharType="begin"/>
                </w:r>
                <w:r>
                  <w:rPr>
                    <w:noProof/>
                    <w:webHidden/>
                  </w:rPr>
                  <w:instrText xml:space="preserve"> PAGEREF _Toc225093747 \h </w:instrText>
                </w:r>
                <w:r>
                  <w:rPr>
                    <w:noProof/>
                    <w:webHidden/>
                  </w:rPr>
                </w:r>
                <w:r>
                  <w:rPr>
                    <w:noProof/>
                    <w:webHidden/>
                  </w:rPr>
                  <w:fldChar w:fldCharType="separate"/>
                </w:r>
                <w:r>
                  <w:rPr>
                    <w:noProof/>
                    <w:webHidden/>
                  </w:rPr>
                  <w:t>2</w:t>
                </w:r>
                <w:r>
                  <w:rPr>
                    <w:noProof/>
                    <w:webHidden/>
                  </w:rPr>
                  <w:fldChar w:fldCharType="end"/>
                </w:r>
              </w:hyperlink>
            </w:p>
            <w:p w14:paraId="5F9E0963" w14:textId="073A4347" w:rsidR="001C7F6A" w:rsidRDefault="001C7F6A">
              <w:pPr>
                <w:pStyle w:val="TOC2"/>
                <w:tabs>
                  <w:tab w:val="right" w:leader="dot" w:pos="9016"/>
                </w:tabs>
                <w:rPr>
                  <w:rFonts w:asciiTheme="minorHAnsi" w:eastAsiaTheme="minorEastAsia" w:hAnsiTheme="minorHAnsi" w:cstheme="minorBidi"/>
                  <w:noProof/>
                  <w:sz w:val="24"/>
                  <w:szCs w:val="24"/>
                  <w:lang w:eastAsia="en-GB"/>
                </w:rPr>
              </w:pPr>
              <w:hyperlink w:anchor="_Toc225093748" w:history="1">
                <w:r w:rsidRPr="00470794">
                  <w:rPr>
                    <w:rStyle w:val="Hyperlink"/>
                    <w:noProof/>
                  </w:rPr>
                  <w:t>2.1 Pressure and Kinematics</w:t>
                </w:r>
                <w:r>
                  <w:rPr>
                    <w:noProof/>
                    <w:webHidden/>
                  </w:rPr>
                  <w:tab/>
                </w:r>
                <w:r>
                  <w:rPr>
                    <w:noProof/>
                    <w:webHidden/>
                  </w:rPr>
                  <w:fldChar w:fldCharType="begin"/>
                </w:r>
                <w:r>
                  <w:rPr>
                    <w:noProof/>
                    <w:webHidden/>
                  </w:rPr>
                  <w:instrText xml:space="preserve"> PAGEREF _Toc225093748 \h </w:instrText>
                </w:r>
                <w:r>
                  <w:rPr>
                    <w:noProof/>
                    <w:webHidden/>
                  </w:rPr>
                </w:r>
                <w:r>
                  <w:rPr>
                    <w:noProof/>
                    <w:webHidden/>
                  </w:rPr>
                  <w:fldChar w:fldCharType="separate"/>
                </w:r>
                <w:r>
                  <w:rPr>
                    <w:noProof/>
                    <w:webHidden/>
                  </w:rPr>
                  <w:t>2</w:t>
                </w:r>
                <w:r>
                  <w:rPr>
                    <w:noProof/>
                    <w:webHidden/>
                  </w:rPr>
                  <w:fldChar w:fldCharType="end"/>
                </w:r>
              </w:hyperlink>
            </w:p>
            <w:p w14:paraId="4CDAFCBF" w14:textId="1452DA07" w:rsidR="001C7F6A" w:rsidRDefault="001C7F6A">
              <w:pPr>
                <w:pStyle w:val="TOC2"/>
                <w:tabs>
                  <w:tab w:val="right" w:leader="dot" w:pos="9016"/>
                </w:tabs>
                <w:rPr>
                  <w:rFonts w:asciiTheme="minorHAnsi" w:eastAsiaTheme="minorEastAsia" w:hAnsiTheme="minorHAnsi" w:cstheme="minorBidi"/>
                  <w:noProof/>
                  <w:sz w:val="24"/>
                  <w:szCs w:val="24"/>
                  <w:lang w:eastAsia="en-GB"/>
                </w:rPr>
              </w:pPr>
              <w:hyperlink w:anchor="_Toc225093749" w:history="1">
                <w:r w:rsidRPr="00470794">
                  <w:rPr>
                    <w:rStyle w:val="Hyperlink"/>
                    <w:noProof/>
                  </w:rPr>
                  <w:t>2.2 Force Calculation at Each Component</w:t>
                </w:r>
                <w:r>
                  <w:rPr>
                    <w:noProof/>
                    <w:webHidden/>
                  </w:rPr>
                  <w:tab/>
                </w:r>
                <w:r>
                  <w:rPr>
                    <w:noProof/>
                    <w:webHidden/>
                  </w:rPr>
                  <w:fldChar w:fldCharType="begin"/>
                </w:r>
                <w:r>
                  <w:rPr>
                    <w:noProof/>
                    <w:webHidden/>
                  </w:rPr>
                  <w:instrText xml:space="preserve"> PAGEREF _Toc225093749 \h </w:instrText>
                </w:r>
                <w:r>
                  <w:rPr>
                    <w:noProof/>
                    <w:webHidden/>
                  </w:rPr>
                </w:r>
                <w:r>
                  <w:rPr>
                    <w:noProof/>
                    <w:webHidden/>
                  </w:rPr>
                  <w:fldChar w:fldCharType="separate"/>
                </w:r>
                <w:r>
                  <w:rPr>
                    <w:noProof/>
                    <w:webHidden/>
                  </w:rPr>
                  <w:t>4</w:t>
                </w:r>
                <w:r>
                  <w:rPr>
                    <w:noProof/>
                    <w:webHidden/>
                  </w:rPr>
                  <w:fldChar w:fldCharType="end"/>
                </w:r>
              </w:hyperlink>
            </w:p>
            <w:p w14:paraId="081F06CE" w14:textId="434E702A" w:rsidR="001C7F6A" w:rsidRDefault="001C7F6A">
              <w:pPr>
                <w:pStyle w:val="TOC2"/>
                <w:tabs>
                  <w:tab w:val="right" w:leader="dot" w:pos="9016"/>
                </w:tabs>
                <w:rPr>
                  <w:rFonts w:asciiTheme="minorHAnsi" w:eastAsiaTheme="minorEastAsia" w:hAnsiTheme="minorHAnsi" w:cstheme="minorBidi"/>
                  <w:noProof/>
                  <w:sz w:val="24"/>
                  <w:szCs w:val="24"/>
                  <w:lang w:eastAsia="en-GB"/>
                </w:rPr>
              </w:pPr>
              <w:hyperlink w:anchor="_Toc225093750" w:history="1">
                <w:r w:rsidRPr="00470794">
                  <w:rPr>
                    <w:rStyle w:val="Hyperlink"/>
                    <w:noProof/>
                  </w:rPr>
                  <w:t>2.3 Stress and Fatigue Modelling</w:t>
                </w:r>
                <w:r>
                  <w:rPr>
                    <w:noProof/>
                    <w:webHidden/>
                  </w:rPr>
                  <w:tab/>
                </w:r>
                <w:r>
                  <w:rPr>
                    <w:noProof/>
                    <w:webHidden/>
                  </w:rPr>
                  <w:fldChar w:fldCharType="begin"/>
                </w:r>
                <w:r>
                  <w:rPr>
                    <w:noProof/>
                    <w:webHidden/>
                  </w:rPr>
                  <w:instrText xml:space="preserve"> PAGEREF _Toc225093750 \h </w:instrText>
                </w:r>
                <w:r>
                  <w:rPr>
                    <w:noProof/>
                    <w:webHidden/>
                  </w:rPr>
                </w:r>
                <w:r>
                  <w:rPr>
                    <w:noProof/>
                    <w:webHidden/>
                  </w:rPr>
                  <w:fldChar w:fldCharType="separate"/>
                </w:r>
                <w:r>
                  <w:rPr>
                    <w:noProof/>
                    <w:webHidden/>
                  </w:rPr>
                  <w:t>5</w:t>
                </w:r>
                <w:r>
                  <w:rPr>
                    <w:noProof/>
                    <w:webHidden/>
                  </w:rPr>
                  <w:fldChar w:fldCharType="end"/>
                </w:r>
              </w:hyperlink>
            </w:p>
            <w:p w14:paraId="2954B107" w14:textId="19CBD1A1" w:rsidR="001C7F6A" w:rsidRDefault="001C7F6A">
              <w:pPr>
                <w:pStyle w:val="TOC1"/>
                <w:tabs>
                  <w:tab w:val="right" w:leader="dot" w:pos="9016"/>
                </w:tabs>
                <w:rPr>
                  <w:rFonts w:asciiTheme="minorHAnsi" w:eastAsiaTheme="minorEastAsia" w:hAnsiTheme="minorHAnsi" w:cstheme="minorBidi"/>
                  <w:b w:val="0"/>
                  <w:noProof/>
                  <w:sz w:val="24"/>
                  <w:szCs w:val="24"/>
                  <w:lang w:eastAsia="en-GB"/>
                </w:rPr>
              </w:pPr>
              <w:hyperlink w:anchor="_Toc225093751" w:history="1">
                <w:r w:rsidRPr="00470794">
                  <w:rPr>
                    <w:rStyle w:val="Hyperlink"/>
                    <w:rFonts w:asciiTheme="majorHAnsi" w:hAnsiTheme="majorHAnsi"/>
                    <w:noProof/>
                  </w:rPr>
                  <w:t>3.0 Results (Base RPM Components)</w:t>
                </w:r>
                <w:r>
                  <w:rPr>
                    <w:noProof/>
                    <w:webHidden/>
                  </w:rPr>
                  <w:tab/>
                </w:r>
                <w:r>
                  <w:rPr>
                    <w:noProof/>
                    <w:webHidden/>
                  </w:rPr>
                  <w:fldChar w:fldCharType="begin"/>
                </w:r>
                <w:r>
                  <w:rPr>
                    <w:noProof/>
                    <w:webHidden/>
                  </w:rPr>
                  <w:instrText xml:space="preserve"> PAGEREF _Toc225093751 \h </w:instrText>
                </w:r>
                <w:r>
                  <w:rPr>
                    <w:noProof/>
                    <w:webHidden/>
                  </w:rPr>
                </w:r>
                <w:r>
                  <w:rPr>
                    <w:noProof/>
                    <w:webHidden/>
                  </w:rPr>
                  <w:fldChar w:fldCharType="separate"/>
                </w:r>
                <w:r>
                  <w:rPr>
                    <w:noProof/>
                    <w:webHidden/>
                  </w:rPr>
                  <w:t>6</w:t>
                </w:r>
                <w:r>
                  <w:rPr>
                    <w:noProof/>
                    <w:webHidden/>
                  </w:rPr>
                  <w:fldChar w:fldCharType="end"/>
                </w:r>
              </w:hyperlink>
            </w:p>
            <w:p w14:paraId="3118291E" w14:textId="17893D4B" w:rsidR="001C7F6A" w:rsidRDefault="001C7F6A">
              <w:pPr>
                <w:pStyle w:val="TOC2"/>
                <w:tabs>
                  <w:tab w:val="right" w:leader="dot" w:pos="9016"/>
                </w:tabs>
                <w:rPr>
                  <w:rFonts w:asciiTheme="minorHAnsi" w:eastAsiaTheme="minorEastAsia" w:hAnsiTheme="minorHAnsi" w:cstheme="minorBidi"/>
                  <w:noProof/>
                  <w:sz w:val="24"/>
                  <w:szCs w:val="24"/>
                  <w:lang w:eastAsia="en-GB"/>
                </w:rPr>
              </w:pPr>
              <w:hyperlink w:anchor="_Toc225093752" w:history="1">
                <w:r w:rsidRPr="00470794">
                  <w:rPr>
                    <w:rStyle w:val="Hyperlink"/>
                    <w:noProof/>
                  </w:rPr>
                  <w:t>3.1 Midpoint of Conrod</w:t>
                </w:r>
                <w:r>
                  <w:rPr>
                    <w:noProof/>
                    <w:webHidden/>
                  </w:rPr>
                  <w:tab/>
                </w:r>
                <w:r>
                  <w:rPr>
                    <w:noProof/>
                    <w:webHidden/>
                  </w:rPr>
                  <w:fldChar w:fldCharType="begin"/>
                </w:r>
                <w:r>
                  <w:rPr>
                    <w:noProof/>
                    <w:webHidden/>
                  </w:rPr>
                  <w:instrText xml:space="preserve"> PAGEREF _Toc225093752 \h </w:instrText>
                </w:r>
                <w:r>
                  <w:rPr>
                    <w:noProof/>
                    <w:webHidden/>
                  </w:rPr>
                </w:r>
                <w:r>
                  <w:rPr>
                    <w:noProof/>
                    <w:webHidden/>
                  </w:rPr>
                  <w:fldChar w:fldCharType="separate"/>
                </w:r>
                <w:r>
                  <w:rPr>
                    <w:noProof/>
                    <w:webHidden/>
                  </w:rPr>
                  <w:t>6</w:t>
                </w:r>
                <w:r>
                  <w:rPr>
                    <w:noProof/>
                    <w:webHidden/>
                  </w:rPr>
                  <w:fldChar w:fldCharType="end"/>
                </w:r>
              </w:hyperlink>
            </w:p>
            <w:p w14:paraId="06EE39FF" w14:textId="5360DC0E" w:rsidR="001C7F6A" w:rsidRDefault="001C7F6A">
              <w:pPr>
                <w:pStyle w:val="TOC2"/>
                <w:tabs>
                  <w:tab w:val="right" w:leader="dot" w:pos="9016"/>
                </w:tabs>
                <w:rPr>
                  <w:rFonts w:asciiTheme="minorHAnsi" w:eastAsiaTheme="minorEastAsia" w:hAnsiTheme="minorHAnsi" w:cstheme="minorBidi"/>
                  <w:noProof/>
                  <w:sz w:val="24"/>
                  <w:szCs w:val="24"/>
                  <w:lang w:eastAsia="en-GB"/>
                </w:rPr>
              </w:pPr>
              <w:hyperlink w:anchor="_Toc225093753" w:history="1">
                <w:r w:rsidRPr="00470794">
                  <w:rPr>
                    <w:rStyle w:val="Hyperlink"/>
                    <w:noProof/>
                  </w:rPr>
                  <w:t>3.2 Gudgeon Pin</w:t>
                </w:r>
                <w:r>
                  <w:rPr>
                    <w:noProof/>
                    <w:webHidden/>
                  </w:rPr>
                  <w:tab/>
                </w:r>
                <w:r>
                  <w:rPr>
                    <w:noProof/>
                    <w:webHidden/>
                  </w:rPr>
                  <w:fldChar w:fldCharType="begin"/>
                </w:r>
                <w:r>
                  <w:rPr>
                    <w:noProof/>
                    <w:webHidden/>
                  </w:rPr>
                  <w:instrText xml:space="preserve"> PAGEREF _Toc225093753 \h </w:instrText>
                </w:r>
                <w:r>
                  <w:rPr>
                    <w:noProof/>
                    <w:webHidden/>
                  </w:rPr>
                </w:r>
                <w:r>
                  <w:rPr>
                    <w:noProof/>
                    <w:webHidden/>
                  </w:rPr>
                  <w:fldChar w:fldCharType="separate"/>
                </w:r>
                <w:r>
                  <w:rPr>
                    <w:noProof/>
                    <w:webHidden/>
                  </w:rPr>
                  <w:t>7</w:t>
                </w:r>
                <w:r>
                  <w:rPr>
                    <w:noProof/>
                    <w:webHidden/>
                  </w:rPr>
                  <w:fldChar w:fldCharType="end"/>
                </w:r>
              </w:hyperlink>
            </w:p>
            <w:p w14:paraId="7C3393CC" w14:textId="46590C61" w:rsidR="001C7F6A" w:rsidRDefault="001C7F6A">
              <w:pPr>
                <w:pStyle w:val="TOC2"/>
                <w:tabs>
                  <w:tab w:val="right" w:leader="dot" w:pos="9016"/>
                </w:tabs>
                <w:rPr>
                  <w:rFonts w:asciiTheme="minorHAnsi" w:eastAsiaTheme="minorEastAsia" w:hAnsiTheme="minorHAnsi" w:cstheme="minorBidi"/>
                  <w:noProof/>
                  <w:sz w:val="24"/>
                  <w:szCs w:val="24"/>
                  <w:lang w:eastAsia="en-GB"/>
                </w:rPr>
              </w:pPr>
              <w:hyperlink w:anchor="_Toc225093754" w:history="1">
                <w:r w:rsidRPr="00470794">
                  <w:rPr>
                    <w:rStyle w:val="Hyperlink"/>
                    <w:noProof/>
                  </w:rPr>
                  <w:t>3.3 Conrod Bolt</w:t>
                </w:r>
                <w:r>
                  <w:rPr>
                    <w:noProof/>
                    <w:webHidden/>
                  </w:rPr>
                  <w:tab/>
                </w:r>
                <w:r>
                  <w:rPr>
                    <w:noProof/>
                    <w:webHidden/>
                  </w:rPr>
                  <w:fldChar w:fldCharType="begin"/>
                </w:r>
                <w:r>
                  <w:rPr>
                    <w:noProof/>
                    <w:webHidden/>
                  </w:rPr>
                  <w:instrText xml:space="preserve"> PAGEREF _Toc225093754 \h </w:instrText>
                </w:r>
                <w:r>
                  <w:rPr>
                    <w:noProof/>
                    <w:webHidden/>
                  </w:rPr>
                </w:r>
                <w:r>
                  <w:rPr>
                    <w:noProof/>
                    <w:webHidden/>
                  </w:rPr>
                  <w:fldChar w:fldCharType="separate"/>
                </w:r>
                <w:r>
                  <w:rPr>
                    <w:noProof/>
                    <w:webHidden/>
                  </w:rPr>
                  <w:t>8</w:t>
                </w:r>
                <w:r>
                  <w:rPr>
                    <w:noProof/>
                    <w:webHidden/>
                  </w:rPr>
                  <w:fldChar w:fldCharType="end"/>
                </w:r>
              </w:hyperlink>
            </w:p>
            <w:p w14:paraId="61B9E0BC" w14:textId="73A9065B" w:rsidR="001C7F6A" w:rsidRDefault="001C7F6A">
              <w:pPr>
                <w:pStyle w:val="TOC2"/>
                <w:tabs>
                  <w:tab w:val="right" w:leader="dot" w:pos="9016"/>
                </w:tabs>
                <w:rPr>
                  <w:rFonts w:asciiTheme="minorHAnsi" w:eastAsiaTheme="minorEastAsia" w:hAnsiTheme="minorHAnsi" w:cstheme="minorBidi"/>
                  <w:noProof/>
                  <w:sz w:val="24"/>
                  <w:szCs w:val="24"/>
                  <w:lang w:eastAsia="en-GB"/>
                </w:rPr>
              </w:pPr>
              <w:hyperlink w:anchor="_Toc225093755" w:history="1">
                <w:r w:rsidRPr="00470794">
                  <w:rPr>
                    <w:rStyle w:val="Hyperlink"/>
                    <w:noProof/>
                  </w:rPr>
                  <w:t>3.4 Critical Analysis</w:t>
                </w:r>
                <w:r>
                  <w:rPr>
                    <w:noProof/>
                    <w:webHidden/>
                  </w:rPr>
                  <w:tab/>
                </w:r>
                <w:r>
                  <w:rPr>
                    <w:noProof/>
                    <w:webHidden/>
                  </w:rPr>
                  <w:fldChar w:fldCharType="begin"/>
                </w:r>
                <w:r>
                  <w:rPr>
                    <w:noProof/>
                    <w:webHidden/>
                  </w:rPr>
                  <w:instrText xml:space="preserve"> PAGEREF _Toc225093755 \h </w:instrText>
                </w:r>
                <w:r>
                  <w:rPr>
                    <w:noProof/>
                    <w:webHidden/>
                  </w:rPr>
                </w:r>
                <w:r>
                  <w:rPr>
                    <w:noProof/>
                    <w:webHidden/>
                  </w:rPr>
                  <w:fldChar w:fldCharType="separate"/>
                </w:r>
                <w:r>
                  <w:rPr>
                    <w:noProof/>
                    <w:webHidden/>
                  </w:rPr>
                  <w:t>9</w:t>
                </w:r>
                <w:r>
                  <w:rPr>
                    <w:noProof/>
                    <w:webHidden/>
                  </w:rPr>
                  <w:fldChar w:fldCharType="end"/>
                </w:r>
              </w:hyperlink>
            </w:p>
            <w:p w14:paraId="32EF6E3B" w14:textId="796D7C6E" w:rsidR="001C7F6A" w:rsidRDefault="001C7F6A">
              <w:pPr>
                <w:pStyle w:val="TOC1"/>
                <w:tabs>
                  <w:tab w:val="right" w:leader="dot" w:pos="9016"/>
                </w:tabs>
                <w:rPr>
                  <w:rFonts w:asciiTheme="minorHAnsi" w:eastAsiaTheme="minorEastAsia" w:hAnsiTheme="minorHAnsi" w:cstheme="minorBidi"/>
                  <w:b w:val="0"/>
                  <w:noProof/>
                  <w:sz w:val="24"/>
                  <w:szCs w:val="24"/>
                  <w:lang w:eastAsia="en-GB"/>
                </w:rPr>
              </w:pPr>
              <w:hyperlink w:anchor="_Toc225093756" w:history="1">
                <w:r w:rsidRPr="00470794">
                  <w:rPr>
                    <w:rStyle w:val="Hyperlink"/>
                    <w:rFonts w:asciiTheme="majorHAnsi" w:hAnsiTheme="majorHAnsi"/>
                    <w:noProof/>
                  </w:rPr>
                  <w:t>4.0 9000 RPM Bolt Analysis</w:t>
                </w:r>
                <w:r>
                  <w:rPr>
                    <w:noProof/>
                    <w:webHidden/>
                  </w:rPr>
                  <w:tab/>
                </w:r>
                <w:r>
                  <w:rPr>
                    <w:noProof/>
                    <w:webHidden/>
                  </w:rPr>
                  <w:fldChar w:fldCharType="begin"/>
                </w:r>
                <w:r>
                  <w:rPr>
                    <w:noProof/>
                    <w:webHidden/>
                  </w:rPr>
                  <w:instrText xml:space="preserve"> PAGEREF _Toc225093756 \h </w:instrText>
                </w:r>
                <w:r>
                  <w:rPr>
                    <w:noProof/>
                    <w:webHidden/>
                  </w:rPr>
                </w:r>
                <w:r>
                  <w:rPr>
                    <w:noProof/>
                    <w:webHidden/>
                  </w:rPr>
                  <w:fldChar w:fldCharType="separate"/>
                </w:r>
                <w:r>
                  <w:rPr>
                    <w:noProof/>
                    <w:webHidden/>
                  </w:rPr>
                  <w:t>10</w:t>
                </w:r>
                <w:r>
                  <w:rPr>
                    <w:noProof/>
                    <w:webHidden/>
                  </w:rPr>
                  <w:fldChar w:fldCharType="end"/>
                </w:r>
              </w:hyperlink>
            </w:p>
            <w:p w14:paraId="2664906C" w14:textId="0101CFA2" w:rsidR="001C7F6A" w:rsidRDefault="001C7F6A">
              <w:pPr>
                <w:pStyle w:val="TOC2"/>
                <w:tabs>
                  <w:tab w:val="right" w:leader="dot" w:pos="9016"/>
                </w:tabs>
                <w:rPr>
                  <w:rFonts w:asciiTheme="minorHAnsi" w:eastAsiaTheme="minorEastAsia" w:hAnsiTheme="minorHAnsi" w:cstheme="minorBidi"/>
                  <w:noProof/>
                  <w:sz w:val="24"/>
                  <w:szCs w:val="24"/>
                  <w:lang w:eastAsia="en-GB"/>
                </w:rPr>
              </w:pPr>
              <w:hyperlink w:anchor="_Toc225093757" w:history="1">
                <w:r w:rsidRPr="00470794">
                  <w:rPr>
                    <w:rStyle w:val="Hyperlink"/>
                    <w:noProof/>
                  </w:rPr>
                  <w:t>4.1 Interpolation to 9000 RPM</w:t>
                </w:r>
                <w:r>
                  <w:rPr>
                    <w:noProof/>
                    <w:webHidden/>
                  </w:rPr>
                  <w:tab/>
                </w:r>
                <w:r>
                  <w:rPr>
                    <w:noProof/>
                    <w:webHidden/>
                  </w:rPr>
                  <w:fldChar w:fldCharType="begin"/>
                </w:r>
                <w:r>
                  <w:rPr>
                    <w:noProof/>
                    <w:webHidden/>
                  </w:rPr>
                  <w:instrText xml:space="preserve"> PAGEREF _Toc225093757 \h </w:instrText>
                </w:r>
                <w:r>
                  <w:rPr>
                    <w:noProof/>
                    <w:webHidden/>
                  </w:rPr>
                </w:r>
                <w:r>
                  <w:rPr>
                    <w:noProof/>
                    <w:webHidden/>
                  </w:rPr>
                  <w:fldChar w:fldCharType="separate"/>
                </w:r>
                <w:r>
                  <w:rPr>
                    <w:noProof/>
                    <w:webHidden/>
                  </w:rPr>
                  <w:t>10</w:t>
                </w:r>
                <w:r>
                  <w:rPr>
                    <w:noProof/>
                    <w:webHidden/>
                  </w:rPr>
                  <w:fldChar w:fldCharType="end"/>
                </w:r>
              </w:hyperlink>
            </w:p>
            <w:p w14:paraId="7B05418B" w14:textId="0422555E" w:rsidR="001C7F6A" w:rsidRDefault="001C7F6A">
              <w:pPr>
                <w:pStyle w:val="TOC2"/>
                <w:tabs>
                  <w:tab w:val="right" w:leader="dot" w:pos="9016"/>
                </w:tabs>
                <w:rPr>
                  <w:rFonts w:asciiTheme="minorHAnsi" w:eastAsiaTheme="minorEastAsia" w:hAnsiTheme="minorHAnsi" w:cstheme="minorBidi"/>
                  <w:noProof/>
                  <w:sz w:val="24"/>
                  <w:szCs w:val="24"/>
                  <w:lang w:eastAsia="en-GB"/>
                </w:rPr>
              </w:pPr>
              <w:hyperlink w:anchor="_Toc225093758" w:history="1">
                <w:r w:rsidRPr="00470794">
                  <w:rPr>
                    <w:rStyle w:val="Hyperlink"/>
                    <w:noProof/>
                  </w:rPr>
                  <w:t>4.2 New Bolt Stresses and FSF</w:t>
                </w:r>
                <w:r>
                  <w:rPr>
                    <w:noProof/>
                    <w:webHidden/>
                  </w:rPr>
                  <w:tab/>
                </w:r>
                <w:r>
                  <w:rPr>
                    <w:noProof/>
                    <w:webHidden/>
                  </w:rPr>
                  <w:fldChar w:fldCharType="begin"/>
                </w:r>
                <w:r>
                  <w:rPr>
                    <w:noProof/>
                    <w:webHidden/>
                  </w:rPr>
                  <w:instrText xml:space="preserve"> PAGEREF _Toc225093758 \h </w:instrText>
                </w:r>
                <w:r>
                  <w:rPr>
                    <w:noProof/>
                    <w:webHidden/>
                  </w:rPr>
                </w:r>
                <w:r>
                  <w:rPr>
                    <w:noProof/>
                    <w:webHidden/>
                  </w:rPr>
                  <w:fldChar w:fldCharType="separate"/>
                </w:r>
                <w:r>
                  <w:rPr>
                    <w:noProof/>
                    <w:webHidden/>
                  </w:rPr>
                  <w:t>10</w:t>
                </w:r>
                <w:r>
                  <w:rPr>
                    <w:noProof/>
                    <w:webHidden/>
                  </w:rPr>
                  <w:fldChar w:fldCharType="end"/>
                </w:r>
              </w:hyperlink>
            </w:p>
            <w:p w14:paraId="13B0682F" w14:textId="70ADAAD2" w:rsidR="001C7F6A" w:rsidRDefault="001C7F6A">
              <w:pPr>
                <w:pStyle w:val="TOC2"/>
                <w:tabs>
                  <w:tab w:val="right" w:leader="dot" w:pos="9016"/>
                </w:tabs>
                <w:rPr>
                  <w:rFonts w:asciiTheme="minorHAnsi" w:eastAsiaTheme="minorEastAsia" w:hAnsiTheme="minorHAnsi" w:cstheme="minorBidi"/>
                  <w:noProof/>
                  <w:sz w:val="24"/>
                  <w:szCs w:val="24"/>
                  <w:lang w:eastAsia="en-GB"/>
                </w:rPr>
              </w:pPr>
              <w:hyperlink w:anchor="_Toc225093759" w:history="1">
                <w:r w:rsidRPr="00470794">
                  <w:rPr>
                    <w:rStyle w:val="Hyperlink"/>
                    <w:noProof/>
                  </w:rPr>
                  <w:t>4.3 Critical Discussion</w:t>
                </w:r>
                <w:r>
                  <w:rPr>
                    <w:noProof/>
                    <w:webHidden/>
                  </w:rPr>
                  <w:tab/>
                </w:r>
                <w:r>
                  <w:rPr>
                    <w:noProof/>
                    <w:webHidden/>
                  </w:rPr>
                  <w:fldChar w:fldCharType="begin"/>
                </w:r>
                <w:r>
                  <w:rPr>
                    <w:noProof/>
                    <w:webHidden/>
                  </w:rPr>
                  <w:instrText xml:space="preserve"> PAGEREF _Toc225093759 \h </w:instrText>
                </w:r>
                <w:r>
                  <w:rPr>
                    <w:noProof/>
                    <w:webHidden/>
                  </w:rPr>
                </w:r>
                <w:r>
                  <w:rPr>
                    <w:noProof/>
                    <w:webHidden/>
                  </w:rPr>
                  <w:fldChar w:fldCharType="separate"/>
                </w:r>
                <w:r>
                  <w:rPr>
                    <w:noProof/>
                    <w:webHidden/>
                  </w:rPr>
                  <w:t>10</w:t>
                </w:r>
                <w:r>
                  <w:rPr>
                    <w:noProof/>
                    <w:webHidden/>
                  </w:rPr>
                  <w:fldChar w:fldCharType="end"/>
                </w:r>
              </w:hyperlink>
            </w:p>
            <w:p w14:paraId="7199A21F" w14:textId="162DC564" w:rsidR="001C7F6A" w:rsidRDefault="001C7F6A">
              <w:pPr>
                <w:pStyle w:val="TOC1"/>
                <w:tabs>
                  <w:tab w:val="right" w:leader="dot" w:pos="9016"/>
                </w:tabs>
                <w:rPr>
                  <w:rFonts w:asciiTheme="minorHAnsi" w:eastAsiaTheme="minorEastAsia" w:hAnsiTheme="minorHAnsi" w:cstheme="minorBidi"/>
                  <w:b w:val="0"/>
                  <w:noProof/>
                  <w:sz w:val="24"/>
                  <w:szCs w:val="24"/>
                  <w:lang w:eastAsia="en-GB"/>
                </w:rPr>
              </w:pPr>
              <w:hyperlink w:anchor="_Toc225093760" w:history="1">
                <w:r w:rsidRPr="00470794">
                  <w:rPr>
                    <w:rStyle w:val="Hyperlink"/>
                    <w:rFonts w:asciiTheme="majorHAnsi" w:hAnsiTheme="majorHAnsi"/>
                    <w:noProof/>
                  </w:rPr>
                  <w:t>5.0 Bolt Redesign to Restore FSF</w:t>
                </w:r>
                <w:r>
                  <w:rPr>
                    <w:noProof/>
                    <w:webHidden/>
                  </w:rPr>
                  <w:tab/>
                </w:r>
                <w:r>
                  <w:rPr>
                    <w:noProof/>
                    <w:webHidden/>
                  </w:rPr>
                  <w:fldChar w:fldCharType="begin"/>
                </w:r>
                <w:r>
                  <w:rPr>
                    <w:noProof/>
                    <w:webHidden/>
                  </w:rPr>
                  <w:instrText xml:space="preserve"> PAGEREF _Toc225093760 \h </w:instrText>
                </w:r>
                <w:r>
                  <w:rPr>
                    <w:noProof/>
                    <w:webHidden/>
                  </w:rPr>
                </w:r>
                <w:r>
                  <w:rPr>
                    <w:noProof/>
                    <w:webHidden/>
                  </w:rPr>
                  <w:fldChar w:fldCharType="separate"/>
                </w:r>
                <w:r>
                  <w:rPr>
                    <w:noProof/>
                    <w:webHidden/>
                  </w:rPr>
                  <w:t>11</w:t>
                </w:r>
                <w:r>
                  <w:rPr>
                    <w:noProof/>
                    <w:webHidden/>
                  </w:rPr>
                  <w:fldChar w:fldCharType="end"/>
                </w:r>
              </w:hyperlink>
            </w:p>
            <w:p w14:paraId="2DED714E" w14:textId="42946DFA" w:rsidR="001C7F6A" w:rsidRDefault="001C7F6A">
              <w:pPr>
                <w:pStyle w:val="TOC2"/>
                <w:tabs>
                  <w:tab w:val="right" w:leader="dot" w:pos="9016"/>
                </w:tabs>
                <w:rPr>
                  <w:rFonts w:asciiTheme="minorHAnsi" w:eastAsiaTheme="minorEastAsia" w:hAnsiTheme="minorHAnsi" w:cstheme="minorBidi"/>
                  <w:noProof/>
                  <w:sz w:val="24"/>
                  <w:szCs w:val="24"/>
                  <w:lang w:eastAsia="en-GB"/>
                </w:rPr>
              </w:pPr>
              <w:hyperlink w:anchor="_Toc225093761" w:history="1">
                <w:r w:rsidRPr="00470794">
                  <w:rPr>
                    <w:rStyle w:val="Hyperlink"/>
                    <w:noProof/>
                  </w:rPr>
                  <w:t>5.1 Redesign Approach</w:t>
                </w:r>
                <w:r>
                  <w:rPr>
                    <w:noProof/>
                    <w:webHidden/>
                  </w:rPr>
                  <w:tab/>
                </w:r>
                <w:r>
                  <w:rPr>
                    <w:noProof/>
                    <w:webHidden/>
                  </w:rPr>
                  <w:fldChar w:fldCharType="begin"/>
                </w:r>
                <w:r>
                  <w:rPr>
                    <w:noProof/>
                    <w:webHidden/>
                  </w:rPr>
                  <w:instrText xml:space="preserve"> PAGEREF _Toc225093761 \h </w:instrText>
                </w:r>
                <w:r>
                  <w:rPr>
                    <w:noProof/>
                    <w:webHidden/>
                  </w:rPr>
                </w:r>
                <w:r>
                  <w:rPr>
                    <w:noProof/>
                    <w:webHidden/>
                  </w:rPr>
                  <w:fldChar w:fldCharType="separate"/>
                </w:r>
                <w:r>
                  <w:rPr>
                    <w:noProof/>
                    <w:webHidden/>
                  </w:rPr>
                  <w:t>11</w:t>
                </w:r>
                <w:r>
                  <w:rPr>
                    <w:noProof/>
                    <w:webHidden/>
                  </w:rPr>
                  <w:fldChar w:fldCharType="end"/>
                </w:r>
              </w:hyperlink>
            </w:p>
            <w:p w14:paraId="09208280" w14:textId="2415F5A3" w:rsidR="001C7F6A" w:rsidRDefault="001C7F6A">
              <w:pPr>
                <w:pStyle w:val="TOC2"/>
                <w:tabs>
                  <w:tab w:val="right" w:leader="dot" w:pos="9016"/>
                </w:tabs>
                <w:rPr>
                  <w:rFonts w:asciiTheme="minorHAnsi" w:eastAsiaTheme="minorEastAsia" w:hAnsiTheme="minorHAnsi" w:cstheme="minorBidi"/>
                  <w:noProof/>
                  <w:sz w:val="24"/>
                  <w:szCs w:val="24"/>
                  <w:lang w:eastAsia="en-GB"/>
                </w:rPr>
              </w:pPr>
              <w:hyperlink w:anchor="_Toc225093762" w:history="1">
                <w:r w:rsidRPr="00470794">
                  <w:rPr>
                    <w:rStyle w:val="Hyperlink"/>
                    <w:noProof/>
                  </w:rPr>
                  <w:t>5.2 New Geometry and FSF</w:t>
                </w:r>
                <w:r>
                  <w:rPr>
                    <w:noProof/>
                    <w:webHidden/>
                  </w:rPr>
                  <w:tab/>
                </w:r>
                <w:r>
                  <w:rPr>
                    <w:noProof/>
                    <w:webHidden/>
                  </w:rPr>
                  <w:fldChar w:fldCharType="begin"/>
                </w:r>
                <w:r>
                  <w:rPr>
                    <w:noProof/>
                    <w:webHidden/>
                  </w:rPr>
                  <w:instrText xml:space="preserve"> PAGEREF _Toc225093762 \h </w:instrText>
                </w:r>
                <w:r>
                  <w:rPr>
                    <w:noProof/>
                    <w:webHidden/>
                  </w:rPr>
                </w:r>
                <w:r>
                  <w:rPr>
                    <w:noProof/>
                    <w:webHidden/>
                  </w:rPr>
                  <w:fldChar w:fldCharType="separate"/>
                </w:r>
                <w:r>
                  <w:rPr>
                    <w:noProof/>
                    <w:webHidden/>
                  </w:rPr>
                  <w:t>11</w:t>
                </w:r>
                <w:r>
                  <w:rPr>
                    <w:noProof/>
                    <w:webHidden/>
                  </w:rPr>
                  <w:fldChar w:fldCharType="end"/>
                </w:r>
              </w:hyperlink>
            </w:p>
            <w:p w14:paraId="3F3B0EB7" w14:textId="509953F0" w:rsidR="001C7F6A" w:rsidRDefault="001C7F6A">
              <w:pPr>
                <w:pStyle w:val="TOC2"/>
                <w:tabs>
                  <w:tab w:val="right" w:leader="dot" w:pos="9016"/>
                </w:tabs>
                <w:rPr>
                  <w:rFonts w:asciiTheme="minorHAnsi" w:eastAsiaTheme="minorEastAsia" w:hAnsiTheme="minorHAnsi" w:cstheme="minorBidi"/>
                  <w:noProof/>
                  <w:sz w:val="24"/>
                  <w:szCs w:val="24"/>
                  <w:lang w:eastAsia="en-GB"/>
                </w:rPr>
              </w:pPr>
              <w:hyperlink w:anchor="_Toc225093763" w:history="1">
                <w:r w:rsidRPr="00470794">
                  <w:rPr>
                    <w:rStyle w:val="Hyperlink"/>
                    <w:noProof/>
                  </w:rPr>
                  <w:t>5.3 Discussion</w:t>
                </w:r>
                <w:r>
                  <w:rPr>
                    <w:noProof/>
                    <w:webHidden/>
                  </w:rPr>
                  <w:tab/>
                </w:r>
                <w:r>
                  <w:rPr>
                    <w:noProof/>
                    <w:webHidden/>
                  </w:rPr>
                  <w:fldChar w:fldCharType="begin"/>
                </w:r>
                <w:r>
                  <w:rPr>
                    <w:noProof/>
                    <w:webHidden/>
                  </w:rPr>
                  <w:instrText xml:space="preserve"> PAGEREF _Toc225093763 \h </w:instrText>
                </w:r>
                <w:r>
                  <w:rPr>
                    <w:noProof/>
                    <w:webHidden/>
                  </w:rPr>
                </w:r>
                <w:r>
                  <w:rPr>
                    <w:noProof/>
                    <w:webHidden/>
                  </w:rPr>
                  <w:fldChar w:fldCharType="separate"/>
                </w:r>
                <w:r>
                  <w:rPr>
                    <w:noProof/>
                    <w:webHidden/>
                  </w:rPr>
                  <w:t>13</w:t>
                </w:r>
                <w:r>
                  <w:rPr>
                    <w:noProof/>
                    <w:webHidden/>
                  </w:rPr>
                  <w:fldChar w:fldCharType="end"/>
                </w:r>
              </w:hyperlink>
            </w:p>
            <w:p w14:paraId="57B04E62" w14:textId="233C6D6C" w:rsidR="001C7F6A" w:rsidRDefault="001C7F6A">
              <w:pPr>
                <w:pStyle w:val="TOC1"/>
                <w:tabs>
                  <w:tab w:val="right" w:leader="dot" w:pos="9016"/>
                </w:tabs>
                <w:rPr>
                  <w:rFonts w:asciiTheme="minorHAnsi" w:eastAsiaTheme="minorEastAsia" w:hAnsiTheme="minorHAnsi" w:cstheme="minorBidi"/>
                  <w:b w:val="0"/>
                  <w:noProof/>
                  <w:sz w:val="24"/>
                  <w:szCs w:val="24"/>
                  <w:lang w:eastAsia="en-GB"/>
                </w:rPr>
              </w:pPr>
              <w:hyperlink w:anchor="_Toc225093764" w:history="1">
                <w:r w:rsidRPr="00470794">
                  <w:rPr>
                    <w:rStyle w:val="Hyperlink"/>
                    <w:rFonts w:asciiTheme="majorHAnsi" w:hAnsiTheme="majorHAnsi"/>
                    <w:noProof/>
                  </w:rPr>
                  <w:t>6.0 Torque Analysis: Standard vs Cross-Plane</w:t>
                </w:r>
                <w:r>
                  <w:rPr>
                    <w:noProof/>
                    <w:webHidden/>
                  </w:rPr>
                  <w:tab/>
                </w:r>
                <w:r>
                  <w:rPr>
                    <w:noProof/>
                    <w:webHidden/>
                  </w:rPr>
                  <w:fldChar w:fldCharType="begin"/>
                </w:r>
                <w:r>
                  <w:rPr>
                    <w:noProof/>
                    <w:webHidden/>
                  </w:rPr>
                  <w:instrText xml:space="preserve"> PAGEREF _Toc225093764 \h </w:instrText>
                </w:r>
                <w:r>
                  <w:rPr>
                    <w:noProof/>
                    <w:webHidden/>
                  </w:rPr>
                </w:r>
                <w:r>
                  <w:rPr>
                    <w:noProof/>
                    <w:webHidden/>
                  </w:rPr>
                  <w:fldChar w:fldCharType="separate"/>
                </w:r>
                <w:r>
                  <w:rPr>
                    <w:noProof/>
                    <w:webHidden/>
                  </w:rPr>
                  <w:t>13</w:t>
                </w:r>
                <w:r>
                  <w:rPr>
                    <w:noProof/>
                    <w:webHidden/>
                  </w:rPr>
                  <w:fldChar w:fldCharType="end"/>
                </w:r>
              </w:hyperlink>
            </w:p>
            <w:p w14:paraId="21BBDF85" w14:textId="5C0AD986" w:rsidR="001C7F6A" w:rsidRDefault="001C7F6A">
              <w:pPr>
                <w:pStyle w:val="TOC2"/>
                <w:tabs>
                  <w:tab w:val="right" w:leader="dot" w:pos="9016"/>
                </w:tabs>
                <w:rPr>
                  <w:rFonts w:asciiTheme="minorHAnsi" w:eastAsiaTheme="minorEastAsia" w:hAnsiTheme="minorHAnsi" w:cstheme="minorBidi"/>
                  <w:noProof/>
                  <w:sz w:val="24"/>
                  <w:szCs w:val="24"/>
                  <w:lang w:eastAsia="en-GB"/>
                </w:rPr>
              </w:pPr>
              <w:hyperlink w:anchor="_Toc225093765" w:history="1">
                <w:r w:rsidRPr="00470794">
                  <w:rPr>
                    <w:rStyle w:val="Hyperlink"/>
                    <w:noProof/>
                  </w:rPr>
                  <w:t>6.1 Instantaneous Torque Calculation</w:t>
                </w:r>
                <w:r>
                  <w:rPr>
                    <w:noProof/>
                    <w:webHidden/>
                  </w:rPr>
                  <w:tab/>
                </w:r>
                <w:r>
                  <w:rPr>
                    <w:noProof/>
                    <w:webHidden/>
                  </w:rPr>
                  <w:fldChar w:fldCharType="begin"/>
                </w:r>
                <w:r>
                  <w:rPr>
                    <w:noProof/>
                    <w:webHidden/>
                  </w:rPr>
                  <w:instrText xml:space="preserve"> PAGEREF _Toc225093765 \h </w:instrText>
                </w:r>
                <w:r>
                  <w:rPr>
                    <w:noProof/>
                    <w:webHidden/>
                  </w:rPr>
                </w:r>
                <w:r>
                  <w:rPr>
                    <w:noProof/>
                    <w:webHidden/>
                  </w:rPr>
                  <w:fldChar w:fldCharType="separate"/>
                </w:r>
                <w:r>
                  <w:rPr>
                    <w:noProof/>
                    <w:webHidden/>
                  </w:rPr>
                  <w:t>13</w:t>
                </w:r>
                <w:r>
                  <w:rPr>
                    <w:noProof/>
                    <w:webHidden/>
                  </w:rPr>
                  <w:fldChar w:fldCharType="end"/>
                </w:r>
              </w:hyperlink>
            </w:p>
            <w:p w14:paraId="3F7AA398" w14:textId="09637D20" w:rsidR="001C7F6A" w:rsidRDefault="001C7F6A">
              <w:pPr>
                <w:pStyle w:val="TOC2"/>
                <w:tabs>
                  <w:tab w:val="right" w:leader="dot" w:pos="9016"/>
                </w:tabs>
                <w:rPr>
                  <w:rFonts w:asciiTheme="minorHAnsi" w:eastAsiaTheme="minorEastAsia" w:hAnsiTheme="minorHAnsi" w:cstheme="minorBidi"/>
                  <w:noProof/>
                  <w:sz w:val="24"/>
                  <w:szCs w:val="24"/>
                  <w:lang w:eastAsia="en-GB"/>
                </w:rPr>
              </w:pPr>
              <w:hyperlink w:anchor="_Toc225093766" w:history="1">
                <w:r w:rsidRPr="00470794">
                  <w:rPr>
                    <w:rStyle w:val="Hyperlink"/>
                    <w:noProof/>
                  </w:rPr>
                  <w:t>6.2 Torque Comparison</w:t>
                </w:r>
                <w:r>
                  <w:rPr>
                    <w:noProof/>
                    <w:webHidden/>
                  </w:rPr>
                  <w:tab/>
                </w:r>
                <w:r>
                  <w:rPr>
                    <w:noProof/>
                    <w:webHidden/>
                  </w:rPr>
                  <w:fldChar w:fldCharType="begin"/>
                </w:r>
                <w:r>
                  <w:rPr>
                    <w:noProof/>
                    <w:webHidden/>
                  </w:rPr>
                  <w:instrText xml:space="preserve"> PAGEREF _Toc225093766 \h </w:instrText>
                </w:r>
                <w:r>
                  <w:rPr>
                    <w:noProof/>
                    <w:webHidden/>
                  </w:rPr>
                </w:r>
                <w:r>
                  <w:rPr>
                    <w:noProof/>
                    <w:webHidden/>
                  </w:rPr>
                  <w:fldChar w:fldCharType="separate"/>
                </w:r>
                <w:r>
                  <w:rPr>
                    <w:noProof/>
                    <w:webHidden/>
                  </w:rPr>
                  <w:t>14</w:t>
                </w:r>
                <w:r>
                  <w:rPr>
                    <w:noProof/>
                    <w:webHidden/>
                  </w:rPr>
                  <w:fldChar w:fldCharType="end"/>
                </w:r>
              </w:hyperlink>
            </w:p>
            <w:p w14:paraId="5EE2D37C" w14:textId="21919DC1" w:rsidR="001C7F6A" w:rsidRDefault="001C7F6A">
              <w:pPr>
                <w:pStyle w:val="TOC3"/>
                <w:tabs>
                  <w:tab w:val="right" w:leader="dot" w:pos="9016"/>
                </w:tabs>
                <w:rPr>
                  <w:rFonts w:asciiTheme="minorHAnsi" w:eastAsiaTheme="minorEastAsia" w:hAnsiTheme="minorHAnsi" w:cstheme="minorBidi"/>
                  <w:noProof/>
                  <w:sz w:val="24"/>
                  <w:szCs w:val="24"/>
                  <w:lang w:eastAsia="en-GB"/>
                </w:rPr>
              </w:pPr>
              <w:hyperlink w:anchor="_Toc225093767" w:history="1">
                <w:r w:rsidRPr="00470794">
                  <w:rPr>
                    <w:rStyle w:val="Hyperlink"/>
                    <w:noProof/>
                  </w:rPr>
                  <w:t>6.2.1 Standard Configuration</w:t>
                </w:r>
                <w:r>
                  <w:rPr>
                    <w:noProof/>
                    <w:webHidden/>
                  </w:rPr>
                  <w:tab/>
                </w:r>
                <w:r>
                  <w:rPr>
                    <w:noProof/>
                    <w:webHidden/>
                  </w:rPr>
                  <w:fldChar w:fldCharType="begin"/>
                </w:r>
                <w:r>
                  <w:rPr>
                    <w:noProof/>
                    <w:webHidden/>
                  </w:rPr>
                  <w:instrText xml:space="preserve"> PAGEREF _Toc225093767 \h </w:instrText>
                </w:r>
                <w:r>
                  <w:rPr>
                    <w:noProof/>
                    <w:webHidden/>
                  </w:rPr>
                </w:r>
                <w:r>
                  <w:rPr>
                    <w:noProof/>
                    <w:webHidden/>
                  </w:rPr>
                  <w:fldChar w:fldCharType="separate"/>
                </w:r>
                <w:r>
                  <w:rPr>
                    <w:noProof/>
                    <w:webHidden/>
                  </w:rPr>
                  <w:t>14</w:t>
                </w:r>
                <w:r>
                  <w:rPr>
                    <w:noProof/>
                    <w:webHidden/>
                  </w:rPr>
                  <w:fldChar w:fldCharType="end"/>
                </w:r>
              </w:hyperlink>
            </w:p>
            <w:p w14:paraId="3ED83103" w14:textId="27ABE86C" w:rsidR="001C7F6A" w:rsidRDefault="001C7F6A">
              <w:pPr>
                <w:pStyle w:val="TOC3"/>
                <w:tabs>
                  <w:tab w:val="right" w:leader="dot" w:pos="9016"/>
                </w:tabs>
                <w:rPr>
                  <w:rFonts w:asciiTheme="minorHAnsi" w:eastAsiaTheme="minorEastAsia" w:hAnsiTheme="minorHAnsi" w:cstheme="minorBidi"/>
                  <w:noProof/>
                  <w:sz w:val="24"/>
                  <w:szCs w:val="24"/>
                  <w:lang w:eastAsia="en-GB"/>
                </w:rPr>
              </w:pPr>
              <w:hyperlink w:anchor="_Toc225093768" w:history="1">
                <w:r w:rsidRPr="00470794">
                  <w:rPr>
                    <w:rStyle w:val="Hyperlink"/>
                    <w:noProof/>
                  </w:rPr>
                  <w:t>6.2.2 Cross plane Configuration</w:t>
                </w:r>
                <w:r>
                  <w:rPr>
                    <w:noProof/>
                    <w:webHidden/>
                  </w:rPr>
                  <w:tab/>
                </w:r>
                <w:r>
                  <w:rPr>
                    <w:noProof/>
                    <w:webHidden/>
                  </w:rPr>
                  <w:fldChar w:fldCharType="begin"/>
                </w:r>
                <w:r>
                  <w:rPr>
                    <w:noProof/>
                    <w:webHidden/>
                  </w:rPr>
                  <w:instrText xml:space="preserve"> PAGEREF _Toc225093768 \h </w:instrText>
                </w:r>
                <w:r>
                  <w:rPr>
                    <w:noProof/>
                    <w:webHidden/>
                  </w:rPr>
                </w:r>
                <w:r>
                  <w:rPr>
                    <w:noProof/>
                    <w:webHidden/>
                  </w:rPr>
                  <w:fldChar w:fldCharType="separate"/>
                </w:r>
                <w:r>
                  <w:rPr>
                    <w:noProof/>
                    <w:webHidden/>
                  </w:rPr>
                  <w:t>15</w:t>
                </w:r>
                <w:r>
                  <w:rPr>
                    <w:noProof/>
                    <w:webHidden/>
                  </w:rPr>
                  <w:fldChar w:fldCharType="end"/>
                </w:r>
              </w:hyperlink>
            </w:p>
            <w:p w14:paraId="06DD0853" w14:textId="6BE85AEF" w:rsidR="001C7F6A" w:rsidRDefault="001C7F6A">
              <w:pPr>
                <w:pStyle w:val="TOC2"/>
                <w:tabs>
                  <w:tab w:val="right" w:leader="dot" w:pos="9016"/>
                </w:tabs>
                <w:rPr>
                  <w:rFonts w:asciiTheme="minorHAnsi" w:eastAsiaTheme="minorEastAsia" w:hAnsiTheme="minorHAnsi" w:cstheme="minorBidi"/>
                  <w:noProof/>
                  <w:sz w:val="24"/>
                  <w:szCs w:val="24"/>
                  <w:lang w:eastAsia="en-GB"/>
                </w:rPr>
              </w:pPr>
              <w:hyperlink w:anchor="_Toc225093769" w:history="1">
                <w:r w:rsidRPr="00470794">
                  <w:rPr>
                    <w:rStyle w:val="Hyperlink"/>
                    <w:noProof/>
                  </w:rPr>
                  <w:t>6.3 Suitability for Applications</w:t>
                </w:r>
                <w:r>
                  <w:rPr>
                    <w:noProof/>
                    <w:webHidden/>
                  </w:rPr>
                  <w:tab/>
                </w:r>
                <w:r>
                  <w:rPr>
                    <w:noProof/>
                    <w:webHidden/>
                  </w:rPr>
                  <w:fldChar w:fldCharType="begin"/>
                </w:r>
                <w:r>
                  <w:rPr>
                    <w:noProof/>
                    <w:webHidden/>
                  </w:rPr>
                  <w:instrText xml:space="preserve"> PAGEREF _Toc225093769 \h </w:instrText>
                </w:r>
                <w:r>
                  <w:rPr>
                    <w:noProof/>
                    <w:webHidden/>
                  </w:rPr>
                </w:r>
                <w:r>
                  <w:rPr>
                    <w:noProof/>
                    <w:webHidden/>
                  </w:rPr>
                  <w:fldChar w:fldCharType="separate"/>
                </w:r>
                <w:r>
                  <w:rPr>
                    <w:noProof/>
                    <w:webHidden/>
                  </w:rPr>
                  <w:t>16</w:t>
                </w:r>
                <w:r>
                  <w:rPr>
                    <w:noProof/>
                    <w:webHidden/>
                  </w:rPr>
                  <w:fldChar w:fldCharType="end"/>
                </w:r>
              </w:hyperlink>
            </w:p>
            <w:p w14:paraId="68950F86" w14:textId="236E83C7" w:rsidR="001C7F6A" w:rsidRDefault="001C7F6A">
              <w:pPr>
                <w:pStyle w:val="TOC3"/>
                <w:tabs>
                  <w:tab w:val="right" w:leader="dot" w:pos="9016"/>
                </w:tabs>
                <w:rPr>
                  <w:rFonts w:asciiTheme="minorHAnsi" w:eastAsiaTheme="minorEastAsia" w:hAnsiTheme="minorHAnsi" w:cstheme="minorBidi"/>
                  <w:noProof/>
                  <w:sz w:val="24"/>
                  <w:szCs w:val="24"/>
                  <w:lang w:eastAsia="en-GB"/>
                </w:rPr>
              </w:pPr>
              <w:hyperlink w:anchor="_Toc225093770" w:history="1">
                <w:r w:rsidRPr="00470794">
                  <w:rPr>
                    <w:rStyle w:val="Hyperlink"/>
                    <w:noProof/>
                  </w:rPr>
                  <w:t>6.3.1 Standard Configuration</w:t>
                </w:r>
                <w:r>
                  <w:rPr>
                    <w:noProof/>
                    <w:webHidden/>
                  </w:rPr>
                  <w:tab/>
                </w:r>
                <w:r>
                  <w:rPr>
                    <w:noProof/>
                    <w:webHidden/>
                  </w:rPr>
                  <w:fldChar w:fldCharType="begin"/>
                </w:r>
                <w:r>
                  <w:rPr>
                    <w:noProof/>
                    <w:webHidden/>
                  </w:rPr>
                  <w:instrText xml:space="preserve"> PAGEREF _Toc225093770 \h </w:instrText>
                </w:r>
                <w:r>
                  <w:rPr>
                    <w:noProof/>
                    <w:webHidden/>
                  </w:rPr>
                </w:r>
                <w:r>
                  <w:rPr>
                    <w:noProof/>
                    <w:webHidden/>
                  </w:rPr>
                  <w:fldChar w:fldCharType="separate"/>
                </w:r>
                <w:r>
                  <w:rPr>
                    <w:noProof/>
                    <w:webHidden/>
                  </w:rPr>
                  <w:t>16</w:t>
                </w:r>
                <w:r>
                  <w:rPr>
                    <w:noProof/>
                    <w:webHidden/>
                  </w:rPr>
                  <w:fldChar w:fldCharType="end"/>
                </w:r>
              </w:hyperlink>
            </w:p>
            <w:p w14:paraId="39816A70" w14:textId="6FFE95EA" w:rsidR="001C7F6A" w:rsidRDefault="001C7F6A">
              <w:pPr>
                <w:pStyle w:val="TOC3"/>
                <w:tabs>
                  <w:tab w:val="right" w:leader="dot" w:pos="9016"/>
                </w:tabs>
                <w:rPr>
                  <w:rFonts w:asciiTheme="minorHAnsi" w:eastAsiaTheme="minorEastAsia" w:hAnsiTheme="minorHAnsi" w:cstheme="minorBidi"/>
                  <w:noProof/>
                  <w:sz w:val="24"/>
                  <w:szCs w:val="24"/>
                  <w:lang w:eastAsia="en-GB"/>
                </w:rPr>
              </w:pPr>
              <w:hyperlink w:anchor="_Toc225093771" w:history="1">
                <w:r w:rsidRPr="00470794">
                  <w:rPr>
                    <w:rStyle w:val="Hyperlink"/>
                    <w:noProof/>
                  </w:rPr>
                  <w:t>6.3.2 Cross Plane Configuration</w:t>
                </w:r>
                <w:r>
                  <w:rPr>
                    <w:noProof/>
                    <w:webHidden/>
                  </w:rPr>
                  <w:tab/>
                </w:r>
                <w:r>
                  <w:rPr>
                    <w:noProof/>
                    <w:webHidden/>
                  </w:rPr>
                  <w:fldChar w:fldCharType="begin"/>
                </w:r>
                <w:r>
                  <w:rPr>
                    <w:noProof/>
                    <w:webHidden/>
                  </w:rPr>
                  <w:instrText xml:space="preserve"> PAGEREF _Toc225093771 \h </w:instrText>
                </w:r>
                <w:r>
                  <w:rPr>
                    <w:noProof/>
                    <w:webHidden/>
                  </w:rPr>
                </w:r>
                <w:r>
                  <w:rPr>
                    <w:noProof/>
                    <w:webHidden/>
                  </w:rPr>
                  <w:fldChar w:fldCharType="separate"/>
                </w:r>
                <w:r>
                  <w:rPr>
                    <w:noProof/>
                    <w:webHidden/>
                  </w:rPr>
                  <w:t>16</w:t>
                </w:r>
                <w:r>
                  <w:rPr>
                    <w:noProof/>
                    <w:webHidden/>
                  </w:rPr>
                  <w:fldChar w:fldCharType="end"/>
                </w:r>
              </w:hyperlink>
            </w:p>
            <w:p w14:paraId="34DD0D99" w14:textId="2B84F856" w:rsidR="001C7F6A" w:rsidRDefault="001C7F6A">
              <w:pPr>
                <w:pStyle w:val="TOC1"/>
                <w:tabs>
                  <w:tab w:val="right" w:leader="dot" w:pos="9016"/>
                </w:tabs>
                <w:rPr>
                  <w:rFonts w:asciiTheme="minorHAnsi" w:eastAsiaTheme="minorEastAsia" w:hAnsiTheme="minorHAnsi" w:cstheme="minorBidi"/>
                  <w:b w:val="0"/>
                  <w:noProof/>
                  <w:sz w:val="24"/>
                  <w:szCs w:val="24"/>
                  <w:lang w:eastAsia="en-GB"/>
                </w:rPr>
              </w:pPr>
              <w:hyperlink w:anchor="_Toc225093772" w:history="1">
                <w:r w:rsidRPr="00470794">
                  <w:rPr>
                    <w:rStyle w:val="Hyperlink"/>
                    <w:rFonts w:asciiTheme="majorHAnsi" w:hAnsiTheme="majorHAnsi"/>
                    <w:noProof/>
                  </w:rPr>
                  <w:t>7.0 Conclusion</w:t>
                </w:r>
                <w:r>
                  <w:rPr>
                    <w:noProof/>
                    <w:webHidden/>
                  </w:rPr>
                  <w:tab/>
                </w:r>
                <w:r>
                  <w:rPr>
                    <w:noProof/>
                    <w:webHidden/>
                  </w:rPr>
                  <w:fldChar w:fldCharType="begin"/>
                </w:r>
                <w:r>
                  <w:rPr>
                    <w:noProof/>
                    <w:webHidden/>
                  </w:rPr>
                  <w:instrText xml:space="preserve"> PAGEREF _Toc225093772 \h </w:instrText>
                </w:r>
                <w:r>
                  <w:rPr>
                    <w:noProof/>
                    <w:webHidden/>
                  </w:rPr>
                </w:r>
                <w:r>
                  <w:rPr>
                    <w:noProof/>
                    <w:webHidden/>
                  </w:rPr>
                  <w:fldChar w:fldCharType="separate"/>
                </w:r>
                <w:r>
                  <w:rPr>
                    <w:noProof/>
                    <w:webHidden/>
                  </w:rPr>
                  <w:t>16</w:t>
                </w:r>
                <w:r>
                  <w:rPr>
                    <w:noProof/>
                    <w:webHidden/>
                  </w:rPr>
                  <w:fldChar w:fldCharType="end"/>
                </w:r>
              </w:hyperlink>
            </w:p>
            <w:p w14:paraId="1F5F884A" w14:textId="1F3C2EC0" w:rsidR="001C7F6A" w:rsidRDefault="001C7F6A">
              <w:pPr>
                <w:pStyle w:val="TOC1"/>
                <w:tabs>
                  <w:tab w:val="right" w:leader="dot" w:pos="9016"/>
                </w:tabs>
                <w:rPr>
                  <w:rFonts w:asciiTheme="minorHAnsi" w:eastAsiaTheme="minorEastAsia" w:hAnsiTheme="minorHAnsi" w:cstheme="minorBidi"/>
                  <w:b w:val="0"/>
                  <w:noProof/>
                  <w:sz w:val="24"/>
                  <w:szCs w:val="24"/>
                  <w:lang w:eastAsia="en-GB"/>
                </w:rPr>
              </w:pPr>
              <w:hyperlink w:anchor="_Toc225093773" w:history="1">
                <w:r w:rsidRPr="00470794">
                  <w:rPr>
                    <w:rStyle w:val="Hyperlink"/>
                    <w:noProof/>
                  </w:rPr>
                  <w:t>8.0 Extra Work</w:t>
                </w:r>
                <w:r>
                  <w:rPr>
                    <w:noProof/>
                    <w:webHidden/>
                  </w:rPr>
                  <w:tab/>
                </w:r>
                <w:r>
                  <w:rPr>
                    <w:noProof/>
                    <w:webHidden/>
                  </w:rPr>
                  <w:fldChar w:fldCharType="begin"/>
                </w:r>
                <w:r>
                  <w:rPr>
                    <w:noProof/>
                    <w:webHidden/>
                  </w:rPr>
                  <w:instrText xml:space="preserve"> PAGEREF _Toc225093773 \h </w:instrText>
                </w:r>
                <w:r>
                  <w:rPr>
                    <w:noProof/>
                    <w:webHidden/>
                  </w:rPr>
                </w:r>
                <w:r>
                  <w:rPr>
                    <w:noProof/>
                    <w:webHidden/>
                  </w:rPr>
                  <w:fldChar w:fldCharType="separate"/>
                </w:r>
                <w:r>
                  <w:rPr>
                    <w:noProof/>
                    <w:webHidden/>
                  </w:rPr>
                  <w:t>17</w:t>
                </w:r>
                <w:r>
                  <w:rPr>
                    <w:noProof/>
                    <w:webHidden/>
                  </w:rPr>
                  <w:fldChar w:fldCharType="end"/>
                </w:r>
              </w:hyperlink>
            </w:p>
            <w:p w14:paraId="2EFC5354" w14:textId="688BE7A5" w:rsidR="001C7F6A" w:rsidRDefault="001C7F6A">
              <w:pPr>
                <w:pStyle w:val="TOC1"/>
                <w:tabs>
                  <w:tab w:val="right" w:leader="dot" w:pos="9016"/>
                </w:tabs>
                <w:rPr>
                  <w:rFonts w:asciiTheme="minorHAnsi" w:eastAsiaTheme="minorEastAsia" w:hAnsiTheme="minorHAnsi" w:cstheme="minorBidi"/>
                  <w:b w:val="0"/>
                  <w:noProof/>
                  <w:sz w:val="24"/>
                  <w:szCs w:val="24"/>
                  <w:lang w:eastAsia="en-GB"/>
                </w:rPr>
              </w:pPr>
              <w:hyperlink w:anchor="_Toc225093774" w:history="1">
                <w:r w:rsidRPr="00470794">
                  <w:rPr>
                    <w:rStyle w:val="Hyperlink"/>
                    <w:noProof/>
                  </w:rPr>
                  <w:t>9.0 References</w:t>
                </w:r>
                <w:r>
                  <w:rPr>
                    <w:noProof/>
                    <w:webHidden/>
                  </w:rPr>
                  <w:tab/>
                </w:r>
                <w:r>
                  <w:rPr>
                    <w:noProof/>
                    <w:webHidden/>
                  </w:rPr>
                  <w:fldChar w:fldCharType="begin"/>
                </w:r>
                <w:r>
                  <w:rPr>
                    <w:noProof/>
                    <w:webHidden/>
                  </w:rPr>
                  <w:instrText xml:space="preserve"> PAGEREF _Toc225093774 \h </w:instrText>
                </w:r>
                <w:r>
                  <w:rPr>
                    <w:noProof/>
                    <w:webHidden/>
                  </w:rPr>
                </w:r>
                <w:r>
                  <w:rPr>
                    <w:noProof/>
                    <w:webHidden/>
                  </w:rPr>
                  <w:fldChar w:fldCharType="separate"/>
                </w:r>
                <w:r>
                  <w:rPr>
                    <w:noProof/>
                    <w:webHidden/>
                  </w:rPr>
                  <w:t>17</w:t>
                </w:r>
                <w:r>
                  <w:rPr>
                    <w:noProof/>
                    <w:webHidden/>
                  </w:rPr>
                  <w:fldChar w:fldCharType="end"/>
                </w:r>
              </w:hyperlink>
            </w:p>
            <w:p w14:paraId="69E2C92A" w14:textId="21158C31" w:rsidR="009E11FE" w:rsidRDefault="009E11FE" w:rsidP="009E11FE">
              <w:r>
                <w:rPr>
                  <w:b/>
                  <w:bCs/>
                  <w:noProof/>
                </w:rPr>
                <w:fldChar w:fldCharType="end"/>
              </w:r>
            </w:p>
          </w:sdtContent>
        </w:sdt>
      </w:sdtContent>
    </w:sdt>
    <w:p w14:paraId="521FFA7F" w14:textId="77777777" w:rsidR="009E11FE" w:rsidRDefault="009E11FE" w:rsidP="009E11FE">
      <w:pPr>
        <w:jc w:val="both"/>
        <w:sectPr w:rsidR="009E11FE" w:rsidSect="009E11FE">
          <w:footerReference w:type="first" r:id="rId10"/>
          <w:pgSz w:w="11906" w:h="16838"/>
          <w:pgMar w:top="1440" w:right="1440" w:bottom="1440" w:left="1440" w:header="708" w:footer="708" w:gutter="0"/>
          <w:pgNumType w:start="1"/>
          <w:cols w:space="708"/>
          <w:titlePg/>
          <w:docGrid w:linePitch="360"/>
        </w:sectPr>
      </w:pPr>
    </w:p>
    <w:p w14:paraId="5657187C" w14:textId="3A4EDF73" w:rsidR="00EF2617" w:rsidRDefault="001C1868" w:rsidP="004C7397">
      <w:pPr>
        <w:pStyle w:val="Heading1"/>
        <w:numPr>
          <w:ilvl w:val="0"/>
          <w:numId w:val="2"/>
        </w:numPr>
        <w:rPr>
          <w:rFonts w:asciiTheme="majorHAnsi" w:hAnsiTheme="majorHAnsi"/>
        </w:rPr>
      </w:pPr>
      <w:r>
        <w:rPr>
          <w:rFonts w:asciiTheme="majorHAnsi" w:hAnsiTheme="majorHAnsi"/>
        </w:rPr>
        <w:lastRenderedPageBreak/>
        <w:t xml:space="preserve"> </w:t>
      </w:r>
      <w:bookmarkStart w:id="0" w:name="_Toc225093746"/>
      <w:r w:rsidR="00EF2617" w:rsidRPr="008A706D">
        <w:rPr>
          <w:rFonts w:asciiTheme="majorHAnsi" w:hAnsiTheme="majorHAnsi"/>
        </w:rPr>
        <w:t>Introduction</w:t>
      </w:r>
      <w:bookmarkEnd w:id="0"/>
    </w:p>
    <w:p w14:paraId="1CC36AB6" w14:textId="1279904F" w:rsidR="004C7397" w:rsidRDefault="000E4976" w:rsidP="004C7397">
      <w:r>
        <w:t xml:space="preserve">This report presents a comprehensive </w:t>
      </w:r>
      <w:r w:rsidR="00B32A27">
        <w:t>analysis</w:t>
      </w:r>
      <w:r>
        <w:t xml:space="preserve"> of the forces, stresses and fatigue safety factors (FSFs) experi</w:t>
      </w:r>
      <w:r w:rsidR="0063572C">
        <w:t>enced by three key components</w:t>
      </w:r>
      <w:r w:rsidR="00A723C0">
        <w:t xml:space="preserve"> in an engine</w:t>
      </w:r>
      <w:r w:rsidR="0063572C">
        <w:t>: the connecting rod midpoint</w:t>
      </w:r>
      <w:r w:rsidR="00B32A27">
        <w:t xml:space="preserve">, the </w:t>
      </w:r>
      <w:proofErr w:type="spellStart"/>
      <w:r w:rsidR="00B32A27">
        <w:t>gudgeon</w:t>
      </w:r>
      <w:proofErr w:type="spellEnd"/>
      <w:r w:rsidR="00B32A27">
        <w:t xml:space="preserve"> pin and the </w:t>
      </w:r>
      <w:r w:rsidR="00053CA8">
        <w:t xml:space="preserve">connecting rod bolts. </w:t>
      </w:r>
      <w:r w:rsidR="00EC5FE9">
        <w:t xml:space="preserve">The forces acting on each component </w:t>
      </w:r>
      <w:r w:rsidR="006D1D5B">
        <w:t>are calculated u</w:t>
      </w:r>
      <w:r w:rsidR="00053CA8">
        <w:t>sing pressure</w:t>
      </w:r>
      <w:r w:rsidR="006D0866">
        <w:t xml:space="preserve"> against crank angle data and kinematic equations</w:t>
      </w:r>
      <w:r w:rsidR="006D1D5B">
        <w:t xml:space="preserve">. These </w:t>
      </w:r>
      <w:r w:rsidR="005C030E">
        <w:t>are then used to determine stresses and evaluate fatigue performance using Goodman Dia</w:t>
      </w:r>
      <w:r w:rsidR="00D5120E">
        <w:t>grams.</w:t>
      </w:r>
    </w:p>
    <w:p w14:paraId="7C34E855" w14:textId="6D5D1152" w:rsidR="00D5120E" w:rsidRDefault="006A3E33" w:rsidP="004C7397">
      <w:r>
        <w:t>The study assess</w:t>
      </w:r>
      <w:r w:rsidR="006E5930">
        <w:t>es</w:t>
      </w:r>
      <w:r>
        <w:t xml:space="preserve"> the impact of increasing engine speed to 9000 </w:t>
      </w:r>
      <w:r w:rsidR="00E835D4">
        <w:t>RPM</w:t>
      </w:r>
      <w:r w:rsidR="006E5930">
        <w:t>,</w:t>
      </w:r>
      <w:r w:rsidR="007F2189">
        <w:t xml:space="preserve"> </w:t>
      </w:r>
      <w:r w:rsidR="006E5930">
        <w:t>using</w:t>
      </w:r>
      <w:r w:rsidR="007F2189">
        <w:t xml:space="preserve"> interpolated pressure data to recalculate the FSF for the conrod bolts. Based on this analysis</w:t>
      </w:r>
      <w:r w:rsidR="006E5930">
        <w:t>,</w:t>
      </w:r>
      <w:r w:rsidR="007F2189">
        <w:t xml:space="preserve"> a redesign of the bolt geometry is proposed to restore or improve the orig</w:t>
      </w:r>
      <w:r w:rsidR="0056746A">
        <w:t xml:space="preserve">inal FSF. </w:t>
      </w:r>
      <w:r w:rsidR="0046644F">
        <w:t>T</w:t>
      </w:r>
      <w:r w:rsidR="0056746A">
        <w:t xml:space="preserve">he report </w:t>
      </w:r>
      <w:r w:rsidR="0046644F">
        <w:t xml:space="preserve">then </w:t>
      </w:r>
      <w:r w:rsidR="0056746A">
        <w:t>evaluates the instantaneous torque output of the engine</w:t>
      </w:r>
      <w:r w:rsidR="0046644F">
        <w:t>,</w:t>
      </w:r>
      <w:r w:rsidR="0056746A">
        <w:t xml:space="preserve"> under both standard and cross plane crankshaft</w:t>
      </w:r>
      <w:r w:rsidR="002E223A">
        <w:t xml:space="preserve"> configurations, comparing their torque ripple char</w:t>
      </w:r>
      <w:r w:rsidR="009B3038">
        <w:t>acteristics and discussing their suitability for different applications.</w:t>
      </w:r>
    </w:p>
    <w:p w14:paraId="7BAC342A" w14:textId="31209339" w:rsidR="005B13D3" w:rsidRDefault="005B13D3" w:rsidP="004C7397">
      <w:r>
        <w:t>This investigation aims to provide a thorough, data driven assessment of component durability and performance under varying operational conditions</w:t>
      </w:r>
      <w:r w:rsidR="009339D6">
        <w:t>,</w:t>
      </w:r>
      <w:r>
        <w:t xml:space="preserve"> with a focus on both mech</w:t>
      </w:r>
      <w:r w:rsidR="00CC0597">
        <w:t>anical integrity and dynamic torque behaviour</w:t>
      </w:r>
      <w:r w:rsidR="00FE193E">
        <w:t xml:space="preserve"> (Heywood, 1988)</w:t>
      </w:r>
      <w:r w:rsidR="00CC0597">
        <w:t>.</w:t>
      </w:r>
    </w:p>
    <w:p w14:paraId="45A19DD6" w14:textId="427895BF" w:rsidR="009B3038" w:rsidRPr="004C7397" w:rsidRDefault="001C7F6A" w:rsidP="004C7397">
      <w:r>
        <w:br w:type="page"/>
      </w:r>
    </w:p>
    <w:p w14:paraId="600BD83A" w14:textId="3F1EB00F" w:rsidR="00EF2617" w:rsidRPr="008A706D" w:rsidRDefault="00EF2617" w:rsidP="008A706D">
      <w:pPr>
        <w:pStyle w:val="Heading1"/>
        <w:rPr>
          <w:rFonts w:asciiTheme="majorHAnsi" w:hAnsiTheme="majorHAnsi"/>
        </w:rPr>
      </w:pPr>
      <w:bookmarkStart w:id="1" w:name="_Toc225093747"/>
      <w:r w:rsidRPr="008A706D">
        <w:rPr>
          <w:rFonts w:asciiTheme="majorHAnsi" w:hAnsiTheme="majorHAnsi"/>
        </w:rPr>
        <w:lastRenderedPageBreak/>
        <w:t>2.0 Methodology</w:t>
      </w:r>
      <w:bookmarkEnd w:id="1"/>
    </w:p>
    <w:p w14:paraId="35F01AEF" w14:textId="000C3EB5" w:rsidR="00EF2617" w:rsidRDefault="00EF2617" w:rsidP="008A706D">
      <w:pPr>
        <w:pStyle w:val="Heading2"/>
        <w:rPr>
          <w:rFonts w:asciiTheme="minorHAnsi" w:hAnsiTheme="minorHAnsi"/>
        </w:rPr>
      </w:pPr>
      <w:bookmarkStart w:id="2" w:name="_Toc225093748"/>
      <w:r w:rsidRPr="008A706D">
        <w:rPr>
          <w:rFonts w:asciiTheme="minorHAnsi" w:hAnsiTheme="minorHAnsi"/>
        </w:rPr>
        <w:t>2.1 Pressure and Kinematics</w:t>
      </w:r>
      <w:bookmarkEnd w:id="2"/>
    </w:p>
    <w:p w14:paraId="433E8655" w14:textId="6C24C450" w:rsidR="00CC0597" w:rsidRDefault="007C3B4D" w:rsidP="00CC0597">
      <w:r>
        <w:t xml:space="preserve">The analysis begins with a pressure against crank angle dataset for a single cylinder over </w:t>
      </w:r>
      <w:r w:rsidR="000612F7">
        <w:t>a 720</w:t>
      </w:r>
      <w:r w:rsidR="00B01CD5">
        <w:t>° cycle (-360</w:t>
      </w:r>
      <w:r w:rsidR="00810449">
        <w:t xml:space="preserve">° to 359°). The data was interpolated using excels </w:t>
      </w:r>
      <w:r w:rsidR="00242115">
        <w:t>FORCAST.LINEAR function to ensure a uniform 1° resolution. This allowed precise alignment between pressure and crank angle for subsequent force calculations.</w:t>
      </w:r>
    </w:p>
    <w:p w14:paraId="6E541D2D" w14:textId="70AE689B" w:rsidR="00242115" w:rsidRDefault="00242115" w:rsidP="00CC0597">
      <w:r>
        <w:t>The</w:t>
      </w:r>
      <w:r w:rsidR="00D50F63">
        <w:t xml:space="preserve"> gas force on the piston was calculated as:</w:t>
      </w:r>
    </w:p>
    <w:p w14:paraId="2B2752B7" w14:textId="5A1C355C" w:rsidR="00D50F63" w:rsidRPr="00FA44E8" w:rsidRDefault="00A933F6" w:rsidP="00CC0597">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gas</m:t>
              </m:r>
            </m:sub>
          </m:sSub>
          <m:d>
            <m:dPr>
              <m:ctrlPr>
                <w:rPr>
                  <w:rFonts w:ascii="Cambria Math" w:hAnsi="Cambria Math"/>
                  <w:i/>
                </w:rPr>
              </m:ctrlPr>
            </m:dPr>
            <m:e>
              <m:r>
                <w:rPr>
                  <w:rFonts w:ascii="Cambria Math" w:hAnsi="Cambria Math"/>
                </w:rPr>
                <m:t>θ</m:t>
              </m:r>
            </m:e>
          </m:d>
          <m:r>
            <w:rPr>
              <w:rFonts w:ascii="Cambria Math" w:hAnsi="Cambria Math"/>
            </w:rPr>
            <m:t>=</m:t>
          </m:r>
          <m:r>
            <w:rPr>
              <w:rFonts w:ascii="Cambria Math" w:hAnsi="Cambria Math"/>
            </w:rPr>
            <m:t>P</m:t>
          </m:r>
          <m:d>
            <m:dPr>
              <m:ctrlPr>
                <w:rPr>
                  <w:rFonts w:ascii="Cambria Math" w:hAnsi="Cambria Math"/>
                  <w:i/>
                </w:rPr>
              </m:ctrlPr>
            </m:dPr>
            <m:e>
              <m:r>
                <w:rPr>
                  <w:rFonts w:ascii="Cambria Math" w:hAnsi="Cambria Math"/>
                </w:rPr>
                <m:t>θ</m:t>
              </m:r>
            </m:e>
          </m:d>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w:rPr>
              <w:rFonts w:ascii="Cambria Math" w:hAnsi="Cambria Math"/>
            </w:rPr>
            <m:t>P</m:t>
          </m:r>
          <m:d>
            <m:dPr>
              <m:ctrlPr>
                <w:rPr>
                  <w:rFonts w:ascii="Cambria Math" w:hAnsi="Cambria Math"/>
                  <w:i/>
                </w:rPr>
              </m:ctrlPr>
            </m:dPr>
            <m:e>
              <m:r>
                <w:rPr>
                  <w:rFonts w:ascii="Cambria Math" w:hAnsi="Cambria Math"/>
                </w:rPr>
                <m:t>θ</m:t>
              </m:r>
            </m:e>
          </m:d>
          <m:r>
            <w:rPr>
              <w:rFonts w:ascii="Cambria Math" w:hAnsi="Cambria Math"/>
            </w:rPr>
            <m:t>∙</m:t>
          </m:r>
          <m:f>
            <m:fPr>
              <m:ctrlPr>
                <w:rPr>
                  <w:rFonts w:ascii="Cambria Math" w:hAnsi="Cambria Math"/>
                  <w:i/>
                </w:rPr>
              </m:ctrlPr>
            </m:fPr>
            <m:num>
              <m:r>
                <w:rPr>
                  <w:rFonts w:ascii="Cambria Math" w:hAnsi="Cambria Math"/>
                </w:rPr>
                <m:t>π</m:t>
              </m:r>
              <m:sSup>
                <m:sSupPr>
                  <m:ctrlPr>
                    <w:rPr>
                      <w:rFonts w:ascii="Cambria Math" w:hAnsi="Cambria Math"/>
                      <w:i/>
                    </w:rPr>
                  </m:ctrlPr>
                </m:sSupPr>
                <m:e>
                  <m:r>
                    <w:rPr>
                      <w:rFonts w:ascii="Cambria Math" w:hAnsi="Cambria Math"/>
                    </w:rPr>
                    <m:t>D</m:t>
                  </m:r>
                </m:e>
                <m:sup>
                  <m:r>
                    <w:rPr>
                      <w:rFonts w:ascii="Cambria Math" w:hAnsi="Cambria Math"/>
                    </w:rPr>
                    <m:t>2</m:t>
                  </m:r>
                </m:sup>
              </m:sSup>
            </m:num>
            <m:den>
              <m:r>
                <w:rPr>
                  <w:rFonts w:ascii="Cambria Math" w:hAnsi="Cambria Math"/>
                </w:rPr>
                <m:t>4</m:t>
              </m:r>
            </m:den>
          </m:f>
        </m:oMath>
      </m:oMathPara>
    </w:p>
    <w:p w14:paraId="3BC730C2" w14:textId="1AEA22EA" w:rsidR="00FA44E8" w:rsidRDefault="00FA44E8" w:rsidP="00CC0597">
      <w:pPr>
        <w:rPr>
          <w:rFonts w:eastAsiaTheme="minorEastAsia"/>
        </w:rPr>
      </w:pPr>
      <w:r>
        <w:rPr>
          <w:rFonts w:eastAsiaTheme="minorEastAsia"/>
        </w:rPr>
        <w:t>Where P(θ) is the instantaneous pressure and D is the piston diameter.</w:t>
      </w:r>
    </w:p>
    <w:p w14:paraId="42058B10" w14:textId="77777777" w:rsidR="00646A41" w:rsidRDefault="007958C6" w:rsidP="00646A41">
      <w:pPr>
        <w:keepNext/>
        <w:jc w:val="center"/>
      </w:pPr>
      <w:r>
        <w:rPr>
          <w:noProof/>
        </w:rPr>
        <w:drawing>
          <wp:inline distT="0" distB="0" distL="0" distR="0" wp14:anchorId="23C09F1C" wp14:editId="5A4739E8">
            <wp:extent cx="4582563" cy="2716039"/>
            <wp:effectExtent l="0" t="0" r="8890" b="8255"/>
            <wp:docPr id="1571531855" name="Chart 1">
              <a:extLst xmlns:a="http://schemas.openxmlformats.org/drawingml/2006/main">
                <a:ext uri="{FF2B5EF4-FFF2-40B4-BE49-F238E27FC236}">
                  <a16:creationId xmlns:a16="http://schemas.microsoft.com/office/drawing/2014/main" id="{6D5B2940-0094-42BA-BA95-4D32230042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4DED17E" w14:textId="44C5ADBF" w:rsidR="007958C6" w:rsidRDefault="00646A41" w:rsidP="00646A41">
      <w:pPr>
        <w:pStyle w:val="Caption"/>
        <w:jc w:val="center"/>
        <w:rPr>
          <w:rFonts w:eastAsiaTheme="minorEastAsia"/>
        </w:rPr>
      </w:pPr>
      <w:r>
        <w:t xml:space="preserve">Figure </w:t>
      </w:r>
      <w:fldSimple w:instr=" SEQ Figure \* ARABIC ">
        <w:r w:rsidR="001C7F6A">
          <w:rPr>
            <w:noProof/>
          </w:rPr>
          <w:t>1</w:t>
        </w:r>
      </w:fldSimple>
      <w:r>
        <w:t xml:space="preserve"> </w:t>
      </w:r>
      <w:r w:rsidRPr="00895012">
        <w:t>Gas Force Vs Crank Angle</w:t>
      </w:r>
      <w:r>
        <w:t xml:space="preserve"> Graph</w:t>
      </w:r>
    </w:p>
    <w:p w14:paraId="3DFFF28F" w14:textId="1998BAB5" w:rsidR="005F2066" w:rsidRDefault="00FA44E8" w:rsidP="005F2066">
      <w:pPr>
        <w:rPr>
          <w:rFonts w:eastAsiaTheme="minorEastAsia"/>
        </w:rPr>
      </w:pPr>
      <w:r>
        <w:rPr>
          <w:rFonts w:eastAsiaTheme="minorEastAsia"/>
        </w:rPr>
        <w:t>Inertia forces were derived</w:t>
      </w:r>
      <w:r w:rsidR="005A52D9">
        <w:rPr>
          <w:rFonts w:eastAsiaTheme="minorEastAsia"/>
        </w:rPr>
        <w:t xml:space="preserve"> from the second derivative of piston displacement, using the slider crank </w:t>
      </w:r>
      <w:r w:rsidR="00D45577">
        <w:rPr>
          <w:rFonts w:eastAsiaTheme="minorEastAsia"/>
        </w:rPr>
        <w:t>mecha</w:t>
      </w:r>
      <w:r w:rsidR="005F2066">
        <w:rPr>
          <w:rFonts w:eastAsiaTheme="minorEastAsia"/>
        </w:rPr>
        <w:t>nism.</w:t>
      </w:r>
    </w:p>
    <w:p w14:paraId="00A7A871" w14:textId="77777777" w:rsidR="00646A41" w:rsidRDefault="00E33EDF" w:rsidP="00646A41">
      <w:pPr>
        <w:keepNext/>
        <w:jc w:val="center"/>
      </w:pPr>
      <w:r>
        <w:rPr>
          <w:noProof/>
        </w:rPr>
        <w:lastRenderedPageBreak/>
        <w:drawing>
          <wp:inline distT="0" distB="0" distL="0" distR="0" wp14:anchorId="78E7295A" wp14:editId="75D1082E">
            <wp:extent cx="4582562" cy="2716040"/>
            <wp:effectExtent l="0" t="0" r="8890" b="8255"/>
            <wp:docPr id="244448533" name="Chart 1">
              <a:extLst xmlns:a="http://schemas.openxmlformats.org/drawingml/2006/main">
                <a:ext uri="{FF2B5EF4-FFF2-40B4-BE49-F238E27FC236}">
                  <a16:creationId xmlns:a16="http://schemas.microsoft.com/office/drawing/2014/main" id="{98ABE2AA-7197-4CED-BFEC-A0EFF8F07A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335ADB4" w14:textId="3DEB8FFA" w:rsidR="00B04152" w:rsidRDefault="00646A41" w:rsidP="00646A41">
      <w:pPr>
        <w:pStyle w:val="Caption"/>
        <w:jc w:val="center"/>
        <w:rPr>
          <w:rFonts w:eastAsiaTheme="minorEastAsia"/>
        </w:rPr>
      </w:pPr>
      <w:r>
        <w:t xml:space="preserve">Figure </w:t>
      </w:r>
      <w:fldSimple w:instr=" SEQ Figure \* ARABIC ">
        <w:r w:rsidR="001C7F6A">
          <w:rPr>
            <w:noProof/>
          </w:rPr>
          <w:t>2</w:t>
        </w:r>
      </w:fldSimple>
      <w:r>
        <w:t xml:space="preserve"> </w:t>
      </w:r>
      <w:r w:rsidRPr="00080227">
        <w:t>Inertia Force Vs Crank Angle</w:t>
      </w:r>
      <w:r>
        <w:t xml:space="preserve"> Graph</w:t>
      </w:r>
    </w:p>
    <w:p w14:paraId="2218BD06" w14:textId="4A34F514" w:rsidR="006D33BE" w:rsidRPr="00733B9E" w:rsidRDefault="00A933F6" w:rsidP="005F2066">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inertia</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p</m:t>
              </m:r>
            </m:sub>
          </m:sSub>
          <m:r>
            <w:rPr>
              <w:rFonts w:ascii="Cambria Math" w:eastAsiaTheme="minorEastAsia" w:hAnsi="Cambria Math"/>
            </w:rPr>
            <m:t>∙</m:t>
          </m:r>
          <m:r>
            <w:rPr>
              <w:rFonts w:ascii="Cambria Math" w:eastAsiaTheme="minorEastAsia" w:hAnsi="Cambria Math"/>
            </w:rPr>
            <m:t>r</m:t>
          </m:r>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ω</m:t>
              </m:r>
            </m:e>
            <m:sup>
              <m:r>
                <w:rPr>
                  <w:rFonts w:ascii="Cambria Math" w:eastAsiaTheme="minorEastAsia" w:hAnsi="Cambria Math"/>
                </w:rPr>
                <m:t>2</m:t>
              </m:r>
            </m:sup>
          </m:sSup>
          <m:r>
            <w:rPr>
              <w:rFonts w:ascii="Cambria Math" w:eastAsiaTheme="minorEastAsia" w:hAnsi="Cambria Math"/>
            </w:rPr>
            <m:t>(</m:t>
          </m:r>
          <m:r>
            <w:rPr>
              <w:rFonts w:ascii="Cambria Math" w:eastAsiaTheme="minorEastAsia" w:hAnsi="Cambria Math"/>
            </w:rPr>
            <m:t>cosθ</m:t>
          </m:r>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l</m:t>
              </m:r>
            </m:den>
          </m:f>
          <m:func>
            <m:funcPr>
              <m:ctrlPr>
                <w:rPr>
                  <w:rFonts w:ascii="Cambria Math" w:eastAsiaTheme="minorEastAsia" w:hAnsi="Cambria Math"/>
                </w:rPr>
              </m:ctrlPr>
            </m:funcPr>
            <m:fName>
              <m:r>
                <m:rPr>
                  <m:sty m:val="p"/>
                </m:rPr>
                <w:rPr>
                  <w:rFonts w:ascii="Cambria Math" w:eastAsiaTheme="minorEastAsia" w:hAnsi="Cambria Math"/>
                </w:rPr>
                <m:t>cos</m:t>
              </m:r>
              <m:ctrlPr>
                <w:rPr>
                  <w:rFonts w:ascii="Cambria Math" w:eastAsiaTheme="minorEastAsia" w:hAnsi="Cambria Math"/>
                  <w:i/>
                </w:rPr>
              </m:ctrlPr>
            </m:fName>
            <m:e>
              <m:d>
                <m:dPr>
                  <m:ctrlPr>
                    <w:rPr>
                      <w:rFonts w:ascii="Cambria Math" w:eastAsiaTheme="minorEastAsia" w:hAnsi="Cambria Math"/>
                      <w:i/>
                    </w:rPr>
                  </m:ctrlPr>
                </m:dPr>
                <m:e>
                  <m:r>
                    <w:rPr>
                      <w:rFonts w:ascii="Cambria Math" w:eastAsiaTheme="minorEastAsia" w:hAnsi="Cambria Math"/>
                    </w:rPr>
                    <m:t>2</m:t>
                  </m:r>
                  <m:r>
                    <w:rPr>
                      <w:rFonts w:ascii="Cambria Math" w:eastAsiaTheme="minorEastAsia" w:hAnsi="Cambria Math"/>
                    </w:rPr>
                    <m:t>θ</m:t>
                  </m:r>
                </m:e>
              </m:d>
            </m:e>
          </m:func>
          <m:r>
            <w:rPr>
              <w:rFonts w:ascii="Cambria Math" w:eastAsiaTheme="minorEastAsia" w:hAnsi="Cambria Math"/>
            </w:rPr>
            <m:t>)</m:t>
          </m:r>
        </m:oMath>
      </m:oMathPara>
    </w:p>
    <w:p w14:paraId="3597AB05" w14:textId="030E347D" w:rsidR="00F57628" w:rsidRDefault="00F57628" w:rsidP="00F57628">
      <w:pPr>
        <w:rPr>
          <w:rFonts w:eastAsiaTheme="minorEastAsia"/>
        </w:rPr>
      </w:pPr>
      <w:r>
        <w:rPr>
          <w:rFonts w:eastAsiaTheme="minorEastAsia"/>
        </w:rPr>
        <w:t>The net force transmitted through the connecting rod is</w:t>
      </w:r>
      <w:r w:rsidR="006F1684">
        <w:rPr>
          <w:rFonts w:eastAsiaTheme="minorEastAsia"/>
        </w:rPr>
        <w:t>:</w:t>
      </w:r>
    </w:p>
    <w:p w14:paraId="39757CAD" w14:textId="5BDD15AC" w:rsidR="006F1684" w:rsidRPr="00E33EDF" w:rsidRDefault="00A933F6" w:rsidP="00F57628">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net</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gas</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inertia</m:t>
              </m:r>
            </m:sub>
          </m:sSub>
        </m:oMath>
      </m:oMathPara>
    </w:p>
    <w:p w14:paraId="1749BCF7" w14:textId="77777777" w:rsidR="00646A41" w:rsidRDefault="00E33EDF" w:rsidP="00646A41">
      <w:pPr>
        <w:keepNext/>
        <w:jc w:val="center"/>
      </w:pPr>
      <w:r>
        <w:rPr>
          <w:noProof/>
        </w:rPr>
        <w:drawing>
          <wp:inline distT="0" distB="0" distL="0" distR="0" wp14:anchorId="1B975C21" wp14:editId="18B61729">
            <wp:extent cx="4582563" cy="2716040"/>
            <wp:effectExtent l="0" t="0" r="8890" b="8255"/>
            <wp:docPr id="546080865" name="Chart 1">
              <a:extLst xmlns:a="http://schemas.openxmlformats.org/drawingml/2006/main">
                <a:ext uri="{FF2B5EF4-FFF2-40B4-BE49-F238E27FC236}">
                  <a16:creationId xmlns:a16="http://schemas.microsoft.com/office/drawing/2014/main" id="{8AEA021F-1DAA-48FA-8690-F473D99A17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B3D3A87" w14:textId="499105B7" w:rsidR="00E33EDF" w:rsidRPr="006F1684" w:rsidRDefault="00646A41" w:rsidP="00646A41">
      <w:pPr>
        <w:pStyle w:val="Caption"/>
        <w:jc w:val="center"/>
        <w:rPr>
          <w:rFonts w:eastAsiaTheme="minorEastAsia"/>
        </w:rPr>
      </w:pPr>
      <w:r>
        <w:t xml:space="preserve">Figure </w:t>
      </w:r>
      <w:fldSimple w:instr=" SEQ Figure \* ARABIC ">
        <w:r w:rsidR="001C7F6A">
          <w:rPr>
            <w:noProof/>
          </w:rPr>
          <w:t>3</w:t>
        </w:r>
      </w:fldSimple>
      <w:r>
        <w:t xml:space="preserve"> </w:t>
      </w:r>
      <w:r w:rsidRPr="000E4307">
        <w:t>Net Force Vs Crank Angle</w:t>
      </w:r>
      <w:r>
        <w:t xml:space="preserve"> Graph</w:t>
      </w:r>
    </w:p>
    <w:p w14:paraId="38C04CE8" w14:textId="5846F7A7" w:rsidR="00EF2617" w:rsidRDefault="005F2066" w:rsidP="00F57628">
      <w:pPr>
        <w:pStyle w:val="Heading2"/>
      </w:pPr>
      <w:bookmarkStart w:id="3" w:name="_Toc225093749"/>
      <w:r>
        <w:t>2</w:t>
      </w:r>
      <w:r w:rsidR="006D33BE">
        <w:t>.2</w:t>
      </w:r>
      <w:r w:rsidR="00EF2617" w:rsidRPr="008A706D">
        <w:t xml:space="preserve"> Force Calculation at Each Component</w:t>
      </w:r>
      <w:bookmarkEnd w:id="3"/>
    </w:p>
    <w:p w14:paraId="37A76272" w14:textId="14D825A4" w:rsidR="00800D78" w:rsidRDefault="00800D78" w:rsidP="00800D78">
      <w:pPr>
        <w:pStyle w:val="ListParagraph"/>
        <w:numPr>
          <w:ilvl w:val="0"/>
          <w:numId w:val="3"/>
        </w:numPr>
      </w:pPr>
      <w:r>
        <w:t xml:space="preserve">The connecting rod midpoint </w:t>
      </w:r>
      <w:r w:rsidR="00B64947">
        <w:t xml:space="preserve">was modelled as a member in axial loading with force equal to </w:t>
      </w:r>
      <w:proofErr w:type="spellStart"/>
      <w:r w:rsidR="00B64947">
        <w:t>F</w:t>
      </w:r>
      <w:r w:rsidR="00B64947">
        <w:rPr>
          <w:vertAlign w:val="subscript"/>
        </w:rPr>
        <w:t>net</w:t>
      </w:r>
      <w:proofErr w:type="spellEnd"/>
      <w:r w:rsidR="00B64947">
        <w:t>.</w:t>
      </w:r>
    </w:p>
    <w:p w14:paraId="351E7036" w14:textId="77777777" w:rsidR="00646A41" w:rsidRDefault="00AA3784" w:rsidP="00646A41">
      <w:pPr>
        <w:keepNext/>
        <w:ind w:left="360"/>
        <w:jc w:val="center"/>
      </w:pPr>
      <w:r>
        <w:rPr>
          <w:noProof/>
        </w:rPr>
        <w:lastRenderedPageBreak/>
        <w:drawing>
          <wp:inline distT="0" distB="0" distL="0" distR="0" wp14:anchorId="3B777E21" wp14:editId="722E9712">
            <wp:extent cx="4582562" cy="2716040"/>
            <wp:effectExtent l="0" t="0" r="8890" b="8255"/>
            <wp:docPr id="923277446" name="Chart 1">
              <a:extLst xmlns:a="http://schemas.openxmlformats.org/drawingml/2006/main">
                <a:ext uri="{FF2B5EF4-FFF2-40B4-BE49-F238E27FC236}">
                  <a16:creationId xmlns:a16="http://schemas.microsoft.com/office/drawing/2014/main" id="{3F3C2F87-7903-42D4-BB70-4DE97515AC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C9E7E90" w14:textId="49089145" w:rsidR="006E7FF6" w:rsidRDefault="00646A41" w:rsidP="00646A41">
      <w:pPr>
        <w:pStyle w:val="Caption"/>
        <w:jc w:val="center"/>
      </w:pPr>
      <w:r>
        <w:t xml:space="preserve">Figure </w:t>
      </w:r>
      <w:fldSimple w:instr=" SEQ Figure \* ARABIC ">
        <w:r w:rsidR="001C7F6A">
          <w:rPr>
            <w:noProof/>
          </w:rPr>
          <w:t>4</w:t>
        </w:r>
      </w:fldSimple>
      <w:r>
        <w:t xml:space="preserve"> </w:t>
      </w:r>
      <w:r w:rsidRPr="00F56A59">
        <w:t>Rod Force Vs Crank Angle</w:t>
      </w:r>
      <w:r>
        <w:t xml:space="preserve"> Graph</w:t>
      </w:r>
    </w:p>
    <w:p w14:paraId="7FACE348" w14:textId="77777777" w:rsidR="00646A41" w:rsidRDefault="00035303" w:rsidP="00646A41">
      <w:pPr>
        <w:keepNext/>
        <w:ind w:left="360"/>
        <w:jc w:val="center"/>
      </w:pPr>
      <w:r>
        <w:rPr>
          <w:noProof/>
        </w:rPr>
        <w:drawing>
          <wp:inline distT="0" distB="0" distL="0" distR="0" wp14:anchorId="1116B8CC" wp14:editId="2FBC2BAC">
            <wp:extent cx="4582563" cy="2716039"/>
            <wp:effectExtent l="0" t="0" r="8890" b="8255"/>
            <wp:docPr id="412661033" name="Chart 1">
              <a:extLst xmlns:a="http://schemas.openxmlformats.org/drawingml/2006/main">
                <a:ext uri="{FF2B5EF4-FFF2-40B4-BE49-F238E27FC236}">
                  <a16:creationId xmlns:a16="http://schemas.microsoft.com/office/drawing/2014/main" id="{9F069549-1C1F-4917-B176-ED666B53C3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1D8BCB5" w14:textId="1F2EDC87" w:rsidR="00AA3784" w:rsidRDefault="00646A41" w:rsidP="00646A41">
      <w:pPr>
        <w:pStyle w:val="Caption"/>
        <w:jc w:val="center"/>
      </w:pPr>
      <w:r>
        <w:t xml:space="preserve">Figure </w:t>
      </w:r>
      <w:fldSimple w:instr=" SEQ Figure \* ARABIC ">
        <w:r w:rsidR="001C7F6A">
          <w:rPr>
            <w:noProof/>
          </w:rPr>
          <w:t>5</w:t>
        </w:r>
      </w:fldSimple>
      <w:r>
        <w:t xml:space="preserve"> </w:t>
      </w:r>
      <w:r w:rsidRPr="006F2E9C">
        <w:t>Side Force Vs Crank Angle</w:t>
      </w:r>
      <w:r>
        <w:t xml:space="preserve"> Graph</w:t>
      </w:r>
    </w:p>
    <w:p w14:paraId="0327D299" w14:textId="0507086F" w:rsidR="00F847E0" w:rsidRDefault="00F847E0" w:rsidP="00800D78">
      <w:pPr>
        <w:pStyle w:val="ListParagraph"/>
        <w:numPr>
          <w:ilvl w:val="0"/>
          <w:numId w:val="3"/>
        </w:numPr>
      </w:pPr>
      <w:r>
        <w:t xml:space="preserve">The </w:t>
      </w:r>
      <w:proofErr w:type="spellStart"/>
      <w:r>
        <w:t>gudgeon</w:t>
      </w:r>
      <w:proofErr w:type="spellEnd"/>
      <w:r>
        <w:t xml:space="preserve"> pin was treated as a simply supported beam under central loading with maximum bending moment</w:t>
      </w:r>
      <w:r w:rsidR="00916EA2">
        <w:t>:</w:t>
      </w:r>
    </w:p>
    <w:p w14:paraId="6A8E36C3" w14:textId="558710EE" w:rsidR="00916EA2" w:rsidRPr="007E1663" w:rsidRDefault="00A933F6" w:rsidP="00916EA2">
      <w:pPr>
        <w:rPr>
          <w:rFonts w:eastAsiaTheme="minorEastAsia"/>
        </w:rPr>
      </w:pPr>
      <m:oMathPara>
        <m:oMath>
          <m:sSub>
            <m:sSubPr>
              <m:ctrlPr>
                <w:rPr>
                  <w:rFonts w:ascii="Cambria Math" w:hAnsi="Cambria Math"/>
                  <w:i/>
                </w:rPr>
              </m:ctrlPr>
            </m:sSubPr>
            <m:e>
              <m:r>
                <w:rPr>
                  <w:rFonts w:ascii="Cambria Math" w:hAnsi="Cambria Math"/>
                </w:rPr>
                <m:t>M</m:t>
              </m:r>
            </m:e>
            <m:sub>
              <m:r>
                <w:rPr>
                  <w:rFonts w:ascii="Cambria Math" w:hAnsi="Cambria Math"/>
                </w:rPr>
                <m:t>max</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gas</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p</m:t>
                  </m:r>
                </m:sub>
              </m:sSub>
            </m:num>
            <m:den>
              <m:r>
                <w:rPr>
                  <w:rFonts w:ascii="Cambria Math" w:hAnsi="Cambria Math"/>
                </w:rPr>
                <m:t>4</m:t>
              </m:r>
            </m:den>
          </m:f>
        </m:oMath>
      </m:oMathPara>
    </w:p>
    <w:p w14:paraId="6AD09322" w14:textId="5EA53661" w:rsidR="007E1663" w:rsidRDefault="007E1663" w:rsidP="007E1663">
      <w:pPr>
        <w:pStyle w:val="ListParagraph"/>
        <w:numPr>
          <w:ilvl w:val="0"/>
          <w:numId w:val="4"/>
        </w:numPr>
        <w:rPr>
          <w:rFonts w:eastAsiaTheme="minorEastAsia"/>
        </w:rPr>
      </w:pPr>
      <w:r>
        <w:rPr>
          <w:rFonts w:eastAsiaTheme="minorEastAsia"/>
        </w:rPr>
        <w:t>The conrod was analysed under peak tensile loading at top dead centre (TDC) where inertia forces are</w:t>
      </w:r>
      <w:r w:rsidR="00262FF4">
        <w:rPr>
          <w:rFonts w:eastAsiaTheme="minorEastAsia"/>
        </w:rPr>
        <w:t xml:space="preserve"> biggest:</w:t>
      </w:r>
    </w:p>
    <w:p w14:paraId="1BD65990" w14:textId="789BC150" w:rsidR="00262FF4" w:rsidRPr="00D55E51" w:rsidRDefault="00A933F6" w:rsidP="00262FF4">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bolt</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r</m:t>
                  </m:r>
                </m:sub>
              </m:sSub>
              <m:r>
                <w:rPr>
                  <w:rFonts w:ascii="Cambria Math" w:eastAsiaTheme="minorEastAsia" w:hAnsi="Cambria Math"/>
                </w:rPr>
                <m:t>∙</m:t>
              </m:r>
              <m:r>
                <w:rPr>
                  <w:rFonts w:ascii="Cambria Math" w:eastAsiaTheme="minorEastAsia" w:hAnsi="Cambria Math"/>
                </w:rPr>
                <m:t>r</m:t>
              </m:r>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ω</m:t>
                  </m:r>
                </m:e>
                <m:sup>
                  <m:r>
                    <w:rPr>
                      <w:rFonts w:ascii="Cambria Math" w:eastAsiaTheme="minorEastAsia" w:hAnsi="Cambria Math"/>
                    </w:rPr>
                    <m:t>2</m:t>
                  </m:r>
                </m:sup>
              </m:sSup>
            </m:num>
            <m:den>
              <m:r>
                <w:rPr>
                  <w:rFonts w:ascii="Cambria Math" w:eastAsiaTheme="minorEastAsia" w:hAnsi="Cambria Math"/>
                </w:rPr>
                <m:t>2</m:t>
              </m:r>
            </m:den>
          </m:f>
        </m:oMath>
      </m:oMathPara>
    </w:p>
    <w:p w14:paraId="16C00AF7" w14:textId="05D1223B" w:rsidR="00D55E51" w:rsidRPr="00262FF4" w:rsidRDefault="00D55E51" w:rsidP="00262FF4">
      <w:pPr>
        <w:rPr>
          <w:rFonts w:eastAsiaTheme="minorEastAsia"/>
        </w:rPr>
      </w:pPr>
      <w:r>
        <w:rPr>
          <w:rFonts w:eastAsiaTheme="minorEastAsia"/>
        </w:rPr>
        <w:br w:type="page"/>
      </w:r>
    </w:p>
    <w:p w14:paraId="74880E3E" w14:textId="16A6D70E" w:rsidR="00EF2617" w:rsidRPr="00D55E51" w:rsidRDefault="00F847E0" w:rsidP="00D55E51">
      <w:pPr>
        <w:pStyle w:val="Heading2"/>
      </w:pPr>
      <w:bookmarkStart w:id="4" w:name="_Toc225093750"/>
      <w:r w:rsidRPr="00D55E51">
        <w:lastRenderedPageBreak/>
        <w:t>2</w:t>
      </w:r>
      <w:r w:rsidR="00EF2617" w:rsidRPr="00D55E51">
        <w:t>.3 Stress and Fatigue Modelling</w:t>
      </w:r>
      <w:bookmarkEnd w:id="4"/>
    </w:p>
    <w:p w14:paraId="5284B7D2" w14:textId="24384B03" w:rsidR="0052319A" w:rsidRDefault="0052319A" w:rsidP="0052319A">
      <w:r>
        <w:t>Stress was calculated using</w:t>
      </w:r>
      <w:r w:rsidR="00613142">
        <w:t xml:space="preserve"> (</w:t>
      </w:r>
      <w:proofErr w:type="spellStart"/>
      <w:r w:rsidR="00613142">
        <w:t>Budynas</w:t>
      </w:r>
      <w:proofErr w:type="spellEnd"/>
      <w:r w:rsidR="00613142">
        <w:t xml:space="preserve"> &amp; Nisbett, 2011)</w:t>
      </w:r>
      <w:r>
        <w:t>:</w:t>
      </w:r>
    </w:p>
    <w:p w14:paraId="41936A6B" w14:textId="5E2B1E5F" w:rsidR="0052319A" w:rsidRPr="00B66DEF" w:rsidRDefault="0052319A" w:rsidP="0052319A">
      <w:pPr>
        <w:pStyle w:val="ListParagraph"/>
        <w:numPr>
          <w:ilvl w:val="0"/>
          <w:numId w:val="4"/>
        </w:numPr>
        <w:rPr>
          <w:rFonts w:eastAsiaTheme="minorEastAsia"/>
        </w:rPr>
      </w:pPr>
      <w:r>
        <w:t xml:space="preserve">Axial: </w:t>
      </w:r>
      <m:oMath>
        <m:r>
          <w:rPr>
            <w:rFonts w:ascii="Cambria Math" w:hAnsi="Cambria Math"/>
          </w:rPr>
          <m:t>σ=</m:t>
        </m:r>
        <m:f>
          <m:fPr>
            <m:ctrlPr>
              <w:rPr>
                <w:rFonts w:ascii="Cambria Math" w:hAnsi="Cambria Math"/>
                <w:i/>
              </w:rPr>
            </m:ctrlPr>
          </m:fPr>
          <m:num>
            <m:r>
              <w:rPr>
                <w:rFonts w:ascii="Cambria Math" w:hAnsi="Cambria Math"/>
              </w:rPr>
              <m:t>F</m:t>
            </m:r>
          </m:num>
          <m:den>
            <m:r>
              <w:rPr>
                <w:rFonts w:ascii="Cambria Math" w:hAnsi="Cambria Math"/>
              </w:rPr>
              <m:t>A</m:t>
            </m:r>
          </m:den>
        </m:f>
      </m:oMath>
    </w:p>
    <w:p w14:paraId="348D2071" w14:textId="3C1FDCC4" w:rsidR="00B66DEF" w:rsidRPr="00B66DEF" w:rsidRDefault="00B66DEF" w:rsidP="0052319A">
      <w:pPr>
        <w:pStyle w:val="ListParagraph"/>
        <w:numPr>
          <w:ilvl w:val="0"/>
          <w:numId w:val="4"/>
        </w:numPr>
        <w:rPr>
          <w:rFonts w:eastAsiaTheme="minorEastAsia"/>
        </w:rPr>
      </w:pPr>
      <w:r>
        <w:rPr>
          <w:rFonts w:eastAsiaTheme="minorEastAsia"/>
        </w:rPr>
        <w:t xml:space="preserve">Bending: </w:t>
      </w:r>
      <m:oMath>
        <m:r>
          <w:rPr>
            <w:rFonts w:ascii="Cambria Math" w:eastAsiaTheme="minorEastAsia" w:hAnsi="Cambria Math"/>
          </w:rPr>
          <m:t>σ=</m:t>
        </m:r>
        <m:f>
          <m:fPr>
            <m:ctrlPr>
              <w:rPr>
                <w:rFonts w:ascii="Cambria Math" w:eastAsiaTheme="minorEastAsia" w:hAnsi="Cambria Math"/>
                <w:i/>
              </w:rPr>
            </m:ctrlPr>
          </m:fPr>
          <m:num>
            <m:r>
              <w:rPr>
                <w:rFonts w:ascii="Cambria Math" w:eastAsiaTheme="minorEastAsia" w:hAnsi="Cambria Math"/>
              </w:rPr>
              <m:t>M∙c</m:t>
            </m:r>
          </m:num>
          <m:den>
            <m:r>
              <w:rPr>
                <w:rFonts w:ascii="Cambria Math" w:eastAsiaTheme="minorEastAsia" w:hAnsi="Cambria Math"/>
              </w:rPr>
              <m:t>I</m:t>
            </m:r>
          </m:den>
        </m:f>
      </m:oMath>
    </w:p>
    <w:p w14:paraId="47FA7B01" w14:textId="57F35765" w:rsidR="00B66DEF" w:rsidRPr="000E3D24" w:rsidRDefault="00B66DEF" w:rsidP="0052319A">
      <w:pPr>
        <w:pStyle w:val="ListParagraph"/>
        <w:numPr>
          <w:ilvl w:val="0"/>
          <w:numId w:val="4"/>
        </w:numPr>
        <w:rPr>
          <w:rFonts w:eastAsiaTheme="minorEastAsia"/>
        </w:rPr>
      </w:pPr>
      <w:r>
        <w:rPr>
          <w:rFonts w:eastAsiaTheme="minorEastAsia"/>
        </w:rPr>
        <w:t>Bearing</w:t>
      </w:r>
      <w:r w:rsidR="000E3D24">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b</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F</m:t>
            </m:r>
          </m:num>
          <m:den>
            <m:r>
              <w:rPr>
                <w:rFonts w:ascii="Cambria Math" w:eastAsiaTheme="minorEastAsia" w:hAnsi="Cambria Math"/>
              </w:rPr>
              <m:t>d∙t</m:t>
            </m:r>
          </m:den>
        </m:f>
      </m:oMath>
    </w:p>
    <w:p w14:paraId="33C9B37F" w14:textId="4B75E0C0" w:rsidR="000E3D24" w:rsidRDefault="000E3D24" w:rsidP="000E3D24">
      <w:pPr>
        <w:rPr>
          <w:rFonts w:eastAsiaTheme="minorEastAsia"/>
        </w:rPr>
      </w:pPr>
      <w:r>
        <w:rPr>
          <w:rFonts w:eastAsiaTheme="minorEastAsia"/>
        </w:rPr>
        <w:t xml:space="preserve">Fatigue safety was assessed using the Goodman </w:t>
      </w:r>
      <w:r w:rsidR="008E02BE">
        <w:rPr>
          <w:rFonts w:eastAsiaTheme="minorEastAsia"/>
        </w:rPr>
        <w:t>relation</w:t>
      </w:r>
      <w:r w:rsidR="00613142">
        <w:rPr>
          <w:rFonts w:eastAsiaTheme="minorEastAsia"/>
        </w:rPr>
        <w:t xml:space="preserve"> </w:t>
      </w:r>
      <w:r w:rsidR="00613142">
        <w:t>(</w:t>
      </w:r>
      <w:proofErr w:type="spellStart"/>
      <w:r w:rsidR="00613142">
        <w:t>Budynas</w:t>
      </w:r>
      <w:proofErr w:type="spellEnd"/>
      <w:r w:rsidR="00613142">
        <w:t xml:space="preserve"> &amp; Nisbett, 2011):</w:t>
      </w:r>
    </w:p>
    <w:p w14:paraId="4AEB7B31" w14:textId="211BF113" w:rsidR="008E02BE" w:rsidRPr="00266755" w:rsidRDefault="00A933F6" w:rsidP="000E3D24">
      <w:pPr>
        <w:rPr>
          <w:rFonts w:eastAsiaTheme="minorEastAsia"/>
        </w:rPr>
      </w:pPr>
      <m:oMathPara>
        <m:oMath>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a</m:t>
                  </m:r>
                </m:sub>
              </m:sSub>
            </m:num>
            <m:den>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e</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m</m:t>
                  </m:r>
                </m:sub>
              </m:sSub>
            </m:num>
            <m:den>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u</m:t>
                  </m:r>
                </m:sub>
              </m:sSub>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n</m:t>
              </m:r>
            </m:den>
          </m:f>
        </m:oMath>
      </m:oMathPara>
    </w:p>
    <w:p w14:paraId="3BBC1E2A" w14:textId="77777777" w:rsidR="00646A41" w:rsidRDefault="00F64EAD" w:rsidP="00646A41">
      <w:pPr>
        <w:keepNext/>
      </w:pPr>
      <w:r>
        <w:rPr>
          <w:noProof/>
        </w:rPr>
        <w:drawing>
          <wp:inline distT="0" distB="0" distL="0" distR="0" wp14:anchorId="6D3CB298" wp14:editId="21ECC367">
            <wp:extent cx="5699760" cy="3337560"/>
            <wp:effectExtent l="0" t="0" r="15240" b="15240"/>
            <wp:docPr id="928980158" name="Chart 1">
              <a:extLst xmlns:a="http://schemas.openxmlformats.org/drawingml/2006/main">
                <a:ext uri="{FF2B5EF4-FFF2-40B4-BE49-F238E27FC236}">
                  <a16:creationId xmlns:a16="http://schemas.microsoft.com/office/drawing/2014/main" id="{634E7E3E-3381-4F06-8844-F3BB82758D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78ED1E6" w14:textId="27C486FC" w:rsidR="00266755" w:rsidRDefault="00646A41" w:rsidP="00646A41">
      <w:pPr>
        <w:pStyle w:val="Caption"/>
        <w:jc w:val="center"/>
      </w:pPr>
      <w:r>
        <w:t xml:space="preserve">Figure </w:t>
      </w:r>
      <w:fldSimple w:instr=" SEQ Figure \* ARABIC ">
        <w:r w:rsidR="001C7F6A">
          <w:rPr>
            <w:noProof/>
          </w:rPr>
          <w:t>6</w:t>
        </w:r>
      </w:fldSimple>
      <w:r>
        <w:t xml:space="preserve"> </w:t>
      </w:r>
      <w:r w:rsidRPr="001B77DF">
        <w:t>Pressure Vs Crank Angle</w:t>
      </w:r>
      <w:r>
        <w:t xml:space="preserve"> Graph</w:t>
      </w:r>
    </w:p>
    <w:p w14:paraId="2C1A0DFF" w14:textId="46EAE50A" w:rsidR="00E5508B" w:rsidRPr="00E5508B" w:rsidRDefault="00E5508B" w:rsidP="00E5508B">
      <w:r>
        <w:br w:type="page"/>
      </w:r>
    </w:p>
    <w:p w14:paraId="11D11BA6" w14:textId="355D8C8B" w:rsidR="00EF2617" w:rsidRPr="008A706D" w:rsidRDefault="00EF2617" w:rsidP="008A706D">
      <w:pPr>
        <w:pStyle w:val="Heading1"/>
        <w:rPr>
          <w:rFonts w:asciiTheme="majorHAnsi" w:hAnsiTheme="majorHAnsi"/>
        </w:rPr>
      </w:pPr>
      <w:bookmarkStart w:id="5" w:name="_Toc225093751"/>
      <w:r w:rsidRPr="008A706D">
        <w:rPr>
          <w:rFonts w:asciiTheme="majorHAnsi" w:hAnsiTheme="majorHAnsi"/>
        </w:rPr>
        <w:lastRenderedPageBreak/>
        <w:t>3.0 Results (Base RPM Components)</w:t>
      </w:r>
      <w:bookmarkEnd w:id="5"/>
    </w:p>
    <w:p w14:paraId="61C20DDC" w14:textId="3D0E83A6" w:rsidR="00EF2617" w:rsidRDefault="00EF2617" w:rsidP="008A706D">
      <w:pPr>
        <w:pStyle w:val="Heading2"/>
        <w:rPr>
          <w:rFonts w:asciiTheme="minorHAnsi" w:hAnsiTheme="minorHAnsi"/>
        </w:rPr>
      </w:pPr>
      <w:bookmarkStart w:id="6" w:name="_Toc225093752"/>
      <w:r w:rsidRPr="008A706D">
        <w:rPr>
          <w:rFonts w:asciiTheme="minorHAnsi" w:hAnsiTheme="minorHAnsi"/>
        </w:rPr>
        <w:t>3.1 Midpoint of Conrod</w:t>
      </w:r>
      <w:bookmarkEnd w:id="6"/>
    </w:p>
    <w:p w14:paraId="6266D65B" w14:textId="308F9AFC" w:rsidR="00BB4C25" w:rsidRDefault="00BB4C25" w:rsidP="00BB4C25">
      <w:r>
        <w:t>The connecting rod midpoint experiences axial loading transmitted from the piston through the rod. Using the force against crank angle data</w:t>
      </w:r>
      <w:r w:rsidR="00685D59">
        <w:t>,</w:t>
      </w:r>
      <w:r>
        <w:t xml:space="preserve"> the resulting axial stress cycle at the rod midpoint ranges </w:t>
      </w:r>
      <w:r w:rsidR="00E03235">
        <w:t xml:space="preserve">from </w:t>
      </w:r>
      <w:r>
        <w:t>205</w:t>
      </w:r>
      <w:r w:rsidR="001F00EB">
        <w:t>.98 MPa to -30.29</w:t>
      </w:r>
      <w:r w:rsidR="00A04175">
        <w:t xml:space="preserve"> MPa, with a</w:t>
      </w:r>
      <w:r w:rsidR="001F00EB">
        <w:t xml:space="preserve"> mean stress of 87.84 MPa and a stress range of </w:t>
      </w:r>
      <w:r w:rsidR="00E95207">
        <w:t>236.27 MPa.</w:t>
      </w:r>
    </w:p>
    <w:p w14:paraId="7A0D8760" w14:textId="6BC3EF2C" w:rsidR="00E95207" w:rsidRDefault="004949BC" w:rsidP="00BB4C25">
      <w:r>
        <w:t>When these values are plotted on a Goodman diagram using the materials allowable endurance stress (820.9</w:t>
      </w:r>
      <w:r w:rsidR="00097259">
        <w:t>4 MPa)</w:t>
      </w:r>
      <w:r w:rsidR="001620AB">
        <w:t>,</w:t>
      </w:r>
      <w:r w:rsidR="00097259">
        <w:t xml:space="preserve"> the resulting fatigue safety factor is 3.47.</w:t>
      </w:r>
      <w:r w:rsidR="00AE3819">
        <w:t xml:space="preserve"> An FSF above 3 indicates that the rod has a comfortable margin against failure</w:t>
      </w:r>
      <w:r w:rsidR="00D822E9">
        <w:t>. In practical terms, this means the rod is strong enough to handle the cyclic loading without being excessiv</w:t>
      </w:r>
      <w:r w:rsidR="00534C83">
        <w:t>ely overbuilt. It strikes a good balance between durability and weight.</w:t>
      </w:r>
    </w:p>
    <w:p w14:paraId="582F545D" w14:textId="77777777" w:rsidR="00646A41" w:rsidRDefault="00AF741E" w:rsidP="00646A41">
      <w:pPr>
        <w:keepNext/>
        <w:jc w:val="center"/>
      </w:pPr>
      <w:r>
        <w:rPr>
          <w:noProof/>
        </w:rPr>
        <w:drawing>
          <wp:inline distT="0" distB="0" distL="0" distR="0" wp14:anchorId="334C63C4" wp14:editId="149C270E">
            <wp:extent cx="4582562" cy="2716039"/>
            <wp:effectExtent l="0" t="0" r="8890" b="8255"/>
            <wp:docPr id="1529019265" name="Chart 1">
              <a:extLst xmlns:a="http://schemas.openxmlformats.org/drawingml/2006/main">
                <a:ext uri="{FF2B5EF4-FFF2-40B4-BE49-F238E27FC236}">
                  <a16:creationId xmlns:a16="http://schemas.microsoft.com/office/drawing/2014/main" id="{0E6BA9F1-47F4-4D94-BD83-26E38F0FE9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5E46302" w14:textId="3311B82F" w:rsidR="007E6D03" w:rsidRDefault="00646A41" w:rsidP="00646A41">
      <w:pPr>
        <w:pStyle w:val="Caption"/>
        <w:jc w:val="center"/>
      </w:pPr>
      <w:r>
        <w:t xml:space="preserve">Figure </w:t>
      </w:r>
      <w:fldSimple w:instr=" SEQ Figure \* ARABIC ">
        <w:r w:rsidR="001C7F6A">
          <w:rPr>
            <w:noProof/>
          </w:rPr>
          <w:t>7</w:t>
        </w:r>
      </w:fldSimple>
      <w:r>
        <w:t xml:space="preserve"> </w:t>
      </w:r>
      <w:r w:rsidRPr="00E96F9D">
        <w:t>Rod Stress Vs Crank Angle</w:t>
      </w:r>
      <w:r>
        <w:t xml:space="preserve"> Graph</w:t>
      </w:r>
    </w:p>
    <w:p w14:paraId="0F7A801D" w14:textId="77777777" w:rsidR="00646A41" w:rsidRDefault="00C341A6" w:rsidP="00646A41">
      <w:pPr>
        <w:keepNext/>
        <w:jc w:val="center"/>
      </w:pPr>
      <w:r>
        <w:rPr>
          <w:noProof/>
        </w:rPr>
        <w:drawing>
          <wp:inline distT="0" distB="0" distL="0" distR="0" wp14:anchorId="184110DF" wp14:editId="5B89CB9F">
            <wp:extent cx="4582562" cy="2716039"/>
            <wp:effectExtent l="0" t="0" r="8890" b="8255"/>
            <wp:docPr id="1278991431" name="Chart 1">
              <a:extLst xmlns:a="http://schemas.openxmlformats.org/drawingml/2006/main">
                <a:ext uri="{FF2B5EF4-FFF2-40B4-BE49-F238E27FC236}">
                  <a16:creationId xmlns:a16="http://schemas.microsoft.com/office/drawing/2014/main" id="{85DF094F-8033-49A7-8BD0-36493628C0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6E693AC" w14:textId="3057E984" w:rsidR="00CC74C7" w:rsidRPr="00BB4C25" w:rsidRDefault="00646A41" w:rsidP="00646A41">
      <w:pPr>
        <w:pStyle w:val="Caption"/>
        <w:jc w:val="center"/>
      </w:pPr>
      <w:r>
        <w:t xml:space="preserve">Figure </w:t>
      </w:r>
      <w:fldSimple w:instr=" SEQ Figure \* ARABIC ">
        <w:r w:rsidR="001C7F6A">
          <w:rPr>
            <w:noProof/>
          </w:rPr>
          <w:t>8</w:t>
        </w:r>
      </w:fldSimple>
      <w:r>
        <w:t xml:space="preserve"> </w:t>
      </w:r>
      <w:r w:rsidRPr="0041212A">
        <w:t>Goodman Diagram - Conrod Midpoint</w:t>
      </w:r>
    </w:p>
    <w:p w14:paraId="755C4BAA" w14:textId="180EC808" w:rsidR="00EF2617" w:rsidRDefault="00EF2617" w:rsidP="008A706D">
      <w:pPr>
        <w:pStyle w:val="Heading2"/>
        <w:rPr>
          <w:rFonts w:asciiTheme="minorHAnsi" w:hAnsiTheme="minorHAnsi"/>
        </w:rPr>
      </w:pPr>
      <w:bookmarkStart w:id="7" w:name="_Toc225093753"/>
      <w:r w:rsidRPr="008A706D">
        <w:rPr>
          <w:rFonts w:asciiTheme="minorHAnsi" w:hAnsiTheme="minorHAnsi"/>
        </w:rPr>
        <w:lastRenderedPageBreak/>
        <w:t>3.2</w:t>
      </w:r>
      <w:r w:rsidR="00FB351F">
        <w:rPr>
          <w:rFonts w:asciiTheme="minorHAnsi" w:hAnsiTheme="minorHAnsi"/>
        </w:rPr>
        <w:t xml:space="preserve"> </w:t>
      </w:r>
      <w:proofErr w:type="spellStart"/>
      <w:r w:rsidRPr="008A706D">
        <w:rPr>
          <w:rFonts w:asciiTheme="minorHAnsi" w:hAnsiTheme="minorHAnsi"/>
        </w:rPr>
        <w:t>Gudgeon</w:t>
      </w:r>
      <w:proofErr w:type="spellEnd"/>
      <w:r w:rsidRPr="008A706D">
        <w:rPr>
          <w:rFonts w:asciiTheme="minorHAnsi" w:hAnsiTheme="minorHAnsi"/>
        </w:rPr>
        <w:t xml:space="preserve"> Pin</w:t>
      </w:r>
      <w:bookmarkEnd w:id="7"/>
    </w:p>
    <w:p w14:paraId="610F7758" w14:textId="7FD184F5" w:rsidR="00B648A9" w:rsidRDefault="0051473A" w:rsidP="00B648A9">
      <w:r>
        <w:t xml:space="preserve">The </w:t>
      </w:r>
      <w:proofErr w:type="spellStart"/>
      <w:r>
        <w:t>gudgeon</w:t>
      </w:r>
      <w:proofErr w:type="spellEnd"/>
      <w:r>
        <w:t xml:space="preserve"> pin carries the oscillating load between the piston and the small end of </w:t>
      </w:r>
      <w:r w:rsidR="00765535">
        <w:t xml:space="preserve">a </w:t>
      </w:r>
      <w:r>
        <w:t xml:space="preserve">connecting rod. At base RPM, the pin experiences relatively modest stresses: </w:t>
      </w:r>
      <w:r w:rsidR="001E2F0C">
        <w:t xml:space="preserve">ranging from </w:t>
      </w:r>
      <w:r>
        <w:t xml:space="preserve">42.21 MPa </w:t>
      </w:r>
      <w:r w:rsidR="001E2F0C">
        <w:t>to</w:t>
      </w:r>
      <w:r>
        <w:t xml:space="preserve"> -13.23 MPa</w:t>
      </w:r>
      <w:r w:rsidR="001E2F0C">
        <w:t xml:space="preserve">, </w:t>
      </w:r>
      <w:r w:rsidR="00E03235">
        <w:t>with a</w:t>
      </w:r>
      <w:r>
        <w:t xml:space="preserve"> mean stress of 14.49 MPa and a range of 55.44</w:t>
      </w:r>
      <w:r w:rsidR="001D2B4B">
        <w:t xml:space="preserve"> MPa</w:t>
      </w:r>
      <w:r w:rsidR="009E022D">
        <w:t>.</w:t>
      </w:r>
      <w:r w:rsidR="007F05F9">
        <w:t xml:space="preserve"> </w:t>
      </w:r>
    </w:p>
    <w:p w14:paraId="36C59EAF" w14:textId="4A42B720" w:rsidR="007F05F9" w:rsidRDefault="007F05F9" w:rsidP="00B648A9">
      <w:r>
        <w:t>With an allowable endurance of 886.96 MPa the FSF works out to 15.99</w:t>
      </w:r>
      <w:r w:rsidR="00496F99">
        <w:t xml:space="preserve">. This means </w:t>
      </w:r>
      <w:r w:rsidR="00172813">
        <w:t xml:space="preserve">during the load cycle the </w:t>
      </w:r>
      <w:proofErr w:type="spellStart"/>
      <w:r w:rsidR="00172813">
        <w:t>gudgeon</w:t>
      </w:r>
      <w:proofErr w:type="spellEnd"/>
      <w:r w:rsidR="00172813">
        <w:t xml:space="preserve"> pin </w:t>
      </w:r>
      <w:r w:rsidR="0040259C">
        <w:t xml:space="preserve">is </w:t>
      </w:r>
      <w:r w:rsidR="00DF0521">
        <w:t>unaffected</w:t>
      </w:r>
      <w:r w:rsidR="00EB1FE1">
        <w:t>. While this ensures reliability it also hints that the pin could potentially be lighter without compromising the safety of the component.</w:t>
      </w:r>
    </w:p>
    <w:p w14:paraId="0BEC6DD9" w14:textId="77777777" w:rsidR="00646A41" w:rsidRDefault="00B67C6E" w:rsidP="00646A41">
      <w:pPr>
        <w:keepNext/>
        <w:jc w:val="center"/>
      </w:pPr>
      <w:r>
        <w:rPr>
          <w:noProof/>
        </w:rPr>
        <w:drawing>
          <wp:inline distT="0" distB="0" distL="0" distR="0" wp14:anchorId="2FF89089" wp14:editId="6DCDAFE2">
            <wp:extent cx="4582563" cy="2716040"/>
            <wp:effectExtent l="0" t="0" r="8890" b="8255"/>
            <wp:docPr id="473115396" name="Chart 1">
              <a:extLst xmlns:a="http://schemas.openxmlformats.org/drawingml/2006/main">
                <a:ext uri="{FF2B5EF4-FFF2-40B4-BE49-F238E27FC236}">
                  <a16:creationId xmlns:a16="http://schemas.microsoft.com/office/drawing/2014/main" id="{351F2F6A-9B75-4FC2-8094-002AC04DBD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A239443" w14:textId="7369BA1C" w:rsidR="00B67C6E" w:rsidRDefault="00646A41" w:rsidP="00646A41">
      <w:pPr>
        <w:pStyle w:val="Caption"/>
        <w:jc w:val="center"/>
      </w:pPr>
      <w:r>
        <w:t xml:space="preserve">Figure </w:t>
      </w:r>
      <w:fldSimple w:instr=" SEQ Figure \* ARABIC ">
        <w:r w:rsidR="001C7F6A">
          <w:rPr>
            <w:noProof/>
          </w:rPr>
          <w:t>9</w:t>
        </w:r>
      </w:fldSimple>
      <w:r>
        <w:t xml:space="preserve"> </w:t>
      </w:r>
      <w:r w:rsidRPr="00813920">
        <w:t>Pin Stress Vs Crank Angle</w:t>
      </w:r>
      <w:r>
        <w:t xml:space="preserve"> Graph</w:t>
      </w:r>
    </w:p>
    <w:p w14:paraId="2030BE54" w14:textId="77777777" w:rsidR="00646A41" w:rsidRDefault="00370889" w:rsidP="00646A41">
      <w:pPr>
        <w:keepNext/>
        <w:jc w:val="center"/>
      </w:pPr>
      <w:r>
        <w:rPr>
          <w:noProof/>
        </w:rPr>
        <w:drawing>
          <wp:inline distT="0" distB="0" distL="0" distR="0" wp14:anchorId="4495BE96" wp14:editId="1EBBCE79">
            <wp:extent cx="5731510" cy="2861945"/>
            <wp:effectExtent l="0" t="0" r="2540" b="14605"/>
            <wp:docPr id="1922948902" name="Chart 1">
              <a:extLst xmlns:a="http://schemas.openxmlformats.org/drawingml/2006/main">
                <a:ext uri="{FF2B5EF4-FFF2-40B4-BE49-F238E27FC236}">
                  <a16:creationId xmlns:a16="http://schemas.microsoft.com/office/drawing/2014/main" id="{02B411F8-623B-46C5-B18C-72DCE93772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102F910" w14:textId="5E246E77" w:rsidR="005E55B8" w:rsidRDefault="00646A41" w:rsidP="00646A41">
      <w:pPr>
        <w:pStyle w:val="Caption"/>
        <w:jc w:val="center"/>
      </w:pPr>
      <w:r>
        <w:t xml:space="preserve">Figure </w:t>
      </w:r>
      <w:fldSimple w:instr=" SEQ Figure \* ARABIC ">
        <w:r w:rsidR="001C7F6A">
          <w:rPr>
            <w:noProof/>
          </w:rPr>
          <w:t>10</w:t>
        </w:r>
      </w:fldSimple>
      <w:r>
        <w:t xml:space="preserve"> </w:t>
      </w:r>
      <w:r w:rsidRPr="009E452E">
        <w:t xml:space="preserve">Goodman Diagram - </w:t>
      </w:r>
      <w:proofErr w:type="spellStart"/>
      <w:r w:rsidRPr="009E452E">
        <w:t>Gudgeon</w:t>
      </w:r>
      <w:proofErr w:type="spellEnd"/>
      <w:r w:rsidRPr="009E452E">
        <w:t xml:space="preserve"> Pin</w:t>
      </w:r>
    </w:p>
    <w:p w14:paraId="618BCD11" w14:textId="391FB1B0" w:rsidR="00E5508B" w:rsidRPr="00E5508B" w:rsidRDefault="00E5508B" w:rsidP="00E5508B">
      <w:r>
        <w:br w:type="page"/>
      </w:r>
    </w:p>
    <w:p w14:paraId="77B24365" w14:textId="647A51FE" w:rsidR="00EF2617" w:rsidRDefault="00EF2617" w:rsidP="008A706D">
      <w:pPr>
        <w:pStyle w:val="Heading2"/>
        <w:rPr>
          <w:rFonts w:asciiTheme="minorHAnsi" w:hAnsiTheme="minorHAnsi"/>
        </w:rPr>
      </w:pPr>
      <w:bookmarkStart w:id="8" w:name="_Toc225093754"/>
      <w:r w:rsidRPr="008A706D">
        <w:rPr>
          <w:rFonts w:asciiTheme="minorHAnsi" w:hAnsiTheme="minorHAnsi"/>
        </w:rPr>
        <w:lastRenderedPageBreak/>
        <w:t>3.3 Conrod Bolt</w:t>
      </w:r>
      <w:bookmarkEnd w:id="8"/>
    </w:p>
    <w:p w14:paraId="52851D7D" w14:textId="032F90A8" w:rsidR="005E55B8" w:rsidRDefault="00CD5922" w:rsidP="005E55B8">
      <w:r>
        <w:t xml:space="preserve">The conrod bolt </w:t>
      </w:r>
      <w:r w:rsidR="00D84969">
        <w:t xml:space="preserve">is the component that is most </w:t>
      </w:r>
      <w:r>
        <w:t xml:space="preserve">stressed </w:t>
      </w:r>
      <w:r w:rsidR="00D84969">
        <w:t>by</w:t>
      </w:r>
      <w:r>
        <w:t xml:space="preserve"> high speed</w:t>
      </w:r>
      <w:r w:rsidR="00D84969">
        <w:t>s,</w:t>
      </w:r>
      <w:r>
        <w:t xml:space="preserve"> especially during the exhaust TDC event where inertia forces peak. At base RPM the bolt sees a maximum tensile stress of 476.69 MPa and a minimum of -70.10 MPa giving a mean stress of 203.29 and a range of 546.79 MPa.</w:t>
      </w:r>
    </w:p>
    <w:p w14:paraId="014F4B96" w14:textId="694B66A9" w:rsidR="00DF11B3" w:rsidRDefault="00DF11B3" w:rsidP="005E55B8">
      <w:r>
        <w:t>Using the allowable endurance stress of 807.04 MPa the FSF is 1.48. This is significantly lower than the rod and pin. An FSF around 1.5 means the bolt is operating close to its fatigue limit</w:t>
      </w:r>
      <w:r w:rsidR="00000A3F">
        <w:t>,</w:t>
      </w:r>
      <w:r>
        <w:t xml:space="preserve"> even at the base RPM condition. </w:t>
      </w:r>
      <w:r w:rsidR="003F2B9F">
        <w:t xml:space="preserve">Bolts </w:t>
      </w:r>
      <w:r>
        <w:t xml:space="preserve">are often the limiting factor </w:t>
      </w:r>
      <w:r w:rsidR="00346953">
        <w:t xml:space="preserve">as </w:t>
      </w:r>
      <w:r>
        <w:t xml:space="preserve">they carry large tensile loads and have relatively small </w:t>
      </w:r>
      <w:r w:rsidR="00EF492F">
        <w:t>cross-sectional</w:t>
      </w:r>
      <w:r>
        <w:t xml:space="preserve"> areas.</w:t>
      </w:r>
    </w:p>
    <w:p w14:paraId="0ACD1A9F" w14:textId="77777777" w:rsidR="00646A41" w:rsidRDefault="007537CD" w:rsidP="00646A41">
      <w:pPr>
        <w:keepNext/>
        <w:jc w:val="center"/>
      </w:pPr>
      <w:r>
        <w:rPr>
          <w:noProof/>
        </w:rPr>
        <w:drawing>
          <wp:inline distT="0" distB="0" distL="0" distR="0" wp14:anchorId="26082BC5" wp14:editId="2283F664">
            <wp:extent cx="4582562" cy="2716040"/>
            <wp:effectExtent l="0" t="0" r="8890" b="8255"/>
            <wp:docPr id="1062121703" name="Chart 1">
              <a:extLst xmlns:a="http://schemas.openxmlformats.org/drawingml/2006/main">
                <a:ext uri="{FF2B5EF4-FFF2-40B4-BE49-F238E27FC236}">
                  <a16:creationId xmlns:a16="http://schemas.microsoft.com/office/drawing/2014/main" id="{3F023991-6F56-43D1-A922-582083B93A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15DCE83" w14:textId="0264A966" w:rsidR="00B67C6E" w:rsidRDefault="00646A41" w:rsidP="00646A41">
      <w:pPr>
        <w:pStyle w:val="Caption"/>
        <w:jc w:val="center"/>
      </w:pPr>
      <w:r>
        <w:t xml:space="preserve">Figure </w:t>
      </w:r>
      <w:fldSimple w:instr=" SEQ Figure \* ARABIC ">
        <w:r w:rsidR="001C7F6A">
          <w:rPr>
            <w:noProof/>
          </w:rPr>
          <w:t>11</w:t>
        </w:r>
      </w:fldSimple>
      <w:r>
        <w:t xml:space="preserve"> </w:t>
      </w:r>
      <w:r w:rsidRPr="00E50E94">
        <w:t>Bolt Stress Vs Crank Angle</w:t>
      </w:r>
      <w:r>
        <w:t xml:space="preserve"> Graph</w:t>
      </w:r>
    </w:p>
    <w:p w14:paraId="020E90CC" w14:textId="77777777" w:rsidR="00646A41" w:rsidRDefault="00BE540D" w:rsidP="00646A41">
      <w:pPr>
        <w:keepNext/>
        <w:jc w:val="center"/>
      </w:pPr>
      <w:r>
        <w:rPr>
          <w:noProof/>
        </w:rPr>
        <mc:AlternateContent>
          <mc:Choice Requires="wps">
            <w:drawing>
              <wp:anchor distT="45720" distB="45720" distL="114300" distR="114300" simplePos="0" relativeHeight="251661312" behindDoc="0" locked="0" layoutInCell="1" allowOverlap="1" wp14:anchorId="6E09B2B1" wp14:editId="162F4749">
                <wp:simplePos x="0" y="0"/>
                <wp:positionH relativeFrom="column">
                  <wp:posOffset>3276600</wp:posOffset>
                </wp:positionH>
                <wp:positionV relativeFrom="paragraph">
                  <wp:posOffset>1087755</wp:posOffset>
                </wp:positionV>
                <wp:extent cx="922020" cy="259080"/>
                <wp:effectExtent l="0" t="0" r="11430" b="266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020" cy="259080"/>
                        </a:xfrm>
                        <a:prstGeom prst="rect">
                          <a:avLst/>
                        </a:prstGeom>
                        <a:solidFill>
                          <a:srgbClr val="FFFFFF"/>
                        </a:solidFill>
                        <a:ln w="9525">
                          <a:solidFill>
                            <a:srgbClr val="000000"/>
                          </a:solidFill>
                          <a:miter lim="800000"/>
                          <a:headEnd/>
                          <a:tailEnd/>
                        </a:ln>
                      </wps:spPr>
                      <wps:txbx>
                        <w:txbxContent>
                          <w:p w14:paraId="43D1BE38" w14:textId="4F6CAA2E" w:rsidR="00BE540D" w:rsidRDefault="00BE540D">
                            <w:r>
                              <w:t>FSF = 1.48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09B2B1" id="_x0000_t202" coordsize="21600,21600" o:spt="202" path="m,l,21600r21600,l21600,xe">
                <v:stroke joinstyle="miter"/>
                <v:path gradientshapeok="t" o:connecttype="rect"/>
              </v:shapetype>
              <v:shape id="Text Box 2" o:spid="_x0000_s1026" type="#_x0000_t202" style="position:absolute;left:0;text-align:left;margin-left:258pt;margin-top:85.65pt;width:72.6pt;height:20.4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">
                <v:textbox>
                  <w:txbxContent>
                    <w:p w14:paraId="43D1BE38" w14:textId="4F6CAA2E" w:rsidR="00BE540D" w:rsidRDefault="00BE540D">
                      <w:r>
                        <w:t>FSF = 1.48</w:t>
                      </w:r>
                    </w:p>
                  </w:txbxContent>
                </v:textbox>
              </v:shape>
            </w:pict>
          </mc:Fallback>
        </mc:AlternateContent>
      </w:r>
      <w:r>
        <w:rPr>
          <w:noProof/>
        </w:rPr>
        <w:drawing>
          <wp:inline distT="0" distB="0" distL="0" distR="0" wp14:anchorId="285B5499" wp14:editId="52C944E7">
            <wp:extent cx="5094612" cy="3181049"/>
            <wp:effectExtent l="0" t="0" r="0" b="635"/>
            <wp:docPr id="1743129047" name="Chart 1">
              <a:extLst xmlns:a="http://schemas.openxmlformats.org/drawingml/2006/main">
                <a:ext uri="{FF2B5EF4-FFF2-40B4-BE49-F238E27FC236}">
                  <a16:creationId xmlns:a16="http://schemas.microsoft.com/office/drawing/2014/main" id="{0B82CFCF-11B7-4892-A67C-3CE5C21969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E98990E" w14:textId="73293D8F" w:rsidR="00DF11B3" w:rsidRDefault="00646A41" w:rsidP="00646A41">
      <w:pPr>
        <w:pStyle w:val="Caption"/>
        <w:jc w:val="center"/>
      </w:pPr>
      <w:r>
        <w:t xml:space="preserve">Figure </w:t>
      </w:r>
      <w:fldSimple w:instr=" SEQ Figure \* ARABIC ">
        <w:r w:rsidR="001C7F6A">
          <w:rPr>
            <w:noProof/>
          </w:rPr>
          <w:t>12</w:t>
        </w:r>
      </w:fldSimple>
      <w:r>
        <w:t xml:space="preserve"> </w:t>
      </w:r>
      <w:r w:rsidRPr="00F26245">
        <w:t>Goodman Diagram - Bolt at 6000 RPM</w:t>
      </w:r>
    </w:p>
    <w:p w14:paraId="7C0728AE" w14:textId="6B790FCA" w:rsidR="00D75377" w:rsidRPr="00D75377" w:rsidRDefault="00910FE4" w:rsidP="00780C42">
      <w:pPr>
        <w:pStyle w:val="Heading2"/>
      </w:pPr>
      <w:bookmarkStart w:id="9" w:name="_Toc225093755"/>
      <w:r>
        <w:lastRenderedPageBreak/>
        <w:t>3.4 Critical Analysis</w:t>
      </w:r>
      <w:bookmarkEnd w:id="9"/>
      <w:r>
        <w:t xml:space="preserve"> </w:t>
      </w:r>
    </w:p>
    <w:p w14:paraId="208FA871" w14:textId="0D94EEBD" w:rsidR="00BC5F45" w:rsidRDefault="00BC5F45" w:rsidP="00BC5F45">
      <w:r>
        <w:t>T</w:t>
      </w:r>
      <w:r w:rsidR="00CB71DF">
        <w:t>he data</w:t>
      </w:r>
      <w:r w:rsidR="00FE397E">
        <w:t xml:space="preserve"> examined</w:t>
      </w:r>
      <w:r w:rsidR="00CB71DF">
        <w:t xml:space="preserve"> </w:t>
      </w:r>
      <w:r w:rsidR="00FE397E">
        <w:t>demonstrates how t</w:t>
      </w:r>
      <w:r>
        <w:t xml:space="preserve">he three components </w:t>
      </w:r>
      <w:r w:rsidR="00FE397E">
        <w:t>have</w:t>
      </w:r>
      <w:r>
        <w:t xml:space="preserve"> very different levels of fatigue robustness:</w:t>
      </w:r>
    </w:p>
    <w:p w14:paraId="59B6CD14" w14:textId="122CA60D" w:rsidR="00BC5F45" w:rsidRDefault="00BC5F45" w:rsidP="00BC5F45">
      <w:pPr>
        <w:pStyle w:val="ListParagraph"/>
        <w:numPr>
          <w:ilvl w:val="0"/>
          <w:numId w:val="5"/>
        </w:numPr>
      </w:pPr>
      <w:proofErr w:type="spellStart"/>
      <w:r>
        <w:t>Gudgeon</w:t>
      </w:r>
      <w:proofErr w:type="spellEnd"/>
      <w:r>
        <w:t xml:space="preserve"> Pin (FSF=</w:t>
      </w:r>
      <w:r w:rsidR="0002355F">
        <w:t>15.99)</w:t>
      </w:r>
    </w:p>
    <w:p w14:paraId="330B8A2A" w14:textId="3108AA77" w:rsidR="0002355F" w:rsidRDefault="0002355F" w:rsidP="0002355F">
      <w:pPr>
        <w:pStyle w:val="ListParagraph"/>
        <w:numPr>
          <w:ilvl w:val="1"/>
          <w:numId w:val="5"/>
        </w:numPr>
      </w:pPr>
      <w:r>
        <w:t>The pin is massively over-engineered for the loads it sees. Its stresses are tiny compared to its material capacity.</w:t>
      </w:r>
    </w:p>
    <w:p w14:paraId="3F5BE741" w14:textId="6A21C4A3" w:rsidR="0002355F" w:rsidRDefault="00C816EA" w:rsidP="00C816EA">
      <w:pPr>
        <w:pStyle w:val="ListParagraph"/>
        <w:numPr>
          <w:ilvl w:val="0"/>
          <w:numId w:val="5"/>
        </w:numPr>
      </w:pPr>
      <w:r>
        <w:t>Connecting Rod (FSF=3.47)</w:t>
      </w:r>
    </w:p>
    <w:p w14:paraId="02B027D8" w14:textId="108673B3" w:rsidR="00C816EA" w:rsidRDefault="00C816EA" w:rsidP="00C816EA">
      <w:pPr>
        <w:pStyle w:val="ListParagraph"/>
        <w:numPr>
          <w:ilvl w:val="1"/>
          <w:numId w:val="5"/>
        </w:numPr>
      </w:pPr>
      <w:r>
        <w:t>The rod is comfortably safe. It has a healthy fatigue margin without being excessively heavy.</w:t>
      </w:r>
    </w:p>
    <w:p w14:paraId="6132EFE3" w14:textId="31F7CD10" w:rsidR="00C816EA" w:rsidRDefault="00B97D17" w:rsidP="00C816EA">
      <w:pPr>
        <w:pStyle w:val="ListParagraph"/>
        <w:numPr>
          <w:ilvl w:val="0"/>
          <w:numId w:val="5"/>
        </w:numPr>
      </w:pPr>
      <w:r>
        <w:t>Conrod Bolt (FSF=1.48)</w:t>
      </w:r>
    </w:p>
    <w:p w14:paraId="2E183636" w14:textId="0323B468" w:rsidR="00412AB1" w:rsidRDefault="00D821D9" w:rsidP="00412AB1">
      <w:pPr>
        <w:pStyle w:val="ListParagraph"/>
        <w:numPr>
          <w:ilvl w:val="1"/>
          <w:numId w:val="5"/>
        </w:numPr>
      </w:pPr>
      <w:r>
        <w:t xml:space="preserve">The bolt is the </w:t>
      </w:r>
      <w:r w:rsidR="005E1981">
        <w:t>limiting factor</w:t>
      </w:r>
      <w:r>
        <w:t xml:space="preserve">. </w:t>
      </w:r>
      <w:r w:rsidR="001A7BC7">
        <w:t>It’s</w:t>
      </w:r>
      <w:r>
        <w:t xml:space="preserve"> close to its fatigue limit and will be the first component to suffer if RPM increases.</w:t>
      </w:r>
    </w:p>
    <w:p w14:paraId="35E7F571" w14:textId="087B8247" w:rsidR="00D821D9" w:rsidRDefault="00D821D9" w:rsidP="00D821D9">
      <w:r>
        <w:t xml:space="preserve">This </w:t>
      </w:r>
      <w:r w:rsidR="00EF492F">
        <w:t>creates a hierarchy which engineers will consider during the design process. F</w:t>
      </w:r>
      <w:r w:rsidR="00943B40">
        <w:t xml:space="preserve">ailures </w:t>
      </w:r>
      <w:r w:rsidR="00EF492F">
        <w:t>of the rod and pin</w:t>
      </w:r>
      <w:r w:rsidR="00943B40">
        <w:t xml:space="preserve"> are catastrophic</w:t>
      </w:r>
      <w:r w:rsidR="003977FD">
        <w:t xml:space="preserve"> </w:t>
      </w:r>
      <w:r w:rsidR="003F31A3">
        <w:t>whereas</w:t>
      </w:r>
      <w:r w:rsidR="003977FD">
        <w:t xml:space="preserve"> bolts</w:t>
      </w:r>
      <w:r w:rsidR="00281EF3">
        <w:t xml:space="preserve"> are designed closer to their limits to save weight. </w:t>
      </w:r>
      <w:r w:rsidR="003F31A3">
        <w:t>Therefore</w:t>
      </w:r>
      <w:r w:rsidR="00EF492F">
        <w:t xml:space="preserve">, designers </w:t>
      </w:r>
      <w:r w:rsidR="003F31A3">
        <w:t xml:space="preserve">often prioritise </w:t>
      </w:r>
      <w:r w:rsidR="007809F4">
        <w:t xml:space="preserve">the </w:t>
      </w:r>
      <w:r w:rsidR="003F31A3">
        <w:t xml:space="preserve">rod and pin </w:t>
      </w:r>
      <w:r w:rsidR="00AB2AC9">
        <w:t xml:space="preserve">to ensure these are less likely to fail. </w:t>
      </w:r>
      <w:r w:rsidR="00281EF3">
        <w:t>However, as engine speed increases</w:t>
      </w:r>
      <w:r w:rsidR="007809F4">
        <w:t>,</w:t>
      </w:r>
      <w:r w:rsidR="00281EF3">
        <w:t xml:space="preserve"> the bolt becomes the first component that needs redesign or material upgrade.</w:t>
      </w:r>
    </w:p>
    <w:p w14:paraId="450B8A27" w14:textId="095ADD38" w:rsidR="00E5508B" w:rsidRPr="00BC5F45" w:rsidRDefault="00E5508B" w:rsidP="00D821D9">
      <w:r>
        <w:br w:type="page"/>
      </w:r>
    </w:p>
    <w:p w14:paraId="29264D02" w14:textId="578E3834" w:rsidR="00EF2617" w:rsidRPr="008A706D" w:rsidRDefault="00EF2617" w:rsidP="008A706D">
      <w:pPr>
        <w:pStyle w:val="Heading1"/>
        <w:rPr>
          <w:rFonts w:asciiTheme="majorHAnsi" w:hAnsiTheme="majorHAnsi"/>
        </w:rPr>
      </w:pPr>
      <w:bookmarkStart w:id="10" w:name="_Toc225093756"/>
      <w:r w:rsidRPr="008A706D">
        <w:rPr>
          <w:rFonts w:asciiTheme="majorHAnsi" w:hAnsiTheme="majorHAnsi"/>
        </w:rPr>
        <w:lastRenderedPageBreak/>
        <w:t>4.0 9000 RPM Bolt Analysis</w:t>
      </w:r>
      <w:bookmarkEnd w:id="10"/>
    </w:p>
    <w:p w14:paraId="0C215425" w14:textId="5D46808C" w:rsidR="00EF2617" w:rsidRDefault="00EF2617" w:rsidP="008A706D">
      <w:pPr>
        <w:pStyle w:val="Heading2"/>
        <w:rPr>
          <w:rFonts w:asciiTheme="minorHAnsi" w:hAnsiTheme="minorHAnsi"/>
        </w:rPr>
      </w:pPr>
      <w:bookmarkStart w:id="11" w:name="_Toc225093757"/>
      <w:r w:rsidRPr="008A706D">
        <w:rPr>
          <w:rFonts w:asciiTheme="minorHAnsi" w:hAnsiTheme="minorHAnsi"/>
        </w:rPr>
        <w:t>4.1 Interpolation to 9000 RPM</w:t>
      </w:r>
      <w:bookmarkEnd w:id="11"/>
    </w:p>
    <w:p w14:paraId="1DBCF2A9" w14:textId="06FC1DC8" w:rsidR="00C32588" w:rsidRDefault="00C32588" w:rsidP="00C32588">
      <w:r>
        <w:t xml:space="preserve">To </w:t>
      </w:r>
      <w:r w:rsidR="00FD761B">
        <w:t xml:space="preserve">understand how the conrod bolt behaves </w:t>
      </w:r>
      <w:r w:rsidR="00FD2593">
        <w:t xml:space="preserve">at higher </w:t>
      </w:r>
      <w:r w:rsidR="00B157A5">
        <w:t>engine speeds</w:t>
      </w:r>
      <w:r w:rsidR="006D4967">
        <w:t xml:space="preserve"> the pressure against crank angle data was extended to 9000 RPM</w:t>
      </w:r>
      <w:r w:rsidR="00760A3B">
        <w:t xml:space="preserve">. </w:t>
      </w:r>
      <w:r w:rsidR="0068411A">
        <w:t>As</w:t>
      </w:r>
      <w:r w:rsidR="00760A3B">
        <w:t xml:space="preserve"> cylinder </w:t>
      </w:r>
      <w:r w:rsidR="00B7348F">
        <w:t xml:space="preserve">pressure is fundamentally </w:t>
      </w:r>
      <w:r w:rsidR="000A401F">
        <w:t>tied to crank angle</w:t>
      </w:r>
      <w:r w:rsidR="0068411A">
        <w:t>,</w:t>
      </w:r>
      <w:r w:rsidR="000A401F">
        <w:t xml:space="preserve"> </w:t>
      </w:r>
      <w:r w:rsidR="00757E9C">
        <w:t>rather than time the shape of the pressure</w:t>
      </w:r>
      <w:r w:rsidR="005A0006">
        <w:t>,</w:t>
      </w:r>
      <w:r w:rsidR="00757E9C">
        <w:t xml:space="preserve"> trace stays the same. What changes dramatically is the inertia force </w:t>
      </w:r>
      <w:r w:rsidR="00B619DB">
        <w:t>which increases with the square of engine speed.</w:t>
      </w:r>
    </w:p>
    <w:p w14:paraId="04B4E2F4" w14:textId="0262A6E7" w:rsidR="00B35B88" w:rsidRDefault="00B35B88" w:rsidP="00C32588">
      <w:r>
        <w:t xml:space="preserve">At 9000 RPM the angular velocity is three times </w:t>
      </w:r>
      <w:r w:rsidR="001219FE">
        <w:t xml:space="preserve">higher than at the base condition. Since inertia force scales with </w:t>
      </w:r>
      <w:r w:rsidR="00AF117D">
        <w:t>angular velocity squared</w:t>
      </w:r>
      <w:r w:rsidR="00D2661C">
        <w:t xml:space="preserve"> (Heywood</w:t>
      </w:r>
      <w:r w:rsidR="005A0006">
        <w:t>,</w:t>
      </w:r>
      <w:r w:rsidR="00B35576">
        <w:t xml:space="preserve"> 1988),</w:t>
      </w:r>
      <w:r w:rsidR="00AF117D">
        <w:t xml:space="preserve"> the bolt experiences roughly nine times more inertia loading. This is why bolts are usually the first component</w:t>
      </w:r>
      <w:r w:rsidR="0060438E">
        <w:t xml:space="preserve">s to struggle as </w:t>
      </w:r>
      <w:r w:rsidR="00E101A5">
        <w:t xml:space="preserve">RPM </w:t>
      </w:r>
      <w:proofErr w:type="gramStart"/>
      <w:r w:rsidR="00312E1A">
        <w:t>increases,</w:t>
      </w:r>
      <w:proofErr w:type="gramEnd"/>
      <w:r w:rsidR="002E00D7">
        <w:t xml:space="preserve"> they carry the full tensile load when the piston decelerates sharply at TDC.</w:t>
      </w:r>
    </w:p>
    <w:p w14:paraId="7050488F" w14:textId="6F4580F8" w:rsidR="002E00D7" w:rsidRPr="00C32588" w:rsidRDefault="002E00D7" w:rsidP="00C32588">
      <w:r>
        <w:t xml:space="preserve">The same interpolation method used earlier </w:t>
      </w:r>
      <w:r w:rsidR="003D3E9F">
        <w:t>was applied here, ensuring the pressure data aligned correctly with the crank angle domain. Once the pressure trace was mapped the inertia term was recalculated using the updated angular velocity, giving new stress cycle for the bolt at 9000 RPM.</w:t>
      </w:r>
    </w:p>
    <w:p w14:paraId="4941F4F8" w14:textId="55E5B22A" w:rsidR="00EF2617" w:rsidRDefault="00EF2617" w:rsidP="008A706D">
      <w:pPr>
        <w:pStyle w:val="Heading2"/>
        <w:rPr>
          <w:rFonts w:asciiTheme="minorHAnsi" w:hAnsiTheme="minorHAnsi"/>
        </w:rPr>
      </w:pPr>
      <w:bookmarkStart w:id="12" w:name="_Toc225093758"/>
      <w:r w:rsidRPr="008A706D">
        <w:rPr>
          <w:rFonts w:asciiTheme="minorHAnsi" w:hAnsiTheme="minorHAnsi"/>
        </w:rPr>
        <w:t>4.2 New Bolt Stresses and FSF</w:t>
      </w:r>
      <w:bookmarkEnd w:id="12"/>
    </w:p>
    <w:p w14:paraId="39B7F844" w14:textId="2191DB6A" w:rsidR="003638FA" w:rsidRDefault="0082408C" w:rsidP="003638FA">
      <w:r>
        <w:t>At 9000 RPM the bolts stress cycle becomes significantly more severe. Using calculated values:</w:t>
      </w:r>
    </w:p>
    <w:p w14:paraId="2237259A" w14:textId="191DA0EB" w:rsidR="0082408C" w:rsidRDefault="0082408C" w:rsidP="0082408C">
      <w:pPr>
        <w:pStyle w:val="ListParagraph"/>
        <w:numPr>
          <w:ilvl w:val="0"/>
          <w:numId w:val="6"/>
        </w:numPr>
      </w:pPr>
      <w:r>
        <w:t xml:space="preserve">Max </w:t>
      </w:r>
      <w:r w:rsidR="00217E74">
        <w:t>S</w:t>
      </w:r>
      <w:r>
        <w:t xml:space="preserve">tress: </w:t>
      </w:r>
      <w:r w:rsidR="00217E74">
        <w:t>603.21</w:t>
      </w:r>
      <w:r w:rsidR="006465D5">
        <w:t xml:space="preserve"> MPa</w:t>
      </w:r>
    </w:p>
    <w:p w14:paraId="2AE79C18" w14:textId="25C9151A" w:rsidR="00217E74" w:rsidRDefault="00217E74" w:rsidP="0082408C">
      <w:pPr>
        <w:pStyle w:val="ListParagraph"/>
        <w:numPr>
          <w:ilvl w:val="0"/>
          <w:numId w:val="6"/>
        </w:numPr>
      </w:pPr>
      <w:r>
        <w:t>Min Stress:</w:t>
      </w:r>
      <w:r w:rsidR="006465D5">
        <w:t xml:space="preserve"> -172 MPa</w:t>
      </w:r>
    </w:p>
    <w:p w14:paraId="10FE89A2" w14:textId="08E75036" w:rsidR="006465D5" w:rsidRDefault="0055398B" w:rsidP="0082408C">
      <w:pPr>
        <w:pStyle w:val="ListParagraph"/>
        <w:numPr>
          <w:ilvl w:val="0"/>
          <w:numId w:val="6"/>
        </w:numPr>
      </w:pPr>
      <w:r>
        <w:t>Mean Stress: 215.6 MPa</w:t>
      </w:r>
    </w:p>
    <w:p w14:paraId="7E08DB62" w14:textId="6C92AD43" w:rsidR="0055398B" w:rsidRDefault="0055398B" w:rsidP="0082408C">
      <w:pPr>
        <w:pStyle w:val="ListParagraph"/>
        <w:numPr>
          <w:ilvl w:val="0"/>
          <w:numId w:val="6"/>
        </w:numPr>
      </w:pPr>
      <w:r>
        <w:t>Range Stress: 775.21 MPa</w:t>
      </w:r>
    </w:p>
    <w:p w14:paraId="77CE3509" w14:textId="2073A54B" w:rsidR="0055398B" w:rsidRDefault="0055398B" w:rsidP="0082408C">
      <w:pPr>
        <w:pStyle w:val="ListParagraph"/>
        <w:numPr>
          <w:ilvl w:val="0"/>
          <w:numId w:val="6"/>
        </w:numPr>
      </w:pPr>
      <w:r>
        <w:t>Allowable Stress</w:t>
      </w:r>
      <w:r w:rsidR="00C23D96">
        <w:t>: 795.</w:t>
      </w:r>
      <w:r w:rsidR="00A22ACA">
        <w:t>96 MPa</w:t>
      </w:r>
    </w:p>
    <w:p w14:paraId="511F2989" w14:textId="4DF827CC" w:rsidR="00A22ACA" w:rsidRDefault="00A22ACA" w:rsidP="00A22ACA">
      <w:pPr>
        <w:pStyle w:val="ListParagraph"/>
        <w:numPr>
          <w:ilvl w:val="0"/>
          <w:numId w:val="6"/>
        </w:numPr>
      </w:pPr>
      <w:r>
        <w:t>Fatigue Safety Factor: 1.03</w:t>
      </w:r>
    </w:p>
    <w:p w14:paraId="70278935" w14:textId="5D50EF17" w:rsidR="00A22ACA" w:rsidRDefault="000F69FA" w:rsidP="00A22ACA">
      <w:r>
        <w:t xml:space="preserve">This is a dramatic drop from the base RPM FSF of 1.48. An FSF of 1.03 means the bolt is operating right on the edge of its fatigue limit. </w:t>
      </w:r>
      <w:r w:rsidR="00B252A8">
        <w:t>T</w:t>
      </w:r>
      <w:r>
        <w:t xml:space="preserve">he bolt would likely survive </w:t>
      </w:r>
      <w:r w:rsidR="0054678E">
        <w:t xml:space="preserve">a </w:t>
      </w:r>
      <w:r w:rsidR="00312E1A">
        <w:t>short burst</w:t>
      </w:r>
      <w:r w:rsidR="0054678E">
        <w:t xml:space="preserve"> at 9000 RPM</w:t>
      </w:r>
      <w:r w:rsidR="00312E1A">
        <w:t>,</w:t>
      </w:r>
      <w:r w:rsidR="0054678E">
        <w:t xml:space="preserve"> but if this was sustained </w:t>
      </w:r>
      <w:r w:rsidR="00312E1A">
        <w:t xml:space="preserve">it would </w:t>
      </w:r>
      <w:r w:rsidR="005D51D9">
        <w:t>likely lead to fatigue cracking</w:t>
      </w:r>
      <w:r w:rsidR="00427855">
        <w:t xml:space="preserve"> (Propulsion &amp; Power Research, 2018).</w:t>
      </w:r>
      <w:r w:rsidR="00B252A8">
        <w:t xml:space="preserve"> </w:t>
      </w:r>
    </w:p>
    <w:p w14:paraId="4BCAB979" w14:textId="6E341D6D" w:rsidR="00E5508B" w:rsidRPr="003638FA" w:rsidRDefault="00E5508B" w:rsidP="00A22ACA">
      <w:r>
        <w:br w:type="page"/>
      </w:r>
    </w:p>
    <w:p w14:paraId="1FC0DBAA" w14:textId="397B13E6" w:rsidR="00EF2617" w:rsidRDefault="00EF2617" w:rsidP="008A706D">
      <w:pPr>
        <w:pStyle w:val="Heading2"/>
        <w:rPr>
          <w:rFonts w:asciiTheme="minorHAnsi" w:hAnsiTheme="minorHAnsi"/>
        </w:rPr>
      </w:pPr>
      <w:bookmarkStart w:id="13" w:name="_Toc225093759"/>
      <w:r w:rsidRPr="008A706D">
        <w:rPr>
          <w:rFonts w:asciiTheme="minorHAnsi" w:hAnsiTheme="minorHAnsi"/>
        </w:rPr>
        <w:lastRenderedPageBreak/>
        <w:t>4.3 Critical Discussion</w:t>
      </w:r>
      <w:bookmarkEnd w:id="13"/>
    </w:p>
    <w:p w14:paraId="43AE94FB" w14:textId="2D6C096D" w:rsidR="005D51D9" w:rsidRDefault="00D67A2E" w:rsidP="005D51D9">
      <w:r>
        <w:t xml:space="preserve">The reduction in FSF at 9000 RPM highlights </w:t>
      </w:r>
      <w:r w:rsidR="004F7349">
        <w:t xml:space="preserve">that </w:t>
      </w:r>
      <w:r>
        <w:t xml:space="preserve">the bolt is dominated by inertia forces </w:t>
      </w:r>
      <w:r w:rsidR="004E1F0D">
        <w:t xml:space="preserve">and not by gas forces. While the pressure trace barely changes with RPM, the inertia term grows explosively. This is why the rod and pin remain safe at high </w:t>
      </w:r>
      <w:r w:rsidR="004F7349">
        <w:t>speed,</w:t>
      </w:r>
      <w:r w:rsidR="0095477F">
        <w:t xml:space="preserve"> but the bolt quickly </w:t>
      </w:r>
      <w:r w:rsidR="00132353">
        <w:t>approaches its fatigue limit.</w:t>
      </w:r>
    </w:p>
    <w:p w14:paraId="0937AD97" w14:textId="54880E7E" w:rsidR="00132353" w:rsidRDefault="00132353" w:rsidP="005D51D9">
      <w:r>
        <w:t>An FSF of 1.03</w:t>
      </w:r>
      <w:r w:rsidR="00A65FC6">
        <w:t xml:space="preserve"> is </w:t>
      </w:r>
      <w:r w:rsidR="00780C42">
        <w:t xml:space="preserve">concerning </w:t>
      </w:r>
      <w:r w:rsidR="003418B8">
        <w:t>as it</w:t>
      </w:r>
      <w:r w:rsidR="00D14E05">
        <w:t xml:space="preserve"> means </w:t>
      </w:r>
      <w:r w:rsidR="004B3CAF">
        <w:t>the bolt is only just meeting the fatigue requirement with almost no margin for</w:t>
      </w:r>
      <w:r w:rsidR="00B415F7">
        <w:t xml:space="preserve"> (typically a FSF of over 1.5 is </w:t>
      </w:r>
      <w:r w:rsidR="006849D7">
        <w:t>ideal)</w:t>
      </w:r>
      <w:r w:rsidR="004B3CAF">
        <w:t>:</w:t>
      </w:r>
    </w:p>
    <w:p w14:paraId="39FC0449" w14:textId="28576F48" w:rsidR="004B3CAF" w:rsidRDefault="004B3CAF" w:rsidP="004B3CAF">
      <w:pPr>
        <w:pStyle w:val="ListParagraph"/>
        <w:numPr>
          <w:ilvl w:val="0"/>
          <w:numId w:val="7"/>
        </w:numPr>
      </w:pPr>
      <w:r>
        <w:t>Manufacturing variation</w:t>
      </w:r>
    </w:p>
    <w:p w14:paraId="743A7E2E" w14:textId="62A2BF5A" w:rsidR="00DC2C1B" w:rsidRDefault="00DC2C1B" w:rsidP="004B3CAF">
      <w:pPr>
        <w:pStyle w:val="ListParagraph"/>
        <w:numPr>
          <w:ilvl w:val="0"/>
          <w:numId w:val="7"/>
        </w:numPr>
      </w:pPr>
      <w:r>
        <w:t>Preload Inconsistency</w:t>
      </w:r>
    </w:p>
    <w:p w14:paraId="7769A11E" w14:textId="5E03122A" w:rsidR="00DC2C1B" w:rsidRDefault="00DC2C1B" w:rsidP="004B3CAF">
      <w:pPr>
        <w:pStyle w:val="ListParagraph"/>
        <w:numPr>
          <w:ilvl w:val="0"/>
          <w:numId w:val="7"/>
        </w:numPr>
      </w:pPr>
      <w:r>
        <w:t>Lubrication Changes</w:t>
      </w:r>
    </w:p>
    <w:p w14:paraId="76728C39" w14:textId="62D433D4" w:rsidR="00DC2C1B" w:rsidRDefault="00DC2C1B" w:rsidP="004B3CAF">
      <w:pPr>
        <w:pStyle w:val="ListParagraph"/>
        <w:numPr>
          <w:ilvl w:val="0"/>
          <w:numId w:val="7"/>
        </w:numPr>
      </w:pPr>
      <w:r>
        <w:t>Thermal effects</w:t>
      </w:r>
    </w:p>
    <w:p w14:paraId="6CE2C8A5" w14:textId="781559CB" w:rsidR="00DC2C1B" w:rsidRDefault="00DC2C1B" w:rsidP="004B3CAF">
      <w:pPr>
        <w:pStyle w:val="ListParagraph"/>
        <w:numPr>
          <w:ilvl w:val="0"/>
          <w:numId w:val="7"/>
        </w:numPr>
      </w:pPr>
      <w:r>
        <w:t>Material defects</w:t>
      </w:r>
    </w:p>
    <w:p w14:paraId="5D51279C" w14:textId="5DA7EC40" w:rsidR="00DC2C1B" w:rsidRDefault="00DC2C1B" w:rsidP="004B3CAF">
      <w:pPr>
        <w:pStyle w:val="ListParagraph"/>
        <w:numPr>
          <w:ilvl w:val="0"/>
          <w:numId w:val="7"/>
        </w:numPr>
      </w:pPr>
      <w:r>
        <w:t>Real world dynamic loads</w:t>
      </w:r>
    </w:p>
    <w:p w14:paraId="4B026615" w14:textId="4D85CD43" w:rsidR="00DC2C1B" w:rsidRDefault="00500003" w:rsidP="00DC2C1B">
      <w:r>
        <w:t>In a high performance or endurance engine this would be unacceptable</w:t>
      </w:r>
      <w:r w:rsidR="008D48F0">
        <w:t>. Even in short duration motorsport use, it would be risky unless the bolt is replaced frequently.</w:t>
      </w:r>
    </w:p>
    <w:p w14:paraId="700B51BF" w14:textId="3D24B7DB" w:rsidR="000E1287" w:rsidRDefault="008D48F0" w:rsidP="00DC2C1B">
      <w:r>
        <w:t>This analysis reinforces a common engi</w:t>
      </w:r>
      <w:r w:rsidR="004D3AC0">
        <w:t xml:space="preserve">neering reality, if you want an engine </w:t>
      </w:r>
      <w:r w:rsidR="00252D90">
        <w:t>to rev higher, the bolts are usually the first components that need redesigning.</w:t>
      </w:r>
    </w:p>
    <w:p w14:paraId="63F4B085" w14:textId="0FE361E2" w:rsidR="008D48F0" w:rsidRPr="005D51D9" w:rsidRDefault="000E1287" w:rsidP="00DC2C1B">
      <w:r>
        <w:br w:type="page"/>
      </w:r>
    </w:p>
    <w:p w14:paraId="2DBEC392" w14:textId="6442352E" w:rsidR="00EF2617" w:rsidRPr="008A706D" w:rsidRDefault="00EF2617" w:rsidP="008A706D">
      <w:pPr>
        <w:pStyle w:val="Heading1"/>
        <w:rPr>
          <w:rFonts w:asciiTheme="majorHAnsi" w:hAnsiTheme="majorHAnsi"/>
        </w:rPr>
      </w:pPr>
      <w:bookmarkStart w:id="14" w:name="_Toc225093760"/>
      <w:r w:rsidRPr="008A706D">
        <w:rPr>
          <w:rFonts w:asciiTheme="majorHAnsi" w:hAnsiTheme="majorHAnsi"/>
        </w:rPr>
        <w:lastRenderedPageBreak/>
        <w:t>5.0 Bolt Redesign to Restore FSF</w:t>
      </w:r>
      <w:bookmarkEnd w:id="14"/>
    </w:p>
    <w:p w14:paraId="0522A470" w14:textId="67008912" w:rsidR="00EF2617" w:rsidRDefault="00EF2617" w:rsidP="008A706D">
      <w:pPr>
        <w:pStyle w:val="Heading2"/>
        <w:rPr>
          <w:rFonts w:asciiTheme="minorHAnsi" w:hAnsiTheme="minorHAnsi"/>
        </w:rPr>
      </w:pPr>
      <w:bookmarkStart w:id="15" w:name="_Toc225093761"/>
      <w:r w:rsidRPr="008A706D">
        <w:rPr>
          <w:rFonts w:asciiTheme="minorHAnsi" w:hAnsiTheme="minorHAnsi"/>
        </w:rPr>
        <w:t>5.1 Redesign Approach</w:t>
      </w:r>
      <w:bookmarkEnd w:id="15"/>
    </w:p>
    <w:p w14:paraId="151B4A5E" w14:textId="43BF3DB8" w:rsidR="007C2797" w:rsidRDefault="00C36F7A" w:rsidP="007C2797">
      <w:r>
        <w:t xml:space="preserve">With the bolts fatigue safety factor dropping to 1.03 at 9000 RPM, </w:t>
      </w:r>
      <w:r w:rsidR="004D2822">
        <w:t>it’s</w:t>
      </w:r>
      <w:r>
        <w:t xml:space="preserve"> clear that the existing geometry is no longer adequate for </w:t>
      </w:r>
      <w:r w:rsidR="004D2822">
        <w:t>high-speed</w:t>
      </w:r>
      <w:r>
        <w:t xml:space="preserve"> operation. An FSF this low means the bolt is essentially sitting on the fatigue limit</w:t>
      </w:r>
      <w:r w:rsidR="00072102">
        <w:t xml:space="preserve">, any small variation in </w:t>
      </w:r>
      <w:r w:rsidR="004D2822">
        <w:t>preload,</w:t>
      </w:r>
      <w:r w:rsidR="00072102">
        <w:t xml:space="preserve"> lubrication or material quality</w:t>
      </w:r>
      <w:r w:rsidR="004D2822">
        <w:t>,</w:t>
      </w:r>
      <w:r w:rsidR="00072102">
        <w:t xml:space="preserve"> could push it into failure territory</w:t>
      </w:r>
      <w:r w:rsidR="00D3230E">
        <w:t>.</w:t>
      </w:r>
    </w:p>
    <w:p w14:paraId="24E33F13" w14:textId="5AEC04D1" w:rsidR="00D3230E" w:rsidRDefault="00D3230E" w:rsidP="007C2797">
      <w:r>
        <w:t xml:space="preserve">To bring the FSF back up to a safe level (ideally matching or exceeding the base RPM FSF </w:t>
      </w:r>
      <w:r w:rsidR="009B5D06">
        <w:t xml:space="preserve">of 1.48), the most direct and effective approach is to increase the bolts tensile load capacity. Since the bolt is dominated by axial tension the simplest way </w:t>
      </w:r>
      <w:r w:rsidR="006932B0">
        <w:t xml:space="preserve">to achieve this is by increasing the diameter which increases the </w:t>
      </w:r>
      <w:r w:rsidR="004D2822">
        <w:t>cross-sectional</w:t>
      </w:r>
      <w:r w:rsidR="006932B0">
        <w:t xml:space="preserve"> area and reduces stress.</w:t>
      </w:r>
    </w:p>
    <w:p w14:paraId="6A66981A" w14:textId="12DE1D3B" w:rsidR="00582B98" w:rsidRPr="0073243C" w:rsidRDefault="00582B98" w:rsidP="007C2797">
      <w:pPr>
        <w:rPr>
          <w:rFonts w:eastAsiaTheme="minorEastAsia"/>
        </w:rPr>
      </w:pPr>
      <m:oMathPara>
        <m:oMath>
          <m:r>
            <w:rPr>
              <w:rFonts w:ascii="Cambria Math" w:hAnsi="Cambria Math"/>
            </w:rPr>
            <m:t>σ=</m:t>
          </m:r>
          <m:f>
            <m:fPr>
              <m:ctrlPr>
                <w:rPr>
                  <w:rFonts w:ascii="Cambria Math" w:hAnsi="Cambria Math"/>
                  <w:i/>
                </w:rPr>
              </m:ctrlPr>
            </m:fPr>
            <m:num>
              <m:r>
                <w:rPr>
                  <w:rFonts w:ascii="Cambria Math" w:hAnsi="Cambria Math"/>
                </w:rPr>
                <m:t>F</m:t>
              </m:r>
            </m:num>
            <m:den>
              <m:r>
                <w:rPr>
                  <w:rFonts w:ascii="Cambria Math" w:hAnsi="Cambria Math"/>
                </w:rPr>
                <m:t>A</m:t>
              </m:r>
            </m:den>
          </m:f>
          <m:r>
            <w:rPr>
              <w:rFonts w:ascii="Cambria Math" w:hAnsi="Cambria Math"/>
            </w:rPr>
            <m:t>=</m:t>
          </m:r>
          <m:f>
            <m:fPr>
              <m:ctrlPr>
                <w:rPr>
                  <w:rFonts w:ascii="Cambria Math" w:hAnsi="Cambria Math"/>
                  <w:i/>
                </w:rPr>
              </m:ctrlPr>
            </m:fPr>
            <m:num>
              <m:r>
                <w:rPr>
                  <w:rFonts w:ascii="Cambria Math" w:hAnsi="Cambria Math"/>
                </w:rPr>
                <m:t>4∙F</m:t>
              </m:r>
            </m:num>
            <m:den>
              <m:r>
                <w:rPr>
                  <w:rFonts w:ascii="Cambria Math" w:hAnsi="Cambria Math"/>
                </w:rPr>
                <m:t>π∙</m:t>
              </m:r>
              <m:sSup>
                <m:sSupPr>
                  <m:ctrlPr>
                    <w:rPr>
                      <w:rFonts w:ascii="Cambria Math" w:hAnsi="Cambria Math"/>
                      <w:i/>
                    </w:rPr>
                  </m:ctrlPr>
                </m:sSupPr>
                <m:e>
                  <m:r>
                    <w:rPr>
                      <w:rFonts w:ascii="Cambria Math" w:hAnsi="Cambria Math"/>
                    </w:rPr>
                    <m:t>d</m:t>
                  </m:r>
                </m:e>
                <m:sup>
                  <m:r>
                    <w:rPr>
                      <w:rFonts w:ascii="Cambria Math" w:hAnsi="Cambria Math"/>
                    </w:rPr>
                    <m:t>2</m:t>
                  </m:r>
                </m:sup>
              </m:sSup>
            </m:den>
          </m:f>
        </m:oMath>
      </m:oMathPara>
    </w:p>
    <w:p w14:paraId="5623FAA5" w14:textId="2B81AF0D" w:rsidR="0073243C" w:rsidRPr="0073243C" w:rsidRDefault="0073243C" w:rsidP="007C2797">
      <w:pPr>
        <w:rPr>
          <w:rFonts w:eastAsiaTheme="minorEastAsia"/>
        </w:rPr>
      </w:pPr>
      <w:r>
        <w:rPr>
          <w:rFonts w:eastAsiaTheme="minorEastAsia"/>
        </w:rPr>
        <w:t xml:space="preserve">To reduce the maximum stress from </w:t>
      </w:r>
      <w:r w:rsidR="00691702">
        <w:rPr>
          <w:rFonts w:eastAsiaTheme="minorEastAsia"/>
        </w:rPr>
        <w:t>603.21 MPA to a safer level</w:t>
      </w:r>
      <w:r w:rsidR="004D2822">
        <w:rPr>
          <w:rFonts w:eastAsiaTheme="minorEastAsia"/>
        </w:rPr>
        <w:t>,</w:t>
      </w:r>
      <w:r w:rsidR="00691702">
        <w:rPr>
          <w:rFonts w:eastAsiaTheme="minorEastAsia"/>
        </w:rPr>
        <w:t xml:space="preserve"> the diameter must be increased until the stress falls far enough below the allowable endurance stress</w:t>
      </w:r>
      <w:r w:rsidR="00440AD5">
        <w:rPr>
          <w:rFonts w:eastAsiaTheme="minorEastAsia"/>
        </w:rPr>
        <w:t xml:space="preserve"> of 795.96 MPa to restore the desired FSF.</w:t>
      </w:r>
    </w:p>
    <w:p w14:paraId="3BDA33BC" w14:textId="2E0C33C5" w:rsidR="00EF2617" w:rsidRDefault="00EF2617" w:rsidP="008A706D">
      <w:pPr>
        <w:pStyle w:val="Heading2"/>
        <w:rPr>
          <w:rFonts w:asciiTheme="minorHAnsi" w:hAnsiTheme="minorHAnsi"/>
        </w:rPr>
      </w:pPr>
      <w:bookmarkStart w:id="16" w:name="_Toc225093762"/>
      <w:r w:rsidRPr="008A706D">
        <w:rPr>
          <w:rFonts w:asciiTheme="minorHAnsi" w:hAnsiTheme="minorHAnsi"/>
        </w:rPr>
        <w:t>5.2 New Geometry and FSF</w:t>
      </w:r>
      <w:bookmarkEnd w:id="16"/>
    </w:p>
    <w:p w14:paraId="3BEEF97C" w14:textId="34DDC3E3" w:rsidR="0015229F" w:rsidRDefault="003418B8" w:rsidP="0015229F">
      <w:r>
        <w:t>With</w:t>
      </w:r>
      <w:r w:rsidR="0015229F">
        <w:t xml:space="preserve"> the new dia</w:t>
      </w:r>
      <w:r w:rsidR="002F782A">
        <w:t>meter and core area applied to the 9000 RPM loading conditions the bolts stress cycle improves noticeably:</w:t>
      </w:r>
    </w:p>
    <w:p w14:paraId="59E22970" w14:textId="2A4EDA36" w:rsidR="002F782A" w:rsidRDefault="002F782A" w:rsidP="002F782A">
      <w:pPr>
        <w:pStyle w:val="ListParagraph"/>
        <w:numPr>
          <w:ilvl w:val="0"/>
          <w:numId w:val="8"/>
        </w:numPr>
      </w:pPr>
      <w:r>
        <w:t>New max stress: 446.25 MPa</w:t>
      </w:r>
    </w:p>
    <w:p w14:paraId="1D562AFD" w14:textId="108AA3AC" w:rsidR="002F782A" w:rsidRDefault="002F782A" w:rsidP="002F782A">
      <w:pPr>
        <w:pStyle w:val="ListParagraph"/>
        <w:numPr>
          <w:ilvl w:val="0"/>
          <w:numId w:val="8"/>
        </w:numPr>
      </w:pPr>
      <w:r>
        <w:t>New min stress: -127</w:t>
      </w:r>
      <w:r w:rsidR="001007C7">
        <w:t>.25</w:t>
      </w:r>
      <w:r w:rsidR="005F33D0">
        <w:t xml:space="preserve"> MPa</w:t>
      </w:r>
    </w:p>
    <w:p w14:paraId="0A5E0E67" w14:textId="2E9E21B9" w:rsidR="001007C7" w:rsidRDefault="001007C7" w:rsidP="002F782A">
      <w:pPr>
        <w:pStyle w:val="ListParagraph"/>
        <w:numPr>
          <w:ilvl w:val="0"/>
          <w:numId w:val="8"/>
        </w:numPr>
      </w:pPr>
      <w:r>
        <w:t>New mean stress:159.5</w:t>
      </w:r>
      <w:r w:rsidR="005F33D0">
        <w:t xml:space="preserve"> MPa</w:t>
      </w:r>
    </w:p>
    <w:p w14:paraId="22ABBB08" w14:textId="37F0EEDD" w:rsidR="005F33D0" w:rsidRDefault="00DE4A9B" w:rsidP="002F782A">
      <w:pPr>
        <w:pStyle w:val="ListParagraph"/>
        <w:numPr>
          <w:ilvl w:val="0"/>
          <w:numId w:val="8"/>
        </w:numPr>
      </w:pPr>
      <w:r>
        <w:t>New stress range: 573.5 MPa</w:t>
      </w:r>
    </w:p>
    <w:p w14:paraId="28CC51F3" w14:textId="6CC8BEC9" w:rsidR="00DE4A9B" w:rsidRDefault="001660F7" w:rsidP="002F782A">
      <w:pPr>
        <w:pStyle w:val="ListParagraph"/>
        <w:numPr>
          <w:ilvl w:val="0"/>
          <w:numId w:val="8"/>
        </w:numPr>
      </w:pPr>
      <w:r>
        <w:t>New allowable endurance stress: 846.45 MPa</w:t>
      </w:r>
    </w:p>
    <w:p w14:paraId="3FAFF3DE" w14:textId="2A764F4A" w:rsidR="001660F7" w:rsidRDefault="00077AF4" w:rsidP="001660F7">
      <w:r>
        <w:t>These updated values produce a new fatigue safety factor of 1.48</w:t>
      </w:r>
      <w:r w:rsidR="00657B8F">
        <w:t xml:space="preserve">. This is almost identical to the bolts original FSF at base RPM (1.48), meaning the redesign successfully restores the bolt to its previous </w:t>
      </w:r>
      <w:r w:rsidR="000B3D68">
        <w:t xml:space="preserve">level of fatigue robustness. Using goal seek on excel it was also possible to </w:t>
      </w:r>
      <w:r w:rsidR="006E6537">
        <w:t>attempt to improve the FSF to a higher level of 2</w:t>
      </w:r>
      <w:r w:rsidR="00523DB9">
        <w:t>.</w:t>
      </w:r>
    </w:p>
    <w:tbl>
      <w:tblPr>
        <w:tblStyle w:val="TableGrid"/>
        <w:tblW w:w="9091" w:type="dxa"/>
        <w:tblLook w:val="04A0" w:firstRow="1" w:lastRow="0" w:firstColumn="1" w:lastColumn="0" w:noHBand="0" w:noVBand="1"/>
      </w:tblPr>
      <w:tblGrid>
        <w:gridCol w:w="2589"/>
        <w:gridCol w:w="2589"/>
        <w:gridCol w:w="2591"/>
        <w:gridCol w:w="1322"/>
      </w:tblGrid>
      <w:tr w:rsidR="004E497D" w14:paraId="78ACBCAA" w14:textId="77777777" w:rsidTr="004E497D">
        <w:trPr>
          <w:trHeight w:val="667"/>
        </w:trPr>
        <w:tc>
          <w:tcPr>
            <w:tcW w:w="2589" w:type="dxa"/>
          </w:tcPr>
          <w:p w14:paraId="796858AF" w14:textId="22738DA5" w:rsidR="004E497D" w:rsidRDefault="004E497D" w:rsidP="001660F7">
            <w:r>
              <w:t>Case</w:t>
            </w:r>
          </w:p>
        </w:tc>
        <w:tc>
          <w:tcPr>
            <w:tcW w:w="2589" w:type="dxa"/>
          </w:tcPr>
          <w:p w14:paraId="331F3407" w14:textId="4766C6AB" w:rsidR="004E497D" w:rsidRDefault="004E497D" w:rsidP="001660F7">
            <w:r>
              <w:t>Diameter (mm)</w:t>
            </w:r>
          </w:p>
        </w:tc>
        <w:tc>
          <w:tcPr>
            <w:tcW w:w="2591" w:type="dxa"/>
          </w:tcPr>
          <w:p w14:paraId="4F1BAD29" w14:textId="7E1173CD" w:rsidR="004E497D" w:rsidRDefault="004E497D" w:rsidP="001660F7">
            <w:r>
              <w:t>Max Stress (MPa)</w:t>
            </w:r>
          </w:p>
        </w:tc>
        <w:tc>
          <w:tcPr>
            <w:tcW w:w="1322" w:type="dxa"/>
          </w:tcPr>
          <w:p w14:paraId="73CED5B5" w14:textId="05DD6957" w:rsidR="004E497D" w:rsidRDefault="004E497D" w:rsidP="001660F7">
            <w:r>
              <w:t>FSF</w:t>
            </w:r>
          </w:p>
        </w:tc>
      </w:tr>
      <w:tr w:rsidR="004E497D" w14:paraId="636380CB" w14:textId="77777777" w:rsidTr="004E497D">
        <w:trPr>
          <w:trHeight w:val="343"/>
        </w:trPr>
        <w:tc>
          <w:tcPr>
            <w:tcW w:w="2589" w:type="dxa"/>
          </w:tcPr>
          <w:p w14:paraId="15CEC643" w14:textId="2F693D5B" w:rsidR="004E497D" w:rsidRDefault="004E497D" w:rsidP="001660F7">
            <w:r>
              <w:t>Base RPM</w:t>
            </w:r>
          </w:p>
        </w:tc>
        <w:tc>
          <w:tcPr>
            <w:tcW w:w="2589" w:type="dxa"/>
          </w:tcPr>
          <w:p w14:paraId="3898BF99" w14:textId="7E701488" w:rsidR="004E497D" w:rsidRDefault="004E497D" w:rsidP="001660F7">
            <w:r>
              <w:t>7.35</w:t>
            </w:r>
          </w:p>
        </w:tc>
        <w:tc>
          <w:tcPr>
            <w:tcW w:w="2591" w:type="dxa"/>
          </w:tcPr>
          <w:p w14:paraId="56FB2074" w14:textId="11AFE714" w:rsidR="004E497D" w:rsidRDefault="004E497D" w:rsidP="001660F7">
            <w:r>
              <w:t>476.69</w:t>
            </w:r>
          </w:p>
        </w:tc>
        <w:tc>
          <w:tcPr>
            <w:tcW w:w="1322" w:type="dxa"/>
          </w:tcPr>
          <w:p w14:paraId="7B18F41A" w14:textId="1D15D282" w:rsidR="004E497D" w:rsidRDefault="004E497D" w:rsidP="001660F7">
            <w:r>
              <w:t>1.48</w:t>
            </w:r>
          </w:p>
        </w:tc>
      </w:tr>
      <w:tr w:rsidR="004E497D" w14:paraId="4CFA85FA" w14:textId="77777777" w:rsidTr="004E497D">
        <w:trPr>
          <w:trHeight w:val="323"/>
        </w:trPr>
        <w:tc>
          <w:tcPr>
            <w:tcW w:w="2589" w:type="dxa"/>
          </w:tcPr>
          <w:p w14:paraId="7B50C86E" w14:textId="1ED41455" w:rsidR="004E497D" w:rsidRDefault="004E497D" w:rsidP="001660F7">
            <w:r>
              <w:t>9000 RPM</w:t>
            </w:r>
          </w:p>
        </w:tc>
        <w:tc>
          <w:tcPr>
            <w:tcW w:w="2589" w:type="dxa"/>
          </w:tcPr>
          <w:p w14:paraId="6526183F" w14:textId="16A99CD1" w:rsidR="004E497D" w:rsidRDefault="004E497D" w:rsidP="001660F7">
            <w:r>
              <w:t>7.35</w:t>
            </w:r>
          </w:p>
        </w:tc>
        <w:tc>
          <w:tcPr>
            <w:tcW w:w="2591" w:type="dxa"/>
          </w:tcPr>
          <w:p w14:paraId="017D257F" w14:textId="6D6B5E5F" w:rsidR="004E497D" w:rsidRDefault="004E497D" w:rsidP="001660F7">
            <w:r>
              <w:t>603.21</w:t>
            </w:r>
          </w:p>
        </w:tc>
        <w:tc>
          <w:tcPr>
            <w:tcW w:w="1322" w:type="dxa"/>
          </w:tcPr>
          <w:p w14:paraId="39142F3C" w14:textId="615A03D4" w:rsidR="004E497D" w:rsidRDefault="004E497D" w:rsidP="001660F7">
            <w:r>
              <w:t>1.03</w:t>
            </w:r>
          </w:p>
        </w:tc>
      </w:tr>
      <w:tr w:rsidR="004E497D" w14:paraId="10052084" w14:textId="77777777" w:rsidTr="004E497D">
        <w:trPr>
          <w:trHeight w:val="687"/>
        </w:trPr>
        <w:tc>
          <w:tcPr>
            <w:tcW w:w="2589" w:type="dxa"/>
          </w:tcPr>
          <w:p w14:paraId="41F2A10F" w14:textId="52543B1F" w:rsidR="004E497D" w:rsidRDefault="004E497D" w:rsidP="001660F7">
            <w:r>
              <w:t>9000 RPM Redesigned</w:t>
            </w:r>
          </w:p>
        </w:tc>
        <w:tc>
          <w:tcPr>
            <w:tcW w:w="2589" w:type="dxa"/>
          </w:tcPr>
          <w:p w14:paraId="1419A31B" w14:textId="6155E874" w:rsidR="004E497D" w:rsidRDefault="004E497D" w:rsidP="001660F7">
            <w:r>
              <w:t>8.55</w:t>
            </w:r>
          </w:p>
        </w:tc>
        <w:tc>
          <w:tcPr>
            <w:tcW w:w="2591" w:type="dxa"/>
          </w:tcPr>
          <w:p w14:paraId="3692F071" w14:textId="17F5B7B9" w:rsidR="004E497D" w:rsidRDefault="004E497D" w:rsidP="001660F7">
            <w:r>
              <w:t>446.25</w:t>
            </w:r>
          </w:p>
        </w:tc>
        <w:tc>
          <w:tcPr>
            <w:tcW w:w="1322" w:type="dxa"/>
          </w:tcPr>
          <w:p w14:paraId="3E1EEA47" w14:textId="260E35CE" w:rsidR="004E497D" w:rsidRDefault="004E497D" w:rsidP="001660F7">
            <w:r>
              <w:t>1.48</w:t>
            </w:r>
          </w:p>
        </w:tc>
      </w:tr>
      <w:tr w:rsidR="004E497D" w14:paraId="24DB0028" w14:textId="77777777" w:rsidTr="004E497D">
        <w:trPr>
          <w:trHeight w:val="667"/>
        </w:trPr>
        <w:tc>
          <w:tcPr>
            <w:tcW w:w="2589" w:type="dxa"/>
          </w:tcPr>
          <w:p w14:paraId="2FBD2FE3" w14:textId="219AC3F3" w:rsidR="004E497D" w:rsidRDefault="004E497D" w:rsidP="001660F7">
            <w:r>
              <w:t>9000 RPM 2 FSF</w:t>
            </w:r>
          </w:p>
        </w:tc>
        <w:tc>
          <w:tcPr>
            <w:tcW w:w="2589" w:type="dxa"/>
          </w:tcPr>
          <w:p w14:paraId="07E2D955" w14:textId="13F153D8" w:rsidR="004E497D" w:rsidRDefault="004E497D" w:rsidP="001660F7">
            <w:r>
              <w:t>9.76</w:t>
            </w:r>
          </w:p>
        </w:tc>
        <w:tc>
          <w:tcPr>
            <w:tcW w:w="2591" w:type="dxa"/>
          </w:tcPr>
          <w:p w14:paraId="24B83865" w14:textId="04E3D9B6" w:rsidR="004E497D" w:rsidRDefault="004E497D" w:rsidP="001660F7">
            <w:r>
              <w:t>342.33</w:t>
            </w:r>
          </w:p>
        </w:tc>
        <w:tc>
          <w:tcPr>
            <w:tcW w:w="1322" w:type="dxa"/>
          </w:tcPr>
          <w:p w14:paraId="4A583C1A" w14:textId="78227731" w:rsidR="004E497D" w:rsidRDefault="004E497D" w:rsidP="001660F7">
            <w:r>
              <w:t>2</w:t>
            </w:r>
          </w:p>
        </w:tc>
      </w:tr>
    </w:tbl>
    <w:p w14:paraId="243EB650" w14:textId="48527AA4" w:rsidR="00E3734F" w:rsidRDefault="00E3734F" w:rsidP="00E3734F">
      <w:pPr>
        <w:pStyle w:val="Caption"/>
      </w:pPr>
      <w:r>
        <w:t xml:space="preserve">Table </w:t>
      </w:r>
      <w:fldSimple w:instr=" SEQ Table \* ARABIC ">
        <w:r>
          <w:rPr>
            <w:noProof/>
          </w:rPr>
          <w:t>1</w:t>
        </w:r>
      </w:fldSimple>
      <w:r>
        <w:t xml:space="preserve"> Bolt Redesign Comparison Table</w:t>
      </w:r>
    </w:p>
    <w:p w14:paraId="68906CA7" w14:textId="77777777" w:rsidR="00CC6393" w:rsidRDefault="00FB789F" w:rsidP="00CC6393">
      <w:pPr>
        <w:keepNext/>
        <w:jc w:val="center"/>
      </w:pPr>
      <w:r>
        <w:rPr>
          <w:noProof/>
        </w:rPr>
        <w:lastRenderedPageBreak/>
        <w:drawing>
          <wp:inline distT="0" distB="0" distL="0" distR="0" wp14:anchorId="67164114" wp14:editId="5BCB8E01">
            <wp:extent cx="4582563" cy="2716039"/>
            <wp:effectExtent l="0" t="0" r="8890" b="8255"/>
            <wp:docPr id="676704664" name="Chart 1">
              <a:extLst xmlns:a="http://schemas.openxmlformats.org/drawingml/2006/main">
                <a:ext uri="{FF2B5EF4-FFF2-40B4-BE49-F238E27FC236}">
                  <a16:creationId xmlns:a16="http://schemas.microsoft.com/office/drawing/2014/main" id="{5C74E723-C31D-444C-B5F1-1241A21567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5504645" w14:textId="78BF3008" w:rsidR="003015C7" w:rsidRDefault="00CC6393" w:rsidP="00CC6393">
      <w:pPr>
        <w:pStyle w:val="Caption"/>
        <w:jc w:val="center"/>
      </w:pPr>
      <w:r>
        <w:t xml:space="preserve">Figure </w:t>
      </w:r>
      <w:fldSimple w:instr=" SEQ Figure \* ARABIC ">
        <w:r w:rsidR="001C7F6A">
          <w:rPr>
            <w:noProof/>
          </w:rPr>
          <w:t>13</w:t>
        </w:r>
      </w:fldSimple>
      <w:r>
        <w:t xml:space="preserve"> </w:t>
      </w:r>
      <w:r w:rsidRPr="009C16D8">
        <w:t>Bolt FSF Comparison Across All Instances</w:t>
      </w:r>
      <w:r>
        <w:t xml:space="preserve"> Bar Chart</w:t>
      </w:r>
    </w:p>
    <w:p w14:paraId="2381DF71" w14:textId="77777777" w:rsidR="00CC6393" w:rsidRDefault="00712E6B" w:rsidP="00CC6393">
      <w:pPr>
        <w:keepNext/>
        <w:jc w:val="center"/>
      </w:pPr>
      <w:r>
        <w:rPr>
          <w:noProof/>
        </w:rPr>
        <mc:AlternateContent>
          <mc:Choice Requires="wps">
            <w:drawing>
              <wp:anchor distT="0" distB="0" distL="114300" distR="114300" simplePos="0" relativeHeight="251659264" behindDoc="0" locked="0" layoutInCell="1" allowOverlap="1" wp14:anchorId="46E5D315" wp14:editId="3782CAB7">
                <wp:simplePos x="0" y="0"/>
                <wp:positionH relativeFrom="column">
                  <wp:posOffset>1219200</wp:posOffset>
                </wp:positionH>
                <wp:positionV relativeFrom="paragraph">
                  <wp:posOffset>931333</wp:posOffset>
                </wp:positionV>
                <wp:extent cx="2252133" cy="0"/>
                <wp:effectExtent l="0" t="0" r="0" b="0"/>
                <wp:wrapNone/>
                <wp:docPr id="442230943" name="Straight Connector 1"/>
                <wp:cNvGraphicFramePr/>
                <a:graphic xmlns:a="http://schemas.openxmlformats.org/drawingml/2006/main">
                  <a:graphicData uri="http://schemas.microsoft.com/office/word/2010/wordprocessingShape">
                    <wps:wsp>
                      <wps:cNvCnPr/>
                      <wps:spPr>
                        <a:xfrm flipH="1">
                          <a:off x="0" y="0"/>
                          <a:ext cx="2252133" cy="0"/>
                        </a:xfrm>
                        <a:prstGeom prst="line">
                          <a:avLst/>
                        </a:prstGeom>
                        <a:ln w="19050"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08A72137" id="Straight Connector 1" o:spid="_x0000_s1026" style="position:absolute;flip:x;z-index:251659264;visibility:visible;mso-wrap-style:square;mso-wrap-distance-left:9pt;mso-wrap-distance-top:0;mso-wrap-distance-right:9pt;mso-wrap-distance-bottom:0;mso-position-horizontal:absolute;mso-position-horizontal-relative:text;mso-position-vertical:absolute;mso-position-vertical-relative:text" from="96pt,73.35pt" to="273.35pt,7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" strokecolor="#e97132 [3205]" strokeweight="1.5pt">
                <v:stroke dashstyle="dash"/>
              </v:line>
            </w:pict>
          </mc:Fallback>
        </mc:AlternateContent>
      </w:r>
      <w:r w:rsidR="009705BF">
        <w:rPr>
          <w:noProof/>
        </w:rPr>
        <w:drawing>
          <wp:inline distT="0" distB="0" distL="0" distR="0" wp14:anchorId="4421BB74" wp14:editId="5D213192">
            <wp:extent cx="4572000" cy="2743200"/>
            <wp:effectExtent l="0" t="0" r="0" b="0"/>
            <wp:docPr id="2070495556" name="Chart 1">
              <a:extLst xmlns:a="http://schemas.openxmlformats.org/drawingml/2006/main">
                <a:ext uri="{FF2B5EF4-FFF2-40B4-BE49-F238E27FC236}">
                  <a16:creationId xmlns:a16="http://schemas.microsoft.com/office/drawing/2014/main" id="{B43C07F3-BAEE-3401-0E64-F4C0A10C2C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E112025" w14:textId="08EC2302" w:rsidR="00523DB9" w:rsidRDefault="00CC6393" w:rsidP="00CC6393">
      <w:pPr>
        <w:pStyle w:val="Caption"/>
        <w:jc w:val="center"/>
      </w:pPr>
      <w:r>
        <w:t xml:space="preserve">Figure </w:t>
      </w:r>
      <w:fldSimple w:instr=" SEQ Figure \* ARABIC ">
        <w:r w:rsidR="001C7F6A">
          <w:rPr>
            <w:noProof/>
          </w:rPr>
          <w:t>14</w:t>
        </w:r>
      </w:fldSimple>
      <w:r>
        <w:t xml:space="preserve"> </w:t>
      </w:r>
      <w:r w:rsidRPr="001915C7">
        <w:t>Goodman Diagram - Bolt Redesign at 9000 RPM</w:t>
      </w:r>
    </w:p>
    <w:p w14:paraId="59F8BE63" w14:textId="5322D269" w:rsidR="000E1287" w:rsidRPr="000E1287" w:rsidRDefault="000E1287" w:rsidP="000E1287">
      <w:r>
        <w:br w:type="page"/>
      </w:r>
    </w:p>
    <w:p w14:paraId="77942F72" w14:textId="06627032" w:rsidR="00EF2617" w:rsidRDefault="00EF2617" w:rsidP="008A706D">
      <w:pPr>
        <w:pStyle w:val="Heading2"/>
        <w:rPr>
          <w:rFonts w:asciiTheme="minorHAnsi" w:hAnsiTheme="minorHAnsi"/>
        </w:rPr>
      </w:pPr>
      <w:bookmarkStart w:id="17" w:name="_Toc225093763"/>
      <w:r w:rsidRPr="008A706D">
        <w:rPr>
          <w:rFonts w:asciiTheme="minorHAnsi" w:hAnsiTheme="minorHAnsi"/>
        </w:rPr>
        <w:lastRenderedPageBreak/>
        <w:t>5.3 Discussion</w:t>
      </w:r>
      <w:bookmarkEnd w:id="17"/>
    </w:p>
    <w:p w14:paraId="1FC6E5C7" w14:textId="7E0816DE" w:rsidR="006816DD" w:rsidRDefault="00585EDA" w:rsidP="006816DD">
      <w:r>
        <w:t>The redesigned bolt geometry achieves exactly what was needed: it restores the fatigue safety factor to a safe and fam</w:t>
      </w:r>
      <w:r w:rsidR="00EE493D">
        <w:t>iliar level without requiring a dramatic increase in size. This is a practical and efficient solution, especially for engines where packaging constraints limit how much the bolt can grow.</w:t>
      </w:r>
    </w:p>
    <w:p w14:paraId="2E864422" w14:textId="2997D16A" w:rsidR="00EE493D" w:rsidRDefault="003418B8" w:rsidP="006816DD">
      <w:r>
        <w:t>However,</w:t>
      </w:r>
      <w:r w:rsidR="00EE493D">
        <w:t xml:space="preserve"> the redesign does come with a few considerations:</w:t>
      </w:r>
    </w:p>
    <w:p w14:paraId="2CF2D1F3" w14:textId="67A6ADD1" w:rsidR="00EE493D" w:rsidRDefault="00EE493D" w:rsidP="00EE493D">
      <w:pPr>
        <w:pStyle w:val="ListParagraph"/>
        <w:numPr>
          <w:ilvl w:val="0"/>
          <w:numId w:val="9"/>
        </w:numPr>
      </w:pPr>
      <w:r>
        <w:t>Slightly increased mass</w:t>
      </w:r>
      <w:r w:rsidR="00D45039">
        <w:t>: Even a small increase in bolt diameter adds weight which can influence engine balance and bearing loads at high RPM.</w:t>
      </w:r>
    </w:p>
    <w:p w14:paraId="156EC307" w14:textId="4FFB1971" w:rsidR="00D45039" w:rsidRDefault="00D45039" w:rsidP="00EE493D">
      <w:pPr>
        <w:pStyle w:val="ListParagraph"/>
        <w:numPr>
          <w:ilvl w:val="0"/>
          <w:numId w:val="9"/>
        </w:numPr>
      </w:pPr>
      <w:r>
        <w:t>Manufacturing implications: A new bolt size may require updated tooling or different thread-rolling dies.</w:t>
      </w:r>
    </w:p>
    <w:p w14:paraId="36BC34F2" w14:textId="00670F1C" w:rsidR="00D45039" w:rsidRDefault="00D45039" w:rsidP="00EE493D">
      <w:pPr>
        <w:pStyle w:val="ListParagraph"/>
        <w:numPr>
          <w:ilvl w:val="0"/>
          <w:numId w:val="9"/>
        </w:numPr>
      </w:pPr>
      <w:r>
        <w:t>Material alternatives: In high-end engines</w:t>
      </w:r>
      <w:r w:rsidR="001A6567">
        <w:t>,</w:t>
      </w:r>
      <w:r>
        <w:t xml:space="preserve"> designers often combine modest </w:t>
      </w:r>
      <w:r w:rsidR="00DC50C5">
        <w:t>geometric</w:t>
      </w:r>
      <w:r>
        <w:t xml:space="preserve"> changes with stronger materials</w:t>
      </w:r>
      <w:r w:rsidR="0048202F">
        <w:t xml:space="preserve"> to achieve higher strength without adding mass.</w:t>
      </w:r>
    </w:p>
    <w:p w14:paraId="4F6C281B" w14:textId="0B78E594" w:rsidR="00A55DEA" w:rsidRDefault="00594CBF" w:rsidP="00A55DEA">
      <w:r>
        <w:t>Alternative</w:t>
      </w:r>
      <w:r w:rsidR="00A55DEA">
        <w:t xml:space="preserve"> approaches such as improving the material selection or optimising preload could help </w:t>
      </w:r>
      <w:r>
        <w:t>improve the fatigue performance without increasing the size.</w:t>
      </w:r>
    </w:p>
    <w:p w14:paraId="3133DCD2" w14:textId="17D04392" w:rsidR="00EF2617" w:rsidRPr="008A706D" w:rsidRDefault="008A706D" w:rsidP="008A706D">
      <w:pPr>
        <w:pStyle w:val="Heading1"/>
        <w:rPr>
          <w:rFonts w:asciiTheme="majorHAnsi" w:hAnsiTheme="majorHAnsi"/>
        </w:rPr>
      </w:pPr>
      <w:bookmarkStart w:id="18" w:name="_Toc225093764"/>
      <w:r w:rsidRPr="008A706D">
        <w:rPr>
          <w:rFonts w:asciiTheme="majorHAnsi" w:hAnsiTheme="majorHAnsi"/>
        </w:rPr>
        <w:t>6.0 Torque Analysis: Standard vs Cross-Plane</w:t>
      </w:r>
      <w:bookmarkEnd w:id="18"/>
    </w:p>
    <w:p w14:paraId="0B5BC4D7" w14:textId="4A263B89" w:rsidR="008A706D" w:rsidRDefault="008A706D" w:rsidP="008A706D">
      <w:pPr>
        <w:pStyle w:val="Heading2"/>
        <w:rPr>
          <w:rFonts w:asciiTheme="minorHAnsi" w:hAnsiTheme="minorHAnsi"/>
        </w:rPr>
      </w:pPr>
      <w:bookmarkStart w:id="19" w:name="_Toc225093765"/>
      <w:r w:rsidRPr="008A706D">
        <w:rPr>
          <w:rFonts w:asciiTheme="minorHAnsi" w:hAnsiTheme="minorHAnsi"/>
        </w:rPr>
        <w:t>6.1 Instantaneous Torque Calculation</w:t>
      </w:r>
      <w:bookmarkEnd w:id="19"/>
    </w:p>
    <w:p w14:paraId="0AB27227" w14:textId="78F719FE" w:rsidR="00833367" w:rsidRDefault="00833367" w:rsidP="00833367">
      <w:r>
        <w:t>To compare how the engine behaves under different crankshaft layouts, the instan</w:t>
      </w:r>
      <w:r w:rsidR="00875521">
        <w:t xml:space="preserve">taneous torque was calculated for both a standard inline-four configuration and a </w:t>
      </w:r>
      <w:proofErr w:type="gramStart"/>
      <w:r w:rsidR="001A6567">
        <w:t>cross</w:t>
      </w:r>
      <w:r w:rsidR="00E4269A">
        <w:t xml:space="preserve"> </w:t>
      </w:r>
      <w:r w:rsidR="001A6567">
        <w:t>plane</w:t>
      </w:r>
      <w:proofErr w:type="gramEnd"/>
      <w:r w:rsidR="00875521">
        <w:t xml:space="preserve"> configuration. The starting point for both cases was </w:t>
      </w:r>
      <w:r w:rsidR="00096366">
        <w:t>the single cylinder torque trace</w:t>
      </w:r>
      <w:r w:rsidR="00F7101C">
        <w:t xml:space="preserve"> (Heywood, 1988)</w:t>
      </w:r>
      <w:r w:rsidR="00096366">
        <w:t>, obtained by multiplying the net force at the crankpin by crank radius</w:t>
      </w:r>
      <w:r w:rsidR="00ED52A1">
        <w:t>:</w:t>
      </w:r>
    </w:p>
    <w:p w14:paraId="3D49ECFC" w14:textId="1E3C5926" w:rsidR="00ED52A1" w:rsidRPr="00ED52A1" w:rsidRDefault="00ED52A1" w:rsidP="00833367">
      <w:pPr>
        <w:rPr>
          <w:rFonts w:eastAsiaTheme="minorEastAsia"/>
        </w:rPr>
      </w:pPr>
      <m:oMathPara>
        <m:oMath>
          <m:r>
            <w:rPr>
              <w:rFonts w:ascii="Cambria Math" w:hAnsi="Cambria Math"/>
            </w:rPr>
            <m:t>T</m:t>
          </m:r>
          <m:d>
            <m:dPr>
              <m:ctrlPr>
                <w:rPr>
                  <w:rFonts w:ascii="Cambria Math" w:hAnsi="Cambria Math"/>
                  <w:i/>
                </w:rPr>
              </m:ctrlPr>
            </m:dPr>
            <m:e>
              <m:r>
                <w:rPr>
                  <w:rFonts w:ascii="Cambria Math" w:hAnsi="Cambria Math"/>
                </w:rPr>
                <m:t>θ</m:t>
              </m:r>
              <m:ctrlPr>
                <w:rPr>
                  <w:rFonts w:ascii="Cambria Math" w:eastAsiaTheme="minorEastAsia" w:hAnsi="Cambria Math"/>
                  <w:i/>
                </w:rPr>
              </m:ctrlPr>
            </m:e>
          </m:d>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net</m:t>
              </m:r>
            </m:sub>
          </m:sSub>
          <m:d>
            <m:dPr>
              <m:ctrlPr>
                <w:rPr>
                  <w:rFonts w:ascii="Cambria Math" w:eastAsiaTheme="minorEastAsia" w:hAnsi="Cambria Math"/>
                  <w:i/>
                </w:rPr>
              </m:ctrlPr>
            </m:dPr>
            <m:e>
              <m:r>
                <w:rPr>
                  <w:rFonts w:ascii="Cambria Math" w:eastAsiaTheme="minorEastAsia" w:hAnsi="Cambria Math"/>
                </w:rPr>
                <m:t>θ</m:t>
              </m:r>
            </m:e>
          </m:d>
          <m:r>
            <w:rPr>
              <w:rFonts w:ascii="Cambria Math" w:eastAsiaTheme="minorEastAsia" w:hAnsi="Cambria Math"/>
            </w:rPr>
            <m:t>∙r</m:t>
          </m:r>
        </m:oMath>
      </m:oMathPara>
    </w:p>
    <w:p w14:paraId="6B87D586" w14:textId="7DE6A93B" w:rsidR="00ED52A1" w:rsidRDefault="00ED52A1" w:rsidP="00833367">
      <w:pPr>
        <w:rPr>
          <w:rFonts w:eastAsiaTheme="minorEastAsia"/>
        </w:rPr>
      </w:pPr>
      <w:r>
        <w:rPr>
          <w:rFonts w:eastAsiaTheme="minorEastAsia"/>
        </w:rPr>
        <w:t xml:space="preserve">Once the single cylinder torque </w:t>
      </w:r>
      <w:r w:rsidR="007D55F7">
        <w:rPr>
          <w:rFonts w:eastAsiaTheme="minorEastAsia"/>
        </w:rPr>
        <w:t xml:space="preserve">curve was generated it was replicated and phase shifted to simulate a </w:t>
      </w:r>
      <w:proofErr w:type="gramStart"/>
      <w:r w:rsidR="007D55F7">
        <w:rPr>
          <w:rFonts w:eastAsiaTheme="minorEastAsia"/>
        </w:rPr>
        <w:t>four cylinder</w:t>
      </w:r>
      <w:proofErr w:type="gramEnd"/>
      <w:r w:rsidR="007D55F7">
        <w:rPr>
          <w:rFonts w:eastAsiaTheme="minorEastAsia"/>
        </w:rPr>
        <w:t xml:space="preserve"> engine. The phase offsets were:</w:t>
      </w:r>
    </w:p>
    <w:p w14:paraId="6DBF744B" w14:textId="4BAC4C9D" w:rsidR="00210756" w:rsidRPr="00D542CF" w:rsidRDefault="003D13D1" w:rsidP="00210756">
      <w:pPr>
        <w:pStyle w:val="ListParagraph"/>
        <w:numPr>
          <w:ilvl w:val="0"/>
          <w:numId w:val="10"/>
        </w:numPr>
        <w:rPr>
          <w:rFonts w:eastAsiaTheme="minorEastAsia"/>
        </w:rPr>
      </w:pPr>
      <w:r>
        <w:rPr>
          <w:rFonts w:eastAsiaTheme="minorEastAsia"/>
        </w:rPr>
        <w:t>Standard configuration: 0</w:t>
      </w:r>
      <w:r w:rsidR="000B5B95">
        <w:t>°, 180°, 360°, 540°</w:t>
      </w:r>
    </w:p>
    <w:p w14:paraId="2F53D732" w14:textId="77581920" w:rsidR="00D542CF" w:rsidRPr="00D542CF" w:rsidRDefault="00D542CF" w:rsidP="00D542CF">
      <w:pPr>
        <w:pStyle w:val="ListParagraph"/>
        <w:rPr>
          <w:rFonts w:eastAsiaTheme="minorEastAsia"/>
        </w:rPr>
      </w:pPr>
    </w:p>
    <w:p w14:paraId="2C5C3329" w14:textId="2170CBC7" w:rsidR="000B5B95" w:rsidRPr="00210756" w:rsidRDefault="000B5B95" w:rsidP="003D13D1">
      <w:pPr>
        <w:pStyle w:val="ListParagraph"/>
        <w:numPr>
          <w:ilvl w:val="0"/>
          <w:numId w:val="10"/>
        </w:numPr>
        <w:rPr>
          <w:rFonts w:eastAsiaTheme="minorEastAsia"/>
        </w:rPr>
      </w:pPr>
      <w:r>
        <w:t>Cross plane configuration: 0°</w:t>
      </w:r>
      <w:r w:rsidR="004D1E8D">
        <w:t>, 90°, 270°, 450°</w:t>
      </w:r>
    </w:p>
    <w:p w14:paraId="1F7A8099" w14:textId="77777777" w:rsidR="00210756" w:rsidRPr="00210756" w:rsidRDefault="00210756" w:rsidP="00210756">
      <w:pPr>
        <w:pStyle w:val="ListParagraph"/>
        <w:rPr>
          <w:rFonts w:eastAsiaTheme="minorEastAsia"/>
        </w:rPr>
      </w:pPr>
    </w:p>
    <w:p w14:paraId="563F0387" w14:textId="608E0297" w:rsidR="00210756" w:rsidRPr="004D1E8D" w:rsidRDefault="00210756" w:rsidP="00210756">
      <w:pPr>
        <w:pStyle w:val="ListParagraph"/>
        <w:rPr>
          <w:rFonts w:eastAsiaTheme="minorEastAsia"/>
        </w:rPr>
      </w:pPr>
    </w:p>
    <w:p w14:paraId="45D1AADA" w14:textId="4B4FF61F" w:rsidR="004D1E8D" w:rsidRDefault="004D1E8D" w:rsidP="004D1E8D">
      <w:pPr>
        <w:rPr>
          <w:rFonts w:eastAsiaTheme="minorEastAsia"/>
        </w:rPr>
      </w:pPr>
      <w:r>
        <w:rPr>
          <w:rFonts w:eastAsiaTheme="minorEastAsia"/>
        </w:rPr>
        <w:t xml:space="preserve">These offsets were applied using Excels INDEX and MOD functions to wrap the </w:t>
      </w:r>
      <w:proofErr w:type="gramStart"/>
      <w:r>
        <w:rPr>
          <w:rFonts w:eastAsiaTheme="minorEastAsia"/>
        </w:rPr>
        <w:t xml:space="preserve">720 </w:t>
      </w:r>
      <w:r w:rsidR="001E339A">
        <w:rPr>
          <w:rFonts w:eastAsiaTheme="minorEastAsia"/>
        </w:rPr>
        <w:t>point</w:t>
      </w:r>
      <w:proofErr w:type="gramEnd"/>
      <w:r w:rsidR="001E339A">
        <w:rPr>
          <w:rFonts w:eastAsiaTheme="minorEastAsia"/>
        </w:rPr>
        <w:t xml:space="preserve"> torque array cleanly. Each shifted torque</w:t>
      </w:r>
      <w:r w:rsidR="00F720FE">
        <w:rPr>
          <w:rFonts w:eastAsiaTheme="minorEastAsia"/>
        </w:rPr>
        <w:t xml:space="preserve"> trace was then </w:t>
      </w:r>
      <w:r w:rsidR="00E00545">
        <w:rPr>
          <w:rFonts w:eastAsiaTheme="minorEastAsia"/>
        </w:rPr>
        <w:t>added together</w:t>
      </w:r>
      <w:r w:rsidR="00F720FE">
        <w:rPr>
          <w:rFonts w:eastAsiaTheme="minorEastAsia"/>
        </w:rPr>
        <w:t xml:space="preserve"> point by point to produce the total instantaneous torque over a full 720° cycle.</w:t>
      </w:r>
    </w:p>
    <w:p w14:paraId="21481001" w14:textId="3686482D" w:rsidR="00F720FE" w:rsidRPr="004D1E8D" w:rsidRDefault="00F720FE" w:rsidP="004D1E8D">
      <w:pPr>
        <w:rPr>
          <w:rFonts w:eastAsiaTheme="minorEastAsia"/>
        </w:rPr>
      </w:pPr>
      <w:r>
        <w:rPr>
          <w:rFonts w:eastAsiaTheme="minorEastAsia"/>
        </w:rPr>
        <w:t xml:space="preserve">This method captures the real dynamic behaviour of the engine: the torque pulses, the gaps between firing events and the overall </w:t>
      </w:r>
      <w:r w:rsidR="0006153B">
        <w:rPr>
          <w:rFonts w:eastAsiaTheme="minorEastAsia"/>
        </w:rPr>
        <w:t>smoothness of the torque delivery.</w:t>
      </w:r>
    </w:p>
    <w:p w14:paraId="614941D3" w14:textId="24FFCE4E" w:rsidR="008A706D" w:rsidRDefault="008A706D" w:rsidP="008A706D">
      <w:pPr>
        <w:pStyle w:val="Heading2"/>
        <w:rPr>
          <w:rFonts w:asciiTheme="minorHAnsi" w:hAnsiTheme="minorHAnsi"/>
        </w:rPr>
      </w:pPr>
      <w:bookmarkStart w:id="20" w:name="_Toc225093766"/>
      <w:r w:rsidRPr="008A706D">
        <w:rPr>
          <w:rFonts w:asciiTheme="minorHAnsi" w:hAnsiTheme="minorHAnsi"/>
        </w:rPr>
        <w:t>6.2 Torque Comparison</w:t>
      </w:r>
      <w:bookmarkEnd w:id="20"/>
    </w:p>
    <w:p w14:paraId="0067D082" w14:textId="0DFF5119" w:rsidR="0006153B" w:rsidRDefault="0006153B" w:rsidP="0006153B">
      <w:r>
        <w:t xml:space="preserve">When the total torque curves were plotted for both configurations, the differences were </w:t>
      </w:r>
      <w:r w:rsidR="009B3CAF">
        <w:t>immediately clear.</w:t>
      </w:r>
    </w:p>
    <w:p w14:paraId="67F78D11" w14:textId="38A52A85" w:rsidR="009B3CAF" w:rsidRDefault="009B3CAF" w:rsidP="003E424A">
      <w:pPr>
        <w:pStyle w:val="Heading3"/>
      </w:pPr>
      <w:bookmarkStart w:id="21" w:name="_Toc225093767"/>
      <w:r>
        <w:lastRenderedPageBreak/>
        <w:t>6.2.1 Standard Configuration</w:t>
      </w:r>
      <w:bookmarkEnd w:id="21"/>
    </w:p>
    <w:p w14:paraId="1C759919" w14:textId="77777777" w:rsidR="00E65845" w:rsidRDefault="003E424A" w:rsidP="00E65845">
      <w:pPr>
        <w:keepNext/>
        <w:jc w:val="center"/>
      </w:pPr>
      <w:r>
        <w:t>The standard inline four layout fires every 180°, which produces four evenly spaced torque pulses. This re</w:t>
      </w:r>
      <w:r w:rsidR="0082187C">
        <w:t xml:space="preserve">sults in a relatively smooth torque curve with predictable peaks and </w:t>
      </w:r>
      <w:r w:rsidR="00557295">
        <w:t xml:space="preserve">lows. </w:t>
      </w:r>
      <w:r w:rsidR="00E65845">
        <w:rPr>
          <w:noProof/>
        </w:rPr>
        <w:drawing>
          <wp:inline distT="0" distB="0" distL="0" distR="0" wp14:anchorId="4E7609AB" wp14:editId="3F31E523">
            <wp:extent cx="4572000" cy="2743200"/>
            <wp:effectExtent l="0" t="0" r="0" b="0"/>
            <wp:docPr id="1433680416" name="Chart 1">
              <a:extLst xmlns:a="http://schemas.openxmlformats.org/drawingml/2006/main">
                <a:ext uri="{FF2B5EF4-FFF2-40B4-BE49-F238E27FC236}">
                  <a16:creationId xmlns:a16="http://schemas.microsoft.com/office/drawing/2014/main" id="{CBA0063B-38CC-F4A8-FBAE-6C8572448A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67F03A9" w14:textId="6BD69266" w:rsidR="00E65845" w:rsidRDefault="00E65845" w:rsidP="00E65845">
      <w:pPr>
        <w:pStyle w:val="Caption"/>
        <w:jc w:val="center"/>
      </w:pPr>
      <w:r>
        <w:t xml:space="preserve">Figure </w:t>
      </w:r>
      <w:fldSimple w:instr=" SEQ Figure \* ARABIC ">
        <w:r w:rsidR="001C7F6A">
          <w:rPr>
            <w:noProof/>
          </w:rPr>
          <w:t>15</w:t>
        </w:r>
      </w:fldSimple>
      <w:r>
        <w:t xml:space="preserve"> </w:t>
      </w:r>
      <w:r w:rsidRPr="0073096E">
        <w:t xml:space="preserve">Base Cylinders Torque Vs Crank Angle </w:t>
      </w:r>
      <w:r>
        <w:t>Graph</w:t>
      </w:r>
    </w:p>
    <w:p w14:paraId="41840D12" w14:textId="77777777" w:rsidR="00E65845" w:rsidRDefault="00E65845" w:rsidP="00E65845">
      <w:pPr>
        <w:keepNext/>
        <w:jc w:val="center"/>
      </w:pPr>
      <w:r>
        <w:rPr>
          <w:noProof/>
        </w:rPr>
        <w:drawing>
          <wp:inline distT="0" distB="0" distL="0" distR="0" wp14:anchorId="546C57DA" wp14:editId="7DA7A7B7">
            <wp:extent cx="4572000" cy="2743200"/>
            <wp:effectExtent l="0" t="0" r="0" b="0"/>
            <wp:docPr id="514765375" name="Chart 1">
              <a:extLst xmlns:a="http://schemas.openxmlformats.org/drawingml/2006/main">
                <a:ext uri="{FF2B5EF4-FFF2-40B4-BE49-F238E27FC236}">
                  <a16:creationId xmlns:a16="http://schemas.microsoft.com/office/drawing/2014/main" id="{F76031FB-DC8C-BAC1-2AFD-5BE51914EB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B64AD89" w14:textId="25739ED2" w:rsidR="003E424A" w:rsidRDefault="00E65845" w:rsidP="00E65845">
      <w:pPr>
        <w:pStyle w:val="Caption"/>
        <w:jc w:val="center"/>
      </w:pPr>
      <w:r>
        <w:t xml:space="preserve">Figure </w:t>
      </w:r>
      <w:fldSimple w:instr=" SEQ Figure \* ARABIC ">
        <w:r w:rsidR="001C7F6A">
          <w:rPr>
            <w:noProof/>
          </w:rPr>
          <w:t>16</w:t>
        </w:r>
      </w:fldSimple>
      <w:r>
        <w:t xml:space="preserve"> </w:t>
      </w:r>
      <w:r w:rsidRPr="00C22FD3">
        <w:t>9000 RPM Cylinder Torques Vs Crank Angle</w:t>
      </w:r>
      <w:r>
        <w:t xml:space="preserve"> Graph</w:t>
      </w:r>
    </w:p>
    <w:p w14:paraId="0271CBFB" w14:textId="57C53833" w:rsidR="00557295" w:rsidRDefault="00435B72" w:rsidP="00435B72">
      <w:pPr>
        <w:pStyle w:val="Heading3"/>
      </w:pPr>
      <w:bookmarkStart w:id="22" w:name="_Toc225093768"/>
      <w:r>
        <w:t>6.2.2 Cross plane Configuration</w:t>
      </w:r>
      <w:bookmarkEnd w:id="22"/>
    </w:p>
    <w:p w14:paraId="5ACDF589" w14:textId="57098DA7" w:rsidR="00435B72" w:rsidRDefault="00A91D5A" w:rsidP="00435B72">
      <w:r>
        <w:t xml:space="preserve">The </w:t>
      </w:r>
      <w:proofErr w:type="gramStart"/>
      <w:r>
        <w:t>cross plane</w:t>
      </w:r>
      <w:proofErr w:type="gramEnd"/>
      <w:r>
        <w:t xml:space="preserve"> layout used here introduces uneven firing intervals</w:t>
      </w:r>
      <w:r w:rsidR="009663D3">
        <w:t>,</w:t>
      </w:r>
      <w:r>
        <w:t xml:space="preserve"> most notably a 270°</w:t>
      </w:r>
      <w:r w:rsidR="002E49A0">
        <w:t xml:space="preserve"> gap between two of the firing events. This creates a noticeable dip in torque before the next cylinder fires which increases the overall torque ripple</w:t>
      </w:r>
      <w:r w:rsidR="00E12943">
        <w:t>.</w:t>
      </w:r>
    </w:p>
    <w:p w14:paraId="60F035D1" w14:textId="097BEBA4" w:rsidR="009142FB" w:rsidRDefault="00E12943" w:rsidP="00D10AEE">
      <w:r>
        <w:t xml:space="preserve">Even though cross plane designs are often associated with smoother sound and better </w:t>
      </w:r>
      <w:proofErr w:type="gramStart"/>
      <w:r>
        <w:t>low end</w:t>
      </w:r>
      <w:proofErr w:type="gramEnd"/>
      <w:r>
        <w:t xml:space="preserve"> behaviour in V8 engines, the same bene</w:t>
      </w:r>
      <w:r w:rsidR="00545555">
        <w:t xml:space="preserve">fits do not automatically carry over to an inline four. In this case the uneven </w:t>
      </w:r>
      <w:r w:rsidR="00F23FE0">
        <w:t xml:space="preserve">spacing </w:t>
      </w:r>
      <w:r w:rsidR="009663D3">
        <w:t>makes</w:t>
      </w:r>
      <w:r w:rsidR="00F23FE0">
        <w:t xml:space="preserve"> the torque delivery less smooth.</w:t>
      </w:r>
    </w:p>
    <w:p w14:paraId="11F7F7A6" w14:textId="77777777" w:rsidR="00E65845" w:rsidRDefault="004C1FEE" w:rsidP="00E65845">
      <w:pPr>
        <w:keepNext/>
        <w:jc w:val="center"/>
      </w:pPr>
      <w:r>
        <w:rPr>
          <w:noProof/>
        </w:rPr>
        <w:lastRenderedPageBreak/>
        <w:drawing>
          <wp:inline distT="0" distB="0" distL="0" distR="0" wp14:anchorId="49054710" wp14:editId="6A841E21">
            <wp:extent cx="4572000" cy="2743200"/>
            <wp:effectExtent l="0" t="0" r="0" b="0"/>
            <wp:docPr id="1519090400" name="Chart 1">
              <a:extLst xmlns:a="http://schemas.openxmlformats.org/drawingml/2006/main">
                <a:ext uri="{FF2B5EF4-FFF2-40B4-BE49-F238E27FC236}">
                  <a16:creationId xmlns:a16="http://schemas.microsoft.com/office/drawing/2014/main" id="{B1DC14E1-2748-352B-BC63-ED0AA1CA59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3C38F47" w14:textId="0AE4541E" w:rsidR="0076026C" w:rsidRDefault="00E65845" w:rsidP="00E65845">
      <w:pPr>
        <w:pStyle w:val="Caption"/>
        <w:jc w:val="center"/>
      </w:pPr>
      <w:r>
        <w:t xml:space="preserve">Figure </w:t>
      </w:r>
      <w:fldSimple w:instr=" SEQ Figure \* ARABIC ">
        <w:r w:rsidR="001C7F6A">
          <w:rPr>
            <w:noProof/>
          </w:rPr>
          <w:t>17</w:t>
        </w:r>
      </w:fldSimple>
      <w:r>
        <w:t xml:space="preserve"> </w:t>
      </w:r>
      <w:r w:rsidRPr="00621CA3">
        <w:t xml:space="preserve">Instantaneous Torque Vs Crank Angle - Standard Vs Cross-Plane (Base RPM) </w:t>
      </w:r>
      <w:r>
        <w:t>Graph</w:t>
      </w:r>
    </w:p>
    <w:p w14:paraId="4154AD2C" w14:textId="77777777" w:rsidR="001C7F6A" w:rsidRDefault="0076026C" w:rsidP="001C7F6A">
      <w:pPr>
        <w:keepNext/>
        <w:jc w:val="center"/>
      </w:pPr>
      <w:r>
        <w:rPr>
          <w:noProof/>
        </w:rPr>
        <w:drawing>
          <wp:inline distT="0" distB="0" distL="0" distR="0" wp14:anchorId="0B3CAA25" wp14:editId="4B0B0120">
            <wp:extent cx="4572000" cy="2743200"/>
            <wp:effectExtent l="0" t="0" r="0" b="0"/>
            <wp:docPr id="1787712510" name="Chart 1">
              <a:extLst xmlns:a="http://schemas.openxmlformats.org/drawingml/2006/main">
                <a:ext uri="{FF2B5EF4-FFF2-40B4-BE49-F238E27FC236}">
                  <a16:creationId xmlns:a16="http://schemas.microsoft.com/office/drawing/2014/main" id="{C7611833-2D36-CFF5-4119-651E9956D9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4A4C2AC6" w14:textId="402AF522" w:rsidR="003D74C4" w:rsidRPr="006A099A" w:rsidRDefault="001C7F6A" w:rsidP="001C7F6A">
      <w:pPr>
        <w:pStyle w:val="Caption"/>
        <w:jc w:val="center"/>
      </w:pPr>
      <w:r>
        <w:t xml:space="preserve">Figure </w:t>
      </w:r>
      <w:fldSimple w:instr=" SEQ Figure \* ARABIC ">
        <w:r>
          <w:rPr>
            <w:noProof/>
          </w:rPr>
          <w:t>18</w:t>
        </w:r>
      </w:fldSimple>
      <w:r>
        <w:t xml:space="preserve"> </w:t>
      </w:r>
      <w:r w:rsidRPr="0041490A">
        <w:t xml:space="preserve">Instantaneous Torque Vs Crank Angle - Standard Vs Cross-Plane (9000 RPM) </w:t>
      </w:r>
      <w:r>
        <w:t>Graph</w:t>
      </w:r>
    </w:p>
    <w:p w14:paraId="303A9D9A" w14:textId="3265DB60" w:rsidR="008A706D" w:rsidRDefault="008A706D" w:rsidP="008A706D">
      <w:pPr>
        <w:pStyle w:val="Heading2"/>
        <w:rPr>
          <w:rFonts w:asciiTheme="minorHAnsi" w:hAnsiTheme="minorHAnsi"/>
        </w:rPr>
      </w:pPr>
      <w:bookmarkStart w:id="23" w:name="_Toc225093769"/>
      <w:r w:rsidRPr="008A706D">
        <w:rPr>
          <w:rFonts w:asciiTheme="minorHAnsi" w:hAnsiTheme="minorHAnsi"/>
        </w:rPr>
        <w:t>6.3 Suitability for Applications</w:t>
      </w:r>
      <w:bookmarkEnd w:id="23"/>
    </w:p>
    <w:p w14:paraId="5B69BE75" w14:textId="33E0D162" w:rsidR="00651D85" w:rsidRDefault="00651D85" w:rsidP="00651D85">
      <w:r>
        <w:t>The results make the strengths and weaknesses of each configuration clear:</w:t>
      </w:r>
    </w:p>
    <w:p w14:paraId="306511CB" w14:textId="3F343F6A" w:rsidR="00651D85" w:rsidRDefault="001E0DE4" w:rsidP="001E0DE4">
      <w:pPr>
        <w:pStyle w:val="Heading3"/>
      </w:pPr>
      <w:bookmarkStart w:id="24" w:name="_Toc225093770"/>
      <w:r>
        <w:t>6.3.1 Standard Configuration</w:t>
      </w:r>
      <w:bookmarkEnd w:id="24"/>
    </w:p>
    <w:p w14:paraId="168E1E91" w14:textId="1154C7AD" w:rsidR="001E0DE4" w:rsidRDefault="001E0DE4" w:rsidP="001E0DE4">
      <w:pPr>
        <w:pStyle w:val="ListParagraph"/>
        <w:numPr>
          <w:ilvl w:val="0"/>
          <w:numId w:val="12"/>
        </w:numPr>
      </w:pPr>
      <w:r>
        <w:t>More consistent torque delivery</w:t>
      </w:r>
    </w:p>
    <w:p w14:paraId="7AF33E99" w14:textId="39C72381" w:rsidR="001E0DE4" w:rsidRDefault="001E0DE4" w:rsidP="001E0DE4">
      <w:pPr>
        <w:pStyle w:val="ListParagraph"/>
        <w:numPr>
          <w:ilvl w:val="0"/>
          <w:numId w:val="12"/>
        </w:numPr>
      </w:pPr>
      <w:r>
        <w:t>Better suited for high RPM performance where smooth torque is essential for drivetrain stability, traction and component longevity</w:t>
      </w:r>
    </w:p>
    <w:p w14:paraId="381547A5" w14:textId="48C4E3F8" w:rsidR="005752DC" w:rsidRDefault="001E0DE4" w:rsidP="001E0DE4">
      <w:r>
        <w:t>This is why most high revving inline four engines</w:t>
      </w:r>
      <w:r w:rsidR="00F3584E">
        <w:t xml:space="preserve"> (motorcycles, race engines and performance cars) use this layout.</w:t>
      </w:r>
    </w:p>
    <w:p w14:paraId="49E3F1ED" w14:textId="31306F52" w:rsidR="001E0DE4" w:rsidRDefault="005752DC" w:rsidP="001E0DE4">
      <w:r>
        <w:br w:type="page"/>
      </w:r>
    </w:p>
    <w:p w14:paraId="761CBBFA" w14:textId="05B83662" w:rsidR="00F3584E" w:rsidRDefault="00F3584E" w:rsidP="00F3584E">
      <w:pPr>
        <w:pStyle w:val="Heading3"/>
      </w:pPr>
      <w:bookmarkStart w:id="25" w:name="_Toc225093771"/>
      <w:r>
        <w:lastRenderedPageBreak/>
        <w:t>6.3.2 Cross Plane Configuration</w:t>
      </w:r>
      <w:bookmarkEnd w:id="25"/>
    </w:p>
    <w:p w14:paraId="216E7CA7" w14:textId="1F69B9C6" w:rsidR="00F3584E" w:rsidRDefault="00F3584E" w:rsidP="00F3584E">
      <w:pPr>
        <w:pStyle w:val="ListParagraph"/>
        <w:numPr>
          <w:ilvl w:val="0"/>
          <w:numId w:val="13"/>
        </w:numPr>
      </w:pPr>
      <w:r>
        <w:t xml:space="preserve">Uneven firing intervals create a distinctive torque </w:t>
      </w:r>
      <w:r w:rsidR="00DB69BC">
        <w:t>pattern</w:t>
      </w:r>
    </w:p>
    <w:p w14:paraId="5B74845F" w14:textId="255513FE" w:rsidR="00821221" w:rsidRDefault="00DB69BC" w:rsidP="00821221">
      <w:pPr>
        <w:pStyle w:val="ListParagraph"/>
        <w:numPr>
          <w:ilvl w:val="0"/>
          <w:numId w:val="13"/>
        </w:numPr>
      </w:pPr>
      <w:r>
        <w:t xml:space="preserve">More suited to applications where character, sound or low RPM </w:t>
      </w:r>
      <w:r w:rsidR="00500283">
        <w:t>behaviour</w:t>
      </w:r>
      <w:r>
        <w:t xml:space="preserve"> matter more than absolute smooth</w:t>
      </w:r>
      <w:r w:rsidR="00821221">
        <w:t>ness</w:t>
      </w:r>
    </w:p>
    <w:p w14:paraId="08931116" w14:textId="39E5B13F" w:rsidR="005752DC" w:rsidRDefault="00821221" w:rsidP="00821221">
      <w:r>
        <w:t xml:space="preserve">In an inline four the </w:t>
      </w:r>
      <w:proofErr w:type="gramStart"/>
      <w:r>
        <w:t>cross plane</w:t>
      </w:r>
      <w:proofErr w:type="gramEnd"/>
      <w:r>
        <w:t xml:space="preserve"> layout doesn’t naturally deliver the </w:t>
      </w:r>
      <w:r w:rsidR="00500283">
        <w:t>smoothness</w:t>
      </w:r>
      <w:r>
        <w:t xml:space="preserve"> it provides </w:t>
      </w:r>
      <w:r w:rsidR="00B50B50">
        <w:t>in a V8. Without counterbalancing or additional design changes, it tends to introduce more fluc</w:t>
      </w:r>
      <w:r w:rsidR="00500283">
        <w:t>tuation rather than less.</w:t>
      </w:r>
    </w:p>
    <w:p w14:paraId="5E172B51" w14:textId="1113CD89" w:rsidR="00821221" w:rsidRPr="00F3584E" w:rsidRDefault="005752DC" w:rsidP="00821221">
      <w:r>
        <w:br w:type="page"/>
      </w:r>
    </w:p>
    <w:p w14:paraId="2469ED86" w14:textId="1B1D9858" w:rsidR="008A706D" w:rsidRPr="008A706D" w:rsidRDefault="008A706D" w:rsidP="008A706D">
      <w:pPr>
        <w:pStyle w:val="Heading1"/>
        <w:rPr>
          <w:rFonts w:asciiTheme="majorHAnsi" w:hAnsiTheme="majorHAnsi"/>
        </w:rPr>
      </w:pPr>
      <w:bookmarkStart w:id="26" w:name="_Toc225093772"/>
      <w:r w:rsidRPr="008A706D">
        <w:rPr>
          <w:rFonts w:asciiTheme="majorHAnsi" w:hAnsiTheme="majorHAnsi"/>
        </w:rPr>
        <w:lastRenderedPageBreak/>
        <w:t>7.0 Conclusion</w:t>
      </w:r>
      <w:bookmarkEnd w:id="26"/>
    </w:p>
    <w:p w14:paraId="741545D3" w14:textId="77777777" w:rsidR="007C0F60" w:rsidRDefault="008E7238">
      <w:r>
        <w:t xml:space="preserve">This assignment looked </w:t>
      </w:r>
      <w:r w:rsidR="005C55E0">
        <w:t>at how the main</w:t>
      </w:r>
      <w:r w:rsidR="00F0346A">
        <w:t xml:space="preserve"> parts of a high revving four stroke engine deal with load, stress and fatigue and how different </w:t>
      </w:r>
      <w:r w:rsidR="00F8107A">
        <w:t>crankshaft layouts affect torque</w:t>
      </w:r>
      <w:r w:rsidR="0094490C">
        <w:t xml:space="preserve">. Using pressure against crank angle data and a full kinematic model, </w:t>
      </w:r>
      <w:r w:rsidR="00300D89">
        <w:t>the forces on the connecting rod</w:t>
      </w:r>
      <w:r w:rsidR="00D348D3">
        <w:t xml:space="preserve">, </w:t>
      </w:r>
      <w:proofErr w:type="spellStart"/>
      <w:r w:rsidR="00D348D3">
        <w:t>gudgeon</w:t>
      </w:r>
      <w:proofErr w:type="spellEnd"/>
      <w:r w:rsidR="00D348D3">
        <w:t xml:space="preserve"> pin and conrod bolts</w:t>
      </w:r>
      <w:r w:rsidR="001B62BF">
        <w:t xml:space="preserve"> were turned into realistic stress cycles and assessed with goodman fatigue diagrams. </w:t>
      </w:r>
    </w:p>
    <w:p w14:paraId="220095C1" w14:textId="5D85970A" w:rsidR="009E11FE" w:rsidRDefault="001B62BF">
      <w:r>
        <w:t>The results showed a clear pattern</w:t>
      </w:r>
      <w:r w:rsidR="00597F0A">
        <w:t xml:space="preserve">: the </w:t>
      </w:r>
      <w:proofErr w:type="spellStart"/>
      <w:r w:rsidR="00597F0A">
        <w:t>gudgeon</w:t>
      </w:r>
      <w:proofErr w:type="spellEnd"/>
      <w:r w:rsidR="00597F0A">
        <w:t xml:space="preserve"> pin </w:t>
      </w:r>
      <w:r w:rsidR="007C0F60">
        <w:t xml:space="preserve">faces little </w:t>
      </w:r>
      <w:proofErr w:type="gramStart"/>
      <w:r w:rsidR="00597F0A">
        <w:t>stress</w:t>
      </w:r>
      <w:r w:rsidR="00FF53FB">
        <w:t>,</w:t>
      </w:r>
      <w:proofErr w:type="gramEnd"/>
      <w:r w:rsidR="00FF53FB">
        <w:t xml:space="preserve"> the connecting rod </w:t>
      </w:r>
      <w:r w:rsidR="00891D27">
        <w:t>has a comfortable margin and the conrod bolt is the part that starts to struggle</w:t>
      </w:r>
      <w:r w:rsidR="00875758">
        <w:t>. At</w:t>
      </w:r>
      <w:r w:rsidR="00CD399F">
        <w:t xml:space="preserve"> </w:t>
      </w:r>
      <w:r w:rsidR="000F4595">
        <w:t>9000 RPM the bolts FSF drops close to one, putting it right on the edge of fatigue failure.</w:t>
      </w:r>
      <w:r w:rsidR="00F1610D">
        <w:t xml:space="preserve"> Increasing the bolts core diam</w:t>
      </w:r>
      <w:r w:rsidR="009B5564">
        <w:t>eter from around 7.35mm to 8.55mm brought the FSF back to the original level of 1.48</w:t>
      </w:r>
      <w:r w:rsidR="00560DE6">
        <w:t>, showing how even small geometry tweaks can make a big difference</w:t>
      </w:r>
      <w:r w:rsidR="00404E0A">
        <w:t xml:space="preserve">, though </w:t>
      </w:r>
      <w:r w:rsidR="008039CC">
        <w:t xml:space="preserve">they come with the usual </w:t>
      </w:r>
      <w:r w:rsidR="00D70242">
        <w:t>impacts</w:t>
      </w:r>
      <w:r w:rsidR="008039CC">
        <w:t xml:space="preserve"> like added mass and packaging limits.</w:t>
      </w:r>
    </w:p>
    <w:p w14:paraId="70C7F76B" w14:textId="0E4EA1C6" w:rsidR="008039CC" w:rsidRDefault="008039CC">
      <w:r>
        <w:t>The torque analysis added a broader view of engine behaviour</w:t>
      </w:r>
      <w:r w:rsidR="00B46FB0">
        <w:t xml:space="preserve">. The standard crankshaft produced smoother more predictable torque, while the </w:t>
      </w:r>
      <w:proofErr w:type="gramStart"/>
      <w:r w:rsidR="00B46FB0">
        <w:t>cross plane</w:t>
      </w:r>
      <w:proofErr w:type="gramEnd"/>
      <w:r w:rsidR="00B46FB0">
        <w:t xml:space="preserve"> </w:t>
      </w:r>
      <w:r w:rsidR="000F4687">
        <w:t>layout</w:t>
      </w:r>
      <w:r w:rsidR="00B46FB0">
        <w:t xml:space="preserve"> created uneven firing intervals </w:t>
      </w:r>
      <w:r w:rsidR="004152A2">
        <w:t>and a noticeable torque dip</w:t>
      </w:r>
      <w:r w:rsidR="00C450B3">
        <w:t xml:space="preserve"> caused by a 270° gap between combustion events. This led to </w:t>
      </w:r>
      <w:r w:rsidR="00E8205D">
        <w:t xml:space="preserve">less consistent torque values making </w:t>
      </w:r>
      <w:r w:rsidR="000554BC">
        <w:t xml:space="preserve">the </w:t>
      </w:r>
      <w:proofErr w:type="gramStart"/>
      <w:r w:rsidR="000554BC">
        <w:t>cross plane</w:t>
      </w:r>
      <w:proofErr w:type="gramEnd"/>
      <w:r w:rsidR="000554BC">
        <w:t xml:space="preserve"> setup less suited to high RPM</w:t>
      </w:r>
      <w:r w:rsidR="002C3E79">
        <w:t xml:space="preserve"> where stability really matters. Overall, the work highlights how combining mechanical modelling fatigue analysis and torque evaluation</w:t>
      </w:r>
      <w:r w:rsidR="00D70242">
        <w:t xml:space="preserve"> </w:t>
      </w:r>
      <w:r w:rsidR="002C3E79">
        <w:t>reveal</w:t>
      </w:r>
      <w:r w:rsidR="00D70242">
        <w:t>s</w:t>
      </w:r>
      <w:r w:rsidR="002C3E79">
        <w:t xml:space="preserve"> which components are gen</w:t>
      </w:r>
      <w:r w:rsidR="00797E0F">
        <w:t>uinely at risk</w:t>
      </w:r>
      <w:r w:rsidR="009D4EF0">
        <w:t xml:space="preserve">, demonstrating </w:t>
      </w:r>
      <w:r w:rsidR="00797E0F">
        <w:t>how design choices shape durability and performance</w:t>
      </w:r>
      <w:r w:rsidR="000F4687">
        <w:t>. It reinforces a familiar engineering trut</w:t>
      </w:r>
      <w:r w:rsidR="009D4EF0">
        <w:t>h which is that,</w:t>
      </w:r>
      <w:r w:rsidR="000F4687">
        <w:t xml:space="preserve"> </w:t>
      </w:r>
      <w:r w:rsidR="009D4EF0">
        <w:t>when</w:t>
      </w:r>
      <w:r w:rsidR="000F4687">
        <w:t xml:space="preserve"> revs climb, inertia forces take over and the smallest stressed parts are usually the first ones </w:t>
      </w:r>
      <w:r w:rsidR="009D4EF0">
        <w:t>to</w:t>
      </w:r>
      <w:r w:rsidR="000F4687">
        <w:t xml:space="preserve"> need redesigning.</w:t>
      </w:r>
    </w:p>
    <w:p w14:paraId="4BD712C9" w14:textId="3D41344F" w:rsidR="005752DC" w:rsidRDefault="005752DC">
      <w:r>
        <w:br w:type="page"/>
      </w:r>
    </w:p>
    <w:p w14:paraId="4FBB963A" w14:textId="33D35C25" w:rsidR="004A0012" w:rsidRDefault="004A0012" w:rsidP="00B3186C">
      <w:pPr>
        <w:pStyle w:val="Heading1"/>
      </w:pPr>
      <w:bookmarkStart w:id="27" w:name="_Toc225093773"/>
      <w:r>
        <w:lastRenderedPageBreak/>
        <w:t>8.0</w:t>
      </w:r>
      <w:r w:rsidR="00B3186C">
        <w:t xml:space="preserve"> Extra Work</w:t>
      </w:r>
      <w:bookmarkEnd w:id="27"/>
    </w:p>
    <w:p w14:paraId="0B7DD9FE" w14:textId="25E792B3" w:rsidR="009E11FE" w:rsidRDefault="00A17B3D">
      <w:r>
        <w:t xml:space="preserve">Material choice makes a </w:t>
      </w:r>
      <w:r w:rsidR="00441D45">
        <w:t>significant difference to how engine parts deal with fatigue, especially when they are operating at high RPM and</w:t>
      </w:r>
      <w:r w:rsidR="00B47321">
        <w:t xml:space="preserve"> sustaining loads every cycle. </w:t>
      </w:r>
      <w:r w:rsidR="007758CC">
        <w:t>Titanium</w:t>
      </w:r>
      <w:r w:rsidR="00C76443">
        <w:t xml:space="preserve"> and aluminium alloys are </w:t>
      </w:r>
      <w:r w:rsidR="008846C8">
        <w:t>known</w:t>
      </w:r>
      <w:r w:rsidR="00C76443">
        <w:t xml:space="preserve"> for coping well with tough fatigue conditions at higher temperatures mainly because their microstructure can be tuned to slow down crack growth and stop cracks forming too early (Ellard et al, 2023). Titanium alloys in general also hold up well in very high cycle fatigue but they can be quite sensitive to surface defects or small manufacturing issues, so even a small flaw </w:t>
      </w:r>
      <w:r w:rsidR="00ED7FFE">
        <w:t xml:space="preserve">can cut the life down more than you would expect (Wu et al, 2024). Aluminium alloys are lighter which helps reduce inertia </w:t>
      </w:r>
      <w:r w:rsidR="009D4EF0">
        <w:t>forces,</w:t>
      </w:r>
      <w:r w:rsidR="00F81F39">
        <w:t xml:space="preserve"> but they usually have lower fatigue limits and can degrade faster in harsh </w:t>
      </w:r>
      <w:proofErr w:type="gramStart"/>
      <w:r w:rsidR="00F81F39">
        <w:t>environments</w:t>
      </w:r>
      <w:proofErr w:type="gramEnd"/>
      <w:r w:rsidR="00F81F39">
        <w:t xml:space="preserve"> so they are not the best choice for heavily loaded parts</w:t>
      </w:r>
      <w:r w:rsidR="009D4EF0">
        <w:t>,</w:t>
      </w:r>
      <w:r w:rsidR="00F81F39">
        <w:t xml:space="preserve"> unless weight saving is the main priority (Ellard et al, 2023)</w:t>
      </w:r>
      <w:r w:rsidR="007372B1">
        <w:t>. To summarise</w:t>
      </w:r>
      <w:r w:rsidR="009D4EF0">
        <w:t>,</w:t>
      </w:r>
      <w:r w:rsidR="007372B1">
        <w:t xml:space="preserve"> picking a material </w:t>
      </w:r>
      <w:r w:rsidR="009D4EF0">
        <w:t xml:space="preserve">requires balance, where </w:t>
      </w:r>
      <w:r w:rsidR="006F5B5C">
        <w:t xml:space="preserve">it must be considered whether </w:t>
      </w:r>
      <w:r w:rsidR="008846C8">
        <w:t xml:space="preserve">strength or weight is </w:t>
      </w:r>
      <w:r w:rsidR="006F5B5C">
        <w:t>more of a priority.</w:t>
      </w:r>
    </w:p>
    <w:p w14:paraId="21FAE466" w14:textId="5DFD1860" w:rsidR="009E11FE" w:rsidRDefault="005752DC">
      <w:r>
        <w:br w:type="page"/>
      </w:r>
    </w:p>
    <w:p w14:paraId="5DA7775E" w14:textId="5044B77B" w:rsidR="009E11FE" w:rsidRDefault="008F4525" w:rsidP="008F4525">
      <w:pPr>
        <w:pStyle w:val="Heading1"/>
      </w:pPr>
      <w:bookmarkStart w:id="28" w:name="_Toc225093774"/>
      <w:r>
        <w:lastRenderedPageBreak/>
        <w:t>9.0 References</w:t>
      </w:r>
      <w:bookmarkEnd w:id="28"/>
    </w:p>
    <w:p w14:paraId="7788D851" w14:textId="1595AB07" w:rsidR="00DB12F0" w:rsidRPr="00DB12F0" w:rsidRDefault="00DB12F0" w:rsidP="00DB12F0">
      <w:proofErr w:type="spellStart"/>
      <w:r w:rsidRPr="00DB12F0">
        <w:t>Budynas</w:t>
      </w:r>
      <w:proofErr w:type="spellEnd"/>
      <w:r w:rsidRPr="00DB12F0">
        <w:t xml:space="preserve">, R.G. and Nisbett, J.K. (2011) </w:t>
      </w:r>
      <w:r w:rsidRPr="00DB12F0">
        <w:rPr>
          <w:i/>
          <w:iCs/>
        </w:rPr>
        <w:t>Shigley’s Mechanical Engineering Design</w:t>
      </w:r>
      <w:r w:rsidRPr="00DB12F0">
        <w:t xml:space="preserve">. 9th </w:t>
      </w:r>
      <w:proofErr w:type="spellStart"/>
      <w:r w:rsidRPr="00DB12F0">
        <w:t>edn</w:t>
      </w:r>
      <w:proofErr w:type="spellEnd"/>
      <w:r w:rsidRPr="00DB12F0">
        <w:t>. New York: McGraw-Hill.</w:t>
      </w:r>
      <w:r w:rsidR="00925552">
        <w:t xml:space="preserve"> Available at: </w:t>
      </w:r>
      <w:r w:rsidR="00D2413F">
        <w:t>a</w:t>
      </w:r>
      <w:r w:rsidR="00925552">
        <w:t>cademia</w:t>
      </w:r>
      <w:r w:rsidR="00D2413F">
        <w:t>.edu</w:t>
      </w:r>
    </w:p>
    <w:p w14:paraId="57DF83E0" w14:textId="53B99006" w:rsidR="00DB12F0" w:rsidRPr="00DB12F0" w:rsidRDefault="00DB12F0" w:rsidP="00DB12F0">
      <w:r w:rsidRPr="00DB12F0">
        <w:t xml:space="preserve">Ellard, J.J.M., et al. (2023) ‘Low cycle fatigue behaviour of titanium aluminium based intermetallic alloys: A short review’, </w:t>
      </w:r>
      <w:r w:rsidRPr="00DB12F0">
        <w:rPr>
          <w:i/>
          <w:iCs/>
        </w:rPr>
        <w:t>Metals</w:t>
      </w:r>
      <w:r w:rsidRPr="00DB12F0">
        <w:t xml:space="preserve">, 13(8), p. 1491. Available at: </w:t>
      </w:r>
      <w:r w:rsidR="00676B7D">
        <w:t>ResearchGate</w:t>
      </w:r>
    </w:p>
    <w:p w14:paraId="34D30A4F" w14:textId="5B774C6C" w:rsidR="00DB12F0" w:rsidRPr="00DB12F0" w:rsidRDefault="00DB12F0" w:rsidP="00DB12F0">
      <w:r w:rsidRPr="00DB12F0">
        <w:t>Heywood, J.B. (</w:t>
      </w:r>
      <w:r w:rsidR="00AC3165">
        <w:t>2018</w:t>
      </w:r>
      <w:r w:rsidRPr="00DB12F0">
        <w:t xml:space="preserve">) </w:t>
      </w:r>
      <w:r w:rsidRPr="00DB12F0">
        <w:rPr>
          <w:i/>
          <w:iCs/>
        </w:rPr>
        <w:t>Internal Combustion Engine Fundamentals</w:t>
      </w:r>
      <w:r w:rsidRPr="00DB12F0">
        <w:t>. New York: McGraw-Hill.</w:t>
      </w:r>
      <w:r w:rsidR="00A65165">
        <w:t xml:space="preserve"> Available at: UWTSD Library</w:t>
      </w:r>
    </w:p>
    <w:p w14:paraId="57E1913F" w14:textId="7A854EDC" w:rsidR="00DB12F0" w:rsidRPr="00DB12F0" w:rsidRDefault="00DB12F0" w:rsidP="00DB12F0">
      <w:r w:rsidRPr="00DB12F0">
        <w:t xml:space="preserve">Wu, X., et al. (2024) ‘Titanium alloy materials with very high cycle fatigue: A review’, </w:t>
      </w:r>
      <w:r w:rsidRPr="00DB12F0">
        <w:rPr>
          <w:i/>
          <w:iCs/>
        </w:rPr>
        <w:t>Materials</w:t>
      </w:r>
      <w:r w:rsidRPr="00DB12F0">
        <w:t xml:space="preserve">, 17(12), p. 2987. Available at: </w:t>
      </w:r>
      <w:r w:rsidR="00676B7D">
        <w:rPr>
          <w:color w:val="000000" w:themeColor="text1"/>
        </w:rPr>
        <w:t>ResearchGate</w:t>
      </w:r>
    </w:p>
    <w:p w14:paraId="7C9B2B49" w14:textId="77777777" w:rsidR="009E11FE" w:rsidRDefault="009E11FE"/>
    <w:p w14:paraId="67D87D10" w14:textId="77777777" w:rsidR="009E11FE" w:rsidRDefault="009E11FE"/>
    <w:p w14:paraId="7742BE3A" w14:textId="77777777" w:rsidR="009E11FE" w:rsidRDefault="009E11FE"/>
    <w:p w14:paraId="5688BB18" w14:textId="77777777" w:rsidR="009E11FE" w:rsidRDefault="009E11FE"/>
    <w:p w14:paraId="567E63A8" w14:textId="77777777" w:rsidR="009E11FE" w:rsidRDefault="009E11FE"/>
    <w:p w14:paraId="49C1F900" w14:textId="77777777" w:rsidR="009E11FE" w:rsidRDefault="009E11FE"/>
    <w:p w14:paraId="317A4E17" w14:textId="77777777" w:rsidR="009E11FE" w:rsidRDefault="009E11FE"/>
    <w:p w14:paraId="3C12A112" w14:textId="77777777" w:rsidR="009E11FE" w:rsidRDefault="009E11FE"/>
    <w:p w14:paraId="31BA0BC7" w14:textId="77777777" w:rsidR="009E11FE" w:rsidRDefault="009E11FE"/>
    <w:p w14:paraId="49629BC5" w14:textId="77777777" w:rsidR="009E11FE" w:rsidRDefault="009E11FE"/>
    <w:p w14:paraId="66FEC388" w14:textId="77777777" w:rsidR="009E11FE" w:rsidRDefault="009E11FE"/>
    <w:p w14:paraId="56A038FB" w14:textId="77777777" w:rsidR="009E11FE" w:rsidRDefault="009E11FE"/>
    <w:p w14:paraId="5BB6E9B2" w14:textId="77777777" w:rsidR="009E11FE" w:rsidRDefault="009E11FE"/>
    <w:p w14:paraId="13303CD1" w14:textId="77777777" w:rsidR="009E11FE" w:rsidRDefault="009E11FE"/>
    <w:p w14:paraId="3C99C7A9" w14:textId="77777777" w:rsidR="009E11FE" w:rsidRDefault="009E11FE"/>
    <w:p w14:paraId="728D7EE6" w14:textId="77777777" w:rsidR="009E11FE" w:rsidRDefault="009E11FE"/>
    <w:sectPr w:rsidR="009E11FE" w:rsidSect="005C122F">
      <w:pgSz w:w="11906" w:h="16838"/>
      <w:pgMar w:top="1440" w:right="1440" w:bottom="1440" w:left="1440" w:header="708" w:footer="708" w:gutter="0"/>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9A9EA" w14:textId="77777777" w:rsidR="00A933F6" w:rsidRDefault="00A933F6" w:rsidP="009E11FE">
      <w:pPr>
        <w:spacing w:after="0" w:line="240" w:lineRule="auto"/>
      </w:pPr>
      <w:r>
        <w:separator/>
      </w:r>
    </w:p>
  </w:endnote>
  <w:endnote w:type="continuationSeparator" w:id="0">
    <w:p w14:paraId="270A3733" w14:textId="77777777" w:rsidR="00A933F6" w:rsidRDefault="00A933F6" w:rsidP="009E11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5520008"/>
      <w:docPartObj>
        <w:docPartGallery w:val="Page Numbers (Bottom of Page)"/>
        <w:docPartUnique/>
      </w:docPartObj>
    </w:sdtPr>
    <w:sdtEndPr/>
    <w:sdtContent>
      <w:p w14:paraId="1C17374E" w14:textId="77777777" w:rsidR="009E11FE" w:rsidRDefault="009E11FE">
        <w:pPr>
          <w:pStyle w:val="Footer"/>
          <w:jc w:val="center"/>
        </w:pPr>
        <w:r>
          <w:fldChar w:fldCharType="begin"/>
        </w:r>
        <w:r>
          <w:instrText>PAGE   \* MERGEFORMAT</w:instrText>
        </w:r>
        <w:r>
          <w:fldChar w:fldCharType="separate"/>
        </w:r>
        <w:r>
          <w:t>2</w:t>
        </w:r>
        <w:r>
          <w:fldChar w:fldCharType="end"/>
        </w:r>
      </w:p>
    </w:sdtContent>
  </w:sdt>
  <w:p w14:paraId="41B16AF3" w14:textId="77777777" w:rsidR="009E11FE" w:rsidRDefault="009E11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4863663"/>
      <w:docPartObj>
        <w:docPartGallery w:val="Page Numbers (Bottom of Page)"/>
        <w:docPartUnique/>
      </w:docPartObj>
    </w:sdtPr>
    <w:sdtEndPr/>
    <w:sdtContent>
      <w:p w14:paraId="72D69079" w14:textId="77777777" w:rsidR="009E11FE" w:rsidRDefault="009E11FE">
        <w:pPr>
          <w:pStyle w:val="Footer"/>
          <w:jc w:val="center"/>
        </w:pPr>
        <w:r>
          <w:fldChar w:fldCharType="begin"/>
        </w:r>
        <w:r>
          <w:instrText>PAGE   \* MERGEFORMAT</w:instrText>
        </w:r>
        <w:r>
          <w:fldChar w:fldCharType="separate"/>
        </w:r>
        <w:r>
          <w:t>2</w:t>
        </w:r>
        <w:r>
          <w:fldChar w:fldCharType="end"/>
        </w:r>
      </w:p>
    </w:sdtContent>
  </w:sdt>
  <w:p w14:paraId="2C715683" w14:textId="77777777" w:rsidR="009E11FE" w:rsidRDefault="009E11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A948D" w14:textId="77777777" w:rsidR="00A933F6" w:rsidRDefault="00A933F6" w:rsidP="009E11FE">
      <w:pPr>
        <w:spacing w:after="0" w:line="240" w:lineRule="auto"/>
      </w:pPr>
      <w:r>
        <w:separator/>
      </w:r>
    </w:p>
  </w:footnote>
  <w:footnote w:type="continuationSeparator" w:id="0">
    <w:p w14:paraId="20708CFB" w14:textId="77777777" w:rsidR="00A933F6" w:rsidRDefault="00A933F6" w:rsidP="009E11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63699"/>
    <w:multiLevelType w:val="hybridMultilevel"/>
    <w:tmpl w:val="9AA66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064DFB"/>
    <w:multiLevelType w:val="hybridMultilevel"/>
    <w:tmpl w:val="BB7C2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0B02FC"/>
    <w:multiLevelType w:val="multilevel"/>
    <w:tmpl w:val="E0B299C4"/>
    <w:lvl w:ilvl="0">
      <w:start w:val="1"/>
      <w:numFmt w:val="decimal"/>
      <w:lvlText w:val="%1.0"/>
      <w:lvlJc w:val="left"/>
      <w:pPr>
        <w:ind w:left="432" w:hanging="432"/>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41B50FF9"/>
    <w:multiLevelType w:val="hybridMultilevel"/>
    <w:tmpl w:val="2FA09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6557BE"/>
    <w:multiLevelType w:val="hybridMultilevel"/>
    <w:tmpl w:val="95100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2E5497"/>
    <w:multiLevelType w:val="hybridMultilevel"/>
    <w:tmpl w:val="D7128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B26DD9"/>
    <w:multiLevelType w:val="hybridMultilevel"/>
    <w:tmpl w:val="C1009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565D93"/>
    <w:multiLevelType w:val="multilevel"/>
    <w:tmpl w:val="435A3BF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66965295"/>
    <w:multiLevelType w:val="hybridMultilevel"/>
    <w:tmpl w:val="BDDC1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AD6E05"/>
    <w:multiLevelType w:val="hybridMultilevel"/>
    <w:tmpl w:val="0576F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B44516"/>
    <w:multiLevelType w:val="hybridMultilevel"/>
    <w:tmpl w:val="B98A62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785A53EC"/>
    <w:multiLevelType w:val="hybridMultilevel"/>
    <w:tmpl w:val="73E80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B71249"/>
    <w:multiLevelType w:val="hybridMultilevel"/>
    <w:tmpl w:val="69C4F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3488114">
    <w:abstractNumId w:val="7"/>
  </w:num>
  <w:num w:numId="2" w16cid:durableId="1104807543">
    <w:abstractNumId w:val="2"/>
  </w:num>
  <w:num w:numId="3" w16cid:durableId="1884445471">
    <w:abstractNumId w:val="12"/>
  </w:num>
  <w:num w:numId="4" w16cid:durableId="377315188">
    <w:abstractNumId w:val="3"/>
  </w:num>
  <w:num w:numId="5" w16cid:durableId="772749178">
    <w:abstractNumId w:val="10"/>
  </w:num>
  <w:num w:numId="6" w16cid:durableId="1939219270">
    <w:abstractNumId w:val="8"/>
  </w:num>
  <w:num w:numId="7" w16cid:durableId="596868637">
    <w:abstractNumId w:val="9"/>
  </w:num>
  <w:num w:numId="8" w16cid:durableId="177424944">
    <w:abstractNumId w:val="6"/>
  </w:num>
  <w:num w:numId="9" w16cid:durableId="1553274150">
    <w:abstractNumId w:val="0"/>
  </w:num>
  <w:num w:numId="10" w16cid:durableId="1504321646">
    <w:abstractNumId w:val="4"/>
  </w:num>
  <w:num w:numId="11" w16cid:durableId="326860624">
    <w:abstractNumId w:val="11"/>
  </w:num>
  <w:num w:numId="12" w16cid:durableId="221791111">
    <w:abstractNumId w:val="5"/>
  </w:num>
  <w:num w:numId="13" w16cid:durableId="88004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22F"/>
    <w:rsid w:val="00000A3F"/>
    <w:rsid w:val="0002355F"/>
    <w:rsid w:val="00035303"/>
    <w:rsid w:val="00044993"/>
    <w:rsid w:val="00053CA8"/>
    <w:rsid w:val="000554BC"/>
    <w:rsid w:val="000612F7"/>
    <w:rsid w:val="0006153B"/>
    <w:rsid w:val="00072102"/>
    <w:rsid w:val="00077AF4"/>
    <w:rsid w:val="00096366"/>
    <w:rsid w:val="00097259"/>
    <w:rsid w:val="000A254A"/>
    <w:rsid w:val="000A401F"/>
    <w:rsid w:val="000B3D68"/>
    <w:rsid w:val="000B5B95"/>
    <w:rsid w:val="000B5E78"/>
    <w:rsid w:val="000C4CDF"/>
    <w:rsid w:val="000E1287"/>
    <w:rsid w:val="000E3D24"/>
    <w:rsid w:val="000E4976"/>
    <w:rsid w:val="000E58FD"/>
    <w:rsid w:val="000F4595"/>
    <w:rsid w:val="000F4687"/>
    <w:rsid w:val="000F69FA"/>
    <w:rsid w:val="001007C7"/>
    <w:rsid w:val="00100DBF"/>
    <w:rsid w:val="001219FE"/>
    <w:rsid w:val="00123C4A"/>
    <w:rsid w:val="00130E5D"/>
    <w:rsid w:val="00132353"/>
    <w:rsid w:val="001461E1"/>
    <w:rsid w:val="0015229F"/>
    <w:rsid w:val="001620AB"/>
    <w:rsid w:val="001660F7"/>
    <w:rsid w:val="00172813"/>
    <w:rsid w:val="001A08BE"/>
    <w:rsid w:val="001A6567"/>
    <w:rsid w:val="001A7BC7"/>
    <w:rsid w:val="001B62BF"/>
    <w:rsid w:val="001C1868"/>
    <w:rsid w:val="001C7F6A"/>
    <w:rsid w:val="001D053A"/>
    <w:rsid w:val="001D15B9"/>
    <w:rsid w:val="001D2B4B"/>
    <w:rsid w:val="001E0DE4"/>
    <w:rsid w:val="001E2F0C"/>
    <w:rsid w:val="001E339A"/>
    <w:rsid w:val="001F00EB"/>
    <w:rsid w:val="001F650C"/>
    <w:rsid w:val="00210756"/>
    <w:rsid w:val="002174D9"/>
    <w:rsid w:val="00217E74"/>
    <w:rsid w:val="00224CF5"/>
    <w:rsid w:val="00242115"/>
    <w:rsid w:val="00252D90"/>
    <w:rsid w:val="00262FF4"/>
    <w:rsid w:val="002665AC"/>
    <w:rsid w:val="00266755"/>
    <w:rsid w:val="00274684"/>
    <w:rsid w:val="00281EF3"/>
    <w:rsid w:val="002A151D"/>
    <w:rsid w:val="002B71DB"/>
    <w:rsid w:val="002C3E79"/>
    <w:rsid w:val="002D2D29"/>
    <w:rsid w:val="002E00D7"/>
    <w:rsid w:val="002E223A"/>
    <w:rsid w:val="002E49A0"/>
    <w:rsid w:val="002F1B4A"/>
    <w:rsid w:val="002F231F"/>
    <w:rsid w:val="002F782A"/>
    <w:rsid w:val="00300D89"/>
    <w:rsid w:val="003015C7"/>
    <w:rsid w:val="003023C2"/>
    <w:rsid w:val="00312E1A"/>
    <w:rsid w:val="003418B8"/>
    <w:rsid w:val="00346953"/>
    <w:rsid w:val="003638FA"/>
    <w:rsid w:val="00370889"/>
    <w:rsid w:val="00373D2A"/>
    <w:rsid w:val="00395896"/>
    <w:rsid w:val="003977FD"/>
    <w:rsid w:val="003C254C"/>
    <w:rsid w:val="003D13D1"/>
    <w:rsid w:val="003D3E9F"/>
    <w:rsid w:val="003D74C4"/>
    <w:rsid w:val="003E424A"/>
    <w:rsid w:val="003F2B9F"/>
    <w:rsid w:val="003F31A3"/>
    <w:rsid w:val="0040259C"/>
    <w:rsid w:val="00404E0A"/>
    <w:rsid w:val="00412AB1"/>
    <w:rsid w:val="004152A2"/>
    <w:rsid w:val="0042100D"/>
    <w:rsid w:val="004262F8"/>
    <w:rsid w:val="00427855"/>
    <w:rsid w:val="00435646"/>
    <w:rsid w:val="00435B72"/>
    <w:rsid w:val="004366F9"/>
    <w:rsid w:val="00440AD5"/>
    <w:rsid w:val="00441D45"/>
    <w:rsid w:val="0046524D"/>
    <w:rsid w:val="0046644F"/>
    <w:rsid w:val="0047465E"/>
    <w:rsid w:val="00476E22"/>
    <w:rsid w:val="00481D4A"/>
    <w:rsid w:val="0048202F"/>
    <w:rsid w:val="004949BC"/>
    <w:rsid w:val="00496F99"/>
    <w:rsid w:val="004A0012"/>
    <w:rsid w:val="004B3CAF"/>
    <w:rsid w:val="004C1FEE"/>
    <w:rsid w:val="004C7397"/>
    <w:rsid w:val="004D1E8D"/>
    <w:rsid w:val="004D2822"/>
    <w:rsid w:val="004D3AC0"/>
    <w:rsid w:val="004E1F0D"/>
    <w:rsid w:val="004E3826"/>
    <w:rsid w:val="004E497D"/>
    <w:rsid w:val="004F7349"/>
    <w:rsid w:val="00500003"/>
    <w:rsid w:val="00500283"/>
    <w:rsid w:val="0051473A"/>
    <w:rsid w:val="00516B90"/>
    <w:rsid w:val="0052319A"/>
    <w:rsid w:val="00523DB9"/>
    <w:rsid w:val="00534C83"/>
    <w:rsid w:val="00545555"/>
    <w:rsid w:val="0054678E"/>
    <w:rsid w:val="0055398B"/>
    <w:rsid w:val="00557295"/>
    <w:rsid w:val="00560DE6"/>
    <w:rsid w:val="0056746A"/>
    <w:rsid w:val="005752DC"/>
    <w:rsid w:val="00582B98"/>
    <w:rsid w:val="00585EDA"/>
    <w:rsid w:val="00594CBF"/>
    <w:rsid w:val="00597F0A"/>
    <w:rsid w:val="005A0006"/>
    <w:rsid w:val="005A52D9"/>
    <w:rsid w:val="005B04E4"/>
    <w:rsid w:val="005B13D3"/>
    <w:rsid w:val="005C030E"/>
    <w:rsid w:val="005C122F"/>
    <w:rsid w:val="005C55E0"/>
    <w:rsid w:val="005D36FA"/>
    <w:rsid w:val="005D51D9"/>
    <w:rsid w:val="005E1981"/>
    <w:rsid w:val="005E55B8"/>
    <w:rsid w:val="005F2066"/>
    <w:rsid w:val="005F33D0"/>
    <w:rsid w:val="00602124"/>
    <w:rsid w:val="0060438E"/>
    <w:rsid w:val="00613142"/>
    <w:rsid w:val="0063572C"/>
    <w:rsid w:val="006465D5"/>
    <w:rsid w:val="00646A41"/>
    <w:rsid w:val="00651D85"/>
    <w:rsid w:val="006538A5"/>
    <w:rsid w:val="00657B8F"/>
    <w:rsid w:val="00676B7D"/>
    <w:rsid w:val="00680F23"/>
    <w:rsid w:val="006816DD"/>
    <w:rsid w:val="0068411A"/>
    <w:rsid w:val="006849D7"/>
    <w:rsid w:val="00685D59"/>
    <w:rsid w:val="0068636D"/>
    <w:rsid w:val="00691702"/>
    <w:rsid w:val="006932B0"/>
    <w:rsid w:val="006A099A"/>
    <w:rsid w:val="006A3E33"/>
    <w:rsid w:val="006B11DD"/>
    <w:rsid w:val="006B3D0A"/>
    <w:rsid w:val="006D0866"/>
    <w:rsid w:val="006D1D5B"/>
    <w:rsid w:val="006D33BE"/>
    <w:rsid w:val="006D4967"/>
    <w:rsid w:val="006E5930"/>
    <w:rsid w:val="006E6537"/>
    <w:rsid w:val="006E7FF6"/>
    <w:rsid w:val="006F1684"/>
    <w:rsid w:val="006F5B5C"/>
    <w:rsid w:val="0071204C"/>
    <w:rsid w:val="00712E6B"/>
    <w:rsid w:val="0073243C"/>
    <w:rsid w:val="00733B9E"/>
    <w:rsid w:val="007372B1"/>
    <w:rsid w:val="00751A80"/>
    <w:rsid w:val="007537CD"/>
    <w:rsid w:val="00757E9C"/>
    <w:rsid w:val="0076026C"/>
    <w:rsid w:val="00760A3B"/>
    <w:rsid w:val="00764C95"/>
    <w:rsid w:val="00765535"/>
    <w:rsid w:val="00772D8E"/>
    <w:rsid w:val="007758CC"/>
    <w:rsid w:val="00776853"/>
    <w:rsid w:val="007809F4"/>
    <w:rsid w:val="00780C42"/>
    <w:rsid w:val="00780E97"/>
    <w:rsid w:val="00780EB6"/>
    <w:rsid w:val="00784A4A"/>
    <w:rsid w:val="00785525"/>
    <w:rsid w:val="007958C6"/>
    <w:rsid w:val="00797E0F"/>
    <w:rsid w:val="007C0F60"/>
    <w:rsid w:val="007C2797"/>
    <w:rsid w:val="007C3B4D"/>
    <w:rsid w:val="007C627F"/>
    <w:rsid w:val="007D0BE2"/>
    <w:rsid w:val="007D55F7"/>
    <w:rsid w:val="007D7699"/>
    <w:rsid w:val="007E1663"/>
    <w:rsid w:val="007E6D03"/>
    <w:rsid w:val="007F05F9"/>
    <w:rsid w:val="007F2189"/>
    <w:rsid w:val="007F7398"/>
    <w:rsid w:val="00800D78"/>
    <w:rsid w:val="008039CC"/>
    <w:rsid w:val="00807FD9"/>
    <w:rsid w:val="00810449"/>
    <w:rsid w:val="00821221"/>
    <w:rsid w:val="00821296"/>
    <w:rsid w:val="0082187C"/>
    <w:rsid w:val="0082408C"/>
    <w:rsid w:val="00833367"/>
    <w:rsid w:val="00875521"/>
    <w:rsid w:val="00875758"/>
    <w:rsid w:val="008846C8"/>
    <w:rsid w:val="00891D27"/>
    <w:rsid w:val="008A706D"/>
    <w:rsid w:val="008D48F0"/>
    <w:rsid w:val="008E02BE"/>
    <w:rsid w:val="008E7238"/>
    <w:rsid w:val="008F4525"/>
    <w:rsid w:val="0090185F"/>
    <w:rsid w:val="00910408"/>
    <w:rsid w:val="00910FE4"/>
    <w:rsid w:val="009142FB"/>
    <w:rsid w:val="00916EA2"/>
    <w:rsid w:val="00923A19"/>
    <w:rsid w:val="00925552"/>
    <w:rsid w:val="00926313"/>
    <w:rsid w:val="009339D6"/>
    <w:rsid w:val="009372F9"/>
    <w:rsid w:val="0094022B"/>
    <w:rsid w:val="00943B40"/>
    <w:rsid w:val="0094490C"/>
    <w:rsid w:val="00944C21"/>
    <w:rsid w:val="0095477F"/>
    <w:rsid w:val="009663D3"/>
    <w:rsid w:val="009705BF"/>
    <w:rsid w:val="00980DA9"/>
    <w:rsid w:val="009949D5"/>
    <w:rsid w:val="0099573E"/>
    <w:rsid w:val="009A54FF"/>
    <w:rsid w:val="009B3038"/>
    <w:rsid w:val="009B3CAF"/>
    <w:rsid w:val="009B5564"/>
    <w:rsid w:val="009B5D06"/>
    <w:rsid w:val="009C7517"/>
    <w:rsid w:val="009D4EF0"/>
    <w:rsid w:val="009E022D"/>
    <w:rsid w:val="009E11FE"/>
    <w:rsid w:val="009E1DC4"/>
    <w:rsid w:val="00A04175"/>
    <w:rsid w:val="00A17B3D"/>
    <w:rsid w:val="00A22ACA"/>
    <w:rsid w:val="00A2513E"/>
    <w:rsid w:val="00A55DEA"/>
    <w:rsid w:val="00A65165"/>
    <w:rsid w:val="00A65FC6"/>
    <w:rsid w:val="00A70369"/>
    <w:rsid w:val="00A723C0"/>
    <w:rsid w:val="00A85E50"/>
    <w:rsid w:val="00A91D5A"/>
    <w:rsid w:val="00A933F6"/>
    <w:rsid w:val="00A9551F"/>
    <w:rsid w:val="00AA3784"/>
    <w:rsid w:val="00AB2AC9"/>
    <w:rsid w:val="00AC3165"/>
    <w:rsid w:val="00AE3819"/>
    <w:rsid w:val="00AF117D"/>
    <w:rsid w:val="00AF741E"/>
    <w:rsid w:val="00B00CB4"/>
    <w:rsid w:val="00B01CD5"/>
    <w:rsid w:val="00B04152"/>
    <w:rsid w:val="00B11BE3"/>
    <w:rsid w:val="00B157A5"/>
    <w:rsid w:val="00B252A8"/>
    <w:rsid w:val="00B3186C"/>
    <w:rsid w:val="00B32A27"/>
    <w:rsid w:val="00B35576"/>
    <w:rsid w:val="00B35B88"/>
    <w:rsid w:val="00B379A3"/>
    <w:rsid w:val="00B415F7"/>
    <w:rsid w:val="00B44996"/>
    <w:rsid w:val="00B46FB0"/>
    <w:rsid w:val="00B47321"/>
    <w:rsid w:val="00B50B50"/>
    <w:rsid w:val="00B54AF8"/>
    <w:rsid w:val="00B619DB"/>
    <w:rsid w:val="00B648A9"/>
    <w:rsid w:val="00B64947"/>
    <w:rsid w:val="00B66DEF"/>
    <w:rsid w:val="00B67C6E"/>
    <w:rsid w:val="00B7348F"/>
    <w:rsid w:val="00B80715"/>
    <w:rsid w:val="00B97D17"/>
    <w:rsid w:val="00BB07CD"/>
    <w:rsid w:val="00BB4C25"/>
    <w:rsid w:val="00BC5F45"/>
    <w:rsid w:val="00BC72F9"/>
    <w:rsid w:val="00BD661A"/>
    <w:rsid w:val="00BE540D"/>
    <w:rsid w:val="00BF165E"/>
    <w:rsid w:val="00C0093C"/>
    <w:rsid w:val="00C22561"/>
    <w:rsid w:val="00C23D96"/>
    <w:rsid w:val="00C30231"/>
    <w:rsid w:val="00C32588"/>
    <w:rsid w:val="00C341A6"/>
    <w:rsid w:val="00C36F7A"/>
    <w:rsid w:val="00C450B3"/>
    <w:rsid w:val="00C76443"/>
    <w:rsid w:val="00C816EA"/>
    <w:rsid w:val="00C94680"/>
    <w:rsid w:val="00CB01F3"/>
    <w:rsid w:val="00CB71DF"/>
    <w:rsid w:val="00CC0597"/>
    <w:rsid w:val="00CC6393"/>
    <w:rsid w:val="00CC74C7"/>
    <w:rsid w:val="00CC782E"/>
    <w:rsid w:val="00CD399F"/>
    <w:rsid w:val="00CD5922"/>
    <w:rsid w:val="00CE0AA7"/>
    <w:rsid w:val="00CE5CD1"/>
    <w:rsid w:val="00CF3F47"/>
    <w:rsid w:val="00D02727"/>
    <w:rsid w:val="00D10AEE"/>
    <w:rsid w:val="00D14E05"/>
    <w:rsid w:val="00D22B44"/>
    <w:rsid w:val="00D2413F"/>
    <w:rsid w:val="00D2661C"/>
    <w:rsid w:val="00D3230E"/>
    <w:rsid w:val="00D348D3"/>
    <w:rsid w:val="00D374B4"/>
    <w:rsid w:val="00D45039"/>
    <w:rsid w:val="00D45577"/>
    <w:rsid w:val="00D50F63"/>
    <w:rsid w:val="00D5120E"/>
    <w:rsid w:val="00D542CF"/>
    <w:rsid w:val="00D55E51"/>
    <w:rsid w:val="00D67A2E"/>
    <w:rsid w:val="00D70242"/>
    <w:rsid w:val="00D75377"/>
    <w:rsid w:val="00D75BE9"/>
    <w:rsid w:val="00D817B1"/>
    <w:rsid w:val="00D821D9"/>
    <w:rsid w:val="00D822E9"/>
    <w:rsid w:val="00D84969"/>
    <w:rsid w:val="00D91FDE"/>
    <w:rsid w:val="00D9259B"/>
    <w:rsid w:val="00DB12F0"/>
    <w:rsid w:val="00DB2B4C"/>
    <w:rsid w:val="00DB69BC"/>
    <w:rsid w:val="00DC2C1B"/>
    <w:rsid w:val="00DC3212"/>
    <w:rsid w:val="00DC40B8"/>
    <w:rsid w:val="00DC50C5"/>
    <w:rsid w:val="00DE4A9B"/>
    <w:rsid w:val="00DE4DC1"/>
    <w:rsid w:val="00DF0521"/>
    <w:rsid w:val="00DF0AFF"/>
    <w:rsid w:val="00DF11B3"/>
    <w:rsid w:val="00DF396B"/>
    <w:rsid w:val="00E00545"/>
    <w:rsid w:val="00E03235"/>
    <w:rsid w:val="00E101A5"/>
    <w:rsid w:val="00E12943"/>
    <w:rsid w:val="00E33EDF"/>
    <w:rsid w:val="00E35116"/>
    <w:rsid w:val="00E3734F"/>
    <w:rsid w:val="00E4269A"/>
    <w:rsid w:val="00E5508B"/>
    <w:rsid w:val="00E65845"/>
    <w:rsid w:val="00E8205D"/>
    <w:rsid w:val="00E835D4"/>
    <w:rsid w:val="00E95207"/>
    <w:rsid w:val="00EB1FE1"/>
    <w:rsid w:val="00EC455A"/>
    <w:rsid w:val="00EC5EFA"/>
    <w:rsid w:val="00EC5FE9"/>
    <w:rsid w:val="00ED52A1"/>
    <w:rsid w:val="00ED7FFE"/>
    <w:rsid w:val="00EE493D"/>
    <w:rsid w:val="00EF1ED3"/>
    <w:rsid w:val="00EF2617"/>
    <w:rsid w:val="00EF492F"/>
    <w:rsid w:val="00F00602"/>
    <w:rsid w:val="00F0346A"/>
    <w:rsid w:val="00F1258C"/>
    <w:rsid w:val="00F1610D"/>
    <w:rsid w:val="00F23FE0"/>
    <w:rsid w:val="00F247C3"/>
    <w:rsid w:val="00F3584E"/>
    <w:rsid w:val="00F46011"/>
    <w:rsid w:val="00F57628"/>
    <w:rsid w:val="00F64EAD"/>
    <w:rsid w:val="00F7101C"/>
    <w:rsid w:val="00F720FE"/>
    <w:rsid w:val="00F8107A"/>
    <w:rsid w:val="00F81F39"/>
    <w:rsid w:val="00F847E0"/>
    <w:rsid w:val="00F92B23"/>
    <w:rsid w:val="00FA2913"/>
    <w:rsid w:val="00FA44E8"/>
    <w:rsid w:val="00FA499C"/>
    <w:rsid w:val="00FB351F"/>
    <w:rsid w:val="00FB73D1"/>
    <w:rsid w:val="00FB789F"/>
    <w:rsid w:val="00FD2593"/>
    <w:rsid w:val="00FD761B"/>
    <w:rsid w:val="00FE193E"/>
    <w:rsid w:val="00FE397E"/>
    <w:rsid w:val="00FF53FB"/>
    <w:rsid w:val="00FF59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3326B"/>
  <w15:chartTrackingRefBased/>
  <w15:docId w15:val="{F3C4A2DC-1EA5-4DDA-93D5-485B27E74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5B72"/>
    <w:pPr>
      <w:keepNext/>
      <w:keepLines/>
      <w:spacing w:before="360" w:after="80"/>
      <w:outlineLvl w:val="0"/>
    </w:pPr>
    <w:rPr>
      <w:rFonts w:eastAsiaTheme="majorEastAsia" w:cstheme="majorBidi"/>
      <w:color w:val="156082" w:themeColor="accent1"/>
      <w:sz w:val="32"/>
      <w:szCs w:val="40"/>
    </w:rPr>
  </w:style>
  <w:style w:type="paragraph" w:styleId="Heading2">
    <w:name w:val="heading 2"/>
    <w:basedOn w:val="Normal"/>
    <w:next w:val="Normal"/>
    <w:link w:val="Heading2Char"/>
    <w:uiPriority w:val="9"/>
    <w:unhideWhenUsed/>
    <w:qFormat/>
    <w:rsid w:val="00435B72"/>
    <w:pPr>
      <w:keepNext/>
      <w:keepLines/>
      <w:spacing w:before="160" w:after="80"/>
      <w:outlineLvl w:val="1"/>
    </w:pPr>
    <w:rPr>
      <w:rFonts w:eastAsiaTheme="majorEastAsia" w:cstheme="majorBidi"/>
      <w:color w:val="156082" w:themeColor="accent1"/>
      <w:sz w:val="28"/>
      <w:szCs w:val="32"/>
    </w:rPr>
  </w:style>
  <w:style w:type="paragraph" w:styleId="Heading3">
    <w:name w:val="heading 3"/>
    <w:basedOn w:val="Normal"/>
    <w:next w:val="Normal"/>
    <w:link w:val="Heading3Char"/>
    <w:uiPriority w:val="9"/>
    <w:unhideWhenUsed/>
    <w:qFormat/>
    <w:rsid w:val="00435B72"/>
    <w:pPr>
      <w:keepNext/>
      <w:keepLines/>
      <w:spacing w:before="160" w:after="80"/>
      <w:outlineLvl w:val="2"/>
    </w:pPr>
    <w:rPr>
      <w:rFonts w:eastAsiaTheme="majorEastAsia" w:cstheme="majorBidi"/>
      <w:color w:val="156082" w:themeColor="accent1"/>
      <w:sz w:val="24"/>
      <w:szCs w:val="28"/>
    </w:rPr>
  </w:style>
  <w:style w:type="paragraph" w:styleId="Heading4">
    <w:name w:val="heading 4"/>
    <w:basedOn w:val="Normal"/>
    <w:next w:val="Normal"/>
    <w:link w:val="Heading4Char"/>
    <w:uiPriority w:val="9"/>
    <w:semiHidden/>
    <w:unhideWhenUsed/>
    <w:qFormat/>
    <w:rsid w:val="009E11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11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11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11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11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11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5B72"/>
    <w:rPr>
      <w:rFonts w:eastAsiaTheme="majorEastAsia" w:cstheme="majorBidi"/>
      <w:color w:val="156082" w:themeColor="accent1"/>
      <w:sz w:val="32"/>
      <w:szCs w:val="40"/>
    </w:rPr>
  </w:style>
  <w:style w:type="character" w:customStyle="1" w:styleId="Heading2Char">
    <w:name w:val="Heading 2 Char"/>
    <w:basedOn w:val="DefaultParagraphFont"/>
    <w:link w:val="Heading2"/>
    <w:uiPriority w:val="9"/>
    <w:rsid w:val="00435B72"/>
    <w:rPr>
      <w:rFonts w:eastAsiaTheme="majorEastAsia" w:cstheme="majorBidi"/>
      <w:color w:val="156082" w:themeColor="accent1"/>
      <w:sz w:val="28"/>
      <w:szCs w:val="32"/>
    </w:rPr>
  </w:style>
  <w:style w:type="character" w:customStyle="1" w:styleId="Heading3Char">
    <w:name w:val="Heading 3 Char"/>
    <w:basedOn w:val="DefaultParagraphFont"/>
    <w:link w:val="Heading3"/>
    <w:uiPriority w:val="9"/>
    <w:rsid w:val="00435B72"/>
    <w:rPr>
      <w:rFonts w:eastAsiaTheme="majorEastAsia" w:cstheme="majorBidi"/>
      <w:color w:val="156082" w:themeColor="accent1"/>
      <w:sz w:val="24"/>
      <w:szCs w:val="28"/>
    </w:rPr>
  </w:style>
  <w:style w:type="character" w:customStyle="1" w:styleId="Heading4Char">
    <w:name w:val="Heading 4 Char"/>
    <w:basedOn w:val="DefaultParagraphFont"/>
    <w:link w:val="Heading4"/>
    <w:uiPriority w:val="9"/>
    <w:semiHidden/>
    <w:rsid w:val="009E11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11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11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11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11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11FE"/>
    <w:rPr>
      <w:rFonts w:eastAsiaTheme="majorEastAsia" w:cstheme="majorBidi"/>
      <w:color w:val="272727" w:themeColor="text1" w:themeTint="D8"/>
    </w:rPr>
  </w:style>
  <w:style w:type="paragraph" w:styleId="Title">
    <w:name w:val="Title"/>
    <w:basedOn w:val="Normal"/>
    <w:next w:val="Normal"/>
    <w:link w:val="TitleChar"/>
    <w:uiPriority w:val="10"/>
    <w:qFormat/>
    <w:rsid w:val="009E11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11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11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11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11FE"/>
    <w:pPr>
      <w:spacing w:before="160"/>
      <w:jc w:val="center"/>
    </w:pPr>
    <w:rPr>
      <w:i/>
      <w:iCs/>
      <w:color w:val="404040" w:themeColor="text1" w:themeTint="BF"/>
    </w:rPr>
  </w:style>
  <w:style w:type="character" w:customStyle="1" w:styleId="QuoteChar">
    <w:name w:val="Quote Char"/>
    <w:basedOn w:val="DefaultParagraphFont"/>
    <w:link w:val="Quote"/>
    <w:uiPriority w:val="29"/>
    <w:rsid w:val="009E11FE"/>
    <w:rPr>
      <w:i/>
      <w:iCs/>
      <w:color w:val="404040" w:themeColor="text1" w:themeTint="BF"/>
    </w:rPr>
  </w:style>
  <w:style w:type="paragraph" w:styleId="ListParagraph">
    <w:name w:val="List Paragraph"/>
    <w:basedOn w:val="Normal"/>
    <w:uiPriority w:val="34"/>
    <w:qFormat/>
    <w:rsid w:val="009E11FE"/>
    <w:pPr>
      <w:ind w:left="720"/>
      <w:contextualSpacing/>
    </w:pPr>
  </w:style>
  <w:style w:type="character" w:styleId="IntenseEmphasis">
    <w:name w:val="Intense Emphasis"/>
    <w:basedOn w:val="DefaultParagraphFont"/>
    <w:uiPriority w:val="21"/>
    <w:qFormat/>
    <w:rsid w:val="009E11FE"/>
    <w:rPr>
      <w:i/>
      <w:iCs/>
      <w:color w:val="0F4761" w:themeColor="accent1" w:themeShade="BF"/>
    </w:rPr>
  </w:style>
  <w:style w:type="paragraph" w:styleId="IntenseQuote">
    <w:name w:val="Intense Quote"/>
    <w:basedOn w:val="Normal"/>
    <w:next w:val="Normal"/>
    <w:link w:val="IntenseQuoteChar"/>
    <w:uiPriority w:val="30"/>
    <w:qFormat/>
    <w:rsid w:val="009E11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11FE"/>
    <w:rPr>
      <w:i/>
      <w:iCs/>
      <w:color w:val="0F4761" w:themeColor="accent1" w:themeShade="BF"/>
    </w:rPr>
  </w:style>
  <w:style w:type="character" w:styleId="IntenseReference">
    <w:name w:val="Intense Reference"/>
    <w:basedOn w:val="DefaultParagraphFont"/>
    <w:uiPriority w:val="32"/>
    <w:qFormat/>
    <w:rsid w:val="009E11FE"/>
    <w:rPr>
      <w:b/>
      <w:bCs/>
      <w:smallCaps/>
      <w:color w:val="0F4761" w:themeColor="accent1" w:themeShade="BF"/>
      <w:spacing w:val="5"/>
    </w:rPr>
  </w:style>
  <w:style w:type="paragraph" w:styleId="TOCHeading">
    <w:name w:val="TOC Heading"/>
    <w:basedOn w:val="Heading1"/>
    <w:next w:val="Normal"/>
    <w:uiPriority w:val="39"/>
    <w:unhideWhenUsed/>
    <w:qFormat/>
    <w:rsid w:val="009E11FE"/>
    <w:pPr>
      <w:spacing w:before="240" w:after="0" w:line="259" w:lineRule="auto"/>
      <w:outlineLvl w:val="9"/>
    </w:pPr>
    <w:rPr>
      <w:rFonts w:asciiTheme="majorHAnsi" w:hAnsiTheme="majorHAnsi"/>
      <w:b/>
      <w:color w:val="0F4761" w:themeColor="accent1" w:themeShade="BF"/>
      <w:kern w:val="0"/>
      <w:szCs w:val="32"/>
      <w:lang w:eastAsia="en-GB"/>
      <w14:ligatures w14:val="none"/>
    </w:rPr>
  </w:style>
  <w:style w:type="paragraph" w:styleId="TOC1">
    <w:name w:val="toc 1"/>
    <w:basedOn w:val="Normal"/>
    <w:next w:val="Normal"/>
    <w:autoRedefine/>
    <w:uiPriority w:val="39"/>
    <w:unhideWhenUsed/>
    <w:rsid w:val="009E11FE"/>
    <w:pPr>
      <w:spacing w:after="100"/>
    </w:pPr>
    <w:rPr>
      <w:rFonts w:ascii="Times New Roman" w:hAnsi="Times New Roman"/>
      <w:b/>
      <w:sz w:val="32"/>
    </w:rPr>
  </w:style>
  <w:style w:type="paragraph" w:styleId="Header">
    <w:name w:val="header"/>
    <w:basedOn w:val="Normal"/>
    <w:link w:val="HeaderChar"/>
    <w:uiPriority w:val="99"/>
    <w:unhideWhenUsed/>
    <w:rsid w:val="009E11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1FE"/>
  </w:style>
  <w:style w:type="paragraph" w:styleId="Footer">
    <w:name w:val="footer"/>
    <w:basedOn w:val="Normal"/>
    <w:link w:val="FooterChar"/>
    <w:uiPriority w:val="99"/>
    <w:unhideWhenUsed/>
    <w:rsid w:val="009E11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1FE"/>
  </w:style>
  <w:style w:type="character" w:styleId="PlaceholderText">
    <w:name w:val="Placeholder Text"/>
    <w:basedOn w:val="DefaultParagraphFont"/>
    <w:uiPriority w:val="99"/>
    <w:semiHidden/>
    <w:rsid w:val="00D50F63"/>
    <w:rPr>
      <w:color w:val="666666"/>
    </w:rPr>
  </w:style>
  <w:style w:type="table" w:styleId="TableGrid">
    <w:name w:val="Table Grid"/>
    <w:basedOn w:val="TableNormal"/>
    <w:uiPriority w:val="39"/>
    <w:rsid w:val="00FF5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1C1868"/>
    <w:pPr>
      <w:spacing w:after="100"/>
      <w:ind w:left="220"/>
    </w:pPr>
  </w:style>
  <w:style w:type="paragraph" w:styleId="TOC3">
    <w:name w:val="toc 3"/>
    <w:basedOn w:val="Normal"/>
    <w:next w:val="Normal"/>
    <w:autoRedefine/>
    <w:uiPriority w:val="39"/>
    <w:unhideWhenUsed/>
    <w:rsid w:val="001C1868"/>
    <w:pPr>
      <w:spacing w:after="100"/>
      <w:ind w:left="440"/>
    </w:pPr>
  </w:style>
  <w:style w:type="character" w:styleId="Hyperlink">
    <w:name w:val="Hyperlink"/>
    <w:basedOn w:val="DefaultParagraphFont"/>
    <w:uiPriority w:val="99"/>
    <w:unhideWhenUsed/>
    <w:rsid w:val="001C1868"/>
    <w:rPr>
      <w:color w:val="467886" w:themeColor="hyperlink"/>
      <w:u w:val="single"/>
    </w:rPr>
  </w:style>
  <w:style w:type="character" w:styleId="UnresolvedMention">
    <w:name w:val="Unresolved Mention"/>
    <w:basedOn w:val="DefaultParagraphFont"/>
    <w:uiPriority w:val="99"/>
    <w:semiHidden/>
    <w:unhideWhenUsed/>
    <w:rsid w:val="00DB12F0"/>
    <w:rPr>
      <w:color w:val="605E5C"/>
      <w:shd w:val="clear" w:color="auto" w:fill="E1DFDD"/>
    </w:rPr>
  </w:style>
  <w:style w:type="paragraph" w:styleId="Caption">
    <w:name w:val="caption"/>
    <w:basedOn w:val="Normal"/>
    <w:next w:val="Normal"/>
    <w:uiPriority w:val="35"/>
    <w:unhideWhenUsed/>
    <w:qFormat/>
    <w:rsid w:val="00646A41"/>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chart" Target="charts/chart16.xml"/><Relationship Id="rId3" Type="http://schemas.openxmlformats.org/officeDocument/2006/relationships/styles" Target="styles.xml"/><Relationship Id="rId21" Type="http://schemas.openxmlformats.org/officeDocument/2006/relationships/chart" Target="charts/chart11.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chart" Target="charts/chart15.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chart" Target="charts/chart10.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4.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chart" Target="charts/chart13.xml"/><Relationship Id="rId28" Type="http://schemas.openxmlformats.org/officeDocument/2006/relationships/chart" Target="charts/chart18.xml"/><Relationship Id="rId10" Type="http://schemas.openxmlformats.org/officeDocument/2006/relationships/footer" Target="footer2.xml"/><Relationship Id="rId19" Type="http://schemas.openxmlformats.org/officeDocument/2006/relationships/chart" Target="charts/chart9.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4.xml"/><Relationship Id="rId22" Type="http://schemas.openxmlformats.org/officeDocument/2006/relationships/chart" Target="charts/chart12.xml"/><Relationship Id="rId27" Type="http://schemas.openxmlformats.org/officeDocument/2006/relationships/chart" Target="charts/chart17.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ist\OneDrive\Documents\Level%206\Assingment%20Template.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obist\OneDrive\Documents\Level%206\Powertrain%20Assignment\Sem%202\Excel%20Doc.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obist\OneDrive\Documents\Level%206\Powertrain%20Assignment\Sem%202\Excel%20Doc.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obist\OneDrive\Documents\Level%206\Powertrain%20Assignment\Sem%202\Excel%20Doc.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obist\OneDrive\Documents\Level%206\Powertrain%20Assignment\Sem%202\Excel%20Doc.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obist\OneDrive\Documents\Level%206\Powertrain%20Assignment\Sem%202\Excel%20Doc.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d.docs.live.net/2a7e1a4ed6e1cdf3/Documents/Level%206/Powertrain%20Assignment/Sem%202/Excel%20Doc.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obist\OneDrive\Documents\Level%206\Powertrain%20Assignment\Sem%202\Excel%20Doc.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obist\OneDrive\Documents\Level%206\Powertrain%20Assignment\Sem%202\Excel%20Doc.xlsx" TargetMode="Externa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chartUserShapes" Target="../drawings/drawing1.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obist\OneDrive\Documents\Level%206\Powertrain%20Assignment\Sem%202\Excel%20Doc.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obist\OneDrive\Documents\Level%206\Powertrain%20Assignment\Sem%202\Excel%20Doc.xlsx" TargetMode="Externa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chartUserShapes" Target="../drawings/drawing2.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obist\OneDrive\Documents\Level%206\Powertrain%20Assignment\Sem%202\Excel%20Doc.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obist\OneDrive\Documents\Level%206\Powertrain%20Assignment\Sem%202\Excel%20Doc.xlsx" TargetMode="Externa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chartUserShapes" Target="../drawings/drawing3.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obist\OneDrive\Documents\Level%206\Powertrain%20Assignment\Sem%202\Excel%20Doc.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obist\OneDrive\Documents\Level%206\Powertrain%20Assignment\Sem%202\Excel%20Doc.xlsx" TargetMode="Externa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chartUserShapes" Target="../drawings/drawing4.xml"/></Relationships>
</file>

<file path=word/charts/_rels/chart15.xml.rels><?xml version="1.0" encoding="UTF-8" standalone="yes"?>
<Relationships xmlns="http://schemas.openxmlformats.org/package/2006/relationships"><Relationship Id="rId3" Type="http://schemas.openxmlformats.org/officeDocument/2006/relationships/oleObject" Target="https://d.docs.live.net/2a7e1a4ed6e1cdf3/Documents/Level%206/Powertrain%20Assignment/Sem%202/Excel%20Doc.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https://d.docs.live.net/2a7e1a4ed6e1cdf3/Documents/Level%206/Powertrain%20Assignment/Sem%202/Excel%20Doc.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https://d.docs.live.net/2a7e1a4ed6e1cdf3/Documents/Level%206/Powertrain%20Assignment/Sem%202/Excel%20Doc.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https://d.docs.live.net/2a7e1a4ed6e1cdf3/Documents/Level%206/Powertrain%20Assignment/Sem%202/Excel%20Doc.xlsx" TargetMode="External"/><Relationship Id="rId2" Type="http://schemas.microsoft.com/office/2011/relationships/chartColorStyle" Target="colors18.xml"/><Relationship Id="rId1" Type="http://schemas.microsoft.com/office/2011/relationships/chartStyle" Target="style1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Gas</a:t>
            </a:r>
            <a:r>
              <a:rPr lang="en-GB" baseline="0"/>
              <a:t> Force Vs Crank Angle</a:t>
            </a:r>
            <a:endParaRPr lang="en-GB"/>
          </a:p>
        </c:rich>
      </c:tx>
      <c:layout>
        <c:manualLayout>
          <c:xMode val="edge"/>
          <c:yMode val="edge"/>
          <c:x val="0.23968259510798401"/>
          <c:y val="3.273322422258592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smoothMarker"/>
        <c:varyColors val="0"/>
        <c:ser>
          <c:idx val="0"/>
          <c:order val="0"/>
          <c:tx>
            <c:v>9000 RPM</c:v>
          </c:tx>
          <c:spPr>
            <a:ln w="19050" cap="rnd">
              <a:solidFill>
                <a:schemeClr val="accent1"/>
              </a:solidFill>
              <a:round/>
            </a:ln>
            <a:effectLst/>
          </c:spPr>
          <c:marker>
            <c:symbol val="none"/>
          </c:marker>
          <c:xVal>
            <c:numRef>
              <c:f>'Cycle 9000'!$A$2:$A$721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'Cycle 9000'!$I$2:$I$721</c:f>
              <c:numCache>
                <c:formatCode>General</c:formatCode>
                <c:ptCount val="720"/>
                <c:pt idx="0">
                  <c:v>1767.7404743868099</c:v>
                </c:pt>
                <c:pt idx="1">
                  <c:v>1755.0484912956874</c:v>
                </c:pt>
                <c:pt idx="2">
                  <c:v>1770.4798394724826</c:v>
                </c:pt>
                <c:pt idx="3">
                  <c:v>1729.8583638791629</c:v>
                </c:pt>
                <c:pt idx="4">
                  <c:v>1713.043407960844</c:v>
                </c:pt>
                <c:pt idx="5">
                  <c:v>1694.7145044412935</c:v>
                </c:pt>
                <c:pt idx="6">
                  <c:v>1668.2911614290633</c:v>
                </c:pt>
                <c:pt idx="7">
                  <c:v>1630.0559078827184</c:v>
                </c:pt>
                <c:pt idx="8">
                  <c:v>1593.3969868277227</c:v>
                </c:pt>
                <c:pt idx="9">
                  <c:v>1554.6671102240209</c:v>
                </c:pt>
                <c:pt idx="10">
                  <c:v>1524.1497587978638</c:v>
                </c:pt>
                <c:pt idx="11">
                  <c:v>1487.0597135915239</c:v>
                </c:pt>
                <c:pt idx="12">
                  <c:v>1447.7249263568665</c:v>
                </c:pt>
                <c:pt idx="13">
                  <c:v>1411.834676269383</c:v>
                </c:pt>
                <c:pt idx="14">
                  <c:v>1372.2503494742584</c:v>
                </c:pt>
                <c:pt idx="15">
                  <c:v>1333.6352165077369</c:v>
                </c:pt>
                <c:pt idx="16">
                  <c:v>1291.146650274487</c:v>
                </c:pt>
                <c:pt idx="17">
                  <c:v>1265.5565911516767</c:v>
                </c:pt>
                <c:pt idx="18">
                  <c:v>1221.3646946150543</c:v>
                </c:pt>
                <c:pt idx="19">
                  <c:v>1184.0730125317286</c:v>
                </c:pt>
                <c:pt idx="20">
                  <c:v>1144.7638476626557</c:v>
                </c:pt>
                <c:pt idx="21">
                  <c:v>1097.0271525483142</c:v>
                </c:pt>
                <c:pt idx="22">
                  <c:v>1041.8209808583581</c:v>
                </c:pt>
                <c:pt idx="23">
                  <c:v>1003.9422123983958</c:v>
                </c:pt>
                <c:pt idx="24">
                  <c:v>938.28434358205425</c:v>
                </c:pt>
                <c:pt idx="25">
                  <c:v>892.89265192657467</c:v>
                </c:pt>
                <c:pt idx="26">
                  <c:v>843.07608913636807</c:v>
                </c:pt>
                <c:pt idx="27">
                  <c:v>816.96912663830301</c:v>
                </c:pt>
                <c:pt idx="28">
                  <c:v>772.92650823160318</c:v>
                </c:pt>
                <c:pt idx="29">
                  <c:v>747.08022545295523</c:v>
                </c:pt>
                <c:pt idx="30">
                  <c:v>703.85418069725119</c:v>
                </c:pt>
                <c:pt idx="31">
                  <c:v>679.51293339267602</c:v>
                </c:pt>
                <c:pt idx="32">
                  <c:v>658.46026100998165</c:v>
                </c:pt>
                <c:pt idx="33">
                  <c:v>638.7655740032269</c:v>
                </c:pt>
                <c:pt idx="34">
                  <c:v>627.48170700331639</c:v>
                </c:pt>
                <c:pt idx="35">
                  <c:v>606.63067149760786</c:v>
                </c:pt>
                <c:pt idx="36">
                  <c:v>589.34337283983189</c:v>
                </c:pt>
                <c:pt idx="37">
                  <c:v>582.28719616124238</c:v>
                </c:pt>
                <c:pt idx="38">
                  <c:v>567.0630549409068</c:v>
                </c:pt>
                <c:pt idx="39">
                  <c:v>549.57857546972559</c:v>
                </c:pt>
                <c:pt idx="40">
                  <c:v>548.55590887816504</c:v>
                </c:pt>
                <c:pt idx="41">
                  <c:v>539.7919458326229</c:v>
                </c:pt>
                <c:pt idx="42">
                  <c:v>525.75868760398498</c:v>
                </c:pt>
                <c:pt idx="43">
                  <c:v>517.0559954326651</c:v>
                </c:pt>
                <c:pt idx="44">
                  <c:v>502.99822885433838</c:v>
                </c:pt>
                <c:pt idx="45">
                  <c:v>495.28923886131031</c:v>
                </c:pt>
                <c:pt idx="46">
                  <c:v>486.72134261327881</c:v>
                </c:pt>
                <c:pt idx="47">
                  <c:v>480.59314117517948</c:v>
                </c:pt>
                <c:pt idx="48">
                  <c:v>475.96551914757282</c:v>
                </c:pt>
                <c:pt idx="49">
                  <c:v>475.84409141502357</c:v>
                </c:pt>
                <c:pt idx="50">
                  <c:v>474.50615832519321</c:v>
                </c:pt>
                <c:pt idx="51">
                  <c:v>476.0490703396938</c:v>
                </c:pt>
                <c:pt idx="52">
                  <c:v>471.60860298243801</c:v>
                </c:pt>
                <c:pt idx="53">
                  <c:v>479.65959585521449</c:v>
                </c:pt>
                <c:pt idx="54">
                  <c:v>479.67742010953367</c:v>
                </c:pt>
                <c:pt idx="55">
                  <c:v>490.82426315436584</c:v>
                </c:pt>
                <c:pt idx="56">
                  <c:v>490.48226027461743</c:v>
                </c:pt>
                <c:pt idx="57">
                  <c:v>496.14034700504942</c:v>
                </c:pt>
                <c:pt idx="58">
                  <c:v>500.44379040722663</c:v>
                </c:pt>
                <c:pt idx="59">
                  <c:v>508.35998735671473</c:v>
                </c:pt>
                <c:pt idx="60">
                  <c:v>511.02359936153096</c:v>
                </c:pt>
                <c:pt idx="61">
                  <c:v>515.31033252528414</c:v>
                </c:pt>
                <c:pt idx="62">
                  <c:v>526.11071662678808</c:v>
                </c:pt>
                <c:pt idx="63">
                  <c:v>530.3618012819029</c:v>
                </c:pt>
                <c:pt idx="64">
                  <c:v>541.95647871650363</c:v>
                </c:pt>
                <c:pt idx="65">
                  <c:v>544.9542954898036</c:v>
                </c:pt>
                <c:pt idx="66">
                  <c:v>550.20799445037017</c:v>
                </c:pt>
                <c:pt idx="67">
                  <c:v>561.25680409644713</c:v>
                </c:pt>
                <c:pt idx="68">
                  <c:v>572.32678004452794</c:v>
                </c:pt>
                <c:pt idx="69">
                  <c:v>586.17956769818443</c:v>
                </c:pt>
                <c:pt idx="70">
                  <c:v>592.7645156532119</c:v>
                </c:pt>
                <c:pt idx="71">
                  <c:v>601.46609380863686</c:v>
                </c:pt>
                <c:pt idx="72">
                  <c:v>614.20152351966249</c:v>
                </c:pt>
                <c:pt idx="73">
                  <c:v>624.2889374484007</c:v>
                </c:pt>
                <c:pt idx="74">
                  <c:v>630.60652158864082</c:v>
                </c:pt>
                <c:pt idx="75">
                  <c:v>642.4440544883397</c:v>
                </c:pt>
                <c:pt idx="76">
                  <c:v>654.84305139909122</c:v>
                </c:pt>
                <c:pt idx="77">
                  <c:v>658.93594579712374</c:v>
                </c:pt>
                <c:pt idx="78">
                  <c:v>669.77754848674044</c:v>
                </c:pt>
                <c:pt idx="79">
                  <c:v>675.42560907411792</c:v>
                </c:pt>
                <c:pt idx="80">
                  <c:v>681.80446408858029</c:v>
                </c:pt>
                <c:pt idx="81">
                  <c:v>688.42617456814071</c:v>
                </c:pt>
                <c:pt idx="82">
                  <c:v>691.75931012581998</c:v>
                </c:pt>
                <c:pt idx="83">
                  <c:v>695.23169767036734</c:v>
                </c:pt>
                <c:pt idx="84">
                  <c:v>703.06768547541901</c:v>
                </c:pt>
                <c:pt idx="85">
                  <c:v>708.7491665396451</c:v>
                </c:pt>
                <c:pt idx="86">
                  <c:v>717.89523703715383</c:v>
                </c:pt>
                <c:pt idx="87">
                  <c:v>725.97519432319882</c:v>
                </c:pt>
                <c:pt idx="88">
                  <c:v>730.73984030588383</c:v>
                </c:pt>
                <c:pt idx="89">
                  <c:v>731.64442121258037</c:v>
                </c:pt>
                <c:pt idx="90">
                  <c:v>737.37269094439398</c:v>
                </c:pt>
                <c:pt idx="91">
                  <c:v>744.51353283099957</c:v>
                </c:pt>
                <c:pt idx="92">
                  <c:v>749.74606548956183</c:v>
                </c:pt>
                <c:pt idx="93">
                  <c:v>757.89954782467362</c:v>
                </c:pt>
                <c:pt idx="94">
                  <c:v>766.36495461036986</c:v>
                </c:pt>
                <c:pt idx="95">
                  <c:v>771.46269134564409</c:v>
                </c:pt>
                <c:pt idx="96">
                  <c:v>775.34392272363675</c:v>
                </c:pt>
                <c:pt idx="97">
                  <c:v>780.71570736906745</c:v>
                </c:pt>
                <c:pt idx="98">
                  <c:v>792.4886273468594</c:v>
                </c:pt>
                <c:pt idx="99">
                  <c:v>798.86191228184668</c:v>
                </c:pt>
                <c:pt idx="100">
                  <c:v>799.94362171583975</c:v>
                </c:pt>
                <c:pt idx="101">
                  <c:v>806.29462633292815</c:v>
                </c:pt>
                <c:pt idx="102">
                  <c:v>811.13725342825933</c:v>
                </c:pt>
                <c:pt idx="103">
                  <c:v>816.02444115938874</c:v>
                </c:pt>
                <c:pt idx="104">
                  <c:v>823.49057568731826</c:v>
                </c:pt>
                <c:pt idx="105">
                  <c:v>827.05208450346151</c:v>
                </c:pt>
                <c:pt idx="106">
                  <c:v>835.14763801203583</c:v>
                </c:pt>
                <c:pt idx="107">
                  <c:v>836.4365544024887</c:v>
                </c:pt>
                <c:pt idx="108">
                  <c:v>843.84476010388107</c:v>
                </c:pt>
                <c:pt idx="109">
                  <c:v>851.31646471128556</c:v>
                </c:pt>
                <c:pt idx="110">
                  <c:v>856.35850065181239</c:v>
                </c:pt>
                <c:pt idx="111">
                  <c:v>861.40944871949876</c:v>
                </c:pt>
                <c:pt idx="112">
                  <c:v>863.20969840573184</c:v>
                </c:pt>
                <c:pt idx="113">
                  <c:v>871.53362517277014</c:v>
                </c:pt>
                <c:pt idx="114">
                  <c:v>880.96822578706985</c:v>
                </c:pt>
                <c:pt idx="115">
                  <c:v>883.33439554793563</c:v>
                </c:pt>
                <c:pt idx="116">
                  <c:v>890.93978206273357</c:v>
                </c:pt>
                <c:pt idx="117">
                  <c:v>895.2020068767979</c:v>
                </c:pt>
                <c:pt idx="118">
                  <c:v>904.39375202599933</c:v>
                </c:pt>
                <c:pt idx="119">
                  <c:v>909.65636311372543</c:v>
                </c:pt>
                <c:pt idx="120">
                  <c:v>911.42430633900517</c:v>
                </c:pt>
                <c:pt idx="121">
                  <c:v>920.19161143223232</c:v>
                </c:pt>
                <c:pt idx="122">
                  <c:v>927.68893840522037</c:v>
                </c:pt>
                <c:pt idx="123">
                  <c:v>932.89250665051429</c:v>
                </c:pt>
                <c:pt idx="124">
                  <c:v>935.34668366708092</c:v>
                </c:pt>
                <c:pt idx="125">
                  <c:v>942.37278191650705</c:v>
                </c:pt>
                <c:pt idx="126">
                  <c:v>948.00636029725001</c:v>
                </c:pt>
                <c:pt idx="127">
                  <c:v>957.62254550242596</c:v>
                </c:pt>
                <c:pt idx="128">
                  <c:v>961.43916395851181</c:v>
                </c:pt>
                <c:pt idx="129">
                  <c:v>964.79680786587983</c:v>
                </c:pt>
                <c:pt idx="130">
                  <c:v>974.94549266884019</c:v>
                </c:pt>
                <c:pt idx="131">
                  <c:v>983.52341505992615</c:v>
                </c:pt>
                <c:pt idx="132">
                  <c:v>984.29542807512405</c:v>
                </c:pt>
                <c:pt idx="133">
                  <c:v>985.91297915458597</c:v>
                </c:pt>
                <c:pt idx="134">
                  <c:v>996.22208224641815</c:v>
                </c:pt>
                <c:pt idx="135">
                  <c:v>1003.0387455075946</c:v>
                </c:pt>
                <c:pt idx="136">
                  <c:v>1008.3726536125972</c:v>
                </c:pt>
                <c:pt idx="137">
                  <c:v>1014.6501331806193</c:v>
                </c:pt>
                <c:pt idx="138">
                  <c:v>1019.3724465592965</c:v>
                </c:pt>
                <c:pt idx="139">
                  <c:v>1027.3911329711195</c:v>
                </c:pt>
                <c:pt idx="140">
                  <c:v>1033.8903017022358</c:v>
                </c:pt>
                <c:pt idx="141">
                  <c:v>1039.6809563241663</c:v>
                </c:pt>
                <c:pt idx="142">
                  <c:v>1045.0026102543245</c:v>
                </c:pt>
                <c:pt idx="143">
                  <c:v>1051.9819198361627</c:v>
                </c:pt>
                <c:pt idx="144">
                  <c:v>1056.0480778527165</c:v>
                </c:pt>
                <c:pt idx="145">
                  <c:v>1060.3303549528898</c:v>
                </c:pt>
                <c:pt idx="146">
                  <c:v>1068.3145068719696</c:v>
                </c:pt>
                <c:pt idx="147">
                  <c:v>1073.6506430087622</c:v>
                </c:pt>
                <c:pt idx="148">
                  <c:v>1076.1226442796478</c:v>
                </c:pt>
                <c:pt idx="149">
                  <c:v>1079.7966687011806</c:v>
                </c:pt>
                <c:pt idx="150">
                  <c:v>1083.4294745346001</c:v>
                </c:pt>
                <c:pt idx="151">
                  <c:v>1087.602578077069</c:v>
                </c:pt>
                <c:pt idx="152">
                  <c:v>1091.8893112408221</c:v>
                </c:pt>
                <c:pt idx="153">
                  <c:v>1093.5959835918795</c:v>
                </c:pt>
                <c:pt idx="154">
                  <c:v>1097.7423507528697</c:v>
                </c:pt>
                <c:pt idx="155">
                  <c:v>1106.7213188661362</c:v>
                </c:pt>
                <c:pt idx="156">
                  <c:v>1111.6965138529663</c:v>
                </c:pt>
                <c:pt idx="157">
                  <c:v>1113.8966952454853</c:v>
                </c:pt>
                <c:pt idx="158">
                  <c:v>1120.0081864451602</c:v>
                </c:pt>
                <c:pt idx="159">
                  <c:v>1127.7238605335579</c:v>
                </c:pt>
                <c:pt idx="160">
                  <c:v>1133.5334534257026</c:v>
                </c:pt>
                <c:pt idx="161">
                  <c:v>1135.5175157346018</c:v>
                </c:pt>
                <c:pt idx="162">
                  <c:v>1147.3550486343006</c:v>
                </c:pt>
                <c:pt idx="163">
                  <c:v>1153.5679152804159</c:v>
                </c:pt>
                <c:pt idx="164">
                  <c:v>1161.2880454323933</c:v>
                </c:pt>
                <c:pt idx="165">
                  <c:v>1167.3928525366987</c:v>
                </c:pt>
                <c:pt idx="166">
                  <c:v>1164.2056530612574</c:v>
                </c:pt>
                <c:pt idx="167">
                  <c:v>1168.7876004371715</c:v>
                </c:pt>
                <c:pt idx="168">
                  <c:v>1181.7358071841318</c:v>
                </c:pt>
                <c:pt idx="169">
                  <c:v>1181.2512102698302</c:v>
                </c:pt>
                <c:pt idx="170">
                  <c:v>1194.4445005136783</c:v>
                </c:pt>
                <c:pt idx="171">
                  <c:v>1192.418105600771</c:v>
                </c:pt>
                <c:pt idx="172">
                  <c:v>1196.750513416217</c:v>
                </c:pt>
                <c:pt idx="173">
                  <c:v>1216.2023449578735</c:v>
                </c:pt>
                <c:pt idx="174">
                  <c:v>1220.4177811043498</c:v>
                </c:pt>
                <c:pt idx="175">
                  <c:v>1231.9266793150396</c:v>
                </c:pt>
                <c:pt idx="176">
                  <c:v>1238.0080920855512</c:v>
                </c:pt>
                <c:pt idx="177">
                  <c:v>1249.3175814510457</c:v>
                </c:pt>
                <c:pt idx="178">
                  <c:v>1253.5920604399546</c:v>
                </c:pt>
                <c:pt idx="179">
                  <c:v>1261.5517040093455</c:v>
                </c:pt>
                <c:pt idx="180">
                  <c:v>1264.8814975193395</c:v>
                </c:pt>
                <c:pt idx="181">
                  <c:v>1271.4307969657284</c:v>
                </c:pt>
                <c:pt idx="182">
                  <c:v>1279.4015806940686</c:v>
                </c:pt>
                <c:pt idx="183">
                  <c:v>1285.2457080789568</c:v>
                </c:pt>
                <c:pt idx="184">
                  <c:v>1292.4879254120024</c:v>
                </c:pt>
                <c:pt idx="185">
                  <c:v>1298.5815923573582</c:v>
                </c:pt>
                <c:pt idx="186">
                  <c:v>1307.6808741872792</c:v>
                </c:pt>
                <c:pt idx="187">
                  <c:v>1319.0850549038441</c:v>
                </c:pt>
                <c:pt idx="188">
                  <c:v>1329.5055595851707</c:v>
                </c:pt>
                <c:pt idx="189">
                  <c:v>1339.5395007509519</c:v>
                </c:pt>
                <c:pt idx="190">
                  <c:v>1351.4962333514104</c:v>
                </c:pt>
                <c:pt idx="191">
                  <c:v>1363.9119405005858</c:v>
                </c:pt>
                <c:pt idx="192">
                  <c:v>1364.930151028567</c:v>
                </c:pt>
                <c:pt idx="193">
                  <c:v>1372.4185658743954</c:v>
                </c:pt>
                <c:pt idx="194">
                  <c:v>1384.4376833649706</c:v>
                </c:pt>
                <c:pt idx="195">
                  <c:v>1390.3308274492363</c:v>
                </c:pt>
                <c:pt idx="196">
                  <c:v>1395.2157871485754</c:v>
                </c:pt>
                <c:pt idx="197">
                  <c:v>1401.4865826212274</c:v>
                </c:pt>
                <c:pt idx="198">
                  <c:v>1411.7667212997915</c:v>
                </c:pt>
                <c:pt idx="199">
                  <c:v>1418.9487817745101</c:v>
                </c:pt>
                <c:pt idx="200">
                  <c:v>1421.8920117689579</c:v>
                </c:pt>
                <c:pt idx="201">
                  <c:v>1425.7565329085267</c:v>
                </c:pt>
                <c:pt idx="202">
                  <c:v>1427.5345022768606</c:v>
                </c:pt>
                <c:pt idx="203">
                  <c:v>1427.2092096355366</c:v>
                </c:pt>
                <c:pt idx="204">
                  <c:v>1425.4780289347898</c:v>
                </c:pt>
                <c:pt idx="205">
                  <c:v>1426.7747434365076</c:v>
                </c:pt>
                <c:pt idx="206">
                  <c:v>1425.1516222775713</c:v>
                </c:pt>
                <c:pt idx="207">
                  <c:v>1427.1156323003611</c:v>
                </c:pt>
                <c:pt idx="208">
                  <c:v>1427.9578283169403</c:v>
                </c:pt>
                <c:pt idx="209">
                  <c:v>1429.2110961987551</c:v>
                </c:pt>
                <c:pt idx="210">
                  <c:v>1432.9096289699767</c:v>
                </c:pt>
                <c:pt idx="211">
                  <c:v>1434.0982839298842</c:v>
                </c:pt>
                <c:pt idx="212">
                  <c:v>1438.037444134414</c:v>
                </c:pt>
                <c:pt idx="213">
                  <c:v>1444.6847769795584</c:v>
                </c:pt>
                <c:pt idx="214">
                  <c:v>1447.780627151614</c:v>
                </c:pt>
                <c:pt idx="215">
                  <c:v>1452.6176841674708</c:v>
                </c:pt>
                <c:pt idx="216">
                  <c:v>1457.6374397900981</c:v>
                </c:pt>
                <c:pt idx="217">
                  <c:v>1460.2286407617432</c:v>
                </c:pt>
                <c:pt idx="218">
                  <c:v>1463.3044386476897</c:v>
                </c:pt>
                <c:pt idx="219">
                  <c:v>1467.9030962620279</c:v>
                </c:pt>
                <c:pt idx="220">
                  <c:v>1464.3605257160987</c:v>
                </c:pt>
                <c:pt idx="221">
                  <c:v>1473.9455184762164</c:v>
                </c:pt>
                <c:pt idx="222">
                  <c:v>1474.7665481907916</c:v>
                </c:pt>
                <c:pt idx="223">
                  <c:v>1477.0759031410153</c:v>
                </c:pt>
                <c:pt idx="224">
                  <c:v>1481.663420596404</c:v>
                </c:pt>
                <c:pt idx="225">
                  <c:v>1483.2308409605932</c:v>
                </c:pt>
                <c:pt idx="226">
                  <c:v>1489.5484251008336</c:v>
                </c:pt>
                <c:pt idx="227">
                  <c:v>1495.1686352908371</c:v>
                </c:pt>
                <c:pt idx="228">
                  <c:v>1500.3465811705476</c:v>
                </c:pt>
                <c:pt idx="229">
                  <c:v>1504.5720434600785</c:v>
                </c:pt>
                <c:pt idx="230">
                  <c:v>1513.4930827468079</c:v>
                </c:pt>
                <c:pt idx="231">
                  <c:v>1520.1994584343845</c:v>
                </c:pt>
                <c:pt idx="232">
                  <c:v>1529.6552253506879</c:v>
                </c:pt>
                <c:pt idx="233">
                  <c:v>1539.1510968392104</c:v>
                </c:pt>
                <c:pt idx="234">
                  <c:v>1546.0992139759896</c:v>
                </c:pt>
                <c:pt idx="235">
                  <c:v>1556.3637564320245</c:v>
                </c:pt>
                <c:pt idx="236">
                  <c:v>1566.6349829834285</c:v>
                </c:pt>
                <c:pt idx="237">
                  <c:v>1580.4042194449639</c:v>
                </c:pt>
                <c:pt idx="238">
                  <c:v>1594.0921327461685</c:v>
                </c:pt>
                <c:pt idx="239">
                  <c:v>1610.9672455228144</c:v>
                </c:pt>
                <c:pt idx="240">
                  <c:v>1626.0309684542776</c:v>
                </c:pt>
                <c:pt idx="241">
                  <c:v>1636.2721165765183</c:v>
                </c:pt>
                <c:pt idx="242">
                  <c:v>1654.0796606572342</c:v>
                </c:pt>
                <c:pt idx="243">
                  <c:v>1668.3925368755031</c:v>
                </c:pt>
                <c:pt idx="244">
                  <c:v>1681.1569309997974</c:v>
                </c:pt>
                <c:pt idx="245">
                  <c:v>1696.1382167550346</c:v>
                </c:pt>
                <c:pt idx="246">
                  <c:v>1708.4982231094632</c:v>
                </c:pt>
                <c:pt idx="247">
                  <c:v>1736.5992740594822</c:v>
                </c:pt>
                <c:pt idx="248">
                  <c:v>1753.4866410109723</c:v>
                </c:pt>
                <c:pt idx="249">
                  <c:v>1782.0778589547676</c:v>
                </c:pt>
                <c:pt idx="250">
                  <c:v>1812.4994050139599</c:v>
                </c:pt>
                <c:pt idx="251">
                  <c:v>1820.9603557360767</c:v>
                </c:pt>
                <c:pt idx="252">
                  <c:v>1849.9548474338424</c:v>
                </c:pt>
                <c:pt idx="253">
                  <c:v>1870.028299844879</c:v>
                </c:pt>
                <c:pt idx="254">
                  <c:v>1900.1858241369687</c:v>
                </c:pt>
                <c:pt idx="255">
                  <c:v>1928.0841241941075</c:v>
                </c:pt>
                <c:pt idx="256">
                  <c:v>1954.0897112457324</c:v>
                </c:pt>
                <c:pt idx="257">
                  <c:v>1982.0214317797195</c:v>
                </c:pt>
                <c:pt idx="258">
                  <c:v>2011.5829575680134</c:v>
                </c:pt>
                <c:pt idx="259">
                  <c:v>2034.0537721849732</c:v>
                </c:pt>
                <c:pt idx="260">
                  <c:v>2063.1719196470785</c:v>
                </c:pt>
                <c:pt idx="261">
                  <c:v>2094.2763574498731</c:v>
                </c:pt>
                <c:pt idx="262">
                  <c:v>2127.801551792385</c:v>
                </c:pt>
                <c:pt idx="263">
                  <c:v>2160.8388071729109</c:v>
                </c:pt>
                <c:pt idx="264">
                  <c:v>2195.4401408699418</c:v>
                </c:pt>
                <c:pt idx="265">
                  <c:v>2230.4090998123042</c:v>
                </c:pt>
                <c:pt idx="266">
                  <c:v>2266.8964624194787</c:v>
                </c:pt>
                <c:pt idx="267">
                  <c:v>2300.7480634192098</c:v>
                </c:pt>
                <c:pt idx="268">
                  <c:v>2337.7044267181564</c:v>
                </c:pt>
                <c:pt idx="269">
                  <c:v>2377.0124775713348</c:v>
                </c:pt>
                <c:pt idx="270">
                  <c:v>2415.9707274335001</c:v>
                </c:pt>
                <c:pt idx="271">
                  <c:v>2459.3014896833288</c:v>
                </c:pt>
                <c:pt idx="272">
                  <c:v>2498.8078353658075</c:v>
                </c:pt>
                <c:pt idx="273">
                  <c:v>2547.8011404096492</c:v>
                </c:pt>
                <c:pt idx="274">
                  <c:v>2592.3985387320313</c:v>
                </c:pt>
                <c:pt idx="275">
                  <c:v>2639.6729172499709</c:v>
                </c:pt>
                <c:pt idx="276">
                  <c:v>2685.0256183491265</c:v>
                </c:pt>
                <c:pt idx="277">
                  <c:v>2734.956924776513</c:v>
                </c:pt>
                <c:pt idx="278">
                  <c:v>2787.2599710442387</c:v>
                </c:pt>
                <c:pt idx="279">
                  <c:v>2844.3755659781327</c:v>
                </c:pt>
                <c:pt idx="280">
                  <c:v>2898.5858074580074</c:v>
                </c:pt>
                <c:pt idx="281">
                  <c:v>2953.9546254686247</c:v>
                </c:pt>
                <c:pt idx="282">
                  <c:v>3014.0490989056052</c:v>
                </c:pt>
                <c:pt idx="283">
                  <c:v>3074.1937030578579</c:v>
                </c:pt>
                <c:pt idx="284">
                  <c:v>3139.8927904623124</c:v>
                </c:pt>
                <c:pt idx="285">
                  <c:v>3207.5959924617759</c:v>
                </c:pt>
                <c:pt idx="286">
                  <c:v>3279.5814715614119</c:v>
                </c:pt>
                <c:pt idx="287">
                  <c:v>3352.1161604972567</c:v>
                </c:pt>
                <c:pt idx="288">
                  <c:v>3426.1347186051707</c:v>
                </c:pt>
                <c:pt idx="289">
                  <c:v>3498.1179696730173</c:v>
                </c:pt>
                <c:pt idx="290">
                  <c:v>3579.8076412335304</c:v>
                </c:pt>
                <c:pt idx="291">
                  <c:v>3665.1947315493699</c:v>
                </c:pt>
                <c:pt idx="292">
                  <c:v>3760.612420983306</c:v>
                </c:pt>
                <c:pt idx="293">
                  <c:v>3853.0144693896218</c:v>
                </c:pt>
                <c:pt idx="294">
                  <c:v>3952.9829137544125</c:v>
                </c:pt>
                <c:pt idx="295">
                  <c:v>4052.3408774087738</c:v>
                </c:pt>
                <c:pt idx="296">
                  <c:v>4153.4901786222081</c:v>
                </c:pt>
                <c:pt idx="297">
                  <c:v>4266.8089894720351</c:v>
                </c:pt>
                <c:pt idx="298">
                  <c:v>4382.1742475208785</c:v>
                </c:pt>
                <c:pt idx="299">
                  <c:v>4509.448335486697</c:v>
                </c:pt>
                <c:pt idx="300">
                  <c:v>4638.0380762244477</c:v>
                </c:pt>
                <c:pt idx="301">
                  <c:v>4765.569501861999</c:v>
                </c:pt>
                <c:pt idx="302">
                  <c:v>4902.7048585298799</c:v>
                </c:pt>
                <c:pt idx="303">
                  <c:v>5043.8328481652497</c:v>
                </c:pt>
                <c:pt idx="304">
                  <c:v>5196.6223561889174</c:v>
                </c:pt>
                <c:pt idx="305">
                  <c:v>5357.4160684177732</c:v>
                </c:pt>
                <c:pt idx="306">
                  <c:v>5520.4756889769487</c:v>
                </c:pt>
                <c:pt idx="307">
                  <c:v>5685.9048213446795</c:v>
                </c:pt>
                <c:pt idx="308">
                  <c:v>5866.4433512955611</c:v>
                </c:pt>
                <c:pt idx="309">
                  <c:v>6062.7686004937286</c:v>
                </c:pt>
                <c:pt idx="310">
                  <c:v>6256.2753894776797</c:v>
                </c:pt>
                <c:pt idx="311">
                  <c:v>6456.2679790020093</c:v>
                </c:pt>
                <c:pt idx="312">
                  <c:v>6673.6514706623466</c:v>
                </c:pt>
                <c:pt idx="313">
                  <c:v>6914.0672409506924</c:v>
                </c:pt>
                <c:pt idx="314">
                  <c:v>7153.6842618423661</c:v>
                </c:pt>
                <c:pt idx="315">
                  <c:v>7389.5080586117474</c:v>
                </c:pt>
                <c:pt idx="316">
                  <c:v>7643.1070930008909</c:v>
                </c:pt>
                <c:pt idx="317">
                  <c:v>7922.9679380974967</c:v>
                </c:pt>
                <c:pt idx="318">
                  <c:v>8208.9458444732518</c:v>
                </c:pt>
                <c:pt idx="319">
                  <c:v>8495.5398016389117</c:v>
                </c:pt>
                <c:pt idx="320">
                  <c:v>8795.5286859254047</c:v>
                </c:pt>
                <c:pt idx="321">
                  <c:v>9129.5975444700962</c:v>
                </c:pt>
                <c:pt idx="322">
                  <c:v>9466.6374834066082</c:v>
                </c:pt>
                <c:pt idx="323">
                  <c:v>9801.828155957508</c:v>
                </c:pt>
                <c:pt idx="324">
                  <c:v>10171.802860812208</c:v>
                </c:pt>
                <c:pt idx="325">
                  <c:v>10559.322201996421</c:v>
                </c:pt>
                <c:pt idx="326">
                  <c:v>10943.132984266356</c:v>
                </c:pt>
                <c:pt idx="327">
                  <c:v>11359.470802636932</c:v>
                </c:pt>
                <c:pt idx="328">
                  <c:v>11800.710218307238</c:v>
                </c:pt>
                <c:pt idx="329">
                  <c:v>12253.131011515125</c:v>
                </c:pt>
                <c:pt idx="330">
                  <c:v>12725.125063997215</c:v>
                </c:pt>
                <c:pt idx="331">
                  <c:v>13222.4696621847</c:v>
                </c:pt>
                <c:pt idx="332">
                  <c:v>13725.494627420516</c:v>
                </c:pt>
                <c:pt idx="333">
                  <c:v>14242.420282993473</c:v>
                </c:pt>
                <c:pt idx="334">
                  <c:v>14782.958619475707</c:v>
                </c:pt>
                <c:pt idx="335">
                  <c:v>15326.034684166632</c:v>
                </c:pt>
                <c:pt idx="336">
                  <c:v>15880.770039214065</c:v>
                </c:pt>
                <c:pt idx="337">
                  <c:v>16470.159086705589</c:v>
                </c:pt>
                <c:pt idx="338">
                  <c:v>17050.882204550326</c:v>
                </c:pt>
                <c:pt idx="339">
                  <c:v>17643.88511960506</c:v>
                </c:pt>
                <c:pt idx="340">
                  <c:v>18245.341187270642</c:v>
                </c:pt>
                <c:pt idx="341">
                  <c:v>18848.775747165651</c:v>
                </c:pt>
                <c:pt idx="342">
                  <c:v>19462.777861840113</c:v>
                </c:pt>
                <c:pt idx="343">
                  <c:v>20078.563515962389</c:v>
                </c:pt>
                <c:pt idx="344">
                  <c:v>20681.181502206404</c:v>
                </c:pt>
                <c:pt idx="345">
                  <c:v>21285.283357622488</c:v>
                </c:pt>
                <c:pt idx="346">
                  <c:v>21873.756684048363</c:v>
                </c:pt>
                <c:pt idx="347">
                  <c:v>22440.308405693493</c:v>
                </c:pt>
                <c:pt idx="348">
                  <c:v>23003.354319317215</c:v>
                </c:pt>
                <c:pt idx="349">
                  <c:v>23528.45462352729</c:v>
                </c:pt>
                <c:pt idx="350">
                  <c:v>24064.19155150231</c:v>
                </c:pt>
                <c:pt idx="351">
                  <c:v>24546.119283719636</c:v>
                </c:pt>
                <c:pt idx="352">
                  <c:v>25018.18240518721</c:v>
                </c:pt>
                <c:pt idx="353">
                  <c:v>25475.980553119993</c:v>
                </c:pt>
                <c:pt idx="354">
                  <c:v>25904.275104091033</c:v>
                </c:pt>
                <c:pt idx="355">
                  <c:v>26317.212945950232</c:v>
                </c:pt>
                <c:pt idx="356">
                  <c:v>26713.041731694848</c:v>
                </c:pt>
                <c:pt idx="357">
                  <c:v>27130.15936119188</c:v>
                </c:pt>
                <c:pt idx="358">
                  <c:v>27584.046199317519</c:v>
                </c:pt>
                <c:pt idx="359">
                  <c:v>28107.182493504799</c:v>
                </c:pt>
                <c:pt idx="360">
                  <c:v>28729.524131168833</c:v>
                </c:pt>
                <c:pt idx="361">
                  <c:v>29474.545655247934</c:v>
                </c:pt>
                <c:pt idx="362">
                  <c:v>30410.173070920533</c:v>
                </c:pt>
                <c:pt idx="363">
                  <c:v>31581.540732170401</c:v>
                </c:pt>
                <c:pt idx="364">
                  <c:v>32990.082377454331</c:v>
                </c:pt>
                <c:pt idx="365">
                  <c:v>34649.18736381366</c:v>
                </c:pt>
                <c:pt idx="366">
                  <c:v>36594.89076340224</c:v>
                </c:pt>
                <c:pt idx="367">
                  <c:v>38809.921987800699</c:v>
                </c:pt>
                <c:pt idx="368">
                  <c:v>41278.189077406561</c:v>
                </c:pt>
                <c:pt idx="369">
                  <c:v>43959.976251549073</c:v>
                </c:pt>
                <c:pt idx="370">
                  <c:v>46826.672239998363</c:v>
                </c:pt>
                <c:pt idx="371">
                  <c:v>49821.203780424505</c:v>
                </c:pt>
                <c:pt idx="372">
                  <c:v>52850.616272537314</c:v>
                </c:pt>
                <c:pt idx="373">
                  <c:v>55812.70989813441</c:v>
                </c:pt>
                <c:pt idx="374">
                  <c:v>58566.47586728121</c:v>
                </c:pt>
                <c:pt idx="375">
                  <c:v>60989.655391570879</c:v>
                </c:pt>
                <c:pt idx="376">
                  <c:v>63000.692481350394</c:v>
                </c:pt>
                <c:pt idx="377">
                  <c:v>64507.227420817362</c:v>
                </c:pt>
                <c:pt idx="378">
                  <c:v>65444.710786970936</c:v>
                </c:pt>
                <c:pt idx="379">
                  <c:v>65801.357405658506</c:v>
                </c:pt>
                <c:pt idx="380">
                  <c:v>65603.775546530844</c:v>
                </c:pt>
                <c:pt idx="381">
                  <c:v>64899.642861859873</c:v>
                </c:pt>
                <c:pt idx="382">
                  <c:v>63775.184181914381</c:v>
                </c:pt>
                <c:pt idx="383">
                  <c:v>62311.658054103602</c:v>
                </c:pt>
                <c:pt idx="384">
                  <c:v>60599.44904404808</c:v>
                </c:pt>
                <c:pt idx="385">
                  <c:v>58736.447956468524</c:v>
                </c:pt>
                <c:pt idx="386">
                  <c:v>56800.093378270321</c:v>
                </c:pt>
                <c:pt idx="387">
                  <c:v>54852.792479888391</c:v>
                </c:pt>
                <c:pt idx="388">
                  <c:v>52917.556373648753</c:v>
                </c:pt>
                <c:pt idx="389">
                  <c:v>51019.322305359718</c:v>
                </c:pt>
                <c:pt idx="390">
                  <c:v>49195.121277385246</c:v>
                </c:pt>
                <c:pt idx="391">
                  <c:v>47442.743082189736</c:v>
                </c:pt>
                <c:pt idx="392">
                  <c:v>45795.991418089456</c:v>
                </c:pt>
                <c:pt idx="393">
                  <c:v>44242.516304873017</c:v>
                </c:pt>
                <c:pt idx="394">
                  <c:v>42759.629694823976</c:v>
                </c:pt>
                <c:pt idx="395">
                  <c:v>41352.979648529676</c:v>
                </c:pt>
                <c:pt idx="396">
                  <c:v>40005.077230455361</c:v>
                </c:pt>
                <c:pt idx="397">
                  <c:v>38706.983577059989</c:v>
                </c:pt>
                <c:pt idx="398">
                  <c:v>37451.865314843955</c:v>
                </c:pt>
                <c:pt idx="399">
                  <c:v>36229.406656620064</c:v>
                </c:pt>
                <c:pt idx="400">
                  <c:v>35059.616441877442</c:v>
                </c:pt>
                <c:pt idx="401">
                  <c:v>33931.41912458853</c:v>
                </c:pt>
                <c:pt idx="402">
                  <c:v>32848.397379871487</c:v>
                </c:pt>
                <c:pt idx="403">
                  <c:v>31809.983059619863</c:v>
                </c:pt>
                <c:pt idx="404">
                  <c:v>30804.709598227015</c:v>
                </c:pt>
                <c:pt idx="405">
                  <c:v>29823.718341296295</c:v>
                </c:pt>
                <c:pt idx="406">
                  <c:v>28882.310297144813</c:v>
                </c:pt>
                <c:pt idx="407">
                  <c:v>27988.742551585903</c:v>
                </c:pt>
                <c:pt idx="408">
                  <c:v>27132.121143182881</c:v>
                </c:pt>
                <c:pt idx="409">
                  <c:v>26310.6068316932</c:v>
                </c:pt>
                <c:pt idx="410">
                  <c:v>25530.117269550803</c:v>
                </c:pt>
                <c:pt idx="411">
                  <c:v>24767.175685785598</c:v>
                </c:pt>
                <c:pt idx="412">
                  <c:v>24027.675224481867</c:v>
                </c:pt>
                <c:pt idx="413">
                  <c:v>23321.756772331268</c:v>
                </c:pt>
                <c:pt idx="414">
                  <c:v>22646.02926494963</c:v>
                </c:pt>
                <c:pt idx="415">
                  <c:v>22003.884880737038</c:v>
                </c:pt>
                <c:pt idx="416">
                  <c:v>21385.057963221552</c:v>
                </c:pt>
                <c:pt idx="417">
                  <c:v>20780.0470708352</c:v>
                </c:pt>
                <c:pt idx="418">
                  <c:v>20201.201069773448</c:v>
                </c:pt>
                <c:pt idx="419">
                  <c:v>19647.208763327937</c:v>
                </c:pt>
                <c:pt idx="420">
                  <c:v>19114.4752222057</c:v>
                </c:pt>
                <c:pt idx="421">
                  <c:v>18608.034684235972</c:v>
                </c:pt>
                <c:pt idx="422">
                  <c:v>18115.559449525299</c:v>
                </c:pt>
                <c:pt idx="423">
                  <c:v>17644.733999717006</c:v>
                </c:pt>
                <c:pt idx="424">
                  <c:v>17188.815196598993</c:v>
                </c:pt>
                <c:pt idx="425">
                  <c:v>16750.076746612838</c:v>
                </c:pt>
                <c:pt idx="426">
                  <c:v>16334.559957956837</c:v>
                </c:pt>
                <c:pt idx="427">
                  <c:v>15933.450736870176</c:v>
                </c:pt>
                <c:pt idx="428">
                  <c:v>15512.59892609328</c:v>
                </c:pt>
                <c:pt idx="429">
                  <c:v>15124.11373312815</c:v>
                </c:pt>
                <c:pt idx="430">
                  <c:v>14753.509609292805</c:v>
                </c:pt>
                <c:pt idx="431">
                  <c:v>14397.501321713045</c:v>
                </c:pt>
                <c:pt idx="432">
                  <c:v>14049.738979787675</c:v>
                </c:pt>
                <c:pt idx="433">
                  <c:v>13718.012896670058</c:v>
                </c:pt>
                <c:pt idx="434">
                  <c:v>13407.571201241282</c:v>
                </c:pt>
                <c:pt idx="435">
                  <c:v>13113.173562731523</c:v>
                </c:pt>
                <c:pt idx="436">
                  <c:v>12831.407750454558</c:v>
                </c:pt>
                <c:pt idx="437">
                  <c:v>12555.371321925302</c:v>
                </c:pt>
                <c:pt idx="438">
                  <c:v>12296.360398318513</c:v>
                </c:pt>
                <c:pt idx="439">
                  <c:v>12043.254872970829</c:v>
                </c:pt>
                <c:pt idx="440">
                  <c:v>11805.401339240858</c:v>
                </c:pt>
                <c:pt idx="441">
                  <c:v>11574.619578412001</c:v>
                </c:pt>
                <c:pt idx="442">
                  <c:v>11355.035905359146</c:v>
                </c:pt>
                <c:pt idx="443">
                  <c:v>11138.807648181875</c:v>
                </c:pt>
                <c:pt idx="444">
                  <c:v>10928.484789263708</c:v>
                </c:pt>
                <c:pt idx="445">
                  <c:v>10731.827563328847</c:v>
                </c:pt>
                <c:pt idx="446">
                  <c:v>10544.297469621284</c:v>
                </c:pt>
                <c:pt idx="447">
                  <c:v>10363.872569291681</c:v>
                </c:pt>
                <c:pt idx="448">
                  <c:v>10191.503117898441</c:v>
                </c:pt>
                <c:pt idx="449">
                  <c:v>10022.647272637856</c:v>
                </c:pt>
                <c:pt idx="450">
                  <c:v>9860.4833208582186</c:v>
                </c:pt>
                <c:pt idx="451">
                  <c:v>9706.1052261683544</c:v>
                </c:pt>
                <c:pt idx="452">
                  <c:v>9554.3929715151007</c:v>
                </c:pt>
                <c:pt idx="453">
                  <c:v>9413.0054161762109</c:v>
                </c:pt>
                <c:pt idx="454">
                  <c:v>9273.8960233424805</c:v>
                </c:pt>
                <c:pt idx="455">
                  <c:v>9139.3819460754075</c:v>
                </c:pt>
                <c:pt idx="456">
                  <c:v>9011.4271943977801</c:v>
                </c:pt>
                <c:pt idx="457">
                  <c:v>8884.553038138245</c:v>
                </c:pt>
                <c:pt idx="458">
                  <c:v>8758.8708788863059</c:v>
                </c:pt>
                <c:pt idx="459">
                  <c:v>8645.5899445769064</c:v>
                </c:pt>
                <c:pt idx="460">
                  <c:v>8533.9365874900232</c:v>
                </c:pt>
                <c:pt idx="461">
                  <c:v>8420.1120134238918</c:v>
                </c:pt>
                <c:pt idx="462">
                  <c:v>8314.6180502201678</c:v>
                </c:pt>
                <c:pt idx="463">
                  <c:v>8208.5102642583279</c:v>
                </c:pt>
                <c:pt idx="464">
                  <c:v>8111.8816395465856</c:v>
                </c:pt>
                <c:pt idx="465">
                  <c:v>8013.1386126662364</c:v>
                </c:pt>
                <c:pt idx="466">
                  <c:v>7920.6051103843156</c:v>
                </c:pt>
                <c:pt idx="467">
                  <c:v>7828.5550910008014</c:v>
                </c:pt>
                <c:pt idx="468">
                  <c:v>7741.6440269406748</c:v>
                </c:pt>
                <c:pt idx="469">
                  <c:v>7661.5217757443534</c:v>
                </c:pt>
                <c:pt idx="470">
                  <c:v>7579.1403003130772</c:v>
                </c:pt>
                <c:pt idx="471">
                  <c:v>7494.6511068085638</c:v>
                </c:pt>
                <c:pt idx="472">
                  <c:v>7418.4412794352911</c:v>
                </c:pt>
                <c:pt idx="473">
                  <c:v>7343.3677482748644</c:v>
                </c:pt>
                <c:pt idx="474">
                  <c:v>7265.1103596866797</c:v>
                </c:pt>
                <c:pt idx="475">
                  <c:v>7192.1612568379132</c:v>
                </c:pt>
                <c:pt idx="476">
                  <c:v>7121.6340245447645</c:v>
                </c:pt>
                <c:pt idx="477">
                  <c:v>7053.4974703621665</c:v>
                </c:pt>
                <c:pt idx="478">
                  <c:v>6984.4240288119181</c:v>
                </c:pt>
                <c:pt idx="479">
                  <c:v>6919.215108401243</c:v>
                </c:pt>
                <c:pt idx="480">
                  <c:v>6856.6241253436856</c:v>
                </c:pt>
                <c:pt idx="481">
                  <c:v>6799.4283212653563</c:v>
                </c:pt>
                <c:pt idx="482">
                  <c:v>6743.6952200570895</c:v>
                </c:pt>
                <c:pt idx="483">
                  <c:v>6680.6051578786</c:v>
                </c:pt>
                <c:pt idx="484">
                  <c:v>6627.4532314989247</c:v>
                </c:pt>
                <c:pt idx="485">
                  <c:v>6576.5304509250363</c:v>
                </c:pt>
                <c:pt idx="486">
                  <c:v>6520.1189140367478</c:v>
                </c:pt>
                <c:pt idx="487">
                  <c:v>6466.7508685734547</c:v>
                </c:pt>
                <c:pt idx="488">
                  <c:v>6417.4857436512466</c:v>
                </c:pt>
                <c:pt idx="489">
                  <c:v>6369.1096034132061</c:v>
                </c:pt>
                <c:pt idx="490">
                  <c:v>6318.5243696554844</c:v>
                </c:pt>
                <c:pt idx="491">
                  <c:v>6270.8901640034801</c:v>
                </c:pt>
                <c:pt idx="492">
                  <c:v>6227.2742136845454</c:v>
                </c:pt>
                <c:pt idx="493">
                  <c:v>6183.6493512384504</c:v>
                </c:pt>
                <c:pt idx="494">
                  <c:v>6139.3404830328582</c:v>
                </c:pt>
                <c:pt idx="495">
                  <c:v>6092.8860202136011</c:v>
                </c:pt>
                <c:pt idx="496">
                  <c:v>6052.3581219554553</c:v>
                </c:pt>
                <c:pt idx="497">
                  <c:v>6013.7184806392443</c:v>
                </c:pt>
                <c:pt idx="498">
                  <c:v>5972.0186376596175</c:v>
                </c:pt>
                <c:pt idx="499">
                  <c:v>5930.452476587383</c:v>
                </c:pt>
                <c:pt idx="500">
                  <c:v>5892.6260668744835</c:v>
                </c:pt>
                <c:pt idx="501">
                  <c:v>5853.4427858015379</c:v>
                </c:pt>
                <c:pt idx="502">
                  <c:v>5815.1206390153875</c:v>
                </c:pt>
                <c:pt idx="503">
                  <c:v>5775.2566942306321</c:v>
                </c:pt>
                <c:pt idx="504">
                  <c:v>5743.4537684617044</c:v>
                </c:pt>
                <c:pt idx="505">
                  <c:v>5706.3815475096862</c:v>
                </c:pt>
                <c:pt idx="506">
                  <c:v>5670.4144303254498</c:v>
                </c:pt>
                <c:pt idx="507">
                  <c:v>5636.6174161045701</c:v>
                </c:pt>
                <c:pt idx="508">
                  <c:v>5606.3963929064694</c:v>
                </c:pt>
                <c:pt idx="509">
                  <c:v>5574.4085404989846</c:v>
                </c:pt>
                <c:pt idx="510">
                  <c:v>5538.4158009491648</c:v>
                </c:pt>
                <c:pt idx="511">
                  <c:v>5508.5167283447026</c:v>
                </c:pt>
                <c:pt idx="512">
                  <c:v>5479.3840986759624</c:v>
                </c:pt>
                <c:pt idx="513">
                  <c:v>5448.0858221074486</c:v>
                </c:pt>
                <c:pt idx="514">
                  <c:v>5417.8079840987048</c:v>
                </c:pt>
                <c:pt idx="515">
                  <c:v>5385.5839603214881</c:v>
                </c:pt>
                <c:pt idx="516">
                  <c:v>5362.311054260168</c:v>
                </c:pt>
                <c:pt idx="517">
                  <c:v>5333.4012277704169</c:v>
                </c:pt>
                <c:pt idx="518">
                  <c:v>5305.0294709579266</c:v>
                </c:pt>
                <c:pt idx="519">
                  <c:v>5280.4030355842451</c:v>
                </c:pt>
                <c:pt idx="520">
                  <c:v>5254.7628457461633</c:v>
                </c:pt>
                <c:pt idx="521">
                  <c:v>5225.5299546468768</c:v>
                </c:pt>
                <c:pt idx="522">
                  <c:v>5195.9171841274165</c:v>
                </c:pt>
                <c:pt idx="523">
                  <c:v>5164.4562612382406</c:v>
                </c:pt>
                <c:pt idx="524">
                  <c:v>5137.1506176372131</c:v>
                </c:pt>
                <c:pt idx="525">
                  <c:v>5102.3810675400446</c:v>
                </c:pt>
                <c:pt idx="526">
                  <c:v>5066.0173606972094</c:v>
                </c:pt>
                <c:pt idx="527">
                  <c:v>5032.8842999497192</c:v>
                </c:pt>
                <c:pt idx="528">
                  <c:v>4993.9293921352391</c:v>
                </c:pt>
                <c:pt idx="529">
                  <c:v>4960.7606828791095</c:v>
                </c:pt>
                <c:pt idx="530">
                  <c:v>4904.7089731248889</c:v>
                </c:pt>
                <c:pt idx="531">
                  <c:v>4870.4618964824513</c:v>
                </c:pt>
                <c:pt idx="532">
                  <c:v>4829.0806620487792</c:v>
                </c:pt>
                <c:pt idx="533">
                  <c:v>4774.3858236546021</c:v>
                </c:pt>
                <c:pt idx="534">
                  <c:v>4722.1652145631015</c:v>
                </c:pt>
                <c:pt idx="535">
                  <c:v>4674.4463437030799</c:v>
                </c:pt>
                <c:pt idx="536">
                  <c:v>4628.6703165638437</c:v>
                </c:pt>
                <c:pt idx="537">
                  <c:v>4578.0939949332851</c:v>
                </c:pt>
                <c:pt idx="538">
                  <c:v>4527.8162295625707</c:v>
                </c:pt>
                <c:pt idx="539">
                  <c:v>4479.4088968794713</c:v>
                </c:pt>
                <c:pt idx="540">
                  <c:v>4435.0755203241906</c:v>
                </c:pt>
                <c:pt idx="541">
                  <c:v>4387.7654932976138</c:v>
                </c:pt>
                <c:pt idx="542">
                  <c:v>4339.6711990809936</c:v>
                </c:pt>
                <c:pt idx="543">
                  <c:v>4297.7652631607998</c:v>
                </c:pt>
                <c:pt idx="544">
                  <c:v>4258.2901099233814</c:v>
                </c:pt>
                <c:pt idx="545">
                  <c:v>4219.6593807343297</c:v>
                </c:pt>
                <c:pt idx="546">
                  <c:v>4183.2711655418061</c:v>
                </c:pt>
                <c:pt idx="547">
                  <c:v>4141.0421650120779</c:v>
                </c:pt>
                <c:pt idx="548">
                  <c:v>4104.3676477345525</c:v>
                </c:pt>
                <c:pt idx="549">
                  <c:v>4074.0953798052833</c:v>
                </c:pt>
                <c:pt idx="550">
                  <c:v>4047.3745945491032</c:v>
                </c:pt>
                <c:pt idx="551">
                  <c:v>4021.2498077967198</c:v>
                </c:pt>
                <c:pt idx="552">
                  <c:v>3999.4696830346243</c:v>
                </c:pt>
                <c:pt idx="553">
                  <c:v>3980.51136053443</c:v>
                </c:pt>
                <c:pt idx="554">
                  <c:v>3961.7981215311224</c:v>
                </c:pt>
                <c:pt idx="555">
                  <c:v>3942.3685703073647</c:v>
                </c:pt>
                <c:pt idx="556">
                  <c:v>3926.4593093116368</c:v>
                </c:pt>
                <c:pt idx="557">
                  <c:v>3917.7009163455705</c:v>
                </c:pt>
                <c:pt idx="558">
                  <c:v>3904.3316115903208</c:v>
                </c:pt>
                <c:pt idx="559">
                  <c:v>3889.1342067514647</c:v>
                </c:pt>
                <c:pt idx="560">
                  <c:v>3874.8636631372028</c:v>
                </c:pt>
                <c:pt idx="561">
                  <c:v>3862.0201738843675</c:v>
                </c:pt>
                <c:pt idx="562">
                  <c:v>3847.4321357400463</c:v>
                </c:pt>
                <c:pt idx="563">
                  <c:v>3828.1741429641106</c:v>
                </c:pt>
                <c:pt idx="564">
                  <c:v>3807.1170145178371</c:v>
                </c:pt>
                <c:pt idx="565">
                  <c:v>3792.3596459574833</c:v>
                </c:pt>
                <c:pt idx="566">
                  <c:v>3772.2661412603384</c:v>
                </c:pt>
                <c:pt idx="567">
                  <c:v>3744.9794359295252</c:v>
                </c:pt>
                <c:pt idx="568">
                  <c:v>3727.156295626281</c:v>
                </c:pt>
                <c:pt idx="569">
                  <c:v>3706.94693327606</c:v>
                </c:pt>
                <c:pt idx="570">
                  <c:v>3683.1103351718957</c:v>
                </c:pt>
                <c:pt idx="571">
                  <c:v>3658.5574248472799</c:v>
                </c:pt>
                <c:pt idx="572">
                  <c:v>3635.4761295198896</c:v>
                </c:pt>
                <c:pt idx="573">
                  <c:v>3611.5492961282339</c:v>
                </c:pt>
                <c:pt idx="574">
                  <c:v>3586.6666370987145</c:v>
                </c:pt>
                <c:pt idx="575">
                  <c:v>3558.6168308798624</c:v>
                </c:pt>
                <c:pt idx="576">
                  <c:v>3529.1689347128531</c:v>
                </c:pt>
                <c:pt idx="577">
                  <c:v>3496.1082849985346</c:v>
                </c:pt>
                <c:pt idx="578">
                  <c:v>3462.2834203802813</c:v>
                </c:pt>
                <c:pt idx="579">
                  <c:v>3422.3348103875092</c:v>
                </c:pt>
                <c:pt idx="580">
                  <c:v>3389.2529943711852</c:v>
                </c:pt>
                <c:pt idx="581">
                  <c:v>3352.7511495573763</c:v>
                </c:pt>
                <c:pt idx="582">
                  <c:v>3313.2147254457345</c:v>
                </c:pt>
                <c:pt idx="583">
                  <c:v>3277.4336489159559</c:v>
                </c:pt>
                <c:pt idx="584">
                  <c:v>3238.4219262908332</c:v>
                </c:pt>
                <c:pt idx="585">
                  <c:v>3200.0106582330873</c:v>
                </c:pt>
                <c:pt idx="586">
                  <c:v>3159.6732566929782</c:v>
                </c:pt>
                <c:pt idx="587">
                  <c:v>3127.8101740657257</c:v>
                </c:pt>
                <c:pt idx="588">
                  <c:v>3090.8081361150862</c:v>
                </c:pt>
                <c:pt idx="589">
                  <c:v>3057.4121676163877</c:v>
                </c:pt>
                <c:pt idx="590">
                  <c:v>3024.7358533858246</c:v>
                </c:pt>
                <c:pt idx="591">
                  <c:v>2996.1502055215046</c:v>
                </c:pt>
                <c:pt idx="592">
                  <c:v>2968.36107902207</c:v>
                </c:pt>
                <c:pt idx="593">
                  <c:v>2933.4077163022366</c:v>
                </c:pt>
                <c:pt idx="594">
                  <c:v>2906.6200900923595</c:v>
                </c:pt>
                <c:pt idx="595">
                  <c:v>2881.7162647608366</c:v>
                </c:pt>
                <c:pt idx="596">
                  <c:v>2858.3386412053892</c:v>
                </c:pt>
                <c:pt idx="597">
                  <c:v>2832.5658834758074</c:v>
                </c:pt>
                <c:pt idx="598">
                  <c:v>2808.0898402479443</c:v>
                </c:pt>
                <c:pt idx="599">
                  <c:v>2786.6416922225435</c:v>
                </c:pt>
                <c:pt idx="600">
                  <c:v>2769.9782424659375</c:v>
                </c:pt>
                <c:pt idx="601">
                  <c:v>2753.6980141771928</c:v>
                </c:pt>
                <c:pt idx="602">
                  <c:v>2735.1652457488676</c:v>
                </c:pt>
                <c:pt idx="603">
                  <c:v>2718.7847560295781</c:v>
                </c:pt>
                <c:pt idx="604">
                  <c:v>2705.9111883475789</c:v>
                </c:pt>
                <c:pt idx="605">
                  <c:v>2694.056945209456</c:v>
                </c:pt>
                <c:pt idx="606">
                  <c:v>2680.1997014922204</c:v>
                </c:pt>
                <c:pt idx="607">
                  <c:v>2671.5883586242853</c:v>
                </c:pt>
                <c:pt idx="608">
                  <c:v>2665.4880075835599</c:v>
                </c:pt>
                <c:pt idx="609">
                  <c:v>2658.8674111198943</c:v>
                </c:pt>
                <c:pt idx="610">
                  <c:v>2654.8480417709284</c:v>
                </c:pt>
                <c:pt idx="611">
                  <c:v>2646.9285027737551</c:v>
                </c:pt>
                <c:pt idx="612">
                  <c:v>2643.9150897779259</c:v>
                </c:pt>
                <c:pt idx="613">
                  <c:v>2647.4041875608973</c:v>
                </c:pt>
                <c:pt idx="614">
                  <c:v>2643.6176475339748</c:v>
                </c:pt>
                <c:pt idx="615">
                  <c:v>2640.7691088905976</c:v>
                </c:pt>
                <c:pt idx="616">
                  <c:v>2641.1712686286733</c:v>
                </c:pt>
                <c:pt idx="617">
                  <c:v>2642.4657550986003</c:v>
                </c:pt>
                <c:pt idx="618">
                  <c:v>2642.5470782589314</c:v>
                </c:pt>
                <c:pt idx="619">
                  <c:v>2643.0929460474558</c:v>
                </c:pt>
                <c:pt idx="620">
                  <c:v>2647.5367554523959</c:v>
                </c:pt>
                <c:pt idx="621">
                  <c:v>2651.778927980351</c:v>
                </c:pt>
                <c:pt idx="622">
                  <c:v>2656.1302740660112</c:v>
                </c:pt>
                <c:pt idx="623">
                  <c:v>2656.3575333085801</c:v>
                </c:pt>
                <c:pt idx="624">
                  <c:v>2657.4537249492078</c:v>
                </c:pt>
                <c:pt idx="625">
                  <c:v>2661.54439131545</c:v>
                </c:pt>
                <c:pt idx="626">
                  <c:v>2664.9521659380903</c:v>
                </c:pt>
                <c:pt idx="627">
                  <c:v>2668.3086958295639</c:v>
                </c:pt>
                <c:pt idx="628">
                  <c:v>2671.4936672732151</c:v>
                </c:pt>
                <c:pt idx="629">
                  <c:v>2669.1999085455209</c:v>
                </c:pt>
                <c:pt idx="630">
                  <c:v>2670.1969527714969</c:v>
                </c:pt>
                <c:pt idx="631">
                  <c:v>2675.5731934805076</c:v>
                </c:pt>
                <c:pt idx="632">
                  <c:v>2674.841285037528</c:v>
                </c:pt>
                <c:pt idx="633">
                  <c:v>2675.5509131626086</c:v>
                </c:pt>
                <c:pt idx="634">
                  <c:v>2676.2449450651607</c:v>
                </c:pt>
                <c:pt idx="635">
                  <c:v>2675.9352486463658</c:v>
                </c:pt>
                <c:pt idx="636">
                  <c:v>2675.9887214093237</c:v>
                </c:pt>
                <c:pt idx="637">
                  <c:v>2675.543115051345</c:v>
                </c:pt>
                <c:pt idx="638">
                  <c:v>2673.891029479139</c:v>
                </c:pt>
                <c:pt idx="639">
                  <c:v>2674.1405690396068</c:v>
                </c:pt>
                <c:pt idx="640">
                  <c:v>2673.6403759027758</c:v>
                </c:pt>
                <c:pt idx="641">
                  <c:v>2668.5515512946617</c:v>
                </c:pt>
                <c:pt idx="642">
                  <c:v>2665.0468572891609</c:v>
                </c:pt>
                <c:pt idx="643">
                  <c:v>2663.0059801696193</c:v>
                </c:pt>
                <c:pt idx="644">
                  <c:v>2661.2747994688725</c:v>
                </c:pt>
                <c:pt idx="645">
                  <c:v>2656.365331419845</c:v>
                </c:pt>
                <c:pt idx="646">
                  <c:v>2650.5936150681282</c:v>
                </c:pt>
                <c:pt idx="647">
                  <c:v>2645.2441107405966</c:v>
                </c:pt>
                <c:pt idx="648">
                  <c:v>2643.9540803342488</c:v>
                </c:pt>
                <c:pt idx="649">
                  <c:v>2638.106610901676</c:v>
                </c:pt>
                <c:pt idx="650">
                  <c:v>2630.5179346253026</c:v>
                </c:pt>
                <c:pt idx="651">
                  <c:v>2626.8271999653448</c:v>
                </c:pt>
                <c:pt idx="652">
                  <c:v>2621.2548924588241</c:v>
                </c:pt>
                <c:pt idx="653">
                  <c:v>2612.2814944250317</c:v>
                </c:pt>
                <c:pt idx="654">
                  <c:v>2605.0025145674535</c:v>
                </c:pt>
                <c:pt idx="655">
                  <c:v>2595.8798384037391</c:v>
                </c:pt>
                <c:pt idx="656">
                  <c:v>2587.9012565641342</c:v>
                </c:pt>
                <c:pt idx="657">
                  <c:v>2578.6170480956516</c:v>
                </c:pt>
                <c:pt idx="658">
                  <c:v>2566.4709327930527</c:v>
                </c:pt>
                <c:pt idx="659">
                  <c:v>2556.6074360591992</c:v>
                </c:pt>
                <c:pt idx="660">
                  <c:v>2549.5635135554539</c:v>
                </c:pt>
                <c:pt idx="661">
                  <c:v>2537.0564571028926</c:v>
                </c:pt>
                <c:pt idx="662">
                  <c:v>2527.3177301492719</c:v>
                </c:pt>
                <c:pt idx="663">
                  <c:v>2520.2504133117332</c:v>
                </c:pt>
                <c:pt idx="664">
                  <c:v>2511.3873028515404</c:v>
                </c:pt>
                <c:pt idx="665">
                  <c:v>2497.5891019767364</c:v>
                </c:pt>
                <c:pt idx="666">
                  <c:v>2484.7489547715859</c:v>
                </c:pt>
                <c:pt idx="667">
                  <c:v>2472.4090007032664</c:v>
                </c:pt>
                <c:pt idx="668">
                  <c:v>2463.5982489901367</c:v>
                </c:pt>
                <c:pt idx="669">
                  <c:v>2444.9329126703124</c:v>
                </c:pt>
                <c:pt idx="670">
                  <c:v>2435.9985051928438</c:v>
                </c:pt>
                <c:pt idx="671">
                  <c:v>2424.5519918722712</c:v>
                </c:pt>
                <c:pt idx="672">
                  <c:v>2411.2606682296673</c:v>
                </c:pt>
                <c:pt idx="673">
                  <c:v>2395.9462917218411</c:v>
                </c:pt>
                <c:pt idx="674">
                  <c:v>2379.0745209928805</c:v>
                </c:pt>
                <c:pt idx="675">
                  <c:v>2371.3410226501633</c:v>
                </c:pt>
                <c:pt idx="676">
                  <c:v>2358.998840550054</c:v>
                </c:pt>
                <c:pt idx="677">
                  <c:v>2343.7212265667613</c:v>
                </c:pt>
                <c:pt idx="678">
                  <c:v>2329.6656880202249</c:v>
                </c:pt>
                <c:pt idx="679">
                  <c:v>2320.9184352131069</c:v>
                </c:pt>
                <c:pt idx="680">
                  <c:v>2309.6457083721448</c:v>
                </c:pt>
                <c:pt idx="681">
                  <c:v>2292.5433363529305</c:v>
                </c:pt>
                <c:pt idx="682">
                  <c:v>2281.4711323730603</c:v>
                </c:pt>
                <c:pt idx="683">
                  <c:v>2269.6714760137897</c:v>
                </c:pt>
                <c:pt idx="684">
                  <c:v>2257.664612698059</c:v>
                </c:pt>
                <c:pt idx="685">
                  <c:v>2244.7843609206902</c:v>
                </c:pt>
                <c:pt idx="686">
                  <c:v>2232.6850342856792</c:v>
                </c:pt>
                <c:pt idx="687">
                  <c:v>2223.0699630963982</c:v>
                </c:pt>
                <c:pt idx="688">
                  <c:v>2210.1195283176476</c:v>
                </c:pt>
                <c:pt idx="689">
                  <c:v>2197.6704006916239</c:v>
                </c:pt>
                <c:pt idx="690">
                  <c:v>2185.5721880725077</c:v>
                </c:pt>
                <c:pt idx="691">
                  <c:v>2171.7984955473921</c:v>
                </c:pt>
                <c:pt idx="692">
                  <c:v>2161.2175725771926</c:v>
                </c:pt>
                <c:pt idx="693">
                  <c:v>2145.8029346388212</c:v>
                </c:pt>
                <c:pt idx="694">
                  <c:v>2129.7120890522178</c:v>
                </c:pt>
                <c:pt idx="695">
                  <c:v>2118.1007013791932</c:v>
                </c:pt>
                <c:pt idx="696">
                  <c:v>2110.5086830551345</c:v>
                </c:pt>
                <c:pt idx="697">
                  <c:v>2095.0895890531838</c:v>
                </c:pt>
                <c:pt idx="698">
                  <c:v>2079.5479533027888</c:v>
                </c:pt>
                <c:pt idx="699">
                  <c:v>2069.3023491169679</c:v>
                </c:pt>
                <c:pt idx="700">
                  <c:v>2057.2219607521711</c:v>
                </c:pt>
                <c:pt idx="701">
                  <c:v>2041.7170875263093</c:v>
                </c:pt>
                <c:pt idx="702">
                  <c:v>2025.2909231553269</c:v>
                </c:pt>
                <c:pt idx="703">
                  <c:v>2013.7898230559019</c:v>
                </c:pt>
                <c:pt idx="704">
                  <c:v>2001.834204471339</c:v>
                </c:pt>
                <c:pt idx="705">
                  <c:v>1981.5669132945816</c:v>
                </c:pt>
                <c:pt idx="706">
                  <c:v>1967.7352919429293</c:v>
                </c:pt>
                <c:pt idx="707">
                  <c:v>1955.6482194827624</c:v>
                </c:pt>
                <c:pt idx="708">
                  <c:v>1935.1737213495458</c:v>
                </c:pt>
                <c:pt idx="709">
                  <c:v>1926.3685397158902</c:v>
                </c:pt>
                <c:pt idx="710">
                  <c:v>1896.9217575647765</c:v>
                </c:pt>
                <c:pt idx="711">
                  <c:v>1889.4132904328387</c:v>
                </c:pt>
                <c:pt idx="712">
                  <c:v>1874.8720409561051</c:v>
                </c:pt>
                <c:pt idx="713">
                  <c:v>1848.7762186169891</c:v>
                </c:pt>
                <c:pt idx="714">
                  <c:v>1837.2795745811443</c:v>
                </c:pt>
                <c:pt idx="715">
                  <c:v>1821.4716890318568</c:v>
                </c:pt>
                <c:pt idx="716">
                  <c:v>1811.1002010499074</c:v>
                </c:pt>
                <c:pt idx="717">
                  <c:v>1800.250800249026</c:v>
                </c:pt>
                <c:pt idx="718">
                  <c:v>1789.5150290694289</c:v>
                </c:pt>
                <c:pt idx="719">
                  <c:v>1780.8780638359106</c:v>
                </c:pt>
              </c:numCache>
            </c:numRef>
          </c:yVal>
          <c:smooth val="1"/>
          <c:extLst>
            <c:ext xmlns:c16="http://schemas.microsoft.com/office/drawing/2014/chart" uri="{C3380CC4-5D6E-409C-BE32-E72D297353CC}">
              <c16:uniqueId val="{00000000-22D1-4000-8459-7BD3148A9CB7}"/>
            </c:ext>
          </c:extLst>
        </c:ser>
        <c:ser>
          <c:idx val="1"/>
          <c:order val="1"/>
          <c:tx>
            <c:v>Base</c:v>
          </c:tx>
          <c:spPr>
            <a:ln w="19050" cap="rnd">
              <a:solidFill>
                <a:schemeClr val="accent2"/>
              </a:solidFill>
              <a:round/>
            </a:ln>
            <a:effectLst/>
          </c:spPr>
          <c:marker>
            <c:symbol val="none"/>
          </c:marker>
          <c:xVal>
            <c:numRef>
              <c:f>'Cycle Base'!$A$2:$A$721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'Cycle Base'!$I$2:$I$721</c:f>
              <c:numCache>
                <c:formatCode>General</c:formatCode>
                <c:ptCount val="720"/>
                <c:pt idx="0">
                  <c:v>1330.0681376121188</c:v>
                </c:pt>
                <c:pt idx="1">
                  <c:v>1322.2254657116973</c:v>
                </c:pt>
                <c:pt idx="2">
                  <c:v>1312.7897510815026</c:v>
                </c:pt>
                <c:pt idx="3">
                  <c:v>1309.6036656219565</c:v>
                </c:pt>
                <c:pt idx="4">
                  <c:v>1301.760993721535</c:v>
                </c:pt>
                <c:pt idx="5">
                  <c:v>1290.854778110011</c:v>
                </c:pt>
                <c:pt idx="6">
                  <c:v>1279.9485624984875</c:v>
                </c:pt>
                <c:pt idx="7">
                  <c:v>1260.9545914896539</c:v>
                </c:pt>
                <c:pt idx="8">
                  <c:v>1237.3040340399452</c:v>
                </c:pt>
                <c:pt idx="9">
                  <c:v>1221.7412319875459</c:v>
                </c:pt>
                <c:pt idx="10">
                  <c:v>1209.119431897805</c:v>
                </c:pt>
                <c:pt idx="11">
                  <c:v>1188.6549599076427</c:v>
                </c:pt>
                <c:pt idx="12">
                  <c:v>1165.1269442063781</c:v>
                </c:pt>
                <c:pt idx="13">
                  <c:v>1142.9468877379984</c:v>
                </c:pt>
                <c:pt idx="14">
                  <c:v>1113.1692428660851</c:v>
                </c:pt>
                <c:pt idx="15">
                  <c:v>1086.4551417052744</c:v>
                </c:pt>
                <c:pt idx="16">
                  <c:v>1051.7758268955977</c:v>
                </c:pt>
                <c:pt idx="17">
                  <c:v>1042.3401122654029</c:v>
                </c:pt>
                <c:pt idx="18">
                  <c:v>995.28408086287368</c:v>
                </c:pt>
                <c:pt idx="19">
                  <c:v>971.63352341316488</c:v>
                </c:pt>
                <c:pt idx="20">
                  <c:v>949.69855044167332</c:v>
                </c:pt>
                <c:pt idx="21">
                  <c:v>918.08277934309899</c:v>
                </c:pt>
                <c:pt idx="22">
                  <c:v>883.64854803031051</c:v>
                </c:pt>
                <c:pt idx="23">
                  <c:v>863.30661778859201</c:v>
                </c:pt>
                <c:pt idx="24">
                  <c:v>816.00550288917475</c:v>
                </c:pt>
                <c:pt idx="25">
                  <c:v>789.29140172836367</c:v>
                </c:pt>
                <c:pt idx="26">
                  <c:v>759.51375685645064</c:v>
                </c:pt>
                <c:pt idx="27">
                  <c:v>745.1763722884923</c:v>
                </c:pt>
                <c:pt idx="28">
                  <c:v>726.30494302810303</c:v>
                </c:pt>
                <c:pt idx="29">
                  <c:v>710.74214097570382</c:v>
                </c:pt>
                <c:pt idx="30">
                  <c:v>682.31245533667573</c:v>
                </c:pt>
                <c:pt idx="31">
                  <c:v>665.03406880605939</c:v>
                </c:pt>
                <c:pt idx="32">
                  <c:v>647.87822402388736</c:v>
                </c:pt>
                <c:pt idx="33">
                  <c:v>633.6633812043732</c:v>
                </c:pt>
                <c:pt idx="34">
                  <c:v>624.22766657417844</c:v>
                </c:pt>
                <c:pt idx="35">
                  <c:v>610.13536550310846</c:v>
                </c:pt>
                <c:pt idx="36">
                  <c:v>592.73443722404829</c:v>
                </c:pt>
                <c:pt idx="37">
                  <c:v>592.73443722404829</c:v>
                </c:pt>
                <c:pt idx="38">
                  <c:v>581.70567986408037</c:v>
                </c:pt>
                <c:pt idx="39">
                  <c:v>572.39250698232979</c:v>
                </c:pt>
                <c:pt idx="40">
                  <c:v>567.73592054145456</c:v>
                </c:pt>
                <c:pt idx="41">
                  <c:v>569.08387977433949</c:v>
                </c:pt>
                <c:pt idx="42">
                  <c:v>558.17766416281574</c:v>
                </c:pt>
                <c:pt idx="43">
                  <c:v>559.89324864103298</c:v>
                </c:pt>
                <c:pt idx="44">
                  <c:v>536.12014944288012</c:v>
                </c:pt>
                <c:pt idx="45">
                  <c:v>531.46356300200478</c:v>
                </c:pt>
                <c:pt idx="46">
                  <c:v>525.21393383135637</c:v>
                </c:pt>
                <c:pt idx="47">
                  <c:v>518.96430466070797</c:v>
                </c:pt>
                <c:pt idx="48">
                  <c:v>509.52859003051327</c:v>
                </c:pt>
                <c:pt idx="49">
                  <c:v>504.74946184119381</c:v>
                </c:pt>
                <c:pt idx="50">
                  <c:v>506.21996282252292</c:v>
                </c:pt>
                <c:pt idx="51">
                  <c:v>503.15641911142075</c:v>
                </c:pt>
                <c:pt idx="52">
                  <c:v>493.84324622967011</c:v>
                </c:pt>
                <c:pt idx="53">
                  <c:v>493.84324622967006</c:v>
                </c:pt>
                <c:pt idx="54">
                  <c:v>490.65716077012382</c:v>
                </c:pt>
                <c:pt idx="55">
                  <c:v>499.97033365187451</c:v>
                </c:pt>
                <c:pt idx="56">
                  <c:v>495.31374721099917</c:v>
                </c:pt>
                <c:pt idx="57">
                  <c:v>493.84324622967006</c:v>
                </c:pt>
                <c:pt idx="58">
                  <c:v>492.25020349989688</c:v>
                </c:pt>
                <c:pt idx="59">
                  <c:v>498.37729092210139</c:v>
                </c:pt>
                <c:pt idx="60">
                  <c:v>495.43628895944329</c:v>
                </c:pt>
                <c:pt idx="61">
                  <c:v>495.43628895944329</c:v>
                </c:pt>
                <c:pt idx="62">
                  <c:v>500.21541714876264</c:v>
                </c:pt>
                <c:pt idx="63">
                  <c:v>501.68591813009164</c:v>
                </c:pt>
                <c:pt idx="64">
                  <c:v>504.74946184119381</c:v>
                </c:pt>
                <c:pt idx="65">
                  <c:v>503.27896085986487</c:v>
                </c:pt>
                <c:pt idx="66">
                  <c:v>501.56337638164757</c:v>
                </c:pt>
                <c:pt idx="67">
                  <c:v>509.28350653362503</c:v>
                </c:pt>
                <c:pt idx="68">
                  <c:v>514.06263472294438</c:v>
                </c:pt>
                <c:pt idx="69">
                  <c:v>514.06263472294438</c:v>
                </c:pt>
                <c:pt idx="70">
                  <c:v>512.59213374161538</c:v>
                </c:pt>
                <c:pt idx="71">
                  <c:v>518.84176291226379</c:v>
                </c:pt>
                <c:pt idx="72">
                  <c:v>523.6208911015832</c:v>
                </c:pt>
                <c:pt idx="73">
                  <c:v>529.99306202067567</c:v>
                </c:pt>
                <c:pt idx="74">
                  <c:v>531.58610475044884</c:v>
                </c:pt>
                <c:pt idx="75">
                  <c:v>542.36977861352852</c:v>
                </c:pt>
                <c:pt idx="76">
                  <c:v>550.2124505139501</c:v>
                </c:pt>
                <c:pt idx="77">
                  <c:v>551.80549324372328</c:v>
                </c:pt>
                <c:pt idx="78">
                  <c:v>556.58462143304257</c:v>
                </c:pt>
                <c:pt idx="79">
                  <c:v>561.36374962236187</c:v>
                </c:pt>
                <c:pt idx="80">
                  <c:v>569.20642152278344</c:v>
                </c:pt>
                <c:pt idx="81">
                  <c:v>573.98554971210285</c:v>
                </c:pt>
                <c:pt idx="82">
                  <c:v>572.39250698232979</c:v>
                </c:pt>
                <c:pt idx="83">
                  <c:v>573.98554971210297</c:v>
                </c:pt>
                <c:pt idx="84">
                  <c:v>577.04909342320502</c:v>
                </c:pt>
                <c:pt idx="85">
                  <c:v>578.6421361529782</c:v>
                </c:pt>
                <c:pt idx="86">
                  <c:v>583.29872259385354</c:v>
                </c:pt>
                <c:pt idx="87">
                  <c:v>589.67089351294601</c:v>
                </c:pt>
                <c:pt idx="88">
                  <c:v>597.51356541336759</c:v>
                </c:pt>
                <c:pt idx="89">
                  <c:v>599.10660814314076</c:v>
                </c:pt>
                <c:pt idx="90">
                  <c:v>600.69965087291394</c:v>
                </c:pt>
                <c:pt idx="91">
                  <c:v>605.47877906223323</c:v>
                </c:pt>
                <c:pt idx="92">
                  <c:v>608.54232277333551</c:v>
                </c:pt>
                <c:pt idx="93">
                  <c:v>613.19890921421063</c:v>
                </c:pt>
                <c:pt idx="94">
                  <c:v>617.97803740353004</c:v>
                </c:pt>
                <c:pt idx="95">
                  <c:v>621.1641228630765</c:v>
                </c:pt>
                <c:pt idx="96">
                  <c:v>627.29121028528073</c:v>
                </c:pt>
                <c:pt idx="97">
                  <c:v>628.88425301505379</c:v>
                </c:pt>
                <c:pt idx="98">
                  <c:v>635.25642393414648</c:v>
                </c:pt>
                <c:pt idx="99">
                  <c:v>641.62859485323884</c:v>
                </c:pt>
                <c:pt idx="100">
                  <c:v>646.28518129411418</c:v>
                </c:pt>
                <c:pt idx="101">
                  <c:v>646.28518129411418</c:v>
                </c:pt>
                <c:pt idx="102">
                  <c:v>646.16263954567012</c:v>
                </c:pt>
                <c:pt idx="103">
                  <c:v>649.34872500521635</c:v>
                </c:pt>
                <c:pt idx="104">
                  <c:v>657.19139690563793</c:v>
                </c:pt>
                <c:pt idx="105">
                  <c:v>660.37748236518428</c:v>
                </c:pt>
                <c:pt idx="106">
                  <c:v>661.97052509495722</c:v>
                </c:pt>
                <c:pt idx="107">
                  <c:v>661.97052509495722</c:v>
                </c:pt>
                <c:pt idx="108">
                  <c:v>669.81319699537892</c:v>
                </c:pt>
                <c:pt idx="109">
                  <c:v>676.06282616602721</c:v>
                </c:pt>
                <c:pt idx="110">
                  <c:v>677.65586889580038</c:v>
                </c:pt>
                <c:pt idx="111">
                  <c:v>674.59232518469821</c:v>
                </c:pt>
                <c:pt idx="112">
                  <c:v>676.06282616602743</c:v>
                </c:pt>
                <c:pt idx="113">
                  <c:v>685.49854079622196</c:v>
                </c:pt>
                <c:pt idx="114">
                  <c:v>690.27766898554148</c:v>
                </c:pt>
                <c:pt idx="115">
                  <c:v>688.68462625576831</c:v>
                </c:pt>
                <c:pt idx="116">
                  <c:v>693.4637544450876</c:v>
                </c:pt>
                <c:pt idx="117">
                  <c:v>699.71338361573612</c:v>
                </c:pt>
                <c:pt idx="118">
                  <c:v>704.36997005661146</c:v>
                </c:pt>
                <c:pt idx="119">
                  <c:v>705.96301278638464</c:v>
                </c:pt>
                <c:pt idx="120">
                  <c:v>707.55605551615781</c:v>
                </c:pt>
                <c:pt idx="121">
                  <c:v>713.92822643525028</c:v>
                </c:pt>
                <c:pt idx="122">
                  <c:v>718.70735462456958</c:v>
                </c:pt>
                <c:pt idx="123">
                  <c:v>723.24139931700086</c:v>
                </c:pt>
                <c:pt idx="124">
                  <c:v>726.42748477654698</c:v>
                </c:pt>
                <c:pt idx="125">
                  <c:v>729.61357023609332</c:v>
                </c:pt>
                <c:pt idx="126">
                  <c:v>735.74065765829766</c:v>
                </c:pt>
                <c:pt idx="127">
                  <c:v>743.70587130716342</c:v>
                </c:pt>
                <c:pt idx="128">
                  <c:v>745.29891403693648</c:v>
                </c:pt>
                <c:pt idx="129">
                  <c:v>746.89195676670965</c:v>
                </c:pt>
                <c:pt idx="130">
                  <c:v>750.07804222625589</c:v>
                </c:pt>
                <c:pt idx="131">
                  <c:v>757.92071412667735</c:v>
                </c:pt>
                <c:pt idx="132">
                  <c:v>759.51375685645064</c:v>
                </c:pt>
                <c:pt idx="133">
                  <c:v>761.1067995862237</c:v>
                </c:pt>
                <c:pt idx="134">
                  <c:v>768.94947148664517</c:v>
                </c:pt>
                <c:pt idx="135">
                  <c:v>773.60605792752051</c:v>
                </c:pt>
                <c:pt idx="136">
                  <c:v>779.73314534972508</c:v>
                </c:pt>
                <c:pt idx="137">
                  <c:v>784.51227353904426</c:v>
                </c:pt>
                <c:pt idx="138">
                  <c:v>786.10531626881755</c:v>
                </c:pt>
                <c:pt idx="139">
                  <c:v>790.88444445813684</c:v>
                </c:pt>
                <c:pt idx="140">
                  <c:v>795.66357264745625</c:v>
                </c:pt>
                <c:pt idx="141">
                  <c:v>800.44270083677543</c:v>
                </c:pt>
                <c:pt idx="142">
                  <c:v>806.69233000742395</c:v>
                </c:pt>
                <c:pt idx="143">
                  <c:v>808.28537273719701</c:v>
                </c:pt>
                <c:pt idx="144">
                  <c:v>809.75587371852612</c:v>
                </c:pt>
                <c:pt idx="145">
                  <c:v>814.41246015940146</c:v>
                </c:pt>
                <c:pt idx="146">
                  <c:v>820.78463107849393</c:v>
                </c:pt>
                <c:pt idx="147">
                  <c:v>820.66208933004998</c:v>
                </c:pt>
                <c:pt idx="148">
                  <c:v>820.66208933004998</c:v>
                </c:pt>
                <c:pt idx="149">
                  <c:v>823.97071653804028</c:v>
                </c:pt>
                <c:pt idx="150">
                  <c:v>828.50476123047144</c:v>
                </c:pt>
                <c:pt idx="151">
                  <c:v>831.69084669001768</c:v>
                </c:pt>
                <c:pt idx="152">
                  <c:v>833.28388941979085</c:v>
                </c:pt>
                <c:pt idx="153">
                  <c:v>838.06301760911003</c:v>
                </c:pt>
                <c:pt idx="154">
                  <c:v>839.65606033888332</c:v>
                </c:pt>
                <c:pt idx="155">
                  <c:v>842.84214579842967</c:v>
                </c:pt>
                <c:pt idx="156">
                  <c:v>846.02823125797579</c:v>
                </c:pt>
                <c:pt idx="157">
                  <c:v>847.62127398774885</c:v>
                </c:pt>
                <c:pt idx="158">
                  <c:v>850.68481769885113</c:v>
                </c:pt>
                <c:pt idx="159">
                  <c:v>856.93444686949954</c:v>
                </c:pt>
                <c:pt idx="160">
                  <c:v>860.12053232904589</c:v>
                </c:pt>
                <c:pt idx="161">
                  <c:v>859.99799058060171</c:v>
                </c:pt>
                <c:pt idx="162">
                  <c:v>867.96320422946735</c:v>
                </c:pt>
                <c:pt idx="163">
                  <c:v>872.74233241878676</c:v>
                </c:pt>
                <c:pt idx="164">
                  <c:v>875.80587612988904</c:v>
                </c:pt>
                <c:pt idx="165">
                  <c:v>878.8694198409911</c:v>
                </c:pt>
                <c:pt idx="166">
                  <c:v>869.43370521079657</c:v>
                </c:pt>
                <c:pt idx="167">
                  <c:v>869.43370521079657</c:v>
                </c:pt>
                <c:pt idx="168">
                  <c:v>883.77108977875457</c:v>
                </c:pt>
                <c:pt idx="169">
                  <c:v>886.95717523830081</c:v>
                </c:pt>
                <c:pt idx="170">
                  <c:v>888.42767621962992</c:v>
                </c:pt>
                <c:pt idx="171">
                  <c:v>894.55476364183414</c:v>
                </c:pt>
                <c:pt idx="172">
                  <c:v>902.5199772906999</c:v>
                </c:pt>
                <c:pt idx="173">
                  <c:v>905.70606275024625</c:v>
                </c:pt>
                <c:pt idx="174">
                  <c:v>905.70606275024625</c:v>
                </c:pt>
                <c:pt idx="175">
                  <c:v>911.95569192089465</c:v>
                </c:pt>
                <c:pt idx="176">
                  <c:v>916.73482011021395</c:v>
                </c:pt>
                <c:pt idx="177">
                  <c:v>922.98444928086246</c:v>
                </c:pt>
                <c:pt idx="178">
                  <c:v>926.04799299196452</c:v>
                </c:pt>
                <c:pt idx="179">
                  <c:v>926.17053474040858</c:v>
                </c:pt>
                <c:pt idx="180">
                  <c:v>927.64103572173769</c:v>
                </c:pt>
                <c:pt idx="181">
                  <c:v>930.82712118128393</c:v>
                </c:pt>
                <c:pt idx="182">
                  <c:v>933.89066489238621</c:v>
                </c:pt>
                <c:pt idx="183">
                  <c:v>934.01320664083016</c:v>
                </c:pt>
                <c:pt idx="184">
                  <c:v>938.79233483014957</c:v>
                </c:pt>
                <c:pt idx="185">
                  <c:v>948.10550771190026</c:v>
                </c:pt>
                <c:pt idx="186">
                  <c:v>951.16905142300232</c:v>
                </c:pt>
                <c:pt idx="187">
                  <c:v>962.32035053141431</c:v>
                </c:pt>
                <c:pt idx="188">
                  <c:v>968.5699797020626</c:v>
                </c:pt>
                <c:pt idx="189">
                  <c:v>974.94215062115518</c:v>
                </c:pt>
                <c:pt idx="190">
                  <c:v>982.66228077313269</c:v>
                </c:pt>
                <c:pt idx="191">
                  <c:v>990.62749442199834</c:v>
                </c:pt>
                <c:pt idx="192">
                  <c:v>990.62749442199834</c:v>
                </c:pt>
                <c:pt idx="193">
                  <c:v>995.28408086287368</c:v>
                </c:pt>
                <c:pt idx="194">
                  <c:v>1003.1267527632951</c:v>
                </c:pt>
                <c:pt idx="195">
                  <c:v>1014.2780518717071</c:v>
                </c:pt>
                <c:pt idx="196">
                  <c:v>1018.9346383125824</c:v>
                </c:pt>
                <c:pt idx="197">
                  <c:v>1022.1207237721288</c:v>
                </c:pt>
                <c:pt idx="198">
                  <c:v>1029.8408539241061</c:v>
                </c:pt>
                <c:pt idx="199">
                  <c:v>1039.1540268058568</c:v>
                </c:pt>
                <c:pt idx="200">
                  <c:v>1039.2765685543009</c:v>
                </c:pt>
                <c:pt idx="201">
                  <c:v>1042.3401122654029</c:v>
                </c:pt>
                <c:pt idx="202">
                  <c:v>1043.9331549951762</c:v>
                </c:pt>
                <c:pt idx="203">
                  <c:v>1047.1192404547223</c:v>
                </c:pt>
                <c:pt idx="204">
                  <c:v>1047.1192404547223</c:v>
                </c:pt>
                <c:pt idx="205">
                  <c:v>1042.3401122654029</c:v>
                </c:pt>
                <c:pt idx="206">
                  <c:v>1043.9331549951762</c:v>
                </c:pt>
                <c:pt idx="207">
                  <c:v>1050.3053259142687</c:v>
                </c:pt>
                <c:pt idx="208">
                  <c:v>1054.9619123551438</c:v>
                </c:pt>
                <c:pt idx="209">
                  <c:v>1056.5549550849171</c:v>
                </c:pt>
                <c:pt idx="210">
                  <c:v>1061.3340832742367</c:v>
                </c:pt>
                <c:pt idx="211">
                  <c:v>1067.7062541933292</c:v>
                </c:pt>
                <c:pt idx="212">
                  <c:v>1073.9558833639774</c:v>
                </c:pt>
                <c:pt idx="213">
                  <c:v>1078.6124698048527</c:v>
                </c:pt>
                <c:pt idx="214">
                  <c:v>1081.7985552643991</c:v>
                </c:pt>
                <c:pt idx="215">
                  <c:v>1088.0481844350475</c:v>
                </c:pt>
                <c:pt idx="216">
                  <c:v>1095.8908563354692</c:v>
                </c:pt>
                <c:pt idx="217">
                  <c:v>1098.9544000465712</c:v>
                </c:pt>
                <c:pt idx="218">
                  <c:v>1102.1404855061173</c:v>
                </c:pt>
                <c:pt idx="219">
                  <c:v>1106.9196136954367</c:v>
                </c:pt>
                <c:pt idx="220">
                  <c:v>1110.1056991549829</c:v>
                </c:pt>
                <c:pt idx="221">
                  <c:v>1119.6639555336217</c:v>
                </c:pt>
                <c:pt idx="222">
                  <c:v>1121.1344565149507</c:v>
                </c:pt>
                <c:pt idx="223">
                  <c:v>1124.3205419744972</c:v>
                </c:pt>
                <c:pt idx="224">
                  <c:v>1132.0406721264744</c:v>
                </c:pt>
                <c:pt idx="225">
                  <c:v>1135.1042158375767</c:v>
                </c:pt>
                <c:pt idx="226">
                  <c:v>1138.2903012971231</c:v>
                </c:pt>
                <c:pt idx="227">
                  <c:v>1144.6624722162155</c:v>
                </c:pt>
                <c:pt idx="228">
                  <c:v>1151.034643135308</c:v>
                </c:pt>
                <c:pt idx="229">
                  <c:v>1155.6912295761833</c:v>
                </c:pt>
                <c:pt idx="230">
                  <c:v>1161.8183169983877</c:v>
                </c:pt>
                <c:pt idx="231">
                  <c:v>1169.7835306472532</c:v>
                </c:pt>
                <c:pt idx="232">
                  <c:v>1179.341787025892</c:v>
                </c:pt>
                <c:pt idx="233">
                  <c:v>1185.4688744480966</c:v>
                </c:pt>
                <c:pt idx="234">
                  <c:v>1191.8410453671888</c:v>
                </c:pt>
                <c:pt idx="235">
                  <c:v>1201.1542182489395</c:v>
                </c:pt>
                <c:pt idx="236">
                  <c:v>1210.7124746275783</c:v>
                </c:pt>
                <c:pt idx="237">
                  <c:v>1221.7412319875464</c:v>
                </c:pt>
                <c:pt idx="238">
                  <c:v>1231.1769466177407</c:v>
                </c:pt>
                <c:pt idx="239">
                  <c:v>1241.9606204808206</c:v>
                </c:pt>
                <c:pt idx="240">
                  <c:v>1256.2980050487786</c:v>
                </c:pt>
                <c:pt idx="241">
                  <c:v>1265.8562614274176</c:v>
                </c:pt>
                <c:pt idx="242">
                  <c:v>1279.7034790015991</c:v>
                </c:pt>
                <c:pt idx="243">
                  <c:v>1290.854778110011</c:v>
                </c:pt>
                <c:pt idx="244">
                  <c:v>1301.8835354699791</c:v>
                </c:pt>
                <c:pt idx="245">
                  <c:v>1314.3827938112759</c:v>
                </c:pt>
                <c:pt idx="246">
                  <c:v>1323.8185084414706</c:v>
                </c:pt>
                <c:pt idx="247">
                  <c:v>1337.9108095125403</c:v>
                </c:pt>
                <c:pt idx="248">
                  <c:v>1360.0908659809204</c:v>
                </c:pt>
                <c:pt idx="249">
                  <c:v>1367.9335378813419</c:v>
                </c:pt>
                <c:pt idx="250">
                  <c:v>1408.8624818616668</c:v>
                </c:pt>
                <c:pt idx="251">
                  <c:v>1399.4267672314722</c:v>
                </c:pt>
                <c:pt idx="252">
                  <c:v>1430.6749130847145</c:v>
                </c:pt>
                <c:pt idx="253">
                  <c:v>1443.4192549228992</c:v>
                </c:pt>
                <c:pt idx="254">
                  <c:v>1462.413225931733</c:v>
                </c:pt>
                <c:pt idx="255">
                  <c:v>1487.4117426143264</c:v>
                </c:pt>
                <c:pt idx="256">
                  <c:v>1509.4692573342625</c:v>
                </c:pt>
                <c:pt idx="257">
                  <c:v>1531.2816885573097</c:v>
                </c:pt>
                <c:pt idx="258">
                  <c:v>1553.4617450256894</c:v>
                </c:pt>
                <c:pt idx="259">
                  <c:v>1567.5540460967597</c:v>
                </c:pt>
                <c:pt idx="260">
                  <c:v>1589.4890190682509</c:v>
                </c:pt>
                <c:pt idx="261">
                  <c:v>1608.482990077084</c:v>
                </c:pt>
                <c:pt idx="262">
                  <c:v>1635.1970912378956</c:v>
                </c:pt>
                <c:pt idx="263">
                  <c:v>1660.3181496689331</c:v>
                </c:pt>
                <c:pt idx="264">
                  <c:v>1687.1547925781883</c:v>
                </c:pt>
                <c:pt idx="265">
                  <c:v>1713.7463519905552</c:v>
                </c:pt>
                <c:pt idx="266">
                  <c:v>1742.053495881139</c:v>
                </c:pt>
                <c:pt idx="267">
                  <c:v>1765.704053330848</c:v>
                </c:pt>
                <c:pt idx="268">
                  <c:v>1794.0111972214318</c:v>
                </c:pt>
                <c:pt idx="269">
                  <c:v>1822.195799363572</c:v>
                </c:pt>
                <c:pt idx="270">
                  <c:v>1852.095985983929</c:v>
                </c:pt>
                <c:pt idx="271">
                  <c:v>1886.6527590451617</c:v>
                </c:pt>
                <c:pt idx="272">
                  <c:v>1913.4894019544167</c:v>
                </c:pt>
                <c:pt idx="273">
                  <c:v>1949.6392177454225</c:v>
                </c:pt>
                <c:pt idx="274">
                  <c:v>1984.1959908066549</c:v>
                </c:pt>
                <c:pt idx="275">
                  <c:v>2023.5318920572065</c:v>
                </c:pt>
                <c:pt idx="276">
                  <c:v>2058.0886651184392</c:v>
                </c:pt>
                <c:pt idx="277">
                  <c:v>2095.8315236392182</c:v>
                </c:pt>
                <c:pt idx="278">
                  <c:v>2141.4170540604186</c:v>
                </c:pt>
                <c:pt idx="279">
                  <c:v>2183.8164990220725</c:v>
                </c:pt>
                <c:pt idx="280">
                  <c:v>2224.7454430023972</c:v>
                </c:pt>
                <c:pt idx="281">
                  <c:v>2267.1448879640516</c:v>
                </c:pt>
                <c:pt idx="282">
                  <c:v>2309.6668746741493</c:v>
                </c:pt>
                <c:pt idx="283">
                  <c:v>2359.9089915362251</c:v>
                </c:pt>
                <c:pt idx="284">
                  <c:v>2411.744151128074</c:v>
                </c:pt>
                <c:pt idx="285">
                  <c:v>2465.2948951981402</c:v>
                </c:pt>
                <c:pt idx="286">
                  <c:v>2522.0317247277521</c:v>
                </c:pt>
                <c:pt idx="287">
                  <c:v>2578.6460125089197</c:v>
                </c:pt>
                <c:pt idx="288">
                  <c:v>2632.0742148305417</c:v>
                </c:pt>
                <c:pt idx="289">
                  <c:v>2686.9729181334928</c:v>
                </c:pt>
                <c:pt idx="290">
                  <c:v>2751.5524195635267</c:v>
                </c:pt>
                <c:pt idx="291">
                  <c:v>2820.5434239375472</c:v>
                </c:pt>
                <c:pt idx="292">
                  <c:v>2894.5586399977765</c:v>
                </c:pt>
                <c:pt idx="293">
                  <c:v>2966.7357298313436</c:v>
                </c:pt>
                <c:pt idx="294">
                  <c:v>3045.4075323324473</c:v>
                </c:pt>
                <c:pt idx="295">
                  <c:v>3120.8932493740049</c:v>
                </c:pt>
                <c:pt idx="296">
                  <c:v>3199.4425101266643</c:v>
                </c:pt>
                <c:pt idx="297">
                  <c:v>3284.3639417984164</c:v>
                </c:pt>
                <c:pt idx="298">
                  <c:v>3377.1280453705908</c:v>
                </c:pt>
                <c:pt idx="299">
                  <c:v>3474.6712771320836</c:v>
                </c:pt>
                <c:pt idx="300">
                  <c:v>3575.1555108562352</c:v>
                </c:pt>
                <c:pt idx="301">
                  <c:v>3671.2282416363992</c:v>
                </c:pt>
                <c:pt idx="302">
                  <c:v>3770.2419743792207</c:v>
                </c:pt>
                <c:pt idx="303">
                  <c:v>3880.1619227335668</c:v>
                </c:pt>
                <c:pt idx="304">
                  <c:v>3999.7626692149961</c:v>
                </c:pt>
                <c:pt idx="305">
                  <c:v>4117.7703729666509</c:v>
                </c:pt>
                <c:pt idx="306">
                  <c:v>4235.6555349698629</c:v>
                </c:pt>
                <c:pt idx="307">
                  <c:v>4359.912867892167</c:v>
                </c:pt>
                <c:pt idx="308">
                  <c:v>4496.669459155768</c:v>
                </c:pt>
                <c:pt idx="309">
                  <c:v>4646.0478505091105</c:v>
                </c:pt>
                <c:pt idx="310">
                  <c:v>4792.240156402906</c:v>
                </c:pt>
                <c:pt idx="311">
                  <c:v>4943.0890487375764</c:v>
                </c:pt>
                <c:pt idx="312">
                  <c:v>5105.2117819291034</c:v>
                </c:pt>
                <c:pt idx="313">
                  <c:v>5289.024404595234</c:v>
                </c:pt>
                <c:pt idx="314">
                  <c:v>5472.9595690098076</c:v>
                </c:pt>
                <c:pt idx="315">
                  <c:v>5650.522562505289</c:v>
                </c:pt>
                <c:pt idx="316">
                  <c:v>5840.8298978389566</c:v>
                </c:pt>
                <c:pt idx="317">
                  <c:v>6056.3808333521065</c:v>
                </c:pt>
                <c:pt idx="318">
                  <c:v>6276.4658135576856</c:v>
                </c:pt>
                <c:pt idx="319">
                  <c:v>6491.8942073223898</c:v>
                </c:pt>
                <c:pt idx="320">
                  <c:v>6716.5132322204017</c:v>
                </c:pt>
                <c:pt idx="321">
                  <c:v>6971.4000689841023</c:v>
                </c:pt>
                <c:pt idx="322">
                  <c:v>7235.4775368811106</c:v>
                </c:pt>
                <c:pt idx="323">
                  <c:v>7485.4627037070459</c:v>
                </c:pt>
                <c:pt idx="324">
                  <c:v>7759.0984279826935</c:v>
                </c:pt>
                <c:pt idx="325">
                  <c:v>8062.6343388786963</c:v>
                </c:pt>
                <c:pt idx="326">
                  <c:v>8353.180824439627</c:v>
                </c:pt>
                <c:pt idx="327">
                  <c:v>8659.902820795176</c:v>
                </c:pt>
                <c:pt idx="328">
                  <c:v>9007.4312193826063</c:v>
                </c:pt>
                <c:pt idx="329">
                  <c:v>9343.8083188616238</c:v>
                </c:pt>
                <c:pt idx="330">
                  <c:v>9691.4592591974997</c:v>
                </c:pt>
                <c:pt idx="331">
                  <c:v>10081.264560998139</c:v>
                </c:pt>
                <c:pt idx="332">
                  <c:v>10458.570604457482</c:v>
                </c:pt>
                <c:pt idx="333">
                  <c:v>10843.71931981725</c:v>
                </c:pt>
                <c:pt idx="334">
                  <c:v>11268.203936427566</c:v>
                </c:pt>
                <c:pt idx="335">
                  <c:v>11675.655250004154</c:v>
                </c:pt>
                <c:pt idx="336">
                  <c:v>12093.89023744382</c:v>
                </c:pt>
                <c:pt idx="337">
                  <c:v>12555.995170826473</c:v>
                </c:pt>
                <c:pt idx="338">
                  <c:v>12991.386003048316</c:v>
                </c:pt>
                <c:pt idx="339">
                  <c:v>13445.893348027432</c:v>
                </c:pt>
                <c:pt idx="340">
                  <c:v>13911.306908618073</c:v>
                </c:pt>
                <c:pt idx="341">
                  <c:v>14354.66295448878</c:v>
                </c:pt>
                <c:pt idx="342">
                  <c:v>14826.326144250073</c:v>
                </c:pt>
                <c:pt idx="343">
                  <c:v>15299.582376741135</c:v>
                </c:pt>
                <c:pt idx="344">
                  <c:v>15746.124508071391</c:v>
                </c:pt>
                <c:pt idx="345">
                  <c:v>16208.229441454039</c:v>
                </c:pt>
                <c:pt idx="346">
                  <c:v>16645.458399902542</c:v>
                </c:pt>
                <c:pt idx="347">
                  <c:v>17074.722144702177</c:v>
                </c:pt>
                <c:pt idx="348">
                  <c:v>17513.421604132011</c:v>
                </c:pt>
                <c:pt idx="349">
                  <c:v>17917.44174875216</c:v>
                </c:pt>
                <c:pt idx="350">
                  <c:v>18318.153266164325</c:v>
                </c:pt>
                <c:pt idx="351">
                  <c:v>18697.052352353443</c:v>
                </c:pt>
                <c:pt idx="352">
                  <c:v>19065.045222931036</c:v>
                </c:pt>
                <c:pt idx="353">
                  <c:v>19431.445050778853</c:v>
                </c:pt>
                <c:pt idx="354">
                  <c:v>19786.816121266711</c:v>
                </c:pt>
                <c:pt idx="355">
                  <c:v>20143.535150987449</c:v>
                </c:pt>
                <c:pt idx="356">
                  <c:v>20484.813920404227</c:v>
                </c:pt>
                <c:pt idx="357">
                  <c:v>20863.713006593345</c:v>
                </c:pt>
                <c:pt idx="358">
                  <c:v>21289.790665933437</c:v>
                </c:pt>
                <c:pt idx="359">
                  <c:v>21783.511370414661</c:v>
                </c:pt>
                <c:pt idx="360">
                  <c:v>22355.658793900104</c:v>
                </c:pt>
                <c:pt idx="361">
                  <c:v>23028.658076355026</c:v>
                </c:pt>
                <c:pt idx="362">
                  <c:v>23860.471464793485</c:v>
                </c:pt>
                <c:pt idx="363">
                  <c:v>24852.446918448371</c:v>
                </c:pt>
                <c:pt idx="364">
                  <c:v>26008.260689773004</c:v>
                </c:pt>
                <c:pt idx="365">
                  <c:v>27324.236526314045</c:v>
                </c:pt>
                <c:pt idx="366">
                  <c:v>28836.769327359412</c:v>
                </c:pt>
                <c:pt idx="367">
                  <c:v>30528.580706378474</c:v>
                </c:pt>
                <c:pt idx="368">
                  <c:v>32372.834020461982</c:v>
                </c:pt>
                <c:pt idx="369">
                  <c:v>34341.467209216236</c:v>
                </c:pt>
                <c:pt idx="370">
                  <c:v>36414.015800651083</c:v>
                </c:pt>
                <c:pt idx="371">
                  <c:v>38511.44036702007</c:v>
                </c:pt>
                <c:pt idx="372">
                  <c:v>40514.50778708711</c:v>
                </c:pt>
                <c:pt idx="373">
                  <c:v>42335.233085469357</c:v>
                </c:pt>
                <c:pt idx="374">
                  <c:v>43886.979246016832</c:v>
                </c:pt>
                <c:pt idx="375">
                  <c:v>45118.033650886115</c:v>
                </c:pt>
                <c:pt idx="376">
                  <c:v>46026.680715599032</c:v>
                </c:pt>
                <c:pt idx="377">
                  <c:v>46598.950680832917</c:v>
                </c:pt>
                <c:pt idx="378">
                  <c:v>46862.905606981476</c:v>
                </c:pt>
                <c:pt idx="379">
                  <c:v>46859.719521521933</c:v>
                </c:pt>
                <c:pt idx="380">
                  <c:v>46611.449939174221</c:v>
                </c:pt>
                <c:pt idx="381">
                  <c:v>46142.727751375583</c:v>
                </c:pt>
                <c:pt idx="382">
                  <c:v>45501.221698270783</c:v>
                </c:pt>
                <c:pt idx="383">
                  <c:v>44716.586882983298</c:v>
                </c:pt>
                <c:pt idx="384">
                  <c:v>43800.097146369983</c:v>
                </c:pt>
                <c:pt idx="385">
                  <c:v>42798.440894588006</c:v>
                </c:pt>
                <c:pt idx="386">
                  <c:v>41715.049296593839</c:v>
                </c:pt>
                <c:pt idx="387">
                  <c:v>40597.100925538434</c:v>
                </c:pt>
                <c:pt idx="388">
                  <c:v>39443.247822188911</c:v>
                </c:pt>
                <c:pt idx="389">
                  <c:v>38264.028576911456</c:v>
                </c:pt>
                <c:pt idx="390">
                  <c:v>37087.872875345114</c:v>
                </c:pt>
                <c:pt idx="391">
                  <c:v>35910.124131048993</c:v>
                </c:pt>
                <c:pt idx="392">
                  <c:v>34772.07891324877</c:v>
                </c:pt>
                <c:pt idx="393">
                  <c:v>33655.601043174684</c:v>
                </c:pt>
                <c:pt idx="394">
                  <c:v>32569.145901469408</c:v>
                </c:pt>
                <c:pt idx="395">
                  <c:v>31515.654490095592</c:v>
                </c:pt>
                <c:pt idx="396">
                  <c:v>30500.028478991</c:v>
                </c:pt>
                <c:pt idx="397">
                  <c:v>29509.523526317447</c:v>
                </c:pt>
                <c:pt idx="398">
                  <c:v>28545.732674804709</c:v>
                </c:pt>
                <c:pt idx="399">
                  <c:v>27608.655924452774</c:v>
                </c:pt>
                <c:pt idx="400">
                  <c:v>26707.6064481434</c:v>
                </c:pt>
                <c:pt idx="401">
                  <c:v>25838.050201184164</c:v>
                </c:pt>
                <c:pt idx="402">
                  <c:v>25003.295810783042</c:v>
                </c:pt>
                <c:pt idx="403">
                  <c:v>24199.66702448672</c:v>
                </c:pt>
                <c:pt idx="404">
                  <c:v>23423.119964596543</c:v>
                </c:pt>
                <c:pt idx="405">
                  <c:v>22682.722720497371</c:v>
                </c:pt>
                <c:pt idx="406">
                  <c:v>21964.137907621243</c:v>
                </c:pt>
                <c:pt idx="407">
                  <c:v>21278.516825076578</c:v>
                </c:pt>
                <c:pt idx="408">
                  <c:v>20624.63405537893</c:v>
                </c:pt>
                <c:pt idx="409">
                  <c:v>19992.563716904333</c:v>
                </c:pt>
                <c:pt idx="410">
                  <c:v>19399.706737931836</c:v>
                </c:pt>
                <c:pt idx="411">
                  <c:v>18822.780186257078</c:v>
                </c:pt>
                <c:pt idx="412">
                  <c:v>18263.132021112931</c:v>
                </c:pt>
                <c:pt idx="413">
                  <c:v>17734.854543570473</c:v>
                </c:pt>
                <c:pt idx="414">
                  <c:v>17223.855452558633</c:v>
                </c:pt>
                <c:pt idx="415">
                  <c:v>16734.791334518282</c:v>
                </c:pt>
                <c:pt idx="416">
                  <c:v>16264.721187486764</c:v>
                </c:pt>
                <c:pt idx="417">
                  <c:v>15815.115512445411</c:v>
                </c:pt>
                <c:pt idx="418">
                  <c:v>15382.665682186227</c:v>
                </c:pt>
                <c:pt idx="419">
                  <c:v>14967.739321954547</c:v>
                </c:pt>
                <c:pt idx="420">
                  <c:v>14565.189678315723</c:v>
                </c:pt>
                <c:pt idx="421">
                  <c:v>14187.761093107936</c:v>
                </c:pt>
                <c:pt idx="422">
                  <c:v>13823.076849738332</c:v>
                </c:pt>
                <c:pt idx="423">
                  <c:v>13469.298821980254</c:v>
                </c:pt>
                <c:pt idx="424">
                  <c:v>13121.892965141267</c:v>
                </c:pt>
                <c:pt idx="425">
                  <c:v>12793.235995814228</c:v>
                </c:pt>
                <c:pt idx="426">
                  <c:v>12483.450455747576</c:v>
                </c:pt>
                <c:pt idx="427">
                  <c:v>12181.630129329789</c:v>
                </c:pt>
                <c:pt idx="428">
                  <c:v>11864.124459111159</c:v>
                </c:pt>
                <c:pt idx="429">
                  <c:v>11573.210348304898</c:v>
                </c:pt>
                <c:pt idx="430">
                  <c:v>11296.388538569705</c:v>
                </c:pt>
                <c:pt idx="431">
                  <c:v>11032.3110706727</c:v>
                </c:pt>
                <c:pt idx="432">
                  <c:v>10772.890189216565</c:v>
                </c:pt>
                <c:pt idx="433">
                  <c:v>10525.968566101728</c:v>
                </c:pt>
                <c:pt idx="434">
                  <c:v>10290.075700346864</c:v>
                </c:pt>
                <c:pt idx="435">
                  <c:v>10065.456675448853</c:v>
                </c:pt>
                <c:pt idx="436">
                  <c:v>9853.0918253952514</c:v>
                </c:pt>
                <c:pt idx="437">
                  <c:v>9644.0356025496385</c:v>
                </c:pt>
                <c:pt idx="438">
                  <c:v>9448.9491390266521</c:v>
                </c:pt>
                <c:pt idx="439">
                  <c:v>9255.7008017303269</c:v>
                </c:pt>
                <c:pt idx="440">
                  <c:v>9073.3586800455232</c:v>
                </c:pt>
                <c:pt idx="441">
                  <c:v>8898.7366885127012</c:v>
                </c:pt>
                <c:pt idx="442">
                  <c:v>8733.6729533585149</c:v>
                </c:pt>
                <c:pt idx="443">
                  <c:v>8568.7317599527742</c:v>
                </c:pt>
                <c:pt idx="444">
                  <c:v>8405.0159840314755</c:v>
                </c:pt>
                <c:pt idx="445">
                  <c:v>8255.7601344265786</c:v>
                </c:pt>
                <c:pt idx="446">
                  <c:v>8111.1608712625548</c:v>
                </c:pt>
                <c:pt idx="447">
                  <c:v>7974.28173825051</c:v>
                </c:pt>
                <c:pt idx="448">
                  <c:v>7843.7747761575565</c:v>
                </c:pt>
                <c:pt idx="449">
                  <c:v>7716.453899524151</c:v>
                </c:pt>
                <c:pt idx="450">
                  <c:v>7592.3191083502907</c:v>
                </c:pt>
                <c:pt idx="451">
                  <c:v>7472.7183618688632</c:v>
                </c:pt>
                <c:pt idx="452">
                  <c:v>7357.8967435767527</c:v>
                </c:pt>
                <c:pt idx="453">
                  <c:v>7244.7907097628604</c:v>
                </c:pt>
                <c:pt idx="454">
                  <c:v>7136.2187206413992</c:v>
                </c:pt>
                <c:pt idx="455">
                  <c:v>7030.9553587279288</c:v>
                </c:pt>
                <c:pt idx="456">
                  <c:v>6931.819084236663</c:v>
                </c:pt>
                <c:pt idx="457">
                  <c:v>6832.9278932422849</c:v>
                </c:pt>
                <c:pt idx="458">
                  <c:v>6733.7916187510191</c:v>
                </c:pt>
                <c:pt idx="459">
                  <c:v>6642.6205579086172</c:v>
                </c:pt>
                <c:pt idx="460">
                  <c:v>6554.6355825257633</c:v>
                </c:pt>
                <c:pt idx="461">
                  <c:v>6466.5280653944646</c:v>
                </c:pt>
                <c:pt idx="462">
                  <c:v>6383.1996764524847</c:v>
                </c:pt>
                <c:pt idx="463">
                  <c:v>6299.7487457620637</c:v>
                </c:pt>
                <c:pt idx="464">
                  <c:v>6222.792527739176</c:v>
                </c:pt>
                <c:pt idx="465">
                  <c:v>6144.1207252380709</c:v>
                </c:pt>
                <c:pt idx="466">
                  <c:v>6071.8210936560608</c:v>
                </c:pt>
                <c:pt idx="467">
                  <c:v>5999.5214620740499</c:v>
                </c:pt>
                <c:pt idx="468">
                  <c:v>5932.0009586813585</c:v>
                </c:pt>
                <c:pt idx="469">
                  <c:v>5867.6665407482124</c:v>
                </c:pt>
                <c:pt idx="470">
                  <c:v>5801.3714548399612</c:v>
                </c:pt>
                <c:pt idx="471">
                  <c:v>5737.1595786552607</c:v>
                </c:pt>
                <c:pt idx="472">
                  <c:v>5675.6436209363283</c:v>
                </c:pt>
                <c:pt idx="473">
                  <c:v>5615.9657894440579</c:v>
                </c:pt>
                <c:pt idx="474">
                  <c:v>5557.7584589331163</c:v>
                </c:pt>
                <c:pt idx="475">
                  <c:v>5501.1441711519474</c:v>
                </c:pt>
                <c:pt idx="476">
                  <c:v>5447.7159688303273</c:v>
                </c:pt>
                <c:pt idx="477">
                  <c:v>5392.6947237789318</c:v>
                </c:pt>
                <c:pt idx="478">
                  <c:v>5339.1439797088651</c:v>
                </c:pt>
                <c:pt idx="479">
                  <c:v>5289.024404595234</c:v>
                </c:pt>
                <c:pt idx="480">
                  <c:v>5241.7232896958158</c:v>
                </c:pt>
                <c:pt idx="481">
                  <c:v>5196.1377592746167</c:v>
                </c:pt>
                <c:pt idx="482">
                  <c:v>5155.2088152942906</c:v>
                </c:pt>
                <c:pt idx="483">
                  <c:v>5108.0302421433171</c:v>
                </c:pt>
                <c:pt idx="484">
                  <c:v>5065.5082554332193</c:v>
                </c:pt>
                <c:pt idx="485">
                  <c:v>5027.8879386608851</c:v>
                </c:pt>
                <c:pt idx="486">
                  <c:v>4985.4884936992303</c:v>
                </c:pt>
                <c:pt idx="487">
                  <c:v>4946.2751341971234</c:v>
                </c:pt>
                <c:pt idx="488">
                  <c:v>4906.93923294657</c:v>
                </c:pt>
                <c:pt idx="489">
                  <c:v>4869.1963744257919</c:v>
                </c:pt>
                <c:pt idx="490">
                  <c:v>4833.0465586347864</c:v>
                </c:pt>
                <c:pt idx="491">
                  <c:v>4798.3672438251097</c:v>
                </c:pt>
                <c:pt idx="492">
                  <c:v>4762.3399697825489</c:v>
                </c:pt>
                <c:pt idx="493">
                  <c:v>4732.317241413748</c:v>
                </c:pt>
                <c:pt idx="494">
                  <c:v>4699.3535110822886</c:v>
                </c:pt>
                <c:pt idx="495">
                  <c:v>4664.7967380210557</c:v>
                </c:pt>
                <c:pt idx="496">
                  <c:v>4633.3035086709242</c:v>
                </c:pt>
                <c:pt idx="497">
                  <c:v>4603.5258637990119</c:v>
                </c:pt>
                <c:pt idx="498">
                  <c:v>4575.0961781599835</c:v>
                </c:pt>
                <c:pt idx="499">
                  <c:v>4545.1959915396264</c:v>
                </c:pt>
                <c:pt idx="500">
                  <c:v>4518.6044321272593</c:v>
                </c:pt>
                <c:pt idx="501">
                  <c:v>4488.7042455069022</c:v>
                </c:pt>
                <c:pt idx="502">
                  <c:v>4463.4606453274209</c:v>
                </c:pt>
                <c:pt idx="503">
                  <c:v>4436.8690859150538</c:v>
                </c:pt>
                <c:pt idx="504">
                  <c:v>4410.032443005799</c:v>
                </c:pt>
                <c:pt idx="505">
                  <c:v>4381.7252991152154</c:v>
                </c:pt>
                <c:pt idx="506">
                  <c:v>4359.6677843952784</c:v>
                </c:pt>
                <c:pt idx="507">
                  <c:v>4337.7328114237871</c:v>
                </c:pt>
                <c:pt idx="508">
                  <c:v>4314.2047957225232</c:v>
                </c:pt>
                <c:pt idx="509">
                  <c:v>4289.0837372914857</c:v>
                </c:pt>
                <c:pt idx="510">
                  <c:v>4265.3106380933323</c:v>
                </c:pt>
                <c:pt idx="511">
                  <c:v>4246.5617505813861</c:v>
                </c:pt>
                <c:pt idx="512">
                  <c:v>4223.0337348801213</c:v>
                </c:pt>
                <c:pt idx="513">
                  <c:v>4200.8536784117423</c:v>
                </c:pt>
                <c:pt idx="514">
                  <c:v>4179.0412471886948</c:v>
                </c:pt>
                <c:pt idx="515">
                  <c:v>4156.8611907203149</c:v>
                </c:pt>
                <c:pt idx="516">
                  <c:v>4139.7053459381423</c:v>
                </c:pt>
                <c:pt idx="517">
                  <c:v>4119.1183321995359</c:v>
                </c:pt>
                <c:pt idx="518">
                  <c:v>4097.1833592280445</c:v>
                </c:pt>
                <c:pt idx="519">
                  <c:v>4081.3754736787573</c:v>
                </c:pt>
                <c:pt idx="520">
                  <c:v>4064.0970871481413</c:v>
                </c:pt>
                <c:pt idx="521">
                  <c:v>4043.6326151579783</c:v>
                </c:pt>
                <c:pt idx="522">
                  <c:v>4024.8837276460335</c:v>
                </c:pt>
                <c:pt idx="523">
                  <c:v>4006.012298385644</c:v>
                </c:pt>
                <c:pt idx="524">
                  <c:v>3988.7339118550276</c:v>
                </c:pt>
                <c:pt idx="525">
                  <c:v>3966.5538553866486</c:v>
                </c:pt>
                <c:pt idx="526">
                  <c:v>3947.8049678747034</c:v>
                </c:pt>
                <c:pt idx="527">
                  <c:v>3930.2814978471984</c:v>
                </c:pt>
                <c:pt idx="528">
                  <c:v>3905.4055229130495</c:v>
                </c:pt>
                <c:pt idx="529">
                  <c:v>3880.0393809851234</c:v>
                </c:pt>
                <c:pt idx="530">
                  <c:v>3853.4478215727559</c:v>
                </c:pt>
                <c:pt idx="531">
                  <c:v>3825.1406776821718</c:v>
                </c:pt>
                <c:pt idx="532">
                  <c:v>3806.1467066733389</c:v>
                </c:pt>
                <c:pt idx="533">
                  <c:v>3781.1481899907449</c:v>
                </c:pt>
                <c:pt idx="534">
                  <c:v>3749.6549606406147</c:v>
                </c:pt>
                <c:pt idx="535">
                  <c:v>3721.3478167500302</c:v>
                </c:pt>
                <c:pt idx="536">
                  <c:v>3697.697259300322</c:v>
                </c:pt>
                <c:pt idx="537">
                  <c:v>3669.5126571581818</c:v>
                </c:pt>
                <c:pt idx="538">
                  <c:v>3634.9558840969494</c:v>
                </c:pt>
                <c:pt idx="539">
                  <c:v>3606.5261984579211</c:v>
                </c:pt>
                <c:pt idx="540">
                  <c:v>3579.8120972971105</c:v>
                </c:pt>
                <c:pt idx="541">
                  <c:v>3551.6274951549699</c:v>
                </c:pt>
                <c:pt idx="542">
                  <c:v>3515.3551376155201</c:v>
                </c:pt>
                <c:pt idx="543">
                  <c:v>3482.3914072840607</c:v>
                </c:pt>
                <c:pt idx="544">
                  <c:v>3454.206805141921</c:v>
                </c:pt>
                <c:pt idx="545">
                  <c:v>3425.6545777544488</c:v>
                </c:pt>
                <c:pt idx="546">
                  <c:v>3392.6908474229895</c:v>
                </c:pt>
                <c:pt idx="547">
                  <c:v>3351.8844451911082</c:v>
                </c:pt>
                <c:pt idx="548">
                  <c:v>3315.8571711485465</c:v>
                </c:pt>
                <c:pt idx="549">
                  <c:v>3284.3639417984164</c:v>
                </c:pt>
                <c:pt idx="550">
                  <c:v>3251.2776697185132</c:v>
                </c:pt>
                <c:pt idx="551">
                  <c:v>3216.7208966572803</c:v>
                </c:pt>
                <c:pt idx="552">
                  <c:v>3185.2276673071501</c:v>
                </c:pt>
                <c:pt idx="553">
                  <c:v>3156.9205234165661</c:v>
                </c:pt>
                <c:pt idx="554">
                  <c:v>3123.9567930851067</c:v>
                </c:pt>
                <c:pt idx="555">
                  <c:v>3090.7479792567592</c:v>
                </c:pt>
                <c:pt idx="556">
                  <c:v>3057.7842489253003</c:v>
                </c:pt>
                <c:pt idx="557">
                  <c:v>3031.1926895129327</c:v>
                </c:pt>
                <c:pt idx="558">
                  <c:v>2999.8220019112473</c:v>
                </c:pt>
                <c:pt idx="559">
                  <c:v>2965.2652288500149</c:v>
                </c:pt>
                <c:pt idx="560">
                  <c:v>2930.5859140403377</c:v>
                </c:pt>
                <c:pt idx="561">
                  <c:v>2897.4996419604336</c:v>
                </c:pt>
                <c:pt idx="562">
                  <c:v>2866.1289543587482</c:v>
                </c:pt>
                <c:pt idx="563">
                  <c:v>2826.7930531081961</c:v>
                </c:pt>
                <c:pt idx="564">
                  <c:v>2787.4571518576445</c:v>
                </c:pt>
                <c:pt idx="565">
                  <c:v>2753.0229205448563</c:v>
                </c:pt>
                <c:pt idx="566">
                  <c:v>2719.8141067165084</c:v>
                </c:pt>
                <c:pt idx="567">
                  <c:v>2680.4782054659568</c:v>
                </c:pt>
                <c:pt idx="568">
                  <c:v>2650.7005605940431</c:v>
                </c:pt>
                <c:pt idx="569">
                  <c:v>2619.3298729923572</c:v>
                </c:pt>
                <c:pt idx="570">
                  <c:v>2586.1210591640092</c:v>
                </c:pt>
                <c:pt idx="571">
                  <c:v>2553.1573288325503</c:v>
                </c:pt>
                <c:pt idx="572">
                  <c:v>2526.5657694201832</c:v>
                </c:pt>
                <c:pt idx="573">
                  <c:v>2493.47949734028</c:v>
                </c:pt>
                <c:pt idx="574">
                  <c:v>2466.765396179469</c:v>
                </c:pt>
                <c:pt idx="575">
                  <c:v>2440.051295018658</c:v>
                </c:pt>
                <c:pt idx="576">
                  <c:v>2413.3371938578471</c:v>
                </c:pt>
                <c:pt idx="577">
                  <c:v>2386.6230926970361</c:v>
                </c:pt>
                <c:pt idx="578">
                  <c:v>2359.7864497877808</c:v>
                </c:pt>
                <c:pt idx="579">
                  <c:v>2333.1948903754142</c:v>
                </c:pt>
                <c:pt idx="580">
                  <c:v>2306.4807892146032</c:v>
                </c:pt>
                <c:pt idx="581">
                  <c:v>2282.8302317648945</c:v>
                </c:pt>
                <c:pt idx="582">
                  <c:v>2254.4005461258662</c:v>
                </c:pt>
                <c:pt idx="583">
                  <c:v>2232.5881149028191</c:v>
                </c:pt>
                <c:pt idx="584">
                  <c:v>2207.3445147233374</c:v>
                </c:pt>
                <c:pt idx="585">
                  <c:v>2179.0373708327529</c:v>
                </c:pt>
                <c:pt idx="586">
                  <c:v>2156.9798561128173</c:v>
                </c:pt>
                <c:pt idx="587">
                  <c:v>2136.637925871099</c:v>
                </c:pt>
                <c:pt idx="588">
                  <c:v>2111.5168674400611</c:v>
                </c:pt>
                <c:pt idx="589">
                  <c:v>2087.866309990352</c:v>
                </c:pt>
                <c:pt idx="590">
                  <c:v>2067.5243797486337</c:v>
                </c:pt>
                <c:pt idx="591">
                  <c:v>2051.7164941993469</c:v>
                </c:pt>
                <c:pt idx="592">
                  <c:v>2032.8450649389572</c:v>
                </c:pt>
                <c:pt idx="593">
                  <c:v>2010.7875502190216</c:v>
                </c:pt>
                <c:pt idx="594">
                  <c:v>1993.5091636884056</c:v>
                </c:pt>
                <c:pt idx="595">
                  <c:v>1976.3533189062332</c:v>
                </c:pt>
                <c:pt idx="596">
                  <c:v>1963.7315188164921</c:v>
                </c:pt>
                <c:pt idx="597">
                  <c:v>1946.3305905374323</c:v>
                </c:pt>
                <c:pt idx="598">
                  <c:v>1929.1747457552597</c:v>
                </c:pt>
                <c:pt idx="599">
                  <c:v>1914.9599029357455</c:v>
                </c:pt>
                <c:pt idx="600">
                  <c:v>1905.5241883055508</c:v>
                </c:pt>
                <c:pt idx="601">
                  <c:v>1892.7798464673658</c:v>
                </c:pt>
                <c:pt idx="602">
                  <c:v>1877.339586163411</c:v>
                </c:pt>
                <c:pt idx="603">
                  <c:v>1861.4091588656797</c:v>
                </c:pt>
                <c:pt idx="604">
                  <c:v>1855.1595296950313</c:v>
                </c:pt>
                <c:pt idx="605">
                  <c:v>1844.1307723350635</c:v>
                </c:pt>
                <c:pt idx="606">
                  <c:v>1831.7540557422108</c:v>
                </c:pt>
                <c:pt idx="607">
                  <c:v>1822.195799363572</c:v>
                </c:pt>
                <c:pt idx="608">
                  <c:v>1815.8236284444795</c:v>
                </c:pt>
                <c:pt idx="609">
                  <c:v>1809.451457525387</c:v>
                </c:pt>
                <c:pt idx="610">
                  <c:v>1801.7313273734092</c:v>
                </c:pt>
                <c:pt idx="611">
                  <c:v>1792.2956127432149</c:v>
                </c:pt>
                <c:pt idx="612">
                  <c:v>1787.5164845538957</c:v>
                </c:pt>
                <c:pt idx="613">
                  <c:v>1786.0459835725662</c:v>
                </c:pt>
                <c:pt idx="614">
                  <c:v>1779.7963544019178</c:v>
                </c:pt>
                <c:pt idx="615">
                  <c:v>1771.9536825014964</c:v>
                </c:pt>
                <c:pt idx="616">
                  <c:v>1770.3606397717233</c:v>
                </c:pt>
                <c:pt idx="617">
                  <c:v>1768.6450552935059</c:v>
                </c:pt>
                <c:pt idx="618">
                  <c:v>1768.6450552935059</c:v>
                </c:pt>
                <c:pt idx="619">
                  <c:v>1763.9884688526306</c:v>
                </c:pt>
                <c:pt idx="620">
                  <c:v>1765.5815115824039</c:v>
                </c:pt>
                <c:pt idx="621">
                  <c:v>1770.2380980232792</c:v>
                </c:pt>
                <c:pt idx="622">
                  <c:v>1770.2380980232792</c:v>
                </c:pt>
                <c:pt idx="623">
                  <c:v>1768.6450552935059</c:v>
                </c:pt>
                <c:pt idx="624">
                  <c:v>1765.5815115824039</c:v>
                </c:pt>
                <c:pt idx="625">
                  <c:v>1767.0520125637329</c:v>
                </c:pt>
                <c:pt idx="626">
                  <c:v>1771.8311407530521</c:v>
                </c:pt>
                <c:pt idx="627">
                  <c:v>1773.4241834828256</c:v>
                </c:pt>
                <c:pt idx="628">
                  <c:v>1773.4241834828256</c:v>
                </c:pt>
                <c:pt idx="629">
                  <c:v>1773.4241834828256</c:v>
                </c:pt>
                <c:pt idx="630">
                  <c:v>1775.0172262125984</c:v>
                </c:pt>
                <c:pt idx="631">
                  <c:v>1778.203311672145</c:v>
                </c:pt>
                <c:pt idx="632">
                  <c:v>1779.7963544019178</c:v>
                </c:pt>
                <c:pt idx="633">
                  <c:v>1781.3893971316909</c:v>
                </c:pt>
                <c:pt idx="634">
                  <c:v>1784.4529408427932</c:v>
                </c:pt>
                <c:pt idx="635">
                  <c:v>1787.6390263023395</c:v>
                </c:pt>
                <c:pt idx="636">
                  <c:v>1789.2320690321126</c:v>
                </c:pt>
                <c:pt idx="637">
                  <c:v>1790.8251117618856</c:v>
                </c:pt>
                <c:pt idx="638">
                  <c:v>1794.011197221432</c:v>
                </c:pt>
                <c:pt idx="639">
                  <c:v>1797.1972826809779</c:v>
                </c:pt>
                <c:pt idx="640">
                  <c:v>1801.7313273734092</c:v>
                </c:pt>
                <c:pt idx="641">
                  <c:v>1801.7313273734092</c:v>
                </c:pt>
                <c:pt idx="642">
                  <c:v>1803.3243701031827</c:v>
                </c:pt>
                <c:pt idx="643">
                  <c:v>1804.7948710845119</c:v>
                </c:pt>
                <c:pt idx="644">
                  <c:v>1809.5739992738311</c:v>
                </c:pt>
                <c:pt idx="645">
                  <c:v>1809.5739992738311</c:v>
                </c:pt>
                <c:pt idx="646">
                  <c:v>1809.5739992738311</c:v>
                </c:pt>
                <c:pt idx="647">
                  <c:v>1806.5104555627286</c:v>
                </c:pt>
                <c:pt idx="648">
                  <c:v>1809.5739992738311</c:v>
                </c:pt>
                <c:pt idx="649">
                  <c:v>1812.7600847333772</c:v>
                </c:pt>
                <c:pt idx="650">
                  <c:v>1809.6965410222749</c:v>
                </c:pt>
                <c:pt idx="651">
                  <c:v>1808.1034982925021</c:v>
                </c:pt>
                <c:pt idx="652">
                  <c:v>1806.5104555627286</c:v>
                </c:pt>
                <c:pt idx="653">
                  <c:v>1804.9174128329557</c:v>
                </c:pt>
                <c:pt idx="654">
                  <c:v>1804.9174128329557</c:v>
                </c:pt>
                <c:pt idx="655">
                  <c:v>1800.1382846436366</c:v>
                </c:pt>
                <c:pt idx="656">
                  <c:v>1796.9521991840902</c:v>
                </c:pt>
                <c:pt idx="657">
                  <c:v>1793.7661137245439</c:v>
                </c:pt>
                <c:pt idx="658">
                  <c:v>1792.2956127432149</c:v>
                </c:pt>
                <c:pt idx="659">
                  <c:v>1789.1095272836683</c:v>
                </c:pt>
                <c:pt idx="660">
                  <c:v>1786.0459835725662</c:v>
                </c:pt>
                <c:pt idx="661">
                  <c:v>1781.3893971316911</c:v>
                </c:pt>
                <c:pt idx="662">
                  <c:v>1778.203311672145</c:v>
                </c:pt>
                <c:pt idx="663">
                  <c:v>1776.6102689423715</c:v>
                </c:pt>
                <c:pt idx="664">
                  <c:v>1771.9536825014964</c:v>
                </c:pt>
                <c:pt idx="665">
                  <c:v>1762.3954261228575</c:v>
                </c:pt>
                <c:pt idx="666">
                  <c:v>1757.6162979335381</c:v>
                </c:pt>
                <c:pt idx="667">
                  <c:v>1748.4256668002315</c:v>
                </c:pt>
                <c:pt idx="668">
                  <c:v>1742.0534958811393</c:v>
                </c:pt>
                <c:pt idx="669">
                  <c:v>1732.4952395025005</c:v>
                </c:pt>
                <c:pt idx="670">
                  <c:v>1724.6525676020788</c:v>
                </c:pt>
                <c:pt idx="671">
                  <c:v>1718.4029384314306</c:v>
                </c:pt>
                <c:pt idx="672">
                  <c:v>1710.5602665310089</c:v>
                </c:pt>
                <c:pt idx="673">
                  <c:v>1702.840136379031</c:v>
                </c:pt>
                <c:pt idx="674">
                  <c:v>1693.2818800003927</c:v>
                </c:pt>
                <c:pt idx="675">
                  <c:v>1683.8461653701979</c:v>
                </c:pt>
                <c:pt idx="676">
                  <c:v>1674.2879089915589</c:v>
                </c:pt>
                <c:pt idx="677">
                  <c:v>1668.1608215693545</c:v>
                </c:pt>
                <c:pt idx="678">
                  <c:v>1661.9111923987064</c:v>
                </c:pt>
                <c:pt idx="679">
                  <c:v>1652.4754777685116</c:v>
                </c:pt>
                <c:pt idx="680">
                  <c:v>1641.4467204085438</c:v>
                </c:pt>
                <c:pt idx="681">
                  <c:v>1631.888464029905</c:v>
                </c:pt>
                <c:pt idx="682">
                  <c:v>1625.6388348592568</c:v>
                </c:pt>
                <c:pt idx="683">
                  <c:v>1613.1395765179595</c:v>
                </c:pt>
                <c:pt idx="684">
                  <c:v>1600.640318176663</c:v>
                </c:pt>
                <c:pt idx="685">
                  <c:v>1594.2681472575703</c:v>
                </c:pt>
                <c:pt idx="686">
                  <c:v>1589.4890190682509</c:v>
                </c:pt>
                <c:pt idx="687">
                  <c:v>1578.460261708283</c:v>
                </c:pt>
                <c:pt idx="688">
                  <c:v>1567.5540460967591</c:v>
                </c:pt>
                <c:pt idx="689">
                  <c:v>1558.1183314665648</c:v>
                </c:pt>
                <c:pt idx="690">
                  <c:v>1553.2166615288013</c:v>
                </c:pt>
                <c:pt idx="691">
                  <c:v>1542.4329876657216</c:v>
                </c:pt>
                <c:pt idx="692">
                  <c:v>1531.4042303057538</c:v>
                </c:pt>
                <c:pt idx="693">
                  <c:v>1521.8459739271152</c:v>
                </c:pt>
                <c:pt idx="694">
                  <c:v>1514.0033020266933</c:v>
                </c:pt>
                <c:pt idx="695">
                  <c:v>1504.6901291449428</c:v>
                </c:pt>
                <c:pt idx="696">
                  <c:v>1498.3179582258504</c:v>
                </c:pt>
                <c:pt idx="697">
                  <c:v>1490.4752863254289</c:v>
                </c:pt>
                <c:pt idx="698">
                  <c:v>1482.6326144250074</c:v>
                </c:pt>
                <c:pt idx="699">
                  <c:v>1479.4465289654609</c:v>
                </c:pt>
                <c:pt idx="700">
                  <c:v>1471.6038570650394</c:v>
                </c:pt>
                <c:pt idx="701">
                  <c:v>1463.883726913062</c:v>
                </c:pt>
                <c:pt idx="702">
                  <c:v>1460.6976414535156</c:v>
                </c:pt>
                <c:pt idx="703">
                  <c:v>1455.9185132641965</c:v>
                </c:pt>
                <c:pt idx="704">
                  <c:v>1449.5463423451038</c:v>
                </c:pt>
                <c:pt idx="705">
                  <c:v>1440.2331694633531</c:v>
                </c:pt>
                <c:pt idx="706">
                  <c:v>1440.2331694633531</c:v>
                </c:pt>
                <c:pt idx="707">
                  <c:v>1440.110627714909</c:v>
                </c:pt>
                <c:pt idx="708">
                  <c:v>1426.0183266438391</c:v>
                </c:pt>
                <c:pt idx="709">
                  <c:v>1418.2981964918617</c:v>
                </c:pt>
                <c:pt idx="710">
                  <c:v>1410.4555245914401</c:v>
                </c:pt>
                <c:pt idx="711">
                  <c:v>1402.4903109425743</c:v>
                </c:pt>
                <c:pt idx="712">
                  <c:v>1396.1181400234821</c:v>
                </c:pt>
                <c:pt idx="713">
                  <c:v>1388.2754681230601</c:v>
                </c:pt>
                <c:pt idx="714">
                  <c:v>1380.4327962226384</c:v>
                </c:pt>
                <c:pt idx="715">
                  <c:v>1369.4040388626711</c:v>
                </c:pt>
                <c:pt idx="716">
                  <c:v>1363.1544096920225</c:v>
                </c:pt>
                <c:pt idx="717">
                  <c:v>1356.7822387729302</c:v>
                </c:pt>
                <c:pt idx="718">
                  <c:v>1347.4690658911795</c:v>
                </c:pt>
                <c:pt idx="719">
                  <c:v>1339.6263939907578</c:v>
                </c:pt>
              </c:numCache>
            </c:numRef>
          </c:yVal>
          <c:smooth val="1"/>
          <c:extLst>
            <c:ext xmlns:c16="http://schemas.microsoft.com/office/drawing/2014/chart" uri="{C3380CC4-5D6E-409C-BE32-E72D297353CC}">
              <c16:uniqueId val="{00000001-22D1-4000-8459-7BD3148A9CB7}"/>
            </c:ext>
          </c:extLst>
        </c:ser>
        <c:dLbls>
          <c:showLegendKey val="0"/>
          <c:showVal val="0"/>
          <c:showCatName val="0"/>
          <c:showSerName val="0"/>
          <c:showPercent val="0"/>
          <c:showBubbleSize val="0"/>
        </c:dLbls>
        <c:axId val="1427448624"/>
        <c:axId val="1427453904"/>
      </c:scatterChart>
      <c:valAx>
        <c:axId val="14274486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(deg)</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7453904"/>
        <c:crosses val="autoZero"/>
        <c:crossBetween val="midCat"/>
      </c:valAx>
      <c:valAx>
        <c:axId val="14274539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Gas</a:t>
                </a:r>
                <a:r>
                  <a:rPr lang="en-GB" baseline="0"/>
                  <a:t> Force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744862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Inertia</a:t>
            </a:r>
            <a:r>
              <a:rPr lang="en-GB" baseline="0"/>
              <a:t> Force Vs Crank Angle</a:t>
            </a:r>
            <a:endParaRPr lang="en-GB"/>
          </a:p>
        </c:rich>
      </c:tx>
      <c:layout>
        <c:manualLayout>
          <c:xMode val="edge"/>
          <c:yMode val="edge"/>
          <c:x val="0.25828713968957873"/>
          <c:y val="2.805704933364507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smoothMarker"/>
        <c:varyColors val="0"/>
        <c:ser>
          <c:idx val="0"/>
          <c:order val="0"/>
          <c:tx>
            <c:strRef>
              <c:f>'Cycle Base'!$J$1</c:f>
              <c:strCache>
                <c:ptCount val="1"/>
                <c:pt idx="0">
                  <c:v>Inertia Force (N)</c:v>
                </c:pt>
              </c:strCache>
            </c:strRef>
          </c:tx>
          <c:spPr>
            <a:ln w="19050" cap="rnd">
              <a:solidFill>
                <a:schemeClr val="accent1"/>
              </a:solidFill>
              <a:round/>
            </a:ln>
            <a:effectLst/>
          </c:spPr>
          <c:marker>
            <c:symbol val="none"/>
          </c:marker>
          <c:xVal>
            <c:numRef>
              <c:f>'Cycle Base'!$A$2:$A$721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'Cycle Base'!$J$2:$J$721</c:f>
              <c:numCache>
                <c:formatCode>General</c:formatCode>
                <c:ptCount val="720"/>
                <c:pt idx="0">
                  <c:v>7268.9507667243342</c:v>
                </c:pt>
                <c:pt idx="1">
                  <c:v>7267.0699854475597</c:v>
                </c:pt>
                <c:pt idx="2">
                  <c:v>7261.4291571372687</c:v>
                </c:pt>
                <c:pt idx="3">
                  <c:v>7252.0328267434752</c:v>
                </c:pt>
                <c:pt idx="4">
                  <c:v>7238.888563817849</c:v>
                </c:pt>
                <c:pt idx="5">
                  <c:v>7222.006954472783</c:v>
                </c:pt>
                <c:pt idx="6">
                  <c:v>7201.4015901373186</c:v>
                </c:pt>
                <c:pt idx="7">
                  <c:v>7177.0890531231007</c:v>
                </c:pt>
                <c:pt idx="8">
                  <c:v>7149.0888990173171</c:v>
                </c:pt>
                <c:pt idx="9">
                  <c:v>7117.4236359232718</c:v>
                </c:pt>
                <c:pt idx="10">
                  <c:v>7082.1187005729644</c:v>
                </c:pt>
                <c:pt idx="11">
                  <c:v>7043.2024313396814</c:v>
                </c:pt>
                <c:pt idx="12">
                  <c:v>7000.7060381822794</c:v>
                </c:pt>
                <c:pt idx="13">
                  <c:v>6954.6635695564055</c:v>
                </c:pt>
                <c:pt idx="14">
                  <c:v>6905.1118763314817</c:v>
                </c:pt>
                <c:pt idx="15">
                  <c:v>6852.090572755722</c:v>
                </c:pt>
                <c:pt idx="16">
                  <c:v>6795.6419945150346</c:v>
                </c:pt>
                <c:pt idx="17">
                  <c:v>6735.8111539349029</c:v>
                </c:pt>
                <c:pt idx="18">
                  <c:v>6672.6456923778187</c:v>
                </c:pt>
                <c:pt idx="19">
                  <c:v>6606.1958298920008</c:v>
                </c:pt>
                <c:pt idx="20">
                  <c:v>6536.5143121704696</c:v>
                </c:pt>
                <c:pt idx="21">
                  <c:v>6463.6563548825561</c:v>
                </c:pt>
                <c:pt idx="22">
                  <c:v>6387.6795854431093</c:v>
                </c:pt>
                <c:pt idx="23">
                  <c:v>6308.6439822875236</c:v>
                </c:pt>
                <c:pt idx="24">
                  <c:v>6226.6118117237402</c:v>
                </c:pt>
                <c:pt idx="25">
                  <c:v>6141.6475624351233</c:v>
                </c:pt>
                <c:pt idx="26">
                  <c:v>6053.8178777108315</c:v>
                </c:pt>
                <c:pt idx="27">
                  <c:v>5963.1914854829729</c:v>
                </c:pt>
                <c:pt idx="28">
                  <c:v>5869.8391262523592</c:v>
                </c:pt>
                <c:pt idx="29">
                  <c:v>5773.8334789871296</c:v>
                </c:pt>
                <c:pt idx="30">
                  <c:v>5675.2490850808244</c:v>
                </c:pt>
                <c:pt idx="31">
                  <c:v>5574.1622704587899</c:v>
                </c:pt>
                <c:pt idx="32">
                  <c:v>5470.6510659237765</c:v>
                </c:pt>
                <c:pt idx="33">
                  <c:v>5364.7951258338535</c:v>
                </c:pt>
                <c:pt idx="34">
                  <c:v>5256.6756452074223</c:v>
                </c:pt>
                <c:pt idx="35">
                  <c:v>5146.3752753520494</c:v>
                </c:pt>
                <c:pt idx="36">
                  <c:v>5033.9780381155197</c:v>
                </c:pt>
                <c:pt idx="37">
                  <c:v>4919.5692388589232</c:v>
                </c:pt>
                <c:pt idx="38">
                  <c:v>4803.2353782532555</c:v>
                </c:pt>
                <c:pt idx="39">
                  <c:v>4685.0640630021144</c:v>
                </c:pt>
                <c:pt idx="40">
                  <c:v>4565.1439155944163</c:v>
                </c:pt>
                <c:pt idx="41">
                  <c:v>4443.5644831919853</c:v>
                </c:pt>
                <c:pt idx="42">
                  <c:v>4320.4161457579712</c:v>
                </c:pt>
                <c:pt idx="43">
                  <c:v>4195.7900235327379</c:v>
                </c:pt>
                <c:pt idx="44">
                  <c:v>4069.7778839645698</c:v>
                </c:pt>
                <c:pt idx="45">
                  <c:v>3942.4720482031958</c:v>
                </c:pt>
                <c:pt idx="46">
                  <c:v>3813.9652972643553</c:v>
                </c:pt>
                <c:pt idx="47">
                  <c:v>3684.3507779741894</c:v>
                </c:pt>
                <c:pt idx="48">
                  <c:v>3553.721908802167</c:v>
                </c:pt>
                <c:pt idx="49">
                  <c:v>3422.1722856914653</c:v>
                </c:pt>
                <c:pt idx="50">
                  <c:v>3289.7955879954397</c:v>
                </c:pt>
                <c:pt idx="51">
                  <c:v>3156.6854846288484</c:v>
                </c:pt>
                <c:pt idx="52">
                  <c:v>3022.9355405418769</c:v>
                </c:pt>
                <c:pt idx="53">
                  <c:v>2888.6391236246809</c:v>
                </c:pt>
                <c:pt idx="54">
                  <c:v>2753.8893121495366</c:v>
                </c:pt>
                <c:pt idx="55">
                  <c:v>2618.7788028568052</c:v>
                </c:pt>
                <c:pt idx="56">
                  <c:v>2483.3998197902765</c:v>
                </c:pt>
                <c:pt idx="57">
                  <c:v>2347.8440239862425</c:v>
                </c:pt>
                <c:pt idx="58">
                  <c:v>2212.2024241196777</c:v>
                </c:pt>
                <c:pt idx="59">
                  <c:v>2076.565288209481</c:v>
                </c:pt>
                <c:pt idx="60">
                  <c:v>1941.0220564836306</c:v>
                </c:pt>
                <c:pt idx="61">
                  <c:v>1805.66125550332</c:v>
                </c:pt>
                <c:pt idx="62">
                  <c:v>1670.5704136437312</c:v>
                </c:pt>
                <c:pt idx="63">
                  <c:v>1535.8359780273267</c:v>
                </c:pt>
                <c:pt idx="64">
                  <c:v>1401.5432330035826</c:v>
                </c:pt>
                <c:pt idx="65">
                  <c:v>1267.7762202673794</c:v>
                </c:pt>
                <c:pt idx="66">
                  <c:v>1134.6176607059328</c:v>
                </c:pt>
                <c:pt idx="67">
                  <c:v>1002.1488780621906</c:v>
                </c:pt>
                <c:pt idx="68">
                  <c:v>870.44972450014097</c:v>
                </c:pt>
                <c:pt idx="69">
                  <c:v>739.5985081553473</c:v>
                </c:pt>
                <c:pt idx="70">
                  <c:v>609.67192275131129</c:v>
                </c:pt>
                <c:pt idx="71">
                  <c:v>480.74497935982879</c:v>
                </c:pt>
                <c:pt idx="72">
                  <c:v>352.89094038083164</c:v>
                </c:pt>
                <c:pt idx="73">
                  <c:v>226.18125581432781</c:v>
                </c:pt>
                <c:pt idx="74">
                  <c:v>100.68550189443643</c:v>
                </c:pt>
                <c:pt idx="75">
                  <c:v>-23.528677847650851</c:v>
                </c:pt>
                <c:pt idx="76">
                  <c:v>-146.39562902775799</c:v>
                </c:pt>
                <c:pt idx="77">
                  <c:v>-267.8517402991144</c:v>
                </c:pt>
                <c:pt idx="78">
                  <c:v>-387.83549463120926</c:v>
                </c:pt>
                <c:pt idx="79">
                  <c:v>-506.28751792271544</c:v>
                </c:pt>
                <c:pt idx="80">
                  <c:v>-623.1506248972521</c:v>
                </c:pt>
                <c:pt idx="81">
                  <c:v>-738.3698622340861</c:v>
                </c:pt>
                <c:pt idx="82">
                  <c:v>-851.89254888940502</c:v>
                </c:pt>
                <c:pt idx="83">
                  <c:v>-963.66831356702289</c:v>
                </c:pt>
                <c:pt idx="84">
                  <c:v>-1073.6491293011077</c:v>
                </c:pt>
                <c:pt idx="85">
                  <c:v>-1181.7893451168745</c:v>
                </c:pt>
                <c:pt idx="86">
                  <c:v>-1288.0457147389552</c:v>
                </c:pt>
                <c:pt idx="87">
                  <c:v>-1392.3774223205346</c:v>
                </c:pt>
                <c:pt idx="88">
                  <c:v>-1494.7461051702239</c:v>
                </c:pt>
                <c:pt idx="89">
                  <c:v>-1595.1158734571598</c:v>
                </c:pt>
                <c:pt idx="90">
                  <c:v>-1693.4533268785376</c:v>
                </c:pt>
                <c:pt idx="91">
                  <c:v>-1789.7275682776024</c:v>
                </c:pt>
                <c:pt idx="92">
                  <c:v>-1883.910214203627</c:v>
                </c:pt>
                <c:pt idx="93">
                  <c:v>-1975.9754024093681</c:v>
                </c:pt>
                <c:pt idx="94">
                  <c:v>-2065.8997962850381</c:v>
                </c:pt>
                <c:pt idx="95">
                  <c:v>-2153.6625862317273</c:v>
                </c:pt>
                <c:pt idx="96">
                  <c:v>-2239.2454879807383</c:v>
                </c:pt>
                <c:pt idx="97">
                  <c:v>-2322.6327378691985</c:v>
                </c:pt>
                <c:pt idx="98">
                  <c:v>-2403.8110850858975</c:v>
                </c:pt>
                <c:pt idx="99">
                  <c:v>-2482.7697809049937</c:v>
                </c:pt>
                <c:pt idx="100">
                  <c:v>-2559.500564928966</c:v>
                </c:pt>
                <c:pt idx="101">
                  <c:v>-2633.9976483656642</c:v>
                </c:pt>
                <c:pt idx="102">
                  <c:v>-2706.2576943680679</c:v>
                </c:pt>
                <c:pt idx="103">
                  <c:v>-2776.2797954687785</c:v>
                </c:pt>
                <c:pt idx="104">
                  <c:v>-2844.0654481449351</c:v>
                </c:pt>
                <c:pt idx="105">
                  <c:v>-2909.6185245525235</c:v>
                </c:pt>
                <c:pt idx="106">
                  <c:v>-2972.9452414726516</c:v>
                </c:pt>
                <c:pt idx="107">
                  <c:v>-3034.0541265156126</c:v>
                </c:pt>
                <c:pt idx="108">
                  <c:v>-3092.9559816318915</c:v>
                </c:pt>
                <c:pt idx="109">
                  <c:v>-3149.6638439825638</c:v>
                </c:pt>
                <c:pt idx="110">
                  <c:v>-3204.1929442246069</c:v>
                </c:pt>
                <c:pt idx="111">
                  <c:v>-3256.5606622698724</c:v>
                </c:pt>
                <c:pt idx="112">
                  <c:v>-3306.7864805794047</c:v>
                </c:pt>
                <c:pt idx="113">
                  <c:v>-3354.8919350578171</c:v>
                </c:pt>
                <c:pt idx="114">
                  <c:v>-3400.9005636152579</c:v>
                </c:pt>
                <c:pt idx="115">
                  <c:v>-3444.8378524673221</c:v>
                </c:pt>
                <c:pt idx="116">
                  <c:v>-3486.7311802459521</c:v>
                </c:pt>
                <c:pt idx="117">
                  <c:v>-3526.6097599969853</c:v>
                </c:pt>
                <c:pt idx="118">
                  <c:v>-3564.5045791425432</c:v>
                </c:pt>
                <c:pt idx="119">
                  <c:v>-3600.4483374888114</c:v>
                </c:pt>
                <c:pt idx="120">
                  <c:v>-3634.475383362168</c:v>
                </c:pt>
                <c:pt idx="121">
                  <c:v>-3666.6216479587479</c:v>
                </c:pt>
                <c:pt idx="122">
                  <c:v>-3696.9245779947246</c:v>
                </c:pt>
                <c:pt idx="123">
                  <c:v>-3725.4230667464903</c:v>
                </c:pt>
                <c:pt idx="124">
                  <c:v>-3752.1573835718978</c:v>
                </c:pt>
                <c:pt idx="125">
                  <c:v>-3777.1691020054614</c:v>
                </c:pt>
                <c:pt idx="126">
                  <c:v>-3800.5010265220599</c:v>
                </c:pt>
                <c:pt idx="127">
                  <c:v>-3822.1971180652849</c:v>
                </c:pt>
                <c:pt idx="128">
                  <c:v>-3842.3024184379133</c:v>
                </c:pt>
                <c:pt idx="129">
                  <c:v>-3860.8629736534008</c:v>
                </c:pt>
                <c:pt idx="130">
                  <c:v>-3877.9257563483575</c:v>
                </c:pt>
                <c:pt idx="131">
                  <c:v>-3893.5385873571181</c:v>
                </c:pt>
                <c:pt idx="132">
                  <c:v>-3907.7500565503883</c:v>
                </c:pt>
                <c:pt idx="133">
                  <c:v>-3920.609443040797</c:v>
                </c:pt>
                <c:pt idx="134">
                  <c:v>-3932.1666348588292</c:v>
                </c:pt>
                <c:pt idx="135">
                  <c:v>-3942.4720482031976</c:v>
                </c:pt>
                <c:pt idx="136">
                  <c:v>-3951.5765463700991</c:v>
                </c:pt>
                <c:pt idx="137">
                  <c:v>-3959.5313584661276</c:v>
                </c:pt>
                <c:pt idx="138">
                  <c:v>-3966.387998009754</c:v>
                </c:pt>
                <c:pt idx="139">
                  <c:v>-3972.1981815263357</c:v>
                </c:pt>
                <c:pt idx="140">
                  <c:v>-3977.0137472415022</c:v>
                </c:pt>
                <c:pt idx="141">
                  <c:v>-3980.8865739775656</c:v>
                </c:pt>
                <c:pt idx="142">
                  <c:v>-3983.8685003572155</c:v>
                </c:pt>
                <c:pt idx="143">
                  <c:v>-3986.0112444183228</c:v>
                </c:pt>
                <c:pt idx="144">
                  <c:v>-3987.3663237429992</c:v>
                </c:pt>
                <c:pt idx="145">
                  <c:v>-3987.9849762033964</c:v>
                </c:pt>
                <c:pt idx="146">
                  <c:v>-3987.9180814257975</c:v>
                </c:pt>
                <c:pt idx="147">
                  <c:v>-3987.2160830736102</c:v>
                </c:pt>
                <c:pt idx="148">
                  <c:v>-3985.9289120487319</c:v>
                </c:pt>
                <c:pt idx="149">
                  <c:v>-3984.1059107095261</c:v>
                </c:pt>
                <c:pt idx="150">
                  <c:v>-3981.7957582022914</c:v>
                </c:pt>
                <c:pt idx="151">
                  <c:v>-3979.046397001634</c:v>
                </c:pt>
                <c:pt idx="152">
                  <c:v>-3975.9049607535512</c:v>
                </c:pt>
                <c:pt idx="153">
                  <c:v>-3972.4177035133175</c:v>
                </c:pt>
                <c:pt idx="154">
                  <c:v>-3968.6299304684658</c:v>
                </c:pt>
                <c:pt idx="155">
                  <c:v>-3964.5859302351791</c:v>
                </c:pt>
                <c:pt idx="156">
                  <c:v>-3960.3289088144165</c:v>
                </c:pt>
                <c:pt idx="157">
                  <c:v>-3955.9009252918991</c:v>
                </c:pt>
                <c:pt idx="158">
                  <c:v>-3951.3428293638499</c:v>
                </c:pt>
                <c:pt idx="159">
                  <c:v>-3946.6942007680327</c:v>
                </c:pt>
                <c:pt idx="160">
                  <c:v>-3941.9932906971694</c:v>
                </c:pt>
                <c:pt idx="161">
                  <c:v>-3937.2769652692691</c:v>
                </c:pt>
                <c:pt idx="162">
                  <c:v>-3932.5806511267615</c:v>
                </c:pt>
                <c:pt idx="163">
                  <c:v>-3927.9382832336223</c:v>
                </c:pt>
                <c:pt idx="164">
                  <c:v>-3923.3822549368156</c:v>
                </c:pt>
                <c:pt idx="165">
                  <c:v>-3918.9433703555501</c:v>
                </c:pt>
                <c:pt idx="166">
                  <c:v>-3914.6507991587901</c:v>
                </c:pt>
                <c:pt idx="167">
                  <c:v>-3910.5320337885159</c:v>
                </c:pt>
                <c:pt idx="168">
                  <c:v>-3906.6128491830041</c:v>
                </c:pt>
                <c:pt idx="169">
                  <c:v>-3902.9172650512987</c:v>
                </c:pt>
                <c:pt idx="170">
                  <c:v>-3899.4675107467492</c:v>
                </c:pt>
                <c:pt idx="171">
                  <c:v>-3896.2839927841947</c:v>
                </c:pt>
                <c:pt idx="172">
                  <c:v>-3893.3852650420158</c:v>
                </c:pt>
                <c:pt idx="173">
                  <c:v>-3890.7880016868771</c:v>
                </c:pt>
                <c:pt idx="174">
                  <c:v>-3888.5069728554749</c:v>
                </c:pt>
                <c:pt idx="175">
                  <c:v>-3886.5550231241832</c:v>
                </c:pt>
                <c:pt idx="176">
                  <c:v>-3884.943052793858</c:v>
                </c:pt>
                <c:pt idx="177">
                  <c:v>-3883.6800020135747</c:v>
                </c:pt>
                <c:pt idx="178">
                  <c:v>-3882.7728377634139</c:v>
                </c:pt>
                <c:pt idx="179">
                  <c:v>-3882.2265437127999</c:v>
                </c:pt>
                <c:pt idx="180">
                  <c:v>-3882.0441129672595</c:v>
                </c:pt>
                <c:pt idx="181">
                  <c:v>-3882.2265437127999</c:v>
                </c:pt>
                <c:pt idx="182">
                  <c:v>-3882.7728377634139</c:v>
                </c:pt>
                <c:pt idx="183">
                  <c:v>-3883.6800020135747</c:v>
                </c:pt>
                <c:pt idx="184">
                  <c:v>-3884.943052793858</c:v>
                </c:pt>
                <c:pt idx="185">
                  <c:v>-3886.5550231241832</c:v>
                </c:pt>
                <c:pt idx="186">
                  <c:v>-3888.5069728554749</c:v>
                </c:pt>
                <c:pt idx="187">
                  <c:v>-3890.7880016868762</c:v>
                </c:pt>
                <c:pt idx="188">
                  <c:v>-3893.3852650420158</c:v>
                </c:pt>
                <c:pt idx="189">
                  <c:v>-3896.2839927841933</c:v>
                </c:pt>
                <c:pt idx="190">
                  <c:v>-3899.4675107467492</c:v>
                </c:pt>
                <c:pt idx="191">
                  <c:v>-3902.9172650512987</c:v>
                </c:pt>
                <c:pt idx="192">
                  <c:v>-3906.6128491830041</c:v>
                </c:pt>
                <c:pt idx="193">
                  <c:v>-3910.5320337885155</c:v>
                </c:pt>
                <c:pt idx="194">
                  <c:v>-3914.6507991587914</c:v>
                </c:pt>
                <c:pt idx="195">
                  <c:v>-3918.9433703555501</c:v>
                </c:pt>
                <c:pt idx="196">
                  <c:v>-3923.382254936816</c:v>
                </c:pt>
                <c:pt idx="197">
                  <c:v>-3927.9382832336223</c:v>
                </c:pt>
                <c:pt idx="198">
                  <c:v>-3932.5806511267606</c:v>
                </c:pt>
                <c:pt idx="199">
                  <c:v>-3937.2769652692691</c:v>
                </c:pt>
                <c:pt idx="200">
                  <c:v>-3941.9932906971694</c:v>
                </c:pt>
                <c:pt idx="201">
                  <c:v>-3946.6942007680327</c:v>
                </c:pt>
                <c:pt idx="202">
                  <c:v>-3951.3428293638499</c:v>
                </c:pt>
                <c:pt idx="203">
                  <c:v>-3955.9009252918995</c:v>
                </c:pt>
                <c:pt idx="204">
                  <c:v>-3960.3289088144165</c:v>
                </c:pt>
                <c:pt idx="205">
                  <c:v>-3964.5859302351791</c:v>
                </c:pt>
                <c:pt idx="206">
                  <c:v>-3968.6299304684658</c:v>
                </c:pt>
                <c:pt idx="207">
                  <c:v>-3972.4177035133175</c:v>
                </c:pt>
                <c:pt idx="208">
                  <c:v>-3975.9049607535512</c:v>
                </c:pt>
                <c:pt idx="209">
                  <c:v>-3979.046397001634</c:v>
                </c:pt>
                <c:pt idx="210">
                  <c:v>-3981.7957582022914</c:v>
                </c:pt>
                <c:pt idx="211">
                  <c:v>-3984.1059107095261</c:v>
                </c:pt>
                <c:pt idx="212">
                  <c:v>-3985.9289120487324</c:v>
                </c:pt>
                <c:pt idx="213">
                  <c:v>-3987.2160830736102</c:v>
                </c:pt>
                <c:pt idx="214">
                  <c:v>-3987.9180814257975</c:v>
                </c:pt>
                <c:pt idx="215">
                  <c:v>-3987.9849762033964</c:v>
                </c:pt>
                <c:pt idx="216">
                  <c:v>-3987.3663237429987</c:v>
                </c:pt>
                <c:pt idx="217">
                  <c:v>-3986.0112444183228</c:v>
                </c:pt>
                <c:pt idx="218">
                  <c:v>-3983.8685003572155</c:v>
                </c:pt>
                <c:pt idx="219">
                  <c:v>-3980.8865739775647</c:v>
                </c:pt>
                <c:pt idx="220">
                  <c:v>-3977.0137472415022</c:v>
                </c:pt>
                <c:pt idx="221">
                  <c:v>-3972.1981815263357</c:v>
                </c:pt>
                <c:pt idx="222">
                  <c:v>-3966.3879980097531</c:v>
                </c:pt>
                <c:pt idx="223">
                  <c:v>-3959.5313584661276</c:v>
                </c:pt>
                <c:pt idx="224">
                  <c:v>-3951.5765463700991</c:v>
                </c:pt>
                <c:pt idx="225">
                  <c:v>-3942.4720482031971</c:v>
                </c:pt>
                <c:pt idx="226">
                  <c:v>-3932.1666348588283</c:v>
                </c:pt>
                <c:pt idx="227">
                  <c:v>-3920.6094430407966</c:v>
                </c:pt>
                <c:pt idx="228">
                  <c:v>-3907.7500565503883</c:v>
                </c:pt>
                <c:pt idx="229">
                  <c:v>-3893.5385873571181</c:v>
                </c:pt>
                <c:pt idx="230">
                  <c:v>-3877.9257563483575</c:v>
                </c:pt>
                <c:pt idx="231">
                  <c:v>-3860.8629736533999</c:v>
                </c:pt>
                <c:pt idx="232">
                  <c:v>-3842.3024184379137</c:v>
                </c:pt>
                <c:pt idx="233">
                  <c:v>-3822.1971180652849</c:v>
                </c:pt>
                <c:pt idx="234">
                  <c:v>-3800.5010265220594</c:v>
                </c:pt>
                <c:pt idx="235">
                  <c:v>-3777.1691020054614</c:v>
                </c:pt>
                <c:pt idx="236">
                  <c:v>-3752.1573835718978</c:v>
                </c:pt>
                <c:pt idx="237">
                  <c:v>-3725.4230667464903</c:v>
                </c:pt>
                <c:pt idx="238">
                  <c:v>-3696.9245779947241</c:v>
                </c:pt>
                <c:pt idx="239">
                  <c:v>-3666.621647958747</c:v>
                </c:pt>
                <c:pt idx="240">
                  <c:v>-3634.4753833621662</c:v>
                </c:pt>
                <c:pt idx="241">
                  <c:v>-3600.4483374888118</c:v>
                </c:pt>
                <c:pt idx="242">
                  <c:v>-3564.5045791425441</c:v>
                </c:pt>
                <c:pt idx="243">
                  <c:v>-3526.6097599969848</c:v>
                </c:pt>
                <c:pt idx="244">
                  <c:v>-3486.7311802459517</c:v>
                </c:pt>
                <c:pt idx="245">
                  <c:v>-3444.8378524673226</c:v>
                </c:pt>
                <c:pt idx="246">
                  <c:v>-3400.9005636152588</c:v>
                </c:pt>
                <c:pt idx="247">
                  <c:v>-3354.8919350578171</c:v>
                </c:pt>
                <c:pt idx="248">
                  <c:v>-3306.7864805794043</c:v>
                </c:pt>
                <c:pt idx="249">
                  <c:v>-3256.560662269872</c:v>
                </c:pt>
                <c:pt idx="250">
                  <c:v>-3204.1929442246078</c:v>
                </c:pt>
                <c:pt idx="251">
                  <c:v>-3149.6638439825638</c:v>
                </c:pt>
                <c:pt idx="252">
                  <c:v>-3092.9559816318906</c:v>
                </c:pt>
                <c:pt idx="253">
                  <c:v>-3034.0541265156116</c:v>
                </c:pt>
                <c:pt idx="254">
                  <c:v>-2972.9452414726525</c:v>
                </c:pt>
                <c:pt idx="255">
                  <c:v>-2909.6185245525248</c:v>
                </c:pt>
                <c:pt idx="256">
                  <c:v>-2844.0654481449351</c:v>
                </c:pt>
                <c:pt idx="257">
                  <c:v>-2776.279795468778</c:v>
                </c:pt>
                <c:pt idx="258">
                  <c:v>-2706.2576943680656</c:v>
                </c:pt>
                <c:pt idx="259">
                  <c:v>-2633.9976483656656</c:v>
                </c:pt>
                <c:pt idx="260">
                  <c:v>-2559.5005649289656</c:v>
                </c:pt>
                <c:pt idx="261">
                  <c:v>-2482.7697809049928</c:v>
                </c:pt>
                <c:pt idx="262">
                  <c:v>-2403.8110850858957</c:v>
                </c:pt>
                <c:pt idx="263">
                  <c:v>-2322.6327378691994</c:v>
                </c:pt>
                <c:pt idx="264">
                  <c:v>-2239.2454879807392</c:v>
                </c:pt>
                <c:pt idx="265">
                  <c:v>-2153.6625862317273</c:v>
                </c:pt>
                <c:pt idx="266">
                  <c:v>-2065.8997962850372</c:v>
                </c:pt>
                <c:pt idx="267">
                  <c:v>-1975.9754024093656</c:v>
                </c:pt>
                <c:pt idx="268">
                  <c:v>-1883.9102142036277</c:v>
                </c:pt>
                <c:pt idx="269">
                  <c:v>-1789.7275682776021</c:v>
                </c:pt>
                <c:pt idx="270">
                  <c:v>-1693.4533268785362</c:v>
                </c:pt>
                <c:pt idx="271">
                  <c:v>-1595.1158734571568</c:v>
                </c:pt>
                <c:pt idx="272">
                  <c:v>-1494.7461051702253</c:v>
                </c:pt>
                <c:pt idx="273">
                  <c:v>-1392.3774223205346</c:v>
                </c:pt>
                <c:pt idx="274">
                  <c:v>-1288.045714738955</c:v>
                </c:pt>
                <c:pt idx="275">
                  <c:v>-1181.7893451168729</c:v>
                </c:pt>
                <c:pt idx="276">
                  <c:v>-1073.6491293011045</c:v>
                </c:pt>
                <c:pt idx="277">
                  <c:v>-963.66831356702414</c:v>
                </c:pt>
                <c:pt idx="278">
                  <c:v>-851.89254888940502</c:v>
                </c:pt>
                <c:pt idx="279">
                  <c:v>-738.36986223408485</c:v>
                </c:pt>
                <c:pt idx="280">
                  <c:v>-623.15062489724892</c:v>
                </c:pt>
                <c:pt idx="281">
                  <c:v>-506.28751792271669</c:v>
                </c:pt>
                <c:pt idx="282">
                  <c:v>-387.83549463120909</c:v>
                </c:pt>
                <c:pt idx="283">
                  <c:v>-267.8517402991144</c:v>
                </c:pt>
                <c:pt idx="284">
                  <c:v>-146.39562902775637</c:v>
                </c:pt>
                <c:pt idx="285">
                  <c:v>-23.528677847647614</c:v>
                </c:pt>
                <c:pt idx="286">
                  <c:v>100.68550189443512</c:v>
                </c:pt>
                <c:pt idx="287">
                  <c:v>226.18125581432844</c:v>
                </c:pt>
                <c:pt idx="288">
                  <c:v>352.89094038083357</c:v>
                </c:pt>
                <c:pt idx="289">
                  <c:v>480.74497935983237</c:v>
                </c:pt>
                <c:pt idx="290">
                  <c:v>609.67192275130969</c:v>
                </c:pt>
                <c:pt idx="291">
                  <c:v>739.59850815534742</c:v>
                </c:pt>
                <c:pt idx="292">
                  <c:v>870.44972450014109</c:v>
                </c:pt>
                <c:pt idx="293">
                  <c:v>1002.1488780621926</c:v>
                </c:pt>
                <c:pt idx="294">
                  <c:v>1134.6176607059365</c:v>
                </c:pt>
                <c:pt idx="295">
                  <c:v>1267.776220267378</c:v>
                </c:pt>
                <c:pt idx="296">
                  <c:v>1401.5432330035831</c:v>
                </c:pt>
                <c:pt idx="297">
                  <c:v>1535.8359780273283</c:v>
                </c:pt>
                <c:pt idx="298">
                  <c:v>1670.5704136437353</c:v>
                </c:pt>
                <c:pt idx="299">
                  <c:v>1805.6612555033187</c:v>
                </c:pt>
                <c:pt idx="300">
                  <c:v>1941.0220564836306</c:v>
                </c:pt>
                <c:pt idx="301">
                  <c:v>2076.5652882094814</c:v>
                </c:pt>
                <c:pt idx="302">
                  <c:v>2212.2024241196787</c:v>
                </c:pt>
                <c:pt idx="303">
                  <c:v>2347.8440239862466</c:v>
                </c:pt>
                <c:pt idx="304">
                  <c:v>2483.3998197902747</c:v>
                </c:pt>
                <c:pt idx="305">
                  <c:v>2618.7788028568061</c:v>
                </c:pt>
                <c:pt idx="306">
                  <c:v>2753.8893121495385</c:v>
                </c:pt>
                <c:pt idx="307">
                  <c:v>2888.6391236246845</c:v>
                </c:pt>
                <c:pt idx="308">
                  <c:v>3022.9355405418746</c:v>
                </c:pt>
                <c:pt idx="309">
                  <c:v>3156.6854846288484</c:v>
                </c:pt>
                <c:pt idx="310">
                  <c:v>3289.7955879954411</c:v>
                </c:pt>
                <c:pt idx="311">
                  <c:v>3422.1722856914676</c:v>
                </c:pt>
                <c:pt idx="312">
                  <c:v>3553.7219088021707</c:v>
                </c:pt>
                <c:pt idx="313">
                  <c:v>3684.3507779741881</c:v>
                </c:pt>
                <c:pt idx="314">
                  <c:v>3813.9652972643553</c:v>
                </c:pt>
                <c:pt idx="315">
                  <c:v>3942.4720482031976</c:v>
                </c:pt>
                <c:pt idx="316">
                  <c:v>4069.777883964573</c:v>
                </c:pt>
                <c:pt idx="317">
                  <c:v>4195.7900235327361</c:v>
                </c:pt>
                <c:pt idx="318">
                  <c:v>4320.4161457579712</c:v>
                </c:pt>
                <c:pt idx="319">
                  <c:v>4443.5644831919863</c:v>
                </c:pt>
                <c:pt idx="320">
                  <c:v>4565.143915594419</c:v>
                </c:pt>
                <c:pt idx="321">
                  <c:v>4685.064063002118</c:v>
                </c:pt>
                <c:pt idx="322">
                  <c:v>4803.2353782532537</c:v>
                </c:pt>
                <c:pt idx="323">
                  <c:v>4919.5692388589232</c:v>
                </c:pt>
                <c:pt idx="324">
                  <c:v>5033.9780381155206</c:v>
                </c:pt>
                <c:pt idx="325">
                  <c:v>5146.3752753520521</c:v>
                </c:pt>
                <c:pt idx="326">
                  <c:v>5256.6756452074196</c:v>
                </c:pt>
                <c:pt idx="327">
                  <c:v>5364.7951258338535</c:v>
                </c:pt>
                <c:pt idx="328">
                  <c:v>5470.6510659237774</c:v>
                </c:pt>
                <c:pt idx="329">
                  <c:v>5574.1622704587917</c:v>
                </c:pt>
                <c:pt idx="330">
                  <c:v>5675.2490850808281</c:v>
                </c:pt>
                <c:pt idx="331">
                  <c:v>5773.8334789871278</c:v>
                </c:pt>
                <c:pt idx="332">
                  <c:v>5869.8391262523619</c:v>
                </c:pt>
                <c:pt idx="333">
                  <c:v>5963.1914854829747</c:v>
                </c:pt>
                <c:pt idx="334">
                  <c:v>6053.8178777108342</c:v>
                </c:pt>
                <c:pt idx="335">
                  <c:v>6141.6475624351224</c:v>
                </c:pt>
                <c:pt idx="336">
                  <c:v>6226.6118117237384</c:v>
                </c:pt>
                <c:pt idx="337">
                  <c:v>6308.6439822875236</c:v>
                </c:pt>
                <c:pt idx="338">
                  <c:v>6387.679585443112</c:v>
                </c:pt>
                <c:pt idx="339">
                  <c:v>6463.6563548825588</c:v>
                </c:pt>
                <c:pt idx="340">
                  <c:v>6536.5143121704677</c:v>
                </c:pt>
                <c:pt idx="341">
                  <c:v>6606.1958298920008</c:v>
                </c:pt>
                <c:pt idx="342">
                  <c:v>6672.6456923778187</c:v>
                </c:pt>
                <c:pt idx="343">
                  <c:v>6735.8111539349047</c:v>
                </c:pt>
                <c:pt idx="344">
                  <c:v>6795.6419945150328</c:v>
                </c:pt>
                <c:pt idx="345">
                  <c:v>6852.090572755722</c:v>
                </c:pt>
                <c:pt idx="346">
                  <c:v>6905.1118763314817</c:v>
                </c:pt>
                <c:pt idx="347">
                  <c:v>6954.6635695564082</c:v>
                </c:pt>
                <c:pt idx="348">
                  <c:v>7000.7060381822803</c:v>
                </c:pt>
                <c:pt idx="349">
                  <c:v>7043.2024313396814</c:v>
                </c:pt>
                <c:pt idx="350">
                  <c:v>7082.1187005729644</c:v>
                </c:pt>
                <c:pt idx="351">
                  <c:v>7117.4236359232718</c:v>
                </c:pt>
                <c:pt idx="352">
                  <c:v>7149.088899017318</c:v>
                </c:pt>
                <c:pt idx="353">
                  <c:v>7177.0890531231007</c:v>
                </c:pt>
                <c:pt idx="354">
                  <c:v>7201.4015901373186</c:v>
                </c:pt>
                <c:pt idx="355">
                  <c:v>7222.006954472783</c:v>
                </c:pt>
                <c:pt idx="356">
                  <c:v>7238.888563817849</c:v>
                </c:pt>
                <c:pt idx="357">
                  <c:v>7252.0328267434752</c:v>
                </c:pt>
                <c:pt idx="358">
                  <c:v>7261.4291571372687</c:v>
                </c:pt>
                <c:pt idx="359">
                  <c:v>7267.0699854475597</c:v>
                </c:pt>
                <c:pt idx="360">
                  <c:v>7268.9507667243342</c:v>
                </c:pt>
                <c:pt idx="361">
                  <c:v>7267.0699854475597</c:v>
                </c:pt>
                <c:pt idx="362">
                  <c:v>7261.4291571372687</c:v>
                </c:pt>
                <c:pt idx="363">
                  <c:v>7252.0328267434752</c:v>
                </c:pt>
                <c:pt idx="364">
                  <c:v>7238.888563817849</c:v>
                </c:pt>
                <c:pt idx="365">
                  <c:v>7222.006954472783</c:v>
                </c:pt>
                <c:pt idx="366">
                  <c:v>7201.4015901373186</c:v>
                </c:pt>
                <c:pt idx="367">
                  <c:v>7177.0890531231007</c:v>
                </c:pt>
                <c:pt idx="368">
                  <c:v>7149.088899017318</c:v>
                </c:pt>
                <c:pt idx="369">
                  <c:v>7117.4236359232718</c:v>
                </c:pt>
                <c:pt idx="370">
                  <c:v>7082.1187005729644</c:v>
                </c:pt>
                <c:pt idx="371">
                  <c:v>7043.2024313396814</c:v>
                </c:pt>
                <c:pt idx="372">
                  <c:v>7000.7060381822803</c:v>
                </c:pt>
                <c:pt idx="373">
                  <c:v>6954.6635695564082</c:v>
                </c:pt>
                <c:pt idx="374">
                  <c:v>6905.1118763314817</c:v>
                </c:pt>
                <c:pt idx="375">
                  <c:v>6852.090572755722</c:v>
                </c:pt>
                <c:pt idx="376">
                  <c:v>6795.6419945150328</c:v>
                </c:pt>
                <c:pt idx="377">
                  <c:v>6735.8111539349047</c:v>
                </c:pt>
                <c:pt idx="378">
                  <c:v>6672.6456923778187</c:v>
                </c:pt>
                <c:pt idx="379">
                  <c:v>6606.1958298920008</c:v>
                </c:pt>
                <c:pt idx="380">
                  <c:v>6536.5143121704677</c:v>
                </c:pt>
                <c:pt idx="381">
                  <c:v>6463.6563548825588</c:v>
                </c:pt>
                <c:pt idx="382">
                  <c:v>6387.679585443112</c:v>
                </c:pt>
                <c:pt idx="383">
                  <c:v>6308.6439822875236</c:v>
                </c:pt>
                <c:pt idx="384">
                  <c:v>6226.6118117237384</c:v>
                </c:pt>
                <c:pt idx="385">
                  <c:v>6141.6475624351224</c:v>
                </c:pt>
                <c:pt idx="386">
                  <c:v>6053.8178777108342</c:v>
                </c:pt>
                <c:pt idx="387">
                  <c:v>5963.1914854829747</c:v>
                </c:pt>
                <c:pt idx="388">
                  <c:v>5869.8391262523619</c:v>
                </c:pt>
                <c:pt idx="389">
                  <c:v>5773.8334789871278</c:v>
                </c:pt>
                <c:pt idx="390">
                  <c:v>5675.2490850808281</c:v>
                </c:pt>
                <c:pt idx="391">
                  <c:v>5574.1622704587917</c:v>
                </c:pt>
                <c:pt idx="392">
                  <c:v>5470.6510659237774</c:v>
                </c:pt>
                <c:pt idx="393">
                  <c:v>5364.7951258338535</c:v>
                </c:pt>
                <c:pt idx="394">
                  <c:v>5256.6756452074196</c:v>
                </c:pt>
                <c:pt idx="395">
                  <c:v>5146.3752753520521</c:v>
                </c:pt>
                <c:pt idx="396">
                  <c:v>5033.9780381155206</c:v>
                </c:pt>
                <c:pt idx="397">
                  <c:v>4919.5692388589232</c:v>
                </c:pt>
                <c:pt idx="398">
                  <c:v>4803.2353782532537</c:v>
                </c:pt>
                <c:pt idx="399">
                  <c:v>4685.064063002118</c:v>
                </c:pt>
                <c:pt idx="400">
                  <c:v>4565.143915594419</c:v>
                </c:pt>
                <c:pt idx="401">
                  <c:v>4443.5644831919863</c:v>
                </c:pt>
                <c:pt idx="402">
                  <c:v>4320.4161457579712</c:v>
                </c:pt>
                <c:pt idx="403">
                  <c:v>4195.7900235327361</c:v>
                </c:pt>
                <c:pt idx="404">
                  <c:v>4069.777883964573</c:v>
                </c:pt>
                <c:pt idx="405">
                  <c:v>3942.4720482031976</c:v>
                </c:pt>
                <c:pt idx="406">
                  <c:v>3813.9652972643553</c:v>
                </c:pt>
                <c:pt idx="407">
                  <c:v>3684.3507779741881</c:v>
                </c:pt>
                <c:pt idx="408">
                  <c:v>3553.7219088021707</c:v>
                </c:pt>
                <c:pt idx="409">
                  <c:v>3422.1722856914676</c:v>
                </c:pt>
                <c:pt idx="410">
                  <c:v>3289.7955879954411</c:v>
                </c:pt>
                <c:pt idx="411">
                  <c:v>3156.6854846288484</c:v>
                </c:pt>
                <c:pt idx="412">
                  <c:v>3022.9355405418746</c:v>
                </c:pt>
                <c:pt idx="413">
                  <c:v>2888.6391236246845</c:v>
                </c:pt>
                <c:pt idx="414">
                  <c:v>2753.8893121495385</c:v>
                </c:pt>
                <c:pt idx="415">
                  <c:v>2618.7788028568061</c:v>
                </c:pt>
                <c:pt idx="416">
                  <c:v>2483.3998197902747</c:v>
                </c:pt>
                <c:pt idx="417">
                  <c:v>2347.8440239862466</c:v>
                </c:pt>
                <c:pt idx="418">
                  <c:v>2212.2024241196787</c:v>
                </c:pt>
                <c:pt idx="419">
                  <c:v>2076.5652882094814</c:v>
                </c:pt>
                <c:pt idx="420">
                  <c:v>1941.0220564836306</c:v>
                </c:pt>
                <c:pt idx="421">
                  <c:v>1805.6612555033187</c:v>
                </c:pt>
                <c:pt idx="422">
                  <c:v>1670.5704136437353</c:v>
                </c:pt>
                <c:pt idx="423">
                  <c:v>1535.8359780273283</c:v>
                </c:pt>
                <c:pt idx="424">
                  <c:v>1401.5432330035831</c:v>
                </c:pt>
                <c:pt idx="425">
                  <c:v>1267.776220267378</c:v>
                </c:pt>
                <c:pt idx="426">
                  <c:v>1134.6176607059365</c:v>
                </c:pt>
                <c:pt idx="427">
                  <c:v>1002.1488780621926</c:v>
                </c:pt>
                <c:pt idx="428">
                  <c:v>870.44972450014109</c:v>
                </c:pt>
                <c:pt idx="429">
                  <c:v>739.59850815534742</c:v>
                </c:pt>
                <c:pt idx="430">
                  <c:v>609.67192275130969</c:v>
                </c:pt>
                <c:pt idx="431">
                  <c:v>480.74497935983237</c:v>
                </c:pt>
                <c:pt idx="432">
                  <c:v>352.89094038083357</c:v>
                </c:pt>
                <c:pt idx="433">
                  <c:v>226.18125581432844</c:v>
                </c:pt>
                <c:pt idx="434">
                  <c:v>100.68550189443512</c:v>
                </c:pt>
                <c:pt idx="435">
                  <c:v>-23.528677847647614</c:v>
                </c:pt>
                <c:pt idx="436">
                  <c:v>-146.39562902775637</c:v>
                </c:pt>
                <c:pt idx="437">
                  <c:v>-267.8517402991144</c:v>
                </c:pt>
                <c:pt idx="438">
                  <c:v>-387.83549463120909</c:v>
                </c:pt>
                <c:pt idx="439">
                  <c:v>-506.28751792271669</c:v>
                </c:pt>
                <c:pt idx="440">
                  <c:v>-623.15062489724892</c:v>
                </c:pt>
                <c:pt idx="441">
                  <c:v>-738.36986223408485</c:v>
                </c:pt>
                <c:pt idx="442">
                  <c:v>-851.89254888940502</c:v>
                </c:pt>
                <c:pt idx="443">
                  <c:v>-963.66831356702414</c:v>
                </c:pt>
                <c:pt idx="444">
                  <c:v>-1073.6491293011045</c:v>
                </c:pt>
                <c:pt idx="445">
                  <c:v>-1181.7893451168729</c:v>
                </c:pt>
                <c:pt idx="446">
                  <c:v>-1288.045714738955</c:v>
                </c:pt>
                <c:pt idx="447">
                  <c:v>-1392.3774223205346</c:v>
                </c:pt>
                <c:pt idx="448">
                  <c:v>-1494.7461051702253</c:v>
                </c:pt>
                <c:pt idx="449">
                  <c:v>-1595.1158734571568</c:v>
                </c:pt>
                <c:pt idx="450">
                  <c:v>-1693.4533268785362</c:v>
                </c:pt>
                <c:pt idx="451">
                  <c:v>-1789.7275682776021</c:v>
                </c:pt>
                <c:pt idx="452">
                  <c:v>-1883.9102142036277</c:v>
                </c:pt>
                <c:pt idx="453">
                  <c:v>-1975.9754024093656</c:v>
                </c:pt>
                <c:pt idx="454">
                  <c:v>-2065.8997962850372</c:v>
                </c:pt>
                <c:pt idx="455">
                  <c:v>-2153.6625862317273</c:v>
                </c:pt>
                <c:pt idx="456">
                  <c:v>-2239.2454879807392</c:v>
                </c:pt>
                <c:pt idx="457">
                  <c:v>-2322.6327378691994</c:v>
                </c:pt>
                <c:pt idx="458">
                  <c:v>-2403.8110850858957</c:v>
                </c:pt>
                <c:pt idx="459">
                  <c:v>-2482.7697809049928</c:v>
                </c:pt>
                <c:pt idx="460">
                  <c:v>-2559.5005649289656</c:v>
                </c:pt>
                <c:pt idx="461">
                  <c:v>-2633.9976483656656</c:v>
                </c:pt>
                <c:pt idx="462">
                  <c:v>-2706.2576943680656</c:v>
                </c:pt>
                <c:pt idx="463">
                  <c:v>-2776.279795468778</c:v>
                </c:pt>
                <c:pt idx="464">
                  <c:v>-2844.0654481449351</c:v>
                </c:pt>
                <c:pt idx="465">
                  <c:v>-2909.6185245525248</c:v>
                </c:pt>
                <c:pt idx="466">
                  <c:v>-2972.9452414726525</c:v>
                </c:pt>
                <c:pt idx="467">
                  <c:v>-3034.0541265156116</c:v>
                </c:pt>
                <c:pt idx="468">
                  <c:v>-3092.9559816318906</c:v>
                </c:pt>
                <c:pt idx="469">
                  <c:v>-3149.6638439825638</c:v>
                </c:pt>
                <c:pt idx="470">
                  <c:v>-3204.1929442246078</c:v>
                </c:pt>
                <c:pt idx="471">
                  <c:v>-3256.560662269872</c:v>
                </c:pt>
                <c:pt idx="472">
                  <c:v>-3306.7864805794043</c:v>
                </c:pt>
                <c:pt idx="473">
                  <c:v>-3354.8919350578171</c:v>
                </c:pt>
                <c:pt idx="474">
                  <c:v>-3400.9005636152588</c:v>
                </c:pt>
                <c:pt idx="475">
                  <c:v>-3444.8378524673226</c:v>
                </c:pt>
                <c:pt idx="476">
                  <c:v>-3486.7311802459517</c:v>
                </c:pt>
                <c:pt idx="477">
                  <c:v>-3526.6097599969848</c:v>
                </c:pt>
                <c:pt idx="478">
                  <c:v>-3564.5045791425441</c:v>
                </c:pt>
                <c:pt idx="479">
                  <c:v>-3600.4483374888118</c:v>
                </c:pt>
                <c:pt idx="480">
                  <c:v>-3634.4753833621662</c:v>
                </c:pt>
                <c:pt idx="481">
                  <c:v>-3666.621647958747</c:v>
                </c:pt>
                <c:pt idx="482">
                  <c:v>-3696.9245779947241</c:v>
                </c:pt>
                <c:pt idx="483">
                  <c:v>-3725.4230667464903</c:v>
                </c:pt>
                <c:pt idx="484">
                  <c:v>-3752.1573835718978</c:v>
                </c:pt>
                <c:pt idx="485">
                  <c:v>-3777.1691020054614</c:v>
                </c:pt>
                <c:pt idx="486">
                  <c:v>-3800.5010265220594</c:v>
                </c:pt>
                <c:pt idx="487">
                  <c:v>-3822.1971180652849</c:v>
                </c:pt>
                <c:pt idx="488">
                  <c:v>-3842.3024184379137</c:v>
                </c:pt>
                <c:pt idx="489">
                  <c:v>-3860.8629736533999</c:v>
                </c:pt>
                <c:pt idx="490">
                  <c:v>-3877.9257563483575</c:v>
                </c:pt>
                <c:pt idx="491">
                  <c:v>-3893.5385873571181</c:v>
                </c:pt>
                <c:pt idx="492">
                  <c:v>-3907.7500565503883</c:v>
                </c:pt>
                <c:pt idx="493">
                  <c:v>-3920.6094430407966</c:v>
                </c:pt>
                <c:pt idx="494">
                  <c:v>-3932.1666348588283</c:v>
                </c:pt>
                <c:pt idx="495">
                  <c:v>-3942.4720482031971</c:v>
                </c:pt>
                <c:pt idx="496">
                  <c:v>-3951.5765463700991</c:v>
                </c:pt>
                <c:pt idx="497">
                  <c:v>-3959.5313584661276</c:v>
                </c:pt>
                <c:pt idx="498">
                  <c:v>-3966.3879980097531</c:v>
                </c:pt>
                <c:pt idx="499">
                  <c:v>-3972.1981815263357</c:v>
                </c:pt>
                <c:pt idx="500">
                  <c:v>-3977.0137472415022</c:v>
                </c:pt>
                <c:pt idx="501">
                  <c:v>-3980.8865739775647</c:v>
                </c:pt>
                <c:pt idx="502">
                  <c:v>-3983.8685003572155</c:v>
                </c:pt>
                <c:pt idx="503">
                  <c:v>-3986.0112444183228</c:v>
                </c:pt>
                <c:pt idx="504">
                  <c:v>-3987.3663237429987</c:v>
                </c:pt>
                <c:pt idx="505">
                  <c:v>-3987.9849762033964</c:v>
                </c:pt>
                <c:pt idx="506">
                  <c:v>-3987.9180814257975</c:v>
                </c:pt>
                <c:pt idx="507">
                  <c:v>-3987.2160830736102</c:v>
                </c:pt>
                <c:pt idx="508">
                  <c:v>-3985.9289120487324</c:v>
                </c:pt>
                <c:pt idx="509">
                  <c:v>-3984.1059107095261</c:v>
                </c:pt>
                <c:pt idx="510">
                  <c:v>-3981.7957582022914</c:v>
                </c:pt>
                <c:pt idx="511">
                  <c:v>-3979.046397001634</c:v>
                </c:pt>
                <c:pt idx="512">
                  <c:v>-3975.9049607535512</c:v>
                </c:pt>
                <c:pt idx="513">
                  <c:v>-3972.4177035133175</c:v>
                </c:pt>
                <c:pt idx="514">
                  <c:v>-3968.6299304684658</c:v>
                </c:pt>
                <c:pt idx="515">
                  <c:v>-3964.5859302351791</c:v>
                </c:pt>
                <c:pt idx="516">
                  <c:v>-3960.3289088144165</c:v>
                </c:pt>
                <c:pt idx="517">
                  <c:v>-3955.9009252918995</c:v>
                </c:pt>
                <c:pt idx="518">
                  <c:v>-3951.3428293638499</c:v>
                </c:pt>
                <c:pt idx="519">
                  <c:v>-3946.6942007680327</c:v>
                </c:pt>
                <c:pt idx="520">
                  <c:v>-3941.9932906971694</c:v>
                </c:pt>
                <c:pt idx="521">
                  <c:v>-3937.2769652692691</c:v>
                </c:pt>
                <c:pt idx="522">
                  <c:v>-3932.5806511267606</c:v>
                </c:pt>
                <c:pt idx="523">
                  <c:v>-3927.9382832336223</c:v>
                </c:pt>
                <c:pt idx="524">
                  <c:v>-3923.382254936816</c:v>
                </c:pt>
                <c:pt idx="525">
                  <c:v>-3918.9433703555501</c:v>
                </c:pt>
                <c:pt idx="526">
                  <c:v>-3914.6507991587914</c:v>
                </c:pt>
                <c:pt idx="527">
                  <c:v>-3910.5320337885155</c:v>
                </c:pt>
                <c:pt idx="528">
                  <c:v>-3906.6128491830041</c:v>
                </c:pt>
                <c:pt idx="529">
                  <c:v>-3902.9172650512987</c:v>
                </c:pt>
                <c:pt idx="530">
                  <c:v>-3899.4675107467492</c:v>
                </c:pt>
                <c:pt idx="531">
                  <c:v>-3896.2839927841933</c:v>
                </c:pt>
                <c:pt idx="532">
                  <c:v>-3893.3852650420158</c:v>
                </c:pt>
                <c:pt idx="533">
                  <c:v>-3890.7880016868762</c:v>
                </c:pt>
                <c:pt idx="534">
                  <c:v>-3888.5069728554749</c:v>
                </c:pt>
                <c:pt idx="535">
                  <c:v>-3886.5550231241832</c:v>
                </c:pt>
                <c:pt idx="536">
                  <c:v>-3884.943052793858</c:v>
                </c:pt>
                <c:pt idx="537">
                  <c:v>-3883.6800020135747</c:v>
                </c:pt>
                <c:pt idx="538">
                  <c:v>-3882.7728377634139</c:v>
                </c:pt>
                <c:pt idx="539">
                  <c:v>-3882.2265437127999</c:v>
                </c:pt>
                <c:pt idx="540">
                  <c:v>-3882.0441129672595</c:v>
                </c:pt>
                <c:pt idx="541">
                  <c:v>-3882.2265437127999</c:v>
                </c:pt>
                <c:pt idx="542">
                  <c:v>-3882.7728377634139</c:v>
                </c:pt>
                <c:pt idx="543">
                  <c:v>-3883.6800020135747</c:v>
                </c:pt>
                <c:pt idx="544">
                  <c:v>-3884.943052793858</c:v>
                </c:pt>
                <c:pt idx="545">
                  <c:v>-3886.5550231241832</c:v>
                </c:pt>
                <c:pt idx="546">
                  <c:v>-3888.5069728554749</c:v>
                </c:pt>
                <c:pt idx="547">
                  <c:v>-3890.7880016868771</c:v>
                </c:pt>
                <c:pt idx="548">
                  <c:v>-3893.3852650420158</c:v>
                </c:pt>
                <c:pt idx="549">
                  <c:v>-3896.2839927841947</c:v>
                </c:pt>
                <c:pt idx="550">
                  <c:v>-3899.4675107467492</c:v>
                </c:pt>
                <c:pt idx="551">
                  <c:v>-3902.9172650512987</c:v>
                </c:pt>
                <c:pt idx="552">
                  <c:v>-3906.6128491830041</c:v>
                </c:pt>
                <c:pt idx="553">
                  <c:v>-3910.5320337885159</c:v>
                </c:pt>
                <c:pt idx="554">
                  <c:v>-3914.6507991587901</c:v>
                </c:pt>
                <c:pt idx="555">
                  <c:v>-3918.9433703555501</c:v>
                </c:pt>
                <c:pt idx="556">
                  <c:v>-3923.3822549368156</c:v>
                </c:pt>
                <c:pt idx="557">
                  <c:v>-3927.9382832336223</c:v>
                </c:pt>
                <c:pt idx="558">
                  <c:v>-3932.5806511267615</c:v>
                </c:pt>
                <c:pt idx="559">
                  <c:v>-3937.2769652692691</c:v>
                </c:pt>
                <c:pt idx="560">
                  <c:v>-3941.9932906971694</c:v>
                </c:pt>
                <c:pt idx="561">
                  <c:v>-3946.6942007680327</c:v>
                </c:pt>
                <c:pt idx="562">
                  <c:v>-3951.3428293638499</c:v>
                </c:pt>
                <c:pt idx="563">
                  <c:v>-3955.9009252918991</c:v>
                </c:pt>
                <c:pt idx="564">
                  <c:v>-3960.3289088144165</c:v>
                </c:pt>
                <c:pt idx="565">
                  <c:v>-3964.5859302351791</c:v>
                </c:pt>
                <c:pt idx="566">
                  <c:v>-3968.6299304684658</c:v>
                </c:pt>
                <c:pt idx="567">
                  <c:v>-3972.4177035133175</c:v>
                </c:pt>
                <c:pt idx="568">
                  <c:v>-3975.9049607535512</c:v>
                </c:pt>
                <c:pt idx="569">
                  <c:v>-3979.046397001634</c:v>
                </c:pt>
                <c:pt idx="570">
                  <c:v>-3981.7957582022914</c:v>
                </c:pt>
                <c:pt idx="571">
                  <c:v>-3984.1059107095261</c:v>
                </c:pt>
                <c:pt idx="572">
                  <c:v>-3985.9289120487319</c:v>
                </c:pt>
                <c:pt idx="573">
                  <c:v>-3987.2160830736102</c:v>
                </c:pt>
                <c:pt idx="574">
                  <c:v>-3987.9180814257975</c:v>
                </c:pt>
                <c:pt idx="575">
                  <c:v>-3987.9849762033964</c:v>
                </c:pt>
                <c:pt idx="576">
                  <c:v>-3987.3663237429992</c:v>
                </c:pt>
                <c:pt idx="577">
                  <c:v>-3986.0112444183228</c:v>
                </c:pt>
                <c:pt idx="578">
                  <c:v>-3983.8685003572155</c:v>
                </c:pt>
                <c:pt idx="579">
                  <c:v>-3980.8865739775656</c:v>
                </c:pt>
                <c:pt idx="580">
                  <c:v>-3977.0137472415022</c:v>
                </c:pt>
                <c:pt idx="581">
                  <c:v>-3972.1981815263357</c:v>
                </c:pt>
                <c:pt idx="582">
                  <c:v>-3966.387998009754</c:v>
                </c:pt>
                <c:pt idx="583">
                  <c:v>-3959.5313584661276</c:v>
                </c:pt>
                <c:pt idx="584">
                  <c:v>-3951.5765463700991</c:v>
                </c:pt>
                <c:pt idx="585">
                  <c:v>-3942.4720482031976</c:v>
                </c:pt>
                <c:pt idx="586">
                  <c:v>-3932.1666348588292</c:v>
                </c:pt>
                <c:pt idx="587">
                  <c:v>-3920.609443040797</c:v>
                </c:pt>
                <c:pt idx="588">
                  <c:v>-3907.7500565503883</c:v>
                </c:pt>
                <c:pt idx="589">
                  <c:v>-3893.5385873571181</c:v>
                </c:pt>
                <c:pt idx="590">
                  <c:v>-3877.9257563483575</c:v>
                </c:pt>
                <c:pt idx="591">
                  <c:v>-3860.8629736534008</c:v>
                </c:pt>
                <c:pt idx="592">
                  <c:v>-3842.3024184379133</c:v>
                </c:pt>
                <c:pt idx="593">
                  <c:v>-3822.1971180652849</c:v>
                </c:pt>
                <c:pt idx="594">
                  <c:v>-3800.5010265220599</c:v>
                </c:pt>
                <c:pt idx="595">
                  <c:v>-3777.1691020054614</c:v>
                </c:pt>
                <c:pt idx="596">
                  <c:v>-3752.1573835718978</c:v>
                </c:pt>
                <c:pt idx="597">
                  <c:v>-3725.4230667464903</c:v>
                </c:pt>
                <c:pt idx="598">
                  <c:v>-3696.9245779947246</c:v>
                </c:pt>
                <c:pt idx="599">
                  <c:v>-3666.6216479587479</c:v>
                </c:pt>
                <c:pt idx="600">
                  <c:v>-3634.475383362168</c:v>
                </c:pt>
                <c:pt idx="601">
                  <c:v>-3600.4483374888114</c:v>
                </c:pt>
                <c:pt idx="602">
                  <c:v>-3564.5045791425432</c:v>
                </c:pt>
                <c:pt idx="603">
                  <c:v>-3526.6097599969853</c:v>
                </c:pt>
                <c:pt idx="604">
                  <c:v>-3486.7311802459521</c:v>
                </c:pt>
                <c:pt idx="605">
                  <c:v>-3444.8378524673221</c:v>
                </c:pt>
                <c:pt idx="606">
                  <c:v>-3400.9005636152579</c:v>
                </c:pt>
                <c:pt idx="607">
                  <c:v>-3354.8919350578171</c:v>
                </c:pt>
                <c:pt idx="608">
                  <c:v>-3306.7864805794047</c:v>
                </c:pt>
                <c:pt idx="609">
                  <c:v>-3256.5606622698724</c:v>
                </c:pt>
                <c:pt idx="610">
                  <c:v>-3204.1929442246069</c:v>
                </c:pt>
                <c:pt idx="611">
                  <c:v>-3149.6638439825638</c:v>
                </c:pt>
                <c:pt idx="612">
                  <c:v>-3092.9559816318915</c:v>
                </c:pt>
                <c:pt idx="613">
                  <c:v>-3034.0541265156126</c:v>
                </c:pt>
                <c:pt idx="614">
                  <c:v>-2972.9452414726516</c:v>
                </c:pt>
                <c:pt idx="615">
                  <c:v>-2909.6185245525235</c:v>
                </c:pt>
                <c:pt idx="616">
                  <c:v>-2844.0654481449351</c:v>
                </c:pt>
                <c:pt idx="617">
                  <c:v>-2776.2797954687785</c:v>
                </c:pt>
                <c:pt idx="618">
                  <c:v>-2706.2576943680679</c:v>
                </c:pt>
                <c:pt idx="619">
                  <c:v>-2633.9976483656642</c:v>
                </c:pt>
                <c:pt idx="620">
                  <c:v>-2559.500564928966</c:v>
                </c:pt>
                <c:pt idx="621">
                  <c:v>-2482.7697809049937</c:v>
                </c:pt>
                <c:pt idx="622">
                  <c:v>-2403.8110850858975</c:v>
                </c:pt>
                <c:pt idx="623">
                  <c:v>-2322.6327378691985</c:v>
                </c:pt>
                <c:pt idx="624">
                  <c:v>-2239.2454879807383</c:v>
                </c:pt>
                <c:pt idx="625">
                  <c:v>-2153.6625862317273</c:v>
                </c:pt>
                <c:pt idx="626">
                  <c:v>-2065.8997962850381</c:v>
                </c:pt>
                <c:pt idx="627">
                  <c:v>-1975.9754024093681</c:v>
                </c:pt>
                <c:pt idx="628">
                  <c:v>-1883.910214203627</c:v>
                </c:pt>
                <c:pt idx="629">
                  <c:v>-1789.7275682776024</c:v>
                </c:pt>
                <c:pt idx="630">
                  <c:v>-1693.4533268785376</c:v>
                </c:pt>
                <c:pt idx="631">
                  <c:v>-1595.1158734571598</c:v>
                </c:pt>
                <c:pt idx="632">
                  <c:v>-1494.7461051702239</c:v>
                </c:pt>
                <c:pt idx="633">
                  <c:v>-1392.3774223205346</c:v>
                </c:pt>
                <c:pt idx="634">
                  <c:v>-1288.0457147389552</c:v>
                </c:pt>
                <c:pt idx="635">
                  <c:v>-1181.7893451168745</c:v>
                </c:pt>
                <c:pt idx="636">
                  <c:v>-1073.6491293011077</c:v>
                </c:pt>
                <c:pt idx="637">
                  <c:v>-963.66831356702289</c:v>
                </c:pt>
                <c:pt idx="638">
                  <c:v>-851.89254888940502</c:v>
                </c:pt>
                <c:pt idx="639">
                  <c:v>-738.3698622340861</c:v>
                </c:pt>
                <c:pt idx="640">
                  <c:v>-623.1506248972521</c:v>
                </c:pt>
                <c:pt idx="641">
                  <c:v>-506.28751792271544</c:v>
                </c:pt>
                <c:pt idx="642">
                  <c:v>-387.83549463120926</c:v>
                </c:pt>
                <c:pt idx="643">
                  <c:v>-267.8517402991144</c:v>
                </c:pt>
                <c:pt idx="644">
                  <c:v>-146.39562902775799</c:v>
                </c:pt>
                <c:pt idx="645">
                  <c:v>-23.528677847650851</c:v>
                </c:pt>
                <c:pt idx="646">
                  <c:v>100.68550189443643</c:v>
                </c:pt>
                <c:pt idx="647">
                  <c:v>226.18125581432781</c:v>
                </c:pt>
                <c:pt idx="648">
                  <c:v>352.89094038083164</c:v>
                </c:pt>
                <c:pt idx="649">
                  <c:v>480.74497935982879</c:v>
                </c:pt>
                <c:pt idx="650">
                  <c:v>609.67192275131129</c:v>
                </c:pt>
                <c:pt idx="651">
                  <c:v>739.5985081553473</c:v>
                </c:pt>
                <c:pt idx="652">
                  <c:v>870.44972450014097</c:v>
                </c:pt>
                <c:pt idx="653">
                  <c:v>1002.1488780621906</c:v>
                </c:pt>
                <c:pt idx="654">
                  <c:v>1134.6176607059328</c:v>
                </c:pt>
                <c:pt idx="655">
                  <c:v>1267.7762202673794</c:v>
                </c:pt>
                <c:pt idx="656">
                  <c:v>1401.5432330035826</c:v>
                </c:pt>
                <c:pt idx="657">
                  <c:v>1535.8359780273267</c:v>
                </c:pt>
                <c:pt idx="658">
                  <c:v>1670.5704136437312</c:v>
                </c:pt>
                <c:pt idx="659">
                  <c:v>1805.66125550332</c:v>
                </c:pt>
                <c:pt idx="660">
                  <c:v>1941.0220564836306</c:v>
                </c:pt>
                <c:pt idx="661">
                  <c:v>2076.565288209481</c:v>
                </c:pt>
                <c:pt idx="662">
                  <c:v>2212.2024241196777</c:v>
                </c:pt>
                <c:pt idx="663">
                  <c:v>2347.8440239862425</c:v>
                </c:pt>
                <c:pt idx="664">
                  <c:v>2483.3998197902765</c:v>
                </c:pt>
                <c:pt idx="665">
                  <c:v>2618.7788028568052</c:v>
                </c:pt>
                <c:pt idx="666">
                  <c:v>2753.8893121495366</c:v>
                </c:pt>
                <c:pt idx="667">
                  <c:v>2888.6391236246809</c:v>
                </c:pt>
                <c:pt idx="668">
                  <c:v>3022.9355405418769</c:v>
                </c:pt>
                <c:pt idx="669">
                  <c:v>3156.6854846288484</c:v>
                </c:pt>
                <c:pt idx="670">
                  <c:v>3289.7955879954397</c:v>
                </c:pt>
                <c:pt idx="671">
                  <c:v>3422.1722856914653</c:v>
                </c:pt>
                <c:pt idx="672">
                  <c:v>3553.721908802167</c:v>
                </c:pt>
                <c:pt idx="673">
                  <c:v>3684.3507779741894</c:v>
                </c:pt>
                <c:pt idx="674">
                  <c:v>3813.9652972643553</c:v>
                </c:pt>
                <c:pt idx="675">
                  <c:v>3942.4720482031958</c:v>
                </c:pt>
                <c:pt idx="676">
                  <c:v>4069.7778839645698</c:v>
                </c:pt>
                <c:pt idx="677">
                  <c:v>4195.7900235327379</c:v>
                </c:pt>
                <c:pt idx="678">
                  <c:v>4320.4161457579712</c:v>
                </c:pt>
                <c:pt idx="679">
                  <c:v>4443.5644831919853</c:v>
                </c:pt>
                <c:pt idx="680">
                  <c:v>4565.1439155944163</c:v>
                </c:pt>
                <c:pt idx="681">
                  <c:v>4685.0640630021144</c:v>
                </c:pt>
                <c:pt idx="682">
                  <c:v>4803.2353782532555</c:v>
                </c:pt>
                <c:pt idx="683">
                  <c:v>4919.5692388589232</c:v>
                </c:pt>
                <c:pt idx="684">
                  <c:v>5033.9780381155197</c:v>
                </c:pt>
                <c:pt idx="685">
                  <c:v>5146.3752753520494</c:v>
                </c:pt>
                <c:pt idx="686">
                  <c:v>5256.6756452074223</c:v>
                </c:pt>
                <c:pt idx="687">
                  <c:v>5364.7951258338535</c:v>
                </c:pt>
                <c:pt idx="688">
                  <c:v>5470.6510659237765</c:v>
                </c:pt>
                <c:pt idx="689">
                  <c:v>5574.1622704587899</c:v>
                </c:pt>
                <c:pt idx="690">
                  <c:v>5675.2490850808244</c:v>
                </c:pt>
                <c:pt idx="691">
                  <c:v>5773.8334789871296</c:v>
                </c:pt>
                <c:pt idx="692">
                  <c:v>5869.8391262523592</c:v>
                </c:pt>
                <c:pt idx="693">
                  <c:v>5963.1914854829729</c:v>
                </c:pt>
                <c:pt idx="694">
                  <c:v>6053.8178777108315</c:v>
                </c:pt>
                <c:pt idx="695">
                  <c:v>6141.6475624351233</c:v>
                </c:pt>
                <c:pt idx="696">
                  <c:v>6226.6118117237402</c:v>
                </c:pt>
                <c:pt idx="697">
                  <c:v>6308.6439822875236</c:v>
                </c:pt>
                <c:pt idx="698">
                  <c:v>6387.6795854431093</c:v>
                </c:pt>
                <c:pt idx="699">
                  <c:v>6463.6563548825561</c:v>
                </c:pt>
                <c:pt idx="700">
                  <c:v>6536.5143121704696</c:v>
                </c:pt>
                <c:pt idx="701">
                  <c:v>6606.1958298920008</c:v>
                </c:pt>
                <c:pt idx="702">
                  <c:v>6672.6456923778187</c:v>
                </c:pt>
                <c:pt idx="703">
                  <c:v>6735.8111539349029</c:v>
                </c:pt>
                <c:pt idx="704">
                  <c:v>6795.6419945150346</c:v>
                </c:pt>
                <c:pt idx="705">
                  <c:v>6852.090572755722</c:v>
                </c:pt>
                <c:pt idx="706">
                  <c:v>6905.1118763314817</c:v>
                </c:pt>
                <c:pt idx="707">
                  <c:v>6954.6635695564055</c:v>
                </c:pt>
                <c:pt idx="708">
                  <c:v>7000.7060381822794</c:v>
                </c:pt>
                <c:pt idx="709">
                  <c:v>7043.2024313396814</c:v>
                </c:pt>
                <c:pt idx="710">
                  <c:v>7082.1187005729644</c:v>
                </c:pt>
                <c:pt idx="711">
                  <c:v>7117.4236359232718</c:v>
                </c:pt>
                <c:pt idx="712">
                  <c:v>7149.0888990173171</c:v>
                </c:pt>
                <c:pt idx="713">
                  <c:v>7177.0890531231007</c:v>
                </c:pt>
                <c:pt idx="714">
                  <c:v>7201.4015901373186</c:v>
                </c:pt>
                <c:pt idx="715">
                  <c:v>7222.006954472783</c:v>
                </c:pt>
                <c:pt idx="716">
                  <c:v>7238.888563817849</c:v>
                </c:pt>
                <c:pt idx="717">
                  <c:v>7252.0328267434752</c:v>
                </c:pt>
                <c:pt idx="718">
                  <c:v>7261.4291571372687</c:v>
                </c:pt>
                <c:pt idx="719">
                  <c:v>7267.0699854475597</c:v>
                </c:pt>
              </c:numCache>
            </c:numRef>
          </c:yVal>
          <c:smooth val="1"/>
          <c:extLst>
            <c:ext xmlns:c16="http://schemas.microsoft.com/office/drawing/2014/chart" uri="{C3380CC4-5D6E-409C-BE32-E72D297353CC}">
              <c16:uniqueId val="{00000000-9D2F-4ADC-ACB3-970FCE6C6A84}"/>
            </c:ext>
          </c:extLst>
        </c:ser>
        <c:ser>
          <c:idx val="1"/>
          <c:order val="1"/>
          <c:tx>
            <c:v>9000 RPM</c:v>
          </c:tx>
          <c:spPr>
            <a:ln w="19050" cap="rnd">
              <a:solidFill>
                <a:schemeClr val="accent2"/>
              </a:solidFill>
              <a:round/>
            </a:ln>
            <a:effectLst/>
          </c:spPr>
          <c:marker>
            <c:symbol val="none"/>
          </c:marker>
          <c:xVal>
            <c:numRef>
              <c:f>'Cycle 9000'!$A$2:$A$721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'Cycle 9000'!$J$2:$J$721</c:f>
              <c:numCache>
                <c:formatCode>General</c:formatCode>
                <c:ptCount val="720"/>
                <c:pt idx="0">
                  <c:v>16355.139225129753</c:v>
                </c:pt>
                <c:pt idx="1">
                  <c:v>16350.90746725701</c:v>
                </c:pt>
                <c:pt idx="2">
                  <c:v>16338.215603558858</c:v>
                </c:pt>
                <c:pt idx="3">
                  <c:v>16317.073860172819</c:v>
                </c:pt>
                <c:pt idx="4">
                  <c:v>16287.499268590163</c:v>
                </c:pt>
                <c:pt idx="5">
                  <c:v>16249.515647563765</c:v>
                </c:pt>
                <c:pt idx="6">
                  <c:v>16203.153577808967</c:v>
                </c:pt>
                <c:pt idx="7">
                  <c:v>16148.45036952698</c:v>
                </c:pt>
                <c:pt idx="8">
                  <c:v>16085.450022788964</c:v>
                </c:pt>
                <c:pt idx="9">
                  <c:v>16014.203180827362</c:v>
                </c:pt>
                <c:pt idx="10">
                  <c:v>15934.76707628917</c:v>
                </c:pt>
                <c:pt idx="11">
                  <c:v>15847.205470514287</c:v>
                </c:pt>
                <c:pt idx="12">
                  <c:v>15751.588585910129</c:v>
                </c:pt>
                <c:pt idx="13">
                  <c:v>15647.993031501916</c:v>
                </c:pt>
                <c:pt idx="14">
                  <c:v>15536.501721745833</c:v>
                </c:pt>
                <c:pt idx="15">
                  <c:v>15417.203788700377</c:v>
                </c:pt>
                <c:pt idx="16">
                  <c:v>15290.19448765883</c:v>
                </c:pt>
                <c:pt idx="17">
                  <c:v>15155.575096353534</c:v>
                </c:pt>
                <c:pt idx="18">
                  <c:v>15013.452807850095</c:v>
                </c:pt>
                <c:pt idx="19">
                  <c:v>14863.940617257007</c:v>
                </c:pt>
                <c:pt idx="20">
                  <c:v>14707.157202383556</c:v>
                </c:pt>
                <c:pt idx="21">
                  <c:v>14543.226798485754</c:v>
                </c:pt>
                <c:pt idx="22">
                  <c:v>14372.279067247</c:v>
                </c:pt>
                <c:pt idx="23">
                  <c:v>14194.448960146925</c:v>
                </c:pt>
                <c:pt idx="24">
                  <c:v>14009.876576378414</c:v>
                </c:pt>
                <c:pt idx="25">
                  <c:v>13818.707015479033</c:v>
                </c:pt>
                <c:pt idx="26">
                  <c:v>13621.090224849373</c:v>
                </c:pt>
                <c:pt idx="27">
                  <c:v>13417.180842336695</c:v>
                </c:pt>
                <c:pt idx="28">
                  <c:v>13207.138034067813</c:v>
                </c:pt>
                <c:pt idx="29">
                  <c:v>12991.125327721042</c:v>
                </c:pt>
                <c:pt idx="30">
                  <c:v>12769.31044143186</c:v>
                </c:pt>
                <c:pt idx="31">
                  <c:v>12541.86510853228</c:v>
                </c:pt>
                <c:pt idx="32">
                  <c:v>12308.964898328499</c:v>
                </c:pt>
                <c:pt idx="33">
                  <c:v>12070.789033126171</c:v>
                </c:pt>
                <c:pt idx="34">
                  <c:v>11827.520201716698</c:v>
                </c:pt>
                <c:pt idx="35">
                  <c:v>11579.34436954211</c:v>
                </c:pt>
                <c:pt idx="36">
                  <c:v>11326.45058575992</c:v>
                </c:pt>
                <c:pt idx="37">
                  <c:v>11069.030787432579</c:v>
                </c:pt>
                <c:pt idx="38">
                  <c:v>10807.279601069826</c:v>
                </c:pt>
                <c:pt idx="39">
                  <c:v>10541.394141754758</c:v>
                </c:pt>
                <c:pt idx="40">
                  <c:v>10271.573810087441</c:v>
                </c:pt>
                <c:pt idx="41">
                  <c:v>9998.020087181967</c:v>
                </c:pt>
                <c:pt idx="42">
                  <c:v>9720.9363279554382</c:v>
                </c:pt>
                <c:pt idx="43">
                  <c:v>9440.5275529486607</c:v>
                </c:pt>
                <c:pt idx="44">
                  <c:v>9157.0002389202837</c:v>
                </c:pt>
                <c:pt idx="45">
                  <c:v>8870.5621084571903</c:v>
                </c:pt>
                <c:pt idx="46">
                  <c:v>8581.4219188448005</c:v>
                </c:pt>
                <c:pt idx="47">
                  <c:v>8289.7892504419251</c:v>
                </c:pt>
                <c:pt idx="48">
                  <c:v>7995.8742948048766</c:v>
                </c:pt>
                <c:pt idx="49">
                  <c:v>7699.8876428057965</c:v>
                </c:pt>
                <c:pt idx="50">
                  <c:v>7402.040072989741</c:v>
                </c:pt>
                <c:pt idx="51">
                  <c:v>7102.5423404149105</c:v>
                </c:pt>
                <c:pt idx="52">
                  <c:v>6801.6049662192236</c:v>
                </c:pt>
                <c:pt idx="53">
                  <c:v>6499.4380281555323</c:v>
                </c:pt>
                <c:pt idx="54">
                  <c:v>6196.2509523364588</c:v>
                </c:pt>
                <c:pt idx="55">
                  <c:v>5892.2523064278112</c:v>
                </c:pt>
                <c:pt idx="56">
                  <c:v>5587.6495945281222</c:v>
                </c:pt>
                <c:pt idx="57">
                  <c:v>5282.6490539690458</c:v>
                </c:pt>
                <c:pt idx="58">
                  <c:v>4977.455454269274</c:v>
                </c:pt>
                <c:pt idx="59">
                  <c:v>4672.2718984713347</c:v>
                </c:pt>
                <c:pt idx="60">
                  <c:v>4367.2996270881695</c:v>
                </c:pt>
                <c:pt idx="61">
                  <c:v>4062.7378248824693</c:v>
                </c:pt>
                <c:pt idx="62">
                  <c:v>3758.7834306983955</c:v>
                </c:pt>
                <c:pt idx="63">
                  <c:v>3455.6309505614845</c:v>
                </c:pt>
                <c:pt idx="64">
                  <c:v>3153.4722742580611</c:v>
                </c:pt>
                <c:pt idx="65">
                  <c:v>2852.4964956016038</c:v>
                </c:pt>
                <c:pt idx="66">
                  <c:v>2552.889736588349</c:v>
                </c:pt>
                <c:pt idx="67">
                  <c:v>2254.8349756399293</c:v>
                </c:pt>
                <c:pt idx="68">
                  <c:v>1958.5118801253172</c:v>
                </c:pt>
                <c:pt idx="69">
                  <c:v>1664.0966433495312</c:v>
                </c:pt>
                <c:pt idx="70">
                  <c:v>1371.7618261904499</c:v>
                </c:pt>
                <c:pt idx="71">
                  <c:v>1081.6762035596146</c:v>
                </c:pt>
                <c:pt idx="72">
                  <c:v>794.00461585687094</c:v>
                </c:pt>
                <c:pt idx="73">
                  <c:v>508.9078255822381</c:v>
                </c:pt>
                <c:pt idx="74">
                  <c:v>226.54237926248186</c:v>
                </c:pt>
                <c:pt idx="75">
                  <c:v>-52.939525157215215</c:v>
                </c:pt>
                <c:pt idx="76">
                  <c:v>-329.39016531245545</c:v>
                </c:pt>
                <c:pt idx="77">
                  <c:v>-602.66641567300769</c:v>
                </c:pt>
                <c:pt idx="78">
                  <c:v>-872.6298629202206</c:v>
                </c:pt>
                <c:pt idx="79">
                  <c:v>-1139.1469153261098</c:v>
                </c:pt>
                <c:pt idx="80">
                  <c:v>-1402.0889060188176</c:v>
                </c:pt>
                <c:pt idx="81">
                  <c:v>-1661.3321900266949</c:v>
                </c:pt>
                <c:pt idx="82">
                  <c:v>-1916.758235001161</c:v>
                </c:pt>
                <c:pt idx="83">
                  <c:v>-2168.2537055258022</c:v>
                </c:pt>
                <c:pt idx="84">
                  <c:v>-2415.7105409274927</c:v>
                </c:pt>
                <c:pt idx="85">
                  <c:v>-2659.0260265129687</c:v>
                </c:pt>
                <c:pt idx="86">
                  <c:v>-2898.1028581626492</c:v>
                </c:pt>
                <c:pt idx="87">
                  <c:v>-3132.8492002212038</c:v>
                </c:pt>
                <c:pt idx="88">
                  <c:v>-3363.1787366330054</c:v>
                </c:pt>
                <c:pt idx="89">
                  <c:v>-3589.01071527861</c:v>
                </c:pt>
                <c:pt idx="90">
                  <c:v>-3810.2699854767111</c:v>
                </c:pt>
                <c:pt idx="91">
                  <c:v>-4026.8870286246056</c:v>
                </c:pt>
                <c:pt idx="92">
                  <c:v>-4238.7979819581615</c:v>
                </c:pt>
                <c:pt idx="93">
                  <c:v>-4445.944655421079</c:v>
                </c:pt>
                <c:pt idx="94">
                  <c:v>-4648.2745416413372</c:v>
                </c:pt>
                <c:pt idx="95">
                  <c:v>-4845.7408190213873</c:v>
                </c:pt>
                <c:pt idx="96">
                  <c:v>-5038.3023479566618</c:v>
                </c:pt>
                <c:pt idx="97">
                  <c:v>-5225.9236602056972</c:v>
                </c:pt>
                <c:pt idx="98">
                  <c:v>-5408.5749414432703</c:v>
                </c:pt>
                <c:pt idx="99">
                  <c:v>-5586.2320070362366</c:v>
                </c:pt>
                <c:pt idx="100">
                  <c:v>-5758.8762710901747</c:v>
                </c:pt>
                <c:pt idx="101">
                  <c:v>-5926.4947088227455</c:v>
                </c:pt>
                <c:pt idx="102">
                  <c:v>-6089.0798123281529</c:v>
                </c:pt>
                <c:pt idx="103">
                  <c:v>-6246.6295398047523</c:v>
                </c:pt>
                <c:pt idx="104">
                  <c:v>-6399.1472583261057</c:v>
                </c:pt>
                <c:pt idx="105">
                  <c:v>-6546.6416802431795</c:v>
                </c:pt>
                <c:pt idx="106">
                  <c:v>-6689.1267933134659</c:v>
                </c:pt>
                <c:pt idx="107">
                  <c:v>-6826.6217846601294</c:v>
                </c:pt>
                <c:pt idx="108">
                  <c:v>-6959.1509586717566</c:v>
                </c:pt>
                <c:pt idx="109">
                  <c:v>-7086.7436489607699</c:v>
                </c:pt>
                <c:pt idx="110">
                  <c:v>-7209.4341245053674</c:v>
                </c:pt>
                <c:pt idx="111">
                  <c:v>-7327.2614901072156</c:v>
                </c:pt>
                <c:pt idx="112">
                  <c:v>-7440.2695813036626</c:v>
                </c:pt>
                <c:pt idx="113">
                  <c:v>-7548.5068538800888</c:v>
                </c:pt>
                <c:pt idx="114">
                  <c:v>-7652.026268134332</c:v>
                </c:pt>
                <c:pt idx="115">
                  <c:v>-7750.8851680514754</c:v>
                </c:pt>
                <c:pt idx="116">
                  <c:v>-7845.1451555533931</c:v>
                </c:pt>
                <c:pt idx="117">
                  <c:v>-7934.8719599932192</c:v>
                </c:pt>
                <c:pt idx="118">
                  <c:v>-8020.1353030707241</c:v>
                </c:pt>
                <c:pt idx="119">
                  <c:v>-8101.0087593498274</c:v>
                </c:pt>
                <c:pt idx="120">
                  <c:v>-8177.5696125648774</c:v>
                </c:pt>
                <c:pt idx="121">
                  <c:v>-8249.8987079071831</c:v>
                </c:pt>
                <c:pt idx="122">
                  <c:v>-8318.0803004881327</c:v>
                </c:pt>
                <c:pt idx="123">
                  <c:v>-8382.2019001796052</c:v>
                </c:pt>
                <c:pt idx="124">
                  <c:v>-8442.3541130367703</c:v>
                </c:pt>
                <c:pt idx="125">
                  <c:v>-8498.6304795122887</c:v>
                </c:pt>
                <c:pt idx="126">
                  <c:v>-8551.1273096746354</c:v>
                </c:pt>
                <c:pt idx="127">
                  <c:v>-8599.9435156468917</c:v>
                </c:pt>
                <c:pt idx="128">
                  <c:v>-8645.1804414853032</c:v>
                </c:pt>
                <c:pt idx="129">
                  <c:v>-8686.9416907201539</c:v>
                </c:pt>
                <c:pt idx="130">
                  <c:v>-8725.3329517838047</c:v>
                </c:pt>
                <c:pt idx="131">
                  <c:v>-8760.4618215535156</c:v>
                </c:pt>
                <c:pt idx="132">
                  <c:v>-8792.4376272383743</c:v>
                </c:pt>
                <c:pt idx="133">
                  <c:v>-8821.3712468417925</c:v>
                </c:pt>
                <c:pt idx="134">
                  <c:v>-8847.3749284323658</c:v>
                </c:pt>
                <c:pt idx="135">
                  <c:v>-8870.5621084571958</c:v>
                </c:pt>
                <c:pt idx="136">
                  <c:v>-8891.0472293327221</c:v>
                </c:pt>
                <c:pt idx="137">
                  <c:v>-8908.9455565487879</c:v>
                </c:pt>
                <c:pt idx="138">
                  <c:v>-8924.3729955219478</c:v>
                </c:pt>
                <c:pt idx="139">
                  <c:v>-8937.4459084342543</c:v>
                </c:pt>
                <c:pt idx="140">
                  <c:v>-8948.2809312933805</c:v>
                </c:pt>
                <c:pt idx="141">
                  <c:v>-8956.9947914495224</c:v>
                </c:pt>
                <c:pt idx="142">
                  <c:v>-8963.704125803737</c:v>
                </c:pt>
                <c:pt idx="143">
                  <c:v>-8968.5252999412278</c:v>
                </c:pt>
                <c:pt idx="144">
                  <c:v>-8971.5742284217504</c:v>
                </c:pt>
                <c:pt idx="145">
                  <c:v>-8972.9661964576444</c:v>
                </c:pt>
                <c:pt idx="146">
                  <c:v>-8972.815683208044</c:v>
                </c:pt>
                <c:pt idx="147">
                  <c:v>-8971.236186915623</c:v>
                </c:pt>
                <c:pt idx="148">
                  <c:v>-8968.3400521096482</c:v>
                </c:pt>
                <c:pt idx="149">
                  <c:v>-8964.2382990964361</c:v>
                </c:pt>
                <c:pt idx="150">
                  <c:v>-8959.0404559551571</c:v>
                </c:pt>
                <c:pt idx="151">
                  <c:v>-8952.8543932536777</c:v>
                </c:pt>
                <c:pt idx="152">
                  <c:v>-8945.7861616954906</c:v>
                </c:pt>
                <c:pt idx="153">
                  <c:v>-8937.9398329049673</c:v>
                </c:pt>
                <c:pt idx="154">
                  <c:v>-8929.4173435540488</c:v>
                </c:pt>
                <c:pt idx="155">
                  <c:v>-8920.3183430291538</c:v>
                </c:pt>
                <c:pt idx="156">
                  <c:v>-8910.7400448324388</c:v>
                </c:pt>
                <c:pt idx="157">
                  <c:v>-8900.7770819067719</c:v>
                </c:pt>
                <c:pt idx="158">
                  <c:v>-8890.5213660686622</c:v>
                </c:pt>
                <c:pt idx="159">
                  <c:v>-8880.0619517280738</c:v>
                </c:pt>
                <c:pt idx="160">
                  <c:v>-8869.4849040686313</c:v>
                </c:pt>
                <c:pt idx="161">
                  <c:v>-8858.8731718558556</c:v>
                </c:pt>
                <c:pt idx="162">
                  <c:v>-8848.3064650352153</c:v>
                </c:pt>
                <c:pt idx="163">
                  <c:v>-8837.8611372756495</c:v>
                </c:pt>
                <c:pt idx="164">
                  <c:v>-8827.6100736078388</c:v>
                </c:pt>
                <c:pt idx="165">
                  <c:v>-8817.622583299988</c:v>
                </c:pt>
                <c:pt idx="166">
                  <c:v>-8807.9642981072775</c:v>
                </c:pt>
                <c:pt idx="167">
                  <c:v>-8798.697076024162</c:v>
                </c:pt>
                <c:pt idx="168">
                  <c:v>-8789.8789106617605</c:v>
                </c:pt>
                <c:pt idx="169">
                  <c:v>-8781.563846365425</c:v>
                </c:pt>
                <c:pt idx="170">
                  <c:v>-8773.8018991801873</c:v>
                </c:pt>
                <c:pt idx="171">
                  <c:v>-8766.6389837644383</c:v>
                </c:pt>
                <c:pt idx="172">
                  <c:v>-8760.1168463445356</c:v>
                </c:pt>
                <c:pt idx="173">
                  <c:v>-8754.2730037954734</c:v>
                </c:pt>
                <c:pt idx="174">
                  <c:v>-8749.140688924821</c:v>
                </c:pt>
                <c:pt idx="175">
                  <c:v>-8744.7488020294131</c:v>
                </c:pt>
                <c:pt idx="176">
                  <c:v>-8741.1218687861801</c:v>
                </c:pt>
                <c:pt idx="177">
                  <c:v>-8738.280004530543</c:v>
                </c:pt>
                <c:pt idx="178">
                  <c:v>-8736.2388849676827</c:v>
                </c:pt>
                <c:pt idx="179">
                  <c:v>-8735.0097233537999</c:v>
                </c:pt>
                <c:pt idx="180">
                  <c:v>-8734.5992541763353</c:v>
                </c:pt>
                <c:pt idx="181">
                  <c:v>-8735.0097233537999</c:v>
                </c:pt>
                <c:pt idx="182">
                  <c:v>-8736.2388849676827</c:v>
                </c:pt>
                <c:pt idx="183">
                  <c:v>-8738.280004530543</c:v>
                </c:pt>
                <c:pt idx="184">
                  <c:v>-8741.1218687861801</c:v>
                </c:pt>
                <c:pt idx="185">
                  <c:v>-8744.7488020294131</c:v>
                </c:pt>
                <c:pt idx="186">
                  <c:v>-8749.140688924821</c:v>
                </c:pt>
                <c:pt idx="187">
                  <c:v>-8754.2730037954716</c:v>
                </c:pt>
                <c:pt idx="188">
                  <c:v>-8760.1168463445392</c:v>
                </c:pt>
                <c:pt idx="189">
                  <c:v>-8766.6389837644383</c:v>
                </c:pt>
                <c:pt idx="190">
                  <c:v>-8773.8018991801873</c:v>
                </c:pt>
                <c:pt idx="191">
                  <c:v>-8781.563846365425</c:v>
                </c:pt>
                <c:pt idx="192">
                  <c:v>-8789.8789106617587</c:v>
                </c:pt>
                <c:pt idx="193">
                  <c:v>-8798.6970760241584</c:v>
                </c:pt>
                <c:pt idx="194">
                  <c:v>-8807.9642981072775</c:v>
                </c:pt>
                <c:pt idx="195">
                  <c:v>-8817.622583299988</c:v>
                </c:pt>
                <c:pt idx="196">
                  <c:v>-8827.6100736078388</c:v>
                </c:pt>
                <c:pt idx="197">
                  <c:v>-8837.8611372756495</c:v>
                </c:pt>
                <c:pt idx="198">
                  <c:v>-8848.3064650352153</c:v>
                </c:pt>
                <c:pt idx="199">
                  <c:v>-8858.8731718558556</c:v>
                </c:pt>
                <c:pt idx="200">
                  <c:v>-8869.4849040686331</c:v>
                </c:pt>
                <c:pt idx="201">
                  <c:v>-8880.0619517280738</c:v>
                </c:pt>
                <c:pt idx="202">
                  <c:v>-8890.5213660686622</c:v>
                </c:pt>
                <c:pt idx="203">
                  <c:v>-8900.7770819067737</c:v>
                </c:pt>
                <c:pt idx="204">
                  <c:v>-8910.7400448324388</c:v>
                </c:pt>
                <c:pt idx="205">
                  <c:v>-8920.3183430291538</c:v>
                </c:pt>
                <c:pt idx="206">
                  <c:v>-8929.4173435540488</c:v>
                </c:pt>
                <c:pt idx="207">
                  <c:v>-8937.9398329049673</c:v>
                </c:pt>
                <c:pt idx="208">
                  <c:v>-8945.7861616954906</c:v>
                </c:pt>
                <c:pt idx="209">
                  <c:v>-8952.8543932536777</c:v>
                </c:pt>
                <c:pt idx="210">
                  <c:v>-8959.0404559551571</c:v>
                </c:pt>
                <c:pt idx="211">
                  <c:v>-8964.2382990964361</c:v>
                </c:pt>
                <c:pt idx="212">
                  <c:v>-8968.3400521096482</c:v>
                </c:pt>
                <c:pt idx="213">
                  <c:v>-8971.236186915623</c:v>
                </c:pt>
                <c:pt idx="214">
                  <c:v>-8972.815683208044</c:v>
                </c:pt>
                <c:pt idx="215">
                  <c:v>-8972.9661964576444</c:v>
                </c:pt>
                <c:pt idx="216">
                  <c:v>-8971.5742284217504</c:v>
                </c:pt>
                <c:pt idx="217">
                  <c:v>-8968.5252999412278</c:v>
                </c:pt>
                <c:pt idx="218">
                  <c:v>-8963.704125803737</c:v>
                </c:pt>
                <c:pt idx="219">
                  <c:v>-8956.9947914495224</c:v>
                </c:pt>
                <c:pt idx="220">
                  <c:v>-8948.2809312933823</c:v>
                </c:pt>
                <c:pt idx="221">
                  <c:v>-8937.4459084342561</c:v>
                </c:pt>
                <c:pt idx="222">
                  <c:v>-8924.3729955219478</c:v>
                </c:pt>
                <c:pt idx="223">
                  <c:v>-8908.9455565487879</c:v>
                </c:pt>
                <c:pt idx="224">
                  <c:v>-8891.0472293327221</c:v>
                </c:pt>
                <c:pt idx="225">
                  <c:v>-8870.5621084571958</c:v>
                </c:pt>
                <c:pt idx="226">
                  <c:v>-8847.3749284323658</c:v>
                </c:pt>
                <c:pt idx="227">
                  <c:v>-8821.3712468417925</c:v>
                </c:pt>
                <c:pt idx="228">
                  <c:v>-8792.4376272383743</c:v>
                </c:pt>
                <c:pt idx="229">
                  <c:v>-8760.4618215535156</c:v>
                </c:pt>
                <c:pt idx="230">
                  <c:v>-8725.3329517838065</c:v>
                </c:pt>
                <c:pt idx="231">
                  <c:v>-8686.9416907201503</c:v>
                </c:pt>
                <c:pt idx="232">
                  <c:v>-8645.1804414853068</c:v>
                </c:pt>
                <c:pt idx="233">
                  <c:v>-8599.9435156468917</c:v>
                </c:pt>
                <c:pt idx="234">
                  <c:v>-8551.1273096746354</c:v>
                </c:pt>
                <c:pt idx="235">
                  <c:v>-8498.6304795122869</c:v>
                </c:pt>
                <c:pt idx="236">
                  <c:v>-8442.3541130367703</c:v>
                </c:pt>
                <c:pt idx="237">
                  <c:v>-8382.2019001796052</c:v>
                </c:pt>
                <c:pt idx="238">
                  <c:v>-8318.0803004881309</c:v>
                </c:pt>
                <c:pt idx="239">
                  <c:v>-8249.8987079071831</c:v>
                </c:pt>
                <c:pt idx="240">
                  <c:v>-8177.5696125648747</c:v>
                </c:pt>
                <c:pt idx="241">
                  <c:v>-8101.0087593498274</c:v>
                </c:pt>
                <c:pt idx="242">
                  <c:v>-8020.1353030707251</c:v>
                </c:pt>
                <c:pt idx="243">
                  <c:v>-7934.8719599932183</c:v>
                </c:pt>
                <c:pt idx="244">
                  <c:v>-7845.1451555533904</c:v>
                </c:pt>
                <c:pt idx="245">
                  <c:v>-7750.8851680514763</c:v>
                </c:pt>
                <c:pt idx="246">
                  <c:v>-7652.026268134332</c:v>
                </c:pt>
                <c:pt idx="247">
                  <c:v>-7548.5068538800888</c:v>
                </c:pt>
                <c:pt idx="248">
                  <c:v>-7440.2695813036598</c:v>
                </c:pt>
                <c:pt idx="249">
                  <c:v>-7327.2614901072129</c:v>
                </c:pt>
                <c:pt idx="250">
                  <c:v>-7209.4341245053674</c:v>
                </c:pt>
                <c:pt idx="251">
                  <c:v>-7086.7436489607699</c:v>
                </c:pt>
                <c:pt idx="252">
                  <c:v>-6959.1509586717566</c:v>
                </c:pt>
                <c:pt idx="253">
                  <c:v>-6826.6217846601267</c:v>
                </c:pt>
                <c:pt idx="254">
                  <c:v>-6689.1267933134677</c:v>
                </c:pt>
                <c:pt idx="255">
                  <c:v>-6546.6416802431822</c:v>
                </c:pt>
                <c:pt idx="256">
                  <c:v>-6399.1472583261057</c:v>
                </c:pt>
                <c:pt idx="257">
                  <c:v>-6246.6295398047505</c:v>
                </c:pt>
                <c:pt idx="258">
                  <c:v>-6089.0798123281493</c:v>
                </c:pt>
                <c:pt idx="259">
                  <c:v>-5926.4947088227473</c:v>
                </c:pt>
                <c:pt idx="260">
                  <c:v>-5758.8762710901738</c:v>
                </c:pt>
                <c:pt idx="261">
                  <c:v>-5586.2320070362357</c:v>
                </c:pt>
                <c:pt idx="262">
                  <c:v>-5408.5749414432648</c:v>
                </c:pt>
                <c:pt idx="263">
                  <c:v>-5225.9236602056999</c:v>
                </c:pt>
                <c:pt idx="264">
                  <c:v>-5038.3023479566637</c:v>
                </c:pt>
                <c:pt idx="265">
                  <c:v>-4845.7408190213864</c:v>
                </c:pt>
                <c:pt idx="266">
                  <c:v>-4648.2745416413336</c:v>
                </c:pt>
                <c:pt idx="267">
                  <c:v>-4445.9446554210735</c:v>
                </c:pt>
                <c:pt idx="268">
                  <c:v>-4238.7979819581633</c:v>
                </c:pt>
                <c:pt idx="269">
                  <c:v>-4026.8870286246056</c:v>
                </c:pt>
                <c:pt idx="270">
                  <c:v>-3810.2699854767079</c:v>
                </c:pt>
                <c:pt idx="271">
                  <c:v>-3589.010715278604</c:v>
                </c:pt>
                <c:pt idx="272">
                  <c:v>-3363.1787366330082</c:v>
                </c:pt>
                <c:pt idx="273">
                  <c:v>-3132.8492002212038</c:v>
                </c:pt>
                <c:pt idx="274">
                  <c:v>-2898.1028581626488</c:v>
                </c:pt>
                <c:pt idx="275">
                  <c:v>-2659.026026512965</c:v>
                </c:pt>
                <c:pt idx="276">
                  <c:v>-2415.7105409274859</c:v>
                </c:pt>
                <c:pt idx="277">
                  <c:v>-2168.2537055258044</c:v>
                </c:pt>
                <c:pt idx="278">
                  <c:v>-1916.758235001161</c:v>
                </c:pt>
                <c:pt idx="279">
                  <c:v>-1661.332190026691</c:v>
                </c:pt>
                <c:pt idx="280">
                  <c:v>-1402.0889060188108</c:v>
                </c:pt>
                <c:pt idx="281">
                  <c:v>-1139.146915326113</c:v>
                </c:pt>
                <c:pt idx="282">
                  <c:v>-872.62986292022038</c:v>
                </c:pt>
                <c:pt idx="283">
                  <c:v>-602.66641567300769</c:v>
                </c:pt>
                <c:pt idx="284">
                  <c:v>-329.39016531245221</c:v>
                </c:pt>
                <c:pt idx="285">
                  <c:v>-52.939525157207463</c:v>
                </c:pt>
                <c:pt idx="286">
                  <c:v>226.54237926247862</c:v>
                </c:pt>
                <c:pt idx="287">
                  <c:v>508.90782558223873</c:v>
                </c:pt>
                <c:pt idx="288">
                  <c:v>794.00461585687469</c:v>
                </c:pt>
                <c:pt idx="289">
                  <c:v>1081.6762035596223</c:v>
                </c:pt>
                <c:pt idx="290">
                  <c:v>1371.7618261904472</c:v>
                </c:pt>
                <c:pt idx="291">
                  <c:v>1664.0966433495319</c:v>
                </c:pt>
                <c:pt idx="292">
                  <c:v>1958.5118801253175</c:v>
                </c:pt>
                <c:pt idx="293">
                  <c:v>2254.834975639933</c:v>
                </c:pt>
                <c:pt idx="294">
                  <c:v>2552.8897365883572</c:v>
                </c:pt>
                <c:pt idx="295">
                  <c:v>2852.4964956016006</c:v>
                </c:pt>
                <c:pt idx="296">
                  <c:v>3153.472274258062</c:v>
                </c:pt>
                <c:pt idx="297">
                  <c:v>3455.6309505614895</c:v>
                </c:pt>
                <c:pt idx="298">
                  <c:v>3758.783430698405</c:v>
                </c:pt>
                <c:pt idx="299">
                  <c:v>4062.7378248824662</c:v>
                </c:pt>
                <c:pt idx="300">
                  <c:v>4367.2996270881695</c:v>
                </c:pt>
                <c:pt idx="301">
                  <c:v>4672.2718984713347</c:v>
                </c:pt>
                <c:pt idx="302">
                  <c:v>4977.4554542692795</c:v>
                </c:pt>
                <c:pt idx="303">
                  <c:v>5282.6490539690558</c:v>
                </c:pt>
                <c:pt idx="304">
                  <c:v>5587.6495945281185</c:v>
                </c:pt>
                <c:pt idx="305">
                  <c:v>5892.2523064278121</c:v>
                </c:pt>
                <c:pt idx="306">
                  <c:v>6196.2509523364624</c:v>
                </c:pt>
                <c:pt idx="307">
                  <c:v>6499.4380281555414</c:v>
                </c:pt>
                <c:pt idx="308">
                  <c:v>6801.6049662192181</c:v>
                </c:pt>
                <c:pt idx="309">
                  <c:v>7102.5423404149087</c:v>
                </c:pt>
                <c:pt idx="310">
                  <c:v>7402.0400729897428</c:v>
                </c:pt>
                <c:pt idx="311">
                  <c:v>7699.887642805802</c:v>
                </c:pt>
                <c:pt idx="312">
                  <c:v>7995.8742948048839</c:v>
                </c:pt>
                <c:pt idx="313">
                  <c:v>8289.7892504419215</c:v>
                </c:pt>
                <c:pt idx="314">
                  <c:v>8581.4219188448005</c:v>
                </c:pt>
                <c:pt idx="315">
                  <c:v>8870.5621084571958</c:v>
                </c:pt>
                <c:pt idx="316">
                  <c:v>9157.0002389202891</c:v>
                </c:pt>
                <c:pt idx="317">
                  <c:v>9440.5275529486571</c:v>
                </c:pt>
                <c:pt idx="318">
                  <c:v>9720.9363279554364</c:v>
                </c:pt>
                <c:pt idx="319">
                  <c:v>9998.0200871819707</c:v>
                </c:pt>
                <c:pt idx="320">
                  <c:v>10271.573810087444</c:v>
                </c:pt>
                <c:pt idx="321">
                  <c:v>10541.394141754765</c:v>
                </c:pt>
                <c:pt idx="322">
                  <c:v>10807.279601069822</c:v>
                </c:pt>
                <c:pt idx="323">
                  <c:v>11069.030787432579</c:v>
                </c:pt>
                <c:pt idx="324">
                  <c:v>11326.450585759925</c:v>
                </c:pt>
                <c:pt idx="325">
                  <c:v>11579.344369542119</c:v>
                </c:pt>
                <c:pt idx="326">
                  <c:v>11827.520201716696</c:v>
                </c:pt>
                <c:pt idx="327">
                  <c:v>12070.789033126171</c:v>
                </c:pt>
                <c:pt idx="328">
                  <c:v>12308.964898328501</c:v>
                </c:pt>
                <c:pt idx="329">
                  <c:v>12541.865108532284</c:v>
                </c:pt>
                <c:pt idx="330">
                  <c:v>12769.310441431864</c:v>
                </c:pt>
                <c:pt idx="331">
                  <c:v>12991.12532772104</c:v>
                </c:pt>
                <c:pt idx="332">
                  <c:v>13207.138034067813</c:v>
                </c:pt>
                <c:pt idx="333">
                  <c:v>13417.180842336697</c:v>
                </c:pt>
                <c:pt idx="334">
                  <c:v>13621.090224849377</c:v>
                </c:pt>
                <c:pt idx="335">
                  <c:v>13818.707015479029</c:v>
                </c:pt>
                <c:pt idx="336">
                  <c:v>14009.876576378414</c:v>
                </c:pt>
                <c:pt idx="337">
                  <c:v>14194.448960146929</c:v>
                </c:pt>
                <c:pt idx="338">
                  <c:v>14372.279067247004</c:v>
                </c:pt>
                <c:pt idx="339">
                  <c:v>14543.226798485757</c:v>
                </c:pt>
                <c:pt idx="340">
                  <c:v>14707.157202383556</c:v>
                </c:pt>
                <c:pt idx="341">
                  <c:v>14863.940617257007</c:v>
                </c:pt>
                <c:pt idx="342">
                  <c:v>15013.452807850097</c:v>
                </c:pt>
                <c:pt idx="343">
                  <c:v>15155.575096353537</c:v>
                </c:pt>
                <c:pt idx="344">
                  <c:v>15290.19448765883</c:v>
                </c:pt>
                <c:pt idx="345">
                  <c:v>15417.203788700377</c:v>
                </c:pt>
                <c:pt idx="346">
                  <c:v>15536.501721745833</c:v>
                </c:pt>
                <c:pt idx="347">
                  <c:v>15647.993031501919</c:v>
                </c:pt>
                <c:pt idx="348">
                  <c:v>15751.588585910131</c:v>
                </c:pt>
                <c:pt idx="349">
                  <c:v>15847.205470514287</c:v>
                </c:pt>
                <c:pt idx="350">
                  <c:v>15934.76707628917</c:v>
                </c:pt>
                <c:pt idx="351">
                  <c:v>16014.203180827362</c:v>
                </c:pt>
                <c:pt idx="352">
                  <c:v>16085.450022788966</c:v>
                </c:pt>
                <c:pt idx="353">
                  <c:v>16148.450369526978</c:v>
                </c:pt>
                <c:pt idx="354">
                  <c:v>16203.153577808967</c:v>
                </c:pt>
                <c:pt idx="355">
                  <c:v>16249.515647563765</c:v>
                </c:pt>
                <c:pt idx="356">
                  <c:v>16287.499268590163</c:v>
                </c:pt>
                <c:pt idx="357">
                  <c:v>16317.073860172819</c:v>
                </c:pt>
                <c:pt idx="358">
                  <c:v>16338.215603558856</c:v>
                </c:pt>
                <c:pt idx="359">
                  <c:v>16350.90746725701</c:v>
                </c:pt>
                <c:pt idx="360">
                  <c:v>16355.139225129753</c:v>
                </c:pt>
                <c:pt idx="361">
                  <c:v>16350.90746725701</c:v>
                </c:pt>
                <c:pt idx="362">
                  <c:v>16338.215603558856</c:v>
                </c:pt>
                <c:pt idx="363">
                  <c:v>16317.073860172819</c:v>
                </c:pt>
                <c:pt idx="364">
                  <c:v>16287.499268590163</c:v>
                </c:pt>
                <c:pt idx="365">
                  <c:v>16249.515647563765</c:v>
                </c:pt>
                <c:pt idx="366">
                  <c:v>16203.153577808967</c:v>
                </c:pt>
                <c:pt idx="367">
                  <c:v>16148.450369526978</c:v>
                </c:pt>
                <c:pt idx="368">
                  <c:v>16085.450022788966</c:v>
                </c:pt>
                <c:pt idx="369">
                  <c:v>16014.203180827362</c:v>
                </c:pt>
                <c:pt idx="370">
                  <c:v>15934.76707628917</c:v>
                </c:pt>
                <c:pt idx="371">
                  <c:v>15847.205470514287</c:v>
                </c:pt>
                <c:pt idx="372">
                  <c:v>15751.588585910131</c:v>
                </c:pt>
                <c:pt idx="373">
                  <c:v>15647.993031501919</c:v>
                </c:pt>
                <c:pt idx="374">
                  <c:v>15536.501721745833</c:v>
                </c:pt>
                <c:pt idx="375">
                  <c:v>15417.203788700377</c:v>
                </c:pt>
                <c:pt idx="376">
                  <c:v>15290.19448765883</c:v>
                </c:pt>
                <c:pt idx="377">
                  <c:v>15155.575096353537</c:v>
                </c:pt>
                <c:pt idx="378">
                  <c:v>15013.452807850097</c:v>
                </c:pt>
                <c:pt idx="379">
                  <c:v>14863.940617257007</c:v>
                </c:pt>
                <c:pt idx="380">
                  <c:v>14707.157202383556</c:v>
                </c:pt>
                <c:pt idx="381">
                  <c:v>14543.226798485757</c:v>
                </c:pt>
                <c:pt idx="382">
                  <c:v>14372.279067247004</c:v>
                </c:pt>
                <c:pt idx="383">
                  <c:v>14194.448960146929</c:v>
                </c:pt>
                <c:pt idx="384">
                  <c:v>14009.876576378414</c:v>
                </c:pt>
                <c:pt idx="385">
                  <c:v>13818.707015479029</c:v>
                </c:pt>
                <c:pt idx="386">
                  <c:v>13621.090224849377</c:v>
                </c:pt>
                <c:pt idx="387">
                  <c:v>13417.180842336697</c:v>
                </c:pt>
                <c:pt idx="388">
                  <c:v>13207.138034067813</c:v>
                </c:pt>
                <c:pt idx="389">
                  <c:v>12991.12532772104</c:v>
                </c:pt>
                <c:pt idx="390">
                  <c:v>12769.310441431864</c:v>
                </c:pt>
                <c:pt idx="391">
                  <c:v>12541.865108532284</c:v>
                </c:pt>
                <c:pt idx="392">
                  <c:v>12308.964898328501</c:v>
                </c:pt>
                <c:pt idx="393">
                  <c:v>12070.789033126171</c:v>
                </c:pt>
                <c:pt idx="394">
                  <c:v>11827.520201716696</c:v>
                </c:pt>
                <c:pt idx="395">
                  <c:v>11579.344369542119</c:v>
                </c:pt>
                <c:pt idx="396">
                  <c:v>11326.450585759925</c:v>
                </c:pt>
                <c:pt idx="397">
                  <c:v>11069.030787432579</c:v>
                </c:pt>
                <c:pt idx="398">
                  <c:v>10807.279601069822</c:v>
                </c:pt>
                <c:pt idx="399">
                  <c:v>10541.394141754765</c:v>
                </c:pt>
                <c:pt idx="400">
                  <c:v>10271.573810087444</c:v>
                </c:pt>
                <c:pt idx="401">
                  <c:v>9998.0200871819707</c:v>
                </c:pt>
                <c:pt idx="402">
                  <c:v>9720.9363279554364</c:v>
                </c:pt>
                <c:pt idx="403">
                  <c:v>9440.5275529486571</c:v>
                </c:pt>
                <c:pt idx="404">
                  <c:v>9157.0002389202891</c:v>
                </c:pt>
                <c:pt idx="405">
                  <c:v>8870.5621084571958</c:v>
                </c:pt>
                <c:pt idx="406">
                  <c:v>8581.4219188448005</c:v>
                </c:pt>
                <c:pt idx="407">
                  <c:v>8289.7892504419215</c:v>
                </c:pt>
                <c:pt idx="408">
                  <c:v>7995.8742948048839</c:v>
                </c:pt>
                <c:pt idx="409">
                  <c:v>7699.887642805802</c:v>
                </c:pt>
                <c:pt idx="410">
                  <c:v>7402.0400729897428</c:v>
                </c:pt>
                <c:pt idx="411">
                  <c:v>7102.5423404149087</c:v>
                </c:pt>
                <c:pt idx="412">
                  <c:v>6801.6049662192181</c:v>
                </c:pt>
                <c:pt idx="413">
                  <c:v>6499.4380281555414</c:v>
                </c:pt>
                <c:pt idx="414">
                  <c:v>6196.2509523364624</c:v>
                </c:pt>
                <c:pt idx="415">
                  <c:v>5892.2523064278121</c:v>
                </c:pt>
                <c:pt idx="416">
                  <c:v>5587.6495945281185</c:v>
                </c:pt>
                <c:pt idx="417">
                  <c:v>5282.6490539690558</c:v>
                </c:pt>
                <c:pt idx="418">
                  <c:v>4977.4554542692795</c:v>
                </c:pt>
                <c:pt idx="419">
                  <c:v>4672.2718984713347</c:v>
                </c:pt>
                <c:pt idx="420">
                  <c:v>4367.2996270881695</c:v>
                </c:pt>
                <c:pt idx="421">
                  <c:v>4062.7378248824662</c:v>
                </c:pt>
                <c:pt idx="422">
                  <c:v>3758.783430698405</c:v>
                </c:pt>
                <c:pt idx="423">
                  <c:v>3455.6309505614895</c:v>
                </c:pt>
                <c:pt idx="424">
                  <c:v>3153.472274258062</c:v>
                </c:pt>
                <c:pt idx="425">
                  <c:v>2852.4964956016006</c:v>
                </c:pt>
                <c:pt idx="426">
                  <c:v>2552.8897365883572</c:v>
                </c:pt>
                <c:pt idx="427">
                  <c:v>2254.834975639933</c:v>
                </c:pt>
                <c:pt idx="428">
                  <c:v>1958.5118801253175</c:v>
                </c:pt>
                <c:pt idx="429">
                  <c:v>1664.0966433495319</c:v>
                </c:pt>
                <c:pt idx="430">
                  <c:v>1371.7618261904472</c:v>
                </c:pt>
                <c:pt idx="431">
                  <c:v>1081.6762035596223</c:v>
                </c:pt>
                <c:pt idx="432">
                  <c:v>794.00461585687469</c:v>
                </c:pt>
                <c:pt idx="433">
                  <c:v>508.90782558223873</c:v>
                </c:pt>
                <c:pt idx="434">
                  <c:v>226.54237926247862</c:v>
                </c:pt>
                <c:pt idx="435">
                  <c:v>-52.939525157207463</c:v>
                </c:pt>
                <c:pt idx="436">
                  <c:v>-329.39016531245221</c:v>
                </c:pt>
                <c:pt idx="437">
                  <c:v>-602.66641567300769</c:v>
                </c:pt>
                <c:pt idx="438">
                  <c:v>-872.62986292022038</c:v>
                </c:pt>
                <c:pt idx="439">
                  <c:v>-1139.146915326113</c:v>
                </c:pt>
                <c:pt idx="440">
                  <c:v>-1402.0889060188108</c:v>
                </c:pt>
                <c:pt idx="441">
                  <c:v>-1661.332190026691</c:v>
                </c:pt>
                <c:pt idx="442">
                  <c:v>-1916.758235001161</c:v>
                </c:pt>
                <c:pt idx="443">
                  <c:v>-2168.2537055258044</c:v>
                </c:pt>
                <c:pt idx="444">
                  <c:v>-2415.7105409274859</c:v>
                </c:pt>
                <c:pt idx="445">
                  <c:v>-2659.026026512965</c:v>
                </c:pt>
                <c:pt idx="446">
                  <c:v>-2898.1028581626488</c:v>
                </c:pt>
                <c:pt idx="447">
                  <c:v>-3132.8492002212038</c:v>
                </c:pt>
                <c:pt idx="448">
                  <c:v>-3363.1787366330082</c:v>
                </c:pt>
                <c:pt idx="449">
                  <c:v>-3589.010715278604</c:v>
                </c:pt>
                <c:pt idx="450">
                  <c:v>-3810.2699854767079</c:v>
                </c:pt>
                <c:pt idx="451">
                  <c:v>-4026.8870286246056</c:v>
                </c:pt>
                <c:pt idx="452">
                  <c:v>-4238.7979819581633</c:v>
                </c:pt>
                <c:pt idx="453">
                  <c:v>-4445.9446554210735</c:v>
                </c:pt>
                <c:pt idx="454">
                  <c:v>-4648.2745416413336</c:v>
                </c:pt>
                <c:pt idx="455">
                  <c:v>-4845.7408190213864</c:v>
                </c:pt>
                <c:pt idx="456">
                  <c:v>-5038.3023479566637</c:v>
                </c:pt>
                <c:pt idx="457">
                  <c:v>-5225.9236602056999</c:v>
                </c:pt>
                <c:pt idx="458">
                  <c:v>-5408.5749414432648</c:v>
                </c:pt>
                <c:pt idx="459">
                  <c:v>-5586.2320070362357</c:v>
                </c:pt>
                <c:pt idx="460">
                  <c:v>-5758.8762710901738</c:v>
                </c:pt>
                <c:pt idx="461">
                  <c:v>-5926.4947088227473</c:v>
                </c:pt>
                <c:pt idx="462">
                  <c:v>-6089.0798123281493</c:v>
                </c:pt>
                <c:pt idx="463">
                  <c:v>-6246.6295398047505</c:v>
                </c:pt>
                <c:pt idx="464">
                  <c:v>-6399.1472583261057</c:v>
                </c:pt>
                <c:pt idx="465">
                  <c:v>-6546.6416802431822</c:v>
                </c:pt>
                <c:pt idx="466">
                  <c:v>-6689.1267933134677</c:v>
                </c:pt>
                <c:pt idx="467">
                  <c:v>-6826.6217846601267</c:v>
                </c:pt>
                <c:pt idx="468">
                  <c:v>-6959.1509586717566</c:v>
                </c:pt>
                <c:pt idx="469">
                  <c:v>-7086.7436489607699</c:v>
                </c:pt>
                <c:pt idx="470">
                  <c:v>-7209.4341245053674</c:v>
                </c:pt>
                <c:pt idx="471">
                  <c:v>-7327.2614901072129</c:v>
                </c:pt>
                <c:pt idx="472">
                  <c:v>-7440.2695813036598</c:v>
                </c:pt>
                <c:pt idx="473">
                  <c:v>-7548.5068538800888</c:v>
                </c:pt>
                <c:pt idx="474">
                  <c:v>-7652.026268134332</c:v>
                </c:pt>
                <c:pt idx="475">
                  <c:v>-7750.8851680514763</c:v>
                </c:pt>
                <c:pt idx="476">
                  <c:v>-7845.1451555533904</c:v>
                </c:pt>
                <c:pt idx="477">
                  <c:v>-7934.8719599932183</c:v>
                </c:pt>
                <c:pt idx="478">
                  <c:v>-8020.1353030707251</c:v>
                </c:pt>
                <c:pt idx="479">
                  <c:v>-8101.0087593498274</c:v>
                </c:pt>
                <c:pt idx="480">
                  <c:v>-8177.5696125648747</c:v>
                </c:pt>
                <c:pt idx="481">
                  <c:v>-8249.8987079071831</c:v>
                </c:pt>
                <c:pt idx="482">
                  <c:v>-8318.0803004881309</c:v>
                </c:pt>
                <c:pt idx="483">
                  <c:v>-8382.2019001796052</c:v>
                </c:pt>
                <c:pt idx="484">
                  <c:v>-8442.3541130367703</c:v>
                </c:pt>
                <c:pt idx="485">
                  <c:v>-8498.6304795122869</c:v>
                </c:pt>
                <c:pt idx="486">
                  <c:v>-8551.1273096746354</c:v>
                </c:pt>
                <c:pt idx="487">
                  <c:v>-8599.9435156468917</c:v>
                </c:pt>
                <c:pt idx="488">
                  <c:v>-8645.1804414853068</c:v>
                </c:pt>
                <c:pt idx="489">
                  <c:v>-8686.9416907201503</c:v>
                </c:pt>
                <c:pt idx="490">
                  <c:v>-8725.3329517838065</c:v>
                </c:pt>
                <c:pt idx="491">
                  <c:v>-8760.4618215535156</c:v>
                </c:pt>
                <c:pt idx="492">
                  <c:v>-8792.4376272383743</c:v>
                </c:pt>
                <c:pt idx="493">
                  <c:v>-8821.3712468417925</c:v>
                </c:pt>
                <c:pt idx="494">
                  <c:v>-8847.3749284323658</c:v>
                </c:pt>
                <c:pt idx="495">
                  <c:v>-8870.5621084571958</c:v>
                </c:pt>
                <c:pt idx="496">
                  <c:v>-8891.0472293327221</c:v>
                </c:pt>
                <c:pt idx="497">
                  <c:v>-8908.9455565487879</c:v>
                </c:pt>
                <c:pt idx="498">
                  <c:v>-8924.3729955219478</c:v>
                </c:pt>
                <c:pt idx="499">
                  <c:v>-8937.4459084342561</c:v>
                </c:pt>
                <c:pt idx="500">
                  <c:v>-8948.2809312933823</c:v>
                </c:pt>
                <c:pt idx="501">
                  <c:v>-8956.9947914495224</c:v>
                </c:pt>
                <c:pt idx="502">
                  <c:v>-8963.704125803737</c:v>
                </c:pt>
                <c:pt idx="503">
                  <c:v>-8968.5252999412278</c:v>
                </c:pt>
                <c:pt idx="504">
                  <c:v>-8971.5742284217504</c:v>
                </c:pt>
                <c:pt idx="505">
                  <c:v>-8972.9661964576444</c:v>
                </c:pt>
                <c:pt idx="506">
                  <c:v>-8972.815683208044</c:v>
                </c:pt>
                <c:pt idx="507">
                  <c:v>-8971.236186915623</c:v>
                </c:pt>
                <c:pt idx="508">
                  <c:v>-8968.3400521096482</c:v>
                </c:pt>
                <c:pt idx="509">
                  <c:v>-8964.2382990964361</c:v>
                </c:pt>
                <c:pt idx="510">
                  <c:v>-8959.0404559551571</c:v>
                </c:pt>
                <c:pt idx="511">
                  <c:v>-8952.8543932536777</c:v>
                </c:pt>
                <c:pt idx="512">
                  <c:v>-8945.7861616954906</c:v>
                </c:pt>
                <c:pt idx="513">
                  <c:v>-8937.9398329049673</c:v>
                </c:pt>
                <c:pt idx="514">
                  <c:v>-8929.4173435540488</c:v>
                </c:pt>
                <c:pt idx="515">
                  <c:v>-8920.3183430291538</c:v>
                </c:pt>
                <c:pt idx="516">
                  <c:v>-8910.7400448324388</c:v>
                </c:pt>
                <c:pt idx="517">
                  <c:v>-8900.7770819067737</c:v>
                </c:pt>
                <c:pt idx="518">
                  <c:v>-8890.5213660686622</c:v>
                </c:pt>
                <c:pt idx="519">
                  <c:v>-8880.0619517280738</c:v>
                </c:pt>
                <c:pt idx="520">
                  <c:v>-8869.4849040686331</c:v>
                </c:pt>
                <c:pt idx="521">
                  <c:v>-8858.8731718558556</c:v>
                </c:pt>
                <c:pt idx="522">
                  <c:v>-8848.3064650352153</c:v>
                </c:pt>
                <c:pt idx="523">
                  <c:v>-8837.8611372756495</c:v>
                </c:pt>
                <c:pt idx="524">
                  <c:v>-8827.6100736078388</c:v>
                </c:pt>
                <c:pt idx="525">
                  <c:v>-8817.622583299988</c:v>
                </c:pt>
                <c:pt idx="526">
                  <c:v>-8807.9642981072775</c:v>
                </c:pt>
                <c:pt idx="527">
                  <c:v>-8798.6970760241584</c:v>
                </c:pt>
                <c:pt idx="528">
                  <c:v>-8789.8789106617587</c:v>
                </c:pt>
                <c:pt idx="529">
                  <c:v>-8781.563846365425</c:v>
                </c:pt>
                <c:pt idx="530">
                  <c:v>-8773.8018991801873</c:v>
                </c:pt>
                <c:pt idx="531">
                  <c:v>-8766.6389837644383</c:v>
                </c:pt>
                <c:pt idx="532">
                  <c:v>-8760.1168463445392</c:v>
                </c:pt>
                <c:pt idx="533">
                  <c:v>-8754.2730037954716</c:v>
                </c:pt>
                <c:pt idx="534">
                  <c:v>-8749.140688924821</c:v>
                </c:pt>
                <c:pt idx="535">
                  <c:v>-8744.7488020294131</c:v>
                </c:pt>
                <c:pt idx="536">
                  <c:v>-8741.1218687861801</c:v>
                </c:pt>
                <c:pt idx="537">
                  <c:v>-8738.280004530543</c:v>
                </c:pt>
                <c:pt idx="538">
                  <c:v>-8736.2388849676827</c:v>
                </c:pt>
                <c:pt idx="539">
                  <c:v>-8735.0097233537999</c:v>
                </c:pt>
                <c:pt idx="540">
                  <c:v>-8734.5992541763353</c:v>
                </c:pt>
                <c:pt idx="541">
                  <c:v>-8735.0097233537999</c:v>
                </c:pt>
                <c:pt idx="542">
                  <c:v>-8736.2388849676827</c:v>
                </c:pt>
                <c:pt idx="543">
                  <c:v>-8738.280004530543</c:v>
                </c:pt>
                <c:pt idx="544">
                  <c:v>-8741.1218687861801</c:v>
                </c:pt>
                <c:pt idx="545">
                  <c:v>-8744.7488020294131</c:v>
                </c:pt>
                <c:pt idx="546">
                  <c:v>-8749.140688924821</c:v>
                </c:pt>
                <c:pt idx="547">
                  <c:v>-8754.2730037954734</c:v>
                </c:pt>
                <c:pt idx="548">
                  <c:v>-8760.1168463445356</c:v>
                </c:pt>
                <c:pt idx="549">
                  <c:v>-8766.6389837644383</c:v>
                </c:pt>
                <c:pt idx="550">
                  <c:v>-8773.8018991801873</c:v>
                </c:pt>
                <c:pt idx="551">
                  <c:v>-8781.563846365425</c:v>
                </c:pt>
                <c:pt idx="552">
                  <c:v>-8789.8789106617605</c:v>
                </c:pt>
                <c:pt idx="553">
                  <c:v>-8798.697076024162</c:v>
                </c:pt>
                <c:pt idx="554">
                  <c:v>-8807.9642981072775</c:v>
                </c:pt>
                <c:pt idx="555">
                  <c:v>-8817.622583299988</c:v>
                </c:pt>
                <c:pt idx="556">
                  <c:v>-8827.6100736078388</c:v>
                </c:pt>
                <c:pt idx="557">
                  <c:v>-8837.8611372756495</c:v>
                </c:pt>
                <c:pt idx="558">
                  <c:v>-8848.3064650352153</c:v>
                </c:pt>
                <c:pt idx="559">
                  <c:v>-8858.8731718558556</c:v>
                </c:pt>
                <c:pt idx="560">
                  <c:v>-8869.4849040686313</c:v>
                </c:pt>
                <c:pt idx="561">
                  <c:v>-8880.0619517280738</c:v>
                </c:pt>
                <c:pt idx="562">
                  <c:v>-8890.5213660686622</c:v>
                </c:pt>
                <c:pt idx="563">
                  <c:v>-8900.7770819067719</c:v>
                </c:pt>
                <c:pt idx="564">
                  <c:v>-8910.7400448324388</c:v>
                </c:pt>
                <c:pt idx="565">
                  <c:v>-8920.3183430291538</c:v>
                </c:pt>
                <c:pt idx="566">
                  <c:v>-8929.4173435540488</c:v>
                </c:pt>
                <c:pt idx="567">
                  <c:v>-8937.9398329049673</c:v>
                </c:pt>
                <c:pt idx="568">
                  <c:v>-8945.7861616954906</c:v>
                </c:pt>
                <c:pt idx="569">
                  <c:v>-8952.8543932536777</c:v>
                </c:pt>
                <c:pt idx="570">
                  <c:v>-8959.0404559551571</c:v>
                </c:pt>
                <c:pt idx="571">
                  <c:v>-8964.2382990964361</c:v>
                </c:pt>
                <c:pt idx="572">
                  <c:v>-8968.3400521096482</c:v>
                </c:pt>
                <c:pt idx="573">
                  <c:v>-8971.236186915623</c:v>
                </c:pt>
                <c:pt idx="574">
                  <c:v>-8972.815683208044</c:v>
                </c:pt>
                <c:pt idx="575">
                  <c:v>-8972.9661964576444</c:v>
                </c:pt>
                <c:pt idx="576">
                  <c:v>-8971.5742284217504</c:v>
                </c:pt>
                <c:pt idx="577">
                  <c:v>-8968.5252999412278</c:v>
                </c:pt>
                <c:pt idx="578">
                  <c:v>-8963.704125803737</c:v>
                </c:pt>
                <c:pt idx="579">
                  <c:v>-8956.9947914495224</c:v>
                </c:pt>
                <c:pt idx="580">
                  <c:v>-8948.2809312933805</c:v>
                </c:pt>
                <c:pt idx="581">
                  <c:v>-8937.4459084342543</c:v>
                </c:pt>
                <c:pt idx="582">
                  <c:v>-8924.3729955219478</c:v>
                </c:pt>
                <c:pt idx="583">
                  <c:v>-8908.9455565487879</c:v>
                </c:pt>
                <c:pt idx="584">
                  <c:v>-8891.0472293327221</c:v>
                </c:pt>
                <c:pt idx="585">
                  <c:v>-8870.5621084571958</c:v>
                </c:pt>
                <c:pt idx="586">
                  <c:v>-8847.3749284323658</c:v>
                </c:pt>
                <c:pt idx="587">
                  <c:v>-8821.3712468417925</c:v>
                </c:pt>
                <c:pt idx="588">
                  <c:v>-8792.4376272383743</c:v>
                </c:pt>
                <c:pt idx="589">
                  <c:v>-8760.4618215535156</c:v>
                </c:pt>
                <c:pt idx="590">
                  <c:v>-8725.3329517838047</c:v>
                </c:pt>
                <c:pt idx="591">
                  <c:v>-8686.9416907201539</c:v>
                </c:pt>
                <c:pt idx="592">
                  <c:v>-8645.1804414853032</c:v>
                </c:pt>
                <c:pt idx="593">
                  <c:v>-8599.9435156468917</c:v>
                </c:pt>
                <c:pt idx="594">
                  <c:v>-8551.1273096746354</c:v>
                </c:pt>
                <c:pt idx="595">
                  <c:v>-8498.6304795122887</c:v>
                </c:pt>
                <c:pt idx="596">
                  <c:v>-8442.3541130367703</c:v>
                </c:pt>
                <c:pt idx="597">
                  <c:v>-8382.2019001796052</c:v>
                </c:pt>
                <c:pt idx="598">
                  <c:v>-8318.0803004881327</c:v>
                </c:pt>
                <c:pt idx="599">
                  <c:v>-8249.8987079071831</c:v>
                </c:pt>
                <c:pt idx="600">
                  <c:v>-8177.5696125648774</c:v>
                </c:pt>
                <c:pt idx="601">
                  <c:v>-8101.0087593498274</c:v>
                </c:pt>
                <c:pt idx="602">
                  <c:v>-8020.1353030707241</c:v>
                </c:pt>
                <c:pt idx="603">
                  <c:v>-7934.8719599932192</c:v>
                </c:pt>
                <c:pt idx="604">
                  <c:v>-7845.1451555533931</c:v>
                </c:pt>
                <c:pt idx="605">
                  <c:v>-7750.8851680514754</c:v>
                </c:pt>
                <c:pt idx="606">
                  <c:v>-7652.026268134332</c:v>
                </c:pt>
                <c:pt idx="607">
                  <c:v>-7548.5068538800888</c:v>
                </c:pt>
                <c:pt idx="608">
                  <c:v>-7440.2695813036626</c:v>
                </c:pt>
                <c:pt idx="609">
                  <c:v>-7327.2614901072156</c:v>
                </c:pt>
                <c:pt idx="610">
                  <c:v>-7209.4341245053674</c:v>
                </c:pt>
                <c:pt idx="611">
                  <c:v>-7086.7436489607699</c:v>
                </c:pt>
                <c:pt idx="612">
                  <c:v>-6959.1509586717566</c:v>
                </c:pt>
                <c:pt idx="613">
                  <c:v>-6826.6217846601294</c:v>
                </c:pt>
                <c:pt idx="614">
                  <c:v>-6689.1267933134659</c:v>
                </c:pt>
                <c:pt idx="615">
                  <c:v>-6546.6416802431795</c:v>
                </c:pt>
                <c:pt idx="616">
                  <c:v>-6399.1472583261057</c:v>
                </c:pt>
                <c:pt idx="617">
                  <c:v>-6246.6295398047523</c:v>
                </c:pt>
                <c:pt idx="618">
                  <c:v>-6089.0798123281529</c:v>
                </c:pt>
                <c:pt idx="619">
                  <c:v>-5926.4947088227455</c:v>
                </c:pt>
                <c:pt idx="620">
                  <c:v>-5758.8762710901747</c:v>
                </c:pt>
                <c:pt idx="621">
                  <c:v>-5586.2320070362366</c:v>
                </c:pt>
                <c:pt idx="622">
                  <c:v>-5408.5749414432703</c:v>
                </c:pt>
                <c:pt idx="623">
                  <c:v>-5225.9236602056972</c:v>
                </c:pt>
                <c:pt idx="624">
                  <c:v>-5038.3023479566618</c:v>
                </c:pt>
                <c:pt idx="625">
                  <c:v>-4845.7408190213873</c:v>
                </c:pt>
                <c:pt idx="626">
                  <c:v>-4648.2745416413372</c:v>
                </c:pt>
                <c:pt idx="627">
                  <c:v>-4445.944655421079</c:v>
                </c:pt>
                <c:pt idx="628">
                  <c:v>-4238.7979819581615</c:v>
                </c:pt>
                <c:pt idx="629">
                  <c:v>-4026.8870286246056</c:v>
                </c:pt>
                <c:pt idx="630">
                  <c:v>-3810.2699854767111</c:v>
                </c:pt>
                <c:pt idx="631">
                  <c:v>-3589.01071527861</c:v>
                </c:pt>
                <c:pt idx="632">
                  <c:v>-3363.1787366330054</c:v>
                </c:pt>
                <c:pt idx="633">
                  <c:v>-3132.8492002212038</c:v>
                </c:pt>
                <c:pt idx="634">
                  <c:v>-2898.1028581626492</c:v>
                </c:pt>
                <c:pt idx="635">
                  <c:v>-2659.0260265129687</c:v>
                </c:pt>
                <c:pt idx="636">
                  <c:v>-2415.7105409274927</c:v>
                </c:pt>
                <c:pt idx="637">
                  <c:v>-2168.2537055258022</c:v>
                </c:pt>
                <c:pt idx="638">
                  <c:v>-1916.758235001161</c:v>
                </c:pt>
                <c:pt idx="639">
                  <c:v>-1661.3321900266949</c:v>
                </c:pt>
                <c:pt idx="640">
                  <c:v>-1402.0889060188176</c:v>
                </c:pt>
                <c:pt idx="641">
                  <c:v>-1139.1469153261098</c:v>
                </c:pt>
                <c:pt idx="642">
                  <c:v>-872.6298629202206</c:v>
                </c:pt>
                <c:pt idx="643">
                  <c:v>-602.66641567300769</c:v>
                </c:pt>
                <c:pt idx="644">
                  <c:v>-329.39016531245545</c:v>
                </c:pt>
                <c:pt idx="645">
                  <c:v>-52.939525157215215</c:v>
                </c:pt>
                <c:pt idx="646">
                  <c:v>226.54237926248186</c:v>
                </c:pt>
                <c:pt idx="647">
                  <c:v>508.9078255822381</c:v>
                </c:pt>
                <c:pt idx="648">
                  <c:v>794.00461585687094</c:v>
                </c:pt>
                <c:pt idx="649">
                  <c:v>1081.6762035596146</c:v>
                </c:pt>
                <c:pt idx="650">
                  <c:v>1371.7618261904499</c:v>
                </c:pt>
                <c:pt idx="651">
                  <c:v>1664.0966433495312</c:v>
                </c:pt>
                <c:pt idx="652">
                  <c:v>1958.5118801253172</c:v>
                </c:pt>
                <c:pt idx="653">
                  <c:v>2254.8349756399293</c:v>
                </c:pt>
                <c:pt idx="654">
                  <c:v>2552.889736588349</c:v>
                </c:pt>
                <c:pt idx="655">
                  <c:v>2852.4964956016038</c:v>
                </c:pt>
                <c:pt idx="656">
                  <c:v>3153.4722742580611</c:v>
                </c:pt>
                <c:pt idx="657">
                  <c:v>3455.6309505614845</c:v>
                </c:pt>
                <c:pt idx="658">
                  <c:v>3758.7834306983955</c:v>
                </c:pt>
                <c:pt idx="659">
                  <c:v>4062.7378248824693</c:v>
                </c:pt>
                <c:pt idx="660">
                  <c:v>4367.2996270881695</c:v>
                </c:pt>
                <c:pt idx="661">
                  <c:v>4672.2718984713347</c:v>
                </c:pt>
                <c:pt idx="662">
                  <c:v>4977.455454269274</c:v>
                </c:pt>
                <c:pt idx="663">
                  <c:v>5282.6490539690458</c:v>
                </c:pt>
                <c:pt idx="664">
                  <c:v>5587.6495945281222</c:v>
                </c:pt>
                <c:pt idx="665">
                  <c:v>5892.2523064278112</c:v>
                </c:pt>
                <c:pt idx="666">
                  <c:v>6196.2509523364588</c:v>
                </c:pt>
                <c:pt idx="667">
                  <c:v>6499.4380281555323</c:v>
                </c:pt>
                <c:pt idx="668">
                  <c:v>6801.6049662192236</c:v>
                </c:pt>
                <c:pt idx="669">
                  <c:v>7102.5423404149105</c:v>
                </c:pt>
                <c:pt idx="670">
                  <c:v>7402.040072989741</c:v>
                </c:pt>
                <c:pt idx="671">
                  <c:v>7699.8876428057965</c:v>
                </c:pt>
                <c:pt idx="672">
                  <c:v>7995.8742948048766</c:v>
                </c:pt>
                <c:pt idx="673">
                  <c:v>8289.7892504419251</c:v>
                </c:pt>
                <c:pt idx="674">
                  <c:v>8581.4219188448005</c:v>
                </c:pt>
                <c:pt idx="675">
                  <c:v>8870.5621084571903</c:v>
                </c:pt>
                <c:pt idx="676">
                  <c:v>9157.0002389202837</c:v>
                </c:pt>
                <c:pt idx="677">
                  <c:v>9440.5275529486607</c:v>
                </c:pt>
                <c:pt idx="678">
                  <c:v>9720.9363279554382</c:v>
                </c:pt>
                <c:pt idx="679">
                  <c:v>9998.020087181967</c:v>
                </c:pt>
                <c:pt idx="680">
                  <c:v>10271.573810087441</c:v>
                </c:pt>
                <c:pt idx="681">
                  <c:v>10541.394141754758</c:v>
                </c:pt>
                <c:pt idx="682">
                  <c:v>10807.279601069826</c:v>
                </c:pt>
                <c:pt idx="683">
                  <c:v>11069.030787432579</c:v>
                </c:pt>
                <c:pt idx="684">
                  <c:v>11326.45058575992</c:v>
                </c:pt>
                <c:pt idx="685">
                  <c:v>11579.34436954211</c:v>
                </c:pt>
                <c:pt idx="686">
                  <c:v>11827.520201716698</c:v>
                </c:pt>
                <c:pt idx="687">
                  <c:v>12070.789033126171</c:v>
                </c:pt>
                <c:pt idx="688">
                  <c:v>12308.964898328499</c:v>
                </c:pt>
                <c:pt idx="689">
                  <c:v>12541.86510853228</c:v>
                </c:pt>
                <c:pt idx="690">
                  <c:v>12769.31044143186</c:v>
                </c:pt>
                <c:pt idx="691">
                  <c:v>12991.125327721042</c:v>
                </c:pt>
                <c:pt idx="692">
                  <c:v>13207.138034067813</c:v>
                </c:pt>
                <c:pt idx="693">
                  <c:v>13417.180842336695</c:v>
                </c:pt>
                <c:pt idx="694">
                  <c:v>13621.090224849373</c:v>
                </c:pt>
                <c:pt idx="695">
                  <c:v>13818.707015479033</c:v>
                </c:pt>
                <c:pt idx="696">
                  <c:v>14009.876576378414</c:v>
                </c:pt>
                <c:pt idx="697">
                  <c:v>14194.448960146925</c:v>
                </c:pt>
                <c:pt idx="698">
                  <c:v>14372.279067247</c:v>
                </c:pt>
                <c:pt idx="699">
                  <c:v>14543.226798485754</c:v>
                </c:pt>
                <c:pt idx="700">
                  <c:v>14707.157202383556</c:v>
                </c:pt>
                <c:pt idx="701">
                  <c:v>14863.940617257007</c:v>
                </c:pt>
                <c:pt idx="702">
                  <c:v>15013.452807850095</c:v>
                </c:pt>
                <c:pt idx="703">
                  <c:v>15155.575096353534</c:v>
                </c:pt>
                <c:pt idx="704">
                  <c:v>15290.19448765883</c:v>
                </c:pt>
                <c:pt idx="705">
                  <c:v>15417.203788700377</c:v>
                </c:pt>
                <c:pt idx="706">
                  <c:v>15536.501721745833</c:v>
                </c:pt>
                <c:pt idx="707">
                  <c:v>15647.993031501916</c:v>
                </c:pt>
                <c:pt idx="708">
                  <c:v>15751.588585910129</c:v>
                </c:pt>
                <c:pt idx="709">
                  <c:v>15847.205470514287</c:v>
                </c:pt>
                <c:pt idx="710">
                  <c:v>15934.76707628917</c:v>
                </c:pt>
                <c:pt idx="711">
                  <c:v>16014.203180827362</c:v>
                </c:pt>
                <c:pt idx="712">
                  <c:v>16085.450022788964</c:v>
                </c:pt>
                <c:pt idx="713">
                  <c:v>16148.45036952698</c:v>
                </c:pt>
                <c:pt idx="714">
                  <c:v>16203.153577808967</c:v>
                </c:pt>
                <c:pt idx="715">
                  <c:v>16249.515647563765</c:v>
                </c:pt>
                <c:pt idx="716">
                  <c:v>16287.499268590163</c:v>
                </c:pt>
                <c:pt idx="717">
                  <c:v>16317.073860172819</c:v>
                </c:pt>
                <c:pt idx="718">
                  <c:v>16338.215603558858</c:v>
                </c:pt>
                <c:pt idx="719">
                  <c:v>16350.90746725701</c:v>
                </c:pt>
              </c:numCache>
            </c:numRef>
          </c:yVal>
          <c:smooth val="1"/>
          <c:extLst>
            <c:ext xmlns:c16="http://schemas.microsoft.com/office/drawing/2014/chart" uri="{C3380CC4-5D6E-409C-BE32-E72D297353CC}">
              <c16:uniqueId val="{00000001-9D2F-4ADC-ACB3-970FCE6C6A84}"/>
            </c:ext>
          </c:extLst>
        </c:ser>
        <c:dLbls>
          <c:showLegendKey val="0"/>
          <c:showVal val="0"/>
          <c:showCatName val="0"/>
          <c:showSerName val="0"/>
          <c:showPercent val="0"/>
          <c:showBubbleSize val="0"/>
        </c:dLbls>
        <c:axId val="1494167040"/>
        <c:axId val="1494171360"/>
      </c:scatterChart>
      <c:valAx>
        <c:axId val="149416704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(deg)</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4171360"/>
        <c:crosses val="autoZero"/>
        <c:crossBetween val="midCat"/>
      </c:valAx>
      <c:valAx>
        <c:axId val="14941713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Inertia</a:t>
                </a:r>
                <a:r>
                  <a:rPr lang="en-GB" baseline="0"/>
                  <a:t> Force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4167040"/>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Net</a:t>
            </a:r>
            <a:r>
              <a:rPr lang="en-GB" baseline="0"/>
              <a:t> Force Vs Crank Angle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smoothMarker"/>
        <c:varyColors val="0"/>
        <c:ser>
          <c:idx val="0"/>
          <c:order val="0"/>
          <c:tx>
            <c:strRef>
              <c:f>'Cycle 9000'!$K$1</c:f>
              <c:strCache>
                <c:ptCount val="1"/>
                <c:pt idx="0">
                  <c:v>Net Force (N)</c:v>
                </c:pt>
              </c:strCache>
            </c:strRef>
          </c:tx>
          <c:spPr>
            <a:ln w="19050" cap="rnd">
              <a:solidFill>
                <a:schemeClr val="accent1"/>
              </a:solidFill>
              <a:round/>
            </a:ln>
            <a:effectLst/>
          </c:spPr>
          <c:marker>
            <c:symbol val="none"/>
          </c:marker>
          <c:xVal>
            <c:numRef>
              <c:f>'Cycle 9000'!$A$2:$A$721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'Cycle 9000'!$K$2:$K$721</c:f>
              <c:numCache>
                <c:formatCode>General</c:formatCode>
                <c:ptCount val="720"/>
                <c:pt idx="0">
                  <c:v>-14587.398750742943</c:v>
                </c:pt>
                <c:pt idx="1">
                  <c:v>-14595.858975961322</c:v>
                </c:pt>
                <c:pt idx="2">
                  <c:v>-14567.735764086376</c:v>
                </c:pt>
                <c:pt idx="3">
                  <c:v>-14587.215496293657</c:v>
                </c:pt>
                <c:pt idx="4">
                  <c:v>-14574.455860629319</c:v>
                </c:pt>
                <c:pt idx="5">
                  <c:v>-14554.801143122471</c:v>
                </c:pt>
                <c:pt idx="6">
                  <c:v>-14534.862416379903</c:v>
                </c:pt>
                <c:pt idx="7">
                  <c:v>-14518.39446164426</c:v>
                </c:pt>
                <c:pt idx="8">
                  <c:v>-14492.053035961242</c:v>
                </c:pt>
                <c:pt idx="9">
                  <c:v>-14459.536070603341</c:v>
                </c:pt>
                <c:pt idx="10">
                  <c:v>-14410.617317491306</c:v>
                </c:pt>
                <c:pt idx="11">
                  <c:v>-14360.145756922764</c:v>
                </c:pt>
                <c:pt idx="12">
                  <c:v>-14303.863659553263</c:v>
                </c:pt>
                <c:pt idx="13">
                  <c:v>-14236.158355232532</c:v>
                </c:pt>
                <c:pt idx="14">
                  <c:v>-14164.251372271576</c:v>
                </c:pt>
                <c:pt idx="15">
                  <c:v>-14083.56857219264</c:v>
                </c:pt>
                <c:pt idx="16">
                  <c:v>-13999.047837384343</c:v>
                </c:pt>
                <c:pt idx="17">
                  <c:v>-13890.018505201857</c:v>
                </c:pt>
                <c:pt idx="18">
                  <c:v>-13792.088113235041</c:v>
                </c:pt>
                <c:pt idx="19">
                  <c:v>-13679.867604725277</c:v>
                </c:pt>
                <c:pt idx="20">
                  <c:v>-13562.3933547209</c:v>
                </c:pt>
                <c:pt idx="21">
                  <c:v>-13446.199645937439</c:v>
                </c:pt>
                <c:pt idx="22">
                  <c:v>-13330.458086388642</c:v>
                </c:pt>
                <c:pt idx="23">
                  <c:v>-13190.50674774853</c:v>
                </c:pt>
                <c:pt idx="24">
                  <c:v>-13071.59223279636</c:v>
                </c:pt>
                <c:pt idx="25">
                  <c:v>-12925.814363552458</c:v>
                </c:pt>
                <c:pt idx="26">
                  <c:v>-12778.014135713005</c:v>
                </c:pt>
                <c:pt idx="27">
                  <c:v>-12600.211715698391</c:v>
                </c:pt>
                <c:pt idx="28">
                  <c:v>-12434.21152583621</c:v>
                </c:pt>
                <c:pt idx="29">
                  <c:v>-12244.045102268086</c:v>
                </c:pt>
                <c:pt idx="30">
                  <c:v>-12065.456260734609</c:v>
                </c:pt>
                <c:pt idx="31">
                  <c:v>-11862.352175139604</c:v>
                </c:pt>
                <c:pt idx="32">
                  <c:v>-11650.504637318518</c:v>
                </c:pt>
                <c:pt idx="33">
                  <c:v>-11432.023459122945</c:v>
                </c:pt>
                <c:pt idx="34">
                  <c:v>-11200.038494713381</c:v>
                </c:pt>
                <c:pt idx="35">
                  <c:v>-10972.713698044503</c:v>
                </c:pt>
                <c:pt idx="36">
                  <c:v>-10737.107212920087</c:v>
                </c:pt>
                <c:pt idx="37">
                  <c:v>-10486.743591271337</c:v>
                </c:pt>
                <c:pt idx="38">
                  <c:v>-10240.216546128919</c:v>
                </c:pt>
                <c:pt idx="39">
                  <c:v>-9991.8155662850313</c:v>
                </c:pt>
                <c:pt idx="40">
                  <c:v>-9723.0179012092758</c:v>
                </c:pt>
                <c:pt idx="41">
                  <c:v>-9458.2281413493438</c:v>
                </c:pt>
                <c:pt idx="42">
                  <c:v>-9195.1776403514523</c:v>
                </c:pt>
                <c:pt idx="43">
                  <c:v>-8923.4715575159953</c:v>
                </c:pt>
                <c:pt idx="44">
                  <c:v>-8654.0020100659458</c:v>
                </c:pt>
                <c:pt idx="45">
                  <c:v>-8375.2728695958795</c:v>
                </c:pt>
                <c:pt idx="46">
                  <c:v>-8094.7005762315221</c:v>
                </c:pt>
                <c:pt idx="47">
                  <c:v>-7809.1961092667452</c:v>
                </c:pt>
                <c:pt idx="48">
                  <c:v>-7519.9087756573035</c:v>
                </c:pt>
                <c:pt idx="49">
                  <c:v>-7224.0435513907732</c:v>
                </c:pt>
                <c:pt idx="50">
                  <c:v>-6927.5339146645474</c:v>
                </c:pt>
                <c:pt idx="51">
                  <c:v>-6626.493270075217</c:v>
                </c:pt>
                <c:pt idx="52">
                  <c:v>-6329.9963632367853</c:v>
                </c:pt>
                <c:pt idx="53">
                  <c:v>-6019.7784323003179</c:v>
                </c:pt>
                <c:pt idx="54">
                  <c:v>-5716.5735322269247</c:v>
                </c:pt>
                <c:pt idx="55">
                  <c:v>-5401.4280432734449</c:v>
                </c:pt>
                <c:pt idx="56">
                  <c:v>-5097.167334253505</c:v>
                </c:pt>
                <c:pt idx="57">
                  <c:v>-4786.5087069639967</c:v>
                </c:pt>
                <c:pt idx="58">
                  <c:v>-4477.0116638620475</c:v>
                </c:pt>
                <c:pt idx="59">
                  <c:v>-4163.9119111146201</c:v>
                </c:pt>
                <c:pt idx="60">
                  <c:v>-3856.2760277266384</c:v>
                </c:pt>
                <c:pt idx="61">
                  <c:v>-3547.4274923571852</c:v>
                </c:pt>
                <c:pt idx="62">
                  <c:v>-3232.6727140716075</c:v>
                </c:pt>
                <c:pt idx="63">
                  <c:v>-2925.2691492795816</c:v>
                </c:pt>
                <c:pt idx="64">
                  <c:v>-2611.5157955415575</c:v>
                </c:pt>
                <c:pt idx="65">
                  <c:v>-2307.5422001118004</c:v>
                </c:pt>
                <c:pt idx="66">
                  <c:v>-2002.6817421379787</c:v>
                </c:pt>
                <c:pt idx="67">
                  <c:v>-1693.5781715434823</c:v>
                </c:pt>
                <c:pt idx="68">
                  <c:v>-1386.1851000807892</c:v>
                </c:pt>
                <c:pt idx="69">
                  <c:v>-1077.9170756513467</c:v>
                </c:pt>
                <c:pt idx="70">
                  <c:v>-778.99731053723804</c:v>
                </c:pt>
                <c:pt idx="71">
                  <c:v>-480.21010975097772</c:v>
                </c:pt>
                <c:pt idx="72">
                  <c:v>-179.80309233720845</c:v>
                </c:pt>
                <c:pt idx="73">
                  <c:v>115.3811118661626</c:v>
                </c:pt>
                <c:pt idx="74">
                  <c:v>404.06414232615896</c:v>
                </c:pt>
                <c:pt idx="75">
                  <c:v>695.38357964555496</c:v>
                </c:pt>
                <c:pt idx="76">
                  <c:v>984.23321671154667</c:v>
                </c:pt>
                <c:pt idx="77">
                  <c:v>1261.6023614701314</c:v>
                </c:pt>
                <c:pt idx="78">
                  <c:v>1542.407411406961</c:v>
                </c:pt>
                <c:pt idx="79">
                  <c:v>1814.5725244002278</c:v>
                </c:pt>
                <c:pt idx="80">
                  <c:v>2083.8933701073979</c:v>
                </c:pt>
                <c:pt idx="81">
                  <c:v>2349.7583645948357</c:v>
                </c:pt>
                <c:pt idx="82">
                  <c:v>2608.5175451269811</c:v>
                </c:pt>
                <c:pt idx="83">
                  <c:v>2863.4854031961695</c:v>
                </c:pt>
                <c:pt idx="84">
                  <c:v>3118.778226402912</c:v>
                </c:pt>
                <c:pt idx="85">
                  <c:v>3367.7751930526138</c:v>
                </c:pt>
                <c:pt idx="86">
                  <c:v>3615.9980951998032</c:v>
                </c:pt>
                <c:pt idx="87">
                  <c:v>3858.8243945444028</c:v>
                </c:pt>
                <c:pt idx="88">
                  <c:v>4093.9185769388891</c:v>
                </c:pt>
                <c:pt idx="89">
                  <c:v>4320.6551364911902</c:v>
                </c:pt>
                <c:pt idx="90">
                  <c:v>4547.6426764211046</c:v>
                </c:pt>
                <c:pt idx="91">
                  <c:v>4771.4005614556054</c:v>
                </c:pt>
                <c:pt idx="92">
                  <c:v>4988.5440474477236</c:v>
                </c:pt>
                <c:pt idx="93">
                  <c:v>5203.8442032457524</c:v>
                </c:pt>
                <c:pt idx="94">
                  <c:v>5414.639496251707</c:v>
                </c:pt>
                <c:pt idx="95">
                  <c:v>5617.2035103670314</c:v>
                </c:pt>
                <c:pt idx="96">
                  <c:v>5813.6462706802986</c:v>
                </c:pt>
                <c:pt idx="97">
                  <c:v>6006.6393675747649</c:v>
                </c:pt>
                <c:pt idx="98">
                  <c:v>6201.0635687901295</c:v>
                </c:pt>
                <c:pt idx="99">
                  <c:v>6385.093919318083</c:v>
                </c:pt>
                <c:pt idx="100">
                  <c:v>6558.8198928060146</c:v>
                </c:pt>
                <c:pt idx="101">
                  <c:v>6732.7893351556741</c:v>
                </c:pt>
                <c:pt idx="102">
                  <c:v>6900.217065756412</c:v>
                </c:pt>
                <c:pt idx="103">
                  <c:v>7062.6539809641408</c:v>
                </c:pt>
                <c:pt idx="104">
                  <c:v>7222.6378340134243</c:v>
                </c:pt>
                <c:pt idx="105">
                  <c:v>7373.6937647466411</c:v>
                </c:pt>
                <c:pt idx="106">
                  <c:v>7524.2744313255016</c:v>
                </c:pt>
                <c:pt idx="107">
                  <c:v>7663.058339062618</c:v>
                </c:pt>
                <c:pt idx="108">
                  <c:v>7802.9957187756372</c:v>
                </c:pt>
                <c:pt idx="109">
                  <c:v>7938.0601136720552</c:v>
                </c:pt>
                <c:pt idx="110">
                  <c:v>8065.7926251571798</c:v>
                </c:pt>
                <c:pt idx="111">
                  <c:v>8188.6709388267145</c:v>
                </c:pt>
                <c:pt idx="112">
                  <c:v>8303.4792797093942</c:v>
                </c:pt>
                <c:pt idx="113">
                  <c:v>8420.0404790528592</c:v>
                </c:pt>
                <c:pt idx="114">
                  <c:v>8532.994493921402</c:v>
                </c:pt>
                <c:pt idx="115">
                  <c:v>8634.2195635994103</c:v>
                </c:pt>
                <c:pt idx="116">
                  <c:v>8736.0849376161259</c:v>
                </c:pt>
                <c:pt idx="117">
                  <c:v>8830.0739668700171</c:v>
                </c:pt>
                <c:pt idx="118">
                  <c:v>8924.5290550967238</c:v>
                </c:pt>
                <c:pt idx="119">
                  <c:v>9010.6651224635534</c:v>
                </c:pt>
                <c:pt idx="120">
                  <c:v>9088.9939189038832</c:v>
                </c:pt>
                <c:pt idx="121">
                  <c:v>9170.0903193394151</c:v>
                </c:pt>
                <c:pt idx="122">
                  <c:v>9245.7692388933538</c:v>
                </c:pt>
                <c:pt idx="123">
                  <c:v>9315.0944068301196</c:v>
                </c:pt>
                <c:pt idx="124">
                  <c:v>9377.7007967038517</c:v>
                </c:pt>
                <c:pt idx="125">
                  <c:v>9441.0032614287957</c:v>
                </c:pt>
                <c:pt idx="126">
                  <c:v>9499.133669971885</c:v>
                </c:pt>
                <c:pt idx="127">
                  <c:v>9557.5660611493186</c:v>
                </c:pt>
                <c:pt idx="128">
                  <c:v>9606.6196054438151</c:v>
                </c:pt>
                <c:pt idx="129">
                  <c:v>9651.7384985860335</c:v>
                </c:pt>
                <c:pt idx="130">
                  <c:v>9700.2784444526442</c:v>
                </c:pt>
                <c:pt idx="131">
                  <c:v>9743.9852366134419</c:v>
                </c:pt>
                <c:pt idx="132">
                  <c:v>9776.733055313498</c:v>
                </c:pt>
                <c:pt idx="133">
                  <c:v>9807.2842259963782</c:v>
                </c:pt>
                <c:pt idx="134">
                  <c:v>9843.5970106787845</c:v>
                </c:pt>
                <c:pt idx="135">
                  <c:v>9873.6008539647901</c:v>
                </c:pt>
                <c:pt idx="136">
                  <c:v>9899.4198829453198</c:v>
                </c:pt>
                <c:pt idx="137">
                  <c:v>9923.5956897294072</c:v>
                </c:pt>
                <c:pt idx="138">
                  <c:v>9943.7454420812446</c:v>
                </c:pt>
                <c:pt idx="139">
                  <c:v>9964.8370414053734</c:v>
                </c:pt>
                <c:pt idx="140">
                  <c:v>9982.1712329956172</c:v>
                </c:pt>
                <c:pt idx="141">
                  <c:v>9996.6757477736883</c:v>
                </c:pt>
                <c:pt idx="142">
                  <c:v>10008.706736058062</c:v>
                </c:pt>
                <c:pt idx="143">
                  <c:v>10020.50721977739</c:v>
                </c:pt>
                <c:pt idx="144">
                  <c:v>10027.622306274467</c:v>
                </c:pt>
                <c:pt idx="145">
                  <c:v>10033.296551410534</c:v>
                </c:pt>
                <c:pt idx="146">
                  <c:v>10041.130190080014</c:v>
                </c:pt>
                <c:pt idx="147">
                  <c:v>10044.886829924386</c:v>
                </c:pt>
                <c:pt idx="148">
                  <c:v>10044.462696389295</c:v>
                </c:pt>
                <c:pt idx="149">
                  <c:v>10044.034967797617</c:v>
                </c:pt>
                <c:pt idx="150">
                  <c:v>10042.469930489757</c:v>
                </c:pt>
                <c:pt idx="151">
                  <c:v>10040.456971330746</c:v>
                </c:pt>
                <c:pt idx="152">
                  <c:v>10037.675472936313</c:v>
                </c:pt>
                <c:pt idx="153">
                  <c:v>10031.535816496847</c:v>
                </c:pt>
                <c:pt idx="154">
                  <c:v>10027.159694306918</c:v>
                </c:pt>
                <c:pt idx="155">
                  <c:v>10027.039661895291</c:v>
                </c:pt>
                <c:pt idx="156">
                  <c:v>10022.436558685406</c:v>
                </c:pt>
                <c:pt idx="157">
                  <c:v>10014.673777152257</c:v>
                </c:pt>
                <c:pt idx="158">
                  <c:v>10010.529552513823</c:v>
                </c:pt>
                <c:pt idx="159">
                  <c:v>10007.785812261631</c:v>
                </c:pt>
                <c:pt idx="160">
                  <c:v>10003.018357494333</c:v>
                </c:pt>
                <c:pt idx="161">
                  <c:v>9994.3906875904577</c:v>
                </c:pt>
                <c:pt idx="162">
                  <c:v>9995.6615136695164</c:v>
                </c:pt>
                <c:pt idx="163">
                  <c:v>9991.4290525560646</c:v>
                </c:pt>
                <c:pt idx="164">
                  <c:v>9988.8981190402319</c:v>
                </c:pt>
                <c:pt idx="165">
                  <c:v>9985.0154358366872</c:v>
                </c:pt>
                <c:pt idx="166">
                  <c:v>9972.1699511685347</c:v>
                </c:pt>
                <c:pt idx="167">
                  <c:v>9967.4846764613339</c:v>
                </c:pt>
                <c:pt idx="168">
                  <c:v>9971.6147178458923</c:v>
                </c:pt>
                <c:pt idx="169">
                  <c:v>9962.815056635256</c:v>
                </c:pt>
                <c:pt idx="170">
                  <c:v>9968.2463996938659</c:v>
                </c:pt>
                <c:pt idx="171">
                  <c:v>9959.0570893652093</c:v>
                </c:pt>
                <c:pt idx="172">
                  <c:v>9956.8673597607522</c:v>
                </c:pt>
                <c:pt idx="173">
                  <c:v>9970.4753487533471</c:v>
                </c:pt>
                <c:pt idx="174">
                  <c:v>9969.5584700291711</c:v>
                </c:pt>
                <c:pt idx="175">
                  <c:v>9976.6754813444531</c:v>
                </c:pt>
                <c:pt idx="176">
                  <c:v>9979.1299608717309</c:v>
                </c:pt>
                <c:pt idx="177">
                  <c:v>9987.5975859815881</c:v>
                </c:pt>
                <c:pt idx="178">
                  <c:v>9989.830945407637</c:v>
                </c:pt>
                <c:pt idx="179">
                  <c:v>9996.5614273631454</c:v>
                </c:pt>
                <c:pt idx="180">
                  <c:v>9999.4807516956753</c:v>
                </c:pt>
                <c:pt idx="181">
                  <c:v>10006.440520319527</c:v>
                </c:pt>
                <c:pt idx="182">
                  <c:v>10015.640465661751</c:v>
                </c:pt>
                <c:pt idx="183">
                  <c:v>10023.5257126095</c:v>
                </c:pt>
                <c:pt idx="184">
                  <c:v>10033.609794198182</c:v>
                </c:pt>
                <c:pt idx="185">
                  <c:v>10043.330394386772</c:v>
                </c:pt>
                <c:pt idx="186">
                  <c:v>10056.8215631121</c:v>
                </c:pt>
                <c:pt idx="187">
                  <c:v>10073.358058699316</c:v>
                </c:pt>
                <c:pt idx="188">
                  <c:v>10089.622405929709</c:v>
                </c:pt>
                <c:pt idx="189">
                  <c:v>10106.178484515391</c:v>
                </c:pt>
                <c:pt idx="190">
                  <c:v>10125.298132531598</c:v>
                </c:pt>
                <c:pt idx="191">
                  <c:v>10145.475786866011</c:v>
                </c:pt>
                <c:pt idx="192">
                  <c:v>10154.809061690326</c:v>
                </c:pt>
                <c:pt idx="193">
                  <c:v>10171.115641898554</c:v>
                </c:pt>
                <c:pt idx="194">
                  <c:v>10192.401981472249</c:v>
                </c:pt>
                <c:pt idx="195">
                  <c:v>10207.953410749224</c:v>
                </c:pt>
                <c:pt idx="196">
                  <c:v>10222.825860756415</c:v>
                </c:pt>
                <c:pt idx="197">
                  <c:v>10239.347719896878</c:v>
                </c:pt>
                <c:pt idx="198">
                  <c:v>10260.073186335007</c:v>
                </c:pt>
                <c:pt idx="199">
                  <c:v>10277.821953630366</c:v>
                </c:pt>
                <c:pt idx="200">
                  <c:v>10291.376915837591</c:v>
                </c:pt>
                <c:pt idx="201">
                  <c:v>10305.8184846366</c:v>
                </c:pt>
                <c:pt idx="202">
                  <c:v>10318.055868345524</c:v>
                </c:pt>
                <c:pt idx="203">
                  <c:v>10327.986291542311</c:v>
                </c:pt>
                <c:pt idx="204">
                  <c:v>10336.218073767228</c:v>
                </c:pt>
                <c:pt idx="205">
                  <c:v>10347.093086465662</c:v>
                </c:pt>
                <c:pt idx="206">
                  <c:v>10354.568965831621</c:v>
                </c:pt>
                <c:pt idx="207">
                  <c:v>10365.055465205329</c:v>
                </c:pt>
                <c:pt idx="208">
                  <c:v>10373.74399001243</c:v>
                </c:pt>
                <c:pt idx="209">
                  <c:v>10382.065489452432</c:v>
                </c:pt>
                <c:pt idx="210">
                  <c:v>10391.950084925134</c:v>
                </c:pt>
                <c:pt idx="211">
                  <c:v>10398.336583026321</c:v>
                </c:pt>
                <c:pt idx="212">
                  <c:v>10406.377496244062</c:v>
                </c:pt>
                <c:pt idx="213">
                  <c:v>10415.920963895182</c:v>
                </c:pt>
                <c:pt idx="214">
                  <c:v>10420.596310359659</c:v>
                </c:pt>
                <c:pt idx="215">
                  <c:v>10425.583880625116</c:v>
                </c:pt>
                <c:pt idx="216">
                  <c:v>10429.211668211849</c:v>
                </c:pt>
                <c:pt idx="217">
                  <c:v>10428.753940702971</c:v>
                </c:pt>
                <c:pt idx="218">
                  <c:v>10427.008564451427</c:v>
                </c:pt>
                <c:pt idx="219">
                  <c:v>10424.89788771155</c:v>
                </c:pt>
                <c:pt idx="220">
                  <c:v>10412.64145700948</c:v>
                </c:pt>
                <c:pt idx="221">
                  <c:v>10411.391426910472</c:v>
                </c:pt>
                <c:pt idx="222">
                  <c:v>10399.139543712739</c:v>
                </c:pt>
                <c:pt idx="223">
                  <c:v>10386.021459689804</c:v>
                </c:pt>
                <c:pt idx="224">
                  <c:v>10372.710649929126</c:v>
                </c:pt>
                <c:pt idx="225">
                  <c:v>10353.79294941779</c:v>
                </c:pt>
                <c:pt idx="226">
                  <c:v>10336.923353533199</c:v>
                </c:pt>
                <c:pt idx="227">
                  <c:v>10316.539882132629</c:v>
                </c:pt>
                <c:pt idx="228">
                  <c:v>10292.784208408922</c:v>
                </c:pt>
                <c:pt idx="229">
                  <c:v>10265.033865013595</c:v>
                </c:pt>
                <c:pt idx="230">
                  <c:v>10238.826034530615</c:v>
                </c:pt>
                <c:pt idx="231">
                  <c:v>10207.141149154535</c:v>
                </c:pt>
                <c:pt idx="232">
                  <c:v>10174.835666835996</c:v>
                </c:pt>
                <c:pt idx="233">
                  <c:v>10139.094612486102</c:v>
                </c:pt>
                <c:pt idx="234">
                  <c:v>10097.226523650625</c:v>
                </c:pt>
                <c:pt idx="235">
                  <c:v>10054.994235944312</c:v>
                </c:pt>
                <c:pt idx="236">
                  <c:v>10008.989096020199</c:v>
                </c:pt>
                <c:pt idx="237">
                  <c:v>9962.6061196245682</c:v>
                </c:pt>
                <c:pt idx="238">
                  <c:v>9912.1724332343001</c:v>
                </c:pt>
                <c:pt idx="239">
                  <c:v>9860.8659534299968</c:v>
                </c:pt>
                <c:pt idx="240">
                  <c:v>9803.6005810191527</c:v>
                </c:pt>
                <c:pt idx="241">
                  <c:v>9737.2808759263462</c:v>
                </c:pt>
                <c:pt idx="242">
                  <c:v>9674.2149637279599</c:v>
                </c:pt>
                <c:pt idx="243">
                  <c:v>9603.2644968687218</c:v>
                </c:pt>
                <c:pt idx="244">
                  <c:v>9526.3020865531871</c:v>
                </c:pt>
                <c:pt idx="245">
                  <c:v>9447.0233848065109</c:v>
                </c:pt>
                <c:pt idx="246">
                  <c:v>9360.5244912437956</c:v>
                </c:pt>
                <c:pt idx="247">
                  <c:v>9285.1061279395708</c:v>
                </c:pt>
                <c:pt idx="248">
                  <c:v>9193.7562223146324</c:v>
                </c:pt>
                <c:pt idx="249">
                  <c:v>9109.3393490619801</c:v>
                </c:pt>
                <c:pt idx="250">
                  <c:v>9021.9335295193268</c:v>
                </c:pt>
                <c:pt idx="251">
                  <c:v>8907.7040046968468</c:v>
                </c:pt>
                <c:pt idx="252">
                  <c:v>8809.1058061055992</c:v>
                </c:pt>
                <c:pt idx="253">
                  <c:v>8696.650084505005</c:v>
                </c:pt>
                <c:pt idx="254">
                  <c:v>8589.3126174504359</c:v>
                </c:pt>
                <c:pt idx="255">
                  <c:v>8474.7258044372902</c:v>
                </c:pt>
                <c:pt idx="256">
                  <c:v>8353.2369695718371</c:v>
                </c:pt>
                <c:pt idx="257">
                  <c:v>8228.6509715844695</c:v>
                </c:pt>
                <c:pt idx="258">
                  <c:v>8100.6627698961629</c:v>
                </c:pt>
                <c:pt idx="259">
                  <c:v>7960.5484810077205</c:v>
                </c:pt>
                <c:pt idx="260">
                  <c:v>7822.0481907372523</c:v>
                </c:pt>
                <c:pt idx="261">
                  <c:v>7680.5083644861088</c:v>
                </c:pt>
                <c:pt idx="262">
                  <c:v>7536.3764932356498</c:v>
                </c:pt>
                <c:pt idx="263">
                  <c:v>7386.7624673786104</c:v>
                </c:pt>
                <c:pt idx="264">
                  <c:v>7233.742488826605</c:v>
                </c:pt>
                <c:pt idx="265">
                  <c:v>7076.1499188336911</c:v>
                </c:pt>
                <c:pt idx="266">
                  <c:v>6915.1710040608123</c:v>
                </c:pt>
                <c:pt idx="267">
                  <c:v>6746.6927188402833</c:v>
                </c:pt>
                <c:pt idx="268">
                  <c:v>6576.5024086763196</c:v>
                </c:pt>
                <c:pt idx="269">
                  <c:v>6403.8995061959404</c:v>
                </c:pt>
                <c:pt idx="270">
                  <c:v>6226.2407129102085</c:v>
                </c:pt>
                <c:pt idx="271">
                  <c:v>6048.3122049619324</c:v>
                </c:pt>
                <c:pt idx="272">
                  <c:v>5861.9865719988156</c:v>
                </c:pt>
                <c:pt idx="273">
                  <c:v>5680.650340630853</c:v>
                </c:pt>
                <c:pt idx="274">
                  <c:v>5490.5013968946805</c:v>
                </c:pt>
                <c:pt idx="275">
                  <c:v>5298.6989437629363</c:v>
                </c:pt>
                <c:pt idx="276">
                  <c:v>5100.7361592766119</c:v>
                </c:pt>
                <c:pt idx="277">
                  <c:v>4903.2106303023174</c:v>
                </c:pt>
                <c:pt idx="278">
                  <c:v>4704.0182060453999</c:v>
                </c:pt>
                <c:pt idx="279">
                  <c:v>4505.7077560048238</c:v>
                </c:pt>
                <c:pt idx="280">
                  <c:v>4300.6747134768184</c:v>
                </c:pt>
                <c:pt idx="281">
                  <c:v>4093.101540794738</c:v>
                </c:pt>
                <c:pt idx="282">
                  <c:v>3886.6789618258254</c:v>
                </c:pt>
                <c:pt idx="283">
                  <c:v>3676.8601187308655</c:v>
                </c:pt>
                <c:pt idx="284">
                  <c:v>3469.2829557747646</c:v>
                </c:pt>
                <c:pt idx="285">
                  <c:v>3260.5355176189832</c:v>
                </c:pt>
                <c:pt idx="286">
                  <c:v>3053.0390922989332</c:v>
                </c:pt>
                <c:pt idx="287">
                  <c:v>2843.208334915018</c:v>
                </c:pt>
                <c:pt idx="288">
                  <c:v>2632.1301027482959</c:v>
                </c:pt>
                <c:pt idx="289">
                  <c:v>2416.4417661133948</c:v>
                </c:pt>
                <c:pt idx="290">
                  <c:v>2208.0458150430832</c:v>
                </c:pt>
                <c:pt idx="291">
                  <c:v>2001.098088199838</c:v>
                </c:pt>
                <c:pt idx="292">
                  <c:v>1802.1005408579886</c:v>
                </c:pt>
                <c:pt idx="293">
                  <c:v>1598.1794937496888</c:v>
                </c:pt>
                <c:pt idx="294">
                  <c:v>1400.0931771660553</c:v>
                </c:pt>
                <c:pt idx="295">
                  <c:v>1199.8443818071732</c:v>
                </c:pt>
                <c:pt idx="296">
                  <c:v>1000.017904364146</c:v>
                </c:pt>
                <c:pt idx="297">
                  <c:v>811.17803891054564</c:v>
                </c:pt>
                <c:pt idx="298">
                  <c:v>623.39081682247343</c:v>
                </c:pt>
                <c:pt idx="299">
                  <c:v>446.71051060423088</c:v>
                </c:pt>
                <c:pt idx="300">
                  <c:v>270.73844913627818</c:v>
                </c:pt>
                <c:pt idx="301">
                  <c:v>93.297603390664335</c:v>
                </c:pt>
                <c:pt idx="302">
                  <c:v>-74.750595739399614</c:v>
                </c:pt>
                <c:pt idx="303">
                  <c:v>-238.81620580380604</c:v>
                </c:pt>
                <c:pt idx="304">
                  <c:v>-391.02723833920118</c:v>
                </c:pt>
                <c:pt idx="305">
                  <c:v>-534.83623801003887</c:v>
                </c:pt>
                <c:pt idx="306">
                  <c:v>-675.7752633595137</c:v>
                </c:pt>
                <c:pt idx="307">
                  <c:v>-813.53320681086188</c:v>
                </c:pt>
                <c:pt idx="308">
                  <c:v>-935.161614923657</c:v>
                </c:pt>
                <c:pt idx="309">
                  <c:v>-1039.7737399211801</c:v>
                </c:pt>
                <c:pt idx="310">
                  <c:v>-1145.7646835120631</c:v>
                </c:pt>
                <c:pt idx="311">
                  <c:v>-1243.6196638037927</c:v>
                </c:pt>
                <c:pt idx="312">
                  <c:v>-1322.2228241425373</c:v>
                </c:pt>
                <c:pt idx="313">
                  <c:v>-1375.7220094912291</c:v>
                </c:pt>
                <c:pt idx="314">
                  <c:v>-1427.7376570024344</c:v>
                </c:pt>
                <c:pt idx="315">
                  <c:v>-1481.0540498454484</c:v>
                </c:pt>
                <c:pt idx="316">
                  <c:v>-1513.8931459193982</c:v>
                </c:pt>
                <c:pt idx="317">
                  <c:v>-1517.5596148511604</c:v>
                </c:pt>
                <c:pt idx="318">
                  <c:v>-1511.9904834821846</c:v>
                </c:pt>
                <c:pt idx="319">
                  <c:v>-1502.4802855430589</c:v>
                </c:pt>
                <c:pt idx="320">
                  <c:v>-1476.0451241620394</c:v>
                </c:pt>
                <c:pt idx="321">
                  <c:v>-1411.7965972846687</c:v>
                </c:pt>
                <c:pt idx="322">
                  <c:v>-1340.6421176632139</c:v>
                </c:pt>
                <c:pt idx="323">
                  <c:v>-1267.202631475071</c:v>
                </c:pt>
                <c:pt idx="324">
                  <c:v>-1154.6477249477175</c:v>
                </c:pt>
                <c:pt idx="325">
                  <c:v>-1020.0221675456978</c:v>
                </c:pt>
                <c:pt idx="326">
                  <c:v>-884.38721745033945</c:v>
                </c:pt>
                <c:pt idx="327">
                  <c:v>-711.3182304892398</c:v>
                </c:pt>
                <c:pt idx="328">
                  <c:v>-508.25468002126217</c:v>
                </c:pt>
                <c:pt idx="329">
                  <c:v>-288.734097017159</c:v>
                </c:pt>
                <c:pt idx="330">
                  <c:v>-44.185377434649126</c:v>
                </c:pt>
                <c:pt idx="331">
                  <c:v>231.34433446365983</c:v>
                </c:pt>
                <c:pt idx="332">
                  <c:v>518.35659335270248</c:v>
                </c:pt>
                <c:pt idx="333">
                  <c:v>825.23944065677642</c:v>
                </c:pt>
                <c:pt idx="334">
                  <c:v>1161.86839462633</c:v>
                </c:pt>
                <c:pt idx="335">
                  <c:v>1507.3276686876034</c:v>
                </c:pt>
                <c:pt idx="336">
                  <c:v>1870.893462835651</c:v>
                </c:pt>
                <c:pt idx="337">
                  <c:v>2275.7101265586607</c:v>
                </c:pt>
                <c:pt idx="338">
                  <c:v>2678.603137303322</c:v>
                </c:pt>
                <c:pt idx="339">
                  <c:v>3100.6583211193029</c:v>
                </c:pt>
                <c:pt idx="340">
                  <c:v>3538.1839848870859</c:v>
                </c:pt>
                <c:pt idx="341">
                  <c:v>3984.8351299086444</c:v>
                </c:pt>
                <c:pt idx="342">
                  <c:v>4449.3250539900164</c:v>
                </c:pt>
                <c:pt idx="343">
                  <c:v>4922.9884196088515</c:v>
                </c:pt>
                <c:pt idx="344">
                  <c:v>5390.9870145475743</c:v>
                </c:pt>
                <c:pt idx="345">
                  <c:v>5868.0795689221104</c:v>
                </c:pt>
                <c:pt idx="346">
                  <c:v>6337.2549623025297</c:v>
                </c:pt>
                <c:pt idx="347">
                  <c:v>6792.3153741915739</c:v>
                </c:pt>
                <c:pt idx="348">
                  <c:v>7251.7657334070846</c:v>
                </c:pt>
                <c:pt idx="349">
                  <c:v>7681.2491530130028</c:v>
                </c:pt>
                <c:pt idx="350">
                  <c:v>8129.4244752131399</c:v>
                </c:pt>
                <c:pt idx="351">
                  <c:v>8531.9161028922736</c:v>
                </c:pt>
                <c:pt idx="352">
                  <c:v>8932.7323823982442</c:v>
                </c:pt>
                <c:pt idx="353">
                  <c:v>9327.530183593015</c:v>
                </c:pt>
                <c:pt idx="354">
                  <c:v>9701.121526282066</c:v>
                </c:pt>
                <c:pt idx="355">
                  <c:v>10067.697298386467</c:v>
                </c:pt>
                <c:pt idx="356">
                  <c:v>10425.542463104684</c:v>
                </c:pt>
                <c:pt idx="357">
                  <c:v>10813.085501019061</c:v>
                </c:pt>
                <c:pt idx="358">
                  <c:v>11245.830595758664</c:v>
                </c:pt>
                <c:pt idx="359">
                  <c:v>11756.275026247789</c:v>
                </c:pt>
                <c:pt idx="360">
                  <c:v>12374.38490603908</c:v>
                </c:pt>
                <c:pt idx="361">
                  <c:v>13123.638187990924</c:v>
                </c:pt>
                <c:pt idx="362">
                  <c:v>14071.957467361677</c:v>
                </c:pt>
                <c:pt idx="363">
                  <c:v>15264.466871997582</c:v>
                </c:pt>
                <c:pt idx="364">
                  <c:v>16702.583108864168</c:v>
                </c:pt>
                <c:pt idx="365">
                  <c:v>18399.671716249897</c:v>
                </c:pt>
                <c:pt idx="366">
                  <c:v>20391.737185593272</c:v>
                </c:pt>
                <c:pt idx="367">
                  <c:v>22661.471618273721</c:v>
                </c:pt>
                <c:pt idx="368">
                  <c:v>25192.739054617596</c:v>
                </c:pt>
                <c:pt idx="369">
                  <c:v>27945.773070721712</c:v>
                </c:pt>
                <c:pt idx="370">
                  <c:v>30891.905163709191</c:v>
                </c:pt>
                <c:pt idx="371">
                  <c:v>33973.998309910217</c:v>
                </c:pt>
                <c:pt idx="372">
                  <c:v>37099.027686627182</c:v>
                </c:pt>
                <c:pt idx="373">
                  <c:v>40164.716866632487</c:v>
                </c:pt>
                <c:pt idx="374">
                  <c:v>43029.97414553538</c:v>
                </c:pt>
                <c:pt idx="375">
                  <c:v>45572.451602870504</c:v>
                </c:pt>
                <c:pt idx="376">
                  <c:v>47710.497993691562</c:v>
                </c:pt>
                <c:pt idx="377">
                  <c:v>49351.652324463823</c:v>
                </c:pt>
                <c:pt idx="378">
                  <c:v>50431.257979120841</c:v>
                </c:pt>
                <c:pt idx="379">
                  <c:v>50937.416788401497</c:v>
                </c:pt>
                <c:pt idx="380">
                  <c:v>50896.618344147289</c:v>
                </c:pt>
                <c:pt idx="381">
                  <c:v>50356.416063374112</c:v>
                </c:pt>
                <c:pt idx="382">
                  <c:v>49402.905114667374</c:v>
                </c:pt>
                <c:pt idx="383">
                  <c:v>48117.20909395667</c:v>
                </c:pt>
                <c:pt idx="384">
                  <c:v>46589.57246766967</c:v>
                </c:pt>
                <c:pt idx="385">
                  <c:v>44917.740940989497</c:v>
                </c:pt>
                <c:pt idx="386">
                  <c:v>43179.003153420941</c:v>
                </c:pt>
                <c:pt idx="387">
                  <c:v>41435.611637551694</c:v>
                </c:pt>
                <c:pt idx="388">
                  <c:v>39710.418339580938</c:v>
                </c:pt>
                <c:pt idx="389">
                  <c:v>38028.196977638676</c:v>
                </c:pt>
                <c:pt idx="390">
                  <c:v>36425.81083595338</c:v>
                </c:pt>
                <c:pt idx="391">
                  <c:v>34900.877973657451</c:v>
                </c:pt>
                <c:pt idx="392">
                  <c:v>33487.026519760955</c:v>
                </c:pt>
                <c:pt idx="393">
                  <c:v>32171.727271746844</c:v>
                </c:pt>
                <c:pt idx="394">
                  <c:v>30932.10949310728</c:v>
                </c:pt>
                <c:pt idx="395">
                  <c:v>29773.635278987556</c:v>
                </c:pt>
                <c:pt idx="396">
                  <c:v>28678.626644695436</c:v>
                </c:pt>
                <c:pt idx="397">
                  <c:v>27637.952789627408</c:v>
                </c:pt>
                <c:pt idx="398">
                  <c:v>26644.585713774133</c:v>
                </c:pt>
                <c:pt idx="399">
                  <c:v>25688.012514865299</c:v>
                </c:pt>
                <c:pt idx="400">
                  <c:v>24788.042631789998</c:v>
                </c:pt>
                <c:pt idx="401">
                  <c:v>23933.399037406562</c:v>
                </c:pt>
                <c:pt idx="402">
                  <c:v>23127.461051916049</c:v>
                </c:pt>
                <c:pt idx="403">
                  <c:v>22369.455506671206</c:v>
                </c:pt>
                <c:pt idx="404">
                  <c:v>21647.709359306726</c:v>
                </c:pt>
                <c:pt idx="405">
                  <c:v>20953.156232839101</c:v>
                </c:pt>
                <c:pt idx="406">
                  <c:v>20300.888378300013</c:v>
                </c:pt>
                <c:pt idx="407">
                  <c:v>19698.953301143982</c:v>
                </c:pt>
                <c:pt idx="408">
                  <c:v>19136.246848377996</c:v>
                </c:pt>
                <c:pt idx="409">
                  <c:v>18610.719188887397</c:v>
                </c:pt>
                <c:pt idx="410">
                  <c:v>18128.077196561062</c:v>
                </c:pt>
                <c:pt idx="411">
                  <c:v>17664.63334537069</c:v>
                </c:pt>
                <c:pt idx="412">
                  <c:v>17226.070258262647</c:v>
                </c:pt>
                <c:pt idx="413">
                  <c:v>16822.318744175725</c:v>
                </c:pt>
                <c:pt idx="414">
                  <c:v>16449.778312613169</c:v>
                </c:pt>
                <c:pt idx="415">
                  <c:v>16111.632574309226</c:v>
                </c:pt>
                <c:pt idx="416">
                  <c:v>15797.408368693434</c:v>
                </c:pt>
                <c:pt idx="417">
                  <c:v>15497.398016866144</c:v>
                </c:pt>
                <c:pt idx="418">
                  <c:v>15223.745615504169</c:v>
                </c:pt>
                <c:pt idx="419">
                  <c:v>14974.936864856601</c:v>
                </c:pt>
                <c:pt idx="420">
                  <c:v>14747.175595117529</c:v>
                </c:pt>
                <c:pt idx="421">
                  <c:v>14545.296859353506</c:v>
                </c:pt>
                <c:pt idx="422">
                  <c:v>14356.776018826895</c:v>
                </c:pt>
                <c:pt idx="423">
                  <c:v>14189.103049155516</c:v>
                </c:pt>
                <c:pt idx="424">
                  <c:v>14035.342922340931</c:v>
                </c:pt>
                <c:pt idx="425">
                  <c:v>13897.580251011237</c:v>
                </c:pt>
                <c:pt idx="426">
                  <c:v>13781.67022136848</c:v>
                </c:pt>
                <c:pt idx="427">
                  <c:v>13678.615761230243</c:v>
                </c:pt>
                <c:pt idx="428">
                  <c:v>13554.087045967963</c:v>
                </c:pt>
                <c:pt idx="429">
                  <c:v>13460.017089778617</c:v>
                </c:pt>
                <c:pt idx="430">
                  <c:v>13381.747783102357</c:v>
                </c:pt>
                <c:pt idx="431">
                  <c:v>13315.825118153423</c:v>
                </c:pt>
                <c:pt idx="432">
                  <c:v>13255.7343639308</c:v>
                </c:pt>
                <c:pt idx="433">
                  <c:v>13209.105071087819</c:v>
                </c:pt>
                <c:pt idx="434">
                  <c:v>13181.028821978804</c:v>
                </c:pt>
                <c:pt idx="435">
                  <c:v>13166.113087888731</c:v>
                </c:pt>
                <c:pt idx="436">
                  <c:v>13160.797915767011</c:v>
                </c:pt>
                <c:pt idx="437">
                  <c:v>13158.03773759831</c:v>
                </c:pt>
                <c:pt idx="438">
                  <c:v>13168.990261238734</c:v>
                </c:pt>
                <c:pt idx="439">
                  <c:v>13182.401788296942</c:v>
                </c:pt>
                <c:pt idx="440">
                  <c:v>13207.490245259669</c:v>
                </c:pt>
                <c:pt idx="441">
                  <c:v>13235.951768438692</c:v>
                </c:pt>
                <c:pt idx="442">
                  <c:v>13271.794140360307</c:v>
                </c:pt>
                <c:pt idx="443">
                  <c:v>13307.061353707679</c:v>
                </c:pt>
                <c:pt idx="444">
                  <c:v>13344.195330191194</c:v>
                </c:pt>
                <c:pt idx="445">
                  <c:v>13390.853589841812</c:v>
                </c:pt>
                <c:pt idx="446">
                  <c:v>13442.400327783933</c:v>
                </c:pt>
                <c:pt idx="447">
                  <c:v>13496.721769512886</c:v>
                </c:pt>
                <c:pt idx="448">
                  <c:v>13554.681854531449</c:v>
                </c:pt>
                <c:pt idx="449">
                  <c:v>13611.65798791646</c:v>
                </c:pt>
                <c:pt idx="450">
                  <c:v>13670.753306334926</c:v>
                </c:pt>
                <c:pt idx="451">
                  <c:v>13732.99225479296</c:v>
                </c:pt>
                <c:pt idx="452">
                  <c:v>13793.190953473264</c:v>
                </c:pt>
                <c:pt idx="453">
                  <c:v>13858.950071597284</c:v>
                </c:pt>
                <c:pt idx="454">
                  <c:v>13922.170564983815</c:v>
                </c:pt>
                <c:pt idx="455">
                  <c:v>13985.122765096794</c:v>
                </c:pt>
                <c:pt idx="456">
                  <c:v>14049.729542354444</c:v>
                </c:pt>
                <c:pt idx="457">
                  <c:v>14110.476698343944</c:v>
                </c:pt>
                <c:pt idx="458">
                  <c:v>14167.445820329571</c:v>
                </c:pt>
                <c:pt idx="459">
                  <c:v>14231.821951613143</c:v>
                </c:pt>
                <c:pt idx="460">
                  <c:v>14292.812858580197</c:v>
                </c:pt>
                <c:pt idx="461">
                  <c:v>14346.606722246639</c:v>
                </c:pt>
                <c:pt idx="462">
                  <c:v>14403.697862548317</c:v>
                </c:pt>
                <c:pt idx="463">
                  <c:v>14455.139804063077</c:v>
                </c:pt>
                <c:pt idx="464">
                  <c:v>14511.028897872691</c:v>
                </c:pt>
                <c:pt idx="465">
                  <c:v>14559.780292909418</c:v>
                </c:pt>
                <c:pt idx="466">
                  <c:v>14609.731903697782</c:v>
                </c:pt>
                <c:pt idx="467">
                  <c:v>14655.176875660927</c:v>
                </c:pt>
                <c:pt idx="468">
                  <c:v>14700.794985612432</c:v>
                </c:pt>
                <c:pt idx="469">
                  <c:v>14748.265424705123</c:v>
                </c:pt>
                <c:pt idx="470">
                  <c:v>14788.574424818446</c:v>
                </c:pt>
                <c:pt idx="471">
                  <c:v>14821.912596915776</c:v>
                </c:pt>
                <c:pt idx="472">
                  <c:v>14858.710860738951</c:v>
                </c:pt>
                <c:pt idx="473">
                  <c:v>14891.874602154952</c:v>
                </c:pt>
                <c:pt idx="474">
                  <c:v>14917.136627821012</c:v>
                </c:pt>
                <c:pt idx="475">
                  <c:v>14943.04642488939</c:v>
                </c:pt>
                <c:pt idx="476">
                  <c:v>14966.779180098154</c:v>
                </c:pt>
                <c:pt idx="477">
                  <c:v>14988.369430355386</c:v>
                </c:pt>
                <c:pt idx="478">
                  <c:v>15004.559331882643</c:v>
                </c:pt>
                <c:pt idx="479">
                  <c:v>15020.22386775107</c:v>
                </c:pt>
                <c:pt idx="480">
                  <c:v>15034.193737908561</c:v>
                </c:pt>
                <c:pt idx="481">
                  <c:v>15049.327029172538</c:v>
                </c:pt>
                <c:pt idx="482">
                  <c:v>15061.775520545219</c:v>
                </c:pt>
                <c:pt idx="483">
                  <c:v>15062.807058058206</c:v>
                </c:pt>
                <c:pt idx="484">
                  <c:v>15069.807344535695</c:v>
                </c:pt>
                <c:pt idx="485">
                  <c:v>15075.160930437323</c:v>
                </c:pt>
                <c:pt idx="486">
                  <c:v>15071.246223711383</c:v>
                </c:pt>
                <c:pt idx="487">
                  <c:v>15066.694384220347</c:v>
                </c:pt>
                <c:pt idx="488">
                  <c:v>15062.666185136553</c:v>
                </c:pt>
                <c:pt idx="489">
                  <c:v>15056.051294133356</c:v>
                </c:pt>
                <c:pt idx="490">
                  <c:v>15043.857321439291</c:v>
                </c:pt>
                <c:pt idx="491">
                  <c:v>15031.351985556996</c:v>
                </c:pt>
                <c:pt idx="492">
                  <c:v>15019.711840922919</c:v>
                </c:pt>
                <c:pt idx="493">
                  <c:v>15005.020598080242</c:v>
                </c:pt>
                <c:pt idx="494">
                  <c:v>14986.715411465224</c:v>
                </c:pt>
                <c:pt idx="495">
                  <c:v>14963.448128670796</c:v>
                </c:pt>
                <c:pt idx="496">
                  <c:v>14943.405351288176</c:v>
                </c:pt>
                <c:pt idx="497">
                  <c:v>14922.664037188031</c:v>
                </c:pt>
                <c:pt idx="498">
                  <c:v>14896.391633181565</c:v>
                </c:pt>
                <c:pt idx="499">
                  <c:v>14867.898385021639</c:v>
                </c:pt>
                <c:pt idx="500">
                  <c:v>14840.906998167866</c:v>
                </c:pt>
                <c:pt idx="501">
                  <c:v>14810.437577251061</c:v>
                </c:pt>
                <c:pt idx="502">
                  <c:v>14778.824764819125</c:v>
                </c:pt>
                <c:pt idx="503">
                  <c:v>14743.781994171859</c:v>
                </c:pt>
                <c:pt idx="504">
                  <c:v>14715.027996883455</c:v>
                </c:pt>
                <c:pt idx="505">
                  <c:v>14679.34774396733</c:v>
                </c:pt>
                <c:pt idx="506">
                  <c:v>14643.230113533493</c:v>
                </c:pt>
                <c:pt idx="507">
                  <c:v>14607.853603020194</c:v>
                </c:pt>
                <c:pt idx="508">
                  <c:v>14574.736445016119</c:v>
                </c:pt>
                <c:pt idx="509">
                  <c:v>14538.646839595422</c:v>
                </c:pt>
                <c:pt idx="510">
                  <c:v>14497.456256904323</c:v>
                </c:pt>
                <c:pt idx="511">
                  <c:v>14461.37112159838</c:v>
                </c:pt>
                <c:pt idx="512">
                  <c:v>14425.170260371453</c:v>
                </c:pt>
                <c:pt idx="513">
                  <c:v>14386.025655012416</c:v>
                </c:pt>
                <c:pt idx="514">
                  <c:v>14347.225327652754</c:v>
                </c:pt>
                <c:pt idx="515">
                  <c:v>14305.902303350642</c:v>
                </c:pt>
                <c:pt idx="516">
                  <c:v>14273.051099092607</c:v>
                </c:pt>
                <c:pt idx="517">
                  <c:v>14234.178309677191</c:v>
                </c:pt>
                <c:pt idx="518">
                  <c:v>14195.550837026589</c:v>
                </c:pt>
                <c:pt idx="519">
                  <c:v>14160.46498731232</c:v>
                </c:pt>
                <c:pt idx="520">
                  <c:v>14124.247749814796</c:v>
                </c:pt>
                <c:pt idx="521">
                  <c:v>14084.403126502733</c:v>
                </c:pt>
                <c:pt idx="522">
                  <c:v>14044.223649162632</c:v>
                </c:pt>
                <c:pt idx="523">
                  <c:v>14002.317398513889</c:v>
                </c:pt>
                <c:pt idx="524">
                  <c:v>13964.760691245052</c:v>
                </c:pt>
                <c:pt idx="525">
                  <c:v>13920.003650840034</c:v>
                </c:pt>
                <c:pt idx="526">
                  <c:v>13873.981658804487</c:v>
                </c:pt>
                <c:pt idx="527">
                  <c:v>13831.581375973878</c:v>
                </c:pt>
                <c:pt idx="528">
                  <c:v>13783.808302796999</c:v>
                </c:pt>
                <c:pt idx="529">
                  <c:v>13742.324529244535</c:v>
                </c:pt>
                <c:pt idx="530">
                  <c:v>13678.510872305076</c:v>
                </c:pt>
                <c:pt idx="531">
                  <c:v>13637.10088024689</c:v>
                </c:pt>
                <c:pt idx="532">
                  <c:v>13589.197508393318</c:v>
                </c:pt>
                <c:pt idx="533">
                  <c:v>13528.658827450074</c:v>
                </c:pt>
                <c:pt idx="534">
                  <c:v>13471.305903487922</c:v>
                </c:pt>
                <c:pt idx="535">
                  <c:v>13419.195145732494</c:v>
                </c:pt>
                <c:pt idx="536">
                  <c:v>13369.792185350023</c:v>
                </c:pt>
                <c:pt idx="537">
                  <c:v>13316.373999463827</c:v>
                </c:pt>
                <c:pt idx="538">
                  <c:v>13264.055114530252</c:v>
                </c:pt>
                <c:pt idx="539">
                  <c:v>13214.418620233271</c:v>
                </c:pt>
                <c:pt idx="540">
                  <c:v>13169.674774500527</c:v>
                </c:pt>
                <c:pt idx="541">
                  <c:v>13122.775216651415</c:v>
                </c:pt>
                <c:pt idx="542">
                  <c:v>13075.910084048675</c:v>
                </c:pt>
                <c:pt idx="543">
                  <c:v>13036.045267691343</c:v>
                </c:pt>
                <c:pt idx="544">
                  <c:v>12999.411978709562</c:v>
                </c:pt>
                <c:pt idx="545">
                  <c:v>12964.408182763742</c:v>
                </c:pt>
                <c:pt idx="546">
                  <c:v>12932.411854466627</c:v>
                </c:pt>
                <c:pt idx="547">
                  <c:v>12895.315168807552</c:v>
                </c:pt>
                <c:pt idx="548">
                  <c:v>12864.484494079088</c:v>
                </c:pt>
                <c:pt idx="549">
                  <c:v>12840.734363569722</c:v>
                </c:pt>
                <c:pt idx="550">
                  <c:v>12821.17649372929</c:v>
                </c:pt>
                <c:pt idx="551">
                  <c:v>12802.813654162144</c:v>
                </c:pt>
                <c:pt idx="552">
                  <c:v>12789.348593696384</c:v>
                </c:pt>
                <c:pt idx="553">
                  <c:v>12779.208436558592</c:v>
                </c:pt>
                <c:pt idx="554">
                  <c:v>12769.7624196384</c:v>
                </c:pt>
                <c:pt idx="555">
                  <c:v>12759.991153607352</c:v>
                </c:pt>
                <c:pt idx="556">
                  <c:v>12754.069382919475</c:v>
                </c:pt>
                <c:pt idx="557">
                  <c:v>12755.562053621219</c:v>
                </c:pt>
                <c:pt idx="558">
                  <c:v>12752.638076625535</c:v>
                </c:pt>
                <c:pt idx="559">
                  <c:v>12748.007378607321</c:v>
                </c:pt>
                <c:pt idx="560">
                  <c:v>12744.348567205834</c:v>
                </c:pt>
                <c:pt idx="561">
                  <c:v>12742.082125612442</c:v>
                </c:pt>
                <c:pt idx="562">
                  <c:v>12737.953501808708</c:v>
                </c:pt>
                <c:pt idx="563">
                  <c:v>12728.951224870882</c:v>
                </c:pt>
                <c:pt idx="564">
                  <c:v>12717.857059350275</c:v>
                </c:pt>
                <c:pt idx="565">
                  <c:v>12712.677988986638</c:v>
                </c:pt>
                <c:pt idx="566">
                  <c:v>12701.683484814388</c:v>
                </c:pt>
                <c:pt idx="567">
                  <c:v>12682.919268834492</c:v>
                </c:pt>
                <c:pt idx="568">
                  <c:v>12672.942457321771</c:v>
                </c:pt>
                <c:pt idx="569">
                  <c:v>12659.801326529738</c:v>
                </c:pt>
                <c:pt idx="570">
                  <c:v>12642.150791127053</c:v>
                </c:pt>
                <c:pt idx="571">
                  <c:v>12622.795723943716</c:v>
                </c:pt>
                <c:pt idx="572">
                  <c:v>12603.816181629538</c:v>
                </c:pt>
                <c:pt idx="573">
                  <c:v>12582.785483043857</c:v>
                </c:pt>
                <c:pt idx="574">
                  <c:v>12559.482320306759</c:v>
                </c:pt>
                <c:pt idx="575">
                  <c:v>12531.583027337507</c:v>
                </c:pt>
                <c:pt idx="576">
                  <c:v>12500.743163134604</c:v>
                </c:pt>
                <c:pt idx="577">
                  <c:v>12464.633584939762</c:v>
                </c:pt>
                <c:pt idx="578">
                  <c:v>12425.987546184018</c:v>
                </c:pt>
                <c:pt idx="579">
                  <c:v>12379.329601837031</c:v>
                </c:pt>
                <c:pt idx="580">
                  <c:v>12337.533925664566</c:v>
                </c:pt>
                <c:pt idx="581">
                  <c:v>12290.197057991631</c:v>
                </c:pt>
                <c:pt idx="582">
                  <c:v>12237.587720967682</c:v>
                </c:pt>
                <c:pt idx="583">
                  <c:v>12186.379205464744</c:v>
                </c:pt>
                <c:pt idx="584">
                  <c:v>12129.469155623556</c:v>
                </c:pt>
                <c:pt idx="585">
                  <c:v>12070.572766690282</c:v>
                </c:pt>
                <c:pt idx="586">
                  <c:v>12007.048185125344</c:v>
                </c:pt>
                <c:pt idx="587">
                  <c:v>11949.181420907518</c:v>
                </c:pt>
                <c:pt idx="588">
                  <c:v>11883.245763353461</c:v>
                </c:pt>
                <c:pt idx="589">
                  <c:v>11817.873989169904</c:v>
                </c:pt>
                <c:pt idx="590">
                  <c:v>11750.068805169629</c:v>
                </c:pt>
                <c:pt idx="591">
                  <c:v>11683.091896241658</c:v>
                </c:pt>
                <c:pt idx="592">
                  <c:v>11613.541520507373</c:v>
                </c:pt>
                <c:pt idx="593">
                  <c:v>11533.351231949127</c:v>
                </c:pt>
                <c:pt idx="594">
                  <c:v>11457.747399766995</c:v>
                </c:pt>
                <c:pt idx="595">
                  <c:v>11380.346744273125</c:v>
                </c:pt>
                <c:pt idx="596">
                  <c:v>11300.69275424216</c:v>
                </c:pt>
                <c:pt idx="597">
                  <c:v>11214.767783655412</c:v>
                </c:pt>
                <c:pt idx="598">
                  <c:v>11126.170140736078</c:v>
                </c:pt>
                <c:pt idx="599">
                  <c:v>11036.540400129727</c:v>
                </c:pt>
                <c:pt idx="600">
                  <c:v>10947.547855030814</c:v>
                </c:pt>
                <c:pt idx="601">
                  <c:v>10854.706773527021</c:v>
                </c:pt>
                <c:pt idx="602">
                  <c:v>10755.300548819592</c:v>
                </c:pt>
                <c:pt idx="603">
                  <c:v>10653.656716022797</c:v>
                </c:pt>
                <c:pt idx="604">
                  <c:v>10551.056343900971</c:v>
                </c:pt>
                <c:pt idx="605">
                  <c:v>10444.942113260931</c:v>
                </c:pt>
                <c:pt idx="606">
                  <c:v>10332.225969626552</c:v>
                </c:pt>
                <c:pt idx="607">
                  <c:v>10220.095212504373</c:v>
                </c:pt>
                <c:pt idx="608">
                  <c:v>10105.757588887223</c:v>
                </c:pt>
                <c:pt idx="609">
                  <c:v>9986.12890122711</c:v>
                </c:pt>
                <c:pt idx="610">
                  <c:v>9864.2821662762963</c:v>
                </c:pt>
                <c:pt idx="611">
                  <c:v>9733.672151734525</c:v>
                </c:pt>
                <c:pt idx="612">
                  <c:v>9603.0660484496821</c:v>
                </c:pt>
                <c:pt idx="613">
                  <c:v>9474.0259722210267</c:v>
                </c:pt>
                <c:pt idx="614">
                  <c:v>9332.7444408474403</c:v>
                </c:pt>
                <c:pt idx="615">
                  <c:v>9187.4107891337771</c:v>
                </c:pt>
                <c:pt idx="616">
                  <c:v>9040.3185269547794</c:v>
                </c:pt>
                <c:pt idx="617">
                  <c:v>8889.0952949033526</c:v>
                </c:pt>
                <c:pt idx="618">
                  <c:v>8731.6268905870838</c:v>
                </c:pt>
                <c:pt idx="619">
                  <c:v>8569.5876548702017</c:v>
                </c:pt>
                <c:pt idx="620">
                  <c:v>8406.4130265425702</c:v>
                </c:pt>
                <c:pt idx="621">
                  <c:v>8238.0109350165876</c:v>
                </c:pt>
                <c:pt idx="622">
                  <c:v>8064.7052155092815</c:v>
                </c:pt>
                <c:pt idx="623">
                  <c:v>7882.2811935142772</c:v>
                </c:pt>
                <c:pt idx="624">
                  <c:v>7695.7560729058696</c:v>
                </c:pt>
                <c:pt idx="625">
                  <c:v>7507.2852103368368</c:v>
                </c:pt>
                <c:pt idx="626">
                  <c:v>7313.226707579428</c:v>
                </c:pt>
                <c:pt idx="627">
                  <c:v>7114.2533512506434</c:v>
                </c:pt>
                <c:pt idx="628">
                  <c:v>6910.2916492313761</c:v>
                </c:pt>
                <c:pt idx="629">
                  <c:v>6696.0869371701265</c:v>
                </c:pt>
                <c:pt idx="630">
                  <c:v>6480.466938248208</c:v>
                </c:pt>
                <c:pt idx="631">
                  <c:v>6264.5839087591175</c:v>
                </c:pt>
                <c:pt idx="632">
                  <c:v>6038.0200216705334</c:v>
                </c:pt>
                <c:pt idx="633">
                  <c:v>5808.4001133838119</c:v>
                </c:pt>
                <c:pt idx="634">
                  <c:v>5574.3478032278099</c:v>
                </c:pt>
                <c:pt idx="635">
                  <c:v>5334.961275159334</c:v>
                </c:pt>
                <c:pt idx="636">
                  <c:v>5091.6992623368169</c:v>
                </c:pt>
                <c:pt idx="637">
                  <c:v>4843.7968205771467</c:v>
                </c:pt>
                <c:pt idx="638">
                  <c:v>4590.6492644803002</c:v>
                </c:pt>
                <c:pt idx="639">
                  <c:v>4335.4727590663015</c:v>
                </c:pt>
                <c:pt idx="640">
                  <c:v>4075.7292819215936</c:v>
                </c:pt>
                <c:pt idx="641">
                  <c:v>3807.6984666207718</c:v>
                </c:pt>
                <c:pt idx="642">
                  <c:v>3537.6767202093815</c:v>
                </c:pt>
                <c:pt idx="643">
                  <c:v>3265.6723958426269</c:v>
                </c:pt>
                <c:pt idx="644">
                  <c:v>2990.6649647813279</c:v>
                </c:pt>
                <c:pt idx="645">
                  <c:v>2709.30485657706</c:v>
                </c:pt>
                <c:pt idx="646">
                  <c:v>2424.0512358056462</c:v>
                </c:pt>
                <c:pt idx="647">
                  <c:v>2136.3362851583584</c:v>
                </c:pt>
                <c:pt idx="648">
                  <c:v>1849.9494644773779</c:v>
                </c:pt>
                <c:pt idx="649">
                  <c:v>1556.4304073420615</c:v>
                </c:pt>
                <c:pt idx="650">
                  <c:v>1258.7561084348526</c:v>
                </c:pt>
                <c:pt idx="651">
                  <c:v>962.73055661581361</c:v>
                </c:pt>
                <c:pt idx="652">
                  <c:v>662.74301233350684</c:v>
                </c:pt>
                <c:pt idx="653">
                  <c:v>357.4465187851024</c:v>
                </c:pt>
                <c:pt idx="654">
                  <c:v>52.112777979104521</c:v>
                </c:pt>
                <c:pt idx="655">
                  <c:v>-256.6166571978647</c:v>
                </c:pt>
                <c:pt idx="656">
                  <c:v>-565.57101769392693</c:v>
                </c:pt>
                <c:pt idx="657">
                  <c:v>-877.01390246583287</c:v>
                </c:pt>
                <c:pt idx="658">
                  <c:v>-1192.3124979053428</c:v>
                </c:pt>
                <c:pt idx="659">
                  <c:v>-1506.1303888232701</c:v>
                </c:pt>
                <c:pt idx="660">
                  <c:v>-1817.7361135327155</c:v>
                </c:pt>
                <c:pt idx="661">
                  <c:v>-2135.215441368442</c:v>
                </c:pt>
                <c:pt idx="662">
                  <c:v>-2450.1377241200021</c:v>
                </c:pt>
                <c:pt idx="663">
                  <c:v>-2762.3986406573126</c:v>
                </c:pt>
                <c:pt idx="664">
                  <c:v>-3076.2622916765818</c:v>
                </c:pt>
                <c:pt idx="665">
                  <c:v>-3394.6632044510748</c:v>
                </c:pt>
                <c:pt idx="666">
                  <c:v>-3711.5019975648729</c:v>
                </c:pt>
                <c:pt idx="667">
                  <c:v>-4027.0290274522658</c:v>
                </c:pt>
                <c:pt idx="668">
                  <c:v>-4338.0067172290874</c:v>
                </c:pt>
                <c:pt idx="669">
                  <c:v>-4657.6094277445982</c:v>
                </c:pt>
                <c:pt idx="670">
                  <c:v>-4966.0415677968977</c:v>
                </c:pt>
                <c:pt idx="671">
                  <c:v>-5275.3356509335254</c:v>
                </c:pt>
                <c:pt idx="672">
                  <c:v>-5584.6136265752093</c:v>
                </c:pt>
                <c:pt idx="673">
                  <c:v>-5893.8429587200844</c:v>
                </c:pt>
                <c:pt idx="674">
                  <c:v>-6202.3473978519196</c:v>
                </c:pt>
                <c:pt idx="675">
                  <c:v>-6499.2210858070266</c:v>
                </c:pt>
                <c:pt idx="676">
                  <c:v>-6798.0013983702302</c:v>
                </c:pt>
                <c:pt idx="677">
                  <c:v>-7096.8063263818995</c:v>
                </c:pt>
                <c:pt idx="678">
                  <c:v>-7391.2706399352137</c:v>
                </c:pt>
                <c:pt idx="679">
                  <c:v>-7677.1016519688601</c:v>
                </c:pt>
                <c:pt idx="680">
                  <c:v>-7961.9281017152953</c:v>
                </c:pt>
                <c:pt idx="681">
                  <c:v>-8248.8508054018275</c:v>
                </c:pt>
                <c:pt idx="682">
                  <c:v>-8525.808468696765</c:v>
                </c:pt>
                <c:pt idx="683">
                  <c:v>-8799.3593114187897</c:v>
                </c:pt>
                <c:pt idx="684">
                  <c:v>-9068.7859730618602</c:v>
                </c:pt>
                <c:pt idx="685">
                  <c:v>-9334.5600086214199</c:v>
                </c:pt>
                <c:pt idx="686">
                  <c:v>-9594.8351674310179</c:v>
                </c:pt>
                <c:pt idx="687">
                  <c:v>-9847.7190700297724</c:v>
                </c:pt>
                <c:pt idx="688">
                  <c:v>-10098.845370010851</c:v>
                </c:pt>
                <c:pt idx="689">
                  <c:v>-10344.194707840656</c:v>
                </c:pt>
                <c:pt idx="690">
                  <c:v>-10583.738253359352</c:v>
                </c:pt>
                <c:pt idx="691">
                  <c:v>-10819.32683217365</c:v>
                </c:pt>
                <c:pt idx="692">
                  <c:v>-11045.920461490621</c:v>
                </c:pt>
                <c:pt idx="693">
                  <c:v>-11271.377907697874</c:v>
                </c:pt>
                <c:pt idx="694">
                  <c:v>-11491.378135797155</c:v>
                </c:pt>
                <c:pt idx="695">
                  <c:v>-11700.606314099839</c:v>
                </c:pt>
                <c:pt idx="696">
                  <c:v>-11899.36789332328</c:v>
                </c:pt>
                <c:pt idx="697">
                  <c:v>-12099.359371093742</c:v>
                </c:pt>
                <c:pt idx="698">
                  <c:v>-12292.731113944212</c:v>
                </c:pt>
                <c:pt idx="699">
                  <c:v>-12473.924449368786</c:v>
                </c:pt>
                <c:pt idx="700">
                  <c:v>-12649.935241631385</c:v>
                </c:pt>
                <c:pt idx="701">
                  <c:v>-12822.223529730698</c:v>
                </c:pt>
                <c:pt idx="702">
                  <c:v>-12988.161884694768</c:v>
                </c:pt>
                <c:pt idx="703">
                  <c:v>-13141.785273297632</c:v>
                </c:pt>
                <c:pt idx="704">
                  <c:v>-13288.36028318749</c:v>
                </c:pt>
                <c:pt idx="705">
                  <c:v>-13435.636875405795</c:v>
                </c:pt>
                <c:pt idx="706">
                  <c:v>-13568.766429802905</c:v>
                </c:pt>
                <c:pt idx="707">
                  <c:v>-13692.344812019153</c:v>
                </c:pt>
                <c:pt idx="708">
                  <c:v>-13816.414864560584</c:v>
                </c:pt>
                <c:pt idx="709">
                  <c:v>-13920.836930798398</c:v>
                </c:pt>
                <c:pt idx="710">
                  <c:v>-14037.845318724394</c:v>
                </c:pt>
                <c:pt idx="711">
                  <c:v>-14124.789890394524</c:v>
                </c:pt>
                <c:pt idx="712">
                  <c:v>-14210.577981832859</c:v>
                </c:pt>
                <c:pt idx="713">
                  <c:v>-14299.67415090999</c:v>
                </c:pt>
                <c:pt idx="714">
                  <c:v>-14365.874003227824</c:v>
                </c:pt>
                <c:pt idx="715">
                  <c:v>-14428.043958531907</c:v>
                </c:pt>
                <c:pt idx="716">
                  <c:v>-14476.399067540257</c:v>
                </c:pt>
                <c:pt idx="717">
                  <c:v>-14516.823059923792</c:v>
                </c:pt>
                <c:pt idx="718">
                  <c:v>-14548.700574489429</c:v>
                </c:pt>
                <c:pt idx="719">
                  <c:v>-14570.029403421098</c:v>
                </c:pt>
              </c:numCache>
            </c:numRef>
          </c:yVal>
          <c:smooth val="1"/>
          <c:extLst>
            <c:ext xmlns:c16="http://schemas.microsoft.com/office/drawing/2014/chart" uri="{C3380CC4-5D6E-409C-BE32-E72D297353CC}">
              <c16:uniqueId val="{00000000-E20A-4215-8F9D-A2A9912DC556}"/>
            </c:ext>
          </c:extLst>
        </c:ser>
        <c:ser>
          <c:idx val="1"/>
          <c:order val="1"/>
          <c:tx>
            <c:v>Base</c:v>
          </c:tx>
          <c:spPr>
            <a:ln w="19050" cap="rnd">
              <a:solidFill>
                <a:schemeClr val="accent2"/>
              </a:solidFill>
              <a:round/>
            </a:ln>
            <a:effectLst/>
          </c:spPr>
          <c:marker>
            <c:symbol val="none"/>
          </c:marker>
          <c:xVal>
            <c:numRef>
              <c:f>'Cycle Base'!$A$2:$A$721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'Cycle Base'!$K:$K</c:f>
              <c:numCache>
                <c:formatCode>General</c:formatCode>
                <c:ptCount val="1048576"/>
                <c:pt idx="0">
                  <c:v>0</c:v>
                </c:pt>
                <c:pt idx="1">
                  <c:v>-5938.882629112215</c:v>
                </c:pt>
                <c:pt idx="2">
                  <c:v>-5944.8445197358624</c:v>
                </c:pt>
                <c:pt idx="3">
                  <c:v>-5948.6394060557659</c:v>
                </c:pt>
                <c:pt idx="4">
                  <c:v>-5942.4291611215185</c:v>
                </c:pt>
                <c:pt idx="5">
                  <c:v>-5937.1275700963142</c:v>
                </c:pt>
                <c:pt idx="6">
                  <c:v>-5931.1521763627716</c:v>
                </c:pt>
                <c:pt idx="7">
                  <c:v>-5921.4530276388314</c:v>
                </c:pt>
                <c:pt idx="8">
                  <c:v>-5916.1344616334463</c:v>
                </c:pt>
                <c:pt idx="9">
                  <c:v>-5911.7848649773714</c:v>
                </c:pt>
                <c:pt idx="10">
                  <c:v>-5895.6824039357261</c:v>
                </c:pt>
                <c:pt idx="11">
                  <c:v>-5872.9992686751593</c:v>
                </c:pt>
                <c:pt idx="12">
                  <c:v>-5854.5474714320389</c:v>
                </c:pt>
                <c:pt idx="13">
                  <c:v>-5835.5790939759008</c:v>
                </c:pt>
                <c:pt idx="14">
                  <c:v>-5811.7166818184069</c:v>
                </c:pt>
                <c:pt idx="15">
                  <c:v>-5791.9426334653963</c:v>
                </c:pt>
                <c:pt idx="16">
                  <c:v>-5765.6354310504476</c:v>
                </c:pt>
                <c:pt idx="17">
                  <c:v>-5743.866167619437</c:v>
                </c:pt>
                <c:pt idx="18">
                  <c:v>-5693.4710416694998</c:v>
                </c:pt>
                <c:pt idx="19">
                  <c:v>-5677.3616115149453</c:v>
                </c:pt>
                <c:pt idx="20">
                  <c:v>-5634.562306478836</c:v>
                </c:pt>
                <c:pt idx="21">
                  <c:v>-5586.8157617287961</c:v>
                </c:pt>
                <c:pt idx="22">
                  <c:v>-5545.5735755394571</c:v>
                </c:pt>
                <c:pt idx="23">
                  <c:v>-5504.0310374127985</c:v>
                </c:pt>
                <c:pt idx="24">
                  <c:v>-5445.3373644989315</c:v>
                </c:pt>
                <c:pt idx="25">
                  <c:v>-5410.6063088345654</c:v>
                </c:pt>
                <c:pt idx="26">
                  <c:v>-5352.3561607067595</c:v>
                </c:pt>
                <c:pt idx="27">
                  <c:v>-5294.3041208543809</c:v>
                </c:pt>
                <c:pt idx="28">
                  <c:v>-5218.0151131944804</c:v>
                </c:pt>
                <c:pt idx="29">
                  <c:v>-5143.5341832242557</c:v>
                </c:pt>
                <c:pt idx="30">
                  <c:v>-5063.0913380114262</c:v>
                </c:pt>
                <c:pt idx="31">
                  <c:v>-4992.9366297441484</c:v>
                </c:pt>
                <c:pt idx="32">
                  <c:v>-4909.1282016527302</c:v>
                </c:pt>
                <c:pt idx="33">
                  <c:v>-4822.7728418998895</c:v>
                </c:pt>
                <c:pt idx="34">
                  <c:v>-4731.1317446294806</c:v>
                </c:pt>
                <c:pt idx="35">
                  <c:v>-4632.447978633244</c:v>
                </c:pt>
                <c:pt idx="36">
                  <c:v>-4536.2399098489404</c:v>
                </c:pt>
                <c:pt idx="37">
                  <c:v>-4441.243600891471</c:v>
                </c:pt>
                <c:pt idx="38">
                  <c:v>-4326.8348016348746</c:v>
                </c:pt>
                <c:pt idx="39">
                  <c:v>-4221.5296983891749</c:v>
                </c:pt>
                <c:pt idx="40">
                  <c:v>-4112.6715560197845</c:v>
                </c:pt>
                <c:pt idx="41">
                  <c:v>-3997.4079950529617</c:v>
                </c:pt>
                <c:pt idx="42">
                  <c:v>-3874.4806034176459</c:v>
                </c:pt>
                <c:pt idx="43">
                  <c:v>-3762.2384815951555</c:v>
                </c:pt>
                <c:pt idx="44">
                  <c:v>-3635.8967748917048</c:v>
                </c:pt>
                <c:pt idx="45">
                  <c:v>-3533.6577345216897</c:v>
                </c:pt>
                <c:pt idx="46">
                  <c:v>-3411.008485201191</c:v>
                </c:pt>
                <c:pt idx="47">
                  <c:v>-3288.7513634329989</c:v>
                </c:pt>
                <c:pt idx="48">
                  <c:v>-3165.3864733134815</c:v>
                </c:pt>
                <c:pt idx="49">
                  <c:v>-3044.1933187716536</c:v>
                </c:pt>
                <c:pt idx="50">
                  <c:v>-2917.4228238502715</c:v>
                </c:pt>
                <c:pt idx="51">
                  <c:v>-2783.5756251729167</c:v>
                </c:pt>
                <c:pt idx="52">
                  <c:v>-2653.5290655174276</c:v>
                </c:pt>
                <c:pt idx="53">
                  <c:v>-2529.0922943122068</c:v>
                </c:pt>
                <c:pt idx="54">
                  <c:v>-2394.7958773950108</c:v>
                </c:pt>
                <c:pt idx="55">
                  <c:v>-2263.2321513794127</c:v>
                </c:pt>
                <c:pt idx="56">
                  <c:v>-2118.8084692049306</c:v>
                </c:pt>
                <c:pt idx="57">
                  <c:v>-1988.0860725792772</c:v>
                </c:pt>
                <c:pt idx="58">
                  <c:v>-1854.0007777565725</c:v>
                </c:pt>
                <c:pt idx="59">
                  <c:v>-1719.9522206197807</c:v>
                </c:pt>
                <c:pt idx="60">
                  <c:v>-1578.1879972873796</c:v>
                </c:pt>
                <c:pt idx="61">
                  <c:v>-1445.5857675241873</c:v>
                </c:pt>
                <c:pt idx="62">
                  <c:v>-1310.2249665438767</c:v>
                </c:pt>
                <c:pt idx="63">
                  <c:v>-1170.3549964949684</c:v>
                </c:pt>
                <c:pt idx="64">
                  <c:v>-1034.1500598972352</c:v>
                </c:pt>
                <c:pt idx="65">
                  <c:v>-896.79377116238879</c:v>
                </c:pt>
                <c:pt idx="66">
                  <c:v>-764.49725940751455</c:v>
                </c:pt>
                <c:pt idx="67">
                  <c:v>-633.05428432428528</c:v>
                </c:pt>
                <c:pt idx="68">
                  <c:v>-492.86537152856562</c:v>
                </c:pt>
                <c:pt idx="69">
                  <c:v>-356.38708977719659</c:v>
                </c:pt>
                <c:pt idx="70">
                  <c:v>-225.53587343240292</c:v>
                </c:pt>
                <c:pt idx="71">
                  <c:v>-97.079789009695901</c:v>
                </c:pt>
                <c:pt idx="72">
                  <c:v>38.096783552434999</c:v>
                </c:pt>
                <c:pt idx="73">
                  <c:v>170.72995072075156</c:v>
                </c:pt>
                <c:pt idx="74">
                  <c:v>303.81180620634785</c:v>
                </c:pt>
                <c:pt idx="75">
                  <c:v>430.90060285601243</c:v>
                </c:pt>
                <c:pt idx="76">
                  <c:v>565.89845646117942</c:v>
                </c:pt>
                <c:pt idx="77">
                  <c:v>696.60807954170809</c:v>
                </c:pt>
                <c:pt idx="78">
                  <c:v>819.65723354283773</c:v>
                </c:pt>
                <c:pt idx="79">
                  <c:v>944.42011606425183</c:v>
                </c:pt>
                <c:pt idx="80">
                  <c:v>1067.6512675450772</c:v>
                </c:pt>
                <c:pt idx="81">
                  <c:v>1192.3570464200357</c:v>
                </c:pt>
                <c:pt idx="82">
                  <c:v>1312.355411946189</c:v>
                </c:pt>
                <c:pt idx="83">
                  <c:v>1424.2850558717348</c:v>
                </c:pt>
                <c:pt idx="84">
                  <c:v>1537.6538632791257</c:v>
                </c:pt>
                <c:pt idx="85">
                  <c:v>1650.6982227243127</c:v>
                </c:pt>
                <c:pt idx="86">
                  <c:v>1760.4314812698526</c:v>
                </c:pt>
                <c:pt idx="87">
                  <c:v>1871.3444373328089</c:v>
                </c:pt>
                <c:pt idx="88">
                  <c:v>1982.0483158334805</c:v>
                </c:pt>
                <c:pt idx="89">
                  <c:v>2092.2596705835913</c:v>
                </c:pt>
                <c:pt idx="90">
                  <c:v>2194.2224816003004</c:v>
                </c:pt>
                <c:pt idx="91">
                  <c:v>2294.1529777514515</c:v>
                </c:pt>
                <c:pt idx="92">
                  <c:v>2395.2063473398357</c:v>
                </c:pt>
                <c:pt idx="93">
                  <c:v>2492.4525369769626</c:v>
                </c:pt>
                <c:pt idx="94">
                  <c:v>2589.1743116235789</c:v>
                </c:pt>
                <c:pt idx="95">
                  <c:v>2683.877833688568</c:v>
                </c:pt>
                <c:pt idx="96">
                  <c:v>2774.8267090948038</c:v>
                </c:pt>
                <c:pt idx="97">
                  <c:v>2866.5366982660189</c:v>
                </c:pt>
                <c:pt idx="98">
                  <c:v>2951.5169908842522</c:v>
                </c:pt>
                <c:pt idx="99">
                  <c:v>3039.0675090200439</c:v>
                </c:pt>
                <c:pt idx="100">
                  <c:v>3124.3983757582328</c:v>
                </c:pt>
                <c:pt idx="101">
                  <c:v>3205.7857462230804</c:v>
                </c:pt>
                <c:pt idx="102">
                  <c:v>3280.2828296597781</c:v>
                </c:pt>
                <c:pt idx="103">
                  <c:v>3352.420333913738</c:v>
                </c:pt>
                <c:pt idx="104">
                  <c:v>3425.6285204739947</c:v>
                </c:pt>
                <c:pt idx="105">
                  <c:v>3501.2568450505732</c:v>
                </c:pt>
                <c:pt idx="106">
                  <c:v>3569.9960069177077</c:v>
                </c:pt>
                <c:pt idx="107">
                  <c:v>3634.9157665676089</c:v>
                </c:pt>
                <c:pt idx="108">
                  <c:v>3696.0246516105699</c:v>
                </c:pt>
                <c:pt idx="109">
                  <c:v>3762.7691786272703</c:v>
                </c:pt>
                <c:pt idx="110">
                  <c:v>3825.726670148591</c:v>
                </c:pt>
                <c:pt idx="111">
                  <c:v>3881.8488131204072</c:v>
                </c:pt>
                <c:pt idx="112">
                  <c:v>3931.1529874545704</c:v>
                </c:pt>
                <c:pt idx="113">
                  <c:v>3982.8493067454319</c:v>
                </c:pt>
                <c:pt idx="114">
                  <c:v>4040.3904758540393</c:v>
                </c:pt>
                <c:pt idx="115">
                  <c:v>4091.1782326007992</c:v>
                </c:pt>
                <c:pt idx="116">
                  <c:v>4133.5224787230909</c:v>
                </c:pt>
                <c:pt idx="117">
                  <c:v>4180.1949346910396</c:v>
                </c:pt>
                <c:pt idx="118">
                  <c:v>4226.3231436127217</c:v>
                </c:pt>
                <c:pt idx="119">
                  <c:v>4268.8745491991549</c:v>
                </c:pt>
                <c:pt idx="120">
                  <c:v>4306.4113502751961</c:v>
                </c:pt>
                <c:pt idx="121">
                  <c:v>4342.0314388783263</c:v>
                </c:pt>
                <c:pt idx="122">
                  <c:v>4380.5498743939979</c:v>
                </c:pt>
                <c:pt idx="123">
                  <c:v>4415.6319326192943</c:v>
                </c:pt>
                <c:pt idx="124">
                  <c:v>4448.6644660634911</c:v>
                </c:pt>
                <c:pt idx="125">
                  <c:v>4478.5848683484446</c:v>
                </c:pt>
                <c:pt idx="126">
                  <c:v>4506.7826722415548</c:v>
                </c:pt>
                <c:pt idx="127">
                  <c:v>4536.2416841803579</c:v>
                </c:pt>
                <c:pt idx="128">
                  <c:v>4565.9029893724482</c:v>
                </c:pt>
                <c:pt idx="129">
                  <c:v>4587.6013324748501</c:v>
                </c:pt>
                <c:pt idx="130">
                  <c:v>4607.7549304201102</c:v>
                </c:pt>
                <c:pt idx="131">
                  <c:v>4628.003798574613</c:v>
                </c:pt>
                <c:pt idx="132">
                  <c:v>4651.4593014837956</c:v>
                </c:pt>
                <c:pt idx="133">
                  <c:v>4667.2638134068393</c:v>
                </c:pt>
                <c:pt idx="134">
                  <c:v>4681.7162426270206</c:v>
                </c:pt>
                <c:pt idx="135">
                  <c:v>4701.1161063454747</c:v>
                </c:pt>
                <c:pt idx="136">
                  <c:v>4716.078106130718</c:v>
                </c:pt>
                <c:pt idx="137">
                  <c:v>4731.3096917198245</c:v>
                </c:pt>
                <c:pt idx="138">
                  <c:v>4744.0436320051722</c:v>
                </c:pt>
                <c:pt idx="139">
                  <c:v>4752.4933142785712</c:v>
                </c:pt>
                <c:pt idx="140">
                  <c:v>4763.0826259844725</c:v>
                </c:pt>
                <c:pt idx="141">
                  <c:v>4772.6773198889587</c:v>
                </c:pt>
                <c:pt idx="142">
                  <c:v>4781.3292748143413</c:v>
                </c:pt>
                <c:pt idx="143">
                  <c:v>4790.5608303646395</c:v>
                </c:pt>
                <c:pt idx="144">
                  <c:v>4794.2966171555199</c:v>
                </c:pt>
                <c:pt idx="145">
                  <c:v>4797.1221974615255</c:v>
                </c:pt>
                <c:pt idx="146">
                  <c:v>4802.3974363627976</c:v>
                </c:pt>
                <c:pt idx="147">
                  <c:v>4808.7027125042914</c:v>
                </c:pt>
                <c:pt idx="148">
                  <c:v>4807.8781724036598</c:v>
                </c:pt>
                <c:pt idx="149">
                  <c:v>4806.5910013787816</c:v>
                </c:pt>
                <c:pt idx="150">
                  <c:v>4808.0766272475666</c:v>
                </c:pt>
                <c:pt idx="151">
                  <c:v>4810.3005194327625</c:v>
                </c:pt>
                <c:pt idx="152">
                  <c:v>4810.7372436916521</c:v>
                </c:pt>
                <c:pt idx="153">
                  <c:v>4809.188850173342</c:v>
                </c:pt>
                <c:pt idx="154">
                  <c:v>4810.4807211224279</c:v>
                </c:pt>
                <c:pt idx="155">
                  <c:v>4808.2859908073488</c:v>
                </c:pt>
                <c:pt idx="156">
                  <c:v>4807.4280760336087</c:v>
                </c:pt>
                <c:pt idx="157">
                  <c:v>4806.3571400723922</c:v>
                </c:pt>
                <c:pt idx="158">
                  <c:v>4803.5221992796478</c:v>
                </c:pt>
                <c:pt idx="159">
                  <c:v>4802.0276470627014</c:v>
                </c:pt>
                <c:pt idx="160">
                  <c:v>4803.6286476375326</c:v>
                </c:pt>
                <c:pt idx="161">
                  <c:v>4802.113823026215</c:v>
                </c:pt>
                <c:pt idx="162">
                  <c:v>4797.2749558498708</c:v>
                </c:pt>
                <c:pt idx="163">
                  <c:v>4800.543855356229</c:v>
                </c:pt>
                <c:pt idx="164">
                  <c:v>4800.680615652409</c:v>
                </c:pt>
                <c:pt idx="165">
                  <c:v>4799.188131066705</c:v>
                </c:pt>
                <c:pt idx="166">
                  <c:v>4797.8127901965408</c:v>
                </c:pt>
                <c:pt idx="167">
                  <c:v>4784.0845043695863</c:v>
                </c:pt>
                <c:pt idx="168">
                  <c:v>4779.9657389993126</c:v>
                </c:pt>
                <c:pt idx="169">
                  <c:v>4790.3839389617588</c:v>
                </c:pt>
                <c:pt idx="170">
                  <c:v>4789.8744402895991</c:v>
                </c:pt>
                <c:pt idx="171">
                  <c:v>4787.8951869663788</c:v>
                </c:pt>
                <c:pt idx="172">
                  <c:v>4790.8387564260283</c:v>
                </c:pt>
                <c:pt idx="173">
                  <c:v>4795.9052423327157</c:v>
                </c:pt>
                <c:pt idx="174">
                  <c:v>4796.4940644371236</c:v>
                </c:pt>
                <c:pt idx="175">
                  <c:v>4794.2130356057214</c:v>
                </c:pt>
                <c:pt idx="176">
                  <c:v>4798.5107150450776</c:v>
                </c:pt>
                <c:pt idx="177">
                  <c:v>4801.6778729040716</c:v>
                </c:pt>
                <c:pt idx="178">
                  <c:v>4806.6644512944367</c:v>
                </c:pt>
                <c:pt idx="179">
                  <c:v>4808.8208307553787</c:v>
                </c:pt>
                <c:pt idx="180">
                  <c:v>4808.3970784532085</c:v>
                </c:pt>
                <c:pt idx="181">
                  <c:v>4809.6851486889973</c:v>
                </c:pt>
                <c:pt idx="182">
                  <c:v>4813.0536648940833</c:v>
                </c:pt>
                <c:pt idx="183">
                  <c:v>4816.6635026557997</c:v>
                </c:pt>
                <c:pt idx="184">
                  <c:v>4817.6932086544048</c:v>
                </c:pt>
                <c:pt idx="185">
                  <c:v>4823.7353876240077</c:v>
                </c:pt>
                <c:pt idx="186">
                  <c:v>4834.6605308360831</c:v>
                </c:pt>
                <c:pt idx="187">
                  <c:v>4839.6760242784776</c:v>
                </c:pt>
                <c:pt idx="188">
                  <c:v>4853.1083522182907</c:v>
                </c:pt>
                <c:pt idx="189">
                  <c:v>4861.9552447440783</c:v>
                </c:pt>
                <c:pt idx="190">
                  <c:v>4871.2261434053489</c:v>
                </c:pt>
                <c:pt idx="191">
                  <c:v>4882.129791519882</c:v>
                </c:pt>
                <c:pt idx="192">
                  <c:v>4893.5447594732968</c:v>
                </c:pt>
                <c:pt idx="193">
                  <c:v>4897.2403436050026</c:v>
                </c:pt>
                <c:pt idx="194">
                  <c:v>4905.8161146513894</c:v>
                </c:pt>
                <c:pt idx="195">
                  <c:v>4917.7775519220868</c:v>
                </c:pt>
                <c:pt idx="196">
                  <c:v>4933.2214222272569</c:v>
                </c:pt>
                <c:pt idx="197">
                  <c:v>4942.3168932493982</c:v>
                </c:pt>
                <c:pt idx="198">
                  <c:v>4950.0590070057515</c:v>
                </c:pt>
                <c:pt idx="199">
                  <c:v>4962.4215050508665</c:v>
                </c:pt>
                <c:pt idx="200">
                  <c:v>4976.4309920751257</c:v>
                </c:pt>
                <c:pt idx="201">
                  <c:v>4981.2698592514698</c:v>
                </c:pt>
                <c:pt idx="202">
                  <c:v>4989.0343130334359</c:v>
                </c:pt>
                <c:pt idx="203">
                  <c:v>4995.2759843590266</c:v>
                </c:pt>
                <c:pt idx="204">
                  <c:v>5003.0201657466223</c:v>
                </c:pt>
                <c:pt idx="205">
                  <c:v>5007.4481492691393</c:v>
                </c:pt>
                <c:pt idx="206">
                  <c:v>5006.9260425005823</c:v>
                </c:pt>
                <c:pt idx="207">
                  <c:v>5012.563085463642</c:v>
                </c:pt>
                <c:pt idx="208">
                  <c:v>5022.723029427586</c:v>
                </c:pt>
                <c:pt idx="209">
                  <c:v>5030.8668731086946</c:v>
                </c:pt>
                <c:pt idx="210">
                  <c:v>5035.6013520865508</c:v>
                </c:pt>
                <c:pt idx="211">
                  <c:v>5043.1298414765279</c:v>
                </c:pt>
                <c:pt idx="212">
                  <c:v>5051.8121649028553</c:v>
                </c:pt>
                <c:pt idx="213">
                  <c:v>5059.8847954127095</c:v>
                </c:pt>
                <c:pt idx="214">
                  <c:v>5065.8285528784627</c:v>
                </c:pt>
                <c:pt idx="215">
                  <c:v>5069.7166366901965</c:v>
                </c:pt>
                <c:pt idx="216">
                  <c:v>5076.0331606384443</c:v>
                </c:pt>
                <c:pt idx="217">
                  <c:v>5083.2571800784681</c:v>
                </c:pt>
                <c:pt idx="218">
                  <c:v>5084.9656444648936</c:v>
                </c:pt>
                <c:pt idx="219">
                  <c:v>5086.0089858633328</c:v>
                </c:pt>
                <c:pt idx="220">
                  <c:v>5087.8061876730017</c:v>
                </c:pt>
                <c:pt idx="221">
                  <c:v>5087.1194463964848</c:v>
                </c:pt>
                <c:pt idx="222">
                  <c:v>5091.8621370599576</c:v>
                </c:pt>
                <c:pt idx="223">
                  <c:v>5087.5224545247038</c:v>
                </c:pt>
                <c:pt idx="224">
                  <c:v>5083.8519004406244</c:v>
                </c:pt>
                <c:pt idx="225">
                  <c:v>5083.6172184965735</c:v>
                </c:pt>
                <c:pt idx="226">
                  <c:v>5077.5762640407738</c:v>
                </c:pt>
                <c:pt idx="227">
                  <c:v>5070.4569361559516</c:v>
                </c:pt>
                <c:pt idx="228">
                  <c:v>5065.2719152570116</c:v>
                </c:pt>
                <c:pt idx="229">
                  <c:v>5058.7846996856961</c:v>
                </c:pt>
                <c:pt idx="230">
                  <c:v>5049.2298169333017</c:v>
                </c:pt>
                <c:pt idx="231">
                  <c:v>5039.7440733467447</c:v>
                </c:pt>
                <c:pt idx="232">
                  <c:v>5030.6465043006529</c:v>
                </c:pt>
                <c:pt idx="233">
                  <c:v>5021.6442054638055</c:v>
                </c:pt>
                <c:pt idx="234">
                  <c:v>5007.6659925133818</c:v>
                </c:pt>
                <c:pt idx="235">
                  <c:v>4992.3420718892485</c:v>
                </c:pt>
                <c:pt idx="236">
                  <c:v>4978.3233202544006</c:v>
                </c:pt>
                <c:pt idx="237">
                  <c:v>4962.8698581994759</c:v>
                </c:pt>
                <c:pt idx="238">
                  <c:v>4947.1642987340365</c:v>
                </c:pt>
                <c:pt idx="239">
                  <c:v>4928.1015246124643</c:v>
                </c:pt>
                <c:pt idx="240">
                  <c:v>4908.582268439568</c:v>
                </c:pt>
                <c:pt idx="241">
                  <c:v>4890.7733884109448</c:v>
                </c:pt>
                <c:pt idx="242">
                  <c:v>4866.3045989162292</c:v>
                </c:pt>
                <c:pt idx="243">
                  <c:v>4844.2080581441433</c:v>
                </c:pt>
                <c:pt idx="244">
                  <c:v>4817.4645381069959</c:v>
                </c:pt>
                <c:pt idx="245">
                  <c:v>4788.6147157159303</c:v>
                </c:pt>
                <c:pt idx="246">
                  <c:v>4759.220646278598</c:v>
                </c:pt>
                <c:pt idx="247">
                  <c:v>4724.7190720567296</c:v>
                </c:pt>
                <c:pt idx="248">
                  <c:v>4692.8027445703574</c:v>
                </c:pt>
                <c:pt idx="249">
                  <c:v>4666.8773465603244</c:v>
                </c:pt>
                <c:pt idx="250">
                  <c:v>4624.4942001512136</c:v>
                </c:pt>
                <c:pt idx="251">
                  <c:v>4613.0554260862746</c:v>
                </c:pt>
                <c:pt idx="252">
                  <c:v>4549.0906112140365</c:v>
                </c:pt>
                <c:pt idx="253">
                  <c:v>4523.6308947166053</c:v>
                </c:pt>
                <c:pt idx="254">
                  <c:v>4477.4733814385108</c:v>
                </c:pt>
                <c:pt idx="255">
                  <c:v>4435.358467404385</c:v>
                </c:pt>
                <c:pt idx="256">
                  <c:v>4397.0302671668514</c:v>
                </c:pt>
                <c:pt idx="257">
                  <c:v>4353.5347054791973</c:v>
                </c:pt>
                <c:pt idx="258">
                  <c:v>4307.5614840260878</c:v>
                </c:pt>
                <c:pt idx="259">
                  <c:v>4259.7194393937552</c:v>
                </c:pt>
                <c:pt idx="260">
                  <c:v>4201.5516944624251</c:v>
                </c:pt>
                <c:pt idx="261">
                  <c:v>4148.989583997216</c:v>
                </c:pt>
                <c:pt idx="262">
                  <c:v>4091.252770982077</c:v>
                </c:pt>
                <c:pt idx="263">
                  <c:v>4039.0081763237913</c:v>
                </c:pt>
                <c:pt idx="264">
                  <c:v>3982.9508875381325</c:v>
                </c:pt>
                <c:pt idx="265">
                  <c:v>3926.4002805589275</c:v>
                </c:pt>
                <c:pt idx="266">
                  <c:v>3867.4089382222828</c:v>
                </c:pt>
                <c:pt idx="267">
                  <c:v>3807.9532921661762</c:v>
                </c:pt>
                <c:pt idx="268">
                  <c:v>3741.6794557402136</c:v>
                </c:pt>
                <c:pt idx="269">
                  <c:v>3677.9214114250594</c:v>
                </c:pt>
                <c:pt idx="270">
                  <c:v>3611.9233676411741</c:v>
                </c:pt>
                <c:pt idx="271">
                  <c:v>3545.5493128624653</c:v>
                </c:pt>
                <c:pt idx="272">
                  <c:v>3481.7686325023187</c:v>
                </c:pt>
                <c:pt idx="273">
                  <c:v>3408.235507124642</c:v>
                </c:pt>
                <c:pt idx="274">
                  <c:v>3342.0166400659573</c:v>
                </c:pt>
                <c:pt idx="275">
                  <c:v>3272.2417055456099</c:v>
                </c:pt>
                <c:pt idx="276">
                  <c:v>3205.3212371740792</c:v>
                </c:pt>
                <c:pt idx="277">
                  <c:v>3131.7377944195437</c:v>
                </c:pt>
                <c:pt idx="278">
                  <c:v>3059.4998372062423</c:v>
                </c:pt>
                <c:pt idx="279">
                  <c:v>2993.3096029498238</c:v>
                </c:pt>
                <c:pt idx="280">
                  <c:v>2922.1863612561574</c:v>
                </c:pt>
                <c:pt idx="281">
                  <c:v>2847.8960678996464</c:v>
                </c:pt>
                <c:pt idx="282">
                  <c:v>2773.4324058867683</c:v>
                </c:pt>
                <c:pt idx="283">
                  <c:v>2697.5023693053586</c:v>
                </c:pt>
                <c:pt idx="284">
                  <c:v>2627.7607318353394</c:v>
                </c:pt>
                <c:pt idx="285">
                  <c:v>2558.1397801558305</c:v>
                </c:pt>
                <c:pt idx="286">
                  <c:v>2488.8235730457877</c:v>
                </c:pt>
                <c:pt idx="287">
                  <c:v>2421.3462228333169</c:v>
                </c:pt>
                <c:pt idx="288">
                  <c:v>2352.4647566945914</c:v>
                </c:pt>
                <c:pt idx="289">
                  <c:v>2279.1832744497083</c:v>
                </c:pt>
                <c:pt idx="290">
                  <c:v>2206.2279387736603</c:v>
                </c:pt>
                <c:pt idx="291">
                  <c:v>2141.8804968122167</c:v>
                </c:pt>
                <c:pt idx="292">
                  <c:v>2080.9449157822</c:v>
                </c:pt>
                <c:pt idx="293">
                  <c:v>2024.1089154976353</c:v>
                </c:pt>
                <c:pt idx="294">
                  <c:v>1964.5868517691511</c:v>
                </c:pt>
                <c:pt idx="295">
                  <c:v>1910.7898716265108</c:v>
                </c:pt>
                <c:pt idx="296">
                  <c:v>1853.1170291066269</c:v>
                </c:pt>
                <c:pt idx="297">
                  <c:v>1797.8992771230812</c:v>
                </c:pt>
                <c:pt idx="298">
                  <c:v>1748.527963771088</c:v>
                </c:pt>
                <c:pt idx="299">
                  <c:v>1706.5576317268556</c:v>
                </c:pt>
                <c:pt idx="300">
                  <c:v>1669.0100216287649</c:v>
                </c:pt>
                <c:pt idx="301">
                  <c:v>1634.1334543726045</c:v>
                </c:pt>
                <c:pt idx="302">
                  <c:v>1594.6629534269177</c:v>
                </c:pt>
                <c:pt idx="303">
                  <c:v>1558.039550259542</c:v>
                </c:pt>
                <c:pt idx="304">
                  <c:v>1532.3178987473202</c:v>
                </c:pt>
                <c:pt idx="305">
                  <c:v>1516.3628494247214</c:v>
                </c:pt>
                <c:pt idx="306">
                  <c:v>1498.9915701098448</c:v>
                </c:pt>
                <c:pt idx="307">
                  <c:v>1481.7662228203244</c:v>
                </c:pt>
                <c:pt idx="308">
                  <c:v>1471.2737442674825</c:v>
                </c:pt>
                <c:pt idx="309">
                  <c:v>1473.7339186138934</c:v>
                </c:pt>
                <c:pt idx="310">
                  <c:v>1489.3623658802621</c:v>
                </c:pt>
                <c:pt idx="311">
                  <c:v>1502.4445684074649</c:v>
                </c:pt>
                <c:pt idx="312">
                  <c:v>1520.9167630461088</c:v>
                </c:pt>
                <c:pt idx="313">
                  <c:v>1551.4898731269327</c:v>
                </c:pt>
                <c:pt idx="314">
                  <c:v>1604.673626621046</c:v>
                </c:pt>
                <c:pt idx="315">
                  <c:v>1658.9942717454524</c:v>
                </c:pt>
                <c:pt idx="316">
                  <c:v>1708.0505143020914</c:v>
                </c:pt>
                <c:pt idx="317">
                  <c:v>1771.0520138743836</c:v>
                </c:pt>
                <c:pt idx="318">
                  <c:v>1860.5908098193704</c:v>
                </c:pt>
                <c:pt idx="319">
                  <c:v>1956.0496677997144</c:v>
                </c:pt>
                <c:pt idx="320">
                  <c:v>2048.3297241304035</c:v>
                </c:pt>
                <c:pt idx="321">
                  <c:v>2151.3693166259827</c:v>
                </c:pt>
                <c:pt idx="322">
                  <c:v>2286.3360059819843</c:v>
                </c:pt>
                <c:pt idx="323">
                  <c:v>2432.242158627857</c:v>
                </c:pt>
                <c:pt idx="324">
                  <c:v>2565.8934648481227</c:v>
                </c:pt>
                <c:pt idx="325">
                  <c:v>2725.1203898671729</c:v>
                </c:pt>
                <c:pt idx="326">
                  <c:v>2916.2590635266442</c:v>
                </c:pt>
                <c:pt idx="327">
                  <c:v>3096.5051792322074</c:v>
                </c:pt>
                <c:pt idx="328">
                  <c:v>3295.1076949613225</c:v>
                </c:pt>
                <c:pt idx="329">
                  <c:v>3536.7801534588289</c:v>
                </c:pt>
                <c:pt idx="330">
                  <c:v>3769.6460484028321</c:v>
                </c:pt>
                <c:pt idx="331">
                  <c:v>4016.2101741166716</c:v>
                </c:pt>
                <c:pt idx="332">
                  <c:v>4307.4310820110113</c:v>
                </c:pt>
                <c:pt idx="333">
                  <c:v>4588.7314782051199</c:v>
                </c:pt>
                <c:pt idx="334">
                  <c:v>4880.5278343342752</c:v>
                </c:pt>
                <c:pt idx="335">
                  <c:v>5214.3860587167319</c:v>
                </c:pt>
                <c:pt idx="336">
                  <c:v>5534.007687569032</c:v>
                </c:pt>
                <c:pt idx="337">
                  <c:v>5867.2784257200819</c:v>
                </c:pt>
                <c:pt idx="338">
                  <c:v>6247.3511885389489</c:v>
                </c:pt>
                <c:pt idx="339">
                  <c:v>6603.7064176052036</c:v>
                </c:pt>
                <c:pt idx="340">
                  <c:v>6982.2369931448729</c:v>
                </c:pt>
                <c:pt idx="341">
                  <c:v>7374.7925964476053</c:v>
                </c:pt>
                <c:pt idx="342">
                  <c:v>7748.4671245967793</c:v>
                </c:pt>
                <c:pt idx="343">
                  <c:v>8153.6804518722547</c:v>
                </c:pt>
                <c:pt idx="344">
                  <c:v>8563.7712228062301</c:v>
                </c:pt>
                <c:pt idx="345">
                  <c:v>8950.4825135563588</c:v>
                </c:pt>
                <c:pt idx="346">
                  <c:v>9356.1388686983173</c:v>
                </c:pt>
                <c:pt idx="347">
                  <c:v>9740.346523571061</c:v>
                </c:pt>
                <c:pt idx="348">
                  <c:v>10120.058575145769</c:v>
                </c:pt>
                <c:pt idx="349">
                  <c:v>10512.715565949729</c:v>
                </c:pt>
                <c:pt idx="350">
                  <c:v>10874.239317412479</c:v>
                </c:pt>
                <c:pt idx="351">
                  <c:v>11236.034565591361</c:v>
                </c:pt>
                <c:pt idx="352">
                  <c:v>11579.628716430172</c:v>
                </c:pt>
                <c:pt idx="353">
                  <c:v>11915.956323913717</c:v>
                </c:pt>
                <c:pt idx="354">
                  <c:v>12254.355997655752</c:v>
                </c:pt>
                <c:pt idx="355">
                  <c:v>12585.414531129392</c:v>
                </c:pt>
                <c:pt idx="356">
                  <c:v>12921.528196514666</c:v>
                </c:pt>
                <c:pt idx="357">
                  <c:v>13245.925356586378</c:v>
                </c:pt>
                <c:pt idx="358">
                  <c:v>13611.680179849871</c:v>
                </c:pt>
                <c:pt idx="359">
                  <c:v>14028.361508796168</c:v>
                </c:pt>
                <c:pt idx="360">
                  <c:v>14516.4413849671</c:v>
                </c:pt>
                <c:pt idx="361">
                  <c:v>15086.70802717577</c:v>
                </c:pt>
                <c:pt idx="362">
                  <c:v>15761.588090907466</c:v>
                </c:pt>
                <c:pt idx="363">
                  <c:v>16599.042307656215</c:v>
                </c:pt>
                <c:pt idx="364">
                  <c:v>17600.414091704897</c:v>
                </c:pt>
                <c:pt idx="365">
                  <c:v>18769.372125955153</c:v>
                </c:pt>
                <c:pt idx="366">
                  <c:v>20102.229571841264</c:v>
                </c:pt>
                <c:pt idx="367">
                  <c:v>21635.367737222092</c:v>
                </c:pt>
                <c:pt idx="368">
                  <c:v>23351.491653255373</c:v>
                </c:pt>
                <c:pt idx="369">
                  <c:v>25223.745121444663</c:v>
                </c:pt>
                <c:pt idx="370">
                  <c:v>27224.043573292965</c:v>
                </c:pt>
                <c:pt idx="371">
                  <c:v>29331.897100078117</c:v>
                </c:pt>
                <c:pt idx="372">
                  <c:v>31468.237935680387</c:v>
                </c:pt>
                <c:pt idx="373">
                  <c:v>33513.801748904829</c:v>
                </c:pt>
                <c:pt idx="374">
                  <c:v>35380.569515912946</c:v>
                </c:pt>
                <c:pt idx="375">
                  <c:v>36981.867369685351</c:v>
                </c:pt>
                <c:pt idx="376">
                  <c:v>38265.943078130396</c:v>
                </c:pt>
                <c:pt idx="377">
                  <c:v>39231.038721083998</c:v>
                </c:pt>
                <c:pt idx="378">
                  <c:v>39863.139526898012</c:v>
                </c:pt>
                <c:pt idx="379">
                  <c:v>40190.259914603659</c:v>
                </c:pt>
                <c:pt idx="380">
                  <c:v>40253.523691629933</c:v>
                </c:pt>
                <c:pt idx="381">
                  <c:v>40074.935627003753</c:v>
                </c:pt>
                <c:pt idx="382">
                  <c:v>39679.071396493026</c:v>
                </c:pt>
                <c:pt idx="383">
                  <c:v>39113.542112827672</c:v>
                </c:pt>
                <c:pt idx="384">
                  <c:v>38407.942900695773</c:v>
                </c:pt>
                <c:pt idx="385">
                  <c:v>37573.485334646248</c:v>
                </c:pt>
                <c:pt idx="386">
                  <c:v>36656.793332152884</c:v>
                </c:pt>
                <c:pt idx="387">
                  <c:v>35661.231418883006</c:v>
                </c:pt>
                <c:pt idx="388">
                  <c:v>34633.90944005546</c:v>
                </c:pt>
                <c:pt idx="389">
                  <c:v>33573.408695936552</c:v>
                </c:pt>
                <c:pt idx="390">
                  <c:v>32490.195097924327</c:v>
                </c:pt>
                <c:pt idx="391">
                  <c:v>31412.623790264286</c:v>
                </c:pt>
                <c:pt idx="392">
                  <c:v>30335.9618605902</c:v>
                </c:pt>
                <c:pt idx="393">
                  <c:v>29301.427847324994</c:v>
                </c:pt>
                <c:pt idx="394">
                  <c:v>28290.805917340829</c:v>
                </c:pt>
                <c:pt idx="395">
                  <c:v>27312.47025626199</c:v>
                </c:pt>
                <c:pt idx="396">
                  <c:v>26369.279214743539</c:v>
                </c:pt>
                <c:pt idx="397">
                  <c:v>25466.050440875479</c:v>
                </c:pt>
                <c:pt idx="398">
                  <c:v>24589.954287458524</c:v>
                </c:pt>
                <c:pt idx="399">
                  <c:v>23742.497296551453</c:v>
                </c:pt>
                <c:pt idx="400">
                  <c:v>22923.591861450655</c:v>
                </c:pt>
                <c:pt idx="401">
                  <c:v>22142.462532548983</c:v>
                </c:pt>
                <c:pt idx="402">
                  <c:v>21394.485717992178</c:v>
                </c:pt>
                <c:pt idx="403">
                  <c:v>20682.87966502507</c:v>
                </c:pt>
                <c:pt idx="404">
                  <c:v>20003.877000953984</c:v>
                </c:pt>
                <c:pt idx="405">
                  <c:v>19353.34208063197</c:v>
                </c:pt>
                <c:pt idx="406">
                  <c:v>18740.250672294173</c:v>
                </c:pt>
                <c:pt idx="407">
                  <c:v>18150.172610356887</c:v>
                </c:pt>
                <c:pt idx="408">
                  <c:v>17594.16604710239</c:v>
                </c:pt>
                <c:pt idx="409">
                  <c:v>17070.91214657676</c:v>
                </c:pt>
                <c:pt idx="410">
                  <c:v>16570.391431212865</c:v>
                </c:pt>
                <c:pt idx="411">
                  <c:v>16109.911149936395</c:v>
                </c:pt>
                <c:pt idx="412">
                  <c:v>15666.09470162823</c:v>
                </c:pt>
                <c:pt idx="413">
                  <c:v>15240.196480571056</c:v>
                </c:pt>
                <c:pt idx="414">
                  <c:v>14846.215419945787</c:v>
                </c:pt>
                <c:pt idx="415">
                  <c:v>14469.966140409095</c:v>
                </c:pt>
                <c:pt idx="416">
                  <c:v>14116.012531661476</c:v>
                </c:pt>
                <c:pt idx="417">
                  <c:v>13781.32136769649</c:v>
                </c:pt>
                <c:pt idx="418">
                  <c:v>13467.271488459164</c:v>
                </c:pt>
                <c:pt idx="419">
                  <c:v>13170.463258066549</c:v>
                </c:pt>
                <c:pt idx="420">
                  <c:v>12891.174033745065</c:v>
                </c:pt>
                <c:pt idx="421">
                  <c:v>12624.167621832092</c:v>
                </c:pt>
                <c:pt idx="422">
                  <c:v>12382.099837604617</c:v>
                </c:pt>
                <c:pt idx="423">
                  <c:v>12152.506436094598</c:v>
                </c:pt>
                <c:pt idx="424">
                  <c:v>11933.462843952926</c:v>
                </c:pt>
                <c:pt idx="425">
                  <c:v>11720.349732137684</c:v>
                </c:pt>
                <c:pt idx="426">
                  <c:v>11525.459775546849</c:v>
                </c:pt>
                <c:pt idx="427">
                  <c:v>11348.832795041639</c:v>
                </c:pt>
                <c:pt idx="428">
                  <c:v>11179.481251267596</c:v>
                </c:pt>
                <c:pt idx="429">
                  <c:v>10993.674734611019</c:v>
                </c:pt>
                <c:pt idx="430">
                  <c:v>10833.61184014955</c:v>
                </c:pt>
                <c:pt idx="431">
                  <c:v>10686.716615818395</c:v>
                </c:pt>
                <c:pt idx="432">
                  <c:v>10551.566091312869</c:v>
                </c:pt>
                <c:pt idx="433">
                  <c:v>10419.999248835731</c:v>
                </c:pt>
                <c:pt idx="434">
                  <c:v>10299.7873102874</c:v>
                </c:pt>
                <c:pt idx="435">
                  <c:v>10189.390198452429</c:v>
                </c:pt>
                <c:pt idx="436">
                  <c:v>10088.985353296501</c:v>
                </c:pt>
                <c:pt idx="437">
                  <c:v>9999.4874544230079</c:v>
                </c:pt>
                <c:pt idx="438">
                  <c:v>9911.8873428487532</c:v>
                </c:pt>
                <c:pt idx="439">
                  <c:v>9836.7846336578605</c:v>
                </c:pt>
                <c:pt idx="440">
                  <c:v>9761.9883196530427</c:v>
                </c:pt>
                <c:pt idx="441">
                  <c:v>9696.5093049427724</c:v>
                </c:pt>
                <c:pt idx="442">
                  <c:v>9637.1065507467865</c:v>
                </c:pt>
                <c:pt idx="443">
                  <c:v>9585.5655022479204</c:v>
                </c:pt>
                <c:pt idx="444">
                  <c:v>9532.4000735197988</c:v>
                </c:pt>
                <c:pt idx="445">
                  <c:v>9478.6651133325795</c:v>
                </c:pt>
                <c:pt idx="446">
                  <c:v>9437.5494795434515</c:v>
                </c:pt>
                <c:pt idx="447">
                  <c:v>9399.20658600151</c:v>
                </c:pt>
                <c:pt idx="448">
                  <c:v>9366.6591605710455</c:v>
                </c:pt>
                <c:pt idx="449">
                  <c:v>9338.5208813277823</c:v>
                </c:pt>
                <c:pt idx="450">
                  <c:v>9311.5697729813073</c:v>
                </c:pt>
                <c:pt idx="451">
                  <c:v>9285.7724352288278</c:v>
                </c:pt>
                <c:pt idx="452">
                  <c:v>9262.4459301464649</c:v>
                </c:pt>
                <c:pt idx="453">
                  <c:v>9241.8069577803799</c:v>
                </c:pt>
                <c:pt idx="454">
                  <c:v>9220.7661121722267</c:v>
                </c:pt>
                <c:pt idx="455">
                  <c:v>9202.1185169264354</c:v>
                </c:pt>
                <c:pt idx="456">
                  <c:v>9184.6179449596566</c:v>
                </c:pt>
                <c:pt idx="457">
                  <c:v>9171.0645722174013</c:v>
                </c:pt>
                <c:pt idx="458">
                  <c:v>9155.5606311114843</c:v>
                </c:pt>
                <c:pt idx="459">
                  <c:v>9137.6027038369139</c:v>
                </c:pt>
                <c:pt idx="460">
                  <c:v>9125.3903388136096</c:v>
                </c:pt>
                <c:pt idx="461">
                  <c:v>9114.1361474547284</c:v>
                </c:pt>
                <c:pt idx="462">
                  <c:v>9100.5257137601293</c:v>
                </c:pt>
                <c:pt idx="463">
                  <c:v>9089.4573708205498</c:v>
                </c:pt>
                <c:pt idx="464">
                  <c:v>9076.0285412308422</c:v>
                </c:pt>
                <c:pt idx="465">
                  <c:v>9066.8579758841115</c:v>
                </c:pt>
                <c:pt idx="466">
                  <c:v>9053.7392497905967</c:v>
                </c:pt>
                <c:pt idx="467">
                  <c:v>9044.7663351287138</c:v>
                </c:pt>
                <c:pt idx="468">
                  <c:v>9033.5755885896615</c:v>
                </c:pt>
                <c:pt idx="469">
                  <c:v>9024.9569403132482</c:v>
                </c:pt>
                <c:pt idx="470">
                  <c:v>9017.3303847307761</c:v>
                </c:pt>
                <c:pt idx="471">
                  <c:v>9005.5643990645694</c:v>
                </c:pt>
                <c:pt idx="472">
                  <c:v>8993.7202409251331</c:v>
                </c:pt>
                <c:pt idx="473">
                  <c:v>8982.4301015157325</c:v>
                </c:pt>
                <c:pt idx="474">
                  <c:v>8970.8577245018751</c:v>
                </c:pt>
                <c:pt idx="475">
                  <c:v>8958.6590225483742</c:v>
                </c:pt>
                <c:pt idx="476">
                  <c:v>8945.98202361927</c:v>
                </c:pt>
                <c:pt idx="477">
                  <c:v>8934.4471490762789</c:v>
                </c:pt>
                <c:pt idx="478">
                  <c:v>8919.3044837759171</c:v>
                </c:pt>
                <c:pt idx="479">
                  <c:v>8903.6485588514097</c:v>
                </c:pt>
                <c:pt idx="480">
                  <c:v>8889.4727420840463</c:v>
                </c:pt>
                <c:pt idx="481">
                  <c:v>8876.1986730579811</c:v>
                </c:pt>
                <c:pt idx="482">
                  <c:v>8862.7594072333632</c:v>
                </c:pt>
                <c:pt idx="483">
                  <c:v>8852.1333932890157</c:v>
                </c:pt>
                <c:pt idx="484">
                  <c:v>8833.4533088898079</c:v>
                </c:pt>
                <c:pt idx="485">
                  <c:v>8817.6656390051176</c:v>
                </c:pt>
                <c:pt idx="486">
                  <c:v>8805.0570406663464</c:v>
                </c:pt>
                <c:pt idx="487">
                  <c:v>8785.9895202212901</c:v>
                </c:pt>
                <c:pt idx="488">
                  <c:v>8768.4722522624088</c:v>
                </c:pt>
                <c:pt idx="489">
                  <c:v>8749.2416513844837</c:v>
                </c:pt>
                <c:pt idx="490">
                  <c:v>8730.0593480791922</c:v>
                </c:pt>
                <c:pt idx="491">
                  <c:v>8710.9723149831443</c:v>
                </c:pt>
                <c:pt idx="492">
                  <c:v>8691.9058311822282</c:v>
                </c:pt>
                <c:pt idx="493">
                  <c:v>8670.0900263329368</c:v>
                </c:pt>
                <c:pt idx="494">
                  <c:v>8652.9266844545455</c:v>
                </c:pt>
                <c:pt idx="495">
                  <c:v>8631.5201459411164</c:v>
                </c:pt>
                <c:pt idx="496">
                  <c:v>8607.2687862242528</c:v>
                </c:pt>
                <c:pt idx="497">
                  <c:v>8584.8800550410233</c:v>
                </c:pt>
                <c:pt idx="498">
                  <c:v>8563.057222265139</c:v>
                </c:pt>
                <c:pt idx="499">
                  <c:v>8541.4841761697371</c:v>
                </c:pt>
                <c:pt idx="500">
                  <c:v>8517.3941730659626</c:v>
                </c:pt>
                <c:pt idx="501">
                  <c:v>8495.618179368761</c:v>
                </c:pt>
                <c:pt idx="502">
                  <c:v>8469.5908194844669</c:v>
                </c:pt>
                <c:pt idx="503">
                  <c:v>8447.3291456846364</c:v>
                </c:pt>
                <c:pt idx="504">
                  <c:v>8422.8803303333771</c:v>
                </c:pt>
                <c:pt idx="505">
                  <c:v>8397.3987667487982</c:v>
                </c:pt>
                <c:pt idx="506">
                  <c:v>8369.7102753186118</c:v>
                </c:pt>
                <c:pt idx="507">
                  <c:v>8347.5858658210764</c:v>
                </c:pt>
                <c:pt idx="508">
                  <c:v>8324.9488944973964</c:v>
                </c:pt>
                <c:pt idx="509">
                  <c:v>8300.133707771256</c:v>
                </c:pt>
                <c:pt idx="510">
                  <c:v>8273.1896480010109</c:v>
                </c:pt>
                <c:pt idx="511">
                  <c:v>8247.1063962956232</c:v>
                </c:pt>
                <c:pt idx="512">
                  <c:v>8225.6081475830197</c:v>
                </c:pt>
                <c:pt idx="513">
                  <c:v>8198.938695633673</c:v>
                </c:pt>
                <c:pt idx="514">
                  <c:v>8173.2713819250603</c:v>
                </c:pt>
                <c:pt idx="515">
                  <c:v>8147.671177657161</c:v>
                </c:pt>
                <c:pt idx="516">
                  <c:v>8121.447120955494</c:v>
                </c:pt>
                <c:pt idx="517">
                  <c:v>8100.0342547525588</c:v>
                </c:pt>
                <c:pt idx="518">
                  <c:v>8075.0192574914354</c:v>
                </c:pt>
                <c:pt idx="519">
                  <c:v>8048.5261885918944</c:v>
                </c:pt>
                <c:pt idx="520">
                  <c:v>8028.0696744467896</c:v>
                </c:pt>
                <c:pt idx="521">
                  <c:v>8006.0903778453103</c:v>
                </c:pt>
                <c:pt idx="522">
                  <c:v>7980.9095804272474</c:v>
                </c:pt>
                <c:pt idx="523">
                  <c:v>7957.4643787727946</c:v>
                </c:pt>
                <c:pt idx="524">
                  <c:v>7933.9505816192668</c:v>
                </c:pt>
                <c:pt idx="525">
                  <c:v>7912.1161667918441</c:v>
                </c:pt>
                <c:pt idx="526">
                  <c:v>7885.4972257421987</c:v>
                </c:pt>
                <c:pt idx="527">
                  <c:v>7862.4557670334943</c:v>
                </c:pt>
                <c:pt idx="528">
                  <c:v>7840.8135316357138</c:v>
                </c:pt>
                <c:pt idx="529">
                  <c:v>7812.018372096054</c:v>
                </c:pt>
                <c:pt idx="530">
                  <c:v>7782.9566460364222</c:v>
                </c:pt>
                <c:pt idx="531">
                  <c:v>7752.9153323195051</c:v>
                </c:pt>
                <c:pt idx="532">
                  <c:v>7721.4246704663656</c:v>
                </c:pt>
                <c:pt idx="533">
                  <c:v>7699.5319717153543</c:v>
                </c:pt>
                <c:pt idx="534">
                  <c:v>7671.9361916776215</c:v>
                </c:pt>
                <c:pt idx="535">
                  <c:v>7638.1619334960897</c:v>
                </c:pt>
                <c:pt idx="536">
                  <c:v>7607.9028398742139</c:v>
                </c:pt>
                <c:pt idx="537">
                  <c:v>7582.6403120941795</c:v>
                </c:pt>
                <c:pt idx="538">
                  <c:v>7553.1926591717565</c:v>
                </c:pt>
                <c:pt idx="539">
                  <c:v>7517.7287218603633</c:v>
                </c:pt>
                <c:pt idx="540">
                  <c:v>7488.7527421707209</c:v>
                </c:pt>
                <c:pt idx="541">
                  <c:v>7461.85621026437</c:v>
                </c:pt>
                <c:pt idx="542">
                  <c:v>7433.8540388677702</c:v>
                </c:pt>
                <c:pt idx="543">
                  <c:v>7398.127975378934</c:v>
                </c:pt>
                <c:pt idx="544">
                  <c:v>7366.0714092976359</c:v>
                </c:pt>
                <c:pt idx="545">
                  <c:v>7339.1498579357794</c:v>
                </c:pt>
                <c:pt idx="546">
                  <c:v>7312.209600878632</c:v>
                </c:pt>
                <c:pt idx="547">
                  <c:v>7281.1978202784649</c:v>
                </c:pt>
                <c:pt idx="548">
                  <c:v>7242.6724468779848</c:v>
                </c:pt>
                <c:pt idx="549">
                  <c:v>7209.2424361905623</c:v>
                </c:pt>
                <c:pt idx="550">
                  <c:v>7180.647934582611</c:v>
                </c:pt>
                <c:pt idx="551">
                  <c:v>7150.7451804652628</c:v>
                </c:pt>
                <c:pt idx="552">
                  <c:v>7119.638161708579</c:v>
                </c:pt>
                <c:pt idx="553">
                  <c:v>7091.8405164901542</c:v>
                </c:pt>
                <c:pt idx="554">
                  <c:v>7067.4525572050825</c:v>
                </c:pt>
                <c:pt idx="555">
                  <c:v>7038.6075922438968</c:v>
                </c:pt>
                <c:pt idx="556">
                  <c:v>7009.6913496123088</c:v>
                </c:pt>
                <c:pt idx="557">
                  <c:v>6981.1665038621159</c:v>
                </c:pt>
                <c:pt idx="558">
                  <c:v>6959.130972746555</c:v>
                </c:pt>
                <c:pt idx="559">
                  <c:v>6932.4026530380088</c:v>
                </c:pt>
                <c:pt idx="560">
                  <c:v>6902.5421941192835</c:v>
                </c:pt>
                <c:pt idx="561">
                  <c:v>6872.5792047375071</c:v>
                </c:pt>
                <c:pt idx="562">
                  <c:v>6844.1938427284658</c:v>
                </c:pt>
                <c:pt idx="563">
                  <c:v>6817.471783722598</c:v>
                </c:pt>
                <c:pt idx="564">
                  <c:v>6782.6939784000951</c:v>
                </c:pt>
                <c:pt idx="565">
                  <c:v>6747.7860606720606</c:v>
                </c:pt>
                <c:pt idx="566">
                  <c:v>6717.6088507800359</c:v>
                </c:pt>
                <c:pt idx="567">
                  <c:v>6688.4440371849741</c:v>
                </c:pt>
                <c:pt idx="568">
                  <c:v>6652.8959089792743</c:v>
                </c:pt>
                <c:pt idx="569">
                  <c:v>6626.6055213475938</c:v>
                </c:pt>
                <c:pt idx="570">
                  <c:v>6598.3762699939907</c:v>
                </c:pt>
                <c:pt idx="571">
                  <c:v>6567.9168173663002</c:v>
                </c:pt>
                <c:pt idx="572">
                  <c:v>6537.2632395420769</c:v>
                </c:pt>
                <c:pt idx="573">
                  <c:v>6512.4946814689156</c:v>
                </c:pt>
                <c:pt idx="574">
                  <c:v>6480.6955804138906</c:v>
                </c:pt>
                <c:pt idx="575">
                  <c:v>6454.6834776052665</c:v>
                </c:pt>
                <c:pt idx="576">
                  <c:v>6428.036271222054</c:v>
                </c:pt>
                <c:pt idx="577">
                  <c:v>6400.7035176008467</c:v>
                </c:pt>
                <c:pt idx="578">
                  <c:v>6372.6343371153589</c:v>
                </c:pt>
                <c:pt idx="579">
                  <c:v>6343.6549501449963</c:v>
                </c:pt>
                <c:pt idx="580">
                  <c:v>6314.0814643529793</c:v>
                </c:pt>
                <c:pt idx="581">
                  <c:v>6283.4945364561054</c:v>
                </c:pt>
                <c:pt idx="582">
                  <c:v>6255.0284132912302</c:v>
                </c:pt>
                <c:pt idx="583">
                  <c:v>6220.7885441356202</c:v>
                </c:pt>
                <c:pt idx="584">
                  <c:v>6192.1194733689463</c:v>
                </c:pt>
                <c:pt idx="585">
                  <c:v>6158.9210610934369</c:v>
                </c:pt>
                <c:pt idx="586">
                  <c:v>6121.5094190359505</c:v>
                </c:pt>
                <c:pt idx="587">
                  <c:v>6089.1464909716469</c:v>
                </c:pt>
                <c:pt idx="588">
                  <c:v>6057.247368911896</c:v>
                </c:pt>
                <c:pt idx="589">
                  <c:v>6019.2669239904499</c:v>
                </c:pt>
                <c:pt idx="590">
                  <c:v>5981.4048973474701</c:v>
                </c:pt>
                <c:pt idx="591">
                  <c:v>5945.4501360969916</c:v>
                </c:pt>
                <c:pt idx="592">
                  <c:v>5912.5794678527473</c:v>
                </c:pt>
                <c:pt idx="593">
                  <c:v>5875.1474833768707</c:v>
                </c:pt>
                <c:pt idx="594">
                  <c:v>5832.9846682843063</c:v>
                </c:pt>
                <c:pt idx="595">
                  <c:v>5794.0101902104652</c:v>
                </c:pt>
                <c:pt idx="596">
                  <c:v>5753.522420911695</c:v>
                </c:pt>
                <c:pt idx="597">
                  <c:v>5715.8889023883894</c:v>
                </c:pt>
                <c:pt idx="598">
                  <c:v>5671.7536572839226</c:v>
                </c:pt>
                <c:pt idx="599">
                  <c:v>5626.0993237499843</c:v>
                </c:pt>
                <c:pt idx="600">
                  <c:v>5581.5815508944934</c:v>
                </c:pt>
                <c:pt idx="601">
                  <c:v>5539.9995716677186</c:v>
                </c:pt>
                <c:pt idx="602">
                  <c:v>5493.2281839561774</c:v>
                </c:pt>
                <c:pt idx="603">
                  <c:v>5441.8441653059544</c:v>
                </c:pt>
                <c:pt idx="604">
                  <c:v>5388.0189188626646</c:v>
                </c:pt>
                <c:pt idx="605">
                  <c:v>5341.8907099409835</c:v>
                </c:pt>
                <c:pt idx="606">
                  <c:v>5288.9686248023854</c:v>
                </c:pt>
                <c:pt idx="607">
                  <c:v>5232.6546193574686</c:v>
                </c:pt>
                <c:pt idx="608">
                  <c:v>5177.0877344213895</c:v>
                </c:pt>
                <c:pt idx="609">
                  <c:v>5122.6101090238844</c:v>
                </c:pt>
                <c:pt idx="610">
                  <c:v>5066.0121197952594</c:v>
                </c:pt>
                <c:pt idx="611">
                  <c:v>5005.9242715980163</c:v>
                </c:pt>
                <c:pt idx="612">
                  <c:v>4941.9594567257791</c:v>
                </c:pt>
                <c:pt idx="613">
                  <c:v>4880.4724661857872</c:v>
                </c:pt>
                <c:pt idx="614">
                  <c:v>4820.1001100881786</c:v>
                </c:pt>
                <c:pt idx="615">
                  <c:v>4752.7415958745696</c:v>
                </c:pt>
                <c:pt idx="616">
                  <c:v>4681.5722070540196</c:v>
                </c:pt>
                <c:pt idx="617">
                  <c:v>4614.4260879166586</c:v>
                </c:pt>
                <c:pt idx="618">
                  <c:v>4544.9248507622842</c:v>
                </c:pt>
                <c:pt idx="619">
                  <c:v>4474.9027496615736</c:v>
                </c:pt>
                <c:pt idx="620">
                  <c:v>4397.9861172182946</c:v>
                </c:pt>
                <c:pt idx="621">
                  <c:v>4325.0820765113695</c:v>
                </c:pt>
                <c:pt idx="622">
                  <c:v>4253.0078789282725</c:v>
                </c:pt>
                <c:pt idx="623">
                  <c:v>4174.0491831091767</c:v>
                </c:pt>
                <c:pt idx="624">
                  <c:v>4091.2777931627043</c:v>
                </c:pt>
                <c:pt idx="625">
                  <c:v>4004.8269995631422</c:v>
                </c:pt>
                <c:pt idx="626">
                  <c:v>3920.71459879546</c:v>
                </c:pt>
                <c:pt idx="627">
                  <c:v>3837.7309370380899</c:v>
                </c:pt>
                <c:pt idx="628">
                  <c:v>3749.3995858921935</c:v>
                </c:pt>
                <c:pt idx="629">
                  <c:v>3657.3343976864526</c:v>
                </c:pt>
                <c:pt idx="630">
                  <c:v>3563.1517517604279</c:v>
                </c:pt>
                <c:pt idx="631">
                  <c:v>3468.470553091136</c:v>
                </c:pt>
                <c:pt idx="632">
                  <c:v>3373.319185129305</c:v>
                </c:pt>
                <c:pt idx="633">
                  <c:v>3274.5424595721415</c:v>
                </c:pt>
                <c:pt idx="634">
                  <c:v>3173.7668194522257</c:v>
                </c:pt>
                <c:pt idx="635">
                  <c:v>3072.4986555817486</c:v>
                </c:pt>
                <c:pt idx="636">
                  <c:v>2969.4283714192143</c:v>
                </c:pt>
                <c:pt idx="637">
                  <c:v>2862.8811983332203</c:v>
                </c:pt>
                <c:pt idx="638">
                  <c:v>2754.4934253289084</c:v>
                </c:pt>
                <c:pt idx="639">
                  <c:v>2645.9037461108369</c:v>
                </c:pt>
                <c:pt idx="640">
                  <c:v>2535.5671449150641</c:v>
                </c:pt>
                <c:pt idx="641">
                  <c:v>2424.8819522706613</c:v>
                </c:pt>
                <c:pt idx="642">
                  <c:v>2308.0188452961247</c:v>
                </c:pt>
                <c:pt idx="643">
                  <c:v>2191.1598647343917</c:v>
                </c:pt>
                <c:pt idx="644">
                  <c:v>2072.6466113836264</c:v>
                </c:pt>
                <c:pt idx="645">
                  <c:v>1955.9696283015892</c:v>
                </c:pt>
                <c:pt idx="646">
                  <c:v>1833.102677121482</c:v>
                </c:pt>
                <c:pt idx="647">
                  <c:v>1708.8884973793947</c:v>
                </c:pt>
                <c:pt idx="648">
                  <c:v>1580.3291997484007</c:v>
                </c:pt>
                <c:pt idx="649">
                  <c:v>1456.6830588929995</c:v>
                </c:pt>
                <c:pt idx="650">
                  <c:v>1332.0151053735485</c:v>
                </c:pt>
                <c:pt idx="651">
                  <c:v>1200.0246182709636</c:v>
                </c:pt>
                <c:pt idx="652">
                  <c:v>1068.5049901371549</c:v>
                </c:pt>
                <c:pt idx="653">
                  <c:v>936.06073106258759</c:v>
                </c:pt>
                <c:pt idx="654">
                  <c:v>802.76853477076509</c:v>
                </c:pt>
                <c:pt idx="655">
                  <c:v>670.29975212702288</c:v>
                </c:pt>
                <c:pt idx="656">
                  <c:v>532.36206437625719</c:v>
                </c:pt>
                <c:pt idx="657">
                  <c:v>395.4089661805076</c:v>
                </c:pt>
                <c:pt idx="658">
                  <c:v>257.93013569721711</c:v>
                </c:pt>
                <c:pt idx="659">
                  <c:v>121.72519909948369</c:v>
                </c:pt>
                <c:pt idx="660">
                  <c:v>-16.55172821965175</c:v>
                </c:pt>
                <c:pt idx="661">
                  <c:v>-154.97607291106442</c:v>
                </c:pt>
                <c:pt idx="662">
                  <c:v>-295.17589107778986</c:v>
                </c:pt>
                <c:pt idx="663">
                  <c:v>-433.99911244753275</c:v>
                </c:pt>
                <c:pt idx="664">
                  <c:v>-571.23375504387104</c:v>
                </c:pt>
                <c:pt idx="665">
                  <c:v>-711.44613728878016</c:v>
                </c:pt>
                <c:pt idx="666">
                  <c:v>-856.38337673394767</c:v>
                </c:pt>
                <c:pt idx="667">
                  <c:v>-996.2730142159985</c:v>
                </c:pt>
                <c:pt idx="668">
                  <c:v>-1140.2134568244494</c:v>
                </c:pt>
                <c:pt idx="669">
                  <c:v>-1280.8820446607376</c:v>
                </c:pt>
                <c:pt idx="670">
                  <c:v>-1424.1902451263479</c:v>
                </c:pt>
                <c:pt idx="671">
                  <c:v>-1565.143020393361</c:v>
                </c:pt>
                <c:pt idx="672">
                  <c:v>-1703.7693472600347</c:v>
                </c:pt>
                <c:pt idx="673">
                  <c:v>-1843.1616422711581</c:v>
                </c:pt>
                <c:pt idx="674">
                  <c:v>-1981.5106415951584</c:v>
                </c:pt>
                <c:pt idx="675">
                  <c:v>-2120.6834172639628</c:v>
                </c:pt>
                <c:pt idx="676">
                  <c:v>-2258.6258828329978</c:v>
                </c:pt>
                <c:pt idx="677">
                  <c:v>-2395.4899749730112</c:v>
                </c:pt>
                <c:pt idx="678">
                  <c:v>-2527.6292019633834</c:v>
                </c:pt>
                <c:pt idx="679">
                  <c:v>-2658.5049533592646</c:v>
                </c:pt>
                <c:pt idx="680">
                  <c:v>-2791.0890054234737</c:v>
                </c:pt>
                <c:pt idx="681">
                  <c:v>-2923.6971951858723</c:v>
                </c:pt>
                <c:pt idx="682">
                  <c:v>-3053.1755989722096</c:v>
                </c:pt>
                <c:pt idx="683">
                  <c:v>-3177.5965433939987</c:v>
                </c:pt>
                <c:pt idx="684">
                  <c:v>-3306.4296623409637</c:v>
                </c:pt>
                <c:pt idx="685">
                  <c:v>-3433.3377199388569</c:v>
                </c:pt>
                <c:pt idx="686">
                  <c:v>-3552.1071280944789</c:v>
                </c:pt>
                <c:pt idx="687">
                  <c:v>-3667.1866261391715</c:v>
                </c:pt>
                <c:pt idx="688">
                  <c:v>-3786.3348641255707</c:v>
                </c:pt>
                <c:pt idx="689">
                  <c:v>-3903.0970198270174</c:v>
                </c:pt>
                <c:pt idx="690">
                  <c:v>-4016.0439389922249</c:v>
                </c:pt>
                <c:pt idx="691">
                  <c:v>-4122.0324235520229</c:v>
                </c:pt>
                <c:pt idx="692">
                  <c:v>-4231.4004913214085</c:v>
                </c:pt>
                <c:pt idx="693">
                  <c:v>-4338.4348959466051</c:v>
                </c:pt>
                <c:pt idx="694">
                  <c:v>-4441.3455115558572</c:v>
                </c:pt>
                <c:pt idx="695">
                  <c:v>-4539.8145756841386</c:v>
                </c:pt>
                <c:pt idx="696">
                  <c:v>-4636.9574332901802</c:v>
                </c:pt>
                <c:pt idx="697">
                  <c:v>-4728.2938534978894</c:v>
                </c:pt>
                <c:pt idx="698">
                  <c:v>-4818.1686959620947</c:v>
                </c:pt>
                <c:pt idx="699">
                  <c:v>-4905.0469710181023</c:v>
                </c:pt>
                <c:pt idx="700">
                  <c:v>-4984.2098259170953</c:v>
                </c:pt>
                <c:pt idx="701">
                  <c:v>-5064.9104551054297</c:v>
                </c:pt>
                <c:pt idx="702">
                  <c:v>-5142.312102978939</c:v>
                </c:pt>
                <c:pt idx="703">
                  <c:v>-5211.9480509243031</c:v>
                </c:pt>
                <c:pt idx="704">
                  <c:v>-5279.8926406707069</c:v>
                </c:pt>
                <c:pt idx="705">
                  <c:v>-5346.0956521699309</c:v>
                </c:pt>
                <c:pt idx="706">
                  <c:v>-5411.8574032923689</c:v>
                </c:pt>
                <c:pt idx="707">
                  <c:v>-5464.8787068681286</c:v>
                </c:pt>
                <c:pt idx="708">
                  <c:v>-5514.5529418414962</c:v>
                </c:pt>
                <c:pt idx="709">
                  <c:v>-5574.6877115384405</c:v>
                </c:pt>
                <c:pt idx="710">
                  <c:v>-5624.9042348478197</c:v>
                </c:pt>
                <c:pt idx="711">
                  <c:v>-5671.6631759815245</c:v>
                </c:pt>
                <c:pt idx="712">
                  <c:v>-5714.9333249806978</c:v>
                </c:pt>
                <c:pt idx="713">
                  <c:v>-5752.9707589938353</c:v>
                </c:pt>
                <c:pt idx="714">
                  <c:v>-5788.8135850000408</c:v>
                </c:pt>
                <c:pt idx="715">
                  <c:v>-5820.9687939146806</c:v>
                </c:pt>
                <c:pt idx="716">
                  <c:v>-5852.6029156101122</c:v>
                </c:pt>
                <c:pt idx="717">
                  <c:v>-5875.7341541258265</c:v>
                </c:pt>
                <c:pt idx="718">
                  <c:v>-5895.250587970545</c:v>
                </c:pt>
                <c:pt idx="719">
                  <c:v>-5913.9600912460892</c:v>
                </c:pt>
                <c:pt idx="720">
                  <c:v>-5927.4435914568021</c:v>
                </c:pt>
              </c:numCache>
            </c:numRef>
          </c:yVal>
          <c:smooth val="1"/>
          <c:extLst>
            <c:ext xmlns:c16="http://schemas.microsoft.com/office/drawing/2014/chart" uri="{C3380CC4-5D6E-409C-BE32-E72D297353CC}">
              <c16:uniqueId val="{00000001-E20A-4215-8F9D-A2A9912DC556}"/>
            </c:ext>
          </c:extLst>
        </c:ser>
        <c:dLbls>
          <c:showLegendKey val="0"/>
          <c:showVal val="0"/>
          <c:showCatName val="0"/>
          <c:showSerName val="0"/>
          <c:showPercent val="0"/>
          <c:showBubbleSize val="0"/>
        </c:dLbls>
        <c:axId val="1471140864"/>
        <c:axId val="1471141344"/>
      </c:scatterChart>
      <c:valAx>
        <c:axId val="14711408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(deg)</a:t>
                </a:r>
                <a:endParaRPr lang="en-GB"/>
              </a:p>
            </c:rich>
          </c:tx>
          <c:layout>
            <c:manualLayout>
              <c:xMode val="edge"/>
              <c:yMode val="edge"/>
              <c:x val="0.33856233595800522"/>
              <c:y val="0.8971988918051909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1141344"/>
        <c:crosses val="autoZero"/>
        <c:crossBetween val="midCat"/>
      </c:valAx>
      <c:valAx>
        <c:axId val="14711413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Net</a:t>
                </a:r>
                <a:r>
                  <a:rPr lang="en-GB" baseline="0"/>
                  <a:t> Force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114086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Rod</a:t>
            </a:r>
            <a:r>
              <a:rPr lang="en-GB" baseline="0"/>
              <a:t> Force Vs Crank Angle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smoothMarker"/>
        <c:varyColors val="0"/>
        <c:ser>
          <c:idx val="0"/>
          <c:order val="0"/>
          <c:tx>
            <c:v>Base</c:v>
          </c:tx>
          <c:spPr>
            <a:ln w="19050" cap="rnd">
              <a:solidFill>
                <a:schemeClr val="accent1"/>
              </a:solidFill>
              <a:round/>
            </a:ln>
            <a:effectLst/>
          </c:spPr>
          <c:marker>
            <c:symbol val="none"/>
          </c:marker>
          <c:xVal>
            <c:numRef>
              <c:f>'Cycle Base'!$A$2:$A$721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'Cycle Base'!$L$2:$L$721</c:f>
              <c:numCache>
                <c:formatCode>General</c:formatCode>
                <c:ptCount val="720"/>
                <c:pt idx="0">
                  <c:v>-5938.882629112215</c:v>
                </c:pt>
                <c:pt idx="1">
                  <c:v>-5944.9280433957201</c:v>
                </c:pt>
                <c:pt idx="2">
                  <c:v>-5948.9736332613702</c:v>
                </c:pt>
                <c:pt idx="3">
                  <c:v>-5943.1800849419178</c:v>
                </c:pt>
                <c:pt idx="4">
                  <c:v>-5938.4606030614377</c:v>
                </c:pt>
                <c:pt idx="5">
                  <c:v>-5933.2314355838098</c:v>
                </c:pt>
                <c:pt idx="6">
                  <c:v>-5924.4396142585774</c:v>
                </c:pt>
                <c:pt idx="7">
                  <c:v>-5920.1916275807389</c:v>
                </c:pt>
                <c:pt idx="8">
                  <c:v>-5917.07371131533</c:v>
                </c:pt>
                <c:pt idx="9">
                  <c:v>-5902.3486953326847</c:v>
                </c:pt>
                <c:pt idx="10">
                  <c:v>-5881.1849883416298</c:v>
                </c:pt>
                <c:pt idx="11">
                  <c:v>-5864.4042715222786</c:v>
                </c:pt>
                <c:pt idx="12">
                  <c:v>-5847.249670406617</c:v>
                </c:pt>
                <c:pt idx="13">
                  <c:v>-5825.3296722826217</c:v>
                </c:pt>
                <c:pt idx="14">
                  <c:v>-5807.6421699729353</c:v>
                </c:pt>
                <c:pt idx="15">
                  <c:v>-5783.5335531284763</c:v>
                </c:pt>
                <c:pt idx="16">
                  <c:v>-5764.1019513487181</c:v>
                </c:pt>
                <c:pt idx="17">
                  <c:v>-5716.0536939168833</c:v>
                </c:pt>
                <c:pt idx="18">
                  <c:v>-5702.5349926706813</c:v>
                </c:pt>
                <c:pt idx="19">
                  <c:v>-5662.3141989953347</c:v>
                </c:pt>
                <c:pt idx="20">
                  <c:v>-5617.207075477495</c:v>
                </c:pt>
                <c:pt idx="21">
                  <c:v>-5578.7198109544588</c:v>
                </c:pt>
                <c:pt idx="22">
                  <c:v>-5540.0078671578831</c:v>
                </c:pt>
                <c:pt idx="23">
                  <c:v>-5484.0941253566589</c:v>
                </c:pt>
                <c:pt idx="24">
                  <c:v>-5452.3727971846038</c:v>
                </c:pt>
                <c:pt idx="25">
                  <c:v>-5397.0038084453236</c:v>
                </c:pt>
                <c:pt idx="26">
                  <c:v>-5341.8665376517165</c:v>
                </c:pt>
                <c:pt idx="27">
                  <c:v>-5268.341525240312</c:v>
                </c:pt>
                <c:pt idx="28">
                  <c:v>-5196.6366621258085</c:v>
                </c:pt>
                <c:pt idx="29">
                  <c:v>-5118.8922455926368</c:v>
                </c:pt>
                <c:pt idx="30">
                  <c:v>-5051.5285918745803</c:v>
                </c:pt>
                <c:pt idx="31">
                  <c:v>-4970.3200989685074</c:v>
                </c:pt>
                <c:pt idx="32">
                  <c:v>-4886.4825203027931</c:v>
                </c:pt>
                <c:pt idx="33">
                  <c:v>-4797.2252758671093</c:v>
                </c:pt>
                <c:pt idx="34">
                  <c:v>-4700.7456270994071</c:v>
                </c:pt>
                <c:pt idx="35">
                  <c:v>-4606.6854939653158</c:v>
                </c:pt>
                <c:pt idx="36">
                  <c:v>-4513.7585499069255</c:v>
                </c:pt>
                <c:pt idx="37">
                  <c:v>-4400.9827160511413</c:v>
                </c:pt>
                <c:pt idx="38">
                  <c:v>-4297.3314682456084</c:v>
                </c:pt>
                <c:pt idx="39">
                  <c:v>-4189.9256481486364</c:v>
                </c:pt>
                <c:pt idx="40">
                  <c:v>-4075.8412754384372</c:v>
                </c:pt>
                <c:pt idx="41">
                  <c:v>-3953.7715106283335</c:v>
                </c:pt>
                <c:pt idx="42">
                  <c:v>-3842.4308039219191</c:v>
                </c:pt>
                <c:pt idx="43">
                  <c:v>-3716.5062920303621</c:v>
                </c:pt>
                <c:pt idx="44">
                  <c:v>-3615.0383076633434</c:v>
                </c:pt>
                <c:pt idx="45">
                  <c:v>-3492.5077386299795</c:v>
                </c:pt>
                <c:pt idx="46">
                  <c:v>-3370.1745331343582</c:v>
                </c:pt>
                <c:pt idx="47">
                  <c:v>-3246.497255817716</c:v>
                </c:pt>
                <c:pt idx="48">
                  <c:v>-3124.8357689166619</c:v>
                </c:pt>
                <c:pt idx="49">
                  <c:v>-2997.2315094558135</c:v>
                </c:pt>
                <c:pt idx="50">
                  <c:v>-2862.1257112317094</c:v>
                </c:pt>
                <c:pt idx="51">
                  <c:v>-2730.6916713766423</c:v>
                </c:pt>
                <c:pt idx="52">
                  <c:v>-2604.8009909781322</c:v>
                </c:pt>
                <c:pt idx="53">
                  <c:v>-2468.5213617401705</c:v>
                </c:pt>
                <c:pt idx="54">
                  <c:v>-2334.8179473017904</c:v>
                </c:pt>
                <c:pt idx="55">
                  <c:v>-2187.5989854304153</c:v>
                </c:pt>
                <c:pt idx="56">
                  <c:v>-2054.2789008387604</c:v>
                </c:pt>
                <c:pt idx="57">
                  <c:v>-1917.246770707234</c:v>
                </c:pt>
                <c:pt idx="58">
                  <c:v>-1780.0147248858082</c:v>
                </c:pt>
                <c:pt idx="59">
                  <c:v>-1634.5561714164141</c:v>
                </c:pt>
                <c:pt idx="60">
                  <c:v>-1498.3498812945093</c:v>
                </c:pt>
                <c:pt idx="61">
                  <c:v>-1359.0562659043685</c:v>
                </c:pt>
                <c:pt idx="62">
                  <c:v>-1214.85622479313</c:v>
                </c:pt>
                <c:pt idx="63">
                  <c:v>-1074.2358226489253</c:v>
                </c:pt>
                <c:pt idx="64">
                  <c:v>-932.20223780330173</c:v>
                </c:pt>
                <c:pt idx="65">
                  <c:v>-795.2199550464403</c:v>
                </c:pt>
                <c:pt idx="66">
                  <c:v>-658.92800707440983</c:v>
                </c:pt>
                <c:pt idx="67">
                  <c:v>-513.33693965109364</c:v>
                </c:pt>
                <c:pt idx="68">
                  <c:v>-371.41934317540159</c:v>
                </c:pt>
                <c:pt idx="69">
                  <c:v>-235.18916686570054</c:v>
                </c:pt>
                <c:pt idx="70">
                  <c:v>-101.29314907808985</c:v>
                </c:pt>
                <c:pt idx="71">
                  <c:v>39.772164197165687</c:v>
                </c:pt>
                <c:pt idx="72">
                  <c:v>178.3323222623236</c:v>
                </c:pt>
                <c:pt idx="73">
                  <c:v>317.50011993232852</c:v>
                </c:pt>
                <c:pt idx="74">
                  <c:v>450.53071725752289</c:v>
                </c:pt>
                <c:pt idx="75">
                  <c:v>591.94689631034908</c:v>
                </c:pt>
                <c:pt idx="76">
                  <c:v>728.98448321294154</c:v>
                </c:pt>
                <c:pt idx="77">
                  <c:v>858.09612476811481</c:v>
                </c:pt>
                <c:pt idx="78">
                  <c:v>989.0787936900399</c:v>
                </c:pt>
                <c:pt idx="79">
                  <c:v>1118.5231138696299</c:v>
                </c:pt>
                <c:pt idx="80">
                  <c:v>1249.5666448158856</c:v>
                </c:pt>
                <c:pt idx="81">
                  <c:v>1375.7186080835904</c:v>
                </c:pt>
                <c:pt idx="82">
                  <c:v>1493.4387569181697</c:v>
                </c:pt>
                <c:pt idx="83">
                  <c:v>1612.6814617733564</c:v>
                </c:pt>
                <c:pt idx="84">
                  <c:v>1731.5866105188611</c:v>
                </c:pt>
                <c:pt idx="85">
                  <c:v>1847.0092973665567</c:v>
                </c:pt>
                <c:pt idx="86">
                  <c:v>1963.6491665593915</c:v>
                </c:pt>
                <c:pt idx="87">
                  <c:v>2080.0382589203946</c:v>
                </c:pt>
                <c:pt idx="88">
                  <c:v>2195.8680053777571</c:v>
                </c:pt>
                <c:pt idx="89">
                  <c:v>2302.9868748616591</c:v>
                </c:pt>
                <c:pt idx="90">
                  <c:v>2407.9080463059586</c:v>
                </c:pt>
                <c:pt idx="91">
                  <c:v>2513.9332163281497</c:v>
                </c:pt>
                <c:pt idx="92">
                  <c:v>2615.8783528737281</c:v>
                </c:pt>
                <c:pt idx="93">
                  <c:v>2717.1797903050629</c:v>
                </c:pt>
                <c:pt idx="94">
                  <c:v>2816.2610613689526</c:v>
                </c:pt>
                <c:pt idx="95">
                  <c:v>2911.2923648594583</c:v>
                </c:pt>
                <c:pt idx="96">
                  <c:v>3007.0042464129897</c:v>
                </c:pt>
                <c:pt idx="97">
                  <c:v>3095.5319977914119</c:v>
                </c:pt>
                <c:pt idx="98">
                  <c:v>3186.6241832351475</c:v>
                </c:pt>
                <c:pt idx="99">
                  <c:v>3275.2507022640229</c:v>
                </c:pt>
                <c:pt idx="100">
                  <c:v>3359.6001725605706</c:v>
                </c:pt>
                <c:pt idx="101">
                  <c:v>3436.5829709926552</c:v>
                </c:pt>
                <c:pt idx="102">
                  <c:v>3510.9458210479029</c:v>
                </c:pt>
                <c:pt idx="103">
                  <c:v>3586.2778220211208</c:v>
                </c:pt>
                <c:pt idx="104">
                  <c:v>3663.9855131512991</c:v>
                </c:pt>
                <c:pt idx="105">
                  <c:v>3734.3237678193691</c:v>
                </c:pt>
                <c:pt idx="106">
                  <c:v>3800.5080443798065</c:v>
                </c:pt>
                <c:pt idx="107">
                  <c:v>3862.5499279055989</c:v>
                </c:pt>
                <c:pt idx="108">
                  <c:v>3930.320151378904</c:v>
                </c:pt>
                <c:pt idx="109">
                  <c:v>3993.9704906898992</c:v>
                </c:pt>
                <c:pt idx="110">
                  <c:v>4050.324939279998</c:v>
                </c:pt>
                <c:pt idx="111">
                  <c:v>4099.4125762354988</c:v>
                </c:pt>
                <c:pt idx="112">
                  <c:v>4150.8441689142392</c:v>
                </c:pt>
                <c:pt idx="113">
                  <c:v>4208.2114136722803</c:v>
                </c:pt>
                <c:pt idx="114">
                  <c:v>4258.3898192416591</c:v>
                </c:pt>
                <c:pt idx="115">
                  <c:v>4299.6355045943501</c:v>
                </c:pt>
                <c:pt idx="116">
                  <c:v>4345.2432408424866</c:v>
                </c:pt>
                <c:pt idx="117">
                  <c:v>4390.1440371334074</c:v>
                </c:pt>
                <c:pt idx="118">
                  <c:v>4431.1929581084632</c:v>
                </c:pt>
                <c:pt idx="119">
                  <c:v>4466.908720714875</c:v>
                </c:pt>
                <c:pt idx="120">
                  <c:v>4500.5162870154727</c:v>
                </c:pt>
                <c:pt idx="121">
                  <c:v>4537.0100670485981</c:v>
                </c:pt>
                <c:pt idx="122">
                  <c:v>4569.8303508140652</c:v>
                </c:pt>
                <c:pt idx="123">
                  <c:v>4600.4228713652237</c:v>
                </c:pt>
                <c:pt idx="124">
                  <c:v>4627.6982307550852</c:v>
                </c:pt>
                <c:pt idx="125">
                  <c:v>4653.1026020726358</c:v>
                </c:pt>
                <c:pt idx="126">
                  <c:v>4679.722533575502</c:v>
                </c:pt>
                <c:pt idx="127">
                  <c:v>4706.4675412584593</c:v>
                </c:pt>
                <c:pt idx="128">
                  <c:v>4724.9317567087301</c:v>
                </c:pt>
                <c:pt idx="129">
                  <c:v>4741.7449372424135</c:v>
                </c:pt>
                <c:pt idx="130">
                  <c:v>4758.6020454377176</c:v>
                </c:pt>
                <c:pt idx="131">
                  <c:v>4778.7040909480693</c:v>
                </c:pt>
                <c:pt idx="132">
                  <c:v>4790.9023442009784</c:v>
                </c:pt>
                <c:pt idx="133">
                  <c:v>4801.6818996182692</c:v>
                </c:pt>
                <c:pt idx="134">
                  <c:v>4817.5067154893632</c:v>
                </c:pt>
                <c:pt idx="135">
                  <c:v>4828.7593986074316</c:v>
                </c:pt>
                <c:pt idx="136">
                  <c:v>4840.2723370437461</c:v>
                </c:pt>
                <c:pt idx="137">
                  <c:v>4849.2212787143662</c:v>
                </c:pt>
                <c:pt idx="138">
                  <c:v>4853.7929733987521</c:v>
                </c:pt>
                <c:pt idx="139">
                  <c:v>4860.5586959899938</c:v>
                </c:pt>
                <c:pt idx="140">
                  <c:v>4866.3221864833904</c:v>
                </c:pt>
                <c:pt idx="141">
                  <c:v>4871.1437049878914</c:v>
                </c:pt>
                <c:pt idx="142">
                  <c:v>4876.5801208803759</c:v>
                </c:pt>
                <c:pt idx="143">
                  <c:v>4876.4553108779437</c:v>
                </c:pt>
                <c:pt idx="144">
                  <c:v>4875.4477978631794</c:v>
                </c:pt>
                <c:pt idx="145">
                  <c:v>4876.9763165117593</c:v>
                </c:pt>
                <c:pt idx="146">
                  <c:v>4879.5989403630228</c:v>
                </c:pt>
                <c:pt idx="147">
                  <c:v>4875.0438450855054</c:v>
                </c:pt>
                <c:pt idx="148">
                  <c:v>4870.0869148192114</c:v>
                </c:pt>
                <c:pt idx="149">
                  <c:v>4868.0089246281623</c:v>
                </c:pt>
                <c:pt idx="150">
                  <c:v>4866.7492522669791</c:v>
                </c:pt>
                <c:pt idx="151">
                  <c:v>4863.7569279934878</c:v>
                </c:pt>
                <c:pt idx="152">
                  <c:v>4858.8395067749525</c:v>
                </c:pt>
                <c:pt idx="153">
                  <c:v>4856.876568903238</c:v>
                </c:pt>
                <c:pt idx="154">
                  <c:v>4851.4821686534115</c:v>
                </c:pt>
                <c:pt idx="155">
                  <c:v>4847.5301075170464</c:v>
                </c:pt>
                <c:pt idx="156">
                  <c:v>4843.4592036930953</c:v>
                </c:pt>
                <c:pt idx="157">
                  <c:v>4837.7108911256291</c:v>
                </c:pt>
                <c:pt idx="158">
                  <c:v>4833.4158659726681</c:v>
                </c:pt>
                <c:pt idx="159">
                  <c:v>4832.3402324415174</c:v>
                </c:pt>
                <c:pt idx="160">
                  <c:v>4828.2364936272925</c:v>
                </c:pt>
                <c:pt idx="161">
                  <c:v>4820.9029595359343</c:v>
                </c:pt>
                <c:pt idx="162">
                  <c:v>4821.8294327942785</c:v>
                </c:pt>
                <c:pt idx="163">
                  <c:v>4819.7220931800166</c:v>
                </c:pt>
                <c:pt idx="164">
                  <c:v>4816.0957905180821</c:v>
                </c:pt>
                <c:pt idx="165">
                  <c:v>4812.7065239494605</c:v>
                </c:pt>
                <c:pt idx="166">
                  <c:v>4797.052158589353</c:v>
                </c:pt>
                <c:pt idx="167">
                  <c:v>4791.1620225738088</c:v>
                </c:pt>
                <c:pt idx="168">
                  <c:v>4799.9642292794488</c:v>
                </c:pt>
                <c:pt idx="169">
                  <c:v>4797.9387415948095</c:v>
                </c:pt>
                <c:pt idx="170">
                  <c:v>4794.56850088998</c:v>
                </c:pt>
                <c:pt idx="171">
                  <c:v>4796.2557929958512</c:v>
                </c:pt>
                <c:pt idx="172">
                  <c:v>4800.1957918803446</c:v>
                </c:pt>
                <c:pt idx="173">
                  <c:v>4799.7834035335936</c:v>
                </c:pt>
                <c:pt idx="174">
                  <c:v>4796.631079359091</c:v>
                </c:pt>
                <c:pt idx="175">
                  <c:v>4800.1929088844581</c:v>
                </c:pt>
                <c:pt idx="176">
                  <c:v>4802.755969141168</c:v>
                </c:pt>
                <c:pt idx="177">
                  <c:v>4807.271852533102</c:v>
                </c:pt>
                <c:pt idx="178">
                  <c:v>4809.0910166985504</c:v>
                </c:pt>
                <c:pt idx="179">
                  <c:v>4808.4646352952268</c:v>
                </c:pt>
                <c:pt idx="180">
                  <c:v>4809.6851486889973</c:v>
                </c:pt>
                <c:pt idx="181">
                  <c:v>4813.1212871600401</c:v>
                </c:pt>
                <c:pt idx="182">
                  <c:v>4816.9341292433164</c:v>
                </c:pt>
                <c:pt idx="183">
                  <c:v>4818.3020035582504</c:v>
                </c:pt>
                <c:pt idx="184">
                  <c:v>4824.8184363223581</c:v>
                </c:pt>
                <c:pt idx="185">
                  <c:v>4836.3553975652476</c:v>
                </c:pt>
                <c:pt idx="186">
                  <c:v>4842.1169980716586</c:v>
                </c:pt>
                <c:pt idx="187">
                  <c:v>4856.4365162539179</c:v>
                </c:pt>
                <c:pt idx="188">
                  <c:v>4866.3048844516761</c:v>
                </c:pt>
                <c:pt idx="189">
                  <c:v>4876.7340745840611</c:v>
                </c:pt>
                <c:pt idx="190">
                  <c:v>4888.9344485648544</c:v>
                </c:pt>
                <c:pt idx="191">
                  <c:v>4901.7836016147494</c:v>
                </c:pt>
                <c:pt idx="192">
                  <c:v>4907.0343360793113</c:v>
                </c:pt>
                <c:pt idx="193">
                  <c:v>4917.3071820320247</c:v>
                </c:pt>
                <c:pt idx="194">
                  <c:v>4931.1075921345473</c:v>
                </c:pt>
                <c:pt idx="195">
                  <c:v>4948.535501708845</c:v>
                </c:pt>
                <c:pt idx="196">
                  <c:v>4959.7287988987973</c:v>
                </c:pt>
                <c:pt idx="197">
                  <c:v>4969.6929807874922</c:v>
                </c:pt>
                <c:pt idx="198">
                  <c:v>4984.4248468405985</c:v>
                </c:pt>
                <c:pt idx="199">
                  <c:v>5000.9413924391511</c:v>
                </c:pt>
                <c:pt idx="200">
                  <c:v>5008.3671077765584</c:v>
                </c:pt>
                <c:pt idx="201">
                  <c:v>5018.854078938758</c:v>
                </c:pt>
                <c:pt idx="202">
                  <c:v>5027.9273615764541</c:v>
                </c:pt>
                <c:pt idx="203">
                  <c:v>5038.6287686945998</c:v>
                </c:pt>
                <c:pt idx="204">
                  <c:v>5046.1025094003462</c:v>
                </c:pt>
                <c:pt idx="205">
                  <c:v>5048.6922223822085</c:v>
                </c:pt>
                <c:pt idx="206">
                  <c:v>5057.5944265523904</c:v>
                </c:pt>
                <c:pt idx="207">
                  <c:v>5071.1658996162678</c:v>
                </c:pt>
                <c:pt idx="208">
                  <c:v>5082.8061608570088</c:v>
                </c:pt>
                <c:pt idx="209">
                  <c:v>5091.0992893949388</c:v>
                </c:pt>
                <c:pt idx="210">
                  <c:v>5102.3108194465576</c:v>
                </c:pt>
                <c:pt idx="211">
                  <c:v>5114.782606609645</c:v>
                </c:pt>
                <c:pt idx="212">
                  <c:v>5126.7267644705953</c:v>
                </c:pt>
                <c:pt idx="213">
                  <c:v>5136.59777169893</c:v>
                </c:pt>
                <c:pt idx="214">
                  <c:v>5144.4610755425638</c:v>
                </c:pt>
                <c:pt idx="215">
                  <c:v>5154.8614695686865</c:v>
                </c:pt>
                <c:pt idx="216">
                  <c:v>5166.2546844648168</c:v>
                </c:pt>
                <c:pt idx="217">
                  <c:v>5172.1054625307406</c:v>
                </c:pt>
                <c:pt idx="218">
                  <c:v>5177.3333422408978</c:v>
                </c:pt>
                <c:pt idx="219">
                  <c:v>5183.3776045980694</c:v>
                </c:pt>
                <c:pt idx="220">
                  <c:v>5186.9339928194177</c:v>
                </c:pt>
                <c:pt idx="221">
                  <c:v>5196.0666510490328</c:v>
                </c:pt>
                <c:pt idx="222">
                  <c:v>5195.9632783889347</c:v>
                </c:pt>
                <c:pt idx="223">
                  <c:v>5196.5632539996568</c:v>
                </c:pt>
                <c:pt idx="224">
                  <c:v>5200.6935495832986</c:v>
                </c:pt>
                <c:pt idx="225">
                  <c:v>5198.894834939214</c:v>
                </c:pt>
                <c:pt idx="226">
                  <c:v>5195.9917151503414</c:v>
                </c:pt>
                <c:pt idx="227">
                  <c:v>5195.0659142226887</c:v>
                </c:pt>
                <c:pt idx="228">
                  <c:v>5192.7948462894428</c:v>
                </c:pt>
                <c:pt idx="229">
                  <c:v>5187.355971193635</c:v>
                </c:pt>
                <c:pt idx="230">
                  <c:v>5181.9612730864083</c:v>
                </c:pt>
                <c:pt idx="231">
                  <c:v>5176.9338762660673</c:v>
                </c:pt>
                <c:pt idx="232">
                  <c:v>5171.9677578191977</c:v>
                </c:pt>
                <c:pt idx="233">
                  <c:v>5161.8305308031458</c:v>
                </c:pt>
                <c:pt idx="234">
                  <c:v>5150.2493287807456</c:v>
                </c:pt>
                <c:pt idx="235">
                  <c:v>5139.9525737310851</c:v>
                </c:pt>
                <c:pt idx="236">
                  <c:v>5128.107368148816</c:v>
                </c:pt>
                <c:pt idx="237">
                  <c:v>5115.9281536996778</c:v>
                </c:pt>
                <c:pt idx="238">
                  <c:v>5100.1959091522813</c:v>
                </c:pt>
                <c:pt idx="239">
                  <c:v>5083.9022052973251</c:v>
                </c:pt>
                <c:pt idx="240">
                  <c:v>5069.287406249503</c:v>
                </c:pt>
                <c:pt idx="241">
                  <c:v>5047.6688552208807</c:v>
                </c:pt>
                <c:pt idx="242">
                  <c:v>5028.4027762979294</c:v>
                </c:pt>
                <c:pt idx="243">
                  <c:v>5004.1992761569327</c:v>
                </c:pt>
                <c:pt idx="244">
                  <c:v>4977.6855030808319</c:v>
                </c:pt>
                <c:pt idx="245">
                  <c:v>4950.4784769573189</c:v>
                </c:pt>
                <c:pt idx="246">
                  <c:v>4917.8242675663141</c:v>
                </c:pt>
                <c:pt idx="247">
                  <c:v>4887.7221619623961</c:v>
                </c:pt>
                <c:pt idx="248">
                  <c:v>4863.7242157768706</c:v>
                </c:pt>
                <c:pt idx="249">
                  <c:v>4822.4298935522129</c:v>
                </c:pt>
                <c:pt idx="250">
                  <c:v>4813.2666515517394</c:v>
                </c:pt>
                <c:pt idx="251">
                  <c:v>4749.1457773060556</c:v>
                </c:pt>
                <c:pt idx="252">
                  <c:v>4725.0620005851879</c:v>
                </c:pt>
                <c:pt idx="253">
                  <c:v>4679.2070175014569</c:v>
                </c:pt>
                <c:pt idx="254">
                  <c:v>4637.4157250405506</c:v>
                </c:pt>
                <c:pt idx="255">
                  <c:v>4599.4266107538588</c:v>
                </c:pt>
                <c:pt idx="256">
                  <c:v>4555.8748751683715</c:v>
                </c:pt>
                <c:pt idx="257">
                  <c:v>4509.5701780932259</c:v>
                </c:pt>
                <c:pt idx="258">
                  <c:v>4461.148267501485</c:v>
                </c:pt>
                <c:pt idx="259">
                  <c:v>4401.7487987255281</c:v>
                </c:pt>
                <c:pt idx="260">
                  <c:v>4348.0591735649605</c:v>
                </c:pt>
                <c:pt idx="261">
                  <c:v>4288.786799809669</c:v>
                </c:pt>
                <c:pt idx="262">
                  <c:v>4235.1152426712988</c:v>
                </c:pt>
                <c:pt idx="263">
                  <c:v>4177.2932211080415</c:v>
                </c:pt>
                <c:pt idx="264">
                  <c:v>4118.8038248035609</c:v>
                </c:pt>
                <c:pt idx="265">
                  <c:v>4057.6076613118262</c:v>
                </c:pt>
                <c:pt idx="266">
                  <c:v>3995.7819411998344</c:v>
                </c:pt>
                <c:pt idx="267">
                  <c:v>3926.6633201538712</c:v>
                </c:pt>
                <c:pt idx="268">
                  <c:v>3860.0514396902745</c:v>
                </c:pt>
                <c:pt idx="269">
                  <c:v>3790.9611164940166</c:v>
                </c:pt>
                <c:pt idx="270">
                  <c:v>3721.3545922224152</c:v>
                </c:pt>
                <c:pt idx="271">
                  <c:v>3654.3548018475326</c:v>
                </c:pt>
                <c:pt idx="272">
                  <c:v>3577.0107363393972</c:v>
                </c:pt>
                <c:pt idx="273">
                  <c:v>3507.2416841476252</c:v>
                </c:pt>
                <c:pt idx="274">
                  <c:v>3433.6461902404826</c:v>
                </c:pt>
                <c:pt idx="275">
                  <c:v>3362.9585639064676</c:v>
                </c:pt>
                <c:pt idx="276">
                  <c:v>3285.2008670142245</c:v>
                </c:pt>
                <c:pt idx="277">
                  <c:v>3208.7837110746782</c:v>
                </c:pt>
                <c:pt idx="278">
                  <c:v>3138.6445810628402</c:v>
                </c:pt>
                <c:pt idx="279">
                  <c:v>3063.2754792441933</c:v>
                </c:pt>
                <c:pt idx="280">
                  <c:v>2984.5388552315403</c:v>
                </c:pt>
                <c:pt idx="281">
                  <c:v>2905.5819489376777</c:v>
                </c:pt>
                <c:pt idx="282">
                  <c:v>2825.0588313676421</c:v>
                </c:pt>
                <c:pt idx="283">
                  <c:v>2750.9929864943765</c:v>
                </c:pt>
                <c:pt idx="284">
                  <c:v>2677.0349934072392</c:v>
                </c:pt>
                <c:pt idx="285">
                  <c:v>2603.3847109981511</c:v>
                </c:pt>
                <c:pt idx="286">
                  <c:v>2531.6531080983768</c:v>
                </c:pt>
                <c:pt idx="287">
                  <c:v>2458.4556199893423</c:v>
                </c:pt>
                <c:pt idx="288">
                  <c:v>2380.6721930053291</c:v>
                </c:pt>
                <c:pt idx="289">
                  <c:v>2303.2511318576135</c:v>
                </c:pt>
                <c:pt idx="290">
                  <c:v>2234.8402554664003</c:v>
                </c:pt>
                <c:pt idx="291">
                  <c:v>2170.012661790221</c:v>
                </c:pt>
                <c:pt idx="292">
                  <c:v>2109.48495463067</c:v>
                </c:pt>
                <c:pt idx="293">
                  <c:v>2046.1875806738476</c:v>
                </c:pt>
                <c:pt idx="294">
                  <c:v>1988.8862507150454</c:v>
                </c:pt>
                <c:pt idx="295">
                  <c:v>1927.5878656831715</c:v>
                </c:pt>
                <c:pt idx="296">
                  <c:v>1868.8864523520301</c:v>
                </c:pt>
                <c:pt idx="297">
                  <c:v>1816.3044691724301</c:v>
                </c:pt>
                <c:pt idx="298">
                  <c:v>1771.4472686326549</c:v>
                </c:pt>
                <c:pt idx="299">
                  <c:v>1731.213024992986</c:v>
                </c:pt>
                <c:pt idx="300">
                  <c:v>1693.7795891364228</c:v>
                </c:pt>
                <c:pt idx="301">
                  <c:v>1651.6195639133684</c:v>
                </c:pt>
                <c:pt idx="302">
                  <c:v>1612.4478971962856</c:v>
                </c:pt>
                <c:pt idx="303">
                  <c:v>1584.5902430661906</c:v>
                </c:pt>
                <c:pt idx="304">
                  <c:v>1566.8497710200279</c:v>
                </c:pt>
                <c:pt idx="305">
                  <c:v>1547.6587363139708</c:v>
                </c:pt>
                <c:pt idx="306">
                  <c:v>1528.6343332644242</c:v>
                </c:pt>
                <c:pt idx="307">
                  <c:v>1516.5679467606099</c:v>
                </c:pt>
                <c:pt idx="308">
                  <c:v>1517.8503292571702</c:v>
                </c:pt>
                <c:pt idx="309">
                  <c:v>1532.6718900582293</c:v>
                </c:pt>
                <c:pt idx="310">
                  <c:v>1544.8422489589464</c:v>
                </c:pt>
                <c:pt idx="311">
                  <c:v>1562.5227883304217</c:v>
                </c:pt>
                <c:pt idx="312">
                  <c:v>1592.5897415132838</c:v>
                </c:pt>
                <c:pt idx="313">
                  <c:v>1645.7922497706845</c:v>
                </c:pt>
                <c:pt idx="314">
                  <c:v>1700.0677848190912</c:v>
                </c:pt>
                <c:pt idx="315">
                  <c:v>1748.8609791069211</c:v>
                </c:pt>
                <c:pt idx="316">
                  <c:v>1811.8395600322137</c:v>
                </c:pt>
                <c:pt idx="317">
                  <c:v>1901.8409706621876</c:v>
                </c:pt>
                <c:pt idx="318">
                  <c:v>1997.742975179008</c:v>
                </c:pt>
                <c:pt idx="319">
                  <c:v>2090.248613064743</c:v>
                </c:pt>
                <c:pt idx="320">
                  <c:v>2193.5814083195146</c:v>
                </c:pt>
                <c:pt idx="321">
                  <c:v>2329.283469701792</c:v>
                </c:pt>
                <c:pt idx="322">
                  <c:v>2475.9154887986183</c:v>
                </c:pt>
                <c:pt idx="323">
                  <c:v>2609.8645563630862</c:v>
                </c:pt>
                <c:pt idx="324">
                  <c:v>2769.6151269026573</c:v>
                </c:pt>
                <c:pt idx="325">
                  <c:v>2961.5471385067108</c:v>
                </c:pt>
                <c:pt idx="326">
                  <c:v>3142.1579363015376</c:v>
                </c:pt>
                <c:pt idx="327">
                  <c:v>3341.1400853329274</c:v>
                </c:pt>
                <c:pt idx="328">
                  <c:v>3583.5016420184825</c:v>
                </c:pt>
                <c:pt idx="329">
                  <c:v>3816.6343902092312</c:v>
                </c:pt>
                <c:pt idx="330">
                  <c:v>4063.3402804809011</c:v>
                </c:pt>
                <c:pt idx="331">
                  <c:v>4354.9037716532512</c:v>
                </c:pt>
                <c:pt idx="332">
                  <c:v>4636.1061058105943</c:v>
                </c:pt>
                <c:pt idx="333">
                  <c:v>4927.5992684837802</c:v>
                </c:pt>
                <c:pt idx="334">
                  <c:v>5261.2305159684392</c:v>
                </c:pt>
                <c:pt idx="335">
                  <c:v>5580.1706143994588</c:v>
                </c:pt>
                <c:pt idx="336">
                  <c:v>5912.5701364871611</c:v>
                </c:pt>
                <c:pt idx="337">
                  <c:v>6291.8162197759475</c:v>
                </c:pt>
                <c:pt idx="338">
                  <c:v>6646.8712217020166</c:v>
                </c:pt>
                <c:pt idx="339">
                  <c:v>7023.970254446991</c:v>
                </c:pt>
                <c:pt idx="340">
                  <c:v>7414.9101956649565</c:v>
                </c:pt>
                <c:pt idx="341">
                  <c:v>7786.6306260567198</c:v>
                </c:pt>
                <c:pt idx="342">
                  <c:v>8189.8338132189674</c:v>
                </c:pt>
                <c:pt idx="343">
                  <c:v>8597.7386683303012</c:v>
                </c:pt>
                <c:pt idx="344">
                  <c:v>8982.0152866279332</c:v>
                </c:pt>
                <c:pt idx="345">
                  <c:v>9385.1829034198181</c:v>
                </c:pt>
                <c:pt idx="346">
                  <c:v>9766.7485333146196</c:v>
                </c:pt>
                <c:pt idx="347">
                  <c:v>10143.763147894771</c:v>
                </c:pt>
                <c:pt idx="348">
                  <c:v>10533.739949053961</c:v>
                </c:pt>
                <c:pt idx="349">
                  <c:v>10892.547342688247</c:v>
                </c:pt>
                <c:pt idx="350">
                  <c:v>11251.695222933389</c:v>
                </c:pt>
                <c:pt idx="351">
                  <c:v>11592.72188767033</c:v>
                </c:pt>
                <c:pt idx="352">
                  <c:v>11926.616668193219</c:v>
                </c:pt>
                <c:pt idx="353">
                  <c:v>12262.759788371144</c:v>
                </c:pt>
                <c:pt idx="354">
                  <c:v>12591.762201281834</c:v>
                </c:pt>
                <c:pt idx="355">
                  <c:v>12926.058042631174</c:v>
                </c:pt>
                <c:pt idx="356">
                  <c:v>13248.899396632751</c:v>
                </c:pt>
                <c:pt idx="357">
                  <c:v>13613.400239880133</c:v>
                </c:pt>
                <c:pt idx="358">
                  <c:v>14029.149699127811</c:v>
                </c:pt>
                <c:pt idx="359">
                  <c:v>14516.64533753618</c:v>
                </c:pt>
                <c:pt idx="360">
                  <c:v>15086.70802717577</c:v>
                </c:pt>
                <c:pt idx="361">
                  <c:v>15761.809537493353</c:v>
                </c:pt>
                <c:pt idx="362">
                  <c:v>16599.974932942016</c:v>
                </c:pt>
                <c:pt idx="363">
                  <c:v>17602.638193975537</c:v>
                </c:pt>
                <c:pt idx="364">
                  <c:v>18773.586317326852</c:v>
                </c:pt>
                <c:pt idx="365">
                  <c:v>20109.276726417276</c:v>
                </c:pt>
                <c:pt idx="366">
                  <c:v>21646.279906835811</c:v>
                </c:pt>
                <c:pt idx="367">
                  <c:v>23367.505636265472</c:v>
                </c:pt>
                <c:pt idx="368">
                  <c:v>25246.310981850962</c:v>
                </c:pt>
                <c:pt idx="369">
                  <c:v>27254.825999317462</c:v>
                </c:pt>
                <c:pt idx="370">
                  <c:v>29372.779565061152</c:v>
                </c:pt>
                <c:pt idx="371">
                  <c:v>31521.218312393983</c:v>
                </c:pt>
                <c:pt idx="372">
                  <c:v>33580.826011363759</c:v>
                </c:pt>
                <c:pt idx="373">
                  <c:v>35463.442680901418</c:v>
                </c:pt>
                <c:pt idx="374">
                  <c:v>37082.109760473664</c:v>
                </c:pt>
                <c:pt idx="375">
                  <c:v>38384.731116124414</c:v>
                </c:pt>
                <c:pt idx="376">
                  <c:v>39369.250648706948</c:v>
                </c:pt>
                <c:pt idx="377">
                  <c:v>40021.253164578149</c:v>
                </c:pt>
                <c:pt idx="378">
                  <c:v>40368.463242277277</c:v>
                </c:pt>
                <c:pt idx="379">
                  <c:v>40451.784248907992</c:v>
                </c:pt>
                <c:pt idx="380">
                  <c:v>40292.936361955908</c:v>
                </c:pt>
                <c:pt idx="381">
                  <c:v>39916.235654372133</c:v>
                </c:pt>
                <c:pt idx="382">
                  <c:v>39369.205868310753</c:v>
                </c:pt>
                <c:pt idx="383">
                  <c:v>38681.30841662216</c:v>
                </c:pt>
                <c:pt idx="384">
                  <c:v>37863.529083521018</c:v>
                </c:pt>
                <c:pt idx="385">
                  <c:v>36962.572608938382</c:v>
                </c:pt>
                <c:pt idx="386">
                  <c:v>35981.601067760952</c:v>
                </c:pt>
                <c:pt idx="387">
                  <c:v>34967.944577828603</c:v>
                </c:pt>
                <c:pt idx="388">
                  <c:v>33920.024692529696</c:v>
                </c:pt>
                <c:pt idx="389">
                  <c:v>32848.273246810109</c:v>
                </c:pt>
                <c:pt idx="390">
                  <c:v>31781.249991640885</c:v>
                </c:pt>
                <c:pt idx="391">
                  <c:v>30714.097241638836</c:v>
                </c:pt>
                <c:pt idx="392">
                  <c:v>29688.504868386502</c:v>
                </c:pt>
                <c:pt idx="393">
                  <c:v>28686.026208290874</c:v>
                </c:pt>
                <c:pt idx="394">
                  <c:v>27715.146659949325</c:v>
                </c:pt>
                <c:pt idx="395">
                  <c:v>26778.781206244748</c:v>
                </c:pt>
                <c:pt idx="396">
                  <c:v>25881.850499438897</c:v>
                </c:pt>
                <c:pt idx="397">
                  <c:v>25011.346346456816</c:v>
                </c:pt>
                <c:pt idx="398">
                  <c:v>24168.817480104095</c:v>
                </c:pt>
                <c:pt idx="399">
                  <c:v>23354.19791726286</c:v>
                </c:pt>
                <c:pt idx="400">
                  <c:v>22576.920554944889</c:v>
                </c:pt>
                <c:pt idx="401">
                  <c:v>21832.321999941643</c:v>
                </c:pt>
                <c:pt idx="402">
                  <c:v>21123.736394564479</c:v>
                </c:pt>
                <c:pt idx="403">
                  <c:v>20447.372228069176</c:v>
                </c:pt>
                <c:pt idx="404">
                  <c:v>19799.05193400618</c:v>
                </c:pt>
                <c:pt idx="405">
                  <c:v>19188.011633747847</c:v>
                </c:pt>
                <c:pt idx="406">
                  <c:v>18599.536037763995</c:v>
                </c:pt>
                <c:pt idx="407">
                  <c:v>18045.004068816706</c:v>
                </c:pt>
                <c:pt idx="408">
                  <c:v>17523.130530087838</c:v>
                </c:pt>
                <c:pt idx="409">
                  <c:v>17023.689166900393</c:v>
                </c:pt>
                <c:pt idx="410">
                  <c:v>16564.518847957315</c:v>
                </c:pt>
                <c:pt idx="411">
                  <c:v>16121.652813473955</c:v>
                </c:pt>
                <c:pt idx="412">
                  <c:v>15696.413683506482</c:v>
                </c:pt>
                <c:pt idx="413">
                  <c:v>15303.266658784018</c:v>
                </c:pt>
                <c:pt idx="414">
                  <c:v>14927.649654006984</c:v>
                </c:pt>
                <c:pt idx="415">
                  <c:v>14574.311525275931</c:v>
                </c:pt>
                <c:pt idx="416">
                  <c:v>14240.167013799321</c:v>
                </c:pt>
                <c:pt idx="417">
                  <c:v>13926.683894237327</c:v>
                </c:pt>
                <c:pt idx="418">
                  <c:v>13630.389409583786</c:v>
                </c:pt>
                <c:pt idx="419">
                  <c:v>13351.608369775255</c:v>
                </c:pt>
                <c:pt idx="420">
                  <c:v>13084.951777029455</c:v>
                </c:pt>
                <c:pt idx="421">
                  <c:v>12843.573278670603</c:v>
                </c:pt>
                <c:pt idx="422">
                  <c:v>12614.589705638573</c:v>
                </c:pt>
                <c:pt idx="423">
                  <c:v>12396.028170706702</c:v>
                </c:pt>
                <c:pt idx="424">
                  <c:v>12183.108981649781</c:v>
                </c:pt>
                <c:pt idx="425">
                  <c:v>11988.631079858953</c:v>
                </c:pt>
                <c:pt idx="426">
                  <c:v>11812.673828184401</c:v>
                </c:pt>
                <c:pt idx="427">
                  <c:v>11643.830189599501</c:v>
                </c:pt>
                <c:pt idx="428">
                  <c:v>11457.383182892445</c:v>
                </c:pt>
                <c:pt idx="429">
                  <c:v>11297.307625852374</c:v>
                </c:pt>
                <c:pt idx="430">
                  <c:v>11150.530819687692</c:v>
                </c:pt>
                <c:pt idx="431">
                  <c:v>11015.591868624253</c:v>
                </c:pt>
                <c:pt idx="432">
                  <c:v>10883.987584907583</c:v>
                </c:pt>
                <c:pt idx="433">
                  <c:v>10763.846695518567</c:v>
                </c:pt>
                <c:pt idx="434">
                  <c:v>10653.578212930766</c:v>
                </c:pt>
                <c:pt idx="435">
                  <c:v>10553.383736281887</c:v>
                </c:pt>
                <c:pt idx="436">
                  <c:v>10464.235785425462</c:v>
                </c:pt>
                <c:pt idx="437">
                  <c:v>10376.718181664319</c:v>
                </c:pt>
                <c:pt idx="438">
                  <c:v>10301.935456217156</c:v>
                </c:pt>
                <c:pt idx="439">
                  <c:v>10227.131184852236</c:v>
                </c:pt>
                <c:pt idx="440">
                  <c:v>10161.75032049507</c:v>
                </c:pt>
                <c:pt idx="441">
                  <c:v>10102.405712097023</c:v>
                </c:pt>
                <c:pt idx="442">
                  <c:v>10050.976080257362</c:v>
                </c:pt>
                <c:pt idx="443">
                  <c:v>9997.5197616902133</c:v>
                </c:pt>
                <c:pt idx="444">
                  <c:v>9943.143676953081</c:v>
                </c:pt>
                <c:pt idx="445">
                  <c:v>9901.6870685020804</c:v>
                </c:pt>
                <c:pt idx="446">
                  <c:v>9862.8257902256901</c:v>
                </c:pt>
                <c:pt idx="447">
                  <c:v>9829.7348538963688</c:v>
                </c:pt>
                <c:pt idx="448">
                  <c:v>9800.9628102901861</c:v>
                </c:pt>
                <c:pt idx="449">
                  <c:v>9773.1306425657276</c:v>
                </c:pt>
                <c:pt idx="450">
                  <c:v>9746.2054099236157</c:v>
                </c:pt>
                <c:pt idx="451">
                  <c:v>9721.5718028217743</c:v>
                </c:pt>
                <c:pt idx="452">
                  <c:v>9699.4596300787853</c:v>
                </c:pt>
                <c:pt idx="453">
                  <c:v>9676.6290390906088</c:v>
                </c:pt>
                <c:pt idx="454">
                  <c:v>9656.0162821216272</c:v>
                </c:pt>
                <c:pt idx="455">
                  <c:v>9636.3163903791938</c:v>
                </c:pt>
                <c:pt idx="456">
                  <c:v>9620.4699313520614</c:v>
                </c:pt>
                <c:pt idx="457">
                  <c:v>9602.2929831869551</c:v>
                </c:pt>
                <c:pt idx="458">
                  <c:v>9581.2632218330673</c:v>
                </c:pt>
                <c:pt idx="459">
                  <c:v>9565.9827976896067</c:v>
                </c:pt>
                <c:pt idx="460">
                  <c:v>9551.4347488145268</c:v>
                </c:pt>
                <c:pt idx="461">
                  <c:v>9534.1509616817293</c:v>
                </c:pt>
                <c:pt idx="462">
                  <c:v>9519.2694212123279</c:v>
                </c:pt>
                <c:pt idx="463">
                  <c:v>9501.6606952300644</c:v>
                </c:pt>
                <c:pt idx="464">
                  <c:v>9488.260285845965</c:v>
                </c:pt>
                <c:pt idx="465">
                  <c:v>9470.4850096801456</c:v>
                </c:pt>
                <c:pt idx="466">
                  <c:v>9456.8098475227689</c:v>
                </c:pt>
                <c:pt idx="467">
                  <c:v>9440.5855012985503</c:v>
                </c:pt>
                <c:pt idx="468">
                  <c:v>9426.8259475805899</c:v>
                </c:pt>
                <c:pt idx="469">
                  <c:v>9413.8851430327868</c:v>
                </c:pt>
                <c:pt idx="470">
                  <c:v>9396.4149130534206</c:v>
                </c:pt>
                <c:pt idx="471">
                  <c:v>9378.665745253782</c:v>
                </c:pt>
                <c:pt idx="472">
                  <c:v>9361.3051205352585</c:v>
                </c:pt>
                <c:pt idx="473">
                  <c:v>9343.4696701435114</c:v>
                </c:pt>
                <c:pt idx="474">
                  <c:v>9324.8106551998026</c:v>
                </c:pt>
                <c:pt idx="475">
                  <c:v>9305.4923809434549</c:v>
                </c:pt>
                <c:pt idx="476">
                  <c:v>9287.2094942284093</c:v>
                </c:pt>
                <c:pt idx="477">
                  <c:v>9265.034893038046</c:v>
                </c:pt>
                <c:pt idx="478">
                  <c:v>9242.1982283027046</c:v>
                </c:pt>
                <c:pt idx="479">
                  <c:v>9220.7780642308771</c:v>
                </c:pt>
                <c:pt idx="480">
                  <c:v>9200.1813568632679</c:v>
                </c:pt>
                <c:pt idx="481">
                  <c:v>9179.3107727166607</c:v>
                </c:pt>
                <c:pt idx="482">
                  <c:v>9161.2590151079039</c:v>
                </c:pt>
                <c:pt idx="483">
                  <c:v>9134.7911143572201</c:v>
                </c:pt>
                <c:pt idx="484">
                  <c:v>9111.2476097972485</c:v>
                </c:pt>
                <c:pt idx="485">
                  <c:v>9090.9273437285028</c:v>
                </c:pt>
                <c:pt idx="486">
                  <c:v>9063.8894485991059</c:v>
                </c:pt>
                <c:pt idx="487">
                  <c:v>9038.4158703666526</c:v>
                </c:pt>
                <c:pt idx="488">
                  <c:v>9011.1513032114399</c:v>
                </c:pt>
                <c:pt idx="489">
                  <c:v>8983.9228302461124</c:v>
                </c:pt>
                <c:pt idx="490">
                  <c:v>8956.7883865171007</c:v>
                </c:pt>
                <c:pt idx="491">
                  <c:v>8929.6806145022219</c:v>
                </c:pt>
                <c:pt idx="492">
                  <c:v>8899.76574974705</c:v>
                </c:pt>
                <c:pt idx="493">
                  <c:v>8874.6517914027645</c:v>
                </c:pt>
                <c:pt idx="494">
                  <c:v>8845.2200131423979</c:v>
                </c:pt>
                <c:pt idx="495">
                  <c:v>8812.9223292106217</c:v>
                </c:pt>
                <c:pt idx="496">
                  <c:v>8782.5909007763858</c:v>
                </c:pt>
                <c:pt idx="497">
                  <c:v>8752.9041708045534</c:v>
                </c:pt>
                <c:pt idx="498">
                  <c:v>8723.5463860894906</c:v>
                </c:pt>
                <c:pt idx="499">
                  <c:v>8691.7019010379918</c:v>
                </c:pt>
                <c:pt idx="500">
                  <c:v>8662.3109971984668</c:v>
                </c:pt>
                <c:pt idx="501">
                  <c:v>8628.6870518360174</c:v>
                </c:pt>
                <c:pt idx="502">
                  <c:v>8599.0093529912592</c:v>
                </c:pt>
                <c:pt idx="503">
                  <c:v>8567.221179592525</c:v>
                </c:pt>
                <c:pt idx="504">
                  <c:v>8534.5083239257565</c:v>
                </c:pt>
                <c:pt idx="505">
                  <c:v>8499.6877767178448</c:v>
                </c:pt>
                <c:pt idx="506">
                  <c:v>8470.656969400563</c:v>
                </c:pt>
                <c:pt idx="507">
                  <c:v>8441.2477632479258</c:v>
                </c:pt>
                <c:pt idx="508">
                  <c:v>8409.7799354826348</c:v>
                </c:pt>
                <c:pt idx="509">
                  <c:v>8376.3143069259895</c:v>
                </c:pt>
                <c:pt idx="510">
                  <c:v>8343.8859433819543</c:v>
                </c:pt>
                <c:pt idx="511">
                  <c:v>8316.2635139195081</c:v>
                </c:pt>
                <c:pt idx="512">
                  <c:v>8283.5855461435858</c:v>
                </c:pt>
                <c:pt idx="513">
                  <c:v>8252.1004796578472</c:v>
                </c:pt>
                <c:pt idx="514">
                  <c:v>8220.8673756150583</c:v>
                </c:pt>
                <c:pt idx="515">
                  <c:v>8189.1936421690443</c:v>
                </c:pt>
                <c:pt idx="516">
                  <c:v>8162.5614406214763</c:v>
                </c:pt>
                <c:pt idx="517">
                  <c:v>8132.4925726113579</c:v>
                </c:pt>
                <c:pt idx="518">
                  <c:v>8101.1349864743152</c:v>
                </c:pt>
                <c:pt idx="519">
                  <c:v>8076.0539422114389</c:v>
                </c:pt>
                <c:pt idx="520">
                  <c:v>8049.642128064158</c:v>
                </c:pt>
                <c:pt idx="521">
                  <c:v>8020.2179300048601</c:v>
                </c:pt>
                <c:pt idx="522">
                  <c:v>7992.7477194417697</c:v>
                </c:pt>
                <c:pt idx="523">
                  <c:v>7965.4198989515808</c:v>
                </c:pt>
                <c:pt idx="524">
                  <c:v>7939.9907493325627</c:v>
                </c:pt>
                <c:pt idx="525">
                  <c:v>7909.9759833188937</c:v>
                </c:pt>
                <c:pt idx="526">
                  <c:v>7883.7675995506615</c:v>
                </c:pt>
                <c:pt idx="527">
                  <c:v>7859.1793477416095</c:v>
                </c:pt>
                <c:pt idx="528">
                  <c:v>7827.6416300489491</c:v>
                </c:pt>
                <c:pt idx="529">
                  <c:v>7796.0601434707369</c:v>
                </c:pt>
                <c:pt idx="530">
                  <c:v>7763.7212576406173</c:v>
                </c:pt>
                <c:pt idx="531">
                  <c:v>7730.1553420538703</c:v>
                </c:pt>
                <c:pt idx="532">
                  <c:v>7706.4201860876065</c:v>
                </c:pt>
                <c:pt idx="533">
                  <c:v>7677.1974511145954</c:v>
                </c:pt>
                <c:pt idx="534">
                  <c:v>7642.0143717614201</c:v>
                </c:pt>
                <c:pt idx="535">
                  <c:v>7610.5699105650674</c:v>
                </c:pt>
                <c:pt idx="536">
                  <c:v>7584.3428036406985</c:v>
                </c:pt>
                <c:pt idx="537">
                  <c:v>7554.1471294959374</c:v>
                </c:pt>
                <c:pt idx="538">
                  <c:v>7518.1511091142684</c:v>
                </c:pt>
                <c:pt idx="539">
                  <c:v>7488.8579573760499</c:v>
                </c:pt>
                <c:pt idx="540">
                  <c:v>7461.85621026437</c:v>
                </c:pt>
                <c:pt idx="541">
                  <c:v>7433.9584827592989</c:v>
                </c:pt>
                <c:pt idx="542">
                  <c:v>7398.5436428065805</c:v>
                </c:pt>
                <c:pt idx="543">
                  <c:v>7367.0022337692499</c:v>
                </c:pt>
                <c:pt idx="544">
                  <c:v>7340.7976798127902</c:v>
                </c:pt>
                <c:pt idx="545">
                  <c:v>7314.7730116269486</c:v>
                </c:pt>
                <c:pt idx="546">
                  <c:v>7284.8702175573535</c:v>
                </c:pt>
                <c:pt idx="547">
                  <c:v>7247.639325878019</c:v>
                </c:pt>
                <c:pt idx="548">
                  <c:v>7215.692023976475</c:v>
                </c:pt>
                <c:pt idx="549">
                  <c:v>7188.7671459429348</c:v>
                </c:pt>
                <c:pt idx="550">
                  <c:v>7160.7118078690592</c:v>
                </c:pt>
                <c:pt idx="551">
                  <c:v>7131.6248866292053</c:v>
                </c:pt>
                <c:pt idx="552">
                  <c:v>7106.0234905273992</c:v>
                </c:pt>
                <c:pt idx="553">
                  <c:v>7084.0069024243712</c:v>
                </c:pt>
                <c:pt idx="554">
                  <c:v>7057.6863165769382</c:v>
                </c:pt>
                <c:pt idx="555">
                  <c:v>7031.4513642724451</c:v>
                </c:pt>
                <c:pt idx="556">
                  <c:v>7005.7613275275153</c:v>
                </c:pt>
                <c:pt idx="557">
                  <c:v>6986.7337538183019</c:v>
                </c:pt>
                <c:pt idx="558">
                  <c:v>6963.1408772786517</c:v>
                </c:pt>
                <c:pt idx="559">
                  <c:v>6936.5392641031458</c:v>
                </c:pt>
                <c:pt idx="560">
                  <c:v>6909.9648497599819</c:v>
                </c:pt>
                <c:pt idx="561">
                  <c:v>6885.1020116034797</c:v>
                </c:pt>
                <c:pt idx="562">
                  <c:v>6862.0338546825387</c:v>
                </c:pt>
                <c:pt idx="563">
                  <c:v>6830.9692698826429</c:v>
                </c:pt>
                <c:pt idx="564">
                  <c:v>6799.8747383183036</c:v>
                </c:pt>
                <c:pt idx="565">
                  <c:v>6773.6450009557157</c:v>
                </c:pt>
                <c:pt idx="566">
                  <c:v>6748.5309826570283</c:v>
                </c:pt>
                <c:pt idx="567">
                  <c:v>6717.0613767960858</c:v>
                </c:pt>
                <c:pt idx="568">
                  <c:v>6695.0194109711847</c:v>
                </c:pt>
                <c:pt idx="569">
                  <c:v>6671.0977280612669</c:v>
                </c:pt>
                <c:pt idx="570">
                  <c:v>6644.991124928395</c:v>
                </c:pt>
                <c:pt idx="571">
                  <c:v>6618.749712180047</c:v>
                </c:pt>
                <c:pt idx="572">
                  <c:v>6598.525882887383</c:v>
                </c:pt>
                <c:pt idx="573">
                  <c:v>6571.2303781970777</c:v>
                </c:pt>
                <c:pt idx="574">
                  <c:v>6549.8469214576671</c:v>
                </c:pt>
                <c:pt idx="575">
                  <c:v>6527.8605262982292</c:v>
                </c:pt>
                <c:pt idx="576">
                  <c:v>6505.2117884709023</c:v>
                </c:pt>
                <c:pt idx="577">
                  <c:v>6481.8406200212958</c:v>
                </c:pt>
                <c:pt idx="578">
                  <c:v>6457.5615922711913</c:v>
                </c:pt>
                <c:pt idx="579">
                  <c:v>6432.6877339059711</c:v>
                </c:pt>
                <c:pt idx="580">
                  <c:v>6406.7831998570837</c:v>
                </c:pt>
                <c:pt idx="581">
                  <c:v>6383.0370235501132</c:v>
                </c:pt>
                <c:pt idx="582">
                  <c:v>6353.384997682725</c:v>
                </c:pt>
                <c:pt idx="583">
                  <c:v>6329.4016328240959</c:v>
                </c:pt>
                <c:pt idx="584">
                  <c:v>6300.7617722040241</c:v>
                </c:pt>
                <c:pt idx="585">
                  <c:v>6267.77069328174</c:v>
                </c:pt>
                <c:pt idx="586">
                  <c:v>6239.9020675663087</c:v>
                </c:pt>
                <c:pt idx="587">
                  <c:v>6212.4600350606415</c:v>
                </c:pt>
                <c:pt idx="588">
                  <c:v>6178.7208028995801</c:v>
                </c:pt>
                <c:pt idx="589">
                  <c:v>6145.0315266551297</c:v>
                </c:pt>
                <c:pt idx="590">
                  <c:v>6113.2255741433955</c:v>
                </c:pt>
                <c:pt idx="591">
                  <c:v>6084.5127792371632</c:v>
                </c:pt>
                <c:pt idx="592">
                  <c:v>6051.0207639553946</c:v>
                </c:pt>
                <c:pt idx="593">
                  <c:v>6012.5572255558409</c:v>
                </c:pt>
                <c:pt idx="594">
                  <c:v>5977.2741257266634</c:v>
                </c:pt>
                <c:pt idx="595">
                  <c:v>5940.3197568681317</c:v>
                </c:pt>
                <c:pt idx="596">
                  <c:v>5906.1979929677627</c:v>
                </c:pt>
                <c:pt idx="597">
                  <c:v>5865.2356105442277</c:v>
                </c:pt>
                <c:pt idx="598">
                  <c:v>5822.5685108487169</c:v>
                </c:pt>
                <c:pt idx="599">
                  <c:v>5780.9390173794809</c:v>
                </c:pt>
                <c:pt idx="600">
                  <c:v>5742.2104499524758</c:v>
                </c:pt>
                <c:pt idx="601">
                  <c:v>5697.9575065959571</c:v>
                </c:pt>
                <c:pt idx="602">
                  <c:v>5648.7632200274329</c:v>
                </c:pt>
                <c:pt idx="603">
                  <c:v>5596.8695068562556</c:v>
                </c:pt>
                <c:pt idx="604">
                  <c:v>5552.8067143610206</c:v>
                </c:pt>
                <c:pt idx="605">
                  <c:v>5501.5153295866012</c:v>
                </c:pt>
                <c:pt idx="606">
                  <c:v>5446.5197778768925</c:v>
                </c:pt>
                <c:pt idx="607">
                  <c:v>5392.1223267337227</c:v>
                </c:pt>
                <c:pt idx="608">
                  <c:v>5338.6795891703023</c:v>
                </c:pt>
                <c:pt idx="609">
                  <c:v>5282.8454810905878</c:v>
                </c:pt>
                <c:pt idx="610">
                  <c:v>5223.1863984166957</c:v>
                </c:pt>
                <c:pt idx="611">
                  <c:v>5159.2917994797635</c:v>
                </c:pt>
                <c:pt idx="612">
                  <c:v>5097.7932398972689</c:v>
                </c:pt>
                <c:pt idx="613">
                  <c:v>5037.2708755083613</c:v>
                </c:pt>
                <c:pt idx="614">
                  <c:v>4969.2575641267904</c:v>
                </c:pt>
                <c:pt idx="615">
                  <c:v>4897.0660834600185</c:v>
                </c:pt>
                <c:pt idx="616">
                  <c:v>4828.8917625492986</c:v>
                </c:pt>
                <c:pt idx="617">
                  <c:v>4758.0650083991404</c:v>
                </c:pt>
                <c:pt idx="618">
                  <c:v>4686.5069244399647</c:v>
                </c:pt>
                <c:pt idx="619">
                  <c:v>4607.5430022179171</c:v>
                </c:pt>
                <c:pt idx="620">
                  <c:v>4532.6006292546208</c:v>
                </c:pt>
                <c:pt idx="621">
                  <c:v>4458.3517743039984</c:v>
                </c:pt>
                <c:pt idx="622">
                  <c:v>4376.7129323157424</c:v>
                </c:pt>
                <c:pt idx="623">
                  <c:v>4290.9057815704255</c:v>
                </c:pt>
                <c:pt idx="624">
                  <c:v>4201.0736513927568</c:v>
                </c:pt>
                <c:pt idx="625">
                  <c:v>4113.5348880902893</c:v>
                </c:pt>
                <c:pt idx="626">
                  <c:v>4027.0283789845189</c:v>
                </c:pt>
                <c:pt idx="627">
                  <c:v>3934.7651237031</c:v>
                </c:pt>
                <c:pt idx="628">
                  <c:v>3838.4449606138651</c:v>
                </c:pt>
                <c:pt idx="629">
                  <c:v>3739.771963078163</c:v>
                </c:pt>
                <c:pt idx="630">
                  <c:v>3640.4538991768377</c:v>
                </c:pt>
                <c:pt idx="631">
                  <c:v>3540.529674277107</c:v>
                </c:pt>
                <c:pt idx="632">
                  <c:v>3436.6972323372402</c:v>
                </c:pt>
                <c:pt idx="633">
                  <c:v>3330.6738067970223</c:v>
                </c:pt>
                <c:pt idx="634">
                  <c:v>3224.0507433720277</c:v>
                </c:pt>
                <c:pt idx="635">
                  <c:v>3115.4645143695916</c:v>
                </c:pt>
                <c:pt idx="636">
                  <c:v>3003.1696177381368</c:v>
                </c:pt>
                <c:pt idx="637">
                  <c:v>2888.8949520352221</c:v>
                </c:pt>
                <c:pt idx="638">
                  <c:v>2774.3710328396173</c:v>
                </c:pt>
                <c:pt idx="639">
                  <c:v>2657.989498539946</c:v>
                </c:pt>
                <c:pt idx="640">
                  <c:v>2541.2284133103849</c:v>
                </c:pt>
                <c:pt idx="641">
                  <c:v>2417.9921891971271</c:v>
                </c:pt>
                <c:pt idx="642">
                  <c:v>2294.7729711912234</c:v>
                </c:pt>
                <c:pt idx="643">
                  <c:v>2169.8460679162704</c:v>
                </c:pt>
                <c:pt idx="644">
                  <c:v>2046.8776497764866</c:v>
                </c:pt>
                <c:pt idx="645">
                  <c:v>1917.4808270831375</c:v>
                </c:pt>
                <c:pt idx="646">
                  <c:v>1786.7386476939728</c:v>
                </c:pt>
                <c:pt idx="647">
                  <c:v>1651.5313105109813</c:v>
                </c:pt>
                <c:pt idx="648">
                  <c:v>1521.5471661294121</c:v>
                </c:pt>
                <c:pt idx="649">
                  <c:v>1390.5930775259801</c:v>
                </c:pt>
                <c:pt idx="650">
                  <c:v>1252.1068885281393</c:v>
                </c:pt>
                <c:pt idx="651">
                  <c:v>1114.2387000244566</c:v>
                </c:pt>
                <c:pt idx="652">
                  <c:v>975.54336808582741</c:v>
                </c:pt>
                <c:pt idx="653">
                  <c:v>836.11218538110063</c:v>
                </c:pt>
                <c:pt idx="654">
                  <c:v>697.69574386969566</c:v>
                </c:pt>
                <c:pt idx="655">
                  <c:v>553.75599021742698</c:v>
                </c:pt>
                <c:pt idx="656">
                  <c:v>411.02105631620634</c:v>
                </c:pt>
                <c:pt idx="657">
                  <c:v>267.92803312720639</c:v>
                </c:pt>
                <c:pt idx="658">
                  <c:v>126.35364165835524</c:v>
                </c:pt>
                <c:pt idx="659">
                  <c:v>-17.168601211897734</c:v>
                </c:pt>
                <c:pt idx="660">
                  <c:v>-160.63272457882533</c:v>
                </c:pt>
                <c:pt idx="661">
                  <c:v>-305.71869463196998</c:v>
                </c:pt>
                <c:pt idx="662">
                  <c:v>-449.15480876881713</c:v>
                </c:pt>
                <c:pt idx="663">
                  <c:v>-590.7203952212293</c:v>
                </c:pt>
                <c:pt idx="664">
                  <c:v>-735.13355838737095</c:v>
                </c:pt>
                <c:pt idx="665">
                  <c:v>-884.18723698308008</c:v>
                </c:pt>
                <c:pt idx="666">
                  <c:v>-1027.7850253171002</c:v>
                </c:pt>
                <c:pt idx="667">
                  <c:v>-1175.3157342898223</c:v>
                </c:pt>
                <c:pt idx="668">
                  <c:v>-1319.225410144923</c:v>
                </c:pt>
                <c:pt idx="669">
                  <c:v>-1465.6046136295222</c:v>
                </c:pt>
                <c:pt idx="670">
                  <c:v>-1609.309996793932</c:v>
                </c:pt>
                <c:pt idx="671">
                  <c:v>-1750.3774669567135</c:v>
                </c:pt>
                <c:pt idx="672">
                  <c:v>-1891.9880653269774</c:v>
                </c:pt>
                <c:pt idx="673">
                  <c:v>-2032.2854458837512</c:v>
                </c:pt>
                <c:pt idx="674">
                  <c:v>-2173.1874671859659</c:v>
                </c:pt>
                <c:pt idx="675">
                  <c:v>-2312.5912493879187</c:v>
                </c:pt>
                <c:pt idx="676">
                  <c:v>-2450.6584043355615</c:v>
                </c:pt>
                <c:pt idx="677">
                  <c:v>-2583.667913205923</c:v>
                </c:pt>
                <c:pt idx="678">
                  <c:v>-2715.171134190176</c:v>
                </c:pt>
                <c:pt idx="679">
                  <c:v>-2848.2083981881683</c:v>
                </c:pt>
                <c:pt idx="680">
                  <c:v>-2981.0631588693477</c:v>
                </c:pt>
                <c:pt idx="681">
                  <c:v>-3110.5276889204861</c:v>
                </c:pt>
                <c:pt idx="682">
                  <c:v>-3234.6534538240876</c:v>
                </c:pt>
                <c:pt idx="683">
                  <c:v>-3363.0911423526404</c:v>
                </c:pt>
                <c:pt idx="684">
                  <c:v>-3489.3959621988015</c:v>
                </c:pt>
                <c:pt idx="685">
                  <c:v>-3607.2696121022723</c:v>
                </c:pt>
                <c:pt idx="686">
                  <c:v>-3721.2531206161934</c:v>
                </c:pt>
                <c:pt idx="687">
                  <c:v>-3839.2296586749462</c:v>
                </c:pt>
                <c:pt idx="688">
                  <c:v>-3954.6576186900047</c:v>
                </c:pt>
                <c:pt idx="689">
                  <c:v>-4066.1036111449557</c:v>
                </c:pt>
                <c:pt idx="690">
                  <c:v>-4170.4043508507575</c:v>
                </c:pt>
                <c:pt idx="691">
                  <c:v>-4278.0352391448696</c:v>
                </c:pt>
                <c:pt idx="692">
                  <c:v>-4383.2254308825168</c:v>
                </c:pt>
                <c:pt idx="693">
                  <c:v>-4484.1811452985175</c:v>
                </c:pt>
                <c:pt idx="694">
                  <c:v>-4580.5988880512314</c:v>
                </c:pt>
                <c:pt idx="695">
                  <c:v>-4675.6374530504718</c:v>
                </c:pt>
                <c:pt idx="696">
                  <c:v>-4764.7933174905329</c:v>
                </c:pt>
                <c:pt idx="697">
                  <c:v>-4852.461633097455</c:v>
                </c:pt>
                <c:pt idx="698">
                  <c:v>-4937.108570701761</c:v>
                </c:pt>
                <c:pt idx="699">
                  <c:v>-5014.0007555652592</c:v>
                </c:pt>
                <c:pt idx="700">
                  <c:v>-5092.4626940399276</c:v>
                </c:pt>
                <c:pt idx="701">
                  <c:v>-5167.6395170717906</c:v>
                </c:pt>
                <c:pt idx="702">
                  <c:v>-5235.0577916502953</c:v>
                </c:pt>
                <c:pt idx="703">
                  <c:v>-5300.8348705573853</c:v>
                </c:pt>
                <c:pt idx="704">
                  <c:v>-5364.9300804550521</c:v>
                </c:pt>
                <c:pt idx="705">
                  <c:v>-5428.6573008286168</c:v>
                </c:pt>
                <c:pt idx="706">
                  <c:v>-5479.6917097235137</c:v>
                </c:pt>
                <c:pt idx="707">
                  <c:v>-5527.4698751198412</c:v>
                </c:pt>
                <c:pt idx="708">
                  <c:v>-5585.8365312129172</c:v>
                </c:pt>
                <c:pt idx="709">
                  <c:v>-5634.3744042913477</c:v>
                </c:pt>
                <c:pt idx="710">
                  <c:v>-5679.5682756890719</c:v>
                </c:pt>
                <c:pt idx="711">
                  <c:v>-5721.3952420665091</c:v>
                </c:pt>
                <c:pt idx="712">
                  <c:v>-5758.1175258376934</c:v>
                </c:pt>
                <c:pt idx="713">
                  <c:v>-5792.7834368525628</c:v>
                </c:pt>
                <c:pt idx="714">
                  <c:v>-5823.9046995839008</c:v>
                </c:pt>
                <c:pt idx="715">
                  <c:v>-5854.6546381452135</c:v>
                </c:pt>
                <c:pt idx="716">
                  <c:v>-5877.0534027404601</c:v>
                </c:pt>
                <c:pt idx="717">
                  <c:v>-5895.9955500010046</c:v>
                </c:pt>
                <c:pt idx="718">
                  <c:v>-5914.292369977481</c:v>
                </c:pt>
                <c:pt idx="719">
                  <c:v>-5927.5268706377319</c:v>
                </c:pt>
              </c:numCache>
            </c:numRef>
          </c:yVal>
          <c:smooth val="1"/>
          <c:extLst>
            <c:ext xmlns:c16="http://schemas.microsoft.com/office/drawing/2014/chart" uri="{C3380CC4-5D6E-409C-BE32-E72D297353CC}">
              <c16:uniqueId val="{00000000-976D-479F-ABD2-A9C6D1585C20}"/>
            </c:ext>
          </c:extLst>
        </c:ser>
        <c:ser>
          <c:idx val="1"/>
          <c:order val="1"/>
          <c:tx>
            <c:v>9000 RPM</c:v>
          </c:tx>
          <c:spPr>
            <a:ln w="19050" cap="rnd">
              <a:solidFill>
                <a:schemeClr val="accent2"/>
              </a:solidFill>
              <a:round/>
            </a:ln>
            <a:effectLst/>
          </c:spPr>
          <c:marker>
            <c:symbol val="none"/>
          </c:marker>
          <c:xVal>
            <c:numRef>
              <c:f>'Cycle 9000'!$A$2:$A$721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'Cycle 9000'!$L$2:$L$721</c:f>
              <c:numCache>
                <c:formatCode>General</c:formatCode>
                <c:ptCount val="720"/>
                <c:pt idx="0">
                  <c:v>-14587.398750742943</c:v>
                </c:pt>
                <c:pt idx="1">
                  <c:v>-14596.064044328778</c:v>
                </c:pt>
                <c:pt idx="2">
                  <c:v>-14568.554259423552</c:v>
                </c:pt>
                <c:pt idx="3">
                  <c:v>-14589.058831282173</c:v>
                </c:pt>
                <c:pt idx="4">
                  <c:v>-14577.728188852281</c:v>
                </c:pt>
                <c:pt idx="5">
                  <c:v>-14559.903558907354</c:v>
                </c:pt>
                <c:pt idx="6">
                  <c:v>-14542.193324082791</c:v>
                </c:pt>
                <c:pt idx="7">
                  <c:v>-14528.350884372841</c:v>
                </c:pt>
                <c:pt idx="8">
                  <c:v>-14505.01802764807</c:v>
                </c:pt>
                <c:pt idx="9">
                  <c:v>-14475.885574241312</c:v>
                </c:pt>
                <c:pt idx="10">
                  <c:v>-14430.702672211328</c:v>
                </c:pt>
                <c:pt idx="11">
                  <c:v>-14384.322704275806</c:v>
                </c:pt>
                <c:pt idx="12">
                  <c:v>-14332.46996089972</c:v>
                </c:pt>
                <c:pt idx="13">
                  <c:v>-14269.504214734443</c:v>
                </c:pt>
                <c:pt idx="14">
                  <c:v>-14202.644739677546</c:v>
                </c:pt>
                <c:pt idx="15">
                  <c:v>-14127.287852159925</c:v>
                </c:pt>
                <c:pt idx="16">
                  <c:v>-14048.366831975503</c:v>
                </c:pt>
                <c:pt idx="17">
                  <c:v>-13945.112042222943</c:v>
                </c:pt>
                <c:pt idx="18">
                  <c:v>-13853.242134198543</c:v>
                </c:pt>
                <c:pt idx="19">
                  <c:v>-13747.245014851658</c:v>
                </c:pt>
                <c:pt idx="20">
                  <c:v>-13636.170434403772</c:v>
                </c:pt>
                <c:pt idx="21">
                  <c:v>-13526.568410832602</c:v>
                </c:pt>
                <c:pt idx="22">
                  <c:v>-13417.591973850045</c:v>
                </c:pt>
                <c:pt idx="23">
                  <c:v>-13284.389143162201</c:v>
                </c:pt>
                <c:pt idx="24">
                  <c:v>-13172.496729177125</c:v>
                </c:pt>
                <c:pt idx="25">
                  <c:v>-13033.637383753296</c:v>
                </c:pt>
                <c:pt idx="26">
                  <c:v>-12892.807925471148</c:v>
                </c:pt>
                <c:pt idx="27">
                  <c:v>-12721.737512943686</c:v>
                </c:pt>
                <c:pt idx="28">
                  <c:v>-12562.583853439612</c:v>
                </c:pt>
                <c:pt idx="29">
                  <c:v>-12378.98812098127</c:v>
                </c:pt>
                <c:pt idx="30">
                  <c:v>-12207.044029364384</c:v>
                </c:pt>
                <c:pt idx="31">
                  <c:v>-12010.215462959293</c:v>
                </c:pt>
                <c:pt idx="32">
                  <c:v>-11804.409854919995</c:v>
                </c:pt>
                <c:pt idx="33">
                  <c:v>-11591.727910486519</c:v>
                </c:pt>
                <c:pt idx="34">
                  <c:v>-11365.164211277846</c:v>
                </c:pt>
                <c:pt idx="35">
                  <c:v>-11143.114567743267</c:v>
                </c:pt>
                <c:pt idx="36">
                  <c:v>-10912.418646402837</c:v>
                </c:pt>
                <c:pt idx="37">
                  <c:v>-10666.452362684824</c:v>
                </c:pt>
                <c:pt idx="38">
                  <c:v>-10424.089832204792</c:v>
                </c:pt>
                <c:pt idx="39">
                  <c:v>-10179.505886257806</c:v>
                </c:pt>
                <c:pt idx="40">
                  <c:v>-9913.7935713891329</c:v>
                </c:pt>
                <c:pt idx="41">
                  <c:v>-9651.789954324151</c:v>
                </c:pt>
                <c:pt idx="42">
                  <c:v>-9391.1733627901503</c:v>
                </c:pt>
                <c:pt idx="43">
                  <c:v>-9121.3090589597305</c:v>
                </c:pt>
                <c:pt idx="44">
                  <c:v>-8853.3047429446633</c:v>
                </c:pt>
                <c:pt idx="45">
                  <c:v>-8575.3833322628143</c:v>
                </c:pt>
                <c:pt idx="46">
                  <c:v>-8295.1098215239927</c:v>
                </c:pt>
                <c:pt idx="47">
                  <c:v>-8009.301218861342</c:v>
                </c:pt>
                <c:pt idx="48">
                  <c:v>-7719.1155293140164</c:v>
                </c:pt>
                <c:pt idx="49">
                  <c:v>-7421.6636618116545</c:v>
                </c:pt>
                <c:pt idx="50">
                  <c:v>-7123.0229038089683</c:v>
                </c:pt>
                <c:pt idx="51">
                  <c:v>-6819.186651531676</c:v>
                </c:pt>
                <c:pt idx="52">
                  <c:v>-6519.4856023754592</c:v>
                </c:pt>
                <c:pt idx="53">
                  <c:v>-6205.1015676711077</c:v>
                </c:pt>
                <c:pt idx="54">
                  <c:v>-5897.3881543609577</c:v>
                </c:pt>
                <c:pt idx="55">
                  <c:v>-5576.7940703834929</c:v>
                </c:pt>
                <c:pt idx="56">
                  <c:v>-5266.8762450595459</c:v>
                </c:pt>
                <c:pt idx="57">
                  <c:v>-4949.7920774840668</c:v>
                </c:pt>
                <c:pt idx="58">
                  <c:v>-4633.3535255347351</c:v>
                </c:pt>
                <c:pt idx="59">
                  <c:v>-4312.6344410458441</c:v>
                </c:pt>
                <c:pt idx="60">
                  <c:v>-3997.0307249766092</c:v>
                </c:pt>
                <c:pt idx="61">
                  <c:v>-3679.63798922771</c:v>
                </c:pt>
                <c:pt idx="62">
                  <c:v>-3355.5908943613231</c:v>
                </c:pt>
                <c:pt idx="63">
                  <c:v>-3038.6585399010082</c:v>
                </c:pt>
                <c:pt idx="64">
                  <c:v>-2714.6273167208301</c:v>
                </c:pt>
                <c:pt idx="65">
                  <c:v>-2400.2749284710289</c:v>
                </c:pt>
                <c:pt idx="66">
                  <c:v>-2084.5338572502287</c:v>
                </c:pt>
                <c:pt idx="67">
                  <c:v>-1763.9223322664261</c:v>
                </c:pt>
                <c:pt idx="68">
                  <c:v>-1444.6537884226077</c:v>
                </c:pt>
                <c:pt idx="69">
                  <c:v>-1124.0536377408505</c:v>
                </c:pt>
                <c:pt idx="70">
                  <c:v>-812.80657398007554</c:v>
                </c:pt>
                <c:pt idx="71">
                  <c:v>-501.32828950947248</c:v>
                </c:pt>
                <c:pt idx="72">
                  <c:v>-187.80947848387123</c:v>
                </c:pt>
                <c:pt idx="73">
                  <c:v>120.57963550814311</c:v>
                </c:pt>
                <c:pt idx="74">
                  <c:v>422.47169452459758</c:v>
                </c:pt>
                <c:pt idx="75">
                  <c:v>727.39225035261154</c:v>
                </c:pt>
                <c:pt idx="76">
                  <c:v>1029.977635799901</c:v>
                </c:pt>
                <c:pt idx="77">
                  <c:v>1320.7668438385635</c:v>
                </c:pt>
                <c:pt idx="78">
                  <c:v>1615.3430405639363</c:v>
                </c:pt>
                <c:pt idx="79">
                  <c:v>1901.0339537190916</c:v>
                </c:pt>
                <c:pt idx="80">
                  <c:v>2183.8791110912448</c:v>
                </c:pt>
                <c:pt idx="81">
                  <c:v>2463.2094913064061</c:v>
                </c:pt>
                <c:pt idx="82">
                  <c:v>2735.1696094356139</c:v>
                </c:pt>
                <c:pt idx="83">
                  <c:v>3003.2050359794112</c:v>
                </c:pt>
                <c:pt idx="84">
                  <c:v>3271.6062473879479</c:v>
                </c:pt>
                <c:pt idx="85">
                  <c:v>3533.4019864957927</c:v>
                </c:pt>
                <c:pt idx="86">
                  <c:v>3794.3584859448538</c:v>
                </c:pt>
                <c:pt idx="87">
                  <c:v>4049.5997554592523</c:v>
                </c:pt>
                <c:pt idx="88">
                  <c:v>4296.6487124488986</c:v>
                </c:pt>
                <c:pt idx="89">
                  <c:v>4534.8236806350378</c:v>
                </c:pt>
                <c:pt idx="90">
                  <c:v>4773.1365338205869</c:v>
                </c:pt>
                <c:pt idx="91">
                  <c:v>5007.911895846426</c:v>
                </c:pt>
                <c:pt idx="92">
                  <c:v>5235.5758805754167</c:v>
                </c:pt>
                <c:pt idx="93">
                  <c:v>5461.1156295958144</c:v>
                </c:pt>
                <c:pt idx="94">
                  <c:v>5681.7185131286988</c:v>
                </c:pt>
                <c:pt idx="95">
                  <c:v>5893.4569275960375</c:v>
                </c:pt>
                <c:pt idx="96">
                  <c:v>6098.5296415892508</c:v>
                </c:pt>
                <c:pt idx="97">
                  <c:v>6299.7246564895122</c:v>
                </c:pt>
                <c:pt idx="98">
                  <c:v>6502.1455006956694</c:v>
                </c:pt>
                <c:pt idx="99">
                  <c:v>6693.3792776003329</c:v>
                </c:pt>
                <c:pt idx="100">
                  <c:v>6873.5137616808915</c:v>
                </c:pt>
                <c:pt idx="101">
                  <c:v>7053.5957958468898</c:v>
                </c:pt>
                <c:pt idx="102">
                  <c:v>7226.5067796728954</c:v>
                </c:pt>
                <c:pt idx="103">
                  <c:v>7393.8663183001008</c:v>
                </c:pt>
                <c:pt idx="104">
                  <c:v>7558.3259274374695</c:v>
                </c:pt>
                <c:pt idx="105">
                  <c:v>7713.1066334410025</c:v>
                </c:pt>
                <c:pt idx="106">
                  <c:v>7867.0503914803667</c:v>
                </c:pt>
                <c:pt idx="107">
                  <c:v>8008.3192686998864</c:v>
                </c:pt>
                <c:pt idx="108">
                  <c:v>8150.4524616669605</c:v>
                </c:pt>
                <c:pt idx="109">
                  <c:v>8287.1518487485937</c:v>
                </c:pt>
                <c:pt idx="110">
                  <c:v>8415.8561029773628</c:v>
                </c:pt>
                <c:pt idx="111">
                  <c:v>8539.1590549662651</c:v>
                </c:pt>
                <c:pt idx="112">
                  <c:v>8653.7164465421502</c:v>
                </c:pt>
                <c:pt idx="113">
                  <c:v>8769.7737778780211</c:v>
                </c:pt>
                <c:pt idx="114">
                  <c:v>8881.7486833029961</c:v>
                </c:pt>
                <c:pt idx="115">
                  <c:v>8981.2011864474825</c:v>
                </c:pt>
                <c:pt idx="116">
                  <c:v>9081.0152683484848</c:v>
                </c:pt>
                <c:pt idx="117">
                  <c:v>9172.3456195458366</c:v>
                </c:pt>
                <c:pt idx="118">
                  <c:v>9263.8726782912636</c:v>
                </c:pt>
                <c:pt idx="119">
                  <c:v>9346.4872120034925</c:v>
                </c:pt>
                <c:pt idx="120">
                  <c:v>9420.7436635185932</c:v>
                </c:pt>
                <c:pt idx="121">
                  <c:v>9497.6186295204316</c:v>
                </c:pt>
                <c:pt idx="122">
                  <c:v>9568.6410301537107</c:v>
                </c:pt>
                <c:pt idx="123">
                  <c:v>9632.8625557205487</c:v>
                </c:pt>
                <c:pt idx="124">
                  <c:v>9689.9289979203677</c:v>
                </c:pt>
                <c:pt idx="125">
                  <c:v>9747.5205788170333</c:v>
                </c:pt>
                <c:pt idx="126">
                  <c:v>9799.5902731195292</c:v>
                </c:pt>
                <c:pt idx="127">
                  <c:v>9851.8024900952278</c:v>
                </c:pt>
                <c:pt idx="128">
                  <c:v>9894.1949744128106</c:v>
                </c:pt>
                <c:pt idx="129">
                  <c:v>9932.4037090412949</c:v>
                </c:pt>
                <c:pt idx="130">
                  <c:v>9974.0118755530384</c:v>
                </c:pt>
                <c:pt idx="131">
                  <c:v>10010.5405840031</c:v>
                </c:pt>
                <c:pt idx="132">
                  <c:v>10035.724395690102</c:v>
                </c:pt>
                <c:pt idx="133">
                  <c:v>10058.588925917998</c:v>
                </c:pt>
                <c:pt idx="134">
                  <c:v>10087.305573990679</c:v>
                </c:pt>
                <c:pt idx="135">
                  <c:v>10109.510879326253</c:v>
                </c:pt>
                <c:pt idx="136">
                  <c:v>10127.404742931489</c:v>
                </c:pt>
                <c:pt idx="137">
                  <c:v>10143.606406852194</c:v>
                </c:pt>
                <c:pt idx="138">
                  <c:v>10155.696928816496</c:v>
                </c:pt>
                <c:pt idx="139">
                  <c:v>10168.766561280305</c:v>
                </c:pt>
                <c:pt idx="140">
                  <c:v>10178.031759652466</c:v>
                </c:pt>
                <c:pt idx="141">
                  <c:v>10184.457363368634</c:v>
                </c:pt>
                <c:pt idx="142">
                  <c:v>10188.423032938956</c:v>
                </c:pt>
                <c:pt idx="143">
                  <c:v>10192.226212020611</c:v>
                </c:pt>
                <c:pt idx="144">
                  <c:v>10191.349538020946</c:v>
                </c:pt>
                <c:pt idx="145">
                  <c:v>10189.108732914063</c:v>
                </c:pt>
                <c:pt idx="146">
                  <c:v>10189.169754277644</c:v>
                </c:pt>
                <c:pt idx="147">
                  <c:v>10185.213093767212</c:v>
                </c:pt>
                <c:pt idx="148">
                  <c:v>10177.151817170034</c:v>
                </c:pt>
                <c:pt idx="149">
                  <c:v>10169.233074495794</c:v>
                </c:pt>
                <c:pt idx="150">
                  <c:v>10160.318014993367</c:v>
                </c:pt>
                <c:pt idx="151">
                  <c:v>10151.113993716282</c:v>
                </c:pt>
                <c:pt idx="152">
                  <c:v>10141.305667863509</c:v>
                </c:pt>
                <c:pt idx="153">
                  <c:v>10128.287396168771</c:v>
                </c:pt>
                <c:pt idx="154">
                  <c:v>10117.240645039516</c:v>
                </c:pt>
                <c:pt idx="155">
                  <c:v>10110.682028218274</c:v>
                </c:pt>
                <c:pt idx="156">
                  <c:v>10099.803485028546</c:v>
                </c:pt>
                <c:pt idx="157">
                  <c:v>10085.952430919368</c:v>
                </c:pt>
                <c:pt idx="158">
                  <c:v>10075.962889448312</c:v>
                </c:pt>
                <c:pt idx="159">
                  <c:v>10067.602965527669</c:v>
                </c:pt>
                <c:pt idx="160">
                  <c:v>10057.433051356105</c:v>
                </c:pt>
                <c:pt idx="161">
                  <c:v>10043.616029514707</c:v>
                </c:pt>
                <c:pt idx="162">
                  <c:v>10039.982205991981</c:v>
                </c:pt>
                <c:pt idx="163">
                  <c:v>10031.059177324754</c:v>
                </c:pt>
                <c:pt idx="164">
                  <c:v>10024.08925618236</c:v>
                </c:pt>
                <c:pt idx="165">
                  <c:v>10016.01167681633</c:v>
                </c:pt>
                <c:pt idx="166">
                  <c:v>9999.200337364553</c:v>
                </c:pt>
                <c:pt idx="167">
                  <c:v>9990.8318699467563</c:v>
                </c:pt>
                <c:pt idx="168">
                  <c:v>9991.5569531970359</c:v>
                </c:pt>
                <c:pt idx="169">
                  <c:v>9979.5885949537114</c:v>
                </c:pt>
                <c:pt idx="170">
                  <c:v>9982.1400282916784</c:v>
                </c:pt>
                <c:pt idx="171">
                  <c:v>9970.3178683638089</c:v>
                </c:pt>
                <c:pt idx="172">
                  <c:v>9965.7750488387464</c:v>
                </c:pt>
                <c:pt idx="173">
                  <c:v>9977.3129000844765</c:v>
                </c:pt>
                <c:pt idx="174">
                  <c:v>9974.5867882126295</c:v>
                </c:pt>
                <c:pt idx="175">
                  <c:v>9980.1729627566747</c:v>
                </c:pt>
                <c:pt idx="176">
                  <c:v>9981.3705240134241</c:v>
                </c:pt>
                <c:pt idx="177">
                  <c:v>9988.8596834727869</c:v>
                </c:pt>
                <c:pt idx="178">
                  <c:v>9990.3922289303773</c:v>
                </c:pt>
                <c:pt idx="179">
                  <c:v>9996.7018766875353</c:v>
                </c:pt>
                <c:pt idx="180">
                  <c:v>9999.4807516956753</c:v>
                </c:pt>
                <c:pt idx="181">
                  <c:v>10006.581108442839</c:v>
                </c:pt>
                <c:pt idx="182">
                  <c:v>10016.203199304971</c:v>
                </c:pt>
                <c:pt idx="183">
                  <c:v>10024.792350211381</c:v>
                </c:pt>
                <c:pt idx="184">
                  <c:v>10035.862589418924</c:v>
                </c:pt>
                <c:pt idx="185">
                  <c:v>10046.851242733184</c:v>
                </c:pt>
                <c:pt idx="186">
                  <c:v>10061.89389393654</c:v>
                </c:pt>
                <c:pt idx="187">
                  <c:v>10080.266164922337</c:v>
                </c:pt>
                <c:pt idx="188">
                  <c:v>10098.648861345757</c:v>
                </c:pt>
                <c:pt idx="189">
                  <c:v>10117.60561475607</c:v>
                </c:pt>
                <c:pt idx="190">
                  <c:v>10139.410658050614</c:v>
                </c:pt>
                <c:pt idx="191">
                  <c:v>10162.556855409648</c:v>
                </c:pt>
                <c:pt idx="192">
                  <c:v>10175.117667466251</c:v>
                </c:pt>
                <c:pt idx="193">
                  <c:v>10194.939807428982</c:v>
                </c:pt>
                <c:pt idx="194">
                  <c:v>10220.029324685747</c:v>
                </c:pt>
                <c:pt idx="195">
                  <c:v>10239.641712671415</c:v>
                </c:pt>
                <c:pt idx="196">
                  <c:v>10258.841131165493</c:v>
                </c:pt>
                <c:pt idx="197">
                  <c:v>10279.961192259541</c:v>
                </c:pt>
                <c:pt idx="198">
                  <c:v>10305.566278140452</c:v>
                </c:pt>
                <c:pt idx="199">
                  <c:v>10328.443278703458</c:v>
                </c:pt>
                <c:pt idx="200">
                  <c:v>10347.360230500995</c:v>
                </c:pt>
                <c:pt idx="201">
                  <c:v>10367.416997573615</c:v>
                </c:pt>
                <c:pt idx="202">
                  <c:v>10385.499336006314</c:v>
                </c:pt>
                <c:pt idx="203">
                  <c:v>10401.494922513979</c:v>
                </c:pt>
                <c:pt idx="204">
                  <c:v>10416.007196671357</c:v>
                </c:pt>
                <c:pt idx="205">
                  <c:v>10433.405236362214</c:v>
                </c:pt>
                <c:pt idx="206">
                  <c:v>10447.591261806218</c:v>
                </c:pt>
                <c:pt idx="207">
                  <c:v>10465.023756002493</c:v>
                </c:pt>
                <c:pt idx="208">
                  <c:v>10480.843797603176</c:v>
                </c:pt>
                <c:pt idx="209">
                  <c:v>10496.487418310335</c:v>
                </c:pt>
                <c:pt idx="210">
                  <c:v>10513.899308596428</c:v>
                </c:pt>
                <c:pt idx="211">
                  <c:v>10527.951031520295</c:v>
                </c:pt>
                <c:pt idx="212">
                  <c:v>10543.847575254405</c:v>
                </c:pt>
                <c:pt idx="213">
                  <c:v>10561.430544848477</c:v>
                </c:pt>
                <c:pt idx="214">
                  <c:v>10574.230463812735</c:v>
                </c:pt>
                <c:pt idx="215">
                  <c:v>10587.488092223432</c:v>
                </c:pt>
                <c:pt idx="216">
                  <c:v>10599.495899466347</c:v>
                </c:pt>
                <c:pt idx="217">
                  <c:v>10607.468957595082</c:v>
                </c:pt>
                <c:pt idx="218">
                  <c:v>10614.235887238048</c:v>
                </c:pt>
                <c:pt idx="219">
                  <c:v>10620.723401828358</c:v>
                </c:pt>
                <c:pt idx="220">
                  <c:v>10616.948254804891</c:v>
                </c:pt>
                <c:pt idx="221">
                  <c:v>10624.459643289492</c:v>
                </c:pt>
                <c:pt idx="222">
                  <c:v>10620.797781033418</c:v>
                </c:pt>
                <c:pt idx="223">
                  <c:v>10616.284370517977</c:v>
                </c:pt>
                <c:pt idx="224">
                  <c:v>10611.595454610988</c:v>
                </c:pt>
                <c:pt idx="225">
                  <c:v>10601.176208414296</c:v>
                </c:pt>
                <c:pt idx="226">
                  <c:v>10592.845729959399</c:v>
                </c:pt>
                <c:pt idx="227">
                  <c:v>10580.893896920588</c:v>
                </c:pt>
                <c:pt idx="228">
                  <c:v>10565.44604373378</c:v>
                </c:pt>
                <c:pt idx="229">
                  <c:v>10545.842959179083</c:v>
                </c:pt>
                <c:pt idx="230">
                  <c:v>10527.756810788373</c:v>
                </c:pt>
                <c:pt idx="231">
                  <c:v>10503.957046020545</c:v>
                </c:pt>
                <c:pt idx="232">
                  <c:v>10479.420655236197</c:v>
                </c:pt>
                <c:pt idx="233">
                  <c:v>10451.23380905932</c:v>
                </c:pt>
                <c:pt idx="234">
                  <c:v>10416.600741122536</c:v>
                </c:pt>
                <c:pt idx="235">
                  <c:v>10381.445755365714</c:v>
                </c:pt>
                <c:pt idx="236">
                  <c:v>10342.235883179856</c:v>
                </c:pt>
                <c:pt idx="237">
                  <c:v>10302.462997772394</c:v>
                </c:pt>
                <c:pt idx="238">
                  <c:v>10258.31571089012</c:v>
                </c:pt>
                <c:pt idx="239">
                  <c:v>10213.066711566162</c:v>
                </c:pt>
                <c:pt idx="240">
                  <c:v>10161.43358410801</c:v>
                </c:pt>
                <c:pt idx="241">
                  <c:v>10100.18349917874</c:v>
                </c:pt>
                <c:pt idx="242">
                  <c:v>10042.064419658573</c:v>
                </c:pt>
                <c:pt idx="243">
                  <c:v>9975.506589376515</c:v>
                </c:pt>
                <c:pt idx="244">
                  <c:v>9902.432876585066</c:v>
                </c:pt>
                <c:pt idx="245">
                  <c:v>9826.6689892527047</c:v>
                </c:pt>
                <c:pt idx="246">
                  <c:v>9743.100869730366</c:v>
                </c:pt>
                <c:pt idx="247">
                  <c:v>9670.7706391903903</c:v>
                </c:pt>
                <c:pt idx="248">
                  <c:v>9581.5448857635747</c:v>
                </c:pt>
                <c:pt idx="249">
                  <c:v>9499.2335347704702</c:v>
                </c:pt>
                <c:pt idx="250">
                  <c:v>9413.494480163592</c:v>
                </c:pt>
                <c:pt idx="251">
                  <c:v>9299.4377283042104</c:v>
                </c:pt>
                <c:pt idx="252">
                  <c:v>9201.363257152203</c:v>
                </c:pt>
                <c:pt idx="253">
                  <c:v>9088.4797378955245</c:v>
                </c:pt>
                <c:pt idx="254">
                  <c:v>8980.6074733716086</c:v>
                </c:pt>
                <c:pt idx="255">
                  <c:v>8864.819438435803</c:v>
                </c:pt>
                <c:pt idx="256">
                  <c:v>8741.4721624025806</c:v>
                </c:pt>
                <c:pt idx="257">
                  <c:v>8614.5442531704175</c:v>
                </c:pt>
                <c:pt idx="258">
                  <c:v>8483.7178118658576</c:v>
                </c:pt>
                <c:pt idx="259">
                  <c:v>8339.8556680034762</c:v>
                </c:pt>
                <c:pt idx="260">
                  <c:v>8197.352078921278</c:v>
                </c:pt>
                <c:pt idx="261">
                  <c:v>8051.3389744747392</c:v>
                </c:pt>
                <c:pt idx="262">
                  <c:v>7902.2922380074133</c:v>
                </c:pt>
                <c:pt idx="263">
                  <c:v>7747.188868800873</c:v>
                </c:pt>
                <c:pt idx="264">
                  <c:v>7588.2141660762582</c:v>
                </c:pt>
                <c:pt idx="265">
                  <c:v>7424.1541512412932</c:v>
                </c:pt>
                <c:pt idx="266">
                  <c:v>7256.2642706724409</c:v>
                </c:pt>
                <c:pt idx="267">
                  <c:v>7080.2406098088495</c:v>
                </c:pt>
                <c:pt idx="268">
                  <c:v>6902.1696635169765</c:v>
                </c:pt>
                <c:pt idx="269">
                  <c:v>6721.3314212085552</c:v>
                </c:pt>
                <c:pt idx="270">
                  <c:v>6534.9674830962795</c:v>
                </c:pt>
                <c:pt idx="271">
                  <c:v>6348.1181784875407</c:v>
                </c:pt>
                <c:pt idx="272">
                  <c:v>6152.2711269466008</c:v>
                </c:pt>
                <c:pt idx="273">
                  <c:v>5961.4944548375233</c:v>
                </c:pt>
                <c:pt idx="274">
                  <c:v>5761.3223289732605</c:v>
                </c:pt>
                <c:pt idx="275">
                  <c:v>5559.2883433424067</c:v>
                </c:pt>
                <c:pt idx="276">
                  <c:v>5350.6851316625534</c:v>
                </c:pt>
                <c:pt idx="277">
                  <c:v>5142.4557083320706</c:v>
                </c:pt>
                <c:pt idx="278">
                  <c:v>4932.4136858665024</c:v>
                </c:pt>
                <c:pt idx="279">
                  <c:v>4723.2525168849279</c:v>
                </c:pt>
                <c:pt idx="280">
                  <c:v>4507.0221946511119</c:v>
                </c:pt>
                <c:pt idx="281">
                  <c:v>4288.1311716337314</c:v>
                </c:pt>
                <c:pt idx="282">
                  <c:v>4070.4678708491306</c:v>
                </c:pt>
                <c:pt idx="283">
                  <c:v>3849.2912525885627</c:v>
                </c:pt>
                <c:pt idx="284">
                  <c:v>3630.5255665406198</c:v>
                </c:pt>
                <c:pt idx="285">
                  <c:v>3410.6187389762158</c:v>
                </c:pt>
                <c:pt idx="286">
                  <c:v>3192.1233875096736</c:v>
                </c:pt>
                <c:pt idx="287">
                  <c:v>2971.309767715185</c:v>
                </c:pt>
                <c:pt idx="288">
                  <c:v>2749.3352615524364</c:v>
                </c:pt>
                <c:pt idx="289">
                  <c:v>2522.7095238229945</c:v>
                </c:pt>
                <c:pt idx="290">
                  <c:v>2303.8772147730283</c:v>
                </c:pt>
                <c:pt idx="291">
                  <c:v>2086.7482632261786</c:v>
                </c:pt>
                <c:pt idx="292">
                  <c:v>1878.112362712016</c:v>
                </c:pt>
                <c:pt idx="293">
                  <c:v>1664.5611920151916</c:v>
                </c:pt>
                <c:pt idx="294">
                  <c:v>1457.3167416965478</c:v>
                </c:pt>
                <c:pt idx="295">
                  <c:v>1248.0622835755919</c:v>
                </c:pt>
                <c:pt idx="296">
                  <c:v>1039.5020106833701</c:v>
                </c:pt>
                <c:pt idx="297">
                  <c:v>842.62095196358973</c:v>
                </c:pt>
                <c:pt idx="298">
                  <c:v>647.09444276629063</c:v>
                </c:pt>
                <c:pt idx="299">
                  <c:v>463.35914364648858</c:v>
                </c:pt>
                <c:pt idx="300">
                  <c:v>280.6204462153537</c:v>
                </c:pt>
                <c:pt idx="301">
                  <c:v>96.62991586724246</c:v>
                </c:pt>
                <c:pt idx="302">
                  <c:v>-77.360963586634313</c:v>
                </c:pt>
                <c:pt idx="303">
                  <c:v>-246.96300285480186</c:v>
                </c:pt>
                <c:pt idx="304">
                  <c:v>-404.04639238346579</c:v>
                </c:pt>
                <c:pt idx="305">
                  <c:v>-552.2005545320568</c:v>
                </c:pt>
                <c:pt idx="306">
                  <c:v>-697.14996416639326</c:v>
                </c:pt>
                <c:pt idx="307">
                  <c:v>-838.57840179768641</c:v>
                </c:pt>
                <c:pt idx="308">
                  <c:v>-963.15579575964193</c:v>
                </c:pt>
                <c:pt idx="309">
                  <c:v>-1070.0095689983546</c:v>
                </c:pt>
                <c:pt idx="310">
                  <c:v>-1178.0971675585158</c:v>
                </c:pt>
                <c:pt idx="311">
                  <c:v>-1277.6399813079931</c:v>
                </c:pt>
                <c:pt idx="312">
                  <c:v>-1357.2492751629118</c:v>
                </c:pt>
                <c:pt idx="313">
                  <c:v>-1410.9739098954551</c:v>
                </c:pt>
                <c:pt idx="314">
                  <c:v>-1463.0857002834505</c:v>
                </c:pt>
                <c:pt idx="315">
                  <c:v>-1516.440886282171</c:v>
                </c:pt>
                <c:pt idx="316">
                  <c:v>-1548.7582916539545</c:v>
                </c:pt>
                <c:pt idx="317">
                  <c:v>-1551.2046150687263</c:v>
                </c:pt>
                <c:pt idx="318">
                  <c:v>-1544.2186446685519</c:v>
                </c:pt>
                <c:pt idx="319">
                  <c:v>-1533.228413382903</c:v>
                </c:pt>
                <c:pt idx="320">
                  <c:v>-1505.0066565420939</c:v>
                </c:pt>
                <c:pt idx="321">
                  <c:v>-1438.3163577148898</c:v>
                </c:pt>
                <c:pt idx="322">
                  <c:v>-1364.7146819997211</c:v>
                </c:pt>
                <c:pt idx="323">
                  <c:v>-1288.9183744082607</c:v>
                </c:pt>
                <c:pt idx="324">
                  <c:v>-1173.5003771392317</c:v>
                </c:pt>
                <c:pt idx="325">
                  <c:v>-1035.8626122383157</c:v>
                </c:pt>
                <c:pt idx="326">
                  <c:v>-897.4260184393604</c:v>
                </c:pt>
                <c:pt idx="327">
                  <c:v>-721.25528915181076</c:v>
                </c:pt>
                <c:pt idx="328">
                  <c:v>-514.96881383440882</c:v>
                </c:pt>
                <c:pt idx="329">
                  <c:v>-292.33314485019162</c:v>
                </c:pt>
                <c:pt idx="330">
                  <c:v>-44.703891518314244</c:v>
                </c:pt>
                <c:pt idx="331">
                  <c:v>233.89400678142479</c:v>
                </c:pt>
                <c:pt idx="332">
                  <c:v>523.70817051374661</c:v>
                </c:pt>
                <c:pt idx="333">
                  <c:v>833.19866254978069</c:v>
                </c:pt>
                <c:pt idx="334">
                  <c:v>1172.3062666464116</c:v>
                </c:pt>
                <c:pt idx="335">
                  <c:v>1519.901315275664</c:v>
                </c:pt>
                <c:pt idx="336">
                  <c:v>1885.335587351733</c:v>
                </c:pt>
                <c:pt idx="337">
                  <c:v>2291.9073145844309</c:v>
                </c:pt>
                <c:pt idx="338">
                  <c:v>2696.111695734473</c:v>
                </c:pt>
                <c:pt idx="339">
                  <c:v>3119.1911472108413</c:v>
                </c:pt>
                <c:pt idx="340">
                  <c:v>3557.4310952575288</c:v>
                </c:pt>
                <c:pt idx="341">
                  <c:v>4004.4616262017171</c:v>
                </c:pt>
                <c:pt idx="342">
                  <c:v>4469.0533297515403</c:v>
                </c:pt>
                <c:pt idx="343">
                  <c:v>4942.5150202860586</c:v>
                </c:pt>
                <c:pt idx="344">
                  <c:v>5409.9795962216976</c:v>
                </c:pt>
                <c:pt idx="345">
                  <c:v>5886.2957058499733</c:v>
                </c:pt>
                <c:pt idx="346">
                  <c:v>6354.4326126928145</c:v>
                </c:pt>
                <c:pt idx="347">
                  <c:v>6808.2252558119353</c:v>
                </c:pt>
                <c:pt idx="348">
                  <c:v>7266.26854193499</c:v>
                </c:pt>
                <c:pt idx="349">
                  <c:v>7694.1814142533503</c:v>
                </c:pt>
                <c:pt idx="350">
                  <c:v>8140.7551747006692</c:v>
                </c:pt>
                <c:pt idx="351">
                  <c:v>8541.5632030953511</c:v>
                </c:pt>
                <c:pt idx="352">
                  <c:v>8940.7238519844414</c:v>
                </c:pt>
                <c:pt idx="353">
                  <c:v>9333.9268160696156</c:v>
                </c:pt>
                <c:pt idx="354">
                  <c:v>9706.0144536787193</c:v>
                </c:pt>
                <c:pt idx="355">
                  <c:v>10071.226688936538</c:v>
                </c:pt>
                <c:pt idx="356">
                  <c:v>10427.883256968136</c:v>
                </c:pt>
                <c:pt idx="357">
                  <c:v>10814.451912507457</c:v>
                </c:pt>
                <c:pt idx="358">
                  <c:v>11246.462448234188</c:v>
                </c:pt>
                <c:pt idx="359">
                  <c:v>11756.440199132165</c:v>
                </c:pt>
                <c:pt idx="360">
                  <c:v>12374.38490603908</c:v>
                </c:pt>
                <c:pt idx="361">
                  <c:v>13123.822572004412</c:v>
                </c:pt>
                <c:pt idx="362">
                  <c:v>14072.748107153509</c:v>
                </c:pt>
                <c:pt idx="363">
                  <c:v>15266.395788854492</c:v>
                </c:pt>
                <c:pt idx="364">
                  <c:v>16706.333254641559</c:v>
                </c:pt>
                <c:pt idx="365">
                  <c:v>18406.122012236661</c:v>
                </c:pt>
                <c:pt idx="366">
                  <c:v>20402.022108761219</c:v>
                </c:pt>
                <c:pt idx="367">
                  <c:v>22677.012399430987</c:v>
                </c:pt>
                <c:pt idx="368">
                  <c:v>25215.277176138476</c:v>
                </c:pt>
                <c:pt idx="369">
                  <c:v>27977.371561589938</c:v>
                </c:pt>
                <c:pt idx="370">
                  <c:v>30934.961950210436</c:v>
                </c:pt>
                <c:pt idx="371">
                  <c:v>34031.197420728087</c:v>
                </c:pt>
                <c:pt idx="372">
                  <c:v>37173.222043545247</c:v>
                </c:pt>
                <c:pt idx="373">
                  <c:v>40258.796109933159</c:v>
                </c:pt>
                <c:pt idx="374">
                  <c:v>43146.610426791522</c:v>
                </c:pt>
                <c:pt idx="375">
                  <c:v>45713.921057874635</c:v>
                </c:pt>
                <c:pt idx="376">
                  <c:v>47878.583267763468</c:v>
                </c:pt>
                <c:pt idx="377">
                  <c:v>49547.401313809758</c:v>
                </c:pt>
                <c:pt idx="378">
                  <c:v>50654.869819644933</c:v>
                </c:pt>
                <c:pt idx="379">
                  <c:v>51188.298691713557</c:v>
                </c:pt>
                <c:pt idx="380">
                  <c:v>51173.487165818631</c:v>
                </c:pt>
                <c:pt idx="381">
                  <c:v>50657.399469104152</c:v>
                </c:pt>
                <c:pt idx="382">
                  <c:v>49725.824788292324</c:v>
                </c:pt>
                <c:pt idx="383">
                  <c:v>48459.679549167362</c:v>
                </c:pt>
                <c:pt idx="384">
                  <c:v>46949.214756284702</c:v>
                </c:pt>
                <c:pt idx="385">
                  <c:v>45292.430407559033</c:v>
                </c:pt>
                <c:pt idx="386">
                  <c:v>43566.910175381941</c:v>
                </c:pt>
                <c:pt idx="387">
                  <c:v>41835.247441474436</c:v>
                </c:pt>
                <c:pt idx="388">
                  <c:v>40120.393577798866</c:v>
                </c:pt>
                <c:pt idx="389">
                  <c:v>38447.310077396171</c:v>
                </c:pt>
                <c:pt idx="390">
                  <c:v>36853.266637486318</c:v>
                </c:pt>
                <c:pt idx="391">
                  <c:v>35335.914675382926</c:v>
                </c:pt>
                <c:pt idx="392">
                  <c:v>33929.396036257407</c:v>
                </c:pt>
                <c:pt idx="393">
                  <c:v>32621.163722933681</c:v>
                </c:pt>
                <c:pt idx="394">
                  <c:v>31388.151385044595</c:v>
                </c:pt>
                <c:pt idx="395">
                  <c:v>30236.005252838004</c:v>
                </c:pt>
                <c:pt idx="396">
                  <c:v>29146.880434817624</c:v>
                </c:pt>
                <c:pt idx="397">
                  <c:v>28111.577656773199</c:v>
                </c:pt>
                <c:pt idx="398">
                  <c:v>27123.015784979412</c:v>
                </c:pt>
                <c:pt idx="399">
                  <c:v>26170.546570502629</c:v>
                </c:pt>
                <c:pt idx="400">
                  <c:v>25274.409672720612</c:v>
                </c:pt>
                <c:pt idx="401">
                  <c:v>24423.193958727737</c:v>
                </c:pt>
                <c:pt idx="402">
                  <c:v>23620.424169578004</c:v>
                </c:pt>
                <c:pt idx="403">
                  <c:v>22865.396705964784</c:v>
                </c:pt>
                <c:pt idx="404">
                  <c:v>22146.258773884587</c:v>
                </c:pt>
                <c:pt idx="405">
                  <c:v>21453.790164816091</c:v>
                </c:pt>
                <c:pt idx="406">
                  <c:v>20803.499398972981</c:v>
                </c:pt>
                <c:pt idx="407">
                  <c:v>20203.725002874799</c:v>
                </c:pt>
                <c:pt idx="408">
                  <c:v>19643.177148407554</c:v>
                </c:pt>
                <c:pt idx="409">
                  <c:v>19119.831897712622</c:v>
                </c:pt>
                <c:pt idx="410">
                  <c:v>18639.635787243093</c:v>
                </c:pt>
                <c:pt idx="411">
                  <c:v>18178.307440065633</c:v>
                </c:pt>
                <c:pt idx="412">
                  <c:v>17741.734843086902</c:v>
                </c:pt>
                <c:pt idx="413">
                  <c:v>17340.205721070015</c:v>
                </c:pt>
                <c:pt idx="414">
                  <c:v>16970.083077874377</c:v>
                </c:pt>
                <c:pt idx="415">
                  <c:v>16634.722574245821</c:v>
                </c:pt>
                <c:pt idx="416">
                  <c:v>16323.379126960062</c:v>
                </c:pt>
                <c:pt idx="417">
                  <c:v>16026.064637445632</c:v>
                </c:pt>
                <c:pt idx="418">
                  <c:v>15755.374503222134</c:v>
                </c:pt>
                <c:pt idx="419">
                  <c:v>15509.797002064848</c:v>
                </c:pt>
                <c:pt idx="420">
                  <c:v>15285.449883902458</c:v>
                </c:pt>
                <c:pt idx="421">
                  <c:v>15087.391357140294</c:v>
                </c:pt>
                <c:pt idx="422">
                  <c:v>14902.673775621008</c:v>
                </c:pt>
                <c:pt idx="423">
                  <c:v>14739.101584710643</c:v>
                </c:pt>
                <c:pt idx="424">
                  <c:v>14589.50597257636</c:v>
                </c:pt>
                <c:pt idx="425">
                  <c:v>14456.079477679839</c:v>
                </c:pt>
                <c:pt idx="426">
                  <c:v>14344.944372055175</c:v>
                </c:pt>
                <c:pt idx="427">
                  <c:v>14246.768304610299</c:v>
                </c:pt>
                <c:pt idx="428">
                  <c:v>14125.792578802208</c:v>
                </c:pt>
                <c:pt idx="429">
                  <c:v>14036.127189725876</c:v>
                </c:pt>
                <c:pt idx="430">
                  <c:v>13962.529038704506</c:v>
                </c:pt>
                <c:pt idx="431">
                  <c:v>13901.414598190961</c:v>
                </c:pt>
                <c:pt idx="432">
                  <c:v>13845.994111945462</c:v>
                </c:pt>
                <c:pt idx="433">
                  <c:v>13804.24446514312</c:v>
                </c:pt>
                <c:pt idx="434">
                  <c:v>13781.503970980884</c:v>
                </c:pt>
                <c:pt idx="435">
                  <c:v>13772.152388582179</c:v>
                </c:pt>
                <c:pt idx="436">
                  <c:v>13772.475153614621</c:v>
                </c:pt>
                <c:pt idx="437">
                  <c:v>13775.101017998431</c:v>
                </c:pt>
                <c:pt idx="438">
                  <c:v>13791.710680605354</c:v>
                </c:pt>
                <c:pt idx="439">
                  <c:v>13810.521791848978</c:v>
                </c:pt>
                <c:pt idx="440">
                  <c:v>13841.18903122066</c:v>
                </c:pt>
                <c:pt idx="441">
                  <c:v>13875.010517565986</c:v>
                </c:pt>
                <c:pt idx="442">
                  <c:v>13916.183183514711</c:v>
                </c:pt>
                <c:pt idx="443">
                  <c:v>13956.360185016138</c:v>
                </c:pt>
                <c:pt idx="444">
                  <c:v>13998.094650984842</c:v>
                </c:pt>
                <c:pt idx="445">
                  <c:v>14049.414216491672</c:v>
                </c:pt>
                <c:pt idx="446">
                  <c:v>14105.451499795807</c:v>
                </c:pt>
                <c:pt idx="447">
                  <c:v>14163.982495444448</c:v>
                </c:pt>
                <c:pt idx="448">
                  <c:v>14225.907341194383</c:v>
                </c:pt>
                <c:pt idx="449">
                  <c:v>14286.367929479506</c:v>
                </c:pt>
                <c:pt idx="450">
                  <c:v>14348.61458874953</c:v>
                </c:pt>
                <c:pt idx="451">
                  <c:v>14413.716558176331</c:v>
                </c:pt>
                <c:pt idx="452">
                  <c:v>14476.227369210659</c:v>
                </c:pt>
                <c:pt idx="453">
                  <c:v>14544.118903210316</c:v>
                </c:pt>
                <c:pt idx="454">
                  <c:v>14608.886574399341</c:v>
                </c:pt>
                <c:pt idx="455">
                  <c:v>14672.909480870016</c:v>
                </c:pt>
                <c:pt idx="456">
                  <c:v>14738.201823953485</c:v>
                </c:pt>
                <c:pt idx="457">
                  <c:v>14798.977020534705</c:v>
                </c:pt>
                <c:pt idx="458">
                  <c:v>14855.321683950839</c:v>
                </c:pt>
                <c:pt idx="459">
                  <c:v>14918.96334448882</c:v>
                </c:pt>
                <c:pt idx="460">
                  <c:v>14978.585703250719</c:v>
                </c:pt>
                <c:pt idx="461">
                  <c:v>15030.199197279326</c:v>
                </c:pt>
                <c:pt idx="462">
                  <c:v>15084.80374807674</c:v>
                </c:pt>
                <c:pt idx="463">
                  <c:v>15133.032371634146</c:v>
                </c:pt>
                <c:pt idx="464">
                  <c:v>15185.461111738983</c:v>
                </c:pt>
                <c:pt idx="465">
                  <c:v>15229.970424808096</c:v>
                </c:pt>
                <c:pt idx="466">
                  <c:v>15275.293071967528</c:v>
                </c:pt>
                <c:pt idx="467">
                  <c:v>15315.469381369325</c:v>
                </c:pt>
                <c:pt idx="468">
                  <c:v>15355.401309607119</c:v>
                </c:pt>
                <c:pt idx="469">
                  <c:v>15396.849271734973</c:v>
                </c:pt>
                <c:pt idx="470">
                  <c:v>15430.413365607439</c:v>
                </c:pt>
                <c:pt idx="471">
                  <c:v>15456.313986651241</c:v>
                </c:pt>
                <c:pt idx="472">
                  <c:v>15485.444862155577</c:v>
                </c:pt>
                <c:pt idx="473">
                  <c:v>15510.420848251877</c:v>
                </c:pt>
                <c:pt idx="474">
                  <c:v>15526.81871495188</c:v>
                </c:pt>
                <c:pt idx="475">
                  <c:v>15543.55958773056</c:v>
                </c:pt>
                <c:pt idx="476">
                  <c:v>15557.718500108724</c:v>
                </c:pt>
                <c:pt idx="477">
                  <c:v>15569.349158848185</c:v>
                </c:pt>
                <c:pt idx="478">
                  <c:v>15575.088207600815</c:v>
                </c:pt>
                <c:pt idx="479">
                  <c:v>15580.018610544348</c:v>
                </c:pt>
                <c:pt idx="480">
                  <c:v>15582.94423521781</c:v>
                </c:pt>
                <c:pt idx="481">
                  <c:v>15586.844161455425</c:v>
                </c:pt>
                <c:pt idx="482">
                  <c:v>15587.748245607727</c:v>
                </c:pt>
                <c:pt idx="483">
                  <c:v>15576.648368396753</c:v>
                </c:pt>
                <c:pt idx="484">
                  <c:v>15571.552808788259</c:v>
                </c:pt>
                <c:pt idx="485">
                  <c:v>15564.600215610741</c:v>
                </c:pt>
                <c:pt idx="486">
                  <c:v>15547.948163372739</c:v>
                </c:pt>
                <c:pt idx="487">
                  <c:v>15530.533223865184</c:v>
                </c:pt>
                <c:pt idx="488">
                  <c:v>15513.568996297394</c:v>
                </c:pt>
                <c:pt idx="489">
                  <c:v>15493.869807939154</c:v>
                </c:pt>
                <c:pt idx="490">
                  <c:v>15468.381906497707</c:v>
                </c:pt>
                <c:pt idx="491">
                  <c:v>15442.54793392431</c:v>
                </c:pt>
                <c:pt idx="492">
                  <c:v>15417.59273628365</c:v>
                </c:pt>
                <c:pt idx="493">
                  <c:v>15389.513604688826</c:v>
                </c:pt>
                <c:pt idx="494">
                  <c:v>15357.757712133378</c:v>
                </c:pt>
                <c:pt idx="495">
                  <c:v>15320.969916288144</c:v>
                </c:pt>
                <c:pt idx="496">
                  <c:v>15287.553818270504</c:v>
                </c:pt>
                <c:pt idx="497">
                  <c:v>15253.506417193708</c:v>
                </c:pt>
                <c:pt idx="498">
                  <c:v>15213.909048730224</c:v>
                </c:pt>
                <c:pt idx="499">
                  <c:v>15172.168627134814</c:v>
                </c:pt>
                <c:pt idx="500">
                  <c:v>15132.100947147457</c:v>
                </c:pt>
                <c:pt idx="501">
                  <c:v>15088.642849292986</c:v>
                </c:pt>
                <c:pt idx="502">
                  <c:v>15044.193281354457</c:v>
                </c:pt>
                <c:pt idx="503">
                  <c:v>14996.442596111845</c:v>
                </c:pt>
                <c:pt idx="504">
                  <c:v>14955.289419323963</c:v>
                </c:pt>
                <c:pt idx="505">
                  <c:v>14907.310825026156</c:v>
                </c:pt>
                <c:pt idx="506">
                  <c:v>14859.119895203163</c:v>
                </c:pt>
                <c:pt idx="507">
                  <c:v>14811.924146927977</c:v>
                </c:pt>
                <c:pt idx="508">
                  <c:v>14767.27127967635</c:v>
                </c:pt>
                <c:pt idx="509">
                  <c:v>14719.869930126926</c:v>
                </c:pt>
                <c:pt idx="510">
                  <c:v>14667.583472806051</c:v>
                </c:pt>
                <c:pt idx="511">
                  <c:v>14620.75154347535</c:v>
                </c:pt>
                <c:pt idx="512">
                  <c:v>14574.097490582355</c:v>
                </c:pt>
                <c:pt idx="513">
                  <c:v>14524.775167827227</c:v>
                </c:pt>
                <c:pt idx="514">
                  <c:v>14476.116433139341</c:v>
                </c:pt>
                <c:pt idx="515">
                  <c:v>14425.237576909489</c:v>
                </c:pt>
                <c:pt idx="516">
                  <c:v>14383.230104627784</c:v>
                </c:pt>
                <c:pt idx="517">
                  <c:v>14335.488955432776</c:v>
                </c:pt>
                <c:pt idx="518">
                  <c:v>14288.339360952039</c:v>
                </c:pt>
                <c:pt idx="519">
                  <c:v>14245.102960222035</c:v>
                </c:pt>
                <c:pt idx="520">
                  <c:v>14201.081220460004</c:v>
                </c:pt>
                <c:pt idx="521">
                  <c:v>14153.772994198811</c:v>
                </c:pt>
                <c:pt idx="522">
                  <c:v>14106.495637305807</c:v>
                </c:pt>
                <c:pt idx="523">
                  <c:v>14057.856359220608</c:v>
                </c:pt>
                <c:pt idx="524">
                  <c:v>14013.958891365428</c:v>
                </c:pt>
                <c:pt idx="525">
                  <c:v>13963.215180193347</c:v>
                </c:pt>
                <c:pt idx="526">
                  <c:v>13911.588226296853</c:v>
                </c:pt>
                <c:pt idx="527">
                  <c:v>13863.97958044334</c:v>
                </c:pt>
                <c:pt idx="528">
                  <c:v>13811.374545275008</c:v>
                </c:pt>
                <c:pt idx="529">
                  <c:v>13765.461303917717</c:v>
                </c:pt>
                <c:pt idx="530">
                  <c:v>13697.575825378144</c:v>
                </c:pt>
                <c:pt idx="531">
                  <c:v>13652.520450374474</c:v>
                </c:pt>
                <c:pt idx="532">
                  <c:v>13601.35478054032</c:v>
                </c:pt>
                <c:pt idx="533">
                  <c:v>13537.936509399871</c:v>
                </c:pt>
                <c:pt idx="534">
                  <c:v>13478.100388181811</c:v>
                </c:pt>
                <c:pt idx="535">
                  <c:v>13423.899456870702</c:v>
                </c:pt>
                <c:pt idx="536">
                  <c:v>13372.794036583553</c:v>
                </c:pt>
                <c:pt idx="537">
                  <c:v>13318.056742693308</c:v>
                </c:pt>
                <c:pt idx="538">
                  <c:v>13264.800361934456</c:v>
                </c:pt>
                <c:pt idx="539">
                  <c:v>13214.604279690368</c:v>
                </c:pt>
                <c:pt idx="540">
                  <c:v>13169.674774500527</c:v>
                </c:pt>
                <c:pt idx="541">
                  <c:v>13122.95958854036</c:v>
                </c:pt>
                <c:pt idx="542">
                  <c:v>13076.6447604326</c:v>
                </c:pt>
                <c:pt idx="543">
                  <c:v>13037.692586767414</c:v>
                </c:pt>
                <c:pt idx="544">
                  <c:v>13002.330670364787</c:v>
                </c:pt>
                <c:pt idx="545">
                  <c:v>12968.953061137752</c:v>
                </c:pt>
                <c:pt idx="546">
                  <c:v>12938.934538683714</c:v>
                </c:pt>
                <c:pt idx="547">
                  <c:v>12904.158516422753</c:v>
                </c:pt>
                <c:pt idx="548">
                  <c:v>12875.993417908388</c:v>
                </c:pt>
                <c:pt idx="549">
                  <c:v>12855.253476227716</c:v>
                </c:pt>
                <c:pt idx="550">
                  <c:v>12839.04650388437</c:v>
                </c:pt>
                <c:pt idx="551">
                  <c:v>12824.368654851343</c:v>
                </c:pt>
                <c:pt idx="552">
                  <c:v>12814.926015895304</c:v>
                </c:pt>
                <c:pt idx="553">
                  <c:v>12809.141630503045</c:v>
                </c:pt>
                <c:pt idx="554">
                  <c:v>12804.375910134899</c:v>
                </c:pt>
                <c:pt idx="555">
                  <c:v>12799.601684330801</c:v>
                </c:pt>
                <c:pt idx="556">
                  <c:v>12799.00228737257</c:v>
                </c:pt>
                <c:pt idx="557">
                  <c:v>12806.155868882355</c:v>
                </c:pt>
                <c:pt idx="558">
                  <c:v>12809.183183492241</c:v>
                </c:pt>
                <c:pt idx="559">
                  <c:v>12810.795100408506</c:v>
                </c:pt>
                <c:pt idx="560">
                  <c:v>12813.675624396794</c:v>
                </c:pt>
                <c:pt idx="561">
                  <c:v>12818.242336645571</c:v>
                </c:pt>
                <c:pt idx="562">
                  <c:v>12821.214512024737</c:v>
                </c:pt>
                <c:pt idx="563">
                  <c:v>12819.548535114372</c:v>
                </c:pt>
                <c:pt idx="564">
                  <c:v>12816.030941977715</c:v>
                </c:pt>
                <c:pt idx="565">
                  <c:v>12818.723093539456</c:v>
                </c:pt>
                <c:pt idx="566">
                  <c:v>12815.791543237576</c:v>
                </c:pt>
                <c:pt idx="567">
                  <c:v>12805.242759131288</c:v>
                </c:pt>
                <c:pt idx="568">
                  <c:v>12803.779472395066</c:v>
                </c:pt>
                <c:pt idx="569">
                  <c:v>12799.326442048516</c:v>
                </c:pt>
                <c:pt idx="570">
                  <c:v>12790.506052835808</c:v>
                </c:pt>
                <c:pt idx="571">
                  <c:v>12780.137880850018</c:v>
                </c:pt>
                <c:pt idx="572">
                  <c:v>12770.314812584049</c:v>
                </c:pt>
                <c:pt idx="573">
                  <c:v>12758.565987639606</c:v>
                </c:pt>
                <c:pt idx="574">
                  <c:v>12744.65074796871</c:v>
                </c:pt>
                <c:pt idx="575">
                  <c:v>12726.19237424329</c:v>
                </c:pt>
                <c:pt idx="576">
                  <c:v>12704.850578667507</c:v>
                </c:pt>
                <c:pt idx="577">
                  <c:v>12678.236975560782</c:v>
                </c:pt>
                <c:pt idx="578">
                  <c:v>12649.108527323666</c:v>
                </c:pt>
                <c:pt idx="579">
                  <c:v>12611.867954712285</c:v>
                </c:pt>
                <c:pt idx="580">
                  <c:v>12579.609105094465</c:v>
                </c:pt>
                <c:pt idx="581">
                  <c:v>12541.714867544395</c:v>
                </c:pt>
                <c:pt idx="582">
                  <c:v>12498.432583360827</c:v>
                </c:pt>
                <c:pt idx="583">
                  <c:v>12456.556882181198</c:v>
                </c:pt>
                <c:pt idx="584">
                  <c:v>12408.812325208219</c:v>
                </c:pt>
                <c:pt idx="585">
                  <c:v>12358.975059798357</c:v>
                </c:pt>
                <c:pt idx="586">
                  <c:v>12304.319645917481</c:v>
                </c:pt>
                <c:pt idx="587">
                  <c:v>12255.370716750536</c:v>
                </c:pt>
                <c:pt idx="588">
                  <c:v>12198.039849564382</c:v>
                </c:pt>
                <c:pt idx="589">
                  <c:v>12141.162400440653</c:v>
                </c:pt>
                <c:pt idx="590">
                  <c:v>12081.645539602872</c:v>
                </c:pt>
                <c:pt idx="591">
                  <c:v>12022.827317617528</c:v>
                </c:pt>
                <c:pt idx="592">
                  <c:v>11961.194350010906</c:v>
                </c:pt>
                <c:pt idx="593">
                  <c:v>11888.413604372796</c:v>
                </c:pt>
                <c:pt idx="594">
                  <c:v>11820.15475006465</c:v>
                </c:pt>
                <c:pt idx="595">
                  <c:v>11749.827959183185</c:v>
                </c:pt>
                <c:pt idx="596">
                  <c:v>11676.94649144795</c:v>
                </c:pt>
                <c:pt idx="597">
                  <c:v>11597.339966309321</c:v>
                </c:pt>
                <c:pt idx="598">
                  <c:v>11514.707469582167</c:v>
                </c:pt>
                <c:pt idx="599">
                  <c:v>11430.732747382355</c:v>
                </c:pt>
                <c:pt idx="600">
                  <c:v>11347.135118205239</c:v>
                </c:pt>
                <c:pt idx="601">
                  <c:v>11259.255190373808</c:v>
                </c:pt>
                <c:pt idx="602">
                  <c:v>11164.256879652345</c:v>
                </c:pt>
                <c:pt idx="603">
                  <c:v>11066.614150458254</c:v>
                </c:pt>
                <c:pt idx="604">
                  <c:v>10967.647915556479</c:v>
                </c:pt>
                <c:pt idx="605">
                  <c:v>10864.690874375665</c:v>
                </c:pt>
                <c:pt idx="606">
                  <c:v>10754.517006508329</c:v>
                </c:pt>
                <c:pt idx="607">
                  <c:v>10644.595263527697</c:v>
                </c:pt>
                <c:pt idx="608">
                  <c:v>10532.014075764897</c:v>
                </c:pt>
                <c:pt idx="609">
                  <c:v>10413.551071719077</c:v>
                </c:pt>
                <c:pt idx="610">
                  <c:v>10292.401891367666</c:v>
                </c:pt>
                <c:pt idx="611">
                  <c:v>10161.729441734478</c:v>
                </c:pt>
                <c:pt idx="612">
                  <c:v>10030.677464785065</c:v>
                </c:pt>
                <c:pt idx="613">
                  <c:v>9900.8804825022034</c:v>
                </c:pt>
                <c:pt idx="614">
                  <c:v>9757.907088194941</c:v>
                </c:pt>
                <c:pt idx="615">
                  <c:v>9610.3094816075572</c:v>
                </c:pt>
                <c:pt idx="616">
                  <c:v>9460.4873572356155</c:v>
                </c:pt>
                <c:pt idx="617">
                  <c:v>9305.9609713703612</c:v>
                </c:pt>
                <c:pt idx="618">
                  <c:v>9144.5182551637154</c:v>
                </c:pt>
                <c:pt idx="619">
                  <c:v>8977.914567875936</c:v>
                </c:pt>
                <c:pt idx="620">
                  <c:v>8809.7548901580776</c:v>
                </c:pt>
                <c:pt idx="621">
                  <c:v>8635.758906264271</c:v>
                </c:pt>
                <c:pt idx="622">
                  <c:v>8456.2730489298265</c:v>
                </c:pt>
                <c:pt idx="623">
                  <c:v>8266.885715200613</c:v>
                </c:pt>
                <c:pt idx="624">
                  <c:v>8072.8675842820021</c:v>
                </c:pt>
                <c:pt idx="625">
                  <c:v>7876.4926263830503</c:v>
                </c:pt>
                <c:pt idx="626">
                  <c:v>7673.9542131891703</c:v>
                </c:pt>
                <c:pt idx="627">
                  <c:v>7465.9729715172089</c:v>
                </c:pt>
                <c:pt idx="628">
                  <c:v>7252.4880891786179</c:v>
                </c:pt>
                <c:pt idx="629">
                  <c:v>7028.0021549995663</c:v>
                </c:pt>
                <c:pt idx="630">
                  <c:v>6801.7994596514545</c:v>
                </c:pt>
                <c:pt idx="631">
                  <c:v>6575.1101537432278</c:v>
                </c:pt>
                <c:pt idx="632">
                  <c:v>6337.021722412881</c:v>
                </c:pt>
                <c:pt idx="633">
                  <c:v>6095.5600135687691</c:v>
                </c:pt>
                <c:pt idx="634">
                  <c:v>5849.3044890878973</c:v>
                </c:pt>
                <c:pt idx="635">
                  <c:v>5597.3340519916419</c:v>
                </c:pt>
                <c:pt idx="636">
                  <c:v>5341.2054039169443</c:v>
                </c:pt>
                <c:pt idx="637">
                  <c:v>5080.1428876086993</c:v>
                </c:pt>
                <c:pt idx="638">
                  <c:v>4813.540311139921</c:v>
                </c:pt>
                <c:pt idx="639">
                  <c:v>4544.798227061051</c:v>
                </c:pt>
                <c:pt idx="640">
                  <c:v>4271.283823314222</c:v>
                </c:pt>
                <c:pt idx="641">
                  <c:v>3989.1291051939502</c:v>
                </c:pt>
                <c:pt idx="642">
                  <c:v>3704.9624032489173</c:v>
                </c:pt>
                <c:pt idx="643">
                  <c:v>3418.8203470399903</c:v>
                </c:pt>
                <c:pt idx="644">
                  <c:v>3129.6627441479941</c:v>
                </c:pt>
                <c:pt idx="645">
                  <c:v>2834.0148001788448</c:v>
                </c:pt>
                <c:pt idx="646">
                  <c:v>2534.4813506827149</c:v>
                </c:pt>
                <c:pt idx="647">
                  <c:v>2232.5894283807847</c:v>
                </c:pt>
                <c:pt idx="648">
                  <c:v>1932.3251876748418</c:v>
                </c:pt>
                <c:pt idx="649">
                  <c:v>1624.8774817713809</c:v>
                </c:pt>
                <c:pt idx="650">
                  <c:v>1313.3873841847071</c:v>
                </c:pt>
                <c:pt idx="651">
                  <c:v>1003.936952825771</c:v>
                </c:pt>
                <c:pt idx="652">
                  <c:v>690.69722612255089</c:v>
                </c:pt>
                <c:pt idx="653">
                  <c:v>372.29335360487346</c:v>
                </c:pt>
                <c:pt idx="654">
                  <c:v>54.242692589206811</c:v>
                </c:pt>
                <c:pt idx="655">
                  <c:v>-266.92925852893893</c:v>
                </c:pt>
                <c:pt idx="656">
                  <c:v>-587.90168407124327</c:v>
                </c:pt>
                <c:pt idx="657">
                  <c:v>-911.0087476894289</c:v>
                </c:pt>
                <c:pt idx="658">
                  <c:v>-1237.6486316689798</c:v>
                </c:pt>
                <c:pt idx="659">
                  <c:v>-1562.2629658772428</c:v>
                </c:pt>
                <c:pt idx="660">
                  <c:v>-1884.0837749814912</c:v>
                </c:pt>
                <c:pt idx="661">
                  <c:v>-2211.4789765169376</c:v>
                </c:pt>
                <c:pt idx="662">
                  <c:v>-2535.6990587565442</c:v>
                </c:pt>
                <c:pt idx="663">
                  <c:v>-2856.633037454782</c:v>
                </c:pt>
                <c:pt idx="664">
                  <c:v>-3178.6856748301561</c:v>
                </c:pt>
                <c:pt idx="665">
                  <c:v>-3504.8763915512163</c:v>
                </c:pt>
                <c:pt idx="666">
                  <c:v>-3828.8964170464274</c:v>
                </c:pt>
                <c:pt idx="667">
                  <c:v>-4151.0039634054247</c:v>
                </c:pt>
                <c:pt idx="668">
                  <c:v>-4467.8654951898807</c:v>
                </c:pt>
                <c:pt idx="669">
                  <c:v>-4793.0491654092539</c:v>
                </c:pt>
                <c:pt idx="670">
                  <c:v>-5106.1789468550851</c:v>
                </c:pt>
                <c:pt idx="671">
                  <c:v>-5419.6471305679461</c:v>
                </c:pt>
                <c:pt idx="672">
                  <c:v>-5732.55328703736</c:v>
                </c:pt>
                <c:pt idx="673">
                  <c:v>-6044.8685027947822</c:v>
                </c:pt>
                <c:pt idx="674">
                  <c:v>-6355.9056115670837</c:v>
                </c:pt>
                <c:pt idx="675">
                  <c:v>-6654.5070279733864</c:v>
                </c:pt>
                <c:pt idx="676">
                  <c:v>-6954.5602084135626</c:v>
                </c:pt>
                <c:pt idx="677">
                  <c:v>-7254.145812790518</c:v>
                </c:pt>
                <c:pt idx="678">
                  <c:v>-7548.8159844054344</c:v>
                </c:pt>
                <c:pt idx="679">
                  <c:v>-7834.2128668750156</c:v>
                </c:pt>
                <c:pt idx="680">
                  <c:v>-8118.1493680918238</c:v>
                </c:pt>
                <c:pt idx="681">
                  <c:v>-8403.8005677150632</c:v>
                </c:pt>
                <c:pt idx="682">
                  <c:v>-8678.8978504037768</c:v>
                </c:pt>
                <c:pt idx="683">
                  <c:v>-8950.1517893045948</c:v>
                </c:pt>
                <c:pt idx="684">
                  <c:v>-9216.8576871053428</c:v>
                </c:pt>
                <c:pt idx="685">
                  <c:v>-9479.5211538309104</c:v>
                </c:pt>
                <c:pt idx="686">
                  <c:v>-9736.2948626890138</c:v>
                </c:pt>
                <c:pt idx="687">
                  <c:v>-9985.2909160713116</c:v>
                </c:pt>
                <c:pt idx="688">
                  <c:v>-10232.252895485466</c:v>
                </c:pt>
                <c:pt idx="689">
                  <c:v>-10473.134282114452</c:v>
                </c:pt>
                <c:pt idx="690">
                  <c:v>-10707.938105455414</c:v>
                </c:pt>
                <c:pt idx="691">
                  <c:v>-10938.567868202472</c:v>
                </c:pt>
                <c:pt idx="692">
                  <c:v>-11159.959901564263</c:v>
                </c:pt>
                <c:pt idx="693">
                  <c:v>-11380.087445060601</c:v>
                </c:pt>
                <c:pt idx="694">
                  <c:v>-11594.613179344742</c:v>
                </c:pt>
                <c:pt idx="695">
                  <c:v>-11798.209039582624</c:v>
                </c:pt>
                <c:pt idx="696">
                  <c:v>-11991.223552767176</c:v>
                </c:pt>
                <c:pt idx="697">
                  <c:v>-12185.475610784306</c:v>
                </c:pt>
                <c:pt idx="698">
                  <c:v>-12373.081949792035</c:v>
                </c:pt>
                <c:pt idx="699">
                  <c:v>-12548.481865426062</c:v>
                </c:pt>
                <c:pt idx="700">
                  <c:v>-12718.748706622071</c:v>
                </c:pt>
                <c:pt idx="701">
                  <c:v>-12885.376788114309</c:v>
                </c:pt>
                <c:pt idx="702">
                  <c:v>-13045.751302457535</c:v>
                </c:pt>
                <c:pt idx="703">
                  <c:v>-13193.911008998159</c:v>
                </c:pt>
                <c:pt idx="704">
                  <c:v>-13335.175507804535</c:v>
                </c:pt>
                <c:pt idx="705">
                  <c:v>-13477.344796738633</c:v>
                </c:pt>
                <c:pt idx="706">
                  <c:v>-13605.545686333542</c:v>
                </c:pt>
                <c:pt idx="707">
                  <c:v>-13724.416877738027</c:v>
                </c:pt>
                <c:pt idx="708">
                  <c:v>-13844.046316911525</c:v>
                </c:pt>
                <c:pt idx="709">
                  <c:v>-13944.274251511102</c:v>
                </c:pt>
                <c:pt idx="710">
                  <c:v>-14057.41110806703</c:v>
                </c:pt>
                <c:pt idx="711">
                  <c:v>-14140.760894067878</c:v>
                </c:pt>
                <c:pt idx="712">
                  <c:v>-14223.29115814696</c:v>
                </c:pt>
                <c:pt idx="713">
                  <c:v>-14309.480579651374</c:v>
                </c:pt>
                <c:pt idx="714">
                  <c:v>-14373.119678719757</c:v>
                </c:pt>
                <c:pt idx="715">
                  <c:v>-14433.101937580544</c:v>
                </c:pt>
                <c:pt idx="716">
                  <c:v>-14479.649379571702</c:v>
                </c:pt>
                <c:pt idx="717">
                  <c:v>-14518.657499668323</c:v>
                </c:pt>
                <c:pt idx="718">
                  <c:v>-14549.518000325197</c:v>
                </c:pt>
                <c:pt idx="719">
                  <c:v>-14570.234108889166</c:v>
                </c:pt>
              </c:numCache>
            </c:numRef>
          </c:yVal>
          <c:smooth val="1"/>
          <c:extLst>
            <c:ext xmlns:c16="http://schemas.microsoft.com/office/drawing/2014/chart" uri="{C3380CC4-5D6E-409C-BE32-E72D297353CC}">
              <c16:uniqueId val="{00000001-976D-479F-ABD2-A9C6D1585C20}"/>
            </c:ext>
          </c:extLst>
        </c:ser>
        <c:dLbls>
          <c:showLegendKey val="0"/>
          <c:showVal val="0"/>
          <c:showCatName val="0"/>
          <c:showSerName val="0"/>
          <c:showPercent val="0"/>
          <c:showBubbleSize val="0"/>
        </c:dLbls>
        <c:axId val="1409005776"/>
        <c:axId val="1408992336"/>
      </c:scatterChart>
      <c:valAx>
        <c:axId val="14090057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(deg)</a:t>
                </a:r>
                <a:endParaRPr lang="en-GB"/>
              </a:p>
            </c:rich>
          </c:tx>
          <c:layout>
            <c:manualLayout>
              <c:xMode val="edge"/>
              <c:yMode val="edge"/>
              <c:x val="0.339492782152231"/>
              <c:y val="0.8925692621755614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8992336"/>
        <c:crosses val="autoZero"/>
        <c:crossBetween val="midCat"/>
      </c:valAx>
      <c:valAx>
        <c:axId val="14089923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Rod</a:t>
                </a:r>
                <a:r>
                  <a:rPr lang="en-GB" baseline="0"/>
                  <a:t> Force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900577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Side</a:t>
            </a:r>
            <a:r>
              <a:rPr lang="en-GB" baseline="0"/>
              <a:t> Force Vs Crank Angle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smoothMarker"/>
        <c:varyColors val="0"/>
        <c:ser>
          <c:idx val="0"/>
          <c:order val="0"/>
          <c:tx>
            <c:v>Base</c:v>
          </c:tx>
          <c:spPr>
            <a:ln w="19050" cap="rnd">
              <a:solidFill>
                <a:schemeClr val="accent1"/>
              </a:solidFill>
              <a:round/>
            </a:ln>
            <a:effectLst/>
          </c:spPr>
          <c:marker>
            <c:symbol val="none"/>
          </c:marker>
          <c:xVal>
            <c:numRef>
              <c:f>'Cycle Base'!$A$2:$A$721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'Cycle Base'!$M$2:$M$721</c:f>
              <c:numCache>
                <c:formatCode>General</c:formatCode>
                <c:ptCount val="720"/>
                <c:pt idx="0">
                  <c:v>-4.4199063297235415E-13</c:v>
                </c:pt>
                <c:pt idx="1">
                  <c:v>-31.513129316921674</c:v>
                </c:pt>
                <c:pt idx="2">
                  <c:v>-63.059542969245292</c:v>
                </c:pt>
                <c:pt idx="3">
                  <c:v>-94.473208386469906</c:v>
                </c:pt>
                <c:pt idx="4">
                  <c:v>-125.81951563668488</c:v>
                </c:pt>
                <c:pt idx="5">
                  <c:v>-157.06409209959642</c:v>
                </c:pt>
                <c:pt idx="6">
                  <c:v>-188.09248911969155</c:v>
                </c:pt>
                <c:pt idx="7">
                  <c:v>-219.13908631325913</c:v>
                </c:pt>
                <c:pt idx="8">
                  <c:v>-250.12200095843832</c:v>
                </c:pt>
                <c:pt idx="9">
                  <c:v>-280.4444922228036</c:v>
                </c:pt>
                <c:pt idx="10">
                  <c:v>-310.18777738006418</c:v>
                </c:pt>
                <c:pt idx="11">
                  <c:v>-339.86962882473949</c:v>
                </c:pt>
                <c:pt idx="12">
                  <c:v>-369.24970686745252</c:v>
                </c:pt>
                <c:pt idx="13">
                  <c:v>-398.01382017462367</c:v>
                </c:pt>
                <c:pt idx="14">
                  <c:v>-426.74126246928319</c:v>
                </c:pt>
                <c:pt idx="15">
                  <c:v>-454.65199480329409</c:v>
                </c:pt>
                <c:pt idx="16">
                  <c:v>-482.56891116078469</c:v>
                </c:pt>
                <c:pt idx="17">
                  <c:v>-507.59957585844143</c:v>
                </c:pt>
                <c:pt idx="18">
                  <c:v>-535.22936646827964</c:v>
                </c:pt>
                <c:pt idx="19">
                  <c:v>-559.91937147421663</c:v>
                </c:pt>
                <c:pt idx="20">
                  <c:v>-583.52803985165849</c:v>
                </c:pt>
                <c:pt idx="21">
                  <c:v>-607.23014369699672</c:v>
                </c:pt>
                <c:pt idx="22">
                  <c:v>-630.34078669226949</c:v>
                </c:pt>
                <c:pt idx="23">
                  <c:v>-650.83743174716108</c:v>
                </c:pt>
                <c:pt idx="24">
                  <c:v>-673.57886715533084</c:v>
                </c:pt>
                <c:pt idx="25">
                  <c:v>-692.77242823147037</c:v>
                </c:pt>
                <c:pt idx="26">
                  <c:v>-711.25380982281013</c:v>
                </c:pt>
                <c:pt idx="27">
                  <c:v>-726.45764160438807</c:v>
                </c:pt>
                <c:pt idx="28">
                  <c:v>-741.0051984660106</c:v>
                </c:pt>
                <c:pt idx="29">
                  <c:v>-753.76649231846852</c:v>
                </c:pt>
                <c:pt idx="30">
                  <c:v>-767.15378242274483</c:v>
                </c:pt>
                <c:pt idx="31">
                  <c:v>-777.52310959105466</c:v>
                </c:pt>
                <c:pt idx="32">
                  <c:v>-786.49446066555242</c:v>
                </c:pt>
                <c:pt idx="33">
                  <c:v>-793.57593359266366</c:v>
                </c:pt>
                <c:pt idx="34">
                  <c:v>-798.3953757074022</c:v>
                </c:pt>
                <c:pt idx="35">
                  <c:v>-802.54515175418305</c:v>
                </c:pt>
                <c:pt idx="36">
                  <c:v>-805.83591654779923</c:v>
                </c:pt>
                <c:pt idx="37">
                  <c:v>-804.45600646783396</c:v>
                </c:pt>
                <c:pt idx="38">
                  <c:v>-803.58244977859079</c:v>
                </c:pt>
                <c:pt idx="39">
                  <c:v>-800.88052125119157</c:v>
                </c:pt>
                <c:pt idx="40">
                  <c:v>-795.74582854972346</c:v>
                </c:pt>
                <c:pt idx="41">
                  <c:v>-787.85100875526462</c:v>
                </c:pt>
                <c:pt idx="42">
                  <c:v>-780.92002825681573</c:v>
                </c:pt>
                <c:pt idx="43">
                  <c:v>-769.85301261563586</c:v>
                </c:pt>
                <c:pt idx="44">
                  <c:v>-762.73519725294489</c:v>
                </c:pt>
                <c:pt idx="45">
                  <c:v>-750.08760706718181</c:v>
                </c:pt>
                <c:pt idx="46">
                  <c:v>-736.33610077530568</c:v>
                </c:pt>
                <c:pt idx="47">
                  <c:v>-721.16080494990854</c:v>
                </c:pt>
                <c:pt idx="48">
                  <c:v>-705.32660565656488</c:v>
                </c:pt>
                <c:pt idx="49">
                  <c:v>-687.05224557691668</c:v>
                </c:pt>
                <c:pt idx="50">
                  <c:v>-665.93567695147817</c:v>
                </c:pt>
                <c:pt idx="51">
                  <c:v>-644.56225655864114</c:v>
                </c:pt>
                <c:pt idx="52">
                  <c:v>-623.44235455355147</c:v>
                </c:pt>
                <c:pt idx="53">
                  <c:v>-598.79079734027744</c:v>
                </c:pt>
                <c:pt idx="54">
                  <c:v>-573.72038137498737</c:v>
                </c:pt>
                <c:pt idx="55">
                  <c:v>-544.27933258726773</c:v>
                </c:pt>
                <c:pt idx="56">
                  <c:v>-517.27707318961109</c:v>
                </c:pt>
                <c:pt idx="57">
                  <c:v>-488.38130171551546</c:v>
                </c:pt>
                <c:pt idx="58">
                  <c:v>-458.49403441635405</c:v>
                </c:pt>
                <c:pt idx="59">
                  <c:v>-425.55437106618484</c:v>
                </c:pt>
                <c:pt idx="60">
                  <c:v>-394.12454314185538</c:v>
                </c:pt>
                <c:pt idx="61">
                  <c:v>-361.03250676223462</c:v>
                </c:pt>
                <c:pt idx="62">
                  <c:v>-325.79875551922879</c:v>
                </c:pt>
                <c:pt idx="63">
                  <c:v>-290.71679737634304</c:v>
                </c:pt>
                <c:pt idx="64">
                  <c:v>-254.48368153935655</c:v>
                </c:pt>
                <c:pt idx="65">
                  <c:v>-218.90344278348363</c:v>
                </c:pt>
                <c:pt idx="66">
                  <c:v>-182.83432830221025</c:v>
                </c:pt>
                <c:pt idx="67">
                  <c:v>-143.52191177084961</c:v>
                </c:pt>
                <c:pt idx="68">
                  <c:v>-104.59718315990713</c:v>
                </c:pt>
                <c:pt idx="69">
                  <c:v>-66.689684405202186</c:v>
                </c:pt>
                <c:pt idx="70">
                  <c:v>-28.910493181353075</c:v>
                </c:pt>
                <c:pt idx="71">
                  <c:v>11.421914370420858</c:v>
                </c:pt>
                <c:pt idx="72">
                  <c:v>51.51408632949812</c:v>
                </c:pt>
                <c:pt idx="73">
                  <c:v>92.220998512700589</c:v>
                </c:pt>
                <c:pt idx="74">
                  <c:v>131.53933879605404</c:v>
                </c:pt>
                <c:pt idx="75">
                  <c:v>173.66653398484641</c:v>
                </c:pt>
                <c:pt idx="76">
                  <c:v>214.83845159201084</c:v>
                </c:pt>
                <c:pt idx="77">
                  <c:v>253.9507409773752</c:v>
                </c:pt>
                <c:pt idx="78">
                  <c:v>293.84945890800884</c:v>
                </c:pt>
                <c:pt idx="79">
                  <c:v>333.48872120358573</c:v>
                </c:pt>
                <c:pt idx="80">
                  <c:v>373.7666032284294</c:v>
                </c:pt>
                <c:pt idx="81">
                  <c:v>412.7044479564039</c:v>
                </c:pt>
                <c:pt idx="82">
                  <c:v>449.18971524928901</c:v>
                </c:pt>
                <c:pt idx="83">
                  <c:v>486.17084845785359</c:v>
                </c:pt>
                <c:pt idx="84">
                  <c:v>523.05598861211172</c:v>
                </c:pt>
                <c:pt idx="85">
                  <c:v>558.85986106763323</c:v>
                </c:pt>
                <c:pt idx="86">
                  <c:v>594.96894557022563</c:v>
                </c:pt>
                <c:pt idx="87">
                  <c:v>630.90699177790805</c:v>
                </c:pt>
                <c:pt idx="88">
                  <c:v>666.54764862771219</c:v>
                </c:pt>
                <c:pt idx="89">
                  <c:v>699.38276145819498</c:v>
                </c:pt>
                <c:pt idx="90">
                  <c:v>731.35714540785466</c:v>
                </c:pt>
                <c:pt idx="91">
                  <c:v>763.44401878655037</c:v>
                </c:pt>
                <c:pt idx="92">
                  <c:v>794.04024328145431</c:v>
                </c:pt>
                <c:pt idx="93">
                  <c:v>824.16163273403617</c:v>
                </c:pt>
                <c:pt idx="94">
                  <c:v>853.30307606274266</c:v>
                </c:pt>
                <c:pt idx="95">
                  <c:v>880.88589963915251</c:v>
                </c:pt>
                <c:pt idx="96">
                  <c:v>908.31816861708887</c:v>
                </c:pt>
                <c:pt idx="97">
                  <c:v>933.20190841642432</c:v>
                </c:pt>
                <c:pt idx="98">
                  <c:v>958.45832501876373</c:v>
                </c:pt>
                <c:pt idx="99">
                  <c:v>982.54870222309728</c:v>
                </c:pt>
                <c:pt idx="100">
                  <c:v>1004.913463330024</c:v>
                </c:pt>
                <c:pt idx="101">
                  <c:v>1024.6204536099913</c:v>
                </c:pt>
                <c:pt idx="102">
                  <c:v>1043.0812351372431</c:v>
                </c:pt>
                <c:pt idx="103">
                  <c:v>1061.3471893945468</c:v>
                </c:pt>
                <c:pt idx="104">
                  <c:v>1079.8103285156587</c:v>
                </c:pt>
                <c:pt idx="105">
                  <c:v>1095.5831841956458</c:v>
                </c:pt>
                <c:pt idx="106">
                  <c:v>1109.6164947196098</c:v>
                </c:pt>
                <c:pt idx="107">
                  <c:v>1121.9152018983038</c:v>
                </c:pt>
                <c:pt idx="108">
                  <c:v>1135.3345765490221</c:v>
                </c:pt>
                <c:pt idx="109">
                  <c:v>1147.0029319123337</c:v>
                </c:pt>
                <c:pt idx="110">
                  <c:v>1156.0198552919437</c:v>
                </c:pt>
                <c:pt idx="111">
                  <c:v>1162.4197432187618</c:v>
                </c:pt>
                <c:pt idx="112">
                  <c:v>1168.9391405743813</c:v>
                </c:pt>
                <c:pt idx="113">
                  <c:v>1176.5577354255149</c:v>
                </c:pt>
                <c:pt idx="114">
                  <c:v>1181.5855964399727</c:v>
                </c:pt>
                <c:pt idx="115">
                  <c:v>1183.5782146775209</c:v>
                </c:pt>
                <c:pt idx="116">
                  <c:v>1186.2163082973925</c:v>
                </c:pt>
                <c:pt idx="117">
                  <c:v>1188.0897914473865</c:v>
                </c:pt>
                <c:pt idx="118">
                  <c:v>1188.3522689799295</c:v>
                </c:pt>
                <c:pt idx="119">
                  <c:v>1186.6317042029355</c:v>
                </c:pt>
                <c:pt idx="120">
                  <c:v>1183.8115700920248</c:v>
                </c:pt>
                <c:pt idx="121">
                  <c:v>1181.204108715787</c:v>
                </c:pt>
                <c:pt idx="122">
                  <c:v>1177.0913604534687</c:v>
                </c:pt>
                <c:pt idx="123">
                  <c:v>1171.8681938529967</c:v>
                </c:pt>
                <c:pt idx="124">
                  <c:v>1165.2761440680451</c:v>
                </c:pt>
                <c:pt idx="125">
                  <c:v>1157.701935127694</c:v>
                </c:pt>
                <c:pt idx="126">
                  <c:v>1149.9192901933882</c:v>
                </c:pt>
                <c:pt idx="127">
                  <c:v>1141.6508260230812</c:v>
                </c:pt>
                <c:pt idx="128">
                  <c:v>1130.8820096851962</c:v>
                </c:pt>
                <c:pt idx="129">
                  <c:v>1119.258482680933</c:v>
                </c:pt>
                <c:pt idx="130">
                  <c:v>1107.1920642882997</c:v>
                </c:pt>
                <c:pt idx="131">
                  <c:v>1095.4173430632254</c:v>
                </c:pt>
                <c:pt idx="132">
                  <c:v>1081.3851153652342</c:v>
                </c:pt>
                <c:pt idx="133">
                  <c:v>1066.6218114421056</c:v>
                </c:pt>
                <c:pt idx="134">
                  <c:v>1052.5579834119731</c:v>
                </c:pt>
                <c:pt idx="135">
                  <c:v>1037.0750341774262</c:v>
                </c:pt>
                <c:pt idx="136">
                  <c:v>1021.2467369783797</c:v>
                </c:pt>
                <c:pt idx="137">
                  <c:v>1004.4884407335757</c:v>
                </c:pt>
                <c:pt idx="138">
                  <c:v>986.46516732857003</c:v>
                </c:pt>
                <c:pt idx="139">
                  <c:v>968.54258306427039</c:v>
                </c:pt>
                <c:pt idx="140">
                  <c:v>950.0751669620837</c:v>
                </c:pt>
                <c:pt idx="141">
                  <c:v>931.09148876280187</c:v>
                </c:pt>
                <c:pt idx="142">
                  <c:v>911.89944946891819</c:v>
                </c:pt>
                <c:pt idx="143">
                  <c:v>891.36768267693083</c:v>
                </c:pt>
                <c:pt idx="144">
                  <c:v>870.40786549228119</c:v>
                </c:pt>
                <c:pt idx="145">
                  <c:v>849.63336506556686</c:v>
                </c:pt>
                <c:pt idx="146">
                  <c:v>828.77261148387424</c:v>
                </c:pt>
                <c:pt idx="147">
                  <c:v>806.44898836226116</c:v>
                </c:pt>
                <c:pt idx="148">
                  <c:v>783.85553730124707</c:v>
                </c:pt>
                <c:pt idx="149">
                  <c:v>761.51824454513348</c:v>
                </c:pt>
                <c:pt idx="150">
                  <c:v>739.09214390770933</c:v>
                </c:pt>
                <c:pt idx="151">
                  <c:v>716.19733786344966</c:v>
                </c:pt>
                <c:pt idx="152">
                  <c:v>692.83761154073579</c:v>
                </c:pt>
                <c:pt idx="153">
                  <c:v>669.72026792589406</c:v>
                </c:pt>
                <c:pt idx="154">
                  <c:v>645.96057415898383</c:v>
                </c:pt>
                <c:pt idx="155">
                  <c:v>622.24065846585495</c:v>
                </c:pt>
                <c:pt idx="156">
                  <c:v>598.35449351908983</c:v>
                </c:pt>
                <c:pt idx="157">
                  <c:v>574.12642087187089</c:v>
                </c:pt>
                <c:pt idx="158">
                  <c:v>549.94491567953571</c:v>
                </c:pt>
                <c:pt idx="159">
                  <c:v>525.98853378087176</c:v>
                </c:pt>
                <c:pt idx="160">
                  <c:v>501.56801043819149</c:v>
                </c:pt>
                <c:pt idx="161">
                  <c:v>476.71620828114624</c:v>
                </c:pt>
                <c:pt idx="162">
                  <c:v>452.56797474274117</c:v>
                </c:pt>
                <c:pt idx="163">
                  <c:v>428.00313315064295</c:v>
                </c:pt>
                <c:pt idx="164">
                  <c:v>403.20211566218813</c:v>
                </c:pt>
                <c:pt idx="165">
                  <c:v>378.33386828591011</c:v>
                </c:pt>
                <c:pt idx="166">
                  <c:v>352.48385392465684</c:v>
                </c:pt>
                <c:pt idx="167">
                  <c:v>327.3546403311023</c:v>
                </c:pt>
                <c:pt idx="168">
                  <c:v>303.1143673590459</c:v>
                </c:pt>
                <c:pt idx="169">
                  <c:v>278.06296833052005</c:v>
                </c:pt>
                <c:pt idx="170">
                  <c:v>252.8770221878182</c:v>
                </c:pt>
                <c:pt idx="171">
                  <c:v>227.88953853252195</c:v>
                </c:pt>
                <c:pt idx="172">
                  <c:v>202.91019430117765</c:v>
                </c:pt>
                <c:pt idx="173">
                  <c:v>177.66657157712976</c:v>
                </c:pt>
                <c:pt idx="174">
                  <c:v>152.28618027165649</c:v>
                </c:pt>
                <c:pt idx="175">
                  <c:v>127.07037460484132</c:v>
                </c:pt>
                <c:pt idx="176">
                  <c:v>101.75708321564225</c:v>
                </c:pt>
                <c:pt idx="177">
                  <c:v>76.416731279177185</c:v>
                </c:pt>
                <c:pt idx="178">
                  <c:v>50.976706286771787</c:v>
                </c:pt>
                <c:pt idx="179">
                  <c:v>25.488915384979247</c:v>
                </c:pt>
                <c:pt idx="180">
                  <c:v>-1.7897607311230578E-13</c:v>
                </c:pt>
                <c:pt idx="181">
                  <c:v>-25.513599564724881</c:v>
                </c:pt>
                <c:pt idx="182">
                  <c:v>-51.059843836712524</c:v>
                </c:pt>
                <c:pt idx="183">
                  <c:v>-76.592067335201392</c:v>
                </c:pt>
                <c:pt idx="184">
                  <c:v>-102.22452572642673</c:v>
                </c:pt>
                <c:pt idx="185">
                  <c:v>-128.02766550346499</c:v>
                </c:pt>
                <c:pt idx="186">
                  <c:v>-153.7302931713734</c:v>
                </c:pt>
                <c:pt idx="187">
                  <c:v>-179.76361710188908</c:v>
                </c:pt>
                <c:pt idx="188">
                  <c:v>-205.704707150302</c:v>
                </c:pt>
                <c:pt idx="189">
                  <c:v>-231.71338764411686</c:v>
                </c:pt>
                <c:pt idx="190">
                  <c:v>-257.85410820494837</c:v>
                </c:pt>
                <c:pt idx="191">
                  <c:v>-284.08126318132423</c:v>
                </c:pt>
                <c:pt idx="192">
                  <c:v>-309.87576934778031</c:v>
                </c:pt>
                <c:pt idx="193">
                  <c:v>-335.97346873001584</c:v>
                </c:pt>
                <c:pt idx="194">
                  <c:v>-362.33414829157226</c:v>
                </c:pt>
                <c:pt idx="195">
                  <c:v>-389.01158202667227</c:v>
                </c:pt>
                <c:pt idx="196">
                  <c:v>-415.22702865749233</c:v>
                </c:pt>
                <c:pt idx="197">
                  <c:v>-441.32091549087556</c:v>
                </c:pt>
                <c:pt idx="198">
                  <c:v>-467.8288789831384</c:v>
                </c:pt>
                <c:pt idx="199">
                  <c:v>-494.51935424755271</c:v>
                </c:pt>
                <c:pt idx="200">
                  <c:v>-520.28038168949774</c:v>
                </c:pt>
                <c:pt idx="201">
                  <c:v>-546.29011436708515</c:v>
                </c:pt>
                <c:pt idx="202">
                  <c:v>-572.07638770982396</c:v>
                </c:pt>
                <c:pt idx="203">
                  <c:v>-597.97081019853601</c:v>
                </c:pt>
                <c:pt idx="204">
                  <c:v>-623.38877737535586</c:v>
                </c:pt>
                <c:pt idx="205">
                  <c:v>-648.0623128002926</c:v>
                </c:pt>
                <c:pt idx="206">
                  <c:v>-673.40381476571611</c:v>
                </c:pt>
                <c:pt idx="207">
                  <c:v>-699.26886895431187</c:v>
                </c:pt>
                <c:pt idx="208">
                  <c:v>-724.77373979988386</c:v>
                </c:pt>
                <c:pt idx="209">
                  <c:v>-749.67392734558121</c:v>
                </c:pt>
                <c:pt idx="210">
                  <c:v>-774.86585952042867</c:v>
                </c:pt>
                <c:pt idx="211">
                  <c:v>-800.12184285649721</c:v>
                </c:pt>
                <c:pt idx="212">
                  <c:v>-825.16251410883967</c:v>
                </c:pt>
                <c:pt idx="213">
                  <c:v>-849.71627091854248</c:v>
                </c:pt>
                <c:pt idx="214">
                  <c:v>-873.75796502188757</c:v>
                </c:pt>
                <c:pt idx="215">
                  <c:v>-898.04461055268564</c:v>
                </c:pt>
                <c:pt idx="216">
                  <c:v>-922.32527122234114</c:v>
                </c:pt>
                <c:pt idx="217">
                  <c:v>-945.4095991431742</c:v>
                </c:pt>
                <c:pt idx="218">
                  <c:v>-968.13900468720772</c:v>
                </c:pt>
                <c:pt idx="219">
                  <c:v>-990.77322759809169</c:v>
                </c:pt>
                <c:pt idx="220">
                  <c:v>-1012.6697309391228</c:v>
                </c:pt>
                <c:pt idx="221">
                  <c:v>-1035.3978072794587</c:v>
                </c:pt>
                <c:pt idx="222">
                  <c:v>-1056.0064701853039</c:v>
                </c:pt>
                <c:pt idx="223">
                  <c:v>-1076.4383434297349</c:v>
                </c:pt>
                <c:pt idx="224">
                  <c:v>-1097.2918356036805</c:v>
                </c:pt>
                <c:pt idx="225">
                  <c:v>-1116.5692041281511</c:v>
                </c:pt>
                <c:pt idx="226">
                  <c:v>-1135.2516736384891</c:v>
                </c:pt>
                <c:pt idx="227">
                  <c:v>-1154.0061861302943</c:v>
                </c:pt>
                <c:pt idx="228">
                  <c:v>-1172.098834516994</c:v>
                </c:pt>
                <c:pt idx="229">
                  <c:v>-1189.0921863631752</c:v>
                </c:pt>
                <c:pt idx="230">
                  <c:v>-1205.6957787658021</c:v>
                </c:pt>
                <c:pt idx="231">
                  <c:v>-1221.9820407840839</c:v>
                </c:pt>
                <c:pt idx="232">
                  <c:v>-1237.8771997468591</c:v>
                </c:pt>
                <c:pt idx="233">
                  <c:v>-1252.1085161264798</c:v>
                </c:pt>
                <c:pt idx="234">
                  <c:v>-1265.538930989909</c:v>
                </c:pt>
                <c:pt idx="235">
                  <c:v>-1278.8312551763845</c:v>
                </c:pt>
                <c:pt idx="236">
                  <c:v>-1291.2815145572611</c:v>
                </c:pt>
                <c:pt idx="237">
                  <c:v>-1303.1831318538332</c:v>
                </c:pt>
                <c:pt idx="238">
                  <c:v>-1313.7022778567339</c:v>
                </c:pt>
                <c:pt idx="239">
                  <c:v>-1323.5866979490499</c:v>
                </c:pt>
                <c:pt idx="240">
                  <c:v>-1333.4205902006825</c:v>
                </c:pt>
                <c:pt idx="241">
                  <c:v>-1340.910296229257</c:v>
                </c:pt>
                <c:pt idx="242">
                  <c:v>-1348.5113162640016</c:v>
                </c:pt>
                <c:pt idx="243">
                  <c:v>-1354.2694781952059</c:v>
                </c:pt>
                <c:pt idx="244">
                  <c:v>-1358.8679376635234</c:v>
                </c:pt>
                <c:pt idx="245">
                  <c:v>-1362.7384161507969</c:v>
                </c:pt>
                <c:pt idx="246">
                  <c:v>-1364.5604482057768</c:v>
                </c:pt>
                <c:pt idx="247">
                  <c:v>-1366.5395468449774</c:v>
                </c:pt>
                <c:pt idx="248">
                  <c:v>-1369.6967106978111</c:v>
                </c:pt>
                <c:pt idx="249">
                  <c:v>-1367.4368252295219</c:v>
                </c:pt>
                <c:pt idx="250">
                  <c:v>-1373.774178966861</c:v>
                </c:pt>
                <c:pt idx="251">
                  <c:v>-1363.8769097936392</c:v>
                </c:pt>
                <c:pt idx="252">
                  <c:v>-1364.9082158663803</c:v>
                </c:pt>
                <c:pt idx="253">
                  <c:v>-1359.1211981072445</c:v>
                </c:pt>
                <c:pt idx="254">
                  <c:v>-1353.9645019266925</c:v>
                </c:pt>
                <c:pt idx="255">
                  <c:v>-1349.3887421085662</c:v>
                </c:pt>
                <c:pt idx="256">
                  <c:v>-1342.6583505786509</c:v>
                </c:pt>
                <c:pt idx="257">
                  <c:v>-1334.5925417455076</c:v>
                </c:pt>
                <c:pt idx="258">
                  <c:v>-1325.380761246538</c:v>
                </c:pt>
                <c:pt idx="259">
                  <c:v>-1312.3855553310382</c:v>
                </c:pt>
                <c:pt idx="260">
                  <c:v>-1300.5783362431559</c:v>
                </c:pt>
                <c:pt idx="261">
                  <c:v>-1286.6013283659925</c:v>
                </c:pt>
                <c:pt idx="262">
                  <c:v>-1273.8186960067496</c:v>
                </c:pt>
                <c:pt idx="263">
                  <c:v>-1259.3176257697646</c:v>
                </c:pt>
                <c:pt idx="264">
                  <c:v>-1244.1566557484691</c:v>
                </c:pt>
                <c:pt idx="265">
                  <c:v>-1227.7328853194497</c:v>
                </c:pt>
                <c:pt idx="266">
                  <c:v>-1210.6878401551317</c:v>
                </c:pt>
                <c:pt idx="267">
                  <c:v>-1191.0162384843629</c:v>
                </c:pt>
                <c:pt idx="268">
                  <c:v>-1171.704403181988</c:v>
                </c:pt>
                <c:pt idx="269">
                  <c:v>-1151.2583433170862</c:v>
                </c:pt>
                <c:pt idx="270">
                  <c:v>-1130.292029130241</c:v>
                </c:pt>
                <c:pt idx="271">
                  <c:v>-1109.7730432431013</c:v>
                </c:pt>
                <c:pt idx="272">
                  <c:v>-1085.7884397349931</c:v>
                </c:pt>
                <c:pt idx="273">
                  <c:v>-1063.7993271970611</c:v>
                </c:pt>
                <c:pt idx="274">
                  <c:v>-1040.3655031963231</c:v>
                </c:pt>
                <c:pt idx="275">
                  <c:v>-1017.5490499591064</c:v>
                </c:pt>
                <c:pt idx="276">
                  <c:v>-992.35231829991949</c:v>
                </c:pt>
                <c:pt idx="277">
                  <c:v>-967.34360523712564</c:v>
                </c:pt>
                <c:pt idx="278">
                  <c:v>-944.02723854955582</c:v>
                </c:pt>
                <c:pt idx="279">
                  <c:v>-918.95785095250187</c:v>
                </c:pt>
                <c:pt idx="280">
                  <c:v>-892.72625413870719</c:v>
                </c:pt>
                <c:pt idx="281">
                  <c:v>-866.30199813321735</c:v>
                </c:pt>
                <c:pt idx="282">
                  <c:v>-839.30826773021033</c:v>
                </c:pt>
                <c:pt idx="283">
                  <c:v>-814.14737484404566</c:v>
                </c:pt>
                <c:pt idx="284">
                  <c:v>-788.94690639559269</c:v>
                </c:pt>
                <c:pt idx="285">
                  <c:v>-763.78607980934419</c:v>
                </c:pt>
                <c:pt idx="286">
                  <c:v>-739.15487478268051</c:v>
                </c:pt>
                <c:pt idx="287">
                  <c:v>-714.08235097013676</c:v>
                </c:pt>
                <c:pt idx="288">
                  <c:v>-687.69447577940241</c:v>
                </c:pt>
                <c:pt idx="289">
                  <c:v>-661.45601409156768</c:v>
                </c:pt>
                <c:pt idx="290">
                  <c:v>-637.85492459381169</c:v>
                </c:pt>
                <c:pt idx="291">
                  <c:v>-615.32366264437769</c:v>
                </c:pt>
                <c:pt idx="292">
                  <c:v>-594.06217857741763</c:v>
                </c:pt>
                <c:pt idx="293">
                  <c:v>-572.08576031891357</c:v>
                </c:pt>
                <c:pt idx="294">
                  <c:v>-551.86101943595588</c:v>
                </c:pt>
                <c:pt idx="295">
                  <c:v>-530.61497940034906</c:v>
                </c:pt>
                <c:pt idx="296">
                  <c:v>-510.19090652936791</c:v>
                </c:pt>
                <c:pt idx="297">
                  <c:v>-491.5403184340791</c:v>
                </c:pt>
                <c:pt idx="298">
                  <c:v>-475.06470626738752</c:v>
                </c:pt>
                <c:pt idx="299">
                  <c:v>-459.89573340934038</c:v>
                </c:pt>
                <c:pt idx="300">
                  <c:v>-445.53018963411216</c:v>
                </c:pt>
                <c:pt idx="301">
                  <c:v>-429.99680099871171</c:v>
                </c:pt>
                <c:pt idx="302">
                  <c:v>-415.33237412916276</c:v>
                </c:pt>
                <c:pt idx="303">
                  <c:v>-403.64352540226247</c:v>
                </c:pt>
                <c:pt idx="304">
                  <c:v>-394.54012955598586</c:v>
                </c:pt>
                <c:pt idx="305">
                  <c:v>-385.06082224575812</c:v>
                </c:pt>
                <c:pt idx="306">
                  <c:v>-375.62186536936275</c:v>
                </c:pt>
                <c:pt idx="307">
                  <c:v>-367.87485177820287</c:v>
                </c:pt>
                <c:pt idx="308">
                  <c:v>-363.28770850806166</c:v>
                </c:pt>
                <c:pt idx="309">
                  <c:v>-361.77737031800888</c:v>
                </c:pt>
                <c:pt idx="310">
                  <c:v>-359.44108422861444</c:v>
                </c:pt>
                <c:pt idx="311">
                  <c:v>-358.17546529211398</c:v>
                </c:pt>
                <c:pt idx="312">
                  <c:v>-359.47358506282757</c:v>
                </c:pt>
                <c:pt idx="313">
                  <c:v>-365.58813086875716</c:v>
                </c:pt>
                <c:pt idx="314">
                  <c:v>-371.441084555099</c:v>
                </c:pt>
                <c:pt idx="315">
                  <c:v>-375.60373378759169</c:v>
                </c:pt>
                <c:pt idx="316">
                  <c:v>-382.27915905685495</c:v>
                </c:pt>
                <c:pt idx="317">
                  <c:v>-393.9554747747402</c:v>
                </c:pt>
                <c:pt idx="318">
                  <c:v>-406.0131672467063</c:v>
                </c:pt>
                <c:pt idx="319">
                  <c:v>-416.51483246451943</c:v>
                </c:pt>
                <c:pt idx="320">
                  <c:v>-428.26330499504405</c:v>
                </c:pt>
                <c:pt idx="321">
                  <c:v>-445.22932290715823</c:v>
                </c:pt>
                <c:pt idx="322">
                  <c:v>-462.98551755557469</c:v>
                </c:pt>
                <c:pt idx="323">
                  <c:v>-477.05736511449544</c:v>
                </c:pt>
                <c:pt idx="324">
                  <c:v>-494.45607681391652</c:v>
                </c:pt>
                <c:pt idx="325">
                  <c:v>-515.94043066616348</c:v>
                </c:pt>
                <c:pt idx="326">
                  <c:v>-533.67796624074003</c:v>
                </c:pt>
                <c:pt idx="327">
                  <c:v>-552.70457608491085</c:v>
                </c:pt>
                <c:pt idx="328">
                  <c:v>-576.77566215028708</c:v>
                </c:pt>
                <c:pt idx="329">
                  <c:v>-597.04835506741074</c:v>
                </c:pt>
                <c:pt idx="330">
                  <c:v>-617.08190080437555</c:v>
                </c:pt>
                <c:pt idx="331">
                  <c:v>-641.26775537614435</c:v>
                </c:pt>
                <c:pt idx="332">
                  <c:v>-661.07733682507239</c:v>
                </c:pt>
                <c:pt idx="333">
                  <c:v>-679.47230190072901</c:v>
                </c:pt>
                <c:pt idx="334">
                  <c:v>-700.51736082563968</c:v>
                </c:pt>
                <c:pt idx="335">
                  <c:v>-716.28416130338076</c:v>
                </c:pt>
                <c:pt idx="336">
                  <c:v>-730.43103299317966</c:v>
                </c:pt>
                <c:pt idx="337">
                  <c:v>-746.69570140497774</c:v>
                </c:pt>
                <c:pt idx="338">
                  <c:v>-756.27943775453286</c:v>
                </c:pt>
                <c:pt idx="339">
                  <c:v>-764.54215509374126</c:v>
                </c:pt>
                <c:pt idx="340">
                  <c:v>-770.27746244954801</c:v>
                </c:pt>
                <c:pt idx="341">
                  <c:v>-769.98293856902887</c:v>
                </c:pt>
                <c:pt idx="342">
                  <c:v>-768.68262430017523</c:v>
                </c:pt>
                <c:pt idx="343">
                  <c:v>-763.50026348259053</c:v>
                </c:pt>
                <c:pt idx="344">
                  <c:v>-751.97166418671191</c:v>
                </c:pt>
                <c:pt idx="345">
                  <c:v>-737.78289508244609</c:v>
                </c:pt>
                <c:pt idx="346">
                  <c:v>-717.65347749482999</c:v>
                </c:pt>
                <c:pt idx="347">
                  <c:v>-693.06943101438981</c:v>
                </c:pt>
                <c:pt idx="348">
                  <c:v>-665.19827400078498</c:v>
                </c:pt>
                <c:pt idx="349">
                  <c:v>-631.2740136781847</c:v>
                </c:pt>
                <c:pt idx="350">
                  <c:v>-593.44134555844641</c:v>
                </c:pt>
                <c:pt idx="351">
                  <c:v>-550.81716975459597</c:v>
                </c:pt>
                <c:pt idx="352">
                  <c:v>-504.15279093246471</c:v>
                </c:pt>
                <c:pt idx="353">
                  <c:v>-453.91266782368768</c:v>
                </c:pt>
                <c:pt idx="354">
                  <c:v>-399.77045071776746</c:v>
                </c:pt>
                <c:pt idx="355">
                  <c:v>-342.17771427498366</c:v>
                </c:pt>
                <c:pt idx="356">
                  <c:v>-280.70744528373621</c:v>
                </c:pt>
                <c:pt idx="357">
                  <c:v>-216.39956712218171</c:v>
                </c:pt>
                <c:pt idx="358">
                  <c:v>-148.70998306797512</c:v>
                </c:pt>
                <c:pt idx="359">
                  <c:v>-76.950455654020359</c:v>
                </c:pt>
                <c:pt idx="360">
                  <c:v>0</c:v>
                </c:pt>
                <c:pt idx="361">
                  <c:v>83.55087540134474</c:v>
                </c:pt>
                <c:pt idx="362">
                  <c:v>175.96091310937319</c:v>
                </c:pt>
                <c:pt idx="363">
                  <c:v>279.81277405080016</c:v>
                </c:pt>
                <c:pt idx="364">
                  <c:v>397.76024378975075</c:v>
                </c:pt>
                <c:pt idx="365">
                  <c:v>532.33138233440388</c:v>
                </c:pt>
                <c:pt idx="366">
                  <c:v>687.23844497617495</c:v>
                </c:pt>
                <c:pt idx="367">
                  <c:v>864.96082503392302</c:v>
                </c:pt>
                <c:pt idx="368">
                  <c:v>1067.1926914690787</c:v>
                </c:pt>
                <c:pt idx="369">
                  <c:v>1294.9871707924599</c:v>
                </c:pt>
                <c:pt idx="370">
                  <c:v>1549.1907203772578</c:v>
                </c:pt>
                <c:pt idx="371">
                  <c:v>1826.8018833490191</c:v>
                </c:pt>
                <c:pt idx="372">
                  <c:v>2120.6055598786647</c:v>
                </c:pt>
                <c:pt idx="373">
                  <c:v>2423.0285824215844</c:v>
                </c:pt>
                <c:pt idx="374">
                  <c:v>2724.7660704762038</c:v>
                </c:pt>
                <c:pt idx="375">
                  <c:v>3017.4796102797618</c:v>
                </c:pt>
                <c:pt idx="376">
                  <c:v>3295.9820244534699</c:v>
                </c:pt>
                <c:pt idx="377">
                  <c:v>3553.9853576397386</c:v>
                </c:pt>
                <c:pt idx="378">
                  <c:v>3788.9091490419978</c:v>
                </c:pt>
                <c:pt idx="379">
                  <c:v>4000.0849150472659</c:v>
                </c:pt>
                <c:pt idx="380">
                  <c:v>4185.7203872372993</c:v>
                </c:pt>
                <c:pt idx="381">
                  <c:v>4344.7856020036643</c:v>
                </c:pt>
                <c:pt idx="382">
                  <c:v>4479.418945520727</c:v>
                </c:pt>
                <c:pt idx="383">
                  <c:v>4590.5928766051102</c:v>
                </c:pt>
                <c:pt idx="384">
                  <c:v>4677.6099095333939</c:v>
                </c:pt>
                <c:pt idx="385">
                  <c:v>4744.604986178917</c:v>
                </c:pt>
                <c:pt idx="386">
                  <c:v>4790.8442980718328</c:v>
                </c:pt>
                <c:pt idx="387">
                  <c:v>4821.7698924907054</c:v>
                </c:pt>
                <c:pt idx="388">
                  <c:v>4836.7658282612947</c:v>
                </c:pt>
                <c:pt idx="389">
                  <c:v>4836.9698981815718</c:v>
                </c:pt>
                <c:pt idx="390">
                  <c:v>4826.4808755962085</c:v>
                </c:pt>
                <c:pt idx="391">
                  <c:v>4804.7047111828997</c:v>
                </c:pt>
                <c:pt idx="392">
                  <c:v>4778.4565947820847</c:v>
                </c:pt>
                <c:pt idx="393">
                  <c:v>4745.3556421098674</c:v>
                </c:pt>
                <c:pt idx="394">
                  <c:v>4707.2627803538198</c:v>
                </c:pt>
                <c:pt idx="395">
                  <c:v>4665.2155991788113</c:v>
                </c:pt>
                <c:pt idx="396">
                  <c:v>4620.6558212110212</c:v>
                </c:pt>
                <c:pt idx="397">
                  <c:v>4571.8261343930008</c:v>
                </c:pt>
                <c:pt idx="398">
                  <c:v>4519.4646264609855</c:v>
                </c:pt>
                <c:pt idx="399">
                  <c:v>4464.0224605526073</c:v>
                </c:pt>
                <c:pt idx="400">
                  <c:v>4407.7993079265216</c:v>
                </c:pt>
                <c:pt idx="401">
                  <c:v>4350.4327108650377</c:v>
                </c:pt>
                <c:pt idx="402">
                  <c:v>4293.1023781340764</c:v>
                </c:pt>
                <c:pt idx="403">
                  <c:v>4235.5561575687889</c:v>
                </c:pt>
                <c:pt idx="404">
                  <c:v>4177.3924636684224</c:v>
                </c:pt>
                <c:pt idx="405">
                  <c:v>4121.0187085744419</c:v>
                </c:pt>
                <c:pt idx="406">
                  <c:v>4063.7390460427282</c:v>
                </c:pt>
                <c:pt idx="407">
                  <c:v>4008.4277404739337</c:v>
                </c:pt>
                <c:pt idx="408">
                  <c:v>3955.2575211172298</c:v>
                </c:pt>
                <c:pt idx="409">
                  <c:v>3902.3224709945516</c:v>
                </c:pt>
                <c:pt idx="410">
                  <c:v>3854.094887971517</c:v>
                </c:pt>
                <c:pt idx="411">
                  <c:v>3805.4127552485802</c:v>
                </c:pt>
                <c:pt idx="412">
                  <c:v>3756.8356042498226</c:v>
                </c:pt>
                <c:pt idx="413">
                  <c:v>3712.1231302873698</c:v>
                </c:pt>
                <c:pt idx="414">
                  <c:v>3668.0790733283211</c:v>
                </c:pt>
                <c:pt idx="415">
                  <c:v>3626.1200534134318</c:v>
                </c:pt>
                <c:pt idx="416">
                  <c:v>3585.7409194154611</c:v>
                </c:pt>
                <c:pt idx="417">
                  <c:v>3547.5516833647757</c:v>
                </c:pt>
                <c:pt idx="418">
                  <c:v>3510.899176110428</c:v>
                </c:pt>
                <c:pt idx="419">
                  <c:v>3476.0722218546703</c:v>
                </c:pt>
                <c:pt idx="420">
                  <c:v>3441.8534052269765</c:v>
                </c:pt>
                <c:pt idx="421">
                  <c:v>3411.887773091792</c:v>
                </c:pt>
                <c:pt idx="422">
                  <c:v>3382.9662667963476</c:v>
                </c:pt>
                <c:pt idx="423">
                  <c:v>3354.6950622894369</c:v>
                </c:pt>
                <c:pt idx="424">
                  <c:v>3325.8903492351774</c:v>
                </c:pt>
                <c:pt idx="425">
                  <c:v>3300.1594099697077</c:v>
                </c:pt>
                <c:pt idx="426">
                  <c:v>3277.6908275888482</c:v>
                </c:pt>
                <c:pt idx="427">
                  <c:v>3255.453952490353</c:v>
                </c:pt>
                <c:pt idx="428">
                  <c:v>3226.5686462869421</c:v>
                </c:pt>
                <c:pt idx="429">
                  <c:v>3203.4378548855475</c:v>
                </c:pt>
                <c:pt idx="430">
                  <c:v>3182.5187405569345</c:v>
                </c:pt>
                <c:pt idx="431">
                  <c:v>3163.4976271142114</c:v>
                </c:pt>
                <c:pt idx="432">
                  <c:v>3144.0104011731914</c:v>
                </c:pt>
                <c:pt idx="433">
                  <c:v>3126.4639846748009</c:v>
                </c:pt>
                <c:pt idx="434">
                  <c:v>3110.4752245781751</c:v>
                </c:pt>
                <c:pt idx="435">
                  <c:v>3096.1722862572947</c:v>
                </c:pt>
                <c:pt idx="436">
                  <c:v>3083.9068114675129</c:v>
                </c:pt>
                <c:pt idx="437">
                  <c:v>3070.9557998052542</c:v>
                </c:pt>
                <c:pt idx="438">
                  <c:v>3060.6440850083782</c:v>
                </c:pt>
                <c:pt idx="439">
                  <c:v>3049.2288072781066</c:v>
                </c:pt>
                <c:pt idx="440">
                  <c:v>3039.5520846400882</c:v>
                </c:pt>
                <c:pt idx="441">
                  <c:v>3030.6399491467014</c:v>
                </c:pt>
                <c:pt idx="442">
                  <c:v>3023.0868608129999</c:v>
                </c:pt>
                <c:pt idx="443">
                  <c:v>3013.9260481548063</c:v>
                </c:pt>
                <c:pt idx="444">
                  <c:v>3003.5002663265923</c:v>
                </c:pt>
                <c:pt idx="445">
                  <c:v>2996.0084485378998</c:v>
                </c:pt>
                <c:pt idx="446">
                  <c:v>2988.3520746402746</c:v>
                </c:pt>
                <c:pt idx="447">
                  <c:v>2981.5069122166356</c:v>
                </c:pt>
                <c:pt idx="448">
                  <c:v>2975.0461774057003</c:v>
                </c:pt>
                <c:pt idx="449">
                  <c:v>2967.9539955258806</c:v>
                </c:pt>
                <c:pt idx="450">
                  <c:v>2960.2280610738148</c:v>
                </c:pt>
                <c:pt idx="451">
                  <c:v>2952.296344971588</c:v>
                </c:pt>
                <c:pt idx="452">
                  <c:v>2944.2352607511248</c:v>
                </c:pt>
                <c:pt idx="453">
                  <c:v>2935.067608214149</c:v>
                </c:pt>
                <c:pt idx="454">
                  <c:v>2925.6905579773138</c:v>
                </c:pt>
                <c:pt idx="455">
                  <c:v>2915.713768636379</c:v>
                </c:pt>
                <c:pt idx="456">
                  <c:v>2906.0310239686019</c:v>
                </c:pt>
                <c:pt idx="457">
                  <c:v>2894.7780683504743</c:v>
                </c:pt>
                <c:pt idx="458">
                  <c:v>2881.8087641068896</c:v>
                </c:pt>
                <c:pt idx="459">
                  <c:v>2869.7174163984737</c:v>
                </c:pt>
                <c:pt idx="460">
                  <c:v>2856.9963329554193</c:v>
                </c:pt>
                <c:pt idx="461">
                  <c:v>2842.6161002371291</c:v>
                </c:pt>
                <c:pt idx="462">
                  <c:v>2828.1186357124566</c:v>
                </c:pt>
                <c:pt idx="463">
                  <c:v>2811.9853993296319</c:v>
                </c:pt>
                <c:pt idx="464">
                  <c:v>2796.2778290270867</c:v>
                </c:pt>
                <c:pt idx="465">
                  <c:v>2778.4693475684676</c:v>
                </c:pt>
                <c:pt idx="466">
                  <c:v>2761.0603823759288</c:v>
                </c:pt>
                <c:pt idx="467">
                  <c:v>2742.1098979737053</c:v>
                </c:pt>
                <c:pt idx="468">
                  <c:v>2723.0864237975297</c:v>
                </c:pt>
                <c:pt idx="469">
                  <c:v>2703.5136801622721</c:v>
                </c:pt>
                <c:pt idx="470">
                  <c:v>2681.8693242873564</c:v>
                </c:pt>
                <c:pt idx="471">
                  <c:v>2659.3922969675295</c:v>
                </c:pt>
                <c:pt idx="472">
                  <c:v>2636.2820469638136</c:v>
                </c:pt>
                <c:pt idx="473">
                  <c:v>2612.3049522666256</c:v>
                </c:pt>
                <c:pt idx="474">
                  <c:v>2587.3774894746916</c:v>
                </c:pt>
                <c:pt idx="475">
                  <c:v>2561.5608688605398</c:v>
                </c:pt>
                <c:pt idx="476">
                  <c:v>2535.333179297952</c:v>
                </c:pt>
                <c:pt idx="477">
                  <c:v>2507.3649704235959</c:v>
                </c:pt>
                <c:pt idx="478">
                  <c:v>2478.562170231939</c:v>
                </c:pt>
                <c:pt idx="479">
                  <c:v>2449.4943309887576</c:v>
                </c:pt>
                <c:pt idx="480">
                  <c:v>2420.0070486629138</c:v>
                </c:pt>
                <c:pt idx="481">
                  <c:v>2389.8204852265908</c:v>
                </c:pt>
                <c:pt idx="482">
                  <c:v>2359.7459883032593</c:v>
                </c:pt>
                <c:pt idx="483">
                  <c:v>2326.910256671566</c:v>
                </c:pt>
                <c:pt idx="484">
                  <c:v>2294.2549304173995</c:v>
                </c:pt>
                <c:pt idx="485">
                  <c:v>2261.842275571526</c:v>
                </c:pt>
                <c:pt idx="486">
                  <c:v>2227.213525234587</c:v>
                </c:pt>
                <c:pt idx="487">
                  <c:v>2192.4542884630418</c:v>
                </c:pt>
                <c:pt idx="488">
                  <c:v>2156.7610750957401</c:v>
                </c:pt>
                <c:pt idx="489">
                  <c:v>2120.5973683923185</c:v>
                </c:pt>
                <c:pt idx="490">
                  <c:v>2083.9912496085058</c:v>
                </c:pt>
                <c:pt idx="491">
                  <c:v>2046.941352085388</c:v>
                </c:pt>
                <c:pt idx="492">
                  <c:v>2008.8228731405845</c:v>
                </c:pt>
                <c:pt idx="493">
                  <c:v>1971.3711502664264</c:v>
                </c:pt>
                <c:pt idx="494">
                  <c:v>1932.5571275145926</c:v>
                </c:pt>
                <c:pt idx="495">
                  <c:v>1892.7556689622804</c:v>
                </c:pt>
                <c:pt idx="496">
                  <c:v>1853.0346383591982</c:v>
                </c:pt>
                <c:pt idx="497">
                  <c:v>1813.1140150306521</c:v>
                </c:pt>
                <c:pt idx="498">
                  <c:v>1772.9381316044341</c:v>
                </c:pt>
                <c:pt idx="499">
                  <c:v>1731.9579778763148</c:v>
                </c:pt>
                <c:pt idx="500">
                  <c:v>1691.1840711656753</c:v>
                </c:pt>
                <c:pt idx="501">
                  <c:v>1649.3245857098514</c:v>
                </c:pt>
                <c:pt idx="502">
                  <c:v>1607.9776606961982</c:v>
                </c:pt>
                <c:pt idx="503">
                  <c:v>1566.0030909745476</c:v>
                </c:pt>
                <c:pt idx="504">
                  <c:v>1523.6555658559419</c:v>
                </c:pt>
                <c:pt idx="505">
                  <c:v>1480.757309255232</c:v>
                </c:pt>
                <c:pt idx="506">
                  <c:v>1438.6937498990258</c:v>
                </c:pt>
                <c:pt idx="507">
                  <c:v>1396.3845117103954</c:v>
                </c:pt>
                <c:pt idx="508">
                  <c:v>1353.5800664776636</c:v>
                </c:pt>
                <c:pt idx="509">
                  <c:v>1310.3337042989911</c:v>
                </c:pt>
                <c:pt idx="510">
                  <c:v>1267.1498428941998</c:v>
                </c:pt>
                <c:pt idx="511">
                  <c:v>1224.5854136664757</c:v>
                </c:pt>
                <c:pt idx="512">
                  <c:v>1181.1832057389468</c:v>
                </c:pt>
                <c:pt idx="513">
                  <c:v>1137.8915782156373</c:v>
                </c:pt>
                <c:pt idx="514">
                  <c:v>1094.5842992784023</c:v>
                </c:pt>
                <c:pt idx="515">
                  <c:v>1051.1846509846032</c:v>
                </c:pt>
                <c:pt idx="516">
                  <c:v>1008.3919593866774</c:v>
                </c:pt>
                <c:pt idx="517">
                  <c:v>965.1421836814319</c:v>
                </c:pt>
                <c:pt idx="518">
                  <c:v>921.74522544391164</c:v>
                </c:pt>
                <c:pt idx="519">
                  <c:v>879.05891710211472</c:v>
                </c:pt>
                <c:pt idx="520">
                  <c:v>836.21483583945098</c:v>
                </c:pt>
                <c:pt idx="521">
                  <c:v>793.08127819034553</c:v>
                </c:pt>
                <c:pt idx="522">
                  <c:v>750.18448877840194</c:v>
                </c:pt>
                <c:pt idx="523">
                  <c:v>707.34880719281716</c:v>
                </c:pt>
                <c:pt idx="524">
                  <c:v>664.73367800782626</c:v>
                </c:pt>
                <c:pt idx="525">
                  <c:v>621.81473084335369</c:v>
                </c:pt>
                <c:pt idx="526">
                  <c:v>579.29342751885747</c:v>
                </c:pt>
                <c:pt idx="527">
                  <c:v>536.97596043631813</c:v>
                </c:pt>
                <c:pt idx="528">
                  <c:v>494.3100671735196</c:v>
                </c:pt>
                <c:pt idx="529">
                  <c:v>451.81811222045167</c:v>
                </c:pt>
                <c:pt idx="530">
                  <c:v>409.47724750704754</c:v>
                </c:pt>
                <c:pt idx="531">
                  <c:v>367.29098899560972</c:v>
                </c:pt>
                <c:pt idx="532">
                  <c:v>325.75988253866848</c:v>
                </c:pt>
                <c:pt idx="533">
                  <c:v>284.17560456083311</c:v>
                </c:pt>
                <c:pt idx="534">
                  <c:v>242.62303249975005</c:v>
                </c:pt>
                <c:pt idx="535">
                  <c:v>201.46648017039462</c:v>
                </c:pt>
                <c:pt idx="536">
                  <c:v>160.69119621416735</c:v>
                </c:pt>
                <c:pt idx="537">
                  <c:v>120.08125376431198</c:v>
                </c:pt>
                <c:pt idx="538">
                  <c:v>79.692935645869838</c:v>
                </c:pt>
                <c:pt idx="539">
                  <c:v>39.697259163467848</c:v>
                </c:pt>
                <c:pt idx="540">
                  <c:v>2.7766759805593759E-13</c:v>
                </c:pt>
                <c:pt idx="541">
                  <c:v>-39.406245675937406</c:v>
                </c:pt>
                <c:pt idx="542">
                  <c:v>-78.425088009278326</c:v>
                </c:pt>
                <c:pt idx="543">
                  <c:v>-117.10638534710711</c:v>
                </c:pt>
                <c:pt idx="544">
                  <c:v>-155.53115027567782</c:v>
                </c:pt>
                <c:pt idx="545">
                  <c:v>-193.6361651250447</c:v>
                </c:pt>
                <c:pt idx="546">
                  <c:v>-231.28421612003413</c:v>
                </c:pt>
                <c:pt idx="547">
                  <c:v>-268.27527886119856</c:v>
                </c:pt>
                <c:pt idx="548">
                  <c:v>-305.01619810574203</c:v>
                </c:pt>
                <c:pt idx="549">
                  <c:v>-341.56744306654355</c:v>
                </c:pt>
                <c:pt idx="550">
                  <c:v>-377.67308536377243</c:v>
                </c:pt>
                <c:pt idx="551">
                  <c:v>-413.31098452848801</c:v>
                </c:pt>
                <c:pt idx="552">
                  <c:v>-448.74038886182956</c:v>
                </c:pt>
                <c:pt idx="553">
                  <c:v>-484.01254658476785</c:v>
                </c:pt>
                <c:pt idx="554">
                  <c:v>-518.59358422942546</c:v>
                </c:pt>
                <c:pt idx="555">
                  <c:v>-552.75263120061595</c:v>
                </c:pt>
                <c:pt idx="556">
                  <c:v>-586.52026702724038</c:v>
                </c:pt>
                <c:pt idx="557">
                  <c:v>-620.43907912345617</c:v>
                </c:pt>
                <c:pt idx="558">
                  <c:v>-653.54749864144401</c:v>
                </c:pt>
                <c:pt idx="559">
                  <c:v>-685.92143926806125</c:v>
                </c:pt>
                <c:pt idx="560">
                  <c:v>-717.82261007024488</c:v>
                </c:pt>
                <c:pt idx="561">
                  <c:v>-749.42668310118279</c:v>
                </c:pt>
                <c:pt idx="562">
                  <c:v>-780.76059131818295</c:v>
                </c:pt>
                <c:pt idx="563">
                  <c:v>-810.68092456656359</c:v>
                </c:pt>
                <c:pt idx="564">
                  <c:v>-840.04746069448186</c:v>
                </c:pt>
                <c:pt idx="565">
                  <c:v>-869.48141262138813</c:v>
                </c:pt>
                <c:pt idx="566">
                  <c:v>-898.54704124302634</c:v>
                </c:pt>
                <c:pt idx="567">
                  <c:v>-926.22327974013069</c:v>
                </c:pt>
                <c:pt idx="568">
                  <c:v>-954.6644320003436</c:v>
                </c:pt>
                <c:pt idx="569">
                  <c:v>-982.33166340313937</c:v>
                </c:pt>
                <c:pt idx="570">
                  <c:v>-1009.1460402409916</c:v>
                </c:pt>
                <c:pt idx="571">
                  <c:v>-1035.3922394026742</c:v>
                </c:pt>
                <c:pt idx="572">
                  <c:v>-1062.0531300145969</c:v>
                </c:pt>
                <c:pt idx="573">
                  <c:v>-1087.0388573293835</c:v>
                </c:pt>
                <c:pt idx="574">
                  <c:v>-1112.4548972691268</c:v>
                </c:pt>
                <c:pt idx="575">
                  <c:v>-1137.2390894865796</c:v>
                </c:pt>
                <c:pt idx="576">
                  <c:v>-1161.3676819306356</c:v>
                </c:pt>
                <c:pt idx="577">
                  <c:v>-1184.8162004194355</c:v>
                </c:pt>
                <c:pt idx="578">
                  <c:v>-1207.536165701435</c:v>
                </c:pt>
                <c:pt idx="579">
                  <c:v>-1229.5717723900761</c:v>
                </c:pt>
                <c:pt idx="580">
                  <c:v>-1250.8266787597886</c:v>
                </c:pt>
                <c:pt idx="581">
                  <c:v>-1271.9202777418377</c:v>
                </c:pt>
                <c:pt idx="582">
                  <c:v>-1291.236158853583</c:v>
                </c:pt>
                <c:pt idx="583">
                  <c:v>-1311.0993315235178</c:v>
                </c:pt>
                <c:pt idx="584">
                  <c:v>-1329.394701842645</c:v>
                </c:pt>
                <c:pt idx="585">
                  <c:v>-1346.1321986400919</c:v>
                </c:pt>
                <c:pt idx="586">
                  <c:v>-1363.3315166554219</c:v>
                </c:pt>
                <c:pt idx="587">
                  <c:v>-1380.0050721050181</c:v>
                </c:pt>
                <c:pt idx="588">
                  <c:v>-1394.6384685425016</c:v>
                </c:pt>
                <c:pt idx="589">
                  <c:v>-1408.61915277806</c:v>
                </c:pt>
                <c:pt idx="590">
                  <c:v>-1422.3746340346165</c:v>
                </c:pt>
                <c:pt idx="591">
                  <c:v>-1436.2102203460586</c:v>
                </c:pt>
                <c:pt idx="592">
                  <c:v>-1448.272879808826</c:v>
                </c:pt>
                <c:pt idx="593">
                  <c:v>-1458.4698317565462</c:v>
                </c:pt>
                <c:pt idx="594">
                  <c:v>-1468.7586220406447</c:v>
                </c:pt>
                <c:pt idx="595">
                  <c:v>-1477.9643317429163</c:v>
                </c:pt>
                <c:pt idx="596">
                  <c:v>-1487.2083874459836</c:v>
                </c:pt>
                <c:pt idx="597">
                  <c:v>-1494.0546235939878</c:v>
                </c:pt>
                <c:pt idx="598">
                  <c:v>-1499.7701366632862</c:v>
                </c:pt>
                <c:pt idx="599">
                  <c:v>-1505.0592391579332</c:v>
                </c:pt>
                <c:pt idx="600">
                  <c:v>-1510.4256345364722</c:v>
                </c:pt>
                <c:pt idx="601">
                  <c:v>-1513.6590983318308</c:v>
                </c:pt>
                <c:pt idx="602">
                  <c:v>-1514.8788718772969</c:v>
                </c:pt>
                <c:pt idx="603">
                  <c:v>-1514.6618126682251</c:v>
                </c:pt>
                <c:pt idx="604">
                  <c:v>-1515.871383099189</c:v>
                </c:pt>
                <c:pt idx="605">
                  <c:v>-1514.4245796778184</c:v>
                </c:pt>
                <c:pt idx="606">
                  <c:v>-1511.2588545054396</c:v>
                </c:pt>
                <c:pt idx="607">
                  <c:v>-1507.5628599046536</c:v>
                </c:pt>
                <c:pt idx="608">
                  <c:v>-1503.4511720537832</c:v>
                </c:pt>
                <c:pt idx="609">
                  <c:v>-1497.9911812713685</c:v>
                </c:pt>
                <c:pt idx="610">
                  <c:v>-1490.7710554042301</c:v>
                </c:pt>
                <c:pt idx="611">
                  <c:v>-1481.6641320683243</c:v>
                </c:pt>
                <c:pt idx="612">
                  <c:v>-1472.5774762452088</c:v>
                </c:pt>
                <c:pt idx="613">
                  <c:v>-1463.1243289525007</c:v>
                </c:pt>
                <c:pt idx="614">
                  <c:v>-1450.8508060703457</c:v>
                </c:pt>
                <c:pt idx="615">
                  <c:v>-1436.7107906303911</c:v>
                </c:pt>
                <c:pt idx="616">
                  <c:v>-1423.1189456860718</c:v>
                </c:pt>
                <c:pt idx="617">
                  <c:v>-1408.1337738566388</c:v>
                </c:pt>
                <c:pt idx="618">
                  <c:v>-1392.3334851590078</c:v>
                </c:pt>
                <c:pt idx="619">
                  <c:v>-1373.7432911728624</c:v>
                </c:pt>
                <c:pt idx="620">
                  <c:v>-1355.7778194672917</c:v>
                </c:pt>
                <c:pt idx="621">
                  <c:v>-1337.4694483290623</c:v>
                </c:pt>
                <c:pt idx="622">
                  <c:v>-1316.4078049318432</c:v>
                </c:pt>
                <c:pt idx="623">
                  <c:v>-1293.5681062426588</c:v>
                </c:pt>
                <c:pt idx="624">
                  <c:v>-1269.0076942227531</c:v>
                </c:pt>
                <c:pt idx="625">
                  <c:v>-1244.6550969357493</c:v>
                </c:pt>
                <c:pt idx="626">
                  <c:v>-1220.1552442404311</c:v>
                </c:pt>
                <c:pt idx="627">
                  <c:v>-1193.4736377573324</c:v>
                </c:pt>
                <c:pt idx="628">
                  <c:v>-1165.1458360057125</c:v>
                </c:pt>
                <c:pt idx="629">
                  <c:v>-1135.712960986222</c:v>
                </c:pt>
                <c:pt idx="630">
                  <c:v>-1105.719952958935</c:v>
                </c:pt>
                <c:pt idx="631">
                  <c:v>-1075.2060498691951</c:v>
                </c:pt>
                <c:pt idx="632">
                  <c:v>-1043.1967921795365</c:v>
                </c:pt>
                <c:pt idx="633">
                  <c:v>-1010.2436255814099</c:v>
                </c:pt>
                <c:pt idx="634">
                  <c:v>-976.85987085460374</c:v>
                </c:pt>
                <c:pt idx="635">
                  <c:v>-942.66340085249306</c:v>
                </c:pt>
                <c:pt idx="636">
                  <c:v>-907.15985203026548</c:v>
                </c:pt>
                <c:pt idx="637">
                  <c:v>-870.90758046672431</c:v>
                </c:pt>
                <c:pt idx="638">
                  <c:v>-834.46269789380301</c:v>
                </c:pt>
                <c:pt idx="639">
                  <c:v>-797.37533694986143</c:v>
                </c:pt>
                <c:pt idx="640">
                  <c:v>-760.1245727958302</c:v>
                </c:pt>
                <c:pt idx="641">
                  <c:v>-720.92665145370961</c:v>
                </c:pt>
                <c:pt idx="642">
                  <c:v>-681.76347547148418</c:v>
                </c:pt>
                <c:pt idx="643">
                  <c:v>-642.15884543597952</c:v>
                </c:pt>
                <c:pt idx="644">
                  <c:v>-603.23372445202119</c:v>
                </c:pt>
                <c:pt idx="645">
                  <c:v>-562.55426170413921</c:v>
                </c:pt>
                <c:pt idx="646">
                  <c:v>-521.66569629186915</c:v>
                </c:pt>
                <c:pt idx="647">
                  <c:v>-479.7033354279485</c:v>
                </c:pt>
                <c:pt idx="648">
                  <c:v>-439.52274649963095</c:v>
                </c:pt>
                <c:pt idx="649">
                  <c:v>-399.35556377728261</c:v>
                </c:pt>
                <c:pt idx="650">
                  <c:v>-357.36896317845839</c:v>
                </c:pt>
                <c:pt idx="651">
                  <c:v>-315.95089283651316</c:v>
                </c:pt>
                <c:pt idx="652">
                  <c:v>-274.72744817148191</c:v>
                </c:pt>
                <c:pt idx="653">
                  <c:v>-233.76540831517173</c:v>
                </c:pt>
                <c:pt idx="654">
                  <c:v>-193.59130484693702</c:v>
                </c:pt>
                <c:pt idx="655">
                  <c:v>-152.43467162930128</c:v>
                </c:pt>
                <c:pt idx="656">
                  <c:v>-112.20542856454075</c:v>
                </c:pt>
                <c:pt idx="657">
                  <c:v>-72.508454918227102</c:v>
                </c:pt>
                <c:pt idx="658">
                  <c:v>-33.885375378164269</c:v>
                </c:pt>
                <c:pt idx="659">
                  <c:v>4.5608289286006185</c:v>
                </c:pt>
                <c:pt idx="660">
                  <c:v>42.252680751417373</c:v>
                </c:pt>
                <c:pt idx="661">
                  <c:v>79.593426700378089</c:v>
                </c:pt>
                <c:pt idx="662">
                  <c:v>115.69275100414247</c:v>
                </c:pt>
                <c:pt idx="663">
                  <c:v>150.47452418533845</c:v>
                </c:pt>
                <c:pt idx="664">
                  <c:v>185.11008185442608</c:v>
                </c:pt>
                <c:pt idx="665">
                  <c:v>219.98768624069595</c:v>
                </c:pt>
                <c:pt idx="666">
                  <c:v>252.55126095713979</c:v>
                </c:pt>
                <c:pt idx="667">
                  <c:v>285.09708547381535</c:v>
                </c:pt>
                <c:pt idx="668">
                  <c:v>315.74811232653212</c:v>
                </c:pt>
                <c:pt idx="669">
                  <c:v>345.94656983282027</c:v>
                </c:pt>
                <c:pt idx="670">
                  <c:v>374.44090521046536</c:v>
                </c:pt>
                <c:pt idx="671">
                  <c:v>401.23719688846893</c:v>
                </c:pt>
                <c:pt idx="672">
                  <c:v>427.05268972341884</c:v>
                </c:pt>
                <c:pt idx="673">
                  <c:v>451.44181330051941</c:v>
                </c:pt>
                <c:pt idx="674">
                  <c:v>474.81113221553204</c:v>
                </c:pt>
                <c:pt idx="675">
                  <c:v>496.67636157002329</c:v>
                </c:pt>
                <c:pt idx="676">
                  <c:v>517.06324037231877</c:v>
                </c:pt>
                <c:pt idx="677">
                  <c:v>535.19202452185266</c:v>
                </c:pt>
                <c:pt idx="678">
                  <c:v>551.8203520203117</c:v>
                </c:pt>
                <c:pt idx="679">
                  <c:v>567.55021215203055</c:v>
                </c:pt>
                <c:pt idx="680">
                  <c:v>582.00710307551697</c:v>
                </c:pt>
                <c:pt idx="681">
                  <c:v>594.55972398213066</c:v>
                </c:pt>
                <c:pt idx="682">
                  <c:v>604.86624450915633</c:v>
                </c:pt>
                <c:pt idx="683">
                  <c:v>614.73971708570377</c:v>
                </c:pt>
                <c:pt idx="684">
                  <c:v>622.95768865497746</c:v>
                </c:pt>
                <c:pt idx="685">
                  <c:v>628.43377132110936</c:v>
                </c:pt>
                <c:pt idx="686">
                  <c:v>632.03404715391559</c:v>
                </c:pt>
                <c:pt idx="687">
                  <c:v>635.10051862405237</c:v>
                </c:pt>
                <c:pt idx="688">
                  <c:v>636.51436345172499</c:v>
                </c:pt>
                <c:pt idx="689">
                  <c:v>636.0736251801867</c:v>
                </c:pt>
                <c:pt idx="690">
                  <c:v>633.34125775979851</c:v>
                </c:pt>
                <c:pt idx="691">
                  <c:v>629.9487196671198</c:v>
                </c:pt>
                <c:pt idx="692">
                  <c:v>625.0182649875112</c:v>
                </c:pt>
                <c:pt idx="693">
                  <c:v>618.32886948076759</c:v>
                </c:pt>
                <c:pt idx="694">
                  <c:v>609.89326248288626</c:v>
                </c:pt>
                <c:pt idx="695">
                  <c:v>600.17610267591465</c:v>
                </c:pt>
                <c:pt idx="696">
                  <c:v>588.63621480207803</c:v>
                </c:pt>
                <c:pt idx="697">
                  <c:v>575.87699896222898</c:v>
                </c:pt>
                <c:pt idx="698">
                  <c:v>561.74304713358356</c:v>
                </c:pt>
                <c:pt idx="699">
                  <c:v>545.76184186920739</c:v>
                </c:pt>
                <c:pt idx="700">
                  <c:v>529.01641935965347</c:v>
                </c:pt>
                <c:pt idx="701">
                  <c:v>511.00334045707825</c:v>
                </c:pt>
                <c:pt idx="702">
                  <c:v>491.35282270974227</c:v>
                </c:pt>
                <c:pt idx="703">
                  <c:v>470.72712680324412</c:v>
                </c:pt>
                <c:pt idx="704">
                  <c:v>449.15036014815081</c:v>
                </c:pt>
                <c:pt idx="705">
                  <c:v>426.75465582629937</c:v>
                </c:pt>
                <c:pt idx="706">
                  <c:v>402.64370457258639</c:v>
                </c:pt>
                <c:pt idx="707">
                  <c:v>377.66264308858212</c:v>
                </c:pt>
                <c:pt idx="708">
                  <c:v>352.74165086514029</c:v>
                </c:pt>
                <c:pt idx="709">
                  <c:v>326.53832320960208</c:v>
                </c:pt>
                <c:pt idx="710">
                  <c:v>299.55402923163075</c:v>
                </c:pt>
                <c:pt idx="711">
                  <c:v>271.84666075999553</c:v>
                </c:pt>
                <c:pt idx="712">
                  <c:v>243.40272702065445</c:v>
                </c:pt>
                <c:pt idx="713">
                  <c:v>214.42300341234002</c:v>
                </c:pt>
                <c:pt idx="714">
                  <c:v>184.90064928743388</c:v>
                </c:pt>
                <c:pt idx="715">
                  <c:v>154.98401255377425</c:v>
                </c:pt>
                <c:pt idx="716">
                  <c:v>124.51846731500245</c:v>
                </c:pt>
                <c:pt idx="717">
                  <c:v>93.723159702367951</c:v>
                </c:pt>
                <c:pt idx="718">
                  <c:v>62.69191911560263</c:v>
                </c:pt>
                <c:pt idx="719">
                  <c:v>31.420888434713227</c:v>
                </c:pt>
              </c:numCache>
            </c:numRef>
          </c:yVal>
          <c:smooth val="1"/>
          <c:extLst>
            <c:ext xmlns:c16="http://schemas.microsoft.com/office/drawing/2014/chart" uri="{C3380CC4-5D6E-409C-BE32-E72D297353CC}">
              <c16:uniqueId val="{00000000-46E6-4A9A-BC9B-FE0E80BF2814}"/>
            </c:ext>
          </c:extLst>
        </c:ser>
        <c:ser>
          <c:idx val="1"/>
          <c:order val="1"/>
          <c:tx>
            <c:v>9000 RPM</c:v>
          </c:tx>
          <c:spPr>
            <a:ln w="19050" cap="rnd">
              <a:solidFill>
                <a:schemeClr val="accent2"/>
              </a:solidFill>
              <a:round/>
            </a:ln>
            <a:effectLst/>
          </c:spPr>
          <c:marker>
            <c:symbol val="none"/>
          </c:marker>
          <c:xVal>
            <c:numRef>
              <c:f>'Cycle 9000'!$A$2:$A$721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'Cycle 9000'!$M$2:$M$721</c:f>
              <c:numCache>
                <c:formatCode>General</c:formatCode>
                <c:ptCount val="720"/>
                <c:pt idx="0">
                  <c:v>-1.0856408536608539E-12</c:v>
                </c:pt>
                <c:pt idx="1">
                  <c:v>-77.371441738136127</c:v>
                </c:pt>
                <c:pt idx="2">
                  <c:v>-154.42770971204578</c:v>
                </c:pt>
                <c:pt idx="3">
                  <c:v>-231.90870467181196</c:v>
                </c:pt>
                <c:pt idx="4">
                  <c:v>-308.86164317720335</c:v>
                </c:pt>
                <c:pt idx="5">
                  <c:v>-385.42875975180118</c:v>
                </c:pt>
                <c:pt idx="6">
                  <c:v>-461.69385084175661</c:v>
                </c:pt>
                <c:pt idx="7">
                  <c:v>-537.77474425112689</c:v>
                </c:pt>
                <c:pt idx="8">
                  <c:v>-613.1449953167928</c:v>
                </c:pt>
                <c:pt idx="9">
                  <c:v>-687.80795390040737</c:v>
                </c:pt>
                <c:pt idx="10">
                  <c:v>-761.10980980858176</c:v>
                </c:pt>
                <c:pt idx="11">
                  <c:v>-833.63871111983565</c:v>
                </c:pt>
                <c:pt idx="12">
                  <c:v>-905.08540425994283</c:v>
                </c:pt>
                <c:pt idx="13">
                  <c:v>-974.95939354774509</c:v>
                </c:pt>
                <c:pt idx="14">
                  <c:v>-1043.5998584673416</c:v>
                </c:pt>
                <c:pt idx="15">
                  <c:v>-1110.5666707285675</c:v>
                </c:pt>
                <c:pt idx="16">
                  <c:v>-1176.1251176529659</c:v>
                </c:pt>
                <c:pt idx="17">
                  <c:v>-1238.3601234298933</c:v>
                </c:pt>
                <c:pt idx="18">
                  <c:v>-1300.2396338731169</c:v>
                </c:pt>
                <c:pt idx="19">
                  <c:v>-1359.3997997468139</c:v>
                </c:pt>
                <c:pt idx="20">
                  <c:v>-1416.5558965074067</c:v>
                </c:pt>
                <c:pt idx="21">
                  <c:v>-1472.3342197090651</c:v>
                </c:pt>
                <c:pt idx="22">
                  <c:v>-1526.6504458325683</c:v>
                </c:pt>
                <c:pt idx="23">
                  <c:v>-1576.5553097072827</c:v>
                </c:pt>
                <c:pt idx="24">
                  <c:v>-1627.3126865110835</c:v>
                </c:pt>
                <c:pt idx="25">
                  <c:v>-1673.0291360739764</c:v>
                </c:pt>
                <c:pt idx="26">
                  <c:v>-1716.6394352368509</c:v>
                </c:pt>
                <c:pt idx="27">
                  <c:v>-1754.2149434478024</c:v>
                </c:pt>
                <c:pt idx="28">
                  <c:v>-1791.3393886875815</c:v>
                </c:pt>
                <c:pt idx="29">
                  <c:v>-1822.8292385794821</c:v>
                </c:pt>
                <c:pt idx="30">
                  <c:v>-1853.8309402803393</c:v>
                </c:pt>
                <c:pt idx="31">
                  <c:v>-1878.7965136403673</c:v>
                </c:pt>
                <c:pt idx="32">
                  <c:v>-1899.9562412729433</c:v>
                </c:pt>
                <c:pt idx="33">
                  <c:v>-1917.5493685469571</c:v>
                </c:pt>
                <c:pt idx="34">
                  <c:v>-1930.3096296317867</c:v>
                </c:pt>
                <c:pt idx="35">
                  <c:v>-1941.2769948152009</c:v>
                </c:pt>
                <c:pt idx="36">
                  <c:v>-1948.1810523202776</c:v>
                </c:pt>
                <c:pt idx="37">
                  <c:v>-1949.7217381857843</c:v>
                </c:pt>
                <c:pt idx="38">
                  <c:v>-1949.2598385702349</c:v>
                </c:pt>
                <c:pt idx="39">
                  <c:v>-1945.7548092453678</c:v>
                </c:pt>
                <c:pt idx="40">
                  <c:v>-1935.5169513286223</c:v>
                </c:pt>
                <c:pt idx="41">
                  <c:v>-1923.2705864178167</c:v>
                </c:pt>
                <c:pt idx="42">
                  <c:v>-1908.6239263825573</c:v>
                </c:pt>
                <c:pt idx="43">
                  <c:v>-1889.4269796062197</c:v>
                </c:pt>
                <c:pt idx="44">
                  <c:v>-1867.9545179744161</c:v>
                </c:pt>
                <c:pt idx="45">
                  <c:v>-1841.7393016010983</c:v>
                </c:pt>
                <c:pt idx="46">
                  <c:v>-1812.3657280750131</c:v>
                </c:pt>
                <c:pt idx="47">
                  <c:v>-1779.1464643100378</c:v>
                </c:pt>
                <c:pt idx="48">
                  <c:v>-1742.3307839469164</c:v>
                </c:pt>
                <c:pt idx="49">
                  <c:v>-1701.2602025160554</c:v>
                </c:pt>
                <c:pt idx="50">
                  <c:v>-1657.3259031824864</c:v>
                </c:pt>
                <c:pt idx="51">
                  <c:v>-1609.625276291242</c:v>
                </c:pt>
                <c:pt idx="52">
                  <c:v>-1560.3969241798627</c:v>
                </c:pt>
                <c:pt idx="53">
                  <c:v>-1505.1754353318324</c:v>
                </c:pt>
                <c:pt idx="54">
                  <c:v>-1449.1287361168158</c:v>
                </c:pt>
                <c:pt idx="55">
                  <c:v>-1387.5183590870747</c:v>
                </c:pt>
                <c:pt idx="56">
                  <c:v>-1326.2241693588473</c:v>
                </c:pt>
                <c:pt idx="57">
                  <c:v>-1260.8631997492369</c:v>
                </c:pt>
                <c:pt idx="58">
                  <c:v>-1193.4535827707496</c:v>
                </c:pt>
                <c:pt idx="59">
                  <c:v>-1122.7882340729216</c:v>
                </c:pt>
                <c:pt idx="60">
                  <c:v>-1051.3752015279304</c:v>
                </c:pt>
                <c:pt idx="61">
                  <c:v>-977.49369217205594</c:v>
                </c:pt>
                <c:pt idx="62">
                  <c:v>-899.89853540136983</c:v>
                </c:pt>
                <c:pt idx="63">
                  <c:v>-822.34185494016924</c:v>
                </c:pt>
                <c:pt idx="64">
                  <c:v>-741.07133146808553</c:v>
                </c:pt>
                <c:pt idx="65">
                  <c:v>-660.73347648639367</c:v>
                </c:pt>
                <c:pt idx="66">
                  <c:v>-578.4005893234438</c:v>
                </c:pt>
                <c:pt idx="67">
                  <c:v>-493.16829900112549</c:v>
                </c:pt>
                <c:pt idx="68">
                  <c:v>-406.8358842553161</c:v>
                </c:pt>
                <c:pt idx="69">
                  <c:v>-318.73399338270792</c:v>
                </c:pt>
                <c:pt idx="70">
                  <c:v>-231.98645840000628</c:v>
                </c:pt>
                <c:pt idx="71">
                  <c:v>-143.97327653230437</c:v>
                </c:pt>
                <c:pt idx="72">
                  <c:v>-54.251711441769132</c:v>
                </c:pt>
                <c:pt idx="73">
                  <c:v>35.023528146157993</c:v>
                </c:pt>
                <c:pt idx="74">
                  <c:v>123.34707763344223</c:v>
                </c:pt>
                <c:pt idx="75">
                  <c:v>213.40375590033682</c:v>
                </c:pt>
                <c:pt idx="76">
                  <c:v>303.54391011778739</c:v>
                </c:pt>
                <c:pt idx="77">
                  <c:v>390.87662672033497</c:v>
                </c:pt>
                <c:pt idx="78">
                  <c:v>479.90886211365182</c:v>
                </c:pt>
                <c:pt idx="79">
                  <c:v>566.79506603765151</c:v>
                </c:pt>
                <c:pt idx="80">
                  <c:v>653.2353281039816</c:v>
                </c:pt>
                <c:pt idx="81">
                  <c:v>738.94291124454742</c:v>
                </c:pt>
                <c:pt idx="82">
                  <c:v>822.67187210021746</c:v>
                </c:pt>
                <c:pt idx="83">
                  <c:v>905.36834151331311</c:v>
                </c:pt>
                <c:pt idx="84">
                  <c:v>988.24582592741456</c:v>
                </c:pt>
                <c:pt idx="85">
                  <c:v>1069.121062944625</c:v>
                </c:pt>
                <c:pt idx="86">
                  <c:v>1149.6582515570087</c:v>
                </c:pt>
                <c:pt idx="87">
                  <c:v>1228.3047144274324</c:v>
                </c:pt>
                <c:pt idx="88">
                  <c:v>1304.2318979320514</c:v>
                </c:pt>
                <c:pt idx="89">
                  <c:v>1377.1583082422326</c:v>
                </c:pt>
                <c:pt idx="90">
                  <c:v>1449.7511710932681</c:v>
                </c:pt>
                <c:pt idx="91">
                  <c:v>1520.8281423952149</c:v>
                </c:pt>
                <c:pt idx="92">
                  <c:v>1589.239783021093</c:v>
                </c:pt>
                <c:pt idx="93">
                  <c:v>1656.4387788751117</c:v>
                </c:pt>
                <c:pt idx="94">
                  <c:v>1721.5122387193333</c:v>
                </c:pt>
                <c:pt idx="95">
                  <c:v>1783.2159938016557</c:v>
                </c:pt>
                <c:pt idx="96">
                  <c:v>1842.1674269044527</c:v>
                </c:pt>
                <c:pt idx="97">
                  <c:v>1899.1614611409225</c:v>
                </c:pt>
                <c:pt idx="98">
                  <c:v>1955.6857436819332</c:v>
                </c:pt>
                <c:pt idx="99">
                  <c:v>2007.9596099764556</c:v>
                </c:pt>
                <c:pt idx="100">
                  <c:v>2055.9846900569814</c:v>
                </c:pt>
                <c:pt idx="101">
                  <c:v>2103.0362382999815</c:v>
                </c:pt>
                <c:pt idx="102">
                  <c:v>2146.9524172888164</c:v>
                </c:pt>
                <c:pt idx="103">
                  <c:v>2188.1905488471666</c:v>
                </c:pt>
                <c:pt idx="104">
                  <c:v>2227.5083712640367</c:v>
                </c:pt>
                <c:pt idx="105">
                  <c:v>2262.8862548895622</c:v>
                </c:pt>
                <c:pt idx="106">
                  <c:v>2296.9057760806563</c:v>
                </c:pt>
                <c:pt idx="107">
                  <c:v>2326.0942374617498</c:v>
                </c:pt>
                <c:pt idx="108">
                  <c:v>2354.3859374924259</c:v>
                </c:pt>
                <c:pt idx="109">
                  <c:v>2379.9343259733096</c:v>
                </c:pt>
                <c:pt idx="110">
                  <c:v>2402.0040120660442</c:v>
                </c:pt>
                <c:pt idx="111">
                  <c:v>2421.3437636211779</c:v>
                </c:pt>
                <c:pt idx="112">
                  <c:v>2437.0146057401585</c:v>
                </c:pt>
                <c:pt idx="113">
                  <c:v>2451.9075117687912</c:v>
                </c:pt>
                <c:pt idx="114">
                  <c:v>2464.4400256572567</c:v>
                </c:pt>
                <c:pt idx="115">
                  <c:v>2472.291908129554</c:v>
                </c:pt>
                <c:pt idx="116">
                  <c:v>2479.0438210598386</c:v>
                </c:pt>
                <c:pt idx="117">
                  <c:v>2482.2807866972062</c:v>
                </c:pt>
                <c:pt idx="118">
                  <c:v>2484.3747994869273</c:v>
                </c:pt>
                <c:pt idx="119">
                  <c:v>2482.8888929961599</c:v>
                </c:pt>
                <c:pt idx="120">
                  <c:v>2478.0235503025297</c:v>
                </c:pt>
                <c:pt idx="121">
                  <c:v>2472.6914823671623</c:v>
                </c:pt>
                <c:pt idx="122">
                  <c:v>2464.6789537533059</c:v>
                </c:pt>
                <c:pt idx="123">
                  <c:v>2453.7842629793804</c:v>
                </c:pt>
                <c:pt idx="124">
                  <c:v>2439.9696211711275</c:v>
                </c:pt>
                <c:pt idx="125">
                  <c:v>2425.2040846395548</c:v>
                </c:pt>
                <c:pt idx="126">
                  <c:v>2407.9927410657524</c:v>
                </c:pt>
                <c:pt idx="127">
                  <c:v>2389.7579983364872</c:v>
                </c:pt>
                <c:pt idx="128">
                  <c:v>2368.1118951599892</c:v>
                </c:pt>
                <c:pt idx="129">
                  <c:v>2344.4801970350472</c:v>
                </c:pt>
                <c:pt idx="130">
                  <c:v>2320.6703759389034</c:v>
                </c:pt>
                <c:pt idx="131">
                  <c:v>2294.7057529523081</c:v>
                </c:pt>
                <c:pt idx="132">
                  <c:v>2265.2273420983288</c:v>
                </c:pt>
                <c:pt idx="133">
                  <c:v>2234.3650756138359</c:v>
                </c:pt>
                <c:pt idx="134">
                  <c:v>2203.9354878079207</c:v>
                </c:pt>
                <c:pt idx="135">
                  <c:v>2171.2246304336295</c:v>
                </c:pt>
                <c:pt idx="136">
                  <c:v>2136.7762653815885</c:v>
                </c:pt>
                <c:pt idx="137">
                  <c:v>2101.1900256561253</c:v>
                </c:pt>
                <c:pt idx="138">
                  <c:v>2064.0025903717469</c:v>
                </c:pt>
                <c:pt idx="139">
                  <c:v>2026.2862867936201</c:v>
                </c:pt>
                <c:pt idx="140">
                  <c:v>1987.1054264052093</c:v>
                </c:pt>
                <c:pt idx="141">
                  <c:v>1946.7012560089831</c:v>
                </c:pt>
                <c:pt idx="142">
                  <c:v>1905.1911635599652</c:v>
                </c:pt>
                <c:pt idx="143">
                  <c:v>1863.0378996116017</c:v>
                </c:pt>
                <c:pt idx="144">
                  <c:v>1819.4494466256813</c:v>
                </c:pt>
                <c:pt idx="145">
                  <c:v>1775.0766413310416</c:v>
                </c:pt>
                <c:pt idx="146">
                  <c:v>1730.5735428897669</c:v>
                </c:pt>
                <c:pt idx="147">
                  <c:v>1684.8781378659701</c:v>
                </c:pt>
                <c:pt idx="148">
                  <c:v>1638.0440319390727</c:v>
                </c:pt>
                <c:pt idx="149">
                  <c:v>1590.805735807452</c:v>
                </c:pt>
                <c:pt idx="150">
                  <c:v>1543.0035194411571</c:v>
                </c:pt>
                <c:pt idx="151">
                  <c:v>1494.7705911872713</c:v>
                </c:pt>
                <c:pt idx="152">
                  <c:v>1446.0815153556621</c:v>
                </c:pt>
                <c:pt idx="153">
                  <c:v>1396.6011390988149</c:v>
                </c:pt>
                <c:pt idx="154">
                  <c:v>1347.0808195896752</c:v>
                </c:pt>
                <c:pt idx="155">
                  <c:v>1297.8315354909432</c:v>
                </c:pt>
                <c:pt idx="156">
                  <c:v>1247.7162591394717</c:v>
                </c:pt>
                <c:pt idx="157">
                  <c:v>1196.9735068025809</c:v>
                </c:pt>
                <c:pt idx="158">
                  <c:v>1146.440677831614</c:v>
                </c:pt>
                <c:pt idx="159">
                  <c:v>1095.8342061627473</c:v>
                </c:pt>
                <c:pt idx="160">
                  <c:v>1044.7886495083917</c:v>
                </c:pt>
                <c:pt idx="161">
                  <c:v>993.16551094463136</c:v>
                </c:pt>
                <c:pt idx="162">
                  <c:v>942.33412374892032</c:v>
                </c:pt>
                <c:pt idx="163">
                  <c:v>890.78263719595543</c:v>
                </c:pt>
                <c:pt idx="164">
                  <c:v>839.21378881971009</c:v>
                </c:pt>
                <c:pt idx="165">
                  <c:v>787.37326359494432</c:v>
                </c:pt>
                <c:pt idx="166">
                  <c:v>734.73386458141772</c:v>
                </c:pt>
                <c:pt idx="167">
                  <c:v>682.62044948294192</c:v>
                </c:pt>
                <c:pt idx="168">
                  <c:v>630.95979889309183</c:v>
                </c:pt>
                <c:pt idx="169">
                  <c:v>578.3637884688485</c:v>
                </c:pt>
                <c:pt idx="170">
                  <c:v>526.48196494588922</c:v>
                </c:pt>
                <c:pt idx="171">
                  <c:v>473.73018373249886</c:v>
                </c:pt>
                <c:pt idx="172">
                  <c:v>421.26559815377317</c:v>
                </c:pt>
                <c:pt idx="173">
                  <c:v>369.31561853505042</c:v>
                </c:pt>
                <c:pt idx="174">
                  <c:v>316.67887244895093</c:v>
                </c:pt>
                <c:pt idx="175">
                  <c:v>264.19444823798125</c:v>
                </c:pt>
                <c:pt idx="176">
                  <c:v>211.4775677848601</c:v>
                </c:pt>
                <c:pt idx="177">
                  <c:v>158.78361566241188</c:v>
                </c:pt>
                <c:pt idx="178">
                  <c:v>105.8988670780972</c:v>
                </c:pt>
                <c:pt idx="179">
                  <c:v>52.990945673890252</c:v>
                </c:pt>
                <c:pt idx="180">
                  <c:v>-3.720966638717296E-13</c:v>
                </c:pt>
                <c:pt idx="181">
                  <c:v>-53.043313928910422</c:v>
                </c:pt>
                <c:pt idx="182">
                  <c:v>-106.17246519699268</c:v>
                </c:pt>
                <c:pt idx="183">
                  <c:v>-159.35480385865756</c:v>
                </c:pt>
                <c:pt idx="184">
                  <c:v>-212.63210357008236</c:v>
                </c:pt>
                <c:pt idx="185">
                  <c:v>-265.95955105269167</c:v>
                </c:pt>
                <c:pt idx="186">
                  <c:v>-319.45074825538632</c:v>
                </c:pt>
                <c:pt idx="187">
                  <c:v>-373.12648916370256</c:v>
                </c:pt>
                <c:pt idx="188">
                  <c:v>-426.88233802903807</c:v>
                </c:pt>
                <c:pt idx="189">
                  <c:v>-480.72842110879714</c:v>
                </c:pt>
                <c:pt idx="190">
                  <c:v>-534.77679450639243</c:v>
                </c:pt>
                <c:pt idx="191">
                  <c:v>-588.96765407713303</c:v>
                </c:pt>
                <c:pt idx="192">
                  <c:v>-642.55152898105484</c:v>
                </c:pt>
                <c:pt idx="193">
                  <c:v>-696.56606020293304</c:v>
                </c:pt>
                <c:pt idx="194">
                  <c:v>-750.96021566869581</c:v>
                </c:pt>
                <c:pt idx="195">
                  <c:v>-804.9531463717035</c:v>
                </c:pt>
                <c:pt idx="196">
                  <c:v>-858.86714638689557</c:v>
                </c:pt>
                <c:pt idx="197">
                  <c:v>-912.88574608481406</c:v>
                </c:pt>
                <c:pt idx="198">
                  <c:v>-967.2613525800972</c:v>
                </c:pt>
                <c:pt idx="199">
                  <c:v>-1021.3307255088088</c:v>
                </c:pt>
                <c:pt idx="200">
                  <c:v>-1074.9069336081036</c:v>
                </c:pt>
                <c:pt idx="201">
                  <c:v>-1128.4682376127842</c:v>
                </c:pt>
                <c:pt idx="202">
                  <c:v>-1181.6596616150071</c:v>
                </c:pt>
                <c:pt idx="203">
                  <c:v>-1234.4212347485675</c:v>
                </c:pt>
                <c:pt idx="204">
                  <c:v>-1286.7796441649157</c:v>
                </c:pt>
                <c:pt idx="205">
                  <c:v>-1339.2570650046855</c:v>
                </c:pt>
                <c:pt idx="206">
                  <c:v>-1391.0660320798243</c:v>
                </c:pt>
                <c:pt idx="207">
                  <c:v>-1443.0341010917443</c:v>
                </c:pt>
                <c:pt idx="208">
                  <c:v>-1494.4973534395956</c:v>
                </c:pt>
                <c:pt idx="209">
                  <c:v>-1545.627476291744</c:v>
                </c:pt>
                <c:pt idx="210">
                  <c:v>-1596.7003800741591</c:v>
                </c:pt>
                <c:pt idx="211">
                  <c:v>-1646.9211359946005</c:v>
                </c:pt>
                <c:pt idx="212">
                  <c:v>-1697.0648472770235</c:v>
                </c:pt>
                <c:pt idx="213">
                  <c:v>-1747.1135130687128</c:v>
                </c:pt>
                <c:pt idx="214">
                  <c:v>-1795.9739525794812</c:v>
                </c:pt>
                <c:pt idx="215">
                  <c:v>-1844.4795610205867</c:v>
                </c:pt>
                <c:pt idx="216">
                  <c:v>-1892.3153284898742</c:v>
                </c:pt>
                <c:pt idx="217">
                  <c:v>-1938.9401565328242</c:v>
                </c:pt>
                <c:pt idx="218">
                  <c:v>-1984.8163307441421</c:v>
                </c:pt>
                <c:pt idx="219">
                  <c:v>-2030.0910346414983</c:v>
                </c:pt>
                <c:pt idx="220">
                  <c:v>-2072.7971760334235</c:v>
                </c:pt>
                <c:pt idx="221">
                  <c:v>-2117.090283276128</c:v>
                </c:pt>
                <c:pt idx="222">
                  <c:v>-2158.5277982908565</c:v>
                </c:pt>
                <c:pt idx="223">
                  <c:v>-2199.1025611751575</c:v>
                </c:pt>
                <c:pt idx="224">
                  <c:v>-2238.9354312189248</c:v>
                </c:pt>
                <c:pt idx="225">
                  <c:v>-2276.8198353044472</c:v>
                </c:pt>
                <c:pt idx="226">
                  <c:v>-2314.388956484851</c:v>
                </c:pt>
                <c:pt idx="227">
                  <c:v>-2350.3873123930553</c:v>
                </c:pt>
                <c:pt idx="228">
                  <c:v>-2384.794192834609</c:v>
                </c:pt>
                <c:pt idx="229">
                  <c:v>-2417.4125568034701</c:v>
                </c:pt>
                <c:pt idx="230">
                  <c:v>-2449.511155663321</c:v>
                </c:pt>
                <c:pt idx="231">
                  <c:v>-2479.3916967435607</c:v>
                </c:pt>
                <c:pt idx="232">
                  <c:v>-2508.1818957709493</c:v>
                </c:pt>
                <c:pt idx="233">
                  <c:v>-2535.1624347721581</c:v>
                </c:pt>
                <c:pt idx="234">
                  <c:v>-2559.6069092813655</c:v>
                </c:pt>
                <c:pt idx="235">
                  <c:v>-2582.9260319891955</c:v>
                </c:pt>
                <c:pt idx="236">
                  <c:v>-2604.2235578156065</c:v>
                </c:pt>
                <c:pt idx="237">
                  <c:v>-2624.3519439451088</c:v>
                </c:pt>
                <c:pt idx="238">
                  <c:v>-2642.3245217279932</c:v>
                </c:pt>
                <c:pt idx="239">
                  <c:v>-2658.9573714871735</c:v>
                </c:pt>
                <c:pt idx="240">
                  <c:v>-2672.8539301800743</c:v>
                </c:pt>
                <c:pt idx="241">
                  <c:v>-2683.1078734187231</c:v>
                </c:pt>
                <c:pt idx="242">
                  <c:v>-2693.0693723249456</c:v>
                </c:pt>
                <c:pt idx="243">
                  <c:v>-2699.6375160148818</c:v>
                </c:pt>
                <c:pt idx="244">
                  <c:v>-2703.2841935329693</c:v>
                </c:pt>
                <c:pt idx="245">
                  <c:v>-2705.0272810564602</c:v>
                </c:pt>
                <c:pt idx="246">
                  <c:v>-2703.4414745959775</c:v>
                </c:pt>
                <c:pt idx="247">
                  <c:v>-2703.8137784851078</c:v>
                </c:pt>
                <c:pt idx="248">
                  <c:v>-2698.3048238761148</c:v>
                </c:pt>
                <c:pt idx="249">
                  <c:v>-2693.5802144615877</c:v>
                </c:pt>
                <c:pt idx="250">
                  <c:v>-2686.7440735963983</c:v>
                </c:pt>
                <c:pt idx="251">
                  <c:v>-2670.6462564921517</c:v>
                </c:pt>
                <c:pt idx="252">
                  <c:v>-2657.9579919380262</c:v>
                </c:pt>
                <c:pt idx="253">
                  <c:v>-2639.8373536671875</c:v>
                </c:pt>
                <c:pt idx="254">
                  <c:v>-2622.0258104154327</c:v>
                </c:pt>
                <c:pt idx="255">
                  <c:v>-2600.778001997478</c:v>
                </c:pt>
                <c:pt idx="256">
                  <c:v>-2576.1924804326159</c:v>
                </c:pt>
                <c:pt idx="257">
                  <c:v>-2549.4461903859496</c:v>
                </c:pt>
                <c:pt idx="258">
                  <c:v>-2520.4623781735454</c:v>
                </c:pt>
                <c:pt idx="259">
                  <c:v>-2486.5358321679937</c:v>
                </c:pt>
                <c:pt idx="260">
                  <c:v>-2451.9672117667265</c:v>
                </c:pt>
                <c:pt idx="261">
                  <c:v>-2415.3365283030157</c:v>
                </c:pt>
                <c:pt idx="262">
                  <c:v>-2376.8155096846144</c:v>
                </c:pt>
                <c:pt idx="263">
                  <c:v>-2335.5246989485709</c:v>
                </c:pt>
                <c:pt idx="264">
                  <c:v>-2292.1526641096739</c:v>
                </c:pt>
                <c:pt idx="265">
                  <c:v>-2246.3675539820424</c:v>
                </c:pt>
                <c:pt idx="266">
                  <c:v>-2198.586170800234</c:v>
                </c:pt>
                <c:pt idx="267">
                  <c:v>-2147.5438180241849</c:v>
                </c:pt>
                <c:pt idx="268">
                  <c:v>-2095.1281900276686</c:v>
                </c:pt>
                <c:pt idx="269">
                  <c:v>-2041.1680940747658</c:v>
                </c:pt>
                <c:pt idx="270">
                  <c:v>-1984.8744519553625</c:v>
                </c:pt>
                <c:pt idx="271">
                  <c:v>-1927.8287992849637</c:v>
                </c:pt>
                <c:pt idx="272">
                  <c:v>-1867.4992501113293</c:v>
                </c:pt>
                <c:pt idx="273">
                  <c:v>-1808.2112273042401</c:v>
                </c:pt>
                <c:pt idx="274">
                  <c:v>-1745.6315158198299</c:v>
                </c:pt>
                <c:pt idx="275">
                  <c:v>-1682.1047493507363</c:v>
                </c:pt>
                <c:pt idx="276">
                  <c:v>-1616.2679269362479</c:v>
                </c:pt>
                <c:pt idx="277">
                  <c:v>-1550.2826281189664</c:v>
                </c:pt>
                <c:pt idx="278">
                  <c:v>-1483.5489495519162</c:v>
                </c:pt>
                <c:pt idx="279">
                  <c:v>-1416.9375271118286</c:v>
                </c:pt>
                <c:pt idx="280">
                  <c:v>-1348.126875312118</c:v>
                </c:pt>
                <c:pt idx="281">
                  <c:v>-1278.5103526685336</c:v>
                </c:pt>
                <c:pt idx="282">
                  <c:v>-1209.3119263926817</c:v>
                </c:pt>
                <c:pt idx="283">
                  <c:v>-1139.1851537574003</c:v>
                </c:pt>
                <c:pt idx="284">
                  <c:v>-1069.9493736040988</c:v>
                </c:pt>
                <c:pt idx="285">
                  <c:v>-1000.6139720195901</c:v>
                </c:pt>
                <c:pt idx="286">
                  <c:v>-931.9892821168819</c:v>
                </c:pt>
                <c:pt idx="287">
                  <c:v>-863.04582728232799</c:v>
                </c:pt>
                <c:pt idx="288">
                  <c:v>-794.18858127138083</c:v>
                </c:pt>
                <c:pt idx="289">
                  <c:v>-724.48087108633661</c:v>
                </c:pt>
                <c:pt idx="290">
                  <c:v>-657.55904633808609</c:v>
                </c:pt>
                <c:pt idx="291">
                  <c:v>-591.71340654106064</c:v>
                </c:pt>
                <c:pt idx="292">
                  <c:v>-528.90423292979665</c:v>
                </c:pt>
                <c:pt idx="293">
                  <c:v>-465.38829779123529</c:v>
                </c:pt>
                <c:pt idx="294">
                  <c:v>-404.36515784882266</c:v>
                </c:pt>
                <c:pt idx="295">
                  <c:v>-343.55919887216425</c:v>
                </c:pt>
                <c:pt idx="296">
                  <c:v>-283.7756528772523</c:v>
                </c:pt>
                <c:pt idx="297">
                  <c:v>-228.03565045244051</c:v>
                </c:pt>
                <c:pt idx="298">
                  <c:v>-173.53704895619711</c:v>
                </c:pt>
                <c:pt idx="299">
                  <c:v>-123.09108707178837</c:v>
                </c:pt>
                <c:pt idx="300">
                  <c:v>-73.814138167339649</c:v>
                </c:pt>
                <c:pt idx="301">
                  <c:v>-25.157460962280258</c:v>
                </c:pt>
                <c:pt idx="302">
                  <c:v>19.926543193876142</c:v>
                </c:pt>
                <c:pt idx="303">
                  <c:v>62.909018626386455</c:v>
                </c:pt>
                <c:pt idx="304">
                  <c:v>101.74077882005423</c:v>
                </c:pt>
                <c:pt idx="305">
                  <c:v>137.38868562141556</c:v>
                </c:pt>
                <c:pt idx="306">
                  <c:v>171.30635122079744</c:v>
                </c:pt>
                <c:pt idx="307">
                  <c:v>203.4144964784895</c:v>
                </c:pt>
                <c:pt idx="308">
                  <c:v>230.52514153290721</c:v>
                </c:pt>
                <c:pt idx="309">
                  <c:v>252.56889657748198</c:v>
                </c:pt>
                <c:pt idx="310">
                  <c:v>274.10987984000025</c:v>
                </c:pt>
                <c:pt idx="311">
                  <c:v>292.87207725768343</c:v>
                </c:pt>
                <c:pt idx="312">
                  <c:v>306.35338784936317</c:v>
                </c:pt>
                <c:pt idx="313">
                  <c:v>313.42674902931111</c:v>
                </c:pt>
                <c:pt idx="314">
                  <c:v>319.66380644532438</c:v>
                </c:pt>
                <c:pt idx="315">
                  <c:v>325.68675598595161</c:v>
                </c:pt>
                <c:pt idx="316">
                  <c:v>326.77176852528737</c:v>
                </c:pt>
                <c:pt idx="317">
                  <c:v>321.32316004812537</c:v>
                </c:pt>
                <c:pt idx="318">
                  <c:v>313.84072457424855</c:v>
                </c:pt>
                <c:pt idx="319">
                  <c:v>305.51981794820142</c:v>
                </c:pt>
                <c:pt idx="320">
                  <c:v>293.8295895131763</c:v>
                </c:pt>
                <c:pt idx="321">
                  <c:v>274.92601325749143</c:v>
                </c:pt>
                <c:pt idx="322">
                  <c:v>255.1957593948087</c:v>
                </c:pt>
                <c:pt idx="323">
                  <c:v>235.6014997190988</c:v>
                </c:pt>
                <c:pt idx="324">
                  <c:v>209.50361910711413</c:v>
                </c:pt>
                <c:pt idx="325">
                  <c:v>180.46087982874181</c:v>
                </c:pt>
                <c:pt idx="326">
                  <c:v>152.42279416927485</c:v>
                </c:pt>
                <c:pt idx="327">
                  <c:v>119.31289579554665</c:v>
                </c:pt>
                <c:pt idx="328">
                  <c:v>82.885821818344539</c:v>
                </c:pt>
                <c:pt idx="329">
                  <c:v>45.730611166798653</c:v>
                </c:pt>
                <c:pt idx="330">
                  <c:v>6.7889865104305578</c:v>
                </c:pt>
                <c:pt idx="331">
                  <c:v>-34.441331563043192</c:v>
                </c:pt>
                <c:pt idx="332">
                  <c:v>-74.6772387721755</c:v>
                </c:pt>
                <c:pt idx="333">
                  <c:v>-114.89071702811333</c:v>
                </c:pt>
                <c:pt idx="334">
                  <c:v>-156.08912962433467</c:v>
                </c:pt>
                <c:pt idx="335">
                  <c:v>-195.09819933942984</c:v>
                </c:pt>
                <c:pt idx="336">
                  <c:v>-232.9118452413507</c:v>
                </c:pt>
                <c:pt idx="337">
                  <c:v>-271.99735021500078</c:v>
                </c:pt>
                <c:pt idx="338">
                  <c:v>-306.76295197597818</c:v>
                </c:pt>
                <c:pt idx="339">
                  <c:v>-339.5164038925235</c:v>
                </c:pt>
                <c:pt idx="340">
                  <c:v>-369.55390214922869</c:v>
                </c:pt>
                <c:pt idx="341">
                  <c:v>-395.98220056974486</c:v>
                </c:pt>
                <c:pt idx="342">
                  <c:v>-419.45706347619176</c:v>
                </c:pt>
                <c:pt idx="343">
                  <c:v>-438.90744599567023</c:v>
                </c:pt>
                <c:pt idx="344">
                  <c:v>-452.92189228885945</c:v>
                </c:pt>
                <c:pt idx="345">
                  <c:v>-462.73027727471458</c:v>
                </c:pt>
                <c:pt idx="346">
                  <c:v>-466.91902084407383</c:v>
                </c:pt>
                <c:pt idx="347">
                  <c:v>-465.16985220052828</c:v>
                </c:pt>
                <c:pt idx="348">
                  <c:v>-458.85975122781099</c:v>
                </c:pt>
                <c:pt idx="349">
                  <c:v>-445.91376383635509</c:v>
                </c:pt>
                <c:pt idx="350">
                  <c:v>-429.36291901059531</c:v>
                </c:pt>
                <c:pt idx="351">
                  <c:v>-405.84426283985198</c:v>
                </c:pt>
                <c:pt idx="352">
                  <c:v>-377.93542027348985</c:v>
                </c:pt>
                <c:pt idx="353">
                  <c:v>-345.50033560724165</c:v>
                </c:pt>
                <c:pt idx="354">
                  <c:v>-308.1520847356303</c:v>
                </c:pt>
                <c:pt idx="355">
                  <c:v>-266.6048161782843</c:v>
                </c:pt>
                <c:pt idx="356">
                  <c:v>-220.93793462757554</c:v>
                </c:pt>
                <c:pt idx="357">
                  <c:v>-171.90728776742921</c:v>
                </c:pt>
                <c:pt idx="358">
                  <c:v>-119.213300600499</c:v>
                </c:pt>
                <c:pt idx="359">
                  <c:v>-62.319041979571075</c:v>
                </c:pt>
                <c:pt idx="360">
                  <c:v>0</c:v>
                </c:pt>
                <c:pt idx="361">
                  <c:v>69.567321055021267</c:v>
                </c:pt>
                <c:pt idx="362">
                  <c:v>149.17212928911746</c:v>
                </c:pt>
                <c:pt idx="363">
                  <c:v>242.67570056054552</c:v>
                </c:pt>
                <c:pt idx="364">
                  <c:v>353.96088290632139</c:v>
                </c:pt>
                <c:pt idx="365">
                  <c:v>487.24558856549726</c:v>
                </c:pt>
                <c:pt idx="366">
                  <c:v>647.73503847960535</c:v>
                </c:pt>
                <c:pt idx="367">
                  <c:v>839.40184543595535</c:v>
                </c:pt>
                <c:pt idx="368">
                  <c:v>1065.8808542399229</c:v>
                </c:pt>
                <c:pt idx="369">
                  <c:v>1329.3182369118808</c:v>
                </c:pt>
                <c:pt idx="370">
                  <c:v>1631.5839596432077</c:v>
                </c:pt>
                <c:pt idx="371">
                  <c:v>1972.2669004948998</c:v>
                </c:pt>
                <c:pt idx="372">
                  <c:v>2347.4628443466577</c:v>
                </c:pt>
                <c:pt idx="373">
                  <c:v>2750.6695992824407</c:v>
                </c:pt>
                <c:pt idx="374">
                  <c:v>3170.3811057775865</c:v>
                </c:pt>
                <c:pt idx="375">
                  <c:v>3593.6379046336492</c:v>
                </c:pt>
                <c:pt idx="376">
                  <c:v>4008.3808354637836</c:v>
                </c:pt>
                <c:pt idx="377">
                  <c:v>4399.9306581992169</c:v>
                </c:pt>
                <c:pt idx="378">
                  <c:v>4754.3722076143376</c:v>
                </c:pt>
                <c:pt idx="379">
                  <c:v>5061.767860812829</c:v>
                </c:pt>
                <c:pt idx="380">
                  <c:v>5316.01635065337</c:v>
                </c:pt>
                <c:pt idx="381">
                  <c:v>5513.9352757129072</c:v>
                </c:pt>
                <c:pt idx="382">
                  <c:v>5657.7926002213835</c:v>
                </c:pt>
                <c:pt idx="383">
                  <c:v>5751.0634683024036</c:v>
                </c:pt>
                <c:pt idx="384">
                  <c:v>5800.0434060011485</c:v>
                </c:pt>
                <c:pt idx="385">
                  <c:v>5813.8456276146708</c:v>
                </c:pt>
                <c:pt idx="386">
                  <c:v>5800.8058842425653</c:v>
                </c:pt>
                <c:pt idx="387">
                  <c:v>5768.7101427774687</c:v>
                </c:pt>
                <c:pt idx="388">
                  <c:v>5720.896444872822</c:v>
                </c:pt>
                <c:pt idx="389">
                  <c:v>5661.4385819649642</c:v>
                </c:pt>
                <c:pt idx="390">
                  <c:v>5596.7460900958695</c:v>
                </c:pt>
                <c:pt idx="391">
                  <c:v>5527.7104314367361</c:v>
                </c:pt>
                <c:pt idx="392">
                  <c:v>5461.0411324239476</c:v>
                </c:pt>
                <c:pt idx="393">
                  <c:v>5396.3216166926895</c:v>
                </c:pt>
                <c:pt idx="394">
                  <c:v>5331.1021071537698</c:v>
                </c:pt>
                <c:pt idx="395">
                  <c:v>5267.5094611661434</c:v>
                </c:pt>
                <c:pt idx="396">
                  <c:v>5203.5577113854897</c:v>
                </c:pt>
                <c:pt idx="397">
                  <c:v>5138.5176803351405</c:v>
                </c:pt>
                <c:pt idx="398">
                  <c:v>5071.8869677454086</c:v>
                </c:pt>
                <c:pt idx="399">
                  <c:v>5002.3515305274886</c:v>
                </c:pt>
                <c:pt idx="400">
                  <c:v>4934.4429056454755</c:v>
                </c:pt>
                <c:pt idx="401">
                  <c:v>4866.704599819228</c:v>
                </c:pt>
                <c:pt idx="402">
                  <c:v>4800.5190597362434</c:v>
                </c:pt>
                <c:pt idx="403">
                  <c:v>4736.4360922747019</c:v>
                </c:pt>
                <c:pt idx="404">
                  <c:v>4672.628508114467</c:v>
                </c:pt>
                <c:pt idx="405">
                  <c:v>4607.641079575933</c:v>
                </c:pt>
                <c:pt idx="406">
                  <c:v>4545.2742815888105</c:v>
                </c:pt>
                <c:pt idx="407">
                  <c:v>4487.9553062766763</c:v>
                </c:pt>
                <c:pt idx="408">
                  <c:v>4433.7867609599798</c:v>
                </c:pt>
                <c:pt idx="409">
                  <c:v>4382.819077850173</c:v>
                </c:pt>
                <c:pt idx="410">
                  <c:v>4336.9158899609984</c:v>
                </c:pt>
                <c:pt idx="411">
                  <c:v>4290.87289011961</c:v>
                </c:pt>
                <c:pt idx="412">
                  <c:v>4246.3700615705675</c:v>
                </c:pt>
                <c:pt idx="413">
                  <c:v>4206.2247346502209</c:v>
                </c:pt>
                <c:pt idx="414">
                  <c:v>4169.953613152029</c:v>
                </c:pt>
                <c:pt idx="415">
                  <c:v>4138.7547538579101</c:v>
                </c:pt>
                <c:pt idx="416">
                  <c:v>4110.3035113249389</c:v>
                </c:pt>
                <c:pt idx="417">
                  <c:v>4082.3280699153424</c:v>
                </c:pt>
                <c:pt idx="418">
                  <c:v>4058.2502598040546</c:v>
                </c:pt>
                <c:pt idx="419">
                  <c:v>4037.9535582790591</c:v>
                </c:pt>
                <c:pt idx="420">
                  <c:v>4020.6703570503755</c:v>
                </c:pt>
                <c:pt idx="421">
                  <c:v>4007.9567408833991</c:v>
                </c:pt>
                <c:pt idx="422">
                  <c:v>3996.5820406716371</c:v>
                </c:pt>
                <c:pt idx="423">
                  <c:v>3988.7930737085699</c:v>
                </c:pt>
                <c:pt idx="424">
                  <c:v>3982.8172913323083</c:v>
                </c:pt>
                <c:pt idx="425">
                  <c:v>3979.3840015382625</c:v>
                </c:pt>
                <c:pt idx="426">
                  <c:v>3980.3259849920191</c:v>
                </c:pt>
                <c:pt idx="427">
                  <c:v>3983.19946548904</c:v>
                </c:pt>
                <c:pt idx="428">
                  <c:v>3978.0322182791601</c:v>
                </c:pt>
                <c:pt idx="429">
                  <c:v>3980.0510585958014</c:v>
                </c:pt>
                <c:pt idx="430">
                  <c:v>3985.1026870209635</c:v>
                </c:pt>
                <c:pt idx="431">
                  <c:v>3992.2586656617204</c:v>
                </c:pt>
                <c:pt idx="432">
                  <c:v>3999.6324107263235</c:v>
                </c:pt>
                <c:pt idx="433">
                  <c:v>4009.5770942078793</c:v>
                </c:pt>
                <c:pt idx="434">
                  <c:v>4023.7210261555115</c:v>
                </c:pt>
                <c:pt idx="435">
                  <c:v>4040.5009059836752</c:v>
                </c:pt>
                <c:pt idx="436">
                  <c:v>4058.8754695450807</c:v>
                </c:pt>
                <c:pt idx="437">
                  <c:v>4076.6960828592746</c:v>
                </c:pt>
                <c:pt idx="438">
                  <c:v>4097.4356611084431</c:v>
                </c:pt>
                <c:pt idx="439">
                  <c:v>4117.6200960070501</c:v>
                </c:pt>
                <c:pt idx="440">
                  <c:v>4140.1346861368875</c:v>
                </c:pt>
                <c:pt idx="441">
                  <c:v>4162.3908569632667</c:v>
                </c:pt>
                <c:pt idx="442">
                  <c:v>4185.6462694589281</c:v>
                </c:pt>
                <c:pt idx="443">
                  <c:v>4207.3872822172243</c:v>
                </c:pt>
                <c:pt idx="444">
                  <c:v>4228.3690529131845</c:v>
                </c:pt>
                <c:pt idx="445">
                  <c:v>4251.0092874491529</c:v>
                </c:pt>
                <c:pt idx="446">
                  <c:v>4273.8314707866311</c:v>
                </c:pt>
                <c:pt idx="447">
                  <c:v>4296.1496258409934</c:v>
                </c:pt>
                <c:pt idx="448">
                  <c:v>4318.2217986903015</c:v>
                </c:pt>
                <c:pt idx="449">
                  <c:v>4338.5568379877859</c:v>
                </c:pt>
                <c:pt idx="450">
                  <c:v>4358.1239832992978</c:v>
                </c:pt>
                <c:pt idx="451">
                  <c:v>4377.2307169308651</c:v>
                </c:pt>
                <c:pt idx="452">
                  <c:v>4394.2055216053632</c:v>
                </c:pt>
                <c:pt idx="453">
                  <c:v>4411.4507345875709</c:v>
                </c:pt>
                <c:pt idx="454">
                  <c:v>4426.3680035852831</c:v>
                </c:pt>
                <c:pt idx="455">
                  <c:v>4439.6637123746905</c:v>
                </c:pt>
                <c:pt idx="456">
                  <c:v>4451.9313550726083</c:v>
                </c:pt>
                <c:pt idx="457">
                  <c:v>4461.4087685177255</c:v>
                </c:pt>
                <c:pt idx="458">
                  <c:v>4468.1160752252345</c:v>
                </c:pt>
                <c:pt idx="459">
                  <c:v>4475.5682557395266</c:v>
                </c:pt>
                <c:pt idx="460">
                  <c:v>4480.34934566842</c:v>
                </c:pt>
                <c:pt idx="461">
                  <c:v>4481.2680646312219</c:v>
                </c:pt>
                <c:pt idx="462">
                  <c:v>4481.6059624214058</c:v>
                </c:pt>
                <c:pt idx="463">
                  <c:v>4478.5714246753078</c:v>
                </c:pt>
                <c:pt idx="464">
                  <c:v>4475.2954652447952</c:v>
                </c:pt>
                <c:pt idx="465">
                  <c:v>4468.1984023469549</c:v>
                </c:pt>
                <c:pt idx="466">
                  <c:v>4459.8556183551818</c:v>
                </c:pt>
                <c:pt idx="467">
                  <c:v>4448.5270724987777</c:v>
                </c:pt>
                <c:pt idx="468">
                  <c:v>4435.6483370614906</c:v>
                </c:pt>
                <c:pt idx="469">
                  <c:v>4421.7230192508887</c:v>
                </c:pt>
                <c:pt idx="470">
                  <c:v>4404.0575740017821</c:v>
                </c:pt>
                <c:pt idx="471">
                  <c:v>4382.7558708351789</c:v>
                </c:pt>
                <c:pt idx="472">
                  <c:v>4360.9304208871417</c:v>
                </c:pt>
                <c:pt idx="473">
                  <c:v>4336.4992475012286</c:v>
                </c:pt>
                <c:pt idx="474">
                  <c:v>4308.2634824138477</c:v>
                </c:pt>
                <c:pt idx="475">
                  <c:v>4278.739090074444</c:v>
                </c:pt>
                <c:pt idx="476">
                  <c:v>4247.1314911132258</c:v>
                </c:pt>
                <c:pt idx="477">
                  <c:v>4213.4801588846767</c:v>
                </c:pt>
                <c:pt idx="478">
                  <c:v>4176.909375430525</c:v>
                </c:pt>
                <c:pt idx="479">
                  <c:v>4138.8228842932231</c:v>
                </c:pt>
                <c:pt idx="480">
                  <c:v>4098.9229913404051</c:v>
                </c:pt>
                <c:pt idx="481">
                  <c:v>4058.0126764851229</c:v>
                </c:pt>
                <c:pt idx="482">
                  <c:v>4015.0732916288757</c:v>
                </c:pt>
                <c:pt idx="483">
                  <c:v>3967.8480218361592</c:v>
                </c:pt>
                <c:pt idx="484">
                  <c:v>3920.9901141751934</c:v>
                </c:pt>
                <c:pt idx="485">
                  <c:v>3872.5060094473715</c:v>
                </c:pt>
                <c:pt idx="486">
                  <c:v>3820.5011916227791</c:v>
                </c:pt>
                <c:pt idx="487">
                  <c:v>3767.2513255798767</c:v>
                </c:pt>
                <c:pt idx="488">
                  <c:v>3713.0729050240225</c:v>
                </c:pt>
                <c:pt idx="489">
                  <c:v>3657.2286028896001</c:v>
                </c:pt>
                <c:pt idx="490">
                  <c:v>3599.0548339033494</c:v>
                </c:pt>
                <c:pt idx="491">
                  <c:v>3539.8791191002206</c:v>
                </c:pt>
                <c:pt idx="492">
                  <c:v>3480.0031605655458</c:v>
                </c:pt>
                <c:pt idx="493">
                  <c:v>3418.5502541413862</c:v>
                </c:pt>
                <c:pt idx="494">
                  <c:v>3355.4557246882305</c:v>
                </c:pt>
                <c:pt idx="495">
                  <c:v>3290.4922544179944</c:v>
                </c:pt>
                <c:pt idx="496">
                  <c:v>3225.5136418265161</c:v>
                </c:pt>
                <c:pt idx="497">
                  <c:v>3159.6765740475112</c:v>
                </c:pt>
                <c:pt idx="498">
                  <c:v>3092.0130746673203</c:v>
                </c:pt>
                <c:pt idx="499">
                  <c:v>3023.2926525370967</c:v>
                </c:pt>
                <c:pt idx="500">
                  <c:v>2954.3118566585072</c:v>
                </c:pt>
                <c:pt idx="501">
                  <c:v>2884.1084937758628</c:v>
                </c:pt>
                <c:pt idx="502">
                  <c:v>2813.1992566328345</c:v>
                </c:pt>
                <c:pt idx="503">
                  <c:v>2741.2010226926918</c:v>
                </c:pt>
                <c:pt idx="504">
                  <c:v>2669.9499371110651</c:v>
                </c:pt>
                <c:pt idx="505">
                  <c:v>2597.0494499765077</c:v>
                </c:pt>
                <c:pt idx="506">
                  <c:v>2523.7384773641566</c:v>
                </c:pt>
                <c:pt idx="507">
                  <c:v>2450.2469359389138</c:v>
                </c:pt>
                <c:pt idx="508">
                  <c:v>2376.8379427030591</c:v>
                </c:pt>
                <c:pt idx="509">
                  <c:v>2302.6764499983287</c:v>
                </c:pt>
                <c:pt idx="510">
                  <c:v>2227.5024154597245</c:v>
                </c:pt>
                <c:pt idx="511">
                  <c:v>2152.9331107670837</c:v>
                </c:pt>
                <c:pt idx="512">
                  <c:v>2078.1676121751743</c:v>
                </c:pt>
                <c:pt idx="513">
                  <c:v>2002.8378689387334</c:v>
                </c:pt>
                <c:pt idx="514">
                  <c:v>1927.452303785024</c:v>
                </c:pt>
                <c:pt idx="515">
                  <c:v>1851.6582938729061</c:v>
                </c:pt>
                <c:pt idx="516">
                  <c:v>1776.8850737631651</c:v>
                </c:pt>
                <c:pt idx="517">
                  <c:v>1701.2969874923283</c:v>
                </c:pt>
                <c:pt idx="518">
                  <c:v>1625.7238778848744</c:v>
                </c:pt>
                <c:pt idx="519">
                  <c:v>1550.544965626118</c:v>
                </c:pt>
                <c:pt idx="520">
                  <c:v>1475.2400929860351</c:v>
                </c:pt>
                <c:pt idx="521">
                  <c:v>1399.5994217888272</c:v>
                </c:pt>
                <c:pt idx="522">
                  <c:v>1324.0095383451082</c:v>
                </c:pt>
                <c:pt idx="523">
                  <c:v>1248.3720950720344</c:v>
                </c:pt>
                <c:pt idx="524">
                  <c:v>1173.2444950380941</c:v>
                </c:pt>
                <c:pt idx="525">
                  <c:v>1097.6686790566853</c:v>
                </c:pt>
                <c:pt idx="526">
                  <c:v>1022.2132405706387</c:v>
                </c:pt>
                <c:pt idx="527">
                  <c:v>947.25205028147514</c:v>
                </c:pt>
                <c:pt idx="528">
                  <c:v>872.17859502221938</c:v>
                </c:pt>
                <c:pt idx="529">
                  <c:v>797.77280135385411</c:v>
                </c:pt>
                <c:pt idx="530">
                  <c:v>722.44294460919855</c:v>
                </c:pt>
                <c:pt idx="531">
                  <c:v>648.68654206999531</c:v>
                </c:pt>
                <c:pt idx="532">
                  <c:v>574.9460357319274</c:v>
                </c:pt>
                <c:pt idx="533">
                  <c:v>501.11402195424108</c:v>
                </c:pt>
                <c:pt idx="534">
                  <c:v>427.9104211842772</c:v>
                </c:pt>
                <c:pt idx="535">
                  <c:v>355.35653775187671</c:v>
                </c:pt>
                <c:pt idx="536">
                  <c:v>283.33242920306378</c:v>
                </c:pt>
                <c:pt idx="537">
                  <c:v>211.70476613070332</c:v>
                </c:pt>
                <c:pt idx="538">
                  <c:v>140.60782581470275</c:v>
                </c:pt>
                <c:pt idx="539">
                  <c:v>70.04854062118487</c:v>
                </c:pt>
                <c:pt idx="540">
                  <c:v>4.9006465131065212E-13</c:v>
                </c:pt>
                <c:pt idx="541">
                  <c:v>-69.562746515296041</c:v>
                </c:pt>
                <c:pt idx="542">
                  <c:v>-138.61336307721848</c:v>
                </c:pt>
                <c:pt idx="543">
                  <c:v>-207.24807780083114</c:v>
                </c:pt>
                <c:pt idx="544">
                  <c:v>-275.48333759256167</c:v>
                </c:pt>
                <c:pt idx="545">
                  <c:v>-343.31322823739549</c:v>
                </c:pt>
                <c:pt idx="546">
                  <c:v>-410.7926761681307</c:v>
                </c:pt>
                <c:pt idx="547">
                  <c:v>-477.65438769858133</c:v>
                </c:pt>
                <c:pt idx="548">
                  <c:v>-544.28411663288296</c:v>
                </c:pt>
                <c:pt idx="549">
                  <c:v>-610.8051590355758</c:v>
                </c:pt>
                <c:pt idx="550">
                  <c:v>-677.16205264989685</c:v>
                </c:pt>
                <c:pt idx="551">
                  <c:v>-743.23208510734969</c:v>
                </c:pt>
                <c:pt idx="552">
                  <c:v>-809.25357075925388</c:v>
                </c:pt>
                <c:pt idx="553">
                  <c:v>-875.18057866699439</c:v>
                </c:pt>
                <c:pt idx="554">
                  <c:v>-940.85609634722016</c:v>
                </c:pt>
                <c:pt idx="555">
                  <c:v>-1006.1953276506447</c:v>
                </c:pt>
                <c:pt idx="556">
                  <c:v>-1071.5286873641408</c:v>
                </c:pt>
                <c:pt idx="557">
                  <c:v>-1137.2180240958187</c:v>
                </c:pt>
                <c:pt idx="558">
                  <c:v>-1202.2461956109576</c:v>
                </c:pt>
                <c:pt idx="559">
                  <c:v>-1266.7987131442503</c:v>
                </c:pt>
                <c:pt idx="560">
                  <c:v>-1331.1132952604635</c:v>
                </c:pt>
                <c:pt idx="561">
                  <c:v>-1395.2346416000619</c:v>
                </c:pt>
                <c:pt idx="562">
                  <c:v>-1458.7947590778556</c:v>
                </c:pt>
                <c:pt idx="563">
                  <c:v>-1521.3892858210738</c:v>
                </c:pt>
                <c:pt idx="564">
                  <c:v>-1583.2753783421717</c:v>
                </c:pt>
                <c:pt idx="565">
                  <c:v>-1645.4422193369335</c:v>
                </c:pt>
                <c:pt idx="566">
                  <c:v>-1706.3849305807898</c:v>
                </c:pt>
                <c:pt idx="567">
                  <c:v>-1765.7295774016566</c:v>
                </c:pt>
                <c:pt idx="568">
                  <c:v>-1825.7322506699902</c:v>
                </c:pt>
                <c:pt idx="569">
                  <c:v>-1884.7248454133025</c:v>
                </c:pt>
                <c:pt idx="570">
                  <c:v>-1942.4387923523043</c:v>
                </c:pt>
                <c:pt idx="571">
                  <c:v>-1999.2379460999159</c:v>
                </c:pt>
                <c:pt idx="572">
                  <c:v>-2055.4216288141424</c:v>
                </c:pt>
                <c:pt idx="573">
                  <c:v>-2110.5723272740429</c:v>
                </c:pt>
                <c:pt idx="574">
                  <c:v>-2164.6077089397309</c:v>
                </c:pt>
                <c:pt idx="575">
                  <c:v>-2217.0699527066299</c:v>
                </c:pt>
                <c:pt idx="576">
                  <c:v>-2268.1817818710019</c:v>
                </c:pt>
                <c:pt idx="577">
                  <c:v>-2317.4560193600951</c:v>
                </c:pt>
                <c:pt idx="578">
                  <c:v>-2365.328737848497</c:v>
                </c:pt>
                <c:pt idx="579">
                  <c:v>-2410.6870216143875</c:v>
                </c:pt>
                <c:pt idx="580">
                  <c:v>-2455.9767649657174</c:v>
                </c:pt>
                <c:pt idx="581">
                  <c:v>-2499.1334687283074</c:v>
                </c:pt>
                <c:pt idx="582">
                  <c:v>-2540.1306683784283</c:v>
                </c:pt>
                <c:pt idx="583">
                  <c:v>-2580.3044819618149</c:v>
                </c:pt>
                <c:pt idx="584">
                  <c:v>-2618.129356051038</c:v>
                </c:pt>
                <c:pt idx="585">
                  <c:v>-2654.3431603228551</c:v>
                </c:pt>
                <c:pt idx="586">
                  <c:v>-2688.3221215079634</c:v>
                </c:pt>
                <c:pt idx="587">
                  <c:v>-2722.3472914426507</c:v>
                </c:pt>
                <c:pt idx="588">
                  <c:v>-2753.2973503242729</c:v>
                </c:pt>
                <c:pt idx="589">
                  <c:v>-2783.1059645610439</c:v>
                </c:pt>
                <c:pt idx="590">
                  <c:v>-2811.0570998088119</c:v>
                </c:pt>
                <c:pt idx="591">
                  <c:v>-2837.9112835363203</c:v>
                </c:pt>
                <c:pt idx="592">
                  <c:v>-2862.8348939790635</c:v>
                </c:pt>
                <c:pt idx="593">
                  <c:v>-2883.7800521422737</c:v>
                </c:pt>
                <c:pt idx="594">
                  <c:v>-2904.4935597464419</c:v>
                </c:pt>
                <c:pt idx="595">
                  <c:v>-2923.3824673680633</c:v>
                </c:pt>
                <c:pt idx="596">
                  <c:v>-2940.3099561708395</c:v>
                </c:pt>
                <c:pt idx="597">
                  <c:v>-2954.1966510102443</c:v>
                </c:pt>
                <c:pt idx="598">
                  <c:v>-2965.9443874496828</c:v>
                </c:pt>
                <c:pt idx="599">
                  <c:v>-2975.974989542713</c:v>
                </c:pt>
                <c:pt idx="600">
                  <c:v>-2984.7397462118588</c:v>
                </c:pt>
                <c:pt idx="601">
                  <c:v>-2991.0145941981136</c:v>
                </c:pt>
                <c:pt idx="602">
                  <c:v>-2994.0176651826382</c:v>
                </c:pt>
                <c:pt idx="603">
                  <c:v>-2994.9202547422251</c:v>
                </c:pt>
                <c:pt idx="604">
                  <c:v>-2994.0792954491835</c:v>
                </c:pt>
                <c:pt idx="605">
                  <c:v>-2990.7678021488259</c:v>
                </c:pt>
                <c:pt idx="606">
                  <c:v>-2984.0815263413169</c:v>
                </c:pt>
                <c:pt idx="607">
                  <c:v>-2976.0816809458502</c:v>
                </c:pt>
                <c:pt idx="608">
                  <c:v>-2965.97101246088</c:v>
                </c:pt>
                <c:pt idx="609">
                  <c:v>-2952.84193470937</c:v>
                </c:pt>
                <c:pt idx="610">
                  <c:v>-2937.5966430931471</c:v>
                </c:pt>
                <c:pt idx="611">
                  <c:v>-2918.282318344322</c:v>
                </c:pt>
                <c:pt idx="612">
                  <c:v>-2897.5183988475269</c:v>
                </c:pt>
                <c:pt idx="613">
                  <c:v>-2875.8070530677978</c:v>
                </c:pt>
                <c:pt idx="614">
                  <c:v>-2848.9703304310242</c:v>
                </c:pt>
                <c:pt idx="615">
                  <c:v>-2819.4913236228267</c:v>
                </c:pt>
                <c:pt idx="616">
                  <c:v>-2788.0928907791208</c:v>
                </c:pt>
                <c:pt idx="617">
                  <c:v>-2754.0687062590632</c:v>
                </c:pt>
                <c:pt idx="618">
                  <c:v>-2716.7822810448015</c:v>
                </c:pt>
                <c:pt idx="619">
                  <c:v>-2676.7736948750803</c:v>
                </c:pt>
                <c:pt idx="620">
                  <c:v>-2635.1472922475441</c:v>
                </c:pt>
                <c:pt idx="621">
                  <c:v>-2590.6577777988732</c:v>
                </c:pt>
                <c:pt idx="622">
                  <c:v>-2543.4393377854158</c:v>
                </c:pt>
                <c:pt idx="623">
                  <c:v>-2492.196343500867</c:v>
                </c:pt>
                <c:pt idx="624">
                  <c:v>-2438.5506965580103</c:v>
                </c:pt>
                <c:pt idx="625">
                  <c:v>-2383.2341186136864</c:v>
                </c:pt>
                <c:pt idx="626">
                  <c:v>-2325.1426600685782</c:v>
                </c:pt>
                <c:pt idx="627">
                  <c:v>-2264.5422640446545</c:v>
                </c:pt>
                <c:pt idx="628">
                  <c:v>-2201.4660583894602</c:v>
                </c:pt>
                <c:pt idx="629">
                  <c:v>-2134.299421481941</c:v>
                </c:pt>
                <c:pt idx="630">
                  <c:v>-2065.9196866254792</c:v>
                </c:pt>
                <c:pt idx="631">
                  <c:v>-1996.7628762508641</c:v>
                </c:pt>
                <c:pt idx="632">
                  <c:v>-1923.5796131791601</c:v>
                </c:pt>
                <c:pt idx="633">
                  <c:v>-1848.8753343212218</c:v>
                </c:pt>
                <c:pt idx="634">
                  <c:v>-1772.2893597584782</c:v>
                </c:pt>
                <c:pt idx="635">
                  <c:v>-1693.6164507158817</c:v>
                </c:pt>
                <c:pt idx="636">
                  <c:v>-1613.4044095484187</c:v>
                </c:pt>
                <c:pt idx="637">
                  <c:v>-1531.4973455700053</c:v>
                </c:pt>
                <c:pt idx="638">
                  <c:v>-1447.794756688766</c:v>
                </c:pt>
                <c:pt idx="639">
                  <c:v>-1363.4026844961504</c:v>
                </c:pt>
                <c:pt idx="640">
                  <c:v>-1277.6135252073113</c:v>
                </c:pt>
                <c:pt idx="641">
                  <c:v>-1189.3626045909248</c:v>
                </c:pt>
                <c:pt idx="642">
                  <c:v>-1100.722414042971</c:v>
                </c:pt>
                <c:pt idx="643">
                  <c:v>-1011.7886974888174</c:v>
                </c:pt>
                <c:pt idx="644">
                  <c:v>-922.34047972397514</c:v>
                </c:pt>
                <c:pt idx="645">
                  <c:v>-831.44878480919965</c:v>
                </c:pt>
                <c:pt idx="646">
                  <c:v>-739.98062349469581</c:v>
                </c:pt>
                <c:pt idx="647">
                  <c:v>-648.47731836466346</c:v>
                </c:pt>
                <c:pt idx="648">
                  <c:v>-558.18241624264294</c:v>
                </c:pt>
                <c:pt idx="649">
                  <c:v>-466.63820875355805</c:v>
                </c:pt>
                <c:pt idx="650">
                  <c:v>-374.85928081547172</c:v>
                </c:pt>
                <c:pt idx="651">
                  <c:v>-284.67399004352347</c:v>
                </c:pt>
                <c:pt idx="652">
                  <c:v>-194.51055955010611</c:v>
                </c:pt>
                <c:pt idx="653">
                  <c:v>-104.08807494989422</c:v>
                </c:pt>
                <c:pt idx="654">
                  <c:v>-15.050849498541613</c:v>
                </c:pt>
                <c:pt idx="655">
                  <c:v>73.478706489721972</c:v>
                </c:pt>
                <c:pt idx="656">
                  <c:v>160.49241127997192</c:v>
                </c:pt>
                <c:pt idx="657">
                  <c:v>246.54320767020158</c:v>
                </c:pt>
                <c:pt idx="658">
                  <c:v>331.9111971760218</c:v>
                </c:pt>
                <c:pt idx="659">
                  <c:v>415.01424844771867</c:v>
                </c:pt>
                <c:pt idx="660">
                  <c:v>495.58762364236293</c:v>
                </c:pt>
                <c:pt idx="661">
                  <c:v>575.75540164046322</c:v>
                </c:pt>
                <c:pt idx="662">
                  <c:v>653.14228880304518</c:v>
                </c:pt>
                <c:pt idx="663">
                  <c:v>727.67167099782318</c:v>
                </c:pt>
                <c:pt idx="664">
                  <c:v>800.40797858291626</c:v>
                </c:pt>
                <c:pt idx="665">
                  <c:v>872.02078438477406</c:v>
                </c:pt>
                <c:pt idx="666">
                  <c:v>940.85104801075079</c:v>
                </c:pt>
                <c:pt idx="667">
                  <c:v>1006.9116725236635</c:v>
                </c:pt>
                <c:pt idx="668">
                  <c:v>1069.3548542853473</c:v>
                </c:pt>
                <c:pt idx="669">
                  <c:v>1131.3685167154777</c:v>
                </c:pt>
                <c:pt idx="670">
                  <c:v>1188.0633755063043</c:v>
                </c:pt>
                <c:pt idx="671">
                  <c:v>1242.3400459870597</c:v>
                </c:pt>
                <c:pt idx="672">
                  <c:v>1293.9311537301078</c:v>
                </c:pt>
                <c:pt idx="673">
                  <c:v>1342.7771200114025</c:v>
                </c:pt>
                <c:pt idx="674">
                  <c:v>1388.6766720548981</c:v>
                </c:pt>
                <c:pt idx="675">
                  <c:v>1429.1917517074201</c:v>
                </c:pt>
                <c:pt idx="676">
                  <c:v>1467.3393200639327</c:v>
                </c:pt>
                <c:pt idx="677">
                  <c:v>1502.6547970349184</c:v>
                </c:pt>
                <c:pt idx="678">
                  <c:v>1534.1906966367287</c:v>
                </c:pt>
                <c:pt idx="679">
                  <c:v>1561.0898336889654</c:v>
                </c:pt>
                <c:pt idx="680">
                  <c:v>1584.9448147383373</c:v>
                </c:pt>
                <c:pt idx="681">
                  <c:v>1606.3388098871437</c:v>
                </c:pt>
                <c:pt idx="682">
                  <c:v>1622.9164651459485</c:v>
                </c:pt>
                <c:pt idx="683">
                  <c:v>1635.9990098223427</c:v>
                </c:pt>
                <c:pt idx="684">
                  <c:v>1645.4745817390508</c:v>
                </c:pt>
                <c:pt idx="685">
                  <c:v>1651.4571600175959</c:v>
                </c:pt>
                <c:pt idx="686">
                  <c:v>1653.6552733425033</c:v>
                </c:pt>
                <c:pt idx="687">
                  <c:v>1651.8062223966203</c:v>
                </c:pt>
                <c:pt idx="688">
                  <c:v>1646.912720753927</c:v>
                </c:pt>
                <c:pt idx="689">
                  <c:v>1638.3459761242034</c:v>
                </c:pt>
                <c:pt idx="690">
                  <c:v>1626.1682122837155</c:v>
                </c:pt>
                <c:pt idx="691">
                  <c:v>1610.7246524092266</c:v>
                </c:pt>
                <c:pt idx="692">
                  <c:v>1591.3347111607518</c:v>
                </c:pt>
                <c:pt idx="693">
                  <c:v>1569.2132803051959</c:v>
                </c:pt>
                <c:pt idx="694">
                  <c:v>1543.7886250254328</c:v>
                </c:pt>
                <c:pt idx="695">
                  <c:v>1514.4465735495955</c:v>
                </c:pt>
                <c:pt idx="696">
                  <c:v>1481.3797729769885</c:v>
                </c:pt>
                <c:pt idx="697">
                  <c:v>1446.1392291702778</c:v>
                </c:pt>
                <c:pt idx="698">
                  <c:v>1407.8063419864745</c:v>
                </c:pt>
                <c:pt idx="699">
                  <c:v>1365.8718674774516</c:v>
                </c:pt>
                <c:pt idx="700">
                  <c:v>1321.2520746371279</c:v>
                </c:pt>
                <c:pt idx="701">
                  <c:v>1274.1737421935261</c:v>
                </c:pt>
                <c:pt idx="702">
                  <c:v>1224.4500408487565</c:v>
                </c:pt>
                <c:pt idx="703">
                  <c:v>1171.6516307761033</c:v>
                </c:pt>
                <c:pt idx="704">
                  <c:v>1116.4169508544983</c:v>
                </c:pt>
                <c:pt idx="705">
                  <c:v>1059.4737006711887</c:v>
                </c:pt>
                <c:pt idx="706">
                  <c:v>999.72546049553591</c:v>
                </c:pt>
                <c:pt idx="707">
                  <c:v>937.71647245453539</c:v>
                </c:pt>
                <c:pt idx="708">
                  <c:v>874.24179443726996</c:v>
                </c:pt>
                <c:pt idx="709">
                  <c:v>808.13584716615094</c:v>
                </c:pt>
                <c:pt idx="710">
                  <c:v>741.4215189579827</c:v>
                </c:pt>
                <c:pt idx="711">
                  <c:v>671.88482302254397</c:v>
                </c:pt>
                <c:pt idx="712">
                  <c:v>601.23605320092543</c:v>
                </c:pt>
                <c:pt idx="713">
                  <c:v>529.67314186813667</c:v>
                </c:pt>
                <c:pt idx="714">
                  <c:v>456.32600428217057</c:v>
                </c:pt>
                <c:pt idx="715">
                  <c:v>382.07207600422163</c:v>
                </c:pt>
                <c:pt idx="716">
                  <c:v>306.78362513469187</c:v>
                </c:pt>
                <c:pt idx="717">
                  <c:v>230.78960015584894</c:v>
                </c:pt>
                <c:pt idx="718">
                  <c:v>154.22592401377426</c:v>
                </c:pt>
                <c:pt idx="719">
                  <c:v>77.234521309526329</c:v>
                </c:pt>
              </c:numCache>
            </c:numRef>
          </c:yVal>
          <c:smooth val="1"/>
          <c:extLst>
            <c:ext xmlns:c16="http://schemas.microsoft.com/office/drawing/2014/chart" uri="{C3380CC4-5D6E-409C-BE32-E72D297353CC}">
              <c16:uniqueId val="{00000001-46E6-4A9A-BC9B-FE0E80BF2814}"/>
            </c:ext>
          </c:extLst>
        </c:ser>
        <c:dLbls>
          <c:showLegendKey val="0"/>
          <c:showVal val="0"/>
          <c:showCatName val="0"/>
          <c:showSerName val="0"/>
          <c:showPercent val="0"/>
          <c:showBubbleSize val="0"/>
        </c:dLbls>
        <c:axId val="1203123488"/>
        <c:axId val="1203135488"/>
      </c:scatterChart>
      <c:valAx>
        <c:axId val="12031234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(deg)</a:t>
                </a:r>
                <a:endParaRPr lang="en-GB"/>
              </a:p>
            </c:rich>
          </c:tx>
          <c:layout>
            <c:manualLayout>
              <c:xMode val="edge"/>
              <c:yMode val="edge"/>
              <c:x val="0.33461089238845143"/>
              <c:y val="0.9064581510644502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3135488"/>
        <c:crosses val="autoZero"/>
        <c:crossBetween val="midCat"/>
      </c:valAx>
      <c:valAx>
        <c:axId val="12031354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Side</a:t>
                </a:r>
                <a:r>
                  <a:rPr lang="en-GB" baseline="0"/>
                  <a:t> Force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3123488"/>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Pressure</a:t>
            </a:r>
            <a:r>
              <a:rPr lang="en-GB" baseline="0"/>
              <a:t> Vs Crank Angle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smoothMarker"/>
        <c:varyColors val="0"/>
        <c:ser>
          <c:idx val="0"/>
          <c:order val="0"/>
          <c:tx>
            <c:v>1000 RPM</c:v>
          </c:tx>
          <c:spPr>
            <a:ln w="19050" cap="rnd">
              <a:solidFill>
                <a:schemeClr val="accent1"/>
              </a:solidFill>
              <a:round/>
            </a:ln>
            <a:effectLst/>
          </c:spPr>
          <c:marker>
            <c:symbol val="none"/>
          </c:marker>
          <c:xVal>
            <c:numRef>
              <c:f>'Ford 1.6 GDTi'!$A$4:$A$723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'Ford 1.6 GDTi'!$B$4:$B$723</c:f>
              <c:numCache>
                <c:formatCode>General</c:formatCode>
                <c:ptCount val="720"/>
                <c:pt idx="0">
                  <c:v>0.96599999999999997</c:v>
                </c:pt>
                <c:pt idx="1">
                  <c:v>0.97225000000000006</c:v>
                </c:pt>
                <c:pt idx="2">
                  <c:v>0.97524999999999995</c:v>
                </c:pt>
                <c:pt idx="3">
                  <c:v>0.98499999999999999</c:v>
                </c:pt>
                <c:pt idx="4">
                  <c:v>0.99150000000000005</c:v>
                </c:pt>
                <c:pt idx="5">
                  <c:v>0.99749999999999994</c:v>
                </c:pt>
                <c:pt idx="6">
                  <c:v>1.00725</c:v>
                </c:pt>
                <c:pt idx="7">
                  <c:v>1.0170000000000001</c:v>
                </c:pt>
                <c:pt idx="8">
                  <c:v>1.0267500000000001</c:v>
                </c:pt>
                <c:pt idx="9">
                  <c:v>1.0365</c:v>
                </c:pt>
                <c:pt idx="10">
                  <c:v>1.0429999999999999</c:v>
                </c:pt>
                <c:pt idx="11">
                  <c:v>1.0527500000000001</c:v>
                </c:pt>
                <c:pt idx="12">
                  <c:v>1.0589999999999999</c:v>
                </c:pt>
                <c:pt idx="13">
                  <c:v>1.0589999999999999</c:v>
                </c:pt>
                <c:pt idx="14">
                  <c:v>1.056</c:v>
                </c:pt>
                <c:pt idx="15">
                  <c:v>1.0462500000000001</c:v>
                </c:pt>
                <c:pt idx="16">
                  <c:v>1.03325</c:v>
                </c:pt>
                <c:pt idx="17">
                  <c:v>1.0169999999999999</c:v>
                </c:pt>
                <c:pt idx="18">
                  <c:v>1.0042500000000001</c:v>
                </c:pt>
                <c:pt idx="19">
                  <c:v>0.99450000000000005</c:v>
                </c:pt>
                <c:pt idx="20">
                  <c:v>0.98499999999999999</c:v>
                </c:pt>
                <c:pt idx="21">
                  <c:v>0.98499999999999999</c:v>
                </c:pt>
                <c:pt idx="22">
                  <c:v>0.99149999999999994</c:v>
                </c:pt>
                <c:pt idx="23">
                  <c:v>0.99475000000000002</c:v>
                </c:pt>
                <c:pt idx="24">
                  <c:v>1.0074999999999998</c:v>
                </c:pt>
                <c:pt idx="25">
                  <c:v>1.0169999999999999</c:v>
                </c:pt>
                <c:pt idx="26">
                  <c:v>1.0267500000000001</c:v>
                </c:pt>
                <c:pt idx="27">
                  <c:v>1.0362500000000001</c:v>
                </c:pt>
                <c:pt idx="28">
                  <c:v>1.0395000000000001</c:v>
                </c:pt>
                <c:pt idx="29">
                  <c:v>1.0427500000000001</c:v>
                </c:pt>
                <c:pt idx="30">
                  <c:v>1.03975</c:v>
                </c:pt>
                <c:pt idx="31">
                  <c:v>1.03975</c:v>
                </c:pt>
                <c:pt idx="32">
                  <c:v>1.03325</c:v>
                </c:pt>
                <c:pt idx="33">
                  <c:v>1.03325</c:v>
                </c:pt>
                <c:pt idx="34">
                  <c:v>1.0267500000000001</c:v>
                </c:pt>
                <c:pt idx="35">
                  <c:v>1.0235000000000001</c:v>
                </c:pt>
                <c:pt idx="36">
                  <c:v>1.0169999999999999</c:v>
                </c:pt>
                <c:pt idx="37">
                  <c:v>1.0169999999999999</c:v>
                </c:pt>
                <c:pt idx="38">
                  <c:v>1.01075</c:v>
                </c:pt>
                <c:pt idx="39">
                  <c:v>1.01075</c:v>
                </c:pt>
                <c:pt idx="40">
                  <c:v>1.014</c:v>
                </c:pt>
                <c:pt idx="41">
                  <c:v>1.0234999999999999</c:v>
                </c:pt>
                <c:pt idx="42">
                  <c:v>1.0234999999999999</c:v>
                </c:pt>
                <c:pt idx="43">
                  <c:v>1.0267499999999998</c:v>
                </c:pt>
                <c:pt idx="44">
                  <c:v>1.03</c:v>
                </c:pt>
                <c:pt idx="45">
                  <c:v>1.03</c:v>
                </c:pt>
                <c:pt idx="46">
                  <c:v>1.03975</c:v>
                </c:pt>
                <c:pt idx="47">
                  <c:v>1.0365</c:v>
                </c:pt>
                <c:pt idx="48">
                  <c:v>1.03975</c:v>
                </c:pt>
                <c:pt idx="49">
                  <c:v>1.03325</c:v>
                </c:pt>
                <c:pt idx="50">
                  <c:v>1.03325</c:v>
                </c:pt>
                <c:pt idx="51">
                  <c:v>1.0267500000000001</c:v>
                </c:pt>
                <c:pt idx="52">
                  <c:v>1.0234999999999999</c:v>
                </c:pt>
                <c:pt idx="53">
                  <c:v>1.0202499999999999</c:v>
                </c:pt>
                <c:pt idx="54">
                  <c:v>1.01725</c:v>
                </c:pt>
                <c:pt idx="55">
                  <c:v>1.01725</c:v>
                </c:pt>
                <c:pt idx="56">
                  <c:v>1.014</c:v>
                </c:pt>
                <c:pt idx="57">
                  <c:v>1.014</c:v>
                </c:pt>
                <c:pt idx="58">
                  <c:v>1.01075</c:v>
                </c:pt>
                <c:pt idx="59">
                  <c:v>1.01075</c:v>
                </c:pt>
                <c:pt idx="60">
                  <c:v>1.014</c:v>
                </c:pt>
                <c:pt idx="61">
                  <c:v>1.01725</c:v>
                </c:pt>
                <c:pt idx="62">
                  <c:v>1.01725</c:v>
                </c:pt>
                <c:pt idx="63">
                  <c:v>1.01725</c:v>
                </c:pt>
                <c:pt idx="64">
                  <c:v>1.01725</c:v>
                </c:pt>
                <c:pt idx="65">
                  <c:v>1.01725</c:v>
                </c:pt>
                <c:pt idx="66">
                  <c:v>1.0202499999999999</c:v>
                </c:pt>
                <c:pt idx="67">
                  <c:v>1.014</c:v>
                </c:pt>
                <c:pt idx="68">
                  <c:v>1.014</c:v>
                </c:pt>
                <c:pt idx="69">
                  <c:v>1.0169999999999999</c:v>
                </c:pt>
                <c:pt idx="70">
                  <c:v>1.014</c:v>
                </c:pt>
                <c:pt idx="71">
                  <c:v>1.014</c:v>
                </c:pt>
                <c:pt idx="72">
                  <c:v>1.014</c:v>
                </c:pt>
                <c:pt idx="73">
                  <c:v>1.014</c:v>
                </c:pt>
                <c:pt idx="74">
                  <c:v>1.014</c:v>
                </c:pt>
                <c:pt idx="75">
                  <c:v>1.014</c:v>
                </c:pt>
                <c:pt idx="76">
                  <c:v>1.01075</c:v>
                </c:pt>
                <c:pt idx="77">
                  <c:v>1.0075000000000001</c:v>
                </c:pt>
                <c:pt idx="78">
                  <c:v>1.01075</c:v>
                </c:pt>
                <c:pt idx="79">
                  <c:v>1.014</c:v>
                </c:pt>
                <c:pt idx="80">
                  <c:v>1.014</c:v>
                </c:pt>
                <c:pt idx="81">
                  <c:v>1.01075</c:v>
                </c:pt>
                <c:pt idx="82">
                  <c:v>1.01075</c:v>
                </c:pt>
                <c:pt idx="83">
                  <c:v>1.014</c:v>
                </c:pt>
                <c:pt idx="84">
                  <c:v>1.0075000000000001</c:v>
                </c:pt>
                <c:pt idx="85">
                  <c:v>1.0075000000000001</c:v>
                </c:pt>
                <c:pt idx="86">
                  <c:v>1.01075</c:v>
                </c:pt>
                <c:pt idx="87">
                  <c:v>1.0075000000000001</c:v>
                </c:pt>
                <c:pt idx="88">
                  <c:v>1.014</c:v>
                </c:pt>
                <c:pt idx="89">
                  <c:v>1.014</c:v>
                </c:pt>
                <c:pt idx="90">
                  <c:v>1.014</c:v>
                </c:pt>
                <c:pt idx="91">
                  <c:v>1.014</c:v>
                </c:pt>
                <c:pt idx="92">
                  <c:v>1.014</c:v>
                </c:pt>
                <c:pt idx="93">
                  <c:v>1.014</c:v>
                </c:pt>
                <c:pt idx="94">
                  <c:v>1.014</c:v>
                </c:pt>
                <c:pt idx="95">
                  <c:v>1.01725</c:v>
                </c:pt>
                <c:pt idx="96">
                  <c:v>1.01725</c:v>
                </c:pt>
                <c:pt idx="97">
                  <c:v>1.01725</c:v>
                </c:pt>
                <c:pt idx="98">
                  <c:v>1.01725</c:v>
                </c:pt>
                <c:pt idx="99">
                  <c:v>1.01725</c:v>
                </c:pt>
                <c:pt idx="100">
                  <c:v>1.0205000000000002</c:v>
                </c:pt>
                <c:pt idx="101">
                  <c:v>1.0205000000000002</c:v>
                </c:pt>
                <c:pt idx="102">
                  <c:v>1.0237500000000002</c:v>
                </c:pt>
                <c:pt idx="103">
                  <c:v>1.03</c:v>
                </c:pt>
                <c:pt idx="104">
                  <c:v>1.0270000000000001</c:v>
                </c:pt>
                <c:pt idx="105">
                  <c:v>1.0270000000000001</c:v>
                </c:pt>
                <c:pt idx="106">
                  <c:v>1.0270000000000001</c:v>
                </c:pt>
                <c:pt idx="107">
                  <c:v>1.0270000000000001</c:v>
                </c:pt>
                <c:pt idx="108">
                  <c:v>1.0302500000000001</c:v>
                </c:pt>
                <c:pt idx="109">
                  <c:v>1.0302500000000001</c:v>
                </c:pt>
                <c:pt idx="110">
                  <c:v>1.03325</c:v>
                </c:pt>
                <c:pt idx="111">
                  <c:v>1.03325</c:v>
                </c:pt>
                <c:pt idx="112">
                  <c:v>1.0335000000000001</c:v>
                </c:pt>
                <c:pt idx="113">
                  <c:v>1.0365</c:v>
                </c:pt>
                <c:pt idx="114">
                  <c:v>1.0365</c:v>
                </c:pt>
                <c:pt idx="115">
                  <c:v>1.0430000000000001</c:v>
                </c:pt>
                <c:pt idx="116">
                  <c:v>1.0430000000000001</c:v>
                </c:pt>
                <c:pt idx="117">
                  <c:v>1.0430000000000001</c:v>
                </c:pt>
                <c:pt idx="118">
                  <c:v>1.0462500000000001</c:v>
                </c:pt>
                <c:pt idx="119">
                  <c:v>1.0462500000000001</c:v>
                </c:pt>
                <c:pt idx="120">
                  <c:v>1.0462500000000001</c:v>
                </c:pt>
                <c:pt idx="121">
                  <c:v>1.0462500000000001</c:v>
                </c:pt>
                <c:pt idx="122">
                  <c:v>1.0462500000000001</c:v>
                </c:pt>
                <c:pt idx="123">
                  <c:v>1.0495000000000001</c:v>
                </c:pt>
                <c:pt idx="124">
                  <c:v>1.0525</c:v>
                </c:pt>
                <c:pt idx="125">
                  <c:v>1.0525</c:v>
                </c:pt>
                <c:pt idx="126">
                  <c:v>1.0555000000000001</c:v>
                </c:pt>
                <c:pt idx="127">
                  <c:v>1.0555000000000001</c:v>
                </c:pt>
                <c:pt idx="128">
                  <c:v>1.0555000000000001</c:v>
                </c:pt>
                <c:pt idx="129">
                  <c:v>1.0555000000000001</c:v>
                </c:pt>
                <c:pt idx="130">
                  <c:v>1.0525</c:v>
                </c:pt>
                <c:pt idx="131">
                  <c:v>1.0555000000000001</c:v>
                </c:pt>
                <c:pt idx="132">
                  <c:v>1.0555000000000001</c:v>
                </c:pt>
                <c:pt idx="133">
                  <c:v>1.0555000000000001</c:v>
                </c:pt>
                <c:pt idx="134">
                  <c:v>1.0555000000000001</c:v>
                </c:pt>
                <c:pt idx="135">
                  <c:v>1.0587500000000001</c:v>
                </c:pt>
                <c:pt idx="136">
                  <c:v>1.0587500000000001</c:v>
                </c:pt>
                <c:pt idx="137">
                  <c:v>1.0587500000000001</c:v>
                </c:pt>
                <c:pt idx="138">
                  <c:v>1.0587500000000001</c:v>
                </c:pt>
                <c:pt idx="139">
                  <c:v>1.0587500000000001</c:v>
                </c:pt>
                <c:pt idx="140">
                  <c:v>1.0587500000000001</c:v>
                </c:pt>
                <c:pt idx="141">
                  <c:v>1.0587500000000001</c:v>
                </c:pt>
                <c:pt idx="142">
                  <c:v>1.0587500000000001</c:v>
                </c:pt>
                <c:pt idx="143">
                  <c:v>1.0587500000000001</c:v>
                </c:pt>
                <c:pt idx="144">
                  <c:v>1.0587500000000001</c:v>
                </c:pt>
                <c:pt idx="145">
                  <c:v>1.0620000000000001</c:v>
                </c:pt>
                <c:pt idx="146">
                  <c:v>1.0620000000000001</c:v>
                </c:pt>
                <c:pt idx="147">
                  <c:v>1.0620000000000001</c:v>
                </c:pt>
                <c:pt idx="148">
                  <c:v>1.0620000000000001</c:v>
                </c:pt>
                <c:pt idx="149">
                  <c:v>1.0620000000000001</c:v>
                </c:pt>
                <c:pt idx="150">
                  <c:v>1.06525</c:v>
                </c:pt>
                <c:pt idx="151">
                  <c:v>1.0685</c:v>
                </c:pt>
                <c:pt idx="152">
                  <c:v>1.07175</c:v>
                </c:pt>
                <c:pt idx="153">
                  <c:v>1.07175</c:v>
                </c:pt>
                <c:pt idx="154">
                  <c:v>1.075</c:v>
                </c:pt>
                <c:pt idx="155">
                  <c:v>1.075</c:v>
                </c:pt>
                <c:pt idx="156">
                  <c:v>1.0779999999999998</c:v>
                </c:pt>
                <c:pt idx="157">
                  <c:v>1.0779999999999998</c:v>
                </c:pt>
                <c:pt idx="158">
                  <c:v>1.081</c:v>
                </c:pt>
                <c:pt idx="159">
                  <c:v>1.0842499999999999</c:v>
                </c:pt>
                <c:pt idx="160">
                  <c:v>1.0842499999999999</c:v>
                </c:pt>
                <c:pt idx="161">
                  <c:v>1.0842499999999999</c:v>
                </c:pt>
                <c:pt idx="162">
                  <c:v>1.0842499999999999</c:v>
                </c:pt>
                <c:pt idx="163">
                  <c:v>1.0842499999999999</c:v>
                </c:pt>
                <c:pt idx="164">
                  <c:v>1.0842499999999999</c:v>
                </c:pt>
                <c:pt idx="165">
                  <c:v>1.0842499999999999</c:v>
                </c:pt>
                <c:pt idx="166">
                  <c:v>1.0874999999999999</c:v>
                </c:pt>
                <c:pt idx="167">
                  <c:v>1.0874999999999999</c:v>
                </c:pt>
                <c:pt idx="168">
                  <c:v>1.08775</c:v>
                </c:pt>
                <c:pt idx="169">
                  <c:v>1.08775</c:v>
                </c:pt>
                <c:pt idx="170">
                  <c:v>1.08775</c:v>
                </c:pt>
                <c:pt idx="171">
                  <c:v>1.0845</c:v>
                </c:pt>
                <c:pt idx="172">
                  <c:v>1.0845</c:v>
                </c:pt>
                <c:pt idx="173">
                  <c:v>1.0845</c:v>
                </c:pt>
                <c:pt idx="174">
                  <c:v>1.0845</c:v>
                </c:pt>
                <c:pt idx="175">
                  <c:v>1.0845</c:v>
                </c:pt>
                <c:pt idx="176">
                  <c:v>1.0845</c:v>
                </c:pt>
                <c:pt idx="177">
                  <c:v>1.0845</c:v>
                </c:pt>
                <c:pt idx="178">
                  <c:v>1.0845</c:v>
                </c:pt>
                <c:pt idx="179">
                  <c:v>1.0845</c:v>
                </c:pt>
                <c:pt idx="180">
                  <c:v>1.08125</c:v>
                </c:pt>
                <c:pt idx="181">
                  <c:v>1.0780000000000001</c:v>
                </c:pt>
                <c:pt idx="182">
                  <c:v>1.0780000000000001</c:v>
                </c:pt>
                <c:pt idx="183">
                  <c:v>1.07175</c:v>
                </c:pt>
                <c:pt idx="184">
                  <c:v>1.0685</c:v>
                </c:pt>
                <c:pt idx="185">
                  <c:v>1.0747499999999999</c:v>
                </c:pt>
                <c:pt idx="186">
                  <c:v>1.0779999999999998</c:v>
                </c:pt>
                <c:pt idx="187">
                  <c:v>1.0779999999999998</c:v>
                </c:pt>
                <c:pt idx="188">
                  <c:v>1.075</c:v>
                </c:pt>
                <c:pt idx="189">
                  <c:v>1.0779999999999998</c:v>
                </c:pt>
                <c:pt idx="190">
                  <c:v>1.0845</c:v>
                </c:pt>
                <c:pt idx="191">
                  <c:v>1.08775</c:v>
                </c:pt>
                <c:pt idx="192">
                  <c:v>1.08775</c:v>
                </c:pt>
                <c:pt idx="193">
                  <c:v>1.0939999999999999</c:v>
                </c:pt>
                <c:pt idx="194">
                  <c:v>1.1005</c:v>
                </c:pt>
                <c:pt idx="195">
                  <c:v>1.1005</c:v>
                </c:pt>
                <c:pt idx="196">
                  <c:v>1.10375</c:v>
                </c:pt>
                <c:pt idx="197">
                  <c:v>1.11025</c:v>
                </c:pt>
                <c:pt idx="198">
                  <c:v>1.1134999999999999</c:v>
                </c:pt>
                <c:pt idx="199">
                  <c:v>1.1167499999999999</c:v>
                </c:pt>
                <c:pt idx="200">
                  <c:v>1.1265000000000001</c:v>
                </c:pt>
                <c:pt idx="201">
                  <c:v>1.1327500000000001</c:v>
                </c:pt>
                <c:pt idx="202">
                  <c:v>1.1390000000000002</c:v>
                </c:pt>
                <c:pt idx="203">
                  <c:v>1.1422500000000002</c:v>
                </c:pt>
                <c:pt idx="204">
                  <c:v>1.1517500000000001</c:v>
                </c:pt>
                <c:pt idx="205">
                  <c:v>1.155</c:v>
                </c:pt>
                <c:pt idx="206">
                  <c:v>1.1612499999999999</c:v>
                </c:pt>
                <c:pt idx="207">
                  <c:v>1.1677499999999998</c:v>
                </c:pt>
                <c:pt idx="208">
                  <c:v>1.1677499999999998</c:v>
                </c:pt>
                <c:pt idx="209">
                  <c:v>1.1775</c:v>
                </c:pt>
                <c:pt idx="210">
                  <c:v>1.18075</c:v>
                </c:pt>
                <c:pt idx="211">
                  <c:v>1.1904999999999999</c:v>
                </c:pt>
                <c:pt idx="212">
                  <c:v>1.1937500000000001</c:v>
                </c:pt>
                <c:pt idx="213">
                  <c:v>1.1937500000000001</c:v>
                </c:pt>
                <c:pt idx="214">
                  <c:v>1.2035</c:v>
                </c:pt>
                <c:pt idx="215">
                  <c:v>1.2097500000000001</c:v>
                </c:pt>
                <c:pt idx="216">
                  <c:v>1.2160000000000002</c:v>
                </c:pt>
                <c:pt idx="217">
                  <c:v>1.2222500000000001</c:v>
                </c:pt>
                <c:pt idx="218">
                  <c:v>1.2284999999999999</c:v>
                </c:pt>
                <c:pt idx="219">
                  <c:v>1.2317499999999999</c:v>
                </c:pt>
                <c:pt idx="220">
                  <c:v>1.24475</c:v>
                </c:pt>
                <c:pt idx="221">
                  <c:v>1.25125</c:v>
                </c:pt>
                <c:pt idx="222">
                  <c:v>1.2609999999999999</c:v>
                </c:pt>
                <c:pt idx="223">
                  <c:v>1.2675000000000001</c:v>
                </c:pt>
                <c:pt idx="224">
                  <c:v>1.2740000000000002</c:v>
                </c:pt>
                <c:pt idx="225">
                  <c:v>1.2867500000000001</c:v>
                </c:pt>
                <c:pt idx="226">
                  <c:v>1.29</c:v>
                </c:pt>
                <c:pt idx="227">
                  <c:v>1.2992499999999998</c:v>
                </c:pt>
                <c:pt idx="228">
                  <c:v>1.3122500000000001</c:v>
                </c:pt>
                <c:pt idx="229">
                  <c:v>1.3249999999999997</c:v>
                </c:pt>
                <c:pt idx="230">
                  <c:v>1.3314999999999997</c:v>
                </c:pt>
                <c:pt idx="231">
                  <c:v>1.341</c:v>
                </c:pt>
                <c:pt idx="232">
                  <c:v>1.3540000000000001</c:v>
                </c:pt>
                <c:pt idx="233">
                  <c:v>1.36375</c:v>
                </c:pt>
                <c:pt idx="234">
                  <c:v>1.37625</c:v>
                </c:pt>
                <c:pt idx="235">
                  <c:v>1.3892500000000001</c:v>
                </c:pt>
                <c:pt idx="236">
                  <c:v>1.4020000000000001</c:v>
                </c:pt>
                <c:pt idx="237">
                  <c:v>1.4115</c:v>
                </c:pt>
                <c:pt idx="238">
                  <c:v>1.4277500000000001</c:v>
                </c:pt>
                <c:pt idx="239">
                  <c:v>1.43425</c:v>
                </c:pt>
                <c:pt idx="240">
                  <c:v>1.4504999999999999</c:v>
                </c:pt>
                <c:pt idx="241">
                  <c:v>1.4692500000000002</c:v>
                </c:pt>
                <c:pt idx="242">
                  <c:v>1.4822500000000001</c:v>
                </c:pt>
                <c:pt idx="243">
                  <c:v>1.4984999999999999</c:v>
                </c:pt>
                <c:pt idx="244">
                  <c:v>1.51125</c:v>
                </c:pt>
                <c:pt idx="245">
                  <c:v>1.5302500000000001</c:v>
                </c:pt>
                <c:pt idx="246">
                  <c:v>1.5495000000000001</c:v>
                </c:pt>
                <c:pt idx="247">
                  <c:v>1.5625</c:v>
                </c:pt>
                <c:pt idx="248">
                  <c:v>1.585</c:v>
                </c:pt>
                <c:pt idx="249">
                  <c:v>1.60425</c:v>
                </c:pt>
                <c:pt idx="250">
                  <c:v>1.6234999999999999</c:v>
                </c:pt>
                <c:pt idx="251">
                  <c:v>1.649</c:v>
                </c:pt>
                <c:pt idx="252">
                  <c:v>1.6717500000000001</c:v>
                </c:pt>
                <c:pt idx="253">
                  <c:v>1.6877499999999999</c:v>
                </c:pt>
                <c:pt idx="254">
                  <c:v>1.7130000000000001</c:v>
                </c:pt>
                <c:pt idx="255">
                  <c:v>1.7389999999999999</c:v>
                </c:pt>
                <c:pt idx="256">
                  <c:v>1.7614999999999998</c:v>
                </c:pt>
                <c:pt idx="257">
                  <c:v>1.7867500000000001</c:v>
                </c:pt>
                <c:pt idx="258">
                  <c:v>1.8092499999999998</c:v>
                </c:pt>
                <c:pt idx="259">
                  <c:v>1.8352499999999998</c:v>
                </c:pt>
                <c:pt idx="260">
                  <c:v>1.8640000000000001</c:v>
                </c:pt>
                <c:pt idx="261">
                  <c:v>1.8927499999999999</c:v>
                </c:pt>
                <c:pt idx="262">
                  <c:v>1.9215</c:v>
                </c:pt>
                <c:pt idx="263">
                  <c:v>1.9504999999999999</c:v>
                </c:pt>
                <c:pt idx="264">
                  <c:v>1.9824999999999999</c:v>
                </c:pt>
                <c:pt idx="265">
                  <c:v>2.0115000000000003</c:v>
                </c:pt>
                <c:pt idx="266">
                  <c:v>2.0467499999999998</c:v>
                </c:pt>
                <c:pt idx="267">
                  <c:v>2.0787499999999999</c:v>
                </c:pt>
                <c:pt idx="268">
                  <c:v>2.1107499999999999</c:v>
                </c:pt>
                <c:pt idx="269">
                  <c:v>2.1465000000000005</c:v>
                </c:pt>
                <c:pt idx="270">
                  <c:v>2.1812499999999999</c:v>
                </c:pt>
                <c:pt idx="271">
                  <c:v>2.2199999999999998</c:v>
                </c:pt>
                <c:pt idx="272">
                  <c:v>2.2552500000000002</c:v>
                </c:pt>
                <c:pt idx="273">
                  <c:v>2.2937500000000002</c:v>
                </c:pt>
                <c:pt idx="274">
                  <c:v>2.3384999999999998</c:v>
                </c:pt>
                <c:pt idx="275">
                  <c:v>2.3802500000000002</c:v>
                </c:pt>
                <c:pt idx="276">
                  <c:v>2.4285000000000001</c:v>
                </c:pt>
                <c:pt idx="277">
                  <c:v>2.4667500000000002</c:v>
                </c:pt>
                <c:pt idx="278">
                  <c:v>2.5217499999999999</c:v>
                </c:pt>
                <c:pt idx="279">
                  <c:v>2.5695000000000001</c:v>
                </c:pt>
                <c:pt idx="280">
                  <c:v>2.6207500000000001</c:v>
                </c:pt>
                <c:pt idx="281">
                  <c:v>2.67225</c:v>
                </c:pt>
                <c:pt idx="282">
                  <c:v>2.7237499999999999</c:v>
                </c:pt>
                <c:pt idx="283">
                  <c:v>2.7842500000000001</c:v>
                </c:pt>
                <c:pt idx="284">
                  <c:v>2.8424999999999998</c:v>
                </c:pt>
                <c:pt idx="285">
                  <c:v>2.9002500000000002</c:v>
                </c:pt>
                <c:pt idx="286">
                  <c:v>2.9609999999999999</c:v>
                </c:pt>
                <c:pt idx="287">
                  <c:v>3.0252500000000002</c:v>
                </c:pt>
                <c:pt idx="288">
                  <c:v>3.0892500000000003</c:v>
                </c:pt>
                <c:pt idx="289">
                  <c:v>3.1597500000000003</c:v>
                </c:pt>
                <c:pt idx="290">
                  <c:v>3.23325</c:v>
                </c:pt>
                <c:pt idx="291">
                  <c:v>3.3137499999999998</c:v>
                </c:pt>
                <c:pt idx="292">
                  <c:v>3.3940000000000001</c:v>
                </c:pt>
                <c:pt idx="293">
                  <c:v>3.4807499999999996</c:v>
                </c:pt>
                <c:pt idx="294">
                  <c:v>3.5607499999999996</c:v>
                </c:pt>
                <c:pt idx="295">
                  <c:v>3.6539999999999999</c:v>
                </c:pt>
                <c:pt idx="296">
                  <c:v>3.7497500000000001</c:v>
                </c:pt>
                <c:pt idx="297">
                  <c:v>3.8462499999999999</c:v>
                </c:pt>
                <c:pt idx="298">
                  <c:v>3.9555000000000002</c:v>
                </c:pt>
                <c:pt idx="299">
                  <c:v>4.0677500000000002</c:v>
                </c:pt>
                <c:pt idx="300">
                  <c:v>4.1832499999999992</c:v>
                </c:pt>
                <c:pt idx="301">
                  <c:v>4.3017500000000002</c:v>
                </c:pt>
                <c:pt idx="302">
                  <c:v>4.4235000000000007</c:v>
                </c:pt>
                <c:pt idx="303">
                  <c:v>4.5522499999999999</c:v>
                </c:pt>
                <c:pt idx="304">
                  <c:v>4.68025</c:v>
                </c:pt>
                <c:pt idx="305">
                  <c:v>4.82125</c:v>
                </c:pt>
                <c:pt idx="306">
                  <c:v>4.96225</c:v>
                </c:pt>
                <c:pt idx="307">
                  <c:v>5.1102499999999997</c:v>
                </c:pt>
                <c:pt idx="308">
                  <c:v>5.2737499999999997</c:v>
                </c:pt>
                <c:pt idx="309">
                  <c:v>5.4435000000000002</c:v>
                </c:pt>
                <c:pt idx="310">
                  <c:v>5.6199999999999992</c:v>
                </c:pt>
                <c:pt idx="311">
                  <c:v>5.8092500000000005</c:v>
                </c:pt>
                <c:pt idx="312">
                  <c:v>6.0050000000000008</c:v>
                </c:pt>
                <c:pt idx="313">
                  <c:v>6.2004999999999999</c:v>
                </c:pt>
                <c:pt idx="314">
                  <c:v>6.4125000000000005</c:v>
                </c:pt>
                <c:pt idx="315">
                  <c:v>6.6369999999999996</c:v>
                </c:pt>
                <c:pt idx="316">
                  <c:v>6.86775</c:v>
                </c:pt>
                <c:pt idx="317">
                  <c:v>7.1055000000000001</c:v>
                </c:pt>
                <c:pt idx="318">
                  <c:v>7.3585000000000003</c:v>
                </c:pt>
                <c:pt idx="319">
                  <c:v>7.6247499999999997</c:v>
                </c:pt>
                <c:pt idx="320">
                  <c:v>7.900500000000001</c:v>
                </c:pt>
                <c:pt idx="321">
                  <c:v>8.1829999999999998</c:v>
                </c:pt>
                <c:pt idx="322">
                  <c:v>8.4812499999999993</c:v>
                </c:pt>
                <c:pt idx="323">
                  <c:v>8.7925000000000004</c:v>
                </c:pt>
                <c:pt idx="324">
                  <c:v>9.1132500000000007</c:v>
                </c:pt>
                <c:pt idx="325">
                  <c:v>9.4467499999999998</c:v>
                </c:pt>
                <c:pt idx="326">
                  <c:v>9.7897499999999997</c:v>
                </c:pt>
                <c:pt idx="327">
                  <c:v>10.1555</c:v>
                </c:pt>
                <c:pt idx="328">
                  <c:v>10.527750000000001</c:v>
                </c:pt>
                <c:pt idx="329">
                  <c:v>10.919</c:v>
                </c:pt>
                <c:pt idx="330">
                  <c:v>11.32</c:v>
                </c:pt>
                <c:pt idx="331">
                  <c:v>11.74</c:v>
                </c:pt>
                <c:pt idx="332">
                  <c:v>12.17</c:v>
                </c:pt>
                <c:pt idx="333">
                  <c:v>12.612749999999998</c:v>
                </c:pt>
                <c:pt idx="334">
                  <c:v>13.077500000000001</c:v>
                </c:pt>
                <c:pt idx="335">
                  <c:v>13.548999999999999</c:v>
                </c:pt>
                <c:pt idx="336">
                  <c:v>14.0365</c:v>
                </c:pt>
                <c:pt idx="337">
                  <c:v>14.5275</c:v>
                </c:pt>
                <c:pt idx="338">
                  <c:v>15.033999999999999</c:v>
                </c:pt>
                <c:pt idx="339">
                  <c:v>15.54725</c:v>
                </c:pt>
                <c:pt idx="340">
                  <c:v>16.070249999999998</c:v>
                </c:pt>
                <c:pt idx="341">
                  <c:v>16.593249999999998</c:v>
                </c:pt>
                <c:pt idx="342">
                  <c:v>17.116</c:v>
                </c:pt>
                <c:pt idx="343">
                  <c:v>17.638500000000001</c:v>
                </c:pt>
                <c:pt idx="344">
                  <c:v>18.161499999999997</c:v>
                </c:pt>
                <c:pt idx="345">
                  <c:v>18.681249999999999</c:v>
                </c:pt>
                <c:pt idx="346">
                  <c:v>19.197250000000004</c:v>
                </c:pt>
                <c:pt idx="347">
                  <c:v>19.701000000000001</c:v>
                </c:pt>
                <c:pt idx="348">
                  <c:v>20.188500000000001</c:v>
                </c:pt>
                <c:pt idx="349">
                  <c:v>20.647500000000001</c:v>
                </c:pt>
                <c:pt idx="350">
                  <c:v>21.086750000000002</c:v>
                </c:pt>
                <c:pt idx="351">
                  <c:v>21.507000000000001</c:v>
                </c:pt>
                <c:pt idx="352">
                  <c:v>21.894749999999998</c:v>
                </c:pt>
                <c:pt idx="353">
                  <c:v>22.241250000000001</c:v>
                </c:pt>
                <c:pt idx="354">
                  <c:v>22.545999999999999</c:v>
                </c:pt>
                <c:pt idx="355">
                  <c:v>22.809249999999999</c:v>
                </c:pt>
                <c:pt idx="356">
                  <c:v>23.02075</c:v>
                </c:pt>
                <c:pt idx="357">
                  <c:v>23.184500000000003</c:v>
                </c:pt>
                <c:pt idx="358">
                  <c:v>23.296500000000002</c:v>
                </c:pt>
                <c:pt idx="359">
                  <c:v>23.35425</c:v>
                </c:pt>
                <c:pt idx="360">
                  <c:v>23.357250000000001</c:v>
                </c:pt>
                <c:pt idx="361">
                  <c:v>23.31925</c:v>
                </c:pt>
                <c:pt idx="362">
                  <c:v>23.213250000000002</c:v>
                </c:pt>
                <c:pt idx="363">
                  <c:v>23.05275</c:v>
                </c:pt>
                <c:pt idx="364">
                  <c:v>22.850749999999998</c:v>
                </c:pt>
                <c:pt idx="365">
                  <c:v>22.606750000000002</c:v>
                </c:pt>
                <c:pt idx="366">
                  <c:v>22.340499999999999</c:v>
                </c:pt>
                <c:pt idx="367">
                  <c:v>22.074499999999997</c:v>
                </c:pt>
                <c:pt idx="368">
                  <c:v>21.843499999999999</c:v>
                </c:pt>
                <c:pt idx="369">
                  <c:v>21.683250000000001</c:v>
                </c:pt>
                <c:pt idx="370">
                  <c:v>21.654250000000001</c:v>
                </c:pt>
                <c:pt idx="371">
                  <c:v>21.782500000000002</c:v>
                </c:pt>
                <c:pt idx="372">
                  <c:v>22.106249999999999</c:v>
                </c:pt>
                <c:pt idx="373">
                  <c:v>22.65475</c:v>
                </c:pt>
                <c:pt idx="374">
                  <c:v>23.417750000000002</c:v>
                </c:pt>
                <c:pt idx="375">
                  <c:v>24.405750000000001</c:v>
                </c:pt>
                <c:pt idx="376">
                  <c:v>25.65325</c:v>
                </c:pt>
                <c:pt idx="377">
                  <c:v>27.192999999999998</c:v>
                </c:pt>
                <c:pt idx="378">
                  <c:v>29.056249999999999</c:v>
                </c:pt>
                <c:pt idx="379">
                  <c:v>31.269000000000002</c:v>
                </c:pt>
                <c:pt idx="380">
                  <c:v>33.742249999999999</c:v>
                </c:pt>
                <c:pt idx="381">
                  <c:v>36.34375</c:v>
                </c:pt>
                <c:pt idx="382">
                  <c:v>38.896999999999998</c:v>
                </c:pt>
                <c:pt idx="383">
                  <c:v>41.206249999999997</c:v>
                </c:pt>
                <c:pt idx="384">
                  <c:v>43.131000000000007</c:v>
                </c:pt>
                <c:pt idx="385">
                  <c:v>44.577500000000001</c:v>
                </c:pt>
                <c:pt idx="386">
                  <c:v>45.495000000000005</c:v>
                </c:pt>
                <c:pt idx="387">
                  <c:v>45.9345</c:v>
                </c:pt>
                <c:pt idx="388">
                  <c:v>45.956999999999994</c:v>
                </c:pt>
                <c:pt idx="389">
                  <c:v>45.610500000000002</c:v>
                </c:pt>
                <c:pt idx="390">
                  <c:v>44.96</c:v>
                </c:pt>
                <c:pt idx="391">
                  <c:v>44.0715</c:v>
                </c:pt>
                <c:pt idx="392">
                  <c:v>43.035499999999999</c:v>
                </c:pt>
                <c:pt idx="393">
                  <c:v>41.893750000000004</c:v>
                </c:pt>
                <c:pt idx="394">
                  <c:v>40.671500000000002</c:v>
                </c:pt>
                <c:pt idx="395">
                  <c:v>39.414249999999996</c:v>
                </c:pt>
                <c:pt idx="396">
                  <c:v>38.140999999999998</c:v>
                </c:pt>
                <c:pt idx="397">
                  <c:v>36.870750000000001</c:v>
                </c:pt>
                <c:pt idx="398">
                  <c:v>35.661500000000004</c:v>
                </c:pt>
                <c:pt idx="399">
                  <c:v>34.491</c:v>
                </c:pt>
                <c:pt idx="400">
                  <c:v>33.355499999999999</c:v>
                </c:pt>
                <c:pt idx="401">
                  <c:v>32.248750000000001</c:v>
                </c:pt>
                <c:pt idx="402">
                  <c:v>31.190249999999999</c:v>
                </c:pt>
                <c:pt idx="403">
                  <c:v>30.170249999999999</c:v>
                </c:pt>
                <c:pt idx="404">
                  <c:v>29.21125</c:v>
                </c:pt>
                <c:pt idx="405">
                  <c:v>28.296749999999999</c:v>
                </c:pt>
                <c:pt idx="406">
                  <c:v>27.414999999999999</c:v>
                </c:pt>
                <c:pt idx="407">
                  <c:v>26.558500000000002</c:v>
                </c:pt>
                <c:pt idx="408">
                  <c:v>25.743749999999999</c:v>
                </c:pt>
                <c:pt idx="409">
                  <c:v>24.954750000000001</c:v>
                </c:pt>
                <c:pt idx="410">
                  <c:v>24.210500000000003</c:v>
                </c:pt>
                <c:pt idx="411">
                  <c:v>23.501500000000004</c:v>
                </c:pt>
                <c:pt idx="412">
                  <c:v>22.815249999999999</c:v>
                </c:pt>
                <c:pt idx="413">
                  <c:v>22.15775</c:v>
                </c:pt>
                <c:pt idx="414">
                  <c:v>21.52225</c:v>
                </c:pt>
                <c:pt idx="415">
                  <c:v>20.916249999999998</c:v>
                </c:pt>
                <c:pt idx="416">
                  <c:v>20.332500000000003</c:v>
                </c:pt>
                <c:pt idx="417">
                  <c:v>19.7775</c:v>
                </c:pt>
                <c:pt idx="418">
                  <c:v>19.245249999999999</c:v>
                </c:pt>
                <c:pt idx="419">
                  <c:v>18.728749999999998</c:v>
                </c:pt>
                <c:pt idx="420">
                  <c:v>18.2315</c:v>
                </c:pt>
                <c:pt idx="421">
                  <c:v>17.757000000000001</c:v>
                </c:pt>
                <c:pt idx="422">
                  <c:v>17.298250000000003</c:v>
                </c:pt>
                <c:pt idx="423">
                  <c:v>16.842749999999999</c:v>
                </c:pt>
                <c:pt idx="424">
                  <c:v>16.412749999999999</c:v>
                </c:pt>
                <c:pt idx="425">
                  <c:v>15.998999999999999</c:v>
                </c:pt>
                <c:pt idx="426">
                  <c:v>15.6015</c:v>
                </c:pt>
                <c:pt idx="427">
                  <c:v>15.213249999999999</c:v>
                </c:pt>
                <c:pt idx="428">
                  <c:v>14.83475</c:v>
                </c:pt>
                <c:pt idx="429">
                  <c:v>14.47875</c:v>
                </c:pt>
                <c:pt idx="430">
                  <c:v>14.122499999999999</c:v>
                </c:pt>
                <c:pt idx="431">
                  <c:v>13.789250000000001</c:v>
                </c:pt>
                <c:pt idx="432">
                  <c:v>13.465</c:v>
                </c:pt>
                <c:pt idx="433">
                  <c:v>13.16025</c:v>
                </c:pt>
                <c:pt idx="434">
                  <c:v>12.875</c:v>
                </c:pt>
                <c:pt idx="435">
                  <c:v>12.596</c:v>
                </c:pt>
                <c:pt idx="436">
                  <c:v>12.329750000000001</c:v>
                </c:pt>
                <c:pt idx="437">
                  <c:v>12.073</c:v>
                </c:pt>
                <c:pt idx="438">
                  <c:v>11.829500000000001</c:v>
                </c:pt>
                <c:pt idx="439">
                  <c:v>11.591999999999999</c:v>
                </c:pt>
                <c:pt idx="440">
                  <c:v>11.3675</c:v>
                </c:pt>
                <c:pt idx="441">
                  <c:v>11.146000000000001</c:v>
                </c:pt>
                <c:pt idx="442">
                  <c:v>10.93425</c:v>
                </c:pt>
                <c:pt idx="443">
                  <c:v>10.7325</c:v>
                </c:pt>
                <c:pt idx="444">
                  <c:v>10.536750000000001</c:v>
                </c:pt>
                <c:pt idx="445">
                  <c:v>10.35075</c:v>
                </c:pt>
                <c:pt idx="446">
                  <c:v>10.168000000000001</c:v>
                </c:pt>
                <c:pt idx="447">
                  <c:v>9.9977499999999999</c:v>
                </c:pt>
                <c:pt idx="448">
                  <c:v>9.8342500000000008</c:v>
                </c:pt>
                <c:pt idx="449">
                  <c:v>9.6675000000000004</c:v>
                </c:pt>
                <c:pt idx="450">
                  <c:v>9.52</c:v>
                </c:pt>
                <c:pt idx="451">
                  <c:v>9.3659999999999997</c:v>
                </c:pt>
                <c:pt idx="452">
                  <c:v>9.2279999999999998</c:v>
                </c:pt>
                <c:pt idx="453">
                  <c:v>9.0835000000000008</c:v>
                </c:pt>
                <c:pt idx="454">
                  <c:v>8.9489999999999998</c:v>
                </c:pt>
                <c:pt idx="455">
                  <c:v>8.8204999999999991</c:v>
                </c:pt>
                <c:pt idx="456">
                  <c:v>8.6957500000000003</c:v>
                </c:pt>
                <c:pt idx="457">
                  <c:v>8.5737500000000004</c:v>
                </c:pt>
                <c:pt idx="458">
                  <c:v>8.4582499999999996</c:v>
                </c:pt>
                <c:pt idx="459">
                  <c:v>8.3397499999999987</c:v>
                </c:pt>
                <c:pt idx="460">
                  <c:v>8.2272499999999997</c:v>
                </c:pt>
                <c:pt idx="461">
                  <c:v>8.1244999999999994</c:v>
                </c:pt>
                <c:pt idx="462">
                  <c:v>8.0157500000000006</c:v>
                </c:pt>
                <c:pt idx="463">
                  <c:v>7.9130000000000003</c:v>
                </c:pt>
                <c:pt idx="464">
                  <c:v>7.82</c:v>
                </c:pt>
                <c:pt idx="465">
                  <c:v>7.7267499999999991</c:v>
                </c:pt>
                <c:pt idx="466">
                  <c:v>7.6372499999999999</c:v>
                </c:pt>
                <c:pt idx="467">
                  <c:v>7.5440000000000005</c:v>
                </c:pt>
                <c:pt idx="468">
                  <c:v>7.4574999999999996</c:v>
                </c:pt>
                <c:pt idx="469">
                  <c:v>7.37425</c:v>
                </c:pt>
                <c:pt idx="470">
                  <c:v>7.2907499999999992</c:v>
                </c:pt>
                <c:pt idx="471">
                  <c:v>7.2072500000000002</c:v>
                </c:pt>
                <c:pt idx="472">
                  <c:v>7.1300000000000008</c:v>
                </c:pt>
                <c:pt idx="473">
                  <c:v>7.0562499999999995</c:v>
                </c:pt>
                <c:pt idx="474">
                  <c:v>6.9827500000000002</c:v>
                </c:pt>
                <c:pt idx="475">
                  <c:v>6.9089999999999998</c:v>
                </c:pt>
                <c:pt idx="476">
                  <c:v>6.8382500000000004</c:v>
                </c:pt>
                <c:pt idx="477">
                  <c:v>6.7647499999999994</c:v>
                </c:pt>
                <c:pt idx="478">
                  <c:v>6.7007499999999993</c:v>
                </c:pt>
                <c:pt idx="479">
                  <c:v>6.6302500000000002</c:v>
                </c:pt>
                <c:pt idx="480">
                  <c:v>6.5657500000000004</c:v>
                </c:pt>
                <c:pt idx="481">
                  <c:v>6.4984999999999999</c:v>
                </c:pt>
                <c:pt idx="482">
                  <c:v>6.4407499999999995</c:v>
                </c:pt>
                <c:pt idx="483">
                  <c:v>6.3862500000000004</c:v>
                </c:pt>
                <c:pt idx="484">
                  <c:v>6.3254999999999999</c:v>
                </c:pt>
                <c:pt idx="485">
                  <c:v>6.2709999999999999</c:v>
                </c:pt>
                <c:pt idx="486">
                  <c:v>6.2195</c:v>
                </c:pt>
                <c:pt idx="487">
                  <c:v>6.1684999999999999</c:v>
                </c:pt>
                <c:pt idx="488">
                  <c:v>6.1197499999999998</c:v>
                </c:pt>
                <c:pt idx="489">
                  <c:v>6.0752499999999987</c:v>
                </c:pt>
                <c:pt idx="490">
                  <c:v>6.0237500000000006</c:v>
                </c:pt>
                <c:pt idx="491">
                  <c:v>5.9757499999999997</c:v>
                </c:pt>
                <c:pt idx="492">
                  <c:v>5.9275000000000002</c:v>
                </c:pt>
                <c:pt idx="493">
                  <c:v>5.8857499999999998</c:v>
                </c:pt>
                <c:pt idx="494">
                  <c:v>5.8377499999999998</c:v>
                </c:pt>
                <c:pt idx="495">
                  <c:v>5.7995000000000001</c:v>
                </c:pt>
                <c:pt idx="496">
                  <c:v>5.7545000000000002</c:v>
                </c:pt>
                <c:pt idx="497">
                  <c:v>5.7157499999999999</c:v>
                </c:pt>
                <c:pt idx="498">
                  <c:v>5.6742499999999998</c:v>
                </c:pt>
                <c:pt idx="499">
                  <c:v>5.6357499999999998</c:v>
                </c:pt>
                <c:pt idx="500">
                  <c:v>5.6037499999999998</c:v>
                </c:pt>
                <c:pt idx="501">
                  <c:v>5.5682499999999999</c:v>
                </c:pt>
                <c:pt idx="502">
                  <c:v>5.53</c:v>
                </c:pt>
                <c:pt idx="503">
                  <c:v>5.5042499999999999</c:v>
                </c:pt>
                <c:pt idx="504">
                  <c:v>5.46875</c:v>
                </c:pt>
                <c:pt idx="505">
                  <c:v>5.4370000000000003</c:v>
                </c:pt>
                <c:pt idx="506">
                  <c:v>5.4077500000000001</c:v>
                </c:pt>
                <c:pt idx="507">
                  <c:v>5.38225</c:v>
                </c:pt>
                <c:pt idx="508">
                  <c:v>5.35025</c:v>
                </c:pt>
                <c:pt idx="509">
                  <c:v>5.3247499999999999</c:v>
                </c:pt>
                <c:pt idx="510">
                  <c:v>5.3019999999999996</c:v>
                </c:pt>
                <c:pt idx="511">
                  <c:v>5.2797499999999999</c:v>
                </c:pt>
                <c:pt idx="512">
                  <c:v>5.2539999999999996</c:v>
                </c:pt>
                <c:pt idx="513">
                  <c:v>5.2282500000000001</c:v>
                </c:pt>
                <c:pt idx="514">
                  <c:v>5.2092499999999999</c:v>
                </c:pt>
                <c:pt idx="515">
                  <c:v>5.1865000000000006</c:v>
                </c:pt>
                <c:pt idx="516">
                  <c:v>5.16425</c:v>
                </c:pt>
                <c:pt idx="517">
                  <c:v>5.14825</c:v>
                </c:pt>
                <c:pt idx="518">
                  <c:v>5.1289999999999996</c:v>
                </c:pt>
                <c:pt idx="519">
                  <c:v>5.10975</c:v>
                </c:pt>
                <c:pt idx="520">
                  <c:v>5.0935000000000006</c:v>
                </c:pt>
                <c:pt idx="521">
                  <c:v>5.0742500000000001</c:v>
                </c:pt>
                <c:pt idx="522">
                  <c:v>5.05525</c:v>
                </c:pt>
                <c:pt idx="523">
                  <c:v>5.0360000000000005</c:v>
                </c:pt>
                <c:pt idx="524">
                  <c:v>5.0197500000000002</c:v>
                </c:pt>
                <c:pt idx="525">
                  <c:v>5.0004999999999997</c:v>
                </c:pt>
                <c:pt idx="526">
                  <c:v>4.9814999999999996</c:v>
                </c:pt>
                <c:pt idx="527">
                  <c:v>4.9589999999999996</c:v>
                </c:pt>
                <c:pt idx="528">
                  <c:v>4.9394999999999998</c:v>
                </c:pt>
                <c:pt idx="529">
                  <c:v>4.9172499999999992</c:v>
                </c:pt>
                <c:pt idx="530">
                  <c:v>4.8949999999999996</c:v>
                </c:pt>
                <c:pt idx="531">
                  <c:v>4.8722499999999993</c:v>
                </c:pt>
                <c:pt idx="532">
                  <c:v>4.8465000000000007</c:v>
                </c:pt>
                <c:pt idx="533">
                  <c:v>4.8242499999999993</c:v>
                </c:pt>
                <c:pt idx="534">
                  <c:v>4.7985000000000007</c:v>
                </c:pt>
                <c:pt idx="535">
                  <c:v>4.7759999999999998</c:v>
                </c:pt>
                <c:pt idx="536">
                  <c:v>4.7505000000000006</c:v>
                </c:pt>
                <c:pt idx="537">
                  <c:v>4.724499999999999</c:v>
                </c:pt>
                <c:pt idx="538">
                  <c:v>4.6989999999999998</c:v>
                </c:pt>
                <c:pt idx="539">
                  <c:v>4.6669999999999998</c:v>
                </c:pt>
                <c:pt idx="540">
                  <c:v>4.6379999999999999</c:v>
                </c:pt>
                <c:pt idx="541">
                  <c:v>4.6062499999999993</c:v>
                </c:pt>
                <c:pt idx="542">
                  <c:v>4.5705000000000009</c:v>
                </c:pt>
                <c:pt idx="543">
                  <c:v>4.5354999999999999</c:v>
                </c:pt>
                <c:pt idx="544">
                  <c:v>4.4937500000000004</c:v>
                </c:pt>
                <c:pt idx="545">
                  <c:v>4.4489999999999998</c:v>
                </c:pt>
                <c:pt idx="546">
                  <c:v>4.3942499999999995</c:v>
                </c:pt>
                <c:pt idx="547">
                  <c:v>4.3367500000000003</c:v>
                </c:pt>
                <c:pt idx="548">
                  <c:v>4.2694999999999999</c:v>
                </c:pt>
                <c:pt idx="549">
                  <c:v>4.1955</c:v>
                </c:pt>
                <c:pt idx="550">
                  <c:v>4.1152499999999996</c:v>
                </c:pt>
                <c:pt idx="551">
                  <c:v>4.0255000000000001</c:v>
                </c:pt>
                <c:pt idx="552">
                  <c:v>3.9355000000000002</c:v>
                </c:pt>
                <c:pt idx="553">
                  <c:v>3.8392499999999998</c:v>
                </c:pt>
                <c:pt idx="554">
                  <c:v>3.7367499999999998</c:v>
                </c:pt>
                <c:pt idx="555">
                  <c:v>3.6244999999999998</c:v>
                </c:pt>
                <c:pt idx="556">
                  <c:v>3.5122499999999999</c:v>
                </c:pt>
                <c:pt idx="557">
                  <c:v>3.3967499999999999</c:v>
                </c:pt>
                <c:pt idx="558">
                  <c:v>3.2752499999999998</c:v>
                </c:pt>
                <c:pt idx="559">
                  <c:v>3.1530000000000005</c:v>
                </c:pt>
                <c:pt idx="560">
                  <c:v>3.03125</c:v>
                </c:pt>
                <c:pt idx="561">
                  <c:v>2.9089999999999998</c:v>
                </c:pt>
                <c:pt idx="562">
                  <c:v>2.7842500000000001</c:v>
                </c:pt>
                <c:pt idx="563">
                  <c:v>2.6589999999999998</c:v>
                </c:pt>
                <c:pt idx="564">
                  <c:v>2.5340000000000003</c:v>
                </c:pt>
                <c:pt idx="565">
                  <c:v>2.4060000000000001</c:v>
                </c:pt>
                <c:pt idx="566">
                  <c:v>2.2902499999999999</c:v>
                </c:pt>
                <c:pt idx="567">
                  <c:v>2.1749999999999998</c:v>
                </c:pt>
                <c:pt idx="568">
                  <c:v>2.06575</c:v>
                </c:pt>
                <c:pt idx="569">
                  <c:v>1.9564999999999999</c:v>
                </c:pt>
                <c:pt idx="570">
                  <c:v>1.85425</c:v>
                </c:pt>
                <c:pt idx="571">
                  <c:v>1.7577499999999999</c:v>
                </c:pt>
                <c:pt idx="572">
                  <c:v>1.6712500000000001</c:v>
                </c:pt>
                <c:pt idx="573">
                  <c:v>1.5974999999999999</c:v>
                </c:pt>
                <c:pt idx="574">
                  <c:v>1.5302500000000001</c:v>
                </c:pt>
                <c:pt idx="575">
                  <c:v>1.4692499999999999</c:v>
                </c:pt>
                <c:pt idx="576">
                  <c:v>1.4144999999999999</c:v>
                </c:pt>
                <c:pt idx="577">
                  <c:v>1.37</c:v>
                </c:pt>
                <c:pt idx="578">
                  <c:v>1.3312499999999998</c:v>
                </c:pt>
                <c:pt idx="579">
                  <c:v>1.3022500000000001</c:v>
                </c:pt>
                <c:pt idx="580">
                  <c:v>1.2737499999999999</c:v>
                </c:pt>
                <c:pt idx="581">
                  <c:v>1.2509999999999999</c:v>
                </c:pt>
                <c:pt idx="582">
                  <c:v>1.2285000000000001</c:v>
                </c:pt>
                <c:pt idx="583">
                  <c:v>1.21275</c:v>
                </c:pt>
                <c:pt idx="584">
                  <c:v>1.1965000000000001</c:v>
                </c:pt>
                <c:pt idx="585">
                  <c:v>1.1739999999999999</c:v>
                </c:pt>
                <c:pt idx="586">
                  <c:v>1.1612499999999999</c:v>
                </c:pt>
                <c:pt idx="587">
                  <c:v>1.14225</c:v>
                </c:pt>
                <c:pt idx="588">
                  <c:v>1.1292500000000001</c:v>
                </c:pt>
                <c:pt idx="589">
                  <c:v>1.1099999999999999</c:v>
                </c:pt>
                <c:pt idx="590">
                  <c:v>1.09375</c:v>
                </c:pt>
                <c:pt idx="591">
                  <c:v>1.081</c:v>
                </c:pt>
                <c:pt idx="592">
                  <c:v>1.0622499999999999</c:v>
                </c:pt>
                <c:pt idx="593">
                  <c:v>1.04925</c:v>
                </c:pt>
                <c:pt idx="594">
                  <c:v>1.0362499999999999</c:v>
                </c:pt>
                <c:pt idx="595">
                  <c:v>1.0265</c:v>
                </c:pt>
                <c:pt idx="596">
                  <c:v>1.0170000000000001</c:v>
                </c:pt>
                <c:pt idx="597">
                  <c:v>1.00725</c:v>
                </c:pt>
                <c:pt idx="598">
                  <c:v>0.99424999999999997</c:v>
                </c:pt>
                <c:pt idx="599">
                  <c:v>0.99099999999999999</c:v>
                </c:pt>
                <c:pt idx="600">
                  <c:v>0.98475000000000001</c:v>
                </c:pt>
                <c:pt idx="601">
                  <c:v>0.97575000000000001</c:v>
                </c:pt>
                <c:pt idx="602">
                  <c:v>0.97250000000000003</c:v>
                </c:pt>
                <c:pt idx="603">
                  <c:v>0.96274999999999999</c:v>
                </c:pt>
                <c:pt idx="604">
                  <c:v>0.95950000000000002</c:v>
                </c:pt>
                <c:pt idx="605">
                  <c:v>0.94650000000000012</c:v>
                </c:pt>
                <c:pt idx="606">
                  <c:v>0.94650000000000012</c:v>
                </c:pt>
                <c:pt idx="607">
                  <c:v>0.94</c:v>
                </c:pt>
                <c:pt idx="608">
                  <c:v>0.93024999999999991</c:v>
                </c:pt>
                <c:pt idx="609">
                  <c:v>0.93024999999999991</c:v>
                </c:pt>
                <c:pt idx="610">
                  <c:v>0.92074999999999996</c:v>
                </c:pt>
                <c:pt idx="611">
                  <c:v>0.92074999999999996</c:v>
                </c:pt>
                <c:pt idx="612">
                  <c:v>0.91425000000000001</c:v>
                </c:pt>
                <c:pt idx="613">
                  <c:v>0.91100000000000003</c:v>
                </c:pt>
                <c:pt idx="614">
                  <c:v>0.90775000000000006</c:v>
                </c:pt>
                <c:pt idx="615">
                  <c:v>0.90475000000000005</c:v>
                </c:pt>
                <c:pt idx="616">
                  <c:v>0.90475000000000005</c:v>
                </c:pt>
                <c:pt idx="617">
                  <c:v>0.90475000000000005</c:v>
                </c:pt>
                <c:pt idx="618">
                  <c:v>0.90149999999999997</c:v>
                </c:pt>
                <c:pt idx="619">
                  <c:v>0.90149999999999997</c:v>
                </c:pt>
                <c:pt idx="620">
                  <c:v>0.90149999999999997</c:v>
                </c:pt>
                <c:pt idx="621">
                  <c:v>0.90149999999999997</c:v>
                </c:pt>
                <c:pt idx="622">
                  <c:v>0.89824999999999999</c:v>
                </c:pt>
                <c:pt idx="623">
                  <c:v>0.90474999999999994</c:v>
                </c:pt>
                <c:pt idx="624">
                  <c:v>0.90474999999999994</c:v>
                </c:pt>
                <c:pt idx="625">
                  <c:v>0.90474999999999994</c:v>
                </c:pt>
                <c:pt idx="626">
                  <c:v>0.90149999999999997</c:v>
                </c:pt>
                <c:pt idx="627">
                  <c:v>0.90149999999999997</c:v>
                </c:pt>
                <c:pt idx="628">
                  <c:v>0.90149999999999997</c:v>
                </c:pt>
                <c:pt idx="629">
                  <c:v>0.90774999999999995</c:v>
                </c:pt>
                <c:pt idx="630">
                  <c:v>0.90774999999999995</c:v>
                </c:pt>
                <c:pt idx="631">
                  <c:v>0.90774999999999995</c:v>
                </c:pt>
                <c:pt idx="632">
                  <c:v>0.90774999999999995</c:v>
                </c:pt>
                <c:pt idx="633">
                  <c:v>0.91100000000000003</c:v>
                </c:pt>
                <c:pt idx="634">
                  <c:v>0.91100000000000003</c:v>
                </c:pt>
                <c:pt idx="635">
                  <c:v>0.91425000000000001</c:v>
                </c:pt>
                <c:pt idx="636">
                  <c:v>0.91425000000000001</c:v>
                </c:pt>
                <c:pt idx="637">
                  <c:v>0.91749999999999998</c:v>
                </c:pt>
                <c:pt idx="638">
                  <c:v>0.91749999999999998</c:v>
                </c:pt>
                <c:pt idx="639">
                  <c:v>0.91749999999999998</c:v>
                </c:pt>
                <c:pt idx="640">
                  <c:v>0.92075000000000007</c:v>
                </c:pt>
                <c:pt idx="641">
                  <c:v>0.92400000000000004</c:v>
                </c:pt>
                <c:pt idx="642">
                  <c:v>0.92725000000000002</c:v>
                </c:pt>
                <c:pt idx="643">
                  <c:v>0.92725000000000002</c:v>
                </c:pt>
                <c:pt idx="644">
                  <c:v>0.92725000000000002</c:v>
                </c:pt>
                <c:pt idx="645">
                  <c:v>0.93049999999999999</c:v>
                </c:pt>
                <c:pt idx="646">
                  <c:v>0.93049999999999999</c:v>
                </c:pt>
                <c:pt idx="647">
                  <c:v>0.93049999999999999</c:v>
                </c:pt>
                <c:pt idx="648">
                  <c:v>0.93049999999999999</c:v>
                </c:pt>
                <c:pt idx="649">
                  <c:v>0.93049999999999999</c:v>
                </c:pt>
                <c:pt idx="650">
                  <c:v>0.93049999999999999</c:v>
                </c:pt>
                <c:pt idx="651">
                  <c:v>0.92724999999999991</c:v>
                </c:pt>
                <c:pt idx="652">
                  <c:v>0.92724999999999991</c:v>
                </c:pt>
                <c:pt idx="653">
                  <c:v>0.92724999999999991</c:v>
                </c:pt>
                <c:pt idx="654">
                  <c:v>0.92724999999999991</c:v>
                </c:pt>
                <c:pt idx="655">
                  <c:v>0.92724999999999991</c:v>
                </c:pt>
                <c:pt idx="656">
                  <c:v>0.92724999999999991</c:v>
                </c:pt>
                <c:pt idx="657">
                  <c:v>0.92724999999999991</c:v>
                </c:pt>
                <c:pt idx="658">
                  <c:v>0.92724999999999991</c:v>
                </c:pt>
                <c:pt idx="659">
                  <c:v>0.92399999999999993</c:v>
                </c:pt>
                <c:pt idx="660">
                  <c:v>0.92074999999999996</c:v>
                </c:pt>
                <c:pt idx="661">
                  <c:v>0.92074999999999996</c:v>
                </c:pt>
                <c:pt idx="662">
                  <c:v>0.91749999999999998</c:v>
                </c:pt>
                <c:pt idx="663">
                  <c:v>0.91749999999999998</c:v>
                </c:pt>
                <c:pt idx="664">
                  <c:v>0.91749999999999998</c:v>
                </c:pt>
                <c:pt idx="665">
                  <c:v>0.90800000000000003</c:v>
                </c:pt>
                <c:pt idx="666">
                  <c:v>0.90500000000000003</c:v>
                </c:pt>
                <c:pt idx="667">
                  <c:v>0.90500000000000003</c:v>
                </c:pt>
                <c:pt idx="668">
                  <c:v>0.90175000000000005</c:v>
                </c:pt>
                <c:pt idx="669">
                  <c:v>0.89524999999999999</c:v>
                </c:pt>
                <c:pt idx="670">
                  <c:v>0.89524999999999999</c:v>
                </c:pt>
                <c:pt idx="671">
                  <c:v>0.89524999999999999</c:v>
                </c:pt>
                <c:pt idx="672">
                  <c:v>0.88874999999999993</c:v>
                </c:pt>
                <c:pt idx="673">
                  <c:v>0.88874999999999993</c:v>
                </c:pt>
                <c:pt idx="674">
                  <c:v>0.88224999999999998</c:v>
                </c:pt>
                <c:pt idx="675">
                  <c:v>0.879</c:v>
                </c:pt>
                <c:pt idx="676">
                  <c:v>0.87575000000000003</c:v>
                </c:pt>
                <c:pt idx="677">
                  <c:v>0.86950000000000005</c:v>
                </c:pt>
                <c:pt idx="678">
                  <c:v>0.86624999999999996</c:v>
                </c:pt>
                <c:pt idx="679">
                  <c:v>0.86299999999999999</c:v>
                </c:pt>
                <c:pt idx="680">
                  <c:v>0.86299999999999999</c:v>
                </c:pt>
                <c:pt idx="681">
                  <c:v>0.85650000000000004</c:v>
                </c:pt>
                <c:pt idx="682">
                  <c:v>0.84699999999999998</c:v>
                </c:pt>
                <c:pt idx="683">
                  <c:v>0.84699999999999998</c:v>
                </c:pt>
                <c:pt idx="684">
                  <c:v>0.84375</c:v>
                </c:pt>
                <c:pt idx="685">
                  <c:v>0.84375</c:v>
                </c:pt>
                <c:pt idx="686">
                  <c:v>0.83724999999999994</c:v>
                </c:pt>
                <c:pt idx="687">
                  <c:v>0.83099999999999996</c:v>
                </c:pt>
                <c:pt idx="688">
                  <c:v>0.83099999999999996</c:v>
                </c:pt>
                <c:pt idx="689">
                  <c:v>0.83099999999999996</c:v>
                </c:pt>
                <c:pt idx="690">
                  <c:v>0.83099999999999996</c:v>
                </c:pt>
                <c:pt idx="691">
                  <c:v>0.83099999999999996</c:v>
                </c:pt>
                <c:pt idx="692">
                  <c:v>0.82774999999999999</c:v>
                </c:pt>
                <c:pt idx="693">
                  <c:v>0.82774999999999999</c:v>
                </c:pt>
                <c:pt idx="694">
                  <c:v>0.82774999999999999</c:v>
                </c:pt>
                <c:pt idx="695">
                  <c:v>0.82774999999999999</c:v>
                </c:pt>
                <c:pt idx="696">
                  <c:v>0.82774999999999999</c:v>
                </c:pt>
                <c:pt idx="697">
                  <c:v>0.83424999999999994</c:v>
                </c:pt>
                <c:pt idx="698">
                  <c:v>0.83424999999999994</c:v>
                </c:pt>
                <c:pt idx="699">
                  <c:v>0.83424999999999994</c:v>
                </c:pt>
                <c:pt idx="700">
                  <c:v>0.84075</c:v>
                </c:pt>
                <c:pt idx="701">
                  <c:v>0.84399999999999997</c:v>
                </c:pt>
                <c:pt idx="702">
                  <c:v>0.85024999999999995</c:v>
                </c:pt>
                <c:pt idx="703">
                  <c:v>0.85350000000000004</c:v>
                </c:pt>
                <c:pt idx="704">
                  <c:v>0.85675000000000001</c:v>
                </c:pt>
                <c:pt idx="705">
                  <c:v>0.86624999999999996</c:v>
                </c:pt>
                <c:pt idx="706">
                  <c:v>0.86949999999999994</c:v>
                </c:pt>
                <c:pt idx="707">
                  <c:v>0.87925000000000009</c:v>
                </c:pt>
                <c:pt idx="708">
                  <c:v>0.88250000000000006</c:v>
                </c:pt>
                <c:pt idx="709">
                  <c:v>0.89175000000000004</c:v>
                </c:pt>
                <c:pt idx="710">
                  <c:v>0.90149999999999997</c:v>
                </c:pt>
                <c:pt idx="711">
                  <c:v>0.91099999999999992</c:v>
                </c:pt>
                <c:pt idx="712">
                  <c:v>0.91749999999999998</c:v>
                </c:pt>
                <c:pt idx="713">
                  <c:v>0.92724999999999991</c:v>
                </c:pt>
                <c:pt idx="714">
                  <c:v>0.93375000000000008</c:v>
                </c:pt>
                <c:pt idx="715">
                  <c:v>0.94324999999999992</c:v>
                </c:pt>
                <c:pt idx="716">
                  <c:v>0.94975000000000009</c:v>
                </c:pt>
                <c:pt idx="717">
                  <c:v>0.94975000000000009</c:v>
                </c:pt>
                <c:pt idx="718">
                  <c:v>0.95950000000000002</c:v>
                </c:pt>
                <c:pt idx="719">
                  <c:v>0.96274999999999999</c:v>
                </c:pt>
              </c:numCache>
            </c:numRef>
          </c:yVal>
          <c:smooth val="1"/>
          <c:extLst>
            <c:ext xmlns:c16="http://schemas.microsoft.com/office/drawing/2014/chart" uri="{C3380CC4-5D6E-409C-BE32-E72D297353CC}">
              <c16:uniqueId val="{00000000-CE23-403C-A10B-4ECFF838FB4E}"/>
            </c:ext>
          </c:extLst>
        </c:ser>
        <c:ser>
          <c:idx val="1"/>
          <c:order val="1"/>
          <c:tx>
            <c:v>1500 RPM</c:v>
          </c:tx>
          <c:spPr>
            <a:ln w="19050" cap="rnd">
              <a:solidFill>
                <a:schemeClr val="accent2"/>
              </a:solidFill>
              <a:round/>
            </a:ln>
            <a:effectLst/>
          </c:spPr>
          <c:marker>
            <c:symbol val="none"/>
          </c:marker>
          <c:xVal>
            <c:numRef>
              <c:f>'Ford 1.6 GDTi'!$A$4:$A$723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'Ford 1.6 GDTi'!$C$4:$C$723</c:f>
              <c:numCache>
                <c:formatCode>General</c:formatCode>
                <c:ptCount val="720"/>
                <c:pt idx="0">
                  <c:v>1.4200000000000002</c:v>
                </c:pt>
                <c:pt idx="1">
                  <c:v>1.4419999999999999</c:v>
                </c:pt>
                <c:pt idx="2">
                  <c:v>1.4612500000000002</c:v>
                </c:pt>
                <c:pt idx="3">
                  <c:v>1.4837500000000001</c:v>
                </c:pt>
                <c:pt idx="4">
                  <c:v>1.5</c:v>
                </c:pt>
                <c:pt idx="5">
                  <c:v>1.5162500000000001</c:v>
                </c:pt>
                <c:pt idx="6">
                  <c:v>1.5289999999999999</c:v>
                </c:pt>
                <c:pt idx="7">
                  <c:v>1.548</c:v>
                </c:pt>
                <c:pt idx="8">
                  <c:v>1.5607500000000001</c:v>
                </c:pt>
                <c:pt idx="9">
                  <c:v>1.5802500000000002</c:v>
                </c:pt>
                <c:pt idx="10">
                  <c:v>1.5834999999999999</c:v>
                </c:pt>
                <c:pt idx="11">
                  <c:v>1.56725</c:v>
                </c:pt>
                <c:pt idx="12">
                  <c:v>1.54175</c:v>
                </c:pt>
                <c:pt idx="13">
                  <c:v>1.51275</c:v>
                </c:pt>
                <c:pt idx="14">
                  <c:v>1.4870000000000001</c:v>
                </c:pt>
                <c:pt idx="15">
                  <c:v>1.4712500000000002</c:v>
                </c:pt>
                <c:pt idx="16">
                  <c:v>1.44875</c:v>
                </c:pt>
                <c:pt idx="17">
                  <c:v>1.4260000000000002</c:v>
                </c:pt>
                <c:pt idx="18">
                  <c:v>1.3975</c:v>
                </c:pt>
                <c:pt idx="19">
                  <c:v>1.3780000000000001</c:v>
                </c:pt>
                <c:pt idx="20">
                  <c:v>1.3714999999999999</c:v>
                </c:pt>
                <c:pt idx="21">
                  <c:v>1.3747499999999999</c:v>
                </c:pt>
                <c:pt idx="22">
                  <c:v>1.391</c:v>
                </c:pt>
                <c:pt idx="23">
                  <c:v>1.4105000000000001</c:v>
                </c:pt>
                <c:pt idx="24">
                  <c:v>1.4260000000000002</c:v>
                </c:pt>
                <c:pt idx="25">
                  <c:v>1.4484999999999999</c:v>
                </c:pt>
                <c:pt idx="26">
                  <c:v>1.4712499999999999</c:v>
                </c:pt>
                <c:pt idx="27">
                  <c:v>1.48725</c:v>
                </c:pt>
                <c:pt idx="28">
                  <c:v>1.4997500000000001</c:v>
                </c:pt>
                <c:pt idx="29">
                  <c:v>1.51275</c:v>
                </c:pt>
                <c:pt idx="30">
                  <c:v>1.51925</c:v>
                </c:pt>
                <c:pt idx="31">
                  <c:v>1.516</c:v>
                </c:pt>
                <c:pt idx="32">
                  <c:v>1.5097500000000001</c:v>
                </c:pt>
                <c:pt idx="33">
                  <c:v>1.5032500000000002</c:v>
                </c:pt>
                <c:pt idx="34">
                  <c:v>1.484</c:v>
                </c:pt>
                <c:pt idx="35">
                  <c:v>1.4710000000000001</c:v>
                </c:pt>
                <c:pt idx="36">
                  <c:v>1.4550000000000001</c:v>
                </c:pt>
                <c:pt idx="37">
                  <c:v>1.44225</c:v>
                </c:pt>
                <c:pt idx="38">
                  <c:v>1.4295000000000002</c:v>
                </c:pt>
                <c:pt idx="39">
                  <c:v>1.4197500000000001</c:v>
                </c:pt>
                <c:pt idx="40">
                  <c:v>1.4067500000000002</c:v>
                </c:pt>
                <c:pt idx="41">
                  <c:v>1.4037500000000001</c:v>
                </c:pt>
                <c:pt idx="42">
                  <c:v>1.3975</c:v>
                </c:pt>
                <c:pt idx="43">
                  <c:v>1.391</c:v>
                </c:pt>
                <c:pt idx="44">
                  <c:v>1.38775</c:v>
                </c:pt>
                <c:pt idx="45">
                  <c:v>1.38775</c:v>
                </c:pt>
                <c:pt idx="46">
                  <c:v>1.39425</c:v>
                </c:pt>
                <c:pt idx="47">
                  <c:v>1.3975000000000002</c:v>
                </c:pt>
                <c:pt idx="48">
                  <c:v>1.3975000000000002</c:v>
                </c:pt>
                <c:pt idx="49">
                  <c:v>1.4035000000000002</c:v>
                </c:pt>
                <c:pt idx="50">
                  <c:v>1.4035000000000002</c:v>
                </c:pt>
                <c:pt idx="51">
                  <c:v>1.4035000000000002</c:v>
                </c:pt>
                <c:pt idx="52">
                  <c:v>1.4067500000000002</c:v>
                </c:pt>
                <c:pt idx="53">
                  <c:v>1.4132500000000001</c:v>
                </c:pt>
                <c:pt idx="54">
                  <c:v>1.4165000000000001</c:v>
                </c:pt>
                <c:pt idx="55">
                  <c:v>1.4197500000000001</c:v>
                </c:pt>
                <c:pt idx="56">
                  <c:v>1.42</c:v>
                </c:pt>
                <c:pt idx="57">
                  <c:v>1.423</c:v>
                </c:pt>
                <c:pt idx="58">
                  <c:v>1.4260000000000002</c:v>
                </c:pt>
                <c:pt idx="59">
                  <c:v>1.4260000000000002</c:v>
                </c:pt>
                <c:pt idx="60">
                  <c:v>1.4227500000000002</c:v>
                </c:pt>
                <c:pt idx="61">
                  <c:v>1.4260000000000002</c:v>
                </c:pt>
                <c:pt idx="62">
                  <c:v>1.4227500000000002</c:v>
                </c:pt>
                <c:pt idx="63">
                  <c:v>1.4165000000000001</c:v>
                </c:pt>
                <c:pt idx="64">
                  <c:v>1.4102500000000002</c:v>
                </c:pt>
                <c:pt idx="65">
                  <c:v>1.4070000000000003</c:v>
                </c:pt>
                <c:pt idx="66">
                  <c:v>1.4037500000000001</c:v>
                </c:pt>
                <c:pt idx="67">
                  <c:v>1.39425</c:v>
                </c:pt>
                <c:pt idx="68">
                  <c:v>1.391</c:v>
                </c:pt>
                <c:pt idx="69">
                  <c:v>1.3845000000000001</c:v>
                </c:pt>
                <c:pt idx="70">
                  <c:v>1.37825</c:v>
                </c:pt>
                <c:pt idx="71">
                  <c:v>1.375</c:v>
                </c:pt>
                <c:pt idx="72">
                  <c:v>1.375</c:v>
                </c:pt>
                <c:pt idx="73">
                  <c:v>1.375</c:v>
                </c:pt>
                <c:pt idx="74">
                  <c:v>1.375</c:v>
                </c:pt>
                <c:pt idx="75">
                  <c:v>1.3652500000000001</c:v>
                </c:pt>
                <c:pt idx="76">
                  <c:v>1.3620000000000001</c:v>
                </c:pt>
                <c:pt idx="77">
                  <c:v>1.3845000000000001</c:v>
                </c:pt>
                <c:pt idx="78">
                  <c:v>1.3685</c:v>
                </c:pt>
                <c:pt idx="79">
                  <c:v>1.37175</c:v>
                </c:pt>
                <c:pt idx="80">
                  <c:v>1.375</c:v>
                </c:pt>
                <c:pt idx="81">
                  <c:v>1.375</c:v>
                </c:pt>
                <c:pt idx="82">
                  <c:v>1.3815000000000002</c:v>
                </c:pt>
                <c:pt idx="83">
                  <c:v>1.3782500000000002</c:v>
                </c:pt>
                <c:pt idx="84">
                  <c:v>1.3880000000000001</c:v>
                </c:pt>
                <c:pt idx="85">
                  <c:v>1.3880000000000001</c:v>
                </c:pt>
                <c:pt idx="86">
                  <c:v>1.3880000000000001</c:v>
                </c:pt>
                <c:pt idx="87">
                  <c:v>1.3847500000000001</c:v>
                </c:pt>
                <c:pt idx="88">
                  <c:v>1.3847500000000001</c:v>
                </c:pt>
                <c:pt idx="89">
                  <c:v>1.3847500000000001</c:v>
                </c:pt>
                <c:pt idx="90">
                  <c:v>1.3847500000000001</c:v>
                </c:pt>
                <c:pt idx="91">
                  <c:v>1.3847500000000001</c:v>
                </c:pt>
                <c:pt idx="92">
                  <c:v>1.37825</c:v>
                </c:pt>
                <c:pt idx="93">
                  <c:v>1.37825</c:v>
                </c:pt>
                <c:pt idx="94">
                  <c:v>1.37825</c:v>
                </c:pt>
                <c:pt idx="95">
                  <c:v>1.37825</c:v>
                </c:pt>
                <c:pt idx="96">
                  <c:v>1.37825</c:v>
                </c:pt>
                <c:pt idx="97">
                  <c:v>1.37825</c:v>
                </c:pt>
                <c:pt idx="98">
                  <c:v>1.37175</c:v>
                </c:pt>
                <c:pt idx="99">
                  <c:v>1.3685</c:v>
                </c:pt>
                <c:pt idx="100">
                  <c:v>1.37175</c:v>
                </c:pt>
                <c:pt idx="101">
                  <c:v>1.375</c:v>
                </c:pt>
                <c:pt idx="102">
                  <c:v>1.375</c:v>
                </c:pt>
                <c:pt idx="103">
                  <c:v>1.375</c:v>
                </c:pt>
                <c:pt idx="104">
                  <c:v>1.375</c:v>
                </c:pt>
                <c:pt idx="105">
                  <c:v>1.375</c:v>
                </c:pt>
                <c:pt idx="106">
                  <c:v>1.375</c:v>
                </c:pt>
                <c:pt idx="107">
                  <c:v>1.3815000000000002</c:v>
                </c:pt>
                <c:pt idx="108">
                  <c:v>1.3815000000000002</c:v>
                </c:pt>
                <c:pt idx="109">
                  <c:v>1.3815000000000002</c:v>
                </c:pt>
                <c:pt idx="110">
                  <c:v>1.3815000000000002</c:v>
                </c:pt>
                <c:pt idx="111">
                  <c:v>1.3782500000000002</c:v>
                </c:pt>
                <c:pt idx="112">
                  <c:v>1.38775</c:v>
                </c:pt>
                <c:pt idx="113">
                  <c:v>1.38775</c:v>
                </c:pt>
                <c:pt idx="114">
                  <c:v>1.38775</c:v>
                </c:pt>
                <c:pt idx="115">
                  <c:v>1.38775</c:v>
                </c:pt>
                <c:pt idx="116">
                  <c:v>1.38775</c:v>
                </c:pt>
                <c:pt idx="117">
                  <c:v>1.38775</c:v>
                </c:pt>
                <c:pt idx="118">
                  <c:v>1.38775</c:v>
                </c:pt>
                <c:pt idx="119">
                  <c:v>1.3975</c:v>
                </c:pt>
                <c:pt idx="120">
                  <c:v>1.4007499999999999</c:v>
                </c:pt>
                <c:pt idx="121">
                  <c:v>1.4039999999999999</c:v>
                </c:pt>
                <c:pt idx="122">
                  <c:v>1.4072499999999999</c:v>
                </c:pt>
                <c:pt idx="123">
                  <c:v>1.4132499999999999</c:v>
                </c:pt>
                <c:pt idx="124">
                  <c:v>1.4132499999999999</c:v>
                </c:pt>
                <c:pt idx="125">
                  <c:v>1.4165000000000001</c:v>
                </c:pt>
                <c:pt idx="126">
                  <c:v>1.4197500000000001</c:v>
                </c:pt>
                <c:pt idx="127">
                  <c:v>1.42625</c:v>
                </c:pt>
                <c:pt idx="128">
                  <c:v>1.423</c:v>
                </c:pt>
                <c:pt idx="129">
                  <c:v>1.423</c:v>
                </c:pt>
                <c:pt idx="130">
                  <c:v>1.4292499999999999</c:v>
                </c:pt>
                <c:pt idx="131">
                  <c:v>1.4357500000000001</c:v>
                </c:pt>
                <c:pt idx="132">
                  <c:v>1.4357500000000001</c:v>
                </c:pt>
                <c:pt idx="133">
                  <c:v>1.4390000000000001</c:v>
                </c:pt>
                <c:pt idx="134">
                  <c:v>1.4390000000000001</c:v>
                </c:pt>
                <c:pt idx="135">
                  <c:v>1.4452500000000001</c:v>
                </c:pt>
                <c:pt idx="136">
                  <c:v>1.4452500000000001</c:v>
                </c:pt>
                <c:pt idx="137">
                  <c:v>1.4452500000000001</c:v>
                </c:pt>
                <c:pt idx="138">
                  <c:v>1.4485000000000001</c:v>
                </c:pt>
                <c:pt idx="139">
                  <c:v>1.4517500000000001</c:v>
                </c:pt>
                <c:pt idx="140">
                  <c:v>1.4517500000000001</c:v>
                </c:pt>
                <c:pt idx="141">
                  <c:v>1.4547499999999998</c:v>
                </c:pt>
                <c:pt idx="142">
                  <c:v>1.4547499999999998</c:v>
                </c:pt>
                <c:pt idx="143">
                  <c:v>1.4514999999999998</c:v>
                </c:pt>
                <c:pt idx="144">
                  <c:v>1.45475</c:v>
                </c:pt>
                <c:pt idx="145">
                  <c:v>1.45475</c:v>
                </c:pt>
                <c:pt idx="146">
                  <c:v>1.458</c:v>
                </c:pt>
                <c:pt idx="147">
                  <c:v>1.4612499999999999</c:v>
                </c:pt>
                <c:pt idx="148">
                  <c:v>1.4612499999999999</c:v>
                </c:pt>
                <c:pt idx="149">
                  <c:v>1.4644999999999999</c:v>
                </c:pt>
                <c:pt idx="150">
                  <c:v>1.4677499999999999</c:v>
                </c:pt>
                <c:pt idx="151">
                  <c:v>1.4742500000000001</c:v>
                </c:pt>
                <c:pt idx="152">
                  <c:v>1.4742500000000001</c:v>
                </c:pt>
                <c:pt idx="153">
                  <c:v>1.4742500000000001</c:v>
                </c:pt>
                <c:pt idx="154">
                  <c:v>1.4775</c:v>
                </c:pt>
                <c:pt idx="155">
                  <c:v>1.48075</c:v>
                </c:pt>
                <c:pt idx="156">
                  <c:v>1.48075</c:v>
                </c:pt>
                <c:pt idx="157">
                  <c:v>1.484</c:v>
                </c:pt>
                <c:pt idx="158">
                  <c:v>1.484</c:v>
                </c:pt>
                <c:pt idx="159">
                  <c:v>1.4904999999999999</c:v>
                </c:pt>
                <c:pt idx="160">
                  <c:v>1.4970000000000001</c:v>
                </c:pt>
                <c:pt idx="161">
                  <c:v>1.5002500000000001</c:v>
                </c:pt>
                <c:pt idx="162">
                  <c:v>1.5002500000000001</c:v>
                </c:pt>
                <c:pt idx="163">
                  <c:v>1.5002500000000001</c:v>
                </c:pt>
                <c:pt idx="164">
                  <c:v>1.50325</c:v>
                </c:pt>
                <c:pt idx="165">
                  <c:v>1.5097499999999999</c:v>
                </c:pt>
                <c:pt idx="166">
                  <c:v>1.5097499999999999</c:v>
                </c:pt>
                <c:pt idx="167">
                  <c:v>1.5097499999999999</c:v>
                </c:pt>
                <c:pt idx="168">
                  <c:v>1.5162499999999999</c:v>
                </c:pt>
                <c:pt idx="169">
                  <c:v>1.5162499999999999</c:v>
                </c:pt>
                <c:pt idx="170">
                  <c:v>1.5162499999999999</c:v>
                </c:pt>
                <c:pt idx="171">
                  <c:v>1.5162499999999999</c:v>
                </c:pt>
                <c:pt idx="172">
                  <c:v>1.5162499999999999</c:v>
                </c:pt>
                <c:pt idx="173">
                  <c:v>1.5162499999999999</c:v>
                </c:pt>
                <c:pt idx="174">
                  <c:v>1.5162499999999999</c:v>
                </c:pt>
                <c:pt idx="175">
                  <c:v>1.5162499999999999</c:v>
                </c:pt>
                <c:pt idx="176">
                  <c:v>1.5194999999999999</c:v>
                </c:pt>
                <c:pt idx="177">
                  <c:v>1.5194999999999999</c:v>
                </c:pt>
                <c:pt idx="178">
                  <c:v>1.5194999999999999</c:v>
                </c:pt>
                <c:pt idx="179">
                  <c:v>1.5162499999999999</c:v>
                </c:pt>
                <c:pt idx="180">
                  <c:v>1.5162499999999999</c:v>
                </c:pt>
                <c:pt idx="181">
                  <c:v>1.5162499999999999</c:v>
                </c:pt>
                <c:pt idx="182">
                  <c:v>1.5129999999999999</c:v>
                </c:pt>
                <c:pt idx="183">
                  <c:v>1.5065</c:v>
                </c:pt>
                <c:pt idx="184">
                  <c:v>1.5002500000000001</c:v>
                </c:pt>
                <c:pt idx="185">
                  <c:v>1.5065</c:v>
                </c:pt>
                <c:pt idx="186">
                  <c:v>1.5065</c:v>
                </c:pt>
                <c:pt idx="187">
                  <c:v>1.5129999999999999</c:v>
                </c:pt>
                <c:pt idx="188">
                  <c:v>1.51</c:v>
                </c:pt>
                <c:pt idx="189">
                  <c:v>1.5129999999999999</c:v>
                </c:pt>
                <c:pt idx="190">
                  <c:v>1.5129999999999999</c:v>
                </c:pt>
                <c:pt idx="191">
                  <c:v>1.5162499999999999</c:v>
                </c:pt>
                <c:pt idx="192">
                  <c:v>1.5255000000000001</c:v>
                </c:pt>
                <c:pt idx="193">
                  <c:v>1.532</c:v>
                </c:pt>
                <c:pt idx="194">
                  <c:v>1.53525</c:v>
                </c:pt>
                <c:pt idx="195">
                  <c:v>1.53525</c:v>
                </c:pt>
                <c:pt idx="196">
                  <c:v>1.54175</c:v>
                </c:pt>
                <c:pt idx="197">
                  <c:v>1.548</c:v>
                </c:pt>
                <c:pt idx="198">
                  <c:v>1.55125</c:v>
                </c:pt>
                <c:pt idx="199">
                  <c:v>1.5610000000000002</c:v>
                </c:pt>
                <c:pt idx="200">
                  <c:v>1.5610000000000002</c:v>
                </c:pt>
                <c:pt idx="201">
                  <c:v>1.5707500000000001</c:v>
                </c:pt>
                <c:pt idx="202">
                  <c:v>1.577</c:v>
                </c:pt>
                <c:pt idx="203">
                  <c:v>1.5834999999999999</c:v>
                </c:pt>
                <c:pt idx="204">
                  <c:v>1.5932500000000001</c:v>
                </c:pt>
                <c:pt idx="205">
                  <c:v>1.5962499999999999</c:v>
                </c:pt>
                <c:pt idx="206">
                  <c:v>1.6024999999999998</c:v>
                </c:pt>
                <c:pt idx="207">
                  <c:v>1.61225</c:v>
                </c:pt>
                <c:pt idx="208">
                  <c:v>1.6154999999999999</c:v>
                </c:pt>
                <c:pt idx="209">
                  <c:v>1.6284999999999998</c:v>
                </c:pt>
                <c:pt idx="210">
                  <c:v>1.6317499999999998</c:v>
                </c:pt>
                <c:pt idx="211">
                  <c:v>1.6412500000000001</c:v>
                </c:pt>
                <c:pt idx="212">
                  <c:v>1.64775</c:v>
                </c:pt>
                <c:pt idx="213">
                  <c:v>1.6539999999999999</c:v>
                </c:pt>
                <c:pt idx="214">
                  <c:v>1.6635</c:v>
                </c:pt>
                <c:pt idx="215">
                  <c:v>1.6732499999999999</c:v>
                </c:pt>
                <c:pt idx="216">
                  <c:v>1.6795</c:v>
                </c:pt>
                <c:pt idx="217">
                  <c:v>1.6892499999999999</c:v>
                </c:pt>
                <c:pt idx="218">
                  <c:v>1.6957499999999999</c:v>
                </c:pt>
                <c:pt idx="219">
                  <c:v>1.7054999999999998</c:v>
                </c:pt>
                <c:pt idx="220">
                  <c:v>1.718</c:v>
                </c:pt>
                <c:pt idx="221">
                  <c:v>1.7277499999999999</c:v>
                </c:pt>
                <c:pt idx="222">
                  <c:v>1.7374999999999998</c:v>
                </c:pt>
                <c:pt idx="223">
                  <c:v>1.7504999999999997</c:v>
                </c:pt>
                <c:pt idx="224">
                  <c:v>1.7599999999999998</c:v>
                </c:pt>
                <c:pt idx="225">
                  <c:v>1.7727499999999998</c:v>
                </c:pt>
                <c:pt idx="226">
                  <c:v>1.78525</c:v>
                </c:pt>
                <c:pt idx="227">
                  <c:v>1.7949999999999999</c:v>
                </c:pt>
                <c:pt idx="228">
                  <c:v>1.8079999999999998</c:v>
                </c:pt>
                <c:pt idx="229">
                  <c:v>1.8209999999999997</c:v>
                </c:pt>
                <c:pt idx="230">
                  <c:v>1.8337499999999998</c:v>
                </c:pt>
                <c:pt idx="231">
                  <c:v>1.8465</c:v>
                </c:pt>
                <c:pt idx="232">
                  <c:v>1.86575</c:v>
                </c:pt>
                <c:pt idx="233">
                  <c:v>1.8817499999999998</c:v>
                </c:pt>
                <c:pt idx="234">
                  <c:v>1.8944999999999999</c:v>
                </c:pt>
                <c:pt idx="235">
                  <c:v>1.9075</c:v>
                </c:pt>
                <c:pt idx="236">
                  <c:v>1.9297499999999999</c:v>
                </c:pt>
                <c:pt idx="237">
                  <c:v>1.9460000000000002</c:v>
                </c:pt>
                <c:pt idx="238">
                  <c:v>1.9584999999999999</c:v>
                </c:pt>
                <c:pt idx="239">
                  <c:v>1.98125</c:v>
                </c:pt>
                <c:pt idx="240">
                  <c:v>1.99725</c:v>
                </c:pt>
                <c:pt idx="241">
                  <c:v>2.0162500000000003</c:v>
                </c:pt>
                <c:pt idx="242">
                  <c:v>2.0357500000000002</c:v>
                </c:pt>
                <c:pt idx="243">
                  <c:v>2.0582500000000001</c:v>
                </c:pt>
                <c:pt idx="244">
                  <c:v>2.0772499999999998</c:v>
                </c:pt>
                <c:pt idx="245">
                  <c:v>2.1030000000000002</c:v>
                </c:pt>
                <c:pt idx="246">
                  <c:v>2.12575</c:v>
                </c:pt>
                <c:pt idx="247">
                  <c:v>2.1480000000000001</c:v>
                </c:pt>
                <c:pt idx="248">
                  <c:v>2.1767500000000002</c:v>
                </c:pt>
                <c:pt idx="249">
                  <c:v>2.1992500000000001</c:v>
                </c:pt>
                <c:pt idx="250">
                  <c:v>2.2284999999999999</c:v>
                </c:pt>
                <c:pt idx="251">
                  <c:v>2.2600000000000002</c:v>
                </c:pt>
                <c:pt idx="252">
                  <c:v>2.286</c:v>
                </c:pt>
                <c:pt idx="253">
                  <c:v>2.3177500000000002</c:v>
                </c:pt>
                <c:pt idx="254">
                  <c:v>2.3467500000000001</c:v>
                </c:pt>
                <c:pt idx="255">
                  <c:v>2.3725000000000001</c:v>
                </c:pt>
                <c:pt idx="256">
                  <c:v>2.411</c:v>
                </c:pt>
                <c:pt idx="257">
                  <c:v>2.4429999999999996</c:v>
                </c:pt>
                <c:pt idx="258">
                  <c:v>2.4750000000000001</c:v>
                </c:pt>
                <c:pt idx="259">
                  <c:v>2.5102500000000001</c:v>
                </c:pt>
                <c:pt idx="260">
                  <c:v>2.54575</c:v>
                </c:pt>
                <c:pt idx="261">
                  <c:v>2.5842499999999999</c:v>
                </c:pt>
                <c:pt idx="262">
                  <c:v>2.6227499999999999</c:v>
                </c:pt>
                <c:pt idx="263">
                  <c:v>2.66425</c:v>
                </c:pt>
                <c:pt idx="264">
                  <c:v>2.7030000000000003</c:v>
                </c:pt>
                <c:pt idx="265">
                  <c:v>2.7477499999999999</c:v>
                </c:pt>
                <c:pt idx="266">
                  <c:v>2.7897499999999997</c:v>
                </c:pt>
                <c:pt idx="267">
                  <c:v>2.8345000000000002</c:v>
                </c:pt>
                <c:pt idx="268">
                  <c:v>2.8759999999999999</c:v>
                </c:pt>
                <c:pt idx="269">
                  <c:v>2.9242499999999998</c:v>
                </c:pt>
                <c:pt idx="270">
                  <c:v>2.9754999999999998</c:v>
                </c:pt>
                <c:pt idx="271">
                  <c:v>3.0297499999999999</c:v>
                </c:pt>
                <c:pt idx="272">
                  <c:v>3.0847500000000001</c:v>
                </c:pt>
                <c:pt idx="273">
                  <c:v>3.1327500000000001</c:v>
                </c:pt>
                <c:pt idx="274">
                  <c:v>3.1902499999999998</c:v>
                </c:pt>
                <c:pt idx="275">
                  <c:v>3.2479999999999998</c:v>
                </c:pt>
                <c:pt idx="276">
                  <c:v>3.306</c:v>
                </c:pt>
                <c:pt idx="277">
                  <c:v>3.37025</c:v>
                </c:pt>
                <c:pt idx="278">
                  <c:v>3.431</c:v>
                </c:pt>
                <c:pt idx="279">
                  <c:v>3.4950000000000001</c:v>
                </c:pt>
                <c:pt idx="280">
                  <c:v>3.56575</c:v>
                </c:pt>
                <c:pt idx="281">
                  <c:v>3.6395</c:v>
                </c:pt>
                <c:pt idx="282">
                  <c:v>3.7132499999999999</c:v>
                </c:pt>
                <c:pt idx="283">
                  <c:v>3.7965</c:v>
                </c:pt>
                <c:pt idx="284">
                  <c:v>3.8734999999999999</c:v>
                </c:pt>
                <c:pt idx="285">
                  <c:v>3.9572500000000002</c:v>
                </c:pt>
                <c:pt idx="286">
                  <c:v>4.0372500000000002</c:v>
                </c:pt>
                <c:pt idx="287">
                  <c:v>4.1272500000000001</c:v>
                </c:pt>
                <c:pt idx="288">
                  <c:v>4.2167499999999993</c:v>
                </c:pt>
                <c:pt idx="289">
                  <c:v>4.3129999999999997</c:v>
                </c:pt>
                <c:pt idx="290">
                  <c:v>4.4124999999999996</c:v>
                </c:pt>
                <c:pt idx="291">
                  <c:v>4.5182500000000001</c:v>
                </c:pt>
                <c:pt idx="292">
                  <c:v>4.6340000000000003</c:v>
                </c:pt>
                <c:pt idx="293">
                  <c:v>4.74925</c:v>
                </c:pt>
                <c:pt idx="294">
                  <c:v>4.8680000000000003</c:v>
                </c:pt>
                <c:pt idx="295">
                  <c:v>4.9897499999999999</c:v>
                </c:pt>
                <c:pt idx="296">
                  <c:v>5.1247499999999997</c:v>
                </c:pt>
                <c:pt idx="297">
                  <c:v>5.2592499999999998</c:v>
                </c:pt>
                <c:pt idx="298">
                  <c:v>5.4102499999999996</c:v>
                </c:pt>
                <c:pt idx="299">
                  <c:v>5.5642499999999995</c:v>
                </c:pt>
                <c:pt idx="300">
                  <c:v>5.718</c:v>
                </c:pt>
                <c:pt idx="301">
                  <c:v>5.8847500000000004</c:v>
                </c:pt>
                <c:pt idx="302">
                  <c:v>6.0544999999999991</c:v>
                </c:pt>
                <c:pt idx="303">
                  <c:v>6.2279999999999998</c:v>
                </c:pt>
                <c:pt idx="304">
                  <c:v>6.4110000000000005</c:v>
                </c:pt>
                <c:pt idx="305">
                  <c:v>6.6029999999999998</c:v>
                </c:pt>
                <c:pt idx="306">
                  <c:v>6.7989999999999995</c:v>
                </c:pt>
                <c:pt idx="307">
                  <c:v>7.0042499999999999</c:v>
                </c:pt>
                <c:pt idx="308">
                  <c:v>7.2222500000000007</c:v>
                </c:pt>
                <c:pt idx="309">
                  <c:v>7.4627499999999998</c:v>
                </c:pt>
                <c:pt idx="310">
                  <c:v>7.7067500000000004</c:v>
                </c:pt>
                <c:pt idx="311">
                  <c:v>7.9634999999999998</c:v>
                </c:pt>
                <c:pt idx="312">
                  <c:v>8.2324999999999999</c:v>
                </c:pt>
                <c:pt idx="313">
                  <c:v>8.5147499999999994</c:v>
                </c:pt>
                <c:pt idx="314">
                  <c:v>8.8129999999999988</c:v>
                </c:pt>
                <c:pt idx="315">
                  <c:v>9.1114999999999995</c:v>
                </c:pt>
                <c:pt idx="316">
                  <c:v>9.4420000000000002</c:v>
                </c:pt>
                <c:pt idx="317">
                  <c:v>9.7754999999999992</c:v>
                </c:pt>
                <c:pt idx="318">
                  <c:v>10.12175</c:v>
                </c:pt>
                <c:pt idx="319">
                  <c:v>10.49075</c:v>
                </c:pt>
                <c:pt idx="320">
                  <c:v>10.872499999999999</c:v>
                </c:pt>
                <c:pt idx="321">
                  <c:v>11.270250000000001</c:v>
                </c:pt>
                <c:pt idx="322">
                  <c:v>11.677750000000001</c:v>
                </c:pt>
                <c:pt idx="323">
                  <c:v>12.107250000000001</c:v>
                </c:pt>
                <c:pt idx="324">
                  <c:v>12.555999999999999</c:v>
                </c:pt>
                <c:pt idx="325">
                  <c:v>13.01825</c:v>
                </c:pt>
                <c:pt idx="326">
                  <c:v>13.499000000000001</c:v>
                </c:pt>
                <c:pt idx="327">
                  <c:v>14.00625</c:v>
                </c:pt>
                <c:pt idx="328">
                  <c:v>14.52275</c:v>
                </c:pt>
                <c:pt idx="329">
                  <c:v>15.058249999999999</c:v>
                </c:pt>
                <c:pt idx="330">
                  <c:v>15.616499999999998</c:v>
                </c:pt>
                <c:pt idx="331">
                  <c:v>16.2</c:v>
                </c:pt>
                <c:pt idx="332">
                  <c:v>16.796750000000003</c:v>
                </c:pt>
                <c:pt idx="333">
                  <c:v>17.416</c:v>
                </c:pt>
                <c:pt idx="334">
                  <c:v>18.047750000000001</c:v>
                </c:pt>
                <c:pt idx="335">
                  <c:v>18.708499999999997</c:v>
                </c:pt>
                <c:pt idx="336">
                  <c:v>19.375499999999999</c:v>
                </c:pt>
                <c:pt idx="337">
                  <c:v>20.062000000000001</c:v>
                </c:pt>
                <c:pt idx="338">
                  <c:v>20.757999999999999</c:v>
                </c:pt>
                <c:pt idx="339">
                  <c:v>21.466999999999999</c:v>
                </c:pt>
                <c:pt idx="340">
                  <c:v>22.195250000000001</c:v>
                </c:pt>
                <c:pt idx="341">
                  <c:v>22.92</c:v>
                </c:pt>
                <c:pt idx="342">
                  <c:v>23.645000000000003</c:v>
                </c:pt>
                <c:pt idx="343">
                  <c:v>24.373250000000002</c:v>
                </c:pt>
                <c:pt idx="344">
                  <c:v>25.10125</c:v>
                </c:pt>
                <c:pt idx="345">
                  <c:v>25.826249999999998</c:v>
                </c:pt>
                <c:pt idx="346">
                  <c:v>26.541250000000002</c:v>
                </c:pt>
                <c:pt idx="347">
                  <c:v>27.234249999999999</c:v>
                </c:pt>
                <c:pt idx="348">
                  <c:v>27.90775</c:v>
                </c:pt>
                <c:pt idx="349">
                  <c:v>28.549250000000001</c:v>
                </c:pt>
                <c:pt idx="350">
                  <c:v>29.168500000000002</c:v>
                </c:pt>
                <c:pt idx="351">
                  <c:v>29.761749999999999</c:v>
                </c:pt>
                <c:pt idx="352">
                  <c:v>30.3005</c:v>
                </c:pt>
                <c:pt idx="353">
                  <c:v>30.794750000000001</c:v>
                </c:pt>
                <c:pt idx="354">
                  <c:v>31.227499999999999</c:v>
                </c:pt>
                <c:pt idx="355">
                  <c:v>31.605999999999998</c:v>
                </c:pt>
                <c:pt idx="356">
                  <c:v>31.917250000000003</c:v>
                </c:pt>
                <c:pt idx="357">
                  <c:v>32.158000000000001</c:v>
                </c:pt>
                <c:pt idx="358">
                  <c:v>32.321249999999999</c:v>
                </c:pt>
                <c:pt idx="359">
                  <c:v>32.417249999999996</c:v>
                </c:pt>
                <c:pt idx="360">
                  <c:v>32.433500000000002</c:v>
                </c:pt>
                <c:pt idx="361">
                  <c:v>32.385750000000002</c:v>
                </c:pt>
                <c:pt idx="362">
                  <c:v>32.257000000000005</c:v>
                </c:pt>
                <c:pt idx="363">
                  <c:v>32.048749999999998</c:v>
                </c:pt>
                <c:pt idx="364">
                  <c:v>31.772999999999996</c:v>
                </c:pt>
                <c:pt idx="365">
                  <c:v>31.439250000000001</c:v>
                </c:pt>
                <c:pt idx="366">
                  <c:v>31.060749999999999</c:v>
                </c:pt>
                <c:pt idx="367">
                  <c:v>30.653500000000001</c:v>
                </c:pt>
                <c:pt idx="368">
                  <c:v>30.245999999999999</c:v>
                </c:pt>
                <c:pt idx="369">
                  <c:v>29.8675</c:v>
                </c:pt>
                <c:pt idx="370">
                  <c:v>29.568999999999999</c:v>
                </c:pt>
                <c:pt idx="371">
                  <c:v>29.383249999999997</c:v>
                </c:pt>
                <c:pt idx="372">
                  <c:v>29.370749999999997</c:v>
                </c:pt>
                <c:pt idx="373">
                  <c:v>29.543749999999999</c:v>
                </c:pt>
                <c:pt idx="374">
                  <c:v>29.9255</c:v>
                </c:pt>
                <c:pt idx="375">
                  <c:v>30.519000000000002</c:v>
                </c:pt>
                <c:pt idx="376">
                  <c:v>31.327249999999999</c:v>
                </c:pt>
                <c:pt idx="377">
                  <c:v>32.356999999999999</c:v>
                </c:pt>
                <c:pt idx="378">
                  <c:v>33.611249999999998</c:v>
                </c:pt>
                <c:pt idx="379">
                  <c:v>35.103000000000002</c:v>
                </c:pt>
                <c:pt idx="380">
                  <c:v>36.864000000000004</c:v>
                </c:pt>
                <c:pt idx="381">
                  <c:v>38.927</c:v>
                </c:pt>
                <c:pt idx="382">
                  <c:v>41.27825</c:v>
                </c:pt>
                <c:pt idx="383">
                  <c:v>43.879750000000001</c:v>
                </c:pt>
                <c:pt idx="384">
                  <c:v>46.603250000000003</c:v>
                </c:pt>
                <c:pt idx="385">
                  <c:v>49.300999999999995</c:v>
                </c:pt>
                <c:pt idx="386">
                  <c:v>51.761249999999997</c:v>
                </c:pt>
                <c:pt idx="387">
                  <c:v>53.874749999999999</c:v>
                </c:pt>
                <c:pt idx="388">
                  <c:v>55.5745</c:v>
                </c:pt>
                <c:pt idx="389">
                  <c:v>56.799750000000003</c:v>
                </c:pt>
                <c:pt idx="390">
                  <c:v>57.559750000000001</c:v>
                </c:pt>
                <c:pt idx="391">
                  <c:v>57.863999999999997</c:v>
                </c:pt>
                <c:pt idx="392">
                  <c:v>57.758249999999997</c:v>
                </c:pt>
                <c:pt idx="393">
                  <c:v>57.295749999999998</c:v>
                </c:pt>
                <c:pt idx="394">
                  <c:v>56.532249999999998</c:v>
                </c:pt>
                <c:pt idx="395">
                  <c:v>55.512249999999995</c:v>
                </c:pt>
                <c:pt idx="396">
                  <c:v>54.299750000000003</c:v>
                </c:pt>
                <c:pt idx="397">
                  <c:v>52.958999999999996</c:v>
                </c:pt>
                <c:pt idx="398">
                  <c:v>51.52525</c:v>
                </c:pt>
                <c:pt idx="399">
                  <c:v>50.052750000000003</c:v>
                </c:pt>
                <c:pt idx="400">
                  <c:v>48.564499999999995</c:v>
                </c:pt>
                <c:pt idx="401">
                  <c:v>47.076000000000001</c:v>
                </c:pt>
                <c:pt idx="402">
                  <c:v>45.616750000000003</c:v>
                </c:pt>
                <c:pt idx="403">
                  <c:v>44.192250000000001</c:v>
                </c:pt>
                <c:pt idx="404">
                  <c:v>42.816000000000003</c:v>
                </c:pt>
                <c:pt idx="405">
                  <c:v>41.481750000000005</c:v>
                </c:pt>
                <c:pt idx="406">
                  <c:v>40.189</c:v>
                </c:pt>
                <c:pt idx="407">
                  <c:v>38.941249999999997</c:v>
                </c:pt>
                <c:pt idx="408">
                  <c:v>37.741749999999996</c:v>
                </c:pt>
                <c:pt idx="409">
                  <c:v>36.587000000000003</c:v>
                </c:pt>
                <c:pt idx="410">
                  <c:v>35.493499999999997</c:v>
                </c:pt>
                <c:pt idx="411">
                  <c:v>34.444250000000004</c:v>
                </c:pt>
                <c:pt idx="412">
                  <c:v>33.4435</c:v>
                </c:pt>
                <c:pt idx="413">
                  <c:v>32.47475</c:v>
                </c:pt>
                <c:pt idx="414">
                  <c:v>31.547750000000001</c:v>
                </c:pt>
                <c:pt idx="415">
                  <c:v>30.655999999999999</c:v>
                </c:pt>
                <c:pt idx="416">
                  <c:v>29.812250000000002</c:v>
                </c:pt>
                <c:pt idx="417">
                  <c:v>29.007249999999999</c:v>
                </c:pt>
                <c:pt idx="418">
                  <c:v>28.23075</c:v>
                </c:pt>
                <c:pt idx="419">
                  <c:v>27.486750000000001</c:v>
                </c:pt>
                <c:pt idx="420">
                  <c:v>26.768500000000003</c:v>
                </c:pt>
                <c:pt idx="421">
                  <c:v>26.075499999999998</c:v>
                </c:pt>
                <c:pt idx="422">
                  <c:v>25.414749999999998</c:v>
                </c:pt>
                <c:pt idx="423">
                  <c:v>24.766999999999999</c:v>
                </c:pt>
                <c:pt idx="424">
                  <c:v>24.151</c:v>
                </c:pt>
                <c:pt idx="425">
                  <c:v>23.554499999999997</c:v>
                </c:pt>
                <c:pt idx="426">
                  <c:v>22.980249999999998</c:v>
                </c:pt>
                <c:pt idx="427">
                  <c:v>22.4255</c:v>
                </c:pt>
                <c:pt idx="428">
                  <c:v>21.886749999999999</c:v>
                </c:pt>
                <c:pt idx="429">
                  <c:v>21.357250000000001</c:v>
                </c:pt>
                <c:pt idx="430">
                  <c:v>20.853999999999999</c:v>
                </c:pt>
                <c:pt idx="431">
                  <c:v>20.369499999999999</c:v>
                </c:pt>
                <c:pt idx="432">
                  <c:v>19.901000000000003</c:v>
                </c:pt>
                <c:pt idx="433">
                  <c:v>19.464749999999999</c:v>
                </c:pt>
                <c:pt idx="434">
                  <c:v>19.047750000000001</c:v>
                </c:pt>
                <c:pt idx="435">
                  <c:v>18.647000000000002</c:v>
                </c:pt>
                <c:pt idx="436">
                  <c:v>18.265250000000002</c:v>
                </c:pt>
                <c:pt idx="437">
                  <c:v>17.8995</c:v>
                </c:pt>
                <c:pt idx="438">
                  <c:v>17.54025</c:v>
                </c:pt>
                <c:pt idx="439">
                  <c:v>17.203499999999998</c:v>
                </c:pt>
                <c:pt idx="440">
                  <c:v>16.8765</c:v>
                </c:pt>
                <c:pt idx="441">
                  <c:v>16.55575</c:v>
                </c:pt>
                <c:pt idx="442">
                  <c:v>16.25075</c:v>
                </c:pt>
                <c:pt idx="443">
                  <c:v>15.949249999999999</c:v>
                </c:pt>
                <c:pt idx="444">
                  <c:v>15.664250000000001</c:v>
                </c:pt>
                <c:pt idx="445">
                  <c:v>15.394500000000001</c:v>
                </c:pt>
                <c:pt idx="446">
                  <c:v>15.131499999999999</c:v>
                </c:pt>
                <c:pt idx="447">
                  <c:v>14.874749999999999</c:v>
                </c:pt>
                <c:pt idx="448">
                  <c:v>14.634499999999999</c:v>
                </c:pt>
                <c:pt idx="449">
                  <c:v>14.397</c:v>
                </c:pt>
                <c:pt idx="450">
                  <c:v>14.169499999999999</c:v>
                </c:pt>
                <c:pt idx="451">
                  <c:v>13.950999999999999</c:v>
                </c:pt>
                <c:pt idx="452">
                  <c:v>13.742749999999999</c:v>
                </c:pt>
                <c:pt idx="453">
                  <c:v>13.537500000000001</c:v>
                </c:pt>
                <c:pt idx="454">
                  <c:v>13.341750000000001</c:v>
                </c:pt>
                <c:pt idx="455">
                  <c:v>13.152750000000001</c:v>
                </c:pt>
                <c:pt idx="456">
                  <c:v>12.969750000000001</c:v>
                </c:pt>
                <c:pt idx="457">
                  <c:v>12.78675</c:v>
                </c:pt>
                <c:pt idx="458">
                  <c:v>12.613750000000001</c:v>
                </c:pt>
                <c:pt idx="459">
                  <c:v>12.446999999999999</c:v>
                </c:pt>
                <c:pt idx="460">
                  <c:v>12.280250000000001</c:v>
                </c:pt>
                <c:pt idx="461">
                  <c:v>12.122999999999999</c:v>
                </c:pt>
                <c:pt idx="462">
                  <c:v>11.96575</c:v>
                </c:pt>
                <c:pt idx="463">
                  <c:v>11.818249999999999</c:v>
                </c:pt>
                <c:pt idx="464">
                  <c:v>11.674000000000001</c:v>
                </c:pt>
                <c:pt idx="465">
                  <c:v>11.536249999999999</c:v>
                </c:pt>
                <c:pt idx="466">
                  <c:v>11.404250000000001</c:v>
                </c:pt>
                <c:pt idx="467">
                  <c:v>11.273</c:v>
                </c:pt>
                <c:pt idx="468">
                  <c:v>11.145</c:v>
                </c:pt>
                <c:pt idx="469">
                  <c:v>11.022750000000002</c:v>
                </c:pt>
                <c:pt idx="470">
                  <c:v>10.907500000000001</c:v>
                </c:pt>
                <c:pt idx="471">
                  <c:v>10.782250000000001</c:v>
                </c:pt>
                <c:pt idx="472">
                  <c:v>10.667</c:v>
                </c:pt>
                <c:pt idx="473">
                  <c:v>10.55775</c:v>
                </c:pt>
                <c:pt idx="474">
                  <c:v>10.442250000000001</c:v>
                </c:pt>
                <c:pt idx="475">
                  <c:v>10.33625</c:v>
                </c:pt>
                <c:pt idx="476">
                  <c:v>10.233499999999999</c:v>
                </c:pt>
                <c:pt idx="477">
                  <c:v>10.131500000000001</c:v>
                </c:pt>
                <c:pt idx="478">
                  <c:v>10.031750000000001</c:v>
                </c:pt>
                <c:pt idx="479">
                  <c:v>9.9387499999999989</c:v>
                </c:pt>
                <c:pt idx="480">
                  <c:v>9.8457499999999989</c:v>
                </c:pt>
                <c:pt idx="481">
                  <c:v>9.7557500000000008</c:v>
                </c:pt>
                <c:pt idx="482">
                  <c:v>9.6692499999999999</c:v>
                </c:pt>
                <c:pt idx="483">
                  <c:v>9.5860000000000003</c:v>
                </c:pt>
                <c:pt idx="484">
                  <c:v>9.5057500000000008</c:v>
                </c:pt>
                <c:pt idx="485">
                  <c:v>9.4257500000000007</c:v>
                </c:pt>
                <c:pt idx="486">
                  <c:v>9.3487500000000008</c:v>
                </c:pt>
                <c:pt idx="487">
                  <c:v>9.2777500000000011</c:v>
                </c:pt>
                <c:pt idx="488">
                  <c:v>9.2040000000000006</c:v>
                </c:pt>
                <c:pt idx="489">
                  <c:v>9.1370000000000005</c:v>
                </c:pt>
                <c:pt idx="490">
                  <c:v>9.0694999999999997</c:v>
                </c:pt>
                <c:pt idx="491">
                  <c:v>8.9987499999999994</c:v>
                </c:pt>
                <c:pt idx="492">
                  <c:v>8.9347499999999993</c:v>
                </c:pt>
                <c:pt idx="493">
                  <c:v>8.8707499999999992</c:v>
                </c:pt>
                <c:pt idx="494">
                  <c:v>8.8064999999999998</c:v>
                </c:pt>
                <c:pt idx="495">
                  <c:v>8.7452499999999986</c:v>
                </c:pt>
                <c:pt idx="496">
                  <c:v>8.6909999999999989</c:v>
                </c:pt>
                <c:pt idx="497">
                  <c:v>8.629999999999999</c:v>
                </c:pt>
                <c:pt idx="498">
                  <c:v>8.5757499999999993</c:v>
                </c:pt>
                <c:pt idx="499">
                  <c:v>8.5240000000000009</c:v>
                </c:pt>
                <c:pt idx="500">
                  <c:v>8.4727499999999996</c:v>
                </c:pt>
                <c:pt idx="501">
                  <c:v>8.4247499999999995</c:v>
                </c:pt>
                <c:pt idx="502">
                  <c:v>8.3765000000000001</c:v>
                </c:pt>
                <c:pt idx="503">
                  <c:v>8.3320000000000007</c:v>
                </c:pt>
                <c:pt idx="504">
                  <c:v>8.2835000000000001</c:v>
                </c:pt>
                <c:pt idx="505">
                  <c:v>8.2387499999999996</c:v>
                </c:pt>
                <c:pt idx="506">
                  <c:v>8.1969999999999992</c:v>
                </c:pt>
                <c:pt idx="507">
                  <c:v>8.1552500000000006</c:v>
                </c:pt>
                <c:pt idx="508">
                  <c:v>8.1135000000000002</c:v>
                </c:pt>
                <c:pt idx="509">
                  <c:v>8.0687499999999996</c:v>
                </c:pt>
                <c:pt idx="510">
                  <c:v>8.0267499999999998</c:v>
                </c:pt>
                <c:pt idx="511">
                  <c:v>7.9885000000000002</c:v>
                </c:pt>
                <c:pt idx="512">
                  <c:v>7.9402499999999998</c:v>
                </c:pt>
                <c:pt idx="513">
                  <c:v>7.9019999999999992</c:v>
                </c:pt>
                <c:pt idx="514">
                  <c:v>7.8599999999999994</c:v>
                </c:pt>
                <c:pt idx="515">
                  <c:v>7.8187499999999996</c:v>
                </c:pt>
                <c:pt idx="516">
                  <c:v>7.7767499999999998</c:v>
                </c:pt>
                <c:pt idx="517">
                  <c:v>7.7320000000000002</c:v>
                </c:pt>
                <c:pt idx="518">
                  <c:v>7.693249999999999</c:v>
                </c:pt>
                <c:pt idx="519">
                  <c:v>7.6515000000000004</c:v>
                </c:pt>
                <c:pt idx="520">
                  <c:v>7.6099999999999994</c:v>
                </c:pt>
                <c:pt idx="521">
                  <c:v>7.5682499999999999</c:v>
                </c:pt>
                <c:pt idx="522">
                  <c:v>7.5234999999999994</c:v>
                </c:pt>
                <c:pt idx="523">
                  <c:v>7.48475</c:v>
                </c:pt>
                <c:pt idx="524">
                  <c:v>7.4399999999999995</c:v>
                </c:pt>
                <c:pt idx="525">
                  <c:v>7.39825</c:v>
                </c:pt>
                <c:pt idx="526">
                  <c:v>7.3565000000000005</c:v>
                </c:pt>
                <c:pt idx="527">
                  <c:v>7.3115000000000006</c:v>
                </c:pt>
                <c:pt idx="528">
                  <c:v>7.2700000000000005</c:v>
                </c:pt>
                <c:pt idx="529">
                  <c:v>7.2249999999999996</c:v>
                </c:pt>
                <c:pt idx="530">
                  <c:v>7.1862499999999994</c:v>
                </c:pt>
                <c:pt idx="531">
                  <c:v>7.1352500000000001</c:v>
                </c:pt>
                <c:pt idx="532">
                  <c:v>7.09</c:v>
                </c:pt>
                <c:pt idx="533">
                  <c:v>7.0387500000000003</c:v>
                </c:pt>
                <c:pt idx="534">
                  <c:v>6.9844999999999997</c:v>
                </c:pt>
                <c:pt idx="535">
                  <c:v>6.9267500000000002</c:v>
                </c:pt>
                <c:pt idx="536">
                  <c:v>6.8657500000000002</c:v>
                </c:pt>
                <c:pt idx="537">
                  <c:v>6.7950000000000008</c:v>
                </c:pt>
                <c:pt idx="538">
                  <c:v>6.7209999999999992</c:v>
                </c:pt>
                <c:pt idx="539">
                  <c:v>6.6442499999999995</c:v>
                </c:pt>
                <c:pt idx="540">
                  <c:v>6.5515000000000008</c:v>
                </c:pt>
                <c:pt idx="541">
                  <c:v>6.4552500000000004</c:v>
                </c:pt>
                <c:pt idx="542">
                  <c:v>6.3554999999999993</c:v>
                </c:pt>
                <c:pt idx="543">
                  <c:v>6.2437500000000004</c:v>
                </c:pt>
                <c:pt idx="544">
                  <c:v>6.1345000000000001</c:v>
                </c:pt>
                <c:pt idx="545">
                  <c:v>6.0157499999999997</c:v>
                </c:pt>
                <c:pt idx="546">
                  <c:v>5.8905000000000003</c:v>
                </c:pt>
                <c:pt idx="547">
                  <c:v>5.7592499999999998</c:v>
                </c:pt>
                <c:pt idx="548">
                  <c:v>5.6180000000000003</c:v>
                </c:pt>
                <c:pt idx="549">
                  <c:v>5.4737499999999999</c:v>
                </c:pt>
                <c:pt idx="550">
                  <c:v>5.3260000000000005</c:v>
                </c:pt>
                <c:pt idx="551">
                  <c:v>5.1817500000000001</c:v>
                </c:pt>
                <c:pt idx="552">
                  <c:v>5.0244999999999997</c:v>
                </c:pt>
                <c:pt idx="553">
                  <c:v>4.8739999999999997</c:v>
                </c:pt>
                <c:pt idx="554">
                  <c:v>4.7197500000000003</c:v>
                </c:pt>
                <c:pt idx="555">
                  <c:v>4.5597500000000002</c:v>
                </c:pt>
                <c:pt idx="556">
                  <c:v>4.415</c:v>
                </c:pt>
                <c:pt idx="557">
                  <c:v>4.2610000000000001</c:v>
                </c:pt>
                <c:pt idx="558">
                  <c:v>4.1137499999999996</c:v>
                </c:pt>
                <c:pt idx="559">
                  <c:v>3.9627499999999998</c:v>
                </c:pt>
                <c:pt idx="560">
                  <c:v>3.8089999999999997</c:v>
                </c:pt>
                <c:pt idx="561">
                  <c:v>3.6615000000000002</c:v>
                </c:pt>
                <c:pt idx="562">
                  <c:v>3.5237499999999997</c:v>
                </c:pt>
                <c:pt idx="563">
                  <c:v>3.38225</c:v>
                </c:pt>
                <c:pt idx="564">
                  <c:v>3.2477499999999999</c:v>
                </c:pt>
                <c:pt idx="565">
                  <c:v>3.10975</c:v>
                </c:pt>
                <c:pt idx="566">
                  <c:v>2.97525</c:v>
                </c:pt>
                <c:pt idx="567">
                  <c:v>2.8565</c:v>
                </c:pt>
                <c:pt idx="568">
                  <c:v>2.738</c:v>
                </c:pt>
                <c:pt idx="569">
                  <c:v>2.6287500000000001</c:v>
                </c:pt>
                <c:pt idx="570">
                  <c:v>2.5259999999999998</c:v>
                </c:pt>
                <c:pt idx="571">
                  <c:v>2.4267500000000002</c:v>
                </c:pt>
                <c:pt idx="572">
                  <c:v>2.3369999999999997</c:v>
                </c:pt>
                <c:pt idx="573">
                  <c:v>2.2537500000000001</c:v>
                </c:pt>
                <c:pt idx="574">
                  <c:v>2.1797500000000003</c:v>
                </c:pt>
                <c:pt idx="575">
                  <c:v>2.1187500000000004</c:v>
                </c:pt>
                <c:pt idx="576">
                  <c:v>2.0547500000000003</c:v>
                </c:pt>
                <c:pt idx="577">
                  <c:v>2.0067499999999998</c:v>
                </c:pt>
                <c:pt idx="578">
                  <c:v>1.9584999999999999</c:v>
                </c:pt>
                <c:pt idx="579">
                  <c:v>1.9264999999999999</c:v>
                </c:pt>
                <c:pt idx="580">
                  <c:v>1.891</c:v>
                </c:pt>
                <c:pt idx="581">
                  <c:v>1.86225</c:v>
                </c:pt>
                <c:pt idx="582">
                  <c:v>1.8367499999999999</c:v>
                </c:pt>
                <c:pt idx="583">
                  <c:v>1.8142499999999999</c:v>
                </c:pt>
                <c:pt idx="584">
                  <c:v>1.7915000000000001</c:v>
                </c:pt>
                <c:pt idx="585">
                  <c:v>1.76925</c:v>
                </c:pt>
                <c:pt idx="586">
                  <c:v>1.7469999999999999</c:v>
                </c:pt>
                <c:pt idx="587">
                  <c:v>1.7275</c:v>
                </c:pt>
                <c:pt idx="588">
                  <c:v>1.7052499999999999</c:v>
                </c:pt>
                <c:pt idx="589">
                  <c:v>1.68275</c:v>
                </c:pt>
                <c:pt idx="590">
                  <c:v>1.6664999999999999</c:v>
                </c:pt>
                <c:pt idx="591">
                  <c:v>1.641</c:v>
                </c:pt>
                <c:pt idx="592">
                  <c:v>1.6154999999999999</c:v>
                </c:pt>
                <c:pt idx="593">
                  <c:v>1.5927499999999999</c:v>
                </c:pt>
                <c:pt idx="594">
                  <c:v>1.5735000000000001</c:v>
                </c:pt>
                <c:pt idx="595">
                  <c:v>1.55125</c:v>
                </c:pt>
                <c:pt idx="596">
                  <c:v>1.5287499999999998</c:v>
                </c:pt>
                <c:pt idx="597">
                  <c:v>1.5095000000000001</c:v>
                </c:pt>
                <c:pt idx="598">
                  <c:v>1.49</c:v>
                </c:pt>
                <c:pt idx="599">
                  <c:v>1.4677500000000001</c:v>
                </c:pt>
                <c:pt idx="600">
                  <c:v>1.4550000000000001</c:v>
                </c:pt>
                <c:pt idx="601">
                  <c:v>1.4357499999999999</c:v>
                </c:pt>
                <c:pt idx="602">
                  <c:v>1.4197500000000001</c:v>
                </c:pt>
                <c:pt idx="603">
                  <c:v>1.4067499999999999</c:v>
                </c:pt>
                <c:pt idx="604">
                  <c:v>1.3937499999999998</c:v>
                </c:pt>
                <c:pt idx="605">
                  <c:v>1.3780000000000001</c:v>
                </c:pt>
                <c:pt idx="606">
                  <c:v>1.365</c:v>
                </c:pt>
                <c:pt idx="607">
                  <c:v>1.3525</c:v>
                </c:pt>
                <c:pt idx="608">
                  <c:v>1.3427500000000001</c:v>
                </c:pt>
                <c:pt idx="609">
                  <c:v>1.3362500000000002</c:v>
                </c:pt>
                <c:pt idx="610">
                  <c:v>1.3232499999999998</c:v>
                </c:pt>
                <c:pt idx="611">
                  <c:v>1.3107500000000001</c:v>
                </c:pt>
                <c:pt idx="612">
                  <c:v>1.29775</c:v>
                </c:pt>
                <c:pt idx="613">
                  <c:v>1.288</c:v>
                </c:pt>
                <c:pt idx="614">
                  <c:v>1.2785</c:v>
                </c:pt>
                <c:pt idx="615">
                  <c:v>1.26875</c:v>
                </c:pt>
                <c:pt idx="616">
                  <c:v>1.25925</c:v>
                </c:pt>
                <c:pt idx="617">
                  <c:v>1.2529999999999999</c:v>
                </c:pt>
                <c:pt idx="618">
                  <c:v>1.2435</c:v>
                </c:pt>
                <c:pt idx="619">
                  <c:v>1.2337500000000001</c:v>
                </c:pt>
                <c:pt idx="620">
                  <c:v>1.224</c:v>
                </c:pt>
                <c:pt idx="621">
                  <c:v>1.2142500000000001</c:v>
                </c:pt>
                <c:pt idx="622">
                  <c:v>1.2015</c:v>
                </c:pt>
                <c:pt idx="623">
                  <c:v>1.1984999999999999</c:v>
                </c:pt>
                <c:pt idx="624">
                  <c:v>1.1919999999999999</c:v>
                </c:pt>
                <c:pt idx="625">
                  <c:v>1.18225</c:v>
                </c:pt>
                <c:pt idx="626">
                  <c:v>1.1757499999999999</c:v>
                </c:pt>
                <c:pt idx="627">
                  <c:v>1.1692499999999999</c:v>
                </c:pt>
                <c:pt idx="628">
                  <c:v>1.16275</c:v>
                </c:pt>
                <c:pt idx="629">
                  <c:v>1.1567499999999999</c:v>
                </c:pt>
                <c:pt idx="630">
                  <c:v>1.1537500000000001</c:v>
                </c:pt>
                <c:pt idx="631">
                  <c:v>1.1472499999999999</c:v>
                </c:pt>
                <c:pt idx="632">
                  <c:v>1.1407499999999999</c:v>
                </c:pt>
                <c:pt idx="633">
                  <c:v>1.13425</c:v>
                </c:pt>
                <c:pt idx="634">
                  <c:v>1.131</c:v>
                </c:pt>
                <c:pt idx="635">
                  <c:v>1.131</c:v>
                </c:pt>
                <c:pt idx="636">
                  <c:v>1.1212499999999999</c:v>
                </c:pt>
                <c:pt idx="637">
                  <c:v>1.1179999999999999</c:v>
                </c:pt>
                <c:pt idx="638">
                  <c:v>1.115</c:v>
                </c:pt>
                <c:pt idx="639">
                  <c:v>1.11175</c:v>
                </c:pt>
                <c:pt idx="640">
                  <c:v>1.1052499999999998</c:v>
                </c:pt>
                <c:pt idx="641">
                  <c:v>1.1019999999999999</c:v>
                </c:pt>
                <c:pt idx="642">
                  <c:v>1.0987499999999999</c:v>
                </c:pt>
                <c:pt idx="643">
                  <c:v>1.0925</c:v>
                </c:pt>
                <c:pt idx="644">
                  <c:v>1.0925</c:v>
                </c:pt>
                <c:pt idx="645">
                  <c:v>1.0892500000000001</c:v>
                </c:pt>
                <c:pt idx="646">
                  <c:v>1.0827500000000001</c:v>
                </c:pt>
                <c:pt idx="647">
                  <c:v>1.07975</c:v>
                </c:pt>
                <c:pt idx="648">
                  <c:v>1.0765</c:v>
                </c:pt>
                <c:pt idx="649">
                  <c:v>1.0765</c:v>
                </c:pt>
                <c:pt idx="650">
                  <c:v>1.07325</c:v>
                </c:pt>
                <c:pt idx="651">
                  <c:v>1.07</c:v>
                </c:pt>
                <c:pt idx="652">
                  <c:v>1.0667500000000001</c:v>
                </c:pt>
                <c:pt idx="653">
                  <c:v>1.0634999999999999</c:v>
                </c:pt>
                <c:pt idx="654">
                  <c:v>1.0604999999999998</c:v>
                </c:pt>
                <c:pt idx="655">
                  <c:v>1.0604999999999998</c:v>
                </c:pt>
                <c:pt idx="656">
                  <c:v>1.0575000000000001</c:v>
                </c:pt>
                <c:pt idx="657">
                  <c:v>1.0575000000000001</c:v>
                </c:pt>
                <c:pt idx="658">
                  <c:v>1.0604999999999998</c:v>
                </c:pt>
                <c:pt idx="659">
                  <c:v>1.0542500000000001</c:v>
                </c:pt>
                <c:pt idx="660">
                  <c:v>1.0542500000000001</c:v>
                </c:pt>
                <c:pt idx="661">
                  <c:v>1.0510000000000002</c:v>
                </c:pt>
                <c:pt idx="662">
                  <c:v>1.0510000000000002</c:v>
                </c:pt>
                <c:pt idx="663">
                  <c:v>1.0477500000000002</c:v>
                </c:pt>
                <c:pt idx="664">
                  <c:v>1.0477500000000002</c:v>
                </c:pt>
                <c:pt idx="665">
                  <c:v>1.0477500000000002</c:v>
                </c:pt>
                <c:pt idx="666">
                  <c:v>1.0477500000000002</c:v>
                </c:pt>
                <c:pt idx="667">
                  <c:v>1.0445</c:v>
                </c:pt>
                <c:pt idx="668">
                  <c:v>1.04125</c:v>
                </c:pt>
                <c:pt idx="669">
                  <c:v>1.04125</c:v>
                </c:pt>
                <c:pt idx="670">
                  <c:v>1.038</c:v>
                </c:pt>
                <c:pt idx="671">
                  <c:v>1.0347500000000001</c:v>
                </c:pt>
                <c:pt idx="672">
                  <c:v>1.0315000000000001</c:v>
                </c:pt>
                <c:pt idx="673">
                  <c:v>1.0315000000000001</c:v>
                </c:pt>
                <c:pt idx="674">
                  <c:v>1.0282500000000001</c:v>
                </c:pt>
                <c:pt idx="675">
                  <c:v>1.0217499999999999</c:v>
                </c:pt>
                <c:pt idx="676">
                  <c:v>1.0217499999999999</c:v>
                </c:pt>
                <c:pt idx="677">
                  <c:v>1.0217499999999999</c:v>
                </c:pt>
                <c:pt idx="678">
                  <c:v>1.0185</c:v>
                </c:pt>
                <c:pt idx="679">
                  <c:v>1.0185</c:v>
                </c:pt>
                <c:pt idx="680">
                  <c:v>1.0185</c:v>
                </c:pt>
                <c:pt idx="681">
                  <c:v>1.012</c:v>
                </c:pt>
                <c:pt idx="682">
                  <c:v>1.012</c:v>
                </c:pt>
                <c:pt idx="683">
                  <c:v>1.00875</c:v>
                </c:pt>
                <c:pt idx="684">
                  <c:v>1.0057499999999999</c:v>
                </c:pt>
                <c:pt idx="685">
                  <c:v>0.99975000000000003</c:v>
                </c:pt>
                <c:pt idx="686">
                  <c:v>0.99975000000000003</c:v>
                </c:pt>
                <c:pt idx="687">
                  <c:v>0.99975000000000003</c:v>
                </c:pt>
                <c:pt idx="688">
                  <c:v>0.99975000000000003</c:v>
                </c:pt>
                <c:pt idx="689">
                  <c:v>0.99975000000000003</c:v>
                </c:pt>
                <c:pt idx="690">
                  <c:v>0.99975000000000003</c:v>
                </c:pt>
                <c:pt idx="691">
                  <c:v>0.99975000000000003</c:v>
                </c:pt>
                <c:pt idx="692">
                  <c:v>0.99975000000000003</c:v>
                </c:pt>
                <c:pt idx="693">
                  <c:v>1.0122499999999999</c:v>
                </c:pt>
                <c:pt idx="694">
                  <c:v>1.022</c:v>
                </c:pt>
                <c:pt idx="695">
                  <c:v>1.0249999999999999</c:v>
                </c:pt>
                <c:pt idx="696">
                  <c:v>1.0347500000000001</c:v>
                </c:pt>
                <c:pt idx="697">
                  <c:v>1.0507499999999999</c:v>
                </c:pt>
                <c:pt idx="698">
                  <c:v>1.0605000000000002</c:v>
                </c:pt>
                <c:pt idx="699">
                  <c:v>1.07</c:v>
                </c:pt>
                <c:pt idx="700">
                  <c:v>1.073</c:v>
                </c:pt>
                <c:pt idx="701">
                  <c:v>1.0860000000000001</c:v>
                </c:pt>
                <c:pt idx="702">
                  <c:v>1.099</c:v>
                </c:pt>
                <c:pt idx="703">
                  <c:v>1.11175</c:v>
                </c:pt>
                <c:pt idx="704">
                  <c:v>1.1214999999999999</c:v>
                </c:pt>
                <c:pt idx="705">
                  <c:v>1.13425</c:v>
                </c:pt>
                <c:pt idx="706">
                  <c:v>1.1469999999999998</c:v>
                </c:pt>
                <c:pt idx="707">
                  <c:v>1.16625</c:v>
                </c:pt>
                <c:pt idx="708">
                  <c:v>1.1824999999999999</c:v>
                </c:pt>
                <c:pt idx="709">
                  <c:v>1.1980000000000002</c:v>
                </c:pt>
                <c:pt idx="710">
                  <c:v>1.22075</c:v>
                </c:pt>
                <c:pt idx="711">
                  <c:v>1.2402500000000001</c:v>
                </c:pt>
                <c:pt idx="712">
                  <c:v>1.2595000000000001</c:v>
                </c:pt>
                <c:pt idx="713">
                  <c:v>1.2782500000000001</c:v>
                </c:pt>
                <c:pt idx="714">
                  <c:v>1.2945</c:v>
                </c:pt>
                <c:pt idx="715">
                  <c:v>1.3140000000000001</c:v>
                </c:pt>
                <c:pt idx="716">
                  <c:v>1.33325</c:v>
                </c:pt>
                <c:pt idx="717">
                  <c:v>1.3522500000000002</c:v>
                </c:pt>
                <c:pt idx="718">
                  <c:v>1.3779999999999999</c:v>
                </c:pt>
                <c:pt idx="719">
                  <c:v>1.3972500000000001</c:v>
                </c:pt>
              </c:numCache>
            </c:numRef>
          </c:yVal>
          <c:smooth val="1"/>
          <c:extLst>
            <c:ext xmlns:c16="http://schemas.microsoft.com/office/drawing/2014/chart" uri="{C3380CC4-5D6E-409C-BE32-E72D297353CC}">
              <c16:uniqueId val="{00000001-CE23-403C-A10B-4ECFF838FB4E}"/>
            </c:ext>
          </c:extLst>
        </c:ser>
        <c:ser>
          <c:idx val="2"/>
          <c:order val="2"/>
          <c:tx>
            <c:v>2000 RPM</c:v>
          </c:tx>
          <c:spPr>
            <a:ln w="19050" cap="rnd">
              <a:solidFill>
                <a:schemeClr val="accent3"/>
              </a:solidFill>
              <a:round/>
            </a:ln>
            <a:effectLst/>
          </c:spPr>
          <c:marker>
            <c:symbol val="none"/>
          </c:marker>
          <c:xVal>
            <c:numRef>
              <c:f>'Ford 1.6 GDTi'!$A$4:$A$723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'Ford 1.6 GDTi'!$D$4:$D$723</c:f>
              <c:numCache>
                <c:formatCode>General</c:formatCode>
                <c:ptCount val="720"/>
                <c:pt idx="0">
                  <c:v>1.4289999999999998</c:v>
                </c:pt>
                <c:pt idx="1">
                  <c:v>1.4515</c:v>
                </c:pt>
                <c:pt idx="2">
                  <c:v>1.4704999999999999</c:v>
                </c:pt>
                <c:pt idx="3">
                  <c:v>1.4899999999999998</c:v>
                </c:pt>
                <c:pt idx="4">
                  <c:v>1.5154999999999998</c:v>
                </c:pt>
                <c:pt idx="5">
                  <c:v>1.538</c:v>
                </c:pt>
                <c:pt idx="6">
                  <c:v>1.5542500000000001</c:v>
                </c:pt>
                <c:pt idx="7">
                  <c:v>1.5765</c:v>
                </c:pt>
                <c:pt idx="8">
                  <c:v>1.59575</c:v>
                </c:pt>
                <c:pt idx="9">
                  <c:v>1.6119999999999999</c:v>
                </c:pt>
                <c:pt idx="10">
                  <c:v>1.62175</c:v>
                </c:pt>
                <c:pt idx="11">
                  <c:v>1.6375</c:v>
                </c:pt>
                <c:pt idx="12">
                  <c:v>1.6504999999999999</c:v>
                </c:pt>
                <c:pt idx="13">
                  <c:v>1.663</c:v>
                </c:pt>
                <c:pt idx="14">
                  <c:v>1.67275</c:v>
                </c:pt>
                <c:pt idx="15">
                  <c:v>1.6792499999999999</c:v>
                </c:pt>
                <c:pt idx="16">
                  <c:v>1.6792499999999999</c:v>
                </c:pt>
                <c:pt idx="17">
                  <c:v>1.66625</c:v>
                </c:pt>
                <c:pt idx="18">
                  <c:v>1.6532500000000001</c:v>
                </c:pt>
                <c:pt idx="19">
                  <c:v>1.6345000000000001</c:v>
                </c:pt>
                <c:pt idx="20">
                  <c:v>1.6119999999999999</c:v>
                </c:pt>
                <c:pt idx="21">
                  <c:v>1.59575</c:v>
                </c:pt>
                <c:pt idx="22">
                  <c:v>1.5797500000000002</c:v>
                </c:pt>
                <c:pt idx="23">
                  <c:v>1.56375</c:v>
                </c:pt>
                <c:pt idx="24">
                  <c:v>1.5509999999999999</c:v>
                </c:pt>
                <c:pt idx="25">
                  <c:v>1.5382500000000001</c:v>
                </c:pt>
                <c:pt idx="26">
                  <c:v>1.522</c:v>
                </c:pt>
                <c:pt idx="27">
                  <c:v>1.4994999999999998</c:v>
                </c:pt>
                <c:pt idx="28">
                  <c:v>1.4899999999999998</c:v>
                </c:pt>
                <c:pt idx="29">
                  <c:v>1.4834999999999998</c:v>
                </c:pt>
                <c:pt idx="30">
                  <c:v>1.4834999999999998</c:v>
                </c:pt>
                <c:pt idx="31">
                  <c:v>1.4834999999999998</c:v>
                </c:pt>
                <c:pt idx="32">
                  <c:v>1.4899999999999998</c:v>
                </c:pt>
                <c:pt idx="33">
                  <c:v>1.4994999999999998</c:v>
                </c:pt>
                <c:pt idx="34">
                  <c:v>1.5092500000000002</c:v>
                </c:pt>
                <c:pt idx="35">
                  <c:v>1.522</c:v>
                </c:pt>
                <c:pt idx="36">
                  <c:v>1.5349999999999999</c:v>
                </c:pt>
                <c:pt idx="37">
                  <c:v>1.54775</c:v>
                </c:pt>
                <c:pt idx="38">
                  <c:v>1.5574999999999999</c:v>
                </c:pt>
                <c:pt idx="39">
                  <c:v>1.57</c:v>
                </c:pt>
                <c:pt idx="40">
                  <c:v>1.5797500000000002</c:v>
                </c:pt>
                <c:pt idx="41">
                  <c:v>1.5892500000000001</c:v>
                </c:pt>
                <c:pt idx="42">
                  <c:v>1.60225</c:v>
                </c:pt>
                <c:pt idx="43">
                  <c:v>1.6054999999999999</c:v>
                </c:pt>
                <c:pt idx="44">
                  <c:v>1.6119999999999999</c:v>
                </c:pt>
                <c:pt idx="45">
                  <c:v>1.6119999999999999</c:v>
                </c:pt>
                <c:pt idx="46">
                  <c:v>1.6120000000000001</c:v>
                </c:pt>
                <c:pt idx="47">
                  <c:v>1.6087499999999999</c:v>
                </c:pt>
                <c:pt idx="48">
                  <c:v>1.599</c:v>
                </c:pt>
                <c:pt idx="49">
                  <c:v>1.59575</c:v>
                </c:pt>
                <c:pt idx="50">
                  <c:v>1.5862500000000002</c:v>
                </c:pt>
                <c:pt idx="51">
                  <c:v>1.5765000000000002</c:v>
                </c:pt>
                <c:pt idx="52">
                  <c:v>1.5669999999999999</c:v>
                </c:pt>
                <c:pt idx="53">
                  <c:v>1.55725</c:v>
                </c:pt>
                <c:pt idx="54">
                  <c:v>1.5542499999999999</c:v>
                </c:pt>
                <c:pt idx="55">
                  <c:v>1.54125</c:v>
                </c:pt>
                <c:pt idx="56">
                  <c:v>1.538</c:v>
                </c:pt>
                <c:pt idx="57">
                  <c:v>1.5315000000000001</c:v>
                </c:pt>
                <c:pt idx="58">
                  <c:v>1.52525</c:v>
                </c:pt>
                <c:pt idx="59">
                  <c:v>1.5190000000000001</c:v>
                </c:pt>
                <c:pt idx="60">
                  <c:v>1.5125000000000002</c:v>
                </c:pt>
                <c:pt idx="61">
                  <c:v>1.5060000000000002</c:v>
                </c:pt>
                <c:pt idx="62">
                  <c:v>1.5027500000000003</c:v>
                </c:pt>
                <c:pt idx="63">
                  <c:v>1.4997500000000001</c:v>
                </c:pt>
                <c:pt idx="64">
                  <c:v>1.4964999999999999</c:v>
                </c:pt>
                <c:pt idx="65">
                  <c:v>1.4962500000000001</c:v>
                </c:pt>
                <c:pt idx="66">
                  <c:v>1.4995000000000001</c:v>
                </c:pt>
                <c:pt idx="67">
                  <c:v>1.4995000000000001</c:v>
                </c:pt>
                <c:pt idx="68">
                  <c:v>1.50925</c:v>
                </c:pt>
                <c:pt idx="69">
                  <c:v>1.48675</c:v>
                </c:pt>
                <c:pt idx="70">
                  <c:v>1.4997500000000001</c:v>
                </c:pt>
                <c:pt idx="71">
                  <c:v>1.5125000000000002</c:v>
                </c:pt>
                <c:pt idx="72">
                  <c:v>1.4962499999999999</c:v>
                </c:pt>
                <c:pt idx="73">
                  <c:v>1.5027499999999998</c:v>
                </c:pt>
                <c:pt idx="74">
                  <c:v>1.50275</c:v>
                </c:pt>
                <c:pt idx="75">
                  <c:v>1.506</c:v>
                </c:pt>
                <c:pt idx="76">
                  <c:v>1.5157499999999999</c:v>
                </c:pt>
                <c:pt idx="77">
                  <c:v>1.5157499999999999</c:v>
                </c:pt>
                <c:pt idx="78">
                  <c:v>1.5157499999999999</c:v>
                </c:pt>
                <c:pt idx="79">
                  <c:v>1.5222500000000001</c:v>
                </c:pt>
                <c:pt idx="80">
                  <c:v>1.5255000000000001</c:v>
                </c:pt>
                <c:pt idx="81">
                  <c:v>1.5287500000000001</c:v>
                </c:pt>
                <c:pt idx="82">
                  <c:v>1.5287500000000001</c:v>
                </c:pt>
                <c:pt idx="83">
                  <c:v>1.53525</c:v>
                </c:pt>
                <c:pt idx="84">
                  <c:v>1.53525</c:v>
                </c:pt>
                <c:pt idx="85">
                  <c:v>1.53525</c:v>
                </c:pt>
                <c:pt idx="86">
                  <c:v>1.53525</c:v>
                </c:pt>
                <c:pt idx="87">
                  <c:v>1.5385</c:v>
                </c:pt>
                <c:pt idx="88">
                  <c:v>1.53525</c:v>
                </c:pt>
                <c:pt idx="89">
                  <c:v>1.53525</c:v>
                </c:pt>
                <c:pt idx="90">
                  <c:v>1.53525</c:v>
                </c:pt>
                <c:pt idx="91">
                  <c:v>1.532</c:v>
                </c:pt>
                <c:pt idx="92">
                  <c:v>1.532</c:v>
                </c:pt>
                <c:pt idx="93">
                  <c:v>1.532</c:v>
                </c:pt>
                <c:pt idx="94">
                  <c:v>1.5287500000000001</c:v>
                </c:pt>
                <c:pt idx="95">
                  <c:v>1.5287500000000001</c:v>
                </c:pt>
                <c:pt idx="96">
                  <c:v>1.5287500000000001</c:v>
                </c:pt>
                <c:pt idx="97">
                  <c:v>1.5287500000000001</c:v>
                </c:pt>
                <c:pt idx="98">
                  <c:v>1.5255000000000001</c:v>
                </c:pt>
                <c:pt idx="99">
                  <c:v>1.5222500000000001</c:v>
                </c:pt>
                <c:pt idx="100">
                  <c:v>1.5255000000000001</c:v>
                </c:pt>
                <c:pt idx="101">
                  <c:v>1.5222499999999999</c:v>
                </c:pt>
                <c:pt idx="102">
                  <c:v>1.5189999999999999</c:v>
                </c:pt>
                <c:pt idx="103">
                  <c:v>1.5222499999999999</c:v>
                </c:pt>
                <c:pt idx="104">
                  <c:v>1.5222499999999999</c:v>
                </c:pt>
                <c:pt idx="105">
                  <c:v>1.5222499999999999</c:v>
                </c:pt>
                <c:pt idx="106">
                  <c:v>1.5222499999999999</c:v>
                </c:pt>
                <c:pt idx="107">
                  <c:v>1.5222499999999999</c:v>
                </c:pt>
                <c:pt idx="108">
                  <c:v>1.5222499999999999</c:v>
                </c:pt>
                <c:pt idx="109">
                  <c:v>1.5222499999999999</c:v>
                </c:pt>
                <c:pt idx="110">
                  <c:v>1.5222499999999999</c:v>
                </c:pt>
                <c:pt idx="111">
                  <c:v>1.5254999999999999</c:v>
                </c:pt>
                <c:pt idx="112">
                  <c:v>1.5319999999999998</c:v>
                </c:pt>
                <c:pt idx="113">
                  <c:v>1.5319999999999998</c:v>
                </c:pt>
                <c:pt idx="114">
                  <c:v>1.5319999999999998</c:v>
                </c:pt>
                <c:pt idx="115">
                  <c:v>1.5319999999999998</c:v>
                </c:pt>
                <c:pt idx="116">
                  <c:v>1.5319999999999998</c:v>
                </c:pt>
                <c:pt idx="117">
                  <c:v>1.5349999999999999</c:v>
                </c:pt>
                <c:pt idx="118">
                  <c:v>1.5382499999999999</c:v>
                </c:pt>
                <c:pt idx="119">
                  <c:v>1.5382499999999999</c:v>
                </c:pt>
                <c:pt idx="120">
                  <c:v>1.5382499999999999</c:v>
                </c:pt>
                <c:pt idx="121">
                  <c:v>1.5382499999999999</c:v>
                </c:pt>
                <c:pt idx="122">
                  <c:v>1.5382499999999999</c:v>
                </c:pt>
                <c:pt idx="123">
                  <c:v>1.5382499999999999</c:v>
                </c:pt>
                <c:pt idx="124">
                  <c:v>1.5415000000000001</c:v>
                </c:pt>
                <c:pt idx="125">
                  <c:v>1.5414999999999999</c:v>
                </c:pt>
                <c:pt idx="126">
                  <c:v>1.5477500000000002</c:v>
                </c:pt>
                <c:pt idx="127">
                  <c:v>1.5477500000000002</c:v>
                </c:pt>
                <c:pt idx="128">
                  <c:v>1.5510000000000002</c:v>
                </c:pt>
                <c:pt idx="129">
                  <c:v>1.5510000000000002</c:v>
                </c:pt>
                <c:pt idx="130">
                  <c:v>1.5510000000000002</c:v>
                </c:pt>
                <c:pt idx="131">
                  <c:v>1.5510000000000002</c:v>
                </c:pt>
                <c:pt idx="132">
                  <c:v>1.5542500000000001</c:v>
                </c:pt>
                <c:pt idx="133">
                  <c:v>1.5542500000000001</c:v>
                </c:pt>
                <c:pt idx="134">
                  <c:v>1.5575000000000001</c:v>
                </c:pt>
                <c:pt idx="135">
                  <c:v>1.5575000000000001</c:v>
                </c:pt>
                <c:pt idx="136">
                  <c:v>1.5575000000000001</c:v>
                </c:pt>
                <c:pt idx="137">
                  <c:v>1.5605</c:v>
                </c:pt>
                <c:pt idx="138">
                  <c:v>1.5605</c:v>
                </c:pt>
                <c:pt idx="139">
                  <c:v>1.5605</c:v>
                </c:pt>
                <c:pt idx="140">
                  <c:v>1.5605</c:v>
                </c:pt>
                <c:pt idx="141">
                  <c:v>1.5605</c:v>
                </c:pt>
                <c:pt idx="142">
                  <c:v>1.56375</c:v>
                </c:pt>
                <c:pt idx="143">
                  <c:v>1.5669999999999999</c:v>
                </c:pt>
                <c:pt idx="144">
                  <c:v>1.5702499999999999</c:v>
                </c:pt>
                <c:pt idx="145">
                  <c:v>1.5669999999999999</c:v>
                </c:pt>
                <c:pt idx="146">
                  <c:v>1.5669999999999999</c:v>
                </c:pt>
                <c:pt idx="147">
                  <c:v>1.56375</c:v>
                </c:pt>
                <c:pt idx="148">
                  <c:v>1.56375</c:v>
                </c:pt>
                <c:pt idx="149">
                  <c:v>1.5667499999999999</c:v>
                </c:pt>
                <c:pt idx="150">
                  <c:v>1.5667499999999999</c:v>
                </c:pt>
                <c:pt idx="151">
                  <c:v>1.5699999999999998</c:v>
                </c:pt>
                <c:pt idx="152">
                  <c:v>1.5699999999999998</c:v>
                </c:pt>
                <c:pt idx="153">
                  <c:v>1.5764999999999998</c:v>
                </c:pt>
                <c:pt idx="154">
                  <c:v>1.57975</c:v>
                </c:pt>
                <c:pt idx="155">
                  <c:v>1.57975</c:v>
                </c:pt>
                <c:pt idx="156">
                  <c:v>1.57975</c:v>
                </c:pt>
                <c:pt idx="157">
                  <c:v>1.583</c:v>
                </c:pt>
                <c:pt idx="158">
                  <c:v>1.5862499999999999</c:v>
                </c:pt>
                <c:pt idx="159">
                  <c:v>1.5894999999999999</c:v>
                </c:pt>
                <c:pt idx="160">
                  <c:v>1.5927499999999999</c:v>
                </c:pt>
                <c:pt idx="161">
                  <c:v>1.5927499999999999</c:v>
                </c:pt>
                <c:pt idx="162">
                  <c:v>1.5992499999999998</c:v>
                </c:pt>
                <c:pt idx="163">
                  <c:v>1.6025</c:v>
                </c:pt>
                <c:pt idx="164">
                  <c:v>1.6025</c:v>
                </c:pt>
                <c:pt idx="165">
                  <c:v>1.6055000000000001</c:v>
                </c:pt>
                <c:pt idx="166">
                  <c:v>1.6120000000000001</c:v>
                </c:pt>
                <c:pt idx="167">
                  <c:v>1.6120000000000001</c:v>
                </c:pt>
                <c:pt idx="168">
                  <c:v>1.6120000000000001</c:v>
                </c:pt>
                <c:pt idx="169">
                  <c:v>1.6120000000000001</c:v>
                </c:pt>
                <c:pt idx="170">
                  <c:v>1.6152500000000001</c:v>
                </c:pt>
                <c:pt idx="171">
                  <c:v>1.6247499999999999</c:v>
                </c:pt>
                <c:pt idx="172">
                  <c:v>1.6247499999999999</c:v>
                </c:pt>
                <c:pt idx="173">
                  <c:v>1.6247499999999999</c:v>
                </c:pt>
                <c:pt idx="174">
                  <c:v>1.6280000000000001</c:v>
                </c:pt>
                <c:pt idx="175">
                  <c:v>1.6280000000000001</c:v>
                </c:pt>
                <c:pt idx="176">
                  <c:v>1.6280000000000001</c:v>
                </c:pt>
                <c:pt idx="177">
                  <c:v>1.615</c:v>
                </c:pt>
                <c:pt idx="178">
                  <c:v>1.6245000000000001</c:v>
                </c:pt>
                <c:pt idx="179">
                  <c:v>1.62775</c:v>
                </c:pt>
                <c:pt idx="180">
                  <c:v>1.62775</c:v>
                </c:pt>
                <c:pt idx="181">
                  <c:v>1.6247499999999999</c:v>
                </c:pt>
                <c:pt idx="182">
                  <c:v>1.6247499999999999</c:v>
                </c:pt>
                <c:pt idx="183">
                  <c:v>1.6247499999999999</c:v>
                </c:pt>
                <c:pt idx="184">
                  <c:v>1.6247499999999999</c:v>
                </c:pt>
                <c:pt idx="185">
                  <c:v>1.6280000000000001</c:v>
                </c:pt>
                <c:pt idx="186">
                  <c:v>1.6280000000000001</c:v>
                </c:pt>
                <c:pt idx="187">
                  <c:v>1.6280000000000001</c:v>
                </c:pt>
                <c:pt idx="188">
                  <c:v>1.6280000000000001</c:v>
                </c:pt>
                <c:pt idx="189">
                  <c:v>1.6312500000000001</c:v>
                </c:pt>
                <c:pt idx="190">
                  <c:v>1.6405000000000001</c:v>
                </c:pt>
                <c:pt idx="191">
                  <c:v>1.64375</c:v>
                </c:pt>
                <c:pt idx="192">
                  <c:v>1.647</c:v>
                </c:pt>
                <c:pt idx="193">
                  <c:v>1.6535</c:v>
                </c:pt>
                <c:pt idx="194">
                  <c:v>1.66</c:v>
                </c:pt>
                <c:pt idx="195">
                  <c:v>1.66</c:v>
                </c:pt>
                <c:pt idx="196">
                  <c:v>1.6665000000000001</c:v>
                </c:pt>
                <c:pt idx="197">
                  <c:v>1.673</c:v>
                </c:pt>
                <c:pt idx="198">
                  <c:v>1.6795</c:v>
                </c:pt>
                <c:pt idx="199">
                  <c:v>1.68275</c:v>
                </c:pt>
                <c:pt idx="200">
                  <c:v>1.6955</c:v>
                </c:pt>
                <c:pt idx="201">
                  <c:v>1.69875</c:v>
                </c:pt>
                <c:pt idx="202">
                  <c:v>1.70825</c:v>
                </c:pt>
                <c:pt idx="203">
                  <c:v>1.7142500000000001</c:v>
                </c:pt>
                <c:pt idx="204">
                  <c:v>1.7175</c:v>
                </c:pt>
                <c:pt idx="205">
                  <c:v>1.72725</c:v>
                </c:pt>
                <c:pt idx="206">
                  <c:v>1.7304999999999999</c:v>
                </c:pt>
                <c:pt idx="207">
                  <c:v>1.7370000000000001</c:v>
                </c:pt>
                <c:pt idx="208">
                  <c:v>1.7435</c:v>
                </c:pt>
                <c:pt idx="209">
                  <c:v>1.75325</c:v>
                </c:pt>
                <c:pt idx="210">
                  <c:v>1.7597499999999999</c:v>
                </c:pt>
                <c:pt idx="211">
                  <c:v>1.76275</c:v>
                </c:pt>
                <c:pt idx="212">
                  <c:v>1.7725</c:v>
                </c:pt>
                <c:pt idx="213">
                  <c:v>1.7817500000000002</c:v>
                </c:pt>
                <c:pt idx="214">
                  <c:v>1.7850000000000001</c:v>
                </c:pt>
                <c:pt idx="215">
                  <c:v>1.7947500000000001</c:v>
                </c:pt>
                <c:pt idx="216">
                  <c:v>1.8009999999999999</c:v>
                </c:pt>
                <c:pt idx="217">
                  <c:v>1.8140000000000001</c:v>
                </c:pt>
                <c:pt idx="218">
                  <c:v>1.81725</c:v>
                </c:pt>
                <c:pt idx="219">
                  <c:v>1.83</c:v>
                </c:pt>
                <c:pt idx="220">
                  <c:v>1.83975</c:v>
                </c:pt>
                <c:pt idx="221">
                  <c:v>1.85575</c:v>
                </c:pt>
                <c:pt idx="222">
                  <c:v>1.86225</c:v>
                </c:pt>
                <c:pt idx="223">
                  <c:v>1.8719999999999999</c:v>
                </c:pt>
                <c:pt idx="224">
                  <c:v>1.8845000000000001</c:v>
                </c:pt>
                <c:pt idx="225">
                  <c:v>1.8972500000000001</c:v>
                </c:pt>
                <c:pt idx="226">
                  <c:v>1.91025</c:v>
                </c:pt>
                <c:pt idx="227">
                  <c:v>1.923</c:v>
                </c:pt>
                <c:pt idx="228">
                  <c:v>1.9359999999999999</c:v>
                </c:pt>
                <c:pt idx="229">
                  <c:v>1.9522499999999998</c:v>
                </c:pt>
                <c:pt idx="230">
                  <c:v>1.9650000000000003</c:v>
                </c:pt>
                <c:pt idx="231">
                  <c:v>1.9775</c:v>
                </c:pt>
                <c:pt idx="232">
                  <c:v>1.9902500000000001</c:v>
                </c:pt>
                <c:pt idx="233">
                  <c:v>2.0095000000000001</c:v>
                </c:pt>
                <c:pt idx="234">
                  <c:v>2.0257500000000004</c:v>
                </c:pt>
                <c:pt idx="235">
                  <c:v>2.0420000000000003</c:v>
                </c:pt>
                <c:pt idx="236">
                  <c:v>2.0609999999999999</c:v>
                </c:pt>
                <c:pt idx="237">
                  <c:v>2.08</c:v>
                </c:pt>
                <c:pt idx="238">
                  <c:v>2.0995000000000004</c:v>
                </c:pt>
                <c:pt idx="239">
                  <c:v>2.1157500000000002</c:v>
                </c:pt>
                <c:pt idx="240">
                  <c:v>2.13775</c:v>
                </c:pt>
                <c:pt idx="241">
                  <c:v>2.1539999999999999</c:v>
                </c:pt>
                <c:pt idx="242">
                  <c:v>2.1795</c:v>
                </c:pt>
                <c:pt idx="243">
                  <c:v>2.1957500000000003</c:v>
                </c:pt>
                <c:pt idx="244">
                  <c:v>2.2212499999999999</c:v>
                </c:pt>
                <c:pt idx="245">
                  <c:v>2.2437500000000004</c:v>
                </c:pt>
                <c:pt idx="246">
                  <c:v>2.2694999999999999</c:v>
                </c:pt>
                <c:pt idx="247">
                  <c:v>2.2919999999999998</c:v>
                </c:pt>
                <c:pt idx="248">
                  <c:v>2.3207500000000003</c:v>
                </c:pt>
                <c:pt idx="249">
                  <c:v>2.3499999999999996</c:v>
                </c:pt>
                <c:pt idx="250">
                  <c:v>2.3752500000000003</c:v>
                </c:pt>
                <c:pt idx="251">
                  <c:v>2.4074999999999998</c:v>
                </c:pt>
                <c:pt idx="252">
                  <c:v>2.4397500000000001</c:v>
                </c:pt>
                <c:pt idx="253">
                  <c:v>2.4682500000000003</c:v>
                </c:pt>
                <c:pt idx="254">
                  <c:v>2.4972499999999997</c:v>
                </c:pt>
                <c:pt idx="255">
                  <c:v>2.5327500000000001</c:v>
                </c:pt>
                <c:pt idx="256">
                  <c:v>2.5677500000000002</c:v>
                </c:pt>
                <c:pt idx="257">
                  <c:v>2.6</c:v>
                </c:pt>
                <c:pt idx="258">
                  <c:v>2.6384999999999996</c:v>
                </c:pt>
                <c:pt idx="259">
                  <c:v>2.6737500000000001</c:v>
                </c:pt>
                <c:pt idx="260">
                  <c:v>2.7122499999999996</c:v>
                </c:pt>
                <c:pt idx="261">
                  <c:v>2.7442500000000001</c:v>
                </c:pt>
                <c:pt idx="262">
                  <c:v>2.7890000000000001</c:v>
                </c:pt>
                <c:pt idx="263">
                  <c:v>2.8307500000000001</c:v>
                </c:pt>
                <c:pt idx="264">
                  <c:v>2.8692500000000001</c:v>
                </c:pt>
                <c:pt idx="265">
                  <c:v>2.9175</c:v>
                </c:pt>
                <c:pt idx="266">
                  <c:v>2.96225</c:v>
                </c:pt>
                <c:pt idx="267">
                  <c:v>3.0070000000000001</c:v>
                </c:pt>
                <c:pt idx="268">
                  <c:v>3.0587499999999999</c:v>
                </c:pt>
                <c:pt idx="269">
                  <c:v>3.1067499999999999</c:v>
                </c:pt>
                <c:pt idx="270">
                  <c:v>3.1577500000000001</c:v>
                </c:pt>
                <c:pt idx="271">
                  <c:v>3.2062499999999998</c:v>
                </c:pt>
                <c:pt idx="272">
                  <c:v>3.2637499999999999</c:v>
                </c:pt>
                <c:pt idx="273">
                  <c:v>3.32125</c:v>
                </c:pt>
                <c:pt idx="274">
                  <c:v>3.3792500000000003</c:v>
                </c:pt>
                <c:pt idx="275">
                  <c:v>3.4405000000000001</c:v>
                </c:pt>
                <c:pt idx="276">
                  <c:v>3.5045000000000002</c:v>
                </c:pt>
                <c:pt idx="277">
                  <c:v>3.5655000000000001</c:v>
                </c:pt>
                <c:pt idx="278">
                  <c:v>3.6357499999999998</c:v>
                </c:pt>
                <c:pt idx="279">
                  <c:v>3.7029999999999998</c:v>
                </c:pt>
                <c:pt idx="280">
                  <c:v>3.7769999999999997</c:v>
                </c:pt>
                <c:pt idx="281">
                  <c:v>3.8572499999999996</c:v>
                </c:pt>
                <c:pt idx="282">
                  <c:v>3.93425</c:v>
                </c:pt>
                <c:pt idx="283">
                  <c:v>4.0177500000000004</c:v>
                </c:pt>
                <c:pt idx="284">
                  <c:v>4.1074999999999999</c:v>
                </c:pt>
                <c:pt idx="285">
                  <c:v>4.1940000000000008</c:v>
                </c:pt>
                <c:pt idx="286">
                  <c:v>4.2867500000000005</c:v>
                </c:pt>
                <c:pt idx="287">
                  <c:v>4.3800000000000008</c:v>
                </c:pt>
                <c:pt idx="288">
                  <c:v>4.4794999999999998</c:v>
                </c:pt>
                <c:pt idx="289">
                  <c:v>4.5852499999999994</c:v>
                </c:pt>
                <c:pt idx="290">
                  <c:v>4.6877499999999994</c:v>
                </c:pt>
                <c:pt idx="291">
                  <c:v>4.8070000000000004</c:v>
                </c:pt>
                <c:pt idx="292">
                  <c:v>4.9255000000000004</c:v>
                </c:pt>
                <c:pt idx="293">
                  <c:v>5.0502500000000001</c:v>
                </c:pt>
                <c:pt idx="294">
                  <c:v>5.1790000000000003</c:v>
                </c:pt>
                <c:pt idx="295">
                  <c:v>5.3134999999999994</c:v>
                </c:pt>
                <c:pt idx="296">
                  <c:v>5.4544999999999995</c:v>
                </c:pt>
                <c:pt idx="297">
                  <c:v>5.5990000000000002</c:v>
                </c:pt>
                <c:pt idx="298">
                  <c:v>5.7560000000000002</c:v>
                </c:pt>
                <c:pt idx="299">
                  <c:v>5.9130000000000003</c:v>
                </c:pt>
                <c:pt idx="300">
                  <c:v>6.0802499999999995</c:v>
                </c:pt>
                <c:pt idx="301">
                  <c:v>6.2534999999999998</c:v>
                </c:pt>
                <c:pt idx="302">
                  <c:v>6.4329999999999998</c:v>
                </c:pt>
                <c:pt idx="303">
                  <c:v>6.6252500000000003</c:v>
                </c:pt>
                <c:pt idx="304">
                  <c:v>6.8177500000000002</c:v>
                </c:pt>
                <c:pt idx="305">
                  <c:v>7.01675</c:v>
                </c:pt>
                <c:pt idx="306">
                  <c:v>7.2282500000000001</c:v>
                </c:pt>
                <c:pt idx="307">
                  <c:v>7.4559999999999995</c:v>
                </c:pt>
                <c:pt idx="308">
                  <c:v>7.6840000000000002</c:v>
                </c:pt>
                <c:pt idx="309">
                  <c:v>7.9307499999999997</c:v>
                </c:pt>
                <c:pt idx="310">
                  <c:v>8.1905000000000001</c:v>
                </c:pt>
                <c:pt idx="311">
                  <c:v>8.4664999999999999</c:v>
                </c:pt>
                <c:pt idx="312">
                  <c:v>8.7487499999999994</c:v>
                </c:pt>
                <c:pt idx="313">
                  <c:v>9.0502500000000001</c:v>
                </c:pt>
                <c:pt idx="314">
                  <c:v>9.35825</c:v>
                </c:pt>
                <c:pt idx="315">
                  <c:v>9.6854999999999993</c:v>
                </c:pt>
                <c:pt idx="316">
                  <c:v>10.02225</c:v>
                </c:pt>
                <c:pt idx="317">
                  <c:v>10.378250000000001</c:v>
                </c:pt>
                <c:pt idx="318">
                  <c:v>10.74375</c:v>
                </c:pt>
                <c:pt idx="319">
                  <c:v>11.128500000000001</c:v>
                </c:pt>
                <c:pt idx="320">
                  <c:v>11.53275</c:v>
                </c:pt>
                <c:pt idx="321">
                  <c:v>11.937249999999999</c:v>
                </c:pt>
                <c:pt idx="322">
                  <c:v>12.370000000000001</c:v>
                </c:pt>
                <c:pt idx="323">
                  <c:v>12.825500000000002</c:v>
                </c:pt>
                <c:pt idx="324">
                  <c:v>13.30025</c:v>
                </c:pt>
                <c:pt idx="325">
                  <c:v>13.788</c:v>
                </c:pt>
                <c:pt idx="326">
                  <c:v>14.297750000000001</c:v>
                </c:pt>
                <c:pt idx="327">
                  <c:v>14.83975</c:v>
                </c:pt>
                <c:pt idx="328">
                  <c:v>15.398</c:v>
                </c:pt>
                <c:pt idx="329">
                  <c:v>15.975250000000001</c:v>
                </c:pt>
                <c:pt idx="330">
                  <c:v>16.571749999999998</c:v>
                </c:pt>
                <c:pt idx="331">
                  <c:v>17.191000000000003</c:v>
                </c:pt>
                <c:pt idx="332">
                  <c:v>17.826250000000002</c:v>
                </c:pt>
                <c:pt idx="333">
                  <c:v>18.483499999999999</c:v>
                </c:pt>
                <c:pt idx="334">
                  <c:v>19.16375</c:v>
                </c:pt>
                <c:pt idx="335">
                  <c:v>19.859750000000002</c:v>
                </c:pt>
                <c:pt idx="336">
                  <c:v>20.577999999999999</c:v>
                </c:pt>
                <c:pt idx="337">
                  <c:v>21.309499999999996</c:v>
                </c:pt>
                <c:pt idx="338">
                  <c:v>22.056750000000001</c:v>
                </c:pt>
                <c:pt idx="339">
                  <c:v>22.819999999999997</c:v>
                </c:pt>
                <c:pt idx="340">
                  <c:v>23.59</c:v>
                </c:pt>
                <c:pt idx="341">
                  <c:v>24.376000000000001</c:v>
                </c:pt>
                <c:pt idx="342">
                  <c:v>25.161749999999998</c:v>
                </c:pt>
                <c:pt idx="343">
                  <c:v>25.950749999999999</c:v>
                </c:pt>
                <c:pt idx="344">
                  <c:v>26.727</c:v>
                </c:pt>
                <c:pt idx="345">
                  <c:v>27.500250000000001</c:v>
                </c:pt>
                <c:pt idx="346">
                  <c:v>28.263500000000001</c:v>
                </c:pt>
                <c:pt idx="347">
                  <c:v>29.0045</c:v>
                </c:pt>
                <c:pt idx="348">
                  <c:v>29.722749999999998</c:v>
                </c:pt>
                <c:pt idx="349">
                  <c:v>30.40925</c:v>
                </c:pt>
                <c:pt idx="350">
                  <c:v>31.073250000000002</c:v>
                </c:pt>
                <c:pt idx="351">
                  <c:v>31.699000000000002</c:v>
                </c:pt>
                <c:pt idx="352">
                  <c:v>32.272750000000002</c:v>
                </c:pt>
                <c:pt idx="353">
                  <c:v>32.798999999999999</c:v>
                </c:pt>
                <c:pt idx="354">
                  <c:v>33.260999999999996</c:v>
                </c:pt>
                <c:pt idx="355">
                  <c:v>33.658749999999998</c:v>
                </c:pt>
                <c:pt idx="356">
                  <c:v>33.97625</c:v>
                </c:pt>
                <c:pt idx="357">
                  <c:v>34.213499999999996</c:v>
                </c:pt>
                <c:pt idx="358">
                  <c:v>34.402750000000005</c:v>
                </c:pt>
                <c:pt idx="359">
                  <c:v>34.502250000000004</c:v>
                </c:pt>
                <c:pt idx="360">
                  <c:v>34.540750000000003</c:v>
                </c:pt>
                <c:pt idx="361">
                  <c:v>34.53425</c:v>
                </c:pt>
                <c:pt idx="362">
                  <c:v>34.486249999999998</c:v>
                </c:pt>
                <c:pt idx="363">
                  <c:v>34.425000000000004</c:v>
                </c:pt>
                <c:pt idx="364">
                  <c:v>34.40925</c:v>
                </c:pt>
                <c:pt idx="365">
                  <c:v>34.466749999999998</c:v>
                </c:pt>
                <c:pt idx="366">
                  <c:v>34.652500000000003</c:v>
                </c:pt>
                <c:pt idx="367">
                  <c:v>35.021500000000003</c:v>
                </c:pt>
                <c:pt idx="368">
                  <c:v>35.608249999999998</c:v>
                </c:pt>
                <c:pt idx="369">
                  <c:v>36.445500000000003</c:v>
                </c:pt>
                <c:pt idx="370">
                  <c:v>37.542249999999996</c:v>
                </c:pt>
                <c:pt idx="371">
                  <c:v>38.914999999999999</c:v>
                </c:pt>
                <c:pt idx="372">
                  <c:v>40.566749999999999</c:v>
                </c:pt>
                <c:pt idx="373">
                  <c:v>42.516750000000002</c:v>
                </c:pt>
                <c:pt idx="374">
                  <c:v>44.768749999999997</c:v>
                </c:pt>
                <c:pt idx="375">
                  <c:v>47.344250000000002</c:v>
                </c:pt>
                <c:pt idx="376">
                  <c:v>50.292000000000002</c:v>
                </c:pt>
                <c:pt idx="377">
                  <c:v>53.547250000000005</c:v>
                </c:pt>
                <c:pt idx="378">
                  <c:v>56.998750000000001</c:v>
                </c:pt>
                <c:pt idx="379">
                  <c:v>60.453000000000003</c:v>
                </c:pt>
                <c:pt idx="380">
                  <c:v>63.692749999999997</c:v>
                </c:pt>
                <c:pt idx="381">
                  <c:v>66.534749999999988</c:v>
                </c:pt>
                <c:pt idx="382">
                  <c:v>68.860249999999994</c:v>
                </c:pt>
                <c:pt idx="383">
                  <c:v>70.60499999999999</c:v>
                </c:pt>
                <c:pt idx="384">
                  <c:v>71.766499999999994</c:v>
                </c:pt>
                <c:pt idx="385">
                  <c:v>72.382499999999993</c:v>
                </c:pt>
                <c:pt idx="386">
                  <c:v>72.488500000000016</c:v>
                </c:pt>
                <c:pt idx="387">
                  <c:v>72.13900000000001</c:v>
                </c:pt>
                <c:pt idx="388">
                  <c:v>71.382000000000005</c:v>
                </c:pt>
                <c:pt idx="389">
                  <c:v>70.295000000000002</c:v>
                </c:pt>
                <c:pt idx="390">
                  <c:v>68.919000000000011</c:v>
                </c:pt>
                <c:pt idx="391">
                  <c:v>67.331249999999997</c:v>
                </c:pt>
                <c:pt idx="392">
                  <c:v>65.596250000000012</c:v>
                </c:pt>
                <c:pt idx="393">
                  <c:v>63.774250000000009</c:v>
                </c:pt>
                <c:pt idx="394">
                  <c:v>61.91075</c:v>
                </c:pt>
                <c:pt idx="395">
                  <c:v>60.028000000000006</c:v>
                </c:pt>
                <c:pt idx="396">
                  <c:v>58.161000000000001</c:v>
                </c:pt>
                <c:pt idx="397">
                  <c:v>56.329750000000004</c:v>
                </c:pt>
                <c:pt idx="398">
                  <c:v>54.52375</c:v>
                </c:pt>
                <c:pt idx="399">
                  <c:v>52.740250000000003</c:v>
                </c:pt>
                <c:pt idx="400">
                  <c:v>51.017749999999999</c:v>
                </c:pt>
                <c:pt idx="401">
                  <c:v>49.34975</c:v>
                </c:pt>
                <c:pt idx="402">
                  <c:v>47.733249999999998</c:v>
                </c:pt>
                <c:pt idx="403">
                  <c:v>46.19</c:v>
                </c:pt>
                <c:pt idx="404">
                  <c:v>44.711249999999993</c:v>
                </c:pt>
                <c:pt idx="405">
                  <c:v>43.290500000000002</c:v>
                </c:pt>
                <c:pt idx="406">
                  <c:v>41.924250000000001</c:v>
                </c:pt>
                <c:pt idx="407">
                  <c:v>40.60575</c:v>
                </c:pt>
                <c:pt idx="408">
                  <c:v>39.341750000000005</c:v>
                </c:pt>
                <c:pt idx="409">
                  <c:v>38.1295</c:v>
                </c:pt>
                <c:pt idx="410">
                  <c:v>36.990749999999998</c:v>
                </c:pt>
                <c:pt idx="411">
                  <c:v>35.890749999999997</c:v>
                </c:pt>
                <c:pt idx="412">
                  <c:v>34.841750000000005</c:v>
                </c:pt>
                <c:pt idx="413">
                  <c:v>33.841000000000001</c:v>
                </c:pt>
                <c:pt idx="414">
                  <c:v>32.875250000000001</c:v>
                </c:pt>
                <c:pt idx="415">
                  <c:v>31.951499999999996</c:v>
                </c:pt>
                <c:pt idx="416">
                  <c:v>31.066499999999998</c:v>
                </c:pt>
                <c:pt idx="417">
                  <c:v>30.232499999999998</c:v>
                </c:pt>
                <c:pt idx="418">
                  <c:v>29.427250000000001</c:v>
                </c:pt>
                <c:pt idx="419">
                  <c:v>28.651</c:v>
                </c:pt>
                <c:pt idx="420">
                  <c:v>27.907</c:v>
                </c:pt>
                <c:pt idx="421">
                  <c:v>27.18825</c:v>
                </c:pt>
                <c:pt idx="422">
                  <c:v>26.498750000000001</c:v>
                </c:pt>
                <c:pt idx="423">
                  <c:v>25.831499999999998</c:v>
                </c:pt>
                <c:pt idx="424">
                  <c:v>25.193249999999999</c:v>
                </c:pt>
                <c:pt idx="425">
                  <c:v>24.577500000000001</c:v>
                </c:pt>
                <c:pt idx="426">
                  <c:v>23.981000000000002</c:v>
                </c:pt>
                <c:pt idx="427">
                  <c:v>23.406500000000001</c:v>
                </c:pt>
                <c:pt idx="428">
                  <c:v>22.835999999999999</c:v>
                </c:pt>
                <c:pt idx="429">
                  <c:v>22.296999999999997</c:v>
                </c:pt>
                <c:pt idx="430">
                  <c:v>21.777249999999999</c:v>
                </c:pt>
                <c:pt idx="431">
                  <c:v>21.280250000000002</c:v>
                </c:pt>
                <c:pt idx="432">
                  <c:v>20.798999999999999</c:v>
                </c:pt>
                <c:pt idx="433">
                  <c:v>20.343500000000002</c:v>
                </c:pt>
                <c:pt idx="434">
                  <c:v>19.91375</c:v>
                </c:pt>
                <c:pt idx="435">
                  <c:v>19.496749999999999</c:v>
                </c:pt>
                <c:pt idx="436">
                  <c:v>19.099</c:v>
                </c:pt>
                <c:pt idx="437">
                  <c:v>18.704250000000002</c:v>
                </c:pt>
                <c:pt idx="438">
                  <c:v>18.335750000000004</c:v>
                </c:pt>
                <c:pt idx="439">
                  <c:v>17.976000000000003</c:v>
                </c:pt>
                <c:pt idx="440">
                  <c:v>17.636500000000002</c:v>
                </c:pt>
                <c:pt idx="441">
                  <c:v>17.309249999999999</c:v>
                </c:pt>
                <c:pt idx="442">
                  <c:v>16.988499999999998</c:v>
                </c:pt>
                <c:pt idx="443">
                  <c:v>16.68375</c:v>
                </c:pt>
                <c:pt idx="444">
                  <c:v>16.385249999999999</c:v>
                </c:pt>
                <c:pt idx="445">
                  <c:v>16.09675</c:v>
                </c:pt>
                <c:pt idx="446">
                  <c:v>15.830500000000001</c:v>
                </c:pt>
                <c:pt idx="447">
                  <c:v>15.57075</c:v>
                </c:pt>
                <c:pt idx="448">
                  <c:v>15.317499999999999</c:v>
                </c:pt>
                <c:pt idx="449">
                  <c:v>15.07375</c:v>
                </c:pt>
                <c:pt idx="450">
                  <c:v>14.839500000000001</c:v>
                </c:pt>
                <c:pt idx="451">
                  <c:v>14.612</c:v>
                </c:pt>
                <c:pt idx="452">
                  <c:v>14.3935</c:v>
                </c:pt>
                <c:pt idx="453">
                  <c:v>14.185</c:v>
                </c:pt>
                <c:pt idx="454">
                  <c:v>13.976750000000001</c:v>
                </c:pt>
                <c:pt idx="455">
                  <c:v>13.7715</c:v>
                </c:pt>
                <c:pt idx="456">
                  <c:v>13.578999999999999</c:v>
                </c:pt>
                <c:pt idx="457">
                  <c:v>13.392749999999999</c:v>
                </c:pt>
                <c:pt idx="458">
                  <c:v>13.213249999999999</c:v>
                </c:pt>
                <c:pt idx="459">
                  <c:v>13.030500000000002</c:v>
                </c:pt>
                <c:pt idx="460">
                  <c:v>12.853999999999999</c:v>
                </c:pt>
                <c:pt idx="461">
                  <c:v>12.687249999999999</c:v>
                </c:pt>
                <c:pt idx="462">
                  <c:v>12.52375</c:v>
                </c:pt>
                <c:pt idx="463">
                  <c:v>12.366499999999998</c:v>
                </c:pt>
                <c:pt idx="464">
                  <c:v>12.2125</c:v>
                </c:pt>
                <c:pt idx="465">
                  <c:v>12.065000000000001</c:v>
                </c:pt>
                <c:pt idx="466">
                  <c:v>11.923749999999998</c:v>
                </c:pt>
                <c:pt idx="467">
                  <c:v>11.782500000000001</c:v>
                </c:pt>
                <c:pt idx="468">
                  <c:v>11.648</c:v>
                </c:pt>
                <c:pt idx="469">
                  <c:v>11.519749999999998</c:v>
                </c:pt>
                <c:pt idx="470">
                  <c:v>11.391500000000001</c:v>
                </c:pt>
                <c:pt idx="471">
                  <c:v>11.266249999999999</c:v>
                </c:pt>
                <c:pt idx="472">
                  <c:v>11.14425</c:v>
                </c:pt>
                <c:pt idx="473">
                  <c:v>11.02575</c:v>
                </c:pt>
                <c:pt idx="474">
                  <c:v>10.913500000000001</c:v>
                </c:pt>
                <c:pt idx="475">
                  <c:v>10.804500000000001</c:v>
                </c:pt>
                <c:pt idx="476">
                  <c:v>10.695500000000001</c:v>
                </c:pt>
                <c:pt idx="477">
                  <c:v>10.589500000000001</c:v>
                </c:pt>
                <c:pt idx="478">
                  <c:v>10.49</c:v>
                </c:pt>
                <c:pt idx="479">
                  <c:v>10.394</c:v>
                </c:pt>
                <c:pt idx="480">
                  <c:v>10.291250000000002</c:v>
                </c:pt>
                <c:pt idx="481">
                  <c:v>10.204750000000001</c:v>
                </c:pt>
                <c:pt idx="482">
                  <c:v>10.114749999999999</c:v>
                </c:pt>
                <c:pt idx="483">
                  <c:v>10.034749999999999</c:v>
                </c:pt>
                <c:pt idx="484">
                  <c:v>9.9444999999999997</c:v>
                </c:pt>
                <c:pt idx="485">
                  <c:v>9.8642499999999984</c:v>
                </c:pt>
                <c:pt idx="486">
                  <c:v>9.7874999999999996</c:v>
                </c:pt>
                <c:pt idx="487">
                  <c:v>9.7104999999999997</c:v>
                </c:pt>
                <c:pt idx="488">
                  <c:v>9.6367499999999993</c:v>
                </c:pt>
                <c:pt idx="489">
                  <c:v>9.5594999999999999</c:v>
                </c:pt>
                <c:pt idx="490">
                  <c:v>9.4892500000000002</c:v>
                </c:pt>
                <c:pt idx="491">
                  <c:v>9.4220000000000006</c:v>
                </c:pt>
                <c:pt idx="492">
                  <c:v>9.3580000000000005</c:v>
                </c:pt>
                <c:pt idx="493">
                  <c:v>9.2937499999999993</c:v>
                </c:pt>
                <c:pt idx="494">
                  <c:v>9.229499999999998</c:v>
                </c:pt>
                <c:pt idx="495">
                  <c:v>9.1684999999999981</c:v>
                </c:pt>
                <c:pt idx="496">
                  <c:v>9.1107499999999995</c:v>
                </c:pt>
                <c:pt idx="497">
                  <c:v>9.0500000000000007</c:v>
                </c:pt>
                <c:pt idx="498">
                  <c:v>8.9952500000000004</c:v>
                </c:pt>
                <c:pt idx="499">
                  <c:v>8.9440000000000008</c:v>
                </c:pt>
                <c:pt idx="500">
                  <c:v>8.8864999999999998</c:v>
                </c:pt>
                <c:pt idx="501">
                  <c:v>8.8382499999999986</c:v>
                </c:pt>
                <c:pt idx="502">
                  <c:v>8.7934999999999999</c:v>
                </c:pt>
                <c:pt idx="503">
                  <c:v>8.7420000000000009</c:v>
                </c:pt>
                <c:pt idx="504">
                  <c:v>8.697000000000001</c:v>
                </c:pt>
                <c:pt idx="505">
                  <c:v>8.6555</c:v>
                </c:pt>
                <c:pt idx="506">
                  <c:v>8.6105</c:v>
                </c:pt>
                <c:pt idx="507">
                  <c:v>8.5687499999999996</c:v>
                </c:pt>
                <c:pt idx="508">
                  <c:v>8.5302500000000006</c:v>
                </c:pt>
                <c:pt idx="509">
                  <c:v>8.4852500000000006</c:v>
                </c:pt>
                <c:pt idx="510">
                  <c:v>8.4469999999999992</c:v>
                </c:pt>
                <c:pt idx="511">
                  <c:v>8.4085000000000001</c:v>
                </c:pt>
                <c:pt idx="512">
                  <c:v>8.370000000000001</c:v>
                </c:pt>
                <c:pt idx="513">
                  <c:v>8.3315000000000001</c:v>
                </c:pt>
                <c:pt idx="514">
                  <c:v>8.2959999999999994</c:v>
                </c:pt>
                <c:pt idx="515">
                  <c:v>8.2577499999999997</c:v>
                </c:pt>
                <c:pt idx="516">
                  <c:v>8.2155000000000005</c:v>
                </c:pt>
                <c:pt idx="517">
                  <c:v>8.1775000000000002</c:v>
                </c:pt>
                <c:pt idx="518">
                  <c:v>8.1419999999999995</c:v>
                </c:pt>
                <c:pt idx="519">
                  <c:v>8.1067499999999999</c:v>
                </c:pt>
                <c:pt idx="520">
                  <c:v>8.0712499999999991</c:v>
                </c:pt>
                <c:pt idx="521">
                  <c:v>8.0330000000000013</c:v>
                </c:pt>
                <c:pt idx="522">
                  <c:v>8.00075</c:v>
                </c:pt>
                <c:pt idx="523">
                  <c:v>7.9625000000000004</c:v>
                </c:pt>
                <c:pt idx="524">
                  <c:v>7.9269999999999996</c:v>
                </c:pt>
                <c:pt idx="525">
                  <c:v>7.8887499999999999</c:v>
                </c:pt>
                <c:pt idx="526">
                  <c:v>7.8565000000000005</c:v>
                </c:pt>
                <c:pt idx="527">
                  <c:v>7.8245000000000005</c:v>
                </c:pt>
                <c:pt idx="528">
                  <c:v>7.7892499999999991</c:v>
                </c:pt>
                <c:pt idx="529">
                  <c:v>7.75075</c:v>
                </c:pt>
                <c:pt idx="530">
                  <c:v>7.7219999999999995</c:v>
                </c:pt>
                <c:pt idx="531">
                  <c:v>7.6835000000000004</c:v>
                </c:pt>
                <c:pt idx="532">
                  <c:v>7.6479999999999997</c:v>
                </c:pt>
                <c:pt idx="533">
                  <c:v>7.60975</c:v>
                </c:pt>
                <c:pt idx="534">
                  <c:v>7.5775000000000006</c:v>
                </c:pt>
                <c:pt idx="535">
                  <c:v>7.536249999999999</c:v>
                </c:pt>
                <c:pt idx="536">
                  <c:v>7.4939999999999998</c:v>
                </c:pt>
                <c:pt idx="537">
                  <c:v>7.4587500000000002</c:v>
                </c:pt>
                <c:pt idx="538">
                  <c:v>7.4039999999999999</c:v>
                </c:pt>
                <c:pt idx="539">
                  <c:v>7.3562499999999993</c:v>
                </c:pt>
                <c:pt idx="540">
                  <c:v>7.3049999999999997</c:v>
                </c:pt>
                <c:pt idx="541">
                  <c:v>7.2409999999999997</c:v>
                </c:pt>
                <c:pt idx="542">
                  <c:v>7.1762499999999996</c:v>
                </c:pt>
                <c:pt idx="543">
                  <c:v>7.0992500000000005</c:v>
                </c:pt>
                <c:pt idx="544">
                  <c:v>7.0287500000000005</c:v>
                </c:pt>
                <c:pt idx="545">
                  <c:v>6.9455000000000009</c:v>
                </c:pt>
                <c:pt idx="546">
                  <c:v>6.8620000000000001</c:v>
                </c:pt>
                <c:pt idx="547">
                  <c:v>6.7692499999999995</c:v>
                </c:pt>
                <c:pt idx="548">
                  <c:v>6.6665000000000001</c:v>
                </c:pt>
                <c:pt idx="549">
                  <c:v>6.5637500000000006</c:v>
                </c:pt>
                <c:pt idx="550">
                  <c:v>6.4547500000000007</c:v>
                </c:pt>
                <c:pt idx="551">
                  <c:v>6.3360000000000003</c:v>
                </c:pt>
                <c:pt idx="552">
                  <c:v>6.2240000000000002</c:v>
                </c:pt>
                <c:pt idx="553">
                  <c:v>6.1084999999999994</c:v>
                </c:pt>
                <c:pt idx="554">
                  <c:v>5.98325</c:v>
                </c:pt>
                <c:pt idx="555">
                  <c:v>5.8644999999999996</c:v>
                </c:pt>
                <c:pt idx="556">
                  <c:v>5.7362500000000001</c:v>
                </c:pt>
                <c:pt idx="557">
                  <c:v>5.6050000000000004</c:v>
                </c:pt>
                <c:pt idx="558">
                  <c:v>5.4797500000000001</c:v>
                </c:pt>
                <c:pt idx="559">
                  <c:v>5.3514999999999997</c:v>
                </c:pt>
                <c:pt idx="560">
                  <c:v>5.2200000000000006</c:v>
                </c:pt>
                <c:pt idx="561">
                  <c:v>5.0914999999999999</c:v>
                </c:pt>
                <c:pt idx="562">
                  <c:v>4.9537500000000003</c:v>
                </c:pt>
                <c:pt idx="563">
                  <c:v>4.8189999999999991</c:v>
                </c:pt>
                <c:pt idx="564">
                  <c:v>4.6875</c:v>
                </c:pt>
                <c:pt idx="565">
                  <c:v>4.556</c:v>
                </c:pt>
                <c:pt idx="566">
                  <c:v>4.4275000000000002</c:v>
                </c:pt>
                <c:pt idx="567">
                  <c:v>4.3027499999999996</c:v>
                </c:pt>
                <c:pt idx="568">
                  <c:v>4.1709999999999994</c:v>
                </c:pt>
                <c:pt idx="569">
                  <c:v>4.0397499999999997</c:v>
                </c:pt>
                <c:pt idx="570">
                  <c:v>3.9147499999999997</c:v>
                </c:pt>
                <c:pt idx="571">
                  <c:v>3.7927499999999998</c:v>
                </c:pt>
                <c:pt idx="572">
                  <c:v>3.6739999999999999</c:v>
                </c:pt>
                <c:pt idx="573">
                  <c:v>3.5522499999999999</c:v>
                </c:pt>
                <c:pt idx="574">
                  <c:v>3.4335000000000004</c:v>
                </c:pt>
                <c:pt idx="575">
                  <c:v>3.3147500000000001</c:v>
                </c:pt>
                <c:pt idx="576">
                  <c:v>3.2057500000000001</c:v>
                </c:pt>
                <c:pt idx="577">
                  <c:v>3.1030000000000002</c:v>
                </c:pt>
                <c:pt idx="578">
                  <c:v>3.0005000000000002</c:v>
                </c:pt>
                <c:pt idx="579">
                  <c:v>2.9040000000000004</c:v>
                </c:pt>
                <c:pt idx="580">
                  <c:v>2.8110000000000004</c:v>
                </c:pt>
                <c:pt idx="581">
                  <c:v>2.7244999999999999</c:v>
                </c:pt>
                <c:pt idx="582">
                  <c:v>2.641</c:v>
                </c:pt>
                <c:pt idx="583">
                  <c:v>2.5609999999999999</c:v>
                </c:pt>
                <c:pt idx="584">
                  <c:v>2.4935</c:v>
                </c:pt>
                <c:pt idx="585">
                  <c:v>2.42625</c:v>
                </c:pt>
                <c:pt idx="586">
                  <c:v>2.3654999999999999</c:v>
                </c:pt>
                <c:pt idx="587">
                  <c:v>2.3142499999999999</c:v>
                </c:pt>
                <c:pt idx="588">
                  <c:v>2.26925</c:v>
                </c:pt>
                <c:pt idx="589">
                  <c:v>2.2275</c:v>
                </c:pt>
                <c:pt idx="590">
                  <c:v>2.1890000000000001</c:v>
                </c:pt>
                <c:pt idx="591">
                  <c:v>2.16025</c:v>
                </c:pt>
                <c:pt idx="592">
                  <c:v>2.1282500000000004</c:v>
                </c:pt>
                <c:pt idx="593">
                  <c:v>2.1025000000000005</c:v>
                </c:pt>
                <c:pt idx="594">
                  <c:v>2.0797499999999998</c:v>
                </c:pt>
                <c:pt idx="595">
                  <c:v>2.0607500000000001</c:v>
                </c:pt>
                <c:pt idx="596">
                  <c:v>2.04175</c:v>
                </c:pt>
                <c:pt idx="597">
                  <c:v>2.0222499999999997</c:v>
                </c:pt>
                <c:pt idx="598">
                  <c:v>2.0092499999999998</c:v>
                </c:pt>
                <c:pt idx="599">
                  <c:v>1.9935</c:v>
                </c:pt>
                <c:pt idx="600">
                  <c:v>1.9775</c:v>
                </c:pt>
                <c:pt idx="601">
                  <c:v>1.9615</c:v>
                </c:pt>
                <c:pt idx="602">
                  <c:v>1.9455</c:v>
                </c:pt>
                <c:pt idx="603">
                  <c:v>1.9227500000000002</c:v>
                </c:pt>
                <c:pt idx="604">
                  <c:v>1.9100000000000001</c:v>
                </c:pt>
                <c:pt idx="605">
                  <c:v>1.8907500000000002</c:v>
                </c:pt>
                <c:pt idx="606">
                  <c:v>1.8685</c:v>
                </c:pt>
                <c:pt idx="607">
                  <c:v>1.8522500000000002</c:v>
                </c:pt>
                <c:pt idx="608">
                  <c:v>1.8267500000000001</c:v>
                </c:pt>
                <c:pt idx="609">
                  <c:v>1.8075000000000001</c:v>
                </c:pt>
                <c:pt idx="610">
                  <c:v>1.788</c:v>
                </c:pt>
                <c:pt idx="611">
                  <c:v>1.7657500000000002</c:v>
                </c:pt>
                <c:pt idx="612">
                  <c:v>1.7435</c:v>
                </c:pt>
                <c:pt idx="613">
                  <c:v>1.72075</c:v>
                </c:pt>
                <c:pt idx="614">
                  <c:v>1.69825</c:v>
                </c:pt>
                <c:pt idx="615">
                  <c:v>1.6760000000000002</c:v>
                </c:pt>
                <c:pt idx="616">
                  <c:v>1.66</c:v>
                </c:pt>
                <c:pt idx="617">
                  <c:v>1.6375</c:v>
                </c:pt>
                <c:pt idx="618">
                  <c:v>1.6180000000000001</c:v>
                </c:pt>
                <c:pt idx="619">
                  <c:v>1.6020000000000001</c:v>
                </c:pt>
                <c:pt idx="620">
                  <c:v>1.5862499999999999</c:v>
                </c:pt>
                <c:pt idx="621">
                  <c:v>1.5734999999999999</c:v>
                </c:pt>
                <c:pt idx="622">
                  <c:v>1.55725</c:v>
                </c:pt>
                <c:pt idx="623">
                  <c:v>1.5477500000000002</c:v>
                </c:pt>
                <c:pt idx="624">
                  <c:v>1.5347499999999998</c:v>
                </c:pt>
                <c:pt idx="625">
                  <c:v>1.522</c:v>
                </c:pt>
                <c:pt idx="626">
                  <c:v>1.5089999999999999</c:v>
                </c:pt>
                <c:pt idx="627">
                  <c:v>1.49925</c:v>
                </c:pt>
                <c:pt idx="628">
                  <c:v>1.4929999999999999</c:v>
                </c:pt>
                <c:pt idx="629">
                  <c:v>1.4837500000000001</c:v>
                </c:pt>
                <c:pt idx="630">
                  <c:v>1.474</c:v>
                </c:pt>
                <c:pt idx="631">
                  <c:v>1.4642500000000001</c:v>
                </c:pt>
                <c:pt idx="632">
                  <c:v>1.4544999999999999</c:v>
                </c:pt>
                <c:pt idx="633">
                  <c:v>1.44825</c:v>
                </c:pt>
                <c:pt idx="634">
                  <c:v>1.4385000000000001</c:v>
                </c:pt>
                <c:pt idx="635">
                  <c:v>1.42875</c:v>
                </c:pt>
                <c:pt idx="636">
                  <c:v>1.4194999999999998</c:v>
                </c:pt>
                <c:pt idx="637">
                  <c:v>1.4064999999999999</c:v>
                </c:pt>
                <c:pt idx="638">
                  <c:v>1.4032499999999999</c:v>
                </c:pt>
                <c:pt idx="639">
                  <c:v>1.3904999999999998</c:v>
                </c:pt>
                <c:pt idx="640">
                  <c:v>1.3872499999999999</c:v>
                </c:pt>
                <c:pt idx="641">
                  <c:v>1.37425</c:v>
                </c:pt>
                <c:pt idx="642">
                  <c:v>1.365</c:v>
                </c:pt>
                <c:pt idx="643">
                  <c:v>1.36175</c:v>
                </c:pt>
                <c:pt idx="644">
                  <c:v>1.3487499999999999</c:v>
                </c:pt>
                <c:pt idx="645">
                  <c:v>1.339</c:v>
                </c:pt>
                <c:pt idx="646">
                  <c:v>1.3294999999999999</c:v>
                </c:pt>
                <c:pt idx="647">
                  <c:v>1.323</c:v>
                </c:pt>
                <c:pt idx="648">
                  <c:v>1.3135000000000001</c:v>
                </c:pt>
                <c:pt idx="649">
                  <c:v>1.3102500000000001</c:v>
                </c:pt>
                <c:pt idx="650">
                  <c:v>1.3007500000000001</c:v>
                </c:pt>
                <c:pt idx="651">
                  <c:v>1.2942499999999999</c:v>
                </c:pt>
                <c:pt idx="652">
                  <c:v>1.2815000000000001</c:v>
                </c:pt>
                <c:pt idx="653">
                  <c:v>1.2782500000000001</c:v>
                </c:pt>
                <c:pt idx="654">
                  <c:v>1.2685</c:v>
                </c:pt>
                <c:pt idx="655">
                  <c:v>1.2622499999999999</c:v>
                </c:pt>
                <c:pt idx="656">
                  <c:v>1.2557499999999999</c:v>
                </c:pt>
                <c:pt idx="657">
                  <c:v>1.2524999999999999</c:v>
                </c:pt>
                <c:pt idx="658">
                  <c:v>1.24275</c:v>
                </c:pt>
                <c:pt idx="659">
                  <c:v>1.2397499999999999</c:v>
                </c:pt>
                <c:pt idx="660">
                  <c:v>1.2364999999999999</c:v>
                </c:pt>
                <c:pt idx="661">
                  <c:v>1.23325</c:v>
                </c:pt>
                <c:pt idx="662">
                  <c:v>1.2237499999999999</c:v>
                </c:pt>
                <c:pt idx="663">
                  <c:v>1.2204999999999999</c:v>
                </c:pt>
                <c:pt idx="664">
                  <c:v>1.214</c:v>
                </c:pt>
                <c:pt idx="665">
                  <c:v>1.2110000000000001</c:v>
                </c:pt>
                <c:pt idx="666">
                  <c:v>1.2077499999999999</c:v>
                </c:pt>
                <c:pt idx="667">
                  <c:v>1.2044999999999999</c:v>
                </c:pt>
                <c:pt idx="668">
                  <c:v>1.19475</c:v>
                </c:pt>
                <c:pt idx="669">
                  <c:v>1.19475</c:v>
                </c:pt>
                <c:pt idx="670">
                  <c:v>1.1817500000000001</c:v>
                </c:pt>
                <c:pt idx="671">
                  <c:v>1.1785000000000001</c:v>
                </c:pt>
                <c:pt idx="672">
                  <c:v>1.17225</c:v>
                </c:pt>
                <c:pt idx="673">
                  <c:v>1.16625</c:v>
                </c:pt>
                <c:pt idx="674">
                  <c:v>1.1597500000000001</c:v>
                </c:pt>
                <c:pt idx="675">
                  <c:v>1.1532500000000001</c:v>
                </c:pt>
                <c:pt idx="676">
                  <c:v>1.1467500000000002</c:v>
                </c:pt>
                <c:pt idx="677">
                  <c:v>1.1405000000000001</c:v>
                </c:pt>
                <c:pt idx="678">
                  <c:v>1.1340000000000001</c:v>
                </c:pt>
                <c:pt idx="679">
                  <c:v>1.1307499999999999</c:v>
                </c:pt>
                <c:pt idx="680">
                  <c:v>1.121</c:v>
                </c:pt>
                <c:pt idx="681">
                  <c:v>1.1147499999999999</c:v>
                </c:pt>
                <c:pt idx="682">
                  <c:v>1.10825</c:v>
                </c:pt>
                <c:pt idx="683">
                  <c:v>1.0952500000000001</c:v>
                </c:pt>
                <c:pt idx="684">
                  <c:v>1.0892500000000001</c:v>
                </c:pt>
                <c:pt idx="685">
                  <c:v>1.0827500000000001</c:v>
                </c:pt>
                <c:pt idx="686">
                  <c:v>1.0794999999999999</c:v>
                </c:pt>
                <c:pt idx="687">
                  <c:v>1.073</c:v>
                </c:pt>
                <c:pt idx="688">
                  <c:v>1.073</c:v>
                </c:pt>
                <c:pt idx="689">
                  <c:v>1.0665</c:v>
                </c:pt>
                <c:pt idx="690">
                  <c:v>1.0665</c:v>
                </c:pt>
                <c:pt idx="691">
                  <c:v>1.0665</c:v>
                </c:pt>
                <c:pt idx="692">
                  <c:v>1.0665</c:v>
                </c:pt>
                <c:pt idx="693">
                  <c:v>1.06975</c:v>
                </c:pt>
                <c:pt idx="694">
                  <c:v>1.06975</c:v>
                </c:pt>
                <c:pt idx="695">
                  <c:v>1.0762500000000002</c:v>
                </c:pt>
                <c:pt idx="696">
                  <c:v>1.0860000000000001</c:v>
                </c:pt>
                <c:pt idx="697">
                  <c:v>1.0925</c:v>
                </c:pt>
                <c:pt idx="698">
                  <c:v>1.1020000000000001</c:v>
                </c:pt>
                <c:pt idx="699">
                  <c:v>1.1142499999999997</c:v>
                </c:pt>
                <c:pt idx="700">
                  <c:v>1.1272500000000001</c:v>
                </c:pt>
                <c:pt idx="701">
                  <c:v>1.137</c:v>
                </c:pt>
                <c:pt idx="702">
                  <c:v>1.1532499999999999</c:v>
                </c:pt>
                <c:pt idx="703">
                  <c:v>1.163</c:v>
                </c:pt>
                <c:pt idx="704">
                  <c:v>1.1757499999999999</c:v>
                </c:pt>
                <c:pt idx="705">
                  <c:v>1.1850000000000001</c:v>
                </c:pt>
                <c:pt idx="706">
                  <c:v>1.19475</c:v>
                </c:pt>
                <c:pt idx="707">
                  <c:v>1.2075</c:v>
                </c:pt>
                <c:pt idx="708">
                  <c:v>1.2204999999999999</c:v>
                </c:pt>
                <c:pt idx="709">
                  <c:v>1.23</c:v>
                </c:pt>
                <c:pt idx="710">
                  <c:v>1.2429999999999999</c:v>
                </c:pt>
                <c:pt idx="711">
                  <c:v>1.2592500000000002</c:v>
                </c:pt>
                <c:pt idx="712">
                  <c:v>1.278</c:v>
                </c:pt>
                <c:pt idx="713">
                  <c:v>1.30375</c:v>
                </c:pt>
                <c:pt idx="714">
                  <c:v>1.3232499999999998</c:v>
                </c:pt>
                <c:pt idx="715">
                  <c:v>1.3422499999999999</c:v>
                </c:pt>
                <c:pt idx="716">
                  <c:v>1.3552500000000001</c:v>
                </c:pt>
                <c:pt idx="717">
                  <c:v>1.38425</c:v>
                </c:pt>
                <c:pt idx="718">
                  <c:v>1.3937499999999998</c:v>
                </c:pt>
                <c:pt idx="719">
                  <c:v>1.413</c:v>
                </c:pt>
              </c:numCache>
            </c:numRef>
          </c:yVal>
          <c:smooth val="1"/>
          <c:extLst>
            <c:ext xmlns:c16="http://schemas.microsoft.com/office/drawing/2014/chart" uri="{C3380CC4-5D6E-409C-BE32-E72D297353CC}">
              <c16:uniqueId val="{00000002-CE23-403C-A10B-4ECFF838FB4E}"/>
            </c:ext>
          </c:extLst>
        </c:ser>
        <c:ser>
          <c:idx val="3"/>
          <c:order val="3"/>
          <c:tx>
            <c:v>2500 RPM</c:v>
          </c:tx>
          <c:spPr>
            <a:ln w="19050" cap="rnd">
              <a:solidFill>
                <a:schemeClr val="accent4"/>
              </a:solidFill>
              <a:round/>
            </a:ln>
            <a:effectLst/>
          </c:spPr>
          <c:marker>
            <c:symbol val="none"/>
          </c:marker>
          <c:xVal>
            <c:numRef>
              <c:f>'Ford 1.6 GDTi'!$A$4:$A$723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'Ford 1.6 GDTi'!$E$4:$E$723</c:f>
              <c:numCache>
                <c:formatCode>General</c:formatCode>
                <c:ptCount val="720"/>
                <c:pt idx="0">
                  <c:v>1.4589999999999999</c:v>
                </c:pt>
                <c:pt idx="1">
                  <c:v>1.4877499999999999</c:v>
                </c:pt>
                <c:pt idx="2">
                  <c:v>1</c:v>
                </c:pt>
                <c:pt idx="3">
                  <c:v>1.5389999999999999</c:v>
                </c:pt>
                <c:pt idx="4">
                  <c:v>1.571</c:v>
                </c:pt>
                <c:pt idx="5">
                  <c:v>1.5967499999999999</c:v>
                </c:pt>
                <c:pt idx="6">
                  <c:v>1.6254999999999999</c:v>
                </c:pt>
                <c:pt idx="7">
                  <c:v>1.63825</c:v>
                </c:pt>
                <c:pt idx="8">
                  <c:v>1.6640000000000001</c:v>
                </c:pt>
                <c:pt idx="9">
                  <c:v>1.68025</c:v>
                </c:pt>
                <c:pt idx="10">
                  <c:v>1.70275</c:v>
                </c:pt>
                <c:pt idx="11">
                  <c:v>1.71225</c:v>
                </c:pt>
                <c:pt idx="12">
                  <c:v>1.722</c:v>
                </c:pt>
                <c:pt idx="13">
                  <c:v>1.722</c:v>
                </c:pt>
                <c:pt idx="14">
                  <c:v>1.722</c:v>
                </c:pt>
                <c:pt idx="15">
                  <c:v>1.71225</c:v>
                </c:pt>
                <c:pt idx="16">
                  <c:v>1.7025000000000001</c:v>
                </c:pt>
                <c:pt idx="17">
                  <c:v>1.6835</c:v>
                </c:pt>
                <c:pt idx="18">
                  <c:v>1.66425</c:v>
                </c:pt>
                <c:pt idx="19">
                  <c:v>1.6480000000000001</c:v>
                </c:pt>
                <c:pt idx="20">
                  <c:v>1.629</c:v>
                </c:pt>
                <c:pt idx="21">
                  <c:v>1.61625</c:v>
                </c:pt>
                <c:pt idx="22">
                  <c:v>1.5967500000000001</c:v>
                </c:pt>
                <c:pt idx="23">
                  <c:v>1.5805</c:v>
                </c:pt>
                <c:pt idx="24">
                  <c:v>1.5582499999999999</c:v>
                </c:pt>
                <c:pt idx="25">
                  <c:v>1.5454999999999999</c:v>
                </c:pt>
                <c:pt idx="26">
                  <c:v>1.5297499999999999</c:v>
                </c:pt>
                <c:pt idx="27">
                  <c:v>1.5134999999999998</c:v>
                </c:pt>
                <c:pt idx="28">
                  <c:v>1.4977499999999999</c:v>
                </c:pt>
                <c:pt idx="29">
                  <c:v>1.4814999999999998</c:v>
                </c:pt>
                <c:pt idx="30">
                  <c:v>1.4717499999999999</c:v>
                </c:pt>
                <c:pt idx="31">
                  <c:v>1.4652499999999999</c:v>
                </c:pt>
                <c:pt idx="32">
                  <c:v>1.4590000000000001</c:v>
                </c:pt>
                <c:pt idx="33">
                  <c:v>1.4557499999999999</c:v>
                </c:pt>
                <c:pt idx="34">
                  <c:v>1.4557499999999999</c:v>
                </c:pt>
                <c:pt idx="35">
                  <c:v>1.4592499999999999</c:v>
                </c:pt>
                <c:pt idx="36">
                  <c:v>1.4592499999999999</c:v>
                </c:pt>
                <c:pt idx="37">
                  <c:v>1.4652499999999999</c:v>
                </c:pt>
                <c:pt idx="38">
                  <c:v>1.4717499999999999</c:v>
                </c:pt>
                <c:pt idx="39">
                  <c:v>1.48125</c:v>
                </c:pt>
                <c:pt idx="40">
                  <c:v>1.4910000000000001</c:v>
                </c:pt>
                <c:pt idx="41">
                  <c:v>1.5004999999999999</c:v>
                </c:pt>
                <c:pt idx="42">
                  <c:v>1.5134999999999998</c:v>
                </c:pt>
                <c:pt idx="43">
                  <c:v>1.5199999999999998</c:v>
                </c:pt>
                <c:pt idx="44">
                  <c:v>1.5329999999999999</c:v>
                </c:pt>
                <c:pt idx="45">
                  <c:v>1.5422499999999999</c:v>
                </c:pt>
                <c:pt idx="46">
                  <c:v>1.5519999999999998</c:v>
                </c:pt>
                <c:pt idx="47">
                  <c:v>1.5649999999999999</c:v>
                </c:pt>
                <c:pt idx="48">
                  <c:v>1.5680000000000001</c:v>
                </c:pt>
                <c:pt idx="49">
                  <c:v>1.57125</c:v>
                </c:pt>
                <c:pt idx="50">
                  <c:v>1.5777500000000002</c:v>
                </c:pt>
                <c:pt idx="51">
                  <c:v>1.5745000000000002</c:v>
                </c:pt>
                <c:pt idx="52">
                  <c:v>1.5842500000000002</c:v>
                </c:pt>
                <c:pt idx="53">
                  <c:v>1.581</c:v>
                </c:pt>
                <c:pt idx="54">
                  <c:v>1.57775</c:v>
                </c:pt>
                <c:pt idx="55">
                  <c:v>1.57775</c:v>
                </c:pt>
                <c:pt idx="56">
                  <c:v>1.5742499999999999</c:v>
                </c:pt>
                <c:pt idx="57">
                  <c:v>1.5742499999999999</c:v>
                </c:pt>
                <c:pt idx="58">
                  <c:v>1.5680000000000001</c:v>
                </c:pt>
                <c:pt idx="59">
                  <c:v>1.5585</c:v>
                </c:pt>
                <c:pt idx="60">
                  <c:v>1.5585</c:v>
                </c:pt>
                <c:pt idx="61">
                  <c:v>1.55525</c:v>
                </c:pt>
                <c:pt idx="62">
                  <c:v>1.5585</c:v>
                </c:pt>
                <c:pt idx="63">
                  <c:v>1.552</c:v>
                </c:pt>
                <c:pt idx="64">
                  <c:v>1.552</c:v>
                </c:pt>
                <c:pt idx="65">
                  <c:v>1.55525</c:v>
                </c:pt>
                <c:pt idx="66">
                  <c:v>1.5455000000000001</c:v>
                </c:pt>
                <c:pt idx="67">
                  <c:v>1.5294999999999999</c:v>
                </c:pt>
                <c:pt idx="68">
                  <c:v>1.5167499999999998</c:v>
                </c:pt>
                <c:pt idx="69">
                  <c:v>1.5167499999999998</c:v>
                </c:pt>
                <c:pt idx="70">
                  <c:v>1.5165</c:v>
                </c:pt>
                <c:pt idx="71">
                  <c:v>1.51325</c:v>
                </c:pt>
                <c:pt idx="72">
                  <c:v>1.5102500000000001</c:v>
                </c:pt>
                <c:pt idx="73">
                  <c:v>1.52325</c:v>
                </c:pt>
                <c:pt idx="74">
                  <c:v>1.5069999999999999</c:v>
                </c:pt>
                <c:pt idx="75">
                  <c:v>1.4942499999999999</c:v>
                </c:pt>
                <c:pt idx="76">
                  <c:v>1.4877499999999999</c:v>
                </c:pt>
                <c:pt idx="77">
                  <c:v>1.4877499999999999</c:v>
                </c:pt>
                <c:pt idx="78">
                  <c:v>1.48125</c:v>
                </c:pt>
                <c:pt idx="79">
                  <c:v>1.4815</c:v>
                </c:pt>
                <c:pt idx="80">
                  <c:v>1.4815</c:v>
                </c:pt>
                <c:pt idx="81">
                  <c:v>1.48475</c:v>
                </c:pt>
                <c:pt idx="82">
                  <c:v>1.48475</c:v>
                </c:pt>
                <c:pt idx="83">
                  <c:v>1.4782499999999998</c:v>
                </c:pt>
                <c:pt idx="84">
                  <c:v>1.4782499999999998</c:v>
                </c:pt>
                <c:pt idx="85">
                  <c:v>1.4782499999999998</c:v>
                </c:pt>
                <c:pt idx="86">
                  <c:v>1.4814999999999998</c:v>
                </c:pt>
                <c:pt idx="87">
                  <c:v>1.4815</c:v>
                </c:pt>
                <c:pt idx="88">
                  <c:v>1.4815</c:v>
                </c:pt>
                <c:pt idx="89">
                  <c:v>1.488</c:v>
                </c:pt>
                <c:pt idx="90">
                  <c:v>1.49125</c:v>
                </c:pt>
                <c:pt idx="91">
                  <c:v>1.49125</c:v>
                </c:pt>
                <c:pt idx="92">
                  <c:v>1.50075</c:v>
                </c:pt>
                <c:pt idx="93">
                  <c:v>1.504</c:v>
                </c:pt>
                <c:pt idx="94">
                  <c:v>1.5102499999999999</c:v>
                </c:pt>
                <c:pt idx="95">
                  <c:v>1.5102499999999999</c:v>
                </c:pt>
                <c:pt idx="96">
                  <c:v>1.5167499999999998</c:v>
                </c:pt>
                <c:pt idx="97">
                  <c:v>1.5229999999999999</c:v>
                </c:pt>
                <c:pt idx="98">
                  <c:v>1.5262499999999999</c:v>
                </c:pt>
                <c:pt idx="99">
                  <c:v>1.5294999999999999</c:v>
                </c:pt>
                <c:pt idx="100">
                  <c:v>1.5294999999999999</c:v>
                </c:pt>
                <c:pt idx="101">
                  <c:v>1.53925</c:v>
                </c:pt>
                <c:pt idx="102">
                  <c:v>1.5425</c:v>
                </c:pt>
                <c:pt idx="103">
                  <c:v>1.5425</c:v>
                </c:pt>
                <c:pt idx="104">
                  <c:v>1.54575</c:v>
                </c:pt>
                <c:pt idx="105">
                  <c:v>1.5487499999999998</c:v>
                </c:pt>
                <c:pt idx="106">
                  <c:v>1.5487499999999998</c:v>
                </c:pt>
                <c:pt idx="107">
                  <c:v>1.5487499999999998</c:v>
                </c:pt>
                <c:pt idx="108">
                  <c:v>1.5519999999999998</c:v>
                </c:pt>
                <c:pt idx="109">
                  <c:v>1.55525</c:v>
                </c:pt>
                <c:pt idx="110">
                  <c:v>1.5582499999999999</c:v>
                </c:pt>
                <c:pt idx="111">
                  <c:v>1.55525</c:v>
                </c:pt>
                <c:pt idx="112">
                  <c:v>1.5582499999999999</c:v>
                </c:pt>
                <c:pt idx="113">
                  <c:v>1.5615000000000001</c:v>
                </c:pt>
                <c:pt idx="114">
                  <c:v>1.5647500000000001</c:v>
                </c:pt>
                <c:pt idx="115">
                  <c:v>1.5647500000000001</c:v>
                </c:pt>
                <c:pt idx="116">
                  <c:v>1.5647500000000001</c:v>
                </c:pt>
                <c:pt idx="117">
                  <c:v>1.5647500000000001</c:v>
                </c:pt>
                <c:pt idx="118">
                  <c:v>1.5647500000000001</c:v>
                </c:pt>
                <c:pt idx="119">
                  <c:v>1.5647500000000001</c:v>
                </c:pt>
                <c:pt idx="120">
                  <c:v>1.5680000000000001</c:v>
                </c:pt>
                <c:pt idx="121">
                  <c:v>1.57125</c:v>
                </c:pt>
                <c:pt idx="122">
                  <c:v>1.5680000000000001</c:v>
                </c:pt>
                <c:pt idx="123">
                  <c:v>1.5745</c:v>
                </c:pt>
                <c:pt idx="124">
                  <c:v>1.57775</c:v>
                </c:pt>
                <c:pt idx="125">
                  <c:v>1.57775</c:v>
                </c:pt>
                <c:pt idx="126">
                  <c:v>1.57775</c:v>
                </c:pt>
                <c:pt idx="127">
                  <c:v>1.57775</c:v>
                </c:pt>
                <c:pt idx="128">
                  <c:v>1.57775</c:v>
                </c:pt>
                <c:pt idx="129">
                  <c:v>1.57775</c:v>
                </c:pt>
                <c:pt idx="130">
                  <c:v>1.57775</c:v>
                </c:pt>
                <c:pt idx="131">
                  <c:v>1.581</c:v>
                </c:pt>
                <c:pt idx="132">
                  <c:v>1.5905</c:v>
                </c:pt>
                <c:pt idx="133">
                  <c:v>1.5905</c:v>
                </c:pt>
                <c:pt idx="134">
                  <c:v>1.5905</c:v>
                </c:pt>
                <c:pt idx="135">
                  <c:v>1.58725</c:v>
                </c:pt>
                <c:pt idx="136">
                  <c:v>1.5905</c:v>
                </c:pt>
                <c:pt idx="137">
                  <c:v>1.5905</c:v>
                </c:pt>
                <c:pt idx="138">
                  <c:v>1.58725</c:v>
                </c:pt>
                <c:pt idx="139">
                  <c:v>1.5905</c:v>
                </c:pt>
                <c:pt idx="140">
                  <c:v>1.5875000000000001</c:v>
                </c:pt>
                <c:pt idx="141">
                  <c:v>1.5905</c:v>
                </c:pt>
                <c:pt idx="142">
                  <c:v>1.5907500000000001</c:v>
                </c:pt>
                <c:pt idx="143">
                  <c:v>1.597</c:v>
                </c:pt>
                <c:pt idx="144">
                  <c:v>1.60025</c:v>
                </c:pt>
                <c:pt idx="145">
                  <c:v>1.6034999999999999</c:v>
                </c:pt>
                <c:pt idx="146">
                  <c:v>1.6005</c:v>
                </c:pt>
                <c:pt idx="147">
                  <c:v>1.6035000000000001</c:v>
                </c:pt>
                <c:pt idx="148">
                  <c:v>1.6002500000000002</c:v>
                </c:pt>
                <c:pt idx="149">
                  <c:v>1.5970000000000002</c:v>
                </c:pt>
                <c:pt idx="150">
                  <c:v>1.6002500000000002</c:v>
                </c:pt>
                <c:pt idx="151">
                  <c:v>1.6002500000000002</c:v>
                </c:pt>
                <c:pt idx="152">
                  <c:v>1.6035000000000001</c:v>
                </c:pt>
                <c:pt idx="153">
                  <c:v>1.60975</c:v>
                </c:pt>
                <c:pt idx="154">
                  <c:v>1.613</c:v>
                </c:pt>
                <c:pt idx="155">
                  <c:v>1.613</c:v>
                </c:pt>
                <c:pt idx="156">
                  <c:v>1.613</c:v>
                </c:pt>
                <c:pt idx="157">
                  <c:v>1.6192499999999999</c:v>
                </c:pt>
                <c:pt idx="158">
                  <c:v>1.6224999999999998</c:v>
                </c:pt>
                <c:pt idx="159">
                  <c:v>1.6254999999999999</c:v>
                </c:pt>
                <c:pt idx="160">
                  <c:v>1.6287499999999999</c:v>
                </c:pt>
                <c:pt idx="161">
                  <c:v>1.6352499999999999</c:v>
                </c:pt>
                <c:pt idx="162">
                  <c:v>1.6384999999999998</c:v>
                </c:pt>
                <c:pt idx="163">
                  <c:v>1.6384999999999998</c:v>
                </c:pt>
                <c:pt idx="164">
                  <c:v>1.64175</c:v>
                </c:pt>
                <c:pt idx="165">
                  <c:v>1.645</c:v>
                </c:pt>
                <c:pt idx="166">
                  <c:v>1.6512500000000001</c:v>
                </c:pt>
                <c:pt idx="167">
                  <c:v>1.6512500000000001</c:v>
                </c:pt>
                <c:pt idx="168">
                  <c:v>1.6545000000000001</c:v>
                </c:pt>
                <c:pt idx="169">
                  <c:v>1.6545000000000001</c:v>
                </c:pt>
                <c:pt idx="170">
                  <c:v>1.661</c:v>
                </c:pt>
                <c:pt idx="171">
                  <c:v>1.6675</c:v>
                </c:pt>
                <c:pt idx="172">
                  <c:v>1.6675</c:v>
                </c:pt>
                <c:pt idx="173">
                  <c:v>1.6675</c:v>
                </c:pt>
                <c:pt idx="174">
                  <c:v>1.6675</c:v>
                </c:pt>
                <c:pt idx="175">
                  <c:v>1.64825</c:v>
                </c:pt>
                <c:pt idx="176">
                  <c:v>1.67075</c:v>
                </c:pt>
                <c:pt idx="177">
                  <c:v>1.6675</c:v>
                </c:pt>
                <c:pt idx="178">
                  <c:v>1.67075</c:v>
                </c:pt>
                <c:pt idx="179">
                  <c:v>1.67075</c:v>
                </c:pt>
                <c:pt idx="180">
                  <c:v>1.6739999999999999</c:v>
                </c:pt>
                <c:pt idx="181">
                  <c:v>1.6772500000000001</c:v>
                </c:pt>
                <c:pt idx="182">
                  <c:v>1.6739999999999999</c:v>
                </c:pt>
                <c:pt idx="183">
                  <c:v>1.6772500000000001</c:v>
                </c:pt>
                <c:pt idx="184">
                  <c:v>1.67075</c:v>
                </c:pt>
                <c:pt idx="185">
                  <c:v>1.6772500000000001</c:v>
                </c:pt>
                <c:pt idx="186">
                  <c:v>1.6739999999999999</c:v>
                </c:pt>
                <c:pt idx="187">
                  <c:v>1.6772500000000001</c:v>
                </c:pt>
                <c:pt idx="188">
                  <c:v>1.6805000000000001</c:v>
                </c:pt>
                <c:pt idx="189">
                  <c:v>1.6835</c:v>
                </c:pt>
                <c:pt idx="190">
                  <c:v>1.6900000000000002</c:v>
                </c:pt>
                <c:pt idx="191">
                  <c:v>1.6932500000000001</c:v>
                </c:pt>
                <c:pt idx="192">
                  <c:v>1.6965000000000001</c:v>
                </c:pt>
                <c:pt idx="193">
                  <c:v>1.6965000000000001</c:v>
                </c:pt>
                <c:pt idx="194">
                  <c:v>1.6997500000000001</c:v>
                </c:pt>
                <c:pt idx="195">
                  <c:v>1.7125000000000001</c:v>
                </c:pt>
                <c:pt idx="196">
                  <c:v>1.7125000000000001</c:v>
                </c:pt>
                <c:pt idx="197">
                  <c:v>1.7157500000000001</c:v>
                </c:pt>
                <c:pt idx="198">
                  <c:v>1.72525</c:v>
                </c:pt>
                <c:pt idx="199">
                  <c:v>1.7317499999999999</c:v>
                </c:pt>
                <c:pt idx="200">
                  <c:v>1.738</c:v>
                </c:pt>
                <c:pt idx="201">
                  <c:v>1.7445000000000002</c:v>
                </c:pt>
                <c:pt idx="202">
                  <c:v>1.7475000000000001</c:v>
                </c:pt>
                <c:pt idx="203">
                  <c:v>1.75725</c:v>
                </c:pt>
                <c:pt idx="204">
                  <c:v>1.7605</c:v>
                </c:pt>
                <c:pt idx="205">
                  <c:v>1.7670000000000001</c:v>
                </c:pt>
                <c:pt idx="206">
                  <c:v>1.7702500000000001</c:v>
                </c:pt>
                <c:pt idx="207">
                  <c:v>1.7797500000000002</c:v>
                </c:pt>
                <c:pt idx="208">
                  <c:v>1.7830000000000001</c:v>
                </c:pt>
                <c:pt idx="209">
                  <c:v>1.7927500000000001</c:v>
                </c:pt>
                <c:pt idx="210">
                  <c:v>1.8054999999999999</c:v>
                </c:pt>
                <c:pt idx="211">
                  <c:v>1.8119999999999998</c:v>
                </c:pt>
                <c:pt idx="212">
                  <c:v>1.81175</c:v>
                </c:pt>
                <c:pt idx="213">
                  <c:v>1.8245</c:v>
                </c:pt>
                <c:pt idx="214">
                  <c:v>1.82775</c:v>
                </c:pt>
                <c:pt idx="215">
                  <c:v>1.8342499999999999</c:v>
                </c:pt>
                <c:pt idx="216">
                  <c:v>1.85025</c:v>
                </c:pt>
                <c:pt idx="217">
                  <c:v>1.8567499999999999</c:v>
                </c:pt>
                <c:pt idx="218">
                  <c:v>1.8727499999999999</c:v>
                </c:pt>
                <c:pt idx="219">
                  <c:v>1.8759999999999999</c:v>
                </c:pt>
                <c:pt idx="220">
                  <c:v>1.8920000000000001</c:v>
                </c:pt>
                <c:pt idx="221">
                  <c:v>1.8985000000000001</c:v>
                </c:pt>
                <c:pt idx="222">
                  <c:v>1.9112499999999999</c:v>
                </c:pt>
                <c:pt idx="223">
                  <c:v>1.9242499999999998</c:v>
                </c:pt>
                <c:pt idx="224">
                  <c:v>1.9304999999999999</c:v>
                </c:pt>
                <c:pt idx="225">
                  <c:v>1.9467499999999998</c:v>
                </c:pt>
                <c:pt idx="226">
                  <c:v>1.9625000000000001</c:v>
                </c:pt>
                <c:pt idx="227">
                  <c:v>1.97525</c:v>
                </c:pt>
                <c:pt idx="228">
                  <c:v>1.9914999999999998</c:v>
                </c:pt>
                <c:pt idx="229">
                  <c:v>2.0044999999999997</c:v>
                </c:pt>
                <c:pt idx="230">
                  <c:v>2.0205000000000002</c:v>
                </c:pt>
                <c:pt idx="231">
                  <c:v>2.03925</c:v>
                </c:pt>
                <c:pt idx="232">
                  <c:v>2.0554999999999999</c:v>
                </c:pt>
                <c:pt idx="233">
                  <c:v>2.0717499999999998</c:v>
                </c:pt>
                <c:pt idx="234">
                  <c:v>2.0880000000000001</c:v>
                </c:pt>
                <c:pt idx="235">
                  <c:v>2.1067499999999999</c:v>
                </c:pt>
                <c:pt idx="236">
                  <c:v>2.1227499999999999</c:v>
                </c:pt>
                <c:pt idx="237">
                  <c:v>2.1454999999999997</c:v>
                </c:pt>
                <c:pt idx="238">
                  <c:v>2.1712499999999997</c:v>
                </c:pt>
                <c:pt idx="239">
                  <c:v>2.1872499999999997</c:v>
                </c:pt>
                <c:pt idx="240">
                  <c:v>2.2094999999999998</c:v>
                </c:pt>
                <c:pt idx="241">
                  <c:v>2.2287499999999998</c:v>
                </c:pt>
                <c:pt idx="242">
                  <c:v>2.2515000000000001</c:v>
                </c:pt>
                <c:pt idx="243">
                  <c:v>2.2734999999999999</c:v>
                </c:pt>
                <c:pt idx="244">
                  <c:v>2.2962500000000001</c:v>
                </c:pt>
                <c:pt idx="245">
                  <c:v>2.3220000000000001</c:v>
                </c:pt>
                <c:pt idx="246">
                  <c:v>2.3504999999999998</c:v>
                </c:pt>
                <c:pt idx="247">
                  <c:v>2.3765000000000001</c:v>
                </c:pt>
                <c:pt idx="248">
                  <c:v>2.4117500000000001</c:v>
                </c:pt>
                <c:pt idx="249">
                  <c:v>2.4405000000000001</c:v>
                </c:pt>
                <c:pt idx="250">
                  <c:v>2.4662500000000001</c:v>
                </c:pt>
                <c:pt idx="251">
                  <c:v>2.4952500000000004</c:v>
                </c:pt>
                <c:pt idx="252">
                  <c:v>2.5302500000000001</c:v>
                </c:pt>
                <c:pt idx="253">
                  <c:v>2.5594999999999999</c:v>
                </c:pt>
                <c:pt idx="254">
                  <c:v>2.5942500000000002</c:v>
                </c:pt>
                <c:pt idx="255">
                  <c:v>2.6265000000000001</c:v>
                </c:pt>
                <c:pt idx="256">
                  <c:v>2.6652500000000003</c:v>
                </c:pt>
                <c:pt idx="257">
                  <c:v>2.7035</c:v>
                </c:pt>
                <c:pt idx="258">
                  <c:v>2.7422500000000003</c:v>
                </c:pt>
                <c:pt idx="259">
                  <c:v>2.7805</c:v>
                </c:pt>
                <c:pt idx="260">
                  <c:v>2.8257500000000002</c:v>
                </c:pt>
                <c:pt idx="261">
                  <c:v>2.8637499999999996</c:v>
                </c:pt>
                <c:pt idx="262">
                  <c:v>2.9059999999999997</c:v>
                </c:pt>
                <c:pt idx="263">
                  <c:v>2.9537500000000003</c:v>
                </c:pt>
                <c:pt idx="264">
                  <c:v>3.0049999999999999</c:v>
                </c:pt>
                <c:pt idx="265">
                  <c:v>3.0532499999999998</c:v>
                </c:pt>
                <c:pt idx="266">
                  <c:v>3.0947499999999999</c:v>
                </c:pt>
                <c:pt idx="267">
                  <c:v>3.1462500000000002</c:v>
                </c:pt>
                <c:pt idx="268">
                  <c:v>3.1977499999999996</c:v>
                </c:pt>
                <c:pt idx="269">
                  <c:v>3.2519999999999998</c:v>
                </c:pt>
                <c:pt idx="270">
                  <c:v>3.3062499999999999</c:v>
                </c:pt>
                <c:pt idx="271">
                  <c:v>3.3580000000000001</c:v>
                </c:pt>
                <c:pt idx="272">
                  <c:v>3.4187499999999997</c:v>
                </c:pt>
                <c:pt idx="273">
                  <c:v>3.4765000000000001</c:v>
                </c:pt>
                <c:pt idx="274">
                  <c:v>3.5405000000000002</c:v>
                </c:pt>
                <c:pt idx="275">
                  <c:v>3.6047500000000001</c:v>
                </c:pt>
                <c:pt idx="276">
                  <c:v>3.6724999999999999</c:v>
                </c:pt>
                <c:pt idx="277">
                  <c:v>3.7364999999999999</c:v>
                </c:pt>
                <c:pt idx="278">
                  <c:v>3.8102499999999999</c:v>
                </c:pt>
                <c:pt idx="279">
                  <c:v>3.8810000000000002</c:v>
                </c:pt>
                <c:pt idx="280">
                  <c:v>3.9580000000000002</c:v>
                </c:pt>
                <c:pt idx="281">
                  <c:v>4.03775</c:v>
                </c:pt>
                <c:pt idx="282">
                  <c:v>4.11775</c:v>
                </c:pt>
                <c:pt idx="283">
                  <c:v>4.2012499999999999</c:v>
                </c:pt>
                <c:pt idx="284">
                  <c:v>4.2880000000000003</c:v>
                </c:pt>
                <c:pt idx="285">
                  <c:v>4.3812499999999996</c:v>
                </c:pt>
                <c:pt idx="286">
                  <c:v>4.4775</c:v>
                </c:pt>
                <c:pt idx="287">
                  <c:v>4.5735000000000001</c:v>
                </c:pt>
                <c:pt idx="288">
                  <c:v>4.6762500000000005</c:v>
                </c:pt>
                <c:pt idx="289">
                  <c:v>4.7822500000000003</c:v>
                </c:pt>
                <c:pt idx="290">
                  <c:v>4.8877500000000005</c:v>
                </c:pt>
                <c:pt idx="291">
                  <c:v>5.0097500000000004</c:v>
                </c:pt>
                <c:pt idx="292">
                  <c:v>5.1347500000000004</c:v>
                </c:pt>
                <c:pt idx="293">
                  <c:v>5.2597500000000004</c:v>
                </c:pt>
                <c:pt idx="294">
                  <c:v>5.3944999999999999</c:v>
                </c:pt>
                <c:pt idx="295">
                  <c:v>5.5359999999999996</c:v>
                </c:pt>
                <c:pt idx="296">
                  <c:v>5.6802500000000009</c:v>
                </c:pt>
                <c:pt idx="297">
                  <c:v>5.8309999999999995</c:v>
                </c:pt>
                <c:pt idx="298">
                  <c:v>5.9947499999999998</c:v>
                </c:pt>
                <c:pt idx="299">
                  <c:v>6.1609999999999996</c:v>
                </c:pt>
                <c:pt idx="300">
                  <c:v>6.3375000000000004</c:v>
                </c:pt>
                <c:pt idx="301">
                  <c:v>6.5175000000000001</c:v>
                </c:pt>
                <c:pt idx="302">
                  <c:v>6.7065000000000001</c:v>
                </c:pt>
                <c:pt idx="303">
                  <c:v>6.8959999999999999</c:v>
                </c:pt>
                <c:pt idx="304">
                  <c:v>7.1039999999999992</c:v>
                </c:pt>
                <c:pt idx="305">
                  <c:v>7.3157499999999995</c:v>
                </c:pt>
                <c:pt idx="306">
                  <c:v>7.5372500000000002</c:v>
                </c:pt>
                <c:pt idx="307">
                  <c:v>7.7749999999999995</c:v>
                </c:pt>
                <c:pt idx="308">
                  <c:v>8.0214999999999996</c:v>
                </c:pt>
                <c:pt idx="309">
                  <c:v>8.2780000000000005</c:v>
                </c:pt>
                <c:pt idx="310">
                  <c:v>8.5507500000000007</c:v>
                </c:pt>
                <c:pt idx="311">
                  <c:v>8.8457500000000007</c:v>
                </c:pt>
                <c:pt idx="312">
                  <c:v>9.1475000000000009</c:v>
                </c:pt>
                <c:pt idx="313">
                  <c:v>9.4712499999999995</c:v>
                </c:pt>
                <c:pt idx="314">
                  <c:v>9.7917499999999986</c:v>
                </c:pt>
                <c:pt idx="315">
                  <c:v>10.132000000000001</c:v>
                </c:pt>
                <c:pt idx="316">
                  <c:v>10.488250000000001</c:v>
                </c:pt>
                <c:pt idx="317">
                  <c:v>10.860250000000001</c:v>
                </c:pt>
                <c:pt idx="318">
                  <c:v>11.254750000000001</c:v>
                </c:pt>
                <c:pt idx="319">
                  <c:v>11.655749999999999</c:v>
                </c:pt>
                <c:pt idx="320">
                  <c:v>12.0825</c:v>
                </c:pt>
                <c:pt idx="321">
                  <c:v>12.5185</c:v>
                </c:pt>
                <c:pt idx="322">
                  <c:v>12.983499999999999</c:v>
                </c:pt>
                <c:pt idx="323">
                  <c:v>13.461500000000001</c:v>
                </c:pt>
                <c:pt idx="324">
                  <c:v>13.965</c:v>
                </c:pt>
                <c:pt idx="325">
                  <c:v>14.48475</c:v>
                </c:pt>
                <c:pt idx="326">
                  <c:v>15.0335</c:v>
                </c:pt>
                <c:pt idx="327">
                  <c:v>15.6075</c:v>
                </c:pt>
                <c:pt idx="328">
                  <c:v>16.207000000000001</c:v>
                </c:pt>
                <c:pt idx="329">
                  <c:v>16.832750000000001</c:v>
                </c:pt>
                <c:pt idx="330">
                  <c:v>17.471</c:v>
                </c:pt>
                <c:pt idx="331">
                  <c:v>18.131999999999998</c:v>
                </c:pt>
                <c:pt idx="332">
                  <c:v>18.811999999999998</c:v>
                </c:pt>
                <c:pt idx="333">
                  <c:v>19.507999999999999</c:v>
                </c:pt>
                <c:pt idx="334">
                  <c:v>20.232500000000002</c:v>
                </c:pt>
                <c:pt idx="335">
                  <c:v>20.976999999999997</c:v>
                </c:pt>
                <c:pt idx="336">
                  <c:v>21.740250000000003</c:v>
                </c:pt>
                <c:pt idx="337">
                  <c:v>22.523000000000003</c:v>
                </c:pt>
                <c:pt idx="338">
                  <c:v>23.314999999999998</c:v>
                </c:pt>
                <c:pt idx="339">
                  <c:v>24.117249999999999</c:v>
                </c:pt>
                <c:pt idx="340">
                  <c:v>24.941500000000001</c:v>
                </c:pt>
                <c:pt idx="341">
                  <c:v>25.759499999999999</c:v>
                </c:pt>
                <c:pt idx="342">
                  <c:v>26.587</c:v>
                </c:pt>
                <c:pt idx="343">
                  <c:v>27.420999999999999</c:v>
                </c:pt>
                <c:pt idx="344">
                  <c:v>28.242000000000001</c:v>
                </c:pt>
                <c:pt idx="345">
                  <c:v>29.066499999999998</c:v>
                </c:pt>
                <c:pt idx="346">
                  <c:v>29.865000000000002</c:v>
                </c:pt>
                <c:pt idx="347">
                  <c:v>30.654249999999998</c:v>
                </c:pt>
                <c:pt idx="348">
                  <c:v>31.411250000000003</c:v>
                </c:pt>
                <c:pt idx="349">
                  <c:v>32.142499999999998</c:v>
                </c:pt>
                <c:pt idx="350">
                  <c:v>32.832000000000001</c:v>
                </c:pt>
                <c:pt idx="351">
                  <c:v>33.495999999999995</c:v>
                </c:pt>
                <c:pt idx="352">
                  <c:v>34.10575</c:v>
                </c:pt>
                <c:pt idx="353">
                  <c:v>34.650750000000002</c:v>
                </c:pt>
                <c:pt idx="354">
                  <c:v>35.131999999999998</c:v>
                </c:pt>
                <c:pt idx="355">
                  <c:v>35.53275</c:v>
                </c:pt>
                <c:pt idx="356">
                  <c:v>35.891999999999996</c:v>
                </c:pt>
                <c:pt idx="357">
                  <c:v>36.167999999999999</c:v>
                </c:pt>
                <c:pt idx="358">
                  <c:v>36.373250000000006</c:v>
                </c:pt>
                <c:pt idx="359">
                  <c:v>36.524000000000001</c:v>
                </c:pt>
                <c:pt idx="360">
                  <c:v>36.636249999999997</c:v>
                </c:pt>
                <c:pt idx="361">
                  <c:v>36.725749999999998</c:v>
                </c:pt>
                <c:pt idx="362">
                  <c:v>36.83475</c:v>
                </c:pt>
                <c:pt idx="363">
                  <c:v>36.972749999999998</c:v>
                </c:pt>
                <c:pt idx="364">
                  <c:v>37.196999999999996</c:v>
                </c:pt>
                <c:pt idx="365">
                  <c:v>37.562750000000001</c:v>
                </c:pt>
                <c:pt idx="366">
                  <c:v>38.088749999999997</c:v>
                </c:pt>
                <c:pt idx="367">
                  <c:v>38.816749999999999</c:v>
                </c:pt>
                <c:pt idx="368">
                  <c:v>39.759499999999996</c:v>
                </c:pt>
                <c:pt idx="369">
                  <c:v>40.9495</c:v>
                </c:pt>
                <c:pt idx="370">
                  <c:v>42.3735</c:v>
                </c:pt>
                <c:pt idx="371">
                  <c:v>44.054000000000002</c:v>
                </c:pt>
                <c:pt idx="372">
                  <c:v>46.003999999999998</c:v>
                </c:pt>
                <c:pt idx="373">
                  <c:v>48.271249999999995</c:v>
                </c:pt>
                <c:pt idx="374">
                  <c:v>50.85</c:v>
                </c:pt>
                <c:pt idx="375">
                  <c:v>53.759</c:v>
                </c:pt>
                <c:pt idx="376">
                  <c:v>56.966250000000002</c:v>
                </c:pt>
                <c:pt idx="377">
                  <c:v>60.353000000000009</c:v>
                </c:pt>
                <c:pt idx="378">
                  <c:v>63.756499999999996</c:v>
                </c:pt>
                <c:pt idx="379">
                  <c:v>66.989499999999992</c:v>
                </c:pt>
                <c:pt idx="380">
                  <c:v>69.876249999999999</c:v>
                </c:pt>
                <c:pt idx="381">
                  <c:v>72.298500000000004</c:v>
                </c:pt>
                <c:pt idx="382">
                  <c:v>74.200500000000005</c:v>
                </c:pt>
                <c:pt idx="383">
                  <c:v>75.541750000000008</c:v>
                </c:pt>
                <c:pt idx="384">
                  <c:v>76.353499999999997</c:v>
                </c:pt>
                <c:pt idx="385">
                  <c:v>76.658500000000004</c:v>
                </c:pt>
                <c:pt idx="386">
                  <c:v>76.498000000000005</c:v>
                </c:pt>
                <c:pt idx="387">
                  <c:v>75.9435</c:v>
                </c:pt>
                <c:pt idx="388">
                  <c:v>75.036000000000001</c:v>
                </c:pt>
                <c:pt idx="389">
                  <c:v>73.813999999999993</c:v>
                </c:pt>
                <c:pt idx="390">
                  <c:v>72.342250000000007</c:v>
                </c:pt>
                <c:pt idx="391">
                  <c:v>70.680750000000003</c:v>
                </c:pt>
                <c:pt idx="392">
                  <c:v>68.884749999999997</c:v>
                </c:pt>
                <c:pt idx="393">
                  <c:v>67.00524999999999</c:v>
                </c:pt>
                <c:pt idx="394">
                  <c:v>65.077249999999992</c:v>
                </c:pt>
                <c:pt idx="395">
                  <c:v>63.140249999999995</c:v>
                </c:pt>
                <c:pt idx="396">
                  <c:v>61.212499999999999</c:v>
                </c:pt>
                <c:pt idx="397">
                  <c:v>59.316499999999998</c:v>
                </c:pt>
                <c:pt idx="398">
                  <c:v>57.449749999999995</c:v>
                </c:pt>
                <c:pt idx="399">
                  <c:v>55.60275</c:v>
                </c:pt>
                <c:pt idx="400">
                  <c:v>53.806249999999999</c:v>
                </c:pt>
                <c:pt idx="401">
                  <c:v>52.070750000000004</c:v>
                </c:pt>
                <c:pt idx="402">
                  <c:v>50.402999999999999</c:v>
                </c:pt>
                <c:pt idx="403">
                  <c:v>48.792749999999998</c:v>
                </c:pt>
                <c:pt idx="404">
                  <c:v>47.246749999999999</c:v>
                </c:pt>
                <c:pt idx="405">
                  <c:v>45.745750000000001</c:v>
                </c:pt>
                <c:pt idx="406">
                  <c:v>44.298750000000005</c:v>
                </c:pt>
                <c:pt idx="407">
                  <c:v>42.91</c:v>
                </c:pt>
                <c:pt idx="408">
                  <c:v>41.578750000000007</c:v>
                </c:pt>
                <c:pt idx="409">
                  <c:v>40.289249999999996</c:v>
                </c:pt>
                <c:pt idx="410">
                  <c:v>39.064</c:v>
                </c:pt>
                <c:pt idx="411">
                  <c:v>37.874000000000002</c:v>
                </c:pt>
                <c:pt idx="412">
                  <c:v>36.731999999999999</c:v>
                </c:pt>
                <c:pt idx="413">
                  <c:v>35.634750000000004</c:v>
                </c:pt>
                <c:pt idx="414">
                  <c:v>34.592750000000002</c:v>
                </c:pt>
                <c:pt idx="415">
                  <c:v>33.588749999999997</c:v>
                </c:pt>
                <c:pt idx="416">
                  <c:v>32.632750000000001</c:v>
                </c:pt>
                <c:pt idx="417">
                  <c:v>31.72475</c:v>
                </c:pt>
                <c:pt idx="418">
                  <c:v>30.855499999999999</c:v>
                </c:pt>
                <c:pt idx="419">
                  <c:v>30.015000000000001</c:v>
                </c:pt>
                <c:pt idx="420">
                  <c:v>29.213249999999999</c:v>
                </c:pt>
                <c:pt idx="421">
                  <c:v>28.4465</c:v>
                </c:pt>
                <c:pt idx="422">
                  <c:v>27.712499999999999</c:v>
                </c:pt>
                <c:pt idx="423">
                  <c:v>27.006499999999999</c:v>
                </c:pt>
                <c:pt idx="424">
                  <c:v>26.320250000000001</c:v>
                </c:pt>
                <c:pt idx="425">
                  <c:v>25.668749999999999</c:v>
                </c:pt>
                <c:pt idx="426">
                  <c:v>25.046749999999999</c:v>
                </c:pt>
                <c:pt idx="427">
                  <c:v>24.437249999999999</c:v>
                </c:pt>
                <c:pt idx="428">
                  <c:v>23.831000000000003</c:v>
                </c:pt>
                <c:pt idx="429">
                  <c:v>23.260249999999999</c:v>
                </c:pt>
                <c:pt idx="430">
                  <c:v>22.711500000000001</c:v>
                </c:pt>
                <c:pt idx="431">
                  <c:v>22.188500000000001</c:v>
                </c:pt>
                <c:pt idx="432">
                  <c:v>21.681999999999999</c:v>
                </c:pt>
                <c:pt idx="433">
                  <c:v>21.200749999999999</c:v>
                </c:pt>
                <c:pt idx="434">
                  <c:v>20.7485</c:v>
                </c:pt>
                <c:pt idx="435">
                  <c:v>20.315750000000001</c:v>
                </c:pt>
                <c:pt idx="436">
                  <c:v>19.895250000000004</c:v>
                </c:pt>
                <c:pt idx="437">
                  <c:v>19.488</c:v>
                </c:pt>
                <c:pt idx="438">
                  <c:v>19.09675</c:v>
                </c:pt>
                <c:pt idx="439">
                  <c:v>18.72475</c:v>
                </c:pt>
                <c:pt idx="440">
                  <c:v>18.368499999999997</c:v>
                </c:pt>
                <c:pt idx="441">
                  <c:v>18.019000000000002</c:v>
                </c:pt>
                <c:pt idx="442">
                  <c:v>17.685500000000001</c:v>
                </c:pt>
                <c:pt idx="443">
                  <c:v>17.3645</c:v>
                </c:pt>
                <c:pt idx="444">
                  <c:v>17.056750000000001</c:v>
                </c:pt>
                <c:pt idx="445">
                  <c:v>16.758499999999998</c:v>
                </c:pt>
                <c:pt idx="446">
                  <c:v>16.47925</c:v>
                </c:pt>
                <c:pt idx="447">
                  <c:v>16.203749999999999</c:v>
                </c:pt>
                <c:pt idx="448">
                  <c:v>15.9405</c:v>
                </c:pt>
                <c:pt idx="449">
                  <c:v>15.684000000000001</c:v>
                </c:pt>
                <c:pt idx="450">
                  <c:v>15.43375</c:v>
                </c:pt>
                <c:pt idx="451">
                  <c:v>15.2</c:v>
                </c:pt>
                <c:pt idx="452">
                  <c:v>14.975000000000001</c:v>
                </c:pt>
                <c:pt idx="453">
                  <c:v>14.757249999999999</c:v>
                </c:pt>
                <c:pt idx="454">
                  <c:v>14.545500000000001</c:v>
                </c:pt>
                <c:pt idx="455">
                  <c:v>14.33675</c:v>
                </c:pt>
                <c:pt idx="456">
                  <c:v>14.144250000000001</c:v>
                </c:pt>
                <c:pt idx="457">
                  <c:v>13.952249999999999</c:v>
                </c:pt>
                <c:pt idx="458">
                  <c:v>13.766</c:v>
                </c:pt>
                <c:pt idx="459">
                  <c:v>13.583</c:v>
                </c:pt>
                <c:pt idx="460">
                  <c:v>13.40325</c:v>
                </c:pt>
                <c:pt idx="461">
                  <c:v>13.233750000000001</c:v>
                </c:pt>
                <c:pt idx="462">
                  <c:v>13.070249999999998</c:v>
                </c:pt>
                <c:pt idx="463">
                  <c:v>12.9095</c:v>
                </c:pt>
                <c:pt idx="464">
                  <c:v>12.7555</c:v>
                </c:pt>
                <c:pt idx="465">
                  <c:v>12.607999999999999</c:v>
                </c:pt>
                <c:pt idx="466">
                  <c:v>12.457000000000001</c:v>
                </c:pt>
                <c:pt idx="467">
                  <c:v>12.319500000000001</c:v>
                </c:pt>
                <c:pt idx="468">
                  <c:v>12.1815</c:v>
                </c:pt>
                <c:pt idx="469">
                  <c:v>12.05</c:v>
                </c:pt>
                <c:pt idx="470">
                  <c:v>11.9185</c:v>
                </c:pt>
                <c:pt idx="471">
                  <c:v>11.793249999999999</c:v>
                </c:pt>
                <c:pt idx="472">
                  <c:v>11.661999999999999</c:v>
                </c:pt>
                <c:pt idx="473">
                  <c:v>11.53975</c:v>
                </c:pt>
                <c:pt idx="474">
                  <c:v>11.4245</c:v>
                </c:pt>
                <c:pt idx="475">
                  <c:v>11.30575</c:v>
                </c:pt>
                <c:pt idx="476">
                  <c:v>11.20025</c:v>
                </c:pt>
                <c:pt idx="477">
                  <c:v>11.0845</c:v>
                </c:pt>
                <c:pt idx="478">
                  <c:v>10.978750000000002</c:v>
                </c:pt>
                <c:pt idx="479">
                  <c:v>10.87275</c:v>
                </c:pt>
                <c:pt idx="480">
                  <c:v>10.773250000000001</c:v>
                </c:pt>
                <c:pt idx="481">
                  <c:v>10.677</c:v>
                </c:pt>
                <c:pt idx="482">
                  <c:v>10.587249999999999</c:v>
                </c:pt>
                <c:pt idx="483">
                  <c:v>10.497249999999999</c:v>
                </c:pt>
                <c:pt idx="484">
                  <c:v>10.411</c:v>
                </c:pt>
                <c:pt idx="485">
                  <c:v>10.321</c:v>
                </c:pt>
                <c:pt idx="486">
                  <c:v>10.237749999999998</c:v>
                </c:pt>
                <c:pt idx="487">
                  <c:v>10.154249999999999</c:v>
                </c:pt>
                <c:pt idx="488">
                  <c:v>10.07375</c:v>
                </c:pt>
                <c:pt idx="489">
                  <c:v>9.9969999999999999</c:v>
                </c:pt>
                <c:pt idx="490">
                  <c:v>9.9265000000000008</c:v>
                </c:pt>
                <c:pt idx="491">
                  <c:v>9.849499999999999</c:v>
                </c:pt>
                <c:pt idx="492">
                  <c:v>9.7822500000000012</c:v>
                </c:pt>
                <c:pt idx="493">
                  <c:v>9.7149999999999999</c:v>
                </c:pt>
                <c:pt idx="494">
                  <c:v>9.6477500000000003</c:v>
                </c:pt>
                <c:pt idx="495">
                  <c:v>9.5837500000000002</c:v>
                </c:pt>
                <c:pt idx="496">
                  <c:v>9.5222499999999997</c:v>
                </c:pt>
                <c:pt idx="497">
                  <c:v>9.4582499999999996</c:v>
                </c:pt>
                <c:pt idx="498">
                  <c:v>9.4007500000000004</c:v>
                </c:pt>
                <c:pt idx="499">
                  <c:v>9.343</c:v>
                </c:pt>
                <c:pt idx="500">
                  <c:v>9.2880000000000003</c:v>
                </c:pt>
                <c:pt idx="501">
                  <c:v>9.2334999999999994</c:v>
                </c:pt>
                <c:pt idx="502">
                  <c:v>9.182500000000001</c:v>
                </c:pt>
                <c:pt idx="503">
                  <c:v>9.1247500000000006</c:v>
                </c:pt>
                <c:pt idx="504">
                  <c:v>9.07</c:v>
                </c:pt>
                <c:pt idx="505">
                  <c:v>9.0252499999999998</c:v>
                </c:pt>
                <c:pt idx="506">
                  <c:v>8.9672499999999999</c:v>
                </c:pt>
                <c:pt idx="507">
                  <c:v>8.9192499999999999</c:v>
                </c:pt>
                <c:pt idx="508">
                  <c:v>8.8614999999999995</c:v>
                </c:pt>
                <c:pt idx="509">
                  <c:v>8.8167500000000008</c:v>
                </c:pt>
                <c:pt idx="510">
                  <c:v>8.76525</c:v>
                </c:pt>
                <c:pt idx="511">
                  <c:v>8.7202500000000001</c:v>
                </c:pt>
                <c:pt idx="512">
                  <c:v>8.6692500000000017</c:v>
                </c:pt>
                <c:pt idx="513">
                  <c:v>8.630749999999999</c:v>
                </c:pt>
                <c:pt idx="514">
                  <c:v>8.5825000000000014</c:v>
                </c:pt>
                <c:pt idx="515">
                  <c:v>8.5440000000000005</c:v>
                </c:pt>
                <c:pt idx="516">
                  <c:v>8.4927500000000009</c:v>
                </c:pt>
                <c:pt idx="517">
                  <c:v>8.45425</c:v>
                </c:pt>
                <c:pt idx="518">
                  <c:v>8.4157499999999992</c:v>
                </c:pt>
                <c:pt idx="519">
                  <c:v>8.3677500000000009</c:v>
                </c:pt>
                <c:pt idx="520">
                  <c:v>8.3257499999999993</c:v>
                </c:pt>
                <c:pt idx="521">
                  <c:v>8.2907499999999992</c:v>
                </c:pt>
                <c:pt idx="522">
                  <c:v>8.2487500000000011</c:v>
                </c:pt>
                <c:pt idx="523">
                  <c:v>8.213750000000001</c:v>
                </c:pt>
                <c:pt idx="524">
                  <c:v>8.1720000000000006</c:v>
                </c:pt>
                <c:pt idx="525">
                  <c:v>8.136750000000001</c:v>
                </c:pt>
                <c:pt idx="526">
                  <c:v>8.0982500000000002</c:v>
                </c:pt>
                <c:pt idx="527">
                  <c:v>8.0594999999999999</c:v>
                </c:pt>
                <c:pt idx="528">
                  <c:v>8.0147499999999994</c:v>
                </c:pt>
                <c:pt idx="529">
                  <c:v>7.9762500000000003</c:v>
                </c:pt>
                <c:pt idx="530">
                  <c:v>7.9344999999999999</c:v>
                </c:pt>
                <c:pt idx="531">
                  <c:v>7.8927499999999995</c:v>
                </c:pt>
                <c:pt idx="532">
                  <c:v>7.8480000000000008</c:v>
                </c:pt>
                <c:pt idx="533">
                  <c:v>7.7967500000000003</c:v>
                </c:pt>
                <c:pt idx="534">
                  <c:v>7.7484999999999999</c:v>
                </c:pt>
                <c:pt idx="535">
                  <c:v>7.7034999999999991</c:v>
                </c:pt>
                <c:pt idx="536">
                  <c:v>7.6362500000000004</c:v>
                </c:pt>
                <c:pt idx="537">
                  <c:v>7.5754999999999999</c:v>
                </c:pt>
                <c:pt idx="538">
                  <c:v>7.5077499999999997</c:v>
                </c:pt>
                <c:pt idx="539">
                  <c:v>7.4372500000000006</c:v>
                </c:pt>
                <c:pt idx="540">
                  <c:v>7.3602499999999997</c:v>
                </c:pt>
                <c:pt idx="541">
                  <c:v>7.2802500000000006</c:v>
                </c:pt>
                <c:pt idx="542">
                  <c:v>7.1905000000000001</c:v>
                </c:pt>
                <c:pt idx="543">
                  <c:v>7.1007499999999997</c:v>
                </c:pt>
                <c:pt idx="544">
                  <c:v>7.0045000000000002</c:v>
                </c:pt>
                <c:pt idx="545">
                  <c:v>6.9115000000000002</c:v>
                </c:pt>
                <c:pt idx="546">
                  <c:v>6.8087499999999999</c:v>
                </c:pt>
                <c:pt idx="547">
                  <c:v>6.7030000000000003</c:v>
                </c:pt>
                <c:pt idx="548">
                  <c:v>6.59375</c:v>
                </c:pt>
                <c:pt idx="549">
                  <c:v>6.4845000000000006</c:v>
                </c:pt>
                <c:pt idx="550">
                  <c:v>6.3692499999999992</c:v>
                </c:pt>
                <c:pt idx="551">
                  <c:v>6.2472500000000002</c:v>
                </c:pt>
                <c:pt idx="552">
                  <c:v>6.13225</c:v>
                </c:pt>
                <c:pt idx="553">
                  <c:v>6.0132500000000002</c:v>
                </c:pt>
                <c:pt idx="554">
                  <c:v>5.8947500000000002</c:v>
                </c:pt>
                <c:pt idx="555">
                  <c:v>5.7759999999999998</c:v>
                </c:pt>
                <c:pt idx="556">
                  <c:v>5.6575000000000006</c:v>
                </c:pt>
                <c:pt idx="557">
                  <c:v>5.532</c:v>
                </c:pt>
                <c:pt idx="558">
                  <c:v>5.4135</c:v>
                </c:pt>
                <c:pt idx="559">
                  <c:v>5.2885</c:v>
                </c:pt>
                <c:pt idx="560">
                  <c:v>5.1697499999999996</c:v>
                </c:pt>
                <c:pt idx="561">
                  <c:v>5.0477499999999997</c:v>
                </c:pt>
                <c:pt idx="562">
                  <c:v>4.9290000000000003</c:v>
                </c:pt>
                <c:pt idx="563">
                  <c:v>4.8040000000000003</c:v>
                </c:pt>
                <c:pt idx="564">
                  <c:v>4.6790000000000003</c:v>
                </c:pt>
                <c:pt idx="565">
                  <c:v>4.5540000000000003</c:v>
                </c:pt>
                <c:pt idx="566">
                  <c:v>4.4352499999999999</c:v>
                </c:pt>
                <c:pt idx="567">
                  <c:v>4.3232499999999998</c:v>
                </c:pt>
                <c:pt idx="568">
                  <c:v>4.2010000000000005</c:v>
                </c:pt>
                <c:pt idx="569">
                  <c:v>4.0920000000000005</c:v>
                </c:pt>
                <c:pt idx="570">
                  <c:v>3.9762499999999998</c:v>
                </c:pt>
                <c:pt idx="571">
                  <c:v>3.8642500000000002</c:v>
                </c:pt>
                <c:pt idx="572">
                  <c:v>3.7519999999999998</c:v>
                </c:pt>
                <c:pt idx="573">
                  <c:v>3.6397500000000003</c:v>
                </c:pt>
                <c:pt idx="574">
                  <c:v>3.5369999999999999</c:v>
                </c:pt>
                <c:pt idx="575">
                  <c:v>3.4377500000000003</c:v>
                </c:pt>
                <c:pt idx="576">
                  <c:v>3.335</c:v>
                </c:pt>
                <c:pt idx="577">
                  <c:v>3.2385000000000002</c:v>
                </c:pt>
                <c:pt idx="578">
                  <c:v>3.1425000000000001</c:v>
                </c:pt>
                <c:pt idx="579">
                  <c:v>3.0529999999999999</c:v>
                </c:pt>
                <c:pt idx="580">
                  <c:v>2.9630000000000001</c:v>
                </c:pt>
                <c:pt idx="581">
                  <c:v>2.883</c:v>
                </c:pt>
                <c:pt idx="582">
                  <c:v>2.8027500000000001</c:v>
                </c:pt>
                <c:pt idx="583">
                  <c:v>2.7322500000000005</c:v>
                </c:pt>
                <c:pt idx="584">
                  <c:v>2.6582500000000002</c:v>
                </c:pt>
                <c:pt idx="585">
                  <c:v>2.5940000000000003</c:v>
                </c:pt>
                <c:pt idx="586">
                  <c:v>2.5394999999999999</c:v>
                </c:pt>
                <c:pt idx="587">
                  <c:v>2.4852499999999997</c:v>
                </c:pt>
                <c:pt idx="588">
                  <c:v>2.4335</c:v>
                </c:pt>
                <c:pt idx="589">
                  <c:v>2.3857499999999998</c:v>
                </c:pt>
                <c:pt idx="590">
                  <c:v>2.347</c:v>
                </c:pt>
                <c:pt idx="591">
                  <c:v>2.3122499999999997</c:v>
                </c:pt>
                <c:pt idx="592">
                  <c:v>2.27325</c:v>
                </c:pt>
                <c:pt idx="593">
                  <c:v>2.2477499999999999</c:v>
                </c:pt>
                <c:pt idx="594">
                  <c:v>2.2192499999999997</c:v>
                </c:pt>
                <c:pt idx="595">
                  <c:v>2.1965000000000003</c:v>
                </c:pt>
                <c:pt idx="596">
                  <c:v>2.1772499999999999</c:v>
                </c:pt>
                <c:pt idx="597">
                  <c:v>2.1547499999999999</c:v>
                </c:pt>
                <c:pt idx="598">
                  <c:v>2.14175</c:v>
                </c:pt>
                <c:pt idx="599">
                  <c:v>2.13225</c:v>
                </c:pt>
                <c:pt idx="600">
                  <c:v>2.1132499999999999</c:v>
                </c:pt>
                <c:pt idx="601">
                  <c:v>2.0972499999999998</c:v>
                </c:pt>
                <c:pt idx="602">
                  <c:v>2.0907499999999999</c:v>
                </c:pt>
                <c:pt idx="603">
                  <c:v>2.07775</c:v>
                </c:pt>
                <c:pt idx="604">
                  <c:v>2.0650000000000004</c:v>
                </c:pt>
                <c:pt idx="605">
                  <c:v>2.0489999999999999</c:v>
                </c:pt>
                <c:pt idx="606">
                  <c:v>2.0394999999999999</c:v>
                </c:pt>
                <c:pt idx="607">
                  <c:v>2.0297499999999999</c:v>
                </c:pt>
                <c:pt idx="608">
                  <c:v>2.0137499999999999</c:v>
                </c:pt>
                <c:pt idx="609">
                  <c:v>2.00075</c:v>
                </c:pt>
                <c:pt idx="610">
                  <c:v>1.9850000000000001</c:v>
                </c:pt>
                <c:pt idx="611">
                  <c:v>1.9689999999999999</c:v>
                </c:pt>
                <c:pt idx="612">
                  <c:v>1.94625</c:v>
                </c:pt>
                <c:pt idx="613">
                  <c:v>1.93</c:v>
                </c:pt>
                <c:pt idx="614">
                  <c:v>1.9112499999999999</c:v>
                </c:pt>
                <c:pt idx="615">
                  <c:v>1.8887499999999999</c:v>
                </c:pt>
                <c:pt idx="616">
                  <c:v>1.87575</c:v>
                </c:pt>
                <c:pt idx="617">
                  <c:v>1.853</c:v>
                </c:pt>
                <c:pt idx="618">
                  <c:v>1.8342499999999999</c:v>
                </c:pt>
                <c:pt idx="619">
                  <c:v>1.81175</c:v>
                </c:pt>
                <c:pt idx="620">
                  <c:v>1.7957500000000002</c:v>
                </c:pt>
                <c:pt idx="621">
                  <c:v>1.7762500000000001</c:v>
                </c:pt>
                <c:pt idx="622">
                  <c:v>1.754</c:v>
                </c:pt>
                <c:pt idx="623">
                  <c:v>1.7412500000000002</c:v>
                </c:pt>
                <c:pt idx="624">
                  <c:v>1.722</c:v>
                </c:pt>
                <c:pt idx="625">
                  <c:v>1.7024999999999999</c:v>
                </c:pt>
                <c:pt idx="626">
                  <c:v>1.6897500000000001</c:v>
                </c:pt>
                <c:pt idx="627">
                  <c:v>1.67675</c:v>
                </c:pt>
                <c:pt idx="628">
                  <c:v>1.6607499999999997</c:v>
                </c:pt>
                <c:pt idx="629">
                  <c:v>1.64825</c:v>
                </c:pt>
                <c:pt idx="630">
                  <c:v>1.6355000000000002</c:v>
                </c:pt>
                <c:pt idx="631">
                  <c:v>1.6192500000000001</c:v>
                </c:pt>
                <c:pt idx="632">
                  <c:v>1.6095000000000002</c:v>
                </c:pt>
                <c:pt idx="633">
                  <c:v>1.6</c:v>
                </c:pt>
                <c:pt idx="634">
                  <c:v>1.587</c:v>
                </c:pt>
                <c:pt idx="635">
                  <c:v>1.5805</c:v>
                </c:pt>
                <c:pt idx="636">
                  <c:v>1.5742499999999999</c:v>
                </c:pt>
                <c:pt idx="637">
                  <c:v>1.5647499999999999</c:v>
                </c:pt>
                <c:pt idx="638">
                  <c:v>1.5549999999999999</c:v>
                </c:pt>
                <c:pt idx="639">
                  <c:v>1.5485</c:v>
                </c:pt>
                <c:pt idx="640">
                  <c:v>1.5389999999999999</c:v>
                </c:pt>
                <c:pt idx="641">
                  <c:v>1.5294999999999999</c:v>
                </c:pt>
                <c:pt idx="642">
                  <c:v>1.5229999999999999</c:v>
                </c:pt>
                <c:pt idx="643">
                  <c:v>1.5165</c:v>
                </c:pt>
                <c:pt idx="644">
                  <c:v>1.51</c:v>
                </c:pt>
                <c:pt idx="645">
                  <c:v>1.50075</c:v>
                </c:pt>
                <c:pt idx="646">
                  <c:v>1.4909999999999999</c:v>
                </c:pt>
                <c:pt idx="647">
                  <c:v>1.4877499999999999</c:v>
                </c:pt>
                <c:pt idx="648">
                  <c:v>1.478</c:v>
                </c:pt>
                <c:pt idx="649">
                  <c:v>1.4715</c:v>
                </c:pt>
                <c:pt idx="650">
                  <c:v>1.45875</c:v>
                </c:pt>
                <c:pt idx="651">
                  <c:v>1.4490000000000001</c:v>
                </c:pt>
                <c:pt idx="652">
                  <c:v>1.44275</c:v>
                </c:pt>
                <c:pt idx="653">
                  <c:v>1.4364999999999999</c:v>
                </c:pt>
                <c:pt idx="654">
                  <c:v>1.42675</c:v>
                </c:pt>
                <c:pt idx="655">
                  <c:v>1.4172499999999999</c:v>
                </c:pt>
                <c:pt idx="656">
                  <c:v>1.411</c:v>
                </c:pt>
                <c:pt idx="657">
                  <c:v>1.3979999999999999</c:v>
                </c:pt>
                <c:pt idx="658">
                  <c:v>1.3947499999999999</c:v>
                </c:pt>
                <c:pt idx="659">
                  <c:v>1.38175</c:v>
                </c:pt>
                <c:pt idx="660">
                  <c:v>1.3752500000000001</c:v>
                </c:pt>
                <c:pt idx="661">
                  <c:v>1.3655000000000002</c:v>
                </c:pt>
                <c:pt idx="662">
                  <c:v>1.3592499999999998</c:v>
                </c:pt>
                <c:pt idx="663">
                  <c:v>1.35</c:v>
                </c:pt>
                <c:pt idx="664">
                  <c:v>1.3467500000000001</c:v>
                </c:pt>
                <c:pt idx="665">
                  <c:v>1.3339999999999999</c:v>
                </c:pt>
                <c:pt idx="666">
                  <c:v>1.3274999999999999</c:v>
                </c:pt>
                <c:pt idx="667">
                  <c:v>1.31775</c:v>
                </c:pt>
                <c:pt idx="668">
                  <c:v>1.3145</c:v>
                </c:pt>
                <c:pt idx="669">
                  <c:v>1.30175</c:v>
                </c:pt>
                <c:pt idx="670">
                  <c:v>1.29525</c:v>
                </c:pt>
                <c:pt idx="671">
                  <c:v>1.2789999999999999</c:v>
                </c:pt>
                <c:pt idx="672">
                  <c:v>1.27275</c:v>
                </c:pt>
                <c:pt idx="673">
                  <c:v>1.2570000000000001</c:v>
                </c:pt>
                <c:pt idx="674">
                  <c:v>1.2537500000000001</c:v>
                </c:pt>
                <c:pt idx="675">
                  <c:v>1.244</c:v>
                </c:pt>
                <c:pt idx="676">
                  <c:v>1.2374999999999998</c:v>
                </c:pt>
                <c:pt idx="677">
                  <c:v>1.2342499999999998</c:v>
                </c:pt>
                <c:pt idx="678">
                  <c:v>1.2277499999999999</c:v>
                </c:pt>
                <c:pt idx="679">
                  <c:v>1.2182500000000001</c:v>
                </c:pt>
                <c:pt idx="680">
                  <c:v>1.2117499999999999</c:v>
                </c:pt>
                <c:pt idx="681">
                  <c:v>1.2052499999999999</c:v>
                </c:pt>
                <c:pt idx="682">
                  <c:v>1.196</c:v>
                </c:pt>
                <c:pt idx="683">
                  <c:v>1.1930000000000001</c:v>
                </c:pt>
                <c:pt idx="684">
                  <c:v>1.1865000000000001</c:v>
                </c:pt>
                <c:pt idx="685">
                  <c:v>1.1735</c:v>
                </c:pt>
                <c:pt idx="686">
                  <c:v>1.17025</c:v>
                </c:pt>
                <c:pt idx="687">
                  <c:v>1.1604999999999999</c:v>
                </c:pt>
                <c:pt idx="688">
                  <c:v>1.151</c:v>
                </c:pt>
                <c:pt idx="689">
                  <c:v>1.1445000000000001</c:v>
                </c:pt>
                <c:pt idx="690">
                  <c:v>1.1412499999999999</c:v>
                </c:pt>
                <c:pt idx="691">
                  <c:v>1.1379999999999999</c:v>
                </c:pt>
                <c:pt idx="692">
                  <c:v>1.13175</c:v>
                </c:pt>
                <c:pt idx="693">
                  <c:v>1.135</c:v>
                </c:pt>
                <c:pt idx="694">
                  <c:v>1.1379999999999999</c:v>
                </c:pt>
                <c:pt idx="695">
                  <c:v>1.14425</c:v>
                </c:pt>
                <c:pt idx="696">
                  <c:v>1.1379999999999999</c:v>
                </c:pt>
                <c:pt idx="697">
                  <c:v>1.1475</c:v>
                </c:pt>
                <c:pt idx="698">
                  <c:v>1.1507499999999999</c:v>
                </c:pt>
                <c:pt idx="699">
                  <c:v>1.1604999999999999</c:v>
                </c:pt>
                <c:pt idx="700">
                  <c:v>1.17</c:v>
                </c:pt>
                <c:pt idx="701">
                  <c:v>1.1830000000000001</c:v>
                </c:pt>
                <c:pt idx="702">
                  <c:v>1.19275</c:v>
                </c:pt>
                <c:pt idx="703">
                  <c:v>1.2025000000000001</c:v>
                </c:pt>
                <c:pt idx="704">
                  <c:v>1.2152499999999999</c:v>
                </c:pt>
                <c:pt idx="705">
                  <c:v>1.2277499999999999</c:v>
                </c:pt>
                <c:pt idx="706">
                  <c:v>1.2374999999999998</c:v>
                </c:pt>
                <c:pt idx="707">
                  <c:v>1.2502499999999999</c:v>
                </c:pt>
                <c:pt idx="708">
                  <c:v>1.26325</c:v>
                </c:pt>
                <c:pt idx="709">
                  <c:v>1.27275</c:v>
                </c:pt>
                <c:pt idx="710">
                  <c:v>1.2857499999999999</c:v>
                </c:pt>
                <c:pt idx="711">
                  <c:v>1.2987500000000001</c:v>
                </c:pt>
                <c:pt idx="712">
                  <c:v>1.3147500000000001</c:v>
                </c:pt>
                <c:pt idx="713">
                  <c:v>1.3210000000000002</c:v>
                </c:pt>
                <c:pt idx="714">
                  <c:v>1.3334999999999999</c:v>
                </c:pt>
                <c:pt idx="715">
                  <c:v>1.37225</c:v>
                </c:pt>
                <c:pt idx="716">
                  <c:v>1.369</c:v>
                </c:pt>
                <c:pt idx="717">
                  <c:v>1.3915</c:v>
                </c:pt>
                <c:pt idx="718">
                  <c:v>1.4075</c:v>
                </c:pt>
                <c:pt idx="719">
                  <c:v>1.43675</c:v>
                </c:pt>
              </c:numCache>
            </c:numRef>
          </c:yVal>
          <c:smooth val="1"/>
          <c:extLst>
            <c:ext xmlns:c16="http://schemas.microsoft.com/office/drawing/2014/chart" uri="{C3380CC4-5D6E-409C-BE32-E72D297353CC}">
              <c16:uniqueId val="{00000003-CE23-403C-A10B-4ECFF838FB4E}"/>
            </c:ext>
          </c:extLst>
        </c:ser>
        <c:ser>
          <c:idx val="4"/>
          <c:order val="4"/>
          <c:tx>
            <c:v>3000 RPM</c:v>
          </c:tx>
          <c:spPr>
            <a:ln w="19050" cap="rnd">
              <a:solidFill>
                <a:schemeClr val="accent5"/>
              </a:solidFill>
              <a:round/>
            </a:ln>
            <a:effectLst/>
          </c:spPr>
          <c:marker>
            <c:symbol val="none"/>
          </c:marker>
          <c:xVal>
            <c:numRef>
              <c:f>'Ford 1.6 GDTi'!$A$4:$A$723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'Ford 1.6 GDTi'!$F$4:$F$723</c:f>
              <c:numCache>
                <c:formatCode>General</c:formatCode>
                <c:ptCount val="720"/>
                <c:pt idx="0">
                  <c:v>1.7132499999999999</c:v>
                </c:pt>
                <c:pt idx="1">
                  <c:v>1.7327500000000002</c:v>
                </c:pt>
                <c:pt idx="2">
                  <c:v>1.7392500000000002</c:v>
                </c:pt>
                <c:pt idx="3">
                  <c:v>1.7519999999999998</c:v>
                </c:pt>
                <c:pt idx="4">
                  <c:v>1.7520000000000002</c:v>
                </c:pt>
                <c:pt idx="5">
                  <c:v>1.7585000000000002</c:v>
                </c:pt>
                <c:pt idx="6">
                  <c:v>1.7520000000000002</c:v>
                </c:pt>
                <c:pt idx="7">
                  <c:v>1.7522500000000001</c:v>
                </c:pt>
                <c:pt idx="8">
                  <c:v>1.7490000000000001</c:v>
                </c:pt>
                <c:pt idx="9">
                  <c:v>1.736</c:v>
                </c:pt>
                <c:pt idx="10">
                  <c:v>1.7264999999999999</c:v>
                </c:pt>
                <c:pt idx="11">
                  <c:v>1.71675</c:v>
                </c:pt>
                <c:pt idx="12">
                  <c:v>1.7005000000000001</c:v>
                </c:pt>
                <c:pt idx="13">
                  <c:v>1.6812499999999999</c:v>
                </c:pt>
                <c:pt idx="14">
                  <c:v>1.66875</c:v>
                </c:pt>
                <c:pt idx="15">
                  <c:v>1.64625</c:v>
                </c:pt>
                <c:pt idx="16">
                  <c:v>1.63025</c:v>
                </c:pt>
                <c:pt idx="17">
                  <c:v>1.6140000000000001</c:v>
                </c:pt>
                <c:pt idx="18">
                  <c:v>1.595</c:v>
                </c:pt>
                <c:pt idx="19">
                  <c:v>1.5787500000000001</c:v>
                </c:pt>
                <c:pt idx="20">
                  <c:v>1.5625</c:v>
                </c:pt>
                <c:pt idx="21">
                  <c:v>1.5530000000000002</c:v>
                </c:pt>
                <c:pt idx="22">
                  <c:v>1.53725</c:v>
                </c:pt>
                <c:pt idx="23">
                  <c:v>1.53725</c:v>
                </c:pt>
                <c:pt idx="24">
                  <c:v>1.5245</c:v>
                </c:pt>
                <c:pt idx="25">
                  <c:v>1.5245</c:v>
                </c:pt>
                <c:pt idx="26">
                  <c:v>1.518</c:v>
                </c:pt>
                <c:pt idx="27">
                  <c:v>1.518</c:v>
                </c:pt>
                <c:pt idx="28">
                  <c:v>1.51475</c:v>
                </c:pt>
                <c:pt idx="29">
                  <c:v>1.5115000000000001</c:v>
                </c:pt>
                <c:pt idx="30">
                  <c:v>1.5177499999999999</c:v>
                </c:pt>
                <c:pt idx="31">
                  <c:v>1.5145</c:v>
                </c:pt>
                <c:pt idx="32">
                  <c:v>1.5177499999999999</c:v>
                </c:pt>
                <c:pt idx="33">
                  <c:v>1.5177500000000002</c:v>
                </c:pt>
                <c:pt idx="34">
                  <c:v>1.524</c:v>
                </c:pt>
                <c:pt idx="35">
                  <c:v>1.5305</c:v>
                </c:pt>
                <c:pt idx="36">
                  <c:v>1.5402500000000001</c:v>
                </c:pt>
                <c:pt idx="37">
                  <c:v>1.54325</c:v>
                </c:pt>
                <c:pt idx="38">
                  <c:v>1.5562499999999999</c:v>
                </c:pt>
                <c:pt idx="39">
                  <c:v>1.5627500000000001</c:v>
                </c:pt>
                <c:pt idx="40">
                  <c:v>1.5627500000000001</c:v>
                </c:pt>
                <c:pt idx="41">
                  <c:v>1.5787499999999999</c:v>
                </c:pt>
                <c:pt idx="42">
                  <c:v>1.58525</c:v>
                </c:pt>
                <c:pt idx="43">
                  <c:v>1.5885</c:v>
                </c:pt>
                <c:pt idx="44">
                  <c:v>1.595</c:v>
                </c:pt>
                <c:pt idx="45">
                  <c:v>1.5982499999999999</c:v>
                </c:pt>
                <c:pt idx="46">
                  <c:v>1.5980000000000001</c:v>
                </c:pt>
                <c:pt idx="47">
                  <c:v>1.611</c:v>
                </c:pt>
                <c:pt idx="48">
                  <c:v>1.6139999999999999</c:v>
                </c:pt>
                <c:pt idx="49">
                  <c:v>1.6139999999999999</c:v>
                </c:pt>
                <c:pt idx="50">
                  <c:v>1.6140000000000001</c:v>
                </c:pt>
                <c:pt idx="51">
                  <c:v>1.6172500000000001</c:v>
                </c:pt>
                <c:pt idx="52">
                  <c:v>1.6205000000000001</c:v>
                </c:pt>
                <c:pt idx="53">
                  <c:v>1.6172500000000001</c:v>
                </c:pt>
                <c:pt idx="54">
                  <c:v>1.6172499999999999</c:v>
                </c:pt>
                <c:pt idx="55">
                  <c:v>1.6172500000000001</c:v>
                </c:pt>
                <c:pt idx="56">
                  <c:v>1.6172500000000001</c:v>
                </c:pt>
                <c:pt idx="57">
                  <c:v>1.61425</c:v>
                </c:pt>
                <c:pt idx="58">
                  <c:v>1.6174999999999999</c:v>
                </c:pt>
                <c:pt idx="59">
                  <c:v>1.61425</c:v>
                </c:pt>
                <c:pt idx="60">
                  <c:v>1.595</c:v>
                </c:pt>
                <c:pt idx="61">
                  <c:v>1.5980000000000001</c:v>
                </c:pt>
                <c:pt idx="62">
                  <c:v>1.58525</c:v>
                </c:pt>
                <c:pt idx="63">
                  <c:v>1.5947499999999999</c:v>
                </c:pt>
                <c:pt idx="64">
                  <c:v>1.5754999999999999</c:v>
                </c:pt>
                <c:pt idx="65">
                  <c:v>1.595</c:v>
                </c:pt>
                <c:pt idx="66">
                  <c:v>1.5725</c:v>
                </c:pt>
                <c:pt idx="67">
                  <c:v>1.5787500000000001</c:v>
                </c:pt>
                <c:pt idx="68">
                  <c:v>1.5820000000000001</c:v>
                </c:pt>
                <c:pt idx="69">
                  <c:v>1.5595000000000001</c:v>
                </c:pt>
                <c:pt idx="70">
                  <c:v>1.56575</c:v>
                </c:pt>
                <c:pt idx="71">
                  <c:v>1.55</c:v>
                </c:pt>
                <c:pt idx="72">
                  <c:v>1.55325</c:v>
                </c:pt>
                <c:pt idx="73">
                  <c:v>1.5467500000000001</c:v>
                </c:pt>
                <c:pt idx="74">
                  <c:v>1.5405</c:v>
                </c:pt>
                <c:pt idx="75">
                  <c:v>1.5435000000000001</c:v>
                </c:pt>
                <c:pt idx="76">
                  <c:v>1.534</c:v>
                </c:pt>
                <c:pt idx="77">
                  <c:v>1.53725</c:v>
                </c:pt>
                <c:pt idx="78">
                  <c:v>1.534</c:v>
                </c:pt>
                <c:pt idx="79">
                  <c:v>1.534</c:v>
                </c:pt>
                <c:pt idx="80">
                  <c:v>1.5275000000000001</c:v>
                </c:pt>
                <c:pt idx="81">
                  <c:v>1.5245</c:v>
                </c:pt>
                <c:pt idx="82">
                  <c:v>1.5277499999999999</c:v>
                </c:pt>
                <c:pt idx="83">
                  <c:v>1.5245</c:v>
                </c:pt>
                <c:pt idx="84">
                  <c:v>1.5274999999999999</c:v>
                </c:pt>
                <c:pt idx="85">
                  <c:v>1.5242499999999999</c:v>
                </c:pt>
                <c:pt idx="86">
                  <c:v>1.5242499999999999</c:v>
                </c:pt>
                <c:pt idx="87">
                  <c:v>1.5242499999999999</c:v>
                </c:pt>
                <c:pt idx="88">
                  <c:v>1.5274999999999999</c:v>
                </c:pt>
                <c:pt idx="89">
                  <c:v>1.5274999999999999</c:v>
                </c:pt>
                <c:pt idx="90">
                  <c:v>1.5274999999999999</c:v>
                </c:pt>
                <c:pt idx="91">
                  <c:v>1.5242499999999999</c:v>
                </c:pt>
                <c:pt idx="92">
                  <c:v>1.534</c:v>
                </c:pt>
                <c:pt idx="93">
                  <c:v>1.53725</c:v>
                </c:pt>
                <c:pt idx="94">
                  <c:v>1.53725</c:v>
                </c:pt>
                <c:pt idx="95">
                  <c:v>1.5405</c:v>
                </c:pt>
                <c:pt idx="96">
                  <c:v>1.5405</c:v>
                </c:pt>
                <c:pt idx="97">
                  <c:v>1.5502499999999999</c:v>
                </c:pt>
                <c:pt idx="98">
                  <c:v>1.5502499999999999</c:v>
                </c:pt>
                <c:pt idx="99">
                  <c:v>1.5534999999999999</c:v>
                </c:pt>
                <c:pt idx="100">
                  <c:v>1.5565</c:v>
                </c:pt>
                <c:pt idx="101">
                  <c:v>1.5627500000000001</c:v>
                </c:pt>
                <c:pt idx="102">
                  <c:v>1.5660000000000001</c:v>
                </c:pt>
                <c:pt idx="103">
                  <c:v>1.5725</c:v>
                </c:pt>
                <c:pt idx="104">
                  <c:v>1.5754999999999999</c:v>
                </c:pt>
                <c:pt idx="105">
                  <c:v>1.5787499999999999</c:v>
                </c:pt>
                <c:pt idx="106">
                  <c:v>1.5820000000000001</c:v>
                </c:pt>
                <c:pt idx="107">
                  <c:v>1.59175</c:v>
                </c:pt>
                <c:pt idx="108">
                  <c:v>1.59175</c:v>
                </c:pt>
                <c:pt idx="109">
                  <c:v>1.595</c:v>
                </c:pt>
                <c:pt idx="110">
                  <c:v>1.6012499999999998</c:v>
                </c:pt>
                <c:pt idx="111">
                  <c:v>1.60775</c:v>
                </c:pt>
                <c:pt idx="112">
                  <c:v>1.60775</c:v>
                </c:pt>
                <c:pt idx="113">
                  <c:v>1.6107500000000001</c:v>
                </c:pt>
                <c:pt idx="114">
                  <c:v>1.6172500000000001</c:v>
                </c:pt>
                <c:pt idx="115">
                  <c:v>1.6205000000000001</c:v>
                </c:pt>
                <c:pt idx="116">
                  <c:v>1.62375</c:v>
                </c:pt>
                <c:pt idx="117">
                  <c:v>1.627</c:v>
                </c:pt>
                <c:pt idx="118">
                  <c:v>1.627</c:v>
                </c:pt>
                <c:pt idx="119">
                  <c:v>1.63025</c:v>
                </c:pt>
                <c:pt idx="120">
                  <c:v>1.6365000000000001</c:v>
                </c:pt>
                <c:pt idx="121">
                  <c:v>1.643</c:v>
                </c:pt>
                <c:pt idx="122">
                  <c:v>1.643</c:v>
                </c:pt>
                <c:pt idx="123">
                  <c:v>1.643</c:v>
                </c:pt>
                <c:pt idx="124">
                  <c:v>1.64625</c:v>
                </c:pt>
                <c:pt idx="125">
                  <c:v>1.6492500000000001</c:v>
                </c:pt>
                <c:pt idx="126">
                  <c:v>1.6525000000000001</c:v>
                </c:pt>
                <c:pt idx="127">
                  <c:v>1.6525000000000001</c:v>
                </c:pt>
                <c:pt idx="128">
                  <c:v>1.6557500000000001</c:v>
                </c:pt>
                <c:pt idx="129">
                  <c:v>1.6557500000000001</c:v>
                </c:pt>
                <c:pt idx="130">
                  <c:v>1.6557500000000001</c:v>
                </c:pt>
                <c:pt idx="131">
                  <c:v>1.6557500000000001</c:v>
                </c:pt>
                <c:pt idx="132">
                  <c:v>1.66225</c:v>
                </c:pt>
                <c:pt idx="133">
                  <c:v>1.6655</c:v>
                </c:pt>
                <c:pt idx="134">
                  <c:v>1.6655</c:v>
                </c:pt>
                <c:pt idx="135">
                  <c:v>1.66875</c:v>
                </c:pt>
                <c:pt idx="136">
                  <c:v>1.66875</c:v>
                </c:pt>
                <c:pt idx="137">
                  <c:v>1.6717500000000001</c:v>
                </c:pt>
                <c:pt idx="138">
                  <c:v>1.6717500000000001</c:v>
                </c:pt>
                <c:pt idx="139">
                  <c:v>1.6717500000000001</c:v>
                </c:pt>
                <c:pt idx="140">
                  <c:v>1.6717500000000001</c:v>
                </c:pt>
                <c:pt idx="141">
                  <c:v>1.675</c:v>
                </c:pt>
                <c:pt idx="142">
                  <c:v>1.6815</c:v>
                </c:pt>
                <c:pt idx="143">
                  <c:v>1.6815</c:v>
                </c:pt>
                <c:pt idx="144">
                  <c:v>1.6815</c:v>
                </c:pt>
                <c:pt idx="145">
                  <c:v>1.6815</c:v>
                </c:pt>
                <c:pt idx="146">
                  <c:v>1.68475</c:v>
                </c:pt>
                <c:pt idx="147">
                  <c:v>1.68475</c:v>
                </c:pt>
                <c:pt idx="148">
                  <c:v>1.6815</c:v>
                </c:pt>
                <c:pt idx="149">
                  <c:v>1.68475</c:v>
                </c:pt>
                <c:pt idx="150">
                  <c:v>1.68475</c:v>
                </c:pt>
                <c:pt idx="151">
                  <c:v>1.6909999999999998</c:v>
                </c:pt>
                <c:pt idx="152">
                  <c:v>1.69425</c:v>
                </c:pt>
                <c:pt idx="153">
                  <c:v>1.69425</c:v>
                </c:pt>
                <c:pt idx="154">
                  <c:v>1.70075</c:v>
                </c:pt>
                <c:pt idx="155">
                  <c:v>1.704</c:v>
                </c:pt>
                <c:pt idx="156">
                  <c:v>1.7102500000000003</c:v>
                </c:pt>
                <c:pt idx="157">
                  <c:v>1.7135000000000002</c:v>
                </c:pt>
                <c:pt idx="158">
                  <c:v>1.7102500000000003</c:v>
                </c:pt>
                <c:pt idx="159">
                  <c:v>1.7167500000000002</c:v>
                </c:pt>
                <c:pt idx="160">
                  <c:v>1.7167500000000002</c:v>
                </c:pt>
                <c:pt idx="161">
                  <c:v>1.7200000000000002</c:v>
                </c:pt>
                <c:pt idx="162">
                  <c:v>1.7200000000000002</c:v>
                </c:pt>
                <c:pt idx="163">
                  <c:v>1.7232500000000002</c:v>
                </c:pt>
                <c:pt idx="164">
                  <c:v>1.7295</c:v>
                </c:pt>
                <c:pt idx="165">
                  <c:v>1.73275</c:v>
                </c:pt>
                <c:pt idx="166">
                  <c:v>1.73275</c:v>
                </c:pt>
                <c:pt idx="167">
                  <c:v>1.736</c:v>
                </c:pt>
                <c:pt idx="168">
                  <c:v>1.7392500000000002</c:v>
                </c:pt>
                <c:pt idx="169">
                  <c:v>1.7425000000000002</c:v>
                </c:pt>
                <c:pt idx="170">
                  <c:v>1.7490000000000001</c:v>
                </c:pt>
                <c:pt idx="171">
                  <c:v>1.7490000000000001</c:v>
                </c:pt>
                <c:pt idx="172">
                  <c:v>1.7522500000000001</c:v>
                </c:pt>
                <c:pt idx="173">
                  <c:v>1.7490000000000001</c:v>
                </c:pt>
                <c:pt idx="174">
                  <c:v>1.7390000000000001</c:v>
                </c:pt>
                <c:pt idx="175">
                  <c:v>1.752</c:v>
                </c:pt>
                <c:pt idx="176">
                  <c:v>1.7585</c:v>
                </c:pt>
                <c:pt idx="177">
                  <c:v>1.7585</c:v>
                </c:pt>
                <c:pt idx="178">
                  <c:v>1.7617499999999999</c:v>
                </c:pt>
                <c:pt idx="179">
                  <c:v>1.7647499999999998</c:v>
                </c:pt>
                <c:pt idx="180">
                  <c:v>1.7709999999999999</c:v>
                </c:pt>
                <c:pt idx="181">
                  <c:v>1.7742499999999999</c:v>
                </c:pt>
                <c:pt idx="182">
                  <c:v>1.7742499999999999</c:v>
                </c:pt>
                <c:pt idx="183">
                  <c:v>1.7774999999999999</c:v>
                </c:pt>
                <c:pt idx="184">
                  <c:v>1.7742499999999999</c:v>
                </c:pt>
                <c:pt idx="185">
                  <c:v>1.7807499999999998</c:v>
                </c:pt>
                <c:pt idx="186">
                  <c:v>1.7839999999999998</c:v>
                </c:pt>
                <c:pt idx="187">
                  <c:v>1.7904999999999998</c:v>
                </c:pt>
                <c:pt idx="188">
                  <c:v>1.7937499999999997</c:v>
                </c:pt>
                <c:pt idx="189">
                  <c:v>1.8002500000000001</c:v>
                </c:pt>
                <c:pt idx="190">
                  <c:v>1.8067500000000001</c:v>
                </c:pt>
                <c:pt idx="191">
                  <c:v>1.81325</c:v>
                </c:pt>
                <c:pt idx="192">
                  <c:v>1.8162500000000001</c:v>
                </c:pt>
                <c:pt idx="193">
                  <c:v>1.8195000000000001</c:v>
                </c:pt>
                <c:pt idx="194">
                  <c:v>1.8260000000000001</c:v>
                </c:pt>
                <c:pt idx="195">
                  <c:v>1.8260000000000001</c:v>
                </c:pt>
                <c:pt idx="196">
                  <c:v>1.8322500000000002</c:v>
                </c:pt>
                <c:pt idx="197">
                  <c:v>1.8420000000000001</c:v>
                </c:pt>
                <c:pt idx="198">
                  <c:v>1.8420000000000001</c:v>
                </c:pt>
                <c:pt idx="199">
                  <c:v>1.8512499999999998</c:v>
                </c:pt>
                <c:pt idx="200">
                  <c:v>1.8544999999999998</c:v>
                </c:pt>
                <c:pt idx="201">
                  <c:v>1.861</c:v>
                </c:pt>
                <c:pt idx="202">
                  <c:v>1.8675000000000002</c:v>
                </c:pt>
                <c:pt idx="203">
                  <c:v>1.8740000000000001</c:v>
                </c:pt>
                <c:pt idx="204">
                  <c:v>1.8740000000000001</c:v>
                </c:pt>
                <c:pt idx="205">
                  <c:v>1.8867500000000001</c:v>
                </c:pt>
                <c:pt idx="206">
                  <c:v>1.8900000000000001</c:v>
                </c:pt>
                <c:pt idx="207">
                  <c:v>1.89975</c:v>
                </c:pt>
                <c:pt idx="208">
                  <c:v>1.903</c:v>
                </c:pt>
                <c:pt idx="209">
                  <c:v>1.9095</c:v>
                </c:pt>
                <c:pt idx="210">
                  <c:v>1.91875</c:v>
                </c:pt>
                <c:pt idx="211">
                  <c:v>1.9220000000000002</c:v>
                </c:pt>
                <c:pt idx="212">
                  <c:v>1.9315</c:v>
                </c:pt>
                <c:pt idx="213">
                  <c:v>1.9379999999999999</c:v>
                </c:pt>
                <c:pt idx="214">
                  <c:v>1.95425</c:v>
                </c:pt>
                <c:pt idx="215">
                  <c:v>1.96075</c:v>
                </c:pt>
                <c:pt idx="216">
                  <c:v>1.9672499999999999</c:v>
                </c:pt>
                <c:pt idx="217">
                  <c:v>1.9799999999999998</c:v>
                </c:pt>
                <c:pt idx="218">
                  <c:v>1.9864999999999997</c:v>
                </c:pt>
                <c:pt idx="219">
                  <c:v>1.9989999999999999</c:v>
                </c:pt>
                <c:pt idx="220">
                  <c:v>2.0052500000000002</c:v>
                </c:pt>
                <c:pt idx="221">
                  <c:v>2.0182500000000001</c:v>
                </c:pt>
                <c:pt idx="222">
                  <c:v>2.0345</c:v>
                </c:pt>
                <c:pt idx="223">
                  <c:v>2.0505</c:v>
                </c:pt>
                <c:pt idx="224">
                  <c:v>2.06325</c:v>
                </c:pt>
                <c:pt idx="225">
                  <c:v>2.06975</c:v>
                </c:pt>
                <c:pt idx="226">
                  <c:v>2.0825000000000005</c:v>
                </c:pt>
                <c:pt idx="227">
                  <c:v>2.0982500000000002</c:v>
                </c:pt>
                <c:pt idx="228">
                  <c:v>2.1079999999999997</c:v>
                </c:pt>
                <c:pt idx="229">
                  <c:v>2.1272500000000001</c:v>
                </c:pt>
                <c:pt idx="230">
                  <c:v>2.1435</c:v>
                </c:pt>
                <c:pt idx="231">
                  <c:v>2.1625000000000005</c:v>
                </c:pt>
                <c:pt idx="232">
                  <c:v>2.17875</c:v>
                </c:pt>
                <c:pt idx="233">
                  <c:v>2.19475</c:v>
                </c:pt>
                <c:pt idx="234">
                  <c:v>2.2170000000000005</c:v>
                </c:pt>
                <c:pt idx="235">
                  <c:v>2.23325</c:v>
                </c:pt>
                <c:pt idx="236">
                  <c:v>2.2557499999999999</c:v>
                </c:pt>
                <c:pt idx="237">
                  <c:v>2.27475</c:v>
                </c:pt>
                <c:pt idx="238">
                  <c:v>2.2940000000000005</c:v>
                </c:pt>
                <c:pt idx="239">
                  <c:v>2.3135000000000003</c:v>
                </c:pt>
                <c:pt idx="240">
                  <c:v>2.3422499999999999</c:v>
                </c:pt>
                <c:pt idx="241">
                  <c:v>2.3680000000000003</c:v>
                </c:pt>
                <c:pt idx="242">
                  <c:v>2.3935</c:v>
                </c:pt>
                <c:pt idx="243">
                  <c:v>2.4192499999999999</c:v>
                </c:pt>
                <c:pt idx="244">
                  <c:v>2.4450000000000003</c:v>
                </c:pt>
                <c:pt idx="245">
                  <c:v>2.4704999999999999</c:v>
                </c:pt>
                <c:pt idx="246">
                  <c:v>2.4994999999999998</c:v>
                </c:pt>
                <c:pt idx="247">
                  <c:v>2.5282499999999999</c:v>
                </c:pt>
                <c:pt idx="248">
                  <c:v>2.5607500000000001</c:v>
                </c:pt>
                <c:pt idx="249">
                  <c:v>2.5892499999999998</c:v>
                </c:pt>
                <c:pt idx="250">
                  <c:v>2.6247499999999997</c:v>
                </c:pt>
                <c:pt idx="251">
                  <c:v>2.6597499999999998</c:v>
                </c:pt>
                <c:pt idx="252">
                  <c:v>2.6982499999999998</c:v>
                </c:pt>
                <c:pt idx="253">
                  <c:v>2.73075</c:v>
                </c:pt>
                <c:pt idx="254">
                  <c:v>2.7654999999999998</c:v>
                </c:pt>
                <c:pt idx="255">
                  <c:v>2.8010000000000002</c:v>
                </c:pt>
                <c:pt idx="256">
                  <c:v>2.8424999999999998</c:v>
                </c:pt>
                <c:pt idx="257">
                  <c:v>2.8845000000000001</c:v>
                </c:pt>
                <c:pt idx="258">
                  <c:v>2.9225000000000003</c:v>
                </c:pt>
                <c:pt idx="259">
                  <c:v>2.9677500000000001</c:v>
                </c:pt>
                <c:pt idx="260">
                  <c:v>3.0060000000000002</c:v>
                </c:pt>
                <c:pt idx="261">
                  <c:v>3.0545</c:v>
                </c:pt>
                <c:pt idx="262">
                  <c:v>3.0990000000000002</c:v>
                </c:pt>
                <c:pt idx="263">
                  <c:v>3.1505000000000001</c:v>
                </c:pt>
                <c:pt idx="264">
                  <c:v>3.2017499999999997</c:v>
                </c:pt>
                <c:pt idx="265">
                  <c:v>3.2532500000000004</c:v>
                </c:pt>
                <c:pt idx="266">
                  <c:v>3.298</c:v>
                </c:pt>
                <c:pt idx="267">
                  <c:v>3.359</c:v>
                </c:pt>
                <c:pt idx="268">
                  <c:v>3.42</c:v>
                </c:pt>
                <c:pt idx="269">
                  <c:v>3.4744999999999999</c:v>
                </c:pt>
                <c:pt idx="270">
                  <c:v>3.5354999999999999</c:v>
                </c:pt>
                <c:pt idx="271">
                  <c:v>3.5964999999999998</c:v>
                </c:pt>
                <c:pt idx="272">
                  <c:v>3.6572499999999999</c:v>
                </c:pt>
                <c:pt idx="273">
                  <c:v>3.7247499999999998</c:v>
                </c:pt>
                <c:pt idx="274">
                  <c:v>3.7952499999999998</c:v>
                </c:pt>
                <c:pt idx="275">
                  <c:v>3.8627500000000001</c:v>
                </c:pt>
                <c:pt idx="276">
                  <c:v>3.93025</c:v>
                </c:pt>
                <c:pt idx="277">
                  <c:v>4.0069999999999997</c:v>
                </c:pt>
                <c:pt idx="278">
                  <c:v>4.0839999999999996</c:v>
                </c:pt>
                <c:pt idx="279">
                  <c:v>4.1672500000000001</c:v>
                </c:pt>
                <c:pt idx="280">
                  <c:v>4.2474999999999996</c:v>
                </c:pt>
                <c:pt idx="281">
                  <c:v>4.3307500000000001</c:v>
                </c:pt>
                <c:pt idx="282">
                  <c:v>4.4144999999999994</c:v>
                </c:pt>
                <c:pt idx="283">
                  <c:v>4.5107499999999998</c:v>
                </c:pt>
                <c:pt idx="284">
                  <c:v>4.6005000000000003</c:v>
                </c:pt>
                <c:pt idx="285">
                  <c:v>4.6965000000000003</c:v>
                </c:pt>
                <c:pt idx="286">
                  <c:v>4.7930000000000001</c:v>
                </c:pt>
                <c:pt idx="287">
                  <c:v>4.8922500000000007</c:v>
                </c:pt>
                <c:pt idx="288">
                  <c:v>5.0044999999999993</c:v>
                </c:pt>
                <c:pt idx="289">
                  <c:v>5.1137500000000005</c:v>
                </c:pt>
                <c:pt idx="290">
                  <c:v>5.2292500000000004</c:v>
                </c:pt>
                <c:pt idx="291">
                  <c:v>5.3510000000000009</c:v>
                </c:pt>
                <c:pt idx="292">
                  <c:v>5.4822500000000005</c:v>
                </c:pt>
                <c:pt idx="293">
                  <c:v>5.6172499999999994</c:v>
                </c:pt>
                <c:pt idx="294">
                  <c:v>5.7519999999999998</c:v>
                </c:pt>
                <c:pt idx="295">
                  <c:v>5.9024999999999999</c:v>
                </c:pt>
                <c:pt idx="296">
                  <c:v>6.0534999999999997</c:v>
                </c:pt>
                <c:pt idx="297">
                  <c:v>6.2137500000000001</c:v>
                </c:pt>
                <c:pt idx="298">
                  <c:v>6.3804999999999996</c:v>
                </c:pt>
                <c:pt idx="299">
                  <c:v>6.5602499999999999</c:v>
                </c:pt>
                <c:pt idx="300">
                  <c:v>6.7430000000000003</c:v>
                </c:pt>
                <c:pt idx="301">
                  <c:v>6.9290000000000003</c:v>
                </c:pt>
                <c:pt idx="302">
                  <c:v>7.1184999999999992</c:v>
                </c:pt>
                <c:pt idx="303">
                  <c:v>7.3267500000000005</c:v>
                </c:pt>
                <c:pt idx="304">
                  <c:v>7.5417500000000004</c:v>
                </c:pt>
                <c:pt idx="305">
                  <c:v>7.766</c:v>
                </c:pt>
                <c:pt idx="306">
                  <c:v>8.0002500000000012</c:v>
                </c:pt>
                <c:pt idx="307">
                  <c:v>8.2472500000000011</c:v>
                </c:pt>
                <c:pt idx="308">
                  <c:v>8.5037500000000001</c:v>
                </c:pt>
                <c:pt idx="309">
                  <c:v>8.7729999999999997</c:v>
                </c:pt>
                <c:pt idx="310">
                  <c:v>9.0619999999999994</c:v>
                </c:pt>
                <c:pt idx="311">
                  <c:v>9.3694999999999986</c:v>
                </c:pt>
                <c:pt idx="312">
                  <c:v>9.6905000000000001</c:v>
                </c:pt>
                <c:pt idx="313">
                  <c:v>10.024000000000001</c:v>
                </c:pt>
                <c:pt idx="314">
                  <c:v>10.3705</c:v>
                </c:pt>
                <c:pt idx="315">
                  <c:v>10.73625</c:v>
                </c:pt>
                <c:pt idx="316">
                  <c:v>11.118</c:v>
                </c:pt>
                <c:pt idx="317">
                  <c:v>11.512499999999999</c:v>
                </c:pt>
                <c:pt idx="318">
                  <c:v>11.92925</c:v>
                </c:pt>
                <c:pt idx="319">
                  <c:v>12.36575</c:v>
                </c:pt>
                <c:pt idx="320">
                  <c:v>12.821</c:v>
                </c:pt>
                <c:pt idx="321">
                  <c:v>13.289249999999999</c:v>
                </c:pt>
                <c:pt idx="322">
                  <c:v>13.780000000000001</c:v>
                </c:pt>
                <c:pt idx="323">
                  <c:v>14.2935</c:v>
                </c:pt>
                <c:pt idx="324">
                  <c:v>14.838749999999999</c:v>
                </c:pt>
                <c:pt idx="325">
                  <c:v>15.402999999999999</c:v>
                </c:pt>
                <c:pt idx="326">
                  <c:v>15.993499999999997</c:v>
                </c:pt>
                <c:pt idx="327">
                  <c:v>16.612500000000001</c:v>
                </c:pt>
                <c:pt idx="328">
                  <c:v>17.266750000000002</c:v>
                </c:pt>
                <c:pt idx="329">
                  <c:v>17.946750000000002</c:v>
                </c:pt>
                <c:pt idx="330">
                  <c:v>18.6525</c:v>
                </c:pt>
                <c:pt idx="331">
                  <c:v>19.37425</c:v>
                </c:pt>
                <c:pt idx="332">
                  <c:v>20.11225</c:v>
                </c:pt>
                <c:pt idx="333">
                  <c:v>20.872249999999998</c:v>
                </c:pt>
                <c:pt idx="334">
                  <c:v>21.649000000000001</c:v>
                </c:pt>
                <c:pt idx="335">
                  <c:v>22.447249999999997</c:v>
                </c:pt>
                <c:pt idx="336">
                  <c:v>23.268750000000001</c:v>
                </c:pt>
                <c:pt idx="337">
                  <c:v>24.115500000000001</c:v>
                </c:pt>
                <c:pt idx="338">
                  <c:v>24.962500000000002</c:v>
                </c:pt>
                <c:pt idx="339">
                  <c:v>25.831750000000003</c:v>
                </c:pt>
                <c:pt idx="340">
                  <c:v>26.707500000000003</c:v>
                </c:pt>
                <c:pt idx="341">
                  <c:v>27.592500000000001</c:v>
                </c:pt>
                <c:pt idx="342">
                  <c:v>28.484249999999999</c:v>
                </c:pt>
                <c:pt idx="343">
                  <c:v>29.36975</c:v>
                </c:pt>
                <c:pt idx="344">
                  <c:v>30.248499999999996</c:v>
                </c:pt>
                <c:pt idx="345">
                  <c:v>31.117749999999997</c:v>
                </c:pt>
                <c:pt idx="346">
                  <c:v>31.977249999999998</c:v>
                </c:pt>
                <c:pt idx="347">
                  <c:v>32.814250000000001</c:v>
                </c:pt>
                <c:pt idx="348">
                  <c:v>33.625999999999998</c:v>
                </c:pt>
                <c:pt idx="349">
                  <c:v>34.392250000000004</c:v>
                </c:pt>
                <c:pt idx="350">
                  <c:v>35.1175</c:v>
                </c:pt>
                <c:pt idx="351">
                  <c:v>35.813250000000004</c:v>
                </c:pt>
                <c:pt idx="352">
                  <c:v>36.451500000000003</c:v>
                </c:pt>
                <c:pt idx="353">
                  <c:v>37.038499999999999</c:v>
                </c:pt>
                <c:pt idx="354">
                  <c:v>37.53275</c:v>
                </c:pt>
                <c:pt idx="355">
                  <c:v>37.988</c:v>
                </c:pt>
                <c:pt idx="356">
                  <c:v>38.366749999999996</c:v>
                </c:pt>
                <c:pt idx="357">
                  <c:v>38.667999999999999</c:v>
                </c:pt>
                <c:pt idx="358">
                  <c:v>38.920999999999999</c:v>
                </c:pt>
                <c:pt idx="359">
                  <c:v>39.120249999999999</c:v>
                </c:pt>
                <c:pt idx="360">
                  <c:v>39.312750000000001</c:v>
                </c:pt>
                <c:pt idx="361">
                  <c:v>39.495500000000007</c:v>
                </c:pt>
                <c:pt idx="362">
                  <c:v>39.72625</c:v>
                </c:pt>
                <c:pt idx="363">
                  <c:v>40.021500000000003</c:v>
                </c:pt>
                <c:pt idx="364">
                  <c:v>40.40625</c:v>
                </c:pt>
                <c:pt idx="365">
                  <c:v>40.944749999999999</c:v>
                </c:pt>
                <c:pt idx="366">
                  <c:v>41.654000000000003</c:v>
                </c:pt>
                <c:pt idx="367">
                  <c:v>42.558250000000001</c:v>
                </c:pt>
                <c:pt idx="368">
                  <c:v>43.66825</c:v>
                </c:pt>
                <c:pt idx="369">
                  <c:v>44.993000000000002</c:v>
                </c:pt>
                <c:pt idx="370">
                  <c:v>46.551500000000004</c:v>
                </c:pt>
                <c:pt idx="371">
                  <c:v>48.344500000000004</c:v>
                </c:pt>
                <c:pt idx="372">
                  <c:v>50.400750000000002</c:v>
                </c:pt>
                <c:pt idx="373">
                  <c:v>52.741999999999997</c:v>
                </c:pt>
                <c:pt idx="374">
                  <c:v>55.362250000000003</c:v>
                </c:pt>
                <c:pt idx="375">
                  <c:v>58.255499999999998</c:v>
                </c:pt>
                <c:pt idx="376">
                  <c:v>61.376500000000007</c:v>
                </c:pt>
                <c:pt idx="377">
                  <c:v>64.619250000000008</c:v>
                </c:pt>
                <c:pt idx="378">
                  <c:v>67.842750000000009</c:v>
                </c:pt>
                <c:pt idx="379">
                  <c:v>70.870750000000001</c:v>
                </c:pt>
                <c:pt idx="380">
                  <c:v>73.578250000000011</c:v>
                </c:pt>
                <c:pt idx="381">
                  <c:v>75.855500000000006</c:v>
                </c:pt>
                <c:pt idx="382">
                  <c:v>77.619749999999996</c:v>
                </c:pt>
                <c:pt idx="383">
                  <c:v>78.851500000000001</c:v>
                </c:pt>
                <c:pt idx="384">
                  <c:v>79.566499999999991</c:v>
                </c:pt>
                <c:pt idx="385">
                  <c:v>79.791249999999991</c:v>
                </c:pt>
                <c:pt idx="386">
                  <c:v>79.579250000000002</c:v>
                </c:pt>
                <c:pt idx="387">
                  <c:v>78.98275000000001</c:v>
                </c:pt>
                <c:pt idx="388">
                  <c:v>78.037000000000006</c:v>
                </c:pt>
                <c:pt idx="389">
                  <c:v>76.795750000000012</c:v>
                </c:pt>
                <c:pt idx="390">
                  <c:v>75.310749999999999</c:v>
                </c:pt>
                <c:pt idx="391">
                  <c:v>73.63300000000001</c:v>
                </c:pt>
                <c:pt idx="392">
                  <c:v>71.823999999999998</c:v>
                </c:pt>
                <c:pt idx="393">
                  <c:v>69.928500000000014</c:v>
                </c:pt>
                <c:pt idx="394">
                  <c:v>67.962499999999991</c:v>
                </c:pt>
                <c:pt idx="395">
                  <c:v>65.977000000000004</c:v>
                </c:pt>
                <c:pt idx="396">
                  <c:v>63.994750000000003</c:v>
                </c:pt>
                <c:pt idx="397">
                  <c:v>62.028750000000002</c:v>
                </c:pt>
                <c:pt idx="398">
                  <c:v>60.103999999999999</c:v>
                </c:pt>
                <c:pt idx="399">
                  <c:v>58.208249999999992</c:v>
                </c:pt>
                <c:pt idx="400">
                  <c:v>56.370249999999999</c:v>
                </c:pt>
                <c:pt idx="401">
                  <c:v>54.580500000000001</c:v>
                </c:pt>
                <c:pt idx="402">
                  <c:v>52.8705</c:v>
                </c:pt>
                <c:pt idx="403">
                  <c:v>51.21875</c:v>
                </c:pt>
                <c:pt idx="404">
                  <c:v>49.627749999999992</c:v>
                </c:pt>
                <c:pt idx="405">
                  <c:v>48.078500000000005</c:v>
                </c:pt>
                <c:pt idx="406">
                  <c:v>46.587000000000003</c:v>
                </c:pt>
                <c:pt idx="407">
                  <c:v>45.156500000000008</c:v>
                </c:pt>
                <c:pt idx="408">
                  <c:v>43.780500000000004</c:v>
                </c:pt>
                <c:pt idx="409">
                  <c:v>42.458999999999996</c:v>
                </c:pt>
                <c:pt idx="410">
                  <c:v>41.188749999999999</c:v>
                </c:pt>
                <c:pt idx="411">
                  <c:v>39.924999999999997</c:v>
                </c:pt>
                <c:pt idx="412">
                  <c:v>38.71575</c:v>
                </c:pt>
                <c:pt idx="413">
                  <c:v>37.554499999999997</c:v>
                </c:pt>
                <c:pt idx="414">
                  <c:v>36.435000000000002</c:v>
                </c:pt>
                <c:pt idx="415">
                  <c:v>35.369999999999997</c:v>
                </c:pt>
                <c:pt idx="416">
                  <c:v>34.359749999999998</c:v>
                </c:pt>
                <c:pt idx="417">
                  <c:v>33.391000000000005</c:v>
                </c:pt>
                <c:pt idx="418">
                  <c:v>32.451000000000001</c:v>
                </c:pt>
                <c:pt idx="419">
                  <c:v>31.5595</c:v>
                </c:pt>
                <c:pt idx="420">
                  <c:v>30.706000000000003</c:v>
                </c:pt>
                <c:pt idx="421">
                  <c:v>29.87875</c:v>
                </c:pt>
                <c:pt idx="422">
                  <c:v>29.089749999999999</c:v>
                </c:pt>
                <c:pt idx="423">
                  <c:v>28.329250000000002</c:v>
                </c:pt>
                <c:pt idx="424">
                  <c:v>27.610749999999999</c:v>
                </c:pt>
                <c:pt idx="425">
                  <c:v>26.917750000000002</c:v>
                </c:pt>
                <c:pt idx="426">
                  <c:v>26.250500000000002</c:v>
                </c:pt>
                <c:pt idx="427">
                  <c:v>25.606000000000002</c:v>
                </c:pt>
                <c:pt idx="428">
                  <c:v>24.970750000000002</c:v>
                </c:pt>
                <c:pt idx="429">
                  <c:v>24.358249999999998</c:v>
                </c:pt>
                <c:pt idx="430">
                  <c:v>23.777750000000001</c:v>
                </c:pt>
                <c:pt idx="431">
                  <c:v>23.213250000000002</c:v>
                </c:pt>
                <c:pt idx="432">
                  <c:v>22.677500000000002</c:v>
                </c:pt>
                <c:pt idx="433">
                  <c:v>22.170749999999998</c:v>
                </c:pt>
                <c:pt idx="434">
                  <c:v>21.69275</c:v>
                </c:pt>
                <c:pt idx="435">
                  <c:v>21.234249999999999</c:v>
                </c:pt>
                <c:pt idx="436">
                  <c:v>20.79175</c:v>
                </c:pt>
                <c:pt idx="437">
                  <c:v>20.358499999999999</c:v>
                </c:pt>
                <c:pt idx="438">
                  <c:v>19.954250000000002</c:v>
                </c:pt>
                <c:pt idx="439">
                  <c:v>19.572499999999998</c:v>
                </c:pt>
                <c:pt idx="440">
                  <c:v>19.19425</c:v>
                </c:pt>
                <c:pt idx="441">
                  <c:v>18.83175</c:v>
                </c:pt>
                <c:pt idx="442">
                  <c:v>18.478999999999999</c:v>
                </c:pt>
                <c:pt idx="443">
                  <c:v>18.135750000000002</c:v>
                </c:pt>
                <c:pt idx="444">
                  <c:v>17.808499999999999</c:v>
                </c:pt>
                <c:pt idx="445">
                  <c:v>17.497500000000002</c:v>
                </c:pt>
                <c:pt idx="446">
                  <c:v>17.1995</c:v>
                </c:pt>
                <c:pt idx="447">
                  <c:v>16.907249999999998</c:v>
                </c:pt>
                <c:pt idx="448">
                  <c:v>16.628250000000001</c:v>
                </c:pt>
                <c:pt idx="449">
                  <c:v>16.355499999999999</c:v>
                </c:pt>
                <c:pt idx="450">
                  <c:v>16.095749999999999</c:v>
                </c:pt>
                <c:pt idx="451">
                  <c:v>15.848749999999999</c:v>
                </c:pt>
                <c:pt idx="452">
                  <c:v>15.611749999999999</c:v>
                </c:pt>
                <c:pt idx="453">
                  <c:v>15.3775</c:v>
                </c:pt>
                <c:pt idx="454">
                  <c:v>15.152750000000001</c:v>
                </c:pt>
                <c:pt idx="455">
                  <c:v>14.934750000000001</c:v>
                </c:pt>
                <c:pt idx="456">
                  <c:v>14.72925</c:v>
                </c:pt>
                <c:pt idx="457">
                  <c:v>14.527249999999999</c:v>
                </c:pt>
                <c:pt idx="458">
                  <c:v>14.33825</c:v>
                </c:pt>
                <c:pt idx="459">
                  <c:v>14.148750000000001</c:v>
                </c:pt>
                <c:pt idx="460">
                  <c:v>13.96625</c:v>
                </c:pt>
                <c:pt idx="461">
                  <c:v>13.793000000000001</c:v>
                </c:pt>
                <c:pt idx="462">
                  <c:v>13.61975</c:v>
                </c:pt>
                <c:pt idx="463">
                  <c:v>13.456</c:v>
                </c:pt>
                <c:pt idx="464">
                  <c:v>13.29875</c:v>
                </c:pt>
                <c:pt idx="465">
                  <c:v>13.148</c:v>
                </c:pt>
                <c:pt idx="466">
                  <c:v>13.000499999999999</c:v>
                </c:pt>
                <c:pt idx="467">
                  <c:v>12.859500000000001</c:v>
                </c:pt>
                <c:pt idx="468">
                  <c:v>12.721499999999999</c:v>
                </c:pt>
                <c:pt idx="469">
                  <c:v>12.58675</c:v>
                </c:pt>
                <c:pt idx="470">
                  <c:v>12.455249999999999</c:v>
                </c:pt>
                <c:pt idx="471">
                  <c:v>12.31725</c:v>
                </c:pt>
                <c:pt idx="472">
                  <c:v>12.189250000000001</c:v>
                </c:pt>
                <c:pt idx="473">
                  <c:v>12.060750000000001</c:v>
                </c:pt>
                <c:pt idx="474">
                  <c:v>11.94525</c:v>
                </c:pt>
                <c:pt idx="475">
                  <c:v>11.826749999999999</c:v>
                </c:pt>
                <c:pt idx="476">
                  <c:v>11.71125</c:v>
                </c:pt>
                <c:pt idx="477">
                  <c:v>11.60225</c:v>
                </c:pt>
                <c:pt idx="478">
                  <c:v>11.49</c:v>
                </c:pt>
                <c:pt idx="479">
                  <c:v>11.3775</c:v>
                </c:pt>
                <c:pt idx="480">
                  <c:v>11.275</c:v>
                </c:pt>
                <c:pt idx="481">
                  <c:v>11.175750000000001</c:v>
                </c:pt>
                <c:pt idx="482">
                  <c:v>11.079499999999999</c:v>
                </c:pt>
                <c:pt idx="483">
                  <c:v>10.98925</c:v>
                </c:pt>
                <c:pt idx="484">
                  <c:v>10.902749999999999</c:v>
                </c:pt>
                <c:pt idx="485">
                  <c:v>10.809749999999999</c:v>
                </c:pt>
                <c:pt idx="486">
                  <c:v>10.72325</c:v>
                </c:pt>
                <c:pt idx="487">
                  <c:v>10.636750000000001</c:v>
                </c:pt>
                <c:pt idx="488">
                  <c:v>10.5565</c:v>
                </c:pt>
                <c:pt idx="489">
                  <c:v>10.47625</c:v>
                </c:pt>
                <c:pt idx="490">
                  <c:v>10.393000000000001</c:v>
                </c:pt>
                <c:pt idx="491">
                  <c:v>10.31925</c:v>
                </c:pt>
                <c:pt idx="492">
                  <c:v>10.241999999999999</c:v>
                </c:pt>
                <c:pt idx="493">
                  <c:v>10.1715</c:v>
                </c:pt>
                <c:pt idx="494">
                  <c:v>10.100999999999999</c:v>
                </c:pt>
                <c:pt idx="495">
                  <c:v>10.0275</c:v>
                </c:pt>
                <c:pt idx="496">
                  <c:v>9.9567499999999995</c:v>
                </c:pt>
                <c:pt idx="497">
                  <c:v>9.8862499999999986</c:v>
                </c:pt>
                <c:pt idx="498">
                  <c:v>9.8155000000000001</c:v>
                </c:pt>
                <c:pt idx="499">
                  <c:v>9.7515000000000001</c:v>
                </c:pt>
                <c:pt idx="500">
                  <c:v>9.6869999999999994</c:v>
                </c:pt>
                <c:pt idx="501">
                  <c:v>9.6229999999999993</c:v>
                </c:pt>
                <c:pt idx="502">
                  <c:v>9.5589999999999993</c:v>
                </c:pt>
                <c:pt idx="503">
                  <c:v>9.4947499999999998</c:v>
                </c:pt>
                <c:pt idx="504">
                  <c:v>9.4340000000000011</c:v>
                </c:pt>
                <c:pt idx="505">
                  <c:v>9.370000000000001</c:v>
                </c:pt>
                <c:pt idx="506">
                  <c:v>9.3149999999999995</c:v>
                </c:pt>
                <c:pt idx="507">
                  <c:v>9.25075</c:v>
                </c:pt>
                <c:pt idx="508">
                  <c:v>9.1929999999999996</c:v>
                </c:pt>
                <c:pt idx="509">
                  <c:v>9.1352499999999992</c:v>
                </c:pt>
                <c:pt idx="510">
                  <c:v>9.0810000000000013</c:v>
                </c:pt>
                <c:pt idx="511">
                  <c:v>9.0265000000000004</c:v>
                </c:pt>
                <c:pt idx="512">
                  <c:v>8.9717500000000001</c:v>
                </c:pt>
                <c:pt idx="513">
                  <c:v>8.9207499999999982</c:v>
                </c:pt>
                <c:pt idx="514">
                  <c:v>8.8722500000000011</c:v>
                </c:pt>
                <c:pt idx="515">
                  <c:v>8.8210000000000015</c:v>
                </c:pt>
                <c:pt idx="516">
                  <c:v>8.7729999999999997</c:v>
                </c:pt>
                <c:pt idx="517">
                  <c:v>8.728250000000001</c:v>
                </c:pt>
                <c:pt idx="518">
                  <c:v>8.6765000000000008</c:v>
                </c:pt>
                <c:pt idx="519">
                  <c:v>8.6287500000000001</c:v>
                </c:pt>
                <c:pt idx="520">
                  <c:v>8.5772499999999994</c:v>
                </c:pt>
                <c:pt idx="521">
                  <c:v>8.5227500000000003</c:v>
                </c:pt>
                <c:pt idx="522">
                  <c:v>8.4685000000000006</c:v>
                </c:pt>
                <c:pt idx="523">
                  <c:v>8.4105000000000008</c:v>
                </c:pt>
                <c:pt idx="524">
                  <c:v>8.3497500000000002</c:v>
                </c:pt>
                <c:pt idx="525">
                  <c:v>8.2919999999999998</c:v>
                </c:pt>
                <c:pt idx="526">
                  <c:v>8.2277500000000003</c:v>
                </c:pt>
                <c:pt idx="527">
                  <c:v>8.1572500000000012</c:v>
                </c:pt>
                <c:pt idx="528">
                  <c:v>8.0865000000000009</c:v>
                </c:pt>
                <c:pt idx="529">
                  <c:v>8.0124999999999993</c:v>
                </c:pt>
                <c:pt idx="530">
                  <c:v>7.9292500000000006</c:v>
                </c:pt>
                <c:pt idx="531">
                  <c:v>7.8457499999999998</c:v>
                </c:pt>
                <c:pt idx="532">
                  <c:v>7.7562500000000005</c:v>
                </c:pt>
                <c:pt idx="533">
                  <c:v>7.6665000000000001</c:v>
                </c:pt>
                <c:pt idx="534">
                  <c:v>7.5797499999999998</c:v>
                </c:pt>
                <c:pt idx="535">
                  <c:v>7.4737499999999999</c:v>
                </c:pt>
                <c:pt idx="536">
                  <c:v>7.3680000000000003</c:v>
                </c:pt>
                <c:pt idx="537">
                  <c:v>7.2687500000000007</c:v>
                </c:pt>
                <c:pt idx="538">
                  <c:v>7.1625000000000005</c:v>
                </c:pt>
                <c:pt idx="539">
                  <c:v>7.0570000000000004</c:v>
                </c:pt>
                <c:pt idx="540">
                  <c:v>6.94475</c:v>
                </c:pt>
                <c:pt idx="541">
                  <c:v>6.8354999999999997</c:v>
                </c:pt>
                <c:pt idx="542">
                  <c:v>6.7167499999999993</c:v>
                </c:pt>
                <c:pt idx="543">
                  <c:v>6.60175</c:v>
                </c:pt>
                <c:pt idx="544">
                  <c:v>6.4827500000000002</c:v>
                </c:pt>
                <c:pt idx="545">
                  <c:v>6.3704999999999998</c:v>
                </c:pt>
                <c:pt idx="546">
                  <c:v>6.2517499999999995</c:v>
                </c:pt>
                <c:pt idx="547">
                  <c:v>6.1332500000000003</c:v>
                </c:pt>
                <c:pt idx="548">
                  <c:v>6.0145</c:v>
                </c:pt>
                <c:pt idx="549">
                  <c:v>5.8895</c:v>
                </c:pt>
                <c:pt idx="550">
                  <c:v>5.7675000000000001</c:v>
                </c:pt>
                <c:pt idx="551">
                  <c:v>5.6457499999999996</c:v>
                </c:pt>
                <c:pt idx="552">
                  <c:v>5.5237499999999997</c:v>
                </c:pt>
                <c:pt idx="553">
                  <c:v>5.4115000000000002</c:v>
                </c:pt>
                <c:pt idx="554">
                  <c:v>5.2930000000000001</c:v>
                </c:pt>
                <c:pt idx="555">
                  <c:v>5.1745000000000001</c:v>
                </c:pt>
                <c:pt idx="556">
                  <c:v>5.0555000000000003</c:v>
                </c:pt>
                <c:pt idx="557">
                  <c:v>4.9432500000000008</c:v>
                </c:pt>
                <c:pt idx="558">
                  <c:v>4.8275000000000006</c:v>
                </c:pt>
                <c:pt idx="559">
                  <c:v>4.7154999999999996</c:v>
                </c:pt>
                <c:pt idx="560">
                  <c:v>4.6000000000000005</c:v>
                </c:pt>
                <c:pt idx="561">
                  <c:v>4.4874999999999998</c:v>
                </c:pt>
                <c:pt idx="562">
                  <c:v>4.3787500000000001</c:v>
                </c:pt>
                <c:pt idx="563">
                  <c:v>4.2629999999999999</c:v>
                </c:pt>
                <c:pt idx="564">
                  <c:v>4.1542500000000002</c:v>
                </c:pt>
                <c:pt idx="565">
                  <c:v>4.0452499999999993</c:v>
                </c:pt>
                <c:pt idx="566">
                  <c:v>3.9392499999999999</c:v>
                </c:pt>
                <c:pt idx="567">
                  <c:v>3.8367499999999999</c:v>
                </c:pt>
                <c:pt idx="568">
                  <c:v>3.73725</c:v>
                </c:pt>
                <c:pt idx="569">
                  <c:v>3.641</c:v>
                </c:pt>
                <c:pt idx="570">
                  <c:v>3.5447500000000001</c:v>
                </c:pt>
                <c:pt idx="571">
                  <c:v>3.4549999999999996</c:v>
                </c:pt>
                <c:pt idx="572">
                  <c:v>3.3622500000000004</c:v>
                </c:pt>
                <c:pt idx="573">
                  <c:v>3.2817499999999997</c:v>
                </c:pt>
                <c:pt idx="574">
                  <c:v>3.1985000000000001</c:v>
                </c:pt>
                <c:pt idx="575">
                  <c:v>3.1215000000000002</c:v>
                </c:pt>
                <c:pt idx="576">
                  <c:v>3.0475000000000003</c:v>
                </c:pt>
                <c:pt idx="577">
                  <c:v>2.9772500000000002</c:v>
                </c:pt>
                <c:pt idx="578">
                  <c:v>2.9159999999999999</c:v>
                </c:pt>
                <c:pt idx="579">
                  <c:v>2.8519999999999999</c:v>
                </c:pt>
                <c:pt idx="580">
                  <c:v>2.7977500000000002</c:v>
                </c:pt>
                <c:pt idx="581">
                  <c:v>2.74275</c:v>
                </c:pt>
                <c:pt idx="582">
                  <c:v>2.6884999999999999</c:v>
                </c:pt>
                <c:pt idx="583">
                  <c:v>2.6435</c:v>
                </c:pt>
                <c:pt idx="584">
                  <c:v>2.6019999999999999</c:v>
                </c:pt>
                <c:pt idx="585">
                  <c:v>2.5569999999999999</c:v>
                </c:pt>
                <c:pt idx="586">
                  <c:v>2.5215000000000001</c:v>
                </c:pt>
                <c:pt idx="587">
                  <c:v>2.4862500000000001</c:v>
                </c:pt>
                <c:pt idx="588">
                  <c:v>2.4577499999999999</c:v>
                </c:pt>
                <c:pt idx="589">
                  <c:v>2.4317500000000001</c:v>
                </c:pt>
                <c:pt idx="590">
                  <c:v>2.403</c:v>
                </c:pt>
                <c:pt idx="591">
                  <c:v>2.3839999999999999</c:v>
                </c:pt>
                <c:pt idx="592">
                  <c:v>2.3647499999999999</c:v>
                </c:pt>
                <c:pt idx="593">
                  <c:v>2.3485</c:v>
                </c:pt>
                <c:pt idx="594">
                  <c:v>2.3289999999999997</c:v>
                </c:pt>
                <c:pt idx="595">
                  <c:v>2.3159999999999998</c:v>
                </c:pt>
                <c:pt idx="596">
                  <c:v>2.30375</c:v>
                </c:pt>
                <c:pt idx="597">
                  <c:v>2.3005</c:v>
                </c:pt>
                <c:pt idx="598">
                  <c:v>2.2845</c:v>
                </c:pt>
                <c:pt idx="599">
                  <c:v>2.27475</c:v>
                </c:pt>
                <c:pt idx="600">
                  <c:v>2.27475</c:v>
                </c:pt>
                <c:pt idx="601">
                  <c:v>2.2650000000000001</c:v>
                </c:pt>
                <c:pt idx="602">
                  <c:v>2.2552500000000002</c:v>
                </c:pt>
                <c:pt idx="603">
                  <c:v>2.2425000000000002</c:v>
                </c:pt>
                <c:pt idx="604">
                  <c:v>2.2394999999999996</c:v>
                </c:pt>
                <c:pt idx="605">
                  <c:v>2.2264999999999997</c:v>
                </c:pt>
                <c:pt idx="606">
                  <c:v>2.2169999999999996</c:v>
                </c:pt>
                <c:pt idx="607">
                  <c:v>2.2039999999999997</c:v>
                </c:pt>
                <c:pt idx="608">
                  <c:v>2.1945000000000001</c:v>
                </c:pt>
                <c:pt idx="609">
                  <c:v>2.1785000000000001</c:v>
                </c:pt>
                <c:pt idx="610">
                  <c:v>2.1657500000000001</c:v>
                </c:pt>
                <c:pt idx="611">
                  <c:v>2.14975</c:v>
                </c:pt>
                <c:pt idx="612">
                  <c:v>2.1334999999999997</c:v>
                </c:pt>
                <c:pt idx="613">
                  <c:v>2.1109999999999998</c:v>
                </c:pt>
                <c:pt idx="614">
                  <c:v>2.0982500000000002</c:v>
                </c:pt>
                <c:pt idx="615">
                  <c:v>2.0854999999999997</c:v>
                </c:pt>
                <c:pt idx="616">
                  <c:v>2.0629999999999997</c:v>
                </c:pt>
                <c:pt idx="617">
                  <c:v>2.044</c:v>
                </c:pt>
                <c:pt idx="618">
                  <c:v>2.0277500000000002</c:v>
                </c:pt>
                <c:pt idx="619">
                  <c:v>2.0082500000000003</c:v>
                </c:pt>
                <c:pt idx="620">
                  <c:v>1.98925</c:v>
                </c:pt>
                <c:pt idx="621">
                  <c:v>1.9732499999999999</c:v>
                </c:pt>
                <c:pt idx="622">
                  <c:v>1.9475</c:v>
                </c:pt>
                <c:pt idx="623">
                  <c:v>1.9347500000000002</c:v>
                </c:pt>
                <c:pt idx="624">
                  <c:v>1.9185000000000001</c:v>
                </c:pt>
                <c:pt idx="625">
                  <c:v>1.9027499999999999</c:v>
                </c:pt>
                <c:pt idx="626">
                  <c:v>1.88375</c:v>
                </c:pt>
                <c:pt idx="627">
                  <c:v>1.8674999999999999</c:v>
                </c:pt>
                <c:pt idx="628">
                  <c:v>1.8512500000000001</c:v>
                </c:pt>
                <c:pt idx="629">
                  <c:v>1.8382499999999999</c:v>
                </c:pt>
                <c:pt idx="630">
                  <c:v>1.8254999999999999</c:v>
                </c:pt>
                <c:pt idx="631">
                  <c:v>1.8130000000000002</c:v>
                </c:pt>
                <c:pt idx="632">
                  <c:v>1.7999999999999998</c:v>
                </c:pt>
                <c:pt idx="633">
                  <c:v>1.79375</c:v>
                </c:pt>
                <c:pt idx="634">
                  <c:v>1.7810000000000001</c:v>
                </c:pt>
                <c:pt idx="635">
                  <c:v>1.7679999999999998</c:v>
                </c:pt>
                <c:pt idx="636">
                  <c:v>1.7614999999999998</c:v>
                </c:pt>
                <c:pt idx="637">
                  <c:v>1.7484999999999999</c:v>
                </c:pt>
                <c:pt idx="638">
                  <c:v>1.7422500000000001</c:v>
                </c:pt>
                <c:pt idx="639">
                  <c:v>1.7325000000000002</c:v>
                </c:pt>
                <c:pt idx="640">
                  <c:v>1.726</c:v>
                </c:pt>
                <c:pt idx="641">
                  <c:v>1.7167500000000002</c:v>
                </c:pt>
                <c:pt idx="642">
                  <c:v>1.7102500000000003</c:v>
                </c:pt>
                <c:pt idx="643">
                  <c:v>1.7039999999999997</c:v>
                </c:pt>
                <c:pt idx="644">
                  <c:v>1.6942499999999998</c:v>
                </c:pt>
                <c:pt idx="645">
                  <c:v>1.6877499999999999</c:v>
                </c:pt>
                <c:pt idx="646">
                  <c:v>1.6815</c:v>
                </c:pt>
                <c:pt idx="647">
                  <c:v>1.675</c:v>
                </c:pt>
                <c:pt idx="648">
                  <c:v>1.6652500000000001</c:v>
                </c:pt>
                <c:pt idx="649">
                  <c:v>1.6587500000000002</c:v>
                </c:pt>
                <c:pt idx="650">
                  <c:v>1.6495</c:v>
                </c:pt>
                <c:pt idx="651">
                  <c:v>1.63975</c:v>
                </c:pt>
                <c:pt idx="652">
                  <c:v>1.6332500000000001</c:v>
                </c:pt>
                <c:pt idx="653">
                  <c:v>1.6234999999999999</c:v>
                </c:pt>
                <c:pt idx="654">
                  <c:v>1.617</c:v>
                </c:pt>
                <c:pt idx="655">
                  <c:v>1.6074999999999999</c:v>
                </c:pt>
                <c:pt idx="656">
                  <c:v>1.5980000000000001</c:v>
                </c:pt>
                <c:pt idx="657">
                  <c:v>1.5887499999999999</c:v>
                </c:pt>
                <c:pt idx="658">
                  <c:v>1.579</c:v>
                </c:pt>
                <c:pt idx="659">
                  <c:v>1.5660000000000001</c:v>
                </c:pt>
                <c:pt idx="660">
                  <c:v>1.5530000000000002</c:v>
                </c:pt>
                <c:pt idx="661">
                  <c:v>1.5435000000000001</c:v>
                </c:pt>
                <c:pt idx="662">
                  <c:v>1.5402500000000001</c:v>
                </c:pt>
                <c:pt idx="663">
                  <c:v>1.5307499999999998</c:v>
                </c:pt>
                <c:pt idx="664">
                  <c:v>1.5209999999999999</c:v>
                </c:pt>
                <c:pt idx="665">
                  <c:v>1.5145</c:v>
                </c:pt>
                <c:pt idx="666">
                  <c:v>1.50525</c:v>
                </c:pt>
                <c:pt idx="667">
                  <c:v>1.49875</c:v>
                </c:pt>
                <c:pt idx="668">
                  <c:v>1.4890000000000001</c:v>
                </c:pt>
                <c:pt idx="669">
                  <c:v>1.4795</c:v>
                </c:pt>
                <c:pt idx="670">
                  <c:v>1.4697499999999999</c:v>
                </c:pt>
                <c:pt idx="671">
                  <c:v>1.46</c:v>
                </c:pt>
                <c:pt idx="672">
                  <c:v>1.45025</c:v>
                </c:pt>
                <c:pt idx="673">
                  <c:v>1.4405000000000001</c:v>
                </c:pt>
                <c:pt idx="674">
                  <c:v>1.431</c:v>
                </c:pt>
                <c:pt idx="675">
                  <c:v>1.4215</c:v>
                </c:pt>
                <c:pt idx="676">
                  <c:v>1.4152499999999999</c:v>
                </c:pt>
                <c:pt idx="677">
                  <c:v>1.4024999999999999</c:v>
                </c:pt>
                <c:pt idx="678">
                  <c:v>1.3929999999999998</c:v>
                </c:pt>
                <c:pt idx="679">
                  <c:v>1.3864999999999998</c:v>
                </c:pt>
                <c:pt idx="680">
                  <c:v>1.38</c:v>
                </c:pt>
                <c:pt idx="681">
                  <c:v>1.37025</c:v>
                </c:pt>
                <c:pt idx="682">
                  <c:v>1.36375</c:v>
                </c:pt>
                <c:pt idx="683">
                  <c:v>1.3572500000000001</c:v>
                </c:pt>
                <c:pt idx="684">
                  <c:v>1.3507500000000001</c:v>
                </c:pt>
                <c:pt idx="685">
                  <c:v>1.3445</c:v>
                </c:pt>
                <c:pt idx="686">
                  <c:v>1.3445</c:v>
                </c:pt>
                <c:pt idx="687">
                  <c:v>1.3412500000000001</c:v>
                </c:pt>
                <c:pt idx="688">
                  <c:v>1.3382499999999999</c:v>
                </c:pt>
                <c:pt idx="689">
                  <c:v>1.3382499999999999</c:v>
                </c:pt>
                <c:pt idx="690">
                  <c:v>1.3382499999999999</c:v>
                </c:pt>
                <c:pt idx="691">
                  <c:v>1.335</c:v>
                </c:pt>
                <c:pt idx="692">
                  <c:v>1.335</c:v>
                </c:pt>
                <c:pt idx="693">
                  <c:v>1.3382499999999999</c:v>
                </c:pt>
                <c:pt idx="694">
                  <c:v>1.3412500000000001</c:v>
                </c:pt>
                <c:pt idx="695">
                  <c:v>1.3382499999999999</c:v>
                </c:pt>
                <c:pt idx="696">
                  <c:v>1.3412500000000001</c:v>
                </c:pt>
                <c:pt idx="697">
                  <c:v>1.3380000000000001</c:v>
                </c:pt>
                <c:pt idx="698">
                  <c:v>1.3412500000000001</c:v>
                </c:pt>
                <c:pt idx="699">
                  <c:v>1.3380000000000001</c:v>
                </c:pt>
                <c:pt idx="700">
                  <c:v>1.3412500000000001</c:v>
                </c:pt>
                <c:pt idx="701">
                  <c:v>1.3380000000000001</c:v>
                </c:pt>
                <c:pt idx="702">
                  <c:v>1.3412500000000001</c:v>
                </c:pt>
                <c:pt idx="703">
                  <c:v>1.3412500000000001</c:v>
                </c:pt>
                <c:pt idx="704">
                  <c:v>1.351</c:v>
                </c:pt>
                <c:pt idx="705">
                  <c:v>1.3574999999999999</c:v>
                </c:pt>
                <c:pt idx="706">
                  <c:v>1.3672499999999999</c:v>
                </c:pt>
                <c:pt idx="707">
                  <c:v>1.3734999999999999</c:v>
                </c:pt>
                <c:pt idx="708">
                  <c:v>1.3895</c:v>
                </c:pt>
                <c:pt idx="709">
                  <c:v>1.4087499999999999</c:v>
                </c:pt>
                <c:pt idx="710">
                  <c:v>1.4377499999999999</c:v>
                </c:pt>
                <c:pt idx="711">
                  <c:v>1.4632499999999999</c:v>
                </c:pt>
                <c:pt idx="712">
                  <c:v>1.492</c:v>
                </c:pt>
                <c:pt idx="713">
                  <c:v>1.5275000000000001</c:v>
                </c:pt>
                <c:pt idx="714">
                  <c:v>1.57525</c:v>
                </c:pt>
                <c:pt idx="715">
                  <c:v>1.5979999999999999</c:v>
                </c:pt>
                <c:pt idx="716">
                  <c:v>1.62375</c:v>
                </c:pt>
                <c:pt idx="717">
                  <c:v>1.6525000000000001</c:v>
                </c:pt>
                <c:pt idx="718">
                  <c:v>1.6749999999999998</c:v>
                </c:pt>
                <c:pt idx="719">
                  <c:v>1.7005000000000001</c:v>
                </c:pt>
              </c:numCache>
            </c:numRef>
          </c:yVal>
          <c:smooth val="1"/>
          <c:extLst>
            <c:ext xmlns:c16="http://schemas.microsoft.com/office/drawing/2014/chart" uri="{C3380CC4-5D6E-409C-BE32-E72D297353CC}">
              <c16:uniqueId val="{00000004-CE23-403C-A10B-4ECFF838FB4E}"/>
            </c:ext>
          </c:extLst>
        </c:ser>
        <c:ser>
          <c:idx val="5"/>
          <c:order val="5"/>
          <c:tx>
            <c:v>3500 RPM</c:v>
          </c:tx>
          <c:spPr>
            <a:ln w="19050" cap="rnd">
              <a:solidFill>
                <a:schemeClr val="accent6"/>
              </a:solidFill>
              <a:round/>
            </a:ln>
            <a:effectLst/>
          </c:spPr>
          <c:marker>
            <c:symbol val="none"/>
          </c:marker>
          <c:xVal>
            <c:numRef>
              <c:f>'Ford 1.6 GDTi'!$A$4:$A$723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'Ford 1.6 GDTi'!$G$4:$G$723</c:f>
              <c:numCache>
                <c:formatCode>General</c:formatCode>
                <c:ptCount val="720"/>
                <c:pt idx="0">
                  <c:v>1.744</c:v>
                </c:pt>
                <c:pt idx="1">
                  <c:v>1.7602499999999999</c:v>
                </c:pt>
                <c:pt idx="2">
                  <c:v>1.7634999999999998</c:v>
                </c:pt>
                <c:pt idx="3">
                  <c:v>1.76675</c:v>
                </c:pt>
                <c:pt idx="4">
                  <c:v>1.7635000000000001</c:v>
                </c:pt>
                <c:pt idx="5">
                  <c:v>1.7605000000000002</c:v>
                </c:pt>
                <c:pt idx="6">
                  <c:v>1.75075</c:v>
                </c:pt>
                <c:pt idx="7">
                  <c:v>1.73475</c:v>
                </c:pt>
                <c:pt idx="8">
                  <c:v>1.7217500000000001</c:v>
                </c:pt>
                <c:pt idx="9">
                  <c:v>1.7087499999999998</c:v>
                </c:pt>
                <c:pt idx="10">
                  <c:v>1.6960000000000002</c:v>
                </c:pt>
                <c:pt idx="11">
                  <c:v>1.6862499999999998</c:v>
                </c:pt>
                <c:pt idx="12">
                  <c:v>1.6737499999999998</c:v>
                </c:pt>
                <c:pt idx="13">
                  <c:v>1.6672499999999999</c:v>
                </c:pt>
                <c:pt idx="14">
                  <c:v>1.65425</c:v>
                </c:pt>
                <c:pt idx="15">
                  <c:v>1.64775</c:v>
                </c:pt>
                <c:pt idx="16">
                  <c:v>1.63825</c:v>
                </c:pt>
                <c:pt idx="17">
                  <c:v>1.6287499999999999</c:v>
                </c:pt>
                <c:pt idx="18">
                  <c:v>1.619</c:v>
                </c:pt>
                <c:pt idx="19">
                  <c:v>1.6127500000000001</c:v>
                </c:pt>
                <c:pt idx="20">
                  <c:v>1.59975</c:v>
                </c:pt>
                <c:pt idx="21">
                  <c:v>1.5934999999999999</c:v>
                </c:pt>
                <c:pt idx="22">
                  <c:v>1.5805</c:v>
                </c:pt>
                <c:pt idx="23">
                  <c:v>1.56775</c:v>
                </c:pt>
                <c:pt idx="24">
                  <c:v>1.5580000000000001</c:v>
                </c:pt>
                <c:pt idx="25">
                  <c:v>1.542</c:v>
                </c:pt>
                <c:pt idx="26">
                  <c:v>1.5322500000000001</c:v>
                </c:pt>
                <c:pt idx="27">
                  <c:v>1.526</c:v>
                </c:pt>
                <c:pt idx="28">
                  <c:v>1.5165</c:v>
                </c:pt>
                <c:pt idx="29">
                  <c:v>1.5134999999999998</c:v>
                </c:pt>
                <c:pt idx="30">
                  <c:v>1.5069999999999999</c:v>
                </c:pt>
                <c:pt idx="31">
                  <c:v>1.5069999999999999</c:v>
                </c:pt>
                <c:pt idx="32">
                  <c:v>1.5037499999999999</c:v>
                </c:pt>
                <c:pt idx="33">
                  <c:v>1.50675</c:v>
                </c:pt>
                <c:pt idx="34">
                  <c:v>1.5037499999999999</c:v>
                </c:pt>
                <c:pt idx="35">
                  <c:v>1.51325</c:v>
                </c:pt>
                <c:pt idx="36">
                  <c:v>1.51</c:v>
                </c:pt>
                <c:pt idx="37">
                  <c:v>1.51</c:v>
                </c:pt>
                <c:pt idx="38">
                  <c:v>1.5162499999999999</c:v>
                </c:pt>
                <c:pt idx="39">
                  <c:v>1.5162499999999999</c:v>
                </c:pt>
                <c:pt idx="40">
                  <c:v>1.526</c:v>
                </c:pt>
                <c:pt idx="41">
                  <c:v>1.526</c:v>
                </c:pt>
                <c:pt idx="42">
                  <c:v>1.5357499999999999</c:v>
                </c:pt>
                <c:pt idx="43">
                  <c:v>1.5422499999999999</c:v>
                </c:pt>
                <c:pt idx="44">
                  <c:v>1.5422499999999999</c:v>
                </c:pt>
                <c:pt idx="45">
                  <c:v>1.5389999999999999</c:v>
                </c:pt>
                <c:pt idx="46">
                  <c:v>1.552</c:v>
                </c:pt>
                <c:pt idx="47">
                  <c:v>1.55175</c:v>
                </c:pt>
                <c:pt idx="48">
                  <c:v>1.5679999999999998</c:v>
                </c:pt>
                <c:pt idx="49">
                  <c:v>1.5614999999999999</c:v>
                </c:pt>
                <c:pt idx="50">
                  <c:v>1.5679999999999998</c:v>
                </c:pt>
                <c:pt idx="51">
                  <c:v>1.5679999999999998</c:v>
                </c:pt>
                <c:pt idx="52">
                  <c:v>1.5742499999999999</c:v>
                </c:pt>
                <c:pt idx="53">
                  <c:v>1.5740000000000001</c:v>
                </c:pt>
                <c:pt idx="54">
                  <c:v>1.5805</c:v>
                </c:pt>
                <c:pt idx="55">
                  <c:v>1.5932500000000001</c:v>
                </c:pt>
                <c:pt idx="56">
                  <c:v>1.57725</c:v>
                </c:pt>
                <c:pt idx="57">
                  <c:v>1.5740000000000001</c:v>
                </c:pt>
                <c:pt idx="58">
                  <c:v>1.5965</c:v>
                </c:pt>
                <c:pt idx="59">
                  <c:v>1.571</c:v>
                </c:pt>
                <c:pt idx="60">
                  <c:v>1.5905</c:v>
                </c:pt>
                <c:pt idx="61">
                  <c:v>1.5645</c:v>
                </c:pt>
                <c:pt idx="62">
                  <c:v>1.59975</c:v>
                </c:pt>
                <c:pt idx="63">
                  <c:v>1.587</c:v>
                </c:pt>
                <c:pt idx="64">
                  <c:v>1.5867500000000001</c:v>
                </c:pt>
                <c:pt idx="65">
                  <c:v>1.5742499999999999</c:v>
                </c:pt>
                <c:pt idx="66">
                  <c:v>1.5802499999999999</c:v>
                </c:pt>
                <c:pt idx="67">
                  <c:v>1.5647500000000001</c:v>
                </c:pt>
                <c:pt idx="68">
                  <c:v>1.5645</c:v>
                </c:pt>
                <c:pt idx="69">
                  <c:v>1.5645000000000002</c:v>
                </c:pt>
                <c:pt idx="70">
                  <c:v>1.5615000000000001</c:v>
                </c:pt>
                <c:pt idx="71">
                  <c:v>1.5645</c:v>
                </c:pt>
                <c:pt idx="72">
                  <c:v>1.5485</c:v>
                </c:pt>
                <c:pt idx="73">
                  <c:v>1.55175</c:v>
                </c:pt>
                <c:pt idx="74">
                  <c:v>1.5549999999999999</c:v>
                </c:pt>
                <c:pt idx="75">
                  <c:v>1.5485</c:v>
                </c:pt>
                <c:pt idx="76">
                  <c:v>1.5485</c:v>
                </c:pt>
                <c:pt idx="77">
                  <c:v>1.54525</c:v>
                </c:pt>
                <c:pt idx="78">
                  <c:v>1.5485</c:v>
                </c:pt>
                <c:pt idx="79">
                  <c:v>1.5515000000000001</c:v>
                </c:pt>
                <c:pt idx="80">
                  <c:v>1.5515000000000001</c:v>
                </c:pt>
                <c:pt idx="81">
                  <c:v>1.54525</c:v>
                </c:pt>
                <c:pt idx="82">
                  <c:v>1.5515000000000001</c:v>
                </c:pt>
                <c:pt idx="83">
                  <c:v>1.5452499999999998</c:v>
                </c:pt>
                <c:pt idx="84">
                  <c:v>1.5485</c:v>
                </c:pt>
                <c:pt idx="85">
                  <c:v>1.5515000000000001</c:v>
                </c:pt>
                <c:pt idx="86">
                  <c:v>1.5452499999999998</c:v>
                </c:pt>
                <c:pt idx="87">
                  <c:v>1.55175</c:v>
                </c:pt>
                <c:pt idx="88">
                  <c:v>1.5452499999999998</c:v>
                </c:pt>
                <c:pt idx="89">
                  <c:v>1.5549999999999999</c:v>
                </c:pt>
                <c:pt idx="90">
                  <c:v>1.5485</c:v>
                </c:pt>
                <c:pt idx="91">
                  <c:v>1.5485</c:v>
                </c:pt>
                <c:pt idx="92">
                  <c:v>1.5549999999999999</c:v>
                </c:pt>
                <c:pt idx="93">
                  <c:v>1.5549999999999999</c:v>
                </c:pt>
                <c:pt idx="94">
                  <c:v>1.5582499999999999</c:v>
                </c:pt>
                <c:pt idx="95">
                  <c:v>1.5582499999999999</c:v>
                </c:pt>
                <c:pt idx="96">
                  <c:v>1.5582499999999999</c:v>
                </c:pt>
                <c:pt idx="97">
                  <c:v>1.5615000000000001</c:v>
                </c:pt>
                <c:pt idx="98">
                  <c:v>1.5645</c:v>
                </c:pt>
                <c:pt idx="99">
                  <c:v>1.5645</c:v>
                </c:pt>
                <c:pt idx="100">
                  <c:v>1.5645</c:v>
                </c:pt>
                <c:pt idx="101">
                  <c:v>1.56775</c:v>
                </c:pt>
                <c:pt idx="102">
                  <c:v>1.56775</c:v>
                </c:pt>
                <c:pt idx="103">
                  <c:v>1.5774999999999999</c:v>
                </c:pt>
                <c:pt idx="104">
                  <c:v>1.5742499999999999</c:v>
                </c:pt>
                <c:pt idx="105">
                  <c:v>1.5774999999999999</c:v>
                </c:pt>
                <c:pt idx="106">
                  <c:v>1.5839999999999999</c:v>
                </c:pt>
                <c:pt idx="107">
                  <c:v>1.5839999999999999</c:v>
                </c:pt>
                <c:pt idx="108">
                  <c:v>1.5872499999999998</c:v>
                </c:pt>
                <c:pt idx="109">
                  <c:v>1.5934999999999999</c:v>
                </c:pt>
                <c:pt idx="110">
                  <c:v>1.6032499999999998</c:v>
                </c:pt>
                <c:pt idx="111">
                  <c:v>1.6064999999999998</c:v>
                </c:pt>
                <c:pt idx="112">
                  <c:v>1.6094999999999999</c:v>
                </c:pt>
                <c:pt idx="113">
                  <c:v>1.6127499999999999</c:v>
                </c:pt>
                <c:pt idx="114">
                  <c:v>1.6192500000000001</c:v>
                </c:pt>
                <c:pt idx="115">
                  <c:v>1.6225000000000001</c:v>
                </c:pt>
                <c:pt idx="116">
                  <c:v>1.63175</c:v>
                </c:pt>
                <c:pt idx="117">
                  <c:v>1.635</c:v>
                </c:pt>
                <c:pt idx="118">
                  <c:v>1.635</c:v>
                </c:pt>
                <c:pt idx="119">
                  <c:v>1.63825</c:v>
                </c:pt>
                <c:pt idx="120">
                  <c:v>1.6447499999999999</c:v>
                </c:pt>
                <c:pt idx="121">
                  <c:v>1.6512499999999999</c:v>
                </c:pt>
                <c:pt idx="122">
                  <c:v>1.6577499999999998</c:v>
                </c:pt>
                <c:pt idx="123">
                  <c:v>1.6607499999999999</c:v>
                </c:pt>
                <c:pt idx="124">
                  <c:v>1.6607499999999999</c:v>
                </c:pt>
                <c:pt idx="125">
                  <c:v>1.6705000000000001</c:v>
                </c:pt>
                <c:pt idx="126">
                  <c:v>1.6735</c:v>
                </c:pt>
                <c:pt idx="127">
                  <c:v>1.6832499999999999</c:v>
                </c:pt>
                <c:pt idx="128">
                  <c:v>1.6864999999999999</c:v>
                </c:pt>
                <c:pt idx="129">
                  <c:v>1.6897499999999999</c:v>
                </c:pt>
                <c:pt idx="130">
                  <c:v>1.6929999999999998</c:v>
                </c:pt>
                <c:pt idx="131">
                  <c:v>1.6929999999999998</c:v>
                </c:pt>
                <c:pt idx="132">
                  <c:v>1.70275</c:v>
                </c:pt>
                <c:pt idx="133">
                  <c:v>1.70275</c:v>
                </c:pt>
                <c:pt idx="134">
                  <c:v>1.706</c:v>
                </c:pt>
                <c:pt idx="135">
                  <c:v>1.71225</c:v>
                </c:pt>
                <c:pt idx="136">
                  <c:v>1.7124999999999999</c:v>
                </c:pt>
                <c:pt idx="137">
                  <c:v>1.71225</c:v>
                </c:pt>
                <c:pt idx="138">
                  <c:v>1.7185000000000001</c:v>
                </c:pt>
                <c:pt idx="139">
                  <c:v>1.7217500000000001</c:v>
                </c:pt>
                <c:pt idx="140">
                  <c:v>1.7217500000000001</c:v>
                </c:pt>
                <c:pt idx="141">
                  <c:v>1.73125</c:v>
                </c:pt>
                <c:pt idx="142">
                  <c:v>1.73125</c:v>
                </c:pt>
                <c:pt idx="143">
                  <c:v>1.7344999999999999</c:v>
                </c:pt>
                <c:pt idx="144">
                  <c:v>1.7409999999999999</c:v>
                </c:pt>
                <c:pt idx="145">
                  <c:v>1.7409999999999999</c:v>
                </c:pt>
                <c:pt idx="146">
                  <c:v>1.7442499999999999</c:v>
                </c:pt>
                <c:pt idx="147">
                  <c:v>1.7474999999999998</c:v>
                </c:pt>
                <c:pt idx="148">
                  <c:v>1.7475000000000001</c:v>
                </c:pt>
                <c:pt idx="149">
                  <c:v>1.7567499999999998</c:v>
                </c:pt>
                <c:pt idx="150">
                  <c:v>1.7534999999999998</c:v>
                </c:pt>
                <c:pt idx="151">
                  <c:v>1.7534999999999998</c:v>
                </c:pt>
                <c:pt idx="152">
                  <c:v>1.7567499999999998</c:v>
                </c:pt>
                <c:pt idx="153">
                  <c:v>1.7664999999999997</c:v>
                </c:pt>
                <c:pt idx="154">
                  <c:v>1.7697499999999999</c:v>
                </c:pt>
                <c:pt idx="155">
                  <c:v>1.7697499999999999</c:v>
                </c:pt>
                <c:pt idx="156">
                  <c:v>1.7730000000000001</c:v>
                </c:pt>
                <c:pt idx="157">
                  <c:v>1.7827500000000001</c:v>
                </c:pt>
                <c:pt idx="158">
                  <c:v>1.7827500000000001</c:v>
                </c:pt>
                <c:pt idx="159">
                  <c:v>1.7827500000000001</c:v>
                </c:pt>
                <c:pt idx="160">
                  <c:v>1.78925</c:v>
                </c:pt>
                <c:pt idx="161">
                  <c:v>1.79575</c:v>
                </c:pt>
                <c:pt idx="162">
                  <c:v>1.7989999999999999</c:v>
                </c:pt>
                <c:pt idx="163">
                  <c:v>1.7989999999999999</c:v>
                </c:pt>
                <c:pt idx="164">
                  <c:v>1.8085</c:v>
                </c:pt>
                <c:pt idx="165">
                  <c:v>1.8115000000000001</c:v>
                </c:pt>
                <c:pt idx="166">
                  <c:v>1.8147500000000001</c:v>
                </c:pt>
                <c:pt idx="167">
                  <c:v>1.82125</c:v>
                </c:pt>
                <c:pt idx="168">
                  <c:v>1.8245</c:v>
                </c:pt>
                <c:pt idx="169">
                  <c:v>1.8337499999999998</c:v>
                </c:pt>
                <c:pt idx="170">
                  <c:v>1.8307499999999997</c:v>
                </c:pt>
                <c:pt idx="171">
                  <c:v>1.837</c:v>
                </c:pt>
                <c:pt idx="172">
                  <c:v>1.8339999999999999</c:v>
                </c:pt>
                <c:pt idx="173">
                  <c:v>1.8307500000000003</c:v>
                </c:pt>
                <c:pt idx="174">
                  <c:v>1.8307499999999999</c:v>
                </c:pt>
                <c:pt idx="175">
                  <c:v>1.8404999999999998</c:v>
                </c:pt>
                <c:pt idx="176">
                  <c:v>1.8372499999999998</c:v>
                </c:pt>
                <c:pt idx="177">
                  <c:v>1.85</c:v>
                </c:pt>
                <c:pt idx="178">
                  <c:v>1.85</c:v>
                </c:pt>
                <c:pt idx="179">
                  <c:v>1.8532500000000001</c:v>
                </c:pt>
                <c:pt idx="180">
                  <c:v>1.8565</c:v>
                </c:pt>
                <c:pt idx="181">
                  <c:v>1.8565</c:v>
                </c:pt>
                <c:pt idx="182">
                  <c:v>1.8597500000000002</c:v>
                </c:pt>
                <c:pt idx="183">
                  <c:v>1.863</c:v>
                </c:pt>
                <c:pt idx="184">
                  <c:v>1.85975</c:v>
                </c:pt>
                <c:pt idx="185">
                  <c:v>1.8662500000000002</c:v>
                </c:pt>
                <c:pt idx="186">
                  <c:v>1.863</c:v>
                </c:pt>
                <c:pt idx="187">
                  <c:v>1.87575</c:v>
                </c:pt>
                <c:pt idx="188">
                  <c:v>1.879</c:v>
                </c:pt>
                <c:pt idx="189">
                  <c:v>1.8855</c:v>
                </c:pt>
                <c:pt idx="190">
                  <c:v>1.89175</c:v>
                </c:pt>
                <c:pt idx="191">
                  <c:v>1.895</c:v>
                </c:pt>
                <c:pt idx="192">
                  <c:v>1.89825</c:v>
                </c:pt>
                <c:pt idx="193">
                  <c:v>1.9015</c:v>
                </c:pt>
                <c:pt idx="194">
                  <c:v>1.9077500000000001</c:v>
                </c:pt>
                <c:pt idx="195">
                  <c:v>1.9077500000000001</c:v>
                </c:pt>
                <c:pt idx="196">
                  <c:v>1.9140000000000001</c:v>
                </c:pt>
                <c:pt idx="197">
                  <c:v>1.9140000000000001</c:v>
                </c:pt>
                <c:pt idx="198">
                  <c:v>1.9172500000000001</c:v>
                </c:pt>
                <c:pt idx="199">
                  <c:v>1.9237500000000001</c:v>
                </c:pt>
                <c:pt idx="200">
                  <c:v>1.927</c:v>
                </c:pt>
                <c:pt idx="201">
                  <c:v>1.9335</c:v>
                </c:pt>
                <c:pt idx="202">
                  <c:v>1.9335</c:v>
                </c:pt>
                <c:pt idx="203">
                  <c:v>1.9335</c:v>
                </c:pt>
                <c:pt idx="204">
                  <c:v>1.93675</c:v>
                </c:pt>
                <c:pt idx="205">
                  <c:v>1.9432500000000001</c:v>
                </c:pt>
                <c:pt idx="206">
                  <c:v>1.9432500000000001</c:v>
                </c:pt>
                <c:pt idx="207">
                  <c:v>1.9497500000000001</c:v>
                </c:pt>
                <c:pt idx="208">
                  <c:v>1.9465000000000001</c:v>
                </c:pt>
                <c:pt idx="209">
                  <c:v>1.95625</c:v>
                </c:pt>
                <c:pt idx="210">
                  <c:v>1.9589999999999999</c:v>
                </c:pt>
                <c:pt idx="211">
                  <c:v>1.96225</c:v>
                </c:pt>
                <c:pt idx="212">
                  <c:v>1.97525</c:v>
                </c:pt>
                <c:pt idx="213">
                  <c:v>1.97525</c:v>
                </c:pt>
                <c:pt idx="214">
                  <c:v>1.9877500000000001</c:v>
                </c:pt>
                <c:pt idx="215">
                  <c:v>1.9877500000000001</c:v>
                </c:pt>
                <c:pt idx="216">
                  <c:v>1.9975000000000001</c:v>
                </c:pt>
                <c:pt idx="217">
                  <c:v>2.004</c:v>
                </c:pt>
                <c:pt idx="218">
                  <c:v>2.0137499999999999</c:v>
                </c:pt>
                <c:pt idx="219">
                  <c:v>2.02325</c:v>
                </c:pt>
                <c:pt idx="220">
                  <c:v>2.0329999999999999</c:v>
                </c:pt>
                <c:pt idx="221">
                  <c:v>2.0460000000000003</c:v>
                </c:pt>
                <c:pt idx="222">
                  <c:v>2.0619999999999998</c:v>
                </c:pt>
                <c:pt idx="223">
                  <c:v>2.07125</c:v>
                </c:pt>
                <c:pt idx="224">
                  <c:v>2.0807500000000001</c:v>
                </c:pt>
                <c:pt idx="225">
                  <c:v>2.09375</c:v>
                </c:pt>
                <c:pt idx="226">
                  <c:v>2.1067499999999999</c:v>
                </c:pt>
                <c:pt idx="227">
                  <c:v>2.1227499999999999</c:v>
                </c:pt>
                <c:pt idx="228">
                  <c:v>2.1357499999999998</c:v>
                </c:pt>
                <c:pt idx="229">
                  <c:v>2.14825</c:v>
                </c:pt>
                <c:pt idx="230">
                  <c:v>2.1644999999999999</c:v>
                </c:pt>
                <c:pt idx="231">
                  <c:v>2.1870000000000003</c:v>
                </c:pt>
                <c:pt idx="232">
                  <c:v>2.20275</c:v>
                </c:pt>
                <c:pt idx="233">
                  <c:v>2.2189999999999999</c:v>
                </c:pt>
                <c:pt idx="234">
                  <c:v>2.2382499999999999</c:v>
                </c:pt>
                <c:pt idx="235">
                  <c:v>2.2509999999999999</c:v>
                </c:pt>
                <c:pt idx="236">
                  <c:v>2.2797499999999999</c:v>
                </c:pt>
                <c:pt idx="237">
                  <c:v>2.2927499999999998</c:v>
                </c:pt>
                <c:pt idx="238">
                  <c:v>2.3182499999999999</c:v>
                </c:pt>
                <c:pt idx="239">
                  <c:v>2.3407499999999999</c:v>
                </c:pt>
                <c:pt idx="240">
                  <c:v>2.3632499999999999</c:v>
                </c:pt>
                <c:pt idx="241">
                  <c:v>2.3855</c:v>
                </c:pt>
                <c:pt idx="242">
                  <c:v>2.4115000000000002</c:v>
                </c:pt>
                <c:pt idx="243">
                  <c:v>2.4370000000000003</c:v>
                </c:pt>
                <c:pt idx="244">
                  <c:v>2.4594999999999998</c:v>
                </c:pt>
                <c:pt idx="245">
                  <c:v>2.4819999999999998</c:v>
                </c:pt>
                <c:pt idx="246">
                  <c:v>2.5107500000000003</c:v>
                </c:pt>
                <c:pt idx="247">
                  <c:v>2.5430000000000001</c:v>
                </c:pt>
                <c:pt idx="248">
                  <c:v>2.5747500000000003</c:v>
                </c:pt>
                <c:pt idx="249">
                  <c:v>2.6070000000000002</c:v>
                </c:pt>
                <c:pt idx="250">
                  <c:v>2.6390000000000002</c:v>
                </c:pt>
                <c:pt idx="251">
                  <c:v>2.6710000000000003</c:v>
                </c:pt>
                <c:pt idx="252">
                  <c:v>2.71</c:v>
                </c:pt>
                <c:pt idx="253">
                  <c:v>2.7447499999999998</c:v>
                </c:pt>
                <c:pt idx="254">
                  <c:v>2.7802499999999997</c:v>
                </c:pt>
                <c:pt idx="255">
                  <c:v>2.8282500000000002</c:v>
                </c:pt>
                <c:pt idx="256">
                  <c:v>2.8605</c:v>
                </c:pt>
                <c:pt idx="257">
                  <c:v>2.8987499999999997</c:v>
                </c:pt>
                <c:pt idx="258">
                  <c:v>2.944</c:v>
                </c:pt>
                <c:pt idx="259">
                  <c:v>2.9824999999999999</c:v>
                </c:pt>
                <c:pt idx="260">
                  <c:v>3.02725</c:v>
                </c:pt>
                <c:pt idx="261">
                  <c:v>3.07525</c:v>
                </c:pt>
                <c:pt idx="262">
                  <c:v>3.1172500000000003</c:v>
                </c:pt>
                <c:pt idx="263">
                  <c:v>3.1717499999999998</c:v>
                </c:pt>
                <c:pt idx="264">
                  <c:v>3.2197499999999999</c:v>
                </c:pt>
                <c:pt idx="265">
                  <c:v>3.2677499999999999</c:v>
                </c:pt>
                <c:pt idx="266">
                  <c:v>3.3254999999999999</c:v>
                </c:pt>
                <c:pt idx="267">
                  <c:v>3.3767499999999999</c:v>
                </c:pt>
                <c:pt idx="268">
                  <c:v>3.4379999999999997</c:v>
                </c:pt>
                <c:pt idx="269">
                  <c:v>3.4889999999999999</c:v>
                </c:pt>
                <c:pt idx="270">
                  <c:v>3.5562499999999999</c:v>
                </c:pt>
                <c:pt idx="271">
                  <c:v>3.6172499999999999</c:v>
                </c:pt>
                <c:pt idx="272">
                  <c:v>3.6782500000000002</c:v>
                </c:pt>
                <c:pt idx="273">
                  <c:v>3.7487500000000002</c:v>
                </c:pt>
                <c:pt idx="274">
                  <c:v>3.8165</c:v>
                </c:pt>
                <c:pt idx="275">
                  <c:v>3.88375</c:v>
                </c:pt>
                <c:pt idx="276">
                  <c:v>3.9542500000000005</c:v>
                </c:pt>
                <c:pt idx="277">
                  <c:v>4.02475</c:v>
                </c:pt>
                <c:pt idx="278">
                  <c:v>4.1050000000000004</c:v>
                </c:pt>
                <c:pt idx="279">
                  <c:v>4.1884999999999994</c:v>
                </c:pt>
                <c:pt idx="280">
                  <c:v>4.2687499999999998</c:v>
                </c:pt>
                <c:pt idx="281">
                  <c:v>4.3520000000000003</c:v>
                </c:pt>
                <c:pt idx="282">
                  <c:v>4.4385000000000003</c:v>
                </c:pt>
                <c:pt idx="283">
                  <c:v>4.5314999999999994</c:v>
                </c:pt>
                <c:pt idx="284">
                  <c:v>4.6280000000000001</c:v>
                </c:pt>
                <c:pt idx="285">
                  <c:v>4.7237499999999999</c:v>
                </c:pt>
                <c:pt idx="286">
                  <c:v>4.8235000000000001</c:v>
                </c:pt>
                <c:pt idx="287">
                  <c:v>4.9232499999999995</c:v>
                </c:pt>
                <c:pt idx="288">
                  <c:v>5.0317500000000006</c:v>
                </c:pt>
                <c:pt idx="289">
                  <c:v>5.1475</c:v>
                </c:pt>
                <c:pt idx="290">
                  <c:v>5.2692500000000004</c:v>
                </c:pt>
                <c:pt idx="291">
                  <c:v>5.391</c:v>
                </c:pt>
                <c:pt idx="292">
                  <c:v>5.5162499999999994</c:v>
                </c:pt>
                <c:pt idx="293">
                  <c:v>5.6545000000000005</c:v>
                </c:pt>
                <c:pt idx="294">
                  <c:v>5.7922499999999992</c:v>
                </c:pt>
                <c:pt idx="295">
                  <c:v>5.9427500000000002</c:v>
                </c:pt>
                <c:pt idx="296">
                  <c:v>6.0935000000000006</c:v>
                </c:pt>
                <c:pt idx="297">
                  <c:v>6.2474999999999996</c:v>
                </c:pt>
                <c:pt idx="298">
                  <c:v>6.4145000000000003</c:v>
                </c:pt>
                <c:pt idx="299">
                  <c:v>6.5877499999999998</c:v>
                </c:pt>
                <c:pt idx="300">
                  <c:v>6.7704999999999993</c:v>
                </c:pt>
                <c:pt idx="301">
                  <c:v>6.9532500000000006</c:v>
                </c:pt>
                <c:pt idx="302">
                  <c:v>7.1585000000000001</c:v>
                </c:pt>
                <c:pt idx="303">
                  <c:v>7.3542499999999995</c:v>
                </c:pt>
                <c:pt idx="304">
                  <c:v>7.5754999999999999</c:v>
                </c:pt>
                <c:pt idx="305">
                  <c:v>7.8065000000000007</c:v>
                </c:pt>
                <c:pt idx="306">
                  <c:v>8.0372500000000002</c:v>
                </c:pt>
                <c:pt idx="307">
                  <c:v>8.2910000000000004</c:v>
                </c:pt>
                <c:pt idx="308">
                  <c:v>8.5502500000000001</c:v>
                </c:pt>
                <c:pt idx="309">
                  <c:v>8.8262499999999999</c:v>
                </c:pt>
                <c:pt idx="310">
                  <c:v>9.1244999999999994</c:v>
                </c:pt>
                <c:pt idx="311">
                  <c:v>9.4357499999999987</c:v>
                </c:pt>
                <c:pt idx="312">
                  <c:v>9.7629999999999999</c:v>
                </c:pt>
                <c:pt idx="313">
                  <c:v>10.106</c:v>
                </c:pt>
                <c:pt idx="314">
                  <c:v>10.462249999999999</c:v>
                </c:pt>
                <c:pt idx="315">
                  <c:v>10.831</c:v>
                </c:pt>
                <c:pt idx="316">
                  <c:v>11.2125</c:v>
                </c:pt>
                <c:pt idx="317">
                  <c:v>11.623250000000001</c:v>
                </c:pt>
                <c:pt idx="318">
                  <c:v>12.0435</c:v>
                </c:pt>
                <c:pt idx="319">
                  <c:v>12.482750000000001</c:v>
                </c:pt>
                <c:pt idx="320">
                  <c:v>12.9445</c:v>
                </c:pt>
                <c:pt idx="321">
                  <c:v>13.422500000000001</c:v>
                </c:pt>
                <c:pt idx="322">
                  <c:v>13.922999999999998</c:v>
                </c:pt>
                <c:pt idx="323">
                  <c:v>14.44275</c:v>
                </c:pt>
                <c:pt idx="324">
                  <c:v>14.994250000000001</c:v>
                </c:pt>
                <c:pt idx="325">
                  <c:v>15.558999999999999</c:v>
                </c:pt>
                <c:pt idx="326">
                  <c:v>16.158750000000001</c:v>
                </c:pt>
                <c:pt idx="327">
                  <c:v>16.777999999999999</c:v>
                </c:pt>
                <c:pt idx="328">
                  <c:v>17.419249999999998</c:v>
                </c:pt>
                <c:pt idx="329">
                  <c:v>18.09</c:v>
                </c:pt>
                <c:pt idx="330">
                  <c:v>18.779499999999999</c:v>
                </c:pt>
                <c:pt idx="331">
                  <c:v>19.498000000000001</c:v>
                </c:pt>
                <c:pt idx="332">
                  <c:v>20.22625</c:v>
                </c:pt>
                <c:pt idx="333">
                  <c:v>20.983249999999998</c:v>
                </c:pt>
                <c:pt idx="334">
                  <c:v>21.756499999999999</c:v>
                </c:pt>
                <c:pt idx="335">
                  <c:v>22.551749999999998</c:v>
                </c:pt>
                <c:pt idx="336">
                  <c:v>23.36975</c:v>
                </c:pt>
                <c:pt idx="337">
                  <c:v>24.200500000000002</c:v>
                </c:pt>
                <c:pt idx="338">
                  <c:v>25.0505</c:v>
                </c:pt>
                <c:pt idx="339">
                  <c:v>25.913500000000003</c:v>
                </c:pt>
                <c:pt idx="340">
                  <c:v>26.78575</c:v>
                </c:pt>
                <c:pt idx="341">
                  <c:v>27.670999999999999</c:v>
                </c:pt>
                <c:pt idx="342">
                  <c:v>28.566249999999997</c:v>
                </c:pt>
                <c:pt idx="343">
                  <c:v>29.457750000000001</c:v>
                </c:pt>
                <c:pt idx="344">
                  <c:v>30.346249999999998</c:v>
                </c:pt>
                <c:pt idx="345">
                  <c:v>31.231499999999997</c:v>
                </c:pt>
                <c:pt idx="346">
                  <c:v>32.097499999999997</c:v>
                </c:pt>
                <c:pt idx="347">
                  <c:v>32.944249999999997</c:v>
                </c:pt>
                <c:pt idx="348">
                  <c:v>33.768750000000004</c:v>
                </c:pt>
                <c:pt idx="349">
                  <c:v>34.557500000000005</c:v>
                </c:pt>
                <c:pt idx="350">
                  <c:v>35.295500000000004</c:v>
                </c:pt>
                <c:pt idx="351">
                  <c:v>35.997999999999998</c:v>
                </c:pt>
                <c:pt idx="352">
                  <c:v>36.633000000000003</c:v>
                </c:pt>
                <c:pt idx="353">
                  <c:v>37.235750000000003</c:v>
                </c:pt>
                <c:pt idx="354">
                  <c:v>37.761749999999999</c:v>
                </c:pt>
                <c:pt idx="355">
                  <c:v>38.22025</c:v>
                </c:pt>
                <c:pt idx="356">
                  <c:v>38.621499999999997</c:v>
                </c:pt>
                <c:pt idx="357">
                  <c:v>38.967999999999996</c:v>
                </c:pt>
                <c:pt idx="358">
                  <c:v>39.262999999999998</c:v>
                </c:pt>
                <c:pt idx="359">
                  <c:v>39.545500000000004</c:v>
                </c:pt>
                <c:pt idx="360">
                  <c:v>39.833750000000002</c:v>
                </c:pt>
                <c:pt idx="361">
                  <c:v>40.148499999999999</c:v>
                </c:pt>
                <c:pt idx="362">
                  <c:v>40.562249999999999</c:v>
                </c:pt>
                <c:pt idx="363">
                  <c:v>41.075749999999999</c:v>
                </c:pt>
                <c:pt idx="364">
                  <c:v>41.720500000000001</c:v>
                </c:pt>
                <c:pt idx="365">
                  <c:v>42.561</c:v>
                </c:pt>
                <c:pt idx="366">
                  <c:v>43.593500000000006</c:v>
                </c:pt>
                <c:pt idx="367">
                  <c:v>44.844749999999998</c:v>
                </c:pt>
                <c:pt idx="368">
                  <c:v>46.336500000000001</c:v>
                </c:pt>
                <c:pt idx="369">
                  <c:v>48.062249999999999</c:v>
                </c:pt>
                <c:pt idx="370">
                  <c:v>50.044499999999999</c:v>
                </c:pt>
                <c:pt idx="371">
                  <c:v>52.3125</c:v>
                </c:pt>
                <c:pt idx="372">
                  <c:v>54.884749999999997</c:v>
                </c:pt>
                <c:pt idx="373">
                  <c:v>57.774750000000004</c:v>
                </c:pt>
                <c:pt idx="374">
                  <c:v>60.927750000000003</c:v>
                </c:pt>
                <c:pt idx="375">
                  <c:v>64.292500000000004</c:v>
                </c:pt>
                <c:pt idx="376">
                  <c:v>67.721499999999992</c:v>
                </c:pt>
                <c:pt idx="377">
                  <c:v>71.073000000000008</c:v>
                </c:pt>
                <c:pt idx="378">
                  <c:v>74.1875</c:v>
                </c:pt>
                <c:pt idx="379">
                  <c:v>76.910500000000013</c:v>
                </c:pt>
                <c:pt idx="380">
                  <c:v>79.136499999999998</c:v>
                </c:pt>
                <c:pt idx="381">
                  <c:v>80.810749999999999</c:v>
                </c:pt>
                <c:pt idx="382">
                  <c:v>81.926750000000013</c:v>
                </c:pt>
                <c:pt idx="383">
                  <c:v>82.497750000000011</c:v>
                </c:pt>
                <c:pt idx="384">
                  <c:v>82.561500000000009</c:v>
                </c:pt>
                <c:pt idx="385">
                  <c:v>82.19274999999999</c:v>
                </c:pt>
                <c:pt idx="386">
                  <c:v>81.448250000000002</c:v>
                </c:pt>
                <c:pt idx="387">
                  <c:v>80.386750000000006</c:v>
                </c:pt>
                <c:pt idx="388">
                  <c:v>79.065250000000006</c:v>
                </c:pt>
                <c:pt idx="389">
                  <c:v>77.512749999999997</c:v>
                </c:pt>
                <c:pt idx="390">
                  <c:v>75.780749999999998</c:v>
                </c:pt>
                <c:pt idx="391">
                  <c:v>73.904250000000005</c:v>
                </c:pt>
                <c:pt idx="392">
                  <c:v>71.950999999999993</c:v>
                </c:pt>
                <c:pt idx="393">
                  <c:v>69.959000000000003</c:v>
                </c:pt>
                <c:pt idx="394">
                  <c:v>67.938249999999996</c:v>
                </c:pt>
                <c:pt idx="395">
                  <c:v>65.907999999999987</c:v>
                </c:pt>
                <c:pt idx="396">
                  <c:v>63.896500000000003</c:v>
                </c:pt>
                <c:pt idx="397">
                  <c:v>61.914250000000003</c:v>
                </c:pt>
                <c:pt idx="398">
                  <c:v>59.960999999999999</c:v>
                </c:pt>
                <c:pt idx="399">
                  <c:v>58.036499999999997</c:v>
                </c:pt>
                <c:pt idx="400">
                  <c:v>56.175999999999995</c:v>
                </c:pt>
                <c:pt idx="401">
                  <c:v>54.370250000000006</c:v>
                </c:pt>
                <c:pt idx="402">
                  <c:v>52.641000000000005</c:v>
                </c:pt>
                <c:pt idx="403">
                  <c:v>50.966749999999998</c:v>
                </c:pt>
                <c:pt idx="404">
                  <c:v>49.369499999999995</c:v>
                </c:pt>
                <c:pt idx="405">
                  <c:v>47.814250000000001</c:v>
                </c:pt>
                <c:pt idx="406">
                  <c:v>46.319000000000003</c:v>
                </c:pt>
                <c:pt idx="407">
                  <c:v>44.888500000000001</c:v>
                </c:pt>
                <c:pt idx="408">
                  <c:v>43.512500000000003</c:v>
                </c:pt>
                <c:pt idx="409">
                  <c:v>42.197750000000006</c:v>
                </c:pt>
                <c:pt idx="410">
                  <c:v>40.936999999999998</c:v>
                </c:pt>
                <c:pt idx="411">
                  <c:v>39.708500000000001</c:v>
                </c:pt>
                <c:pt idx="412">
                  <c:v>38.527999999999999</c:v>
                </c:pt>
                <c:pt idx="413">
                  <c:v>37.392499999999998</c:v>
                </c:pt>
                <c:pt idx="414">
                  <c:v>36.298749999999998</c:v>
                </c:pt>
                <c:pt idx="415">
                  <c:v>35.262749999999997</c:v>
                </c:pt>
                <c:pt idx="416">
                  <c:v>34.265000000000001</c:v>
                </c:pt>
                <c:pt idx="417">
                  <c:v>33.305999999999997</c:v>
                </c:pt>
                <c:pt idx="418">
                  <c:v>32.382249999999999</c:v>
                </c:pt>
                <c:pt idx="419">
                  <c:v>31.5</c:v>
                </c:pt>
                <c:pt idx="420">
                  <c:v>30.650000000000002</c:v>
                </c:pt>
                <c:pt idx="421">
                  <c:v>29.8355</c:v>
                </c:pt>
                <c:pt idx="422">
                  <c:v>29.049499999999998</c:v>
                </c:pt>
                <c:pt idx="423">
                  <c:v>28.295750000000002</c:v>
                </c:pt>
                <c:pt idx="424">
                  <c:v>27.570749999999997</c:v>
                </c:pt>
                <c:pt idx="425">
                  <c:v>26.878</c:v>
                </c:pt>
                <c:pt idx="426">
                  <c:v>26.214000000000002</c:v>
                </c:pt>
                <c:pt idx="427">
                  <c:v>25.572499999999998</c:v>
                </c:pt>
                <c:pt idx="428">
                  <c:v>24.92775</c:v>
                </c:pt>
                <c:pt idx="429">
                  <c:v>24.31175</c:v>
                </c:pt>
                <c:pt idx="430">
                  <c:v>23.721499999999999</c:v>
                </c:pt>
                <c:pt idx="431">
                  <c:v>23.157249999999998</c:v>
                </c:pt>
                <c:pt idx="432">
                  <c:v>22.611999999999998</c:v>
                </c:pt>
                <c:pt idx="433">
                  <c:v>22.099</c:v>
                </c:pt>
                <c:pt idx="434">
                  <c:v>21.611000000000001</c:v>
                </c:pt>
                <c:pt idx="435">
                  <c:v>21.1555</c:v>
                </c:pt>
                <c:pt idx="436">
                  <c:v>20.713250000000002</c:v>
                </c:pt>
                <c:pt idx="437">
                  <c:v>20.283500000000004</c:v>
                </c:pt>
                <c:pt idx="438">
                  <c:v>19.879000000000001</c:v>
                </c:pt>
                <c:pt idx="439">
                  <c:v>19.484500000000001</c:v>
                </c:pt>
                <c:pt idx="440">
                  <c:v>19.109249999999999</c:v>
                </c:pt>
                <c:pt idx="441">
                  <c:v>18.740749999999998</c:v>
                </c:pt>
                <c:pt idx="442">
                  <c:v>18.397500000000001</c:v>
                </c:pt>
                <c:pt idx="443">
                  <c:v>18.054000000000002</c:v>
                </c:pt>
                <c:pt idx="444">
                  <c:v>17.726750000000003</c:v>
                </c:pt>
                <c:pt idx="445">
                  <c:v>17.415749999999999</c:v>
                </c:pt>
                <c:pt idx="446">
                  <c:v>17.120750000000001</c:v>
                </c:pt>
                <c:pt idx="447">
                  <c:v>16.825499999999998</c:v>
                </c:pt>
                <c:pt idx="448">
                  <c:v>16.55</c:v>
                </c:pt>
                <c:pt idx="449">
                  <c:v>16.2805</c:v>
                </c:pt>
                <c:pt idx="450">
                  <c:v>16.017250000000001</c:v>
                </c:pt>
                <c:pt idx="451">
                  <c:v>15.766999999999999</c:v>
                </c:pt>
                <c:pt idx="452">
                  <c:v>15.53275</c:v>
                </c:pt>
                <c:pt idx="453">
                  <c:v>15.302250000000001</c:v>
                </c:pt>
                <c:pt idx="454">
                  <c:v>15.077749999999998</c:v>
                </c:pt>
                <c:pt idx="455">
                  <c:v>14.859249999999999</c:v>
                </c:pt>
                <c:pt idx="456">
                  <c:v>14.654249999999999</c:v>
                </c:pt>
                <c:pt idx="457">
                  <c:v>14.455249999999999</c:v>
                </c:pt>
                <c:pt idx="458">
                  <c:v>14.256500000000001</c:v>
                </c:pt>
                <c:pt idx="459">
                  <c:v>14.070500000000001</c:v>
                </c:pt>
                <c:pt idx="460">
                  <c:v>13.891</c:v>
                </c:pt>
                <c:pt idx="461">
                  <c:v>13.714499999999999</c:v>
                </c:pt>
                <c:pt idx="462">
                  <c:v>13.544499999999999</c:v>
                </c:pt>
                <c:pt idx="463">
                  <c:v>13.377749999999999</c:v>
                </c:pt>
                <c:pt idx="464">
                  <c:v>13.217500000000001</c:v>
                </c:pt>
                <c:pt idx="465">
                  <c:v>13.0665</c:v>
                </c:pt>
                <c:pt idx="466">
                  <c:v>12.919</c:v>
                </c:pt>
                <c:pt idx="467">
                  <c:v>12.781000000000001</c:v>
                </c:pt>
                <c:pt idx="468">
                  <c:v>12.636499999999998</c:v>
                </c:pt>
                <c:pt idx="469">
                  <c:v>12.4955</c:v>
                </c:pt>
                <c:pt idx="470">
                  <c:v>12.364000000000001</c:v>
                </c:pt>
                <c:pt idx="471">
                  <c:v>12.2355</c:v>
                </c:pt>
                <c:pt idx="472">
                  <c:v>12.113750000000001</c:v>
                </c:pt>
                <c:pt idx="473">
                  <c:v>11.989000000000001</c:v>
                </c:pt>
                <c:pt idx="474">
                  <c:v>11.86675</c:v>
                </c:pt>
                <c:pt idx="475">
                  <c:v>11.74525</c:v>
                </c:pt>
                <c:pt idx="476">
                  <c:v>11.635999999999999</c:v>
                </c:pt>
                <c:pt idx="477">
                  <c:v>11.527249999999999</c:v>
                </c:pt>
                <c:pt idx="478">
                  <c:v>11.420999999999999</c:v>
                </c:pt>
                <c:pt idx="479">
                  <c:v>11.318249999999999</c:v>
                </c:pt>
                <c:pt idx="480">
                  <c:v>11.2095</c:v>
                </c:pt>
                <c:pt idx="481">
                  <c:v>11.113</c:v>
                </c:pt>
                <c:pt idx="482">
                  <c:v>11.016999999999999</c:v>
                </c:pt>
                <c:pt idx="483">
                  <c:v>10.923750000000002</c:v>
                </c:pt>
                <c:pt idx="484">
                  <c:v>10.83075</c:v>
                </c:pt>
                <c:pt idx="485">
                  <c:v>10.741000000000001</c:v>
                </c:pt>
                <c:pt idx="486">
                  <c:v>10.651499999999999</c:v>
                </c:pt>
                <c:pt idx="487">
                  <c:v>10.571249999999999</c:v>
                </c:pt>
                <c:pt idx="488">
                  <c:v>10.48775</c:v>
                </c:pt>
                <c:pt idx="489">
                  <c:v>10.401250000000001</c:v>
                </c:pt>
                <c:pt idx="490">
                  <c:v>10.330500000000001</c:v>
                </c:pt>
                <c:pt idx="491">
                  <c:v>10.240499999999999</c:v>
                </c:pt>
                <c:pt idx="492">
                  <c:v>10.16675</c:v>
                </c:pt>
                <c:pt idx="493">
                  <c:v>10.09</c:v>
                </c:pt>
                <c:pt idx="494">
                  <c:v>10.01925</c:v>
                </c:pt>
                <c:pt idx="495">
                  <c:v>9.9487500000000004</c:v>
                </c:pt>
                <c:pt idx="496">
                  <c:v>9.8685000000000009</c:v>
                </c:pt>
                <c:pt idx="497">
                  <c:v>9.8044999999999991</c:v>
                </c:pt>
                <c:pt idx="498">
                  <c:v>9.7337499999999988</c:v>
                </c:pt>
                <c:pt idx="499">
                  <c:v>9.673</c:v>
                </c:pt>
                <c:pt idx="500">
                  <c:v>9.6057500000000005</c:v>
                </c:pt>
                <c:pt idx="501">
                  <c:v>9.5380000000000003</c:v>
                </c:pt>
                <c:pt idx="502">
                  <c:v>9.4740000000000002</c:v>
                </c:pt>
                <c:pt idx="503">
                  <c:v>9.4097500000000007</c:v>
                </c:pt>
                <c:pt idx="504">
                  <c:v>9.3552500000000016</c:v>
                </c:pt>
                <c:pt idx="505">
                  <c:v>9.2944999999999993</c:v>
                </c:pt>
                <c:pt idx="506">
                  <c:v>9.2334999999999994</c:v>
                </c:pt>
                <c:pt idx="507">
                  <c:v>9.1822499999999998</c:v>
                </c:pt>
                <c:pt idx="508">
                  <c:v>9.1244999999999994</c:v>
                </c:pt>
                <c:pt idx="509">
                  <c:v>9.0697499999999991</c:v>
                </c:pt>
                <c:pt idx="510">
                  <c:v>9.01525</c:v>
                </c:pt>
                <c:pt idx="511">
                  <c:v>8.9637499999999992</c:v>
                </c:pt>
                <c:pt idx="512">
                  <c:v>8.9157499999999992</c:v>
                </c:pt>
                <c:pt idx="513">
                  <c:v>8.8647500000000008</c:v>
                </c:pt>
                <c:pt idx="514">
                  <c:v>8.8162500000000001</c:v>
                </c:pt>
                <c:pt idx="515">
                  <c:v>8.7682499999999983</c:v>
                </c:pt>
                <c:pt idx="516">
                  <c:v>8.7234999999999996</c:v>
                </c:pt>
                <c:pt idx="517">
                  <c:v>8.6752499999999984</c:v>
                </c:pt>
                <c:pt idx="518">
                  <c:v>8.6240000000000006</c:v>
                </c:pt>
                <c:pt idx="519">
                  <c:v>8.5790000000000006</c:v>
                </c:pt>
                <c:pt idx="520">
                  <c:v>8.5274999999999999</c:v>
                </c:pt>
                <c:pt idx="521">
                  <c:v>8.4732500000000002</c:v>
                </c:pt>
                <c:pt idx="522">
                  <c:v>8.42225</c:v>
                </c:pt>
                <c:pt idx="523">
                  <c:v>8.3640000000000008</c:v>
                </c:pt>
                <c:pt idx="524">
                  <c:v>8.3127499999999994</c:v>
                </c:pt>
                <c:pt idx="525">
                  <c:v>8.2452500000000004</c:v>
                </c:pt>
                <c:pt idx="526">
                  <c:v>8.1844999999999999</c:v>
                </c:pt>
                <c:pt idx="527">
                  <c:v>8.1142500000000002</c:v>
                </c:pt>
                <c:pt idx="528">
                  <c:v>8.0467499999999994</c:v>
                </c:pt>
                <c:pt idx="529">
                  <c:v>7.979000000000001</c:v>
                </c:pt>
                <c:pt idx="530">
                  <c:v>7.8955000000000002</c:v>
                </c:pt>
                <c:pt idx="531">
                  <c:v>7.8185000000000002</c:v>
                </c:pt>
                <c:pt idx="532">
                  <c:v>7.7355</c:v>
                </c:pt>
                <c:pt idx="533">
                  <c:v>7.6520000000000001</c:v>
                </c:pt>
                <c:pt idx="534">
                  <c:v>7.5622500000000006</c:v>
                </c:pt>
                <c:pt idx="535">
                  <c:v>7.4725000000000001</c:v>
                </c:pt>
                <c:pt idx="536">
                  <c:v>7.3792499999999999</c:v>
                </c:pt>
                <c:pt idx="537">
                  <c:v>7.2830000000000004</c:v>
                </c:pt>
                <c:pt idx="538">
                  <c:v>7.1935000000000002</c:v>
                </c:pt>
                <c:pt idx="539">
                  <c:v>7.0907499999999999</c:v>
                </c:pt>
                <c:pt idx="540">
                  <c:v>6.9879999999999995</c:v>
                </c:pt>
                <c:pt idx="541">
                  <c:v>6.8855000000000004</c:v>
                </c:pt>
                <c:pt idx="542">
                  <c:v>6.7764999999999995</c:v>
                </c:pt>
                <c:pt idx="543">
                  <c:v>6.68</c:v>
                </c:pt>
                <c:pt idx="544">
                  <c:v>6.57775</c:v>
                </c:pt>
                <c:pt idx="545">
                  <c:v>6.4750000000000005</c:v>
                </c:pt>
                <c:pt idx="546">
                  <c:v>6.3689999999999998</c:v>
                </c:pt>
                <c:pt idx="547">
                  <c:v>6.2602500000000001</c:v>
                </c:pt>
                <c:pt idx="548">
                  <c:v>6.1510000000000007</c:v>
                </c:pt>
                <c:pt idx="549">
                  <c:v>6.0322499999999994</c:v>
                </c:pt>
                <c:pt idx="550">
                  <c:v>5.9330000000000007</c:v>
                </c:pt>
                <c:pt idx="551">
                  <c:v>5.8237500000000004</c:v>
                </c:pt>
                <c:pt idx="552">
                  <c:v>5.7145000000000001</c:v>
                </c:pt>
                <c:pt idx="553">
                  <c:v>5.609</c:v>
                </c:pt>
                <c:pt idx="554">
                  <c:v>5.4997500000000006</c:v>
                </c:pt>
                <c:pt idx="555">
                  <c:v>5.3970000000000002</c:v>
                </c:pt>
                <c:pt idx="556">
                  <c:v>5.2850000000000001</c:v>
                </c:pt>
                <c:pt idx="557">
                  <c:v>5.1790000000000003</c:v>
                </c:pt>
                <c:pt idx="558">
                  <c:v>5.0797499999999998</c:v>
                </c:pt>
                <c:pt idx="559">
                  <c:v>4.9707499999999998</c:v>
                </c:pt>
                <c:pt idx="560">
                  <c:v>4.8709999999999996</c:v>
                </c:pt>
                <c:pt idx="561">
                  <c:v>4.7685000000000004</c:v>
                </c:pt>
                <c:pt idx="562">
                  <c:v>4.6594999999999995</c:v>
                </c:pt>
                <c:pt idx="563">
                  <c:v>4.5600000000000005</c:v>
                </c:pt>
                <c:pt idx="564">
                  <c:v>4.4509999999999996</c:v>
                </c:pt>
                <c:pt idx="565">
                  <c:v>4.3517499999999991</c:v>
                </c:pt>
                <c:pt idx="566">
                  <c:v>4.2520000000000007</c:v>
                </c:pt>
                <c:pt idx="567">
                  <c:v>4.1530000000000005</c:v>
                </c:pt>
                <c:pt idx="568">
                  <c:v>4.0629999999999997</c:v>
                </c:pt>
                <c:pt idx="569">
                  <c:v>3.9664999999999999</c:v>
                </c:pt>
                <c:pt idx="570">
                  <c:v>3.8765000000000001</c:v>
                </c:pt>
                <c:pt idx="571">
                  <c:v>3.7869999999999999</c:v>
                </c:pt>
                <c:pt idx="572">
                  <c:v>3.7004999999999999</c:v>
                </c:pt>
                <c:pt idx="573">
                  <c:v>3.62025</c:v>
                </c:pt>
                <c:pt idx="574">
                  <c:v>3.54</c:v>
                </c:pt>
                <c:pt idx="575">
                  <c:v>3.45675</c:v>
                </c:pt>
                <c:pt idx="576">
                  <c:v>3.3827500000000001</c:v>
                </c:pt>
                <c:pt idx="577">
                  <c:v>3.3090000000000002</c:v>
                </c:pt>
                <c:pt idx="578">
                  <c:v>3.242</c:v>
                </c:pt>
                <c:pt idx="579">
                  <c:v>3.1744999999999997</c:v>
                </c:pt>
                <c:pt idx="580">
                  <c:v>3.1134999999999997</c:v>
                </c:pt>
                <c:pt idx="581">
                  <c:v>3.0557499999999997</c:v>
                </c:pt>
                <c:pt idx="582">
                  <c:v>3.0012499999999998</c:v>
                </c:pt>
                <c:pt idx="583">
                  <c:v>2.9434999999999998</c:v>
                </c:pt>
                <c:pt idx="584">
                  <c:v>2.8922499999999998</c:v>
                </c:pt>
                <c:pt idx="585">
                  <c:v>2.8442499999999997</c:v>
                </c:pt>
                <c:pt idx="586">
                  <c:v>2.7930000000000001</c:v>
                </c:pt>
                <c:pt idx="587">
                  <c:v>2.7512499999999998</c:v>
                </c:pt>
                <c:pt idx="588">
                  <c:v>2.7090000000000001</c:v>
                </c:pt>
                <c:pt idx="589">
                  <c:v>2.6710000000000003</c:v>
                </c:pt>
                <c:pt idx="590">
                  <c:v>2.6452499999999999</c:v>
                </c:pt>
                <c:pt idx="591">
                  <c:v>2.6037499999999998</c:v>
                </c:pt>
                <c:pt idx="592">
                  <c:v>2.5812499999999998</c:v>
                </c:pt>
                <c:pt idx="593">
                  <c:v>2.5489999999999999</c:v>
                </c:pt>
                <c:pt idx="594">
                  <c:v>2.5262500000000001</c:v>
                </c:pt>
                <c:pt idx="595">
                  <c:v>2.5110000000000001</c:v>
                </c:pt>
                <c:pt idx="596">
                  <c:v>2.4947500000000002</c:v>
                </c:pt>
                <c:pt idx="597">
                  <c:v>2.4784999999999999</c:v>
                </c:pt>
                <c:pt idx="598">
                  <c:v>2.46225</c:v>
                </c:pt>
                <c:pt idx="599">
                  <c:v>2.45275</c:v>
                </c:pt>
                <c:pt idx="600">
                  <c:v>2.4430000000000001</c:v>
                </c:pt>
                <c:pt idx="601">
                  <c:v>2.4335</c:v>
                </c:pt>
                <c:pt idx="602">
                  <c:v>2.4242499999999998</c:v>
                </c:pt>
                <c:pt idx="603">
                  <c:v>2.4177499999999998</c:v>
                </c:pt>
                <c:pt idx="604">
                  <c:v>2.4079999999999999</c:v>
                </c:pt>
                <c:pt idx="605">
                  <c:v>2.4079999999999999</c:v>
                </c:pt>
                <c:pt idx="606">
                  <c:v>2.39825</c:v>
                </c:pt>
                <c:pt idx="607">
                  <c:v>2.39175</c:v>
                </c:pt>
                <c:pt idx="608">
                  <c:v>2.3852500000000001</c:v>
                </c:pt>
                <c:pt idx="609">
                  <c:v>2.3759999999999999</c:v>
                </c:pt>
                <c:pt idx="610">
                  <c:v>2.379</c:v>
                </c:pt>
                <c:pt idx="611">
                  <c:v>2.3694999999999999</c:v>
                </c:pt>
                <c:pt idx="612">
                  <c:v>2.3567499999999999</c:v>
                </c:pt>
                <c:pt idx="613">
                  <c:v>2.3534999999999999</c:v>
                </c:pt>
                <c:pt idx="614">
                  <c:v>2.3407499999999999</c:v>
                </c:pt>
                <c:pt idx="615">
                  <c:v>2.3374999999999999</c:v>
                </c:pt>
                <c:pt idx="616">
                  <c:v>2.3215000000000003</c:v>
                </c:pt>
                <c:pt idx="617">
                  <c:v>2.3149999999999999</c:v>
                </c:pt>
                <c:pt idx="618">
                  <c:v>2.302</c:v>
                </c:pt>
                <c:pt idx="619">
                  <c:v>2.29575</c:v>
                </c:pt>
                <c:pt idx="620">
                  <c:v>2.2827500000000001</c:v>
                </c:pt>
                <c:pt idx="621">
                  <c:v>2.26675</c:v>
                </c:pt>
                <c:pt idx="622">
                  <c:v>2.2574999999999998</c:v>
                </c:pt>
                <c:pt idx="623">
                  <c:v>2.24125</c:v>
                </c:pt>
                <c:pt idx="624">
                  <c:v>2.2282500000000001</c:v>
                </c:pt>
                <c:pt idx="625">
                  <c:v>2.2155</c:v>
                </c:pt>
                <c:pt idx="626">
                  <c:v>2.19625</c:v>
                </c:pt>
                <c:pt idx="627">
                  <c:v>2.177</c:v>
                </c:pt>
                <c:pt idx="628">
                  <c:v>2.16425</c:v>
                </c:pt>
                <c:pt idx="629">
                  <c:v>2.14825</c:v>
                </c:pt>
                <c:pt idx="630">
                  <c:v>2.13225</c:v>
                </c:pt>
                <c:pt idx="631">
                  <c:v>2.11625</c:v>
                </c:pt>
                <c:pt idx="632">
                  <c:v>2.1</c:v>
                </c:pt>
                <c:pt idx="633">
                  <c:v>2.0840000000000001</c:v>
                </c:pt>
                <c:pt idx="634">
                  <c:v>2.0709999999999997</c:v>
                </c:pt>
                <c:pt idx="635">
                  <c:v>2.0585</c:v>
                </c:pt>
                <c:pt idx="636">
                  <c:v>2.0455000000000001</c:v>
                </c:pt>
                <c:pt idx="637">
                  <c:v>2.0297499999999999</c:v>
                </c:pt>
                <c:pt idx="638">
                  <c:v>2.01675</c:v>
                </c:pt>
                <c:pt idx="639">
                  <c:v>2.0070000000000001</c:v>
                </c:pt>
                <c:pt idx="640">
                  <c:v>1.9942500000000001</c:v>
                </c:pt>
                <c:pt idx="641">
                  <c:v>1.9782500000000001</c:v>
                </c:pt>
                <c:pt idx="642">
                  <c:v>1.9717500000000001</c:v>
                </c:pt>
                <c:pt idx="643">
                  <c:v>1.9590000000000001</c:v>
                </c:pt>
                <c:pt idx="644">
                  <c:v>1.9460000000000002</c:v>
                </c:pt>
                <c:pt idx="645">
                  <c:v>1.94</c:v>
                </c:pt>
                <c:pt idx="646">
                  <c:v>1.93025</c:v>
                </c:pt>
                <c:pt idx="647">
                  <c:v>1.9204999999999999</c:v>
                </c:pt>
                <c:pt idx="648">
                  <c:v>1.9107499999999997</c:v>
                </c:pt>
                <c:pt idx="649">
                  <c:v>1.8980000000000001</c:v>
                </c:pt>
                <c:pt idx="650">
                  <c:v>1.8885000000000001</c:v>
                </c:pt>
                <c:pt idx="651">
                  <c:v>1.88225</c:v>
                </c:pt>
                <c:pt idx="652">
                  <c:v>1.87575</c:v>
                </c:pt>
                <c:pt idx="653">
                  <c:v>1.8660000000000001</c:v>
                </c:pt>
                <c:pt idx="654">
                  <c:v>1.8562499999999997</c:v>
                </c:pt>
                <c:pt idx="655">
                  <c:v>1.8467499999999997</c:v>
                </c:pt>
                <c:pt idx="656">
                  <c:v>1.8434999999999997</c:v>
                </c:pt>
                <c:pt idx="657">
                  <c:v>1.837</c:v>
                </c:pt>
                <c:pt idx="658">
                  <c:v>1.8307500000000001</c:v>
                </c:pt>
                <c:pt idx="659">
                  <c:v>1.821</c:v>
                </c:pt>
                <c:pt idx="660">
                  <c:v>1.8112499999999998</c:v>
                </c:pt>
                <c:pt idx="661">
                  <c:v>1.8079999999999998</c:v>
                </c:pt>
                <c:pt idx="662">
                  <c:v>1.7987500000000001</c:v>
                </c:pt>
                <c:pt idx="663">
                  <c:v>1.7890000000000001</c:v>
                </c:pt>
                <c:pt idx="664">
                  <c:v>1.7857500000000002</c:v>
                </c:pt>
                <c:pt idx="665">
                  <c:v>1.7759999999999998</c:v>
                </c:pt>
                <c:pt idx="666">
                  <c:v>1.7664999999999997</c:v>
                </c:pt>
                <c:pt idx="667">
                  <c:v>1.7569999999999999</c:v>
                </c:pt>
                <c:pt idx="668">
                  <c:v>1.74725</c:v>
                </c:pt>
                <c:pt idx="669">
                  <c:v>1.7380000000000002</c:v>
                </c:pt>
                <c:pt idx="670">
                  <c:v>1.7282500000000001</c:v>
                </c:pt>
                <c:pt idx="671">
                  <c:v>1.7152499999999999</c:v>
                </c:pt>
                <c:pt idx="672">
                  <c:v>1.7054999999999998</c:v>
                </c:pt>
                <c:pt idx="673">
                  <c:v>1.6924999999999999</c:v>
                </c:pt>
                <c:pt idx="674">
                  <c:v>1.6797500000000001</c:v>
                </c:pt>
                <c:pt idx="675">
                  <c:v>1.6732499999999999</c:v>
                </c:pt>
                <c:pt idx="676">
                  <c:v>1.661</c:v>
                </c:pt>
                <c:pt idx="677">
                  <c:v>1.6479999999999997</c:v>
                </c:pt>
                <c:pt idx="678">
                  <c:v>1.6382499999999998</c:v>
                </c:pt>
                <c:pt idx="679">
                  <c:v>1.6287499999999999</c:v>
                </c:pt>
                <c:pt idx="680">
                  <c:v>1.619</c:v>
                </c:pt>
                <c:pt idx="681">
                  <c:v>1.6092500000000001</c:v>
                </c:pt>
                <c:pt idx="682">
                  <c:v>1.5995000000000001</c:v>
                </c:pt>
                <c:pt idx="683">
                  <c:v>1.5902499999999999</c:v>
                </c:pt>
                <c:pt idx="684">
                  <c:v>1.5807500000000001</c:v>
                </c:pt>
                <c:pt idx="685">
                  <c:v>1.571</c:v>
                </c:pt>
                <c:pt idx="686">
                  <c:v>1.5645</c:v>
                </c:pt>
                <c:pt idx="687">
                  <c:v>1.5580000000000001</c:v>
                </c:pt>
                <c:pt idx="688">
                  <c:v>1.5515000000000001</c:v>
                </c:pt>
                <c:pt idx="689">
                  <c:v>1.54525</c:v>
                </c:pt>
                <c:pt idx="690">
                  <c:v>1.5387500000000001</c:v>
                </c:pt>
                <c:pt idx="691">
                  <c:v>1.52925</c:v>
                </c:pt>
                <c:pt idx="692">
                  <c:v>1.52925</c:v>
                </c:pt>
                <c:pt idx="693">
                  <c:v>1.526</c:v>
                </c:pt>
                <c:pt idx="694">
                  <c:v>1.5194999999999999</c:v>
                </c:pt>
                <c:pt idx="695">
                  <c:v>1.52275</c:v>
                </c:pt>
                <c:pt idx="696">
                  <c:v>1.52275</c:v>
                </c:pt>
                <c:pt idx="697">
                  <c:v>1.5165</c:v>
                </c:pt>
                <c:pt idx="698">
                  <c:v>1.5165</c:v>
                </c:pt>
                <c:pt idx="699">
                  <c:v>1.51325</c:v>
                </c:pt>
                <c:pt idx="700">
                  <c:v>1.51325</c:v>
                </c:pt>
                <c:pt idx="701">
                  <c:v>1.5129999999999999</c:v>
                </c:pt>
                <c:pt idx="702">
                  <c:v>1.5097499999999999</c:v>
                </c:pt>
                <c:pt idx="703">
                  <c:v>1.50325</c:v>
                </c:pt>
                <c:pt idx="704">
                  <c:v>1.5035000000000001</c:v>
                </c:pt>
                <c:pt idx="705">
                  <c:v>1.5035000000000001</c:v>
                </c:pt>
                <c:pt idx="706">
                  <c:v>1.5002500000000001</c:v>
                </c:pt>
                <c:pt idx="707">
                  <c:v>1.5002500000000001</c:v>
                </c:pt>
                <c:pt idx="708">
                  <c:v>1.5002499999999999</c:v>
                </c:pt>
                <c:pt idx="709">
                  <c:v>1.51325</c:v>
                </c:pt>
                <c:pt idx="710">
                  <c:v>1.5165</c:v>
                </c:pt>
                <c:pt idx="711">
                  <c:v>1.5322500000000001</c:v>
                </c:pt>
                <c:pt idx="712">
                  <c:v>1.5549999999999999</c:v>
                </c:pt>
                <c:pt idx="713">
                  <c:v>1.5674999999999999</c:v>
                </c:pt>
                <c:pt idx="714">
                  <c:v>1.59975</c:v>
                </c:pt>
                <c:pt idx="715">
                  <c:v>1.6192500000000001</c:v>
                </c:pt>
                <c:pt idx="716">
                  <c:v>1.6479999999999999</c:v>
                </c:pt>
                <c:pt idx="717">
                  <c:v>1.6735</c:v>
                </c:pt>
                <c:pt idx="718">
                  <c:v>1.7025000000000001</c:v>
                </c:pt>
                <c:pt idx="719">
                  <c:v>1.7279999999999998</c:v>
                </c:pt>
              </c:numCache>
            </c:numRef>
          </c:yVal>
          <c:smooth val="1"/>
          <c:extLst>
            <c:ext xmlns:c16="http://schemas.microsoft.com/office/drawing/2014/chart" uri="{C3380CC4-5D6E-409C-BE32-E72D297353CC}">
              <c16:uniqueId val="{00000005-CE23-403C-A10B-4ECFF838FB4E}"/>
            </c:ext>
          </c:extLst>
        </c:ser>
        <c:ser>
          <c:idx val="6"/>
          <c:order val="6"/>
          <c:tx>
            <c:v>4000 RPM</c:v>
          </c:tx>
          <c:spPr>
            <a:ln w="19050" cap="rnd">
              <a:solidFill>
                <a:schemeClr val="accent1">
                  <a:lumMod val="60000"/>
                </a:schemeClr>
              </a:solidFill>
              <a:round/>
            </a:ln>
            <a:effectLst/>
          </c:spPr>
          <c:marker>
            <c:symbol val="none"/>
          </c:marker>
          <c:xVal>
            <c:numRef>
              <c:f>'Ford 1.6 GDTi'!$A$4:$A$723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'Ford 1.6 GDTi'!$H$4:$H$723</c:f>
              <c:numCache>
                <c:formatCode>General</c:formatCode>
                <c:ptCount val="720"/>
                <c:pt idx="0">
                  <c:v>1.9007499999999999</c:v>
                </c:pt>
                <c:pt idx="1">
                  <c:v>1.9135000000000002</c:v>
                </c:pt>
                <c:pt idx="2">
                  <c:v>1.9200000000000002</c:v>
                </c:pt>
                <c:pt idx="3">
                  <c:v>1.9295</c:v>
                </c:pt>
                <c:pt idx="4">
                  <c:v>1.9295</c:v>
                </c:pt>
                <c:pt idx="5">
                  <c:v>1.92625</c:v>
                </c:pt>
                <c:pt idx="6">
                  <c:v>1.9200000000000002</c:v>
                </c:pt>
                <c:pt idx="7">
                  <c:v>1.9040000000000001</c:v>
                </c:pt>
                <c:pt idx="8">
                  <c:v>1.8785000000000003</c:v>
                </c:pt>
                <c:pt idx="9">
                  <c:v>1.8687499999999999</c:v>
                </c:pt>
                <c:pt idx="10">
                  <c:v>1.8462499999999999</c:v>
                </c:pt>
                <c:pt idx="11">
                  <c:v>1.8207499999999999</c:v>
                </c:pt>
                <c:pt idx="12">
                  <c:v>1.7949999999999999</c:v>
                </c:pt>
                <c:pt idx="13">
                  <c:v>1.76925</c:v>
                </c:pt>
                <c:pt idx="14">
                  <c:v>1.73725</c:v>
                </c:pt>
                <c:pt idx="15">
                  <c:v>1.7052500000000002</c:v>
                </c:pt>
                <c:pt idx="16">
                  <c:v>1.673</c:v>
                </c:pt>
                <c:pt idx="17">
                  <c:v>1.641</c:v>
                </c:pt>
                <c:pt idx="18">
                  <c:v>1.60575</c:v>
                </c:pt>
                <c:pt idx="19">
                  <c:v>1.577</c:v>
                </c:pt>
                <c:pt idx="20">
                  <c:v>1.5415000000000001</c:v>
                </c:pt>
                <c:pt idx="21">
                  <c:v>1.5065</c:v>
                </c:pt>
                <c:pt idx="22">
                  <c:v>1.4742500000000001</c:v>
                </c:pt>
                <c:pt idx="23">
                  <c:v>1.44225</c:v>
                </c:pt>
                <c:pt idx="24">
                  <c:v>1.41675</c:v>
                </c:pt>
                <c:pt idx="25">
                  <c:v>1.3907500000000002</c:v>
                </c:pt>
                <c:pt idx="26">
                  <c:v>1.3654999999999999</c:v>
                </c:pt>
                <c:pt idx="27">
                  <c:v>1.3394999999999999</c:v>
                </c:pt>
                <c:pt idx="28">
                  <c:v>1.3267500000000001</c:v>
                </c:pt>
                <c:pt idx="29">
                  <c:v>1.3039999999999998</c:v>
                </c:pt>
                <c:pt idx="30">
                  <c:v>1.2915000000000001</c:v>
                </c:pt>
                <c:pt idx="31">
                  <c:v>1.282</c:v>
                </c:pt>
                <c:pt idx="32">
                  <c:v>1.266</c:v>
                </c:pt>
                <c:pt idx="33">
                  <c:v>1.2529999999999999</c:v>
                </c:pt>
                <c:pt idx="34">
                  <c:v>1.2497499999999999</c:v>
                </c:pt>
                <c:pt idx="35">
                  <c:v>1.2435</c:v>
                </c:pt>
                <c:pt idx="36">
                  <c:v>1.2402500000000001</c:v>
                </c:pt>
                <c:pt idx="37">
                  <c:v>1.2402500000000001</c:v>
                </c:pt>
                <c:pt idx="38">
                  <c:v>1.2402500000000001</c:v>
                </c:pt>
                <c:pt idx="39">
                  <c:v>1.2370000000000001</c:v>
                </c:pt>
                <c:pt idx="40">
                  <c:v>1.2402500000000001</c:v>
                </c:pt>
                <c:pt idx="41">
                  <c:v>1.24675</c:v>
                </c:pt>
                <c:pt idx="42">
                  <c:v>1.24675</c:v>
                </c:pt>
                <c:pt idx="43">
                  <c:v>1.2565</c:v>
                </c:pt>
                <c:pt idx="44">
                  <c:v>1.266</c:v>
                </c:pt>
                <c:pt idx="45">
                  <c:v>1.2722500000000001</c:v>
                </c:pt>
                <c:pt idx="46">
                  <c:v>1.2755000000000001</c:v>
                </c:pt>
                <c:pt idx="47">
                  <c:v>1.2787500000000001</c:v>
                </c:pt>
                <c:pt idx="48">
                  <c:v>1.2850000000000001</c:v>
                </c:pt>
                <c:pt idx="49">
                  <c:v>1.2944999999999998</c:v>
                </c:pt>
                <c:pt idx="50">
                  <c:v>1.2879999999999998</c:v>
                </c:pt>
                <c:pt idx="51">
                  <c:v>1.3107500000000001</c:v>
                </c:pt>
                <c:pt idx="52">
                  <c:v>1.30725</c:v>
                </c:pt>
                <c:pt idx="53">
                  <c:v>1.33325</c:v>
                </c:pt>
                <c:pt idx="54">
                  <c:v>1.3365</c:v>
                </c:pt>
                <c:pt idx="55">
                  <c:v>1.3427499999999999</c:v>
                </c:pt>
                <c:pt idx="56">
                  <c:v>1.359</c:v>
                </c:pt>
                <c:pt idx="57">
                  <c:v>1.3685</c:v>
                </c:pt>
                <c:pt idx="58">
                  <c:v>1.37825</c:v>
                </c:pt>
                <c:pt idx="59">
                  <c:v>1.3940000000000001</c:v>
                </c:pt>
                <c:pt idx="60">
                  <c:v>1.3975</c:v>
                </c:pt>
                <c:pt idx="61">
                  <c:v>1.407</c:v>
                </c:pt>
                <c:pt idx="62">
                  <c:v>1.423</c:v>
                </c:pt>
                <c:pt idx="63">
                  <c:v>1.42625</c:v>
                </c:pt>
                <c:pt idx="64">
                  <c:v>1.44875</c:v>
                </c:pt>
                <c:pt idx="65">
                  <c:v>1.4455</c:v>
                </c:pt>
                <c:pt idx="66">
                  <c:v>1.4550000000000001</c:v>
                </c:pt>
                <c:pt idx="67">
                  <c:v>1.468</c:v>
                </c:pt>
                <c:pt idx="68">
                  <c:v>1.4777499999999999</c:v>
                </c:pt>
                <c:pt idx="69">
                  <c:v>1.48725</c:v>
                </c:pt>
                <c:pt idx="70">
                  <c:v>1.4997500000000001</c:v>
                </c:pt>
                <c:pt idx="71">
                  <c:v>1.5062500000000001</c:v>
                </c:pt>
                <c:pt idx="72">
                  <c:v>1.51275</c:v>
                </c:pt>
                <c:pt idx="73">
                  <c:v>1.5225</c:v>
                </c:pt>
                <c:pt idx="74">
                  <c:v>1.532</c:v>
                </c:pt>
                <c:pt idx="75">
                  <c:v>1.53525</c:v>
                </c:pt>
                <c:pt idx="76">
                  <c:v>1.5415000000000001</c:v>
                </c:pt>
                <c:pt idx="77">
                  <c:v>1.5415000000000001</c:v>
                </c:pt>
                <c:pt idx="78">
                  <c:v>1.5545</c:v>
                </c:pt>
                <c:pt idx="79">
                  <c:v>1.5609999999999999</c:v>
                </c:pt>
                <c:pt idx="80">
                  <c:v>1.5609999999999999</c:v>
                </c:pt>
                <c:pt idx="81">
                  <c:v>1.5675000000000001</c:v>
                </c:pt>
                <c:pt idx="82">
                  <c:v>1.57375</c:v>
                </c:pt>
                <c:pt idx="83">
                  <c:v>1.577</c:v>
                </c:pt>
                <c:pt idx="84">
                  <c:v>1.577</c:v>
                </c:pt>
                <c:pt idx="85">
                  <c:v>1.5802499999999999</c:v>
                </c:pt>
                <c:pt idx="86">
                  <c:v>1.5865</c:v>
                </c:pt>
                <c:pt idx="87">
                  <c:v>1.58975</c:v>
                </c:pt>
                <c:pt idx="88">
                  <c:v>1.58975</c:v>
                </c:pt>
                <c:pt idx="89">
                  <c:v>1.5962499999999999</c:v>
                </c:pt>
                <c:pt idx="90">
                  <c:v>1.5994999999999999</c:v>
                </c:pt>
                <c:pt idx="91">
                  <c:v>1.6025</c:v>
                </c:pt>
                <c:pt idx="92">
                  <c:v>1.609</c:v>
                </c:pt>
                <c:pt idx="93">
                  <c:v>1.61225</c:v>
                </c:pt>
                <c:pt idx="94">
                  <c:v>1.6120000000000001</c:v>
                </c:pt>
                <c:pt idx="95">
                  <c:v>1.6185</c:v>
                </c:pt>
                <c:pt idx="96">
                  <c:v>1.625</c:v>
                </c:pt>
                <c:pt idx="97">
                  <c:v>1.62825</c:v>
                </c:pt>
                <c:pt idx="98">
                  <c:v>1.6347499999999999</c:v>
                </c:pt>
                <c:pt idx="99">
                  <c:v>1.6347499999999999</c:v>
                </c:pt>
                <c:pt idx="100">
                  <c:v>1.6444999999999999</c:v>
                </c:pt>
                <c:pt idx="101">
                  <c:v>1.6507499999999999</c:v>
                </c:pt>
                <c:pt idx="102">
                  <c:v>1.657</c:v>
                </c:pt>
                <c:pt idx="103">
                  <c:v>1.66675</c:v>
                </c:pt>
                <c:pt idx="104">
                  <c:v>1.673</c:v>
                </c:pt>
                <c:pt idx="105">
                  <c:v>1.67625</c:v>
                </c:pt>
                <c:pt idx="106">
                  <c:v>1.673</c:v>
                </c:pt>
                <c:pt idx="107">
                  <c:v>1.6795</c:v>
                </c:pt>
                <c:pt idx="108">
                  <c:v>1.6859999999999999</c:v>
                </c:pt>
                <c:pt idx="109">
                  <c:v>1.6892500000000001</c:v>
                </c:pt>
                <c:pt idx="110">
                  <c:v>1.6957500000000001</c:v>
                </c:pt>
                <c:pt idx="111">
                  <c:v>1.6957500000000001</c:v>
                </c:pt>
                <c:pt idx="112">
                  <c:v>1.6957500000000001</c:v>
                </c:pt>
                <c:pt idx="113">
                  <c:v>1.7052499999999999</c:v>
                </c:pt>
                <c:pt idx="114">
                  <c:v>1.7084999999999999</c:v>
                </c:pt>
                <c:pt idx="115">
                  <c:v>1.71475</c:v>
                </c:pt>
                <c:pt idx="116">
                  <c:v>1.7212499999999999</c:v>
                </c:pt>
                <c:pt idx="117">
                  <c:v>1.718</c:v>
                </c:pt>
                <c:pt idx="118">
                  <c:v>1.7244999999999999</c:v>
                </c:pt>
                <c:pt idx="119">
                  <c:v>1.7277499999999999</c:v>
                </c:pt>
                <c:pt idx="120">
                  <c:v>1.7310000000000001</c:v>
                </c:pt>
                <c:pt idx="121">
                  <c:v>1.7405000000000002</c:v>
                </c:pt>
                <c:pt idx="122">
                  <c:v>1.7437500000000001</c:v>
                </c:pt>
                <c:pt idx="123">
                  <c:v>1.7470000000000001</c:v>
                </c:pt>
                <c:pt idx="124">
                  <c:v>1.7502500000000001</c:v>
                </c:pt>
                <c:pt idx="125">
                  <c:v>1.7565000000000002</c:v>
                </c:pt>
                <c:pt idx="126">
                  <c:v>1.7597500000000001</c:v>
                </c:pt>
                <c:pt idx="127">
                  <c:v>1.7597500000000001</c:v>
                </c:pt>
                <c:pt idx="128">
                  <c:v>1.7695000000000001</c:v>
                </c:pt>
                <c:pt idx="129">
                  <c:v>1.77275</c:v>
                </c:pt>
                <c:pt idx="130">
                  <c:v>1.7757499999999999</c:v>
                </c:pt>
                <c:pt idx="131">
                  <c:v>1.7789999999999999</c:v>
                </c:pt>
                <c:pt idx="132">
                  <c:v>1.78525</c:v>
                </c:pt>
                <c:pt idx="133">
                  <c:v>1.79175</c:v>
                </c:pt>
                <c:pt idx="134">
                  <c:v>1.7949999999999999</c:v>
                </c:pt>
                <c:pt idx="135">
                  <c:v>1.8014999999999999</c:v>
                </c:pt>
                <c:pt idx="136">
                  <c:v>1.8109999999999999</c:v>
                </c:pt>
                <c:pt idx="137">
                  <c:v>1.8142499999999999</c:v>
                </c:pt>
                <c:pt idx="138">
                  <c:v>1.8207500000000001</c:v>
                </c:pt>
                <c:pt idx="139">
                  <c:v>1.8240000000000001</c:v>
                </c:pt>
                <c:pt idx="140">
                  <c:v>1.8305</c:v>
                </c:pt>
                <c:pt idx="141">
                  <c:v>1.8370000000000002</c:v>
                </c:pt>
                <c:pt idx="142">
                  <c:v>1.84</c:v>
                </c:pt>
                <c:pt idx="143">
                  <c:v>1.8465000000000003</c:v>
                </c:pt>
                <c:pt idx="144">
                  <c:v>1.8527499999999999</c:v>
                </c:pt>
                <c:pt idx="145">
                  <c:v>1.8592499999999998</c:v>
                </c:pt>
                <c:pt idx="146">
                  <c:v>1.8654999999999999</c:v>
                </c:pt>
                <c:pt idx="147">
                  <c:v>1.8687499999999999</c:v>
                </c:pt>
                <c:pt idx="148">
                  <c:v>1.8687499999999999</c:v>
                </c:pt>
                <c:pt idx="149">
                  <c:v>1.8785000000000003</c:v>
                </c:pt>
                <c:pt idx="150">
                  <c:v>1.8817500000000003</c:v>
                </c:pt>
                <c:pt idx="151">
                  <c:v>1.8847500000000001</c:v>
                </c:pt>
                <c:pt idx="152">
                  <c:v>1.8880000000000001</c:v>
                </c:pt>
                <c:pt idx="153">
                  <c:v>1.89425</c:v>
                </c:pt>
                <c:pt idx="154">
                  <c:v>1.8975</c:v>
                </c:pt>
                <c:pt idx="155">
                  <c:v>1.9072499999999999</c:v>
                </c:pt>
                <c:pt idx="156">
                  <c:v>1.9104999999999999</c:v>
                </c:pt>
                <c:pt idx="157">
                  <c:v>1.9170000000000003</c:v>
                </c:pt>
                <c:pt idx="158">
                  <c:v>1.9235000000000002</c:v>
                </c:pt>
                <c:pt idx="159">
                  <c:v>1.93275</c:v>
                </c:pt>
                <c:pt idx="160">
                  <c:v>1.93275</c:v>
                </c:pt>
                <c:pt idx="161">
                  <c:v>1.9392499999999999</c:v>
                </c:pt>
                <c:pt idx="162">
                  <c:v>1.9490000000000001</c:v>
                </c:pt>
                <c:pt idx="163">
                  <c:v>1.95225</c:v>
                </c:pt>
                <c:pt idx="164">
                  <c:v>1.95875</c:v>
                </c:pt>
                <c:pt idx="165">
                  <c:v>1.9620000000000002</c:v>
                </c:pt>
                <c:pt idx="166">
                  <c:v>1.9620000000000002</c:v>
                </c:pt>
                <c:pt idx="167">
                  <c:v>1.9715000000000003</c:v>
                </c:pt>
                <c:pt idx="168">
                  <c:v>1.9780000000000002</c:v>
                </c:pt>
                <c:pt idx="169">
                  <c:v>1.9842500000000003</c:v>
                </c:pt>
                <c:pt idx="170">
                  <c:v>1.9905000000000002</c:v>
                </c:pt>
                <c:pt idx="171">
                  <c:v>1.9682500000000001</c:v>
                </c:pt>
                <c:pt idx="172">
                  <c:v>1.9744999999999999</c:v>
                </c:pt>
                <c:pt idx="173">
                  <c:v>1.9970000000000001</c:v>
                </c:pt>
                <c:pt idx="174">
                  <c:v>1.9970000000000001</c:v>
                </c:pt>
                <c:pt idx="175">
                  <c:v>2.0097499999999999</c:v>
                </c:pt>
                <c:pt idx="176">
                  <c:v>2.0162499999999999</c:v>
                </c:pt>
                <c:pt idx="177">
                  <c:v>2.0194999999999999</c:v>
                </c:pt>
                <c:pt idx="178">
                  <c:v>2.0259999999999998</c:v>
                </c:pt>
                <c:pt idx="179">
                  <c:v>2.0325000000000002</c:v>
                </c:pt>
                <c:pt idx="180">
                  <c:v>2.0357500000000002</c:v>
                </c:pt>
                <c:pt idx="181">
                  <c:v>2.0357500000000002</c:v>
                </c:pt>
                <c:pt idx="182">
                  <c:v>2.0390000000000001</c:v>
                </c:pt>
                <c:pt idx="183">
                  <c:v>2.0422500000000001</c:v>
                </c:pt>
                <c:pt idx="184">
                  <c:v>2.0390000000000001</c:v>
                </c:pt>
                <c:pt idx="185">
                  <c:v>2.0422500000000001</c:v>
                </c:pt>
                <c:pt idx="186">
                  <c:v>2.0547500000000003</c:v>
                </c:pt>
                <c:pt idx="187">
                  <c:v>2.0609999999999999</c:v>
                </c:pt>
                <c:pt idx="188">
                  <c:v>2.0674999999999999</c:v>
                </c:pt>
                <c:pt idx="189">
                  <c:v>2.0772500000000003</c:v>
                </c:pt>
                <c:pt idx="190">
                  <c:v>2.0804999999999998</c:v>
                </c:pt>
                <c:pt idx="191">
                  <c:v>2.0902500000000002</c:v>
                </c:pt>
                <c:pt idx="192">
                  <c:v>2.0935000000000001</c:v>
                </c:pt>
                <c:pt idx="193">
                  <c:v>2.0994999999999999</c:v>
                </c:pt>
                <c:pt idx="194">
                  <c:v>2.1027499999999999</c:v>
                </c:pt>
                <c:pt idx="195">
                  <c:v>2.1059999999999999</c:v>
                </c:pt>
                <c:pt idx="196">
                  <c:v>2.1124999999999998</c:v>
                </c:pt>
                <c:pt idx="197">
                  <c:v>2.1189999999999998</c:v>
                </c:pt>
                <c:pt idx="198">
                  <c:v>2.1254999999999997</c:v>
                </c:pt>
                <c:pt idx="199">
                  <c:v>2.1284999999999998</c:v>
                </c:pt>
                <c:pt idx="200">
                  <c:v>2.1317499999999998</c:v>
                </c:pt>
                <c:pt idx="201">
                  <c:v>2.1317499999999998</c:v>
                </c:pt>
                <c:pt idx="202">
                  <c:v>2.1349999999999998</c:v>
                </c:pt>
                <c:pt idx="203">
                  <c:v>2.1382499999999998</c:v>
                </c:pt>
                <c:pt idx="204">
                  <c:v>2.1382499999999998</c:v>
                </c:pt>
                <c:pt idx="205">
                  <c:v>2.1414999999999997</c:v>
                </c:pt>
                <c:pt idx="206">
                  <c:v>2.1414999999999997</c:v>
                </c:pt>
                <c:pt idx="207">
                  <c:v>2.1414999999999997</c:v>
                </c:pt>
                <c:pt idx="208">
                  <c:v>2.1414999999999997</c:v>
                </c:pt>
                <c:pt idx="209">
                  <c:v>2.1414999999999997</c:v>
                </c:pt>
                <c:pt idx="210">
                  <c:v>2.1414999999999997</c:v>
                </c:pt>
                <c:pt idx="211">
                  <c:v>2.1447500000000002</c:v>
                </c:pt>
                <c:pt idx="212">
                  <c:v>2.1512500000000001</c:v>
                </c:pt>
                <c:pt idx="213">
                  <c:v>2.1512500000000001</c:v>
                </c:pt>
                <c:pt idx="214">
                  <c:v>2.1512500000000001</c:v>
                </c:pt>
                <c:pt idx="215">
                  <c:v>2.1542500000000002</c:v>
                </c:pt>
                <c:pt idx="216">
                  <c:v>2.1544999999999996</c:v>
                </c:pt>
                <c:pt idx="217">
                  <c:v>2.1574999999999998</c:v>
                </c:pt>
                <c:pt idx="218">
                  <c:v>2.1574999999999998</c:v>
                </c:pt>
                <c:pt idx="219">
                  <c:v>2.1639999999999997</c:v>
                </c:pt>
                <c:pt idx="220">
                  <c:v>2.1672500000000001</c:v>
                </c:pt>
                <c:pt idx="221">
                  <c:v>2.1705000000000001</c:v>
                </c:pt>
                <c:pt idx="222">
                  <c:v>2.177</c:v>
                </c:pt>
                <c:pt idx="223">
                  <c:v>2.1864999999999997</c:v>
                </c:pt>
                <c:pt idx="224">
                  <c:v>2.1894999999999998</c:v>
                </c:pt>
                <c:pt idx="225">
                  <c:v>2.1957499999999999</c:v>
                </c:pt>
                <c:pt idx="226">
                  <c:v>2.2054999999999998</c:v>
                </c:pt>
                <c:pt idx="227">
                  <c:v>2.2182499999999998</c:v>
                </c:pt>
                <c:pt idx="228">
                  <c:v>2.2247500000000002</c:v>
                </c:pt>
                <c:pt idx="229">
                  <c:v>2.2344999999999997</c:v>
                </c:pt>
                <c:pt idx="230">
                  <c:v>2.25075</c:v>
                </c:pt>
                <c:pt idx="231">
                  <c:v>2.2599999999999998</c:v>
                </c:pt>
                <c:pt idx="232">
                  <c:v>2.2729999999999997</c:v>
                </c:pt>
                <c:pt idx="233">
                  <c:v>2.2919999999999998</c:v>
                </c:pt>
                <c:pt idx="234">
                  <c:v>2.3082500000000001</c:v>
                </c:pt>
                <c:pt idx="235">
                  <c:v>2.3275000000000001</c:v>
                </c:pt>
                <c:pt idx="236">
                  <c:v>2.3405</c:v>
                </c:pt>
                <c:pt idx="237">
                  <c:v>2.3594999999999997</c:v>
                </c:pt>
                <c:pt idx="238">
                  <c:v>2.3820000000000001</c:v>
                </c:pt>
                <c:pt idx="239">
                  <c:v>2.4012500000000001</c:v>
                </c:pt>
                <c:pt idx="240">
                  <c:v>2.4237500000000001</c:v>
                </c:pt>
                <c:pt idx="241">
                  <c:v>2.4492500000000001</c:v>
                </c:pt>
                <c:pt idx="242">
                  <c:v>2.472</c:v>
                </c:pt>
                <c:pt idx="243">
                  <c:v>2.4972499999999997</c:v>
                </c:pt>
                <c:pt idx="244">
                  <c:v>2.5230000000000001</c:v>
                </c:pt>
                <c:pt idx="245">
                  <c:v>2.55525</c:v>
                </c:pt>
                <c:pt idx="246">
                  <c:v>2.5745</c:v>
                </c:pt>
                <c:pt idx="247">
                  <c:v>2.6192500000000001</c:v>
                </c:pt>
                <c:pt idx="248">
                  <c:v>2.6419999999999999</c:v>
                </c:pt>
                <c:pt idx="249">
                  <c:v>2.677</c:v>
                </c:pt>
                <c:pt idx="250">
                  <c:v>2.7189999999999999</c:v>
                </c:pt>
                <c:pt idx="251">
                  <c:v>2.7349999999999999</c:v>
                </c:pt>
                <c:pt idx="252">
                  <c:v>2.7762500000000001</c:v>
                </c:pt>
                <c:pt idx="253">
                  <c:v>2.8149999999999999</c:v>
                </c:pt>
                <c:pt idx="254">
                  <c:v>2.8567499999999999</c:v>
                </c:pt>
                <c:pt idx="255">
                  <c:v>2.8919999999999999</c:v>
                </c:pt>
                <c:pt idx="256">
                  <c:v>2.9305000000000003</c:v>
                </c:pt>
                <c:pt idx="257">
                  <c:v>2.9722500000000003</c:v>
                </c:pt>
                <c:pt idx="258">
                  <c:v>3.0169999999999999</c:v>
                </c:pt>
                <c:pt idx="259">
                  <c:v>3.0652500000000003</c:v>
                </c:pt>
                <c:pt idx="260">
                  <c:v>3.1035000000000004</c:v>
                </c:pt>
                <c:pt idx="261">
                  <c:v>3.1487500000000002</c:v>
                </c:pt>
                <c:pt idx="262">
                  <c:v>3.2062500000000003</c:v>
                </c:pt>
                <c:pt idx="263">
                  <c:v>3.2542499999999999</c:v>
                </c:pt>
                <c:pt idx="264">
                  <c:v>3.2992499999999998</c:v>
                </c:pt>
                <c:pt idx="265">
                  <c:v>3.3505000000000003</c:v>
                </c:pt>
                <c:pt idx="266">
                  <c:v>3.4082499999999998</c:v>
                </c:pt>
                <c:pt idx="267">
                  <c:v>3.4695</c:v>
                </c:pt>
                <c:pt idx="268">
                  <c:v>3.5204999999999997</c:v>
                </c:pt>
                <c:pt idx="269">
                  <c:v>3.5785</c:v>
                </c:pt>
                <c:pt idx="270">
                  <c:v>3.63625</c:v>
                </c:pt>
                <c:pt idx="271">
                  <c:v>3.70025</c:v>
                </c:pt>
                <c:pt idx="272">
                  <c:v>3.7645</c:v>
                </c:pt>
                <c:pt idx="273">
                  <c:v>3.82525</c:v>
                </c:pt>
                <c:pt idx="274">
                  <c:v>3.899</c:v>
                </c:pt>
                <c:pt idx="275">
                  <c:v>3.9729999999999999</c:v>
                </c:pt>
                <c:pt idx="276">
                  <c:v>4.0434999999999999</c:v>
                </c:pt>
                <c:pt idx="277">
                  <c:v>4.1234999999999999</c:v>
                </c:pt>
                <c:pt idx="278">
                  <c:v>4.1940000000000008</c:v>
                </c:pt>
                <c:pt idx="279">
                  <c:v>4.2777500000000011</c:v>
                </c:pt>
                <c:pt idx="280">
                  <c:v>4.3642500000000002</c:v>
                </c:pt>
                <c:pt idx="281">
                  <c:v>4.4477499999999992</c:v>
                </c:pt>
                <c:pt idx="282">
                  <c:v>4.5437500000000002</c:v>
                </c:pt>
                <c:pt idx="283">
                  <c:v>4.6367500000000001</c:v>
                </c:pt>
                <c:pt idx="284">
                  <c:v>4.7300000000000004</c:v>
                </c:pt>
                <c:pt idx="285">
                  <c:v>4.8325000000000005</c:v>
                </c:pt>
                <c:pt idx="286">
                  <c:v>4.9320000000000004</c:v>
                </c:pt>
                <c:pt idx="287">
                  <c:v>5.0380000000000003</c:v>
                </c:pt>
                <c:pt idx="288">
                  <c:v>5.1532499999999999</c:v>
                </c:pt>
                <c:pt idx="289">
                  <c:v>5.2657500000000006</c:v>
                </c:pt>
                <c:pt idx="290">
                  <c:v>5.3875000000000002</c:v>
                </c:pt>
                <c:pt idx="291">
                  <c:v>5.5122499999999999</c:v>
                </c:pt>
                <c:pt idx="292">
                  <c:v>5.6535000000000002</c:v>
                </c:pt>
                <c:pt idx="293">
                  <c:v>5.7917500000000004</c:v>
                </c:pt>
                <c:pt idx="294">
                  <c:v>5.9392500000000004</c:v>
                </c:pt>
                <c:pt idx="295">
                  <c:v>6.09</c:v>
                </c:pt>
                <c:pt idx="296">
                  <c:v>6.2439999999999998</c:v>
                </c:pt>
                <c:pt idx="297">
                  <c:v>6.4169999999999998</c:v>
                </c:pt>
                <c:pt idx="298">
                  <c:v>6.5934999999999988</c:v>
                </c:pt>
                <c:pt idx="299">
                  <c:v>6.7765000000000004</c:v>
                </c:pt>
                <c:pt idx="300">
                  <c:v>6.96225</c:v>
                </c:pt>
                <c:pt idx="301">
                  <c:v>7.16425</c:v>
                </c:pt>
                <c:pt idx="302">
                  <c:v>7.3697499999999998</c:v>
                </c:pt>
                <c:pt idx="303">
                  <c:v>7.5845000000000002</c:v>
                </c:pt>
                <c:pt idx="304">
                  <c:v>7.8152500000000007</c:v>
                </c:pt>
                <c:pt idx="305">
                  <c:v>8.0592500000000005</c:v>
                </c:pt>
                <c:pt idx="306">
                  <c:v>8.302999999999999</c:v>
                </c:pt>
                <c:pt idx="307">
                  <c:v>8.5629999999999988</c:v>
                </c:pt>
                <c:pt idx="308">
                  <c:v>8.8354999999999997</c:v>
                </c:pt>
                <c:pt idx="309">
                  <c:v>9.1244999999999994</c:v>
                </c:pt>
                <c:pt idx="310">
                  <c:v>9.4290000000000003</c:v>
                </c:pt>
                <c:pt idx="311">
                  <c:v>9.7497499999999988</c:v>
                </c:pt>
                <c:pt idx="312">
                  <c:v>10.086499999999999</c:v>
                </c:pt>
                <c:pt idx="313">
                  <c:v>10.439499999999999</c:v>
                </c:pt>
                <c:pt idx="314">
                  <c:v>10.808500000000002</c:v>
                </c:pt>
                <c:pt idx="315">
                  <c:v>11.1805</c:v>
                </c:pt>
                <c:pt idx="316">
                  <c:v>11.581249999999999</c:v>
                </c:pt>
                <c:pt idx="317">
                  <c:v>11.985250000000001</c:v>
                </c:pt>
                <c:pt idx="318">
                  <c:v>12.418499999999998</c:v>
                </c:pt>
                <c:pt idx="319">
                  <c:v>12.867750000000001</c:v>
                </c:pt>
                <c:pt idx="320">
                  <c:v>13.329499999999999</c:v>
                </c:pt>
                <c:pt idx="321">
                  <c:v>13.813750000000001</c:v>
                </c:pt>
                <c:pt idx="322">
                  <c:v>14.311</c:v>
                </c:pt>
                <c:pt idx="323">
                  <c:v>14.834</c:v>
                </c:pt>
                <c:pt idx="324">
                  <c:v>15.3825</c:v>
                </c:pt>
                <c:pt idx="325">
                  <c:v>15.950000000000001</c:v>
                </c:pt>
                <c:pt idx="326">
                  <c:v>16.533750000000001</c:v>
                </c:pt>
                <c:pt idx="327">
                  <c:v>17.162500000000001</c:v>
                </c:pt>
                <c:pt idx="328">
                  <c:v>17.806999999999999</c:v>
                </c:pt>
                <c:pt idx="329">
                  <c:v>18.471250000000001</c:v>
                </c:pt>
                <c:pt idx="330">
                  <c:v>19.170499999999997</c:v>
                </c:pt>
                <c:pt idx="331">
                  <c:v>19.882249999999999</c:v>
                </c:pt>
                <c:pt idx="332">
                  <c:v>20.629750000000001</c:v>
                </c:pt>
                <c:pt idx="333">
                  <c:v>21.402750000000005</c:v>
                </c:pt>
                <c:pt idx="334">
                  <c:v>22.18525</c:v>
                </c:pt>
                <c:pt idx="335">
                  <c:v>22.997250000000001</c:v>
                </c:pt>
                <c:pt idx="336">
                  <c:v>23.827749999999998</c:v>
                </c:pt>
                <c:pt idx="337">
                  <c:v>24.680999999999997</c:v>
                </c:pt>
                <c:pt idx="338">
                  <c:v>25.547000000000001</c:v>
                </c:pt>
                <c:pt idx="339">
                  <c:v>26.441499999999998</c:v>
                </c:pt>
                <c:pt idx="340">
                  <c:v>27.34</c:v>
                </c:pt>
                <c:pt idx="341">
                  <c:v>28.2605</c:v>
                </c:pt>
                <c:pt idx="342">
                  <c:v>29.178250000000002</c:v>
                </c:pt>
                <c:pt idx="343">
                  <c:v>30.101750000000003</c:v>
                </c:pt>
                <c:pt idx="344">
                  <c:v>31.015750000000001</c:v>
                </c:pt>
                <c:pt idx="345">
                  <c:v>31.92</c:v>
                </c:pt>
                <c:pt idx="346">
                  <c:v>32.808999999999997</c:v>
                </c:pt>
                <c:pt idx="347">
                  <c:v>33.678250000000006</c:v>
                </c:pt>
                <c:pt idx="348">
                  <c:v>34.518749999999997</c:v>
                </c:pt>
                <c:pt idx="349">
                  <c:v>35.320499999999996</c:v>
                </c:pt>
                <c:pt idx="350">
                  <c:v>36.087000000000003</c:v>
                </c:pt>
                <c:pt idx="351">
                  <c:v>36.808750000000003</c:v>
                </c:pt>
                <c:pt idx="352">
                  <c:v>37.482250000000001</c:v>
                </c:pt>
                <c:pt idx="353">
                  <c:v>38.130499999999998</c:v>
                </c:pt>
                <c:pt idx="354">
                  <c:v>38.685000000000002</c:v>
                </c:pt>
                <c:pt idx="355">
                  <c:v>39.182499999999997</c:v>
                </c:pt>
                <c:pt idx="356">
                  <c:v>39.609000000000002</c:v>
                </c:pt>
                <c:pt idx="357">
                  <c:v>39.987500000000004</c:v>
                </c:pt>
                <c:pt idx="358">
                  <c:v>40.333750000000002</c:v>
                </c:pt>
                <c:pt idx="359">
                  <c:v>40.670500000000004</c:v>
                </c:pt>
                <c:pt idx="360">
                  <c:v>41.02375</c:v>
                </c:pt>
                <c:pt idx="361">
                  <c:v>41.434250000000006</c:v>
                </c:pt>
                <c:pt idx="362">
                  <c:v>41.944249999999997</c:v>
                </c:pt>
                <c:pt idx="363">
                  <c:v>42.602000000000004</c:v>
                </c:pt>
                <c:pt idx="364">
                  <c:v>43.429499999999997</c:v>
                </c:pt>
                <c:pt idx="365">
                  <c:v>44.475500000000004</c:v>
                </c:pt>
                <c:pt idx="366">
                  <c:v>45.765000000000001</c:v>
                </c:pt>
                <c:pt idx="367">
                  <c:v>47.314499999999995</c:v>
                </c:pt>
                <c:pt idx="368">
                  <c:v>49.130250000000004</c:v>
                </c:pt>
                <c:pt idx="369">
                  <c:v>51.205500000000001</c:v>
                </c:pt>
                <c:pt idx="370">
                  <c:v>53.556750000000001</c:v>
                </c:pt>
                <c:pt idx="371">
                  <c:v>56.20975</c:v>
                </c:pt>
                <c:pt idx="372">
                  <c:v>59.167000000000002</c:v>
                </c:pt>
                <c:pt idx="373">
                  <c:v>62.403999999999996</c:v>
                </c:pt>
                <c:pt idx="374">
                  <c:v>65.816999999999993</c:v>
                </c:pt>
                <c:pt idx="375">
                  <c:v>69.255500000000012</c:v>
                </c:pt>
                <c:pt idx="376">
                  <c:v>72.61399999999999</c:v>
                </c:pt>
                <c:pt idx="377">
                  <c:v>75.725250000000003</c:v>
                </c:pt>
                <c:pt idx="378">
                  <c:v>78.47699999999999</c:v>
                </c:pt>
                <c:pt idx="379">
                  <c:v>80.773499999999999</c:v>
                </c:pt>
                <c:pt idx="380">
                  <c:v>82.569249999999997</c:v>
                </c:pt>
                <c:pt idx="381">
                  <c:v>83.82650000000001</c:v>
                </c:pt>
                <c:pt idx="382">
                  <c:v>84.563999999999993</c:v>
                </c:pt>
                <c:pt idx="383">
                  <c:v>84.814250000000001</c:v>
                </c:pt>
                <c:pt idx="384">
                  <c:v>84.615249999999989</c:v>
                </c:pt>
                <c:pt idx="385">
                  <c:v>84.021500000000003</c:v>
                </c:pt>
                <c:pt idx="386">
                  <c:v>83.090999999999994</c:v>
                </c:pt>
                <c:pt idx="387">
                  <c:v>81.855999999999995</c:v>
                </c:pt>
                <c:pt idx="388">
                  <c:v>80.383500000000012</c:v>
                </c:pt>
                <c:pt idx="389">
                  <c:v>78.71575</c:v>
                </c:pt>
                <c:pt idx="390">
                  <c:v>76.887</c:v>
                </c:pt>
                <c:pt idx="391">
                  <c:v>74.943249999999992</c:v>
                </c:pt>
                <c:pt idx="392">
                  <c:v>72.925749999999994</c:v>
                </c:pt>
                <c:pt idx="393">
                  <c:v>70.873000000000005</c:v>
                </c:pt>
                <c:pt idx="394">
                  <c:v>68.794250000000005</c:v>
                </c:pt>
                <c:pt idx="395">
                  <c:v>66.722250000000003</c:v>
                </c:pt>
                <c:pt idx="396">
                  <c:v>64.676000000000002</c:v>
                </c:pt>
                <c:pt idx="397">
                  <c:v>62.674500000000002</c:v>
                </c:pt>
                <c:pt idx="398">
                  <c:v>60.71125</c:v>
                </c:pt>
                <c:pt idx="399">
                  <c:v>58.761000000000003</c:v>
                </c:pt>
                <c:pt idx="400">
                  <c:v>56.874749999999999</c:v>
                </c:pt>
                <c:pt idx="401">
                  <c:v>55.049750000000003</c:v>
                </c:pt>
                <c:pt idx="402">
                  <c:v>53.28875</c:v>
                </c:pt>
                <c:pt idx="403">
                  <c:v>51.601749999999996</c:v>
                </c:pt>
                <c:pt idx="404">
                  <c:v>49.981999999999999</c:v>
                </c:pt>
                <c:pt idx="405">
                  <c:v>48.390999999999998</c:v>
                </c:pt>
                <c:pt idx="406">
                  <c:v>46.8675</c:v>
                </c:pt>
                <c:pt idx="407">
                  <c:v>45.411250000000003</c:v>
                </c:pt>
                <c:pt idx="408">
                  <c:v>44.006250000000001</c:v>
                </c:pt>
                <c:pt idx="409">
                  <c:v>42.659000000000006</c:v>
                </c:pt>
                <c:pt idx="410">
                  <c:v>41.385500000000008</c:v>
                </c:pt>
                <c:pt idx="411">
                  <c:v>40.131499999999996</c:v>
                </c:pt>
                <c:pt idx="412">
                  <c:v>38.931749999999994</c:v>
                </c:pt>
                <c:pt idx="413">
                  <c:v>37.777000000000001</c:v>
                </c:pt>
                <c:pt idx="414">
                  <c:v>36.673249999999996</c:v>
                </c:pt>
                <c:pt idx="415">
                  <c:v>35.618249999999996</c:v>
                </c:pt>
                <c:pt idx="416">
                  <c:v>34.613999999999997</c:v>
                </c:pt>
                <c:pt idx="417">
                  <c:v>33.635999999999996</c:v>
                </c:pt>
                <c:pt idx="418">
                  <c:v>32.711750000000002</c:v>
                </c:pt>
                <c:pt idx="419">
                  <c:v>31.810749999999999</c:v>
                </c:pt>
                <c:pt idx="420">
                  <c:v>30.951250000000002</c:v>
                </c:pt>
                <c:pt idx="421">
                  <c:v>30.126749999999998</c:v>
                </c:pt>
                <c:pt idx="422">
                  <c:v>29.331249999999997</c:v>
                </c:pt>
                <c:pt idx="423">
                  <c:v>28.571249999999999</c:v>
                </c:pt>
                <c:pt idx="424">
                  <c:v>27.836500000000001</c:v>
                </c:pt>
                <c:pt idx="425">
                  <c:v>27.127749999999999</c:v>
                </c:pt>
                <c:pt idx="426">
                  <c:v>26.450750000000003</c:v>
                </c:pt>
                <c:pt idx="427">
                  <c:v>25.79025</c:v>
                </c:pt>
                <c:pt idx="428">
                  <c:v>25.138999999999996</c:v>
                </c:pt>
                <c:pt idx="429">
                  <c:v>24.52</c:v>
                </c:pt>
                <c:pt idx="430">
                  <c:v>23.933</c:v>
                </c:pt>
                <c:pt idx="431">
                  <c:v>23.368500000000001</c:v>
                </c:pt>
                <c:pt idx="432">
                  <c:v>22.816749999999999</c:v>
                </c:pt>
                <c:pt idx="433">
                  <c:v>22.306750000000001</c:v>
                </c:pt>
                <c:pt idx="434">
                  <c:v>21.818999999999999</c:v>
                </c:pt>
                <c:pt idx="435">
                  <c:v>21.363499999999998</c:v>
                </c:pt>
                <c:pt idx="436">
                  <c:v>20.917999999999999</c:v>
                </c:pt>
                <c:pt idx="437">
                  <c:v>20.481750000000002</c:v>
                </c:pt>
                <c:pt idx="438">
                  <c:v>20.077249999999999</c:v>
                </c:pt>
                <c:pt idx="439">
                  <c:v>19.686</c:v>
                </c:pt>
                <c:pt idx="440">
                  <c:v>19.311</c:v>
                </c:pt>
                <c:pt idx="441">
                  <c:v>18.945249999999998</c:v>
                </c:pt>
                <c:pt idx="442">
                  <c:v>18.58925</c:v>
                </c:pt>
                <c:pt idx="443">
                  <c:v>18.245750000000001</c:v>
                </c:pt>
                <c:pt idx="444">
                  <c:v>17.915500000000002</c:v>
                </c:pt>
                <c:pt idx="445">
                  <c:v>17.607499999999998</c:v>
                </c:pt>
                <c:pt idx="446">
                  <c:v>17.3065</c:v>
                </c:pt>
                <c:pt idx="447">
                  <c:v>17.02075</c:v>
                </c:pt>
                <c:pt idx="448">
                  <c:v>16.748249999999999</c:v>
                </c:pt>
                <c:pt idx="449">
                  <c:v>16.472250000000003</c:v>
                </c:pt>
                <c:pt idx="450">
                  <c:v>16.212499999999999</c:v>
                </c:pt>
                <c:pt idx="451">
                  <c:v>15.968499999999999</c:v>
                </c:pt>
                <c:pt idx="452">
                  <c:v>15.731249999999999</c:v>
                </c:pt>
                <c:pt idx="453">
                  <c:v>15.503500000000001</c:v>
                </c:pt>
                <c:pt idx="454">
                  <c:v>15.278999999999998</c:v>
                </c:pt>
                <c:pt idx="455">
                  <c:v>15.061</c:v>
                </c:pt>
                <c:pt idx="456">
                  <c:v>14.852499999999999</c:v>
                </c:pt>
                <c:pt idx="457">
                  <c:v>14.653499999999999</c:v>
                </c:pt>
                <c:pt idx="458">
                  <c:v>14.455</c:v>
                </c:pt>
                <c:pt idx="459">
                  <c:v>14.269</c:v>
                </c:pt>
                <c:pt idx="460">
                  <c:v>14.089250000000002</c:v>
                </c:pt>
                <c:pt idx="461">
                  <c:v>13.90325</c:v>
                </c:pt>
                <c:pt idx="462">
                  <c:v>13.736499999999999</c:v>
                </c:pt>
                <c:pt idx="463">
                  <c:v>13.56325</c:v>
                </c:pt>
                <c:pt idx="464">
                  <c:v>13.403</c:v>
                </c:pt>
                <c:pt idx="465">
                  <c:v>13.248750000000001</c:v>
                </c:pt>
                <c:pt idx="466">
                  <c:v>13.1015</c:v>
                </c:pt>
                <c:pt idx="467">
                  <c:v>12.951000000000001</c:v>
                </c:pt>
                <c:pt idx="468">
                  <c:v>12.805999999999999</c:v>
                </c:pt>
                <c:pt idx="469">
                  <c:v>12.671500000000002</c:v>
                </c:pt>
                <c:pt idx="470">
                  <c:v>12.533749999999998</c:v>
                </c:pt>
                <c:pt idx="471">
                  <c:v>12.39875</c:v>
                </c:pt>
                <c:pt idx="472">
                  <c:v>12.270499999999998</c:v>
                </c:pt>
                <c:pt idx="473">
                  <c:v>12.142249999999999</c:v>
                </c:pt>
                <c:pt idx="474">
                  <c:v>12.013999999999999</c:v>
                </c:pt>
                <c:pt idx="475">
                  <c:v>11.895499999999998</c:v>
                </c:pt>
                <c:pt idx="476">
                  <c:v>11.77975</c:v>
                </c:pt>
                <c:pt idx="477">
                  <c:v>11.664499999999999</c:v>
                </c:pt>
                <c:pt idx="478">
                  <c:v>11.555250000000001</c:v>
                </c:pt>
                <c:pt idx="479">
                  <c:v>11.443000000000001</c:v>
                </c:pt>
                <c:pt idx="480">
                  <c:v>11.3405</c:v>
                </c:pt>
                <c:pt idx="481">
                  <c:v>11.237749999999998</c:v>
                </c:pt>
                <c:pt idx="482">
                  <c:v>11.141499999999999</c:v>
                </c:pt>
                <c:pt idx="483">
                  <c:v>11.042250000000001</c:v>
                </c:pt>
                <c:pt idx="484">
                  <c:v>10.955499999999999</c:v>
                </c:pt>
                <c:pt idx="485">
                  <c:v>10.859250000000001</c:v>
                </c:pt>
                <c:pt idx="486">
                  <c:v>10.769500000000001</c:v>
                </c:pt>
                <c:pt idx="487">
                  <c:v>10.686</c:v>
                </c:pt>
                <c:pt idx="488">
                  <c:v>10.60275</c:v>
                </c:pt>
                <c:pt idx="489">
                  <c:v>10.51275</c:v>
                </c:pt>
                <c:pt idx="490">
                  <c:v>10.435749999999999</c:v>
                </c:pt>
                <c:pt idx="491">
                  <c:v>10.35575</c:v>
                </c:pt>
                <c:pt idx="492">
                  <c:v>10.275500000000001</c:v>
                </c:pt>
                <c:pt idx="493">
                  <c:v>10.201499999999999</c:v>
                </c:pt>
                <c:pt idx="494">
                  <c:v>10.131</c:v>
                </c:pt>
                <c:pt idx="495">
                  <c:v>10.05425</c:v>
                </c:pt>
                <c:pt idx="496">
                  <c:v>9.9902499999999996</c:v>
                </c:pt>
                <c:pt idx="497">
                  <c:v>9.9194999999999993</c:v>
                </c:pt>
                <c:pt idx="498">
                  <c:v>9.8454999999999995</c:v>
                </c:pt>
                <c:pt idx="499">
                  <c:v>9.7814999999999994</c:v>
                </c:pt>
                <c:pt idx="500">
                  <c:v>9.7174999999999994</c:v>
                </c:pt>
                <c:pt idx="501">
                  <c:v>9.6595000000000013</c:v>
                </c:pt>
                <c:pt idx="502">
                  <c:v>9.598749999999999</c:v>
                </c:pt>
                <c:pt idx="503">
                  <c:v>9.5315000000000012</c:v>
                </c:pt>
                <c:pt idx="504">
                  <c:v>9.48</c:v>
                </c:pt>
                <c:pt idx="505">
                  <c:v>9.4190000000000005</c:v>
                </c:pt>
                <c:pt idx="506">
                  <c:v>9.364749999999999</c:v>
                </c:pt>
                <c:pt idx="507">
                  <c:v>9.3097499999999993</c:v>
                </c:pt>
                <c:pt idx="508">
                  <c:v>9.2584999999999997</c:v>
                </c:pt>
                <c:pt idx="509">
                  <c:v>9.2007500000000011</c:v>
                </c:pt>
                <c:pt idx="510">
                  <c:v>9.1494999999999997</c:v>
                </c:pt>
                <c:pt idx="511">
                  <c:v>9.1014999999999997</c:v>
                </c:pt>
                <c:pt idx="512">
                  <c:v>9.0470000000000006</c:v>
                </c:pt>
                <c:pt idx="513">
                  <c:v>8.9990000000000006</c:v>
                </c:pt>
                <c:pt idx="514">
                  <c:v>8.9537499999999994</c:v>
                </c:pt>
                <c:pt idx="515">
                  <c:v>8.8994999999999997</c:v>
                </c:pt>
                <c:pt idx="516">
                  <c:v>8.8607500000000012</c:v>
                </c:pt>
                <c:pt idx="517">
                  <c:v>8.8094999999999999</c:v>
                </c:pt>
                <c:pt idx="518">
                  <c:v>8.7642500000000005</c:v>
                </c:pt>
                <c:pt idx="519">
                  <c:v>8.7132499999999986</c:v>
                </c:pt>
                <c:pt idx="520">
                  <c:v>8.6684999999999999</c:v>
                </c:pt>
                <c:pt idx="521">
                  <c:v>8.620000000000001</c:v>
                </c:pt>
                <c:pt idx="522">
                  <c:v>8.5687499999999996</c:v>
                </c:pt>
                <c:pt idx="523">
                  <c:v>8.5145</c:v>
                </c:pt>
                <c:pt idx="524">
                  <c:v>8.4600000000000009</c:v>
                </c:pt>
                <c:pt idx="525">
                  <c:v>8.4117499999999996</c:v>
                </c:pt>
                <c:pt idx="526">
                  <c:v>8.3477499999999996</c:v>
                </c:pt>
                <c:pt idx="527">
                  <c:v>8.2867500000000014</c:v>
                </c:pt>
                <c:pt idx="528">
                  <c:v>8.2225000000000001</c:v>
                </c:pt>
                <c:pt idx="529">
                  <c:v>8.152000000000001</c:v>
                </c:pt>
                <c:pt idx="530">
                  <c:v>8.0812500000000007</c:v>
                </c:pt>
                <c:pt idx="531">
                  <c:v>8.0202500000000008</c:v>
                </c:pt>
                <c:pt idx="532">
                  <c:v>7.943249999999999</c:v>
                </c:pt>
                <c:pt idx="533">
                  <c:v>7.8537499999999998</c:v>
                </c:pt>
                <c:pt idx="534">
                  <c:v>7.7670000000000003</c:v>
                </c:pt>
                <c:pt idx="535">
                  <c:v>7.6837499999999999</c:v>
                </c:pt>
                <c:pt idx="536">
                  <c:v>7.60025</c:v>
                </c:pt>
                <c:pt idx="537">
                  <c:v>7.5105000000000004</c:v>
                </c:pt>
                <c:pt idx="538">
                  <c:v>7.4237500000000001</c:v>
                </c:pt>
                <c:pt idx="539">
                  <c:v>7.3307500000000001</c:v>
                </c:pt>
                <c:pt idx="540">
                  <c:v>7.2377500000000001</c:v>
                </c:pt>
                <c:pt idx="541">
                  <c:v>7.1382500000000002</c:v>
                </c:pt>
                <c:pt idx="542">
                  <c:v>7.0419999999999998</c:v>
                </c:pt>
                <c:pt idx="543">
                  <c:v>6.9457499999999994</c:v>
                </c:pt>
                <c:pt idx="544">
                  <c:v>6.8592500000000003</c:v>
                </c:pt>
                <c:pt idx="545">
                  <c:v>6.7565</c:v>
                </c:pt>
                <c:pt idx="546">
                  <c:v>6.6542500000000002</c:v>
                </c:pt>
                <c:pt idx="547">
                  <c:v>6.5514999999999999</c:v>
                </c:pt>
                <c:pt idx="548">
                  <c:v>6.452</c:v>
                </c:pt>
                <c:pt idx="549">
                  <c:v>6.3524999999999991</c:v>
                </c:pt>
                <c:pt idx="550">
                  <c:v>6.25</c:v>
                </c:pt>
                <c:pt idx="551">
                  <c:v>6.1537500000000005</c:v>
                </c:pt>
                <c:pt idx="552">
                  <c:v>6.0574999999999992</c:v>
                </c:pt>
                <c:pt idx="553">
                  <c:v>5.9580000000000002</c:v>
                </c:pt>
                <c:pt idx="554">
                  <c:v>5.8587500000000006</c:v>
                </c:pt>
                <c:pt idx="555">
                  <c:v>5.7654999999999994</c:v>
                </c:pt>
                <c:pt idx="556">
                  <c:v>5.6659999999999995</c:v>
                </c:pt>
                <c:pt idx="557">
                  <c:v>5.57</c:v>
                </c:pt>
                <c:pt idx="558">
                  <c:v>5.4769999999999994</c:v>
                </c:pt>
                <c:pt idx="559">
                  <c:v>5.3775000000000004</c:v>
                </c:pt>
                <c:pt idx="560">
                  <c:v>5.28125</c:v>
                </c:pt>
                <c:pt idx="561">
                  <c:v>5.1880000000000006</c:v>
                </c:pt>
                <c:pt idx="562">
                  <c:v>5.0890000000000004</c:v>
                </c:pt>
                <c:pt idx="563">
                  <c:v>4.9960000000000004</c:v>
                </c:pt>
                <c:pt idx="564">
                  <c:v>4.8994999999999997</c:v>
                </c:pt>
                <c:pt idx="565">
                  <c:v>4.8</c:v>
                </c:pt>
                <c:pt idx="566">
                  <c:v>4.7069999999999999</c:v>
                </c:pt>
                <c:pt idx="567">
                  <c:v>4.6142500000000002</c:v>
                </c:pt>
                <c:pt idx="568">
                  <c:v>4.5147500000000003</c:v>
                </c:pt>
                <c:pt idx="569">
                  <c:v>4.4279999999999999</c:v>
                </c:pt>
                <c:pt idx="570">
                  <c:v>4.3447500000000003</c:v>
                </c:pt>
                <c:pt idx="571">
                  <c:v>4.2547500000000005</c:v>
                </c:pt>
                <c:pt idx="572">
                  <c:v>4.1715</c:v>
                </c:pt>
                <c:pt idx="573">
                  <c:v>4.0912499999999996</c:v>
                </c:pt>
                <c:pt idx="574">
                  <c:v>4.0112500000000004</c:v>
                </c:pt>
                <c:pt idx="575">
                  <c:v>3.931</c:v>
                </c:pt>
                <c:pt idx="576">
                  <c:v>3.8540000000000001</c:v>
                </c:pt>
                <c:pt idx="577">
                  <c:v>3.7802500000000001</c:v>
                </c:pt>
                <c:pt idx="578">
                  <c:v>3.7127500000000002</c:v>
                </c:pt>
                <c:pt idx="579">
                  <c:v>3.6390000000000002</c:v>
                </c:pt>
                <c:pt idx="580">
                  <c:v>3.5717499999999998</c:v>
                </c:pt>
                <c:pt idx="581">
                  <c:v>3.5044999999999997</c:v>
                </c:pt>
                <c:pt idx="582">
                  <c:v>3.4432499999999999</c:v>
                </c:pt>
                <c:pt idx="583">
                  <c:v>3.3890000000000002</c:v>
                </c:pt>
                <c:pt idx="584">
                  <c:v>3.3312499999999998</c:v>
                </c:pt>
                <c:pt idx="585">
                  <c:v>3.2737499999999997</c:v>
                </c:pt>
                <c:pt idx="586">
                  <c:v>3.21875</c:v>
                </c:pt>
                <c:pt idx="587">
                  <c:v>3.17075</c:v>
                </c:pt>
                <c:pt idx="588">
                  <c:v>3.1227499999999999</c:v>
                </c:pt>
                <c:pt idx="589">
                  <c:v>3.0744999999999996</c:v>
                </c:pt>
                <c:pt idx="590">
                  <c:v>3.0327500000000001</c:v>
                </c:pt>
                <c:pt idx="591">
                  <c:v>2.9977499999999999</c:v>
                </c:pt>
                <c:pt idx="592">
                  <c:v>2.95275</c:v>
                </c:pt>
                <c:pt idx="593">
                  <c:v>2.9207500000000004</c:v>
                </c:pt>
                <c:pt idx="594">
                  <c:v>2.895</c:v>
                </c:pt>
                <c:pt idx="595">
                  <c:v>2.8627500000000001</c:v>
                </c:pt>
                <c:pt idx="596">
                  <c:v>2.8342499999999999</c:v>
                </c:pt>
                <c:pt idx="597">
                  <c:v>2.8147500000000001</c:v>
                </c:pt>
                <c:pt idx="598">
                  <c:v>2.7925</c:v>
                </c:pt>
                <c:pt idx="599">
                  <c:v>2.7730000000000001</c:v>
                </c:pt>
                <c:pt idx="600">
                  <c:v>2.7602500000000001</c:v>
                </c:pt>
                <c:pt idx="601">
                  <c:v>2.75075</c:v>
                </c:pt>
                <c:pt idx="602">
                  <c:v>2.7315</c:v>
                </c:pt>
                <c:pt idx="603">
                  <c:v>2.7250000000000001</c:v>
                </c:pt>
                <c:pt idx="604">
                  <c:v>2.7092499999999999</c:v>
                </c:pt>
                <c:pt idx="605">
                  <c:v>2.6995</c:v>
                </c:pt>
                <c:pt idx="606">
                  <c:v>2.6995</c:v>
                </c:pt>
                <c:pt idx="607">
                  <c:v>2.6832500000000001</c:v>
                </c:pt>
                <c:pt idx="608">
                  <c:v>2.6832500000000001</c:v>
                </c:pt>
                <c:pt idx="609">
                  <c:v>2.6832500000000001</c:v>
                </c:pt>
                <c:pt idx="610">
                  <c:v>2.68025</c:v>
                </c:pt>
                <c:pt idx="611">
                  <c:v>2.6767500000000002</c:v>
                </c:pt>
                <c:pt idx="612">
                  <c:v>2.6705000000000001</c:v>
                </c:pt>
                <c:pt idx="613">
                  <c:v>2.6640000000000001</c:v>
                </c:pt>
                <c:pt idx="614">
                  <c:v>2.6640000000000001</c:v>
                </c:pt>
                <c:pt idx="615">
                  <c:v>2.6640000000000001</c:v>
                </c:pt>
                <c:pt idx="616">
                  <c:v>2.6545000000000001</c:v>
                </c:pt>
                <c:pt idx="617">
                  <c:v>2.6547499999999999</c:v>
                </c:pt>
                <c:pt idx="618">
                  <c:v>2.645</c:v>
                </c:pt>
                <c:pt idx="619">
                  <c:v>2.64175</c:v>
                </c:pt>
                <c:pt idx="620">
                  <c:v>2.6385000000000001</c:v>
                </c:pt>
                <c:pt idx="621">
                  <c:v>2.6287500000000001</c:v>
                </c:pt>
                <c:pt idx="622">
                  <c:v>2.6225000000000001</c:v>
                </c:pt>
                <c:pt idx="623">
                  <c:v>2.6222500000000002</c:v>
                </c:pt>
                <c:pt idx="624">
                  <c:v>2.6062500000000002</c:v>
                </c:pt>
                <c:pt idx="625">
                  <c:v>2.5967500000000001</c:v>
                </c:pt>
                <c:pt idx="626">
                  <c:v>2.5905</c:v>
                </c:pt>
                <c:pt idx="627">
                  <c:v>2.5742500000000001</c:v>
                </c:pt>
                <c:pt idx="628">
                  <c:v>2.5742500000000001</c:v>
                </c:pt>
                <c:pt idx="629">
                  <c:v>2.5580000000000003</c:v>
                </c:pt>
                <c:pt idx="630">
                  <c:v>2.5422499999999997</c:v>
                </c:pt>
                <c:pt idx="631">
                  <c:v>2.5327500000000001</c:v>
                </c:pt>
                <c:pt idx="632">
                  <c:v>2.5262500000000001</c:v>
                </c:pt>
                <c:pt idx="633">
                  <c:v>2.5067500000000003</c:v>
                </c:pt>
                <c:pt idx="634">
                  <c:v>2.5002500000000003</c:v>
                </c:pt>
                <c:pt idx="635">
                  <c:v>2.4875000000000003</c:v>
                </c:pt>
                <c:pt idx="636">
                  <c:v>2.4750000000000001</c:v>
                </c:pt>
                <c:pt idx="637">
                  <c:v>2.4557500000000001</c:v>
                </c:pt>
                <c:pt idx="638">
                  <c:v>2.4395000000000002</c:v>
                </c:pt>
                <c:pt idx="639">
                  <c:v>2.4297500000000003</c:v>
                </c:pt>
                <c:pt idx="640">
                  <c:v>2.4137499999999998</c:v>
                </c:pt>
                <c:pt idx="641">
                  <c:v>2.3912499999999999</c:v>
                </c:pt>
                <c:pt idx="642">
                  <c:v>2.3787500000000001</c:v>
                </c:pt>
                <c:pt idx="643">
                  <c:v>2.3624999999999998</c:v>
                </c:pt>
                <c:pt idx="644">
                  <c:v>2.3465000000000003</c:v>
                </c:pt>
                <c:pt idx="645">
                  <c:v>2.3432500000000003</c:v>
                </c:pt>
                <c:pt idx="646">
                  <c:v>2.3237499999999995</c:v>
                </c:pt>
                <c:pt idx="647">
                  <c:v>2.3112500000000002</c:v>
                </c:pt>
                <c:pt idx="648">
                  <c:v>2.2987500000000001</c:v>
                </c:pt>
                <c:pt idx="649">
                  <c:v>2.2890000000000001</c:v>
                </c:pt>
                <c:pt idx="650">
                  <c:v>2.2759999999999998</c:v>
                </c:pt>
                <c:pt idx="651">
                  <c:v>2.2664999999999997</c:v>
                </c:pt>
                <c:pt idx="652">
                  <c:v>2.2502499999999999</c:v>
                </c:pt>
                <c:pt idx="653">
                  <c:v>2.2404999999999999</c:v>
                </c:pt>
                <c:pt idx="654">
                  <c:v>2.23075</c:v>
                </c:pt>
                <c:pt idx="655">
                  <c:v>2.2212499999999999</c:v>
                </c:pt>
                <c:pt idx="656">
                  <c:v>2.2117500000000003</c:v>
                </c:pt>
                <c:pt idx="657">
                  <c:v>2.202</c:v>
                </c:pt>
                <c:pt idx="658">
                  <c:v>2.1897500000000001</c:v>
                </c:pt>
                <c:pt idx="659">
                  <c:v>2.1799999999999997</c:v>
                </c:pt>
                <c:pt idx="660">
                  <c:v>2.1702500000000002</c:v>
                </c:pt>
                <c:pt idx="661">
                  <c:v>2.1604999999999999</c:v>
                </c:pt>
                <c:pt idx="662">
                  <c:v>2.1539999999999999</c:v>
                </c:pt>
                <c:pt idx="663">
                  <c:v>2.1444999999999999</c:v>
                </c:pt>
                <c:pt idx="664">
                  <c:v>2.1412499999999999</c:v>
                </c:pt>
                <c:pt idx="665">
                  <c:v>2.1317499999999998</c:v>
                </c:pt>
                <c:pt idx="666">
                  <c:v>2.1219999999999999</c:v>
                </c:pt>
                <c:pt idx="667">
                  <c:v>2.11225</c:v>
                </c:pt>
                <c:pt idx="668">
                  <c:v>2.1092500000000003</c:v>
                </c:pt>
                <c:pt idx="669">
                  <c:v>2.0964999999999998</c:v>
                </c:pt>
                <c:pt idx="670">
                  <c:v>2.0869999999999997</c:v>
                </c:pt>
                <c:pt idx="671">
                  <c:v>2.0804999999999998</c:v>
                </c:pt>
                <c:pt idx="672">
                  <c:v>2.0642499999999999</c:v>
                </c:pt>
                <c:pt idx="673">
                  <c:v>2.0514999999999999</c:v>
                </c:pt>
                <c:pt idx="674">
                  <c:v>2.0385</c:v>
                </c:pt>
                <c:pt idx="675">
                  <c:v>2.0289999999999999</c:v>
                </c:pt>
                <c:pt idx="676">
                  <c:v>2.0257499999999999</c:v>
                </c:pt>
                <c:pt idx="677">
                  <c:v>2.0097499999999999</c:v>
                </c:pt>
                <c:pt idx="678">
                  <c:v>2.0002500000000003</c:v>
                </c:pt>
                <c:pt idx="679">
                  <c:v>1.9904999999999999</c:v>
                </c:pt>
                <c:pt idx="680">
                  <c:v>1.9777500000000001</c:v>
                </c:pt>
                <c:pt idx="681">
                  <c:v>1.9650000000000001</c:v>
                </c:pt>
                <c:pt idx="682">
                  <c:v>1.9585000000000001</c:v>
                </c:pt>
                <c:pt idx="683">
                  <c:v>1.9457499999999999</c:v>
                </c:pt>
                <c:pt idx="684">
                  <c:v>1.93275</c:v>
                </c:pt>
                <c:pt idx="685">
                  <c:v>1.923</c:v>
                </c:pt>
                <c:pt idx="686">
                  <c:v>1.91025</c:v>
                </c:pt>
                <c:pt idx="687">
                  <c:v>1.9072500000000001</c:v>
                </c:pt>
                <c:pt idx="688">
                  <c:v>1.8975</c:v>
                </c:pt>
                <c:pt idx="689">
                  <c:v>1.8912499999999999</c:v>
                </c:pt>
                <c:pt idx="690">
                  <c:v>1.8815</c:v>
                </c:pt>
                <c:pt idx="691">
                  <c:v>1.875</c:v>
                </c:pt>
                <c:pt idx="692">
                  <c:v>1.8652499999999999</c:v>
                </c:pt>
                <c:pt idx="693">
                  <c:v>1.8560000000000001</c:v>
                </c:pt>
                <c:pt idx="694">
                  <c:v>1.8527500000000001</c:v>
                </c:pt>
                <c:pt idx="695">
                  <c:v>1.8462499999999999</c:v>
                </c:pt>
                <c:pt idx="696">
                  <c:v>1.843</c:v>
                </c:pt>
                <c:pt idx="697">
                  <c:v>1.843</c:v>
                </c:pt>
                <c:pt idx="698">
                  <c:v>1.8367499999999999</c:v>
                </c:pt>
                <c:pt idx="699">
                  <c:v>1.827</c:v>
                </c:pt>
                <c:pt idx="700">
                  <c:v>1.82375</c:v>
                </c:pt>
                <c:pt idx="701">
                  <c:v>1.8172499999999998</c:v>
                </c:pt>
                <c:pt idx="702">
                  <c:v>1.8074999999999999</c:v>
                </c:pt>
                <c:pt idx="703">
                  <c:v>1.7982500000000001</c:v>
                </c:pt>
                <c:pt idx="704">
                  <c:v>1.79175</c:v>
                </c:pt>
                <c:pt idx="705">
                  <c:v>1.78525</c:v>
                </c:pt>
                <c:pt idx="706">
                  <c:v>1.7789999999999999</c:v>
                </c:pt>
                <c:pt idx="707">
                  <c:v>1.76925</c:v>
                </c:pt>
                <c:pt idx="708">
                  <c:v>1.76275</c:v>
                </c:pt>
                <c:pt idx="709">
                  <c:v>1.7595000000000001</c:v>
                </c:pt>
                <c:pt idx="710">
                  <c:v>1.7562500000000001</c:v>
                </c:pt>
                <c:pt idx="711">
                  <c:v>1.7662500000000001</c:v>
                </c:pt>
                <c:pt idx="712">
                  <c:v>1.7819999999999998</c:v>
                </c:pt>
                <c:pt idx="713">
                  <c:v>1.7725</c:v>
                </c:pt>
                <c:pt idx="714">
                  <c:v>1.7850000000000001</c:v>
                </c:pt>
                <c:pt idx="715">
                  <c:v>1.80125</c:v>
                </c:pt>
                <c:pt idx="716">
                  <c:v>1.8205</c:v>
                </c:pt>
                <c:pt idx="717">
                  <c:v>1.8367499999999999</c:v>
                </c:pt>
                <c:pt idx="718">
                  <c:v>1.8592500000000001</c:v>
                </c:pt>
                <c:pt idx="719">
                  <c:v>1.8815</c:v>
                </c:pt>
              </c:numCache>
            </c:numRef>
          </c:yVal>
          <c:smooth val="1"/>
          <c:extLst>
            <c:ext xmlns:c16="http://schemas.microsoft.com/office/drawing/2014/chart" uri="{C3380CC4-5D6E-409C-BE32-E72D297353CC}">
              <c16:uniqueId val="{00000006-CE23-403C-A10B-4ECFF838FB4E}"/>
            </c:ext>
          </c:extLst>
        </c:ser>
        <c:ser>
          <c:idx val="7"/>
          <c:order val="7"/>
          <c:tx>
            <c:v>4500 RPM</c:v>
          </c:tx>
          <c:spPr>
            <a:ln w="19050" cap="rnd">
              <a:solidFill>
                <a:schemeClr val="accent2">
                  <a:lumMod val="60000"/>
                </a:schemeClr>
              </a:solidFill>
              <a:round/>
            </a:ln>
            <a:effectLst/>
          </c:spPr>
          <c:marker>
            <c:symbol val="none"/>
          </c:marker>
          <c:xVal>
            <c:numRef>
              <c:f>'Ford 1.6 GDTi'!$A$4:$A$723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'Ford 1.6 GDTi'!$I$4:$I$723</c:f>
              <c:numCache>
                <c:formatCode>General</c:formatCode>
                <c:ptCount val="720"/>
                <c:pt idx="0">
                  <c:v>2.0700000000000003</c:v>
                </c:pt>
                <c:pt idx="1">
                  <c:v>2.0765000000000002</c:v>
                </c:pt>
                <c:pt idx="2">
                  <c:v>2.0895000000000001</c:v>
                </c:pt>
                <c:pt idx="3">
                  <c:v>2.0895000000000001</c:v>
                </c:pt>
                <c:pt idx="4">
                  <c:v>2.0925000000000002</c:v>
                </c:pt>
                <c:pt idx="5">
                  <c:v>2.0925000000000002</c:v>
                </c:pt>
                <c:pt idx="6">
                  <c:v>2.0765000000000002</c:v>
                </c:pt>
                <c:pt idx="7">
                  <c:v>2.0542500000000001</c:v>
                </c:pt>
                <c:pt idx="8">
                  <c:v>2.0347499999999998</c:v>
                </c:pt>
                <c:pt idx="9">
                  <c:v>2.0125000000000002</c:v>
                </c:pt>
                <c:pt idx="10">
                  <c:v>1.99325</c:v>
                </c:pt>
                <c:pt idx="11">
                  <c:v>1.9610000000000001</c:v>
                </c:pt>
                <c:pt idx="12">
                  <c:v>1.9352500000000001</c:v>
                </c:pt>
                <c:pt idx="13">
                  <c:v>1.9035000000000002</c:v>
                </c:pt>
                <c:pt idx="14">
                  <c:v>1.8680000000000001</c:v>
                </c:pt>
                <c:pt idx="15">
                  <c:v>1.8327499999999999</c:v>
                </c:pt>
                <c:pt idx="16">
                  <c:v>1.7975000000000001</c:v>
                </c:pt>
                <c:pt idx="17">
                  <c:v>1.7590000000000003</c:v>
                </c:pt>
                <c:pt idx="18">
                  <c:v>1.7270000000000001</c:v>
                </c:pt>
                <c:pt idx="19">
                  <c:v>1.6885000000000001</c:v>
                </c:pt>
                <c:pt idx="20">
                  <c:v>1.6500000000000001</c:v>
                </c:pt>
                <c:pt idx="21">
                  <c:v>1.6114999999999999</c:v>
                </c:pt>
                <c:pt idx="22">
                  <c:v>1.5795000000000001</c:v>
                </c:pt>
                <c:pt idx="23">
                  <c:v>1.5409999999999999</c:v>
                </c:pt>
                <c:pt idx="24">
                  <c:v>1.512</c:v>
                </c:pt>
                <c:pt idx="25">
                  <c:v>1.48</c:v>
                </c:pt>
                <c:pt idx="26">
                  <c:v>1.45425</c:v>
                </c:pt>
                <c:pt idx="27">
                  <c:v>1.42875</c:v>
                </c:pt>
                <c:pt idx="28">
                  <c:v>1.39975</c:v>
                </c:pt>
                <c:pt idx="29">
                  <c:v>1.3774999999999999</c:v>
                </c:pt>
                <c:pt idx="30">
                  <c:v>1.3547499999999999</c:v>
                </c:pt>
                <c:pt idx="31">
                  <c:v>1.3387500000000001</c:v>
                </c:pt>
                <c:pt idx="32">
                  <c:v>1.3227500000000001</c:v>
                </c:pt>
                <c:pt idx="33">
                  <c:v>1.31325</c:v>
                </c:pt>
                <c:pt idx="34">
                  <c:v>1.3005</c:v>
                </c:pt>
                <c:pt idx="35">
                  <c:v>1.278</c:v>
                </c:pt>
                <c:pt idx="36">
                  <c:v>1.2749999999999999</c:v>
                </c:pt>
                <c:pt idx="37">
                  <c:v>1.2457499999999999</c:v>
                </c:pt>
                <c:pt idx="38">
                  <c:v>1.2489999999999999</c:v>
                </c:pt>
                <c:pt idx="39">
                  <c:v>1.1910000000000001</c:v>
                </c:pt>
                <c:pt idx="40">
                  <c:v>1.25875</c:v>
                </c:pt>
                <c:pt idx="41">
                  <c:v>1.2235</c:v>
                </c:pt>
                <c:pt idx="42">
                  <c:v>1.2137500000000001</c:v>
                </c:pt>
                <c:pt idx="43">
                  <c:v>1.20425</c:v>
                </c:pt>
                <c:pt idx="44">
                  <c:v>1.20075</c:v>
                </c:pt>
                <c:pt idx="45">
                  <c:v>1.20075</c:v>
                </c:pt>
                <c:pt idx="46">
                  <c:v>1.204</c:v>
                </c:pt>
                <c:pt idx="47">
                  <c:v>1.198</c:v>
                </c:pt>
                <c:pt idx="48">
                  <c:v>1.19425</c:v>
                </c:pt>
                <c:pt idx="49">
                  <c:v>1.204</c:v>
                </c:pt>
                <c:pt idx="50">
                  <c:v>1.1819999999999999</c:v>
                </c:pt>
                <c:pt idx="51">
                  <c:v>1.1944999999999999</c:v>
                </c:pt>
                <c:pt idx="52">
                  <c:v>1.1944999999999999</c:v>
                </c:pt>
                <c:pt idx="53">
                  <c:v>1.2104999999999999</c:v>
                </c:pt>
                <c:pt idx="54">
                  <c:v>1.214</c:v>
                </c:pt>
                <c:pt idx="55">
                  <c:v>1.2297500000000001</c:v>
                </c:pt>
                <c:pt idx="56">
                  <c:v>1.2170000000000001</c:v>
                </c:pt>
                <c:pt idx="57">
                  <c:v>1.2329999999999999</c:v>
                </c:pt>
                <c:pt idx="58">
                  <c:v>1.2395</c:v>
                </c:pt>
                <c:pt idx="59">
                  <c:v>1.24925</c:v>
                </c:pt>
                <c:pt idx="60">
                  <c:v>1.2617499999999999</c:v>
                </c:pt>
                <c:pt idx="61">
                  <c:v>1.2715000000000001</c:v>
                </c:pt>
                <c:pt idx="62">
                  <c:v>1.278</c:v>
                </c:pt>
                <c:pt idx="63">
                  <c:v>1.29375</c:v>
                </c:pt>
                <c:pt idx="64">
                  <c:v>1.31325</c:v>
                </c:pt>
                <c:pt idx="65">
                  <c:v>1.3165</c:v>
                </c:pt>
                <c:pt idx="66">
                  <c:v>1.3325</c:v>
                </c:pt>
                <c:pt idx="67">
                  <c:v>1.3420000000000001</c:v>
                </c:pt>
                <c:pt idx="68">
                  <c:v>1.3514999999999999</c:v>
                </c:pt>
                <c:pt idx="69">
                  <c:v>1.3677499999999998</c:v>
                </c:pt>
                <c:pt idx="70">
                  <c:v>1.387</c:v>
                </c:pt>
                <c:pt idx="71">
                  <c:v>1.39025</c:v>
                </c:pt>
                <c:pt idx="72">
                  <c:v>1.4095</c:v>
                </c:pt>
                <c:pt idx="73">
                  <c:v>1.4159999999999999</c:v>
                </c:pt>
                <c:pt idx="74">
                  <c:v>1.42225</c:v>
                </c:pt>
                <c:pt idx="75">
                  <c:v>1.43825</c:v>
                </c:pt>
                <c:pt idx="76">
                  <c:v>1.4415</c:v>
                </c:pt>
                <c:pt idx="77">
                  <c:v>1.4544999999999999</c:v>
                </c:pt>
                <c:pt idx="78">
                  <c:v>1.46075</c:v>
                </c:pt>
                <c:pt idx="79">
                  <c:v>1.4702500000000001</c:v>
                </c:pt>
                <c:pt idx="80">
                  <c:v>1.4672499999999999</c:v>
                </c:pt>
                <c:pt idx="81">
                  <c:v>1.4770000000000001</c:v>
                </c:pt>
                <c:pt idx="82">
                  <c:v>1.4802500000000001</c:v>
                </c:pt>
                <c:pt idx="83">
                  <c:v>1.4802500000000001</c:v>
                </c:pt>
                <c:pt idx="84">
                  <c:v>1.49</c:v>
                </c:pt>
                <c:pt idx="85">
                  <c:v>1.49925</c:v>
                </c:pt>
                <c:pt idx="86">
                  <c:v>1.5057499999999999</c:v>
                </c:pt>
                <c:pt idx="87">
                  <c:v>1.50875</c:v>
                </c:pt>
                <c:pt idx="88">
                  <c:v>1.50875</c:v>
                </c:pt>
                <c:pt idx="89">
                  <c:v>1.5024999999999999</c:v>
                </c:pt>
                <c:pt idx="90">
                  <c:v>1.512</c:v>
                </c:pt>
                <c:pt idx="91">
                  <c:v>1.51525</c:v>
                </c:pt>
                <c:pt idx="92">
                  <c:v>1.5150000000000001</c:v>
                </c:pt>
                <c:pt idx="93">
                  <c:v>1.53125</c:v>
                </c:pt>
                <c:pt idx="94">
                  <c:v>1.5407500000000001</c:v>
                </c:pt>
                <c:pt idx="95">
                  <c:v>1.5407500000000001</c:v>
                </c:pt>
                <c:pt idx="96">
                  <c:v>1.5407500000000001</c:v>
                </c:pt>
                <c:pt idx="97">
                  <c:v>1.5505</c:v>
                </c:pt>
                <c:pt idx="98">
                  <c:v>1.5505</c:v>
                </c:pt>
                <c:pt idx="99">
                  <c:v>1.54725</c:v>
                </c:pt>
                <c:pt idx="100">
                  <c:v>1.55375</c:v>
                </c:pt>
                <c:pt idx="101">
                  <c:v>1.5602500000000001</c:v>
                </c:pt>
                <c:pt idx="102">
                  <c:v>1.5634999999999999</c:v>
                </c:pt>
                <c:pt idx="103">
                  <c:v>1.5667499999999999</c:v>
                </c:pt>
                <c:pt idx="104">
                  <c:v>1.5762499999999999</c:v>
                </c:pt>
                <c:pt idx="105">
                  <c:v>1.5762499999999999</c:v>
                </c:pt>
                <c:pt idx="106">
                  <c:v>1.5762499999999999</c:v>
                </c:pt>
                <c:pt idx="107">
                  <c:v>1.5794999999999999</c:v>
                </c:pt>
                <c:pt idx="108">
                  <c:v>1.5860000000000001</c:v>
                </c:pt>
                <c:pt idx="109">
                  <c:v>1.5860000000000001</c:v>
                </c:pt>
                <c:pt idx="110">
                  <c:v>1.5925</c:v>
                </c:pt>
                <c:pt idx="111">
                  <c:v>1.60225</c:v>
                </c:pt>
                <c:pt idx="112">
                  <c:v>1.6054999999999999</c:v>
                </c:pt>
                <c:pt idx="113">
                  <c:v>1.6087500000000001</c:v>
                </c:pt>
                <c:pt idx="114">
                  <c:v>1.621</c:v>
                </c:pt>
                <c:pt idx="115">
                  <c:v>1.621</c:v>
                </c:pt>
                <c:pt idx="116">
                  <c:v>1.62425</c:v>
                </c:pt>
                <c:pt idx="117">
                  <c:v>1.6272500000000001</c:v>
                </c:pt>
                <c:pt idx="118">
                  <c:v>1.63375</c:v>
                </c:pt>
                <c:pt idx="119">
                  <c:v>1.637</c:v>
                </c:pt>
                <c:pt idx="120">
                  <c:v>1.64025</c:v>
                </c:pt>
                <c:pt idx="121">
                  <c:v>1.6467499999999999</c:v>
                </c:pt>
                <c:pt idx="122">
                  <c:v>1.6532500000000001</c:v>
                </c:pt>
                <c:pt idx="123">
                  <c:v>1.6565000000000001</c:v>
                </c:pt>
                <c:pt idx="124">
                  <c:v>1.663</c:v>
                </c:pt>
                <c:pt idx="125">
                  <c:v>1.66625</c:v>
                </c:pt>
                <c:pt idx="126">
                  <c:v>1.6695000000000002</c:v>
                </c:pt>
                <c:pt idx="127">
                  <c:v>1.6760000000000002</c:v>
                </c:pt>
                <c:pt idx="128">
                  <c:v>1.679</c:v>
                </c:pt>
                <c:pt idx="129">
                  <c:v>1.679</c:v>
                </c:pt>
                <c:pt idx="130">
                  <c:v>1.6852499999999999</c:v>
                </c:pt>
                <c:pt idx="131">
                  <c:v>1.6917499999999999</c:v>
                </c:pt>
                <c:pt idx="132">
                  <c:v>1.6949999999999998</c:v>
                </c:pt>
                <c:pt idx="133">
                  <c:v>1.6949999999999998</c:v>
                </c:pt>
                <c:pt idx="134">
                  <c:v>1.6982499999999998</c:v>
                </c:pt>
                <c:pt idx="135">
                  <c:v>1.70475</c:v>
                </c:pt>
                <c:pt idx="136">
                  <c:v>1.708</c:v>
                </c:pt>
                <c:pt idx="137">
                  <c:v>1.7142499999999998</c:v>
                </c:pt>
                <c:pt idx="138">
                  <c:v>1.72075</c:v>
                </c:pt>
                <c:pt idx="139">
                  <c:v>1.72725</c:v>
                </c:pt>
                <c:pt idx="140">
                  <c:v>1.7337500000000001</c:v>
                </c:pt>
                <c:pt idx="141">
                  <c:v>1.7429999999999999</c:v>
                </c:pt>
                <c:pt idx="142">
                  <c:v>1.7429999999999999</c:v>
                </c:pt>
                <c:pt idx="143">
                  <c:v>1.7494999999999998</c:v>
                </c:pt>
                <c:pt idx="144">
                  <c:v>1.7590000000000001</c:v>
                </c:pt>
                <c:pt idx="145">
                  <c:v>1.76525</c:v>
                </c:pt>
                <c:pt idx="146">
                  <c:v>1.7717499999999999</c:v>
                </c:pt>
                <c:pt idx="147">
                  <c:v>1.7782499999999999</c:v>
                </c:pt>
                <c:pt idx="148">
                  <c:v>1.7814999999999999</c:v>
                </c:pt>
                <c:pt idx="149">
                  <c:v>1.7880000000000003</c:v>
                </c:pt>
                <c:pt idx="150">
                  <c:v>1.7977500000000002</c:v>
                </c:pt>
                <c:pt idx="151">
                  <c:v>1.8010000000000002</c:v>
                </c:pt>
                <c:pt idx="152">
                  <c:v>1.8075000000000001</c:v>
                </c:pt>
                <c:pt idx="153">
                  <c:v>1.8105</c:v>
                </c:pt>
                <c:pt idx="154">
                  <c:v>1.823</c:v>
                </c:pt>
                <c:pt idx="155">
                  <c:v>1.8360000000000001</c:v>
                </c:pt>
                <c:pt idx="156">
                  <c:v>1.8392500000000003</c:v>
                </c:pt>
                <c:pt idx="157">
                  <c:v>1.8490000000000002</c:v>
                </c:pt>
                <c:pt idx="158">
                  <c:v>1.8584999999999998</c:v>
                </c:pt>
                <c:pt idx="159">
                  <c:v>1.8614999999999999</c:v>
                </c:pt>
                <c:pt idx="160">
                  <c:v>1.8712499999999999</c:v>
                </c:pt>
                <c:pt idx="161">
                  <c:v>1.881</c:v>
                </c:pt>
                <c:pt idx="162">
                  <c:v>1.8907499999999999</c:v>
                </c:pt>
                <c:pt idx="163">
                  <c:v>1.8940000000000001</c:v>
                </c:pt>
                <c:pt idx="164">
                  <c:v>1.9095000000000002</c:v>
                </c:pt>
                <c:pt idx="165">
                  <c:v>1.9192500000000001</c:v>
                </c:pt>
                <c:pt idx="166">
                  <c:v>1.9225000000000001</c:v>
                </c:pt>
                <c:pt idx="167">
                  <c:v>1.9355</c:v>
                </c:pt>
                <c:pt idx="168">
                  <c:v>1.9450000000000001</c:v>
                </c:pt>
                <c:pt idx="169">
                  <c:v>1.9450000000000001</c:v>
                </c:pt>
                <c:pt idx="170">
                  <c:v>1.95475</c:v>
                </c:pt>
                <c:pt idx="171">
                  <c:v>1.97075</c:v>
                </c:pt>
                <c:pt idx="172">
                  <c:v>1.93225</c:v>
                </c:pt>
                <c:pt idx="173">
                  <c:v>1.9577500000000001</c:v>
                </c:pt>
                <c:pt idx="174">
                  <c:v>1.97725</c:v>
                </c:pt>
                <c:pt idx="175">
                  <c:v>1.9802500000000001</c:v>
                </c:pt>
                <c:pt idx="176">
                  <c:v>1.9835</c:v>
                </c:pt>
                <c:pt idx="177">
                  <c:v>1.9964999999999999</c:v>
                </c:pt>
                <c:pt idx="178">
                  <c:v>2.0027500000000003</c:v>
                </c:pt>
                <c:pt idx="179">
                  <c:v>2.0125000000000002</c:v>
                </c:pt>
                <c:pt idx="180">
                  <c:v>2.0157499999999997</c:v>
                </c:pt>
                <c:pt idx="181">
                  <c:v>2.0222499999999997</c:v>
                </c:pt>
                <c:pt idx="182">
                  <c:v>2.0284999999999997</c:v>
                </c:pt>
                <c:pt idx="183">
                  <c:v>2.0317500000000002</c:v>
                </c:pt>
                <c:pt idx="184">
                  <c:v>2.0382500000000001</c:v>
                </c:pt>
                <c:pt idx="185">
                  <c:v>2.0447500000000001</c:v>
                </c:pt>
                <c:pt idx="186">
                  <c:v>2.048</c:v>
                </c:pt>
                <c:pt idx="187">
                  <c:v>2.0542499999999997</c:v>
                </c:pt>
                <c:pt idx="188">
                  <c:v>2.0700000000000003</c:v>
                </c:pt>
                <c:pt idx="189">
                  <c:v>2.0765000000000002</c:v>
                </c:pt>
                <c:pt idx="190">
                  <c:v>2.0895000000000001</c:v>
                </c:pt>
                <c:pt idx="191">
                  <c:v>2.1052499999999998</c:v>
                </c:pt>
                <c:pt idx="192">
                  <c:v>2.1084999999999998</c:v>
                </c:pt>
                <c:pt idx="193">
                  <c:v>2.1182500000000002</c:v>
                </c:pt>
                <c:pt idx="194">
                  <c:v>2.1280000000000001</c:v>
                </c:pt>
                <c:pt idx="195">
                  <c:v>2.1280000000000001</c:v>
                </c:pt>
                <c:pt idx="196">
                  <c:v>2.13775</c:v>
                </c:pt>
                <c:pt idx="197">
                  <c:v>2.1505000000000001</c:v>
                </c:pt>
                <c:pt idx="198">
                  <c:v>2.1567499999999997</c:v>
                </c:pt>
                <c:pt idx="199">
                  <c:v>2.1599999999999997</c:v>
                </c:pt>
                <c:pt idx="200">
                  <c:v>2.1727499999999997</c:v>
                </c:pt>
                <c:pt idx="201">
                  <c:v>2.1789999999999998</c:v>
                </c:pt>
                <c:pt idx="202">
                  <c:v>2.1854999999999998</c:v>
                </c:pt>
                <c:pt idx="203">
                  <c:v>2.1952500000000001</c:v>
                </c:pt>
                <c:pt idx="204">
                  <c:v>2.2050000000000001</c:v>
                </c:pt>
                <c:pt idx="205">
                  <c:v>2.2017500000000001</c:v>
                </c:pt>
                <c:pt idx="206">
                  <c:v>2.2050000000000001</c:v>
                </c:pt>
                <c:pt idx="207">
                  <c:v>2.20825</c:v>
                </c:pt>
                <c:pt idx="208">
                  <c:v>2.2115</c:v>
                </c:pt>
                <c:pt idx="209">
                  <c:v>2.21475</c:v>
                </c:pt>
                <c:pt idx="210">
                  <c:v>2.2210000000000001</c:v>
                </c:pt>
                <c:pt idx="211">
                  <c:v>2.2242500000000001</c:v>
                </c:pt>
                <c:pt idx="212">
                  <c:v>2.2210000000000001</c:v>
                </c:pt>
                <c:pt idx="213">
                  <c:v>2.2272499999999997</c:v>
                </c:pt>
                <c:pt idx="214">
                  <c:v>2.2337500000000001</c:v>
                </c:pt>
                <c:pt idx="215">
                  <c:v>2.2435</c:v>
                </c:pt>
                <c:pt idx="216">
                  <c:v>2.2497499999999997</c:v>
                </c:pt>
                <c:pt idx="217">
                  <c:v>2.2529999999999997</c:v>
                </c:pt>
                <c:pt idx="218">
                  <c:v>2.2562499999999996</c:v>
                </c:pt>
                <c:pt idx="219">
                  <c:v>2.2690000000000001</c:v>
                </c:pt>
                <c:pt idx="220">
                  <c:v>2.2657499999999997</c:v>
                </c:pt>
                <c:pt idx="221">
                  <c:v>2.282</c:v>
                </c:pt>
                <c:pt idx="222">
                  <c:v>2.282</c:v>
                </c:pt>
                <c:pt idx="223">
                  <c:v>2.2915000000000001</c:v>
                </c:pt>
                <c:pt idx="224">
                  <c:v>2.298</c:v>
                </c:pt>
                <c:pt idx="225">
                  <c:v>2.30775</c:v>
                </c:pt>
                <c:pt idx="226">
                  <c:v>2.3169999999999997</c:v>
                </c:pt>
                <c:pt idx="227">
                  <c:v>2.3234999999999997</c:v>
                </c:pt>
                <c:pt idx="228">
                  <c:v>2.33975</c:v>
                </c:pt>
                <c:pt idx="229">
                  <c:v>2.3460000000000001</c:v>
                </c:pt>
                <c:pt idx="230">
                  <c:v>2.35575</c:v>
                </c:pt>
                <c:pt idx="231">
                  <c:v>2.37175</c:v>
                </c:pt>
                <c:pt idx="232">
                  <c:v>2.391</c:v>
                </c:pt>
                <c:pt idx="233">
                  <c:v>2.4035000000000002</c:v>
                </c:pt>
                <c:pt idx="234">
                  <c:v>2.4197500000000001</c:v>
                </c:pt>
                <c:pt idx="235">
                  <c:v>2.4392499999999999</c:v>
                </c:pt>
                <c:pt idx="236">
                  <c:v>2.4489999999999998</c:v>
                </c:pt>
                <c:pt idx="237">
                  <c:v>2.4707499999999998</c:v>
                </c:pt>
                <c:pt idx="238">
                  <c:v>2.49675</c:v>
                </c:pt>
                <c:pt idx="239">
                  <c:v>2.5162499999999999</c:v>
                </c:pt>
                <c:pt idx="240">
                  <c:v>2.54175</c:v>
                </c:pt>
                <c:pt idx="241">
                  <c:v>2.5640000000000001</c:v>
                </c:pt>
                <c:pt idx="242">
                  <c:v>2.5865</c:v>
                </c:pt>
                <c:pt idx="243">
                  <c:v>2.6124999999999998</c:v>
                </c:pt>
                <c:pt idx="244">
                  <c:v>2.6347499999999999</c:v>
                </c:pt>
                <c:pt idx="245">
                  <c:v>2.6635</c:v>
                </c:pt>
                <c:pt idx="246">
                  <c:v>2.6894999999999998</c:v>
                </c:pt>
                <c:pt idx="247">
                  <c:v>2.7374999999999998</c:v>
                </c:pt>
                <c:pt idx="248">
                  <c:v>2.7662499999999999</c:v>
                </c:pt>
                <c:pt idx="249">
                  <c:v>2.8047499999999999</c:v>
                </c:pt>
                <c:pt idx="250">
                  <c:v>2.8432499999999998</c:v>
                </c:pt>
                <c:pt idx="251">
                  <c:v>2.8592500000000003</c:v>
                </c:pt>
                <c:pt idx="252">
                  <c:v>2.8977499999999998</c:v>
                </c:pt>
                <c:pt idx="253">
                  <c:v>2.9392500000000004</c:v>
                </c:pt>
                <c:pt idx="254">
                  <c:v>2.9747499999999998</c:v>
                </c:pt>
                <c:pt idx="255">
                  <c:v>3.0197500000000002</c:v>
                </c:pt>
                <c:pt idx="256">
                  <c:v>3.0644999999999998</c:v>
                </c:pt>
                <c:pt idx="257">
                  <c:v>3.1094999999999997</c:v>
                </c:pt>
                <c:pt idx="258">
                  <c:v>3.1444999999999999</c:v>
                </c:pt>
                <c:pt idx="259">
                  <c:v>3.1929999999999996</c:v>
                </c:pt>
                <c:pt idx="260">
                  <c:v>3.2409999999999997</c:v>
                </c:pt>
                <c:pt idx="261">
                  <c:v>3.2857499999999997</c:v>
                </c:pt>
                <c:pt idx="262">
                  <c:v>3.3434999999999997</c:v>
                </c:pt>
                <c:pt idx="263">
                  <c:v>3.39175</c:v>
                </c:pt>
                <c:pt idx="264">
                  <c:v>3.4400000000000004</c:v>
                </c:pt>
                <c:pt idx="265">
                  <c:v>3.5039999999999996</c:v>
                </c:pt>
                <c:pt idx="266">
                  <c:v>3.5614999999999997</c:v>
                </c:pt>
                <c:pt idx="267">
                  <c:v>3.6162499999999995</c:v>
                </c:pt>
                <c:pt idx="268">
                  <c:v>3.6644999999999999</c:v>
                </c:pt>
                <c:pt idx="269">
                  <c:v>3.7320000000000002</c:v>
                </c:pt>
                <c:pt idx="270">
                  <c:v>3.7895000000000003</c:v>
                </c:pt>
                <c:pt idx="271">
                  <c:v>3.8567499999999999</c:v>
                </c:pt>
                <c:pt idx="272">
                  <c:v>3.9275000000000002</c:v>
                </c:pt>
                <c:pt idx="273">
                  <c:v>4.0010000000000003</c:v>
                </c:pt>
                <c:pt idx="274">
                  <c:v>4.0682499999999999</c:v>
                </c:pt>
                <c:pt idx="275">
                  <c:v>4.1390000000000002</c:v>
                </c:pt>
                <c:pt idx="276">
                  <c:v>4.2225000000000001</c:v>
                </c:pt>
                <c:pt idx="277">
                  <c:v>4.2962499999999997</c:v>
                </c:pt>
                <c:pt idx="278">
                  <c:v>4.3732499999999996</c:v>
                </c:pt>
                <c:pt idx="279">
                  <c:v>4.4630000000000001</c:v>
                </c:pt>
                <c:pt idx="280">
                  <c:v>4.5497500000000004</c:v>
                </c:pt>
                <c:pt idx="281">
                  <c:v>4.6397500000000003</c:v>
                </c:pt>
                <c:pt idx="282">
                  <c:v>4.7324999999999999</c:v>
                </c:pt>
                <c:pt idx="283">
                  <c:v>4.8222500000000004</c:v>
                </c:pt>
                <c:pt idx="284">
                  <c:v>4.9282500000000002</c:v>
                </c:pt>
                <c:pt idx="285">
                  <c:v>5.0340000000000007</c:v>
                </c:pt>
                <c:pt idx="286">
                  <c:v>5.1432500000000001</c:v>
                </c:pt>
                <c:pt idx="287">
                  <c:v>5.2552500000000002</c:v>
                </c:pt>
                <c:pt idx="288">
                  <c:v>5.3674999999999997</c:v>
                </c:pt>
                <c:pt idx="289">
                  <c:v>5.4859999999999998</c:v>
                </c:pt>
                <c:pt idx="290">
                  <c:v>5.6049999999999995</c:v>
                </c:pt>
                <c:pt idx="291">
                  <c:v>5.7460000000000004</c:v>
                </c:pt>
                <c:pt idx="292">
                  <c:v>5.8967499999999999</c:v>
                </c:pt>
                <c:pt idx="293">
                  <c:v>6.0440000000000005</c:v>
                </c:pt>
                <c:pt idx="294">
                  <c:v>6.1917500000000008</c:v>
                </c:pt>
                <c:pt idx="295">
                  <c:v>6.3487499999999999</c:v>
                </c:pt>
                <c:pt idx="296">
                  <c:v>6.516</c:v>
                </c:pt>
                <c:pt idx="297">
                  <c:v>6.7017500000000005</c:v>
                </c:pt>
                <c:pt idx="298">
                  <c:v>6.8845000000000001</c:v>
                </c:pt>
                <c:pt idx="299">
                  <c:v>7.0772500000000003</c:v>
                </c:pt>
                <c:pt idx="300">
                  <c:v>7.2727500000000003</c:v>
                </c:pt>
                <c:pt idx="301">
                  <c:v>7.4875000000000007</c:v>
                </c:pt>
                <c:pt idx="302">
                  <c:v>7.7152500000000002</c:v>
                </c:pt>
                <c:pt idx="303">
                  <c:v>7.9335000000000004</c:v>
                </c:pt>
                <c:pt idx="304">
                  <c:v>8.1645000000000003</c:v>
                </c:pt>
                <c:pt idx="305">
                  <c:v>8.4209999999999994</c:v>
                </c:pt>
                <c:pt idx="306">
                  <c:v>8.6839999999999993</c:v>
                </c:pt>
                <c:pt idx="307">
                  <c:v>8.9437499999999996</c:v>
                </c:pt>
                <c:pt idx="308">
                  <c:v>9.2295000000000016</c:v>
                </c:pt>
                <c:pt idx="309">
                  <c:v>9.5342500000000001</c:v>
                </c:pt>
                <c:pt idx="310">
                  <c:v>9.8450000000000006</c:v>
                </c:pt>
                <c:pt idx="311">
                  <c:v>10.169250000000002</c:v>
                </c:pt>
                <c:pt idx="312">
                  <c:v>10.522</c:v>
                </c:pt>
                <c:pt idx="313">
                  <c:v>10.887499999999999</c:v>
                </c:pt>
                <c:pt idx="314">
                  <c:v>11.25325</c:v>
                </c:pt>
                <c:pt idx="315">
                  <c:v>11.644749999999998</c:v>
                </c:pt>
                <c:pt idx="316">
                  <c:v>12.052250000000001</c:v>
                </c:pt>
                <c:pt idx="317">
                  <c:v>12.472250000000001</c:v>
                </c:pt>
                <c:pt idx="318">
                  <c:v>12.91825</c:v>
                </c:pt>
                <c:pt idx="319">
                  <c:v>13.392749999999999</c:v>
                </c:pt>
                <c:pt idx="320">
                  <c:v>13.861249999999998</c:v>
                </c:pt>
                <c:pt idx="321">
                  <c:v>14.364749999999999</c:v>
                </c:pt>
                <c:pt idx="322">
                  <c:v>14.89725</c:v>
                </c:pt>
                <c:pt idx="323">
                  <c:v>15.423250000000001</c:v>
                </c:pt>
                <c:pt idx="324">
                  <c:v>16.006749999999997</c:v>
                </c:pt>
                <c:pt idx="325">
                  <c:v>16.58775</c:v>
                </c:pt>
                <c:pt idx="326">
                  <c:v>17.180999999999997</c:v>
                </c:pt>
                <c:pt idx="327">
                  <c:v>17.858000000000001</c:v>
                </c:pt>
                <c:pt idx="328">
                  <c:v>18.534749999999999</c:v>
                </c:pt>
                <c:pt idx="329">
                  <c:v>19.249749999999999</c:v>
                </c:pt>
                <c:pt idx="330">
                  <c:v>19.965250000000001</c:v>
                </c:pt>
                <c:pt idx="331">
                  <c:v>20.728749999999998</c:v>
                </c:pt>
                <c:pt idx="332">
                  <c:v>21.52075</c:v>
                </c:pt>
                <c:pt idx="333">
                  <c:v>22.322499999999998</c:v>
                </c:pt>
                <c:pt idx="334">
                  <c:v>23.14725</c:v>
                </c:pt>
                <c:pt idx="335">
                  <c:v>23.984249999999999</c:v>
                </c:pt>
                <c:pt idx="336">
                  <c:v>24.863</c:v>
                </c:pt>
                <c:pt idx="337">
                  <c:v>25.739000000000001</c:v>
                </c:pt>
                <c:pt idx="338">
                  <c:v>26.652749999999997</c:v>
                </c:pt>
                <c:pt idx="339">
                  <c:v>27.55425</c:v>
                </c:pt>
                <c:pt idx="340">
                  <c:v>28.513249999999999</c:v>
                </c:pt>
                <c:pt idx="341">
                  <c:v>29.439999999999998</c:v>
                </c:pt>
                <c:pt idx="342">
                  <c:v>30.398999999999997</c:v>
                </c:pt>
                <c:pt idx="343">
                  <c:v>31.33625</c:v>
                </c:pt>
                <c:pt idx="344">
                  <c:v>32.298000000000002</c:v>
                </c:pt>
                <c:pt idx="345">
                  <c:v>33.231500000000004</c:v>
                </c:pt>
                <c:pt idx="346">
                  <c:v>34.158500000000004</c:v>
                </c:pt>
                <c:pt idx="347">
                  <c:v>35.056750000000001</c:v>
                </c:pt>
                <c:pt idx="348">
                  <c:v>35.938499999999998</c:v>
                </c:pt>
                <c:pt idx="349">
                  <c:v>36.772750000000002</c:v>
                </c:pt>
                <c:pt idx="350">
                  <c:v>37.571249999999999</c:v>
                </c:pt>
                <c:pt idx="351">
                  <c:v>38.331499999999998</c:v>
                </c:pt>
                <c:pt idx="352">
                  <c:v>39.015000000000001</c:v>
                </c:pt>
                <c:pt idx="353">
                  <c:v>39.685249999999996</c:v>
                </c:pt>
                <c:pt idx="354">
                  <c:v>40.246500000000005</c:v>
                </c:pt>
                <c:pt idx="355">
                  <c:v>40.762749999999997</c:v>
                </c:pt>
                <c:pt idx="356">
                  <c:v>41.192749999999997</c:v>
                </c:pt>
                <c:pt idx="357">
                  <c:v>41.545499999999997</c:v>
                </c:pt>
                <c:pt idx="358">
                  <c:v>41.847250000000003</c:v>
                </c:pt>
                <c:pt idx="359">
                  <c:v>42.139000000000003</c:v>
                </c:pt>
                <c:pt idx="360">
                  <c:v>42.39875</c:v>
                </c:pt>
                <c:pt idx="361">
                  <c:v>42.671749999999996</c:v>
                </c:pt>
                <c:pt idx="362">
                  <c:v>43.005249999999997</c:v>
                </c:pt>
                <c:pt idx="363">
                  <c:v>43.435249999999996</c:v>
                </c:pt>
                <c:pt idx="364">
                  <c:v>43.973999999999997</c:v>
                </c:pt>
                <c:pt idx="365">
                  <c:v>44.692749999999997</c:v>
                </c:pt>
                <c:pt idx="366">
                  <c:v>45.629249999999999</c:v>
                </c:pt>
                <c:pt idx="367">
                  <c:v>46.780749999999998</c:v>
                </c:pt>
                <c:pt idx="368">
                  <c:v>48.176499999999997</c:v>
                </c:pt>
                <c:pt idx="369">
                  <c:v>49.850250000000003</c:v>
                </c:pt>
                <c:pt idx="370">
                  <c:v>51.771999999999991</c:v>
                </c:pt>
                <c:pt idx="371">
                  <c:v>53.9435</c:v>
                </c:pt>
                <c:pt idx="372">
                  <c:v>56.400499999999994</c:v>
                </c:pt>
                <c:pt idx="373">
                  <c:v>59.136500000000005</c:v>
                </c:pt>
                <c:pt idx="374">
                  <c:v>62.116500000000002</c:v>
                </c:pt>
                <c:pt idx="375">
                  <c:v>65.282499999999999</c:v>
                </c:pt>
                <c:pt idx="376">
                  <c:v>68.56049999999999</c:v>
                </c:pt>
                <c:pt idx="377">
                  <c:v>71.816249999999997</c:v>
                </c:pt>
                <c:pt idx="378">
                  <c:v>74.889250000000004</c:v>
                </c:pt>
                <c:pt idx="379">
                  <c:v>77.641249999999999</c:v>
                </c:pt>
                <c:pt idx="380">
                  <c:v>79.976249999999993</c:v>
                </c:pt>
                <c:pt idx="381">
                  <c:v>81.830250000000007</c:v>
                </c:pt>
                <c:pt idx="382">
                  <c:v>83.164500000000004</c:v>
                </c:pt>
                <c:pt idx="383">
                  <c:v>83.982249999999993</c:v>
                </c:pt>
                <c:pt idx="384">
                  <c:v>84.306250000000006</c:v>
                </c:pt>
                <c:pt idx="385">
                  <c:v>84.181000000000012</c:v>
                </c:pt>
                <c:pt idx="386">
                  <c:v>83.638499999999993</c:v>
                </c:pt>
                <c:pt idx="387">
                  <c:v>82.744</c:v>
                </c:pt>
                <c:pt idx="388">
                  <c:v>81.544000000000011</c:v>
                </c:pt>
                <c:pt idx="389">
                  <c:v>80.084499999999991</c:v>
                </c:pt>
                <c:pt idx="390">
                  <c:v>78.419999999999987</c:v>
                </c:pt>
                <c:pt idx="391">
                  <c:v>76.620249999999999</c:v>
                </c:pt>
                <c:pt idx="392">
                  <c:v>74.718499999999992</c:v>
                </c:pt>
                <c:pt idx="393">
                  <c:v>72.771499999999989</c:v>
                </c:pt>
                <c:pt idx="394">
                  <c:v>70.763000000000005</c:v>
                </c:pt>
                <c:pt idx="395">
                  <c:v>68.73275000000001</c:v>
                </c:pt>
                <c:pt idx="396">
                  <c:v>66.689750000000004</c:v>
                </c:pt>
                <c:pt idx="397">
                  <c:v>64.659499999999994</c:v>
                </c:pt>
                <c:pt idx="398">
                  <c:v>62.667499999999997</c:v>
                </c:pt>
                <c:pt idx="399">
                  <c:v>60.710500000000003</c:v>
                </c:pt>
                <c:pt idx="400">
                  <c:v>58.811750000000004</c:v>
                </c:pt>
                <c:pt idx="401">
                  <c:v>56.957499999999996</c:v>
                </c:pt>
                <c:pt idx="402">
                  <c:v>55.183750000000003</c:v>
                </c:pt>
                <c:pt idx="403">
                  <c:v>53.461500000000001</c:v>
                </c:pt>
                <c:pt idx="404">
                  <c:v>51.806249999999999</c:v>
                </c:pt>
                <c:pt idx="405">
                  <c:v>50.183249999999994</c:v>
                </c:pt>
                <c:pt idx="406">
                  <c:v>48.627499999999998</c:v>
                </c:pt>
                <c:pt idx="407">
                  <c:v>47.136249999999997</c:v>
                </c:pt>
                <c:pt idx="408">
                  <c:v>45.709000000000003</c:v>
                </c:pt>
                <c:pt idx="409">
                  <c:v>44.329499999999996</c:v>
                </c:pt>
                <c:pt idx="410">
                  <c:v>43.024000000000001</c:v>
                </c:pt>
                <c:pt idx="411">
                  <c:v>41.744250000000001</c:v>
                </c:pt>
                <c:pt idx="412">
                  <c:v>40.525500000000001</c:v>
                </c:pt>
                <c:pt idx="413">
                  <c:v>39.347999999999999</c:v>
                </c:pt>
                <c:pt idx="414">
                  <c:v>38.228749999999998</c:v>
                </c:pt>
                <c:pt idx="415">
                  <c:v>37.144500000000001</c:v>
                </c:pt>
                <c:pt idx="416">
                  <c:v>36.111499999999992</c:v>
                </c:pt>
                <c:pt idx="417">
                  <c:v>35.111000000000004</c:v>
                </c:pt>
                <c:pt idx="418">
                  <c:v>34.155000000000001</c:v>
                </c:pt>
                <c:pt idx="419">
                  <c:v>33.228000000000002</c:v>
                </c:pt>
                <c:pt idx="420">
                  <c:v>32.342500000000001</c:v>
                </c:pt>
                <c:pt idx="421">
                  <c:v>31.4895</c:v>
                </c:pt>
                <c:pt idx="422">
                  <c:v>30.671250000000001</c:v>
                </c:pt>
                <c:pt idx="423">
                  <c:v>29.8795</c:v>
                </c:pt>
                <c:pt idx="424">
                  <c:v>29.122</c:v>
                </c:pt>
                <c:pt idx="425">
                  <c:v>28.390999999999998</c:v>
                </c:pt>
                <c:pt idx="426">
                  <c:v>27.691749999999999</c:v>
                </c:pt>
                <c:pt idx="427">
                  <c:v>27.014999999999997</c:v>
                </c:pt>
                <c:pt idx="428">
                  <c:v>26.328250000000001</c:v>
                </c:pt>
                <c:pt idx="429">
                  <c:v>25.683749999999996</c:v>
                </c:pt>
                <c:pt idx="430">
                  <c:v>25.061500000000002</c:v>
                </c:pt>
                <c:pt idx="431">
                  <c:v>24.461500000000001</c:v>
                </c:pt>
                <c:pt idx="432">
                  <c:v>23.890749999999997</c:v>
                </c:pt>
                <c:pt idx="433">
                  <c:v>23.335750000000001</c:v>
                </c:pt>
                <c:pt idx="434">
                  <c:v>22.825500000000002</c:v>
                </c:pt>
                <c:pt idx="435">
                  <c:v>22.328249999999997</c:v>
                </c:pt>
                <c:pt idx="436">
                  <c:v>21.87</c:v>
                </c:pt>
                <c:pt idx="437">
                  <c:v>21.411249999999999</c:v>
                </c:pt>
                <c:pt idx="438">
                  <c:v>20.974999999999998</c:v>
                </c:pt>
                <c:pt idx="439">
                  <c:v>20.554749999999999</c:v>
                </c:pt>
                <c:pt idx="440">
                  <c:v>20.160249999999998</c:v>
                </c:pt>
                <c:pt idx="441">
                  <c:v>19.77525</c:v>
                </c:pt>
                <c:pt idx="442">
                  <c:v>19.403500000000001</c:v>
                </c:pt>
                <c:pt idx="443">
                  <c:v>19.041000000000004</c:v>
                </c:pt>
                <c:pt idx="444">
                  <c:v>18.701000000000001</c:v>
                </c:pt>
                <c:pt idx="445">
                  <c:v>18.367249999999999</c:v>
                </c:pt>
                <c:pt idx="446">
                  <c:v>18.056250000000002</c:v>
                </c:pt>
                <c:pt idx="447">
                  <c:v>17.754749999999998</c:v>
                </c:pt>
                <c:pt idx="448">
                  <c:v>17.459250000000001</c:v>
                </c:pt>
                <c:pt idx="449">
                  <c:v>17.173999999999999</c:v>
                </c:pt>
                <c:pt idx="450">
                  <c:v>16.894750000000002</c:v>
                </c:pt>
                <c:pt idx="451">
                  <c:v>16.638500000000001</c:v>
                </c:pt>
                <c:pt idx="452">
                  <c:v>16.38175</c:v>
                </c:pt>
                <c:pt idx="453">
                  <c:v>16.144500000000001</c:v>
                </c:pt>
                <c:pt idx="454">
                  <c:v>15.907</c:v>
                </c:pt>
                <c:pt idx="455">
                  <c:v>15.686</c:v>
                </c:pt>
                <c:pt idx="456">
                  <c:v>15.467750000000001</c:v>
                </c:pt>
                <c:pt idx="457">
                  <c:v>15.249750000000001</c:v>
                </c:pt>
                <c:pt idx="458">
                  <c:v>15.047499999999999</c:v>
                </c:pt>
                <c:pt idx="459">
                  <c:v>14.855</c:v>
                </c:pt>
                <c:pt idx="460">
                  <c:v>14.65625</c:v>
                </c:pt>
                <c:pt idx="461">
                  <c:v>14.47</c:v>
                </c:pt>
                <c:pt idx="462">
                  <c:v>14.287000000000001</c:v>
                </c:pt>
                <c:pt idx="463">
                  <c:v>14.110999999999999</c:v>
                </c:pt>
                <c:pt idx="464">
                  <c:v>13.94725</c:v>
                </c:pt>
                <c:pt idx="465">
                  <c:v>13.7805</c:v>
                </c:pt>
                <c:pt idx="466">
                  <c:v>13.620249999999999</c:v>
                </c:pt>
                <c:pt idx="467">
                  <c:v>13.46625</c:v>
                </c:pt>
                <c:pt idx="468">
                  <c:v>13.31875</c:v>
                </c:pt>
                <c:pt idx="469">
                  <c:v>13.174499999999998</c:v>
                </c:pt>
                <c:pt idx="470">
                  <c:v>13.030250000000001</c:v>
                </c:pt>
                <c:pt idx="471">
                  <c:v>12.888999999999999</c:v>
                </c:pt>
                <c:pt idx="472">
                  <c:v>12.751000000000001</c:v>
                </c:pt>
                <c:pt idx="473">
                  <c:v>12.62275</c:v>
                </c:pt>
                <c:pt idx="474">
                  <c:v>12.48475</c:v>
                </c:pt>
                <c:pt idx="475">
                  <c:v>12.359500000000001</c:v>
                </c:pt>
                <c:pt idx="476">
                  <c:v>12.234500000000001</c:v>
                </c:pt>
                <c:pt idx="477">
                  <c:v>12.113</c:v>
                </c:pt>
                <c:pt idx="478">
                  <c:v>12.000249999999999</c:v>
                </c:pt>
                <c:pt idx="479">
                  <c:v>11.885</c:v>
                </c:pt>
                <c:pt idx="480">
                  <c:v>11.779</c:v>
                </c:pt>
                <c:pt idx="481">
                  <c:v>11.673249999999999</c:v>
                </c:pt>
                <c:pt idx="482">
                  <c:v>11.567249999999998</c:v>
                </c:pt>
                <c:pt idx="483">
                  <c:v>11.471250000000001</c:v>
                </c:pt>
                <c:pt idx="484">
                  <c:v>11.372</c:v>
                </c:pt>
                <c:pt idx="485">
                  <c:v>11.275500000000001</c:v>
                </c:pt>
                <c:pt idx="486">
                  <c:v>11.185749999999999</c:v>
                </c:pt>
                <c:pt idx="487">
                  <c:v>11.09925</c:v>
                </c:pt>
                <c:pt idx="488">
                  <c:v>11.012499999999999</c:v>
                </c:pt>
                <c:pt idx="489">
                  <c:v>10.925999999999998</c:v>
                </c:pt>
                <c:pt idx="490">
                  <c:v>10.842500000000001</c:v>
                </c:pt>
                <c:pt idx="491">
                  <c:v>10.759</c:v>
                </c:pt>
                <c:pt idx="492">
                  <c:v>10.679</c:v>
                </c:pt>
                <c:pt idx="493">
                  <c:v>10.602</c:v>
                </c:pt>
                <c:pt idx="494">
                  <c:v>10.53125</c:v>
                </c:pt>
                <c:pt idx="495">
                  <c:v>10.451250000000002</c:v>
                </c:pt>
                <c:pt idx="496">
                  <c:v>10.377500000000001</c:v>
                </c:pt>
                <c:pt idx="497">
                  <c:v>10.31025</c:v>
                </c:pt>
                <c:pt idx="498">
                  <c:v>10.242749999999999</c:v>
                </c:pt>
                <c:pt idx="499">
                  <c:v>10.17225</c:v>
                </c:pt>
                <c:pt idx="500">
                  <c:v>10.1045</c:v>
                </c:pt>
                <c:pt idx="501">
                  <c:v>10.047000000000001</c:v>
                </c:pt>
                <c:pt idx="502">
                  <c:v>9.9795000000000016</c:v>
                </c:pt>
                <c:pt idx="503">
                  <c:v>9.9155000000000015</c:v>
                </c:pt>
                <c:pt idx="504">
                  <c:v>9.8612500000000001</c:v>
                </c:pt>
                <c:pt idx="505">
                  <c:v>9.7997500000000013</c:v>
                </c:pt>
                <c:pt idx="506">
                  <c:v>9.7390000000000008</c:v>
                </c:pt>
                <c:pt idx="507">
                  <c:v>9.6847500000000011</c:v>
                </c:pt>
                <c:pt idx="508">
                  <c:v>9.6302500000000002</c:v>
                </c:pt>
                <c:pt idx="509">
                  <c:v>9.5754999999999981</c:v>
                </c:pt>
                <c:pt idx="510">
                  <c:v>9.5177499999999995</c:v>
                </c:pt>
                <c:pt idx="511">
                  <c:v>9.4664999999999999</c:v>
                </c:pt>
                <c:pt idx="512">
                  <c:v>9.4150000000000009</c:v>
                </c:pt>
                <c:pt idx="513">
                  <c:v>9.3670000000000009</c:v>
                </c:pt>
                <c:pt idx="514">
                  <c:v>9.3157500000000013</c:v>
                </c:pt>
                <c:pt idx="515">
                  <c:v>9.2642500000000005</c:v>
                </c:pt>
                <c:pt idx="516">
                  <c:v>9.2195</c:v>
                </c:pt>
                <c:pt idx="517">
                  <c:v>9.1677499999999998</c:v>
                </c:pt>
                <c:pt idx="518">
                  <c:v>9.1232500000000005</c:v>
                </c:pt>
                <c:pt idx="519">
                  <c:v>9.0782500000000006</c:v>
                </c:pt>
                <c:pt idx="520">
                  <c:v>9.0299999999999994</c:v>
                </c:pt>
                <c:pt idx="521">
                  <c:v>8.9755000000000003</c:v>
                </c:pt>
                <c:pt idx="522">
                  <c:v>8.9212500000000006</c:v>
                </c:pt>
                <c:pt idx="523">
                  <c:v>8.8730000000000011</c:v>
                </c:pt>
                <c:pt idx="524">
                  <c:v>8.8215000000000003</c:v>
                </c:pt>
                <c:pt idx="525">
                  <c:v>8.7675000000000001</c:v>
                </c:pt>
                <c:pt idx="526">
                  <c:v>8.7059999999999995</c:v>
                </c:pt>
                <c:pt idx="527">
                  <c:v>8.64175</c:v>
                </c:pt>
                <c:pt idx="528">
                  <c:v>8.57775</c:v>
                </c:pt>
                <c:pt idx="529">
                  <c:v>8.5137499999999999</c:v>
                </c:pt>
                <c:pt idx="530">
                  <c:v>8.4400000000000013</c:v>
                </c:pt>
                <c:pt idx="531">
                  <c:v>8.3695000000000004</c:v>
                </c:pt>
                <c:pt idx="532">
                  <c:v>8.3147500000000001</c:v>
                </c:pt>
                <c:pt idx="533">
                  <c:v>8.2089999999999996</c:v>
                </c:pt>
                <c:pt idx="534">
                  <c:v>8.1352499999999992</c:v>
                </c:pt>
                <c:pt idx="535">
                  <c:v>8.0549999999999997</c:v>
                </c:pt>
                <c:pt idx="536">
                  <c:v>7.9682499999999994</c:v>
                </c:pt>
                <c:pt idx="537">
                  <c:v>7.8882500000000002</c:v>
                </c:pt>
                <c:pt idx="538">
                  <c:v>7.8047500000000003</c:v>
                </c:pt>
                <c:pt idx="539">
                  <c:v>7.718</c:v>
                </c:pt>
                <c:pt idx="540">
                  <c:v>7.6284999999999998</c:v>
                </c:pt>
                <c:pt idx="541">
                  <c:v>7.5357500000000002</c:v>
                </c:pt>
                <c:pt idx="542">
                  <c:v>7.4425000000000008</c:v>
                </c:pt>
                <c:pt idx="543">
                  <c:v>7.3494999999999999</c:v>
                </c:pt>
                <c:pt idx="544">
                  <c:v>7.2595000000000001</c:v>
                </c:pt>
                <c:pt idx="545">
                  <c:v>7.1667500000000004</c:v>
                </c:pt>
                <c:pt idx="546">
                  <c:v>7.0735000000000001</c:v>
                </c:pt>
                <c:pt idx="547">
                  <c:v>6.9742500000000005</c:v>
                </c:pt>
                <c:pt idx="548">
                  <c:v>6.8780000000000001</c:v>
                </c:pt>
                <c:pt idx="549">
                  <c:v>6.7752499999999998</c:v>
                </c:pt>
                <c:pt idx="550">
                  <c:v>6.6790000000000003</c:v>
                </c:pt>
                <c:pt idx="551">
                  <c:v>6.5862499999999997</c:v>
                </c:pt>
                <c:pt idx="552">
                  <c:v>6.4867499999999998</c:v>
                </c:pt>
                <c:pt idx="553">
                  <c:v>6.39025</c:v>
                </c:pt>
                <c:pt idx="554">
                  <c:v>6.2940000000000005</c:v>
                </c:pt>
                <c:pt idx="555">
                  <c:v>6.1982499999999998</c:v>
                </c:pt>
                <c:pt idx="556">
                  <c:v>6.10825</c:v>
                </c:pt>
                <c:pt idx="557">
                  <c:v>6.0087500000000009</c:v>
                </c:pt>
                <c:pt idx="558">
                  <c:v>5.9155000000000006</c:v>
                </c:pt>
                <c:pt idx="559">
                  <c:v>5.8227499999999992</c:v>
                </c:pt>
                <c:pt idx="560">
                  <c:v>5.7267500000000009</c:v>
                </c:pt>
                <c:pt idx="561">
                  <c:v>5.6367500000000001</c:v>
                </c:pt>
                <c:pt idx="562">
                  <c:v>5.5404999999999998</c:v>
                </c:pt>
                <c:pt idx="563">
                  <c:v>5.4504999999999999</c:v>
                </c:pt>
                <c:pt idx="564">
                  <c:v>5.3574999999999999</c:v>
                </c:pt>
                <c:pt idx="565">
                  <c:v>5.2614999999999998</c:v>
                </c:pt>
                <c:pt idx="566">
                  <c:v>5.1652500000000003</c:v>
                </c:pt>
                <c:pt idx="567">
                  <c:v>5.0722500000000004</c:v>
                </c:pt>
                <c:pt idx="568">
                  <c:v>4.9790000000000001</c:v>
                </c:pt>
                <c:pt idx="569">
                  <c:v>4.8860000000000001</c:v>
                </c:pt>
                <c:pt idx="570">
                  <c:v>4.7965</c:v>
                </c:pt>
                <c:pt idx="571">
                  <c:v>4.7062500000000007</c:v>
                </c:pt>
                <c:pt idx="572">
                  <c:v>4.6262500000000006</c:v>
                </c:pt>
                <c:pt idx="573">
                  <c:v>4.5460000000000003</c:v>
                </c:pt>
                <c:pt idx="574">
                  <c:v>4.4657499999999999</c:v>
                </c:pt>
                <c:pt idx="575">
                  <c:v>4.3955000000000002</c:v>
                </c:pt>
                <c:pt idx="576">
                  <c:v>4.3185000000000002</c:v>
                </c:pt>
                <c:pt idx="577">
                  <c:v>4.23475</c:v>
                </c:pt>
                <c:pt idx="578">
                  <c:v>4.1674999999999995</c:v>
                </c:pt>
                <c:pt idx="579">
                  <c:v>4.0970000000000004</c:v>
                </c:pt>
                <c:pt idx="580">
                  <c:v>4.0359999999999996</c:v>
                </c:pt>
                <c:pt idx="581">
                  <c:v>3.9625000000000004</c:v>
                </c:pt>
                <c:pt idx="582">
                  <c:v>3.9015000000000004</c:v>
                </c:pt>
                <c:pt idx="583">
                  <c:v>3.84375</c:v>
                </c:pt>
                <c:pt idx="584">
                  <c:v>3.7730000000000001</c:v>
                </c:pt>
                <c:pt idx="585">
                  <c:v>3.7250000000000001</c:v>
                </c:pt>
                <c:pt idx="586">
                  <c:v>3.6579999999999999</c:v>
                </c:pt>
                <c:pt idx="587">
                  <c:v>3.6059999999999999</c:v>
                </c:pt>
                <c:pt idx="588">
                  <c:v>3.5612499999999998</c:v>
                </c:pt>
                <c:pt idx="589">
                  <c:v>3.5132499999999998</c:v>
                </c:pt>
                <c:pt idx="590">
                  <c:v>3.4617499999999999</c:v>
                </c:pt>
                <c:pt idx="591">
                  <c:v>3.4140000000000001</c:v>
                </c:pt>
                <c:pt idx="592">
                  <c:v>3.3687499999999999</c:v>
                </c:pt>
                <c:pt idx="593">
                  <c:v>3.3242500000000001</c:v>
                </c:pt>
                <c:pt idx="594">
                  <c:v>3.29175</c:v>
                </c:pt>
                <c:pt idx="595">
                  <c:v>3.2569999999999997</c:v>
                </c:pt>
                <c:pt idx="596">
                  <c:v>3.2214999999999998</c:v>
                </c:pt>
                <c:pt idx="597">
                  <c:v>3.1859999999999995</c:v>
                </c:pt>
                <c:pt idx="598">
                  <c:v>3.1542500000000002</c:v>
                </c:pt>
                <c:pt idx="599">
                  <c:v>3.1284999999999998</c:v>
                </c:pt>
                <c:pt idx="600">
                  <c:v>3.1057500000000005</c:v>
                </c:pt>
                <c:pt idx="601">
                  <c:v>3.0870000000000006</c:v>
                </c:pt>
                <c:pt idx="602">
                  <c:v>3.0644999999999998</c:v>
                </c:pt>
                <c:pt idx="603">
                  <c:v>3.0417500000000004</c:v>
                </c:pt>
                <c:pt idx="604">
                  <c:v>3.0257499999999999</c:v>
                </c:pt>
                <c:pt idx="605">
                  <c:v>3.0127499999999996</c:v>
                </c:pt>
                <c:pt idx="606">
                  <c:v>2.9972500000000002</c:v>
                </c:pt>
                <c:pt idx="607">
                  <c:v>2.9845000000000002</c:v>
                </c:pt>
                <c:pt idx="608">
                  <c:v>2.9747500000000002</c:v>
                </c:pt>
                <c:pt idx="609">
                  <c:v>2.9617500000000003</c:v>
                </c:pt>
                <c:pt idx="610">
                  <c:v>2.9584999999999999</c:v>
                </c:pt>
                <c:pt idx="611">
                  <c:v>2.9487499999999995</c:v>
                </c:pt>
                <c:pt idx="612">
                  <c:v>2.9424999999999999</c:v>
                </c:pt>
                <c:pt idx="613">
                  <c:v>2.9457499999999999</c:v>
                </c:pt>
                <c:pt idx="614">
                  <c:v>2.9359999999999999</c:v>
                </c:pt>
                <c:pt idx="615">
                  <c:v>2.9295</c:v>
                </c:pt>
                <c:pt idx="616">
                  <c:v>2.9295</c:v>
                </c:pt>
                <c:pt idx="617">
                  <c:v>2.92625</c:v>
                </c:pt>
                <c:pt idx="618">
                  <c:v>2.92625</c:v>
                </c:pt>
                <c:pt idx="619">
                  <c:v>2.9232499999999999</c:v>
                </c:pt>
                <c:pt idx="620">
                  <c:v>2.9202500000000002</c:v>
                </c:pt>
                <c:pt idx="621">
                  <c:v>2.9202500000000002</c:v>
                </c:pt>
                <c:pt idx="622">
                  <c:v>2.9137499999999998</c:v>
                </c:pt>
                <c:pt idx="623">
                  <c:v>2.9104999999999999</c:v>
                </c:pt>
                <c:pt idx="624">
                  <c:v>2.9104999999999999</c:v>
                </c:pt>
                <c:pt idx="625">
                  <c:v>2.9104999999999999</c:v>
                </c:pt>
                <c:pt idx="626">
                  <c:v>2.9039999999999999</c:v>
                </c:pt>
                <c:pt idx="627">
                  <c:v>2.8975</c:v>
                </c:pt>
                <c:pt idx="628">
                  <c:v>2.891</c:v>
                </c:pt>
                <c:pt idx="629">
                  <c:v>2.8845000000000001</c:v>
                </c:pt>
                <c:pt idx="630">
                  <c:v>2.87825</c:v>
                </c:pt>
                <c:pt idx="631">
                  <c:v>2.87825</c:v>
                </c:pt>
                <c:pt idx="632">
                  <c:v>2.8654999999999999</c:v>
                </c:pt>
                <c:pt idx="633">
                  <c:v>2.85575</c:v>
                </c:pt>
                <c:pt idx="634">
                  <c:v>2.8460000000000001</c:v>
                </c:pt>
                <c:pt idx="635">
                  <c:v>2.8365</c:v>
                </c:pt>
                <c:pt idx="636">
                  <c:v>2.8207499999999999</c:v>
                </c:pt>
                <c:pt idx="637">
                  <c:v>2.8207499999999999</c:v>
                </c:pt>
                <c:pt idx="638">
                  <c:v>2.8112500000000002</c:v>
                </c:pt>
                <c:pt idx="639">
                  <c:v>2.7982499999999999</c:v>
                </c:pt>
                <c:pt idx="640">
                  <c:v>2.78525</c:v>
                </c:pt>
                <c:pt idx="641">
                  <c:v>2.7755000000000001</c:v>
                </c:pt>
                <c:pt idx="642">
                  <c:v>2.7657500000000002</c:v>
                </c:pt>
                <c:pt idx="643">
                  <c:v>2.7527499999999998</c:v>
                </c:pt>
                <c:pt idx="644">
                  <c:v>2.7374999999999998</c:v>
                </c:pt>
                <c:pt idx="645">
                  <c:v>2.7244999999999999</c:v>
                </c:pt>
                <c:pt idx="646">
                  <c:v>2.7115</c:v>
                </c:pt>
                <c:pt idx="647">
                  <c:v>2.7017500000000001</c:v>
                </c:pt>
                <c:pt idx="648">
                  <c:v>2.6857500000000001</c:v>
                </c:pt>
                <c:pt idx="649">
                  <c:v>2.6697500000000001</c:v>
                </c:pt>
                <c:pt idx="650">
                  <c:v>2.657</c:v>
                </c:pt>
                <c:pt idx="651">
                  <c:v>2.6475</c:v>
                </c:pt>
                <c:pt idx="652">
                  <c:v>2.6315</c:v>
                </c:pt>
                <c:pt idx="653">
                  <c:v>2.6152500000000001</c:v>
                </c:pt>
                <c:pt idx="654">
                  <c:v>2.6022499999999997</c:v>
                </c:pt>
                <c:pt idx="655">
                  <c:v>2.5830000000000002</c:v>
                </c:pt>
                <c:pt idx="656">
                  <c:v>2.5702500000000001</c:v>
                </c:pt>
                <c:pt idx="657">
                  <c:v>2.5575000000000001</c:v>
                </c:pt>
                <c:pt idx="658">
                  <c:v>2.54175</c:v>
                </c:pt>
                <c:pt idx="659">
                  <c:v>2.5255000000000001</c:v>
                </c:pt>
                <c:pt idx="660">
                  <c:v>2.5157500000000002</c:v>
                </c:pt>
                <c:pt idx="661">
                  <c:v>2.4997500000000001</c:v>
                </c:pt>
                <c:pt idx="662">
                  <c:v>2.48725</c:v>
                </c:pt>
                <c:pt idx="663">
                  <c:v>2.4710000000000001</c:v>
                </c:pt>
                <c:pt idx="664">
                  <c:v>2.4645000000000001</c:v>
                </c:pt>
                <c:pt idx="665">
                  <c:v>2.4547500000000002</c:v>
                </c:pt>
                <c:pt idx="666">
                  <c:v>2.4390000000000001</c:v>
                </c:pt>
                <c:pt idx="667">
                  <c:v>2.4292500000000001</c:v>
                </c:pt>
                <c:pt idx="668">
                  <c:v>2.4162499999999998</c:v>
                </c:pt>
                <c:pt idx="669">
                  <c:v>2.4005000000000001</c:v>
                </c:pt>
                <c:pt idx="670">
                  <c:v>2.3940000000000001</c:v>
                </c:pt>
                <c:pt idx="671">
                  <c:v>2.3780000000000001</c:v>
                </c:pt>
                <c:pt idx="672">
                  <c:v>2.3652500000000001</c:v>
                </c:pt>
                <c:pt idx="673">
                  <c:v>2.3555000000000001</c:v>
                </c:pt>
                <c:pt idx="674">
                  <c:v>2.3457500000000002</c:v>
                </c:pt>
                <c:pt idx="675">
                  <c:v>2.3329999999999997</c:v>
                </c:pt>
                <c:pt idx="676">
                  <c:v>2.31725</c:v>
                </c:pt>
                <c:pt idx="677">
                  <c:v>2.3107500000000001</c:v>
                </c:pt>
                <c:pt idx="678">
                  <c:v>2.298</c:v>
                </c:pt>
                <c:pt idx="679">
                  <c:v>2.2882500000000001</c:v>
                </c:pt>
                <c:pt idx="680">
                  <c:v>2.2785000000000002</c:v>
                </c:pt>
                <c:pt idx="681">
                  <c:v>2.2687499999999998</c:v>
                </c:pt>
                <c:pt idx="682">
                  <c:v>2.2562499999999996</c:v>
                </c:pt>
                <c:pt idx="683">
                  <c:v>2.2464999999999997</c:v>
                </c:pt>
                <c:pt idx="684">
                  <c:v>2.2399999999999998</c:v>
                </c:pt>
                <c:pt idx="685">
                  <c:v>2.2237499999999999</c:v>
                </c:pt>
                <c:pt idx="686">
                  <c:v>2.2112500000000002</c:v>
                </c:pt>
                <c:pt idx="687">
                  <c:v>2.2017500000000001</c:v>
                </c:pt>
                <c:pt idx="688">
                  <c:v>2.19225</c:v>
                </c:pt>
                <c:pt idx="689">
                  <c:v>2.1857500000000001</c:v>
                </c:pt>
                <c:pt idx="690">
                  <c:v>2.1727499999999997</c:v>
                </c:pt>
                <c:pt idx="691">
                  <c:v>2.1695000000000002</c:v>
                </c:pt>
                <c:pt idx="692">
                  <c:v>2.1564999999999999</c:v>
                </c:pt>
                <c:pt idx="693">
                  <c:v>2.15</c:v>
                </c:pt>
                <c:pt idx="694">
                  <c:v>2.1404999999999998</c:v>
                </c:pt>
                <c:pt idx="695">
                  <c:v>2.1372499999999999</c:v>
                </c:pt>
                <c:pt idx="696">
                  <c:v>2.1280000000000001</c:v>
                </c:pt>
                <c:pt idx="697">
                  <c:v>2.1215000000000002</c:v>
                </c:pt>
                <c:pt idx="698">
                  <c:v>2.1150000000000002</c:v>
                </c:pt>
                <c:pt idx="699">
                  <c:v>2.1055000000000001</c:v>
                </c:pt>
                <c:pt idx="700">
                  <c:v>2.0990000000000002</c:v>
                </c:pt>
                <c:pt idx="701">
                  <c:v>2.0925000000000002</c:v>
                </c:pt>
                <c:pt idx="702">
                  <c:v>2.0892499999999998</c:v>
                </c:pt>
                <c:pt idx="703">
                  <c:v>2.0794999999999999</c:v>
                </c:pt>
                <c:pt idx="704">
                  <c:v>2.0762499999999999</c:v>
                </c:pt>
                <c:pt idx="705">
                  <c:v>2.0634999999999999</c:v>
                </c:pt>
                <c:pt idx="706">
                  <c:v>2.0477499999999997</c:v>
                </c:pt>
                <c:pt idx="707">
                  <c:v>2.0445000000000002</c:v>
                </c:pt>
                <c:pt idx="708">
                  <c:v>2.0347499999999998</c:v>
                </c:pt>
                <c:pt idx="709">
                  <c:v>2.0252499999999998</c:v>
                </c:pt>
                <c:pt idx="710">
                  <c:v>2.0155000000000003</c:v>
                </c:pt>
                <c:pt idx="711">
                  <c:v>2.0122499999999999</c:v>
                </c:pt>
                <c:pt idx="712">
                  <c:v>2.0347499999999998</c:v>
                </c:pt>
                <c:pt idx="713">
                  <c:v>2.0092499999999998</c:v>
                </c:pt>
                <c:pt idx="714">
                  <c:v>2.0157499999999997</c:v>
                </c:pt>
                <c:pt idx="715">
                  <c:v>2.0220000000000002</c:v>
                </c:pt>
                <c:pt idx="716">
                  <c:v>2.0315000000000003</c:v>
                </c:pt>
                <c:pt idx="717">
                  <c:v>2.0445000000000002</c:v>
                </c:pt>
                <c:pt idx="718">
                  <c:v>2.0510000000000002</c:v>
                </c:pt>
                <c:pt idx="719">
                  <c:v>2.0605000000000002</c:v>
                </c:pt>
              </c:numCache>
            </c:numRef>
          </c:yVal>
          <c:smooth val="1"/>
          <c:extLst>
            <c:ext xmlns:c16="http://schemas.microsoft.com/office/drawing/2014/chart" uri="{C3380CC4-5D6E-409C-BE32-E72D297353CC}">
              <c16:uniqueId val="{00000007-CE23-403C-A10B-4ECFF838FB4E}"/>
            </c:ext>
          </c:extLst>
        </c:ser>
        <c:ser>
          <c:idx val="8"/>
          <c:order val="8"/>
          <c:tx>
            <c:v>5000 RPM</c:v>
          </c:tx>
          <c:spPr>
            <a:ln w="19050" cap="rnd">
              <a:solidFill>
                <a:schemeClr val="accent3">
                  <a:lumMod val="60000"/>
                </a:schemeClr>
              </a:solidFill>
              <a:round/>
            </a:ln>
            <a:effectLst/>
          </c:spPr>
          <c:marker>
            <c:symbol val="none"/>
          </c:marker>
          <c:xVal>
            <c:numRef>
              <c:f>'Ford 1.6 GDTi'!$A$4:$A$723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'Ford 1.6 GDTi'!$J$4:$J$723</c:f>
              <c:numCache>
                <c:formatCode>General</c:formatCode>
                <c:ptCount val="720"/>
                <c:pt idx="0">
                  <c:v>2.3380000000000001</c:v>
                </c:pt>
                <c:pt idx="1">
                  <c:v>2.3412500000000001</c:v>
                </c:pt>
                <c:pt idx="2">
                  <c:v>2.3380000000000001</c:v>
                </c:pt>
                <c:pt idx="3">
                  <c:v>2.3315000000000001</c:v>
                </c:pt>
                <c:pt idx="4">
                  <c:v>2.3250000000000002</c:v>
                </c:pt>
                <c:pt idx="5">
                  <c:v>2.3282500000000002</c:v>
                </c:pt>
                <c:pt idx="6">
                  <c:v>2.306</c:v>
                </c:pt>
                <c:pt idx="7">
                  <c:v>2.274</c:v>
                </c:pt>
                <c:pt idx="8">
                  <c:v>2.2672500000000002</c:v>
                </c:pt>
                <c:pt idx="9">
                  <c:v>2.2287499999999998</c:v>
                </c:pt>
                <c:pt idx="10">
                  <c:v>2.1937500000000001</c:v>
                </c:pt>
                <c:pt idx="11">
                  <c:v>2.1582499999999998</c:v>
                </c:pt>
                <c:pt idx="12">
                  <c:v>2.1167499999999997</c:v>
                </c:pt>
                <c:pt idx="13">
                  <c:v>2.0747499999999999</c:v>
                </c:pt>
                <c:pt idx="14">
                  <c:v>2.0430000000000001</c:v>
                </c:pt>
                <c:pt idx="15">
                  <c:v>2.0009999999999999</c:v>
                </c:pt>
                <c:pt idx="16">
                  <c:v>1.9565000000000001</c:v>
                </c:pt>
                <c:pt idx="17">
                  <c:v>1.9114999999999998</c:v>
                </c:pt>
                <c:pt idx="18">
                  <c:v>1.8727499999999999</c:v>
                </c:pt>
                <c:pt idx="19">
                  <c:v>1.8312499999999998</c:v>
                </c:pt>
                <c:pt idx="20">
                  <c:v>1.7862499999999999</c:v>
                </c:pt>
                <c:pt idx="21">
                  <c:v>1.74475</c:v>
                </c:pt>
                <c:pt idx="22">
                  <c:v>1.7030000000000001</c:v>
                </c:pt>
                <c:pt idx="23">
                  <c:v>1.6577500000000001</c:v>
                </c:pt>
                <c:pt idx="24">
                  <c:v>1.6099999999999999</c:v>
                </c:pt>
                <c:pt idx="25">
                  <c:v>1.57775</c:v>
                </c:pt>
                <c:pt idx="26">
                  <c:v>1.5267499999999998</c:v>
                </c:pt>
                <c:pt idx="27">
                  <c:v>1.5297499999999999</c:v>
                </c:pt>
                <c:pt idx="28">
                  <c:v>1.45275</c:v>
                </c:pt>
                <c:pt idx="29">
                  <c:v>1.44</c:v>
                </c:pt>
                <c:pt idx="30">
                  <c:v>1.38225</c:v>
                </c:pt>
                <c:pt idx="31">
                  <c:v>1.3692500000000001</c:v>
                </c:pt>
                <c:pt idx="32">
                  <c:v>1.347</c:v>
                </c:pt>
                <c:pt idx="33">
                  <c:v>1.32775</c:v>
                </c:pt>
                <c:pt idx="34">
                  <c:v>1.3049999999999999</c:v>
                </c:pt>
                <c:pt idx="35">
                  <c:v>1.2797499999999999</c:v>
                </c:pt>
                <c:pt idx="36">
                  <c:v>1.2637499999999999</c:v>
                </c:pt>
                <c:pt idx="37">
                  <c:v>1.2635000000000001</c:v>
                </c:pt>
                <c:pt idx="38">
                  <c:v>1.2410000000000001</c:v>
                </c:pt>
                <c:pt idx="39">
                  <c:v>1.2250000000000001</c:v>
                </c:pt>
                <c:pt idx="40">
                  <c:v>1.20875</c:v>
                </c:pt>
                <c:pt idx="41">
                  <c:v>1.2057500000000001</c:v>
                </c:pt>
                <c:pt idx="42">
                  <c:v>1.1932499999999999</c:v>
                </c:pt>
                <c:pt idx="43">
                  <c:v>1.1772499999999999</c:v>
                </c:pt>
                <c:pt idx="44">
                  <c:v>1.1832500000000001</c:v>
                </c:pt>
                <c:pt idx="45">
                  <c:v>1.1737500000000001</c:v>
                </c:pt>
                <c:pt idx="46">
                  <c:v>1.1675</c:v>
                </c:pt>
                <c:pt idx="47">
                  <c:v>1.1672499999999999</c:v>
                </c:pt>
                <c:pt idx="48">
                  <c:v>1.1672499999999999</c:v>
                </c:pt>
                <c:pt idx="49">
                  <c:v>1.1639999999999999</c:v>
                </c:pt>
                <c:pt idx="50">
                  <c:v>1.1672500000000001</c:v>
                </c:pt>
                <c:pt idx="51">
                  <c:v>1.1675</c:v>
                </c:pt>
                <c:pt idx="52">
                  <c:v>1.1705000000000001</c:v>
                </c:pt>
                <c:pt idx="53">
                  <c:v>1.1675</c:v>
                </c:pt>
                <c:pt idx="54">
                  <c:v>1.18025</c:v>
                </c:pt>
                <c:pt idx="55">
                  <c:v>1.1835</c:v>
                </c:pt>
                <c:pt idx="56">
                  <c:v>1.1835</c:v>
                </c:pt>
                <c:pt idx="57">
                  <c:v>1.1927500000000002</c:v>
                </c:pt>
                <c:pt idx="58">
                  <c:v>1.1992500000000001</c:v>
                </c:pt>
                <c:pt idx="59">
                  <c:v>1.2025000000000001</c:v>
                </c:pt>
                <c:pt idx="60">
                  <c:v>1.20275</c:v>
                </c:pt>
                <c:pt idx="61">
                  <c:v>1.2090000000000001</c:v>
                </c:pt>
                <c:pt idx="62">
                  <c:v>1.222</c:v>
                </c:pt>
                <c:pt idx="63">
                  <c:v>1.22525</c:v>
                </c:pt>
                <c:pt idx="64">
                  <c:v>1.2315</c:v>
                </c:pt>
                <c:pt idx="65">
                  <c:v>1.2442500000000001</c:v>
                </c:pt>
                <c:pt idx="66">
                  <c:v>1.254</c:v>
                </c:pt>
                <c:pt idx="67">
                  <c:v>1.2637500000000002</c:v>
                </c:pt>
                <c:pt idx="68">
                  <c:v>1.27</c:v>
                </c:pt>
                <c:pt idx="69">
                  <c:v>1.2827500000000001</c:v>
                </c:pt>
                <c:pt idx="70">
                  <c:v>1.28925</c:v>
                </c:pt>
                <c:pt idx="71">
                  <c:v>1.29575</c:v>
                </c:pt>
                <c:pt idx="72">
                  <c:v>1.3120000000000001</c:v>
                </c:pt>
                <c:pt idx="73">
                  <c:v>1.3214999999999999</c:v>
                </c:pt>
                <c:pt idx="74">
                  <c:v>1.3307499999999999</c:v>
                </c:pt>
                <c:pt idx="75">
                  <c:v>1.33375</c:v>
                </c:pt>
                <c:pt idx="76">
                  <c:v>1.3499999999999999</c:v>
                </c:pt>
                <c:pt idx="77">
                  <c:v>1.35975</c:v>
                </c:pt>
                <c:pt idx="78">
                  <c:v>1.363</c:v>
                </c:pt>
                <c:pt idx="79">
                  <c:v>1.3759999999999999</c:v>
                </c:pt>
                <c:pt idx="80">
                  <c:v>1.3792500000000003</c:v>
                </c:pt>
                <c:pt idx="81">
                  <c:v>1.3855</c:v>
                </c:pt>
                <c:pt idx="82">
                  <c:v>1.39825</c:v>
                </c:pt>
                <c:pt idx="83">
                  <c:v>1.4015</c:v>
                </c:pt>
                <c:pt idx="84">
                  <c:v>1.4177500000000001</c:v>
                </c:pt>
                <c:pt idx="85">
                  <c:v>1.421</c:v>
                </c:pt>
                <c:pt idx="86">
                  <c:v>1.44</c:v>
                </c:pt>
                <c:pt idx="87">
                  <c:v>1.4495</c:v>
                </c:pt>
                <c:pt idx="88">
                  <c:v>1.45275</c:v>
                </c:pt>
                <c:pt idx="89">
                  <c:v>1.4495</c:v>
                </c:pt>
                <c:pt idx="90">
                  <c:v>1.456</c:v>
                </c:pt>
                <c:pt idx="91">
                  <c:v>1.46875</c:v>
                </c:pt>
                <c:pt idx="92">
                  <c:v>1.472</c:v>
                </c:pt>
                <c:pt idx="93">
                  <c:v>1.4752500000000002</c:v>
                </c:pt>
                <c:pt idx="94">
                  <c:v>1.48475</c:v>
                </c:pt>
                <c:pt idx="95">
                  <c:v>1.4977499999999999</c:v>
                </c:pt>
                <c:pt idx="96">
                  <c:v>1.4977499999999999</c:v>
                </c:pt>
                <c:pt idx="97">
                  <c:v>1.5009999999999999</c:v>
                </c:pt>
                <c:pt idx="98">
                  <c:v>1.5172500000000002</c:v>
                </c:pt>
                <c:pt idx="99">
                  <c:v>1.5265</c:v>
                </c:pt>
                <c:pt idx="100">
                  <c:v>1.5234999999999999</c:v>
                </c:pt>
                <c:pt idx="101">
                  <c:v>1.536</c:v>
                </c:pt>
                <c:pt idx="102">
                  <c:v>1.5425</c:v>
                </c:pt>
                <c:pt idx="103">
                  <c:v>1.5489999999999999</c:v>
                </c:pt>
                <c:pt idx="104">
                  <c:v>1.5522499999999999</c:v>
                </c:pt>
                <c:pt idx="105">
                  <c:v>1.5554999999999999</c:v>
                </c:pt>
                <c:pt idx="106">
                  <c:v>1.5685000000000002</c:v>
                </c:pt>
                <c:pt idx="107">
                  <c:v>1.5750000000000002</c:v>
                </c:pt>
                <c:pt idx="108">
                  <c:v>1.58125</c:v>
                </c:pt>
                <c:pt idx="109">
                  <c:v>1.5907499999999999</c:v>
                </c:pt>
                <c:pt idx="110">
                  <c:v>1.59375</c:v>
                </c:pt>
                <c:pt idx="111">
                  <c:v>1.6002500000000002</c:v>
                </c:pt>
                <c:pt idx="112">
                  <c:v>1.61</c:v>
                </c:pt>
                <c:pt idx="113">
                  <c:v>1.6162500000000002</c:v>
                </c:pt>
                <c:pt idx="114">
                  <c:v>1.6195000000000002</c:v>
                </c:pt>
                <c:pt idx="115">
                  <c:v>1.63575</c:v>
                </c:pt>
                <c:pt idx="116">
                  <c:v>1.6455</c:v>
                </c:pt>
                <c:pt idx="117">
                  <c:v>1.6487499999999999</c:v>
                </c:pt>
                <c:pt idx="118">
                  <c:v>1.655</c:v>
                </c:pt>
                <c:pt idx="119">
                  <c:v>1.66425</c:v>
                </c:pt>
                <c:pt idx="120">
                  <c:v>1.6707500000000002</c:v>
                </c:pt>
                <c:pt idx="121">
                  <c:v>1.6772500000000001</c:v>
                </c:pt>
                <c:pt idx="122">
                  <c:v>1.6837500000000001</c:v>
                </c:pt>
                <c:pt idx="123">
                  <c:v>1.69025</c:v>
                </c:pt>
                <c:pt idx="124">
                  <c:v>1.69675</c:v>
                </c:pt>
                <c:pt idx="125">
                  <c:v>1.7062499999999998</c:v>
                </c:pt>
                <c:pt idx="126">
                  <c:v>1.7092499999999999</c:v>
                </c:pt>
                <c:pt idx="127">
                  <c:v>1.7124999999999999</c:v>
                </c:pt>
                <c:pt idx="128">
                  <c:v>1.7190000000000001</c:v>
                </c:pt>
                <c:pt idx="129">
                  <c:v>1.7255</c:v>
                </c:pt>
                <c:pt idx="130">
                  <c:v>1.7350000000000001</c:v>
                </c:pt>
                <c:pt idx="131">
                  <c:v>1.7382500000000001</c:v>
                </c:pt>
                <c:pt idx="132">
                  <c:v>1.7382500000000001</c:v>
                </c:pt>
                <c:pt idx="133">
                  <c:v>1.74125</c:v>
                </c:pt>
                <c:pt idx="134">
                  <c:v>1.7477499999999999</c:v>
                </c:pt>
                <c:pt idx="135">
                  <c:v>1.7510000000000001</c:v>
                </c:pt>
                <c:pt idx="136">
                  <c:v>1.7575000000000001</c:v>
                </c:pt>
                <c:pt idx="137">
                  <c:v>1.76725</c:v>
                </c:pt>
                <c:pt idx="138">
                  <c:v>1.76725</c:v>
                </c:pt>
                <c:pt idx="139">
                  <c:v>1.7702499999999999</c:v>
                </c:pt>
                <c:pt idx="140">
                  <c:v>1.7765</c:v>
                </c:pt>
                <c:pt idx="141">
                  <c:v>1.7829999999999999</c:v>
                </c:pt>
                <c:pt idx="142">
                  <c:v>1.7797499999999999</c:v>
                </c:pt>
                <c:pt idx="143">
                  <c:v>1.7829999999999999</c:v>
                </c:pt>
                <c:pt idx="144">
                  <c:v>1.7894999999999999</c:v>
                </c:pt>
                <c:pt idx="145">
                  <c:v>1.796</c:v>
                </c:pt>
                <c:pt idx="146">
                  <c:v>1.79925</c:v>
                </c:pt>
                <c:pt idx="147">
                  <c:v>1.8025</c:v>
                </c:pt>
                <c:pt idx="148">
                  <c:v>1.8120000000000001</c:v>
                </c:pt>
                <c:pt idx="149">
                  <c:v>1.8122499999999999</c:v>
                </c:pt>
                <c:pt idx="150">
                  <c:v>1.8122499999999999</c:v>
                </c:pt>
                <c:pt idx="151">
                  <c:v>1.8185</c:v>
                </c:pt>
                <c:pt idx="152">
                  <c:v>1.825</c:v>
                </c:pt>
                <c:pt idx="153">
                  <c:v>1.825</c:v>
                </c:pt>
                <c:pt idx="154">
                  <c:v>1.831</c:v>
                </c:pt>
                <c:pt idx="155">
                  <c:v>1.8439999999999999</c:v>
                </c:pt>
                <c:pt idx="156">
                  <c:v>1.8504999999999998</c:v>
                </c:pt>
                <c:pt idx="157">
                  <c:v>1.8504999999999998</c:v>
                </c:pt>
                <c:pt idx="158">
                  <c:v>1.8602500000000002</c:v>
                </c:pt>
                <c:pt idx="159">
                  <c:v>1.86975</c:v>
                </c:pt>
                <c:pt idx="160">
                  <c:v>1.8732500000000001</c:v>
                </c:pt>
                <c:pt idx="161">
                  <c:v>1.8765000000000001</c:v>
                </c:pt>
                <c:pt idx="162">
                  <c:v>1.889</c:v>
                </c:pt>
                <c:pt idx="163">
                  <c:v>1.89225</c:v>
                </c:pt>
                <c:pt idx="164">
                  <c:v>1.9017500000000001</c:v>
                </c:pt>
                <c:pt idx="165">
                  <c:v>1.9144999999999999</c:v>
                </c:pt>
                <c:pt idx="166">
                  <c:v>1.9242499999999998</c:v>
                </c:pt>
                <c:pt idx="167">
                  <c:v>1.9242499999999998</c:v>
                </c:pt>
                <c:pt idx="168">
                  <c:v>1.9307499999999997</c:v>
                </c:pt>
                <c:pt idx="169">
                  <c:v>1.95</c:v>
                </c:pt>
                <c:pt idx="170">
                  <c:v>1.9597500000000001</c:v>
                </c:pt>
                <c:pt idx="171">
                  <c:v>1.9115</c:v>
                </c:pt>
                <c:pt idx="172">
                  <c:v>1.94</c:v>
                </c:pt>
                <c:pt idx="173">
                  <c:v>1.9819999999999998</c:v>
                </c:pt>
                <c:pt idx="174">
                  <c:v>1.9787499999999998</c:v>
                </c:pt>
                <c:pt idx="175">
                  <c:v>1.9914999999999998</c:v>
                </c:pt>
                <c:pt idx="176">
                  <c:v>2.0044999999999997</c:v>
                </c:pt>
                <c:pt idx="177">
                  <c:v>2.0139999999999998</c:v>
                </c:pt>
                <c:pt idx="178">
                  <c:v>2.0172500000000002</c:v>
                </c:pt>
                <c:pt idx="179">
                  <c:v>2.0270000000000001</c:v>
                </c:pt>
                <c:pt idx="180">
                  <c:v>2.0365000000000002</c:v>
                </c:pt>
                <c:pt idx="181">
                  <c:v>2.0397500000000002</c:v>
                </c:pt>
                <c:pt idx="182">
                  <c:v>2.0495000000000001</c:v>
                </c:pt>
                <c:pt idx="183">
                  <c:v>2.056</c:v>
                </c:pt>
                <c:pt idx="184">
                  <c:v>2.0622499999999997</c:v>
                </c:pt>
                <c:pt idx="185">
                  <c:v>2.0684999999999998</c:v>
                </c:pt>
                <c:pt idx="186">
                  <c:v>2.0812499999999998</c:v>
                </c:pt>
                <c:pt idx="187">
                  <c:v>2.0814999999999997</c:v>
                </c:pt>
                <c:pt idx="188">
                  <c:v>2.0844999999999998</c:v>
                </c:pt>
                <c:pt idx="189">
                  <c:v>2.0942499999999997</c:v>
                </c:pt>
                <c:pt idx="190">
                  <c:v>2.11375</c:v>
                </c:pt>
                <c:pt idx="191">
                  <c:v>2.1295000000000002</c:v>
                </c:pt>
                <c:pt idx="192">
                  <c:v>2.1360000000000001</c:v>
                </c:pt>
                <c:pt idx="193">
                  <c:v>2.149</c:v>
                </c:pt>
                <c:pt idx="194">
                  <c:v>2.1585000000000001</c:v>
                </c:pt>
                <c:pt idx="195">
                  <c:v>2.165</c:v>
                </c:pt>
                <c:pt idx="196">
                  <c:v>2.16825</c:v>
                </c:pt>
                <c:pt idx="197">
                  <c:v>2.17475</c:v>
                </c:pt>
                <c:pt idx="198">
                  <c:v>2.18425</c:v>
                </c:pt>
                <c:pt idx="199">
                  <c:v>2.1902500000000003</c:v>
                </c:pt>
                <c:pt idx="200">
                  <c:v>2.2000000000000002</c:v>
                </c:pt>
                <c:pt idx="201">
                  <c:v>2.2065000000000001</c:v>
                </c:pt>
                <c:pt idx="202">
                  <c:v>2.2097500000000001</c:v>
                </c:pt>
                <c:pt idx="203">
                  <c:v>2.2162500000000001</c:v>
                </c:pt>
                <c:pt idx="204">
                  <c:v>2.2195</c:v>
                </c:pt>
                <c:pt idx="205">
                  <c:v>2.22925</c:v>
                </c:pt>
                <c:pt idx="206">
                  <c:v>2.2355</c:v>
                </c:pt>
                <c:pt idx="207">
                  <c:v>2.2355</c:v>
                </c:pt>
                <c:pt idx="208">
                  <c:v>2.23875</c:v>
                </c:pt>
                <c:pt idx="209">
                  <c:v>2.2482500000000001</c:v>
                </c:pt>
                <c:pt idx="210">
                  <c:v>2.2484999999999999</c:v>
                </c:pt>
                <c:pt idx="211">
                  <c:v>2.2515000000000001</c:v>
                </c:pt>
                <c:pt idx="212">
                  <c:v>2.25475</c:v>
                </c:pt>
                <c:pt idx="213">
                  <c:v>2.2642500000000001</c:v>
                </c:pt>
                <c:pt idx="214">
                  <c:v>2.2672500000000002</c:v>
                </c:pt>
                <c:pt idx="215">
                  <c:v>2.274</c:v>
                </c:pt>
                <c:pt idx="216">
                  <c:v>2.2802500000000001</c:v>
                </c:pt>
                <c:pt idx="217">
                  <c:v>2.29</c:v>
                </c:pt>
                <c:pt idx="218">
                  <c:v>2.29325</c:v>
                </c:pt>
                <c:pt idx="219">
                  <c:v>2.3029999999999999</c:v>
                </c:pt>
                <c:pt idx="220">
                  <c:v>2.3062499999999999</c:v>
                </c:pt>
                <c:pt idx="221">
                  <c:v>2.3155000000000001</c:v>
                </c:pt>
                <c:pt idx="222">
                  <c:v>2.3217500000000002</c:v>
                </c:pt>
                <c:pt idx="223">
                  <c:v>2.3282500000000002</c:v>
                </c:pt>
                <c:pt idx="224">
                  <c:v>2.3347500000000001</c:v>
                </c:pt>
                <c:pt idx="225">
                  <c:v>2.351</c:v>
                </c:pt>
                <c:pt idx="226">
                  <c:v>2.3639999999999999</c:v>
                </c:pt>
                <c:pt idx="227">
                  <c:v>2.3672499999999999</c:v>
                </c:pt>
                <c:pt idx="228">
                  <c:v>2.38</c:v>
                </c:pt>
                <c:pt idx="229">
                  <c:v>2.39575</c:v>
                </c:pt>
                <c:pt idx="230">
                  <c:v>2.4085000000000001</c:v>
                </c:pt>
                <c:pt idx="231">
                  <c:v>2.4215</c:v>
                </c:pt>
                <c:pt idx="232">
                  <c:v>2.4375</c:v>
                </c:pt>
                <c:pt idx="233">
                  <c:v>2.46</c:v>
                </c:pt>
                <c:pt idx="234">
                  <c:v>2.4729999999999999</c:v>
                </c:pt>
                <c:pt idx="235">
                  <c:v>2.48875</c:v>
                </c:pt>
                <c:pt idx="236">
                  <c:v>2.5145</c:v>
                </c:pt>
                <c:pt idx="237">
                  <c:v>2.5274999999999999</c:v>
                </c:pt>
                <c:pt idx="238">
                  <c:v>2.5465</c:v>
                </c:pt>
                <c:pt idx="239">
                  <c:v>2.5819999999999999</c:v>
                </c:pt>
                <c:pt idx="240">
                  <c:v>2.6012499999999998</c:v>
                </c:pt>
                <c:pt idx="241">
                  <c:v>2.62025</c:v>
                </c:pt>
                <c:pt idx="242">
                  <c:v>2.6459999999999999</c:v>
                </c:pt>
                <c:pt idx="243">
                  <c:v>2.6747499999999995</c:v>
                </c:pt>
                <c:pt idx="244">
                  <c:v>2.694</c:v>
                </c:pt>
                <c:pt idx="245">
                  <c:v>2.7227500000000004</c:v>
                </c:pt>
                <c:pt idx="246">
                  <c:v>2.7549999999999999</c:v>
                </c:pt>
                <c:pt idx="247">
                  <c:v>2.7839999999999998</c:v>
                </c:pt>
                <c:pt idx="248">
                  <c:v>2.8160000000000003</c:v>
                </c:pt>
                <c:pt idx="249">
                  <c:v>2.8577500000000002</c:v>
                </c:pt>
                <c:pt idx="250">
                  <c:v>2.9022500000000004</c:v>
                </c:pt>
                <c:pt idx="251">
                  <c:v>2.9249999999999998</c:v>
                </c:pt>
                <c:pt idx="252">
                  <c:v>2.9827500000000002</c:v>
                </c:pt>
                <c:pt idx="253">
                  <c:v>3.0117500000000001</c:v>
                </c:pt>
                <c:pt idx="254">
                  <c:v>3.0504999999999995</c:v>
                </c:pt>
                <c:pt idx="255">
                  <c:v>3.1014999999999997</c:v>
                </c:pt>
                <c:pt idx="256">
                  <c:v>3.1494999999999997</c:v>
                </c:pt>
                <c:pt idx="257">
                  <c:v>3.1814999999999998</c:v>
                </c:pt>
                <c:pt idx="258">
                  <c:v>3.2294999999999998</c:v>
                </c:pt>
                <c:pt idx="259">
                  <c:v>3.2682499999999997</c:v>
                </c:pt>
                <c:pt idx="260">
                  <c:v>3.31975</c:v>
                </c:pt>
                <c:pt idx="261">
                  <c:v>3.3772500000000001</c:v>
                </c:pt>
                <c:pt idx="262">
                  <c:v>3.42225</c:v>
                </c:pt>
                <c:pt idx="263">
                  <c:v>3.47675</c:v>
                </c:pt>
                <c:pt idx="264">
                  <c:v>3.5407500000000001</c:v>
                </c:pt>
                <c:pt idx="265">
                  <c:v>3.5954999999999999</c:v>
                </c:pt>
                <c:pt idx="266">
                  <c:v>3.6564999999999999</c:v>
                </c:pt>
                <c:pt idx="267">
                  <c:v>3.7174999999999998</c:v>
                </c:pt>
                <c:pt idx="268">
                  <c:v>3.7814999999999999</c:v>
                </c:pt>
                <c:pt idx="269">
                  <c:v>3.8425000000000002</c:v>
                </c:pt>
                <c:pt idx="270">
                  <c:v>3.9032499999999999</c:v>
                </c:pt>
                <c:pt idx="271">
                  <c:v>3.9674999999999998</c:v>
                </c:pt>
                <c:pt idx="272">
                  <c:v>4.03775</c:v>
                </c:pt>
                <c:pt idx="273">
                  <c:v>4.1115000000000004</c:v>
                </c:pt>
                <c:pt idx="274">
                  <c:v>4.1857499999999996</c:v>
                </c:pt>
                <c:pt idx="275">
                  <c:v>4.2594999999999992</c:v>
                </c:pt>
                <c:pt idx="276">
                  <c:v>4.3394999999999992</c:v>
                </c:pt>
                <c:pt idx="277">
                  <c:v>4.4197499999999996</c:v>
                </c:pt>
                <c:pt idx="278">
                  <c:v>4.5065</c:v>
                </c:pt>
                <c:pt idx="279">
                  <c:v>4.5960000000000001</c:v>
                </c:pt>
                <c:pt idx="280">
                  <c:v>4.6795</c:v>
                </c:pt>
                <c:pt idx="281">
                  <c:v>4.7725</c:v>
                </c:pt>
                <c:pt idx="282">
                  <c:v>4.8719999999999999</c:v>
                </c:pt>
                <c:pt idx="283">
                  <c:v>4.9714999999999998</c:v>
                </c:pt>
                <c:pt idx="284">
                  <c:v>5.0709999999999997</c:v>
                </c:pt>
                <c:pt idx="285">
                  <c:v>5.18</c:v>
                </c:pt>
                <c:pt idx="286">
                  <c:v>5.2887500000000003</c:v>
                </c:pt>
                <c:pt idx="287">
                  <c:v>5.3982499999999991</c:v>
                </c:pt>
                <c:pt idx="288">
                  <c:v>5.5200000000000005</c:v>
                </c:pt>
                <c:pt idx="289">
                  <c:v>5.6420000000000003</c:v>
                </c:pt>
                <c:pt idx="290">
                  <c:v>5.770249999999999</c:v>
                </c:pt>
                <c:pt idx="291">
                  <c:v>5.9082499999999998</c:v>
                </c:pt>
                <c:pt idx="292">
                  <c:v>6.0555000000000003</c:v>
                </c:pt>
                <c:pt idx="293">
                  <c:v>6.2032500000000006</c:v>
                </c:pt>
                <c:pt idx="294">
                  <c:v>6.3540000000000001</c:v>
                </c:pt>
                <c:pt idx="295">
                  <c:v>6.5177499999999995</c:v>
                </c:pt>
                <c:pt idx="296">
                  <c:v>6.681</c:v>
                </c:pt>
                <c:pt idx="297">
                  <c:v>6.8607500000000003</c:v>
                </c:pt>
                <c:pt idx="298">
                  <c:v>7.0535000000000005</c:v>
                </c:pt>
                <c:pt idx="299">
                  <c:v>7.2519999999999998</c:v>
                </c:pt>
                <c:pt idx="300">
                  <c:v>7.4540000000000006</c:v>
                </c:pt>
                <c:pt idx="301">
                  <c:v>7.6594999999999995</c:v>
                </c:pt>
                <c:pt idx="302">
                  <c:v>7.8967500000000008</c:v>
                </c:pt>
                <c:pt idx="303">
                  <c:v>8.1244999999999994</c:v>
                </c:pt>
                <c:pt idx="304">
                  <c:v>8.3552499999999998</c:v>
                </c:pt>
                <c:pt idx="305">
                  <c:v>8.6184999999999992</c:v>
                </c:pt>
                <c:pt idx="306">
                  <c:v>8.8942499999999995</c:v>
                </c:pt>
                <c:pt idx="307">
                  <c:v>9.1639999999999997</c:v>
                </c:pt>
                <c:pt idx="308">
                  <c:v>9.4522499999999994</c:v>
                </c:pt>
                <c:pt idx="309">
                  <c:v>9.76675</c:v>
                </c:pt>
                <c:pt idx="310">
                  <c:v>10.081250000000001</c:v>
                </c:pt>
                <c:pt idx="311">
                  <c:v>10.4085</c:v>
                </c:pt>
                <c:pt idx="312">
                  <c:v>10.76125</c:v>
                </c:pt>
                <c:pt idx="313">
                  <c:v>11.136749999999999</c:v>
                </c:pt>
                <c:pt idx="314">
                  <c:v>11.52125</c:v>
                </c:pt>
                <c:pt idx="315">
                  <c:v>11.915999999999999</c:v>
                </c:pt>
                <c:pt idx="316">
                  <c:v>12.33625</c:v>
                </c:pt>
                <c:pt idx="317">
                  <c:v>12.77875</c:v>
                </c:pt>
                <c:pt idx="318">
                  <c:v>13.237500000000001</c:v>
                </c:pt>
                <c:pt idx="319">
                  <c:v>13.712250000000001</c:v>
                </c:pt>
                <c:pt idx="320">
                  <c:v>14.2155</c:v>
                </c:pt>
                <c:pt idx="321">
                  <c:v>14.744999999999999</c:v>
                </c:pt>
                <c:pt idx="322">
                  <c:v>15.2805</c:v>
                </c:pt>
                <c:pt idx="323">
                  <c:v>15.848500000000001</c:v>
                </c:pt>
                <c:pt idx="324">
                  <c:v>16.457749999999997</c:v>
                </c:pt>
                <c:pt idx="325">
                  <c:v>17.067</c:v>
                </c:pt>
                <c:pt idx="326">
                  <c:v>17.705500000000001</c:v>
                </c:pt>
                <c:pt idx="327">
                  <c:v>18.375999999999998</c:v>
                </c:pt>
                <c:pt idx="328">
                  <c:v>19.08475</c:v>
                </c:pt>
                <c:pt idx="329">
                  <c:v>19.8095</c:v>
                </c:pt>
                <c:pt idx="330">
                  <c:v>20.566500000000001</c:v>
                </c:pt>
                <c:pt idx="331">
                  <c:v>21.35575</c:v>
                </c:pt>
                <c:pt idx="332">
                  <c:v>22.167250000000003</c:v>
                </c:pt>
                <c:pt idx="333">
                  <c:v>22.988</c:v>
                </c:pt>
                <c:pt idx="334">
                  <c:v>23.85125</c:v>
                </c:pt>
                <c:pt idx="335">
                  <c:v>24.726749999999999</c:v>
                </c:pt>
                <c:pt idx="336">
                  <c:v>25.624749999999999</c:v>
                </c:pt>
                <c:pt idx="337">
                  <c:v>26.551749999999998</c:v>
                </c:pt>
                <c:pt idx="338">
                  <c:v>27.475750000000001</c:v>
                </c:pt>
                <c:pt idx="339">
                  <c:v>28.4345</c:v>
                </c:pt>
                <c:pt idx="340">
                  <c:v>29.384</c:v>
                </c:pt>
                <c:pt idx="341">
                  <c:v>30.365750000000002</c:v>
                </c:pt>
                <c:pt idx="342">
                  <c:v>31.337250000000001</c:v>
                </c:pt>
                <c:pt idx="343">
                  <c:v>32.309249999999999</c:v>
                </c:pt>
                <c:pt idx="344">
                  <c:v>33.287750000000003</c:v>
                </c:pt>
                <c:pt idx="345">
                  <c:v>34.25</c:v>
                </c:pt>
                <c:pt idx="346">
                  <c:v>35.1995</c:v>
                </c:pt>
                <c:pt idx="347">
                  <c:v>36.113500000000002</c:v>
                </c:pt>
                <c:pt idx="348">
                  <c:v>37.002000000000002</c:v>
                </c:pt>
                <c:pt idx="349">
                  <c:v>37.858249999999998</c:v>
                </c:pt>
                <c:pt idx="350">
                  <c:v>38.692250000000001</c:v>
                </c:pt>
                <c:pt idx="351">
                  <c:v>39.423749999999998</c:v>
                </c:pt>
                <c:pt idx="352">
                  <c:v>40.164500000000004</c:v>
                </c:pt>
                <c:pt idx="353">
                  <c:v>40.834999999999994</c:v>
                </c:pt>
                <c:pt idx="354">
                  <c:v>41.432000000000002</c:v>
                </c:pt>
                <c:pt idx="355">
                  <c:v>41.938249999999996</c:v>
                </c:pt>
                <c:pt idx="356">
                  <c:v>42.403500000000001</c:v>
                </c:pt>
                <c:pt idx="357">
                  <c:v>42.808</c:v>
                </c:pt>
                <c:pt idx="358">
                  <c:v>43.167000000000002</c:v>
                </c:pt>
                <c:pt idx="359">
                  <c:v>43.478250000000003</c:v>
                </c:pt>
                <c:pt idx="360">
                  <c:v>43.811999999999998</c:v>
                </c:pt>
                <c:pt idx="361">
                  <c:v>44.177500000000009</c:v>
                </c:pt>
                <c:pt idx="362">
                  <c:v>44.591500000000003</c:v>
                </c:pt>
                <c:pt idx="363">
                  <c:v>45.130499999999998</c:v>
                </c:pt>
                <c:pt idx="364">
                  <c:v>45.826999999999998</c:v>
                </c:pt>
                <c:pt idx="365">
                  <c:v>46.722000000000001</c:v>
                </c:pt>
                <c:pt idx="366">
                  <c:v>47.83175</c:v>
                </c:pt>
                <c:pt idx="367">
                  <c:v>49.198500000000003</c:v>
                </c:pt>
                <c:pt idx="368">
                  <c:v>50.831499999999998</c:v>
                </c:pt>
                <c:pt idx="369">
                  <c:v>52.720999999999997</c:v>
                </c:pt>
                <c:pt idx="370">
                  <c:v>54.8765</c:v>
                </c:pt>
                <c:pt idx="371">
                  <c:v>57.305250000000001</c:v>
                </c:pt>
                <c:pt idx="372">
                  <c:v>60.025250000000007</c:v>
                </c:pt>
                <c:pt idx="373">
                  <c:v>62.989750000000001</c:v>
                </c:pt>
                <c:pt idx="374">
                  <c:v>66.149500000000003</c:v>
                </c:pt>
                <c:pt idx="375">
                  <c:v>69.4375</c:v>
                </c:pt>
                <c:pt idx="376">
                  <c:v>72.751000000000005</c:v>
                </c:pt>
                <c:pt idx="377">
                  <c:v>75.959000000000003</c:v>
                </c:pt>
                <c:pt idx="378">
                  <c:v>78.925749999999994</c:v>
                </c:pt>
                <c:pt idx="379">
                  <c:v>81.517499999999998</c:v>
                </c:pt>
                <c:pt idx="380">
                  <c:v>83.679249999999996</c:v>
                </c:pt>
                <c:pt idx="381">
                  <c:v>85.34375</c:v>
                </c:pt>
                <c:pt idx="382">
                  <c:v>86.481999999999999</c:v>
                </c:pt>
                <c:pt idx="383">
                  <c:v>87.100999999999999</c:v>
                </c:pt>
                <c:pt idx="384">
                  <c:v>87.234999999999999</c:v>
                </c:pt>
                <c:pt idx="385">
                  <c:v>86.917249999999996</c:v>
                </c:pt>
                <c:pt idx="386">
                  <c:v>86.20774999999999</c:v>
                </c:pt>
                <c:pt idx="387">
                  <c:v>85.13624999999999</c:v>
                </c:pt>
                <c:pt idx="388">
                  <c:v>83.775750000000002</c:v>
                </c:pt>
                <c:pt idx="389">
                  <c:v>82.165500000000009</c:v>
                </c:pt>
                <c:pt idx="390">
                  <c:v>80.365750000000006</c:v>
                </c:pt>
                <c:pt idx="391">
                  <c:v>78.428250000000006</c:v>
                </c:pt>
                <c:pt idx="392">
                  <c:v>76.42349999999999</c:v>
                </c:pt>
                <c:pt idx="393">
                  <c:v>74.373750000000001</c:v>
                </c:pt>
                <c:pt idx="394">
                  <c:v>72.285249999999991</c:v>
                </c:pt>
                <c:pt idx="395">
                  <c:v>70.191000000000003</c:v>
                </c:pt>
                <c:pt idx="396">
                  <c:v>68.093000000000004</c:v>
                </c:pt>
                <c:pt idx="397">
                  <c:v>66.004750000000001</c:v>
                </c:pt>
                <c:pt idx="398">
                  <c:v>63.948999999999998</c:v>
                </c:pt>
                <c:pt idx="399">
                  <c:v>61.91825</c:v>
                </c:pt>
                <c:pt idx="400">
                  <c:v>59.949250000000006</c:v>
                </c:pt>
                <c:pt idx="401">
                  <c:v>58.021249999999995</c:v>
                </c:pt>
                <c:pt idx="402">
                  <c:v>56.15775</c:v>
                </c:pt>
                <c:pt idx="403">
                  <c:v>54.380250000000004</c:v>
                </c:pt>
                <c:pt idx="404">
                  <c:v>52.658250000000002</c:v>
                </c:pt>
                <c:pt idx="405">
                  <c:v>50.983750000000001</c:v>
                </c:pt>
                <c:pt idx="406">
                  <c:v>49.383250000000004</c:v>
                </c:pt>
                <c:pt idx="407">
                  <c:v>47.840249999999997</c:v>
                </c:pt>
                <c:pt idx="408">
                  <c:v>46.358249999999998</c:v>
                </c:pt>
                <c:pt idx="409">
                  <c:v>44.943999999999996</c:v>
                </c:pt>
                <c:pt idx="410">
                  <c:v>43.597000000000001</c:v>
                </c:pt>
                <c:pt idx="411">
                  <c:v>42.294499999999999</c:v>
                </c:pt>
                <c:pt idx="412">
                  <c:v>41.033749999999998</c:v>
                </c:pt>
                <c:pt idx="413">
                  <c:v>39.830749999999995</c:v>
                </c:pt>
                <c:pt idx="414">
                  <c:v>38.673000000000002</c:v>
                </c:pt>
                <c:pt idx="415">
                  <c:v>37.575749999999999</c:v>
                </c:pt>
                <c:pt idx="416">
                  <c:v>36.514000000000003</c:v>
                </c:pt>
                <c:pt idx="417">
                  <c:v>35.497500000000002</c:v>
                </c:pt>
                <c:pt idx="418">
                  <c:v>34.52225</c:v>
                </c:pt>
                <c:pt idx="419">
                  <c:v>33.582250000000002</c:v>
                </c:pt>
                <c:pt idx="420">
                  <c:v>32.681250000000006</c:v>
                </c:pt>
                <c:pt idx="421">
                  <c:v>31.818249999999999</c:v>
                </c:pt>
                <c:pt idx="422">
                  <c:v>30.977499999999999</c:v>
                </c:pt>
                <c:pt idx="423">
                  <c:v>30.169499999999999</c:v>
                </c:pt>
                <c:pt idx="424">
                  <c:v>29.3965</c:v>
                </c:pt>
                <c:pt idx="425">
                  <c:v>28.646000000000001</c:v>
                </c:pt>
                <c:pt idx="426">
                  <c:v>27.93375</c:v>
                </c:pt>
                <c:pt idx="427">
                  <c:v>27.247499999999999</c:v>
                </c:pt>
                <c:pt idx="428">
                  <c:v>26.547999999999998</c:v>
                </c:pt>
                <c:pt idx="429">
                  <c:v>25.887250000000002</c:v>
                </c:pt>
                <c:pt idx="430">
                  <c:v>25.251999999999999</c:v>
                </c:pt>
                <c:pt idx="431">
                  <c:v>24.646000000000001</c:v>
                </c:pt>
                <c:pt idx="432">
                  <c:v>24.052250000000001</c:v>
                </c:pt>
                <c:pt idx="433">
                  <c:v>23.491250000000001</c:v>
                </c:pt>
                <c:pt idx="434">
                  <c:v>22.975000000000001</c:v>
                </c:pt>
                <c:pt idx="435">
                  <c:v>22.474500000000003</c:v>
                </c:pt>
                <c:pt idx="436">
                  <c:v>21.999749999999999</c:v>
                </c:pt>
                <c:pt idx="437">
                  <c:v>21.537500000000001</c:v>
                </c:pt>
                <c:pt idx="438">
                  <c:v>21.088750000000001</c:v>
                </c:pt>
                <c:pt idx="439">
                  <c:v>20.658999999999999</c:v>
                </c:pt>
                <c:pt idx="440">
                  <c:v>20.264250000000001</c:v>
                </c:pt>
                <c:pt idx="441">
                  <c:v>19.87</c:v>
                </c:pt>
                <c:pt idx="442">
                  <c:v>19.491499999999998</c:v>
                </c:pt>
                <c:pt idx="443">
                  <c:v>19.12575</c:v>
                </c:pt>
                <c:pt idx="444">
                  <c:v>18.779250000000001</c:v>
                </c:pt>
                <c:pt idx="445">
                  <c:v>18.442250000000001</c:v>
                </c:pt>
                <c:pt idx="446">
                  <c:v>18.125</c:v>
                </c:pt>
                <c:pt idx="447">
                  <c:v>17.817</c:v>
                </c:pt>
                <c:pt idx="448">
                  <c:v>17.518999999999998</c:v>
                </c:pt>
                <c:pt idx="449">
                  <c:v>17.223999999999997</c:v>
                </c:pt>
                <c:pt idx="450">
                  <c:v>16.951250000000002</c:v>
                </c:pt>
                <c:pt idx="451">
                  <c:v>16.681750000000001</c:v>
                </c:pt>
                <c:pt idx="452">
                  <c:v>16.4255</c:v>
                </c:pt>
                <c:pt idx="453">
                  <c:v>16.1845</c:v>
                </c:pt>
                <c:pt idx="454">
                  <c:v>15.946999999999999</c:v>
                </c:pt>
                <c:pt idx="455">
                  <c:v>15.71625</c:v>
                </c:pt>
                <c:pt idx="456">
                  <c:v>15.495000000000001</c:v>
                </c:pt>
                <c:pt idx="457">
                  <c:v>15.283249999999999</c:v>
                </c:pt>
                <c:pt idx="458">
                  <c:v>15.07475</c:v>
                </c:pt>
                <c:pt idx="459">
                  <c:v>14.882249999999999</c:v>
                </c:pt>
                <c:pt idx="460">
                  <c:v>14.683499999999999</c:v>
                </c:pt>
                <c:pt idx="461">
                  <c:v>14.497250000000001</c:v>
                </c:pt>
                <c:pt idx="462">
                  <c:v>14.31475</c:v>
                </c:pt>
                <c:pt idx="463">
                  <c:v>14.141499999999999</c:v>
                </c:pt>
                <c:pt idx="464">
                  <c:v>13.981249999999999</c:v>
                </c:pt>
                <c:pt idx="465">
                  <c:v>13.814250000000001</c:v>
                </c:pt>
                <c:pt idx="466">
                  <c:v>13.654</c:v>
                </c:pt>
                <c:pt idx="467">
                  <c:v>13.499749999999999</c:v>
                </c:pt>
                <c:pt idx="468">
                  <c:v>13.352499999999999</c:v>
                </c:pt>
                <c:pt idx="469">
                  <c:v>13.211499999999999</c:v>
                </c:pt>
                <c:pt idx="470">
                  <c:v>13.07325</c:v>
                </c:pt>
                <c:pt idx="471">
                  <c:v>12.928999999999998</c:v>
                </c:pt>
                <c:pt idx="472">
                  <c:v>12.790999999999999</c:v>
                </c:pt>
                <c:pt idx="473">
                  <c:v>12.663250000000001</c:v>
                </c:pt>
                <c:pt idx="474">
                  <c:v>12.5345</c:v>
                </c:pt>
                <c:pt idx="475">
                  <c:v>12.4095</c:v>
                </c:pt>
                <c:pt idx="476">
                  <c:v>12.28425</c:v>
                </c:pt>
                <c:pt idx="477">
                  <c:v>12.162500000000001</c:v>
                </c:pt>
                <c:pt idx="478">
                  <c:v>12.046750000000001</c:v>
                </c:pt>
                <c:pt idx="479">
                  <c:v>11.9315</c:v>
                </c:pt>
                <c:pt idx="480">
                  <c:v>11.815999999999999</c:v>
                </c:pt>
                <c:pt idx="481">
                  <c:v>11.716750000000001</c:v>
                </c:pt>
                <c:pt idx="482">
                  <c:v>11.61725</c:v>
                </c:pt>
                <c:pt idx="483">
                  <c:v>11.51125</c:v>
                </c:pt>
                <c:pt idx="484">
                  <c:v>11.418249999999999</c:v>
                </c:pt>
                <c:pt idx="485">
                  <c:v>11.32225</c:v>
                </c:pt>
                <c:pt idx="486">
                  <c:v>11.225749999999998</c:v>
                </c:pt>
                <c:pt idx="487">
                  <c:v>11.13275</c:v>
                </c:pt>
                <c:pt idx="488">
                  <c:v>11.049250000000001</c:v>
                </c:pt>
                <c:pt idx="489">
                  <c:v>10.966000000000001</c:v>
                </c:pt>
                <c:pt idx="490">
                  <c:v>10.876249999999999</c:v>
                </c:pt>
                <c:pt idx="491">
                  <c:v>10.796249999999999</c:v>
                </c:pt>
                <c:pt idx="492">
                  <c:v>10.716000000000001</c:v>
                </c:pt>
                <c:pt idx="493">
                  <c:v>10.635750000000002</c:v>
                </c:pt>
                <c:pt idx="494">
                  <c:v>10.55875</c:v>
                </c:pt>
                <c:pt idx="495">
                  <c:v>10.488250000000001</c:v>
                </c:pt>
                <c:pt idx="496">
                  <c:v>10.4115</c:v>
                </c:pt>
                <c:pt idx="497">
                  <c:v>10.34075</c:v>
                </c:pt>
                <c:pt idx="498">
                  <c:v>10.273250000000001</c:v>
                </c:pt>
                <c:pt idx="499">
                  <c:v>10.209</c:v>
                </c:pt>
                <c:pt idx="500">
                  <c:v>10.141500000000001</c:v>
                </c:pt>
                <c:pt idx="501">
                  <c:v>10.071</c:v>
                </c:pt>
                <c:pt idx="502">
                  <c:v>10.010249999999999</c:v>
                </c:pt>
                <c:pt idx="503">
                  <c:v>9.949250000000001</c:v>
                </c:pt>
                <c:pt idx="504">
                  <c:v>9.8882500000000011</c:v>
                </c:pt>
                <c:pt idx="505">
                  <c:v>9.8272499999999994</c:v>
                </c:pt>
                <c:pt idx="506">
                  <c:v>9.7727500000000003</c:v>
                </c:pt>
                <c:pt idx="507">
                  <c:v>9.7149999999999999</c:v>
                </c:pt>
                <c:pt idx="508">
                  <c:v>9.660499999999999</c:v>
                </c:pt>
                <c:pt idx="509">
                  <c:v>9.6092499999999994</c:v>
                </c:pt>
                <c:pt idx="510">
                  <c:v>9.5544999999999991</c:v>
                </c:pt>
                <c:pt idx="511">
                  <c:v>9.5062499999999996</c:v>
                </c:pt>
                <c:pt idx="512">
                  <c:v>9.458499999999999</c:v>
                </c:pt>
                <c:pt idx="513">
                  <c:v>9.4007499999999986</c:v>
                </c:pt>
                <c:pt idx="514">
                  <c:v>9.3557500000000005</c:v>
                </c:pt>
                <c:pt idx="515">
                  <c:v>9.3074999999999992</c:v>
                </c:pt>
                <c:pt idx="516">
                  <c:v>9.2594999999999992</c:v>
                </c:pt>
                <c:pt idx="517">
                  <c:v>9.2147500000000004</c:v>
                </c:pt>
                <c:pt idx="518">
                  <c:v>9.1762499999999996</c:v>
                </c:pt>
                <c:pt idx="519">
                  <c:v>9.1312499999999996</c:v>
                </c:pt>
                <c:pt idx="520">
                  <c:v>9.0830000000000002</c:v>
                </c:pt>
                <c:pt idx="521">
                  <c:v>9.0384999999999991</c:v>
                </c:pt>
                <c:pt idx="522">
                  <c:v>8.9935000000000009</c:v>
                </c:pt>
                <c:pt idx="523">
                  <c:v>8.9420000000000002</c:v>
                </c:pt>
                <c:pt idx="524">
                  <c:v>8.8969999999999985</c:v>
                </c:pt>
                <c:pt idx="525">
                  <c:v>8.8394999999999992</c:v>
                </c:pt>
                <c:pt idx="526">
                  <c:v>8.7847499999999989</c:v>
                </c:pt>
                <c:pt idx="527">
                  <c:v>8.7270000000000003</c:v>
                </c:pt>
                <c:pt idx="528">
                  <c:v>8.6695000000000011</c:v>
                </c:pt>
                <c:pt idx="529">
                  <c:v>8.6050000000000004</c:v>
                </c:pt>
                <c:pt idx="530">
                  <c:v>8.5410000000000004</c:v>
                </c:pt>
                <c:pt idx="531">
                  <c:v>8.5120000000000005</c:v>
                </c:pt>
                <c:pt idx="532">
                  <c:v>8.4285000000000014</c:v>
                </c:pt>
                <c:pt idx="533">
                  <c:v>8.3420000000000005</c:v>
                </c:pt>
                <c:pt idx="534">
                  <c:v>8.2747499999999992</c:v>
                </c:pt>
                <c:pt idx="535">
                  <c:v>8.2042500000000018</c:v>
                </c:pt>
                <c:pt idx="536">
                  <c:v>8.1272500000000001</c:v>
                </c:pt>
                <c:pt idx="537">
                  <c:v>8.0470000000000006</c:v>
                </c:pt>
                <c:pt idx="538">
                  <c:v>7.9732500000000002</c:v>
                </c:pt>
                <c:pt idx="539">
                  <c:v>7.8932500000000001</c:v>
                </c:pt>
                <c:pt idx="540">
                  <c:v>7.8097500000000002</c:v>
                </c:pt>
                <c:pt idx="541">
                  <c:v>7.7232500000000002</c:v>
                </c:pt>
                <c:pt idx="542">
                  <c:v>7.6397500000000003</c:v>
                </c:pt>
                <c:pt idx="543">
                  <c:v>7.556</c:v>
                </c:pt>
                <c:pt idx="544">
                  <c:v>7.4695</c:v>
                </c:pt>
                <c:pt idx="545">
                  <c:v>7.3859999999999992</c:v>
                </c:pt>
                <c:pt idx="546">
                  <c:v>7.306</c:v>
                </c:pt>
                <c:pt idx="547">
                  <c:v>7.2195</c:v>
                </c:pt>
                <c:pt idx="548">
                  <c:v>7.1234999999999999</c:v>
                </c:pt>
                <c:pt idx="549">
                  <c:v>7.0399999999999991</c:v>
                </c:pt>
                <c:pt idx="550">
                  <c:v>6.9502500000000005</c:v>
                </c:pt>
                <c:pt idx="551">
                  <c:v>6.8540000000000001</c:v>
                </c:pt>
                <c:pt idx="552">
                  <c:v>6.7672499999999998</c:v>
                </c:pt>
                <c:pt idx="553">
                  <c:v>6.6840000000000002</c:v>
                </c:pt>
                <c:pt idx="554">
                  <c:v>6.59375</c:v>
                </c:pt>
                <c:pt idx="555">
                  <c:v>6.5010000000000003</c:v>
                </c:pt>
                <c:pt idx="556">
                  <c:v>6.4175000000000004</c:v>
                </c:pt>
                <c:pt idx="557">
                  <c:v>6.3377500000000007</c:v>
                </c:pt>
                <c:pt idx="558">
                  <c:v>6.2445000000000004</c:v>
                </c:pt>
                <c:pt idx="559">
                  <c:v>6.1579999999999995</c:v>
                </c:pt>
                <c:pt idx="560">
                  <c:v>6.07775</c:v>
                </c:pt>
                <c:pt idx="561">
                  <c:v>5.9880000000000013</c:v>
                </c:pt>
                <c:pt idx="562">
                  <c:v>5.9015000000000004</c:v>
                </c:pt>
                <c:pt idx="563">
                  <c:v>5.8182499999999999</c:v>
                </c:pt>
                <c:pt idx="564">
                  <c:v>5.73475</c:v>
                </c:pt>
                <c:pt idx="565">
                  <c:v>5.6447500000000002</c:v>
                </c:pt>
                <c:pt idx="566">
                  <c:v>5.5514999999999999</c:v>
                </c:pt>
                <c:pt idx="567">
                  <c:v>5.4619999999999997</c:v>
                </c:pt>
                <c:pt idx="568">
                  <c:v>5.3815</c:v>
                </c:pt>
                <c:pt idx="569">
                  <c:v>5.2917500000000004</c:v>
                </c:pt>
                <c:pt idx="570">
                  <c:v>5.2050000000000001</c:v>
                </c:pt>
                <c:pt idx="571">
                  <c:v>5.125</c:v>
                </c:pt>
                <c:pt idx="572">
                  <c:v>5.0447499999999996</c:v>
                </c:pt>
                <c:pt idx="573">
                  <c:v>4.9710000000000001</c:v>
                </c:pt>
                <c:pt idx="574">
                  <c:v>4.8942499999999995</c:v>
                </c:pt>
                <c:pt idx="575">
                  <c:v>4.8170000000000002</c:v>
                </c:pt>
                <c:pt idx="576">
                  <c:v>4.7497499999999997</c:v>
                </c:pt>
                <c:pt idx="577">
                  <c:v>4.6792499999999997</c:v>
                </c:pt>
                <c:pt idx="578">
                  <c:v>4.5992499999999996</c:v>
                </c:pt>
                <c:pt idx="579">
                  <c:v>4.5317499999999997</c:v>
                </c:pt>
                <c:pt idx="580">
                  <c:v>4.4642499999999998</c:v>
                </c:pt>
                <c:pt idx="581">
                  <c:v>4.4000000000000004</c:v>
                </c:pt>
                <c:pt idx="582">
                  <c:v>4.3295000000000003</c:v>
                </c:pt>
                <c:pt idx="583">
                  <c:v>4.271749999999999</c:v>
                </c:pt>
                <c:pt idx="584">
                  <c:v>4.2145000000000001</c:v>
                </c:pt>
                <c:pt idx="585">
                  <c:v>4.1564999999999994</c:v>
                </c:pt>
                <c:pt idx="586">
                  <c:v>4.0922499999999999</c:v>
                </c:pt>
                <c:pt idx="587">
                  <c:v>4.03775</c:v>
                </c:pt>
                <c:pt idx="588">
                  <c:v>3.9867499999999998</c:v>
                </c:pt>
                <c:pt idx="589">
                  <c:v>3.9317500000000001</c:v>
                </c:pt>
                <c:pt idx="590">
                  <c:v>3.8869999999999996</c:v>
                </c:pt>
                <c:pt idx="591">
                  <c:v>3.8422499999999999</c:v>
                </c:pt>
                <c:pt idx="592">
                  <c:v>3.8004999999999995</c:v>
                </c:pt>
                <c:pt idx="593">
                  <c:v>3.746</c:v>
                </c:pt>
                <c:pt idx="594">
                  <c:v>3.7042500000000005</c:v>
                </c:pt>
                <c:pt idx="595">
                  <c:v>3.6720000000000002</c:v>
                </c:pt>
                <c:pt idx="596">
                  <c:v>3.6337500000000005</c:v>
                </c:pt>
                <c:pt idx="597">
                  <c:v>3.5950000000000002</c:v>
                </c:pt>
                <c:pt idx="598">
                  <c:v>3.5665</c:v>
                </c:pt>
                <c:pt idx="599">
                  <c:v>3.5375000000000001</c:v>
                </c:pt>
                <c:pt idx="600">
                  <c:v>3.4987499999999998</c:v>
                </c:pt>
                <c:pt idx="601">
                  <c:v>3.4765000000000001</c:v>
                </c:pt>
                <c:pt idx="602">
                  <c:v>3.4607500000000004</c:v>
                </c:pt>
                <c:pt idx="603">
                  <c:v>3.4379999999999997</c:v>
                </c:pt>
                <c:pt idx="604">
                  <c:v>3.4119999999999999</c:v>
                </c:pt>
                <c:pt idx="605">
                  <c:v>3.3932500000000001</c:v>
                </c:pt>
                <c:pt idx="606">
                  <c:v>3.3805000000000001</c:v>
                </c:pt>
                <c:pt idx="607">
                  <c:v>3.3674999999999997</c:v>
                </c:pt>
                <c:pt idx="608">
                  <c:v>3.3482499999999997</c:v>
                </c:pt>
                <c:pt idx="609">
                  <c:v>3.3417499999999998</c:v>
                </c:pt>
                <c:pt idx="610">
                  <c:v>3.3287499999999999</c:v>
                </c:pt>
                <c:pt idx="611">
                  <c:v>3.3129999999999997</c:v>
                </c:pt>
                <c:pt idx="612">
                  <c:v>3.3067500000000001</c:v>
                </c:pt>
                <c:pt idx="613">
                  <c:v>3.3067500000000001</c:v>
                </c:pt>
                <c:pt idx="614">
                  <c:v>3.3002500000000001</c:v>
                </c:pt>
                <c:pt idx="615">
                  <c:v>3.294</c:v>
                </c:pt>
                <c:pt idx="616">
                  <c:v>3.2970000000000002</c:v>
                </c:pt>
                <c:pt idx="617">
                  <c:v>3.29725</c:v>
                </c:pt>
                <c:pt idx="618">
                  <c:v>3.2907500000000001</c:v>
                </c:pt>
                <c:pt idx="619">
                  <c:v>3.294</c:v>
                </c:pt>
                <c:pt idx="620">
                  <c:v>3.294</c:v>
                </c:pt>
                <c:pt idx="621">
                  <c:v>3.294</c:v>
                </c:pt>
                <c:pt idx="622">
                  <c:v>3.294</c:v>
                </c:pt>
                <c:pt idx="623">
                  <c:v>3.2937499999999997</c:v>
                </c:pt>
                <c:pt idx="624">
                  <c:v>3.2937499999999997</c:v>
                </c:pt>
                <c:pt idx="625">
                  <c:v>3.2937499999999997</c:v>
                </c:pt>
                <c:pt idx="626">
                  <c:v>3.2937499999999997</c:v>
                </c:pt>
                <c:pt idx="627">
                  <c:v>3.2970000000000002</c:v>
                </c:pt>
                <c:pt idx="628">
                  <c:v>3.3002500000000001</c:v>
                </c:pt>
                <c:pt idx="629">
                  <c:v>3.2937499999999997</c:v>
                </c:pt>
                <c:pt idx="630">
                  <c:v>3.2904999999999998</c:v>
                </c:pt>
                <c:pt idx="631">
                  <c:v>3.2937499999999997</c:v>
                </c:pt>
                <c:pt idx="632">
                  <c:v>3.2839999999999998</c:v>
                </c:pt>
                <c:pt idx="633">
                  <c:v>3.2872499999999998</c:v>
                </c:pt>
                <c:pt idx="634">
                  <c:v>3.2872499999999998</c:v>
                </c:pt>
                <c:pt idx="635">
                  <c:v>3.2839999999999998</c:v>
                </c:pt>
                <c:pt idx="636">
                  <c:v>3.2774999999999999</c:v>
                </c:pt>
                <c:pt idx="637">
                  <c:v>3.2742499999999999</c:v>
                </c:pt>
                <c:pt idx="638">
                  <c:v>3.2712499999999998</c:v>
                </c:pt>
                <c:pt idx="639">
                  <c:v>3.2679999999999998</c:v>
                </c:pt>
                <c:pt idx="640">
                  <c:v>3.2614999999999998</c:v>
                </c:pt>
                <c:pt idx="641">
                  <c:v>3.2519999999999998</c:v>
                </c:pt>
                <c:pt idx="642">
                  <c:v>3.2457499999999997</c:v>
                </c:pt>
                <c:pt idx="643">
                  <c:v>3.2424999999999997</c:v>
                </c:pt>
                <c:pt idx="644">
                  <c:v>3.2359999999999998</c:v>
                </c:pt>
                <c:pt idx="645">
                  <c:v>3.22</c:v>
                </c:pt>
                <c:pt idx="646">
                  <c:v>3.2104999999999997</c:v>
                </c:pt>
                <c:pt idx="647">
                  <c:v>3.2007499999999998</c:v>
                </c:pt>
                <c:pt idx="648">
                  <c:v>3.1942499999999998</c:v>
                </c:pt>
                <c:pt idx="649">
                  <c:v>3.1779999999999999</c:v>
                </c:pt>
                <c:pt idx="650">
                  <c:v>3.1619999999999999</c:v>
                </c:pt>
                <c:pt idx="651">
                  <c:v>3.1524999999999999</c:v>
                </c:pt>
                <c:pt idx="652">
                  <c:v>3.1462499999999998</c:v>
                </c:pt>
                <c:pt idx="653">
                  <c:v>3.1334999999999997</c:v>
                </c:pt>
                <c:pt idx="654">
                  <c:v>3.1139999999999999</c:v>
                </c:pt>
                <c:pt idx="655">
                  <c:v>3.10425</c:v>
                </c:pt>
                <c:pt idx="656">
                  <c:v>3.0917499999999998</c:v>
                </c:pt>
                <c:pt idx="657">
                  <c:v>3.0789999999999997</c:v>
                </c:pt>
                <c:pt idx="658">
                  <c:v>3.0594999999999999</c:v>
                </c:pt>
                <c:pt idx="659">
                  <c:v>3.0434999999999999</c:v>
                </c:pt>
                <c:pt idx="660">
                  <c:v>3.0307500000000003</c:v>
                </c:pt>
                <c:pt idx="661">
                  <c:v>3.0145</c:v>
                </c:pt>
                <c:pt idx="662">
                  <c:v>3.0019999999999998</c:v>
                </c:pt>
                <c:pt idx="663">
                  <c:v>2.9859999999999998</c:v>
                </c:pt>
                <c:pt idx="664">
                  <c:v>2.9729999999999999</c:v>
                </c:pt>
                <c:pt idx="665">
                  <c:v>2.9569999999999999</c:v>
                </c:pt>
                <c:pt idx="666">
                  <c:v>2.9409999999999998</c:v>
                </c:pt>
                <c:pt idx="667">
                  <c:v>2.9279999999999999</c:v>
                </c:pt>
                <c:pt idx="668">
                  <c:v>2.915</c:v>
                </c:pt>
                <c:pt idx="669">
                  <c:v>2.8929999999999998</c:v>
                </c:pt>
                <c:pt idx="670">
                  <c:v>2.8867500000000001</c:v>
                </c:pt>
                <c:pt idx="671">
                  <c:v>2.8672499999999999</c:v>
                </c:pt>
                <c:pt idx="672">
                  <c:v>2.8512500000000003</c:v>
                </c:pt>
                <c:pt idx="673">
                  <c:v>2.8317500000000004</c:v>
                </c:pt>
                <c:pt idx="674">
                  <c:v>2.8125</c:v>
                </c:pt>
                <c:pt idx="675">
                  <c:v>2.806</c:v>
                </c:pt>
                <c:pt idx="676">
                  <c:v>2.79</c:v>
                </c:pt>
                <c:pt idx="677">
                  <c:v>2.7742500000000003</c:v>
                </c:pt>
                <c:pt idx="678">
                  <c:v>2.7615000000000003</c:v>
                </c:pt>
                <c:pt idx="679">
                  <c:v>2.7549999999999999</c:v>
                </c:pt>
                <c:pt idx="680">
                  <c:v>2.7387500000000005</c:v>
                </c:pt>
                <c:pt idx="681">
                  <c:v>2.7135000000000002</c:v>
                </c:pt>
                <c:pt idx="682">
                  <c:v>2.71</c:v>
                </c:pt>
                <c:pt idx="683">
                  <c:v>2.7002499999999996</c:v>
                </c:pt>
                <c:pt idx="684">
                  <c:v>2.6745000000000001</c:v>
                </c:pt>
                <c:pt idx="685">
                  <c:v>2.6619999999999999</c:v>
                </c:pt>
                <c:pt idx="686">
                  <c:v>2.6620000000000004</c:v>
                </c:pt>
                <c:pt idx="687">
                  <c:v>2.6427500000000004</c:v>
                </c:pt>
                <c:pt idx="688">
                  <c:v>2.6234999999999999</c:v>
                </c:pt>
                <c:pt idx="689">
                  <c:v>2.6202499999999995</c:v>
                </c:pt>
                <c:pt idx="690">
                  <c:v>2.6105</c:v>
                </c:pt>
                <c:pt idx="691">
                  <c:v>2.5912500000000001</c:v>
                </c:pt>
                <c:pt idx="692">
                  <c:v>2.57525</c:v>
                </c:pt>
                <c:pt idx="693">
                  <c:v>2.57525</c:v>
                </c:pt>
                <c:pt idx="694">
                  <c:v>2.5625</c:v>
                </c:pt>
                <c:pt idx="695">
                  <c:v>2.5467499999999998</c:v>
                </c:pt>
                <c:pt idx="696">
                  <c:v>2.5465</c:v>
                </c:pt>
                <c:pt idx="697">
                  <c:v>2.5465</c:v>
                </c:pt>
                <c:pt idx="698">
                  <c:v>2.52725</c:v>
                </c:pt>
                <c:pt idx="699">
                  <c:v>2.52075</c:v>
                </c:pt>
                <c:pt idx="700">
                  <c:v>2.51125</c:v>
                </c:pt>
                <c:pt idx="701">
                  <c:v>2.50475</c:v>
                </c:pt>
                <c:pt idx="702">
                  <c:v>2.4855</c:v>
                </c:pt>
                <c:pt idx="703">
                  <c:v>2.4790000000000001</c:v>
                </c:pt>
                <c:pt idx="704">
                  <c:v>2.4757500000000001</c:v>
                </c:pt>
                <c:pt idx="705">
                  <c:v>2.4597500000000001</c:v>
                </c:pt>
                <c:pt idx="706">
                  <c:v>2.44075</c:v>
                </c:pt>
                <c:pt idx="707">
                  <c:v>2.4375</c:v>
                </c:pt>
                <c:pt idx="708">
                  <c:v>2.4277500000000001</c:v>
                </c:pt>
                <c:pt idx="709">
                  <c:v>2.4052500000000001</c:v>
                </c:pt>
                <c:pt idx="710">
                  <c:v>2.3955000000000002</c:v>
                </c:pt>
                <c:pt idx="711">
                  <c:v>2.4215</c:v>
                </c:pt>
                <c:pt idx="712">
                  <c:v>2.3925000000000001</c:v>
                </c:pt>
                <c:pt idx="713">
                  <c:v>2.3667500000000001</c:v>
                </c:pt>
                <c:pt idx="714">
                  <c:v>2.3635000000000002</c:v>
                </c:pt>
                <c:pt idx="715">
                  <c:v>2.3570000000000002</c:v>
                </c:pt>
                <c:pt idx="716">
                  <c:v>2.34775</c:v>
                </c:pt>
                <c:pt idx="717">
                  <c:v>2.3445</c:v>
                </c:pt>
                <c:pt idx="718">
                  <c:v>2.3475000000000001</c:v>
                </c:pt>
                <c:pt idx="719">
                  <c:v>2.3445</c:v>
                </c:pt>
              </c:numCache>
            </c:numRef>
          </c:yVal>
          <c:smooth val="1"/>
          <c:extLst>
            <c:ext xmlns:c16="http://schemas.microsoft.com/office/drawing/2014/chart" uri="{C3380CC4-5D6E-409C-BE32-E72D297353CC}">
              <c16:uniqueId val="{00000008-CE23-403C-A10B-4ECFF838FB4E}"/>
            </c:ext>
          </c:extLst>
        </c:ser>
        <c:ser>
          <c:idx val="9"/>
          <c:order val="9"/>
          <c:tx>
            <c:v>5500 RPM</c:v>
          </c:tx>
          <c:spPr>
            <a:ln w="19050" cap="rnd">
              <a:solidFill>
                <a:schemeClr val="accent4">
                  <a:lumMod val="60000"/>
                </a:schemeClr>
              </a:solidFill>
              <a:round/>
            </a:ln>
            <a:effectLst/>
          </c:spPr>
          <c:marker>
            <c:symbol val="none"/>
          </c:marker>
          <c:xVal>
            <c:numRef>
              <c:f>'Ford 1.6 GDTi'!$A$4:$A$723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'Ford 1.6 GDTi'!$K$4:$K$723</c:f>
              <c:numCache>
                <c:formatCode>General</c:formatCode>
                <c:ptCount val="720"/>
                <c:pt idx="0">
                  <c:v>2.5932500000000003</c:v>
                </c:pt>
                <c:pt idx="1">
                  <c:v>2.5807500000000001</c:v>
                </c:pt>
                <c:pt idx="2">
                  <c:v>2.5742500000000001</c:v>
                </c:pt>
                <c:pt idx="3">
                  <c:v>2.5647500000000001</c:v>
                </c:pt>
                <c:pt idx="4">
                  <c:v>2.5517500000000002</c:v>
                </c:pt>
                <c:pt idx="5">
                  <c:v>2.5322499999999999</c:v>
                </c:pt>
                <c:pt idx="6">
                  <c:v>2.5099999999999998</c:v>
                </c:pt>
                <c:pt idx="7">
                  <c:v>2.4780000000000002</c:v>
                </c:pt>
                <c:pt idx="8">
                  <c:v>2.4430000000000001</c:v>
                </c:pt>
                <c:pt idx="9">
                  <c:v>2.4009999999999998</c:v>
                </c:pt>
                <c:pt idx="10">
                  <c:v>2.3719999999999999</c:v>
                </c:pt>
                <c:pt idx="11">
                  <c:v>2.3337500000000002</c:v>
                </c:pt>
                <c:pt idx="12">
                  <c:v>2.2852499999999996</c:v>
                </c:pt>
                <c:pt idx="13">
                  <c:v>2.2407500000000002</c:v>
                </c:pt>
                <c:pt idx="14">
                  <c:v>2.1957499999999999</c:v>
                </c:pt>
                <c:pt idx="15">
                  <c:v>2.1510000000000002</c:v>
                </c:pt>
                <c:pt idx="16">
                  <c:v>2.1027499999999999</c:v>
                </c:pt>
                <c:pt idx="17">
                  <c:v>2.0545</c:v>
                </c:pt>
                <c:pt idx="18">
                  <c:v>2.0129999999999999</c:v>
                </c:pt>
                <c:pt idx="19">
                  <c:v>1.952</c:v>
                </c:pt>
                <c:pt idx="20">
                  <c:v>1.8912500000000001</c:v>
                </c:pt>
                <c:pt idx="21">
                  <c:v>1.83325</c:v>
                </c:pt>
                <c:pt idx="22">
                  <c:v>1.7597499999999999</c:v>
                </c:pt>
                <c:pt idx="23">
                  <c:v>1.7304999999999999</c:v>
                </c:pt>
                <c:pt idx="24">
                  <c:v>1.6504999999999999</c:v>
                </c:pt>
                <c:pt idx="25">
                  <c:v>1.5990000000000002</c:v>
                </c:pt>
                <c:pt idx="26">
                  <c:v>1.5445</c:v>
                </c:pt>
                <c:pt idx="27">
                  <c:v>1.5</c:v>
                </c:pt>
                <c:pt idx="28">
                  <c:v>1.4515</c:v>
                </c:pt>
                <c:pt idx="29">
                  <c:v>1.4195</c:v>
                </c:pt>
                <c:pt idx="30">
                  <c:v>1.3747499999999999</c:v>
                </c:pt>
                <c:pt idx="31">
                  <c:v>1.3359999999999999</c:v>
                </c:pt>
                <c:pt idx="32">
                  <c:v>1.3167499999999999</c:v>
                </c:pt>
                <c:pt idx="33">
                  <c:v>1.2945</c:v>
                </c:pt>
                <c:pt idx="34">
                  <c:v>1.2849999999999999</c:v>
                </c:pt>
                <c:pt idx="35">
                  <c:v>1.2625000000000002</c:v>
                </c:pt>
                <c:pt idx="36">
                  <c:v>1.2399999999999998</c:v>
                </c:pt>
                <c:pt idx="37">
                  <c:v>1.2270000000000001</c:v>
                </c:pt>
                <c:pt idx="38">
                  <c:v>1.1982499999999998</c:v>
                </c:pt>
                <c:pt idx="39">
                  <c:v>1.1982499999999998</c:v>
                </c:pt>
                <c:pt idx="40">
                  <c:v>1.1759999999999999</c:v>
                </c:pt>
                <c:pt idx="41">
                  <c:v>1.1695</c:v>
                </c:pt>
                <c:pt idx="42">
                  <c:v>1.1565000000000001</c:v>
                </c:pt>
                <c:pt idx="43">
                  <c:v>1.131</c:v>
                </c:pt>
                <c:pt idx="44">
                  <c:v>1.1309999999999998</c:v>
                </c:pt>
                <c:pt idx="45">
                  <c:v>1.11825</c:v>
                </c:pt>
                <c:pt idx="46">
                  <c:v>1.11175</c:v>
                </c:pt>
                <c:pt idx="47">
                  <c:v>1.1052500000000001</c:v>
                </c:pt>
                <c:pt idx="48">
                  <c:v>1.1052500000000001</c:v>
                </c:pt>
                <c:pt idx="49">
                  <c:v>1.1085</c:v>
                </c:pt>
                <c:pt idx="50">
                  <c:v>1.1085</c:v>
                </c:pt>
                <c:pt idx="51">
                  <c:v>1.09575</c:v>
                </c:pt>
                <c:pt idx="52">
                  <c:v>1.0954999999999999</c:v>
                </c:pt>
                <c:pt idx="53">
                  <c:v>1.1082500000000002</c:v>
                </c:pt>
                <c:pt idx="54">
                  <c:v>1.099</c:v>
                </c:pt>
                <c:pt idx="55">
                  <c:v>1.10225</c:v>
                </c:pt>
                <c:pt idx="56">
                  <c:v>1.11175</c:v>
                </c:pt>
                <c:pt idx="57">
                  <c:v>1.1180000000000001</c:v>
                </c:pt>
                <c:pt idx="58">
                  <c:v>1.1180000000000001</c:v>
                </c:pt>
                <c:pt idx="59">
                  <c:v>1.1212500000000001</c:v>
                </c:pt>
                <c:pt idx="60">
                  <c:v>1.1245000000000001</c:v>
                </c:pt>
                <c:pt idx="61">
                  <c:v>1.1339999999999999</c:v>
                </c:pt>
                <c:pt idx="62">
                  <c:v>1.1372500000000001</c:v>
                </c:pt>
                <c:pt idx="63">
                  <c:v>1.1340000000000001</c:v>
                </c:pt>
                <c:pt idx="64">
                  <c:v>1.14375</c:v>
                </c:pt>
                <c:pt idx="65">
                  <c:v>1.15025</c:v>
                </c:pt>
                <c:pt idx="66">
                  <c:v>1.1535</c:v>
                </c:pt>
                <c:pt idx="67">
                  <c:v>1.15025</c:v>
                </c:pt>
                <c:pt idx="68">
                  <c:v>1.1695</c:v>
                </c:pt>
                <c:pt idx="69">
                  <c:v>1.1919999999999999</c:v>
                </c:pt>
                <c:pt idx="70">
                  <c:v>1.2012499999999999</c:v>
                </c:pt>
                <c:pt idx="71">
                  <c:v>1.2142499999999998</c:v>
                </c:pt>
                <c:pt idx="72">
                  <c:v>1.2240000000000002</c:v>
                </c:pt>
                <c:pt idx="73">
                  <c:v>1.24</c:v>
                </c:pt>
                <c:pt idx="74">
                  <c:v>1.24325</c:v>
                </c:pt>
                <c:pt idx="75">
                  <c:v>1.2464999999999999</c:v>
                </c:pt>
                <c:pt idx="76">
                  <c:v>1.25925</c:v>
                </c:pt>
                <c:pt idx="77">
                  <c:v>1.2690000000000001</c:v>
                </c:pt>
                <c:pt idx="78">
                  <c:v>1.2814999999999999</c:v>
                </c:pt>
                <c:pt idx="79">
                  <c:v>1.2817499999999999</c:v>
                </c:pt>
                <c:pt idx="80">
                  <c:v>1.2915000000000001</c:v>
                </c:pt>
                <c:pt idx="81">
                  <c:v>1.2945</c:v>
                </c:pt>
                <c:pt idx="82">
                  <c:v>1.3007499999999999</c:v>
                </c:pt>
                <c:pt idx="83">
                  <c:v>1.3104999999999998</c:v>
                </c:pt>
                <c:pt idx="84">
                  <c:v>1.3169999999999997</c:v>
                </c:pt>
                <c:pt idx="85">
                  <c:v>1.3267500000000001</c:v>
                </c:pt>
                <c:pt idx="86">
                  <c:v>1.3365000000000002</c:v>
                </c:pt>
                <c:pt idx="87">
                  <c:v>1.3392500000000001</c:v>
                </c:pt>
                <c:pt idx="88">
                  <c:v>1.3425</c:v>
                </c:pt>
                <c:pt idx="89">
                  <c:v>1.34575</c:v>
                </c:pt>
                <c:pt idx="90">
                  <c:v>1.3554999999999999</c:v>
                </c:pt>
                <c:pt idx="91">
                  <c:v>1.3587500000000001</c:v>
                </c:pt>
                <c:pt idx="92">
                  <c:v>1.365</c:v>
                </c:pt>
                <c:pt idx="93">
                  <c:v>1.3747500000000001</c:v>
                </c:pt>
                <c:pt idx="94">
                  <c:v>1.3845000000000001</c:v>
                </c:pt>
                <c:pt idx="95">
                  <c:v>1.38775</c:v>
                </c:pt>
                <c:pt idx="96">
                  <c:v>1.38775</c:v>
                </c:pt>
                <c:pt idx="97">
                  <c:v>1.3975000000000002</c:v>
                </c:pt>
                <c:pt idx="98">
                  <c:v>1.4100000000000001</c:v>
                </c:pt>
                <c:pt idx="99">
                  <c:v>1.41275</c:v>
                </c:pt>
                <c:pt idx="100">
                  <c:v>1.4067500000000002</c:v>
                </c:pt>
                <c:pt idx="101">
                  <c:v>1.4192499999999999</c:v>
                </c:pt>
                <c:pt idx="102">
                  <c:v>1.4322499999999998</c:v>
                </c:pt>
                <c:pt idx="103">
                  <c:v>1.43875</c:v>
                </c:pt>
                <c:pt idx="104">
                  <c:v>1.4387500000000002</c:v>
                </c:pt>
                <c:pt idx="105">
                  <c:v>1.4420000000000002</c:v>
                </c:pt>
                <c:pt idx="106">
                  <c:v>1.4615</c:v>
                </c:pt>
                <c:pt idx="107">
                  <c:v>1.4615</c:v>
                </c:pt>
                <c:pt idx="108">
                  <c:v>1.4645000000000001</c:v>
                </c:pt>
                <c:pt idx="109">
                  <c:v>1.4710000000000001</c:v>
                </c:pt>
                <c:pt idx="110">
                  <c:v>1.48075</c:v>
                </c:pt>
                <c:pt idx="111">
                  <c:v>1.4965000000000002</c:v>
                </c:pt>
                <c:pt idx="112">
                  <c:v>1.4997500000000001</c:v>
                </c:pt>
                <c:pt idx="113">
                  <c:v>1.50325</c:v>
                </c:pt>
                <c:pt idx="114">
                  <c:v>1.51925</c:v>
                </c:pt>
                <c:pt idx="115">
                  <c:v>1.5225</c:v>
                </c:pt>
                <c:pt idx="116">
                  <c:v>1.5285</c:v>
                </c:pt>
                <c:pt idx="117">
                  <c:v>1.5285</c:v>
                </c:pt>
                <c:pt idx="118">
                  <c:v>1.548</c:v>
                </c:pt>
                <c:pt idx="119">
                  <c:v>1.5609999999999999</c:v>
                </c:pt>
                <c:pt idx="120">
                  <c:v>1.55775</c:v>
                </c:pt>
                <c:pt idx="121">
                  <c:v>1.5674999999999999</c:v>
                </c:pt>
                <c:pt idx="122">
                  <c:v>1.5767500000000001</c:v>
                </c:pt>
                <c:pt idx="123">
                  <c:v>1.5862499999999999</c:v>
                </c:pt>
                <c:pt idx="124">
                  <c:v>1.583</c:v>
                </c:pt>
                <c:pt idx="125">
                  <c:v>1.5927500000000001</c:v>
                </c:pt>
                <c:pt idx="126">
                  <c:v>1.60225</c:v>
                </c:pt>
                <c:pt idx="127">
                  <c:v>1.6184999999999998</c:v>
                </c:pt>
                <c:pt idx="128">
                  <c:v>1.6185</c:v>
                </c:pt>
                <c:pt idx="129">
                  <c:v>1.6214999999999999</c:v>
                </c:pt>
                <c:pt idx="130">
                  <c:v>1.64425</c:v>
                </c:pt>
                <c:pt idx="131">
                  <c:v>1.66025</c:v>
                </c:pt>
                <c:pt idx="132">
                  <c:v>1.657</c:v>
                </c:pt>
                <c:pt idx="133">
                  <c:v>1.657</c:v>
                </c:pt>
                <c:pt idx="134">
                  <c:v>1.673</c:v>
                </c:pt>
                <c:pt idx="135">
                  <c:v>1.6857499999999999</c:v>
                </c:pt>
                <c:pt idx="136">
                  <c:v>1.68275</c:v>
                </c:pt>
                <c:pt idx="137">
                  <c:v>1.6857500000000001</c:v>
                </c:pt>
                <c:pt idx="138">
                  <c:v>1.6952499999999999</c:v>
                </c:pt>
                <c:pt idx="139">
                  <c:v>1.7115</c:v>
                </c:pt>
                <c:pt idx="140">
                  <c:v>1.71475</c:v>
                </c:pt>
                <c:pt idx="141">
                  <c:v>1.71475</c:v>
                </c:pt>
                <c:pt idx="142">
                  <c:v>1.7244999999999999</c:v>
                </c:pt>
                <c:pt idx="143">
                  <c:v>1.7407499999999998</c:v>
                </c:pt>
                <c:pt idx="144">
                  <c:v>1.7437499999999999</c:v>
                </c:pt>
                <c:pt idx="145">
                  <c:v>1.7407499999999998</c:v>
                </c:pt>
                <c:pt idx="146">
                  <c:v>1.7502500000000001</c:v>
                </c:pt>
                <c:pt idx="147">
                  <c:v>1.7657500000000002</c:v>
                </c:pt>
                <c:pt idx="148">
                  <c:v>1.7657500000000002</c:v>
                </c:pt>
                <c:pt idx="149">
                  <c:v>1.766</c:v>
                </c:pt>
                <c:pt idx="150">
                  <c:v>1.7689999999999999</c:v>
                </c:pt>
                <c:pt idx="151">
                  <c:v>1.7787500000000001</c:v>
                </c:pt>
                <c:pt idx="152">
                  <c:v>1.78525</c:v>
                </c:pt>
                <c:pt idx="153">
                  <c:v>1.7787500000000001</c:v>
                </c:pt>
                <c:pt idx="154">
                  <c:v>1.7850000000000001</c:v>
                </c:pt>
                <c:pt idx="155">
                  <c:v>1.7947500000000001</c:v>
                </c:pt>
                <c:pt idx="156">
                  <c:v>1.80125</c:v>
                </c:pt>
                <c:pt idx="157">
                  <c:v>1.80125</c:v>
                </c:pt>
                <c:pt idx="158">
                  <c:v>1.80775</c:v>
                </c:pt>
                <c:pt idx="159">
                  <c:v>1.8205</c:v>
                </c:pt>
                <c:pt idx="160">
                  <c:v>1.83325</c:v>
                </c:pt>
                <c:pt idx="161">
                  <c:v>1.83325</c:v>
                </c:pt>
                <c:pt idx="162">
                  <c:v>1.8462499999999999</c:v>
                </c:pt>
                <c:pt idx="163">
                  <c:v>1.8559999999999999</c:v>
                </c:pt>
                <c:pt idx="164">
                  <c:v>1.86225</c:v>
                </c:pt>
                <c:pt idx="165">
                  <c:v>1.8685</c:v>
                </c:pt>
                <c:pt idx="166">
                  <c:v>1.875</c:v>
                </c:pt>
                <c:pt idx="167">
                  <c:v>1.8815</c:v>
                </c:pt>
                <c:pt idx="168">
                  <c:v>1.8912499999999999</c:v>
                </c:pt>
                <c:pt idx="169">
                  <c:v>1.8620000000000001</c:v>
                </c:pt>
                <c:pt idx="170">
                  <c:v>1.9007499999999999</c:v>
                </c:pt>
                <c:pt idx="171">
                  <c:v>1.9165000000000001</c:v>
                </c:pt>
                <c:pt idx="172">
                  <c:v>1.9132500000000001</c:v>
                </c:pt>
                <c:pt idx="173">
                  <c:v>1.9295</c:v>
                </c:pt>
                <c:pt idx="174">
                  <c:v>1.9392499999999999</c:v>
                </c:pt>
                <c:pt idx="175">
                  <c:v>1.9490000000000003</c:v>
                </c:pt>
                <c:pt idx="176">
                  <c:v>1.9555000000000002</c:v>
                </c:pt>
                <c:pt idx="177">
                  <c:v>1.9620000000000002</c:v>
                </c:pt>
                <c:pt idx="178">
                  <c:v>1.9682500000000001</c:v>
                </c:pt>
                <c:pt idx="179">
                  <c:v>1.9837499999999999</c:v>
                </c:pt>
                <c:pt idx="180">
                  <c:v>1.98075</c:v>
                </c:pt>
                <c:pt idx="181">
                  <c:v>1.9904999999999999</c:v>
                </c:pt>
                <c:pt idx="182">
                  <c:v>2</c:v>
                </c:pt>
                <c:pt idx="183">
                  <c:v>2.0065</c:v>
                </c:pt>
                <c:pt idx="184">
                  <c:v>2.0097499999999999</c:v>
                </c:pt>
                <c:pt idx="185">
                  <c:v>2.0129999999999999</c:v>
                </c:pt>
                <c:pt idx="186">
                  <c:v>2.0289999999999999</c:v>
                </c:pt>
                <c:pt idx="187">
                  <c:v>2.0452500000000002</c:v>
                </c:pt>
                <c:pt idx="188">
                  <c:v>2.0547499999999994</c:v>
                </c:pt>
                <c:pt idx="189">
                  <c:v>2.0707499999999999</c:v>
                </c:pt>
                <c:pt idx="190">
                  <c:v>2.0867499999999999</c:v>
                </c:pt>
                <c:pt idx="191">
                  <c:v>2.0994999999999999</c:v>
                </c:pt>
                <c:pt idx="192">
                  <c:v>2.1027499999999999</c:v>
                </c:pt>
                <c:pt idx="193">
                  <c:v>2.1154999999999999</c:v>
                </c:pt>
                <c:pt idx="194">
                  <c:v>2.1415000000000002</c:v>
                </c:pt>
                <c:pt idx="195">
                  <c:v>2.1350000000000002</c:v>
                </c:pt>
                <c:pt idx="196">
                  <c:v>2.1415000000000002</c:v>
                </c:pt>
                <c:pt idx="197">
                  <c:v>2.1574999999999998</c:v>
                </c:pt>
                <c:pt idx="198">
                  <c:v>2.1764999999999999</c:v>
                </c:pt>
                <c:pt idx="199">
                  <c:v>2.1862499999999998</c:v>
                </c:pt>
                <c:pt idx="200">
                  <c:v>2.1960000000000002</c:v>
                </c:pt>
                <c:pt idx="201">
                  <c:v>2.2087500000000002</c:v>
                </c:pt>
                <c:pt idx="202">
                  <c:v>2.2185000000000001</c:v>
                </c:pt>
                <c:pt idx="203">
                  <c:v>2.2087500000000002</c:v>
                </c:pt>
                <c:pt idx="204">
                  <c:v>2.2087500000000002</c:v>
                </c:pt>
                <c:pt idx="205">
                  <c:v>2.2279999999999998</c:v>
                </c:pt>
                <c:pt idx="206">
                  <c:v>2.2217500000000001</c:v>
                </c:pt>
                <c:pt idx="207">
                  <c:v>2.2277500000000003</c:v>
                </c:pt>
                <c:pt idx="208">
                  <c:v>2.2215000000000003</c:v>
                </c:pt>
                <c:pt idx="209">
                  <c:v>2.2342500000000003</c:v>
                </c:pt>
                <c:pt idx="210">
                  <c:v>2.2439999999999998</c:v>
                </c:pt>
                <c:pt idx="211">
                  <c:v>2.2439999999999998</c:v>
                </c:pt>
                <c:pt idx="212">
                  <c:v>2.2505000000000002</c:v>
                </c:pt>
                <c:pt idx="213">
                  <c:v>2.2662500000000003</c:v>
                </c:pt>
                <c:pt idx="214">
                  <c:v>2.2792500000000002</c:v>
                </c:pt>
                <c:pt idx="215">
                  <c:v>2.2887499999999998</c:v>
                </c:pt>
                <c:pt idx="216">
                  <c:v>2.2952500000000002</c:v>
                </c:pt>
                <c:pt idx="217">
                  <c:v>2.3050000000000002</c:v>
                </c:pt>
                <c:pt idx="218">
                  <c:v>2.3180000000000001</c:v>
                </c:pt>
                <c:pt idx="219">
                  <c:v>2.3209999999999997</c:v>
                </c:pt>
                <c:pt idx="220">
                  <c:v>2.32125</c:v>
                </c:pt>
                <c:pt idx="221">
                  <c:v>2.3369999999999997</c:v>
                </c:pt>
                <c:pt idx="222">
                  <c:v>2.3464999999999998</c:v>
                </c:pt>
                <c:pt idx="223">
                  <c:v>2.3529999999999998</c:v>
                </c:pt>
                <c:pt idx="224">
                  <c:v>2.3595000000000002</c:v>
                </c:pt>
                <c:pt idx="225">
                  <c:v>2.3627500000000001</c:v>
                </c:pt>
                <c:pt idx="226">
                  <c:v>2.379</c:v>
                </c:pt>
                <c:pt idx="227">
                  <c:v>2.3947500000000002</c:v>
                </c:pt>
                <c:pt idx="228">
                  <c:v>2.4042499999999998</c:v>
                </c:pt>
                <c:pt idx="229">
                  <c:v>2.4169999999999998</c:v>
                </c:pt>
                <c:pt idx="230">
                  <c:v>2.4365000000000001</c:v>
                </c:pt>
                <c:pt idx="231">
                  <c:v>2.4430000000000001</c:v>
                </c:pt>
                <c:pt idx="232">
                  <c:v>2.4590000000000001</c:v>
                </c:pt>
                <c:pt idx="233">
                  <c:v>2.4779999999999998</c:v>
                </c:pt>
                <c:pt idx="234">
                  <c:v>2.4907500000000002</c:v>
                </c:pt>
                <c:pt idx="235">
                  <c:v>2.5070000000000001</c:v>
                </c:pt>
                <c:pt idx="236">
                  <c:v>2.5262500000000001</c:v>
                </c:pt>
                <c:pt idx="237">
                  <c:v>2.5549999999999997</c:v>
                </c:pt>
                <c:pt idx="238">
                  <c:v>2.5805000000000002</c:v>
                </c:pt>
                <c:pt idx="239">
                  <c:v>2.6032500000000001</c:v>
                </c:pt>
                <c:pt idx="240">
                  <c:v>2.62575</c:v>
                </c:pt>
                <c:pt idx="241">
                  <c:v>2.64175</c:v>
                </c:pt>
                <c:pt idx="242">
                  <c:v>2.6737500000000001</c:v>
                </c:pt>
                <c:pt idx="243">
                  <c:v>2.6930000000000001</c:v>
                </c:pt>
                <c:pt idx="244">
                  <c:v>2.7152499999999997</c:v>
                </c:pt>
                <c:pt idx="245">
                  <c:v>2.738</c:v>
                </c:pt>
                <c:pt idx="246">
                  <c:v>2.7605</c:v>
                </c:pt>
                <c:pt idx="247">
                  <c:v>2.8085</c:v>
                </c:pt>
                <c:pt idx="248">
                  <c:v>2.8244999999999996</c:v>
                </c:pt>
                <c:pt idx="249">
                  <c:v>2.8980000000000001</c:v>
                </c:pt>
                <c:pt idx="250">
                  <c:v>2.8949999999999996</c:v>
                </c:pt>
                <c:pt idx="251">
                  <c:v>2.9755000000000003</c:v>
                </c:pt>
                <c:pt idx="252">
                  <c:v>2.98475</c:v>
                </c:pt>
                <c:pt idx="253">
                  <c:v>3.0202500000000003</c:v>
                </c:pt>
                <c:pt idx="254">
                  <c:v>3.0842499999999999</c:v>
                </c:pt>
                <c:pt idx="255">
                  <c:v>3.10975</c:v>
                </c:pt>
                <c:pt idx="256">
                  <c:v>3.1452500000000003</c:v>
                </c:pt>
                <c:pt idx="257">
                  <c:v>3.1965000000000003</c:v>
                </c:pt>
                <c:pt idx="258">
                  <c:v>3.2447500000000002</c:v>
                </c:pt>
                <c:pt idx="259">
                  <c:v>3.2862499999999999</c:v>
                </c:pt>
                <c:pt idx="260">
                  <c:v>3.3342499999999999</c:v>
                </c:pt>
                <c:pt idx="261">
                  <c:v>3.3892500000000001</c:v>
                </c:pt>
                <c:pt idx="262">
                  <c:v>3.4402499999999998</c:v>
                </c:pt>
                <c:pt idx="263">
                  <c:v>3.4947499999999998</c:v>
                </c:pt>
                <c:pt idx="264">
                  <c:v>3.5465</c:v>
                </c:pt>
                <c:pt idx="265">
                  <c:v>3.6007499999999997</c:v>
                </c:pt>
                <c:pt idx="266">
                  <c:v>3.6520000000000001</c:v>
                </c:pt>
                <c:pt idx="267">
                  <c:v>3.70675</c:v>
                </c:pt>
                <c:pt idx="268">
                  <c:v>3.7675000000000001</c:v>
                </c:pt>
                <c:pt idx="269">
                  <c:v>3.8347499999999997</c:v>
                </c:pt>
                <c:pt idx="270">
                  <c:v>3.9019999999999997</c:v>
                </c:pt>
                <c:pt idx="271">
                  <c:v>3.9697499999999999</c:v>
                </c:pt>
                <c:pt idx="272">
                  <c:v>4.0369999999999999</c:v>
                </c:pt>
                <c:pt idx="273">
                  <c:v>4.1137499999999996</c:v>
                </c:pt>
                <c:pt idx="274">
                  <c:v>4.1877499999999994</c:v>
                </c:pt>
                <c:pt idx="275">
                  <c:v>4.2584999999999997</c:v>
                </c:pt>
                <c:pt idx="276">
                  <c:v>4.3287500000000003</c:v>
                </c:pt>
                <c:pt idx="277">
                  <c:v>4.4057500000000003</c:v>
                </c:pt>
                <c:pt idx="278">
                  <c:v>4.4859999999999998</c:v>
                </c:pt>
                <c:pt idx="279">
                  <c:v>4.5727500000000001</c:v>
                </c:pt>
                <c:pt idx="280">
                  <c:v>4.6684999999999999</c:v>
                </c:pt>
                <c:pt idx="281">
                  <c:v>4.7620000000000005</c:v>
                </c:pt>
                <c:pt idx="282">
                  <c:v>4.8612500000000001</c:v>
                </c:pt>
                <c:pt idx="283">
                  <c:v>4.9607500000000009</c:v>
                </c:pt>
                <c:pt idx="284">
                  <c:v>5.0664999999999996</c:v>
                </c:pt>
                <c:pt idx="285">
                  <c:v>5.1695000000000002</c:v>
                </c:pt>
                <c:pt idx="286">
                  <c:v>5.2844999999999995</c:v>
                </c:pt>
                <c:pt idx="287">
                  <c:v>5.4067500000000006</c:v>
                </c:pt>
                <c:pt idx="288">
                  <c:v>5.5317500000000006</c:v>
                </c:pt>
                <c:pt idx="289">
                  <c:v>5.6534999999999993</c:v>
                </c:pt>
                <c:pt idx="290">
                  <c:v>5.7850000000000001</c:v>
                </c:pt>
                <c:pt idx="291">
                  <c:v>5.9197499999999996</c:v>
                </c:pt>
                <c:pt idx="292">
                  <c:v>6.0702499999999997</c:v>
                </c:pt>
                <c:pt idx="293">
                  <c:v>6.2210000000000001</c:v>
                </c:pt>
                <c:pt idx="294">
                  <c:v>6.3814999999999991</c:v>
                </c:pt>
                <c:pt idx="295">
                  <c:v>6.5449999999999999</c:v>
                </c:pt>
                <c:pt idx="296">
                  <c:v>6.7152500000000002</c:v>
                </c:pt>
                <c:pt idx="297">
                  <c:v>6.89175</c:v>
                </c:pt>
                <c:pt idx="298">
                  <c:v>7.0745000000000005</c:v>
                </c:pt>
                <c:pt idx="299">
                  <c:v>7.2859999999999996</c:v>
                </c:pt>
                <c:pt idx="300">
                  <c:v>7.4977499999999999</c:v>
                </c:pt>
                <c:pt idx="301">
                  <c:v>7.7095000000000002</c:v>
                </c:pt>
                <c:pt idx="302">
                  <c:v>7.9247499999999995</c:v>
                </c:pt>
                <c:pt idx="303">
                  <c:v>8.1552500000000006</c:v>
                </c:pt>
                <c:pt idx="304">
                  <c:v>8.3992499999999986</c:v>
                </c:pt>
                <c:pt idx="305">
                  <c:v>8.6527500000000011</c:v>
                </c:pt>
                <c:pt idx="306">
                  <c:v>8.9124999999999996</c:v>
                </c:pt>
                <c:pt idx="307">
                  <c:v>9.1850000000000023</c:v>
                </c:pt>
                <c:pt idx="308">
                  <c:v>9.4767499999999991</c:v>
                </c:pt>
                <c:pt idx="309">
                  <c:v>9.7912499999999998</c:v>
                </c:pt>
                <c:pt idx="310">
                  <c:v>10.105499999999999</c:v>
                </c:pt>
                <c:pt idx="311">
                  <c:v>10.439249999999999</c:v>
                </c:pt>
                <c:pt idx="312">
                  <c:v>10.78875</c:v>
                </c:pt>
                <c:pt idx="313">
                  <c:v>11.167249999999999</c:v>
                </c:pt>
                <c:pt idx="314">
                  <c:v>11.552250000000001</c:v>
                </c:pt>
                <c:pt idx="315">
                  <c:v>11.93375</c:v>
                </c:pt>
                <c:pt idx="316">
                  <c:v>12.347750000000001</c:v>
                </c:pt>
                <c:pt idx="317">
                  <c:v>12.796749999999999</c:v>
                </c:pt>
                <c:pt idx="318">
                  <c:v>13.248750000000001</c:v>
                </c:pt>
                <c:pt idx="319">
                  <c:v>13.710750000000001</c:v>
                </c:pt>
                <c:pt idx="320">
                  <c:v>14.207999999999998</c:v>
                </c:pt>
                <c:pt idx="321">
                  <c:v>14.73725</c:v>
                </c:pt>
                <c:pt idx="322">
                  <c:v>15.263250000000001</c:v>
                </c:pt>
                <c:pt idx="323">
                  <c:v>15.818250000000001</c:v>
                </c:pt>
                <c:pt idx="324">
                  <c:v>16.4115</c:v>
                </c:pt>
                <c:pt idx="325">
                  <c:v>17.0245</c:v>
                </c:pt>
                <c:pt idx="326">
                  <c:v>17.646500000000003</c:v>
                </c:pt>
                <c:pt idx="327">
                  <c:v>18.323250000000002</c:v>
                </c:pt>
                <c:pt idx="328">
                  <c:v>18.987250000000003</c:v>
                </c:pt>
                <c:pt idx="329">
                  <c:v>19.71875</c:v>
                </c:pt>
                <c:pt idx="330">
                  <c:v>20.494750000000003</c:v>
                </c:pt>
                <c:pt idx="331">
                  <c:v>21.255000000000003</c:v>
                </c:pt>
                <c:pt idx="332">
                  <c:v>22.047249999999998</c:v>
                </c:pt>
                <c:pt idx="333">
                  <c:v>22.887749999999997</c:v>
                </c:pt>
                <c:pt idx="334">
                  <c:v>23.718249999999998</c:v>
                </c:pt>
                <c:pt idx="335">
                  <c:v>24.603999999999999</c:v>
                </c:pt>
                <c:pt idx="336">
                  <c:v>25.489000000000001</c:v>
                </c:pt>
                <c:pt idx="337">
                  <c:v>26.403250000000003</c:v>
                </c:pt>
                <c:pt idx="338">
                  <c:v>27.346249999999998</c:v>
                </c:pt>
                <c:pt idx="339">
                  <c:v>28.28275</c:v>
                </c:pt>
                <c:pt idx="340">
                  <c:v>29.225749999999998</c:v>
                </c:pt>
                <c:pt idx="341">
                  <c:v>30.216999999999999</c:v>
                </c:pt>
                <c:pt idx="342">
                  <c:v>31.172999999999998</c:v>
                </c:pt>
                <c:pt idx="343">
                  <c:v>32.147999999999996</c:v>
                </c:pt>
                <c:pt idx="344">
                  <c:v>33.110249999999994</c:v>
                </c:pt>
                <c:pt idx="345">
                  <c:v>34.069250000000004</c:v>
                </c:pt>
                <c:pt idx="346">
                  <c:v>35.02825</c:v>
                </c:pt>
                <c:pt idx="347">
                  <c:v>35.936250000000001</c:v>
                </c:pt>
                <c:pt idx="348">
                  <c:v>36.808749999999996</c:v>
                </c:pt>
                <c:pt idx="349">
                  <c:v>37.620249999999999</c:v>
                </c:pt>
                <c:pt idx="350">
                  <c:v>38.496000000000002</c:v>
                </c:pt>
                <c:pt idx="351">
                  <c:v>39.27525</c:v>
                </c:pt>
                <c:pt idx="352">
                  <c:v>40.012999999999998</c:v>
                </c:pt>
                <c:pt idx="353">
                  <c:v>40.676999999999992</c:v>
                </c:pt>
                <c:pt idx="354">
                  <c:v>41.302500000000002</c:v>
                </c:pt>
                <c:pt idx="355">
                  <c:v>41.879750000000001</c:v>
                </c:pt>
                <c:pt idx="356">
                  <c:v>42.415500000000002</c:v>
                </c:pt>
                <c:pt idx="357">
                  <c:v>42.931999999999995</c:v>
                </c:pt>
                <c:pt idx="358">
                  <c:v>43.445</c:v>
                </c:pt>
                <c:pt idx="359">
                  <c:v>43.990749999999998</c:v>
                </c:pt>
                <c:pt idx="360">
                  <c:v>44.619250000000008</c:v>
                </c:pt>
                <c:pt idx="361">
                  <c:v>45.350750000000005</c:v>
                </c:pt>
                <c:pt idx="362">
                  <c:v>46.232750000000003</c:v>
                </c:pt>
                <c:pt idx="363">
                  <c:v>47.375</c:v>
                </c:pt>
                <c:pt idx="364">
                  <c:v>48.783500000000004</c:v>
                </c:pt>
                <c:pt idx="365">
                  <c:v>50.448</c:v>
                </c:pt>
                <c:pt idx="366">
                  <c:v>52.437249999999999</c:v>
                </c:pt>
                <c:pt idx="367">
                  <c:v>54.740499999999997</c:v>
                </c:pt>
                <c:pt idx="368">
                  <c:v>57.390250000000002</c:v>
                </c:pt>
                <c:pt idx="369">
                  <c:v>60.351500000000001</c:v>
                </c:pt>
                <c:pt idx="370">
                  <c:v>63.639000000000003</c:v>
                </c:pt>
                <c:pt idx="371">
                  <c:v>67.241749999999996</c:v>
                </c:pt>
                <c:pt idx="372">
                  <c:v>71.100999999999999</c:v>
                </c:pt>
                <c:pt idx="373">
                  <c:v>75.107500000000002</c:v>
                </c:pt>
                <c:pt idx="374">
                  <c:v>79.004750000000001</c:v>
                </c:pt>
                <c:pt idx="375">
                  <c:v>82.591250000000002</c:v>
                </c:pt>
                <c:pt idx="376">
                  <c:v>85.769750000000002</c:v>
                </c:pt>
                <c:pt idx="377">
                  <c:v>88.441499999999991</c:v>
                </c:pt>
                <c:pt idx="378">
                  <c:v>90.487499999999997</c:v>
                </c:pt>
                <c:pt idx="379">
                  <c:v>91.914500000000004</c:v>
                </c:pt>
                <c:pt idx="380">
                  <c:v>92.728749999999991</c:v>
                </c:pt>
                <c:pt idx="381">
                  <c:v>92.988249999999994</c:v>
                </c:pt>
                <c:pt idx="382">
                  <c:v>92.754000000000005</c:v>
                </c:pt>
                <c:pt idx="383">
                  <c:v>92.044499999999999</c:v>
                </c:pt>
                <c:pt idx="384">
                  <c:v>90.953499999999991</c:v>
                </c:pt>
                <c:pt idx="385">
                  <c:v>89.535750000000007</c:v>
                </c:pt>
                <c:pt idx="386">
                  <c:v>87.854500000000002</c:v>
                </c:pt>
                <c:pt idx="387">
                  <c:v>85.981249999999989</c:v>
                </c:pt>
                <c:pt idx="388">
                  <c:v>83.9315</c:v>
                </c:pt>
                <c:pt idx="389">
                  <c:v>81.746999999999986</c:v>
                </c:pt>
                <c:pt idx="390">
                  <c:v>79.501499999999993</c:v>
                </c:pt>
                <c:pt idx="391">
                  <c:v>77.198499999999996</c:v>
                </c:pt>
                <c:pt idx="392">
                  <c:v>74.917749999999998</c:v>
                </c:pt>
                <c:pt idx="393">
                  <c:v>72.685249999999996</c:v>
                </c:pt>
                <c:pt idx="394">
                  <c:v>70.46875</c:v>
                </c:pt>
                <c:pt idx="395">
                  <c:v>68.3035</c:v>
                </c:pt>
                <c:pt idx="396">
                  <c:v>66.160750000000007</c:v>
                </c:pt>
                <c:pt idx="397">
                  <c:v>64.069500000000005</c:v>
                </c:pt>
                <c:pt idx="398">
                  <c:v>62.03275</c:v>
                </c:pt>
                <c:pt idx="399">
                  <c:v>60.037500000000001</c:v>
                </c:pt>
                <c:pt idx="400">
                  <c:v>58.109749999999998</c:v>
                </c:pt>
                <c:pt idx="401">
                  <c:v>56.245999999999995</c:v>
                </c:pt>
                <c:pt idx="402">
                  <c:v>54.4435</c:v>
                </c:pt>
                <c:pt idx="403">
                  <c:v>52.710999999999999</c:v>
                </c:pt>
                <c:pt idx="404">
                  <c:v>51.049500000000002</c:v>
                </c:pt>
                <c:pt idx="405">
                  <c:v>49.423249999999996</c:v>
                </c:pt>
                <c:pt idx="406">
                  <c:v>47.861499999999999</c:v>
                </c:pt>
                <c:pt idx="407">
                  <c:v>46.379249999999999</c:v>
                </c:pt>
                <c:pt idx="408">
                  <c:v>44.958249999999992</c:v>
                </c:pt>
                <c:pt idx="409">
                  <c:v>43.595500000000001</c:v>
                </c:pt>
                <c:pt idx="410">
                  <c:v>42.29325</c:v>
                </c:pt>
                <c:pt idx="411">
                  <c:v>41.042249999999996</c:v>
                </c:pt>
                <c:pt idx="412">
                  <c:v>39.829749999999997</c:v>
                </c:pt>
                <c:pt idx="413">
                  <c:v>38.658999999999999</c:v>
                </c:pt>
                <c:pt idx="414">
                  <c:v>37.545750000000005</c:v>
                </c:pt>
                <c:pt idx="415">
                  <c:v>36.493749999999999</c:v>
                </c:pt>
                <c:pt idx="416">
                  <c:v>35.483499999999999</c:v>
                </c:pt>
                <c:pt idx="417">
                  <c:v>34.489249999999998</c:v>
                </c:pt>
                <c:pt idx="418">
                  <c:v>33.533250000000002</c:v>
                </c:pt>
                <c:pt idx="419">
                  <c:v>32.628749999999997</c:v>
                </c:pt>
                <c:pt idx="420">
                  <c:v>31.75975</c:v>
                </c:pt>
                <c:pt idx="421">
                  <c:v>30.922499999999999</c:v>
                </c:pt>
                <c:pt idx="422">
                  <c:v>30.111000000000004</c:v>
                </c:pt>
                <c:pt idx="423">
                  <c:v>29.328250000000001</c:v>
                </c:pt>
                <c:pt idx="424">
                  <c:v>28.587250000000001</c:v>
                </c:pt>
                <c:pt idx="425">
                  <c:v>27.865500000000001</c:v>
                </c:pt>
                <c:pt idx="426">
                  <c:v>27.169750000000001</c:v>
                </c:pt>
                <c:pt idx="427">
                  <c:v>26.50225</c:v>
                </c:pt>
                <c:pt idx="428">
                  <c:v>25.825499999999998</c:v>
                </c:pt>
                <c:pt idx="429">
                  <c:v>25.1905</c:v>
                </c:pt>
                <c:pt idx="430">
                  <c:v>24.5745</c:v>
                </c:pt>
                <c:pt idx="431">
                  <c:v>23.984500000000001</c:v>
                </c:pt>
                <c:pt idx="432">
                  <c:v>23.410249999999998</c:v>
                </c:pt>
                <c:pt idx="433">
                  <c:v>22.867999999999999</c:v>
                </c:pt>
                <c:pt idx="434">
                  <c:v>22.357999999999997</c:v>
                </c:pt>
                <c:pt idx="435">
                  <c:v>21.873750000000001</c:v>
                </c:pt>
                <c:pt idx="436">
                  <c:v>21.39575</c:v>
                </c:pt>
                <c:pt idx="437">
                  <c:v>20.940249999999999</c:v>
                </c:pt>
                <c:pt idx="438">
                  <c:v>20.5105</c:v>
                </c:pt>
                <c:pt idx="439">
                  <c:v>20.09675</c:v>
                </c:pt>
                <c:pt idx="440">
                  <c:v>19.69575</c:v>
                </c:pt>
                <c:pt idx="441">
                  <c:v>19.307749999999999</c:v>
                </c:pt>
                <c:pt idx="442">
                  <c:v>18.938499999999998</c:v>
                </c:pt>
                <c:pt idx="443">
                  <c:v>18.582750000000001</c:v>
                </c:pt>
                <c:pt idx="444">
                  <c:v>18.233000000000004</c:v>
                </c:pt>
                <c:pt idx="445">
                  <c:v>17.905999999999999</c:v>
                </c:pt>
                <c:pt idx="446">
                  <c:v>17.5915</c:v>
                </c:pt>
                <c:pt idx="447">
                  <c:v>17.286749999999998</c:v>
                </c:pt>
                <c:pt idx="448">
                  <c:v>17.001249999999999</c:v>
                </c:pt>
                <c:pt idx="449">
                  <c:v>16.719000000000001</c:v>
                </c:pt>
                <c:pt idx="450">
                  <c:v>16.456</c:v>
                </c:pt>
                <c:pt idx="451">
                  <c:v>16.1965</c:v>
                </c:pt>
                <c:pt idx="452">
                  <c:v>15.946249999999999</c:v>
                </c:pt>
                <c:pt idx="453">
                  <c:v>15.709</c:v>
                </c:pt>
                <c:pt idx="454">
                  <c:v>15.481</c:v>
                </c:pt>
                <c:pt idx="455">
                  <c:v>15.256499999999999</c:v>
                </c:pt>
                <c:pt idx="456">
                  <c:v>15.045</c:v>
                </c:pt>
                <c:pt idx="457">
                  <c:v>14.83</c:v>
                </c:pt>
                <c:pt idx="458">
                  <c:v>14.624500000000001</c:v>
                </c:pt>
                <c:pt idx="459">
                  <c:v>14.426</c:v>
                </c:pt>
                <c:pt idx="460">
                  <c:v>14.239999999999998</c:v>
                </c:pt>
                <c:pt idx="461">
                  <c:v>14.0505</c:v>
                </c:pt>
                <c:pt idx="462">
                  <c:v>13.867999999999999</c:v>
                </c:pt>
                <c:pt idx="463">
                  <c:v>13.68825</c:v>
                </c:pt>
                <c:pt idx="464">
                  <c:v>13.52125</c:v>
                </c:pt>
                <c:pt idx="465">
                  <c:v>13.361000000000001</c:v>
                </c:pt>
                <c:pt idx="466">
                  <c:v>13.207000000000001</c:v>
                </c:pt>
                <c:pt idx="467">
                  <c:v>13.0465</c:v>
                </c:pt>
                <c:pt idx="468">
                  <c:v>12.89575</c:v>
                </c:pt>
                <c:pt idx="469">
                  <c:v>12.764250000000001</c:v>
                </c:pt>
                <c:pt idx="470">
                  <c:v>12.62975</c:v>
                </c:pt>
                <c:pt idx="471">
                  <c:v>12.478999999999999</c:v>
                </c:pt>
                <c:pt idx="472">
                  <c:v>12.356999999999999</c:v>
                </c:pt>
                <c:pt idx="473">
                  <c:v>12.231999999999999</c:v>
                </c:pt>
                <c:pt idx="474">
                  <c:v>12.097</c:v>
                </c:pt>
                <c:pt idx="475">
                  <c:v>11.972</c:v>
                </c:pt>
                <c:pt idx="476">
                  <c:v>11.8535</c:v>
                </c:pt>
                <c:pt idx="477">
                  <c:v>11.741</c:v>
                </c:pt>
                <c:pt idx="478">
                  <c:v>11.622500000000002</c:v>
                </c:pt>
                <c:pt idx="479">
                  <c:v>11.513500000000001</c:v>
                </c:pt>
                <c:pt idx="480">
                  <c:v>11.404250000000001</c:v>
                </c:pt>
                <c:pt idx="481">
                  <c:v>11.305250000000001</c:v>
                </c:pt>
                <c:pt idx="482">
                  <c:v>11.20875</c:v>
                </c:pt>
                <c:pt idx="483">
                  <c:v>11.106000000000002</c:v>
                </c:pt>
                <c:pt idx="484">
                  <c:v>11.013</c:v>
                </c:pt>
                <c:pt idx="485">
                  <c:v>10.92975</c:v>
                </c:pt>
                <c:pt idx="486">
                  <c:v>10.836749999999999</c:v>
                </c:pt>
                <c:pt idx="487">
                  <c:v>10.743749999999999</c:v>
                </c:pt>
                <c:pt idx="488">
                  <c:v>10.663499999999999</c:v>
                </c:pt>
                <c:pt idx="489">
                  <c:v>10.593</c:v>
                </c:pt>
                <c:pt idx="490">
                  <c:v>10.503</c:v>
                </c:pt>
                <c:pt idx="491">
                  <c:v>10.419499999999999</c:v>
                </c:pt>
                <c:pt idx="492">
                  <c:v>10.358750000000001</c:v>
                </c:pt>
                <c:pt idx="493">
                  <c:v>10.285</c:v>
                </c:pt>
                <c:pt idx="494">
                  <c:v>10.201499999999999</c:v>
                </c:pt>
                <c:pt idx="495">
                  <c:v>10.127750000000001</c:v>
                </c:pt>
                <c:pt idx="496">
                  <c:v>10.07</c:v>
                </c:pt>
                <c:pt idx="497">
                  <c:v>10.006</c:v>
                </c:pt>
                <c:pt idx="498">
                  <c:v>9.9320000000000004</c:v>
                </c:pt>
                <c:pt idx="499">
                  <c:v>9.8612500000000001</c:v>
                </c:pt>
                <c:pt idx="500">
                  <c:v>9.8037500000000009</c:v>
                </c:pt>
                <c:pt idx="501">
                  <c:v>9.7460000000000004</c:v>
                </c:pt>
                <c:pt idx="502">
                  <c:v>9.6787500000000009</c:v>
                </c:pt>
                <c:pt idx="503">
                  <c:v>9.6174999999999997</c:v>
                </c:pt>
                <c:pt idx="504">
                  <c:v>9.5694999999999997</c:v>
                </c:pt>
                <c:pt idx="505">
                  <c:v>9.5214999999999996</c:v>
                </c:pt>
                <c:pt idx="506">
                  <c:v>9.45425</c:v>
                </c:pt>
                <c:pt idx="507">
                  <c:v>9.3994999999999997</c:v>
                </c:pt>
                <c:pt idx="508">
                  <c:v>9.354750000000001</c:v>
                </c:pt>
                <c:pt idx="509">
                  <c:v>9.3097500000000011</c:v>
                </c:pt>
                <c:pt idx="510">
                  <c:v>9.2522500000000019</c:v>
                </c:pt>
                <c:pt idx="511">
                  <c:v>9.2010000000000005</c:v>
                </c:pt>
                <c:pt idx="512">
                  <c:v>9.1557499999999994</c:v>
                </c:pt>
                <c:pt idx="513">
                  <c:v>9.1112500000000018</c:v>
                </c:pt>
                <c:pt idx="514">
                  <c:v>9.0627499999999994</c:v>
                </c:pt>
                <c:pt idx="515">
                  <c:v>9.0114999999999998</c:v>
                </c:pt>
                <c:pt idx="516">
                  <c:v>8.9697500000000012</c:v>
                </c:pt>
                <c:pt idx="517">
                  <c:v>8.9282499999999985</c:v>
                </c:pt>
                <c:pt idx="518">
                  <c:v>8.8832500000000003</c:v>
                </c:pt>
                <c:pt idx="519">
                  <c:v>8.8414999999999999</c:v>
                </c:pt>
                <c:pt idx="520">
                  <c:v>8.8062500000000004</c:v>
                </c:pt>
                <c:pt idx="521">
                  <c:v>8.7642500000000005</c:v>
                </c:pt>
                <c:pt idx="522">
                  <c:v>8.7164999999999999</c:v>
                </c:pt>
                <c:pt idx="523">
                  <c:v>8.6679999999999993</c:v>
                </c:pt>
                <c:pt idx="524">
                  <c:v>8.6267500000000013</c:v>
                </c:pt>
                <c:pt idx="525">
                  <c:v>8.5782500000000006</c:v>
                </c:pt>
                <c:pt idx="526">
                  <c:v>8.5237499999999997</c:v>
                </c:pt>
                <c:pt idx="527">
                  <c:v>8.4792499999999986</c:v>
                </c:pt>
                <c:pt idx="528">
                  <c:v>8.4310000000000009</c:v>
                </c:pt>
                <c:pt idx="529">
                  <c:v>8.4115000000000002</c:v>
                </c:pt>
                <c:pt idx="530">
                  <c:v>8.3155000000000001</c:v>
                </c:pt>
                <c:pt idx="531">
                  <c:v>8.2672499999999989</c:v>
                </c:pt>
                <c:pt idx="532">
                  <c:v>8.2095000000000002</c:v>
                </c:pt>
                <c:pt idx="533">
                  <c:v>8.145249999999999</c:v>
                </c:pt>
                <c:pt idx="534">
                  <c:v>8.0715000000000003</c:v>
                </c:pt>
                <c:pt idx="535">
                  <c:v>8.0107499999999998</c:v>
                </c:pt>
                <c:pt idx="536">
                  <c:v>7.9465000000000003</c:v>
                </c:pt>
                <c:pt idx="537">
                  <c:v>7.8729999999999993</c:v>
                </c:pt>
                <c:pt idx="538">
                  <c:v>7.7992499999999998</c:v>
                </c:pt>
                <c:pt idx="539">
                  <c:v>7.7252500000000008</c:v>
                </c:pt>
                <c:pt idx="540">
                  <c:v>7.6577500000000001</c:v>
                </c:pt>
                <c:pt idx="541">
                  <c:v>7.57775</c:v>
                </c:pt>
                <c:pt idx="542">
                  <c:v>7.5040000000000004</c:v>
                </c:pt>
                <c:pt idx="543">
                  <c:v>7.4334999999999987</c:v>
                </c:pt>
                <c:pt idx="544">
                  <c:v>7.3562499999999993</c:v>
                </c:pt>
                <c:pt idx="545">
                  <c:v>7.2759999999999998</c:v>
                </c:pt>
                <c:pt idx="546">
                  <c:v>7.1989999999999998</c:v>
                </c:pt>
                <c:pt idx="547">
                  <c:v>7.1157499999999994</c:v>
                </c:pt>
                <c:pt idx="548">
                  <c:v>7.0289999999999999</c:v>
                </c:pt>
                <c:pt idx="549">
                  <c:v>6.9457499999999994</c:v>
                </c:pt>
                <c:pt idx="550">
                  <c:v>6.8685</c:v>
                </c:pt>
                <c:pt idx="551">
                  <c:v>6.7885</c:v>
                </c:pt>
                <c:pt idx="552">
                  <c:v>6.7115</c:v>
                </c:pt>
                <c:pt idx="553">
                  <c:v>6.6312500000000005</c:v>
                </c:pt>
                <c:pt idx="554">
                  <c:v>6.5577499999999995</c:v>
                </c:pt>
                <c:pt idx="555">
                  <c:v>6.4710000000000001</c:v>
                </c:pt>
                <c:pt idx="556">
                  <c:v>6.3972499999999997</c:v>
                </c:pt>
                <c:pt idx="557">
                  <c:v>6.3264999999999993</c:v>
                </c:pt>
                <c:pt idx="558">
                  <c:v>6.2562499999999996</c:v>
                </c:pt>
                <c:pt idx="559">
                  <c:v>6.1792499999999997</c:v>
                </c:pt>
                <c:pt idx="560">
                  <c:v>6.0990000000000002</c:v>
                </c:pt>
                <c:pt idx="561">
                  <c:v>6.0282499999999999</c:v>
                </c:pt>
                <c:pt idx="562">
                  <c:v>5.9515000000000002</c:v>
                </c:pt>
                <c:pt idx="563">
                  <c:v>5.8614999999999995</c:v>
                </c:pt>
                <c:pt idx="564">
                  <c:v>5.7752500000000007</c:v>
                </c:pt>
                <c:pt idx="565">
                  <c:v>5.7047499999999998</c:v>
                </c:pt>
                <c:pt idx="566">
                  <c:v>5.6244999999999994</c:v>
                </c:pt>
                <c:pt idx="567">
                  <c:v>5.53775</c:v>
                </c:pt>
                <c:pt idx="568">
                  <c:v>5.46075</c:v>
                </c:pt>
                <c:pt idx="569">
                  <c:v>5.39025</c:v>
                </c:pt>
                <c:pt idx="570">
                  <c:v>5.31325</c:v>
                </c:pt>
                <c:pt idx="571">
                  <c:v>5.2395000000000005</c:v>
                </c:pt>
                <c:pt idx="572">
                  <c:v>5.16275</c:v>
                </c:pt>
                <c:pt idx="573">
                  <c:v>5.1047500000000001</c:v>
                </c:pt>
                <c:pt idx="574">
                  <c:v>5.0440000000000005</c:v>
                </c:pt>
                <c:pt idx="575">
                  <c:v>4.9794999999999998</c:v>
                </c:pt>
                <c:pt idx="576">
                  <c:v>4.9089999999999998</c:v>
                </c:pt>
                <c:pt idx="577">
                  <c:v>4.8514999999999997</c:v>
                </c:pt>
                <c:pt idx="578">
                  <c:v>4.7902500000000003</c:v>
                </c:pt>
                <c:pt idx="579">
                  <c:v>4.7197500000000003</c:v>
                </c:pt>
                <c:pt idx="580">
                  <c:v>4.6684999999999999</c:v>
                </c:pt>
                <c:pt idx="581">
                  <c:v>4.6137499999999996</c:v>
                </c:pt>
                <c:pt idx="582">
                  <c:v>4.5562500000000004</c:v>
                </c:pt>
                <c:pt idx="583">
                  <c:v>4.4952500000000004</c:v>
                </c:pt>
                <c:pt idx="584">
                  <c:v>4.4407500000000004</c:v>
                </c:pt>
                <c:pt idx="585">
                  <c:v>4.38</c:v>
                </c:pt>
                <c:pt idx="586">
                  <c:v>4.3250000000000002</c:v>
                </c:pt>
                <c:pt idx="587">
                  <c:v>4.2805</c:v>
                </c:pt>
                <c:pt idx="588">
                  <c:v>4.226</c:v>
                </c:pt>
                <c:pt idx="589">
                  <c:v>4.1842500000000005</c:v>
                </c:pt>
                <c:pt idx="590">
                  <c:v>4.1362500000000004</c:v>
                </c:pt>
                <c:pt idx="591">
                  <c:v>4.0945</c:v>
                </c:pt>
                <c:pt idx="592">
                  <c:v>4.0527499999999996</c:v>
                </c:pt>
                <c:pt idx="593">
                  <c:v>4.0077499999999997</c:v>
                </c:pt>
                <c:pt idx="594">
                  <c:v>3.9662500000000001</c:v>
                </c:pt>
                <c:pt idx="595">
                  <c:v>3.931</c:v>
                </c:pt>
                <c:pt idx="596">
                  <c:v>3.89575</c:v>
                </c:pt>
                <c:pt idx="597">
                  <c:v>3.8602500000000002</c:v>
                </c:pt>
                <c:pt idx="598">
                  <c:v>3.8220000000000001</c:v>
                </c:pt>
                <c:pt idx="599">
                  <c:v>3.7897499999999997</c:v>
                </c:pt>
                <c:pt idx="600">
                  <c:v>3.7705000000000002</c:v>
                </c:pt>
                <c:pt idx="601">
                  <c:v>3.7382499999999999</c:v>
                </c:pt>
                <c:pt idx="602">
                  <c:v>3.7130000000000001</c:v>
                </c:pt>
                <c:pt idx="603">
                  <c:v>3.6902499999999998</c:v>
                </c:pt>
                <c:pt idx="604">
                  <c:v>3.6710000000000003</c:v>
                </c:pt>
                <c:pt idx="605">
                  <c:v>3.6424999999999996</c:v>
                </c:pt>
                <c:pt idx="606">
                  <c:v>3.6164999999999998</c:v>
                </c:pt>
                <c:pt idx="607">
                  <c:v>3.6070000000000002</c:v>
                </c:pt>
                <c:pt idx="608">
                  <c:v>3.5907499999999999</c:v>
                </c:pt>
                <c:pt idx="609">
                  <c:v>3.5779999999999998</c:v>
                </c:pt>
                <c:pt idx="610">
                  <c:v>3.5649999999999999</c:v>
                </c:pt>
                <c:pt idx="611">
                  <c:v>3.5555000000000003</c:v>
                </c:pt>
                <c:pt idx="612">
                  <c:v>3.5397499999999997</c:v>
                </c:pt>
                <c:pt idx="613">
                  <c:v>3.5364999999999998</c:v>
                </c:pt>
                <c:pt idx="614">
                  <c:v>3.5267499999999998</c:v>
                </c:pt>
                <c:pt idx="615">
                  <c:v>3.5202499999999999</c:v>
                </c:pt>
                <c:pt idx="616">
                  <c:v>3.5140000000000002</c:v>
                </c:pt>
                <c:pt idx="617">
                  <c:v>3.5075000000000003</c:v>
                </c:pt>
                <c:pt idx="618">
                  <c:v>3.4977499999999999</c:v>
                </c:pt>
                <c:pt idx="619">
                  <c:v>3.4947499999999998</c:v>
                </c:pt>
                <c:pt idx="620">
                  <c:v>3.4980000000000002</c:v>
                </c:pt>
                <c:pt idx="621">
                  <c:v>3.4947499999999998</c:v>
                </c:pt>
                <c:pt idx="622">
                  <c:v>3.4977499999999999</c:v>
                </c:pt>
                <c:pt idx="623">
                  <c:v>3.5042499999999999</c:v>
                </c:pt>
                <c:pt idx="624">
                  <c:v>3.5107499999999998</c:v>
                </c:pt>
                <c:pt idx="625">
                  <c:v>3.5140000000000002</c:v>
                </c:pt>
                <c:pt idx="626">
                  <c:v>3.5107499999999998</c:v>
                </c:pt>
                <c:pt idx="627">
                  <c:v>3.5205000000000002</c:v>
                </c:pt>
                <c:pt idx="628">
                  <c:v>3.5267499999999998</c:v>
                </c:pt>
                <c:pt idx="629">
                  <c:v>3.53</c:v>
                </c:pt>
                <c:pt idx="630">
                  <c:v>3.5364999999999998</c:v>
                </c:pt>
                <c:pt idx="631">
                  <c:v>3.5430000000000001</c:v>
                </c:pt>
                <c:pt idx="632">
                  <c:v>3.5462499999999997</c:v>
                </c:pt>
                <c:pt idx="633">
                  <c:v>3.5527499999999996</c:v>
                </c:pt>
                <c:pt idx="634">
                  <c:v>3.5495000000000001</c:v>
                </c:pt>
                <c:pt idx="635">
                  <c:v>3.5527500000000005</c:v>
                </c:pt>
                <c:pt idx="636">
                  <c:v>3.5592500000000005</c:v>
                </c:pt>
                <c:pt idx="637">
                  <c:v>3.5592500000000005</c:v>
                </c:pt>
                <c:pt idx="638">
                  <c:v>3.5557499999999997</c:v>
                </c:pt>
                <c:pt idx="639">
                  <c:v>3.5557499999999997</c:v>
                </c:pt>
                <c:pt idx="640">
                  <c:v>3.5590000000000002</c:v>
                </c:pt>
                <c:pt idx="641">
                  <c:v>3.5557499999999997</c:v>
                </c:pt>
                <c:pt idx="642">
                  <c:v>3.5492499999999998</c:v>
                </c:pt>
                <c:pt idx="643">
                  <c:v>3.5492499999999998</c:v>
                </c:pt>
                <c:pt idx="644">
                  <c:v>3.5460000000000003</c:v>
                </c:pt>
                <c:pt idx="645">
                  <c:v>3.5427499999999998</c:v>
                </c:pt>
                <c:pt idx="646">
                  <c:v>3.5329999999999999</c:v>
                </c:pt>
                <c:pt idx="647">
                  <c:v>3.5330000000000004</c:v>
                </c:pt>
                <c:pt idx="648">
                  <c:v>3.5330000000000004</c:v>
                </c:pt>
                <c:pt idx="649">
                  <c:v>3.5265000000000004</c:v>
                </c:pt>
                <c:pt idx="650">
                  <c:v>3.5205000000000002</c:v>
                </c:pt>
                <c:pt idx="651">
                  <c:v>3.5172499999999998</c:v>
                </c:pt>
                <c:pt idx="652">
                  <c:v>3.5109999999999997</c:v>
                </c:pt>
                <c:pt idx="653">
                  <c:v>3.4979999999999998</c:v>
                </c:pt>
                <c:pt idx="654">
                  <c:v>3.4882499999999999</c:v>
                </c:pt>
                <c:pt idx="655">
                  <c:v>3.4817499999999999</c:v>
                </c:pt>
                <c:pt idx="656">
                  <c:v>3.472</c:v>
                </c:pt>
                <c:pt idx="657">
                  <c:v>3.4595000000000002</c:v>
                </c:pt>
                <c:pt idx="658">
                  <c:v>3.4402499999999998</c:v>
                </c:pt>
                <c:pt idx="659">
                  <c:v>3.4239999999999999</c:v>
                </c:pt>
                <c:pt idx="660">
                  <c:v>3.4180000000000001</c:v>
                </c:pt>
                <c:pt idx="661">
                  <c:v>3.3985000000000003</c:v>
                </c:pt>
                <c:pt idx="662">
                  <c:v>3.3792499999999999</c:v>
                </c:pt>
                <c:pt idx="663">
                  <c:v>3.3760000000000003</c:v>
                </c:pt>
                <c:pt idx="664">
                  <c:v>3.363</c:v>
                </c:pt>
                <c:pt idx="665">
                  <c:v>3.3410000000000002</c:v>
                </c:pt>
                <c:pt idx="666">
                  <c:v>3.3215000000000003</c:v>
                </c:pt>
                <c:pt idx="667">
                  <c:v>3.3087499999999999</c:v>
                </c:pt>
                <c:pt idx="668">
                  <c:v>3.2990000000000004</c:v>
                </c:pt>
                <c:pt idx="669">
                  <c:v>3.2700000000000005</c:v>
                </c:pt>
                <c:pt idx="670">
                  <c:v>3.25725</c:v>
                </c:pt>
                <c:pt idx="671">
                  <c:v>3.2477500000000004</c:v>
                </c:pt>
                <c:pt idx="672">
                  <c:v>3.2285000000000004</c:v>
                </c:pt>
                <c:pt idx="673">
                  <c:v>3.2062500000000003</c:v>
                </c:pt>
                <c:pt idx="674">
                  <c:v>3.177</c:v>
                </c:pt>
                <c:pt idx="675">
                  <c:v>3.1737500000000001</c:v>
                </c:pt>
                <c:pt idx="676">
                  <c:v>3.1645000000000003</c:v>
                </c:pt>
                <c:pt idx="677">
                  <c:v>3.1322500000000004</c:v>
                </c:pt>
                <c:pt idx="678">
                  <c:v>3.1032500000000001</c:v>
                </c:pt>
                <c:pt idx="679">
                  <c:v>3.10025</c:v>
                </c:pt>
                <c:pt idx="680">
                  <c:v>3.10025</c:v>
                </c:pt>
                <c:pt idx="681">
                  <c:v>3.0714999999999999</c:v>
                </c:pt>
                <c:pt idx="682">
                  <c:v>3.0425</c:v>
                </c:pt>
                <c:pt idx="683">
                  <c:v>3.036</c:v>
                </c:pt>
                <c:pt idx="684">
                  <c:v>3.03925</c:v>
                </c:pt>
                <c:pt idx="685">
                  <c:v>3.0170000000000003</c:v>
                </c:pt>
                <c:pt idx="686">
                  <c:v>2.9845000000000002</c:v>
                </c:pt>
                <c:pt idx="687">
                  <c:v>2.98475</c:v>
                </c:pt>
                <c:pt idx="688">
                  <c:v>2.9815</c:v>
                </c:pt>
                <c:pt idx="689">
                  <c:v>2.9587500000000002</c:v>
                </c:pt>
                <c:pt idx="690">
                  <c:v>2.9402499999999998</c:v>
                </c:pt>
                <c:pt idx="691">
                  <c:v>2.93025</c:v>
                </c:pt>
                <c:pt idx="692">
                  <c:v>2.9335</c:v>
                </c:pt>
                <c:pt idx="693">
                  <c:v>2.911</c:v>
                </c:pt>
                <c:pt idx="694">
                  <c:v>2.8884999999999996</c:v>
                </c:pt>
                <c:pt idx="695">
                  <c:v>2.8855</c:v>
                </c:pt>
                <c:pt idx="696">
                  <c:v>2.8855</c:v>
                </c:pt>
                <c:pt idx="697">
                  <c:v>2.8660000000000001</c:v>
                </c:pt>
                <c:pt idx="698">
                  <c:v>2.8532500000000001</c:v>
                </c:pt>
                <c:pt idx="699">
                  <c:v>2.8469999999999995</c:v>
                </c:pt>
                <c:pt idx="700">
                  <c:v>2.84375</c:v>
                </c:pt>
                <c:pt idx="701">
                  <c:v>2.8277499999999995</c:v>
                </c:pt>
                <c:pt idx="702">
                  <c:v>2.8114999999999997</c:v>
                </c:pt>
                <c:pt idx="703">
                  <c:v>2.8082500000000001</c:v>
                </c:pt>
                <c:pt idx="704">
                  <c:v>2.7985000000000002</c:v>
                </c:pt>
                <c:pt idx="705">
                  <c:v>2.7827500000000001</c:v>
                </c:pt>
                <c:pt idx="706">
                  <c:v>2.77</c:v>
                </c:pt>
                <c:pt idx="707">
                  <c:v>2.7569999999999997</c:v>
                </c:pt>
                <c:pt idx="708">
                  <c:v>2.7442500000000001</c:v>
                </c:pt>
                <c:pt idx="709">
                  <c:v>2.7730000000000001</c:v>
                </c:pt>
                <c:pt idx="710">
                  <c:v>2.7155</c:v>
                </c:pt>
                <c:pt idx="711">
                  <c:v>2.7087499999999998</c:v>
                </c:pt>
                <c:pt idx="712">
                  <c:v>2.6930000000000001</c:v>
                </c:pt>
                <c:pt idx="713">
                  <c:v>2.6737500000000001</c:v>
                </c:pt>
                <c:pt idx="714">
                  <c:v>2.6607500000000002</c:v>
                </c:pt>
                <c:pt idx="715">
                  <c:v>2.6509999999999998</c:v>
                </c:pt>
                <c:pt idx="716">
                  <c:v>2.6349999999999998</c:v>
                </c:pt>
                <c:pt idx="717">
                  <c:v>2.6192500000000001</c:v>
                </c:pt>
                <c:pt idx="718">
                  <c:v>2.6095000000000002</c:v>
                </c:pt>
                <c:pt idx="719">
                  <c:v>2.6062500000000002</c:v>
                </c:pt>
              </c:numCache>
            </c:numRef>
          </c:yVal>
          <c:smooth val="1"/>
          <c:extLst>
            <c:ext xmlns:c16="http://schemas.microsoft.com/office/drawing/2014/chart" uri="{C3380CC4-5D6E-409C-BE32-E72D297353CC}">
              <c16:uniqueId val="{00000009-CE23-403C-A10B-4ECFF838FB4E}"/>
            </c:ext>
          </c:extLst>
        </c:ser>
        <c:ser>
          <c:idx val="10"/>
          <c:order val="10"/>
          <c:tx>
            <c:v>6000 RPM</c:v>
          </c:tx>
          <c:spPr>
            <a:ln w="19050" cap="rnd">
              <a:solidFill>
                <a:schemeClr val="accent5">
                  <a:lumMod val="60000"/>
                </a:schemeClr>
              </a:solidFill>
              <a:round/>
            </a:ln>
            <a:effectLst/>
          </c:spPr>
          <c:marker>
            <c:symbol val="none"/>
          </c:marker>
          <c:xVal>
            <c:numRef>
              <c:f>'Ford 1.6 GDTi'!$A$4:$A$723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'Ford 1.6 GDTi'!$L$4:$L$723</c:f>
              <c:numCache>
                <c:formatCode>General</c:formatCode>
                <c:ptCount val="720"/>
                <c:pt idx="0">
                  <c:v>2.7134999999999998</c:v>
                </c:pt>
                <c:pt idx="1">
                  <c:v>2.6974999999999998</c:v>
                </c:pt>
                <c:pt idx="2">
                  <c:v>2.6782499999999998</c:v>
                </c:pt>
                <c:pt idx="3">
                  <c:v>2.6717499999999998</c:v>
                </c:pt>
                <c:pt idx="4">
                  <c:v>2.6557499999999998</c:v>
                </c:pt>
                <c:pt idx="5">
                  <c:v>2.6334999999999997</c:v>
                </c:pt>
                <c:pt idx="6">
                  <c:v>2.6112500000000001</c:v>
                </c:pt>
                <c:pt idx="7">
                  <c:v>2.5724999999999998</c:v>
                </c:pt>
                <c:pt idx="8">
                  <c:v>2.5242499999999999</c:v>
                </c:pt>
                <c:pt idx="9">
                  <c:v>2.4924999999999997</c:v>
                </c:pt>
                <c:pt idx="10">
                  <c:v>2.4667499999999998</c:v>
                </c:pt>
                <c:pt idx="11">
                  <c:v>2.4249999999999998</c:v>
                </c:pt>
                <c:pt idx="12">
                  <c:v>2.3769999999999998</c:v>
                </c:pt>
                <c:pt idx="13">
                  <c:v>2.33175</c:v>
                </c:pt>
                <c:pt idx="14">
                  <c:v>2.2709999999999999</c:v>
                </c:pt>
                <c:pt idx="15">
                  <c:v>2.2164999999999999</c:v>
                </c:pt>
                <c:pt idx="16">
                  <c:v>2.14575</c:v>
                </c:pt>
                <c:pt idx="17">
                  <c:v>2.1265000000000001</c:v>
                </c:pt>
                <c:pt idx="18">
                  <c:v>2.0305</c:v>
                </c:pt>
                <c:pt idx="19">
                  <c:v>1.9822500000000001</c:v>
                </c:pt>
                <c:pt idx="20">
                  <c:v>1.9375</c:v>
                </c:pt>
                <c:pt idx="21">
                  <c:v>1.873</c:v>
                </c:pt>
                <c:pt idx="22">
                  <c:v>1.8027500000000001</c:v>
                </c:pt>
                <c:pt idx="23">
                  <c:v>1.76125</c:v>
                </c:pt>
                <c:pt idx="24">
                  <c:v>1.6647500000000002</c:v>
                </c:pt>
                <c:pt idx="25">
                  <c:v>1.6102500000000002</c:v>
                </c:pt>
                <c:pt idx="26">
                  <c:v>1.5495000000000001</c:v>
                </c:pt>
                <c:pt idx="27">
                  <c:v>1.5202499999999999</c:v>
                </c:pt>
                <c:pt idx="28">
                  <c:v>1.4817500000000001</c:v>
                </c:pt>
                <c:pt idx="29">
                  <c:v>1.45</c:v>
                </c:pt>
                <c:pt idx="30">
                  <c:v>1.3919999999999999</c:v>
                </c:pt>
                <c:pt idx="31">
                  <c:v>1.3567499999999999</c:v>
                </c:pt>
                <c:pt idx="32">
                  <c:v>1.3217500000000002</c:v>
                </c:pt>
                <c:pt idx="33">
                  <c:v>1.2927500000000001</c:v>
                </c:pt>
                <c:pt idx="34">
                  <c:v>1.2734999999999999</c:v>
                </c:pt>
                <c:pt idx="35">
                  <c:v>1.2447499999999998</c:v>
                </c:pt>
                <c:pt idx="36">
                  <c:v>1.2092499999999999</c:v>
                </c:pt>
                <c:pt idx="37">
                  <c:v>1.2092499999999999</c:v>
                </c:pt>
                <c:pt idx="38">
                  <c:v>1.18675</c:v>
                </c:pt>
                <c:pt idx="39">
                  <c:v>1.1677499999999998</c:v>
                </c:pt>
                <c:pt idx="40">
                  <c:v>1.15825</c:v>
                </c:pt>
                <c:pt idx="41">
                  <c:v>1.161</c:v>
                </c:pt>
                <c:pt idx="42">
                  <c:v>1.1387499999999999</c:v>
                </c:pt>
                <c:pt idx="43">
                  <c:v>1.14225</c:v>
                </c:pt>
                <c:pt idx="44">
                  <c:v>1.09375</c:v>
                </c:pt>
                <c:pt idx="45">
                  <c:v>1.0842499999999999</c:v>
                </c:pt>
                <c:pt idx="46">
                  <c:v>1.0714999999999999</c:v>
                </c:pt>
                <c:pt idx="47">
                  <c:v>1.0587500000000001</c:v>
                </c:pt>
                <c:pt idx="48">
                  <c:v>1.0395000000000001</c:v>
                </c:pt>
                <c:pt idx="49">
                  <c:v>1.0297499999999999</c:v>
                </c:pt>
                <c:pt idx="50">
                  <c:v>1.0327500000000001</c:v>
                </c:pt>
                <c:pt idx="51">
                  <c:v>1.0265</c:v>
                </c:pt>
                <c:pt idx="52">
                  <c:v>1.0075000000000001</c:v>
                </c:pt>
                <c:pt idx="53">
                  <c:v>1.0074999999999998</c:v>
                </c:pt>
                <c:pt idx="54">
                  <c:v>1.0009999999999999</c:v>
                </c:pt>
                <c:pt idx="55">
                  <c:v>1.02</c:v>
                </c:pt>
                <c:pt idx="56">
                  <c:v>1.0105</c:v>
                </c:pt>
                <c:pt idx="57">
                  <c:v>1.0074999999999998</c:v>
                </c:pt>
                <c:pt idx="58">
                  <c:v>1.0042499999999999</c:v>
                </c:pt>
                <c:pt idx="59">
                  <c:v>1.01675</c:v>
                </c:pt>
                <c:pt idx="60">
                  <c:v>1.01075</c:v>
                </c:pt>
                <c:pt idx="61">
                  <c:v>1.01075</c:v>
                </c:pt>
                <c:pt idx="62">
                  <c:v>1.0205</c:v>
                </c:pt>
                <c:pt idx="63">
                  <c:v>1.0234999999999999</c:v>
                </c:pt>
                <c:pt idx="64">
                  <c:v>1.0297499999999999</c:v>
                </c:pt>
                <c:pt idx="65">
                  <c:v>1.0267500000000001</c:v>
                </c:pt>
                <c:pt idx="66">
                  <c:v>1.02325</c:v>
                </c:pt>
                <c:pt idx="67">
                  <c:v>1.0389999999999999</c:v>
                </c:pt>
                <c:pt idx="68">
                  <c:v>1.0487499999999998</c:v>
                </c:pt>
                <c:pt idx="69">
                  <c:v>1.0487499999999998</c:v>
                </c:pt>
                <c:pt idx="70">
                  <c:v>1.04575</c:v>
                </c:pt>
                <c:pt idx="71">
                  <c:v>1.0584999999999998</c:v>
                </c:pt>
                <c:pt idx="72">
                  <c:v>1.0682499999999999</c:v>
                </c:pt>
                <c:pt idx="73">
                  <c:v>1.0812499999999998</c:v>
                </c:pt>
                <c:pt idx="74">
                  <c:v>1.0845</c:v>
                </c:pt>
                <c:pt idx="75">
                  <c:v>1.1065</c:v>
                </c:pt>
                <c:pt idx="76">
                  <c:v>1.1225000000000001</c:v>
                </c:pt>
                <c:pt idx="77">
                  <c:v>1.12575</c:v>
                </c:pt>
                <c:pt idx="78">
                  <c:v>1.1355</c:v>
                </c:pt>
                <c:pt idx="79">
                  <c:v>1.1452499999999999</c:v>
                </c:pt>
                <c:pt idx="80">
                  <c:v>1.1612499999999999</c:v>
                </c:pt>
                <c:pt idx="81">
                  <c:v>1.1709999999999998</c:v>
                </c:pt>
                <c:pt idx="82">
                  <c:v>1.1677499999999998</c:v>
                </c:pt>
                <c:pt idx="83">
                  <c:v>1.171</c:v>
                </c:pt>
                <c:pt idx="84">
                  <c:v>1.1772499999999999</c:v>
                </c:pt>
                <c:pt idx="85">
                  <c:v>1.1804999999999999</c:v>
                </c:pt>
                <c:pt idx="86">
                  <c:v>1.19</c:v>
                </c:pt>
                <c:pt idx="87">
                  <c:v>1.2029999999999998</c:v>
                </c:pt>
                <c:pt idx="88">
                  <c:v>1.2190000000000001</c:v>
                </c:pt>
                <c:pt idx="89">
                  <c:v>1.2222500000000001</c:v>
                </c:pt>
                <c:pt idx="90">
                  <c:v>1.2255</c:v>
                </c:pt>
                <c:pt idx="91">
                  <c:v>1.23525</c:v>
                </c:pt>
                <c:pt idx="92">
                  <c:v>1.2415</c:v>
                </c:pt>
                <c:pt idx="93">
                  <c:v>1.2509999999999999</c:v>
                </c:pt>
                <c:pt idx="94">
                  <c:v>1.2607499999999998</c:v>
                </c:pt>
                <c:pt idx="95">
                  <c:v>1.2672500000000002</c:v>
                </c:pt>
                <c:pt idx="96">
                  <c:v>1.2797499999999999</c:v>
                </c:pt>
                <c:pt idx="97">
                  <c:v>1.2829999999999999</c:v>
                </c:pt>
                <c:pt idx="98">
                  <c:v>1.296</c:v>
                </c:pt>
                <c:pt idx="99">
                  <c:v>1.3089999999999999</c:v>
                </c:pt>
                <c:pt idx="100">
                  <c:v>1.3185</c:v>
                </c:pt>
                <c:pt idx="101">
                  <c:v>1.3185</c:v>
                </c:pt>
                <c:pt idx="102">
                  <c:v>1.3182499999999999</c:v>
                </c:pt>
                <c:pt idx="103">
                  <c:v>1.3247500000000001</c:v>
                </c:pt>
                <c:pt idx="104">
                  <c:v>1.3407499999999999</c:v>
                </c:pt>
                <c:pt idx="105">
                  <c:v>1.3472500000000001</c:v>
                </c:pt>
                <c:pt idx="106">
                  <c:v>1.3504999999999998</c:v>
                </c:pt>
                <c:pt idx="107">
                  <c:v>1.3504999999999998</c:v>
                </c:pt>
                <c:pt idx="108">
                  <c:v>1.3665</c:v>
                </c:pt>
                <c:pt idx="109">
                  <c:v>1.3792499999999999</c:v>
                </c:pt>
                <c:pt idx="110">
                  <c:v>1.3824999999999998</c:v>
                </c:pt>
                <c:pt idx="111">
                  <c:v>1.37625</c:v>
                </c:pt>
                <c:pt idx="112">
                  <c:v>1.3792500000000001</c:v>
                </c:pt>
                <c:pt idx="113">
                  <c:v>1.3985000000000001</c:v>
                </c:pt>
                <c:pt idx="114">
                  <c:v>1.4082500000000002</c:v>
                </c:pt>
                <c:pt idx="115">
                  <c:v>1.405</c:v>
                </c:pt>
                <c:pt idx="116">
                  <c:v>1.41475</c:v>
                </c:pt>
                <c:pt idx="117">
                  <c:v>1.4275</c:v>
                </c:pt>
                <c:pt idx="118">
                  <c:v>1.4370000000000001</c:v>
                </c:pt>
                <c:pt idx="119">
                  <c:v>1.4402500000000003</c:v>
                </c:pt>
                <c:pt idx="120">
                  <c:v>1.4435000000000002</c:v>
                </c:pt>
                <c:pt idx="121">
                  <c:v>1.4565000000000001</c:v>
                </c:pt>
                <c:pt idx="122">
                  <c:v>1.4662500000000001</c:v>
                </c:pt>
                <c:pt idx="123">
                  <c:v>1.4755</c:v>
                </c:pt>
                <c:pt idx="124">
                  <c:v>1.482</c:v>
                </c:pt>
                <c:pt idx="125">
                  <c:v>1.4884999999999999</c:v>
                </c:pt>
                <c:pt idx="126">
                  <c:v>1.5010000000000001</c:v>
                </c:pt>
                <c:pt idx="127">
                  <c:v>1.5172500000000002</c:v>
                </c:pt>
                <c:pt idx="128">
                  <c:v>1.5205000000000002</c:v>
                </c:pt>
                <c:pt idx="129">
                  <c:v>1.5237500000000002</c:v>
                </c:pt>
                <c:pt idx="130">
                  <c:v>1.5302500000000001</c:v>
                </c:pt>
                <c:pt idx="131">
                  <c:v>1.5462500000000001</c:v>
                </c:pt>
                <c:pt idx="132">
                  <c:v>1.5495000000000001</c:v>
                </c:pt>
                <c:pt idx="133">
                  <c:v>1.5527500000000001</c:v>
                </c:pt>
                <c:pt idx="134">
                  <c:v>1.5687500000000001</c:v>
                </c:pt>
                <c:pt idx="135">
                  <c:v>1.5782500000000002</c:v>
                </c:pt>
                <c:pt idx="136">
                  <c:v>1.5907500000000003</c:v>
                </c:pt>
                <c:pt idx="137">
                  <c:v>1.6005000000000003</c:v>
                </c:pt>
                <c:pt idx="138">
                  <c:v>1.6037500000000002</c:v>
                </c:pt>
                <c:pt idx="139">
                  <c:v>1.6135000000000002</c:v>
                </c:pt>
                <c:pt idx="140">
                  <c:v>1.6232500000000001</c:v>
                </c:pt>
                <c:pt idx="141">
                  <c:v>1.633</c:v>
                </c:pt>
                <c:pt idx="142">
                  <c:v>1.6457499999999998</c:v>
                </c:pt>
                <c:pt idx="143">
                  <c:v>1.6489999999999998</c:v>
                </c:pt>
                <c:pt idx="144">
                  <c:v>1.6519999999999999</c:v>
                </c:pt>
                <c:pt idx="145">
                  <c:v>1.6615000000000002</c:v>
                </c:pt>
                <c:pt idx="146">
                  <c:v>1.6745000000000001</c:v>
                </c:pt>
                <c:pt idx="147">
                  <c:v>1.6742500000000002</c:v>
                </c:pt>
                <c:pt idx="148">
                  <c:v>1.6742500000000002</c:v>
                </c:pt>
                <c:pt idx="149">
                  <c:v>1.681</c:v>
                </c:pt>
                <c:pt idx="150">
                  <c:v>1.69025</c:v>
                </c:pt>
                <c:pt idx="151">
                  <c:v>1.69675</c:v>
                </c:pt>
                <c:pt idx="152">
                  <c:v>1.7</c:v>
                </c:pt>
                <c:pt idx="153">
                  <c:v>1.7097499999999999</c:v>
                </c:pt>
                <c:pt idx="154">
                  <c:v>1.7130000000000001</c:v>
                </c:pt>
                <c:pt idx="155">
                  <c:v>1.7195</c:v>
                </c:pt>
                <c:pt idx="156">
                  <c:v>1.726</c:v>
                </c:pt>
                <c:pt idx="157">
                  <c:v>1.72925</c:v>
                </c:pt>
                <c:pt idx="158">
                  <c:v>1.7355</c:v>
                </c:pt>
                <c:pt idx="159">
                  <c:v>1.7482500000000001</c:v>
                </c:pt>
                <c:pt idx="160">
                  <c:v>1.75475</c:v>
                </c:pt>
                <c:pt idx="161">
                  <c:v>1.7544999999999999</c:v>
                </c:pt>
                <c:pt idx="162">
                  <c:v>1.77075</c:v>
                </c:pt>
                <c:pt idx="163">
                  <c:v>1.7805</c:v>
                </c:pt>
                <c:pt idx="164">
                  <c:v>1.7867500000000001</c:v>
                </c:pt>
                <c:pt idx="165">
                  <c:v>1.7929999999999999</c:v>
                </c:pt>
                <c:pt idx="166">
                  <c:v>1.7737500000000002</c:v>
                </c:pt>
                <c:pt idx="167">
                  <c:v>1.7737500000000002</c:v>
                </c:pt>
                <c:pt idx="168">
                  <c:v>1.8029999999999999</c:v>
                </c:pt>
                <c:pt idx="169">
                  <c:v>1.8094999999999999</c:v>
                </c:pt>
                <c:pt idx="170">
                  <c:v>1.8125</c:v>
                </c:pt>
                <c:pt idx="171">
                  <c:v>1.825</c:v>
                </c:pt>
                <c:pt idx="172">
                  <c:v>1.8412500000000001</c:v>
                </c:pt>
                <c:pt idx="173">
                  <c:v>1.84775</c:v>
                </c:pt>
                <c:pt idx="174">
                  <c:v>1.84775</c:v>
                </c:pt>
                <c:pt idx="175">
                  <c:v>1.8605</c:v>
                </c:pt>
                <c:pt idx="176">
                  <c:v>1.87025</c:v>
                </c:pt>
                <c:pt idx="177">
                  <c:v>1.883</c:v>
                </c:pt>
                <c:pt idx="178">
                  <c:v>1.8892499999999999</c:v>
                </c:pt>
                <c:pt idx="179">
                  <c:v>1.8895</c:v>
                </c:pt>
                <c:pt idx="180">
                  <c:v>1.8924999999999998</c:v>
                </c:pt>
                <c:pt idx="181">
                  <c:v>1.899</c:v>
                </c:pt>
                <c:pt idx="182">
                  <c:v>1.9052500000000001</c:v>
                </c:pt>
                <c:pt idx="183">
                  <c:v>1.9055</c:v>
                </c:pt>
                <c:pt idx="184">
                  <c:v>1.9152499999999999</c:v>
                </c:pt>
                <c:pt idx="185">
                  <c:v>1.93425</c:v>
                </c:pt>
                <c:pt idx="186">
                  <c:v>1.9404999999999999</c:v>
                </c:pt>
                <c:pt idx="187">
                  <c:v>1.9632500000000002</c:v>
                </c:pt>
                <c:pt idx="188">
                  <c:v>1.976</c:v>
                </c:pt>
                <c:pt idx="189">
                  <c:v>1.9889999999999999</c:v>
                </c:pt>
                <c:pt idx="190">
                  <c:v>2.00475</c:v>
                </c:pt>
                <c:pt idx="191">
                  <c:v>2.0209999999999999</c:v>
                </c:pt>
                <c:pt idx="192">
                  <c:v>2.0209999999999999</c:v>
                </c:pt>
                <c:pt idx="193">
                  <c:v>2.0305</c:v>
                </c:pt>
                <c:pt idx="194">
                  <c:v>2.0465</c:v>
                </c:pt>
                <c:pt idx="195">
                  <c:v>2.0692500000000003</c:v>
                </c:pt>
                <c:pt idx="196">
                  <c:v>2.0787499999999999</c:v>
                </c:pt>
                <c:pt idx="197">
                  <c:v>2.0852500000000003</c:v>
                </c:pt>
                <c:pt idx="198">
                  <c:v>2.101</c:v>
                </c:pt>
                <c:pt idx="199">
                  <c:v>2.12</c:v>
                </c:pt>
                <c:pt idx="200">
                  <c:v>2.12025</c:v>
                </c:pt>
                <c:pt idx="201">
                  <c:v>2.1265000000000001</c:v>
                </c:pt>
                <c:pt idx="202">
                  <c:v>2.12975</c:v>
                </c:pt>
                <c:pt idx="203">
                  <c:v>2.13625</c:v>
                </c:pt>
                <c:pt idx="204">
                  <c:v>2.13625</c:v>
                </c:pt>
                <c:pt idx="205">
                  <c:v>2.1265000000000001</c:v>
                </c:pt>
                <c:pt idx="206">
                  <c:v>2.12975</c:v>
                </c:pt>
                <c:pt idx="207">
                  <c:v>2.1427499999999999</c:v>
                </c:pt>
                <c:pt idx="208">
                  <c:v>2.15225</c:v>
                </c:pt>
                <c:pt idx="209">
                  <c:v>2.1555</c:v>
                </c:pt>
                <c:pt idx="210">
                  <c:v>2.1652500000000003</c:v>
                </c:pt>
                <c:pt idx="211">
                  <c:v>2.1782500000000002</c:v>
                </c:pt>
                <c:pt idx="212">
                  <c:v>2.1909999999999998</c:v>
                </c:pt>
                <c:pt idx="213">
                  <c:v>2.2004999999999999</c:v>
                </c:pt>
                <c:pt idx="214">
                  <c:v>2.2069999999999999</c:v>
                </c:pt>
                <c:pt idx="215">
                  <c:v>2.2197500000000003</c:v>
                </c:pt>
                <c:pt idx="216">
                  <c:v>2.2357500000000003</c:v>
                </c:pt>
                <c:pt idx="217">
                  <c:v>2.242</c:v>
                </c:pt>
                <c:pt idx="218">
                  <c:v>2.2484999999999999</c:v>
                </c:pt>
                <c:pt idx="219">
                  <c:v>2.2582499999999999</c:v>
                </c:pt>
                <c:pt idx="220">
                  <c:v>2.2647499999999998</c:v>
                </c:pt>
                <c:pt idx="221">
                  <c:v>2.2842499999999997</c:v>
                </c:pt>
                <c:pt idx="222">
                  <c:v>2.2872499999999998</c:v>
                </c:pt>
                <c:pt idx="223">
                  <c:v>2.2937500000000002</c:v>
                </c:pt>
                <c:pt idx="224">
                  <c:v>2.3094999999999999</c:v>
                </c:pt>
                <c:pt idx="225">
                  <c:v>2.31575</c:v>
                </c:pt>
                <c:pt idx="226">
                  <c:v>2.3222499999999999</c:v>
                </c:pt>
                <c:pt idx="227">
                  <c:v>2.3352499999999998</c:v>
                </c:pt>
                <c:pt idx="228">
                  <c:v>2.3482499999999997</c:v>
                </c:pt>
                <c:pt idx="229">
                  <c:v>2.3577499999999998</c:v>
                </c:pt>
                <c:pt idx="230">
                  <c:v>2.37025</c:v>
                </c:pt>
                <c:pt idx="231">
                  <c:v>2.3864999999999998</c:v>
                </c:pt>
                <c:pt idx="232">
                  <c:v>2.4059999999999997</c:v>
                </c:pt>
                <c:pt idx="233">
                  <c:v>2.4184999999999999</c:v>
                </c:pt>
                <c:pt idx="234">
                  <c:v>2.4314999999999998</c:v>
                </c:pt>
                <c:pt idx="235">
                  <c:v>2.4504999999999999</c:v>
                </c:pt>
                <c:pt idx="236">
                  <c:v>2.4699999999999998</c:v>
                </c:pt>
                <c:pt idx="237">
                  <c:v>2.4925000000000002</c:v>
                </c:pt>
                <c:pt idx="238">
                  <c:v>2.5117499999999997</c:v>
                </c:pt>
                <c:pt idx="239">
                  <c:v>2.5337499999999999</c:v>
                </c:pt>
                <c:pt idx="240">
                  <c:v>2.5629999999999997</c:v>
                </c:pt>
                <c:pt idx="241">
                  <c:v>2.5825</c:v>
                </c:pt>
                <c:pt idx="242">
                  <c:v>2.6107499999999999</c:v>
                </c:pt>
                <c:pt idx="243">
                  <c:v>2.6334999999999997</c:v>
                </c:pt>
                <c:pt idx="244">
                  <c:v>2.6560000000000001</c:v>
                </c:pt>
                <c:pt idx="245">
                  <c:v>2.6814999999999998</c:v>
                </c:pt>
                <c:pt idx="246">
                  <c:v>2.7007500000000002</c:v>
                </c:pt>
                <c:pt idx="247">
                  <c:v>2.7294999999999998</c:v>
                </c:pt>
                <c:pt idx="248">
                  <c:v>2.77475</c:v>
                </c:pt>
                <c:pt idx="249">
                  <c:v>2.7907500000000001</c:v>
                </c:pt>
                <c:pt idx="250">
                  <c:v>2.87425</c:v>
                </c:pt>
                <c:pt idx="251">
                  <c:v>2.855</c:v>
                </c:pt>
                <c:pt idx="252">
                  <c:v>2.9187500000000002</c:v>
                </c:pt>
                <c:pt idx="253">
                  <c:v>2.94475</c:v>
                </c:pt>
                <c:pt idx="254">
                  <c:v>2.9835000000000003</c:v>
                </c:pt>
                <c:pt idx="255">
                  <c:v>3.0345</c:v>
                </c:pt>
                <c:pt idx="256">
                  <c:v>3.0795000000000003</c:v>
                </c:pt>
                <c:pt idx="257">
                  <c:v>3.1239999999999997</c:v>
                </c:pt>
                <c:pt idx="258">
                  <c:v>3.1692499999999999</c:v>
                </c:pt>
                <c:pt idx="259">
                  <c:v>3.1980000000000004</c:v>
                </c:pt>
                <c:pt idx="260">
                  <c:v>3.2427499999999996</c:v>
                </c:pt>
                <c:pt idx="261">
                  <c:v>3.2814999999999994</c:v>
                </c:pt>
                <c:pt idx="262">
                  <c:v>3.3360000000000003</c:v>
                </c:pt>
                <c:pt idx="263">
                  <c:v>3.3872499999999999</c:v>
                </c:pt>
                <c:pt idx="264">
                  <c:v>3.4420000000000002</c:v>
                </c:pt>
                <c:pt idx="265">
                  <c:v>3.4962500000000003</c:v>
                </c:pt>
                <c:pt idx="266">
                  <c:v>3.5539999999999998</c:v>
                </c:pt>
                <c:pt idx="267">
                  <c:v>3.6022500000000002</c:v>
                </c:pt>
                <c:pt idx="268">
                  <c:v>3.6599999999999997</c:v>
                </c:pt>
                <c:pt idx="269">
                  <c:v>3.7175000000000002</c:v>
                </c:pt>
                <c:pt idx="270">
                  <c:v>3.7785000000000002</c:v>
                </c:pt>
                <c:pt idx="271">
                  <c:v>3.8489999999999998</c:v>
                </c:pt>
                <c:pt idx="272">
                  <c:v>3.9037500000000001</c:v>
                </c:pt>
                <c:pt idx="273">
                  <c:v>3.9775</c:v>
                </c:pt>
                <c:pt idx="274">
                  <c:v>4.048</c:v>
                </c:pt>
                <c:pt idx="275">
                  <c:v>4.1282499999999995</c:v>
                </c:pt>
                <c:pt idx="276">
                  <c:v>4.1987499999999995</c:v>
                </c:pt>
                <c:pt idx="277">
                  <c:v>4.2757500000000004</c:v>
                </c:pt>
                <c:pt idx="278">
                  <c:v>4.3687500000000004</c:v>
                </c:pt>
                <c:pt idx="279">
                  <c:v>4.4552500000000004</c:v>
                </c:pt>
                <c:pt idx="280">
                  <c:v>4.5387500000000003</c:v>
                </c:pt>
                <c:pt idx="281">
                  <c:v>4.6252500000000003</c:v>
                </c:pt>
                <c:pt idx="282">
                  <c:v>4.7119999999999997</c:v>
                </c:pt>
                <c:pt idx="283">
                  <c:v>4.8144999999999998</c:v>
                </c:pt>
                <c:pt idx="284">
                  <c:v>4.9202500000000002</c:v>
                </c:pt>
                <c:pt idx="285">
                  <c:v>5.0295000000000005</c:v>
                </c:pt>
                <c:pt idx="286">
                  <c:v>5.1452499999999999</c:v>
                </c:pt>
                <c:pt idx="287">
                  <c:v>5.2607499999999998</c:v>
                </c:pt>
                <c:pt idx="288">
                  <c:v>5.3697499999999998</c:v>
                </c:pt>
                <c:pt idx="289">
                  <c:v>5.4817499999999999</c:v>
                </c:pt>
                <c:pt idx="290">
                  <c:v>5.6135000000000002</c:v>
                </c:pt>
                <c:pt idx="291">
                  <c:v>5.7542499999999999</c:v>
                </c:pt>
                <c:pt idx="292">
                  <c:v>5.9052500000000006</c:v>
                </c:pt>
                <c:pt idx="293">
                  <c:v>6.0525000000000002</c:v>
                </c:pt>
                <c:pt idx="294">
                  <c:v>6.2130000000000001</c:v>
                </c:pt>
                <c:pt idx="295">
                  <c:v>6.367</c:v>
                </c:pt>
                <c:pt idx="296">
                  <c:v>6.5272499999999996</c:v>
                </c:pt>
                <c:pt idx="297">
                  <c:v>6.7004999999999999</c:v>
                </c:pt>
                <c:pt idx="298">
                  <c:v>6.8897500000000012</c:v>
                </c:pt>
                <c:pt idx="299">
                  <c:v>7.0887500000000001</c:v>
                </c:pt>
                <c:pt idx="300">
                  <c:v>7.2937500000000002</c:v>
                </c:pt>
                <c:pt idx="301">
                  <c:v>7.4897499999999999</c:v>
                </c:pt>
                <c:pt idx="302">
                  <c:v>7.691749999999999</c:v>
                </c:pt>
                <c:pt idx="303">
                  <c:v>7.9159999999999995</c:v>
                </c:pt>
                <c:pt idx="304">
                  <c:v>8.16</c:v>
                </c:pt>
                <c:pt idx="305">
                  <c:v>8.4007499999999986</c:v>
                </c:pt>
                <c:pt idx="306">
                  <c:v>8.6412499999999994</c:v>
                </c:pt>
                <c:pt idx="307">
                  <c:v>8.8947500000000002</c:v>
                </c:pt>
                <c:pt idx="308">
                  <c:v>9.1737500000000001</c:v>
                </c:pt>
                <c:pt idx="309">
                  <c:v>9.4785000000000004</c:v>
                </c:pt>
                <c:pt idx="310">
                  <c:v>9.7767499999999998</c:v>
                </c:pt>
                <c:pt idx="311">
                  <c:v>10.0845</c:v>
                </c:pt>
                <c:pt idx="312">
                  <c:v>10.41525</c:v>
                </c:pt>
                <c:pt idx="313">
                  <c:v>10.79025</c:v>
                </c:pt>
                <c:pt idx="314">
                  <c:v>11.1655</c:v>
                </c:pt>
                <c:pt idx="315">
                  <c:v>11.527749999999997</c:v>
                </c:pt>
                <c:pt idx="316">
                  <c:v>11.916</c:v>
                </c:pt>
                <c:pt idx="317">
                  <c:v>12.35575</c:v>
                </c:pt>
                <c:pt idx="318">
                  <c:v>12.80475</c:v>
                </c:pt>
                <c:pt idx="319">
                  <c:v>13.244249999999999</c:v>
                </c:pt>
                <c:pt idx="320">
                  <c:v>13.702499999999999</c:v>
                </c:pt>
                <c:pt idx="321">
                  <c:v>14.222499999999998</c:v>
                </c:pt>
                <c:pt idx="322">
                  <c:v>14.76125</c:v>
                </c:pt>
                <c:pt idx="323">
                  <c:v>15.271249999999998</c:v>
                </c:pt>
                <c:pt idx="324">
                  <c:v>15.829499999999999</c:v>
                </c:pt>
                <c:pt idx="325">
                  <c:v>16.44875</c:v>
                </c:pt>
                <c:pt idx="326">
                  <c:v>17.041499999999999</c:v>
                </c:pt>
                <c:pt idx="327">
                  <c:v>17.667249999999999</c:v>
                </c:pt>
                <c:pt idx="328">
                  <c:v>18.376249999999999</c:v>
                </c:pt>
                <c:pt idx="329">
                  <c:v>19.0625</c:v>
                </c:pt>
                <c:pt idx="330">
                  <c:v>19.771750000000001</c:v>
                </c:pt>
                <c:pt idx="331">
                  <c:v>20.567</c:v>
                </c:pt>
                <c:pt idx="332">
                  <c:v>21.336749999999999</c:v>
                </c:pt>
                <c:pt idx="333">
                  <c:v>22.122500000000002</c:v>
                </c:pt>
                <c:pt idx="334">
                  <c:v>22.988500000000002</c:v>
                </c:pt>
                <c:pt idx="335">
                  <c:v>23.819749999999999</c:v>
                </c:pt>
                <c:pt idx="336">
                  <c:v>24.672999999999998</c:v>
                </c:pt>
                <c:pt idx="337">
                  <c:v>25.615749999999998</c:v>
                </c:pt>
                <c:pt idx="338">
                  <c:v>26.504000000000001</c:v>
                </c:pt>
                <c:pt idx="339">
                  <c:v>27.431249999999999</c:v>
                </c:pt>
                <c:pt idx="340">
                  <c:v>28.380749999999999</c:v>
                </c:pt>
                <c:pt idx="341">
                  <c:v>29.285249999999998</c:v>
                </c:pt>
                <c:pt idx="342">
                  <c:v>30.247500000000002</c:v>
                </c:pt>
                <c:pt idx="343">
                  <c:v>31.213000000000001</c:v>
                </c:pt>
                <c:pt idx="344">
                  <c:v>32.124000000000002</c:v>
                </c:pt>
                <c:pt idx="345">
                  <c:v>33.066749999999999</c:v>
                </c:pt>
                <c:pt idx="346">
                  <c:v>33.958750000000002</c:v>
                </c:pt>
                <c:pt idx="347">
                  <c:v>34.834499999999998</c:v>
                </c:pt>
                <c:pt idx="348">
                  <c:v>35.729500000000002</c:v>
                </c:pt>
                <c:pt idx="349">
                  <c:v>36.553749999999994</c:v>
                </c:pt>
                <c:pt idx="350">
                  <c:v>37.371249999999996</c:v>
                </c:pt>
                <c:pt idx="351">
                  <c:v>38.14425</c:v>
                </c:pt>
                <c:pt idx="352">
                  <c:v>38.894999999999996</c:v>
                </c:pt>
                <c:pt idx="353">
                  <c:v>39.642499999999998</c:v>
                </c:pt>
                <c:pt idx="354">
                  <c:v>40.3675</c:v>
                </c:pt>
                <c:pt idx="355">
                  <c:v>41.09525</c:v>
                </c:pt>
                <c:pt idx="356">
                  <c:v>41.791499999999999</c:v>
                </c:pt>
                <c:pt idx="357">
                  <c:v>42.564500000000002</c:v>
                </c:pt>
                <c:pt idx="358">
                  <c:v>43.433750000000003</c:v>
                </c:pt>
                <c:pt idx="359">
                  <c:v>44.441000000000003</c:v>
                </c:pt>
                <c:pt idx="360">
                  <c:v>45.608249999999998</c:v>
                </c:pt>
                <c:pt idx="361">
                  <c:v>46.981250000000003</c:v>
                </c:pt>
                <c:pt idx="362">
                  <c:v>48.678249999999998</c:v>
                </c:pt>
                <c:pt idx="363">
                  <c:v>50.701999999999998</c:v>
                </c:pt>
                <c:pt idx="364">
                  <c:v>53.06</c:v>
                </c:pt>
                <c:pt idx="365">
                  <c:v>55.744749999999996</c:v>
                </c:pt>
                <c:pt idx="366">
                  <c:v>58.830499999999994</c:v>
                </c:pt>
                <c:pt idx="367">
                  <c:v>62.281999999999996</c:v>
                </c:pt>
                <c:pt idx="368">
                  <c:v>66.044499999999999</c:v>
                </c:pt>
                <c:pt idx="369">
                  <c:v>70.060749999999999</c:v>
                </c:pt>
                <c:pt idx="370">
                  <c:v>74.289000000000001</c:v>
                </c:pt>
                <c:pt idx="371">
                  <c:v>78.567999999999998</c:v>
                </c:pt>
                <c:pt idx="372">
                  <c:v>82.654499999999999</c:v>
                </c:pt>
                <c:pt idx="373">
                  <c:v>86.369</c:v>
                </c:pt>
                <c:pt idx="374">
                  <c:v>89.534750000000003</c:v>
                </c:pt>
                <c:pt idx="375">
                  <c:v>92.046249999999986</c:v>
                </c:pt>
                <c:pt idx="376">
                  <c:v>93.9</c:v>
                </c:pt>
                <c:pt idx="377">
                  <c:v>95.067499999999995</c:v>
                </c:pt>
                <c:pt idx="378">
                  <c:v>95.605999999999995</c:v>
                </c:pt>
                <c:pt idx="379">
                  <c:v>95.599500000000006</c:v>
                </c:pt>
                <c:pt idx="380">
                  <c:v>95.093000000000004</c:v>
                </c:pt>
                <c:pt idx="381">
                  <c:v>94.136750000000006</c:v>
                </c:pt>
                <c:pt idx="382">
                  <c:v>92.828000000000003</c:v>
                </c:pt>
                <c:pt idx="383">
                  <c:v>91.227249999999998</c:v>
                </c:pt>
                <c:pt idx="384">
                  <c:v>89.357500000000016</c:v>
                </c:pt>
                <c:pt idx="385">
                  <c:v>87.314000000000007</c:v>
                </c:pt>
                <c:pt idx="386">
                  <c:v>85.103750000000005</c:v>
                </c:pt>
                <c:pt idx="387">
                  <c:v>82.823000000000008</c:v>
                </c:pt>
                <c:pt idx="388">
                  <c:v>80.469000000000008</c:v>
                </c:pt>
                <c:pt idx="389">
                  <c:v>78.063249999999996</c:v>
                </c:pt>
                <c:pt idx="390">
                  <c:v>75.663749999999993</c:v>
                </c:pt>
                <c:pt idx="391">
                  <c:v>73.260999999999996</c:v>
                </c:pt>
                <c:pt idx="392">
                  <c:v>70.939250000000015</c:v>
                </c:pt>
                <c:pt idx="393">
                  <c:v>68.66149999999999</c:v>
                </c:pt>
                <c:pt idx="394">
                  <c:v>66.444999999999993</c:v>
                </c:pt>
                <c:pt idx="395">
                  <c:v>64.295749999999998</c:v>
                </c:pt>
                <c:pt idx="396">
                  <c:v>62.223749999999995</c:v>
                </c:pt>
                <c:pt idx="397">
                  <c:v>60.202999999999996</c:v>
                </c:pt>
                <c:pt idx="398">
                  <c:v>58.236750000000001</c:v>
                </c:pt>
                <c:pt idx="399">
                  <c:v>56.325000000000003</c:v>
                </c:pt>
                <c:pt idx="400">
                  <c:v>54.486749999999994</c:v>
                </c:pt>
                <c:pt idx="401">
                  <c:v>52.71275</c:v>
                </c:pt>
                <c:pt idx="402">
                  <c:v>51.009749999999997</c:v>
                </c:pt>
                <c:pt idx="403">
                  <c:v>49.370249999999999</c:v>
                </c:pt>
                <c:pt idx="404">
                  <c:v>47.786000000000001</c:v>
                </c:pt>
                <c:pt idx="405">
                  <c:v>46.275500000000001</c:v>
                </c:pt>
                <c:pt idx="406">
                  <c:v>44.8095</c:v>
                </c:pt>
                <c:pt idx="407">
                  <c:v>43.41075</c:v>
                </c:pt>
                <c:pt idx="408">
                  <c:v>42.076749999999997</c:v>
                </c:pt>
                <c:pt idx="409">
                  <c:v>40.78725</c:v>
                </c:pt>
                <c:pt idx="410">
                  <c:v>39.577749999999995</c:v>
                </c:pt>
                <c:pt idx="411">
                  <c:v>38.400750000000002</c:v>
                </c:pt>
                <c:pt idx="412">
                  <c:v>37.259</c:v>
                </c:pt>
                <c:pt idx="413">
                  <c:v>36.181249999999999</c:v>
                </c:pt>
                <c:pt idx="414">
                  <c:v>35.138750000000002</c:v>
                </c:pt>
                <c:pt idx="415">
                  <c:v>34.141000000000005</c:v>
                </c:pt>
                <c:pt idx="416">
                  <c:v>33.182000000000002</c:v>
                </c:pt>
                <c:pt idx="417">
                  <c:v>32.264750000000006</c:v>
                </c:pt>
                <c:pt idx="418">
                  <c:v>31.3825</c:v>
                </c:pt>
                <c:pt idx="419">
                  <c:v>30.535999999999998</c:v>
                </c:pt>
                <c:pt idx="420">
                  <c:v>29.714750000000002</c:v>
                </c:pt>
                <c:pt idx="421">
                  <c:v>28.944750000000003</c:v>
                </c:pt>
                <c:pt idx="422">
                  <c:v>28.200749999999999</c:v>
                </c:pt>
                <c:pt idx="423">
                  <c:v>27.478999999999999</c:v>
                </c:pt>
                <c:pt idx="424">
                  <c:v>26.770249999999997</c:v>
                </c:pt>
                <c:pt idx="425">
                  <c:v>26.09975</c:v>
                </c:pt>
                <c:pt idx="426">
                  <c:v>25.467749999999999</c:v>
                </c:pt>
                <c:pt idx="427">
                  <c:v>24.852</c:v>
                </c:pt>
                <c:pt idx="428">
                  <c:v>24.204249999999998</c:v>
                </c:pt>
                <c:pt idx="429">
                  <c:v>23.610749999999999</c:v>
                </c:pt>
                <c:pt idx="430">
                  <c:v>23.045999999999999</c:v>
                </c:pt>
                <c:pt idx="431">
                  <c:v>22.507250000000003</c:v>
                </c:pt>
                <c:pt idx="432">
                  <c:v>21.977999999999998</c:v>
                </c:pt>
                <c:pt idx="433">
                  <c:v>21.474249999999998</c:v>
                </c:pt>
                <c:pt idx="434">
                  <c:v>20.993000000000002</c:v>
                </c:pt>
                <c:pt idx="435">
                  <c:v>20.534749999999999</c:v>
                </c:pt>
                <c:pt idx="436">
                  <c:v>20.101500000000001</c:v>
                </c:pt>
                <c:pt idx="437">
                  <c:v>19.675000000000004</c:v>
                </c:pt>
                <c:pt idx="438">
                  <c:v>19.277000000000001</c:v>
                </c:pt>
                <c:pt idx="439">
                  <c:v>18.882750000000001</c:v>
                </c:pt>
                <c:pt idx="440">
                  <c:v>18.510749999999998</c:v>
                </c:pt>
                <c:pt idx="441">
                  <c:v>18.154499999999999</c:v>
                </c:pt>
                <c:pt idx="442">
                  <c:v>17.817749999999997</c:v>
                </c:pt>
                <c:pt idx="443">
                  <c:v>17.481249999999996</c:v>
                </c:pt>
                <c:pt idx="444">
                  <c:v>17.14725</c:v>
                </c:pt>
                <c:pt idx="445">
                  <c:v>16.842750000000002</c:v>
                </c:pt>
                <c:pt idx="446">
                  <c:v>16.547750000000001</c:v>
                </c:pt>
                <c:pt idx="447">
                  <c:v>16.2685</c:v>
                </c:pt>
                <c:pt idx="448">
                  <c:v>16.00225</c:v>
                </c:pt>
                <c:pt idx="449">
                  <c:v>15.7425</c:v>
                </c:pt>
                <c:pt idx="450">
                  <c:v>15.48925</c:v>
                </c:pt>
                <c:pt idx="451">
                  <c:v>15.245250000000002</c:v>
                </c:pt>
                <c:pt idx="452">
                  <c:v>15.011000000000001</c:v>
                </c:pt>
                <c:pt idx="453">
                  <c:v>14.780250000000001</c:v>
                </c:pt>
                <c:pt idx="454">
                  <c:v>14.55875</c:v>
                </c:pt>
                <c:pt idx="455">
                  <c:v>14.344000000000001</c:v>
                </c:pt>
                <c:pt idx="456">
                  <c:v>14.14175</c:v>
                </c:pt>
                <c:pt idx="457">
                  <c:v>13.940000000000001</c:v>
                </c:pt>
                <c:pt idx="458">
                  <c:v>13.73775</c:v>
                </c:pt>
                <c:pt idx="459">
                  <c:v>13.55175</c:v>
                </c:pt>
                <c:pt idx="460">
                  <c:v>13.372249999999999</c:v>
                </c:pt>
                <c:pt idx="461">
                  <c:v>13.192499999999999</c:v>
                </c:pt>
                <c:pt idx="462">
                  <c:v>13.022499999999999</c:v>
                </c:pt>
                <c:pt idx="463">
                  <c:v>12.852250000000002</c:v>
                </c:pt>
                <c:pt idx="464">
                  <c:v>12.69525</c:v>
                </c:pt>
                <c:pt idx="465">
                  <c:v>12.534749999999999</c:v>
                </c:pt>
                <c:pt idx="466">
                  <c:v>12.38725</c:v>
                </c:pt>
                <c:pt idx="467">
                  <c:v>12.239749999999999</c:v>
                </c:pt>
                <c:pt idx="468">
                  <c:v>12.102</c:v>
                </c:pt>
                <c:pt idx="469">
                  <c:v>11.970750000000001</c:v>
                </c:pt>
                <c:pt idx="470">
                  <c:v>11.8355</c:v>
                </c:pt>
                <c:pt idx="471">
                  <c:v>11.704500000000001</c:v>
                </c:pt>
                <c:pt idx="472">
                  <c:v>11.579000000000001</c:v>
                </c:pt>
                <c:pt idx="473">
                  <c:v>11.45725</c:v>
                </c:pt>
                <c:pt idx="474">
                  <c:v>11.3385</c:v>
                </c:pt>
                <c:pt idx="475">
                  <c:v>11.222999999999999</c:v>
                </c:pt>
                <c:pt idx="476">
                  <c:v>11.114000000000001</c:v>
                </c:pt>
                <c:pt idx="477">
                  <c:v>11.001750000000001</c:v>
                </c:pt>
                <c:pt idx="478">
                  <c:v>10.8925</c:v>
                </c:pt>
                <c:pt idx="479">
                  <c:v>10.79025</c:v>
                </c:pt>
                <c:pt idx="480">
                  <c:v>10.69375</c:v>
                </c:pt>
                <c:pt idx="481">
                  <c:v>10.60075</c:v>
                </c:pt>
                <c:pt idx="482">
                  <c:v>10.517250000000001</c:v>
                </c:pt>
                <c:pt idx="483">
                  <c:v>10.420999999999999</c:v>
                </c:pt>
                <c:pt idx="484">
                  <c:v>10.334250000000001</c:v>
                </c:pt>
                <c:pt idx="485">
                  <c:v>10.2575</c:v>
                </c:pt>
                <c:pt idx="486">
                  <c:v>10.170999999999999</c:v>
                </c:pt>
                <c:pt idx="487">
                  <c:v>10.091000000000001</c:v>
                </c:pt>
                <c:pt idx="488">
                  <c:v>10.01075</c:v>
                </c:pt>
                <c:pt idx="489">
                  <c:v>9.9337499999999999</c:v>
                </c:pt>
                <c:pt idx="490">
                  <c:v>9.86</c:v>
                </c:pt>
                <c:pt idx="491">
                  <c:v>9.7892499999999991</c:v>
                </c:pt>
                <c:pt idx="492">
                  <c:v>9.7157499999999999</c:v>
                </c:pt>
                <c:pt idx="493">
                  <c:v>9.6545000000000005</c:v>
                </c:pt>
                <c:pt idx="494">
                  <c:v>9.5872500000000009</c:v>
                </c:pt>
                <c:pt idx="495">
                  <c:v>9.51675</c:v>
                </c:pt>
                <c:pt idx="496">
                  <c:v>9.4524999999999988</c:v>
                </c:pt>
                <c:pt idx="497">
                  <c:v>9.39175</c:v>
                </c:pt>
                <c:pt idx="498">
                  <c:v>9.3337500000000002</c:v>
                </c:pt>
                <c:pt idx="499">
                  <c:v>9.2727500000000003</c:v>
                </c:pt>
                <c:pt idx="500">
                  <c:v>9.2185000000000006</c:v>
                </c:pt>
                <c:pt idx="501">
                  <c:v>9.1575000000000006</c:v>
                </c:pt>
                <c:pt idx="502">
                  <c:v>9.1059999999999999</c:v>
                </c:pt>
                <c:pt idx="503">
                  <c:v>9.0517500000000002</c:v>
                </c:pt>
                <c:pt idx="504">
                  <c:v>8.9969999999999999</c:v>
                </c:pt>
                <c:pt idx="505">
                  <c:v>8.9392500000000013</c:v>
                </c:pt>
                <c:pt idx="506">
                  <c:v>8.8942499999999995</c:v>
                </c:pt>
                <c:pt idx="507">
                  <c:v>8.849499999999999</c:v>
                </c:pt>
                <c:pt idx="508">
                  <c:v>8.8015000000000008</c:v>
                </c:pt>
                <c:pt idx="509">
                  <c:v>8.7502500000000012</c:v>
                </c:pt>
                <c:pt idx="510">
                  <c:v>8.7017500000000005</c:v>
                </c:pt>
                <c:pt idx="511">
                  <c:v>8.6634999999999991</c:v>
                </c:pt>
                <c:pt idx="512">
                  <c:v>8.615499999999999</c:v>
                </c:pt>
                <c:pt idx="513">
                  <c:v>8.5702499999999997</c:v>
                </c:pt>
                <c:pt idx="514">
                  <c:v>8.5257500000000004</c:v>
                </c:pt>
                <c:pt idx="515">
                  <c:v>8.4804999999999993</c:v>
                </c:pt>
                <c:pt idx="516">
                  <c:v>8.4454999999999991</c:v>
                </c:pt>
                <c:pt idx="517">
                  <c:v>8.4034999999999993</c:v>
                </c:pt>
                <c:pt idx="518">
                  <c:v>8.3587499999999988</c:v>
                </c:pt>
                <c:pt idx="519">
                  <c:v>8.3264999999999993</c:v>
                </c:pt>
                <c:pt idx="520">
                  <c:v>8.2912499999999998</c:v>
                </c:pt>
                <c:pt idx="521">
                  <c:v>8.2494999999999994</c:v>
                </c:pt>
                <c:pt idx="522">
                  <c:v>8.2112499999999997</c:v>
                </c:pt>
                <c:pt idx="523">
                  <c:v>8.1727499999999988</c:v>
                </c:pt>
                <c:pt idx="524">
                  <c:v>8.1374999999999993</c:v>
                </c:pt>
                <c:pt idx="525">
                  <c:v>8.0922499999999999</c:v>
                </c:pt>
                <c:pt idx="526">
                  <c:v>8.0540000000000003</c:v>
                </c:pt>
                <c:pt idx="527">
                  <c:v>8.0182500000000001</c:v>
                </c:pt>
                <c:pt idx="528">
                  <c:v>7.9675000000000011</c:v>
                </c:pt>
                <c:pt idx="529">
                  <c:v>7.915750000000001</c:v>
                </c:pt>
                <c:pt idx="530">
                  <c:v>7.8614999999999995</c:v>
                </c:pt>
                <c:pt idx="531">
                  <c:v>7.80375</c:v>
                </c:pt>
                <c:pt idx="532">
                  <c:v>7.7650000000000006</c:v>
                </c:pt>
                <c:pt idx="533">
                  <c:v>7.7140000000000004</c:v>
                </c:pt>
                <c:pt idx="534">
                  <c:v>7.64975</c:v>
                </c:pt>
                <c:pt idx="535">
                  <c:v>7.5919999999999996</c:v>
                </c:pt>
                <c:pt idx="536">
                  <c:v>7.5437500000000011</c:v>
                </c:pt>
                <c:pt idx="537">
                  <c:v>7.4862500000000001</c:v>
                </c:pt>
                <c:pt idx="538">
                  <c:v>7.415750000000001</c:v>
                </c:pt>
                <c:pt idx="539">
                  <c:v>7.3577500000000002</c:v>
                </c:pt>
                <c:pt idx="540">
                  <c:v>7.3032500000000002</c:v>
                </c:pt>
                <c:pt idx="541">
                  <c:v>7.2457499999999992</c:v>
                </c:pt>
                <c:pt idx="542">
                  <c:v>7.1717499999999994</c:v>
                </c:pt>
                <c:pt idx="543">
                  <c:v>7.1044999999999998</c:v>
                </c:pt>
                <c:pt idx="544">
                  <c:v>7.0469999999999997</c:v>
                </c:pt>
                <c:pt idx="545">
                  <c:v>6.9887499999999996</c:v>
                </c:pt>
                <c:pt idx="546">
                  <c:v>6.9215</c:v>
                </c:pt>
                <c:pt idx="547">
                  <c:v>6.8382499999999995</c:v>
                </c:pt>
                <c:pt idx="548">
                  <c:v>6.7647499999999994</c:v>
                </c:pt>
                <c:pt idx="549">
                  <c:v>6.7004999999999999</c:v>
                </c:pt>
                <c:pt idx="550">
                  <c:v>6.633</c:v>
                </c:pt>
                <c:pt idx="551">
                  <c:v>6.5625</c:v>
                </c:pt>
                <c:pt idx="552">
                  <c:v>6.4982499999999996</c:v>
                </c:pt>
                <c:pt idx="553">
                  <c:v>6.4405000000000001</c:v>
                </c:pt>
                <c:pt idx="554">
                  <c:v>6.3732499999999996</c:v>
                </c:pt>
                <c:pt idx="555">
                  <c:v>6.3055000000000003</c:v>
                </c:pt>
                <c:pt idx="556">
                  <c:v>6.2382499999999999</c:v>
                </c:pt>
                <c:pt idx="557">
                  <c:v>6.1839999999999993</c:v>
                </c:pt>
                <c:pt idx="558">
                  <c:v>6.12</c:v>
                </c:pt>
                <c:pt idx="559">
                  <c:v>6.0495000000000001</c:v>
                </c:pt>
                <c:pt idx="560">
                  <c:v>5.9787499999999998</c:v>
                </c:pt>
                <c:pt idx="561">
                  <c:v>5.911249999999999</c:v>
                </c:pt>
                <c:pt idx="562">
                  <c:v>5.8472499999999998</c:v>
                </c:pt>
                <c:pt idx="563">
                  <c:v>5.7669999999999995</c:v>
                </c:pt>
                <c:pt idx="564">
                  <c:v>5.68675</c:v>
                </c:pt>
                <c:pt idx="565">
                  <c:v>5.6165000000000003</c:v>
                </c:pt>
                <c:pt idx="566">
                  <c:v>5.5487500000000001</c:v>
                </c:pt>
                <c:pt idx="567">
                  <c:v>5.4685000000000006</c:v>
                </c:pt>
                <c:pt idx="568">
                  <c:v>5.4077500000000001</c:v>
                </c:pt>
                <c:pt idx="569">
                  <c:v>5.34375</c:v>
                </c:pt>
                <c:pt idx="570">
                  <c:v>5.2759999999999998</c:v>
                </c:pt>
                <c:pt idx="571">
                  <c:v>5.2087500000000002</c:v>
                </c:pt>
                <c:pt idx="572">
                  <c:v>5.1544999999999996</c:v>
                </c:pt>
                <c:pt idx="573">
                  <c:v>5.0869999999999997</c:v>
                </c:pt>
                <c:pt idx="574">
                  <c:v>5.0325000000000006</c:v>
                </c:pt>
                <c:pt idx="575">
                  <c:v>4.9779999999999998</c:v>
                </c:pt>
                <c:pt idx="576">
                  <c:v>4.9234999999999998</c:v>
                </c:pt>
                <c:pt idx="577">
                  <c:v>4.8689999999999998</c:v>
                </c:pt>
                <c:pt idx="578">
                  <c:v>4.8142499999999995</c:v>
                </c:pt>
                <c:pt idx="579">
                  <c:v>4.76</c:v>
                </c:pt>
                <c:pt idx="580">
                  <c:v>4.7054999999999998</c:v>
                </c:pt>
                <c:pt idx="581">
                  <c:v>4.6572500000000003</c:v>
                </c:pt>
                <c:pt idx="582">
                  <c:v>4.5992499999999996</c:v>
                </c:pt>
                <c:pt idx="583">
                  <c:v>4.5547500000000003</c:v>
                </c:pt>
                <c:pt idx="584">
                  <c:v>4.5032500000000004</c:v>
                </c:pt>
                <c:pt idx="585">
                  <c:v>4.4455</c:v>
                </c:pt>
                <c:pt idx="586">
                  <c:v>4.4005000000000001</c:v>
                </c:pt>
                <c:pt idx="587">
                  <c:v>4.359</c:v>
                </c:pt>
                <c:pt idx="588">
                  <c:v>4.3077500000000004</c:v>
                </c:pt>
                <c:pt idx="589">
                  <c:v>4.2594999999999992</c:v>
                </c:pt>
                <c:pt idx="590">
                  <c:v>4.218</c:v>
                </c:pt>
                <c:pt idx="591">
                  <c:v>4.1857500000000005</c:v>
                </c:pt>
                <c:pt idx="592">
                  <c:v>4.1472499999999997</c:v>
                </c:pt>
                <c:pt idx="593">
                  <c:v>4.1022499999999997</c:v>
                </c:pt>
                <c:pt idx="594">
                  <c:v>4.0670000000000002</c:v>
                </c:pt>
                <c:pt idx="595">
                  <c:v>4.032</c:v>
                </c:pt>
                <c:pt idx="596">
                  <c:v>4.0062499999999996</c:v>
                </c:pt>
                <c:pt idx="597">
                  <c:v>3.9707500000000002</c:v>
                </c:pt>
                <c:pt idx="598">
                  <c:v>3.9357500000000001</c:v>
                </c:pt>
                <c:pt idx="599">
                  <c:v>3.9067499999999997</c:v>
                </c:pt>
                <c:pt idx="600">
                  <c:v>3.8874999999999997</c:v>
                </c:pt>
                <c:pt idx="601">
                  <c:v>3.8614999999999999</c:v>
                </c:pt>
                <c:pt idx="602">
                  <c:v>3.8299999999999996</c:v>
                </c:pt>
                <c:pt idx="603">
                  <c:v>3.7975000000000003</c:v>
                </c:pt>
                <c:pt idx="604">
                  <c:v>3.7847499999999998</c:v>
                </c:pt>
                <c:pt idx="605">
                  <c:v>3.7622500000000003</c:v>
                </c:pt>
                <c:pt idx="606">
                  <c:v>3.7370000000000001</c:v>
                </c:pt>
                <c:pt idx="607">
                  <c:v>3.7174999999999998</c:v>
                </c:pt>
                <c:pt idx="608">
                  <c:v>3.7045000000000003</c:v>
                </c:pt>
                <c:pt idx="609">
                  <c:v>3.6915</c:v>
                </c:pt>
                <c:pt idx="610">
                  <c:v>3.6757499999999999</c:v>
                </c:pt>
                <c:pt idx="611">
                  <c:v>3.6564999999999999</c:v>
                </c:pt>
                <c:pt idx="612">
                  <c:v>3.6467500000000004</c:v>
                </c:pt>
                <c:pt idx="613">
                  <c:v>3.6437499999999998</c:v>
                </c:pt>
                <c:pt idx="614">
                  <c:v>3.6310000000000002</c:v>
                </c:pt>
                <c:pt idx="615">
                  <c:v>3.6150000000000002</c:v>
                </c:pt>
                <c:pt idx="616">
                  <c:v>3.6117500000000002</c:v>
                </c:pt>
                <c:pt idx="617">
                  <c:v>3.60825</c:v>
                </c:pt>
                <c:pt idx="618">
                  <c:v>3.60825</c:v>
                </c:pt>
                <c:pt idx="619">
                  <c:v>3.5987499999999999</c:v>
                </c:pt>
                <c:pt idx="620">
                  <c:v>3.6019999999999999</c:v>
                </c:pt>
                <c:pt idx="621">
                  <c:v>3.6114999999999999</c:v>
                </c:pt>
                <c:pt idx="622">
                  <c:v>3.6114999999999999</c:v>
                </c:pt>
                <c:pt idx="623">
                  <c:v>3.60825</c:v>
                </c:pt>
                <c:pt idx="624">
                  <c:v>3.6019999999999999</c:v>
                </c:pt>
                <c:pt idx="625">
                  <c:v>3.605</c:v>
                </c:pt>
                <c:pt idx="626">
                  <c:v>3.6147499999999999</c:v>
                </c:pt>
                <c:pt idx="627">
                  <c:v>3.6180000000000003</c:v>
                </c:pt>
                <c:pt idx="628">
                  <c:v>3.6180000000000003</c:v>
                </c:pt>
                <c:pt idx="629">
                  <c:v>3.6180000000000003</c:v>
                </c:pt>
                <c:pt idx="630">
                  <c:v>3.6212499999999999</c:v>
                </c:pt>
                <c:pt idx="631">
                  <c:v>3.6277500000000003</c:v>
                </c:pt>
                <c:pt idx="632">
                  <c:v>3.6310000000000002</c:v>
                </c:pt>
                <c:pt idx="633">
                  <c:v>3.6342499999999998</c:v>
                </c:pt>
                <c:pt idx="634">
                  <c:v>3.6405000000000003</c:v>
                </c:pt>
                <c:pt idx="635">
                  <c:v>3.6470000000000002</c:v>
                </c:pt>
                <c:pt idx="636">
                  <c:v>3.6502500000000002</c:v>
                </c:pt>
                <c:pt idx="637">
                  <c:v>3.6534999999999997</c:v>
                </c:pt>
                <c:pt idx="638">
                  <c:v>3.66</c:v>
                </c:pt>
                <c:pt idx="639">
                  <c:v>3.6664999999999996</c:v>
                </c:pt>
                <c:pt idx="640">
                  <c:v>3.6757499999999999</c:v>
                </c:pt>
                <c:pt idx="641">
                  <c:v>3.6757499999999999</c:v>
                </c:pt>
                <c:pt idx="642">
                  <c:v>3.6790000000000003</c:v>
                </c:pt>
                <c:pt idx="643">
                  <c:v>3.6820000000000004</c:v>
                </c:pt>
                <c:pt idx="644">
                  <c:v>3.6917500000000003</c:v>
                </c:pt>
                <c:pt idx="645">
                  <c:v>3.6917500000000003</c:v>
                </c:pt>
                <c:pt idx="646">
                  <c:v>3.6917500000000003</c:v>
                </c:pt>
                <c:pt idx="647">
                  <c:v>3.6854999999999998</c:v>
                </c:pt>
                <c:pt idx="648">
                  <c:v>3.6917500000000003</c:v>
                </c:pt>
                <c:pt idx="649">
                  <c:v>3.6982499999999998</c:v>
                </c:pt>
                <c:pt idx="650">
                  <c:v>3.6919999999999997</c:v>
                </c:pt>
                <c:pt idx="651">
                  <c:v>3.6887500000000002</c:v>
                </c:pt>
                <c:pt idx="652">
                  <c:v>3.6854999999999998</c:v>
                </c:pt>
                <c:pt idx="653">
                  <c:v>3.6822500000000002</c:v>
                </c:pt>
                <c:pt idx="654">
                  <c:v>3.6822500000000002</c:v>
                </c:pt>
                <c:pt idx="655">
                  <c:v>3.6725000000000003</c:v>
                </c:pt>
                <c:pt idx="656">
                  <c:v>3.6660000000000004</c:v>
                </c:pt>
                <c:pt idx="657">
                  <c:v>3.6595000000000004</c:v>
                </c:pt>
                <c:pt idx="658">
                  <c:v>3.6565000000000003</c:v>
                </c:pt>
                <c:pt idx="659">
                  <c:v>3.65</c:v>
                </c:pt>
                <c:pt idx="660">
                  <c:v>3.6437499999999998</c:v>
                </c:pt>
                <c:pt idx="661">
                  <c:v>3.6342500000000002</c:v>
                </c:pt>
                <c:pt idx="662">
                  <c:v>3.6277500000000003</c:v>
                </c:pt>
                <c:pt idx="663">
                  <c:v>3.6244999999999998</c:v>
                </c:pt>
                <c:pt idx="664">
                  <c:v>3.6150000000000002</c:v>
                </c:pt>
                <c:pt idx="665">
                  <c:v>3.5954999999999999</c:v>
                </c:pt>
                <c:pt idx="666">
                  <c:v>3.58575</c:v>
                </c:pt>
                <c:pt idx="667">
                  <c:v>3.5669999999999997</c:v>
                </c:pt>
                <c:pt idx="668">
                  <c:v>3.5540000000000003</c:v>
                </c:pt>
                <c:pt idx="669">
                  <c:v>3.5345</c:v>
                </c:pt>
                <c:pt idx="670">
                  <c:v>3.5185</c:v>
                </c:pt>
                <c:pt idx="671">
                  <c:v>3.5057500000000004</c:v>
                </c:pt>
                <c:pt idx="672">
                  <c:v>3.4897499999999999</c:v>
                </c:pt>
                <c:pt idx="673">
                  <c:v>3.4739999999999998</c:v>
                </c:pt>
                <c:pt idx="674">
                  <c:v>3.4544999999999999</c:v>
                </c:pt>
                <c:pt idx="675">
                  <c:v>3.4352499999999999</c:v>
                </c:pt>
                <c:pt idx="676">
                  <c:v>3.4157499999999996</c:v>
                </c:pt>
                <c:pt idx="677">
                  <c:v>3.4032499999999999</c:v>
                </c:pt>
                <c:pt idx="678">
                  <c:v>3.3904999999999998</c:v>
                </c:pt>
                <c:pt idx="679">
                  <c:v>3.3712499999999999</c:v>
                </c:pt>
                <c:pt idx="680">
                  <c:v>3.3487499999999999</c:v>
                </c:pt>
                <c:pt idx="681">
                  <c:v>3.32925</c:v>
                </c:pt>
                <c:pt idx="682">
                  <c:v>3.3165000000000004</c:v>
                </c:pt>
                <c:pt idx="683">
                  <c:v>3.2909999999999999</c:v>
                </c:pt>
                <c:pt idx="684">
                  <c:v>3.2655000000000003</c:v>
                </c:pt>
                <c:pt idx="685">
                  <c:v>3.2524999999999995</c:v>
                </c:pt>
                <c:pt idx="686">
                  <c:v>3.2427499999999996</c:v>
                </c:pt>
                <c:pt idx="687">
                  <c:v>3.2202500000000001</c:v>
                </c:pt>
                <c:pt idx="688">
                  <c:v>3.1979999999999995</c:v>
                </c:pt>
                <c:pt idx="689">
                  <c:v>3.17875</c:v>
                </c:pt>
                <c:pt idx="690">
                  <c:v>3.1687500000000002</c:v>
                </c:pt>
                <c:pt idx="691">
                  <c:v>3.1467499999999999</c:v>
                </c:pt>
                <c:pt idx="692">
                  <c:v>3.12425</c:v>
                </c:pt>
                <c:pt idx="693">
                  <c:v>3.1047500000000001</c:v>
                </c:pt>
                <c:pt idx="694">
                  <c:v>3.0887500000000001</c:v>
                </c:pt>
                <c:pt idx="695">
                  <c:v>3.06975</c:v>
                </c:pt>
                <c:pt idx="696">
                  <c:v>3.0567500000000001</c:v>
                </c:pt>
                <c:pt idx="697">
                  <c:v>3.0407500000000001</c:v>
                </c:pt>
                <c:pt idx="698">
                  <c:v>3.02475</c:v>
                </c:pt>
                <c:pt idx="699">
                  <c:v>3.0182500000000001</c:v>
                </c:pt>
                <c:pt idx="700">
                  <c:v>3.0022500000000001</c:v>
                </c:pt>
                <c:pt idx="701">
                  <c:v>2.9865000000000004</c:v>
                </c:pt>
                <c:pt idx="702">
                  <c:v>2.9800000000000004</c:v>
                </c:pt>
                <c:pt idx="703">
                  <c:v>2.9702500000000001</c:v>
                </c:pt>
                <c:pt idx="704">
                  <c:v>2.9572500000000002</c:v>
                </c:pt>
                <c:pt idx="705">
                  <c:v>2.93825</c:v>
                </c:pt>
                <c:pt idx="706">
                  <c:v>2.93825</c:v>
                </c:pt>
                <c:pt idx="707">
                  <c:v>2.9380000000000002</c:v>
                </c:pt>
                <c:pt idx="708">
                  <c:v>2.9092500000000001</c:v>
                </c:pt>
                <c:pt idx="709">
                  <c:v>2.8935000000000004</c:v>
                </c:pt>
                <c:pt idx="710">
                  <c:v>2.8774999999999999</c:v>
                </c:pt>
                <c:pt idx="711">
                  <c:v>2.8612500000000001</c:v>
                </c:pt>
                <c:pt idx="712">
                  <c:v>2.8482500000000002</c:v>
                </c:pt>
                <c:pt idx="713">
                  <c:v>2.8322500000000002</c:v>
                </c:pt>
                <c:pt idx="714">
                  <c:v>2.8162499999999997</c:v>
                </c:pt>
                <c:pt idx="715">
                  <c:v>2.7937500000000002</c:v>
                </c:pt>
                <c:pt idx="716">
                  <c:v>2.7810000000000001</c:v>
                </c:pt>
                <c:pt idx="717">
                  <c:v>2.7680000000000002</c:v>
                </c:pt>
                <c:pt idx="718">
                  <c:v>2.7490000000000001</c:v>
                </c:pt>
                <c:pt idx="719">
                  <c:v>2.7330000000000001</c:v>
                </c:pt>
              </c:numCache>
            </c:numRef>
          </c:yVal>
          <c:smooth val="1"/>
          <c:extLst>
            <c:ext xmlns:c16="http://schemas.microsoft.com/office/drawing/2014/chart" uri="{C3380CC4-5D6E-409C-BE32-E72D297353CC}">
              <c16:uniqueId val="{0000000A-CE23-403C-A10B-4ECFF838FB4E}"/>
            </c:ext>
          </c:extLst>
        </c:ser>
        <c:ser>
          <c:idx val="11"/>
          <c:order val="11"/>
          <c:tx>
            <c:v>9000 RPM</c:v>
          </c:tx>
          <c:spPr>
            <a:ln w="19050" cap="rnd">
              <a:solidFill>
                <a:schemeClr val="accent6">
                  <a:lumMod val="60000"/>
                </a:schemeClr>
              </a:solidFill>
              <a:round/>
            </a:ln>
            <a:effectLst/>
          </c:spPr>
          <c:marker>
            <c:symbol val="none"/>
          </c:marker>
          <c:xVal>
            <c:numRef>
              <c:f>'Ford 1.6 GDTi'!$A$4:$A$723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'Ford 1.6 GDTi'!$M$4:$M$723</c:f>
              <c:numCache>
                <c:formatCode>General</c:formatCode>
                <c:ptCount val="720"/>
                <c:pt idx="0">
                  <c:v>3.6064045454545459</c:v>
                </c:pt>
                <c:pt idx="1">
                  <c:v>3.5805113636363641</c:v>
                </c:pt>
                <c:pt idx="2">
                  <c:v>3.6119931818181819</c:v>
                </c:pt>
                <c:pt idx="3">
                  <c:v>3.5291204545454549</c:v>
                </c:pt>
                <c:pt idx="4">
                  <c:v>3.4948159090909092</c:v>
                </c:pt>
                <c:pt idx="5">
                  <c:v>3.4574227272727276</c:v>
                </c:pt>
                <c:pt idx="6">
                  <c:v>3.4035159090909088</c:v>
                </c:pt>
                <c:pt idx="7">
                  <c:v>3.3255113636363633</c:v>
                </c:pt>
                <c:pt idx="8">
                  <c:v>3.2507227272727275</c:v>
                </c:pt>
                <c:pt idx="9">
                  <c:v>3.1717090909090904</c:v>
                </c:pt>
                <c:pt idx="10">
                  <c:v>3.1094499999999998</c:v>
                </c:pt>
                <c:pt idx="11">
                  <c:v>3.0337818181818186</c:v>
                </c:pt>
                <c:pt idx="12">
                  <c:v>2.9535340909090904</c:v>
                </c:pt>
                <c:pt idx="13">
                  <c:v>2.8803136363636357</c:v>
                </c:pt>
                <c:pt idx="14">
                  <c:v>2.7995568181818182</c:v>
                </c:pt>
                <c:pt idx="15">
                  <c:v>2.7207772727272728</c:v>
                </c:pt>
                <c:pt idx="16">
                  <c:v>2.634095454545454</c:v>
                </c:pt>
                <c:pt idx="17">
                  <c:v>2.5818886363636362</c:v>
                </c:pt>
                <c:pt idx="18">
                  <c:v>2.491731818181818</c:v>
                </c:pt>
                <c:pt idx="19">
                  <c:v>2.4156522727272725</c:v>
                </c:pt>
                <c:pt idx="20">
                  <c:v>2.3354568181818185</c:v>
                </c:pt>
                <c:pt idx="21">
                  <c:v>2.238068181818182</c:v>
                </c:pt>
                <c:pt idx="22">
                  <c:v>2.125440909090909</c:v>
                </c:pt>
                <c:pt idx="23">
                  <c:v>2.0481636363636362</c:v>
                </c:pt>
                <c:pt idx="24">
                  <c:v>1.9142136363636366</c:v>
                </c:pt>
                <c:pt idx="25">
                  <c:v>1.8216090909090914</c:v>
                </c:pt>
                <c:pt idx="26">
                  <c:v>1.7199772727272724</c:v>
                </c:pt>
                <c:pt idx="27">
                  <c:v>1.6667159090909092</c:v>
                </c:pt>
                <c:pt idx="28">
                  <c:v>1.5768636363636361</c:v>
                </c:pt>
                <c:pt idx="29">
                  <c:v>1.5241340909090904</c:v>
                </c:pt>
                <c:pt idx="30">
                  <c:v>1.4359477272727272</c:v>
                </c:pt>
                <c:pt idx="31">
                  <c:v>1.3862886363636366</c:v>
                </c:pt>
                <c:pt idx="32">
                  <c:v>1.3433386363636362</c:v>
                </c:pt>
                <c:pt idx="33">
                  <c:v>1.3031590909090907</c:v>
                </c:pt>
                <c:pt idx="34">
                  <c:v>1.280138636363636</c:v>
                </c:pt>
                <c:pt idx="35">
                  <c:v>1.2376000000000003</c:v>
                </c:pt>
                <c:pt idx="36">
                  <c:v>1.2023318181818181</c:v>
                </c:pt>
                <c:pt idx="37">
                  <c:v>1.1879363636363638</c:v>
                </c:pt>
                <c:pt idx="38">
                  <c:v>1.1568772727272725</c:v>
                </c:pt>
                <c:pt idx="39">
                  <c:v>1.121206818181818</c:v>
                </c:pt>
                <c:pt idx="40">
                  <c:v>1.1191204545454547</c:v>
                </c:pt>
                <c:pt idx="41">
                  <c:v>1.101240909090909</c:v>
                </c:pt>
                <c:pt idx="42">
                  <c:v>1.0726113636363634</c:v>
                </c:pt>
                <c:pt idx="43">
                  <c:v>1.0548568181818183</c:v>
                </c:pt>
                <c:pt idx="44">
                  <c:v>1.0261772727272727</c:v>
                </c:pt>
                <c:pt idx="45">
                  <c:v>1.0104499999999998</c:v>
                </c:pt>
                <c:pt idx="46">
                  <c:v>0.99297045454545452</c:v>
                </c:pt>
                <c:pt idx="47">
                  <c:v>0.98046818181818174</c:v>
                </c:pt>
                <c:pt idx="48">
                  <c:v>0.97102727272727285</c:v>
                </c:pt>
                <c:pt idx="49">
                  <c:v>0.97077954545454526</c:v>
                </c:pt>
                <c:pt idx="50">
                  <c:v>0.96804999999999997</c:v>
                </c:pt>
                <c:pt idx="51">
                  <c:v>0.97119772727272724</c:v>
                </c:pt>
                <c:pt idx="52">
                  <c:v>0.96213863636363639</c:v>
                </c:pt>
                <c:pt idx="53">
                  <c:v>0.9785636363636363</c:v>
                </c:pt>
                <c:pt idx="54">
                  <c:v>0.97860000000000003</c:v>
                </c:pt>
                <c:pt idx="55">
                  <c:v>1.0013409090909091</c:v>
                </c:pt>
                <c:pt idx="56">
                  <c:v>1.000643181818182</c:v>
                </c:pt>
                <c:pt idx="57">
                  <c:v>1.0121863636363639</c:v>
                </c:pt>
                <c:pt idx="58">
                  <c:v>1.0209659090909091</c:v>
                </c:pt>
                <c:pt idx="59">
                  <c:v>1.0371159090909092</c:v>
                </c:pt>
                <c:pt idx="60">
                  <c:v>1.0425499999999996</c:v>
                </c:pt>
                <c:pt idx="61">
                  <c:v>1.0512954545454543</c:v>
                </c:pt>
                <c:pt idx="62">
                  <c:v>1.0733295454545453</c:v>
                </c:pt>
                <c:pt idx="63">
                  <c:v>1.0820022727272725</c:v>
                </c:pt>
                <c:pt idx="64">
                  <c:v>1.1056568181818185</c:v>
                </c:pt>
                <c:pt idx="65">
                  <c:v>1.1117727272727269</c:v>
                </c:pt>
                <c:pt idx="66">
                  <c:v>1.1224909090909088</c:v>
                </c:pt>
                <c:pt idx="67">
                  <c:v>1.1450318181818182</c:v>
                </c:pt>
                <c:pt idx="68">
                  <c:v>1.1676159090909091</c:v>
                </c:pt>
                <c:pt idx="69">
                  <c:v>1.1958772727272726</c:v>
                </c:pt>
                <c:pt idx="70">
                  <c:v>1.2093113636363639</c:v>
                </c:pt>
                <c:pt idx="71">
                  <c:v>1.2270636363636362</c:v>
                </c:pt>
                <c:pt idx="72">
                  <c:v>1.2530454545454546</c:v>
                </c:pt>
                <c:pt idx="73">
                  <c:v>1.2736250000000002</c:v>
                </c:pt>
                <c:pt idx="74">
                  <c:v>1.2865136363636365</c:v>
                </c:pt>
                <c:pt idx="75">
                  <c:v>1.3106636363636366</c:v>
                </c:pt>
                <c:pt idx="76">
                  <c:v>1.3359590909090908</c:v>
                </c:pt>
                <c:pt idx="77">
                  <c:v>1.3443090909090909</c:v>
                </c:pt>
                <c:pt idx="78">
                  <c:v>1.3664272727272724</c:v>
                </c:pt>
                <c:pt idx="79">
                  <c:v>1.3779499999999996</c:v>
                </c:pt>
                <c:pt idx="80">
                  <c:v>1.3909636363636366</c:v>
                </c:pt>
                <c:pt idx="81">
                  <c:v>1.4044727272727271</c:v>
                </c:pt>
                <c:pt idx="82">
                  <c:v>1.4112727272727275</c:v>
                </c:pt>
                <c:pt idx="83">
                  <c:v>1.418356818181818</c:v>
                </c:pt>
                <c:pt idx="84">
                  <c:v>1.4343431818181815</c:v>
                </c:pt>
                <c:pt idx="85">
                  <c:v>1.4459340909090908</c:v>
                </c:pt>
                <c:pt idx="86">
                  <c:v>1.4645931818181819</c:v>
                </c:pt>
                <c:pt idx="87">
                  <c:v>1.4810772727272727</c:v>
                </c:pt>
                <c:pt idx="88">
                  <c:v>1.4907977272727271</c:v>
                </c:pt>
                <c:pt idx="89">
                  <c:v>1.492643181818182</c:v>
                </c:pt>
                <c:pt idx="90">
                  <c:v>1.5043295454545456</c:v>
                </c:pt>
                <c:pt idx="91">
                  <c:v>1.5188977272727275</c:v>
                </c:pt>
                <c:pt idx="92">
                  <c:v>1.5295727272727273</c:v>
                </c:pt>
                <c:pt idx="93">
                  <c:v>1.5462068181818185</c:v>
                </c:pt>
                <c:pt idx="94">
                  <c:v>1.5634772727272728</c:v>
                </c:pt>
                <c:pt idx="95">
                  <c:v>1.573877272727273</c:v>
                </c:pt>
                <c:pt idx="96">
                  <c:v>1.5817954545454547</c:v>
                </c:pt>
                <c:pt idx="97">
                  <c:v>1.5927545454545453</c:v>
                </c:pt>
                <c:pt idx="98">
                  <c:v>1.6167727272727275</c:v>
                </c:pt>
                <c:pt idx="99">
                  <c:v>1.629775</c:v>
                </c:pt>
                <c:pt idx="100">
                  <c:v>1.6319818181818184</c:v>
                </c:pt>
                <c:pt idx="101">
                  <c:v>1.6449386363636362</c:v>
                </c:pt>
                <c:pt idx="102">
                  <c:v>1.6548181818181815</c:v>
                </c:pt>
                <c:pt idx="103">
                  <c:v>1.6647886363636364</c:v>
                </c:pt>
                <c:pt idx="104">
                  <c:v>1.6800204545454545</c:v>
                </c:pt>
                <c:pt idx="105">
                  <c:v>1.6872863636363638</c:v>
                </c:pt>
                <c:pt idx="106">
                  <c:v>1.7038022727272726</c:v>
                </c:pt>
                <c:pt idx="107">
                  <c:v>1.7064318181818181</c:v>
                </c:pt>
                <c:pt idx="108">
                  <c:v>1.7215454545454545</c:v>
                </c:pt>
                <c:pt idx="109">
                  <c:v>1.736788636363636</c:v>
                </c:pt>
                <c:pt idx="110">
                  <c:v>1.7470750000000002</c:v>
                </c:pt>
                <c:pt idx="111">
                  <c:v>1.7573795454545456</c:v>
                </c:pt>
                <c:pt idx="112">
                  <c:v>1.7610522727272728</c:v>
                </c:pt>
                <c:pt idx="113">
                  <c:v>1.778034090909091</c:v>
                </c:pt>
                <c:pt idx="114">
                  <c:v>1.7972818181818184</c:v>
                </c:pt>
                <c:pt idx="115">
                  <c:v>1.8021090909090909</c:v>
                </c:pt>
                <c:pt idx="116">
                  <c:v>1.8176249999999998</c:v>
                </c:pt>
                <c:pt idx="117">
                  <c:v>1.8263204545454543</c:v>
                </c:pt>
                <c:pt idx="118">
                  <c:v>1.845072727272727</c:v>
                </c:pt>
                <c:pt idx="119">
                  <c:v>1.8558090909090907</c:v>
                </c:pt>
                <c:pt idx="120">
                  <c:v>1.859415909090909</c:v>
                </c:pt>
                <c:pt idx="121">
                  <c:v>1.877302272727273</c:v>
                </c:pt>
                <c:pt idx="122">
                  <c:v>1.8925977272727272</c:v>
                </c:pt>
                <c:pt idx="123">
                  <c:v>1.9032136363636363</c:v>
                </c:pt>
                <c:pt idx="124">
                  <c:v>1.9082204545454546</c:v>
                </c:pt>
                <c:pt idx="125">
                  <c:v>1.9225545454545458</c:v>
                </c:pt>
                <c:pt idx="126">
                  <c:v>1.9340477272727274</c:v>
                </c:pt>
                <c:pt idx="127">
                  <c:v>1.953665909090909</c:v>
                </c:pt>
                <c:pt idx="128">
                  <c:v>1.9614522727272727</c:v>
                </c:pt>
                <c:pt idx="129">
                  <c:v>1.9683022727272728</c:v>
                </c:pt>
                <c:pt idx="130">
                  <c:v>1.9890068181818183</c:v>
                </c:pt>
                <c:pt idx="131">
                  <c:v>2.0065068181818182</c:v>
                </c:pt>
                <c:pt idx="132">
                  <c:v>2.0080818181818185</c:v>
                </c:pt>
                <c:pt idx="133">
                  <c:v>2.0113818181818184</c:v>
                </c:pt>
                <c:pt idx="134">
                  <c:v>2.032413636363636</c:v>
                </c:pt>
                <c:pt idx="135">
                  <c:v>2.0463204545454547</c:v>
                </c:pt>
                <c:pt idx="136">
                  <c:v>2.057202272727273</c:v>
                </c:pt>
                <c:pt idx="137">
                  <c:v>2.0700090909090911</c:v>
                </c:pt>
                <c:pt idx="138">
                  <c:v>2.0796431818181822</c:v>
                </c:pt>
                <c:pt idx="139">
                  <c:v>2.0960022727272731</c:v>
                </c:pt>
                <c:pt idx="140">
                  <c:v>2.1092613636363637</c:v>
                </c:pt>
                <c:pt idx="141">
                  <c:v>2.1210749999999998</c:v>
                </c:pt>
                <c:pt idx="142">
                  <c:v>2.1319318181818181</c:v>
                </c:pt>
                <c:pt idx="143">
                  <c:v>2.1461704545454543</c:v>
                </c:pt>
                <c:pt idx="144">
                  <c:v>2.1544659090909088</c:v>
                </c:pt>
                <c:pt idx="145">
                  <c:v>2.1632022727272724</c:v>
                </c:pt>
                <c:pt idx="146">
                  <c:v>2.1794909090909091</c:v>
                </c:pt>
                <c:pt idx="147">
                  <c:v>2.190377272727273</c:v>
                </c:pt>
                <c:pt idx="148">
                  <c:v>2.1954204545454545</c:v>
                </c:pt>
                <c:pt idx="149">
                  <c:v>2.2029159090909092</c:v>
                </c:pt>
                <c:pt idx="150">
                  <c:v>2.2103272727272727</c:v>
                </c:pt>
                <c:pt idx="151">
                  <c:v>2.2188409090909094</c:v>
                </c:pt>
                <c:pt idx="152">
                  <c:v>2.2275863636363638</c:v>
                </c:pt>
                <c:pt idx="153">
                  <c:v>2.2310681818181815</c:v>
                </c:pt>
                <c:pt idx="154">
                  <c:v>2.239527272727273</c:v>
                </c:pt>
                <c:pt idx="155">
                  <c:v>2.2578454545454543</c:v>
                </c:pt>
                <c:pt idx="156">
                  <c:v>2.2679954545454546</c:v>
                </c:pt>
                <c:pt idx="157">
                  <c:v>2.2724840909090913</c:v>
                </c:pt>
                <c:pt idx="158">
                  <c:v>2.2849522727272724</c:v>
                </c:pt>
                <c:pt idx="159">
                  <c:v>2.3006931818181817</c:v>
                </c:pt>
                <c:pt idx="160">
                  <c:v>2.3125454545454547</c:v>
                </c:pt>
                <c:pt idx="161">
                  <c:v>2.316593181818182</c:v>
                </c:pt>
                <c:pt idx="162">
                  <c:v>2.3407431818181816</c:v>
                </c:pt>
                <c:pt idx="163">
                  <c:v>2.3534181818181819</c:v>
                </c:pt>
                <c:pt idx="164">
                  <c:v>2.369168181818182</c:v>
                </c:pt>
                <c:pt idx="165">
                  <c:v>2.3816227272727275</c:v>
                </c:pt>
                <c:pt idx="166">
                  <c:v>2.3751204545454545</c:v>
                </c:pt>
                <c:pt idx="167">
                  <c:v>2.3844681818181819</c:v>
                </c:pt>
                <c:pt idx="168">
                  <c:v>2.4108840909090912</c:v>
                </c:pt>
                <c:pt idx="169">
                  <c:v>2.4098954545454547</c:v>
                </c:pt>
                <c:pt idx="170">
                  <c:v>2.4368113636363637</c:v>
                </c:pt>
                <c:pt idx="171">
                  <c:v>2.4326772727272727</c:v>
                </c:pt>
                <c:pt idx="172">
                  <c:v>2.4415159090909091</c:v>
                </c:pt>
                <c:pt idx="173">
                  <c:v>2.4812000000000003</c:v>
                </c:pt>
                <c:pt idx="174">
                  <c:v>2.4897999999999998</c:v>
                </c:pt>
                <c:pt idx="175">
                  <c:v>2.5132795454545453</c:v>
                </c:pt>
                <c:pt idx="176">
                  <c:v>2.5256863636363636</c:v>
                </c:pt>
                <c:pt idx="177">
                  <c:v>2.5487590909090909</c:v>
                </c:pt>
                <c:pt idx="178">
                  <c:v>2.5574795454545463</c:v>
                </c:pt>
                <c:pt idx="179">
                  <c:v>2.5737181818181822</c:v>
                </c:pt>
                <c:pt idx="180">
                  <c:v>2.5805113636363637</c:v>
                </c:pt>
                <c:pt idx="181">
                  <c:v>2.5938727272727271</c:v>
                </c:pt>
                <c:pt idx="182">
                  <c:v>2.6101340909090904</c:v>
                </c:pt>
                <c:pt idx="183">
                  <c:v>2.622056818181818</c:v>
                </c:pt>
                <c:pt idx="184">
                  <c:v>2.6368318181818182</c:v>
                </c:pt>
                <c:pt idx="185">
                  <c:v>2.6492636363636364</c:v>
                </c:pt>
                <c:pt idx="186">
                  <c:v>2.6678272727272727</c:v>
                </c:pt>
                <c:pt idx="187">
                  <c:v>2.6910931818181818</c:v>
                </c:pt>
                <c:pt idx="188">
                  <c:v>2.712352272727272</c:v>
                </c:pt>
                <c:pt idx="189">
                  <c:v>2.732822727272727</c:v>
                </c:pt>
                <c:pt idx="190">
                  <c:v>2.7572159090909096</c:v>
                </c:pt>
                <c:pt idx="191">
                  <c:v>2.7825454545454544</c:v>
                </c:pt>
                <c:pt idx="192">
                  <c:v>2.784622727272728</c:v>
                </c:pt>
                <c:pt idx="193">
                  <c:v>2.7999000000000001</c:v>
                </c:pt>
                <c:pt idx="194">
                  <c:v>2.8244204545454545</c:v>
                </c:pt>
                <c:pt idx="195">
                  <c:v>2.8364431818181823</c:v>
                </c:pt>
                <c:pt idx="196">
                  <c:v>2.8464090909090909</c:v>
                </c:pt>
                <c:pt idx="197">
                  <c:v>2.8592022727272721</c:v>
                </c:pt>
                <c:pt idx="198">
                  <c:v>2.8801749999999995</c:v>
                </c:pt>
                <c:pt idx="199">
                  <c:v>2.8948272727272726</c:v>
                </c:pt>
                <c:pt idx="200">
                  <c:v>2.9008318181818176</c:v>
                </c:pt>
                <c:pt idx="201">
                  <c:v>2.9087159090909092</c:v>
                </c:pt>
                <c:pt idx="202">
                  <c:v>2.9123431818181817</c:v>
                </c:pt>
                <c:pt idx="203">
                  <c:v>2.9116795454545454</c:v>
                </c:pt>
                <c:pt idx="204">
                  <c:v>2.908147727272727</c:v>
                </c:pt>
                <c:pt idx="205">
                  <c:v>2.9107931818181818</c:v>
                </c:pt>
                <c:pt idx="206">
                  <c:v>2.9074818181818189</c:v>
                </c:pt>
                <c:pt idx="207">
                  <c:v>2.9114886363636363</c:v>
                </c:pt>
                <c:pt idx="208">
                  <c:v>2.913206818181818</c:v>
                </c:pt>
                <c:pt idx="209">
                  <c:v>2.9157636363636366</c:v>
                </c:pt>
                <c:pt idx="210">
                  <c:v>2.9233090909090915</c:v>
                </c:pt>
                <c:pt idx="211">
                  <c:v>2.9257340909090912</c:v>
                </c:pt>
                <c:pt idx="212">
                  <c:v>2.9337704545454546</c:v>
                </c:pt>
                <c:pt idx="213">
                  <c:v>2.9473318181818184</c:v>
                </c:pt>
                <c:pt idx="214">
                  <c:v>2.9536477272727275</c:v>
                </c:pt>
                <c:pt idx="215">
                  <c:v>2.9635159090909098</c:v>
                </c:pt>
                <c:pt idx="216">
                  <c:v>2.9737568181818181</c:v>
                </c:pt>
                <c:pt idx="217">
                  <c:v>2.9790431818181817</c:v>
                </c:pt>
                <c:pt idx="218">
                  <c:v>2.9853181818181818</c:v>
                </c:pt>
                <c:pt idx="219">
                  <c:v>2.9946999999999999</c:v>
                </c:pt>
                <c:pt idx="220">
                  <c:v>2.9874727272727268</c:v>
                </c:pt>
                <c:pt idx="221">
                  <c:v>3.0070272727272727</c:v>
                </c:pt>
                <c:pt idx="222">
                  <c:v>3.0087022727272723</c:v>
                </c:pt>
                <c:pt idx="223">
                  <c:v>3.0134136363636363</c:v>
                </c:pt>
                <c:pt idx="224">
                  <c:v>3.0227727272727272</c:v>
                </c:pt>
                <c:pt idx="225">
                  <c:v>3.0259704545454547</c:v>
                </c:pt>
                <c:pt idx="226">
                  <c:v>3.0388590909090909</c:v>
                </c:pt>
                <c:pt idx="227">
                  <c:v>3.0503249999999995</c:v>
                </c:pt>
                <c:pt idx="228">
                  <c:v>3.0608886363636367</c:v>
                </c:pt>
                <c:pt idx="229">
                  <c:v>3.069509090909091</c:v>
                </c:pt>
                <c:pt idx="230">
                  <c:v>3.0877090909090907</c:v>
                </c:pt>
                <c:pt idx="231">
                  <c:v>3.1013909090909091</c:v>
                </c:pt>
                <c:pt idx="232">
                  <c:v>3.1206818181818177</c:v>
                </c:pt>
                <c:pt idx="233">
                  <c:v>3.1400545454545461</c:v>
                </c:pt>
                <c:pt idx="234">
                  <c:v>3.1542295454545455</c:v>
                </c:pt>
                <c:pt idx="235">
                  <c:v>3.1751704545454547</c:v>
                </c:pt>
                <c:pt idx="236">
                  <c:v>3.1961249999999994</c:v>
                </c:pt>
                <c:pt idx="237">
                  <c:v>3.2242159090909084</c:v>
                </c:pt>
                <c:pt idx="238">
                  <c:v>3.2521409090909086</c:v>
                </c:pt>
                <c:pt idx="239">
                  <c:v>3.2865681818181818</c:v>
                </c:pt>
                <c:pt idx="240">
                  <c:v>3.3172999999999999</c:v>
                </c:pt>
                <c:pt idx="241">
                  <c:v>3.3381931818181814</c:v>
                </c:pt>
                <c:pt idx="242">
                  <c:v>3.3745227272727272</c:v>
                </c:pt>
                <c:pt idx="243">
                  <c:v>3.4037227272727266</c:v>
                </c:pt>
                <c:pt idx="244">
                  <c:v>3.4297636363636359</c:v>
                </c:pt>
                <c:pt idx="245">
                  <c:v>3.4603272727272727</c:v>
                </c:pt>
                <c:pt idx="246">
                  <c:v>3.4855431818181817</c:v>
                </c:pt>
                <c:pt idx="247">
                  <c:v>3.542872727272727</c:v>
                </c:pt>
                <c:pt idx="248">
                  <c:v>3.5773250000000001</c:v>
                </c:pt>
                <c:pt idx="249">
                  <c:v>3.6356545454545453</c:v>
                </c:pt>
                <c:pt idx="250">
                  <c:v>3.6977181818181819</c:v>
                </c:pt>
                <c:pt idx="251">
                  <c:v>3.7149795454545456</c:v>
                </c:pt>
                <c:pt idx="252">
                  <c:v>3.7741318181818184</c:v>
                </c:pt>
                <c:pt idx="253">
                  <c:v>3.8150840909090915</c:v>
                </c:pt>
                <c:pt idx="254">
                  <c:v>3.8766090909090907</c:v>
                </c:pt>
                <c:pt idx="255">
                  <c:v>3.9335250000000004</c:v>
                </c:pt>
                <c:pt idx="256">
                  <c:v>3.9865795454545454</c:v>
                </c:pt>
                <c:pt idx="257">
                  <c:v>4.0435636363636362</c:v>
                </c:pt>
                <c:pt idx="258">
                  <c:v>4.1038727272727273</c:v>
                </c:pt>
                <c:pt idx="259">
                  <c:v>4.1497159090909079</c:v>
                </c:pt>
                <c:pt idx="260">
                  <c:v>4.2091204545454541</c:v>
                </c:pt>
                <c:pt idx="261">
                  <c:v>4.2725772727272728</c:v>
                </c:pt>
                <c:pt idx="262">
                  <c:v>4.3409727272727272</c:v>
                </c:pt>
                <c:pt idx="263">
                  <c:v>4.4083727272727273</c:v>
                </c:pt>
                <c:pt idx="264">
                  <c:v>4.4789636363636376</c:v>
                </c:pt>
                <c:pt idx="265">
                  <c:v>4.5503045454545461</c:v>
                </c:pt>
                <c:pt idx="266">
                  <c:v>4.6247431818181823</c:v>
                </c:pt>
                <c:pt idx="267">
                  <c:v>4.6938045454545456</c:v>
                </c:pt>
                <c:pt idx="268">
                  <c:v>4.7691999999999997</c:v>
                </c:pt>
                <c:pt idx="269">
                  <c:v>4.8493931818181819</c:v>
                </c:pt>
                <c:pt idx="270">
                  <c:v>4.9288727272727275</c:v>
                </c:pt>
                <c:pt idx="271">
                  <c:v>5.0172727272727267</c:v>
                </c:pt>
                <c:pt idx="272">
                  <c:v>5.0978704545454541</c:v>
                </c:pt>
                <c:pt idx="273">
                  <c:v>5.1978227272727278</c:v>
                </c:pt>
                <c:pt idx="274">
                  <c:v>5.2888068181818184</c:v>
                </c:pt>
                <c:pt idx="275">
                  <c:v>5.3852522727272731</c:v>
                </c:pt>
                <c:pt idx="276">
                  <c:v>5.4777772727272716</c:v>
                </c:pt>
                <c:pt idx="277">
                  <c:v>5.5796431818181818</c:v>
                </c:pt>
                <c:pt idx="278">
                  <c:v>5.686347727272727</c:v>
                </c:pt>
                <c:pt idx="279">
                  <c:v>5.8028704545454541</c:v>
                </c:pt>
                <c:pt idx="280">
                  <c:v>5.9134659090909096</c:v>
                </c:pt>
                <c:pt idx="281">
                  <c:v>6.0264249999999997</c:v>
                </c:pt>
                <c:pt idx="282">
                  <c:v>6.149025</c:v>
                </c:pt>
                <c:pt idx="283">
                  <c:v>6.2717272727272722</c:v>
                </c:pt>
                <c:pt idx="284">
                  <c:v>6.4057613636363628</c:v>
                </c:pt>
                <c:pt idx="285">
                  <c:v>6.5438840909090903</c:v>
                </c:pt>
                <c:pt idx="286">
                  <c:v>6.6907431818181813</c:v>
                </c:pt>
                <c:pt idx="287">
                  <c:v>6.8387227272727262</c:v>
                </c:pt>
                <c:pt idx="288">
                  <c:v>6.9897295454545461</c:v>
                </c:pt>
                <c:pt idx="289">
                  <c:v>7.136584090909091</c:v>
                </c:pt>
                <c:pt idx="290">
                  <c:v>7.3032409090909098</c:v>
                </c:pt>
                <c:pt idx="291">
                  <c:v>7.4774409090909089</c:v>
                </c:pt>
                <c:pt idx="292">
                  <c:v>7.6721045454545465</c:v>
                </c:pt>
                <c:pt idx="293">
                  <c:v>7.8606159090909085</c:v>
                </c:pt>
                <c:pt idx="294">
                  <c:v>8.0645636363636353</c:v>
                </c:pt>
                <c:pt idx="295">
                  <c:v>8.2672659090909093</c:v>
                </c:pt>
                <c:pt idx="296">
                  <c:v>8.473622727272728</c:v>
                </c:pt>
                <c:pt idx="297">
                  <c:v>8.7048068181818188</c:v>
                </c:pt>
                <c:pt idx="298">
                  <c:v>8.9401659090909114</c:v>
                </c:pt>
                <c:pt idx="299">
                  <c:v>9.1998204545454563</c:v>
                </c:pt>
                <c:pt idx="300">
                  <c:v>9.4621590909090934</c:v>
                </c:pt>
                <c:pt idx="301">
                  <c:v>9.7223386363636379</c:v>
                </c:pt>
                <c:pt idx="302">
                  <c:v>10.002111363636363</c:v>
                </c:pt>
                <c:pt idx="303">
                  <c:v>10.290029545454544</c:v>
                </c:pt>
                <c:pt idx="304">
                  <c:v>10.601738636363635</c:v>
                </c:pt>
                <c:pt idx="305">
                  <c:v>10.929777272727272</c:v>
                </c:pt>
                <c:pt idx="306">
                  <c:v>11.262438636363633</c:v>
                </c:pt>
                <c:pt idx="307">
                  <c:v>11.599934090909093</c:v>
                </c:pt>
                <c:pt idx="308">
                  <c:v>11.968254545454545</c:v>
                </c:pt>
                <c:pt idx="309">
                  <c:v>12.368781818181819</c:v>
                </c:pt>
                <c:pt idx="310">
                  <c:v>12.763559090909091</c:v>
                </c:pt>
                <c:pt idx="311">
                  <c:v>13.171568181818181</c:v>
                </c:pt>
                <c:pt idx="312">
                  <c:v>13.61505681818182</c:v>
                </c:pt>
                <c:pt idx="313">
                  <c:v>14.105534090909089</c:v>
                </c:pt>
                <c:pt idx="314">
                  <c:v>14.594381818181818</c:v>
                </c:pt>
                <c:pt idx="315">
                  <c:v>15.075490909090908</c:v>
                </c:pt>
                <c:pt idx="316">
                  <c:v>15.592863636363637</c:v>
                </c:pt>
                <c:pt idx="317">
                  <c:v>16.163813636363638</c:v>
                </c:pt>
                <c:pt idx="318">
                  <c:v>16.747243181818185</c:v>
                </c:pt>
                <c:pt idx="319">
                  <c:v>17.331929545454546</c:v>
                </c:pt>
                <c:pt idx="320">
                  <c:v>17.943943181818177</c:v>
                </c:pt>
                <c:pt idx="321">
                  <c:v>18.62548409090909</c:v>
                </c:pt>
                <c:pt idx="322">
                  <c:v>19.313086363636366</c:v>
                </c:pt>
                <c:pt idx="323">
                  <c:v>19.996915909090909</c:v>
                </c:pt>
                <c:pt idx="324">
                  <c:v>20.751709090909088</c:v>
                </c:pt>
                <c:pt idx="325">
                  <c:v>21.542295454545453</c:v>
                </c:pt>
                <c:pt idx="326">
                  <c:v>22.325315909090911</c:v>
                </c:pt>
                <c:pt idx="327">
                  <c:v>23.174695454545454</c:v>
                </c:pt>
                <c:pt idx="328">
                  <c:v>24.074877272727271</c:v>
                </c:pt>
                <c:pt idx="329">
                  <c:v>24.997870454545456</c:v>
                </c:pt>
                <c:pt idx="330">
                  <c:v>25.960795454545458</c:v>
                </c:pt>
                <c:pt idx="331">
                  <c:v>26.975438636363638</c:v>
                </c:pt>
                <c:pt idx="332">
                  <c:v>28.001670454545454</c:v>
                </c:pt>
                <c:pt idx="333">
                  <c:v>29.056261363636366</c:v>
                </c:pt>
                <c:pt idx="334">
                  <c:v>30.159024999999996</c:v>
                </c:pt>
                <c:pt idx="335">
                  <c:v>31.266965909090906</c:v>
                </c:pt>
                <c:pt idx="336">
                  <c:v>32.398693181818182</c:v>
                </c:pt>
                <c:pt idx="337">
                  <c:v>33.60111818181818</c:v>
                </c:pt>
                <c:pt idx="338">
                  <c:v>34.785863636363636</c:v>
                </c:pt>
                <c:pt idx="339">
                  <c:v>35.995661363636366</c:v>
                </c:pt>
                <c:pt idx="340">
                  <c:v>37.222704545454548</c:v>
                </c:pt>
                <c:pt idx="341">
                  <c:v>38.453784090909096</c:v>
                </c:pt>
                <c:pt idx="342">
                  <c:v>39.706422727272724</c:v>
                </c:pt>
                <c:pt idx="343">
                  <c:v>40.962699999999998</c:v>
                </c:pt>
                <c:pt idx="344">
                  <c:v>42.192113636363636</c:v>
                </c:pt>
                <c:pt idx="345">
                  <c:v>43.424554545454555</c:v>
                </c:pt>
                <c:pt idx="346">
                  <c:v>44.625111363636364</c:v>
                </c:pt>
                <c:pt idx="347">
                  <c:v>45.78094545454546</c:v>
                </c:pt>
                <c:pt idx="348">
                  <c:v>46.929627272727267</c:v>
                </c:pt>
                <c:pt idx="349">
                  <c:v>48.00089545454545</c:v>
                </c:pt>
                <c:pt idx="350">
                  <c:v>49.093863636363636</c:v>
                </c:pt>
                <c:pt idx="351">
                  <c:v>50.077054545454544</c:v>
                </c:pt>
                <c:pt idx="352">
                  <c:v>51.040120454545459</c:v>
                </c:pt>
                <c:pt idx="353">
                  <c:v>51.974084090909074</c:v>
                </c:pt>
                <c:pt idx="354">
                  <c:v>52.847856818181825</c:v>
                </c:pt>
                <c:pt idx="355">
                  <c:v>53.690300000000001</c:v>
                </c:pt>
                <c:pt idx="356">
                  <c:v>54.497838636363639</c:v>
                </c:pt>
                <c:pt idx="357">
                  <c:v>55.348809090909086</c:v>
                </c:pt>
                <c:pt idx="358">
                  <c:v>56.274793181818183</c:v>
                </c:pt>
                <c:pt idx="359">
                  <c:v>57.342054545454545</c:v>
                </c:pt>
                <c:pt idx="360">
                  <c:v>58.611706818181815</c:v>
                </c:pt>
                <c:pt idx="361">
                  <c:v>60.131640909090919</c:v>
                </c:pt>
                <c:pt idx="362">
                  <c:v>62.040434090909088</c:v>
                </c:pt>
                <c:pt idx="363">
                  <c:v>64.430165909090903</c:v>
                </c:pt>
                <c:pt idx="364">
                  <c:v>67.303761363636369</c:v>
                </c:pt>
                <c:pt idx="365">
                  <c:v>70.688536363636359</c:v>
                </c:pt>
                <c:pt idx="366">
                  <c:v>74.658006818181818</c:v>
                </c:pt>
                <c:pt idx="367">
                  <c:v>79.17693863636363</c:v>
                </c:pt>
                <c:pt idx="368">
                  <c:v>84.212502272727278</c:v>
                </c:pt>
                <c:pt idx="369">
                  <c:v>89.683672727272722</c:v>
                </c:pt>
                <c:pt idx="370">
                  <c:v>95.532079545454565</c:v>
                </c:pt>
                <c:pt idx="371">
                  <c:v>101.64128636363637</c:v>
                </c:pt>
                <c:pt idx="372">
                  <c:v>107.82165454545455</c:v>
                </c:pt>
                <c:pt idx="373">
                  <c:v>113.86468409090909</c:v>
                </c:pt>
                <c:pt idx="374">
                  <c:v>119.48270000000002</c:v>
                </c:pt>
                <c:pt idx="375">
                  <c:v>124.42627954545452</c:v>
                </c:pt>
                <c:pt idx="376">
                  <c:v>128.52903863636365</c:v>
                </c:pt>
                <c:pt idx="377">
                  <c:v>131.60255227272728</c:v>
                </c:pt>
                <c:pt idx="378">
                  <c:v>133.5151318181818</c:v>
                </c:pt>
                <c:pt idx="379">
                  <c:v>134.2427340909091</c:v>
                </c:pt>
                <c:pt idx="380">
                  <c:v>133.83964318181819</c:v>
                </c:pt>
                <c:pt idx="381">
                  <c:v>132.40312727272729</c:v>
                </c:pt>
                <c:pt idx="382">
                  <c:v>130.10909545454544</c:v>
                </c:pt>
                <c:pt idx="383">
                  <c:v>127.12332499999999</c:v>
                </c:pt>
                <c:pt idx="384">
                  <c:v>123.63021136363638</c:v>
                </c:pt>
                <c:pt idx="385">
                  <c:v>119.82946363636364</c:v>
                </c:pt>
                <c:pt idx="386">
                  <c:v>115.8790659090909</c:v>
                </c:pt>
                <c:pt idx="387">
                  <c:v>111.90633636363636</c:v>
                </c:pt>
                <c:pt idx="388">
                  <c:v>107.95822045454548</c:v>
                </c:pt>
                <c:pt idx="389">
                  <c:v>104.08559318181818</c:v>
                </c:pt>
                <c:pt idx="390">
                  <c:v>100.36400227272728</c:v>
                </c:pt>
                <c:pt idx="391">
                  <c:v>96.788938636363639</c:v>
                </c:pt>
                <c:pt idx="392">
                  <c:v>93.429365909090905</c:v>
                </c:pt>
                <c:pt idx="393">
                  <c:v>90.260088636363605</c:v>
                </c:pt>
                <c:pt idx="394">
                  <c:v>87.234820454545456</c:v>
                </c:pt>
                <c:pt idx="395">
                  <c:v>84.365084090909107</c:v>
                </c:pt>
                <c:pt idx="396">
                  <c:v>81.615200000000002</c:v>
                </c:pt>
                <c:pt idx="397">
                  <c:v>78.96693181818182</c:v>
                </c:pt>
                <c:pt idx="398">
                  <c:v>76.406338636363643</c:v>
                </c:pt>
                <c:pt idx="399">
                  <c:v>73.912374999999997</c:v>
                </c:pt>
                <c:pt idx="400">
                  <c:v>71.525861363636366</c:v>
                </c:pt>
                <c:pt idx="401">
                  <c:v>69.224202272727268</c:v>
                </c:pt>
                <c:pt idx="402">
                  <c:v>67.014706818181821</c:v>
                </c:pt>
                <c:pt idx="403">
                  <c:v>64.896215909090898</c:v>
                </c:pt>
                <c:pt idx="404">
                  <c:v>62.845336363636363</c:v>
                </c:pt>
                <c:pt idx="405">
                  <c:v>60.84399545454545</c:v>
                </c:pt>
                <c:pt idx="406">
                  <c:v>58.92340909090909</c:v>
                </c:pt>
                <c:pt idx="407">
                  <c:v>57.100422727272729</c:v>
                </c:pt>
                <c:pt idx="408">
                  <c:v>55.352811363636363</c:v>
                </c:pt>
                <c:pt idx="409">
                  <c:v>53.676822727272729</c:v>
                </c:pt>
                <c:pt idx="410">
                  <c:v>52.084529545454537</c:v>
                </c:pt>
                <c:pt idx="411">
                  <c:v>50.528036363636346</c:v>
                </c:pt>
                <c:pt idx="412">
                  <c:v>49.019365909090908</c:v>
                </c:pt>
                <c:pt idx="413">
                  <c:v>47.579206818181802</c:v>
                </c:pt>
                <c:pt idx="414">
                  <c:v>46.200640909090907</c:v>
                </c:pt>
                <c:pt idx="415">
                  <c:v>44.890588636363645</c:v>
                </c:pt>
                <c:pt idx="416">
                  <c:v>43.62810681818182</c:v>
                </c:pt>
                <c:pt idx="417">
                  <c:v>42.393811363636374</c:v>
                </c:pt>
                <c:pt idx="418">
                  <c:v>41.21289545454546</c:v>
                </c:pt>
                <c:pt idx="419">
                  <c:v>40.082684090909083</c:v>
                </c:pt>
                <c:pt idx="420">
                  <c:v>38.995843181818188</c:v>
                </c:pt>
                <c:pt idx="421">
                  <c:v>37.96264318181818</c:v>
                </c:pt>
                <c:pt idx="422">
                  <c:v>36.957934090909092</c:v>
                </c:pt>
                <c:pt idx="423">
                  <c:v>35.997393181818182</c:v>
                </c:pt>
                <c:pt idx="424">
                  <c:v>35.067263636363634</c:v>
                </c:pt>
                <c:pt idx="425">
                  <c:v>34.172184090909091</c:v>
                </c:pt>
                <c:pt idx="426">
                  <c:v>33.324479545454544</c:v>
                </c:pt>
                <c:pt idx="427">
                  <c:v>32.506168181818175</c:v>
                </c:pt>
                <c:pt idx="428">
                  <c:v>31.647579545454544</c:v>
                </c:pt>
                <c:pt idx="429">
                  <c:v>30.855022727272722</c:v>
                </c:pt>
                <c:pt idx="430">
                  <c:v>30.098945454545454</c:v>
                </c:pt>
                <c:pt idx="431">
                  <c:v>29.372645454545456</c:v>
                </c:pt>
                <c:pt idx="432">
                  <c:v>28.663168181818179</c:v>
                </c:pt>
                <c:pt idx="433">
                  <c:v>27.98640681818182</c:v>
                </c:pt>
                <c:pt idx="434">
                  <c:v>27.35306818181818</c:v>
                </c:pt>
                <c:pt idx="435">
                  <c:v>26.752461363636364</c:v>
                </c:pt>
                <c:pt idx="436">
                  <c:v>26.177624999999999</c:v>
                </c:pt>
                <c:pt idx="437">
                  <c:v>25.614477272727271</c:v>
                </c:pt>
                <c:pt idx="438">
                  <c:v>25.08606363636364</c:v>
                </c:pt>
                <c:pt idx="439">
                  <c:v>24.569697727272722</c:v>
                </c:pt>
                <c:pt idx="440">
                  <c:v>24.084447727272725</c:v>
                </c:pt>
                <c:pt idx="441">
                  <c:v>23.613624999999992</c:v>
                </c:pt>
                <c:pt idx="442">
                  <c:v>23.16564772727272</c:v>
                </c:pt>
                <c:pt idx="443">
                  <c:v>22.724515909090911</c:v>
                </c:pt>
                <c:pt idx="444">
                  <c:v>22.295431818181818</c:v>
                </c:pt>
                <c:pt idx="445">
                  <c:v>21.894227272727274</c:v>
                </c:pt>
                <c:pt idx="446">
                  <c:v>21.511643181818187</c:v>
                </c:pt>
                <c:pt idx="447">
                  <c:v>21.143554545454542</c:v>
                </c:pt>
                <c:pt idx="448">
                  <c:v>20.791899999999998</c:v>
                </c:pt>
                <c:pt idx="449">
                  <c:v>20.447413636363635</c:v>
                </c:pt>
                <c:pt idx="450">
                  <c:v>20.116579545454545</c:v>
                </c:pt>
                <c:pt idx="451">
                  <c:v>19.801629545454542</c:v>
                </c:pt>
                <c:pt idx="452">
                  <c:v>19.492118181818178</c:v>
                </c:pt>
                <c:pt idx="453">
                  <c:v>19.203670454545456</c:v>
                </c:pt>
                <c:pt idx="454">
                  <c:v>18.91987045454545</c:v>
                </c:pt>
                <c:pt idx="455">
                  <c:v>18.645445454545452</c:v>
                </c:pt>
                <c:pt idx="456">
                  <c:v>18.384402272727275</c:v>
                </c:pt>
                <c:pt idx="457">
                  <c:v>18.125563636363637</c:v>
                </c:pt>
                <c:pt idx="458">
                  <c:v>17.869156818181818</c:v>
                </c:pt>
                <c:pt idx="459">
                  <c:v>17.63805</c:v>
                </c:pt>
                <c:pt idx="460">
                  <c:v>17.410263636363634</c:v>
                </c:pt>
                <c:pt idx="461">
                  <c:v>17.178047727272727</c:v>
                </c:pt>
                <c:pt idx="462">
                  <c:v>16.962827272727274</c:v>
                </c:pt>
                <c:pt idx="463">
                  <c:v>16.746354545454547</c:v>
                </c:pt>
                <c:pt idx="464">
                  <c:v>16.549220454545456</c:v>
                </c:pt>
                <c:pt idx="465">
                  <c:v>16.34777272727273</c:v>
                </c:pt>
                <c:pt idx="466">
                  <c:v>16.158993181818182</c:v>
                </c:pt>
                <c:pt idx="467">
                  <c:v>15.9712</c:v>
                </c:pt>
                <c:pt idx="468">
                  <c:v>15.793890909090909</c:v>
                </c:pt>
                <c:pt idx="469">
                  <c:v>15.630431818181821</c:v>
                </c:pt>
                <c:pt idx="470">
                  <c:v>15.462363636363637</c:v>
                </c:pt>
                <c:pt idx="471">
                  <c:v>15.289995454545455</c:v>
                </c:pt>
                <c:pt idx="472">
                  <c:v>15.134518181818182</c:v>
                </c:pt>
                <c:pt idx="473">
                  <c:v>14.981359090909091</c:v>
                </c:pt>
                <c:pt idx="474">
                  <c:v>14.821704545454544</c:v>
                </c:pt>
                <c:pt idx="475">
                  <c:v>14.672879545454542</c:v>
                </c:pt>
                <c:pt idx="476">
                  <c:v>14.528995454545456</c:v>
                </c:pt>
                <c:pt idx="477">
                  <c:v>14.389988636363636</c:v>
                </c:pt>
                <c:pt idx="478">
                  <c:v>14.249070454545453</c:v>
                </c:pt>
                <c:pt idx="479">
                  <c:v>14.116036363636368</c:v>
                </c:pt>
                <c:pt idx="480">
                  <c:v>13.98834318181818</c:v>
                </c:pt>
                <c:pt idx="481">
                  <c:v>13.871656818181817</c:v>
                </c:pt>
                <c:pt idx="482">
                  <c:v>13.757954545454544</c:v>
                </c:pt>
                <c:pt idx="483">
                  <c:v>13.629243181818183</c:v>
                </c:pt>
                <c:pt idx="484">
                  <c:v>13.520806818181818</c:v>
                </c:pt>
                <c:pt idx="485">
                  <c:v>13.416918181818183</c:v>
                </c:pt>
                <c:pt idx="486">
                  <c:v>13.301831818181816</c:v>
                </c:pt>
                <c:pt idx="487">
                  <c:v>13.192954545454546</c:v>
                </c:pt>
                <c:pt idx="488">
                  <c:v>13.092447727272727</c:v>
                </c:pt>
                <c:pt idx="489">
                  <c:v>12.993754545454546</c:v>
                </c:pt>
                <c:pt idx="490">
                  <c:v>12.890554545454542</c:v>
                </c:pt>
                <c:pt idx="491">
                  <c:v>12.793374999999999</c:v>
                </c:pt>
                <c:pt idx="492">
                  <c:v>12.704393181818183</c:v>
                </c:pt>
                <c:pt idx="493">
                  <c:v>12.615393181818183</c:v>
                </c:pt>
                <c:pt idx="494">
                  <c:v>12.524997727272728</c:v>
                </c:pt>
                <c:pt idx="495">
                  <c:v>12.430225000000004</c:v>
                </c:pt>
                <c:pt idx="496">
                  <c:v>12.347543181818184</c:v>
                </c:pt>
                <c:pt idx="497">
                  <c:v>12.268713636363636</c:v>
                </c:pt>
                <c:pt idx="498">
                  <c:v>12.18364090909091</c:v>
                </c:pt>
                <c:pt idx="499">
                  <c:v>12.09884090909091</c:v>
                </c:pt>
                <c:pt idx="500">
                  <c:v>12.021670454545456</c:v>
                </c:pt>
                <c:pt idx="501">
                  <c:v>11.941731818181818</c:v>
                </c:pt>
                <c:pt idx="502">
                  <c:v>11.86355</c:v>
                </c:pt>
                <c:pt idx="503">
                  <c:v>11.782222727272728</c:v>
                </c:pt>
                <c:pt idx="504">
                  <c:v>11.717340909090908</c:v>
                </c:pt>
                <c:pt idx="505">
                  <c:v>11.641709090909092</c:v>
                </c:pt>
                <c:pt idx="506">
                  <c:v>11.568331818181818</c:v>
                </c:pt>
                <c:pt idx="507">
                  <c:v>11.499381818181817</c:v>
                </c:pt>
                <c:pt idx="508">
                  <c:v>11.437727272727273</c:v>
                </c:pt>
                <c:pt idx="509">
                  <c:v>11.372468181818185</c:v>
                </c:pt>
                <c:pt idx="510">
                  <c:v>11.299038636363637</c:v>
                </c:pt>
                <c:pt idx="511">
                  <c:v>11.238040909090909</c:v>
                </c:pt>
                <c:pt idx="512">
                  <c:v>11.178606818181818</c:v>
                </c:pt>
                <c:pt idx="513">
                  <c:v>11.114754545454545</c:v>
                </c:pt>
                <c:pt idx="514">
                  <c:v>11.052984090909092</c:v>
                </c:pt>
                <c:pt idx="515">
                  <c:v>10.987243181818179</c:v>
                </c:pt>
                <c:pt idx="516">
                  <c:v>10.939763636363637</c:v>
                </c:pt>
                <c:pt idx="517">
                  <c:v>10.88078409090909</c:v>
                </c:pt>
                <c:pt idx="518">
                  <c:v>10.822902272727273</c:v>
                </c:pt>
                <c:pt idx="519">
                  <c:v>10.772661363636363</c:v>
                </c:pt>
                <c:pt idx="520">
                  <c:v>10.720352272727276</c:v>
                </c:pt>
                <c:pt idx="521">
                  <c:v>10.660713636363635</c:v>
                </c:pt>
                <c:pt idx="522">
                  <c:v>10.600299999999999</c:v>
                </c:pt>
                <c:pt idx="523">
                  <c:v>10.53611590909091</c:v>
                </c:pt>
                <c:pt idx="524">
                  <c:v>10.480409090909093</c:v>
                </c:pt>
                <c:pt idx="525">
                  <c:v>10.409474999999999</c:v>
                </c:pt>
                <c:pt idx="526">
                  <c:v>10.335288636363636</c:v>
                </c:pt>
                <c:pt idx="527">
                  <c:v>10.267693181818181</c:v>
                </c:pt>
                <c:pt idx="528">
                  <c:v>10.188220454545455</c:v>
                </c:pt>
                <c:pt idx="529">
                  <c:v>10.120552272727274</c:v>
                </c:pt>
                <c:pt idx="530">
                  <c:v>10.0062</c:v>
                </c:pt>
                <c:pt idx="531">
                  <c:v>9.9363318181818183</c:v>
                </c:pt>
                <c:pt idx="532">
                  <c:v>9.8519090909090927</c:v>
                </c:pt>
                <c:pt idx="533">
                  <c:v>9.7403250000000003</c:v>
                </c:pt>
                <c:pt idx="534">
                  <c:v>9.6337886363636347</c:v>
                </c:pt>
                <c:pt idx="535">
                  <c:v>9.5364363636363638</c:v>
                </c:pt>
                <c:pt idx="536">
                  <c:v>9.4430477272727273</c:v>
                </c:pt>
                <c:pt idx="537">
                  <c:v>9.3398659090909106</c:v>
                </c:pt>
                <c:pt idx="538">
                  <c:v>9.2372931818181829</c:v>
                </c:pt>
                <c:pt idx="539">
                  <c:v>9.1385363636363639</c:v>
                </c:pt>
                <c:pt idx="540">
                  <c:v>9.0480909090909094</c:v>
                </c:pt>
                <c:pt idx="541">
                  <c:v>8.9515727272727279</c:v>
                </c:pt>
                <c:pt idx="542">
                  <c:v>8.8534545454545448</c:v>
                </c:pt>
                <c:pt idx="543">
                  <c:v>8.7679613636363616</c:v>
                </c:pt>
                <c:pt idx="544">
                  <c:v>8.6874272727272732</c:v>
                </c:pt>
                <c:pt idx="545">
                  <c:v>8.6086159090909078</c:v>
                </c:pt>
                <c:pt idx="546">
                  <c:v>8.534379545454545</c:v>
                </c:pt>
                <c:pt idx="547">
                  <c:v>8.4482272727272711</c:v>
                </c:pt>
                <c:pt idx="548">
                  <c:v>8.3734068181818166</c:v>
                </c:pt>
                <c:pt idx="549">
                  <c:v>8.3116477272727263</c:v>
                </c:pt>
                <c:pt idx="550">
                  <c:v>8.2571340909090907</c:v>
                </c:pt>
                <c:pt idx="551">
                  <c:v>8.2038363636363645</c:v>
                </c:pt>
                <c:pt idx="552">
                  <c:v>8.1594022727272719</c:v>
                </c:pt>
                <c:pt idx="553">
                  <c:v>8.1207250000000002</c:v>
                </c:pt>
                <c:pt idx="554">
                  <c:v>8.0825477272727273</c:v>
                </c:pt>
                <c:pt idx="555">
                  <c:v>8.0429090909090899</c:v>
                </c:pt>
                <c:pt idx="556">
                  <c:v>8.0104522727272709</c:v>
                </c:pt>
                <c:pt idx="557">
                  <c:v>7.9925840909090899</c:v>
                </c:pt>
                <c:pt idx="558">
                  <c:v>7.9653090909090913</c:v>
                </c:pt>
                <c:pt idx="559">
                  <c:v>7.9343045454545464</c:v>
                </c:pt>
                <c:pt idx="560">
                  <c:v>7.9051909090909094</c:v>
                </c:pt>
                <c:pt idx="561">
                  <c:v>7.878988636363637</c:v>
                </c:pt>
                <c:pt idx="562">
                  <c:v>7.8492272727272727</c:v>
                </c:pt>
                <c:pt idx="563">
                  <c:v>7.8099386363636363</c:v>
                </c:pt>
                <c:pt idx="564">
                  <c:v>7.7669795454545456</c:v>
                </c:pt>
                <c:pt idx="565">
                  <c:v>7.7368727272727265</c:v>
                </c:pt>
                <c:pt idx="566">
                  <c:v>7.6958795454545452</c:v>
                </c:pt>
                <c:pt idx="567">
                  <c:v>7.6402113636363636</c:v>
                </c:pt>
                <c:pt idx="568">
                  <c:v>7.6038500000000013</c:v>
                </c:pt>
                <c:pt idx="569">
                  <c:v>7.5626204545454545</c:v>
                </c:pt>
                <c:pt idx="570">
                  <c:v>7.5139909090909089</c:v>
                </c:pt>
                <c:pt idx="571">
                  <c:v>7.4638999999999998</c:v>
                </c:pt>
                <c:pt idx="572">
                  <c:v>7.4168113636363646</c:v>
                </c:pt>
                <c:pt idx="573">
                  <c:v>7.3679977272727273</c:v>
                </c:pt>
                <c:pt idx="574">
                  <c:v>7.3172340909090909</c:v>
                </c:pt>
                <c:pt idx="575">
                  <c:v>7.2600090909090902</c:v>
                </c:pt>
                <c:pt idx="576">
                  <c:v>7.1999318181818168</c:v>
                </c:pt>
                <c:pt idx="577">
                  <c:v>7.1324840909090916</c:v>
                </c:pt>
                <c:pt idx="578">
                  <c:v>7.0634772727272725</c:v>
                </c:pt>
                <c:pt idx="579">
                  <c:v>6.9819772727272724</c:v>
                </c:pt>
                <c:pt idx="580">
                  <c:v>6.9144863636363638</c:v>
                </c:pt>
                <c:pt idx="581">
                  <c:v>6.8400181818181816</c:v>
                </c:pt>
                <c:pt idx="582">
                  <c:v>6.7593590909090917</c:v>
                </c:pt>
                <c:pt idx="583">
                  <c:v>6.6863613636363635</c:v>
                </c:pt>
                <c:pt idx="584">
                  <c:v>6.6067727272727268</c:v>
                </c:pt>
                <c:pt idx="585">
                  <c:v>6.5284090909090917</c:v>
                </c:pt>
                <c:pt idx="586">
                  <c:v>6.446115909090909</c:v>
                </c:pt>
                <c:pt idx="587">
                  <c:v>6.3811113636363634</c:v>
                </c:pt>
                <c:pt idx="588">
                  <c:v>6.305622727272727</c:v>
                </c:pt>
                <c:pt idx="589">
                  <c:v>6.2374909090909085</c:v>
                </c:pt>
                <c:pt idx="590">
                  <c:v>6.1708272727272728</c:v>
                </c:pt>
                <c:pt idx="591">
                  <c:v>6.112509090909092</c:v>
                </c:pt>
                <c:pt idx="592">
                  <c:v>6.0558159090909083</c:v>
                </c:pt>
                <c:pt idx="593">
                  <c:v>5.984506818181818</c:v>
                </c:pt>
                <c:pt idx="594">
                  <c:v>5.9298568181818192</c:v>
                </c:pt>
                <c:pt idx="595">
                  <c:v>5.8790500000000012</c:v>
                </c:pt>
                <c:pt idx="596">
                  <c:v>5.8313568181818187</c:v>
                </c:pt>
                <c:pt idx="597">
                  <c:v>5.7787772727272726</c:v>
                </c:pt>
                <c:pt idx="598">
                  <c:v>5.7288431818181831</c:v>
                </c:pt>
                <c:pt idx="599">
                  <c:v>5.6850863636363638</c:v>
                </c:pt>
                <c:pt idx="600">
                  <c:v>5.6510909090909092</c:v>
                </c:pt>
                <c:pt idx="601">
                  <c:v>5.6178772727272719</c:v>
                </c:pt>
                <c:pt idx="602">
                  <c:v>5.5800681818181816</c:v>
                </c:pt>
                <c:pt idx="603">
                  <c:v>5.5466500000000005</c:v>
                </c:pt>
                <c:pt idx="604">
                  <c:v>5.5203863636363639</c:v>
                </c:pt>
                <c:pt idx="605">
                  <c:v>5.496202272727273</c:v>
                </c:pt>
                <c:pt idx="606">
                  <c:v>5.4679318181818193</c:v>
                </c:pt>
                <c:pt idx="607">
                  <c:v>5.4503636363636359</c:v>
                </c:pt>
                <c:pt idx="608">
                  <c:v>5.4379181818181817</c:v>
                </c:pt>
                <c:pt idx="609">
                  <c:v>5.4244113636363647</c:v>
                </c:pt>
                <c:pt idx="610">
                  <c:v>5.4162113636363642</c:v>
                </c:pt>
                <c:pt idx="611">
                  <c:v>5.4000545454545454</c:v>
                </c:pt>
                <c:pt idx="612">
                  <c:v>5.3939068181818186</c:v>
                </c:pt>
                <c:pt idx="613">
                  <c:v>5.4010249999999997</c:v>
                </c:pt>
                <c:pt idx="614">
                  <c:v>5.3933</c:v>
                </c:pt>
                <c:pt idx="615">
                  <c:v>5.3874886363636367</c:v>
                </c:pt>
                <c:pt idx="616">
                  <c:v>5.3883090909090914</c:v>
                </c:pt>
                <c:pt idx="617">
                  <c:v>5.3909500000000001</c:v>
                </c:pt>
                <c:pt idx="618">
                  <c:v>5.3911159090909084</c:v>
                </c:pt>
                <c:pt idx="619">
                  <c:v>5.3922295454545459</c:v>
                </c:pt>
                <c:pt idx="620">
                  <c:v>5.4012954545454548</c:v>
                </c:pt>
                <c:pt idx="621">
                  <c:v>5.4099500000000003</c:v>
                </c:pt>
                <c:pt idx="622">
                  <c:v>5.4188272727272722</c:v>
                </c:pt>
                <c:pt idx="623">
                  <c:v>5.4192909090909085</c:v>
                </c:pt>
                <c:pt idx="624">
                  <c:v>5.421527272727273</c:v>
                </c:pt>
                <c:pt idx="625">
                  <c:v>5.429872727272727</c:v>
                </c:pt>
                <c:pt idx="626">
                  <c:v>5.4368249999999989</c:v>
                </c:pt>
                <c:pt idx="627">
                  <c:v>5.4436727272727277</c:v>
                </c:pt>
                <c:pt idx="628">
                  <c:v>5.4501704545454555</c:v>
                </c:pt>
                <c:pt idx="629">
                  <c:v>5.4454909090909096</c:v>
                </c:pt>
                <c:pt idx="630">
                  <c:v>5.4475249999999988</c:v>
                </c:pt>
                <c:pt idx="631">
                  <c:v>5.4584931818181808</c:v>
                </c:pt>
                <c:pt idx="632">
                  <c:v>5.4569999999999999</c:v>
                </c:pt>
                <c:pt idx="633">
                  <c:v>5.4584477272727261</c:v>
                </c:pt>
                <c:pt idx="634">
                  <c:v>5.4598636363636359</c:v>
                </c:pt>
                <c:pt idx="635">
                  <c:v>5.4592318181818182</c:v>
                </c:pt>
                <c:pt idx="636">
                  <c:v>5.4593409090909102</c:v>
                </c:pt>
                <c:pt idx="637">
                  <c:v>5.4584318181818192</c:v>
                </c:pt>
                <c:pt idx="638">
                  <c:v>5.4550613636363634</c:v>
                </c:pt>
                <c:pt idx="639">
                  <c:v>5.4555704545454544</c:v>
                </c:pt>
                <c:pt idx="640">
                  <c:v>5.4545499999999993</c:v>
                </c:pt>
                <c:pt idx="641">
                  <c:v>5.4441681818181813</c:v>
                </c:pt>
                <c:pt idx="642">
                  <c:v>5.437018181818182</c:v>
                </c:pt>
                <c:pt idx="643">
                  <c:v>5.4328545454545454</c:v>
                </c:pt>
                <c:pt idx="644">
                  <c:v>5.4293227272727265</c:v>
                </c:pt>
                <c:pt idx="645">
                  <c:v>5.419306818181818</c:v>
                </c:pt>
                <c:pt idx="646">
                  <c:v>5.4075318181818179</c:v>
                </c:pt>
                <c:pt idx="647">
                  <c:v>5.396618181818182</c:v>
                </c:pt>
                <c:pt idx="648">
                  <c:v>5.3939863636363636</c:v>
                </c:pt>
                <c:pt idx="649">
                  <c:v>5.3820568181818187</c:v>
                </c:pt>
                <c:pt idx="650">
                  <c:v>5.366575000000001</c:v>
                </c:pt>
                <c:pt idx="651">
                  <c:v>5.3590454545454538</c:v>
                </c:pt>
                <c:pt idx="652">
                  <c:v>5.3476772727272728</c:v>
                </c:pt>
                <c:pt idx="653">
                  <c:v>5.3293704545454537</c:v>
                </c:pt>
                <c:pt idx="654">
                  <c:v>5.3145204545454545</c:v>
                </c:pt>
                <c:pt idx="655">
                  <c:v>5.2959090909090918</c:v>
                </c:pt>
                <c:pt idx="656">
                  <c:v>5.2796318181818185</c:v>
                </c:pt>
                <c:pt idx="657">
                  <c:v>5.2606909090909095</c:v>
                </c:pt>
                <c:pt idx="658">
                  <c:v>5.2359113636363634</c:v>
                </c:pt>
                <c:pt idx="659">
                  <c:v>5.2157886363636372</c:v>
                </c:pt>
                <c:pt idx="660">
                  <c:v>5.2014181818181822</c:v>
                </c:pt>
                <c:pt idx="661">
                  <c:v>5.1759022727272734</c:v>
                </c:pt>
                <c:pt idx="662">
                  <c:v>5.15603409090909</c:v>
                </c:pt>
                <c:pt idx="663">
                  <c:v>5.141615909090909</c:v>
                </c:pt>
                <c:pt idx="664">
                  <c:v>5.1235340909090912</c:v>
                </c:pt>
                <c:pt idx="665">
                  <c:v>5.0953840909090911</c:v>
                </c:pt>
                <c:pt idx="666">
                  <c:v>5.069188636363636</c:v>
                </c:pt>
                <c:pt idx="667">
                  <c:v>5.0440136363636361</c:v>
                </c:pt>
                <c:pt idx="668">
                  <c:v>5.0260386363636362</c:v>
                </c:pt>
                <c:pt idx="669">
                  <c:v>4.987959090909091</c:v>
                </c:pt>
                <c:pt idx="670">
                  <c:v>4.9697318181818186</c:v>
                </c:pt>
                <c:pt idx="671">
                  <c:v>4.9463795454545458</c:v>
                </c:pt>
                <c:pt idx="672">
                  <c:v>4.9192636363636364</c:v>
                </c:pt>
                <c:pt idx="673">
                  <c:v>4.8880204545454546</c:v>
                </c:pt>
                <c:pt idx="674">
                  <c:v>4.8536000000000001</c:v>
                </c:pt>
                <c:pt idx="675">
                  <c:v>4.8378227272727266</c:v>
                </c:pt>
                <c:pt idx="676">
                  <c:v>4.8126431818181814</c:v>
                </c:pt>
                <c:pt idx="677">
                  <c:v>4.7814750000000004</c:v>
                </c:pt>
                <c:pt idx="678">
                  <c:v>4.7528000000000006</c:v>
                </c:pt>
                <c:pt idx="679">
                  <c:v>4.7349545454545456</c:v>
                </c:pt>
                <c:pt idx="680">
                  <c:v>4.7119568181818172</c:v>
                </c:pt>
                <c:pt idx="681">
                  <c:v>4.6770659090909081</c:v>
                </c:pt>
                <c:pt idx="682">
                  <c:v>4.6544772727272727</c:v>
                </c:pt>
                <c:pt idx="683">
                  <c:v>4.6304045454545459</c:v>
                </c:pt>
                <c:pt idx="684">
                  <c:v>4.6059090909090914</c:v>
                </c:pt>
                <c:pt idx="685">
                  <c:v>4.5796318181818183</c:v>
                </c:pt>
                <c:pt idx="686">
                  <c:v>4.5549477272727277</c:v>
                </c:pt>
                <c:pt idx="687">
                  <c:v>4.5353318181818185</c:v>
                </c:pt>
                <c:pt idx="688">
                  <c:v>4.5089113636363631</c:v>
                </c:pt>
                <c:pt idx="689">
                  <c:v>4.4835136363636368</c:v>
                </c:pt>
                <c:pt idx="690">
                  <c:v>4.4588318181818183</c:v>
                </c:pt>
                <c:pt idx="691">
                  <c:v>4.430731818181818</c:v>
                </c:pt>
                <c:pt idx="692">
                  <c:v>4.4091454545454543</c:v>
                </c:pt>
                <c:pt idx="693">
                  <c:v>4.3776977272727269</c:v>
                </c:pt>
                <c:pt idx="694">
                  <c:v>4.344870454545454</c:v>
                </c:pt>
                <c:pt idx="695">
                  <c:v>4.3211818181818176</c:v>
                </c:pt>
                <c:pt idx="696">
                  <c:v>4.3056931818181816</c:v>
                </c:pt>
                <c:pt idx="697">
                  <c:v>4.2742363636363638</c:v>
                </c:pt>
                <c:pt idx="698">
                  <c:v>4.2425295454545457</c:v>
                </c:pt>
                <c:pt idx="699">
                  <c:v>4.2216272727272726</c:v>
                </c:pt>
                <c:pt idx="700">
                  <c:v>4.1969818181818184</c:v>
                </c:pt>
                <c:pt idx="701">
                  <c:v>4.1653500000000001</c:v>
                </c:pt>
                <c:pt idx="702">
                  <c:v>4.1318386363636366</c:v>
                </c:pt>
                <c:pt idx="703">
                  <c:v>4.1083750000000006</c:v>
                </c:pt>
                <c:pt idx="704">
                  <c:v>4.0839840909090919</c:v>
                </c:pt>
                <c:pt idx="705">
                  <c:v>4.0426363636363636</c:v>
                </c:pt>
                <c:pt idx="706">
                  <c:v>4.0144181818181819</c:v>
                </c:pt>
                <c:pt idx="707">
                  <c:v>3.9897590909090912</c:v>
                </c:pt>
                <c:pt idx="708">
                  <c:v>3.9479886363636369</c:v>
                </c:pt>
                <c:pt idx="709">
                  <c:v>3.9300250000000001</c:v>
                </c:pt>
                <c:pt idx="710">
                  <c:v>3.8699500000000007</c:v>
                </c:pt>
                <c:pt idx="711">
                  <c:v>3.8546318181818187</c:v>
                </c:pt>
                <c:pt idx="712">
                  <c:v>3.8249659090909089</c:v>
                </c:pt>
                <c:pt idx="713">
                  <c:v>3.7717272727272726</c:v>
                </c:pt>
                <c:pt idx="714">
                  <c:v>3.7482727272727274</c:v>
                </c:pt>
                <c:pt idx="715">
                  <c:v>3.7160227272727271</c:v>
                </c:pt>
                <c:pt idx="716">
                  <c:v>3.6948636363636362</c:v>
                </c:pt>
                <c:pt idx="717">
                  <c:v>3.6727295454545459</c:v>
                </c:pt>
                <c:pt idx="718">
                  <c:v>3.6508272727272728</c:v>
                </c:pt>
                <c:pt idx="719">
                  <c:v>3.6332068181818182</c:v>
                </c:pt>
              </c:numCache>
            </c:numRef>
          </c:yVal>
          <c:smooth val="1"/>
          <c:extLst>
            <c:ext xmlns:c16="http://schemas.microsoft.com/office/drawing/2014/chart" uri="{C3380CC4-5D6E-409C-BE32-E72D297353CC}">
              <c16:uniqueId val="{0000000B-CE23-403C-A10B-4ECFF838FB4E}"/>
            </c:ext>
          </c:extLst>
        </c:ser>
        <c:dLbls>
          <c:showLegendKey val="0"/>
          <c:showVal val="0"/>
          <c:showCatName val="0"/>
          <c:showSerName val="0"/>
          <c:showPercent val="0"/>
          <c:showBubbleSize val="0"/>
        </c:dLbls>
        <c:axId val="1610827200"/>
        <c:axId val="1610813280"/>
      </c:scatterChart>
      <c:valAx>
        <c:axId val="16108272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(deg)</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0813280"/>
        <c:crosses val="autoZero"/>
        <c:crossBetween val="midCat"/>
      </c:valAx>
      <c:valAx>
        <c:axId val="16108132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Pressure</a:t>
                </a:r>
                <a:r>
                  <a:rPr lang="en-GB" baseline="0"/>
                  <a:t> (bar)</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082720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Rod</a:t>
            </a:r>
            <a:r>
              <a:rPr lang="en-GB" baseline="0"/>
              <a:t> Stress Vs Crank Angle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smoothMarker"/>
        <c:varyColors val="0"/>
        <c:ser>
          <c:idx val="0"/>
          <c:order val="0"/>
          <c:tx>
            <c:v>Base</c:v>
          </c:tx>
          <c:spPr>
            <a:ln w="19050" cap="rnd">
              <a:solidFill>
                <a:schemeClr val="accent1"/>
              </a:solidFill>
              <a:round/>
            </a:ln>
            <a:effectLst/>
          </c:spPr>
          <c:marker>
            <c:symbol val="none"/>
          </c:marker>
          <c:xVal>
            <c:numRef>
              <c:f>'Cycle Base'!$A$2:$A$721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'Cycle Base'!$N$2:$N$721</c:f>
              <c:numCache>
                <c:formatCode>General</c:formatCode>
                <c:ptCount val="720"/>
                <c:pt idx="0">
                  <c:v>-30.240249651775628</c:v>
                </c:pt>
                <c:pt idx="1">
                  <c:v>-30.271032350912574</c:v>
                </c:pt>
                <c:pt idx="2">
                  <c:v>-30.291632126184481</c:v>
                </c:pt>
                <c:pt idx="3">
                  <c:v>-30.262131905605774</c:v>
                </c:pt>
                <c:pt idx="4">
                  <c:v>-30.238100733547729</c:v>
                </c:pt>
                <c:pt idx="5">
                  <c:v>-30.211474288832477</c:v>
                </c:pt>
                <c:pt idx="6">
                  <c:v>-30.166707135081104</c:v>
                </c:pt>
                <c:pt idx="7">
                  <c:v>-30.145076773668411</c:v>
                </c:pt>
                <c:pt idx="8">
                  <c:v>-30.129200627910436</c:v>
                </c:pt>
                <c:pt idx="9">
                  <c:v>-30.054222187141328</c:v>
                </c:pt>
                <c:pt idx="10">
                  <c:v>-29.946458517957279</c:v>
                </c:pt>
                <c:pt idx="11">
                  <c:v>-29.861012635685519</c:v>
                </c:pt>
                <c:pt idx="12">
                  <c:v>-29.773662968616616</c:v>
                </c:pt>
                <c:pt idx="13">
                  <c:v>-29.662048333838904</c:v>
                </c:pt>
                <c:pt idx="14">
                  <c:v>-29.571985182407126</c:v>
                </c:pt>
                <c:pt idx="15">
                  <c:v>-29.449226300363954</c:v>
                </c:pt>
                <c:pt idx="16">
                  <c:v>-29.3502823532192</c:v>
                </c:pt>
                <c:pt idx="17">
                  <c:v>-29.105625000849756</c:v>
                </c:pt>
                <c:pt idx="18">
                  <c:v>-29.036789004891702</c:v>
                </c:pt>
                <c:pt idx="19">
                  <c:v>-28.831988385331915</c:v>
                </c:pt>
                <c:pt idx="20">
                  <c:v>-28.602307019081906</c:v>
                </c:pt>
                <c:pt idx="21">
                  <c:v>-28.406333372139411</c:v>
                </c:pt>
                <c:pt idx="22">
                  <c:v>-28.209215678791605</c:v>
                </c:pt>
                <c:pt idx="23">
                  <c:v>-27.924507996113139</c:v>
                </c:pt>
                <c:pt idx="24">
                  <c:v>-27.76298588107645</c:v>
                </c:pt>
                <c:pt idx="25">
                  <c:v>-27.481052031393268</c:v>
                </c:pt>
                <c:pt idx="26">
                  <c:v>-27.200298068393078</c:v>
                </c:pt>
                <c:pt idx="27">
                  <c:v>-26.825915399156333</c:v>
                </c:pt>
                <c:pt idx="28">
                  <c:v>-26.460800764426949</c:v>
                </c:pt>
                <c:pt idx="29">
                  <c:v>-26.064933273550778</c:v>
                </c:pt>
                <c:pt idx="30">
                  <c:v>-25.721923681829935</c:v>
                </c:pt>
                <c:pt idx="31">
                  <c:v>-25.308417429444003</c:v>
                </c:pt>
                <c:pt idx="32">
                  <c:v>-24.881524111730705</c:v>
                </c:pt>
                <c:pt idx="33">
                  <c:v>-24.427034349341156</c:v>
                </c:pt>
                <c:pt idx="34">
                  <c:v>-23.935768761644724</c:v>
                </c:pt>
                <c:pt idx="35">
                  <c:v>-23.456823127273875</c:v>
                </c:pt>
                <c:pt idx="36">
                  <c:v>-22.983647588507182</c:v>
                </c:pt>
                <c:pt idx="37">
                  <c:v>-22.409403310001231</c:v>
                </c:pt>
                <c:pt idx="38">
                  <c:v>-21.881620592930439</c:v>
                </c:pt>
                <c:pt idx="39">
                  <c:v>-21.334719935580409</c:v>
                </c:pt>
                <c:pt idx="40">
                  <c:v>-20.753812696361514</c:v>
                </c:pt>
                <c:pt idx="41">
                  <c:v>-20.132244567586607</c:v>
                </c:pt>
                <c:pt idx="42">
                  <c:v>-19.565307825866487</c:v>
                </c:pt>
                <c:pt idx="43">
                  <c:v>-18.924111675901841</c:v>
                </c:pt>
                <c:pt idx="44">
                  <c:v>-18.407445937488383</c:v>
                </c:pt>
                <c:pt idx="45">
                  <c:v>-17.783531435561788</c:v>
                </c:pt>
                <c:pt idx="46">
                  <c:v>-17.160621890800744</c:v>
                </c:pt>
                <c:pt idx="47">
                  <c:v>-16.530868454695842</c:v>
                </c:pt>
                <c:pt idx="48">
                  <c:v>-15.911379239862836</c:v>
                </c:pt>
                <c:pt idx="49">
                  <c:v>-15.261629968205172</c:v>
                </c:pt>
                <c:pt idx="50">
                  <c:v>-14.573683544130096</c:v>
                </c:pt>
                <c:pt idx="51">
                  <c:v>-13.90443337938104</c:v>
                </c:pt>
                <c:pt idx="52">
                  <c:v>-13.263409496298856</c:v>
                </c:pt>
                <c:pt idx="53">
                  <c:v>-12.569486031570705</c:v>
                </c:pt>
                <c:pt idx="54">
                  <c:v>-11.888680418054843</c:v>
                </c:pt>
                <c:pt idx="55">
                  <c:v>-11.139054867510644</c:v>
                </c:pt>
                <c:pt idx="56">
                  <c:v>-10.46020113467468</c:v>
                </c:pt>
                <c:pt idx="57">
                  <c:v>-9.7624460039066854</c:v>
                </c:pt>
                <c:pt idx="58">
                  <c:v>-9.0636729206467148</c:v>
                </c:pt>
                <c:pt idx="59">
                  <c:v>-8.3230112094119573</c:v>
                </c:pt>
                <c:pt idx="60">
                  <c:v>-7.6294611807857295</c:v>
                </c:pt>
                <c:pt idx="61">
                  <c:v>-6.9201907729740242</c:v>
                </c:pt>
                <c:pt idx="62">
                  <c:v>-6.1859372920878357</c:v>
                </c:pt>
                <c:pt idx="63">
                  <c:v>-5.4699110069195243</c:v>
                </c:pt>
                <c:pt idx="64">
                  <c:v>-4.7466889240964498</c:v>
                </c:pt>
                <c:pt idx="65">
                  <c:v>-4.0491876116219787</c:v>
                </c:pt>
                <c:pt idx="66">
                  <c:v>-3.3552014210214871</c:v>
                </c:pt>
                <c:pt idx="67">
                  <c:v>-2.6138649607978701</c:v>
                </c:pt>
                <c:pt idx="68">
                  <c:v>-1.8912334801945192</c:v>
                </c:pt>
                <c:pt idx="69">
                  <c:v>-1.1975618252747113</c:v>
                </c:pt>
                <c:pt idx="70">
                  <c:v>-0.51577549303981807</c:v>
                </c:pt>
                <c:pt idx="71">
                  <c:v>0.20251623910161257</c:v>
                </c:pt>
                <c:pt idx="72">
                  <c:v>0.90805194899090391</c:v>
                </c:pt>
                <c:pt idx="73">
                  <c:v>1.6166817044265418</c:v>
                </c:pt>
                <c:pt idx="74">
                  <c:v>2.2940613944575738</c:v>
                </c:pt>
                <c:pt idx="75">
                  <c:v>3.0141397031944046</c:v>
                </c:pt>
                <c:pt idx="76">
                  <c:v>3.7119226193438646</c:v>
                </c:pt>
                <c:pt idx="77">
                  <c:v>4.3693473433887409</c:v>
                </c:pt>
                <c:pt idx="78">
                  <c:v>5.0362991684405518</c:v>
                </c:pt>
                <c:pt idx="79">
                  <c:v>5.6954178617527882</c:v>
                </c:pt>
                <c:pt idx="80">
                  <c:v>6.3626795906914086</c:v>
                </c:pt>
                <c:pt idx="81">
                  <c:v>7.0050339023554686</c:v>
                </c:pt>
                <c:pt idx="82">
                  <c:v>7.6044541825865357</c:v>
                </c:pt>
                <c:pt idx="83">
                  <c:v>8.211627179455963</c:v>
                </c:pt>
                <c:pt idx="84">
                  <c:v>8.8170813713471219</c:v>
                </c:pt>
                <c:pt idx="85">
                  <c:v>9.4048031843095714</c:v>
                </c:pt>
                <c:pt idx="86">
                  <c:v>9.9987227789571342</c:v>
                </c:pt>
                <c:pt idx="87">
                  <c:v>10.591365440808568</c:v>
                </c:pt>
                <c:pt idx="88">
                  <c:v>11.181159964243379</c:v>
                </c:pt>
                <c:pt idx="89">
                  <c:v>11.726599495196595</c:v>
                </c:pt>
                <c:pt idx="90">
                  <c:v>12.260848547817908</c:v>
                </c:pt>
                <c:pt idx="91">
                  <c:v>12.800719060686134</c:v>
                </c:pt>
                <c:pt idx="92">
                  <c:v>13.319814414551292</c:v>
                </c:pt>
                <c:pt idx="93">
                  <c:v>13.835632111131234</c:v>
                </c:pt>
                <c:pt idx="94">
                  <c:v>14.340144922699491</c:v>
                </c:pt>
                <c:pt idx="95">
                  <c:v>14.824035668106617</c:v>
                </c:pt>
                <c:pt idx="96">
                  <c:v>15.311391855048576</c:v>
                </c:pt>
                <c:pt idx="97">
                  <c:v>15.762167105206029</c:v>
                </c:pt>
                <c:pt idx="98">
                  <c:v>16.226000220149437</c:v>
                </c:pt>
                <c:pt idx="99">
                  <c:v>16.67727838619086</c:v>
                </c:pt>
                <c:pt idx="100">
                  <c:v>17.106778209484041</c:v>
                </c:pt>
                <c:pt idx="101">
                  <c:v>17.498767610329729</c:v>
                </c:pt>
                <c:pt idx="102">
                  <c:v>17.877416472569394</c:v>
                </c:pt>
                <c:pt idx="103">
                  <c:v>18.261000163048632</c:v>
                </c:pt>
                <c:pt idx="104">
                  <c:v>18.656680651516368</c:v>
                </c:pt>
                <c:pt idx="105">
                  <c:v>19.014836640457098</c:v>
                </c:pt>
                <c:pt idx="106">
                  <c:v>19.351840951065771</c:v>
                </c:pt>
                <c:pt idx="107">
                  <c:v>19.667752573479298</c:v>
                </c:pt>
                <c:pt idx="108">
                  <c:v>20.012832381378402</c:v>
                </c:pt>
                <c:pt idx="109">
                  <c:v>20.336934114211004</c:v>
                </c:pt>
                <c:pt idx="110">
                  <c:v>20.62388583573501</c:v>
                </c:pt>
                <c:pt idx="111">
                  <c:v>20.873835614010382</c:v>
                </c:pt>
                <c:pt idx="112">
                  <c:v>21.135720601426954</c:v>
                </c:pt>
                <c:pt idx="113">
                  <c:v>21.427829388829782</c:v>
                </c:pt>
                <c:pt idx="114">
                  <c:v>21.683333261579811</c:v>
                </c:pt>
                <c:pt idx="115">
                  <c:v>21.893352536251083</c:v>
                </c:pt>
                <c:pt idx="116">
                  <c:v>22.125582976946315</c:v>
                </c:pt>
                <c:pt idx="117">
                  <c:v>22.354213743741575</c:v>
                </c:pt>
                <c:pt idx="118">
                  <c:v>22.563231112116011</c:v>
                </c:pt>
                <c:pt idx="119">
                  <c:v>22.745092523625821</c:v>
                </c:pt>
                <c:pt idx="120">
                  <c:v>22.916219191483645</c:v>
                </c:pt>
                <c:pt idx="121">
                  <c:v>23.102042196896981</c:v>
                </c:pt>
                <c:pt idx="122">
                  <c:v>23.269160093762746</c:v>
                </c:pt>
                <c:pt idx="123">
                  <c:v>23.424934423164235</c:v>
                </c:pt>
                <c:pt idx="124">
                  <c:v>23.563818069937806</c:v>
                </c:pt>
                <c:pt idx="125">
                  <c:v>23.693174815788158</c:v>
                </c:pt>
                <c:pt idx="126">
                  <c:v>23.828721083433486</c:v>
                </c:pt>
                <c:pt idx="127">
                  <c:v>23.964904227600488</c:v>
                </c:pt>
                <c:pt idx="128">
                  <c:v>24.058922331629567</c:v>
                </c:pt>
                <c:pt idx="129">
                  <c:v>24.144533516179102</c:v>
                </c:pt>
                <c:pt idx="130">
                  <c:v>24.230368376382291</c:v>
                </c:pt>
                <c:pt idx="131">
                  <c:v>24.332726161963794</c:v>
                </c:pt>
                <c:pt idx="132">
                  <c:v>24.394838556957986</c:v>
                </c:pt>
                <c:pt idx="133">
                  <c:v>24.449727071736184</c:v>
                </c:pt>
                <c:pt idx="134">
                  <c:v>24.530305593407828</c:v>
                </c:pt>
                <c:pt idx="135">
                  <c:v>24.587603231363268</c:v>
                </c:pt>
                <c:pt idx="136">
                  <c:v>24.646226065704703</c:v>
                </c:pt>
                <c:pt idx="137">
                  <c:v>24.691793261950032</c:v>
                </c:pt>
                <c:pt idx="138">
                  <c:v>24.715071915060605</c:v>
                </c:pt>
                <c:pt idx="139">
                  <c:v>24.749522358521279</c:v>
                </c:pt>
                <c:pt idx="140">
                  <c:v>24.778869527386277</c:v>
                </c:pt>
                <c:pt idx="141">
                  <c:v>24.803420260644085</c:v>
                </c:pt>
                <c:pt idx="142">
                  <c:v>24.831101995419196</c:v>
                </c:pt>
                <c:pt idx="143">
                  <c:v>24.830466474249931</c:v>
                </c:pt>
                <c:pt idx="144">
                  <c:v>24.825336309706092</c:v>
                </c:pt>
                <c:pt idx="145">
                  <c:v>24.833119387503231</c:v>
                </c:pt>
                <c:pt idx="146">
                  <c:v>24.84647354938145</c:v>
                </c:pt>
                <c:pt idx="147">
                  <c:v>24.823279418939386</c:v>
                </c:pt>
                <c:pt idx="148">
                  <c:v>24.798039181318863</c:v>
                </c:pt>
                <c:pt idx="149">
                  <c:v>24.787458244453195</c:v>
                </c:pt>
                <c:pt idx="150">
                  <c:v>24.781044107474816</c:v>
                </c:pt>
                <c:pt idx="151">
                  <c:v>24.765807464705372</c:v>
                </c:pt>
                <c:pt idx="152">
                  <c:v>24.740768403559006</c:v>
                </c:pt>
                <c:pt idx="153">
                  <c:v>24.730773302628638</c:v>
                </c:pt>
                <c:pt idx="154">
                  <c:v>24.703305507680696</c:v>
                </c:pt>
                <c:pt idx="155">
                  <c:v>24.683181972183139</c:v>
                </c:pt>
                <c:pt idx="156">
                  <c:v>24.662453300540228</c:v>
                </c:pt>
                <c:pt idx="157">
                  <c:v>24.633183416292223</c:v>
                </c:pt>
                <c:pt idx="158">
                  <c:v>24.611313539246748</c:v>
                </c:pt>
                <c:pt idx="159">
                  <c:v>24.605836511235388</c:v>
                </c:pt>
                <c:pt idx="160">
                  <c:v>24.584940646811411</c:v>
                </c:pt>
                <c:pt idx="161">
                  <c:v>24.547598958887594</c:v>
                </c:pt>
                <c:pt idx="162">
                  <c:v>24.552316476369871</c:v>
                </c:pt>
                <c:pt idx="163">
                  <c:v>24.541586094913271</c:v>
                </c:pt>
                <c:pt idx="164">
                  <c:v>24.523121291909376</c:v>
                </c:pt>
                <c:pt idx="165">
                  <c:v>24.505863455112078</c:v>
                </c:pt>
                <c:pt idx="166">
                  <c:v>24.426152851923995</c:v>
                </c:pt>
                <c:pt idx="167">
                  <c:v>24.396160815590452</c:v>
                </c:pt>
                <c:pt idx="168">
                  <c:v>24.440980850753345</c:v>
                </c:pt>
                <c:pt idx="169">
                  <c:v>24.430667251870307</c:v>
                </c:pt>
                <c:pt idx="170">
                  <c:v>24.413506293039259</c:v>
                </c:pt>
                <c:pt idx="171">
                  <c:v>24.42209783082566</c:v>
                </c:pt>
                <c:pt idx="172">
                  <c:v>24.442159946434874</c:v>
                </c:pt>
                <c:pt idx="173">
                  <c:v>24.440060102518427</c:v>
                </c:pt>
                <c:pt idx="174">
                  <c:v>24.424008754819958</c:v>
                </c:pt>
                <c:pt idx="175">
                  <c:v>24.442145266482299</c:v>
                </c:pt>
                <c:pt idx="176">
                  <c:v>24.45519613595992</c:v>
                </c:pt>
                <c:pt idx="177">
                  <c:v>24.478190603050574</c:v>
                </c:pt>
                <c:pt idx="178">
                  <c:v>24.48745362135827</c:v>
                </c:pt>
                <c:pt idx="179">
                  <c:v>24.484264144280395</c:v>
                </c:pt>
                <c:pt idx="180">
                  <c:v>24.490478887361871</c:v>
                </c:pt>
                <c:pt idx="181">
                  <c:v>24.507975391618924</c:v>
                </c:pt>
                <c:pt idx="182">
                  <c:v>24.52739003637312</c:v>
                </c:pt>
                <c:pt idx="183">
                  <c:v>24.534355127848926</c:v>
                </c:pt>
                <c:pt idx="184">
                  <c:v>24.567536210206011</c:v>
                </c:pt>
                <c:pt idx="185">
                  <c:v>24.626281366491408</c:v>
                </c:pt>
                <c:pt idx="186">
                  <c:v>24.655618911714747</c:v>
                </c:pt>
                <c:pt idx="187">
                  <c:v>24.728532594602161</c:v>
                </c:pt>
                <c:pt idx="188">
                  <c:v>24.778781427016021</c:v>
                </c:pt>
                <c:pt idx="189">
                  <c:v>24.831885913661903</c:v>
                </c:pt>
                <c:pt idx="190">
                  <c:v>24.894009107209403</c:v>
                </c:pt>
                <c:pt idx="191">
                  <c:v>24.959435824709761</c:v>
                </c:pt>
                <c:pt idx="192">
                  <c:v>24.986172086558948</c:v>
                </c:pt>
                <c:pt idx="193">
                  <c:v>25.038480482876036</c:v>
                </c:pt>
                <c:pt idx="194">
                  <c:v>25.108750914682762</c:v>
                </c:pt>
                <c:pt idx="195">
                  <c:v>25.197492243540125</c:v>
                </c:pt>
                <c:pt idx="196">
                  <c:v>25.25448749375629</c:v>
                </c:pt>
                <c:pt idx="197">
                  <c:v>25.305224200761202</c:v>
                </c:pt>
                <c:pt idx="198">
                  <c:v>25.380237521465446</c:v>
                </c:pt>
                <c:pt idx="199">
                  <c:v>25.464338267931929</c:v>
                </c:pt>
                <c:pt idx="200">
                  <c:v>25.502149334368138</c:v>
                </c:pt>
                <c:pt idx="201">
                  <c:v>25.555548036757259</c:v>
                </c:pt>
                <c:pt idx="202">
                  <c:v>25.601748365886525</c:v>
                </c:pt>
                <c:pt idx="203">
                  <c:v>25.656238956640358</c:v>
                </c:pt>
                <c:pt idx="204">
                  <c:v>25.694294563879762</c:v>
                </c:pt>
                <c:pt idx="205">
                  <c:v>25.707481146607307</c:v>
                </c:pt>
                <c:pt idx="206">
                  <c:v>25.752810359755539</c:v>
                </c:pt>
                <c:pt idx="207">
                  <c:v>25.821915065004674</c:v>
                </c:pt>
                <c:pt idx="208">
                  <c:v>25.881186215474358</c:v>
                </c:pt>
                <c:pt idx="209">
                  <c:v>25.923414070955442</c:v>
                </c:pt>
                <c:pt idx="210">
                  <c:v>25.98050216124323</c:v>
                </c:pt>
                <c:pt idx="211">
                  <c:v>26.04400736600461</c:v>
                </c:pt>
                <c:pt idx="212">
                  <c:v>26.104825930396636</c:v>
                </c:pt>
                <c:pt idx="213">
                  <c:v>26.15508820051393</c:v>
                </c:pt>
                <c:pt idx="214">
                  <c:v>26.195127427784328</c:v>
                </c:pt>
                <c:pt idx="215">
                  <c:v>26.248085287278816</c:v>
                </c:pt>
                <c:pt idx="216">
                  <c:v>26.306098500253665</c:v>
                </c:pt>
                <c:pt idx="217">
                  <c:v>26.335890129491016</c:v>
                </c:pt>
                <c:pt idx="218">
                  <c:v>26.362510017011548</c:v>
                </c:pt>
                <c:pt idx="219">
                  <c:v>26.393286850644483</c:v>
                </c:pt>
                <c:pt idx="220">
                  <c:v>26.411395655682153</c:v>
                </c:pt>
                <c:pt idx="221">
                  <c:v>26.457898319919718</c:v>
                </c:pt>
                <c:pt idx="222">
                  <c:v>26.457371955745888</c:v>
                </c:pt>
                <c:pt idx="223">
                  <c:v>26.460426976931906</c:v>
                </c:pt>
                <c:pt idx="224">
                  <c:v>26.481458066007939</c:v>
                </c:pt>
                <c:pt idx="225">
                  <c:v>26.472299174801233</c:v>
                </c:pt>
                <c:pt idx="226">
                  <c:v>26.457516753145995</c:v>
                </c:pt>
                <c:pt idx="227">
                  <c:v>26.452802659110386</c:v>
                </c:pt>
                <c:pt idx="228">
                  <c:v>26.441238587959891</c:v>
                </c:pt>
                <c:pt idx="229">
                  <c:v>26.413544331145349</c:v>
                </c:pt>
                <c:pt idx="230">
                  <c:v>26.386075019534644</c:v>
                </c:pt>
                <c:pt idx="231">
                  <c:v>26.360475972636426</c:v>
                </c:pt>
                <c:pt idx="232">
                  <c:v>26.335188949636937</c:v>
                </c:pt>
                <c:pt idx="233">
                  <c:v>26.283571112598128</c:v>
                </c:pt>
                <c:pt idx="234">
                  <c:v>26.224600686291289</c:v>
                </c:pt>
                <c:pt idx="235">
                  <c:v>26.172170547029307</c:v>
                </c:pt>
                <c:pt idx="236">
                  <c:v>26.111855838631378</c:v>
                </c:pt>
                <c:pt idx="237">
                  <c:v>26.049840387492633</c:v>
                </c:pt>
                <c:pt idx="238">
                  <c:v>25.969733230573254</c:v>
                </c:pt>
                <c:pt idx="239">
                  <c:v>25.88676717397691</c:v>
                </c:pt>
                <c:pt idx="240">
                  <c:v>25.812349947805405</c:v>
                </c:pt>
                <c:pt idx="241">
                  <c:v>25.70227025419258</c:v>
                </c:pt>
                <c:pt idx="242">
                  <c:v>25.604169134364938</c:v>
                </c:pt>
                <c:pt idx="243">
                  <c:v>25.480927115214282</c:v>
                </c:pt>
                <c:pt idx="244">
                  <c:v>25.345921396613026</c:v>
                </c:pt>
                <c:pt idx="245">
                  <c:v>25.207385696610412</c:v>
                </c:pt>
                <c:pt idx="246">
                  <c:v>25.041113435339451</c:v>
                </c:pt>
                <c:pt idx="247">
                  <c:v>24.887836254200298</c:v>
                </c:pt>
                <c:pt idx="248">
                  <c:v>24.765640897076587</c:v>
                </c:pt>
                <c:pt idx="249">
                  <c:v>24.555373967881323</c:v>
                </c:pt>
                <c:pt idx="250">
                  <c:v>24.508715573866997</c:v>
                </c:pt>
                <c:pt idx="251">
                  <c:v>24.182217919986027</c:v>
                </c:pt>
                <c:pt idx="252">
                  <c:v>24.059585521590652</c:v>
                </c:pt>
                <c:pt idx="253">
                  <c:v>23.826096122518749</c:v>
                </c:pt>
                <c:pt idx="254">
                  <c:v>23.613298666126333</c:v>
                </c:pt>
                <c:pt idx="255">
                  <c:v>23.41986155483405</c:v>
                </c:pt>
                <c:pt idx="256">
                  <c:v>23.198100082327876</c:v>
                </c:pt>
                <c:pt idx="257">
                  <c:v>22.962320780555153</c:v>
                </c:pt>
                <c:pt idx="258">
                  <c:v>22.715760820314095</c:v>
                </c:pt>
                <c:pt idx="259">
                  <c:v>22.41330413323249</c:v>
                </c:pt>
                <c:pt idx="260">
                  <c:v>22.139921449997253</c:v>
                </c:pt>
                <c:pt idx="261">
                  <c:v>21.838111919189721</c:v>
                </c:pt>
                <c:pt idx="262">
                  <c:v>21.564821236678544</c:v>
                </c:pt>
                <c:pt idx="263">
                  <c:v>21.27039676718795</c:v>
                </c:pt>
                <c:pt idx="264">
                  <c:v>20.97257408627507</c:v>
                </c:pt>
                <c:pt idx="265">
                  <c:v>20.660968793277796</c:v>
                </c:pt>
                <c:pt idx="266">
                  <c:v>20.346157855287107</c:v>
                </c:pt>
                <c:pt idx="267">
                  <c:v>19.994212129710633</c:v>
                </c:pt>
                <c:pt idx="268">
                  <c:v>19.655030498957558</c:v>
                </c:pt>
                <c:pt idx="269">
                  <c:v>19.303228863455455</c:v>
                </c:pt>
                <c:pt idx="270">
                  <c:v>18.948798779074369</c:v>
                </c:pt>
                <c:pt idx="271">
                  <c:v>18.607641946369636</c:v>
                </c:pt>
                <c:pt idx="272">
                  <c:v>18.213813006463656</c:v>
                </c:pt>
                <c:pt idx="273">
                  <c:v>17.858555344710144</c:v>
                </c:pt>
                <c:pt idx="274">
                  <c:v>17.48381379011397</c:v>
                </c:pt>
                <c:pt idx="275">
                  <c:v>17.12387883245821</c:v>
                </c:pt>
                <c:pt idx="276">
                  <c:v>16.727943719202734</c:v>
                </c:pt>
                <c:pt idx="277">
                  <c:v>16.338834518431074</c:v>
                </c:pt>
                <c:pt idx="278">
                  <c:v>15.981692454110904</c:v>
                </c:pt>
                <c:pt idx="279">
                  <c:v>15.597919849504525</c:v>
                </c:pt>
                <c:pt idx="280">
                  <c:v>15.197000128476708</c:v>
                </c:pt>
                <c:pt idx="281">
                  <c:v>14.794958750128204</c:v>
                </c:pt>
                <c:pt idx="282">
                  <c:v>14.384942366554521</c:v>
                </c:pt>
                <c:pt idx="283">
                  <c:v>14.007805827661167</c:v>
                </c:pt>
                <c:pt idx="284">
                  <c:v>13.631218460243593</c:v>
                </c:pt>
                <c:pt idx="285">
                  <c:v>13.256197927583642</c:v>
                </c:pt>
                <c:pt idx="286">
                  <c:v>12.890947136302138</c:v>
                </c:pt>
                <c:pt idx="287">
                  <c:v>12.518232190994157</c:v>
                </c:pt>
                <c:pt idx="288">
                  <c:v>12.122166062453939</c:v>
                </c:pt>
                <c:pt idx="289">
                  <c:v>11.727945067761157</c:v>
                </c:pt>
                <c:pt idx="290">
                  <c:v>11.379603113531241</c:v>
                </c:pt>
                <c:pt idx="291">
                  <c:v>11.04950690865228</c:v>
                </c:pt>
                <c:pt idx="292">
                  <c:v>10.741305334439993</c:v>
                </c:pt>
                <c:pt idx="293">
                  <c:v>10.419000869055694</c:v>
                </c:pt>
                <c:pt idx="294">
                  <c:v>10.127227713809489</c:v>
                </c:pt>
                <c:pt idx="295">
                  <c:v>9.8151019180364152</c:v>
                </c:pt>
                <c:pt idx="296">
                  <c:v>9.5161996657265142</c:v>
                </c:pt>
                <c:pt idx="297">
                  <c:v>9.2484569946149513</c:v>
                </c:pt>
                <c:pt idx="298">
                  <c:v>9.0200482134154232</c:v>
                </c:pt>
                <c:pt idx="299">
                  <c:v>8.8151791078618373</c:v>
                </c:pt>
                <c:pt idx="300">
                  <c:v>8.6245714605449511</c:v>
                </c:pt>
                <c:pt idx="301">
                  <c:v>8.4098964504983371</c:v>
                </c:pt>
                <c:pt idx="302">
                  <c:v>8.2104378898940151</c:v>
                </c:pt>
                <c:pt idx="303">
                  <c:v>8.0685892513172295</c:v>
                </c:pt>
                <c:pt idx="304">
                  <c:v>7.9782563828098576</c:v>
                </c:pt>
                <c:pt idx="305">
                  <c:v>7.8805373813023625</c:v>
                </c:pt>
                <c:pt idx="306">
                  <c:v>7.7836668530191169</c:v>
                </c:pt>
                <c:pt idx="307">
                  <c:v>7.7222259115057286</c:v>
                </c:pt>
                <c:pt idx="308">
                  <c:v>7.7287556864258375</c:v>
                </c:pt>
                <c:pt idx="309">
                  <c:v>7.8042257246205482</c:v>
                </c:pt>
                <c:pt idx="310">
                  <c:v>7.8661960841129712</c:v>
                </c:pt>
                <c:pt idx="311">
                  <c:v>7.9562237808973055</c:v>
                </c:pt>
                <c:pt idx="312">
                  <c:v>8.1093219691088336</c:v>
                </c:pt>
                <c:pt idx="313">
                  <c:v>8.3802242974218881</c:v>
                </c:pt>
                <c:pt idx="314">
                  <c:v>8.656590380462811</c:v>
                </c:pt>
                <c:pt idx="315">
                  <c:v>8.9050408834814458</c:v>
                </c:pt>
                <c:pt idx="316">
                  <c:v>9.2257220837731744</c:v>
                </c:pt>
                <c:pt idx="317">
                  <c:v>9.6840010726726806</c:v>
                </c:pt>
                <c:pt idx="318">
                  <c:v>10.172325348434279</c:v>
                </c:pt>
                <c:pt idx="319">
                  <c:v>10.643355634526927</c:v>
                </c:pt>
                <c:pt idx="320">
                  <c:v>11.169516820202224</c:v>
                </c:pt>
                <c:pt idx="321">
                  <c:v>11.860499361992932</c:v>
                </c:pt>
                <c:pt idx="322">
                  <c:v>12.607136253366354</c:v>
                </c:pt>
                <c:pt idx="323">
                  <c:v>13.289192710235177</c:v>
                </c:pt>
                <c:pt idx="324">
                  <c:v>14.102628071198419</c:v>
                </c:pt>
                <c:pt idx="325">
                  <c:v>15.079928400156378</c:v>
                </c:pt>
                <c:pt idx="326">
                  <c:v>15.999582139118782</c:v>
                </c:pt>
                <c:pt idx="327">
                  <c:v>17.012781125988734</c:v>
                </c:pt>
                <c:pt idx="328">
                  <c:v>18.246864107227879</c:v>
                </c:pt>
                <c:pt idx="329">
                  <c:v>19.433954835832942</c:v>
                </c:pt>
                <c:pt idx="330">
                  <c:v>20.690158768169976</c:v>
                </c:pt>
                <c:pt idx="331">
                  <c:v>22.174773520307813</c:v>
                </c:pt>
                <c:pt idx="332">
                  <c:v>23.606630204239497</c:v>
                </c:pt>
                <c:pt idx="333">
                  <c:v>25.090886850062532</c:v>
                </c:pt>
                <c:pt idx="334">
                  <c:v>26.789706787353936</c:v>
                </c:pt>
                <c:pt idx="335">
                  <c:v>28.413720731195372</c:v>
                </c:pt>
                <c:pt idx="336">
                  <c:v>30.106268834905858</c:v>
                </c:pt>
                <c:pt idx="337">
                  <c:v>32.037355363185235</c:v>
                </c:pt>
                <c:pt idx="338">
                  <c:v>33.845263107602307</c:v>
                </c:pt>
                <c:pt idx="339">
                  <c:v>35.765417049987228</c:v>
                </c:pt>
                <c:pt idx="340">
                  <c:v>37.75604763819419</c:v>
                </c:pt>
                <c:pt idx="341">
                  <c:v>39.64881422708244</c:v>
                </c:pt>
                <c:pt idx="342">
                  <c:v>41.70188814715091</c:v>
                </c:pt>
                <c:pt idx="343">
                  <c:v>43.778902532360618</c:v>
                </c:pt>
                <c:pt idx="344">
                  <c:v>45.735604086908367</c:v>
                </c:pt>
                <c:pt idx="345">
                  <c:v>47.788496885889394</c:v>
                </c:pt>
                <c:pt idx="346">
                  <c:v>49.731394334307346</c:v>
                </c:pt>
                <c:pt idx="347">
                  <c:v>51.6511184270827</c:v>
                </c:pt>
                <c:pt idx="348">
                  <c:v>53.636844793797863</c:v>
                </c:pt>
                <c:pt idx="349">
                  <c:v>55.463859375162933</c:v>
                </c:pt>
                <c:pt idx="350">
                  <c:v>57.292607683351441</c:v>
                </c:pt>
                <c:pt idx="351">
                  <c:v>59.029084411988038</c:v>
                </c:pt>
                <c:pt idx="352">
                  <c:v>60.729246235517188</c:v>
                </c:pt>
                <c:pt idx="353">
                  <c:v>62.440856399873439</c:v>
                </c:pt>
                <c:pt idx="354">
                  <c:v>64.116106732938718</c:v>
                </c:pt>
                <c:pt idx="355">
                  <c:v>65.818310721682238</c:v>
                </c:pt>
                <c:pt idx="356">
                  <c:v>67.462189503705645</c:v>
                </c:pt>
                <c:pt idx="357">
                  <c:v>69.318194612149981</c:v>
                </c:pt>
                <c:pt idx="358">
                  <c:v>71.43515300742304</c:v>
                </c:pt>
                <c:pt idx="359">
                  <c:v>73.917436414971135</c:v>
                </c:pt>
                <c:pt idx="360">
                  <c:v>76.820143730209125</c:v>
                </c:pt>
                <c:pt idx="361">
                  <c:v>80.257699157255232</c:v>
                </c:pt>
                <c:pt idx="362">
                  <c:v>84.52556104150932</c:v>
                </c:pt>
                <c:pt idx="363">
                  <c:v>89.631031080887723</c:v>
                </c:pt>
                <c:pt idx="364">
                  <c:v>95.593392317973695</c:v>
                </c:pt>
                <c:pt idx="365">
                  <c:v>102.39460627535658</c:v>
                </c:pt>
                <c:pt idx="366">
                  <c:v>110.22088653615668</c:v>
                </c:pt>
                <c:pt idx="367">
                  <c:v>118.98521124428675</c:v>
                </c:pt>
                <c:pt idx="368">
                  <c:v>128.55191701130894</c:v>
                </c:pt>
                <c:pt idx="369">
                  <c:v>138.7790926183485</c:v>
                </c:pt>
                <c:pt idx="370">
                  <c:v>149.56351934956541</c:v>
                </c:pt>
                <c:pt idx="371">
                  <c:v>160.50317384996174</c:v>
                </c:pt>
                <c:pt idx="372">
                  <c:v>170.99050873956801</c:v>
                </c:pt>
                <c:pt idx="373">
                  <c:v>180.57662142115902</c:v>
                </c:pt>
                <c:pt idx="374">
                  <c:v>188.81872682149634</c:v>
                </c:pt>
                <c:pt idx="375">
                  <c:v>195.45155616948122</c:v>
                </c:pt>
                <c:pt idx="376">
                  <c:v>200.46463999545267</c:v>
                </c:pt>
                <c:pt idx="377">
                  <c:v>203.78457744578722</c:v>
                </c:pt>
                <c:pt idx="378">
                  <c:v>205.55253955026876</c:v>
                </c:pt>
                <c:pt idx="379">
                  <c:v>205.97680253021028</c:v>
                </c:pt>
                <c:pt idx="380">
                  <c:v>205.16796355189118</c:v>
                </c:pt>
                <c:pt idx="381">
                  <c:v>203.24983784496226</c:v>
                </c:pt>
                <c:pt idx="382">
                  <c:v>200.46441197775221</c:v>
                </c:pt>
                <c:pt idx="383">
                  <c:v>196.96170078223005</c:v>
                </c:pt>
                <c:pt idx="384">
                  <c:v>192.7976428714345</c:v>
                </c:pt>
                <c:pt idx="385">
                  <c:v>188.21005452893928</c:v>
                </c:pt>
                <c:pt idx="386">
                  <c:v>183.21503675218165</c:v>
                </c:pt>
                <c:pt idx="387">
                  <c:v>178.05359019211062</c:v>
                </c:pt>
                <c:pt idx="388">
                  <c:v>172.71767754228676</c:v>
                </c:pt>
                <c:pt idx="389">
                  <c:v>167.26041675650549</c:v>
                </c:pt>
                <c:pt idx="390">
                  <c:v>161.82723148653642</c:v>
                </c:pt>
                <c:pt idx="391">
                  <c:v>156.39338684066826</c:v>
                </c:pt>
                <c:pt idx="392">
                  <c:v>151.17116384941446</c:v>
                </c:pt>
                <c:pt idx="393">
                  <c:v>146.06663378120513</c:v>
                </c:pt>
                <c:pt idx="394">
                  <c:v>141.12300351315915</c:v>
                </c:pt>
                <c:pt idx="395">
                  <c:v>136.35511587272646</c:v>
                </c:pt>
                <c:pt idx="396">
                  <c:v>131.78802637323133</c:v>
                </c:pt>
                <c:pt idx="397">
                  <c:v>127.35549847984529</c:v>
                </c:pt>
                <c:pt idx="398">
                  <c:v>123.06541819901267</c:v>
                </c:pt>
                <c:pt idx="399">
                  <c:v>118.91744955070452</c:v>
                </c:pt>
                <c:pt idx="400">
                  <c:v>114.95962398770249</c:v>
                </c:pt>
                <c:pt idx="401">
                  <c:v>111.16819593635951</c:v>
                </c:pt>
                <c:pt idx="402">
                  <c:v>107.56014254577362</c:v>
                </c:pt>
                <c:pt idx="403">
                  <c:v>104.116157788427</c:v>
                </c:pt>
                <c:pt idx="404">
                  <c:v>100.81496987629809</c:v>
                </c:pt>
                <c:pt idx="405">
                  <c:v>97.703608298527669</c:v>
                </c:pt>
                <c:pt idx="406">
                  <c:v>94.707144140557034</c:v>
                </c:pt>
                <c:pt idx="407">
                  <c:v>91.883517841115676</c:v>
                </c:pt>
                <c:pt idx="408">
                  <c:v>89.226185295014204</c:v>
                </c:pt>
                <c:pt idx="409">
                  <c:v>86.683075344469643</c:v>
                </c:pt>
                <c:pt idx="410">
                  <c:v>84.345021884807352</c:v>
                </c:pt>
                <c:pt idx="411">
                  <c:v>82.08998835721755</c:v>
                </c:pt>
                <c:pt idx="412">
                  <c:v>79.924709422610533</c:v>
                </c:pt>
                <c:pt idx="413">
                  <c:v>77.922840566138902</c:v>
                </c:pt>
                <c:pt idx="414">
                  <c:v>76.010232975237969</c:v>
                </c:pt>
                <c:pt idx="415">
                  <c:v>74.211067392820055</c:v>
                </c:pt>
                <c:pt idx="416">
                  <c:v>72.509633962010909</c:v>
                </c:pt>
                <c:pt idx="417">
                  <c:v>70.913406457749005</c:v>
                </c:pt>
                <c:pt idx="418">
                  <c:v>69.40470191753036</c:v>
                </c:pt>
                <c:pt idx="419">
                  <c:v>67.985174243980126</c:v>
                </c:pt>
                <c:pt idx="420">
                  <c:v>66.627383151023253</c:v>
                </c:pt>
                <c:pt idx="421">
                  <c:v>65.398305813282775</c:v>
                </c:pt>
                <c:pt idx="422">
                  <c:v>64.232342306831171</c:v>
                </c:pt>
                <c:pt idx="423">
                  <c:v>63.11944686952851</c:v>
                </c:pt>
                <c:pt idx="424">
                  <c:v>62.035281743723111</c:v>
                </c:pt>
                <c:pt idx="425">
                  <c:v>61.045017973720419</c:v>
                </c:pt>
                <c:pt idx="426">
                  <c:v>60.149059667928114</c:v>
                </c:pt>
                <c:pt idx="427">
                  <c:v>59.289323232341268</c:v>
                </c:pt>
                <c:pt idx="428">
                  <c:v>58.339952048945698</c:v>
                </c:pt>
                <c:pt idx="429">
                  <c:v>57.524861886309765</c:v>
                </c:pt>
                <c:pt idx="430">
                  <c:v>56.777487752368721</c:v>
                </c:pt>
                <c:pt idx="431">
                  <c:v>56.090390898845428</c:v>
                </c:pt>
                <c:pt idx="432">
                  <c:v>55.420273867852664</c:v>
                </c:pt>
                <c:pt idx="433">
                  <c:v>54.808527397110687</c:v>
                </c:pt>
                <c:pt idx="434">
                  <c:v>54.247050322983689</c:v>
                </c:pt>
                <c:pt idx="435">
                  <c:v>53.736869169926614</c:v>
                </c:pt>
                <c:pt idx="436">
                  <c:v>53.2829359204922</c:v>
                </c:pt>
                <c:pt idx="437">
                  <c:v>52.837304250034727</c:v>
                </c:pt>
                <c:pt idx="438">
                  <c:v>52.456517420526282</c:v>
                </c:pt>
                <c:pt idx="439">
                  <c:v>52.075620881166238</c:v>
                </c:pt>
                <c:pt idx="440">
                  <c:v>51.742707472351292</c:v>
                </c:pt>
                <c:pt idx="441">
                  <c:v>51.440530129319335</c:v>
                </c:pt>
                <c:pt idx="442">
                  <c:v>51.178655126316833</c:v>
                </c:pt>
                <c:pt idx="443">
                  <c:v>50.90646041901428</c:v>
                </c:pt>
                <c:pt idx="444">
                  <c:v>50.629582346112741</c:v>
                </c:pt>
                <c:pt idx="445">
                  <c:v>50.41848907022802</c:v>
                </c:pt>
                <c:pt idx="446">
                  <c:v>50.220610979304908</c:v>
                </c:pt>
                <c:pt idx="447">
                  <c:v>50.05211494422511</c:v>
                </c:pt>
                <c:pt idx="448">
                  <c:v>49.905610317685152</c:v>
                </c:pt>
                <c:pt idx="449">
                  <c:v>49.763891453565499</c:v>
                </c:pt>
                <c:pt idx="450">
                  <c:v>49.626790620314765</c:v>
                </c:pt>
                <c:pt idx="451">
                  <c:v>49.501358535677859</c:v>
                </c:pt>
                <c:pt idx="452">
                  <c:v>49.388765365236445</c:v>
                </c:pt>
                <c:pt idx="453">
                  <c:v>49.272514074497728</c:v>
                </c:pt>
                <c:pt idx="454">
                  <c:v>49.167555792665759</c:v>
                </c:pt>
                <c:pt idx="455">
                  <c:v>49.067245737457071</c:v>
                </c:pt>
                <c:pt idx="456">
                  <c:v>48.986557010805349</c:v>
                </c:pt>
                <c:pt idx="457">
                  <c:v>48.894001645638554</c:v>
                </c:pt>
                <c:pt idx="458">
                  <c:v>48.786920015444103</c:v>
                </c:pt>
                <c:pt idx="459">
                  <c:v>48.709113486886338</c:v>
                </c:pt>
                <c:pt idx="460">
                  <c:v>48.635036146517272</c:v>
                </c:pt>
                <c:pt idx="461">
                  <c:v>48.54702867601064</c:v>
                </c:pt>
                <c:pt idx="462">
                  <c:v>48.47125322680548</c:v>
                </c:pt>
                <c:pt idx="463">
                  <c:v>48.381591197260882</c:v>
                </c:pt>
                <c:pt idx="464">
                  <c:v>48.313357532694972</c:v>
                </c:pt>
                <c:pt idx="465">
                  <c:v>48.222847444778992</c:v>
                </c:pt>
                <c:pt idx="466">
                  <c:v>48.153214764105961</c:v>
                </c:pt>
                <c:pt idx="467">
                  <c:v>48.070601870250783</c:v>
                </c:pt>
                <c:pt idx="468">
                  <c:v>48.000539475434543</c:v>
                </c:pt>
                <c:pt idx="469">
                  <c:v>47.934646076851102</c:v>
                </c:pt>
                <c:pt idx="470">
                  <c:v>47.845689256344116</c:v>
                </c:pt>
                <c:pt idx="471">
                  <c:v>47.755312109851737</c:v>
                </c:pt>
                <c:pt idx="472">
                  <c:v>47.666913389354136</c:v>
                </c:pt>
                <c:pt idx="473">
                  <c:v>47.576096899758198</c:v>
                </c:pt>
                <c:pt idx="474">
                  <c:v>47.481086894443727</c:v>
                </c:pt>
                <c:pt idx="475">
                  <c:v>47.382720000730465</c:v>
                </c:pt>
                <c:pt idx="476">
                  <c:v>47.289625206112376</c:v>
                </c:pt>
                <c:pt idx="477">
                  <c:v>47.17671415570063</c:v>
                </c:pt>
                <c:pt idx="478">
                  <c:v>47.060431937994323</c:v>
                </c:pt>
                <c:pt idx="479">
                  <c:v>46.951362412703688</c:v>
                </c:pt>
                <c:pt idx="480">
                  <c:v>46.846485853980695</c:v>
                </c:pt>
                <c:pt idx="481">
                  <c:v>46.740214739633693</c:v>
                </c:pt>
                <c:pt idx="482">
                  <c:v>46.648296833382069</c:v>
                </c:pt>
                <c:pt idx="483">
                  <c:v>46.513524692485468</c:v>
                </c:pt>
                <c:pt idx="484">
                  <c:v>46.393643310745198</c:v>
                </c:pt>
                <c:pt idx="485">
                  <c:v>46.290174365947877</c:v>
                </c:pt>
                <c:pt idx="486">
                  <c:v>46.152499865569055</c:v>
                </c:pt>
                <c:pt idx="487">
                  <c:v>46.022790724408843</c:v>
                </c:pt>
                <c:pt idx="488">
                  <c:v>45.883962030711544</c:v>
                </c:pt>
                <c:pt idx="489">
                  <c:v>45.745317125343007</c:v>
                </c:pt>
                <c:pt idx="490">
                  <c:v>45.607151008285051</c:v>
                </c:pt>
                <c:pt idx="491">
                  <c:v>45.469120701167178</c:v>
                </c:pt>
                <c:pt idx="492">
                  <c:v>45.316796933382811</c:v>
                </c:pt>
                <c:pt idx="493">
                  <c:v>45.18891894395216</c:v>
                </c:pt>
                <c:pt idx="494">
                  <c:v>45.039055008617538</c:v>
                </c:pt>
                <c:pt idx="495">
                  <c:v>44.874598142525699</c:v>
                </c:pt>
                <c:pt idx="496">
                  <c:v>44.720153270412887</c:v>
                </c:pt>
                <c:pt idx="497">
                  <c:v>44.568991144175129</c:v>
                </c:pt>
                <c:pt idx="498">
                  <c:v>44.419503977236573</c:v>
                </c:pt>
                <c:pt idx="499">
                  <c:v>44.257354758582373</c:v>
                </c:pt>
                <c:pt idx="500">
                  <c:v>44.107698952077335</c:v>
                </c:pt>
                <c:pt idx="501">
                  <c:v>43.936488883527765</c:v>
                </c:pt>
                <c:pt idx="502">
                  <c:v>43.78537274296685</c:v>
                </c:pt>
                <c:pt idx="503">
                  <c:v>43.623510258121726</c:v>
                </c:pt>
                <c:pt idx="504">
                  <c:v>43.456939375353926</c:v>
                </c:pt>
                <c:pt idx="505">
                  <c:v>43.27963631914988</c:v>
                </c:pt>
                <c:pt idx="506">
                  <c:v>43.131814091351714</c:v>
                </c:pt>
                <c:pt idx="507">
                  <c:v>42.982065091134615</c:v>
                </c:pt>
                <c:pt idx="508">
                  <c:v>42.821833777089644</c:v>
                </c:pt>
                <c:pt idx="509">
                  <c:v>42.651429843301543</c:v>
                </c:pt>
                <c:pt idx="510">
                  <c:v>42.486307568521589</c:v>
                </c:pt>
                <c:pt idx="511">
                  <c:v>42.345656672536833</c:v>
                </c:pt>
                <c:pt idx="512">
                  <c:v>42.179263435732913</c:v>
                </c:pt>
                <c:pt idx="513">
                  <c:v>42.018944343692894</c:v>
                </c:pt>
                <c:pt idx="514">
                  <c:v>41.859908221472878</c:v>
                </c:pt>
                <c:pt idx="515">
                  <c:v>41.698628454448013</c:v>
                </c:pt>
                <c:pt idx="516">
                  <c:v>41.563019708852167</c:v>
                </c:pt>
                <c:pt idx="517">
                  <c:v>41.409911770514583</c:v>
                </c:pt>
                <c:pt idx="518">
                  <c:v>41.250241796803891</c:v>
                </c:pt>
                <c:pt idx="519">
                  <c:v>41.122531402879169</c:v>
                </c:pt>
                <c:pt idx="520">
                  <c:v>40.988044849860778</c:v>
                </c:pt>
                <c:pt idx="521">
                  <c:v>40.838219512219872</c:v>
                </c:pt>
                <c:pt idx="522">
                  <c:v>40.698343701012121</c:v>
                </c:pt>
                <c:pt idx="523">
                  <c:v>40.559192927091914</c:v>
                </c:pt>
                <c:pt idx="524">
                  <c:v>40.429710012386387</c:v>
                </c:pt>
                <c:pt idx="525">
                  <c:v>40.276877556489097</c:v>
                </c:pt>
                <c:pt idx="526">
                  <c:v>40.143426852439852</c:v>
                </c:pt>
                <c:pt idx="527">
                  <c:v>40.018225712824531</c:v>
                </c:pt>
                <c:pt idx="528">
                  <c:v>39.85763852563241</c:v>
                </c:pt>
                <c:pt idx="529">
                  <c:v>39.696828471259927</c:v>
                </c:pt>
                <c:pt idx="530">
                  <c:v>39.532161808852884</c:v>
                </c:pt>
                <c:pt idx="531">
                  <c:v>39.361247222637971</c:v>
                </c:pt>
                <c:pt idx="532">
                  <c:v>39.24038996938544</c:v>
                </c:pt>
                <c:pt idx="533">
                  <c:v>39.091590463438038</c:v>
                </c:pt>
                <c:pt idx="534">
                  <c:v>38.912441426556448</c:v>
                </c:pt>
                <c:pt idx="535">
                  <c:v>38.752329092953147</c:v>
                </c:pt>
                <c:pt idx="536">
                  <c:v>38.618783052297466</c:v>
                </c:pt>
                <c:pt idx="537">
                  <c:v>38.46502942866713</c:v>
                </c:pt>
                <c:pt idx="538">
                  <c:v>38.281740970081309</c:v>
                </c:pt>
                <c:pt idx="539">
                  <c:v>38.132582908376449</c:v>
                </c:pt>
                <c:pt idx="540">
                  <c:v>37.995092470412807</c:v>
                </c:pt>
                <c:pt idx="541">
                  <c:v>37.853039781859053</c:v>
                </c:pt>
                <c:pt idx="542">
                  <c:v>37.67271064110485</c:v>
                </c:pt>
                <c:pt idx="543">
                  <c:v>37.512104657921739</c:v>
                </c:pt>
                <c:pt idx="544">
                  <c:v>37.378673454925355</c:v>
                </c:pt>
                <c:pt idx="545">
                  <c:v>37.246158213895562</c:v>
                </c:pt>
                <c:pt idx="546">
                  <c:v>37.093895908943196</c:v>
                </c:pt>
                <c:pt idx="547">
                  <c:v>36.90431959813646</c:v>
                </c:pt>
                <c:pt idx="548">
                  <c:v>36.741646845442617</c:v>
                </c:pt>
                <c:pt idx="549">
                  <c:v>36.604547817826443</c:v>
                </c:pt>
                <c:pt idx="550">
                  <c:v>36.461692590605729</c:v>
                </c:pt>
                <c:pt idx="551">
                  <c:v>36.313584635822629</c:v>
                </c:pt>
                <c:pt idx="552">
                  <c:v>36.183224657708642</c:v>
                </c:pt>
                <c:pt idx="553">
                  <c:v>36.071118195551563</c:v>
                </c:pt>
                <c:pt idx="554">
                  <c:v>35.937096168730278</c:v>
                </c:pt>
                <c:pt idx="555">
                  <c:v>35.803510180113271</c:v>
                </c:pt>
                <c:pt idx="556">
                  <c:v>35.672698851914639</c:v>
                </c:pt>
                <c:pt idx="557">
                  <c:v>35.575812178921034</c:v>
                </c:pt>
                <c:pt idx="558">
                  <c:v>35.45567939955523</c:v>
                </c:pt>
                <c:pt idx="559">
                  <c:v>35.320226407165059</c:v>
                </c:pt>
                <c:pt idx="560">
                  <c:v>35.184911908752902</c:v>
                </c:pt>
                <c:pt idx="561">
                  <c:v>35.058312600455622</c:v>
                </c:pt>
                <c:pt idx="562">
                  <c:v>34.940851645616064</c:v>
                </c:pt>
                <c:pt idx="563">
                  <c:v>34.782673608038309</c:v>
                </c:pt>
                <c:pt idx="564">
                  <c:v>34.624343084262456</c:v>
                </c:pt>
                <c:pt idx="565">
                  <c:v>34.490783649654851</c:v>
                </c:pt>
                <c:pt idx="566">
                  <c:v>34.362905354941844</c:v>
                </c:pt>
                <c:pt idx="567">
                  <c:v>34.202664986995707</c:v>
                </c:pt>
                <c:pt idx="568">
                  <c:v>34.090429303789321</c:v>
                </c:pt>
                <c:pt idx="569">
                  <c:v>33.968622272321745</c:v>
                </c:pt>
                <c:pt idx="570">
                  <c:v>33.8356898260013</c:v>
                </c:pt>
                <c:pt idx="571">
                  <c:v>33.702070941392371</c:v>
                </c:pt>
                <c:pt idx="572">
                  <c:v>33.599093043878931</c:v>
                </c:pt>
                <c:pt idx="573">
                  <c:v>33.460106819069594</c:v>
                </c:pt>
                <c:pt idx="574">
                  <c:v>33.351224204173676</c:v>
                </c:pt>
                <c:pt idx="575">
                  <c:v>33.239271481736495</c:v>
                </c:pt>
                <c:pt idx="576">
                  <c:v>33.123946170736303</c:v>
                </c:pt>
                <c:pt idx="577">
                  <c:v>33.00494230877996</c:v>
                </c:pt>
                <c:pt idx="578">
                  <c:v>32.881315709920017</c:v>
                </c:pt>
                <c:pt idx="579">
                  <c:v>32.754660287723262</c:v>
                </c:pt>
                <c:pt idx="580">
                  <c:v>32.622756758781428</c:v>
                </c:pt>
                <c:pt idx="581">
                  <c:v>32.501843390957347</c:v>
                </c:pt>
                <c:pt idx="582">
                  <c:v>32.350857974859849</c:v>
                </c:pt>
                <c:pt idx="583">
                  <c:v>32.22873686452516</c:v>
                </c:pt>
                <c:pt idx="584">
                  <c:v>32.082905301716096</c:v>
                </c:pt>
                <c:pt idx="585">
                  <c:v>31.914917731461586</c:v>
                </c:pt>
                <c:pt idx="586">
                  <c:v>31.773013226571155</c:v>
                </c:pt>
                <c:pt idx="587">
                  <c:v>31.633280895466378</c:v>
                </c:pt>
                <c:pt idx="588">
                  <c:v>31.461483797034372</c:v>
                </c:pt>
                <c:pt idx="589">
                  <c:v>31.289941069581598</c:v>
                </c:pt>
                <c:pt idx="590">
                  <c:v>31.127988055111746</c:v>
                </c:pt>
                <c:pt idx="591">
                  <c:v>30.981785117557735</c:v>
                </c:pt>
                <c:pt idx="592">
                  <c:v>30.81124682496764</c:v>
                </c:pt>
                <c:pt idx="593">
                  <c:v>30.615393989285817</c:v>
                </c:pt>
                <c:pt idx="594">
                  <c:v>30.435735657246621</c:v>
                </c:pt>
                <c:pt idx="595">
                  <c:v>30.247567375467856</c:v>
                </c:pt>
                <c:pt idx="596">
                  <c:v>30.073822460246262</c:v>
                </c:pt>
                <c:pt idx="597">
                  <c:v>29.865245738297411</c:v>
                </c:pt>
                <c:pt idx="598">
                  <c:v>29.647988751202796</c:v>
                </c:pt>
                <c:pt idx="599">
                  <c:v>29.436015160545249</c:v>
                </c:pt>
                <c:pt idx="600">
                  <c:v>29.238812821184766</c:v>
                </c:pt>
                <c:pt idx="601">
                  <c:v>29.013480862548793</c:v>
                </c:pt>
                <c:pt idx="602">
                  <c:v>28.76298803415364</c:v>
                </c:pt>
                <c:pt idx="603">
                  <c:v>28.498749971262569</c:v>
                </c:pt>
                <c:pt idx="604">
                  <c:v>28.274386243500285</c:v>
                </c:pt>
                <c:pt idx="605">
                  <c:v>28.013215181967521</c:v>
                </c:pt>
                <c:pt idx="606">
                  <c:v>27.733182839639966</c:v>
                </c:pt>
                <c:pt idx="607">
                  <c:v>27.456195970944158</c:v>
                </c:pt>
                <c:pt idx="608">
                  <c:v>27.184070416876128</c:v>
                </c:pt>
                <c:pt idx="609">
                  <c:v>26.899768221857467</c:v>
                </c:pt>
                <c:pt idx="610">
                  <c:v>26.595989604443687</c:v>
                </c:pt>
                <c:pt idx="611">
                  <c:v>26.270644123834025</c:v>
                </c:pt>
                <c:pt idx="612">
                  <c:v>25.957499057473747</c:v>
                </c:pt>
                <c:pt idx="613">
                  <c:v>25.649324688163155</c:v>
                </c:pt>
                <c:pt idx="614">
                  <c:v>25.303007098766692</c:v>
                </c:pt>
                <c:pt idx="615">
                  <c:v>24.935414651764443</c:v>
                </c:pt>
                <c:pt idx="616">
                  <c:v>24.588277216504398</c:v>
                </c:pt>
                <c:pt idx="617">
                  <c:v>24.227633832675497</c:v>
                </c:pt>
                <c:pt idx="618">
                  <c:v>23.863266584041778</c:v>
                </c:pt>
                <c:pt idx="619">
                  <c:v>23.461189481225713</c:v>
                </c:pt>
                <c:pt idx="620">
                  <c:v>23.079589741099959</c:v>
                </c:pt>
                <c:pt idx="621">
                  <c:v>22.701521331554552</c:v>
                </c:pt>
                <c:pt idx="622">
                  <c:v>22.285823780822561</c:v>
                </c:pt>
                <c:pt idx="623">
                  <c:v>21.848901581396333</c:v>
                </c:pt>
                <c:pt idx="624">
                  <c:v>21.391484553148111</c:v>
                </c:pt>
                <c:pt idx="625">
                  <c:v>20.945745140232646</c:v>
                </c:pt>
                <c:pt idx="626">
                  <c:v>20.505261871706907</c:v>
                </c:pt>
                <c:pt idx="627">
                  <c:v>20.035465775768117</c:v>
                </c:pt>
                <c:pt idx="628">
                  <c:v>19.54501227462633</c:v>
                </c:pt>
                <c:pt idx="629">
                  <c:v>19.042578354693024</c:v>
                </c:pt>
                <c:pt idx="630">
                  <c:v>18.536859815554958</c:v>
                </c:pt>
                <c:pt idx="631">
                  <c:v>18.028054759799925</c:v>
                </c:pt>
                <c:pt idx="632">
                  <c:v>17.499349418693622</c:v>
                </c:pt>
                <c:pt idx="633">
                  <c:v>16.959487788568779</c:v>
                </c:pt>
                <c:pt idx="634">
                  <c:v>16.416572856927683</c:v>
                </c:pt>
                <c:pt idx="635">
                  <c:v>15.863661664899393</c:v>
                </c:pt>
                <c:pt idx="636">
                  <c:v>15.291866274953598</c:v>
                </c:pt>
                <c:pt idx="637">
                  <c:v>14.709990081140701</c:v>
                </c:pt>
                <c:pt idx="638">
                  <c:v>14.126844711235895</c:v>
                </c:pt>
                <c:pt idx="639">
                  <c:v>13.534240534344653</c:v>
                </c:pt>
                <c:pt idx="640">
                  <c:v>12.939703718673991</c:v>
                </c:pt>
                <c:pt idx="641">
                  <c:v>12.312196085325766</c:v>
                </c:pt>
                <c:pt idx="642">
                  <c:v>11.684775045527896</c:v>
                </c:pt>
                <c:pt idx="643">
                  <c:v>11.048658627813385</c:v>
                </c:pt>
                <c:pt idx="644">
                  <c:v>10.422514638100141</c:v>
                </c:pt>
                <c:pt idx="645">
                  <c:v>9.7636377976635149</c:v>
                </c:pt>
                <c:pt idx="646">
                  <c:v>9.0979105234175517</c:v>
                </c:pt>
                <c:pt idx="647">
                  <c:v>8.4094470722082661</c:v>
                </c:pt>
                <c:pt idx="648">
                  <c:v>7.7475796432069464</c:v>
                </c:pt>
                <c:pt idx="649">
                  <c:v>7.0807733465348548</c:v>
                </c:pt>
                <c:pt idx="650">
                  <c:v>6.375614280401952</c:v>
                </c:pt>
                <c:pt idx="651">
                  <c:v>5.6736020165204781</c:v>
                </c:pt>
                <c:pt idx="652">
                  <c:v>4.9673780135741508</c:v>
                </c:pt>
                <c:pt idx="653">
                  <c:v>4.2574071255211603</c:v>
                </c:pt>
                <c:pt idx="654">
                  <c:v>3.5526032072391449</c:v>
                </c:pt>
                <c:pt idx="655">
                  <c:v>2.8196750863965936</c:v>
                </c:pt>
                <c:pt idx="656">
                  <c:v>2.0928817980355738</c:v>
                </c:pt>
                <c:pt idx="657">
                  <c:v>1.3642651516228239</c:v>
                </c:pt>
                <c:pt idx="658">
                  <c:v>0.64338123966777971</c:v>
                </c:pt>
                <c:pt idx="659">
                  <c:v>-8.7420954284320659E-2</c:v>
                </c:pt>
                <c:pt idx="660">
                  <c:v>-0.81792720901688143</c:v>
                </c:pt>
                <c:pt idx="661">
                  <c:v>-1.5566917594173328</c:v>
                </c:pt>
                <c:pt idx="662">
                  <c:v>-2.2870553937003777</c:v>
                </c:pt>
                <c:pt idx="663">
                  <c:v>-3.0078944713133526</c:v>
                </c:pt>
                <c:pt idx="664">
                  <c:v>-3.743233150299766</c:v>
                </c:pt>
                <c:pt idx="665">
                  <c:v>-4.5022009113655486</c:v>
                </c:pt>
                <c:pt idx="666">
                  <c:v>-5.2333877759412406</c:v>
                </c:pt>
                <c:pt idx="667">
                  <c:v>-5.9846007143430029</c:v>
                </c:pt>
                <c:pt idx="668">
                  <c:v>-6.7173756817807577</c:v>
                </c:pt>
                <c:pt idx="669">
                  <c:v>-7.4627252590738955</c:v>
                </c:pt>
                <c:pt idx="670">
                  <c:v>-8.1944599867301395</c:v>
                </c:pt>
                <c:pt idx="671">
                  <c:v>-8.9127627015464821</c:v>
                </c:pt>
                <c:pt idx="672">
                  <c:v>-9.6338309757471237</c:v>
                </c:pt>
                <c:pt idx="673">
                  <c:v>-10.348212464401199</c:v>
                </c:pt>
                <c:pt idx="674">
                  <c:v>-11.06567272868255</c:v>
                </c:pt>
                <c:pt idx="675">
                  <c:v>-11.775504095870048</c:v>
                </c:pt>
                <c:pt idx="676">
                  <c:v>-12.4785294787696</c:v>
                </c:pt>
                <c:pt idx="677">
                  <c:v>-13.155801788308587</c:v>
                </c:pt>
                <c:pt idx="678">
                  <c:v>-13.825404217068975</c:v>
                </c:pt>
                <c:pt idx="679">
                  <c:v>-14.502817853190939</c:v>
                </c:pt>
                <c:pt idx="680">
                  <c:v>-15.1793021990394</c:v>
                </c:pt>
                <c:pt idx="681">
                  <c:v>-15.838523799177587</c:v>
                </c:pt>
                <c:pt idx="682">
                  <c:v>-16.470560893243483</c:v>
                </c:pt>
                <c:pt idx="683">
                  <c:v>-17.12455390983574</c:v>
                </c:pt>
                <c:pt idx="684">
                  <c:v>-17.767686553280726</c:v>
                </c:pt>
                <c:pt idx="685">
                  <c:v>-18.36788844697934</c:v>
                </c:pt>
                <c:pt idx="686">
                  <c:v>-18.948282094893802</c:v>
                </c:pt>
                <c:pt idx="687">
                  <c:v>-19.549007885711831</c:v>
                </c:pt>
                <c:pt idx="688">
                  <c:v>-20.136756549162406</c:v>
                </c:pt>
                <c:pt idx="689">
                  <c:v>-20.704229396328511</c:v>
                </c:pt>
                <c:pt idx="690">
                  <c:v>-21.235319267023563</c:v>
                </c:pt>
                <c:pt idx="691">
                  <c:v>-21.783365951142471</c:v>
                </c:pt>
                <c:pt idx="692">
                  <c:v>-22.318984830605007</c:v>
                </c:pt>
                <c:pt idx="693">
                  <c:v>-22.833042137066641</c:v>
                </c:pt>
                <c:pt idx="694">
                  <c:v>-23.323992504970882</c:v>
                </c:pt>
                <c:pt idx="695">
                  <c:v>-23.807920225319375</c:v>
                </c:pt>
                <c:pt idx="696">
                  <c:v>-24.261893770001187</c:v>
                </c:pt>
                <c:pt idx="697">
                  <c:v>-24.708292851456058</c:v>
                </c:pt>
                <c:pt idx="698">
                  <c:v>-25.139307351197928</c:v>
                </c:pt>
                <c:pt idx="699">
                  <c:v>-25.530835356002136</c:v>
                </c:pt>
                <c:pt idx="700">
                  <c:v>-25.930356403278822</c:v>
                </c:pt>
                <c:pt idx="701">
                  <c:v>-26.3131499418086</c:v>
                </c:pt>
                <c:pt idx="702">
                  <c:v>-26.656437657977982</c:v>
                </c:pt>
                <c:pt idx="703">
                  <c:v>-26.991368555208442</c:v>
                </c:pt>
                <c:pt idx="704">
                  <c:v>-27.317735528565876</c:v>
                </c:pt>
                <c:pt idx="705">
                  <c:v>-27.642228732769578</c:v>
                </c:pt>
                <c:pt idx="706">
                  <c:v>-27.902091296519753</c:v>
                </c:pt>
                <c:pt idx="707">
                  <c:v>-28.145373364834469</c:v>
                </c:pt>
                <c:pt idx="708">
                  <c:v>-28.442571063765556</c:v>
                </c:pt>
                <c:pt idx="709">
                  <c:v>-28.689721494431225</c:v>
                </c:pt>
                <c:pt idx="710">
                  <c:v>-28.919844572987792</c:v>
                </c:pt>
                <c:pt idx="711">
                  <c:v>-29.132823677715308</c:v>
                </c:pt>
                <c:pt idx="712">
                  <c:v>-29.319810203359101</c:v>
                </c:pt>
                <c:pt idx="713">
                  <c:v>-29.496325866146766</c:v>
                </c:pt>
                <c:pt idx="714">
                  <c:v>-29.654792502591278</c:v>
                </c:pt>
                <c:pt idx="715">
                  <c:v>-29.811368390168614</c:v>
                </c:pt>
                <c:pt idx="716">
                  <c:v>-29.925420860229444</c:v>
                </c:pt>
                <c:pt idx="717">
                  <c:v>-30.02187254952393</c:v>
                </c:pt>
                <c:pt idx="718">
                  <c:v>-30.11503829104069</c:v>
                </c:pt>
                <c:pt idx="719">
                  <c:v>-30.182427163489649</c:v>
                </c:pt>
              </c:numCache>
            </c:numRef>
          </c:yVal>
          <c:smooth val="1"/>
          <c:extLst>
            <c:ext xmlns:c16="http://schemas.microsoft.com/office/drawing/2014/chart" uri="{C3380CC4-5D6E-409C-BE32-E72D297353CC}">
              <c16:uniqueId val="{00000000-E9D5-4C1A-A6F6-88EFCAC90F37}"/>
            </c:ext>
          </c:extLst>
        </c:ser>
        <c:ser>
          <c:idx val="1"/>
          <c:order val="1"/>
          <c:tx>
            <c:v>9000 RPM</c:v>
          </c:tx>
          <c:spPr>
            <a:ln w="19050" cap="rnd">
              <a:solidFill>
                <a:schemeClr val="accent2"/>
              </a:solidFill>
              <a:round/>
            </a:ln>
            <a:effectLst/>
          </c:spPr>
          <c:marker>
            <c:symbol val="none"/>
          </c:marker>
          <c:xVal>
            <c:numRef>
              <c:f>'Cycle 9000'!$A$2:$A$721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'Cycle 9000'!$N$2:$N$721</c:f>
              <c:numCache>
                <c:formatCode>General</c:formatCode>
                <c:ptCount val="720"/>
                <c:pt idx="0">
                  <c:v>-74.277706353393469</c:v>
                </c:pt>
                <c:pt idx="1">
                  <c:v>-74.321829239415337</c:v>
                </c:pt>
                <c:pt idx="2">
                  <c:v>-74.181751919260421</c:v>
                </c:pt>
                <c:pt idx="3">
                  <c:v>-74.286159332359972</c:v>
                </c:pt>
                <c:pt idx="4">
                  <c:v>-74.228464732686405</c:v>
                </c:pt>
                <c:pt idx="5">
                  <c:v>-74.137703339820533</c:v>
                </c:pt>
                <c:pt idx="6">
                  <c:v>-74.047524436492651</c:v>
                </c:pt>
                <c:pt idx="7">
                  <c:v>-73.977039993751418</c:v>
                </c:pt>
                <c:pt idx="8">
                  <c:v>-73.858231211609919</c:v>
                </c:pt>
                <c:pt idx="9">
                  <c:v>-73.709891411178333</c:v>
                </c:pt>
                <c:pt idx="10">
                  <c:v>-73.479824187643615</c:v>
                </c:pt>
                <c:pt idx="11">
                  <c:v>-73.243661613502766</c:v>
                </c:pt>
                <c:pt idx="12">
                  <c:v>-72.979632165078272</c:v>
                </c:pt>
                <c:pt idx="13">
                  <c:v>-72.659016318216018</c:v>
                </c:pt>
                <c:pt idx="14">
                  <c:v>-72.318573958335691</c:v>
                </c:pt>
                <c:pt idx="15">
                  <c:v>-71.934863547838106</c:v>
                </c:pt>
                <c:pt idx="16">
                  <c:v>-71.533004898291694</c:v>
                </c:pt>
                <c:pt idx="17">
                  <c:v>-71.007240909531774</c:v>
                </c:pt>
                <c:pt idx="18">
                  <c:v>-70.539447702014073</c:v>
                </c:pt>
                <c:pt idx="19">
                  <c:v>-69.999720020630676</c:v>
                </c:pt>
                <c:pt idx="20">
                  <c:v>-69.434138369589959</c:v>
                </c:pt>
                <c:pt idx="21">
                  <c:v>-68.876054844099002</c:v>
                </c:pt>
                <c:pt idx="22">
                  <c:v>-68.321156748561776</c:v>
                </c:pt>
                <c:pt idx="23">
                  <c:v>-67.642900061928827</c:v>
                </c:pt>
                <c:pt idx="24">
                  <c:v>-67.07315407697503</c:v>
                </c:pt>
                <c:pt idx="25">
                  <c:v>-66.366094932294402</c:v>
                </c:pt>
                <c:pt idx="26">
                  <c:v>-65.649004152304855</c:v>
                </c:pt>
                <c:pt idx="27">
                  <c:v>-64.777929186535403</c:v>
                </c:pt>
                <c:pt idx="28">
                  <c:v>-63.967533242220135</c:v>
                </c:pt>
                <c:pt idx="29">
                  <c:v>-63.032680487709513</c:v>
                </c:pt>
                <c:pt idx="30">
                  <c:v>-62.157156827559369</c:v>
                </c:pt>
                <c:pt idx="31">
                  <c:v>-61.154923687353197</c:v>
                </c:pt>
                <c:pt idx="32">
                  <c:v>-60.106980268445419</c:v>
                </c:pt>
                <c:pt idx="33">
                  <c:v>-59.024023170663071</c:v>
                </c:pt>
                <c:pt idx="34">
                  <c:v>-57.870381441406629</c:v>
                </c:pt>
                <c:pt idx="35">
                  <c:v>-56.739724872667999</c:v>
                </c:pt>
                <c:pt idx="36">
                  <c:v>-55.565042244527916</c:v>
                </c:pt>
                <c:pt idx="37">
                  <c:v>-54.312604321425859</c:v>
                </c:pt>
                <c:pt idx="38">
                  <c:v>-53.078516381713904</c:v>
                </c:pt>
                <c:pt idx="39">
                  <c:v>-51.833117196689273</c:v>
                </c:pt>
                <c:pt idx="40">
                  <c:v>-50.480134280712527</c:v>
                </c:pt>
                <c:pt idx="41">
                  <c:v>-49.14603571629997</c:v>
                </c:pt>
                <c:pt idx="42">
                  <c:v>-47.818999759611749</c:v>
                </c:pt>
                <c:pt idx="43">
                  <c:v>-46.444875293852697</c:v>
                </c:pt>
                <c:pt idx="44">
                  <c:v>-45.080221716709936</c:v>
                </c:pt>
                <c:pt idx="45">
                  <c:v>-43.665071196409265</c:v>
                </c:pt>
                <c:pt idx="46">
                  <c:v>-42.237943996761508</c:v>
                </c:pt>
                <c:pt idx="47">
                  <c:v>-40.782632612970836</c:v>
                </c:pt>
                <c:pt idx="48">
                  <c:v>-39.305033501267971</c:v>
                </c:pt>
                <c:pt idx="49">
                  <c:v>-37.790435672955113</c:v>
                </c:pt>
                <c:pt idx="50">
                  <c:v>-36.269784122455157</c:v>
                </c:pt>
                <c:pt idx="51">
                  <c:v>-34.722677588124021</c:v>
                </c:pt>
                <c:pt idx="52">
                  <c:v>-33.196627131602725</c:v>
                </c:pt>
                <c:pt idx="53">
                  <c:v>-31.595812249458262</c:v>
                </c:pt>
                <c:pt idx="54">
                  <c:v>-30.028963564137474</c:v>
                </c:pt>
                <c:pt idx="55">
                  <c:v>-28.396527676477891</c:v>
                </c:pt>
                <c:pt idx="56">
                  <c:v>-26.818454325879863</c:v>
                </c:pt>
                <c:pt idx="57">
                  <c:v>-25.203890612984711</c:v>
                </c:pt>
                <c:pt idx="58">
                  <c:v>-23.592614316078901</c:v>
                </c:pt>
                <c:pt idx="59">
                  <c:v>-21.959541937195603</c:v>
                </c:pt>
                <c:pt idx="60">
                  <c:v>-20.352516548585008</c:v>
                </c:pt>
                <c:pt idx="61">
                  <c:v>-18.736381634643873</c:v>
                </c:pt>
                <c:pt idx="62">
                  <c:v>-17.086363329911521</c:v>
                </c:pt>
                <c:pt idx="63">
                  <c:v>-15.47257263557721</c:v>
                </c:pt>
                <c:pt idx="64">
                  <c:v>-13.822635148026022</c:v>
                </c:pt>
                <c:pt idx="65">
                  <c:v>-12.221981406746927</c:v>
                </c:pt>
                <c:pt idx="66">
                  <c:v>-10.614256618209831</c:v>
                </c:pt>
                <c:pt idx="67">
                  <c:v>-8.9817319225338679</c:v>
                </c:pt>
                <c:pt idx="68">
                  <c:v>-7.3560455645532246</c:v>
                </c:pt>
                <c:pt idx="69">
                  <c:v>-5.7235787857877209</c:v>
                </c:pt>
                <c:pt idx="70">
                  <c:v>-4.1387370740876603</c:v>
                </c:pt>
                <c:pt idx="71">
                  <c:v>-2.5527180075842586</c:v>
                </c:pt>
                <c:pt idx="72">
                  <c:v>-0.9563087656391428</c:v>
                </c:pt>
                <c:pt idx="73">
                  <c:v>0.61398052603565922</c:v>
                </c:pt>
                <c:pt idx="74">
                  <c:v>2.1511874052884443</c:v>
                </c:pt>
                <c:pt idx="75">
                  <c:v>3.7038151145812495</c:v>
                </c:pt>
                <c:pt idx="76">
                  <c:v>5.2445523488970984</c:v>
                </c:pt>
                <c:pt idx="77">
                  <c:v>6.7252245218115156</c:v>
                </c:pt>
                <c:pt idx="78">
                  <c:v>8.2251796963385928</c:v>
                </c:pt>
                <c:pt idx="79">
                  <c:v>9.6798918158719474</c:v>
                </c:pt>
                <c:pt idx="80">
                  <c:v>11.120113606045344</c:v>
                </c:pt>
                <c:pt idx="81">
                  <c:v>12.54243847093236</c:v>
                </c:pt>
                <c:pt idx="82">
                  <c:v>13.927234632290922</c:v>
                </c:pt>
                <c:pt idx="83">
                  <c:v>15.292046621413572</c:v>
                </c:pt>
                <c:pt idx="84">
                  <c:v>16.658721153765203</c:v>
                </c:pt>
                <c:pt idx="85">
                  <c:v>17.991761222545918</c:v>
                </c:pt>
                <c:pt idx="86">
                  <c:v>19.320527959391281</c:v>
                </c:pt>
                <c:pt idx="87">
                  <c:v>20.620193265742923</c:v>
                </c:pt>
                <c:pt idx="88">
                  <c:v>21.878144062573956</c:v>
                </c:pt>
                <c:pt idx="89">
                  <c:v>23.09090931633504</c:v>
                </c:pt>
                <c:pt idx="90">
                  <c:v>24.304376667959609</c:v>
                </c:pt>
                <c:pt idx="91">
                  <c:v>25.499831436663914</c:v>
                </c:pt>
                <c:pt idx="92">
                  <c:v>26.659075719616158</c:v>
                </c:pt>
                <c:pt idx="93">
                  <c:v>27.807503587737742</c:v>
                </c:pt>
                <c:pt idx="94">
                  <c:v>28.930793386265588</c:v>
                </c:pt>
                <c:pt idx="95">
                  <c:v>30.008946115362484</c:v>
                </c:pt>
                <c:pt idx="96">
                  <c:v>31.05315770451271</c:v>
                </c:pt>
                <c:pt idx="97">
                  <c:v>32.077624402920272</c:v>
                </c:pt>
                <c:pt idx="98">
                  <c:v>33.108332912549876</c:v>
                </c:pt>
                <c:pt idx="99">
                  <c:v>34.082077893988156</c:v>
                </c:pt>
                <c:pt idx="100">
                  <c:v>34.999306286882693</c:v>
                </c:pt>
                <c:pt idx="101">
                  <c:v>35.916267609587507</c:v>
                </c:pt>
                <c:pt idx="102">
                  <c:v>36.796714596837397</c:v>
                </c:pt>
                <c:pt idx="103">
                  <c:v>37.648894130557061</c:v>
                </c:pt>
                <c:pt idx="104">
                  <c:v>38.486307487333725</c:v>
                </c:pt>
                <c:pt idx="105">
                  <c:v>39.274436750552489</c:v>
                </c:pt>
                <c:pt idx="106">
                  <c:v>40.058304350936233</c:v>
                </c:pt>
                <c:pt idx="107">
                  <c:v>40.777632612148722</c:v>
                </c:pt>
                <c:pt idx="108">
                  <c:v>41.501361890457567</c:v>
                </c:pt>
                <c:pt idx="109">
                  <c:v>42.19742272390954</c:v>
                </c:pt>
                <c:pt idx="110">
                  <c:v>42.852773068778262</c:v>
                </c:pt>
                <c:pt idx="111">
                  <c:v>43.480620474394144</c:v>
                </c:pt>
                <c:pt idx="112">
                  <c:v>44.063936282611898</c:v>
                </c:pt>
                <c:pt idx="113">
                  <c:v>44.654889647527988</c:v>
                </c:pt>
                <c:pt idx="114">
                  <c:v>45.225055671383458</c:v>
                </c:pt>
                <c:pt idx="115">
                  <c:v>45.731458762907906</c:v>
                </c:pt>
                <c:pt idx="116">
                  <c:v>46.239702980541196</c:v>
                </c:pt>
                <c:pt idx="117">
                  <c:v>46.704748813818611</c:v>
                </c:pt>
                <c:pt idx="118">
                  <c:v>47.170796264021916</c:v>
                </c:pt>
                <c:pt idx="119">
                  <c:v>47.59146194818215</c:v>
                </c:pt>
                <c:pt idx="120">
                  <c:v>47.969569038742264</c:v>
                </c:pt>
                <c:pt idx="121">
                  <c:v>48.361009366670565</c:v>
                </c:pt>
                <c:pt idx="122">
                  <c:v>48.722648964579214</c:v>
                </c:pt>
                <c:pt idx="123">
                  <c:v>49.049659125823865</c:v>
                </c:pt>
                <c:pt idx="124">
                  <c:v>49.340236253986298</c:v>
                </c:pt>
                <c:pt idx="125">
                  <c:v>49.63348734058269</c:v>
                </c:pt>
                <c:pt idx="126">
                  <c:v>49.898621483372523</c:v>
                </c:pt>
                <c:pt idx="127">
                  <c:v>50.164481338638566</c:v>
                </c:pt>
                <c:pt idx="128">
                  <c:v>50.380340009230672</c:v>
                </c:pt>
                <c:pt idx="129">
                  <c:v>50.574895407308396</c:v>
                </c:pt>
                <c:pt idx="130">
                  <c:v>50.78676040304007</c:v>
                </c:pt>
                <c:pt idx="131">
                  <c:v>50.972761260772444</c:v>
                </c:pt>
                <c:pt idx="132">
                  <c:v>51.100994937064527</c:v>
                </c:pt>
                <c:pt idx="133">
                  <c:v>51.217419043321961</c:v>
                </c:pt>
                <c:pt idx="134">
                  <c:v>51.363641600848723</c:v>
                </c:pt>
                <c:pt idx="135">
                  <c:v>51.476708993972473</c:v>
                </c:pt>
                <c:pt idx="136">
                  <c:v>51.567822918333363</c:v>
                </c:pt>
                <c:pt idx="137">
                  <c:v>51.650320315964123</c:v>
                </c:pt>
                <c:pt idx="138">
                  <c:v>51.711884153044949</c:v>
                </c:pt>
                <c:pt idx="139">
                  <c:v>51.778433531647771</c:v>
                </c:pt>
                <c:pt idx="140">
                  <c:v>51.825611078224277</c:v>
                </c:pt>
                <c:pt idx="141">
                  <c:v>51.858329667338637</c:v>
                </c:pt>
                <c:pt idx="142">
                  <c:v>51.878522495742942</c:v>
                </c:pt>
                <c:pt idx="143">
                  <c:v>51.89788793737263</c:v>
                </c:pt>
                <c:pt idx="144">
                  <c:v>51.893423993181663</c:v>
                </c:pt>
                <c:pt idx="145">
                  <c:v>51.882014017587778</c:v>
                </c:pt>
                <c:pt idx="146">
                  <c:v>51.88232473281554</c:v>
                </c:pt>
                <c:pt idx="147">
                  <c:v>51.862177777723979</c:v>
                </c:pt>
                <c:pt idx="148">
                  <c:v>51.821130491216628</c:v>
                </c:pt>
                <c:pt idx="149">
                  <c:v>51.780808974468123</c:v>
                </c:pt>
                <c:pt idx="150">
                  <c:v>51.735414303138491</c:v>
                </c:pt>
                <c:pt idx="151">
                  <c:v>51.688548264760342</c:v>
                </c:pt>
                <c:pt idx="152">
                  <c:v>51.638605162500689</c:v>
                </c:pt>
                <c:pt idx="153">
                  <c:v>51.572317308257915</c:v>
                </c:pt>
                <c:pt idx="154">
                  <c:v>51.516068257240775</c:v>
                </c:pt>
                <c:pt idx="155">
                  <c:v>51.482672377505345</c:v>
                </c:pt>
                <c:pt idx="156">
                  <c:v>51.427279826002071</c:v>
                </c:pt>
                <c:pt idx="157">
                  <c:v>51.356751519524252</c:v>
                </c:pt>
                <c:pt idx="158">
                  <c:v>51.305885683834781</c:v>
                </c:pt>
                <c:pt idx="159">
                  <c:v>51.263317712346193</c:v>
                </c:pt>
                <c:pt idx="160">
                  <c:v>51.211533435287471</c:v>
                </c:pt>
                <c:pt idx="161">
                  <c:v>51.141178418018782</c:v>
                </c:pt>
                <c:pt idx="162">
                  <c:v>51.122675319476457</c:v>
                </c:pt>
                <c:pt idx="163">
                  <c:v>51.0772400698852</c:v>
                </c:pt>
                <c:pt idx="164">
                  <c:v>51.041749865992976</c:v>
                </c:pt>
                <c:pt idx="165">
                  <c:v>51.000619567270896</c:v>
                </c:pt>
                <c:pt idx="166">
                  <c:v>50.91501775734281</c:v>
                </c:pt>
                <c:pt idx="167">
                  <c:v>50.872406283144542</c:v>
                </c:pt>
                <c:pt idx="168">
                  <c:v>50.876098341040972</c:v>
                </c:pt>
                <c:pt idx="169">
                  <c:v>50.815156550505179</c:v>
                </c:pt>
                <c:pt idx="170">
                  <c:v>50.828148216771112</c:v>
                </c:pt>
                <c:pt idx="171">
                  <c:v>50.767950854747234</c:v>
                </c:pt>
                <c:pt idx="172">
                  <c:v>50.744819231319042</c:v>
                </c:pt>
                <c:pt idx="173">
                  <c:v>50.803568919417877</c:v>
                </c:pt>
                <c:pt idx="174">
                  <c:v>50.789687805960739</c:v>
                </c:pt>
                <c:pt idx="175">
                  <c:v>50.818132098155075</c:v>
                </c:pt>
                <c:pt idx="176">
                  <c:v>50.824229971044474</c:v>
                </c:pt>
                <c:pt idx="177">
                  <c:v>50.862364089173518</c:v>
                </c:pt>
                <c:pt idx="178">
                  <c:v>50.870167671115524</c:v>
                </c:pt>
                <c:pt idx="179">
                  <c:v>50.902295823043616</c:v>
                </c:pt>
                <c:pt idx="180">
                  <c:v>50.916445601587029</c:v>
                </c:pt>
                <c:pt idx="181">
                  <c:v>50.952599971703442</c:v>
                </c:pt>
                <c:pt idx="182">
                  <c:v>51.00159478234621</c:v>
                </c:pt>
                <c:pt idx="183">
                  <c:v>51.045329956776726</c:v>
                </c:pt>
                <c:pt idx="184">
                  <c:v>51.101698606950073</c:v>
                </c:pt>
                <c:pt idx="185">
                  <c:v>51.157651829182676</c:v>
                </c:pt>
                <c:pt idx="186">
                  <c:v>51.23424763957707</c:v>
                </c:pt>
                <c:pt idx="187">
                  <c:v>51.327797570763977</c:v>
                </c:pt>
                <c:pt idx="188">
                  <c:v>51.421400587330098</c:v>
                </c:pt>
                <c:pt idx="189">
                  <c:v>51.517926649809418</c:v>
                </c:pt>
                <c:pt idx="190">
                  <c:v>51.628955945061435</c:v>
                </c:pt>
                <c:pt idx="191">
                  <c:v>51.746814274706701</c:v>
                </c:pt>
                <c:pt idx="192">
                  <c:v>51.810772786120737</c:v>
                </c:pt>
                <c:pt idx="193">
                  <c:v>51.911705318137294</c:v>
                </c:pt>
                <c:pt idx="194">
                  <c:v>52.039458855775486</c:v>
                </c:pt>
                <c:pt idx="195">
                  <c:v>52.139323349821353</c:v>
                </c:pt>
                <c:pt idx="196">
                  <c:v>52.237085040814165</c:v>
                </c:pt>
                <c:pt idx="197">
                  <c:v>52.344626469064323</c:v>
                </c:pt>
                <c:pt idx="198">
                  <c:v>52.475005235197578</c:v>
                </c:pt>
                <c:pt idx="199">
                  <c:v>52.591492839266046</c:v>
                </c:pt>
                <c:pt idx="200">
                  <c:v>52.687816235556781</c:v>
                </c:pt>
                <c:pt idx="201">
                  <c:v>52.78994346745565</c:v>
                </c:pt>
                <c:pt idx="202">
                  <c:v>52.882017088478612</c:v>
                </c:pt>
                <c:pt idx="203">
                  <c:v>52.963465158684144</c:v>
                </c:pt>
                <c:pt idx="204">
                  <c:v>53.037360337447716</c:v>
                </c:pt>
                <c:pt idx="205">
                  <c:v>53.125949571578055</c:v>
                </c:pt>
                <c:pt idx="206">
                  <c:v>53.198183521595894</c:v>
                </c:pt>
                <c:pt idx="207">
                  <c:v>53.286948194930972</c:v>
                </c:pt>
                <c:pt idx="208">
                  <c:v>53.367502406452353</c:v>
                </c:pt>
                <c:pt idx="209">
                  <c:v>53.447158298845842</c:v>
                </c:pt>
                <c:pt idx="210">
                  <c:v>53.535818058946127</c:v>
                </c:pt>
                <c:pt idx="211">
                  <c:v>53.607368152758774</c:v>
                </c:pt>
                <c:pt idx="212">
                  <c:v>53.688311906178555</c:v>
                </c:pt>
                <c:pt idx="213">
                  <c:v>53.777842786539431</c:v>
                </c:pt>
                <c:pt idx="214">
                  <c:v>53.843018808558156</c:v>
                </c:pt>
                <c:pt idx="215">
                  <c:v>53.910525445406755</c:v>
                </c:pt>
                <c:pt idx="216">
                  <c:v>53.971668106656892</c:v>
                </c:pt>
                <c:pt idx="217">
                  <c:v>54.01226619275463</c:v>
                </c:pt>
                <c:pt idx="218">
                  <c:v>54.046722782412793</c:v>
                </c:pt>
                <c:pt idx="219">
                  <c:v>54.079756616061708</c:v>
                </c:pt>
                <c:pt idx="220">
                  <c:v>54.060533911120174</c:v>
                </c:pt>
                <c:pt idx="221">
                  <c:v>54.09878121742193</c:v>
                </c:pt>
                <c:pt idx="222">
                  <c:v>54.080135348202141</c:v>
                </c:pt>
                <c:pt idx="223">
                  <c:v>54.05715347277345</c:v>
                </c:pt>
                <c:pt idx="224">
                  <c:v>54.033277939869592</c:v>
                </c:pt>
                <c:pt idx="225">
                  <c:v>53.980224086838923</c:v>
                </c:pt>
                <c:pt idx="226">
                  <c:v>53.937806048981109</c:v>
                </c:pt>
                <c:pt idx="227">
                  <c:v>53.876948403282192</c:v>
                </c:pt>
                <c:pt idx="228">
                  <c:v>53.798289341278988</c:v>
                </c:pt>
                <c:pt idx="229">
                  <c:v>53.698472219456612</c:v>
                </c:pt>
                <c:pt idx="230">
                  <c:v>53.606379198474329</c:v>
                </c:pt>
                <c:pt idx="231">
                  <c:v>53.48519296308644</c:v>
                </c:pt>
                <c:pt idx="232">
                  <c:v>53.36025589508732</c:v>
                </c:pt>
                <c:pt idx="233">
                  <c:v>53.216731040579056</c:v>
                </c:pt>
                <c:pt idx="234">
                  <c:v>53.040382611754858</c:v>
                </c:pt>
                <c:pt idx="235">
                  <c:v>52.861376624908168</c:v>
                </c:pt>
                <c:pt idx="236">
                  <c:v>52.661723525535194</c:v>
                </c:pt>
                <c:pt idx="237">
                  <c:v>52.459203614096417</c:v>
                </c:pt>
                <c:pt idx="238">
                  <c:v>52.234409648607972</c:v>
                </c:pt>
                <c:pt idx="239">
                  <c:v>52.004005863670059</c:v>
                </c:pt>
                <c:pt idx="240">
                  <c:v>51.741094679505125</c:v>
                </c:pt>
                <c:pt idx="241">
                  <c:v>51.429214823457102</c:v>
                </c:pt>
                <c:pt idx="242">
                  <c:v>51.133277761895073</c:v>
                </c:pt>
                <c:pt idx="243">
                  <c:v>50.794371349745482</c:v>
                </c:pt>
                <c:pt idx="244">
                  <c:v>50.422286657085728</c:v>
                </c:pt>
                <c:pt idx="245">
                  <c:v>50.036503840586107</c:v>
                </c:pt>
                <c:pt idx="246">
                  <c:v>49.610982584298419</c:v>
                </c:pt>
                <c:pt idx="247">
                  <c:v>49.242683635574068</c:v>
                </c:pt>
                <c:pt idx="248">
                  <c:v>48.788354222534629</c:v>
                </c:pt>
                <c:pt idx="249">
                  <c:v>48.369232317177406</c:v>
                </c:pt>
                <c:pt idx="250">
                  <c:v>47.932656857088411</c:v>
                </c:pt>
                <c:pt idx="251">
                  <c:v>47.351890260727181</c:v>
                </c:pt>
                <c:pt idx="252">
                  <c:v>46.852503982647811</c:v>
                </c:pt>
                <c:pt idx="253">
                  <c:v>46.277711379884543</c:v>
                </c:pt>
                <c:pt idx="254">
                  <c:v>45.728435629979174</c:v>
                </c:pt>
                <c:pt idx="255">
                  <c:v>45.138853497814573</c:v>
                </c:pt>
                <c:pt idx="256">
                  <c:v>44.510780398200424</c:v>
                </c:pt>
                <c:pt idx="257">
                  <c:v>43.864475040330049</c:v>
                </c:pt>
                <c:pt idx="258">
                  <c:v>43.198318712082376</c:v>
                </c:pt>
                <c:pt idx="259">
                  <c:v>42.465785773224077</c:v>
                </c:pt>
                <c:pt idx="260">
                  <c:v>41.740170471619116</c:v>
                </c:pt>
                <c:pt idx="261">
                  <c:v>40.996685037296906</c:v>
                </c:pt>
                <c:pt idx="262">
                  <c:v>40.237752624916816</c:v>
                </c:pt>
                <c:pt idx="263">
                  <c:v>39.447980390044677</c:v>
                </c:pt>
                <c:pt idx="264">
                  <c:v>38.638495677357596</c:v>
                </c:pt>
                <c:pt idx="265">
                  <c:v>37.803117018388377</c:v>
                </c:pt>
                <c:pt idx="266">
                  <c:v>36.948237031785943</c:v>
                </c:pt>
                <c:pt idx="267">
                  <c:v>36.051940576449155</c:v>
                </c:pt>
                <c:pt idx="268">
                  <c:v>35.145219530103248</c:v>
                </c:pt>
                <c:pt idx="269">
                  <c:v>34.224407664384927</c:v>
                </c:pt>
                <c:pt idx="270">
                  <c:v>33.275459458711133</c:v>
                </c:pt>
                <c:pt idx="271">
                  <c:v>32.324039811026736</c:v>
                </c:pt>
                <c:pt idx="272">
                  <c:v>31.326804455148434</c:v>
                </c:pt>
                <c:pt idx="273">
                  <c:v>30.355387009712938</c:v>
                </c:pt>
                <c:pt idx="274">
                  <c:v>29.33612876914945</c:v>
                </c:pt>
                <c:pt idx="275">
                  <c:v>28.307390108164402</c:v>
                </c:pt>
                <c:pt idx="276">
                  <c:v>27.245201546222077</c:v>
                </c:pt>
                <c:pt idx="277">
                  <c:v>26.184916280523808</c:v>
                </c:pt>
                <c:pt idx="278">
                  <c:v>25.115401425054753</c:v>
                </c:pt>
                <c:pt idx="279">
                  <c:v>24.050371795330353</c:v>
                </c:pt>
                <c:pt idx="280">
                  <c:v>22.949346680844808</c:v>
                </c:pt>
                <c:pt idx="281">
                  <c:v>21.834773520208419</c:v>
                </c:pt>
                <c:pt idx="282">
                  <c:v>20.726451809405422</c:v>
                </c:pt>
                <c:pt idx="283">
                  <c:v>19.60024060587893</c:v>
                </c:pt>
                <c:pt idx="284">
                  <c:v>18.486305649679821</c:v>
                </c:pt>
                <c:pt idx="285">
                  <c:v>17.366560104772219</c:v>
                </c:pt>
                <c:pt idx="286">
                  <c:v>16.25400166764944</c:v>
                </c:pt>
                <c:pt idx="287">
                  <c:v>15.129638819263635</c:v>
                </c:pt>
                <c:pt idx="288">
                  <c:v>13.999364843181612</c:v>
                </c:pt>
                <c:pt idx="289">
                  <c:v>12.845407219425605</c:v>
                </c:pt>
                <c:pt idx="290">
                  <c:v>11.731133024965775</c:v>
                </c:pt>
                <c:pt idx="291">
                  <c:v>10.62553217183247</c:v>
                </c:pt>
                <c:pt idx="292">
                  <c:v>9.5631771613219421</c:v>
                </c:pt>
                <c:pt idx="293">
                  <c:v>8.4757940425438765</c:v>
                </c:pt>
                <c:pt idx="294">
                  <c:v>7.4205241697466668</c:v>
                </c:pt>
                <c:pt idx="295">
                  <c:v>6.3550195202178932</c:v>
                </c:pt>
                <c:pt idx="296">
                  <c:v>5.2930495986728969</c:v>
                </c:pt>
                <c:pt idx="297">
                  <c:v>4.2905491723793974</c:v>
                </c:pt>
                <c:pt idx="298">
                  <c:v>3.2949459889316701</c:v>
                </c:pt>
                <c:pt idx="299">
                  <c:v>2.3593825736875025</c:v>
                </c:pt>
                <c:pt idx="300">
                  <c:v>1.4288937635080896</c:v>
                </c:pt>
                <c:pt idx="301">
                  <c:v>0.49203073408647319</c:v>
                </c:pt>
                <c:pt idx="302">
                  <c:v>-0.39391498338323905</c:v>
                </c:pt>
                <c:pt idx="303">
                  <c:v>-1.2575131262019545</c:v>
                </c:pt>
                <c:pt idx="304">
                  <c:v>-2.057367444286704</c:v>
                </c:pt>
                <c:pt idx="305">
                  <c:v>-2.8117549494987362</c:v>
                </c:pt>
                <c:pt idx="306">
                  <c:v>-3.5498241466795322</c:v>
                </c:pt>
                <c:pt idx="307">
                  <c:v>-4.2699648749818548</c:v>
                </c:pt>
                <c:pt idx="308">
                  <c:v>-4.9043016230950762</c:v>
                </c:pt>
                <c:pt idx="309">
                  <c:v>-5.4483913081030328</c:v>
                </c:pt>
                <c:pt idx="310">
                  <c:v>-5.9987635193162374</c:v>
                </c:pt>
                <c:pt idx="311">
                  <c:v>-6.5056264642191213</c:v>
                </c:pt>
                <c:pt idx="312">
                  <c:v>-6.910989740632985</c:v>
                </c:pt>
                <c:pt idx="313">
                  <c:v>-7.1845506894213313</c:v>
                </c:pt>
                <c:pt idx="314">
                  <c:v>-7.4498991816459625</c:v>
                </c:pt>
                <c:pt idx="315">
                  <c:v>-7.7215789311175271</c:v>
                </c:pt>
                <c:pt idx="316">
                  <c:v>-7.8861362169863769</c:v>
                </c:pt>
                <c:pt idx="317">
                  <c:v>-7.8985926730929599</c:v>
                </c:pt>
                <c:pt idx="318">
                  <c:v>-7.8630207478412952</c:v>
                </c:pt>
                <c:pt idx="319">
                  <c:v>-7.8070594907220485</c:v>
                </c:pt>
                <c:pt idx="320">
                  <c:v>-7.6633568742914306</c:v>
                </c:pt>
                <c:pt idx="321">
                  <c:v>-7.3237759443703343</c:v>
                </c:pt>
                <c:pt idx="322">
                  <c:v>-6.9490029125705037</c:v>
                </c:pt>
                <c:pt idx="323">
                  <c:v>-6.5630550150631946</c:v>
                </c:pt>
                <c:pt idx="324">
                  <c:v>-5.9753570810083598</c:v>
                </c:pt>
                <c:pt idx="325">
                  <c:v>-5.2745181131336407</c:v>
                </c:pt>
                <c:pt idx="326">
                  <c:v>-4.569611581238151</c:v>
                </c:pt>
                <c:pt idx="327">
                  <c:v>-3.6725662668761689</c:v>
                </c:pt>
                <c:pt idx="328">
                  <c:v>-2.6221743155680475</c:v>
                </c:pt>
                <c:pt idx="329">
                  <c:v>-1.4885337585935721</c:v>
                </c:pt>
                <c:pt idx="330">
                  <c:v>-0.22762814562001246</c:v>
                </c:pt>
                <c:pt idx="331">
                  <c:v>1.190966988041269</c:v>
                </c:pt>
                <c:pt idx="332">
                  <c:v>2.6666743241190827</c:v>
                </c:pt>
                <c:pt idx="333">
                  <c:v>4.242571732520906</c:v>
                </c:pt>
                <c:pt idx="334">
                  <c:v>5.9692767790947183</c:v>
                </c:pt>
                <c:pt idx="335">
                  <c:v>7.7391991205034074</c:v>
                </c:pt>
                <c:pt idx="336">
                  <c:v>9.5999571635609406</c:v>
                </c:pt>
                <c:pt idx="337">
                  <c:v>11.670183382985035</c:v>
                </c:pt>
                <c:pt idx="338">
                  <c:v>13.728355291687322</c:v>
                </c:pt>
                <c:pt idx="339">
                  <c:v>15.882637340041965</c:v>
                </c:pt>
                <c:pt idx="340">
                  <c:v>18.114115256670548</c:v>
                </c:pt>
                <c:pt idx="341">
                  <c:v>20.390354021089248</c:v>
                </c:pt>
                <c:pt idx="342">
                  <c:v>22.756012677588171</c:v>
                </c:pt>
                <c:pt idx="343">
                  <c:v>25.166836500259986</c:v>
                </c:pt>
                <c:pt idx="344">
                  <c:v>27.547123561391608</c:v>
                </c:pt>
                <c:pt idx="345">
                  <c:v>29.972481826213013</c:v>
                </c:pt>
                <c:pt idx="346">
                  <c:v>32.356192335112858</c:v>
                </c:pt>
                <c:pt idx="347">
                  <c:v>34.666863159081096</c:v>
                </c:pt>
                <c:pt idx="348">
                  <c:v>36.99917787023265</c:v>
                </c:pt>
                <c:pt idx="349">
                  <c:v>39.178071257463976</c:v>
                </c:pt>
                <c:pt idx="350">
                  <c:v>41.451984188098528</c:v>
                </c:pt>
                <c:pt idx="351">
                  <c:v>43.492862177785796</c:v>
                </c:pt>
                <c:pt idx="352">
                  <c:v>45.525351861013505</c:v>
                </c:pt>
                <c:pt idx="353">
                  <c:v>47.527505555627151</c:v>
                </c:pt>
                <c:pt idx="354">
                  <c:v>49.422141930234332</c:v>
                </c:pt>
                <c:pt idx="355">
                  <c:v>51.281769382028308</c:v>
                </c:pt>
                <c:pt idx="356">
                  <c:v>53.09783215524282</c:v>
                </c:pt>
                <c:pt idx="357">
                  <c:v>55.066204554750534</c:v>
                </c:pt>
                <c:pt idx="358">
                  <c:v>57.265962870992354</c:v>
                </c:pt>
                <c:pt idx="359">
                  <c:v>59.862723148491092</c:v>
                </c:pt>
                <c:pt idx="360">
                  <c:v>63.00924133631591</c:v>
                </c:pt>
                <c:pt idx="361">
                  <c:v>66.825309700109031</c:v>
                </c:pt>
                <c:pt idx="362">
                  <c:v>71.657152131745562</c:v>
                </c:pt>
                <c:pt idx="363">
                  <c:v>77.735097453304618</c:v>
                </c:pt>
                <c:pt idx="364">
                  <c:v>85.067127932387393</c:v>
                </c:pt>
                <c:pt idx="365">
                  <c:v>93.722297531629223</c:v>
                </c:pt>
                <c:pt idx="366">
                  <c:v>103.88523910973686</c:v>
                </c:pt>
                <c:pt idx="367">
                  <c:v>115.46928254713065</c:v>
                </c:pt>
                <c:pt idx="368">
                  <c:v>128.39389569804206</c:v>
                </c:pt>
                <c:pt idx="369">
                  <c:v>142.45822883848433</c:v>
                </c:pt>
                <c:pt idx="370">
                  <c:v>157.51800982845583</c:v>
                </c:pt>
                <c:pt idx="371">
                  <c:v>173.28375895273734</c:v>
                </c:pt>
                <c:pt idx="372">
                  <c:v>189.282662271731</c:v>
                </c:pt>
                <c:pt idx="373">
                  <c:v>204.99412449683365</c:v>
                </c:pt>
                <c:pt idx="374">
                  <c:v>219.69861208203841</c:v>
                </c:pt>
                <c:pt idx="375">
                  <c:v>232.77112407899912</c:v>
                </c:pt>
                <c:pt idx="376">
                  <c:v>243.79338697369252</c:v>
                </c:pt>
                <c:pt idx="377">
                  <c:v>252.29085652940455</c:v>
                </c:pt>
                <c:pt idx="378">
                  <c:v>257.92998533349424</c:v>
                </c:pt>
                <c:pt idx="379">
                  <c:v>260.64615658492573</c:v>
                </c:pt>
                <c:pt idx="380">
                  <c:v>260.57073764355943</c:v>
                </c:pt>
                <c:pt idx="381">
                  <c:v>257.9428660782329</c:v>
                </c:pt>
                <c:pt idx="382">
                  <c:v>253.19937261720213</c:v>
                </c:pt>
                <c:pt idx="383">
                  <c:v>246.75227633365938</c:v>
                </c:pt>
                <c:pt idx="384">
                  <c:v>239.06112712604872</c:v>
                </c:pt>
                <c:pt idx="385">
                  <c:v>230.62493206150535</c:v>
                </c:pt>
                <c:pt idx="386">
                  <c:v>221.83874013637123</c:v>
                </c:pt>
                <c:pt idx="387">
                  <c:v>213.02127115165965</c:v>
                </c:pt>
                <c:pt idx="388">
                  <c:v>204.28939140383355</c:v>
                </c:pt>
                <c:pt idx="389">
                  <c:v>195.77020254287984</c:v>
                </c:pt>
                <c:pt idx="390">
                  <c:v>187.65347847388523</c:v>
                </c:pt>
                <c:pt idx="391">
                  <c:v>179.92726042763343</c:v>
                </c:pt>
                <c:pt idx="392">
                  <c:v>172.76539557134993</c:v>
                </c:pt>
                <c:pt idx="393">
                  <c:v>166.10399573773452</c:v>
                </c:pt>
                <c:pt idx="394">
                  <c:v>159.82560917075511</c:v>
                </c:pt>
                <c:pt idx="395">
                  <c:v>153.95898596078214</c:v>
                </c:pt>
                <c:pt idx="396">
                  <c:v>148.41326154497492</c:v>
                </c:pt>
                <c:pt idx="397">
                  <c:v>143.14159405658742</c:v>
                </c:pt>
                <c:pt idx="398">
                  <c:v>138.10792700738028</c:v>
                </c:pt>
                <c:pt idx="399">
                  <c:v>133.25804048323556</c:v>
                </c:pt>
                <c:pt idx="400">
                  <c:v>128.69499298701876</c:v>
                </c:pt>
                <c:pt idx="401">
                  <c:v>124.36068006888202</c:v>
                </c:pt>
                <c:pt idx="402">
                  <c:v>120.27304938936813</c:v>
                </c:pt>
                <c:pt idx="403">
                  <c:v>116.42851828486576</c:v>
                </c:pt>
                <c:pt idx="404">
                  <c:v>112.766733407427</c:v>
                </c:pt>
                <c:pt idx="405">
                  <c:v>109.24074629469979</c:v>
                </c:pt>
                <c:pt idx="406">
                  <c:v>105.92952491966486</c:v>
                </c:pt>
                <c:pt idx="407">
                  <c:v>102.87552830019247</c:v>
                </c:pt>
                <c:pt idx="408">
                  <c:v>100.02126965938976</c:v>
                </c:pt>
                <c:pt idx="409">
                  <c:v>97.356443289946654</c:v>
                </c:pt>
                <c:pt idx="410">
                  <c:v>94.911328414089795</c:v>
                </c:pt>
                <c:pt idx="411">
                  <c:v>92.562286471132111</c:v>
                </c:pt>
                <c:pt idx="412">
                  <c:v>90.33929855434036</c:v>
                </c:pt>
                <c:pt idx="413">
                  <c:v>88.294748821579589</c:v>
                </c:pt>
                <c:pt idx="414">
                  <c:v>86.41011801962614</c:v>
                </c:pt>
                <c:pt idx="415">
                  <c:v>84.702492867487251</c:v>
                </c:pt>
                <c:pt idx="416">
                  <c:v>83.117160379653058</c:v>
                </c:pt>
                <c:pt idx="417">
                  <c:v>81.603262067547391</c:v>
                </c:pt>
                <c:pt idx="418">
                  <c:v>80.22493254861314</c:v>
                </c:pt>
                <c:pt idx="419">
                  <c:v>78.974474270914243</c:v>
                </c:pt>
                <c:pt idx="420">
                  <c:v>77.832119170540551</c:v>
                </c:pt>
                <c:pt idx="421">
                  <c:v>76.823623184175844</c:v>
                </c:pt>
                <c:pt idx="422">
                  <c:v>75.883058076383776</c:v>
                </c:pt>
                <c:pt idx="423">
                  <c:v>75.050163372425502</c:v>
                </c:pt>
                <c:pt idx="424">
                  <c:v>74.288436135120733</c:v>
                </c:pt>
                <c:pt idx="425">
                  <c:v>73.609040570700344</c:v>
                </c:pt>
                <c:pt idx="426">
                  <c:v>73.043150730969884</c:v>
                </c:pt>
                <c:pt idx="427">
                  <c:v>72.543247133816891</c:v>
                </c:pt>
                <c:pt idx="428">
                  <c:v>71.92724975203528</c:v>
                </c:pt>
                <c:pt idx="429">
                  <c:v>71.470681754294404</c:v>
                </c:pt>
                <c:pt idx="430">
                  <c:v>71.095926669914491</c:v>
                </c:pt>
                <c:pt idx="431">
                  <c:v>70.784737502881825</c:v>
                </c:pt>
                <c:pt idx="432">
                  <c:v>70.502541432585474</c:v>
                </c:pt>
                <c:pt idx="433">
                  <c:v>70.289956032094921</c:v>
                </c:pt>
                <c:pt idx="434">
                  <c:v>70.174163506191178</c:v>
                </c:pt>
                <c:pt idx="435">
                  <c:v>70.126546100016185</c:v>
                </c:pt>
                <c:pt idx="436">
                  <c:v>70.128189590175779</c:v>
                </c:pt>
                <c:pt idx="437">
                  <c:v>70.141560252550704</c:v>
                </c:pt>
                <c:pt idx="438">
                  <c:v>70.226135142346124</c:v>
                </c:pt>
                <c:pt idx="439">
                  <c:v>70.321919608172408</c:v>
                </c:pt>
                <c:pt idx="440">
                  <c:v>70.478074399005351</c:v>
                </c:pt>
                <c:pt idx="441">
                  <c:v>70.65029032825494</c:v>
                </c:pt>
                <c:pt idx="442">
                  <c:v>70.859937794769138</c:v>
                </c:pt>
                <c:pt idx="443">
                  <c:v>71.06451542856631</c:v>
                </c:pt>
                <c:pt idx="444">
                  <c:v>71.277023529634107</c:v>
                </c:pt>
                <c:pt idx="445">
                  <c:v>71.53833808489064</c:v>
                </c:pt>
                <c:pt idx="446">
                  <c:v>71.823674829654294</c:v>
                </c:pt>
                <c:pt idx="447">
                  <c:v>72.1217093306403</c:v>
                </c:pt>
                <c:pt idx="448">
                  <c:v>72.437025007354677</c:v>
                </c:pt>
                <c:pt idx="449">
                  <c:v>72.744884818369101</c:v>
                </c:pt>
                <c:pt idx="450">
                  <c:v>73.061839140228784</c:v>
                </c:pt>
                <c:pt idx="451">
                  <c:v>73.393332441449829</c:v>
                </c:pt>
                <c:pt idx="452">
                  <c:v>73.711631800044103</c:v>
                </c:pt>
                <c:pt idx="453">
                  <c:v>74.057329310098865</c:v>
                </c:pt>
                <c:pt idx="454">
                  <c:v>74.38712039512879</c:v>
                </c:pt>
                <c:pt idx="455">
                  <c:v>74.713119206018717</c:v>
                </c:pt>
                <c:pt idx="456">
                  <c:v>75.045581872567269</c:v>
                </c:pt>
                <c:pt idx="457">
                  <c:v>75.355043640382434</c:v>
                </c:pt>
                <c:pt idx="458">
                  <c:v>75.64194553669148</c:v>
                </c:pt>
                <c:pt idx="459">
                  <c:v>75.966003078002046</c:v>
                </c:pt>
                <c:pt idx="460">
                  <c:v>76.269594700599427</c:v>
                </c:pt>
                <c:pt idx="461">
                  <c:v>76.532405913128599</c:v>
                </c:pt>
                <c:pt idx="462">
                  <c:v>76.810447314408776</c:v>
                </c:pt>
                <c:pt idx="463">
                  <c:v>77.056023074668502</c:v>
                </c:pt>
                <c:pt idx="464">
                  <c:v>77.32298544599513</c:v>
                </c:pt>
                <c:pt idx="465">
                  <c:v>77.549622815866883</c:v>
                </c:pt>
                <c:pt idx="466">
                  <c:v>77.780401608877895</c:v>
                </c:pt>
                <c:pt idx="467">
                  <c:v>77.984975718566758</c:v>
                </c:pt>
                <c:pt idx="468">
                  <c:v>78.188305461617801</c:v>
                </c:pt>
                <c:pt idx="469">
                  <c:v>78.399354711212254</c:v>
                </c:pt>
                <c:pt idx="470">
                  <c:v>78.570260021423906</c:v>
                </c:pt>
                <c:pt idx="471">
                  <c:v>78.702143625700103</c:v>
                </c:pt>
                <c:pt idx="472">
                  <c:v>78.850475391596206</c:v>
                </c:pt>
                <c:pt idx="473">
                  <c:v>78.977650838901567</c:v>
                </c:pt>
                <c:pt idx="474">
                  <c:v>79.061147283221558</c:v>
                </c:pt>
                <c:pt idx="475">
                  <c:v>79.14639028326576</c:v>
                </c:pt>
                <c:pt idx="476">
                  <c:v>79.218486176020804</c:v>
                </c:pt>
                <c:pt idx="477">
                  <c:v>79.277708431428209</c:v>
                </c:pt>
                <c:pt idx="478">
                  <c:v>79.306931145174474</c:v>
                </c:pt>
                <c:pt idx="479">
                  <c:v>79.332036308082635</c:v>
                </c:pt>
                <c:pt idx="480">
                  <c:v>79.346933322561284</c:v>
                </c:pt>
                <c:pt idx="481">
                  <c:v>79.366791391900946</c:v>
                </c:pt>
                <c:pt idx="482">
                  <c:v>79.371394906093627</c:v>
                </c:pt>
                <c:pt idx="483">
                  <c:v>79.31487534190515</c:v>
                </c:pt>
                <c:pt idx="484">
                  <c:v>79.288929216295429</c:v>
                </c:pt>
                <c:pt idx="485">
                  <c:v>79.253527244822763</c:v>
                </c:pt>
                <c:pt idx="486">
                  <c:v>79.168736510885182</c:v>
                </c:pt>
                <c:pt idx="487">
                  <c:v>79.080061224426828</c:v>
                </c:pt>
                <c:pt idx="488">
                  <c:v>78.993680922131446</c:v>
                </c:pt>
                <c:pt idx="489">
                  <c:v>78.893374448491045</c:v>
                </c:pt>
                <c:pt idx="490">
                  <c:v>78.763592374854667</c:v>
                </c:pt>
                <c:pt idx="491">
                  <c:v>78.632048138521881</c:v>
                </c:pt>
                <c:pt idx="492">
                  <c:v>78.504978544139988</c:v>
                </c:pt>
                <c:pt idx="493">
                  <c:v>78.362002162476841</c:v>
                </c:pt>
                <c:pt idx="494">
                  <c:v>78.200304048746773</c:v>
                </c:pt>
                <c:pt idx="495">
                  <c:v>78.012983941586356</c:v>
                </c:pt>
                <c:pt idx="496">
                  <c:v>77.842832212793454</c:v>
                </c:pt>
                <c:pt idx="497">
                  <c:v>77.669465946299255</c:v>
                </c:pt>
                <c:pt idx="498">
                  <c:v>77.467839751159559</c:v>
                </c:pt>
                <c:pt idx="499">
                  <c:v>77.255301324582788</c:v>
                </c:pt>
                <c:pt idx="500">
                  <c:v>77.051280345982278</c:v>
                </c:pt>
                <c:pt idx="501">
                  <c:v>76.829995668277348</c:v>
                </c:pt>
                <c:pt idx="502">
                  <c:v>76.603662515171123</c:v>
                </c:pt>
                <c:pt idx="503">
                  <c:v>76.360520373297248</c:v>
                </c:pt>
                <c:pt idx="504">
                  <c:v>76.150972143815693</c:v>
                </c:pt>
                <c:pt idx="505">
                  <c:v>75.906669509782361</c:v>
                </c:pt>
                <c:pt idx="506">
                  <c:v>75.661285682586509</c:v>
                </c:pt>
                <c:pt idx="507">
                  <c:v>75.420969229227438</c:v>
                </c:pt>
                <c:pt idx="508">
                  <c:v>75.193600894527989</c:v>
                </c:pt>
                <c:pt idx="509">
                  <c:v>74.952237538199128</c:v>
                </c:pt>
                <c:pt idx="510">
                  <c:v>74.685999657854538</c:v>
                </c:pt>
                <c:pt idx="511">
                  <c:v>74.447535737437505</c:v>
                </c:pt>
                <c:pt idx="512">
                  <c:v>74.209977547646801</c:v>
                </c:pt>
                <c:pt idx="513">
                  <c:v>73.95883277064631</c:v>
                </c:pt>
                <c:pt idx="514">
                  <c:v>73.711066923668938</c:v>
                </c:pt>
                <c:pt idx="515">
                  <c:v>73.451996419927127</c:v>
                </c:pt>
                <c:pt idx="516">
                  <c:v>73.238098195568952</c:v>
                </c:pt>
                <c:pt idx="517">
                  <c:v>72.995004610381272</c:v>
                </c:pt>
                <c:pt idx="518">
                  <c:v>72.754923167941541</c:v>
                </c:pt>
                <c:pt idx="519">
                  <c:v>72.534767351810359</c:v>
                </c:pt>
                <c:pt idx="520">
                  <c:v>72.310612660827971</c:v>
                </c:pt>
                <c:pt idx="521">
                  <c:v>72.069723479804537</c:v>
                </c:pt>
                <c:pt idx="522">
                  <c:v>71.828991482793455</c:v>
                </c:pt>
                <c:pt idx="523">
                  <c:v>71.581324707065576</c:v>
                </c:pt>
                <c:pt idx="524">
                  <c:v>71.357802797318755</c:v>
                </c:pt>
                <c:pt idx="525">
                  <c:v>71.099420439907064</c:v>
                </c:pt>
                <c:pt idx="526">
                  <c:v>70.836540690956028</c:v>
                </c:pt>
                <c:pt idx="527">
                  <c:v>70.594121800719691</c:v>
                </c:pt>
                <c:pt idx="528">
                  <c:v>70.326261750980237</c:v>
                </c:pt>
                <c:pt idx="529">
                  <c:v>70.092475706083391</c:v>
                </c:pt>
                <c:pt idx="530">
                  <c:v>69.746809029880055</c:v>
                </c:pt>
                <c:pt idx="531">
                  <c:v>69.517391162352837</c:v>
                </c:pt>
                <c:pt idx="532">
                  <c:v>69.256860229850403</c:v>
                </c:pt>
                <c:pt idx="533">
                  <c:v>68.933940167013958</c:v>
                </c:pt>
                <c:pt idx="534">
                  <c:v>68.629260085451463</c:v>
                </c:pt>
                <c:pt idx="535">
                  <c:v>68.353273877848679</c:v>
                </c:pt>
                <c:pt idx="536">
                  <c:v>68.09304973055427</c:v>
                </c:pt>
                <c:pt idx="537">
                  <c:v>67.814332413530778</c:v>
                </c:pt>
                <c:pt idx="538">
                  <c:v>67.54315577134507</c:v>
                </c:pt>
                <c:pt idx="539">
                  <c:v>67.287561890576754</c:v>
                </c:pt>
                <c:pt idx="540">
                  <c:v>67.058784940681946</c:v>
                </c:pt>
                <c:pt idx="541">
                  <c:v>66.820915466878972</c:v>
                </c:pt>
                <c:pt idx="542">
                  <c:v>66.585084578810537</c:v>
                </c:pt>
                <c:pt idx="543">
                  <c:v>66.386743656843095</c:v>
                </c:pt>
                <c:pt idx="544">
                  <c:v>66.206683997987611</c:v>
                </c:pt>
                <c:pt idx="545">
                  <c:v>66.036728250612313</c:v>
                </c:pt>
                <c:pt idx="546">
                  <c:v>65.883876667262669</c:v>
                </c:pt>
                <c:pt idx="547">
                  <c:v>65.706800328034802</c:v>
                </c:pt>
                <c:pt idx="548">
                  <c:v>65.563386210644069</c:v>
                </c:pt>
                <c:pt idx="549">
                  <c:v>65.457780315839486</c:v>
                </c:pt>
                <c:pt idx="550">
                  <c:v>65.375255888203938</c:v>
                </c:pt>
                <c:pt idx="551">
                  <c:v>65.300517617248047</c:v>
                </c:pt>
                <c:pt idx="552">
                  <c:v>65.252436559373209</c:v>
                </c:pt>
                <c:pt idx="553">
                  <c:v>65.222982995585554</c:v>
                </c:pt>
                <c:pt idx="554">
                  <c:v>65.198716381358011</c:v>
                </c:pt>
                <c:pt idx="555">
                  <c:v>65.174406458224965</c:v>
                </c:pt>
                <c:pt idx="556">
                  <c:v>65.171354383484754</c:v>
                </c:pt>
                <c:pt idx="557">
                  <c:v>65.207779769246685</c:v>
                </c:pt>
                <c:pt idx="558">
                  <c:v>65.22319457962341</c:v>
                </c:pt>
                <c:pt idx="559">
                  <c:v>65.231402313806754</c:v>
                </c:pt>
                <c:pt idx="560">
                  <c:v>65.2460696797026</c:v>
                </c:pt>
                <c:pt idx="561">
                  <c:v>65.269322962704678</c:v>
                </c:pt>
                <c:pt idx="562">
                  <c:v>65.284457009138634</c:v>
                </c:pt>
                <c:pt idx="563">
                  <c:v>65.275974006387159</c:v>
                </c:pt>
                <c:pt idx="564">
                  <c:v>65.258062742388702</c:v>
                </c:pt>
                <c:pt idx="565">
                  <c:v>65.271770933038638</c:v>
                </c:pt>
                <c:pt idx="566">
                  <c:v>65.256843745799571</c:v>
                </c:pt>
                <c:pt idx="567">
                  <c:v>65.203130297526798</c:v>
                </c:pt>
                <c:pt idx="568">
                  <c:v>65.195679374688467</c:v>
                </c:pt>
                <c:pt idx="569">
                  <c:v>65.173004949582548</c:v>
                </c:pt>
                <c:pt idx="570">
                  <c:v>65.12809233074907</c:v>
                </c:pt>
                <c:pt idx="571">
                  <c:v>65.07529854295035</c:v>
                </c:pt>
                <c:pt idx="572">
                  <c:v>65.025280373664899</c:v>
                </c:pt>
                <c:pt idx="573">
                  <c:v>64.965456426699973</c:v>
                </c:pt>
                <c:pt idx="574">
                  <c:v>64.894601293185559</c:v>
                </c:pt>
                <c:pt idx="575">
                  <c:v>64.800612934687564</c:v>
                </c:pt>
                <c:pt idx="576">
                  <c:v>64.691942454643865</c:v>
                </c:pt>
                <c:pt idx="577">
                  <c:v>64.556428410615524</c:v>
                </c:pt>
                <c:pt idx="578">
                  <c:v>64.408109004143114</c:v>
                </c:pt>
                <c:pt idx="579">
                  <c:v>64.218483398911786</c:v>
                </c:pt>
                <c:pt idx="580">
                  <c:v>64.054224273611013</c:v>
                </c:pt>
                <c:pt idx="581">
                  <c:v>63.861270266023709</c:v>
                </c:pt>
                <c:pt idx="582">
                  <c:v>63.640880815524355</c:v>
                </c:pt>
                <c:pt idx="583">
                  <c:v>63.427653557621049</c:v>
                </c:pt>
                <c:pt idx="584">
                  <c:v>63.184542620338199</c:v>
                </c:pt>
                <c:pt idx="585">
                  <c:v>62.930775802221895</c:v>
                </c:pt>
                <c:pt idx="586">
                  <c:v>62.652475410751478</c:v>
                </c:pt>
                <c:pt idx="587">
                  <c:v>62.403231919907007</c:v>
                </c:pt>
                <c:pt idx="588">
                  <c:v>62.111308363788297</c:v>
                </c:pt>
                <c:pt idx="589">
                  <c:v>61.821693571162754</c:v>
                </c:pt>
                <c:pt idx="590">
                  <c:v>61.518639134390106</c:v>
                </c:pt>
                <c:pt idx="591">
                  <c:v>61.219142103047652</c:v>
                </c:pt>
                <c:pt idx="592">
                  <c:v>60.905312643265475</c:v>
                </c:pt>
                <c:pt idx="593">
                  <c:v>60.53471971267782</c:v>
                </c:pt>
                <c:pt idx="594">
                  <c:v>60.187151841054288</c:v>
                </c:pt>
                <c:pt idx="595">
                  <c:v>59.829054224671246</c:v>
                </c:pt>
                <c:pt idx="596">
                  <c:v>59.457948426335108</c:v>
                </c:pt>
                <c:pt idx="597">
                  <c:v>59.052599247972509</c:v>
                </c:pt>
                <c:pt idx="598">
                  <c:v>58.631842097775689</c:v>
                </c:pt>
                <c:pt idx="599">
                  <c:v>58.204250457672771</c:v>
                </c:pt>
                <c:pt idx="600">
                  <c:v>57.778578940909618</c:v>
                </c:pt>
                <c:pt idx="601">
                  <c:v>57.331102349273429</c:v>
                </c:pt>
                <c:pt idx="602">
                  <c:v>56.847379600042494</c:v>
                </c:pt>
                <c:pt idx="603">
                  <c:v>56.350191712705609</c:v>
                </c:pt>
                <c:pt idx="604">
                  <c:v>55.846264654801566</c:v>
                </c:pt>
                <c:pt idx="605">
                  <c:v>55.322016774660959</c:v>
                </c:pt>
                <c:pt idx="606">
                  <c:v>54.761021470076535</c:v>
                </c:pt>
                <c:pt idx="607">
                  <c:v>54.201309962460911</c:v>
                </c:pt>
                <c:pt idx="608">
                  <c:v>53.628056804139199</c:v>
                </c:pt>
                <c:pt idx="609">
                  <c:v>53.024853972804515</c:v>
                </c:pt>
                <c:pt idx="610">
                  <c:v>52.407973376280196</c:v>
                </c:pt>
                <c:pt idx="611">
                  <c:v>51.742601159603232</c:v>
                </c:pt>
                <c:pt idx="612">
                  <c:v>51.075296424385485</c:v>
                </c:pt>
                <c:pt idx="613">
                  <c:v>50.414382007750923</c:v>
                </c:pt>
                <c:pt idx="614">
                  <c:v>49.686374500712567</c:v>
                </c:pt>
                <c:pt idx="615">
                  <c:v>48.93482092574753</c:v>
                </c:pt>
                <c:pt idx="616">
                  <c:v>48.17194030875104</c:v>
                </c:pt>
                <c:pt idx="617">
                  <c:v>47.385106020522237</c:v>
                </c:pt>
                <c:pt idx="618">
                  <c:v>46.563054407880827</c:v>
                </c:pt>
                <c:pt idx="619">
                  <c:v>45.714723600366291</c:v>
                </c:pt>
                <c:pt idx="620">
                  <c:v>44.858469831244349</c:v>
                </c:pt>
                <c:pt idx="621">
                  <c:v>43.97249812243124</c:v>
                </c:pt>
                <c:pt idx="622">
                  <c:v>43.058572477874776</c:v>
                </c:pt>
                <c:pt idx="623">
                  <c:v>42.094229416979552</c:v>
                </c:pt>
                <c:pt idx="624">
                  <c:v>41.106306758399114</c:v>
                </c:pt>
                <c:pt idx="625">
                  <c:v>40.106383351408169</c:v>
                </c:pt>
                <c:pt idx="626">
                  <c:v>39.075076191196956</c:v>
                </c:pt>
                <c:pt idx="627">
                  <c:v>38.016054643908596</c:v>
                </c:pt>
                <c:pt idx="628">
                  <c:v>36.929009059415542</c:v>
                </c:pt>
                <c:pt idx="629">
                  <c:v>35.785947120523282</c:v>
                </c:pt>
                <c:pt idx="630">
                  <c:v>34.634143590057818</c:v>
                </c:pt>
                <c:pt idx="631">
                  <c:v>33.479862282922902</c:v>
                </c:pt>
                <c:pt idx="632">
                  <c:v>32.267537666952904</c:v>
                </c:pt>
                <c:pt idx="633">
                  <c:v>31.038036628997247</c:v>
                </c:pt>
                <c:pt idx="634">
                  <c:v>29.784125918264156</c:v>
                </c:pt>
                <c:pt idx="635">
                  <c:v>28.501115392798219</c:v>
                </c:pt>
                <c:pt idx="636">
                  <c:v>27.196931635607438</c:v>
                </c:pt>
                <c:pt idx="637">
                  <c:v>25.867625070567236</c:v>
                </c:pt>
                <c:pt idx="638">
                  <c:v>24.510109023575136</c:v>
                </c:pt>
                <c:pt idx="639">
                  <c:v>23.141698798620354</c:v>
                </c:pt>
                <c:pt idx="640">
                  <c:v>21.748988356404208</c:v>
                </c:pt>
                <c:pt idx="641">
                  <c:v>20.312282220041503</c:v>
                </c:pt>
                <c:pt idx="642">
                  <c:v>18.865331245220823</c:v>
                </c:pt>
                <c:pt idx="643">
                  <c:v>17.408321946331231</c:v>
                </c:pt>
                <c:pt idx="644">
                  <c:v>15.935957758276869</c:v>
                </c:pt>
                <c:pt idx="645">
                  <c:v>14.430545344359922</c:v>
                </c:pt>
                <c:pt idx="646">
                  <c:v>12.905348290048959</c:v>
                </c:pt>
                <c:pt idx="647">
                  <c:v>11.368142106934085</c:v>
                </c:pt>
                <c:pt idx="648">
                  <c:v>9.8392239303164217</c:v>
                </c:pt>
                <c:pt idx="649">
                  <c:v>8.2737282029196031</c:v>
                </c:pt>
                <c:pt idx="650">
                  <c:v>6.6876489851046754</c:v>
                </c:pt>
                <c:pt idx="651">
                  <c:v>5.1119555620233772</c:v>
                </c:pt>
                <c:pt idx="652">
                  <c:v>3.5169673920390596</c:v>
                </c:pt>
                <c:pt idx="653">
                  <c:v>1.8956838617285681</c:v>
                </c:pt>
                <c:pt idx="654">
                  <c:v>0.27619885222876323</c:v>
                </c:pt>
                <c:pt idx="655">
                  <c:v>-1.3591794823002137</c:v>
                </c:pt>
                <c:pt idx="656">
                  <c:v>-2.9935418507624791</c:v>
                </c:pt>
                <c:pt idx="657">
                  <c:v>-4.6387736019625692</c:v>
                </c:pt>
                <c:pt idx="658">
                  <c:v>-6.301994152802993</c:v>
                </c:pt>
                <c:pt idx="659">
                  <c:v>-7.9549007886208205</c:v>
                </c:pt>
                <c:pt idx="660">
                  <c:v>-9.5935830489408378</c:v>
                </c:pt>
                <c:pt idx="661">
                  <c:v>-11.260649608009256</c:v>
                </c:pt>
                <c:pt idx="662">
                  <c:v>-12.911548748696697</c:v>
                </c:pt>
                <c:pt idx="663">
                  <c:v>-14.545715349329305</c:v>
                </c:pt>
                <c:pt idx="664">
                  <c:v>-16.185578058099477</c:v>
                </c:pt>
                <c:pt idx="665">
                  <c:v>-17.84651149015335</c:v>
                </c:pt>
                <c:pt idx="666">
                  <c:v>-19.496391960112163</c:v>
                </c:pt>
                <c:pt idx="667">
                  <c:v>-21.136534260427847</c:v>
                </c:pt>
                <c:pt idx="668">
                  <c:v>-22.749964332144614</c:v>
                </c:pt>
                <c:pt idx="669">
                  <c:v>-24.405769975096767</c:v>
                </c:pt>
                <c:pt idx="670">
                  <c:v>-26.000198313840244</c:v>
                </c:pt>
                <c:pt idx="671">
                  <c:v>-27.596349766118166</c:v>
                </c:pt>
                <c:pt idx="672">
                  <c:v>-29.189639426841286</c:v>
                </c:pt>
                <c:pt idx="673">
                  <c:v>-30.779920071260157</c:v>
                </c:pt>
                <c:pt idx="674">
                  <c:v>-32.363692711273913</c:v>
                </c:pt>
                <c:pt idx="675">
                  <c:v>-33.884143937946874</c:v>
                </c:pt>
                <c:pt idx="676">
                  <c:v>-35.411987414906882</c:v>
                </c:pt>
                <c:pt idx="677">
                  <c:v>-36.937450037122659</c:v>
                </c:pt>
                <c:pt idx="678">
                  <c:v>-38.437883723231501</c:v>
                </c:pt>
                <c:pt idx="679">
                  <c:v>-39.891098665283444</c:v>
                </c:pt>
                <c:pt idx="680">
                  <c:v>-41.336877478954243</c:v>
                </c:pt>
                <c:pt idx="681">
                  <c:v>-42.791387380798739</c:v>
                </c:pt>
                <c:pt idx="682">
                  <c:v>-44.192157698476386</c:v>
                </c:pt>
                <c:pt idx="683">
                  <c:v>-45.573358059496897</c:v>
                </c:pt>
                <c:pt idx="684">
                  <c:v>-46.93140020930467</c:v>
                </c:pt>
                <c:pt idx="685">
                  <c:v>-48.268858668114014</c:v>
                </c:pt>
                <c:pt idx="686">
                  <c:v>-49.576327016085415</c:v>
                </c:pt>
                <c:pt idx="687">
                  <c:v>-50.844192250477683</c:v>
                </c:pt>
                <c:pt idx="688">
                  <c:v>-52.101700165413042</c:v>
                </c:pt>
                <c:pt idx="689">
                  <c:v>-53.328246255483741</c:v>
                </c:pt>
                <c:pt idx="690">
                  <c:v>-54.523845946613449</c:v>
                </c:pt>
                <c:pt idx="691">
                  <c:v>-55.698191701219372</c:v>
                </c:pt>
                <c:pt idx="692">
                  <c:v>-56.82549977882919</c:v>
                </c:pt>
                <c:pt idx="693">
                  <c:v>-57.946369189167477</c:v>
                </c:pt>
                <c:pt idx="694">
                  <c:v>-59.03871469700465</c:v>
                </c:pt>
                <c:pt idx="695">
                  <c:v>-60.075406281290412</c:v>
                </c:pt>
                <c:pt idx="696">
                  <c:v>-61.058218609741722</c:v>
                </c:pt>
                <c:pt idx="697">
                  <c:v>-62.047332403810309</c:v>
                </c:pt>
                <c:pt idx="698">
                  <c:v>-63.002606801731432</c:v>
                </c:pt>
                <c:pt idx="699">
                  <c:v>-63.895727203147118</c:v>
                </c:pt>
                <c:pt idx="700">
                  <c:v>-64.762710456856624</c:v>
                </c:pt>
                <c:pt idx="701">
                  <c:v>-65.611165477439329</c:v>
                </c:pt>
                <c:pt idx="702">
                  <c:v>-66.427777903444863</c:v>
                </c:pt>
                <c:pt idx="703">
                  <c:v>-67.182193640196346</c:v>
                </c:pt>
                <c:pt idx="704">
                  <c:v>-67.901499606927729</c:v>
                </c:pt>
                <c:pt idx="705">
                  <c:v>-68.625412682614353</c:v>
                </c:pt>
                <c:pt idx="706">
                  <c:v>-69.278199940595456</c:v>
                </c:pt>
                <c:pt idx="707">
                  <c:v>-69.883481224797734</c:v>
                </c:pt>
                <c:pt idx="708">
                  <c:v>-70.492623437606426</c:v>
                </c:pt>
                <c:pt idx="709">
                  <c:v>-71.002974955502339</c:v>
                </c:pt>
                <c:pt idx="710">
                  <c:v>-71.579057528728711</c:v>
                </c:pt>
                <c:pt idx="711">
                  <c:v>-72.003467050602779</c:v>
                </c:pt>
                <c:pt idx="712">
                  <c:v>-72.42370364146322</c:v>
                </c:pt>
                <c:pt idx="713">
                  <c:v>-72.862572328791558</c:v>
                </c:pt>
                <c:pt idx="714">
                  <c:v>-73.186616827332131</c:v>
                </c:pt>
                <c:pt idx="715">
                  <c:v>-73.492041028466545</c:v>
                </c:pt>
                <c:pt idx="716">
                  <c:v>-73.729056365251296</c:v>
                </c:pt>
                <c:pt idx="717">
                  <c:v>-73.927682161354056</c:v>
                </c:pt>
                <c:pt idx="718">
                  <c:v>-74.084821021056058</c:v>
                </c:pt>
                <c:pt idx="719">
                  <c:v>-74.190305559800237</c:v>
                </c:pt>
              </c:numCache>
            </c:numRef>
          </c:yVal>
          <c:smooth val="1"/>
          <c:extLst>
            <c:ext xmlns:c16="http://schemas.microsoft.com/office/drawing/2014/chart" uri="{C3380CC4-5D6E-409C-BE32-E72D297353CC}">
              <c16:uniqueId val="{00000001-E9D5-4C1A-A6F6-88EFCAC90F37}"/>
            </c:ext>
          </c:extLst>
        </c:ser>
        <c:dLbls>
          <c:showLegendKey val="0"/>
          <c:showVal val="0"/>
          <c:showCatName val="0"/>
          <c:showSerName val="0"/>
          <c:showPercent val="0"/>
          <c:showBubbleSize val="0"/>
        </c:dLbls>
        <c:axId val="1244752144"/>
        <c:axId val="1244745424"/>
      </c:scatterChart>
      <c:valAx>
        <c:axId val="124475214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(deg)</a:t>
                </a:r>
                <a:endParaRPr lang="en-GB"/>
              </a:p>
            </c:rich>
          </c:tx>
          <c:layout>
            <c:manualLayout>
              <c:xMode val="edge"/>
              <c:yMode val="edge"/>
              <c:x val="0.35472222222222227"/>
              <c:y val="0.8925692621755614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4745424"/>
        <c:crosses val="autoZero"/>
        <c:crossBetween val="midCat"/>
      </c:valAx>
      <c:valAx>
        <c:axId val="12447454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Rod</a:t>
                </a:r>
                <a:r>
                  <a:rPr lang="en-GB" baseline="0"/>
                  <a:t> Stress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475214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Goodman Diagram</a:t>
            </a:r>
            <a:r>
              <a:rPr lang="en-GB" baseline="0"/>
              <a:t> - Conrod Midpoint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smoothMarker"/>
        <c:varyColors val="0"/>
        <c:ser>
          <c:idx val="0"/>
          <c:order val="0"/>
          <c:tx>
            <c:v>Upper Limit</c:v>
          </c:tx>
          <c:spPr>
            <a:ln w="19050" cap="rnd">
              <a:solidFill>
                <a:schemeClr val="accent1"/>
              </a:solidFill>
              <a:round/>
            </a:ln>
            <a:effectLst/>
          </c:spPr>
          <c:marker>
            <c:symbol val="none"/>
          </c:marker>
          <c:xVal>
            <c:numLit>
              <c:formatCode>General</c:formatCode>
              <c:ptCount val="2"/>
              <c:pt idx="0">
                <c:v>0</c:v>
              </c:pt>
              <c:pt idx="1">
                <c:v>1000</c:v>
              </c:pt>
            </c:numLit>
          </c:xVal>
          <c:yVal>
            <c:numLit>
              <c:formatCode>General</c:formatCode>
              <c:ptCount val="2"/>
              <c:pt idx="0">
                <c:v>450</c:v>
              </c:pt>
              <c:pt idx="1">
                <c:v>0</c:v>
              </c:pt>
            </c:numLit>
          </c:yVal>
          <c:smooth val="1"/>
          <c:extLst>
            <c:ext xmlns:c16="http://schemas.microsoft.com/office/drawing/2014/chart" uri="{C3380CC4-5D6E-409C-BE32-E72D297353CC}">
              <c16:uniqueId val="{00000000-1656-4643-BFA9-9298F28E1AFC}"/>
            </c:ext>
          </c:extLst>
        </c:ser>
        <c:ser>
          <c:idx val="2"/>
          <c:order val="1"/>
          <c:tx>
            <c:v>Lower Limit</c:v>
          </c:tx>
          <c:spPr>
            <a:ln w="19050" cap="rnd">
              <a:solidFill>
                <a:schemeClr val="accent3"/>
              </a:solidFill>
              <a:round/>
            </a:ln>
            <a:effectLst/>
          </c:spPr>
          <c:marker>
            <c:symbol val="none"/>
          </c:marker>
          <c:xVal>
            <c:numLit>
              <c:formatCode>General</c:formatCode>
              <c:ptCount val="2"/>
              <c:pt idx="0">
                <c:v>0</c:v>
              </c:pt>
              <c:pt idx="1">
                <c:v>1000</c:v>
              </c:pt>
            </c:numLit>
          </c:xVal>
          <c:yVal>
            <c:numLit>
              <c:formatCode>General</c:formatCode>
              <c:ptCount val="2"/>
              <c:pt idx="0">
                <c:v>129.68</c:v>
              </c:pt>
              <c:pt idx="1">
                <c:v>0</c:v>
              </c:pt>
            </c:numLit>
          </c:yVal>
          <c:smooth val="1"/>
          <c:extLst>
            <c:ext xmlns:c16="http://schemas.microsoft.com/office/drawing/2014/chart" uri="{C3380CC4-5D6E-409C-BE32-E72D297353CC}">
              <c16:uniqueId val="{00000001-1656-4643-BFA9-9298F28E1AFC}"/>
            </c:ext>
          </c:extLst>
        </c:ser>
        <c:ser>
          <c:idx val="3"/>
          <c:order val="2"/>
          <c:tx>
            <c:v>UTS</c:v>
          </c:tx>
          <c:spPr>
            <a:ln w="19050" cap="rnd">
              <a:solidFill>
                <a:schemeClr val="accent2"/>
              </a:solidFill>
              <a:prstDash val="dash"/>
              <a:round/>
            </a:ln>
            <a:effectLst/>
          </c:spPr>
          <c:marker>
            <c:symbol val="none"/>
          </c:marker>
          <c:xVal>
            <c:numLit>
              <c:formatCode>General</c:formatCode>
              <c:ptCount val="2"/>
              <c:pt idx="0">
                <c:v>1000</c:v>
              </c:pt>
              <c:pt idx="1">
                <c:v>1000</c:v>
              </c:pt>
            </c:numLit>
          </c:xVal>
          <c:yVal>
            <c:numLit>
              <c:formatCode>General</c:formatCode>
              <c:ptCount val="2"/>
              <c:pt idx="0">
                <c:v>0</c:v>
              </c:pt>
              <c:pt idx="1">
                <c:v>450</c:v>
              </c:pt>
            </c:numLit>
          </c:yVal>
          <c:smooth val="1"/>
          <c:extLst>
            <c:ext xmlns:c16="http://schemas.microsoft.com/office/drawing/2014/chart" uri="{C3380CC4-5D6E-409C-BE32-E72D297353CC}">
              <c16:uniqueId val="{00000002-1656-4643-BFA9-9298F28E1AFC}"/>
            </c:ext>
          </c:extLst>
        </c:ser>
        <c:ser>
          <c:idx val="4"/>
          <c:order val="3"/>
          <c:tx>
            <c:v>Actual Range</c:v>
          </c:tx>
          <c:spPr>
            <a:ln w="69850" cap="rnd">
              <a:solidFill>
                <a:schemeClr val="accent6"/>
              </a:solidFill>
              <a:round/>
            </a:ln>
            <a:effectLst/>
          </c:spPr>
          <c:marker>
            <c:symbol val="none"/>
          </c:marker>
          <c:xVal>
            <c:numLit>
              <c:formatCode>General</c:formatCode>
              <c:ptCount val="2"/>
              <c:pt idx="0">
                <c:v>87.84</c:v>
              </c:pt>
              <c:pt idx="1">
                <c:v>87.84</c:v>
              </c:pt>
            </c:numLit>
          </c:xVal>
          <c:yVal>
            <c:numLit>
              <c:formatCode>General</c:formatCode>
              <c:ptCount val="2"/>
              <c:pt idx="0">
                <c:v>129</c:v>
              </c:pt>
              <c:pt idx="1">
                <c:v>247.13</c:v>
              </c:pt>
            </c:numLit>
          </c:yVal>
          <c:smooth val="1"/>
          <c:extLst>
            <c:ext xmlns:c16="http://schemas.microsoft.com/office/drawing/2014/chart" uri="{C3380CC4-5D6E-409C-BE32-E72D297353CC}">
              <c16:uniqueId val="{00000003-1656-4643-BFA9-9298F28E1AFC}"/>
            </c:ext>
          </c:extLst>
        </c:ser>
        <c:ser>
          <c:idx val="5"/>
          <c:order val="4"/>
          <c:tx>
            <c:v>Allowable Range</c:v>
          </c:tx>
          <c:spPr>
            <a:ln w="19050" cap="rnd">
              <a:solidFill>
                <a:schemeClr val="accent5"/>
              </a:solidFill>
              <a:round/>
            </a:ln>
            <a:effectLst/>
          </c:spPr>
          <c:marker>
            <c:symbol val="none"/>
          </c:marker>
          <c:xVal>
            <c:numLit>
              <c:formatCode>General</c:formatCode>
              <c:ptCount val="2"/>
              <c:pt idx="0">
                <c:v>87.84</c:v>
              </c:pt>
              <c:pt idx="1">
                <c:v>87.84</c:v>
              </c:pt>
            </c:numLit>
          </c:xVal>
          <c:yVal>
            <c:numLit>
              <c:formatCode>General</c:formatCode>
              <c:ptCount val="2"/>
              <c:pt idx="0">
                <c:v>129</c:v>
              </c:pt>
              <c:pt idx="1">
                <c:v>405</c:v>
              </c:pt>
            </c:numLit>
          </c:yVal>
          <c:smooth val="1"/>
          <c:extLst>
            <c:ext xmlns:c16="http://schemas.microsoft.com/office/drawing/2014/chart" uri="{C3380CC4-5D6E-409C-BE32-E72D297353CC}">
              <c16:uniqueId val="{00000004-1656-4643-BFA9-9298F28E1AFC}"/>
            </c:ext>
          </c:extLst>
        </c:ser>
        <c:dLbls>
          <c:showLegendKey val="0"/>
          <c:showVal val="0"/>
          <c:showCatName val="0"/>
          <c:showSerName val="0"/>
          <c:showPercent val="0"/>
          <c:showBubbleSize val="0"/>
        </c:dLbls>
        <c:axId val="832986128"/>
        <c:axId val="832986608"/>
      </c:scatterChart>
      <c:valAx>
        <c:axId val="83298612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Mean</a:t>
                </a:r>
                <a:r>
                  <a:rPr lang="en-GB" baseline="0"/>
                  <a:t> Stress (MPa)</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2986608"/>
        <c:crosses val="autoZero"/>
        <c:crossBetween val="midCat"/>
      </c:valAx>
      <c:valAx>
        <c:axId val="8329866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Alternating</a:t>
                </a:r>
                <a:r>
                  <a:rPr lang="en-GB" baseline="0"/>
                  <a:t> Stress (MPa)</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2986128"/>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Pin</a:t>
            </a:r>
            <a:r>
              <a:rPr lang="en-GB" baseline="0"/>
              <a:t> Stress Vs Crank Angle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smoothMarker"/>
        <c:varyColors val="0"/>
        <c:ser>
          <c:idx val="0"/>
          <c:order val="0"/>
          <c:tx>
            <c:v>Base</c:v>
          </c:tx>
          <c:spPr>
            <a:ln w="19050" cap="rnd">
              <a:solidFill>
                <a:schemeClr val="accent1"/>
              </a:solidFill>
              <a:round/>
            </a:ln>
            <a:effectLst/>
          </c:spPr>
          <c:marker>
            <c:symbol val="none"/>
          </c:marker>
          <c:xVal>
            <c:numRef>
              <c:f>'Cycle Base'!$A$2:$A$721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'Cycle Base'!$O$2:$O$721</c:f>
              <c:numCache>
                <c:formatCode>General</c:formatCode>
                <c:ptCount val="720"/>
                <c:pt idx="0">
                  <c:v>-3.8568575950929639E-15</c:v>
                </c:pt>
                <c:pt idx="1">
                  <c:v>-0.27498694108913013</c:v>
                </c:pt>
                <c:pt idx="2">
                  <c:v>-0.55026432485332177</c:v>
                </c:pt>
                <c:pt idx="3">
                  <c:v>-0.8243833333023316</c:v>
                </c:pt>
                <c:pt idx="4">
                  <c:v>-1.0979145671727817</c:v>
                </c:pt>
                <c:pt idx="5">
                  <c:v>-1.3705580872991021</c:v>
                </c:pt>
                <c:pt idx="6">
                  <c:v>-1.6413152024572397</c:v>
                </c:pt>
                <c:pt idx="7">
                  <c:v>-1.9122311342781129</c:v>
                </c:pt>
                <c:pt idx="8">
                  <c:v>-2.1825913653621298</c:v>
                </c:pt>
                <c:pt idx="9">
                  <c:v>-2.4471886713019191</c:v>
                </c:pt>
                <c:pt idx="10">
                  <c:v>-2.7067317627252425</c:v>
                </c:pt>
                <c:pt idx="11">
                  <c:v>-2.9657387769937498</c:v>
                </c:pt>
                <c:pt idx="12">
                  <c:v>-3.2221124842405038</c:v>
                </c:pt>
                <c:pt idx="13">
                  <c:v>-3.4731112172426499</c:v>
                </c:pt>
                <c:pt idx="14">
                  <c:v>-3.7237899550626037</c:v>
                </c:pt>
                <c:pt idx="15">
                  <c:v>-3.9673419943063175</c:v>
                </c:pt>
                <c:pt idx="16">
                  <c:v>-4.2109479960011482</c:v>
                </c:pt>
                <c:pt idx="17">
                  <c:v>-4.4293682566301129</c:v>
                </c:pt>
                <c:pt idx="18">
                  <c:v>-4.6704687683032828</c:v>
                </c:pt>
                <c:pt idx="19">
                  <c:v>-4.8859163959818259</c:v>
                </c:pt>
                <c:pt idx="20">
                  <c:v>-5.0919281644422298</c:v>
                </c:pt>
                <c:pt idx="21">
                  <c:v>-5.2987552608012898</c:v>
                </c:pt>
                <c:pt idx="22">
                  <c:v>-5.5004212064444742</c:v>
                </c:pt>
                <c:pt idx="23">
                  <c:v>-5.6792771261327726</c:v>
                </c:pt>
                <c:pt idx="24">
                  <c:v>-5.8777213268332922</c:v>
                </c:pt>
                <c:pt idx="25">
                  <c:v>-6.0452063961786866</c:v>
                </c:pt>
                <c:pt idx="26">
                  <c:v>-6.2064769110740281</c:v>
                </c:pt>
                <c:pt idx="27">
                  <c:v>-6.3391471753440012</c:v>
                </c:pt>
                <c:pt idx="28">
                  <c:v>-6.4660907143834478</c:v>
                </c:pt>
                <c:pt idx="29">
                  <c:v>-6.5774471311180616</c:v>
                </c:pt>
                <c:pt idx="30">
                  <c:v>-6.6942660581825653</c:v>
                </c:pt>
                <c:pt idx="31">
                  <c:v>-6.7847499174810064</c:v>
                </c:pt>
                <c:pt idx="32">
                  <c:v>-6.8630348876787481</c:v>
                </c:pt>
                <c:pt idx="33">
                  <c:v>-6.9248285787796258</c:v>
                </c:pt>
                <c:pt idx="34">
                  <c:v>-6.9668835467759775</c:v>
                </c:pt>
                <c:pt idx="35">
                  <c:v>-7.0030949369503093</c:v>
                </c:pt>
                <c:pt idx="36">
                  <c:v>-7.0318105029399547</c:v>
                </c:pt>
                <c:pt idx="37">
                  <c:v>-7.0197692598107322</c:v>
                </c:pt>
                <c:pt idx="38">
                  <c:v>-7.0121465105931886</c:v>
                </c:pt>
                <c:pt idx="39">
                  <c:v>-6.9885691929196936</c:v>
                </c:pt>
                <c:pt idx="40">
                  <c:v>-6.9437633145440669</c:v>
                </c:pt>
                <c:pt idx="41">
                  <c:v>-6.8748722715792407</c:v>
                </c:pt>
                <c:pt idx="42">
                  <c:v>-6.8143917935267675</c:v>
                </c:pt>
                <c:pt idx="43">
                  <c:v>-6.7178198299001828</c:v>
                </c:pt>
                <c:pt idx="44">
                  <c:v>-6.6557090108146086</c:v>
                </c:pt>
                <c:pt idx="45">
                  <c:v>-6.5453447844518413</c:v>
                </c:pt>
                <c:pt idx="46">
                  <c:v>-6.4253476679312556</c:v>
                </c:pt>
                <c:pt idx="47">
                  <c:v>-6.2929264114707681</c:v>
                </c:pt>
                <c:pt idx="48">
                  <c:v>-6.1547554927884986</c:v>
                </c:pt>
                <c:pt idx="49">
                  <c:v>-5.9952914697736404</c:v>
                </c:pt>
                <c:pt idx="50">
                  <c:v>-5.8110260306225392</c:v>
                </c:pt>
                <c:pt idx="51">
                  <c:v>-5.6245192754434434</c:v>
                </c:pt>
                <c:pt idx="52">
                  <c:v>-5.4402247488645408</c:v>
                </c:pt>
                <c:pt idx="53">
                  <c:v>-5.2251126207420624</c:v>
                </c:pt>
                <c:pt idx="54">
                  <c:v>-5.0063454862948555</c:v>
                </c:pt>
                <c:pt idx="55">
                  <c:v>-4.7494397417979553</c:v>
                </c:pt>
                <c:pt idx="56">
                  <c:v>-4.5138151346831785</c:v>
                </c:pt>
                <c:pt idx="57">
                  <c:v>-4.2616675384174743</c:v>
                </c:pt>
                <c:pt idx="58">
                  <c:v>-4.0008680434052026</c:v>
                </c:pt>
                <c:pt idx="59">
                  <c:v>-3.7134330135776548</c:v>
                </c:pt>
                <c:pt idx="60">
                  <c:v>-3.4391729693608415</c:v>
                </c:pt>
                <c:pt idx="61">
                  <c:v>-3.1504083161610166</c:v>
                </c:pt>
                <c:pt idx="62">
                  <c:v>-2.8429548297118981</c:v>
                </c:pt>
                <c:pt idx="63">
                  <c:v>-2.5368259061096063</c:v>
                </c:pt>
                <c:pt idx="64">
                  <c:v>-2.2206518571937206</c:v>
                </c:pt>
                <c:pt idx="65">
                  <c:v>-1.9101748836027601</c:v>
                </c:pt>
                <c:pt idx="66">
                  <c:v>-1.5954319280793605</c:v>
                </c:pt>
                <c:pt idx="67">
                  <c:v>-1.252387571549026</c:v>
                </c:pt>
                <c:pt idx="68">
                  <c:v>-0.91272622132888215</c:v>
                </c:pt>
                <c:pt idx="69">
                  <c:v>-0.58194132776710916</c:v>
                </c:pt>
                <c:pt idx="70">
                  <c:v>-0.25227605945974724</c:v>
                </c:pt>
                <c:pt idx="71">
                  <c:v>9.9668847943242669E-2</c:v>
                </c:pt>
                <c:pt idx="72">
                  <c:v>0.44951743383807569</c:v>
                </c:pt>
                <c:pt idx="73">
                  <c:v>0.80473030875976415</c:v>
                </c:pt>
                <c:pt idx="74">
                  <c:v>1.1478263565843492</c:v>
                </c:pt>
                <c:pt idx="75">
                  <c:v>1.5154327731077064</c:v>
                </c:pt>
                <c:pt idx="76">
                  <c:v>1.8747033351552649</c:v>
                </c:pt>
                <c:pt idx="77">
                  <c:v>2.2160013607784728</c:v>
                </c:pt>
                <c:pt idx="78">
                  <c:v>2.564161846104553</c:v>
                </c:pt>
                <c:pt idx="79">
                  <c:v>2.9100582937746116</c:v>
                </c:pt>
                <c:pt idx="80">
                  <c:v>3.2615274055905923</c:v>
                </c:pt>
                <c:pt idx="81">
                  <c:v>3.6013032084525336</c:v>
                </c:pt>
                <c:pt idx="82">
                  <c:v>3.9196775579749188</c:v>
                </c:pt>
                <c:pt idx="83">
                  <c:v>4.242378886578682</c:v>
                </c:pt>
                <c:pt idx="84">
                  <c:v>4.5642425695108875</c:v>
                </c:pt>
                <c:pt idx="85">
                  <c:v>4.8766709947134093</c:v>
                </c:pt>
                <c:pt idx="86">
                  <c:v>5.1917627329231371</c:v>
                </c:pt>
                <c:pt idx="87">
                  <c:v>5.5053619726553773</c:v>
                </c:pt>
                <c:pt idx="88">
                  <c:v>5.8163661610040185</c:v>
                </c:pt>
                <c:pt idx="89">
                  <c:v>6.1028888718007037</c:v>
                </c:pt>
                <c:pt idx="90">
                  <c:v>6.3819007702098203</c:v>
                </c:pt>
                <c:pt idx="91">
                  <c:v>6.6618942634229432</c:v>
                </c:pt>
                <c:pt idx="92">
                  <c:v>6.9288801948458856</c:v>
                </c:pt>
                <c:pt idx="93">
                  <c:v>7.1917226648405146</c:v>
                </c:pt>
                <c:pt idx="94">
                  <c:v>7.4460140200179969</c:v>
                </c:pt>
                <c:pt idx="95">
                  <c:v>7.6867046923278766</c:v>
                </c:pt>
                <c:pt idx="96">
                  <c:v>7.9260816090889268</c:v>
                </c:pt>
                <c:pt idx="97">
                  <c:v>8.1432197873212857</c:v>
                </c:pt>
                <c:pt idx="98">
                  <c:v>8.3636099832457713</c:v>
                </c:pt>
                <c:pt idx="99">
                  <c:v>8.5738251945147397</c:v>
                </c:pt>
                <c:pt idx="100">
                  <c:v>8.7689824949254138</c:v>
                </c:pt>
                <c:pt idx="101">
                  <c:v>8.9409478024853808</c:v>
                </c:pt>
                <c:pt idx="102">
                  <c:v>9.1020385590154778</c:v>
                </c:pt>
                <c:pt idx="103">
                  <c:v>9.2614292319243976</c:v>
                </c:pt>
                <c:pt idx="104">
                  <c:v>9.4225405610709867</c:v>
                </c:pt>
                <c:pt idx="105">
                  <c:v>9.5601761888139585</c:v>
                </c:pt>
                <c:pt idx="106">
                  <c:v>9.68263235924152</c:v>
                </c:pt>
                <c:pt idx="107">
                  <c:v>9.7899521951235116</c:v>
                </c:pt>
                <c:pt idx="108">
                  <c:v>9.9070510953761275</c:v>
                </c:pt>
                <c:pt idx="109">
                  <c:v>10.008870413814144</c:v>
                </c:pt>
                <c:pt idx="110">
                  <c:v>10.08755305282653</c:v>
                </c:pt>
                <c:pt idx="111">
                  <c:v>10.143399160225453</c:v>
                </c:pt>
                <c:pt idx="112">
                  <c:v>10.200288119698092</c:v>
                </c:pt>
                <c:pt idx="113">
                  <c:v>10.266768794227158</c:v>
                </c:pt>
                <c:pt idx="114">
                  <c:v>10.310642447861568</c:v>
                </c:pt>
                <c:pt idx="115">
                  <c:v>10.328030247987392</c:v>
                </c:pt>
                <c:pt idx="116">
                  <c:v>10.351050535421862</c:v>
                </c:pt>
                <c:pt idx="117">
                  <c:v>10.367398750015779</c:v>
                </c:pt>
                <c:pt idx="118">
                  <c:v>10.369689157072873</c:v>
                </c:pt>
                <c:pt idx="119">
                  <c:v>10.354675324577437</c:v>
                </c:pt>
                <c:pt idx="120">
                  <c:v>10.330066532323855</c:v>
                </c:pt>
                <c:pt idx="121">
                  <c:v>10.307313545127668</c:v>
                </c:pt>
                <c:pt idx="122">
                  <c:v>10.271425263365778</c:v>
                </c:pt>
                <c:pt idx="123">
                  <c:v>10.225847352272972</c:v>
                </c:pt>
                <c:pt idx="124">
                  <c:v>10.168324419921799</c:v>
                </c:pt>
                <c:pt idx="125">
                  <c:v>10.102231061603408</c:v>
                </c:pt>
                <c:pt idx="126">
                  <c:v>10.034318868480829</c:v>
                </c:pt>
                <c:pt idx="127">
                  <c:v>9.9621673646796243</c:v>
                </c:pt>
                <c:pt idx="128">
                  <c:v>9.8681975201070777</c:v>
                </c:pt>
                <c:pt idx="129">
                  <c:v>9.766769378730686</c:v>
                </c:pt>
                <c:pt idx="130">
                  <c:v>9.6614765196711403</c:v>
                </c:pt>
                <c:pt idx="131">
                  <c:v>9.5587290413329047</c:v>
                </c:pt>
                <c:pt idx="132">
                  <c:v>9.4362823197607408</c:v>
                </c:pt>
                <c:pt idx="133">
                  <c:v>9.3074561487587282</c:v>
                </c:pt>
                <c:pt idx="134">
                  <c:v>9.1847336793042889</c:v>
                </c:pt>
                <c:pt idx="135">
                  <c:v>9.0496278062496529</c:v>
                </c:pt>
                <c:pt idx="136">
                  <c:v>8.9115083898742622</c:v>
                </c:pt>
                <c:pt idx="137">
                  <c:v>8.7652737022340972</c:v>
                </c:pt>
                <c:pt idx="138">
                  <c:v>8.6080006884304758</c:v>
                </c:pt>
                <c:pt idx="139">
                  <c:v>8.4516062988512264</c:v>
                </c:pt>
                <c:pt idx="140">
                  <c:v>8.2904576483097632</c:v>
                </c:pt>
                <c:pt idx="141">
                  <c:v>8.1248040394237133</c:v>
                </c:pt>
                <c:pt idx="142">
                  <c:v>7.9573322493132475</c:v>
                </c:pt>
                <c:pt idx="143">
                  <c:v>7.7781698535859451</c:v>
                </c:pt>
                <c:pt idx="144">
                  <c:v>7.5952722442933238</c:v>
                </c:pt>
                <c:pt idx="145">
                  <c:v>7.4139917288755983</c:v>
                </c:pt>
                <c:pt idx="146">
                  <c:v>7.2319585591908773</c:v>
                </c:pt>
                <c:pt idx="147">
                  <c:v>7.0371602332454231</c:v>
                </c:pt>
                <c:pt idx="148">
                  <c:v>6.840007359805492</c:v>
                </c:pt>
                <c:pt idx="149">
                  <c:v>6.6450897511655356</c:v>
                </c:pt>
                <c:pt idx="150">
                  <c:v>6.4493971954430291</c:v>
                </c:pt>
                <c:pt idx="151">
                  <c:v>6.2496146661478749</c:v>
                </c:pt>
                <c:pt idx="152">
                  <c:v>6.0457751927156691</c:v>
                </c:pt>
                <c:pt idx="153">
                  <c:v>5.8440507767485705</c:v>
                </c:pt>
                <c:pt idx="154">
                  <c:v>5.6367211445666996</c:v>
                </c:pt>
                <c:pt idx="155">
                  <c:v>5.4297386201163889</c:v>
                </c:pt>
                <c:pt idx="156">
                  <c:v>5.2213053868755921</c:v>
                </c:pt>
                <c:pt idx="157">
                  <c:v>5.009888630426512</c:v>
                </c:pt>
                <c:pt idx="158">
                  <c:v>4.7988782265755514</c:v>
                </c:pt>
                <c:pt idx="159">
                  <c:v>4.5898322726931111</c:v>
                </c:pt>
                <c:pt idx="160">
                  <c:v>4.3767361708663275</c:v>
                </c:pt>
                <c:pt idx="161">
                  <c:v>4.1598766839207224</c:v>
                </c:pt>
                <c:pt idx="162">
                  <c:v>3.9491566120849431</c:v>
                </c:pt>
                <c:pt idx="163">
                  <c:v>3.7348011737590237</c:v>
                </c:pt>
                <c:pt idx="164">
                  <c:v>3.5183848392699546</c:v>
                </c:pt>
                <c:pt idx="165">
                  <c:v>3.3013818495802436</c:v>
                </c:pt>
                <c:pt idx="166">
                  <c:v>3.0758118560444356</c:v>
                </c:pt>
                <c:pt idx="167">
                  <c:v>2.8565316471964879</c:v>
                </c:pt>
                <c:pt idx="168">
                  <c:v>2.6450084294063725</c:v>
                </c:pt>
                <c:pt idx="169">
                  <c:v>2.4264072387858509</c:v>
                </c:pt>
                <c:pt idx="170">
                  <c:v>2.2066319756386843</c:v>
                </c:pt>
                <c:pt idx="171">
                  <c:v>1.9885885174095173</c:v>
                </c:pt>
                <c:pt idx="172">
                  <c:v>1.7706160846653873</c:v>
                </c:pt>
                <c:pt idx="173">
                  <c:v>1.5503375294929402</c:v>
                </c:pt>
                <c:pt idx="174">
                  <c:v>1.3288655170327379</c:v>
                </c:pt>
                <c:pt idx="175">
                  <c:v>1.1088296964805695</c:v>
                </c:pt>
                <c:pt idx="176">
                  <c:v>0.88794320507535385</c:v>
                </c:pt>
                <c:pt idx="177">
                  <c:v>0.66682058043684234</c:v>
                </c:pt>
                <c:pt idx="178">
                  <c:v>0.4448281980384336</c:v>
                </c:pt>
                <c:pt idx="179">
                  <c:v>0.22241900519956959</c:v>
                </c:pt>
                <c:pt idx="180">
                  <c:v>-1.5617643801204409E-15</c:v>
                </c:pt>
                <c:pt idx="181">
                  <c:v>-0.22263440199540294</c:v>
                </c:pt>
                <c:pt idx="182">
                  <c:v>-0.4455536652022285</c:v>
                </c:pt>
                <c:pt idx="183">
                  <c:v>-0.66835058163805083</c:v>
                </c:pt>
                <c:pt idx="184">
                  <c:v>-0.89202215848181943</c:v>
                </c:pt>
                <c:pt idx="185">
                  <c:v>-1.1171831193760746</c:v>
                </c:pt>
                <c:pt idx="186">
                  <c:v>-1.3414670008424487</c:v>
                </c:pt>
                <c:pt idx="187">
                  <c:v>-1.5686365733098477</c:v>
                </c:pt>
                <c:pt idx="188">
                  <c:v>-1.7950013030449004</c:v>
                </c:pt>
                <c:pt idx="189">
                  <c:v>-2.0219558342446384</c:v>
                </c:pt>
                <c:pt idx="190">
                  <c:v>-2.2500625612090355</c:v>
                </c:pt>
                <c:pt idx="191">
                  <c:v>-2.4789235241395384</c:v>
                </c:pt>
                <c:pt idx="192">
                  <c:v>-2.7040091472232999</c:v>
                </c:pt>
                <c:pt idx="193">
                  <c:v>-2.931740466776227</c:v>
                </c:pt>
                <c:pt idx="194">
                  <c:v>-3.1617665795358616</c:v>
                </c:pt>
                <c:pt idx="195">
                  <c:v>-3.3945567231343241</c:v>
                </c:pt>
                <c:pt idx="196">
                  <c:v>-3.6233155177876872</c:v>
                </c:pt>
                <c:pt idx="197">
                  <c:v>-3.8510135686310525</c:v>
                </c:pt>
                <c:pt idx="198">
                  <c:v>-4.0823248967423327</c:v>
                </c:pt>
                <c:pt idx="199">
                  <c:v>-4.3152288421221803</c:v>
                </c:pt>
                <c:pt idx="200">
                  <c:v>-4.5400223262706971</c:v>
                </c:pt>
                <c:pt idx="201">
                  <c:v>-4.7669860389387102</c:v>
                </c:pt>
                <c:pt idx="202">
                  <c:v>-4.9919998215210803</c:v>
                </c:pt>
                <c:pt idx="203">
                  <c:v>-5.2179573251326605</c:v>
                </c:pt>
                <c:pt idx="204">
                  <c:v>-5.4397572286701479</c:v>
                </c:pt>
                <c:pt idx="205">
                  <c:v>-5.6550611410211928</c:v>
                </c:pt>
                <c:pt idx="206">
                  <c:v>-5.8761938009355505</c:v>
                </c:pt>
                <c:pt idx="207">
                  <c:v>-6.101895033615329</c:v>
                </c:pt>
                <c:pt idx="208">
                  <c:v>-6.3244532678726655</c:v>
                </c:pt>
                <c:pt idx="209">
                  <c:v>-6.5417349709011301</c:v>
                </c:pt>
                <c:pt idx="210">
                  <c:v>-6.7615624688058302</c:v>
                </c:pt>
                <c:pt idx="211">
                  <c:v>-6.9819488840024393</c:v>
                </c:pt>
                <c:pt idx="212">
                  <c:v>-7.2004564628991705</c:v>
                </c:pt>
                <c:pt idx="213">
                  <c:v>-7.4147151742268642</c:v>
                </c:pt>
                <c:pt idx="214">
                  <c:v>-7.624505571543243</c:v>
                </c:pt>
                <c:pt idx="215">
                  <c:v>-7.8364334412468724</c:v>
                </c:pt>
                <c:pt idx="216">
                  <c:v>-8.0483090864112636</c:v>
                </c:pt>
                <c:pt idx="217">
                  <c:v>-8.2497454038968669</c:v>
                </c:pt>
                <c:pt idx="218">
                  <c:v>-8.448084630714682</c:v>
                </c:pt>
                <c:pt idx="219">
                  <c:v>-8.6455932836827429</c:v>
                </c:pt>
                <c:pt idx="220">
                  <c:v>-8.8366645166835465</c:v>
                </c:pt>
                <c:pt idx="221">
                  <c:v>-9.0349921447275552</c:v>
                </c:pt>
                <c:pt idx="222">
                  <c:v>-9.2148255441790141</c:v>
                </c:pt>
                <c:pt idx="223">
                  <c:v>-9.3931162581129648</c:v>
                </c:pt>
                <c:pt idx="224">
                  <c:v>-9.5750860639760784</c:v>
                </c:pt>
                <c:pt idx="225">
                  <c:v>-9.743302446090361</c:v>
                </c:pt>
                <c:pt idx="226">
                  <c:v>-9.9063276757009309</c:v>
                </c:pt>
                <c:pt idx="227">
                  <c:v>-10.069981560082706</c:v>
                </c:pt>
                <c:pt idx="228">
                  <c:v>-10.227859947405802</c:v>
                </c:pt>
                <c:pt idx="229">
                  <c:v>-10.376145755395154</c:v>
                </c:pt>
                <c:pt idx="230">
                  <c:v>-10.521030480741594</c:v>
                </c:pt>
                <c:pt idx="231">
                  <c:v>-10.66314614717205</c:v>
                </c:pt>
                <c:pt idx="232">
                  <c:v>-10.801849006457811</c:v>
                </c:pt>
                <c:pt idx="233">
                  <c:v>-10.926032997185832</c:v>
                </c:pt>
                <c:pt idx="234">
                  <c:v>-11.043228235516835</c:v>
                </c:pt>
                <c:pt idx="235">
                  <c:v>-11.159218479812925</c:v>
                </c:pt>
                <c:pt idx="236">
                  <c:v>-11.267860776440545</c:v>
                </c:pt>
                <c:pt idx="237">
                  <c:v>-11.37171556348768</c:v>
                </c:pt>
                <c:pt idx="238">
                  <c:v>-11.463506757980523</c:v>
                </c:pt>
                <c:pt idx="239">
                  <c:v>-11.549759266206243</c:v>
                </c:pt>
                <c:pt idx="240">
                  <c:v>-11.635570863083244</c:v>
                </c:pt>
                <c:pt idx="241">
                  <c:v>-11.700926839944248</c:v>
                </c:pt>
                <c:pt idx="242">
                  <c:v>-11.767254154743455</c:v>
                </c:pt>
                <c:pt idx="243">
                  <c:v>-11.817500492383671</c:v>
                </c:pt>
                <c:pt idx="244">
                  <c:v>-11.857627142142821</c:v>
                </c:pt>
                <c:pt idx="245">
                  <c:v>-11.891401351903546</c:v>
                </c:pt>
                <c:pt idx="246">
                  <c:v>-11.907300598732588</c:v>
                </c:pt>
                <c:pt idx="247">
                  <c:v>-11.924570425395446</c:v>
                </c:pt>
                <c:pt idx="248">
                  <c:v>-11.952120175268801</c:v>
                </c:pt>
                <c:pt idx="249">
                  <c:v>-11.93240017266649</c:v>
                </c:pt>
                <c:pt idx="250">
                  <c:v>-11.987700600031374</c:v>
                </c:pt>
                <c:pt idx="251">
                  <c:v>-11.901335969349695</c:v>
                </c:pt>
                <c:pt idx="252">
                  <c:v>-11.910335256580666</c:v>
                </c:pt>
                <c:pt idx="253">
                  <c:v>-11.859837119895818</c:v>
                </c:pt>
                <c:pt idx="254">
                  <c:v>-11.814839236805403</c:v>
                </c:pt>
                <c:pt idx="255">
                  <c:v>-11.774910666624674</c:v>
                </c:pt>
                <c:pt idx="256">
                  <c:v>-11.71618054939224</c:v>
                </c:pt>
                <c:pt idx="257">
                  <c:v>-11.645797437765026</c:v>
                </c:pt>
                <c:pt idx="258">
                  <c:v>-11.565414454662298</c:v>
                </c:pt>
                <c:pt idx="259">
                  <c:v>-11.452016896216467</c:v>
                </c:pt>
                <c:pt idx="260">
                  <c:v>-11.348985838047247</c:v>
                </c:pt>
                <c:pt idx="261">
                  <c:v>-11.22702097054499</c:v>
                </c:pt>
                <c:pt idx="262">
                  <c:v>-11.115478351715076</c:v>
                </c:pt>
                <c:pt idx="263">
                  <c:v>-10.988940459940366</c:v>
                </c:pt>
                <c:pt idx="264">
                  <c:v>-10.856644211980585</c:v>
                </c:pt>
                <c:pt idx="265">
                  <c:v>-10.713328632432571</c:v>
                </c:pt>
                <c:pt idx="266">
                  <c:v>-10.564591743013438</c:v>
                </c:pt>
                <c:pt idx="267">
                  <c:v>-10.392935240247024</c:v>
                </c:pt>
                <c:pt idx="268">
                  <c:v>-10.224418097337779</c:v>
                </c:pt>
                <c:pt idx="269">
                  <c:v>-10.046003589434386</c:v>
                </c:pt>
                <c:pt idx="270">
                  <c:v>-9.8630492866048574</c:v>
                </c:pt>
                <c:pt idx="271">
                  <c:v>-9.6839984184219325</c:v>
                </c:pt>
                <c:pt idx="272">
                  <c:v>-9.4747061997532924</c:v>
                </c:pt>
                <c:pt idx="273">
                  <c:v>-9.2828268489830226</c:v>
                </c:pt>
                <c:pt idx="274">
                  <c:v>-9.0783407912774248</c:v>
                </c:pt>
                <c:pt idx="275">
                  <c:v>-8.8792419769671511</c:v>
                </c:pt>
                <c:pt idx="276">
                  <c:v>-8.6593725982481384</c:v>
                </c:pt>
                <c:pt idx="277">
                  <c:v>-8.4411438899357396</c:v>
                </c:pt>
                <c:pt idx="278">
                  <c:v>-8.2376827773230872</c:v>
                </c:pt>
                <c:pt idx="279">
                  <c:v>-8.018924616527233</c:v>
                </c:pt>
                <c:pt idx="280">
                  <c:v>-7.7900248936477468</c:v>
                </c:pt>
                <c:pt idx="281">
                  <c:v>-7.5594440060300929</c:v>
                </c:pt>
                <c:pt idx="282">
                  <c:v>-7.3238938238359808</c:v>
                </c:pt>
                <c:pt idx="283">
                  <c:v>-7.1043371780882527</c:v>
                </c:pt>
                <c:pt idx="284">
                  <c:v>-6.8844351917459408</c:v>
                </c:pt>
                <c:pt idx="285">
                  <c:v>-6.6648791245383823</c:v>
                </c:pt>
                <c:pt idx="286">
                  <c:v>-6.4499445917757354</c:v>
                </c:pt>
                <c:pt idx="287">
                  <c:v>-6.2311590640276693</c:v>
                </c:pt>
                <c:pt idx="288">
                  <c:v>-6.0008956392955088</c:v>
                </c:pt>
                <c:pt idx="289">
                  <c:v>-5.7719360127900066</c:v>
                </c:pt>
                <c:pt idx="290">
                  <c:v>-5.5659903784453473</c:v>
                </c:pt>
                <c:pt idx="291">
                  <c:v>-5.3693801738527558</c:v>
                </c:pt>
                <c:pt idx="292">
                  <c:v>-5.1838501870402709</c:v>
                </c:pt>
                <c:pt idx="293">
                  <c:v>-4.9920816079116879</c:v>
                </c:pt>
                <c:pt idx="294">
                  <c:v>-4.8155983531452877</c:v>
                </c:pt>
                <c:pt idx="295">
                  <c:v>-4.6302031326042572</c:v>
                </c:pt>
                <c:pt idx="296">
                  <c:v>-4.4519804855643521</c:v>
                </c:pt>
                <c:pt idx="297">
                  <c:v>-4.2892334565956096</c:v>
                </c:pt>
                <c:pt idx="298">
                  <c:v>-4.1454655004930521</c:v>
                </c:pt>
                <c:pt idx="299">
                  <c:v>-4.0130994189227733</c:v>
                </c:pt>
                <c:pt idx="300">
                  <c:v>-3.8877441455665731</c:v>
                </c:pt>
                <c:pt idx="301">
                  <c:v>-3.7521981328986485</c:v>
                </c:pt>
                <c:pt idx="302">
                  <c:v>-3.6242347736546909</c:v>
                </c:pt>
                <c:pt idx="303">
                  <c:v>-3.5222366279314126</c:v>
                </c:pt>
                <c:pt idx="304">
                  <c:v>-3.4427994209147528</c:v>
                </c:pt>
                <c:pt idx="305">
                  <c:v>-3.3600819702081468</c:v>
                </c:pt>
                <c:pt idx="306">
                  <c:v>-3.277716621708199</c:v>
                </c:pt>
                <c:pt idx="307">
                  <c:v>-3.2101153515015923</c:v>
                </c:pt>
                <c:pt idx="308">
                  <c:v>-3.1700874480995522</c:v>
                </c:pt>
                <c:pt idx="309">
                  <c:v>-3.1569080753144552</c:v>
                </c:pt>
                <c:pt idx="310">
                  <c:v>-3.1365213927108111</c:v>
                </c:pt>
                <c:pt idx="311">
                  <c:v>-3.1254774663386415</c:v>
                </c:pt>
                <c:pt idx="312">
                  <c:v>-3.1368049984705957</c:v>
                </c:pt>
                <c:pt idx="313">
                  <c:v>-3.1901611799660041</c:v>
                </c:pt>
                <c:pt idx="314">
                  <c:v>-3.2412346806125814</c:v>
                </c:pt>
                <c:pt idx="315">
                  <c:v>-3.2775584035839946</c:v>
                </c:pt>
                <c:pt idx="316">
                  <c:v>-3.3358088793397647</c:v>
                </c:pt>
                <c:pt idx="317">
                  <c:v>-3.4376976606842464</c:v>
                </c:pt>
                <c:pt idx="318">
                  <c:v>-3.5429143764256099</c:v>
                </c:pt>
                <c:pt idx="319">
                  <c:v>-3.6345530317157997</c:v>
                </c:pt>
                <c:pt idx="320">
                  <c:v>-3.7370714611344815</c:v>
                </c:pt>
                <c:pt idx="321">
                  <c:v>-3.885118750288036</c:v>
                </c:pt>
                <c:pt idx="322">
                  <c:v>-4.0400612062608019</c:v>
                </c:pt>
                <c:pt idx="323">
                  <c:v>-4.162853654982241</c:v>
                </c:pt>
                <c:pt idx="324">
                  <c:v>-4.3146766764600342</c:v>
                </c:pt>
                <c:pt idx="325">
                  <c:v>-4.5021514488855532</c:v>
                </c:pt>
                <c:pt idx="326">
                  <c:v>-4.656931083781835</c:v>
                </c:pt>
                <c:pt idx="327">
                  <c:v>-4.8229593187986408</c:v>
                </c:pt>
                <c:pt idx="328">
                  <c:v>-5.0330061935232218</c:v>
                </c:pt>
                <c:pt idx="329">
                  <c:v>-5.2099078828748295</c:v>
                </c:pt>
                <c:pt idx="330">
                  <c:v>-5.3847227483226412</c:v>
                </c:pt>
                <c:pt idx="331">
                  <c:v>-5.595771105324304</c:v>
                </c:pt>
                <c:pt idx="332">
                  <c:v>-5.7686316344108777</c:v>
                </c:pt>
                <c:pt idx="333">
                  <c:v>-5.92914806953622</c:v>
                </c:pt>
                <c:pt idx="334">
                  <c:v>-6.1127895073827032</c:v>
                </c:pt>
                <c:pt idx="335">
                  <c:v>-6.2503722967824391</c:v>
                </c:pt>
                <c:pt idx="336">
                  <c:v>-6.3738194141040845</c:v>
                </c:pt>
                <c:pt idx="337">
                  <c:v>-6.5157466524119512</c:v>
                </c:pt>
                <c:pt idx="338">
                  <c:v>-6.5993753620987974</c:v>
                </c:pt>
                <c:pt idx="339">
                  <c:v>-6.6714767184364225</c:v>
                </c:pt>
                <c:pt idx="340">
                  <c:v>-6.7215236246042718</c:v>
                </c:pt>
                <c:pt idx="341">
                  <c:v>-6.7189535776829654</c:v>
                </c:pt>
                <c:pt idx="342">
                  <c:v>-6.7076068961252382</c:v>
                </c:pt>
                <c:pt idx="343">
                  <c:v>-6.6623850606637065</c:v>
                </c:pt>
                <c:pt idx="344">
                  <c:v>-6.5617852686362728</c:v>
                </c:pt>
                <c:pt idx="345">
                  <c:v>-6.4379725499892899</c:v>
                </c:pt>
                <c:pt idx="346">
                  <c:v>-6.2623210965059952</c:v>
                </c:pt>
                <c:pt idx="347">
                  <c:v>-6.0477980742677966</c:v>
                </c:pt>
                <c:pt idx="348">
                  <c:v>-5.8045913735079768</c:v>
                </c:pt>
                <c:pt idx="349">
                  <c:v>-5.5085646450607353</c:v>
                </c:pt>
                <c:pt idx="350">
                  <c:v>-5.1784327316331256</c:v>
                </c:pt>
                <c:pt idx="351">
                  <c:v>-4.8064896090422415</c:v>
                </c:pt>
                <c:pt idx="352">
                  <c:v>-4.3992912422576467</c:v>
                </c:pt>
                <c:pt idx="353">
                  <c:v>-3.9608905479094205</c:v>
                </c:pt>
                <c:pt idx="354">
                  <c:v>-3.4884397634757107</c:v>
                </c:pt>
                <c:pt idx="355">
                  <c:v>-2.9858793778002255</c:v>
                </c:pt>
                <c:pt idx="356">
                  <c:v>-2.4494832278706653</c:v>
                </c:pt>
                <c:pt idx="357">
                  <c:v>-1.8883257964478637</c:v>
                </c:pt>
                <c:pt idx="358">
                  <c:v>-1.2976592372665525</c:v>
                </c:pt>
                <c:pt idx="359">
                  <c:v>-0.67147791648705868</c:v>
                </c:pt>
                <c:pt idx="360">
                  <c:v>0</c:v>
                </c:pt>
                <c:pt idx="361">
                  <c:v>0.72907388602621859</c:v>
                </c:pt>
                <c:pt idx="362">
                  <c:v>1.5354537710481928</c:v>
                </c:pt>
                <c:pt idx="363">
                  <c:v>2.4416762308837483</c:v>
                </c:pt>
                <c:pt idx="364">
                  <c:v>3.4708984825533276</c:v>
                </c:pt>
                <c:pt idx="365">
                  <c:v>4.6451806484125235</c:v>
                </c:pt>
                <c:pt idx="366">
                  <c:v>5.9969162656712411</c:v>
                </c:pt>
                <c:pt idx="367">
                  <c:v>7.5477407859424597</c:v>
                </c:pt>
                <c:pt idx="368">
                  <c:v>9.3124377090083446</c:v>
                </c:pt>
                <c:pt idx="369">
                  <c:v>11.300196729579225</c:v>
                </c:pt>
                <c:pt idx="370">
                  <c:v>13.518404125338769</c:v>
                </c:pt>
                <c:pt idx="371">
                  <c:v>15.940868862181279</c:v>
                </c:pt>
                <c:pt idx="372">
                  <c:v>18.504631206349501</c:v>
                </c:pt>
                <c:pt idx="373">
                  <c:v>21.143606886855807</c:v>
                </c:pt>
                <c:pt idx="374">
                  <c:v>23.77660052000487</c:v>
                </c:pt>
                <c:pt idx="375">
                  <c:v>26.330850214360972</c:v>
                </c:pt>
                <c:pt idx="376">
                  <c:v>28.761092104633743</c:v>
                </c:pt>
                <c:pt idx="377">
                  <c:v>31.012456819009948</c:v>
                </c:pt>
                <c:pt idx="378">
                  <c:v>33.062426980243011</c:v>
                </c:pt>
                <c:pt idx="379">
                  <c:v>34.905169328739646</c:v>
                </c:pt>
                <c:pt idx="380">
                  <c:v>36.525044338352309</c:v>
                </c:pt>
                <c:pt idx="381">
                  <c:v>37.913064436337329</c:v>
                </c:pt>
                <c:pt idx="382">
                  <c:v>39.087889409447158</c:v>
                </c:pt>
                <c:pt idx="383">
                  <c:v>40.058005037454066</c:v>
                </c:pt>
                <c:pt idx="384">
                  <c:v>40.817324985243317</c:v>
                </c:pt>
                <c:pt idx="385">
                  <c:v>41.401931198403233</c:v>
                </c:pt>
                <c:pt idx="386">
                  <c:v>41.805420385644034</c:v>
                </c:pt>
                <c:pt idx="387">
                  <c:v>42.07528043429501</c:v>
                </c:pt>
                <c:pt idx="388">
                  <c:v>42.206136575709976</c:v>
                </c:pt>
                <c:pt idx="389">
                  <c:v>42.207917311687702</c:v>
                </c:pt>
                <c:pt idx="390">
                  <c:v>42.116388977362142</c:v>
                </c:pt>
                <c:pt idx="391">
                  <c:v>41.926367834731465</c:v>
                </c:pt>
                <c:pt idx="392">
                  <c:v>41.697323960166599</c:v>
                </c:pt>
                <c:pt idx="393">
                  <c:v>41.40848150244274</c:v>
                </c:pt>
                <c:pt idx="394">
                  <c:v>41.07607911148115</c:v>
                </c:pt>
                <c:pt idx="395">
                  <c:v>40.709170905810595</c:v>
                </c:pt>
                <c:pt idx="396">
                  <c:v>40.320337511457922</c:v>
                </c:pt>
                <c:pt idx="397">
                  <c:v>39.894244435223271</c:v>
                </c:pt>
                <c:pt idx="398">
                  <c:v>39.437332309733165</c:v>
                </c:pt>
                <c:pt idx="399">
                  <c:v>38.953538032840633</c:v>
                </c:pt>
                <c:pt idx="400">
                  <c:v>38.462928782215286</c:v>
                </c:pt>
                <c:pt idx="401">
                  <c:v>37.962341712997777</c:v>
                </c:pt>
                <c:pt idx="402">
                  <c:v>37.462071090211872</c:v>
                </c:pt>
                <c:pt idx="403">
                  <c:v>36.959916607064699</c:v>
                </c:pt>
                <c:pt idx="404">
                  <c:v>36.452373985471809</c:v>
                </c:pt>
                <c:pt idx="405">
                  <c:v>35.96045056158394</c:v>
                </c:pt>
                <c:pt idx="406">
                  <c:v>35.46062209238282</c:v>
                </c:pt>
                <c:pt idx="407">
                  <c:v>34.97796971682704</c:v>
                </c:pt>
                <c:pt idx="408">
                  <c:v>34.514000688842025</c:v>
                </c:pt>
                <c:pt idx="409">
                  <c:v>34.052083772776868</c:v>
                </c:pt>
                <c:pt idx="410">
                  <c:v>33.631244718735189</c:v>
                </c:pt>
                <c:pt idx="411">
                  <c:v>33.206439215335472</c:v>
                </c:pt>
                <c:pt idx="412">
                  <c:v>32.78254979370319</c:v>
                </c:pt>
                <c:pt idx="413">
                  <c:v>32.392383957749217</c:v>
                </c:pt>
                <c:pt idx="414">
                  <c:v>32.008050800146222</c:v>
                </c:pt>
                <c:pt idx="415">
                  <c:v>31.641911899072447</c:v>
                </c:pt>
                <c:pt idx="416">
                  <c:v>31.289559251696119</c:v>
                </c:pt>
                <c:pt idx="417">
                  <c:v>30.956315888319011</c:v>
                </c:pt>
                <c:pt idx="418">
                  <c:v>30.636482184983556</c:v>
                </c:pt>
                <c:pt idx="419">
                  <c:v>30.332578452608129</c:v>
                </c:pt>
                <c:pt idx="420">
                  <c:v>30.033981394299275</c:v>
                </c:pt>
                <c:pt idx="421">
                  <c:v>29.77249807933595</c:v>
                </c:pt>
                <c:pt idx="422">
                  <c:v>29.520125918263268</c:v>
                </c:pt>
                <c:pt idx="423">
                  <c:v>29.273428360236686</c:v>
                </c:pt>
                <c:pt idx="424">
                  <c:v>29.022075349493711</c:v>
                </c:pt>
                <c:pt idx="425">
                  <c:v>28.797544417995194</c:v>
                </c:pt>
                <c:pt idx="426">
                  <c:v>28.601481162030197</c:v>
                </c:pt>
                <c:pt idx="427">
                  <c:v>28.407439808624119</c:v>
                </c:pt>
                <c:pt idx="428">
                  <c:v>28.15538353343111</c:v>
                </c:pt>
                <c:pt idx="429">
                  <c:v>27.953541770638463</c:v>
                </c:pt>
                <c:pt idx="430">
                  <c:v>27.770999338826392</c:v>
                </c:pt>
                <c:pt idx="431">
                  <c:v>27.605019065997215</c:v>
                </c:pt>
                <c:pt idx="432">
                  <c:v>27.434971445592968</c:v>
                </c:pt>
                <c:pt idx="433">
                  <c:v>27.281859536221997</c:v>
                </c:pt>
                <c:pt idx="434">
                  <c:v>27.142339903418719</c:v>
                </c:pt>
                <c:pt idx="435">
                  <c:v>27.017530931961435</c:v>
                </c:pt>
                <c:pt idx="436">
                  <c:v>26.910501085463871</c:v>
                </c:pt>
                <c:pt idx="437">
                  <c:v>26.797489170804482</c:v>
                </c:pt>
                <c:pt idx="438">
                  <c:v>26.707508043228753</c:v>
                </c:pt>
                <c:pt idx="439">
                  <c:v>26.607897107318156</c:v>
                </c:pt>
                <c:pt idx="440">
                  <c:v>26.52345698932049</c:v>
                </c:pt>
                <c:pt idx="441">
                  <c:v>26.445688740624782</c:v>
                </c:pt>
                <c:pt idx="442">
                  <c:v>26.379779682981773</c:v>
                </c:pt>
                <c:pt idx="443">
                  <c:v>26.299841450715693</c:v>
                </c:pt>
                <c:pt idx="444">
                  <c:v>26.208864962009326</c:v>
                </c:pt>
                <c:pt idx="445">
                  <c:v>26.143490557703387</c:v>
                </c:pt>
                <c:pt idx="446">
                  <c:v>26.076680219168964</c:v>
                </c:pt>
                <c:pt idx="447">
                  <c:v>26.016948598827344</c:v>
                </c:pt>
                <c:pt idx="448">
                  <c:v>25.960571535001659</c:v>
                </c:pt>
                <c:pt idx="449">
                  <c:v>25.89868439643265</c:v>
                </c:pt>
                <c:pt idx="450">
                  <c:v>25.831267065051094</c:v>
                </c:pt>
                <c:pt idx="451">
                  <c:v>25.762054060953542</c:v>
                </c:pt>
                <c:pt idx="452">
                  <c:v>25.691712176802525</c:v>
                </c:pt>
                <c:pt idx="453">
                  <c:v>25.611714259021717</c:v>
                </c:pt>
                <c:pt idx="454">
                  <c:v>25.529889114488014</c:v>
                </c:pt>
                <c:pt idx="455">
                  <c:v>25.442830582307238</c:v>
                </c:pt>
                <c:pt idx="456">
                  <c:v>25.358337915433008</c:v>
                </c:pt>
                <c:pt idx="457">
                  <c:v>25.260143419655687</c:v>
                </c:pt>
                <c:pt idx="458">
                  <c:v>25.146971881972743</c:v>
                </c:pt>
                <c:pt idx="459">
                  <c:v>25.041461487034049</c:v>
                </c:pt>
                <c:pt idx="460">
                  <c:v>24.930455950637931</c:v>
                </c:pt>
                <c:pt idx="461">
                  <c:v>24.804972499991568</c:v>
                </c:pt>
                <c:pt idx="462">
                  <c:v>24.678466072048622</c:v>
                </c:pt>
                <c:pt idx="463">
                  <c:v>24.537685723700339</c:v>
                </c:pt>
                <c:pt idx="464">
                  <c:v>24.400619783152184</c:v>
                </c:pt>
                <c:pt idx="465">
                  <c:v>24.245221066874315</c:v>
                </c:pt>
                <c:pt idx="466">
                  <c:v>24.093308572317554</c:v>
                </c:pt>
                <c:pt idx="467">
                  <c:v>23.927944616059278</c:v>
                </c:pt>
                <c:pt idx="468">
                  <c:v>23.761943743217195</c:v>
                </c:pt>
                <c:pt idx="469">
                  <c:v>23.591149886255135</c:v>
                </c:pt>
                <c:pt idx="470">
                  <c:v>23.402278919045553</c:v>
                </c:pt>
                <c:pt idx="471">
                  <c:v>23.206141971638775</c:v>
                </c:pt>
                <c:pt idx="472">
                  <c:v>23.004479455282002</c:v>
                </c:pt>
                <c:pt idx="473">
                  <c:v>22.795252759301555</c:v>
                </c:pt>
                <c:pt idx="474">
                  <c:v>22.577733049553583</c:v>
                </c:pt>
                <c:pt idx="475">
                  <c:v>22.352454453431044</c:v>
                </c:pt>
                <c:pt idx="476">
                  <c:v>22.123588825644006</c:v>
                </c:pt>
                <c:pt idx="477">
                  <c:v>21.879535239954208</c:v>
                </c:pt>
                <c:pt idx="478">
                  <c:v>21.628198921055148</c:v>
                </c:pt>
                <c:pt idx="479">
                  <c:v>21.374549843010055</c:v>
                </c:pt>
                <c:pt idx="480">
                  <c:v>21.11724065970844</c:v>
                </c:pt>
                <c:pt idx="481">
                  <c:v>20.853829474552345</c:v>
                </c:pt>
                <c:pt idx="482">
                  <c:v>20.591396193789571</c:v>
                </c:pt>
                <c:pt idx="483">
                  <c:v>20.304868083267255</c:v>
                </c:pt>
                <c:pt idx="484">
                  <c:v>20.019914209388443</c:v>
                </c:pt>
                <c:pt idx="485">
                  <c:v>19.737077912205528</c:v>
                </c:pt>
                <c:pt idx="486">
                  <c:v>19.434903728450927</c:v>
                </c:pt>
                <c:pt idx="487">
                  <c:v>19.131590906094452</c:v>
                </c:pt>
                <c:pt idx="488">
                  <c:v>18.820128103945972</c:v>
                </c:pt>
                <c:pt idx="489">
                  <c:v>18.504559726562437</c:v>
                </c:pt>
                <c:pt idx="490">
                  <c:v>18.185130813988508</c:v>
                </c:pt>
                <c:pt idx="491">
                  <c:v>17.861829440612134</c:v>
                </c:pt>
                <c:pt idx="492">
                  <c:v>17.529203511318169</c:v>
                </c:pt>
                <c:pt idx="493">
                  <c:v>17.202395766898057</c:v>
                </c:pt>
                <c:pt idx="494">
                  <c:v>16.863700447859738</c:v>
                </c:pt>
                <c:pt idx="495">
                  <c:v>16.516388658284175</c:v>
                </c:pt>
                <c:pt idx="496">
                  <c:v>16.169778691606442</c:v>
                </c:pt>
                <c:pt idx="497">
                  <c:v>15.821427057432379</c:v>
                </c:pt>
                <c:pt idx="498">
                  <c:v>15.470847996310805</c:v>
                </c:pt>
                <c:pt idx="499">
                  <c:v>15.113250786407354</c:v>
                </c:pt>
                <c:pt idx="500">
                  <c:v>14.757453310064957</c:v>
                </c:pt>
                <c:pt idx="501">
                  <c:v>14.39218295733991</c:v>
                </c:pt>
                <c:pt idx="502">
                  <c:v>14.031385261922185</c:v>
                </c:pt>
                <c:pt idx="503">
                  <c:v>13.665110671569424</c:v>
                </c:pt>
                <c:pt idx="504">
                  <c:v>13.295581632483882</c:v>
                </c:pt>
                <c:pt idx="505">
                  <c:v>12.92124685150891</c:v>
                </c:pt>
                <c:pt idx="506">
                  <c:v>12.554195728075316</c:v>
                </c:pt>
                <c:pt idx="507">
                  <c:v>12.185000784840801</c:v>
                </c:pt>
                <c:pt idx="508">
                  <c:v>11.811484611908854</c:v>
                </c:pt>
                <c:pt idx="509">
                  <c:v>11.434112224382742</c:v>
                </c:pt>
                <c:pt idx="510">
                  <c:v>11.057285225302586</c:v>
                </c:pt>
                <c:pt idx="511">
                  <c:v>10.68586345773311</c:v>
                </c:pt>
                <c:pt idx="512">
                  <c:v>10.307131143513306</c:v>
                </c:pt>
                <c:pt idx="513">
                  <c:v>9.9293637657425311</c:v>
                </c:pt>
                <c:pt idx="514">
                  <c:v>9.5514598120577681</c:v>
                </c:pt>
                <c:pt idx="515">
                  <c:v>9.1727498334759971</c:v>
                </c:pt>
                <c:pt idx="516">
                  <c:v>8.7993362240200383</c:v>
                </c:pt>
                <c:pt idx="517">
                  <c:v>8.4219340496955066</c:v>
                </c:pt>
                <c:pt idx="518">
                  <c:v>8.0432475448328979</c:v>
                </c:pt>
                <c:pt idx="519">
                  <c:v>7.6707622470622612</c:v>
                </c:pt>
                <c:pt idx="520">
                  <c:v>7.2969002058885968</c:v>
                </c:pt>
                <c:pt idx="521">
                  <c:v>6.9205121627674693</c:v>
                </c:pt>
                <c:pt idx="522">
                  <c:v>6.5461901846387924</c:v>
                </c:pt>
                <c:pt idx="523">
                  <c:v>6.1724014399468201</c:v>
                </c:pt>
                <c:pt idx="524">
                  <c:v>5.8005372591208877</c:v>
                </c:pt>
                <c:pt idx="525">
                  <c:v>5.4260219300708172</c:v>
                </c:pt>
                <c:pt idx="526">
                  <c:v>5.0549764837511608</c:v>
                </c:pt>
                <c:pt idx="527">
                  <c:v>4.6857097343071814</c:v>
                </c:pt>
                <c:pt idx="528">
                  <c:v>4.3134025807020882</c:v>
                </c:pt>
                <c:pt idx="529">
                  <c:v>3.9426132314143656</c:v>
                </c:pt>
                <c:pt idx="530">
                  <c:v>3.5731423117378598</c:v>
                </c:pt>
                <c:pt idx="531">
                  <c:v>3.2050205023361404</c:v>
                </c:pt>
                <c:pt idx="532">
                  <c:v>2.8426156199207089</c:v>
                </c:pt>
                <c:pt idx="533">
                  <c:v>2.4797467571199374</c:v>
                </c:pt>
                <c:pt idx="534">
                  <c:v>2.1171545635440614</c:v>
                </c:pt>
                <c:pt idx="535">
                  <c:v>1.758018080556097</c:v>
                </c:pt>
                <c:pt idx="536">
                  <c:v>1.4022085862212157</c:v>
                </c:pt>
                <c:pt idx="537">
                  <c:v>1.0478418795769833</c:v>
                </c:pt>
                <c:pt idx="538">
                  <c:v>0.69540909058191058</c:v>
                </c:pt>
                <c:pt idx="539">
                  <c:v>0.34640253455002812</c:v>
                </c:pt>
                <c:pt idx="540">
                  <c:v>2.422957195430537E-15</c:v>
                </c:pt>
                <c:pt idx="541">
                  <c:v>-0.34386311969386202</c:v>
                </c:pt>
                <c:pt idx="542">
                  <c:v>-0.68434571633408015</c:v>
                </c:pt>
                <c:pt idx="543">
                  <c:v>-1.0218828591965301</c:v>
                </c:pt>
                <c:pt idx="544">
                  <c:v>-1.357181472784319</c:v>
                </c:pt>
                <c:pt idx="545">
                  <c:v>-1.6896899129396634</c:v>
                </c:pt>
                <c:pt idx="546">
                  <c:v>-2.0182108375664853</c:v>
                </c:pt>
                <c:pt idx="547">
                  <c:v>-2.3409988123350463</c:v>
                </c:pt>
                <c:pt idx="548">
                  <c:v>-2.6616040081647911</c:v>
                </c:pt>
                <c:pt idx="549">
                  <c:v>-2.9805540858828148</c:v>
                </c:pt>
                <c:pt idx="550">
                  <c:v>-3.2956157870399232</c:v>
                </c:pt>
                <c:pt idx="551">
                  <c:v>-3.6065959115331672</c:v>
                </c:pt>
                <c:pt idx="552">
                  <c:v>-3.9157566878006023</c:v>
                </c:pt>
                <c:pt idx="553">
                  <c:v>-4.2235453133064746</c:v>
                </c:pt>
                <c:pt idx="554">
                  <c:v>-4.5253031509987851</c:v>
                </c:pt>
                <c:pt idx="555">
                  <c:v>-4.8233786528843972</c:v>
                </c:pt>
                <c:pt idx="556">
                  <c:v>-5.1180386592071905</c:v>
                </c:pt>
                <c:pt idx="557">
                  <c:v>-5.414017845847563</c:v>
                </c:pt>
                <c:pt idx="558">
                  <c:v>-5.7029254600672132</c:v>
                </c:pt>
                <c:pt idx="559">
                  <c:v>-5.9854239328270804</c:v>
                </c:pt>
                <c:pt idx="560">
                  <c:v>-6.2637969654710908</c:v>
                </c:pt>
                <c:pt idx="561">
                  <c:v>-6.5395774911476829</c:v>
                </c:pt>
                <c:pt idx="562">
                  <c:v>-6.8130005297265166</c:v>
                </c:pt>
                <c:pt idx="563">
                  <c:v>-7.0740885617526326</c:v>
                </c:pt>
                <c:pt idx="564">
                  <c:v>-7.3303441008007146</c:v>
                </c:pt>
                <c:pt idx="565">
                  <c:v>-7.5871879173301711</c:v>
                </c:pt>
                <c:pt idx="566">
                  <c:v>-7.840817705254949</c:v>
                </c:pt>
                <c:pt idx="567">
                  <c:v>-8.0823235261664035</c:v>
                </c:pt>
                <c:pt idx="568">
                  <c:v>-8.3305040664876238</c:v>
                </c:pt>
                <c:pt idx="569">
                  <c:v>-8.5719312905295908</c:v>
                </c:pt>
                <c:pt idx="570">
                  <c:v>-8.8059164143075943</c:v>
                </c:pt>
                <c:pt idx="571">
                  <c:v>-9.034943558838485</c:v>
                </c:pt>
                <c:pt idx="572">
                  <c:v>-9.2675893453725369</c:v>
                </c:pt>
                <c:pt idx="573">
                  <c:v>-9.4856174775863327</c:v>
                </c:pt>
                <c:pt idx="574">
                  <c:v>-9.7074005638467078</c:v>
                </c:pt>
                <c:pt idx="575">
                  <c:v>-9.9236700792192334</c:v>
                </c:pt>
                <c:pt idx="576">
                  <c:v>-10.134218760762403</c:v>
                </c:pt>
                <c:pt idx="577">
                  <c:v>-10.338833044144428</c:v>
                </c:pt>
                <c:pt idx="578">
                  <c:v>-10.537089894224799</c:v>
                </c:pt>
                <c:pt idx="579">
                  <c:v>-10.729374957933111</c:v>
                </c:pt>
                <c:pt idx="580">
                  <c:v>-10.914847547055022</c:v>
                </c:pt>
                <c:pt idx="581">
                  <c:v>-11.098912550638142</c:v>
                </c:pt>
                <c:pt idx="582">
                  <c:v>-11.267464997713208</c:v>
                </c:pt>
                <c:pt idx="583">
                  <c:v>-11.440793169533249</c:v>
                </c:pt>
                <c:pt idx="584">
                  <c:v>-11.60044053014774</c:v>
                </c:pt>
                <c:pt idx="585">
                  <c:v>-11.746493719582899</c:v>
                </c:pt>
                <c:pt idx="586">
                  <c:v>-11.896576810420694</c:v>
                </c:pt>
                <c:pt idx="587">
                  <c:v>-12.042072040807176</c:v>
                </c:pt>
                <c:pt idx="588">
                  <c:v>-12.169764625177949</c:v>
                </c:pt>
                <c:pt idx="589">
                  <c:v>-12.291761572977254</c:v>
                </c:pt>
                <c:pt idx="590">
                  <c:v>-12.41179337546531</c:v>
                </c:pt>
                <c:pt idx="591">
                  <c:v>-12.532524183240568</c:v>
                </c:pt>
                <c:pt idx="592">
                  <c:v>-12.637784241475568</c:v>
                </c:pt>
                <c:pt idx="593">
                  <c:v>-12.726763936139873</c:v>
                </c:pt>
                <c:pt idx="594">
                  <c:v>-12.816545021962172</c:v>
                </c:pt>
                <c:pt idx="595">
                  <c:v>-12.896875030642805</c:v>
                </c:pt>
                <c:pt idx="596">
                  <c:v>-12.977539650632766</c:v>
                </c:pt>
                <c:pt idx="597">
                  <c:v>-13.037280640408181</c:v>
                </c:pt>
                <c:pt idx="598">
                  <c:v>-13.087154819512232</c:v>
                </c:pt>
                <c:pt idx="599">
                  <c:v>-13.133308094278533</c:v>
                </c:pt>
                <c:pt idx="600">
                  <c:v>-13.180135835026796</c:v>
                </c:pt>
                <c:pt idx="601">
                  <c:v>-13.208351386369412</c:v>
                </c:pt>
                <c:pt idx="602">
                  <c:v>-13.218995260949937</c:v>
                </c:pt>
                <c:pt idx="603">
                  <c:v>-13.217101179047196</c:v>
                </c:pt>
                <c:pt idx="604">
                  <c:v>-13.227656020157946</c:v>
                </c:pt>
                <c:pt idx="605">
                  <c:v>-13.215031058568167</c:v>
                </c:pt>
                <c:pt idx="606">
                  <c:v>-13.187406601703646</c:v>
                </c:pt>
                <c:pt idx="607">
                  <c:v>-13.155154957021493</c:v>
                </c:pt>
                <c:pt idx="608">
                  <c:v>-13.119275928523455</c:v>
                </c:pt>
                <c:pt idx="609">
                  <c:v>-13.071631464258054</c:v>
                </c:pt>
                <c:pt idx="610">
                  <c:v>-13.008627872754472</c:v>
                </c:pt>
                <c:pt idx="611">
                  <c:v>-12.929159884485555</c:v>
                </c:pt>
                <c:pt idx="612">
                  <c:v>-12.849868752703649</c:v>
                </c:pt>
                <c:pt idx="613">
                  <c:v>-12.767379577111338</c:v>
                </c:pt>
                <c:pt idx="614">
                  <c:v>-12.660279502097875</c:v>
                </c:pt>
                <c:pt idx="615">
                  <c:v>-12.536892213146592</c:v>
                </c:pt>
                <c:pt idx="616">
                  <c:v>-12.41828831864256</c:v>
                </c:pt>
                <c:pt idx="617">
                  <c:v>-12.287526104530803</c:v>
                </c:pt>
                <c:pt idx="618">
                  <c:v>-12.149651093338131</c:v>
                </c:pt>
                <c:pt idx="619">
                  <c:v>-11.98743106983324</c:v>
                </c:pt>
                <c:pt idx="620">
                  <c:v>-11.830662439848741</c:v>
                </c:pt>
                <c:pt idx="621">
                  <c:v>-11.670901632694537</c:v>
                </c:pt>
                <c:pt idx="622">
                  <c:v>-11.487115476966695</c:v>
                </c:pt>
                <c:pt idx="623">
                  <c:v>-11.287813820353248</c:v>
                </c:pt>
                <c:pt idx="624">
                  <c:v>-11.073497034948636</c:v>
                </c:pt>
                <c:pt idx="625">
                  <c:v>-10.860993663157732</c:v>
                </c:pt>
                <c:pt idx="626">
                  <c:v>-10.647205324904627</c:v>
                </c:pt>
                <c:pt idx="627">
                  <c:v>-10.41437876946028</c:v>
                </c:pt>
                <c:pt idx="628">
                  <c:v>-10.16718733781549</c:v>
                </c:pt>
                <c:pt idx="629">
                  <c:v>-9.910352918495466</c:v>
                </c:pt>
                <c:pt idx="630">
                  <c:v>-9.6486307185660358</c:v>
                </c:pt>
                <c:pt idx="631">
                  <c:v>-9.3823631325401688</c:v>
                </c:pt>
                <c:pt idx="632">
                  <c:v>-9.1030469221412709</c:v>
                </c:pt>
                <c:pt idx="633">
                  <c:v>-8.8154940615260138</c:v>
                </c:pt>
                <c:pt idx="634">
                  <c:v>-8.5241838427891938</c:v>
                </c:pt>
                <c:pt idx="635">
                  <c:v>-8.225781783528225</c:v>
                </c:pt>
                <c:pt idx="636">
                  <c:v>-7.9159740145108053</c:v>
                </c:pt>
                <c:pt idx="637">
                  <c:v>-7.5996328106736595</c:v>
                </c:pt>
                <c:pt idx="638">
                  <c:v>-7.2816108625423865</c:v>
                </c:pt>
                <c:pt idx="639">
                  <c:v>-6.9579825793440362</c:v>
                </c:pt>
                <c:pt idx="640">
                  <c:v>-6.6329284222359632</c:v>
                </c:pt>
                <c:pt idx="641">
                  <c:v>-6.290883162987968</c:v>
                </c:pt>
                <c:pt idx="642">
                  <c:v>-5.9491410954712203</c:v>
                </c:pt>
                <c:pt idx="643">
                  <c:v>-5.6035468526112417</c:v>
                </c:pt>
                <c:pt idx="644">
                  <c:v>-5.2638820785021441</c:v>
                </c:pt>
                <c:pt idx="645">
                  <c:v>-4.90890873029256</c:v>
                </c:pt>
                <c:pt idx="646">
                  <c:v>-4.5521107298411954</c:v>
                </c:pt>
                <c:pt idx="647">
                  <c:v>-4.1859426752884028</c:v>
                </c:pt>
                <c:pt idx="648">
                  <c:v>-3.8353225534516056</c:v>
                </c:pt>
                <c:pt idx="649">
                  <c:v>-3.4848194156037366</c:v>
                </c:pt>
                <c:pt idx="650">
                  <c:v>-3.1184398425283977</c:v>
                </c:pt>
                <c:pt idx="651">
                  <c:v>-2.7570213253572029</c:v>
                </c:pt>
                <c:pt idx="652">
                  <c:v>-2.397301132684782</c:v>
                </c:pt>
                <c:pt idx="653">
                  <c:v>-2.0398619863665108</c:v>
                </c:pt>
                <c:pt idx="654">
                  <c:v>-1.6892984573489103</c:v>
                </c:pt>
                <c:pt idx="655">
                  <c:v>-1.3301612685211499</c:v>
                </c:pt>
                <c:pt idx="656">
                  <c:v>-0.97911658547949021</c:v>
                </c:pt>
                <c:pt idx="657">
                  <c:v>-0.6327165423827249</c:v>
                </c:pt>
                <c:pt idx="658">
                  <c:v>-0.29568741425799289</c:v>
                </c:pt>
                <c:pt idx="659">
                  <c:v>3.9798281639813068E-2</c:v>
                </c:pt>
                <c:pt idx="660">
                  <c:v>0.36870141698078795</c:v>
                </c:pt>
                <c:pt idx="661">
                  <c:v>0.69454076486736194</c:v>
                </c:pt>
                <c:pt idx="662">
                  <c:v>1.0095473345369192</c:v>
                </c:pt>
                <c:pt idx="663">
                  <c:v>1.3130568120173782</c:v>
                </c:pt>
                <c:pt idx="664">
                  <c:v>1.6152903972812915</c:v>
                </c:pt>
                <c:pt idx="665">
                  <c:v>1.9196361081195716</c:v>
                </c:pt>
                <c:pt idx="666">
                  <c:v>2.2037893482547517</c:v>
                </c:pt>
                <c:pt idx="667">
                  <c:v>2.4877876982459255</c:v>
                </c:pt>
                <c:pt idx="668">
                  <c:v>2.7552518409118028</c:v>
                </c:pt>
                <c:pt idx="669">
                  <c:v>3.0187668149961162</c:v>
                </c:pt>
                <c:pt idx="670">
                  <c:v>3.2674114368953111</c:v>
                </c:pt>
                <c:pt idx="671">
                  <c:v>3.5012387476317777</c:v>
                </c:pt>
                <c:pt idx="672">
                  <c:v>3.7265075026322307</c:v>
                </c:pt>
                <c:pt idx="673">
                  <c:v>3.9393296067420369</c:v>
                </c:pt>
                <c:pt idx="674">
                  <c:v>4.1432527861618906</c:v>
                </c:pt>
                <c:pt idx="675">
                  <c:v>4.3340511190070892</c:v>
                </c:pt>
                <c:pt idx="676">
                  <c:v>4.5119492066206135</c:v>
                </c:pt>
                <c:pt idx="677">
                  <c:v>4.6701429184798968</c:v>
                </c:pt>
                <c:pt idx="678">
                  <c:v>4.8152434849213952</c:v>
                </c:pt>
                <c:pt idx="679">
                  <c:v>4.952503928905883</c:v>
                </c:pt>
                <c:pt idx="680">
                  <c:v>5.0786563072599424</c:v>
                </c:pt>
                <c:pt idx="681">
                  <c:v>5.1881918215228069</c:v>
                </c:pt>
                <c:pt idx="682">
                  <c:v>5.2781276233435825</c:v>
                </c:pt>
                <c:pt idx="683">
                  <c:v>5.3642846023743589</c:v>
                </c:pt>
                <c:pt idx="684">
                  <c:v>5.4359955023318109</c:v>
                </c:pt>
                <c:pt idx="685">
                  <c:v>5.4837803860977719</c:v>
                </c:pt>
                <c:pt idx="686">
                  <c:v>5.5151967785602274</c:v>
                </c:pt>
                <c:pt idx="687">
                  <c:v>5.5419551369901274</c:v>
                </c:pt>
                <c:pt idx="688">
                  <c:v>5.55429249836184</c:v>
                </c:pt>
                <c:pt idx="689">
                  <c:v>5.5504465690067351</c:v>
                </c:pt>
                <c:pt idx="690">
                  <c:v>5.5266036382933867</c:v>
                </c:pt>
                <c:pt idx="691">
                  <c:v>5.496999987597448</c:v>
                </c:pt>
                <c:pt idx="692">
                  <c:v>5.453976312071954</c:v>
                </c:pt>
                <c:pt idx="693">
                  <c:v>5.3956039305278898</c:v>
                </c:pt>
                <c:pt idx="694">
                  <c:v>5.3219939205143216</c:v>
                </c:pt>
                <c:pt idx="695">
                  <c:v>5.2372009434500439</c:v>
                </c:pt>
                <c:pt idx="696">
                  <c:v>5.136502646082481</c:v>
                </c:pt>
                <c:pt idx="697">
                  <c:v>5.0251643623084217</c:v>
                </c:pt>
                <c:pt idx="698">
                  <c:v>4.9018299850787592</c:v>
                </c:pt>
                <c:pt idx="699">
                  <c:v>4.7623762765507234</c:v>
                </c:pt>
                <c:pt idx="700">
                  <c:v>4.6162539265029716</c:v>
                </c:pt>
                <c:pt idx="701">
                  <c:v>4.4590698710192624</c:v>
                </c:pt>
                <c:pt idx="702">
                  <c:v>4.2875973488265533</c:v>
                </c:pt>
                <c:pt idx="703">
                  <c:v>4.1076153175873724</c:v>
                </c:pt>
                <c:pt idx="704">
                  <c:v>3.9193341411479383</c:v>
                </c:pt>
                <c:pt idx="705">
                  <c:v>3.7239068269301918</c:v>
                </c:pt>
                <c:pt idx="706">
                  <c:v>3.5135120843031102</c:v>
                </c:pt>
                <c:pt idx="707">
                  <c:v>3.2955246666283728</c:v>
                </c:pt>
                <c:pt idx="708">
                  <c:v>3.0780614197539844</c:v>
                </c:pt>
                <c:pt idx="709">
                  <c:v>2.8494083765767249</c:v>
                </c:pt>
                <c:pt idx="710">
                  <c:v>2.6139405376379981</c:v>
                </c:pt>
                <c:pt idx="711">
                  <c:v>2.3721630732351504</c:v>
                </c:pt>
                <c:pt idx="712">
                  <c:v>2.1239582614291943</c:v>
                </c:pt>
                <c:pt idx="713">
                  <c:v>1.8710780898500525</c:v>
                </c:pt>
                <c:pt idx="714">
                  <c:v>1.613462866274058</c:v>
                </c:pt>
                <c:pt idx="715">
                  <c:v>1.3524070904312486</c:v>
                </c:pt>
                <c:pt idx="716">
                  <c:v>1.0865614801914614</c:v>
                </c:pt>
                <c:pt idx="717">
                  <c:v>0.81783832816384228</c:v>
                </c:pt>
                <c:pt idx="718">
                  <c:v>0.54705639973842968</c:v>
                </c:pt>
                <c:pt idx="719">
                  <c:v>0.27418203727311197</c:v>
                </c:pt>
              </c:numCache>
            </c:numRef>
          </c:yVal>
          <c:smooth val="1"/>
          <c:extLst>
            <c:ext xmlns:c16="http://schemas.microsoft.com/office/drawing/2014/chart" uri="{C3380CC4-5D6E-409C-BE32-E72D297353CC}">
              <c16:uniqueId val="{00000000-4B21-40CB-A1F7-DC8555A8E565}"/>
            </c:ext>
          </c:extLst>
        </c:ser>
        <c:ser>
          <c:idx val="1"/>
          <c:order val="1"/>
          <c:tx>
            <c:v>9000 RPM</c:v>
          </c:tx>
          <c:spPr>
            <a:ln w="19050" cap="rnd">
              <a:solidFill>
                <a:schemeClr val="accent2"/>
              </a:solidFill>
              <a:round/>
            </a:ln>
            <a:effectLst/>
          </c:spPr>
          <c:marker>
            <c:symbol val="none"/>
          </c:marker>
          <c:xVal>
            <c:numRef>
              <c:f>'Cycle 9000'!$A$2:$A$721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'Cycle 9000'!$O$2:$O$721</c:f>
              <c:numCache>
                <c:formatCode>General</c:formatCode>
                <c:ptCount val="720"/>
                <c:pt idx="0">
                  <c:v>-9.4734183478656953E-15</c:v>
                </c:pt>
                <c:pt idx="1">
                  <c:v>-0.6751514861394996</c:v>
                </c:pt>
                <c:pt idx="2">
                  <c:v>-1.3475527322611143</c:v>
                </c:pt>
                <c:pt idx="3">
                  <c:v>-2.0236601915443639</c:v>
                </c:pt>
                <c:pt idx="4">
                  <c:v>-2.6951597736583692</c:v>
                </c:pt>
                <c:pt idx="5">
                  <c:v>-3.363292632287473</c:v>
                </c:pt>
                <c:pt idx="6">
                  <c:v>-4.0287899841943622</c:v>
                </c:pt>
                <c:pt idx="7">
                  <c:v>-4.6926800074151522</c:v>
                </c:pt>
                <c:pt idx="8">
                  <c:v>-5.3503688894436978</c:v>
                </c:pt>
                <c:pt idx="9">
                  <c:v>-6.0018858615315134</c:v>
                </c:pt>
                <c:pt idx="10">
                  <c:v>-6.6415257059160346</c:v>
                </c:pt>
                <c:pt idx="11">
                  <c:v>-7.274420665713869</c:v>
                </c:pt>
                <c:pt idx="12">
                  <c:v>-7.8978721611190554</c:v>
                </c:pt>
                <c:pt idx="13">
                  <c:v>-8.5076000742917337</c:v>
                </c:pt>
                <c:pt idx="14">
                  <c:v>-9.1065641217321147</c:v>
                </c:pt>
                <c:pt idx="15">
                  <c:v>-9.6909236968478822</c:v>
                </c:pt>
                <c:pt idx="16">
                  <c:v>-10.262993725215836</c:v>
                </c:pt>
                <c:pt idx="17">
                  <c:v>-10.806063050231172</c:v>
                </c:pt>
                <c:pt idx="18">
                  <c:v>-11.346030284895416</c:v>
                </c:pt>
                <c:pt idx="19">
                  <c:v>-11.862268227637518</c:v>
                </c:pt>
                <c:pt idx="20">
                  <c:v>-12.361018448687449</c:v>
                </c:pt>
                <c:pt idx="21">
                  <c:v>-12.84774607011947</c:v>
                </c:pt>
                <c:pt idx="22">
                  <c:v>-13.321715275874839</c:v>
                </c:pt>
                <c:pt idx="23">
                  <c:v>-13.757190462244484</c:v>
                </c:pt>
                <c:pt idx="24">
                  <c:v>-14.200104767727014</c:v>
                </c:pt>
                <c:pt idx="25">
                  <c:v>-14.599031402283899</c:v>
                </c:pt>
                <c:pt idx="26">
                  <c:v>-14.979579542907342</c:v>
                </c:pt>
                <c:pt idx="27">
                  <c:v>-15.307467451432206</c:v>
                </c:pt>
                <c:pt idx="28">
                  <c:v>-15.631419336167307</c:v>
                </c:pt>
                <c:pt idx="29">
                  <c:v>-15.906203138500764</c:v>
                </c:pt>
                <c:pt idx="30">
                  <c:v>-16.176727307444491</c:v>
                </c:pt>
                <c:pt idx="31">
                  <c:v>-16.394579574090823</c:v>
                </c:pt>
                <c:pt idx="32">
                  <c:v>-16.579221623360006</c:v>
                </c:pt>
                <c:pt idx="33">
                  <c:v>-16.732741135961216</c:v>
                </c:pt>
                <c:pt idx="34">
                  <c:v>-16.844088540654912</c:v>
                </c:pt>
                <c:pt idx="35">
                  <c:v>-16.939790943715689</c:v>
                </c:pt>
                <c:pt idx="36">
                  <c:v>-17.000036488844877</c:v>
                </c:pt>
                <c:pt idx="37">
                  <c:v>-17.013480678695849</c:v>
                </c:pt>
                <c:pt idx="38">
                  <c:v>-17.009450093186782</c:v>
                </c:pt>
                <c:pt idx="39">
                  <c:v>-16.978864831952336</c:v>
                </c:pt>
                <c:pt idx="40">
                  <c:v>-16.889528187421789</c:v>
                </c:pt>
                <c:pt idx="41">
                  <c:v>-16.782665095774611</c:v>
                </c:pt>
                <c:pt idx="42">
                  <c:v>-16.654856771829273</c:v>
                </c:pt>
                <c:pt idx="43">
                  <c:v>-16.487342158501381</c:v>
                </c:pt>
                <c:pt idx="44">
                  <c:v>-16.299971158864963</c:v>
                </c:pt>
                <c:pt idx="45">
                  <c:v>-16.071214373463224</c:v>
                </c:pt>
                <c:pt idx="46">
                  <c:v>-15.814897425325119</c:v>
                </c:pt>
                <c:pt idx="47">
                  <c:v>-15.525022572336196</c:v>
                </c:pt>
                <c:pt idx="48">
                  <c:v>-15.20376500297974</c:v>
                </c:pt>
                <c:pt idx="49">
                  <c:v>-14.845378711258466</c:v>
                </c:pt>
                <c:pt idx="50">
                  <c:v>-14.462003310449099</c:v>
                </c:pt>
                <c:pt idx="51">
                  <c:v>-14.045762532043961</c:v>
                </c:pt>
                <c:pt idx="52">
                  <c:v>-13.616190659767295</c:v>
                </c:pt>
                <c:pt idx="53">
                  <c:v>-13.134322034535163</c:v>
                </c:pt>
                <c:pt idx="54">
                  <c:v>-12.645252535270803</c:v>
                </c:pt>
                <c:pt idx="55">
                  <c:v>-12.107633787593494</c:v>
                </c:pt>
                <c:pt idx="56">
                  <c:v>-11.572774124168975</c:v>
                </c:pt>
                <c:pt idx="57">
                  <c:v>-11.002427303997257</c:v>
                </c:pt>
                <c:pt idx="58">
                  <c:v>-10.414203767499714</c:v>
                </c:pt>
                <c:pt idx="59">
                  <c:v>-9.7975703673702661</c:v>
                </c:pt>
                <c:pt idx="60">
                  <c:v>-9.1744125979226965</c:v>
                </c:pt>
                <c:pt idx="61">
                  <c:v>-8.5297146354797704</c:v>
                </c:pt>
                <c:pt idx="62">
                  <c:v>-7.8526109880091042</c:v>
                </c:pt>
                <c:pt idx="63">
                  <c:v>-7.1758430889353484</c:v>
                </c:pt>
                <c:pt idx="64">
                  <c:v>-6.4666677980415876</c:v>
                </c:pt>
                <c:pt idx="65">
                  <c:v>-5.7656310722723418</c:v>
                </c:pt>
                <c:pt idx="66">
                  <c:v>-5.0471854820459594</c:v>
                </c:pt>
                <c:pt idx="67">
                  <c:v>-4.3034393893604088</c:v>
                </c:pt>
                <c:pt idx="68">
                  <c:v>-3.5500934931456412</c:v>
                </c:pt>
                <c:pt idx="69">
                  <c:v>-2.7813069587592345</c:v>
                </c:pt>
                <c:pt idx="70">
                  <c:v>-2.0243386789030584</c:v>
                </c:pt>
                <c:pt idx="71">
                  <c:v>-1.2563262287931105</c:v>
                </c:pt>
                <c:pt idx="72">
                  <c:v>-0.47340624373382778</c:v>
                </c:pt>
                <c:pt idx="73">
                  <c:v>0.30561905719370919</c:v>
                </c:pt>
                <c:pt idx="74">
                  <c:v>1.0763398083886979</c:v>
                </c:pt>
                <c:pt idx="75">
                  <c:v>1.8621840269114041</c:v>
                </c:pt>
                <c:pt idx="76">
                  <c:v>2.6487566655179124</c:v>
                </c:pt>
                <c:pt idx="77">
                  <c:v>3.4108313028546386</c:v>
                </c:pt>
                <c:pt idx="78">
                  <c:v>4.1877361231572374</c:v>
                </c:pt>
                <c:pt idx="79">
                  <c:v>4.9459144430449236</c:v>
                </c:pt>
                <c:pt idx="80">
                  <c:v>5.7002014265276797</c:v>
                </c:pt>
                <c:pt idx="81">
                  <c:v>6.4480949752432899</c:v>
                </c:pt>
                <c:pt idx="82">
                  <c:v>7.1787228540147199</c:v>
                </c:pt>
                <c:pt idx="83">
                  <c:v>7.9003411018910734</c:v>
                </c:pt>
                <c:pt idx="84">
                  <c:v>8.6235389060506904</c:v>
                </c:pt>
                <c:pt idx="85">
                  <c:v>9.3292648850088966</c:v>
                </c:pt>
                <c:pt idx="86">
                  <c:v>10.032041017385747</c:v>
                </c:pt>
                <c:pt idx="87">
                  <c:v>10.718318474464715</c:v>
                </c:pt>
                <c:pt idx="88">
                  <c:v>11.380867208596198</c:v>
                </c:pt>
                <c:pt idx="89">
                  <c:v>12.01723087448701</c:v>
                </c:pt>
                <c:pt idx="90">
                  <c:v>12.650683969530476</c:v>
                </c:pt>
                <c:pt idx="91">
                  <c:v>13.2709092325832</c:v>
                </c:pt>
                <c:pt idx="92">
                  <c:v>13.867876534732318</c:v>
                </c:pt>
                <c:pt idx="93">
                  <c:v>14.454262168742812</c:v>
                </c:pt>
                <c:pt idx="94">
                  <c:v>15.022100147912976</c:v>
                </c:pt>
                <c:pt idx="95">
                  <c:v>15.560533722476753</c:v>
                </c:pt>
                <c:pt idx="96">
                  <c:v>16.074950240707263</c:v>
                </c:pt>
                <c:pt idx="97">
                  <c:v>16.572286286816787</c:v>
                </c:pt>
                <c:pt idx="98">
                  <c:v>17.065523229327091</c:v>
                </c:pt>
                <c:pt idx="99">
                  <c:v>17.521670584503084</c:v>
                </c:pt>
                <c:pt idx="100">
                  <c:v>17.940742576182849</c:v>
                </c:pt>
                <c:pt idx="101">
                  <c:v>18.351319424795044</c:v>
                </c:pt>
                <c:pt idx="102">
                  <c:v>18.734536705535795</c:v>
                </c:pt>
                <c:pt idx="103">
                  <c:v>19.094385057612101</c:v>
                </c:pt>
                <c:pt idx="104">
                  <c:v>19.437476586478297</c:v>
                </c:pt>
                <c:pt idx="105">
                  <c:v>19.74618778753209</c:v>
                </c:pt>
                <c:pt idx="106">
                  <c:v>20.043045772519079</c:v>
                </c:pt>
                <c:pt idx="107">
                  <c:v>20.297747412256751</c:v>
                </c:pt>
                <c:pt idx="108">
                  <c:v>20.544623816418536</c:v>
                </c:pt>
                <c:pt idx="109">
                  <c:v>20.767561790221801</c:v>
                </c:pt>
                <c:pt idx="110">
                  <c:v>20.960144234459722</c:v>
                </c:pt>
                <c:pt idx="111">
                  <c:v>21.128904977580028</c:v>
                </c:pt>
                <c:pt idx="112">
                  <c:v>21.265650424065257</c:v>
                </c:pt>
                <c:pt idx="113">
                  <c:v>21.395607516918695</c:v>
                </c:pt>
                <c:pt idx="114">
                  <c:v>21.504967575187983</c:v>
                </c:pt>
                <c:pt idx="115">
                  <c:v>21.573483942481563</c:v>
                </c:pt>
                <c:pt idx="116">
                  <c:v>21.6324018577583</c:v>
                </c:pt>
                <c:pt idx="117">
                  <c:v>21.660647966549288</c:v>
                </c:pt>
                <c:pt idx="118">
                  <c:v>21.678920546395485</c:v>
                </c:pt>
                <c:pt idx="119">
                  <c:v>21.665954367234683</c:v>
                </c:pt>
                <c:pt idx="120">
                  <c:v>21.623498865871536</c:v>
                </c:pt>
                <c:pt idx="121">
                  <c:v>21.576970670068434</c:v>
                </c:pt>
                <c:pt idx="122">
                  <c:v>21.507052487340378</c:v>
                </c:pt>
                <c:pt idx="123">
                  <c:v>21.411984248959332</c:v>
                </c:pt>
                <c:pt idx="124">
                  <c:v>21.291436205161805</c:v>
                </c:pt>
                <c:pt idx="125">
                  <c:v>21.162590552179424</c:v>
                </c:pt>
                <c:pt idx="126">
                  <c:v>21.012402525030605</c:v>
                </c:pt>
                <c:pt idx="127">
                  <c:v>20.853284207257722</c:v>
                </c:pt>
                <c:pt idx="128">
                  <c:v>20.664397992907421</c:v>
                </c:pt>
                <c:pt idx="129">
                  <c:v>20.458185264404129</c:v>
                </c:pt>
                <c:pt idx="130">
                  <c:v>20.250418215779344</c:v>
                </c:pt>
                <c:pt idx="131">
                  <c:v>20.023848135105624</c:v>
                </c:pt>
                <c:pt idx="132">
                  <c:v>19.766616365217519</c:v>
                </c:pt>
                <c:pt idx="133">
                  <c:v>19.497308922903589</c:v>
                </c:pt>
                <c:pt idx="134">
                  <c:v>19.23177708107351</c:v>
                </c:pt>
                <c:pt idx="135">
                  <c:v>18.946338636693788</c:v>
                </c:pt>
                <c:pt idx="136">
                  <c:v>18.645738514252258</c:v>
                </c:pt>
                <c:pt idx="137">
                  <c:v>18.33520917555802</c:v>
                </c:pt>
                <c:pt idx="138">
                  <c:v>18.010707632948282</c:v>
                </c:pt>
                <c:pt idx="139">
                  <c:v>17.681591128971988</c:v>
                </c:pt>
                <c:pt idx="140">
                  <c:v>17.339694745433086</c:v>
                </c:pt>
                <c:pt idx="141">
                  <c:v>16.987123627764486</c:v>
                </c:pt>
                <c:pt idx="142">
                  <c:v>16.624902115832537</c:v>
                </c:pt>
                <c:pt idx="143">
                  <c:v>16.257068220521514</c:v>
                </c:pt>
                <c:pt idx="144">
                  <c:v>15.87671071197763</c:v>
                </c:pt>
                <c:pt idx="145">
                  <c:v>15.489508861193347</c:v>
                </c:pt>
                <c:pt idx="146">
                  <c:v>15.101170058458726</c:v>
                </c:pt>
                <c:pt idx="147">
                  <c:v>14.702427060803609</c:v>
                </c:pt>
                <c:pt idx="148">
                  <c:v>14.293747637127133</c:v>
                </c:pt>
                <c:pt idx="149">
                  <c:v>13.881541206440428</c:v>
                </c:pt>
                <c:pt idx="150">
                  <c:v>13.464413947397015</c:v>
                </c:pt>
                <c:pt idx="151">
                  <c:v>13.043528250298522</c:v>
                </c:pt>
                <c:pt idx="152">
                  <c:v>12.618662160589002</c:v>
                </c:pt>
                <c:pt idx="153">
                  <c:v>12.186891098630285</c:v>
                </c:pt>
                <c:pt idx="154">
                  <c:v>11.754771487574633</c:v>
                </c:pt>
                <c:pt idx="155">
                  <c:v>11.325016960534766</c:v>
                </c:pt>
                <c:pt idx="156">
                  <c:v>10.887705692360344</c:v>
                </c:pt>
                <c:pt idx="157">
                  <c:v>10.44491900154217</c:v>
                </c:pt>
                <c:pt idx="158">
                  <c:v>10.003964124495267</c:v>
                </c:pt>
                <c:pt idx="159">
                  <c:v>9.5623666333802593</c:v>
                </c:pt>
                <c:pt idx="160">
                  <c:v>9.1169376396612609</c:v>
                </c:pt>
                <c:pt idx="161">
                  <c:v>8.6664686043488555</c:v>
                </c:pt>
                <c:pt idx="162">
                  <c:v>8.2229084762609101</c:v>
                </c:pt>
                <c:pt idx="163">
                  <c:v>7.7730646840677586</c:v>
                </c:pt>
                <c:pt idx="164">
                  <c:v>7.3230693907454221</c:v>
                </c:pt>
                <c:pt idx="165">
                  <c:v>6.870703416149639</c:v>
                </c:pt>
                <c:pt idx="166">
                  <c:v>6.4113663833235428</c:v>
                </c:pt>
                <c:pt idx="167">
                  <c:v>5.9566191424666073</c:v>
                </c:pt>
                <c:pt idx="168">
                  <c:v>5.5058227731974654</c:v>
                </c:pt>
                <c:pt idx="169">
                  <c:v>5.046864353847841</c:v>
                </c:pt>
                <c:pt idx="170">
                  <c:v>4.5941380058794801</c:v>
                </c:pt>
                <c:pt idx="171">
                  <c:v>4.1338203139426177</c:v>
                </c:pt>
                <c:pt idx="172">
                  <c:v>3.6760087218689694</c:v>
                </c:pt>
                <c:pt idx="173">
                  <c:v>3.2226876365102939</c:v>
                </c:pt>
                <c:pt idx="174">
                  <c:v>2.7633737534130232</c:v>
                </c:pt>
                <c:pt idx="175">
                  <c:v>2.3053890473099399</c:v>
                </c:pt>
                <c:pt idx="176">
                  <c:v>1.8453759031446297</c:v>
                </c:pt>
                <c:pt idx="177">
                  <c:v>1.385562834048115</c:v>
                </c:pt>
                <c:pt idx="178">
                  <c:v>0.9240848545933924</c:v>
                </c:pt>
                <c:pt idx="179">
                  <c:v>0.46240466663076502</c:v>
                </c:pt>
                <c:pt idx="180">
                  <c:v>-3.2469553359340049E-15</c:v>
                </c:pt>
                <c:pt idx="181">
                  <c:v>-0.46286163763206883</c:v>
                </c:pt>
                <c:pt idx="182">
                  <c:v>-0.92647230107787737</c:v>
                </c:pt>
                <c:pt idx="183">
                  <c:v>-1.3905470834158058</c:v>
                </c:pt>
                <c:pt idx="184">
                  <c:v>-1.8554505060431026</c:v>
                </c:pt>
                <c:pt idx="185">
                  <c:v>-2.3207915234919669</c:v>
                </c:pt>
                <c:pt idx="186">
                  <c:v>-2.7875614385338827</c:v>
                </c:pt>
                <c:pt idx="187">
                  <c:v>-3.2559417017134202</c:v>
                </c:pt>
                <c:pt idx="188">
                  <c:v>-3.7250209955044875</c:v>
                </c:pt>
                <c:pt idx="189">
                  <c:v>-4.1948876827135919</c:v>
                </c:pt>
                <c:pt idx="190">
                  <c:v>-4.6665195768989483</c:v>
                </c:pt>
                <c:pt idx="191">
                  <c:v>-5.1393948206896916</c:v>
                </c:pt>
                <c:pt idx="192">
                  <c:v>-5.6069734512771614</c:v>
                </c:pt>
                <c:pt idx="193">
                  <c:v>-6.0783100350131285</c:v>
                </c:pt>
                <c:pt idx="194">
                  <c:v>-6.5529592605543323</c:v>
                </c:pt>
                <c:pt idx="195">
                  <c:v>-7.0241073558494849</c:v>
                </c:pt>
                <c:pt idx="196">
                  <c:v>-7.4945666935102482</c:v>
                </c:pt>
                <c:pt idx="197">
                  <c:v>-7.9659387792038272</c:v>
                </c:pt>
                <c:pt idx="198">
                  <c:v>-8.4404261444422577</c:v>
                </c:pt>
                <c:pt idx="199">
                  <c:v>-8.9122412827849278</c:v>
                </c:pt>
                <c:pt idx="200">
                  <c:v>-9.3797530120142003</c:v>
                </c:pt>
                <c:pt idx="201">
                  <c:v>-9.8471346865178244</c:v>
                </c:pt>
                <c:pt idx="202">
                  <c:v>-10.311288748510391</c:v>
                </c:pt>
                <c:pt idx="203">
                  <c:v>-10.771691885791251</c:v>
                </c:pt>
                <c:pt idx="204">
                  <c:v>-11.228576973301829</c:v>
                </c:pt>
                <c:pt idx="205">
                  <c:v>-11.686500567237847</c:v>
                </c:pt>
                <c:pt idx="206">
                  <c:v>-12.138591162040495</c:v>
                </c:pt>
                <c:pt idx="207">
                  <c:v>-12.592070097381363</c:v>
                </c:pt>
                <c:pt idx="208">
                  <c:v>-13.041143948451889</c:v>
                </c:pt>
                <c:pt idx="209">
                  <c:v>-13.487310875868834</c:v>
                </c:pt>
                <c:pt idx="210">
                  <c:v>-13.932978503555821</c:v>
                </c:pt>
                <c:pt idx="211">
                  <c:v>-14.371210197744645</c:v>
                </c:pt>
                <c:pt idx="212">
                  <c:v>-14.808769592171583</c:v>
                </c:pt>
                <c:pt idx="213">
                  <c:v>-15.245499609468169</c:v>
                </c:pt>
                <c:pt idx="214">
                  <c:v>-15.671861036992979</c:v>
                </c:pt>
                <c:pt idx="215">
                  <c:v>-16.095126170605855</c:v>
                </c:pt>
                <c:pt idx="216">
                  <c:v>-16.512546200166895</c:v>
                </c:pt>
                <c:pt idx="217">
                  <c:v>-16.91939944261695</c:v>
                </c:pt>
                <c:pt idx="218">
                  <c:v>-17.319719851560542</c:v>
                </c:pt>
                <c:pt idx="219">
                  <c:v>-17.714791766134407</c:v>
                </c:pt>
                <c:pt idx="220">
                  <c:v>-18.08745012922434</c:v>
                </c:pt>
                <c:pt idx="221">
                  <c:v>-18.473956526272755</c:v>
                </c:pt>
                <c:pt idx="222">
                  <c:v>-18.835544719740945</c:v>
                </c:pt>
                <c:pt idx="223">
                  <c:v>-19.189604445728847</c:v>
                </c:pt>
                <c:pt idx="224">
                  <c:v>-19.537190335342633</c:v>
                </c:pt>
                <c:pt idx="225">
                  <c:v>-19.867773702347961</c:v>
                </c:pt>
                <c:pt idx="226">
                  <c:v>-20.195605876960293</c:v>
                </c:pt>
                <c:pt idx="227">
                  <c:v>-20.509731385597718</c:v>
                </c:pt>
                <c:pt idx="228">
                  <c:v>-20.809969508885644</c:v>
                </c:pt>
                <c:pt idx="229">
                  <c:v>-21.094600845904676</c:v>
                </c:pt>
                <c:pt idx="230">
                  <c:v>-21.374696656922012</c:v>
                </c:pt>
                <c:pt idx="231">
                  <c:v>-21.635437458227674</c:v>
                </c:pt>
                <c:pt idx="232">
                  <c:v>-21.886663818017901</c:v>
                </c:pt>
                <c:pt idx="233">
                  <c:v>-22.122098890627282</c:v>
                </c:pt>
                <c:pt idx="234">
                  <c:v>-22.335403992898058</c:v>
                </c:pt>
                <c:pt idx="235">
                  <c:v>-22.538889154838639</c:v>
                </c:pt>
                <c:pt idx="236">
                  <c:v>-22.724733645903722</c:v>
                </c:pt>
                <c:pt idx="237">
                  <c:v>-22.900376098773062</c:v>
                </c:pt>
                <c:pt idx="238">
                  <c:v>-23.057206737149173</c:v>
                </c:pt>
                <c:pt idx="239">
                  <c:v>-23.202346765322009</c:v>
                </c:pt>
                <c:pt idx="240">
                  <c:v>-23.323609624627267</c:v>
                </c:pt>
                <c:pt idx="241">
                  <c:v>-23.413086631399278</c:v>
                </c:pt>
                <c:pt idx="242">
                  <c:v>-23.500011737609341</c:v>
                </c:pt>
                <c:pt idx="243">
                  <c:v>-23.557326062815363</c:v>
                </c:pt>
                <c:pt idx="244">
                  <c:v>-23.589147361352634</c:v>
                </c:pt>
                <c:pt idx="245">
                  <c:v>-23.604357729745914</c:v>
                </c:pt>
                <c:pt idx="246">
                  <c:v>-23.590519812751317</c:v>
                </c:pt>
                <c:pt idx="247">
                  <c:v>-23.593768576357053</c:v>
                </c:pt>
                <c:pt idx="248">
                  <c:v>-23.545696848497499</c:v>
                </c:pt>
                <c:pt idx="249">
                  <c:v>-23.504469400798609</c:v>
                </c:pt>
                <c:pt idx="250">
                  <c:v>-23.444816503542121</c:v>
                </c:pt>
                <c:pt idx="251">
                  <c:v>-23.304345227611677</c:v>
                </c:pt>
                <c:pt idx="252">
                  <c:v>-23.193626072354853</c:v>
                </c:pt>
                <c:pt idx="253">
                  <c:v>-23.035503442305391</c:v>
                </c:pt>
                <c:pt idx="254">
                  <c:v>-22.880078008492731</c:v>
                </c:pt>
                <c:pt idx="255">
                  <c:v>-22.694667356857966</c:v>
                </c:pt>
                <c:pt idx="256">
                  <c:v>-22.480131462875136</c:v>
                </c:pt>
                <c:pt idx="257">
                  <c:v>-22.24674047172828</c:v>
                </c:pt>
                <c:pt idx="258">
                  <c:v>-21.993824622552012</c:v>
                </c:pt>
                <c:pt idx="259">
                  <c:v>-21.697777948990566</c:v>
                </c:pt>
                <c:pt idx="260">
                  <c:v>-21.396128465493817</c:v>
                </c:pt>
                <c:pt idx="261">
                  <c:v>-21.076485198892517</c:v>
                </c:pt>
                <c:pt idx="262">
                  <c:v>-20.740346665299679</c:v>
                </c:pt>
                <c:pt idx="263">
                  <c:v>-20.380038629077522</c:v>
                </c:pt>
                <c:pt idx="264">
                  <c:v>-20.001569608460294</c:v>
                </c:pt>
                <c:pt idx="265">
                  <c:v>-19.602043834462794</c:v>
                </c:pt>
                <c:pt idx="266">
                  <c:v>-19.185098368018185</c:v>
                </c:pt>
                <c:pt idx="267">
                  <c:v>-18.739697331684386</c:v>
                </c:pt>
                <c:pt idx="268">
                  <c:v>-18.282312948715855</c:v>
                </c:pt>
                <c:pt idx="269">
                  <c:v>-17.811451372966317</c:v>
                </c:pt>
                <c:pt idx="270">
                  <c:v>-17.32022702347372</c:v>
                </c:pt>
                <c:pt idx="271">
                  <c:v>-16.82244054938203</c:v>
                </c:pt>
                <c:pt idx="272">
                  <c:v>-16.295998442738064</c:v>
                </c:pt>
                <c:pt idx="273">
                  <c:v>-15.778644806703269</c:v>
                </c:pt>
                <c:pt idx="274">
                  <c:v>-15.232567542770687</c:v>
                </c:pt>
                <c:pt idx="275">
                  <c:v>-14.678226175623783</c:v>
                </c:pt>
                <c:pt idx="276">
                  <c:v>-14.1037270129187</c:v>
                </c:pt>
                <c:pt idx="277">
                  <c:v>-13.527932229222845</c:v>
                </c:pt>
                <c:pt idx="278">
                  <c:v>-12.945607003688217</c:v>
                </c:pt>
                <c:pt idx="279">
                  <c:v>-12.364348598209594</c:v>
                </c:pt>
                <c:pt idx="280">
                  <c:v>-11.763899481828407</c:v>
                </c:pt>
                <c:pt idx="281">
                  <c:v>-11.156418250164695</c:v>
                </c:pt>
                <c:pt idx="282">
                  <c:v>-10.552585372178809</c:v>
                </c:pt>
                <c:pt idx="283">
                  <c:v>-9.9406516444460298</c:v>
                </c:pt>
                <c:pt idx="284">
                  <c:v>-9.3364928125253783</c:v>
                </c:pt>
                <c:pt idx="285">
                  <c:v>-8.7314646733277783</c:v>
                </c:pt>
                <c:pt idx="286">
                  <c:v>-8.1326382803740742</c:v>
                </c:pt>
                <c:pt idx="287">
                  <c:v>-7.5310303104892684</c:v>
                </c:pt>
                <c:pt idx="288">
                  <c:v>-6.9301746080311633</c:v>
                </c:pt>
                <c:pt idx="289">
                  <c:v>-6.3218976641156051</c:v>
                </c:pt>
                <c:pt idx="290">
                  <c:v>-5.7379306548556723</c:v>
                </c:pt>
                <c:pt idx="291">
                  <c:v>-5.1633545507263383</c:v>
                </c:pt>
                <c:pt idx="292">
                  <c:v>-4.61527497570225</c:v>
                </c:pt>
                <c:pt idx="293">
                  <c:v>-4.0610281239054729</c:v>
                </c:pt>
                <c:pt idx="294">
                  <c:v>-3.5285336699380823</c:v>
                </c:pt>
                <c:pt idx="295">
                  <c:v>-2.9979343603352806</c:v>
                </c:pt>
                <c:pt idx="296">
                  <c:v>-2.4762567358990912</c:v>
                </c:pt>
                <c:pt idx="297">
                  <c:v>-1.9898635056695211</c:v>
                </c:pt>
                <c:pt idx="298">
                  <c:v>-1.514302872881454</c:v>
                </c:pt>
                <c:pt idx="299">
                  <c:v>-1.0741060073342568</c:v>
                </c:pt>
                <c:pt idx="300">
                  <c:v>-0.64411007423714395</c:v>
                </c:pt>
                <c:pt idx="301">
                  <c:v>-0.2195266984123945</c:v>
                </c:pt>
                <c:pt idx="302">
                  <c:v>0.17388114979815938</c:v>
                </c:pt>
                <c:pt idx="303">
                  <c:v>0.54895083331822436</c:v>
                </c:pt>
                <c:pt idx="304">
                  <c:v>0.88780093117345205</c:v>
                </c:pt>
                <c:pt idx="305">
                  <c:v>1.1988683833757621</c:v>
                </c:pt>
                <c:pt idx="306">
                  <c:v>1.4948375655619863</c:v>
                </c:pt>
                <c:pt idx="307">
                  <c:v>1.7750166794691888</c:v>
                </c:pt>
                <c:pt idx="308">
                  <c:v>2.0115870714316371</c:v>
                </c:pt>
                <c:pt idx="309">
                  <c:v>2.2039432385664162</c:v>
                </c:pt>
                <c:pt idx="310">
                  <c:v>2.3919121652902788</c:v>
                </c:pt>
                <c:pt idx="311">
                  <c:v>2.5556331091582254</c:v>
                </c:pt>
                <c:pt idx="312">
                  <c:v>2.6732724690642518</c:v>
                </c:pt>
                <c:pt idx="313">
                  <c:v>2.734995376190712</c:v>
                </c:pt>
                <c:pt idx="314">
                  <c:v>2.789420607115201</c:v>
                </c:pt>
                <c:pt idx="315">
                  <c:v>2.8419775097907451</c:v>
                </c:pt>
                <c:pt idx="316">
                  <c:v>2.8514454454005249</c:v>
                </c:pt>
                <c:pt idx="317">
                  <c:v>2.8039003043496633</c:v>
                </c:pt>
                <c:pt idx="318">
                  <c:v>2.7386077711275396</c:v>
                </c:pt>
                <c:pt idx="319">
                  <c:v>2.665998648841601</c:v>
                </c:pt>
                <c:pt idx="320">
                  <c:v>2.5639884636374757</c:v>
                </c:pt>
                <c:pt idx="321">
                  <c:v>2.3990338328891871</c:v>
                </c:pt>
                <c:pt idx="322">
                  <c:v>2.2268655248152012</c:v>
                </c:pt>
                <c:pt idx="323">
                  <c:v>2.0558839165800498</c:v>
                </c:pt>
                <c:pt idx="324">
                  <c:v>1.8281510155969236</c:v>
                </c:pt>
                <c:pt idx="325">
                  <c:v>1.5747209625326515</c:v>
                </c:pt>
                <c:pt idx="326">
                  <c:v>1.3300576245330289</c:v>
                </c:pt>
                <c:pt idx="327">
                  <c:v>1.0411371056598218</c:v>
                </c:pt>
                <c:pt idx="328">
                  <c:v>0.72327055724187617</c:v>
                </c:pt>
                <c:pt idx="329">
                  <c:v>0.39905021022909903</c:v>
                </c:pt>
                <c:pt idx="330">
                  <c:v>5.924142330721191E-2</c:v>
                </c:pt>
                <c:pt idx="331">
                  <c:v>-0.30053874746333542</c:v>
                </c:pt>
                <c:pt idx="332">
                  <c:v>-0.65164158254243132</c:v>
                </c:pt>
                <c:pt idx="333">
                  <c:v>-1.0025487001740863</c:v>
                </c:pt>
                <c:pt idx="334">
                  <c:v>-1.362050460333444</c:v>
                </c:pt>
                <c:pt idx="335">
                  <c:v>-1.7024477800603222</c:v>
                </c:pt>
                <c:pt idx="336">
                  <c:v>-2.0324137035782117</c:v>
                </c:pt>
                <c:pt idx="337">
                  <c:v>-2.3734780055565188</c:v>
                </c:pt>
                <c:pt idx="338">
                  <c:v>-2.6768463694923894</c:v>
                </c:pt>
                <c:pt idx="339">
                  <c:v>-2.9626564984091743</c:v>
                </c:pt>
                <c:pt idx="340">
                  <c:v>-3.2247669248448663</c:v>
                </c:pt>
                <c:pt idx="341">
                  <c:v>-3.4553830870089337</c:v>
                </c:pt>
                <c:pt idx="342">
                  <c:v>-3.6602272546005099</c:v>
                </c:pt>
                <c:pt idx="343">
                  <c:v>-3.8299533753629067</c:v>
                </c:pt>
                <c:pt idx="344">
                  <c:v>-3.9522449344926001</c:v>
                </c:pt>
                <c:pt idx="345">
                  <c:v>-4.0378339522369133</c:v>
                </c:pt>
                <c:pt idx="346">
                  <c:v>-4.074385377186208</c:v>
                </c:pt>
                <c:pt idx="347">
                  <c:v>-4.059121944288119</c:v>
                </c:pt>
                <c:pt idx="348">
                  <c:v>-4.0040593274657619</c:v>
                </c:pt>
                <c:pt idx="349">
                  <c:v>-3.8910912551314381</c:v>
                </c:pt>
                <c:pt idx="350">
                  <c:v>-3.7466668107893573</c:v>
                </c:pt>
                <c:pt idx="351">
                  <c:v>-3.5414404984838086</c:v>
                </c:pt>
                <c:pt idx="352">
                  <c:v>-3.2979049495549693</c:v>
                </c:pt>
                <c:pt idx="353">
                  <c:v>-3.0148729273575046</c:v>
                </c:pt>
                <c:pt idx="354">
                  <c:v>-2.6889680907121956</c:v>
                </c:pt>
                <c:pt idx="355">
                  <c:v>-2.3264221760778701</c:v>
                </c:pt>
                <c:pt idx="356">
                  <c:v>-1.9279280773034313</c:v>
                </c:pt>
                <c:pt idx="357">
                  <c:v>-1.5000814022208295</c:v>
                </c:pt>
                <c:pt idx="358">
                  <c:v>-1.0402680273224119</c:v>
                </c:pt>
                <c:pt idx="359">
                  <c:v>-0.54380263391885009</c:v>
                </c:pt>
                <c:pt idx="360">
                  <c:v>0</c:v>
                </c:pt>
                <c:pt idx="361">
                  <c:v>0.60705189333302434</c:v>
                </c:pt>
                <c:pt idx="362">
                  <c:v>1.3016919746824331</c:v>
                </c:pt>
                <c:pt idx="363">
                  <c:v>2.117614150682666</c:v>
                </c:pt>
                <c:pt idx="364">
                  <c:v>3.0887005691101295</c:v>
                </c:pt>
                <c:pt idx="365">
                  <c:v>4.2517571838494659</c:v>
                </c:pt>
                <c:pt idx="366">
                  <c:v>5.6522053102518095</c:v>
                </c:pt>
                <c:pt idx="367">
                  <c:v>7.3247103929173356</c:v>
                </c:pt>
                <c:pt idx="368">
                  <c:v>9.3009904768650529</c:v>
                </c:pt>
                <c:pt idx="369">
                  <c:v>11.599773288973434</c:v>
                </c:pt>
                <c:pt idx="370">
                  <c:v>14.237376354478899</c:v>
                </c:pt>
                <c:pt idx="371">
                  <c:v>17.21021217931558</c:v>
                </c:pt>
                <c:pt idx="372">
                  <c:v>20.484212164250192</c:v>
                </c:pt>
                <c:pt idx="373">
                  <c:v>24.002637486318342</c:v>
                </c:pt>
                <c:pt idx="374">
                  <c:v>27.665085037949972</c:v>
                </c:pt>
                <c:pt idx="375">
                  <c:v>31.358469190380294</c:v>
                </c:pt>
                <c:pt idx="376">
                  <c:v>34.97756041868552</c:v>
                </c:pt>
                <c:pt idx="377">
                  <c:v>38.394266102058943</c:v>
                </c:pt>
                <c:pt idx="378">
                  <c:v>41.487161018598336</c:v>
                </c:pt>
                <c:pt idx="379">
                  <c:v>44.169528406712928</c:v>
                </c:pt>
                <c:pt idx="380">
                  <c:v>46.388127955956627</c:v>
                </c:pt>
                <c:pt idx="381">
                  <c:v>48.115189690715745</c:v>
                </c:pt>
                <c:pt idx="382">
                  <c:v>49.370504109731883</c:v>
                </c:pt>
                <c:pt idx="383">
                  <c:v>50.184395692772966</c:v>
                </c:pt>
                <c:pt idx="384">
                  <c:v>50.611799874282852</c:v>
                </c:pt>
                <c:pt idx="385">
                  <c:v>50.732239538131104</c:v>
                </c:pt>
                <c:pt idx="386">
                  <c:v>50.618453341069511</c:v>
                </c:pt>
                <c:pt idx="387">
                  <c:v>50.338382463984793</c:v>
                </c:pt>
                <c:pt idx="388">
                  <c:v>49.921155015808196</c:v>
                </c:pt>
                <c:pt idx="389">
                  <c:v>49.402319336866306</c:v>
                </c:pt>
                <c:pt idx="390">
                  <c:v>48.837805725044092</c:v>
                </c:pt>
                <c:pt idx="391">
                  <c:v>48.235393174712108</c:v>
                </c:pt>
                <c:pt idx="392">
                  <c:v>47.653629732062228</c:v>
                </c:pt>
                <c:pt idx="393">
                  <c:v>47.088880307124867</c:v>
                </c:pt>
                <c:pt idx="394">
                  <c:v>46.519767882678629</c:v>
                </c:pt>
                <c:pt idx="395">
                  <c:v>45.96485164379812</c:v>
                </c:pt>
                <c:pt idx="396">
                  <c:v>45.406801826764038</c:v>
                </c:pt>
                <c:pt idx="397">
                  <c:v>44.839255550829016</c:v>
                </c:pt>
                <c:pt idx="398">
                  <c:v>44.25782881743887</c:v>
                </c:pt>
                <c:pt idx="399">
                  <c:v>43.651055145882751</c:v>
                </c:pt>
                <c:pt idx="400">
                  <c:v>43.058477212981416</c:v>
                </c:pt>
                <c:pt idx="401">
                  <c:v>42.467385502399772</c:v>
                </c:pt>
                <c:pt idx="402">
                  <c:v>41.889843391976001</c:v>
                </c:pt>
                <c:pt idx="403">
                  <c:v>41.330648555406697</c:v>
                </c:pt>
                <c:pt idx="404">
                  <c:v>40.773856743014754</c:v>
                </c:pt>
                <c:pt idx="405">
                  <c:v>40.206769482230925</c:v>
                </c:pt>
                <c:pt idx="406">
                  <c:v>39.662550124276095</c:v>
                </c:pt>
                <c:pt idx="407">
                  <c:v>39.162378607543125</c:v>
                </c:pt>
                <c:pt idx="408">
                  <c:v>38.689698080322749</c:v>
                </c:pt>
                <c:pt idx="409">
                  <c:v>38.244948619492781</c:v>
                </c:pt>
                <c:pt idx="410">
                  <c:v>37.844392486303384</c:v>
                </c:pt>
                <c:pt idx="411">
                  <c:v>37.442616339046822</c:v>
                </c:pt>
                <c:pt idx="412">
                  <c:v>37.05427989142072</c:v>
                </c:pt>
                <c:pt idx="413">
                  <c:v>36.703967469641604</c:v>
                </c:pt>
                <c:pt idx="414">
                  <c:v>36.3874617792561</c:v>
                </c:pt>
                <c:pt idx="415">
                  <c:v>36.115217192040419</c:v>
                </c:pt>
                <c:pt idx="416">
                  <c:v>35.866948602918555</c:v>
                </c:pt>
                <c:pt idx="417">
                  <c:v>35.622831905351738</c:v>
                </c:pt>
                <c:pt idx="418">
                  <c:v>35.412726355882469</c:v>
                </c:pt>
                <c:pt idx="419">
                  <c:v>35.235615164847538</c:v>
                </c:pt>
                <c:pt idx="420">
                  <c:v>35.084800100107159</c:v>
                </c:pt>
                <c:pt idx="421">
                  <c:v>34.973859723961752</c:v>
                </c:pt>
                <c:pt idx="422">
                  <c:v>34.874602871823022</c:v>
                </c:pt>
                <c:pt idx="423">
                  <c:v>34.806635512000462</c:v>
                </c:pt>
                <c:pt idx="424">
                  <c:v>34.754490195052199</c:v>
                </c:pt>
                <c:pt idx="425">
                  <c:v>34.724530940646126</c:v>
                </c:pt>
                <c:pt idx="426">
                  <c:v>34.732750789138485</c:v>
                </c:pt>
                <c:pt idx="427">
                  <c:v>34.757825087670007</c:v>
                </c:pt>
                <c:pt idx="428">
                  <c:v>34.71273513516779</c:v>
                </c:pt>
                <c:pt idx="429">
                  <c:v>34.730351751963838</c:v>
                </c:pt>
                <c:pt idx="430">
                  <c:v>34.774432802569251</c:v>
                </c:pt>
                <c:pt idx="431">
                  <c:v>34.836876638506048</c:v>
                </c:pt>
                <c:pt idx="432">
                  <c:v>34.901220727577439</c:v>
                </c:pt>
                <c:pt idx="433">
                  <c:v>34.987999100591139</c:v>
                </c:pt>
                <c:pt idx="434">
                  <c:v>35.111420565407826</c:v>
                </c:pt>
                <c:pt idx="435">
                  <c:v>35.257843593707719</c:v>
                </c:pt>
                <c:pt idx="436">
                  <c:v>35.418182003034957</c:v>
                </c:pt>
                <c:pt idx="437">
                  <c:v>35.573686583183743</c:v>
                </c:pt>
                <c:pt idx="438">
                  <c:v>35.754662363940469</c:v>
                </c:pt>
                <c:pt idx="439">
                  <c:v>35.93079390437115</c:v>
                </c:pt>
                <c:pt idx="440">
                  <c:v>36.12725862888059</c:v>
                </c:pt>
                <c:pt idx="441">
                  <c:v>36.321468358874526</c:v>
                </c:pt>
                <c:pt idx="442">
                  <c:v>36.524397578681139</c:v>
                </c:pt>
                <c:pt idx="443">
                  <c:v>36.714111984205864</c:v>
                </c:pt>
                <c:pt idx="444">
                  <c:v>36.897201162189127</c:v>
                </c:pt>
                <c:pt idx="445">
                  <c:v>37.09476227324145</c:v>
                </c:pt>
                <c:pt idx="446">
                  <c:v>37.293911089020227</c:v>
                </c:pt>
                <c:pt idx="447">
                  <c:v>37.48866170002529</c:v>
                </c:pt>
                <c:pt idx="448">
                  <c:v>37.681265843967367</c:v>
                </c:pt>
                <c:pt idx="449">
                  <c:v>37.858711574510536</c:v>
                </c:pt>
                <c:pt idx="450">
                  <c:v>38.029456579900085</c:v>
                </c:pt>
                <c:pt idx="451">
                  <c:v>38.196183983665982</c:v>
                </c:pt>
                <c:pt idx="452">
                  <c:v>38.344307947049053</c:v>
                </c:pt>
                <c:pt idx="453">
                  <c:v>38.494791522282611</c:v>
                </c:pt>
                <c:pt idx="454">
                  <c:v>38.624961209013215</c:v>
                </c:pt>
                <c:pt idx="455">
                  <c:v>38.740980987716931</c:v>
                </c:pt>
                <c:pt idx="456">
                  <c:v>38.848029751613048</c:v>
                </c:pt>
                <c:pt idx="457">
                  <c:v>38.930730676249887</c:v>
                </c:pt>
                <c:pt idx="458">
                  <c:v>38.989259352849906</c:v>
                </c:pt>
                <c:pt idx="459">
                  <c:v>39.054287878054751</c:v>
                </c:pt>
                <c:pt idx="460">
                  <c:v>39.096008180770376</c:v>
                </c:pt>
                <c:pt idx="461">
                  <c:v>39.104025020823322</c:v>
                </c:pt>
                <c:pt idx="462">
                  <c:v>39.106973553125165</c:v>
                </c:pt>
                <c:pt idx="463">
                  <c:v>39.080493851790948</c:v>
                </c:pt>
                <c:pt idx="464">
                  <c:v>39.051907478985214</c:v>
                </c:pt>
                <c:pt idx="465">
                  <c:v>38.989977748130258</c:v>
                </c:pt>
                <c:pt idx="466">
                  <c:v>38.917177721608198</c:v>
                </c:pt>
                <c:pt idx="467">
                  <c:v>38.818323617316885</c:v>
                </c:pt>
                <c:pt idx="468">
                  <c:v>38.705942392736503</c:v>
                </c:pt>
                <c:pt idx="469">
                  <c:v>38.584428578290435</c:v>
                </c:pt>
                <c:pt idx="470">
                  <c:v>38.430278011294192</c:v>
                </c:pt>
                <c:pt idx="471">
                  <c:v>38.244397068311251</c:v>
                </c:pt>
                <c:pt idx="472">
                  <c:v>38.053945854826658</c:v>
                </c:pt>
                <c:pt idx="473">
                  <c:v>37.840756819582133</c:v>
                </c:pt>
                <c:pt idx="474">
                  <c:v>37.594368509725491</c:v>
                </c:pt>
                <c:pt idx="475">
                  <c:v>37.336735500471526</c:v>
                </c:pt>
                <c:pt idx="476">
                  <c:v>37.060924207149725</c:v>
                </c:pt>
                <c:pt idx="477">
                  <c:v>36.767279078478424</c:v>
                </c:pt>
                <c:pt idx="478">
                  <c:v>36.448158505775091</c:v>
                </c:pt>
                <c:pt idx="479">
                  <c:v>36.115811705514886</c:v>
                </c:pt>
                <c:pt idx="480">
                  <c:v>35.767640966819393</c:v>
                </c:pt>
                <c:pt idx="481">
                  <c:v>35.410653178399208</c:v>
                </c:pt>
                <c:pt idx="482">
                  <c:v>35.035959507862088</c:v>
                </c:pt>
                <c:pt idx="483">
                  <c:v>34.623866746403621</c:v>
                </c:pt>
                <c:pt idx="484">
                  <c:v>34.214979626246787</c:v>
                </c:pt>
                <c:pt idx="485">
                  <c:v>33.791902136338813</c:v>
                </c:pt>
                <c:pt idx="486">
                  <c:v>33.338102526923223</c:v>
                </c:pt>
                <c:pt idx="487">
                  <c:v>32.873438493425255</c:v>
                </c:pt>
                <c:pt idx="488">
                  <c:v>32.400671793810481</c:v>
                </c:pt>
                <c:pt idx="489">
                  <c:v>31.913368433145624</c:v>
                </c:pt>
                <c:pt idx="490">
                  <c:v>31.405737895274392</c:v>
                </c:pt>
                <c:pt idx="491">
                  <c:v>30.889364270908967</c:v>
                </c:pt>
                <c:pt idx="492">
                  <c:v>30.366880244754554</c:v>
                </c:pt>
                <c:pt idx="493">
                  <c:v>29.830635602444719</c:v>
                </c:pt>
                <c:pt idx="494">
                  <c:v>29.280065981786173</c:v>
                </c:pt>
                <c:pt idx="495">
                  <c:v>28.713187783417144</c:v>
                </c:pt>
                <c:pt idx="496">
                  <c:v>28.146177451531393</c:v>
                </c:pt>
                <c:pt idx="497">
                  <c:v>27.571676147749269</c:v>
                </c:pt>
                <c:pt idx="498">
                  <c:v>26.981237206226766</c:v>
                </c:pt>
                <c:pt idx="499">
                  <c:v>26.381575443604014</c:v>
                </c:pt>
                <c:pt idx="500">
                  <c:v>25.779641631770186</c:v>
                </c:pt>
                <c:pt idx="501">
                  <c:v>25.167039569337042</c:v>
                </c:pt>
                <c:pt idx="502">
                  <c:v>24.548277972517315</c:v>
                </c:pt>
                <c:pt idx="503">
                  <c:v>23.920013673027764</c:v>
                </c:pt>
                <c:pt idx="504">
                  <c:v>23.298269070125048</c:v>
                </c:pt>
                <c:pt idx="505">
                  <c:v>22.662131612640781</c:v>
                </c:pt>
                <c:pt idx="506">
                  <c:v>22.022412214919328</c:v>
                </c:pt>
                <c:pt idx="507">
                  <c:v>21.381117154399877</c:v>
                </c:pt>
                <c:pt idx="508">
                  <c:v>20.740542418220922</c:v>
                </c:pt>
                <c:pt idx="509">
                  <c:v>20.093401291093098</c:v>
                </c:pt>
                <c:pt idx="510">
                  <c:v>19.437424615492073</c:v>
                </c:pt>
                <c:pt idx="511">
                  <c:v>18.78672487728608</c:v>
                </c:pt>
                <c:pt idx="512">
                  <c:v>18.134313130105109</c:v>
                </c:pt>
                <c:pt idx="513">
                  <c:v>17.476977723732269</c:v>
                </c:pt>
                <c:pt idx="514">
                  <c:v>16.819155209331505</c:v>
                </c:pt>
                <c:pt idx="515">
                  <c:v>16.157768562229442</c:v>
                </c:pt>
                <c:pt idx="516">
                  <c:v>15.505289436256991</c:v>
                </c:pt>
                <c:pt idx="517">
                  <c:v>14.845699700900644</c:v>
                </c:pt>
                <c:pt idx="518">
                  <c:v>14.186240653512794</c:v>
                </c:pt>
                <c:pt idx="519">
                  <c:v>13.53022141440338</c:v>
                </c:pt>
                <c:pt idx="520">
                  <c:v>12.873103031517701</c:v>
                </c:pt>
                <c:pt idx="521">
                  <c:v>12.213054434462636</c:v>
                </c:pt>
                <c:pt idx="522">
                  <c:v>11.553449016783267</c:v>
                </c:pt>
                <c:pt idx="523">
                  <c:v>10.893428586939869</c:v>
                </c:pt>
                <c:pt idx="524">
                  <c:v>10.237857103799112</c:v>
                </c:pt>
                <c:pt idx="525">
                  <c:v>9.5783744403023103</c:v>
                </c:pt>
                <c:pt idx="526">
                  <c:v>8.9199422037209963</c:v>
                </c:pt>
                <c:pt idx="527">
                  <c:v>8.2658228298336009</c:v>
                </c:pt>
                <c:pt idx="528">
                  <c:v>7.6107238197949814</c:v>
                </c:pt>
                <c:pt idx="529">
                  <c:v>6.9614508962968387</c:v>
                </c:pt>
                <c:pt idx="530">
                  <c:v>6.3041144994391667</c:v>
                </c:pt>
                <c:pt idx="531">
                  <c:v>5.6605082324759186</c:v>
                </c:pt>
                <c:pt idx="532">
                  <c:v>5.0170406774660643</c:v>
                </c:pt>
                <c:pt idx="533">
                  <c:v>4.3727746187387773</c:v>
                </c:pt>
                <c:pt idx="534">
                  <c:v>3.7339921592122014</c:v>
                </c:pt>
                <c:pt idx="535">
                  <c:v>3.100879202749963</c:v>
                </c:pt>
                <c:pt idx="536">
                  <c:v>2.4723891186543026</c:v>
                </c:pt>
                <c:pt idx="537">
                  <c:v>1.8473584602406141</c:v>
                </c:pt>
                <c:pt idx="538">
                  <c:v>1.2269589454328209</c:v>
                </c:pt>
                <c:pt idx="539">
                  <c:v>0.61125106680008168</c:v>
                </c:pt>
                <c:pt idx="540">
                  <c:v>4.2763566272507335E-15</c:v>
                </c:pt>
                <c:pt idx="541">
                  <c:v>-0.6070119754095048</c:v>
                </c:pt>
                <c:pt idx="542">
                  <c:v>-1.2095550500030343</c:v>
                </c:pt>
                <c:pt idx="543">
                  <c:v>-1.8084689206174864</c:v>
                </c:pt>
                <c:pt idx="544">
                  <c:v>-2.4038971047196109</c:v>
                </c:pt>
                <c:pt idx="545">
                  <c:v>-2.9957879942358505</c:v>
                </c:pt>
                <c:pt idx="546">
                  <c:v>-3.5846208831007491</c:v>
                </c:pt>
                <c:pt idx="547">
                  <c:v>-4.1680633379847709</c:v>
                </c:pt>
                <c:pt idx="548">
                  <c:v>-4.7494814878923064</c:v>
                </c:pt>
                <c:pt idx="549">
                  <c:v>-5.3299512274860295</c:v>
                </c:pt>
                <c:pt idx="550">
                  <c:v>-5.9089885871740968</c:v>
                </c:pt>
                <c:pt idx="551">
                  <c:v>-6.485522765688021</c:v>
                </c:pt>
                <c:pt idx="552">
                  <c:v>-7.0616333195779601</c:v>
                </c:pt>
                <c:pt idx="553">
                  <c:v>-7.6369194505549194</c:v>
                </c:pt>
                <c:pt idx="554">
                  <c:v>-8.2100110508750657</c:v>
                </c:pt>
                <c:pt idx="555">
                  <c:v>-8.7801681802590998</c:v>
                </c:pt>
                <c:pt idx="556">
                  <c:v>-9.3502740735206409</c:v>
                </c:pt>
                <c:pt idx="557">
                  <c:v>-9.9234862603636085</c:v>
                </c:pt>
                <c:pt idx="558">
                  <c:v>-10.490929048724372</c:v>
                </c:pt>
                <c:pt idx="559">
                  <c:v>-11.054221229502838</c:v>
                </c:pt>
                <c:pt idx="560">
                  <c:v>-11.615437160351901</c:v>
                </c:pt>
                <c:pt idx="561">
                  <c:v>-12.174966895121043</c:v>
                </c:pt>
                <c:pt idx="562">
                  <c:v>-12.729599286741351</c:v>
                </c:pt>
                <c:pt idx="563">
                  <c:v>-13.275805830208823</c:v>
                </c:pt>
                <c:pt idx="564">
                  <c:v>-13.81583050078946</c:v>
                </c:pt>
                <c:pt idx="565">
                  <c:v>-14.358305012616006</c:v>
                </c:pt>
                <c:pt idx="566">
                  <c:v>-14.890097637146866</c:v>
                </c:pt>
                <c:pt idx="567">
                  <c:v>-15.407945380389618</c:v>
                </c:pt>
                <c:pt idx="568">
                  <c:v>-15.931535132879533</c:v>
                </c:pt>
                <c:pt idx="569">
                  <c:v>-16.446310831993085</c:v>
                </c:pt>
                <c:pt idx="570">
                  <c:v>-16.949928913438722</c:v>
                </c:pt>
                <c:pt idx="571">
                  <c:v>-17.445564411533159</c:v>
                </c:pt>
                <c:pt idx="572">
                  <c:v>-17.935829243480882</c:v>
                </c:pt>
                <c:pt idx="573">
                  <c:v>-18.417080144205407</c:v>
                </c:pt>
                <c:pt idx="574">
                  <c:v>-18.888598671146887</c:v>
                </c:pt>
                <c:pt idx="575">
                  <c:v>-19.346389828319754</c:v>
                </c:pt>
                <c:pt idx="576">
                  <c:v>-19.792397123058134</c:v>
                </c:pt>
                <c:pt idx="577">
                  <c:v>-20.222369396054493</c:v>
                </c:pt>
                <c:pt idx="578">
                  <c:v>-20.640111864165323</c:v>
                </c:pt>
                <c:pt idx="579">
                  <c:v>-21.035913105622402</c:v>
                </c:pt>
                <c:pt idx="580">
                  <c:v>-21.431116256082181</c:v>
                </c:pt>
                <c:pt idx="581">
                  <c:v>-21.807706274668242</c:v>
                </c:pt>
                <c:pt idx="582">
                  <c:v>-22.165452229112489</c:v>
                </c:pt>
                <c:pt idx="583">
                  <c:v>-22.516013228563857</c:v>
                </c:pt>
                <c:pt idx="584">
                  <c:v>-22.846077130446552</c:v>
                </c:pt>
                <c:pt idx="585">
                  <c:v>-23.162082664576733</c:v>
                </c:pt>
                <c:pt idx="586">
                  <c:v>-23.458586718608014</c:v>
                </c:pt>
                <c:pt idx="587">
                  <c:v>-23.755493995136511</c:v>
                </c:pt>
                <c:pt idx="588">
                  <c:v>-24.025567523309281</c:v>
                </c:pt>
                <c:pt idx="589">
                  <c:v>-24.285680683276354</c:v>
                </c:pt>
                <c:pt idx="590">
                  <c:v>-24.529585282672169</c:v>
                </c:pt>
                <c:pt idx="591">
                  <c:v>-24.763917765632144</c:v>
                </c:pt>
                <c:pt idx="592">
                  <c:v>-24.981403859368537</c:v>
                </c:pt>
                <c:pt idx="593">
                  <c:v>-25.164173552470277</c:v>
                </c:pt>
                <c:pt idx="594">
                  <c:v>-25.344921837986874</c:v>
                </c:pt>
                <c:pt idx="595">
                  <c:v>-25.509748468663499</c:v>
                </c:pt>
                <c:pt idx="596">
                  <c:v>-25.657459548682976</c:v>
                </c:pt>
                <c:pt idx="597">
                  <c:v>-25.778636334946334</c:v>
                </c:pt>
                <c:pt idx="598">
                  <c:v>-25.88114834115537</c:v>
                </c:pt>
                <c:pt idx="599">
                  <c:v>-25.968676449173621</c:v>
                </c:pt>
                <c:pt idx="600">
                  <c:v>-26.045158654466533</c:v>
                </c:pt>
                <c:pt idx="601">
                  <c:v>-26.099913649953859</c:v>
                </c:pt>
                <c:pt idx="602">
                  <c:v>-26.126118768956893</c:v>
                </c:pt>
                <c:pt idx="603">
                  <c:v>-26.133994862110118</c:v>
                </c:pt>
                <c:pt idx="604">
                  <c:v>-26.12665656126261</c:v>
                </c:pt>
                <c:pt idx="605">
                  <c:v>-26.097760116103373</c:v>
                </c:pt>
                <c:pt idx="606">
                  <c:v>-26.03941495738891</c:v>
                </c:pt>
                <c:pt idx="607">
                  <c:v>-25.969607449782739</c:v>
                </c:pt>
                <c:pt idx="608">
                  <c:v>-25.881380673854288</c:v>
                </c:pt>
                <c:pt idx="609">
                  <c:v>-25.766814935431402</c:v>
                </c:pt>
                <c:pt idx="610">
                  <c:v>-25.633782888204475</c:v>
                </c:pt>
                <c:pt idx="611">
                  <c:v>-25.46524402211892</c:v>
                </c:pt>
                <c:pt idx="612">
                  <c:v>-25.28405583702876</c:v>
                </c:pt>
                <c:pt idx="613">
                  <c:v>-25.094600308735977</c:v>
                </c:pt>
                <c:pt idx="614">
                  <c:v>-24.860420193123623</c:v>
                </c:pt>
                <c:pt idx="615">
                  <c:v>-24.603183222875195</c:v>
                </c:pt>
                <c:pt idx="616">
                  <c:v>-24.329197135493931</c:v>
                </c:pt>
                <c:pt idx="617">
                  <c:v>-24.032298457799023</c:v>
                </c:pt>
                <c:pt idx="618">
                  <c:v>-23.706933118460512</c:v>
                </c:pt>
                <c:pt idx="619">
                  <c:v>-23.357813911114619</c:v>
                </c:pt>
                <c:pt idx="620">
                  <c:v>-22.994577464109522</c:v>
                </c:pt>
                <c:pt idx="621">
                  <c:v>-22.606357196749045</c:v>
                </c:pt>
                <c:pt idx="622">
                  <c:v>-22.194324032675777</c:v>
                </c:pt>
                <c:pt idx="623">
                  <c:v>-21.747172177052562</c:v>
                </c:pt>
                <c:pt idx="624">
                  <c:v>-21.279054517038318</c:v>
                </c:pt>
                <c:pt idx="625">
                  <c:v>-20.796356134169052</c:v>
                </c:pt>
                <c:pt idx="626">
                  <c:v>-20.289443846021666</c:v>
                </c:pt>
                <c:pt idx="627">
                  <c:v>-19.760638300757702</c:v>
                </c:pt>
                <c:pt idx="628">
                  <c:v>-19.210228575522418</c:v>
                </c:pt>
                <c:pt idx="629">
                  <c:v>-18.624125309144326</c:v>
                </c:pt>
                <c:pt idx="630">
                  <c:v>-18.027436420155851</c:v>
                </c:pt>
                <c:pt idx="631">
                  <c:v>-17.423966686980705</c:v>
                </c:pt>
                <c:pt idx="632">
                  <c:v>-16.785361696387067</c:v>
                </c:pt>
                <c:pt idx="633">
                  <c:v>-16.133484159160609</c:v>
                </c:pt>
                <c:pt idx="634">
                  <c:v>-15.465186743707484</c:v>
                </c:pt>
                <c:pt idx="635">
                  <c:v>-14.778678514498077</c:v>
                </c:pt>
                <c:pt idx="636">
                  <c:v>-14.078739653544911</c:v>
                </c:pt>
                <c:pt idx="637">
                  <c:v>-13.364009842027233</c:v>
                </c:pt>
                <c:pt idx="638">
                  <c:v>-12.633612087928801</c:v>
                </c:pt>
                <c:pt idx="639">
                  <c:v>-11.897197828620094</c:v>
                </c:pt>
                <c:pt idx="640">
                  <c:v>-11.148592437698847</c:v>
                </c:pt>
                <c:pt idx="641">
                  <c:v>-10.378505453808971</c:v>
                </c:pt>
                <c:pt idx="642">
                  <c:v>-9.6050216588102053</c:v>
                </c:pt>
                <c:pt idx="643">
                  <c:v>-8.8289765244483061</c:v>
                </c:pt>
                <c:pt idx="644">
                  <c:v>-8.0484417974251663</c:v>
                </c:pt>
                <c:pt idx="645">
                  <c:v>-7.2553111342130086</c:v>
                </c:pt>
                <c:pt idx="646">
                  <c:v>-6.4571501634643411</c:v>
                </c:pt>
                <c:pt idx="647">
                  <c:v>-5.6586825240179</c:v>
                </c:pt>
                <c:pt idx="648">
                  <c:v>-4.8707595386245108</c:v>
                </c:pt>
                <c:pt idx="649">
                  <c:v>-4.071934980812836</c:v>
                </c:pt>
                <c:pt idx="650">
                  <c:v>-3.271062227227493</c:v>
                </c:pt>
                <c:pt idx="651">
                  <c:v>-2.4840957222128668</c:v>
                </c:pt>
                <c:pt idx="652">
                  <c:v>-1.6973199723296686</c:v>
                </c:pt>
                <c:pt idx="653">
                  <c:v>-0.90828368856906383</c:v>
                </c:pt>
                <c:pt idx="654">
                  <c:v>-0.1313353244856712</c:v>
                </c:pt>
                <c:pt idx="655">
                  <c:v>0.64118306149763327</c:v>
                </c:pt>
                <c:pt idx="656">
                  <c:v>1.4004739675979978</c:v>
                </c:pt>
                <c:pt idx="657">
                  <c:v>2.1513624318841051</c:v>
                </c:pt>
                <c:pt idx="658">
                  <c:v>2.896292650176612</c:v>
                </c:pt>
                <c:pt idx="659">
                  <c:v>3.6214587748910509</c:v>
                </c:pt>
                <c:pt idx="660">
                  <c:v>4.3245506752598457</c:v>
                </c:pt>
                <c:pt idx="661">
                  <c:v>5.0241032910571111</c:v>
                </c:pt>
                <c:pt idx="662">
                  <c:v>5.6993895556243412</c:v>
                </c:pt>
                <c:pt idx="663">
                  <c:v>6.349740925838776</c:v>
                </c:pt>
                <c:pt idx="664">
                  <c:v>6.9844457349927982</c:v>
                </c:pt>
                <c:pt idx="665">
                  <c:v>7.6093467472730492</c:v>
                </c:pt>
                <c:pt idx="666">
                  <c:v>8.2099669985504207</c:v>
                </c:pt>
                <c:pt idx="667">
                  <c:v>8.7864190823328094</c:v>
                </c:pt>
                <c:pt idx="668">
                  <c:v>9.3313049732842241</c:v>
                </c:pt>
                <c:pt idx="669">
                  <c:v>9.8724428325522506</c:v>
                </c:pt>
                <c:pt idx="670">
                  <c:v>10.367168241685071</c:v>
                </c:pt>
                <c:pt idx="671">
                  <c:v>10.840792280665902</c:v>
                </c:pt>
                <c:pt idx="672">
                  <c:v>11.290981811606663</c:v>
                </c:pt>
                <c:pt idx="673">
                  <c:v>11.717216944181182</c:v>
                </c:pt>
                <c:pt idx="674">
                  <c:v>12.117741350591832</c:v>
                </c:pt>
                <c:pt idx="675">
                  <c:v>12.471280274307892</c:v>
                </c:pt>
                <c:pt idx="676">
                  <c:v>12.804160040923549</c:v>
                </c:pt>
                <c:pt idx="677">
                  <c:v>13.112326674826843</c:v>
                </c:pt>
                <c:pt idx="678">
                  <c:v>13.387512311860331</c:v>
                </c:pt>
                <c:pt idx="679">
                  <c:v>13.622237062345834</c:v>
                </c:pt>
                <c:pt idx="680">
                  <c:v>13.830398181558564</c:v>
                </c:pt>
                <c:pt idx="681">
                  <c:v>14.017084474261553</c:v>
                </c:pt>
                <c:pt idx="682">
                  <c:v>14.161742869313452</c:v>
                </c:pt>
                <c:pt idx="683">
                  <c:v>14.27590255513976</c:v>
                </c:pt>
                <c:pt idx="684">
                  <c:v>14.358587410402498</c:v>
                </c:pt>
                <c:pt idx="685">
                  <c:v>14.410792029121847</c:v>
                </c:pt>
                <c:pt idx="686">
                  <c:v>14.429973001385966</c:v>
                </c:pt>
                <c:pt idx="687">
                  <c:v>14.413837984821511</c:v>
                </c:pt>
                <c:pt idx="688">
                  <c:v>14.371136765453357</c:v>
                </c:pt>
                <c:pt idx="689">
                  <c:v>14.296382434421103</c:v>
                </c:pt>
                <c:pt idx="690">
                  <c:v>14.190117963059846</c:v>
                </c:pt>
                <c:pt idx="691">
                  <c:v>14.055355805779195</c:v>
                </c:pt>
                <c:pt idx="692">
                  <c:v>13.886157102020096</c:v>
                </c:pt>
                <c:pt idx="693">
                  <c:v>13.693123127440566</c:v>
                </c:pt>
                <c:pt idx="694">
                  <c:v>13.471264862800584</c:v>
                </c:pt>
                <c:pt idx="695">
                  <c:v>13.215222979448566</c:v>
                </c:pt>
                <c:pt idx="696">
                  <c:v>12.926678536603189</c:v>
                </c:pt>
                <c:pt idx="697">
                  <c:v>12.61916577751578</c:v>
                </c:pt>
                <c:pt idx="698">
                  <c:v>12.284668898967812</c:v>
                </c:pt>
                <c:pt idx="699">
                  <c:v>11.918744183734143</c:v>
                </c:pt>
                <c:pt idx="700">
                  <c:v>11.529387093176883</c:v>
                </c:pt>
                <c:pt idx="701">
                  <c:v>11.11857652276198</c:v>
                </c:pt>
                <c:pt idx="702">
                  <c:v>10.684682180028922</c:v>
                </c:pt>
                <c:pt idx="703">
                  <c:v>10.223957599672753</c:v>
                </c:pt>
                <c:pt idx="704">
                  <c:v>9.7419738677200076</c:v>
                </c:pt>
                <c:pt idx="705">
                  <c:v>9.2450809686967084</c:v>
                </c:pt>
                <c:pt idx="706">
                  <c:v>8.7237114266201932</c:v>
                </c:pt>
                <c:pt idx="707">
                  <c:v>8.1826143565722838</c:v>
                </c:pt>
                <c:pt idx="708">
                  <c:v>7.628727518834066</c:v>
                </c:pt>
                <c:pt idx="709">
                  <c:v>7.0518799438100555</c:v>
                </c:pt>
                <c:pt idx="710">
                  <c:v>6.4697235715792152</c:v>
                </c:pt>
                <c:pt idx="711">
                  <c:v>5.8629389163192434</c:v>
                </c:pt>
                <c:pt idx="712">
                  <c:v>5.2464501852389906</c:v>
                </c:pt>
                <c:pt idx="713">
                  <c:v>4.6219845574389229</c:v>
                </c:pt>
                <c:pt idx="714">
                  <c:v>3.981949580284879</c:v>
                </c:pt>
                <c:pt idx="715">
                  <c:v>3.3340018504464308</c:v>
                </c:pt>
                <c:pt idx="716">
                  <c:v>2.6770267656891669</c:v>
                </c:pt>
                <c:pt idx="717">
                  <c:v>2.0138947656957016</c:v>
                </c:pt>
                <c:pt idx="718">
                  <c:v>1.3457919286492235</c:v>
                </c:pt>
                <c:pt idx="719">
                  <c:v>0.67395670381695172</c:v>
                </c:pt>
              </c:numCache>
            </c:numRef>
          </c:yVal>
          <c:smooth val="1"/>
          <c:extLst>
            <c:ext xmlns:c16="http://schemas.microsoft.com/office/drawing/2014/chart" uri="{C3380CC4-5D6E-409C-BE32-E72D297353CC}">
              <c16:uniqueId val="{00000001-4B21-40CB-A1F7-DC8555A8E565}"/>
            </c:ext>
          </c:extLst>
        </c:ser>
        <c:dLbls>
          <c:showLegendKey val="0"/>
          <c:showVal val="0"/>
          <c:showCatName val="0"/>
          <c:showSerName val="0"/>
          <c:showPercent val="0"/>
          <c:showBubbleSize val="0"/>
        </c:dLbls>
        <c:axId val="824070816"/>
        <c:axId val="824058336"/>
      </c:scatterChart>
      <c:valAx>
        <c:axId val="8240708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(deg)</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4058336"/>
        <c:crosses val="autoZero"/>
        <c:crossBetween val="midCat"/>
      </c:valAx>
      <c:valAx>
        <c:axId val="8240583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Pin</a:t>
                </a:r>
                <a:r>
                  <a:rPr lang="en-GB" baseline="0"/>
                  <a:t> Stress (MPa)</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407081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Goodman Diagram</a:t>
            </a:r>
            <a:r>
              <a:rPr lang="en-GB" baseline="0"/>
              <a:t> - Gudgeon Pin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0.12176428792200059"/>
          <c:y val="0.12038350886491342"/>
          <c:w val="0.77442028306877209"/>
          <c:h val="0.62574796840298808"/>
        </c:manualLayout>
      </c:layout>
      <c:scatterChart>
        <c:scatterStyle val="smoothMarker"/>
        <c:varyColors val="0"/>
        <c:ser>
          <c:idx val="0"/>
          <c:order val="0"/>
          <c:tx>
            <c:strRef>
              <c:f>'Goodman Gudgeon Pin'!$E$1</c:f>
              <c:strCache>
                <c:ptCount val="1"/>
                <c:pt idx="0">
                  <c:v>Goodman Allowable Alternating Stress</c:v>
                </c:pt>
              </c:strCache>
            </c:strRef>
          </c:tx>
          <c:spPr>
            <a:ln w="19050" cap="rnd">
              <a:solidFill>
                <a:schemeClr val="accent1"/>
              </a:solidFill>
              <a:round/>
            </a:ln>
            <a:effectLst/>
          </c:spPr>
          <c:marker>
            <c:symbol val="none"/>
          </c:marker>
          <c:xVal>
            <c:numLit>
              <c:formatCode>General</c:formatCode>
              <c:ptCount val="2"/>
              <c:pt idx="0">
                <c:v>0</c:v>
              </c:pt>
              <c:pt idx="1">
                <c:v>1000</c:v>
              </c:pt>
            </c:numLit>
          </c:xVal>
          <c:yVal>
            <c:numLit>
              <c:formatCode>General</c:formatCode>
              <c:ptCount val="2"/>
              <c:pt idx="0">
                <c:v>450</c:v>
              </c:pt>
              <c:pt idx="1">
                <c:v>0</c:v>
              </c:pt>
            </c:numLit>
          </c:yVal>
          <c:smooth val="1"/>
          <c:extLst>
            <c:ext xmlns:c16="http://schemas.microsoft.com/office/drawing/2014/chart" uri="{C3380CC4-5D6E-409C-BE32-E72D297353CC}">
              <c16:uniqueId val="{00000000-E993-453D-8880-1FA6089F1775}"/>
            </c:ext>
          </c:extLst>
        </c:ser>
        <c:ser>
          <c:idx val="2"/>
          <c:order val="1"/>
          <c:tx>
            <c:v>Lower Endurance Limit</c:v>
          </c:tx>
          <c:spPr>
            <a:ln w="19050" cap="rnd">
              <a:solidFill>
                <a:schemeClr val="accent6"/>
              </a:solidFill>
              <a:round/>
            </a:ln>
            <a:effectLst/>
          </c:spPr>
          <c:marker>
            <c:symbol val="none"/>
          </c:marker>
          <c:xVal>
            <c:numLit>
              <c:formatCode>General</c:formatCode>
              <c:ptCount val="2"/>
              <c:pt idx="0">
                <c:v>0</c:v>
              </c:pt>
              <c:pt idx="1">
                <c:v>1000</c:v>
              </c:pt>
            </c:numLit>
          </c:xVal>
          <c:yVal>
            <c:numLit>
              <c:formatCode>General</c:formatCode>
              <c:ptCount val="2"/>
              <c:pt idx="0">
                <c:v>28.125</c:v>
              </c:pt>
              <c:pt idx="1">
                <c:v>0</c:v>
              </c:pt>
            </c:numLit>
          </c:yVal>
          <c:smooth val="1"/>
          <c:extLst>
            <c:ext xmlns:c16="http://schemas.microsoft.com/office/drawing/2014/chart" uri="{C3380CC4-5D6E-409C-BE32-E72D297353CC}">
              <c16:uniqueId val="{00000001-E993-453D-8880-1FA6089F1775}"/>
            </c:ext>
          </c:extLst>
        </c:ser>
        <c:ser>
          <c:idx val="3"/>
          <c:order val="2"/>
          <c:tx>
            <c:v>UTS</c:v>
          </c:tx>
          <c:spPr>
            <a:ln w="19050" cap="rnd">
              <a:solidFill>
                <a:schemeClr val="accent2"/>
              </a:solidFill>
              <a:prstDash val="dash"/>
              <a:round/>
            </a:ln>
            <a:effectLst/>
          </c:spPr>
          <c:marker>
            <c:symbol val="none"/>
          </c:marker>
          <c:xVal>
            <c:numLit>
              <c:formatCode>General</c:formatCode>
              <c:ptCount val="2"/>
              <c:pt idx="0">
                <c:v>1000</c:v>
              </c:pt>
              <c:pt idx="1">
                <c:v>1000</c:v>
              </c:pt>
            </c:numLit>
          </c:xVal>
          <c:yVal>
            <c:numLit>
              <c:formatCode>General</c:formatCode>
              <c:ptCount val="2"/>
              <c:pt idx="0">
                <c:v>0</c:v>
              </c:pt>
              <c:pt idx="1">
                <c:v>450</c:v>
              </c:pt>
            </c:numLit>
          </c:yVal>
          <c:smooth val="1"/>
          <c:extLst>
            <c:ext xmlns:c16="http://schemas.microsoft.com/office/drawing/2014/chart" uri="{C3380CC4-5D6E-409C-BE32-E72D297353CC}">
              <c16:uniqueId val="{00000002-E993-453D-8880-1FA6089F1775}"/>
            </c:ext>
          </c:extLst>
        </c:ser>
        <c:ser>
          <c:idx val="4"/>
          <c:order val="3"/>
          <c:tx>
            <c:v>Actual Range</c:v>
          </c:tx>
          <c:spPr>
            <a:ln w="19050" cap="rnd">
              <a:solidFill>
                <a:schemeClr val="accent4"/>
              </a:solidFill>
              <a:round/>
            </a:ln>
            <a:effectLst/>
          </c:spPr>
          <c:marker>
            <c:symbol val="none"/>
          </c:marker>
          <c:xVal>
            <c:numLit>
              <c:formatCode>General</c:formatCode>
              <c:ptCount val="2"/>
              <c:pt idx="0">
                <c:v>14.5</c:v>
              </c:pt>
              <c:pt idx="1">
                <c:v>14.5</c:v>
              </c:pt>
            </c:numLit>
          </c:xVal>
          <c:yVal>
            <c:numLit>
              <c:formatCode>General</c:formatCode>
              <c:ptCount val="2"/>
              <c:pt idx="0">
                <c:v>28.125</c:v>
              </c:pt>
              <c:pt idx="1">
                <c:v>450</c:v>
              </c:pt>
            </c:numLit>
          </c:yVal>
          <c:smooth val="1"/>
          <c:extLst>
            <c:ext xmlns:c16="http://schemas.microsoft.com/office/drawing/2014/chart" uri="{C3380CC4-5D6E-409C-BE32-E72D297353CC}">
              <c16:uniqueId val="{00000003-E993-453D-8880-1FA6089F1775}"/>
            </c:ext>
          </c:extLst>
        </c:ser>
        <c:ser>
          <c:idx val="5"/>
          <c:order val="4"/>
          <c:tx>
            <c:v>Actual Range FR</c:v>
          </c:tx>
          <c:spPr>
            <a:ln w="28575" cap="rnd">
              <a:solidFill>
                <a:schemeClr val="accent3"/>
              </a:solidFill>
              <a:round/>
            </a:ln>
            <a:effectLst/>
          </c:spPr>
          <c:marker>
            <c:symbol val="none"/>
          </c:marker>
          <c:xVal>
            <c:numLit>
              <c:formatCode>General</c:formatCode>
              <c:ptCount val="2"/>
              <c:pt idx="0">
                <c:v>14.49</c:v>
              </c:pt>
              <c:pt idx="1">
                <c:v>14.49</c:v>
              </c:pt>
            </c:numLit>
          </c:xVal>
          <c:yVal>
            <c:numLit>
              <c:formatCode>General</c:formatCode>
              <c:ptCount val="2"/>
              <c:pt idx="0">
                <c:v>27.7</c:v>
              </c:pt>
              <c:pt idx="1">
                <c:v>150</c:v>
              </c:pt>
            </c:numLit>
          </c:yVal>
          <c:smooth val="1"/>
          <c:extLst>
            <c:ext xmlns:c16="http://schemas.microsoft.com/office/drawing/2014/chart" uri="{C3380CC4-5D6E-409C-BE32-E72D297353CC}">
              <c16:uniqueId val="{00000004-E993-453D-8880-1FA6089F1775}"/>
            </c:ext>
          </c:extLst>
        </c:ser>
        <c:dLbls>
          <c:showLegendKey val="0"/>
          <c:showVal val="0"/>
          <c:showCatName val="0"/>
          <c:showSerName val="0"/>
          <c:showPercent val="0"/>
          <c:showBubbleSize val="0"/>
        </c:dLbls>
        <c:axId val="832986128"/>
        <c:axId val="832986608"/>
      </c:scatterChart>
      <c:valAx>
        <c:axId val="83298612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Mean</a:t>
                </a:r>
                <a:r>
                  <a:rPr lang="en-GB" baseline="0"/>
                  <a:t> Stress (MPa)</a:t>
                </a:r>
                <a:endParaRPr lang="en-GB"/>
              </a:p>
            </c:rich>
          </c:tx>
          <c:layout>
            <c:manualLayout>
              <c:xMode val="edge"/>
              <c:yMode val="edge"/>
              <c:x val="0.42354199381903762"/>
              <c:y val="0.8070668585692046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2986608"/>
        <c:crosses val="autoZero"/>
        <c:crossBetween val="midCat"/>
      </c:valAx>
      <c:valAx>
        <c:axId val="8329866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Alternating</a:t>
                </a:r>
                <a:r>
                  <a:rPr lang="en-GB" baseline="0"/>
                  <a:t> Stress (MPa)</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2986128"/>
        <c:crosses val="autoZero"/>
        <c:crossBetween val="midCat"/>
      </c:valAx>
      <c:spPr>
        <a:noFill/>
        <a:ln>
          <a:noFill/>
        </a:ln>
        <a:effectLst/>
      </c:spPr>
    </c:plotArea>
    <c:legend>
      <c:legendPos val="r"/>
      <c:layout>
        <c:manualLayout>
          <c:xMode val="edge"/>
          <c:yMode val="edge"/>
          <c:x val="1.0782498852832853E-2"/>
          <c:y val="0.86795888800201848"/>
          <c:w val="0.97694534250136522"/>
          <c:h val="0.1300207400730901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Bolt</a:t>
            </a:r>
            <a:r>
              <a:rPr lang="en-GB" baseline="0"/>
              <a:t> Stress Vs Crank Angle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smoothMarker"/>
        <c:varyColors val="0"/>
        <c:ser>
          <c:idx val="0"/>
          <c:order val="0"/>
          <c:tx>
            <c:v>Base</c:v>
          </c:tx>
          <c:spPr>
            <a:ln w="19050" cap="rnd">
              <a:solidFill>
                <a:schemeClr val="accent1"/>
              </a:solidFill>
              <a:round/>
            </a:ln>
            <a:effectLst/>
          </c:spPr>
          <c:marker>
            <c:symbol val="none"/>
          </c:marker>
          <c:xVal>
            <c:numRef>
              <c:f>'Cycle Base'!$A$2:$A$721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'Cycle Base'!$P$2:$P$721</c:f>
              <c:numCache>
                <c:formatCode>General</c:formatCode>
                <c:ptCount val="720"/>
                <c:pt idx="0">
                  <c:v>-69.984475949943615</c:v>
                </c:pt>
                <c:pt idx="1">
                  <c:v>-70.055715807161448</c:v>
                </c:pt>
                <c:pt idx="2">
                  <c:v>-70.103389503433547</c:v>
                </c:pt>
                <c:pt idx="3">
                  <c:v>-70.035117663703957</c:v>
                </c:pt>
                <c:pt idx="4">
                  <c:v>-69.979502746422781</c:v>
                </c:pt>
                <c:pt idx="5">
                  <c:v>-69.917881635444374</c:v>
                </c:pt>
                <c:pt idx="6">
                  <c:v>-69.814277801774423</c:v>
                </c:pt>
                <c:pt idx="7">
                  <c:v>-69.764219038189239</c:v>
                </c:pt>
                <c:pt idx="8">
                  <c:v>-69.727477154316873</c:v>
                </c:pt>
                <c:pt idx="9">
                  <c:v>-69.553955872409674</c:v>
                </c:pt>
                <c:pt idx="10">
                  <c:v>-69.304560315126437</c:v>
                </c:pt>
                <c:pt idx="11">
                  <c:v>-69.106814418127257</c:v>
                </c:pt>
                <c:pt idx="12">
                  <c:v>-68.904662625578808</c:v>
                </c:pt>
                <c:pt idx="13">
                  <c:v>-68.64635484660171</c:v>
                </c:pt>
                <c:pt idx="14">
                  <c:v>-68.437923285092339</c:v>
                </c:pt>
                <c:pt idx="15">
                  <c:v>-68.153824571393784</c:v>
                </c:pt>
                <c:pt idx="16">
                  <c:v>-67.924840341135024</c:v>
                </c:pt>
                <c:pt idx="17">
                  <c:v>-67.35863414938585</c:v>
                </c:pt>
                <c:pt idx="18">
                  <c:v>-67.199328219074729</c:v>
                </c:pt>
                <c:pt idx="19">
                  <c:v>-66.725361760491808</c:v>
                </c:pt>
                <c:pt idx="20">
                  <c:v>-66.193814229053672</c:v>
                </c:pt>
                <c:pt idx="21">
                  <c:v>-65.740275877379901</c:v>
                </c:pt>
                <c:pt idx="22">
                  <c:v>-65.284089879305711</c:v>
                </c:pt>
                <c:pt idx="23">
                  <c:v>-64.625195915115</c:v>
                </c:pt>
                <c:pt idx="24">
                  <c:v>-64.251388135571574</c:v>
                </c:pt>
                <c:pt idx="25">
                  <c:v>-63.598913604116468</c:v>
                </c:pt>
                <c:pt idx="26">
                  <c:v>-62.949169663583746</c:v>
                </c:pt>
                <c:pt idx="27">
                  <c:v>-62.082742460998254</c:v>
                </c:pt>
                <c:pt idx="28">
                  <c:v>-61.237764107068216</c:v>
                </c:pt>
                <c:pt idx="29">
                  <c:v>-60.321614961025652</c:v>
                </c:pt>
                <c:pt idx="30">
                  <c:v>-59.527793917918693</c:v>
                </c:pt>
                <c:pt idx="31">
                  <c:v>-58.57082369748418</c:v>
                </c:pt>
                <c:pt idx="32">
                  <c:v>-57.582872028079109</c:v>
                </c:pt>
                <c:pt idx="33">
                  <c:v>-56.531054393908903</c:v>
                </c:pt>
                <c:pt idx="34">
                  <c:v>-55.394127116420073</c:v>
                </c:pt>
                <c:pt idx="35">
                  <c:v>-54.28571168943337</c:v>
                </c:pt>
                <c:pt idx="36">
                  <c:v>-53.190649892846167</c:v>
                </c:pt>
                <c:pt idx="37">
                  <c:v>-51.861686496006854</c:v>
                </c:pt>
                <c:pt idx="38">
                  <c:v>-50.640248270629371</c:v>
                </c:pt>
                <c:pt idx="39">
                  <c:v>-49.37456573354509</c:v>
                </c:pt>
                <c:pt idx="40">
                  <c:v>-48.030182364346423</c:v>
                </c:pt>
                <c:pt idx="41">
                  <c:v>-46.591698216218873</c:v>
                </c:pt>
                <c:pt idx="42">
                  <c:v>-45.279646522765958</c:v>
                </c:pt>
                <c:pt idx="43">
                  <c:v>-43.795737591684684</c:v>
                </c:pt>
                <c:pt idx="44">
                  <c:v>-42.600027193770252</c:v>
                </c:pt>
                <c:pt idx="45">
                  <c:v>-41.156112875677344</c:v>
                </c:pt>
                <c:pt idx="46">
                  <c:v>-39.714524312212561</c:v>
                </c:pt>
                <c:pt idx="47">
                  <c:v>-38.257097051823195</c:v>
                </c:pt>
                <c:pt idx="48">
                  <c:v>-36.823424097533135</c:v>
                </c:pt>
                <c:pt idx="49">
                  <c:v>-35.319720827902586</c:v>
                </c:pt>
                <c:pt idx="50">
                  <c:v>-33.727618562711633</c:v>
                </c:pt>
                <c:pt idx="51">
                  <c:v>-32.178784720441222</c:v>
                </c:pt>
                <c:pt idx="52">
                  <c:v>-30.695274463565074</c:v>
                </c:pt>
                <c:pt idx="53">
                  <c:v>-29.089339638701045</c:v>
                </c:pt>
                <c:pt idx="54">
                  <c:v>-27.513763225333378</c:v>
                </c:pt>
                <c:pt idx="55">
                  <c:v>-25.77891804655215</c:v>
                </c:pt>
                <c:pt idx="56">
                  <c:v>-24.207858836186194</c:v>
                </c:pt>
                <c:pt idx="57">
                  <c:v>-22.593056454245037</c:v>
                </c:pt>
                <c:pt idx="58">
                  <c:v>-20.975898242821213</c:v>
                </c:pt>
                <c:pt idx="59">
                  <c:v>-19.261797919118717</c:v>
                </c:pt>
                <c:pt idx="60">
                  <c:v>-17.656727330833245</c:v>
                </c:pt>
                <c:pt idx="61">
                  <c:v>-16.01527534650446</c:v>
                </c:pt>
                <c:pt idx="62">
                  <c:v>-14.3160054771757</c:v>
                </c:pt>
                <c:pt idx="63">
                  <c:v>-12.658918485139351</c:v>
                </c:pt>
                <c:pt idx="64">
                  <c:v>-10.985178385615152</c:v>
                </c:pt>
                <c:pt idx="65">
                  <c:v>-9.370963410870143</c:v>
                </c:pt>
                <c:pt idx="66">
                  <c:v>-7.7648834206270312</c:v>
                </c:pt>
                <c:pt idx="67">
                  <c:v>-6.0492215372506912</c:v>
                </c:pt>
                <c:pt idx="68">
                  <c:v>-4.3768482580179304</c:v>
                </c:pt>
                <c:pt idx="69">
                  <c:v>-2.7714961921482506</c:v>
                </c:pt>
                <c:pt idx="70">
                  <c:v>-1.1936501187613699</c:v>
                </c:pt>
                <c:pt idx="71">
                  <c:v>0.46867975721383087</c:v>
                </c:pt>
                <c:pt idx="72">
                  <c:v>2.1014885960679188</c:v>
                </c:pt>
                <c:pt idx="73">
                  <c:v>3.741457929911955</c:v>
                </c:pt>
                <c:pt idx="74">
                  <c:v>5.3091057890351507</c:v>
                </c:pt>
                <c:pt idx="75">
                  <c:v>6.9755703076873568</c:v>
                </c:pt>
                <c:pt idx="76">
                  <c:v>8.5904369928463531</c:v>
                </c:pt>
                <c:pt idx="77">
                  <c:v>10.111903426444908</c:v>
                </c:pt>
                <c:pt idx="78">
                  <c:v>11.655418261725664</c:v>
                </c:pt>
                <c:pt idx="79">
                  <c:v>13.1808050184967</c:v>
                </c:pt>
                <c:pt idx="80">
                  <c:v>14.725037058872092</c:v>
                </c:pt>
                <c:pt idx="81">
                  <c:v>16.211626303129748</c:v>
                </c:pt>
                <c:pt idx="82">
                  <c:v>17.598854076339496</c:v>
                </c:pt>
                <c:pt idx="83">
                  <c:v>19.004023824809764</c:v>
                </c:pt>
                <c:pt idx="84">
                  <c:v>20.405215773260206</c:v>
                </c:pt>
                <c:pt idx="85">
                  <c:v>21.765369990178609</c:v>
                </c:pt>
                <c:pt idx="86">
                  <c:v>23.139867623843877</c:v>
                </c:pt>
                <c:pt idx="87">
                  <c:v>24.511410074480256</c:v>
                </c:pt>
                <c:pt idx="88">
                  <c:v>25.876361128656104</c:v>
                </c:pt>
                <c:pt idx="89">
                  <c:v>27.13866220671293</c:v>
                </c:pt>
                <c:pt idx="90">
                  <c:v>28.375065358307314</c:v>
                </c:pt>
                <c:pt idx="91">
                  <c:v>29.624478156117721</c:v>
                </c:pt>
                <c:pt idx="92">
                  <c:v>30.825811370182986</c:v>
                </c:pt>
                <c:pt idx="93">
                  <c:v>32.019559159852264</c:v>
                </c:pt>
                <c:pt idx="94">
                  <c:v>33.187144253699657</c:v>
                </c:pt>
                <c:pt idx="95">
                  <c:v>34.307004063863523</c:v>
                </c:pt>
                <c:pt idx="96">
                  <c:v>35.434883884197383</c:v>
                </c:pt>
                <c:pt idx="97">
                  <c:v>36.478105088279662</c:v>
                </c:pt>
                <c:pt idx="98">
                  <c:v>37.551545878330749</c:v>
                </c:pt>
                <c:pt idx="99">
                  <c:v>38.595930971765533</c:v>
                </c:pt>
                <c:pt idx="100">
                  <c:v>39.589914831022519</c:v>
                </c:pt>
                <c:pt idx="101">
                  <c:v>40.497088981765913</c:v>
                </c:pt>
                <c:pt idx="102">
                  <c:v>41.373389359508636</c:v>
                </c:pt>
                <c:pt idx="103">
                  <c:v>42.261110323133643</c:v>
                </c:pt>
                <c:pt idx="104">
                  <c:v>43.176826692803431</c:v>
                </c:pt>
                <c:pt idx="105">
                  <c:v>44.005700775623019</c:v>
                </c:pt>
                <c:pt idx="106">
                  <c:v>44.78562390266093</c:v>
                </c:pt>
                <c:pt idx="107">
                  <c:v>45.516732593749694</c:v>
                </c:pt>
                <c:pt idx="108">
                  <c:v>46.315344701613292</c:v>
                </c:pt>
                <c:pt idx="109">
                  <c:v>47.065407620668147</c:v>
                </c:pt>
                <c:pt idx="110">
                  <c:v>47.729494924345957</c:v>
                </c:pt>
                <c:pt idx="111">
                  <c:v>48.307949283944133</c:v>
                </c:pt>
                <c:pt idx="112">
                  <c:v>48.914025087370248</c:v>
                </c:pt>
                <c:pt idx="113">
                  <c:v>49.590047297575772</c:v>
                </c:pt>
                <c:pt idx="114">
                  <c:v>50.181355399972418</c:v>
                </c:pt>
                <c:pt idx="115">
                  <c:v>50.66739929995699</c:v>
                </c:pt>
                <c:pt idx="116">
                  <c:v>51.20484610938589</c:v>
                </c:pt>
                <c:pt idx="117">
                  <c:v>51.733962257051701</c:v>
                </c:pt>
                <c:pt idx="118">
                  <c:v>52.217687462979768</c:v>
                </c:pt>
                <c:pt idx="119">
                  <c:v>52.638566117309395</c:v>
                </c:pt>
                <c:pt idx="120">
                  <c:v>53.034601543901402</c:v>
                </c:pt>
                <c:pt idx="121">
                  <c:v>53.464648445069507</c:v>
                </c:pt>
                <c:pt idx="122">
                  <c:v>53.851406443719839</c:v>
                </c:pt>
                <c:pt idx="123">
                  <c:v>54.21191222443111</c:v>
                </c:pt>
                <c:pt idx="124">
                  <c:v>54.533328196501124</c:v>
                </c:pt>
                <c:pt idx="125">
                  <c:v>54.832696229939145</c:v>
                </c:pt>
                <c:pt idx="126">
                  <c:v>55.146388564406102</c:v>
                </c:pt>
                <c:pt idx="127">
                  <c:v>55.461554810964643</c:v>
                </c:pt>
                <c:pt idx="128">
                  <c:v>55.679139249454749</c:v>
                </c:pt>
                <c:pt idx="129">
                  <c:v>55.877267702597379</c:v>
                </c:pt>
                <c:pt idx="130">
                  <c:v>56.075913804356794</c:v>
                </c:pt>
                <c:pt idx="131">
                  <c:v>56.312798620646589</c:v>
                </c:pt>
                <c:pt idx="132">
                  <c:v>56.456544239936115</c:v>
                </c:pt>
                <c:pt idx="133">
                  <c:v>56.583571760762069</c:v>
                </c:pt>
                <c:pt idx="134">
                  <c:v>56.770053211045997</c:v>
                </c:pt>
                <c:pt idx="135">
                  <c:v>56.902656123113736</c:v>
                </c:pt>
                <c:pt idx="136">
                  <c:v>57.038325913784426</c:v>
                </c:pt>
                <c:pt idx="137">
                  <c:v>57.143781271675302</c:v>
                </c:pt>
                <c:pt idx="138">
                  <c:v>57.197654647640256</c:v>
                </c:pt>
                <c:pt idx="139">
                  <c:v>57.277382700801247</c:v>
                </c:pt>
                <c:pt idx="140">
                  <c:v>57.345300335651551</c:v>
                </c:pt>
                <c:pt idx="141">
                  <c:v>57.402117664245715</c:v>
                </c:pt>
                <c:pt idx="142">
                  <c:v>57.46618101438105</c:v>
                </c:pt>
                <c:pt idx="143">
                  <c:v>57.464710238957622</c:v>
                </c:pt>
                <c:pt idx="144">
                  <c:v>57.452837589714584</c:v>
                </c:pt>
                <c:pt idx="145">
                  <c:v>57.470849829268907</c:v>
                </c:pt>
                <c:pt idx="146">
                  <c:v>57.501755130367933</c:v>
                </c:pt>
                <c:pt idx="147">
                  <c:v>57.448077363722668</c:v>
                </c:pt>
                <c:pt idx="148">
                  <c:v>57.389664327353422</c:v>
                </c:pt>
                <c:pt idx="149">
                  <c:v>57.36517705194629</c:v>
                </c:pt>
                <c:pt idx="150">
                  <c:v>57.350332927963457</c:v>
                </c:pt>
                <c:pt idx="151">
                  <c:v>57.315071034568561</c:v>
                </c:pt>
                <c:pt idx="152">
                  <c:v>57.257123577362158</c:v>
                </c:pt>
                <c:pt idx="153">
                  <c:v>57.233992091718569</c:v>
                </c:pt>
                <c:pt idx="154">
                  <c:v>57.170423858748663</c:v>
                </c:pt>
                <c:pt idx="155">
                  <c:v>57.12385231577948</c:v>
                </c:pt>
                <c:pt idx="156">
                  <c:v>57.075880316911331</c:v>
                </c:pt>
                <c:pt idx="157">
                  <c:v>57.008141540485852</c:v>
                </c:pt>
                <c:pt idx="158">
                  <c:v>56.957528470099788</c:v>
                </c:pt>
                <c:pt idx="159">
                  <c:v>56.944853080856909</c:v>
                </c:pt>
                <c:pt idx="160">
                  <c:v>56.896494150686927</c:v>
                </c:pt>
                <c:pt idx="161">
                  <c:v>56.810074941502883</c:v>
                </c:pt>
                <c:pt idx="162">
                  <c:v>56.82099260893564</c:v>
                </c:pt>
                <c:pt idx="163">
                  <c:v>56.796159476549811</c:v>
                </c:pt>
                <c:pt idx="164">
                  <c:v>56.753426708909757</c:v>
                </c:pt>
                <c:pt idx="165">
                  <c:v>56.713487201855536</c:v>
                </c:pt>
                <c:pt idx="166">
                  <c:v>56.529014359997092</c:v>
                </c:pt>
                <c:pt idx="167">
                  <c:v>56.459604319747925</c:v>
                </c:pt>
                <c:pt idx="168">
                  <c:v>56.563330535935059</c:v>
                </c:pt>
                <c:pt idx="169">
                  <c:v>56.539461956101924</c:v>
                </c:pt>
                <c:pt idx="170">
                  <c:v>56.499746652014849</c:v>
                </c:pt>
                <c:pt idx="171">
                  <c:v>56.519629896250898</c:v>
                </c:pt>
                <c:pt idx="172">
                  <c:v>56.566059296256711</c:v>
                </c:pt>
                <c:pt idx="173">
                  <c:v>56.561199664548596</c:v>
                </c:pt>
                <c:pt idx="174">
                  <c:v>56.524052313918112</c:v>
                </c:pt>
                <c:pt idx="175">
                  <c:v>56.566025322701606</c:v>
                </c:pt>
                <c:pt idx="176">
                  <c:v>56.596228719551824</c:v>
                </c:pt>
                <c:pt idx="177">
                  <c:v>56.649444408827506</c:v>
                </c:pt>
                <c:pt idx="178">
                  <c:v>56.670881648580611</c:v>
                </c:pt>
                <c:pt idx="179">
                  <c:v>56.663500298081864</c:v>
                </c:pt>
                <c:pt idx="180">
                  <c:v>56.677882968288912</c:v>
                </c:pt>
                <c:pt idx="181">
                  <c:v>56.718374819232146</c:v>
                </c:pt>
                <c:pt idx="182">
                  <c:v>56.76330578886774</c:v>
                </c:pt>
                <c:pt idx="183">
                  <c:v>56.779424977118197</c:v>
                </c:pt>
                <c:pt idx="184">
                  <c:v>56.85621537028468</c:v>
                </c:pt>
                <c:pt idx="185">
                  <c:v>56.992168248470982</c:v>
                </c:pt>
                <c:pt idx="186">
                  <c:v>57.06006361149727</c:v>
                </c:pt>
                <c:pt idx="187">
                  <c:v>57.228806460687224</c:v>
                </c:pt>
                <c:pt idx="188">
                  <c:v>57.345096446519868</c:v>
                </c:pt>
                <c:pt idx="189">
                  <c:v>57.467995222531947</c:v>
                </c:pt>
                <c:pt idx="190">
                  <c:v>57.611765832722774</c:v>
                </c:pt>
                <c:pt idx="191">
                  <c:v>57.763181730081889</c:v>
                </c:pt>
                <c:pt idx="192">
                  <c:v>57.825056988914817</c:v>
                </c:pt>
                <c:pt idx="193">
                  <c:v>57.946113387132037</c:v>
                </c:pt>
                <c:pt idx="194">
                  <c:v>58.108739007006214</c:v>
                </c:pt>
                <c:pt idx="195">
                  <c:v>58.314111497865248</c:v>
                </c:pt>
                <c:pt idx="196">
                  <c:v>58.44601459932592</c:v>
                </c:pt>
                <c:pt idx="197">
                  <c:v>58.563433664712377</c:v>
                </c:pt>
                <c:pt idx="198">
                  <c:v>58.737035668637738</c:v>
                </c:pt>
                <c:pt idx="199">
                  <c:v>58.931668541587925</c:v>
                </c:pt>
                <c:pt idx="200">
                  <c:v>59.019174025177449</c:v>
                </c:pt>
                <c:pt idx="201">
                  <c:v>59.142753699490434</c:v>
                </c:pt>
                <c:pt idx="202">
                  <c:v>59.249674305638159</c:v>
                </c:pt>
                <c:pt idx="203">
                  <c:v>59.375780917918924</c:v>
                </c:pt>
                <c:pt idx="204">
                  <c:v>59.463852337972497</c:v>
                </c:pt>
                <c:pt idx="205">
                  <c:v>59.494369813601324</c:v>
                </c:pt>
                <c:pt idx="206">
                  <c:v>59.599274411411621</c:v>
                </c:pt>
                <c:pt idx="207">
                  <c:v>59.759202210891679</c:v>
                </c:pt>
                <c:pt idx="208">
                  <c:v>59.8963723881335</c:v>
                </c:pt>
                <c:pt idx="209">
                  <c:v>59.994099568641751</c:v>
                </c:pt>
                <c:pt idx="210">
                  <c:v>60.126217528241312</c:v>
                </c:pt>
                <c:pt idx="211">
                  <c:v>60.273186502588324</c:v>
                </c:pt>
                <c:pt idx="212">
                  <c:v>60.413937832554744</c:v>
                </c:pt>
                <c:pt idx="213">
                  <c:v>60.530258917027226</c:v>
                </c:pt>
                <c:pt idx="214">
                  <c:v>60.622920993902476</c:v>
                </c:pt>
                <c:pt idx="215">
                  <c:v>60.745480433286431</c:v>
                </c:pt>
                <c:pt idx="216">
                  <c:v>60.879739387989829</c:v>
                </c:pt>
                <c:pt idx="217">
                  <c:v>60.948685629633992</c:v>
                </c:pt>
                <c:pt idx="218">
                  <c:v>61.010291565412416</c:v>
                </c:pt>
                <c:pt idx="219">
                  <c:v>61.081517848197848</c:v>
                </c:pt>
                <c:pt idx="220">
                  <c:v>61.123426736028961</c:v>
                </c:pt>
                <c:pt idx="221">
                  <c:v>61.231047030980825</c:v>
                </c:pt>
                <c:pt idx="222">
                  <c:v>61.229828875665035</c:v>
                </c:pt>
                <c:pt idx="223">
                  <c:v>61.236899057266754</c:v>
                </c:pt>
                <c:pt idx="224">
                  <c:v>61.285570935461919</c:v>
                </c:pt>
                <c:pt idx="225">
                  <c:v>61.26437467522053</c:v>
                </c:pt>
                <c:pt idx="226">
                  <c:v>61.230163977732047</c:v>
                </c:pt>
                <c:pt idx="227">
                  <c:v>61.219254233121482</c:v>
                </c:pt>
                <c:pt idx="228">
                  <c:v>61.192491707393856</c:v>
                </c:pt>
                <c:pt idx="229">
                  <c:v>61.128399377723724</c:v>
                </c:pt>
                <c:pt idx="230">
                  <c:v>61.064827634767951</c:v>
                </c:pt>
                <c:pt idx="231">
                  <c:v>61.005584212421248</c:v>
                </c:pt>
                <c:pt idx="232">
                  <c:v>60.947062901475341</c:v>
                </c:pt>
                <c:pt idx="233">
                  <c:v>60.827604652405675</c:v>
                </c:pt>
                <c:pt idx="234">
                  <c:v>60.691130435785361</c:v>
                </c:pt>
                <c:pt idx="235">
                  <c:v>60.569792290019855</c:v>
                </c:pt>
                <c:pt idx="236">
                  <c:v>60.430207025086212</c:v>
                </c:pt>
                <c:pt idx="237">
                  <c:v>60.286685761250034</c:v>
                </c:pt>
                <c:pt idx="238">
                  <c:v>60.101295182091462</c:v>
                </c:pt>
                <c:pt idx="239">
                  <c:v>59.909288301877503</c:v>
                </c:pt>
                <c:pt idx="240">
                  <c:v>59.737065829006632</c:v>
                </c:pt>
                <c:pt idx="241">
                  <c:v>59.482310337271748</c:v>
                </c:pt>
                <c:pt idx="242">
                  <c:v>59.255276647394879</c:v>
                </c:pt>
                <c:pt idx="243">
                  <c:v>58.97005981801712</c:v>
                </c:pt>
                <c:pt idx="244">
                  <c:v>58.657618466660757</c:v>
                </c:pt>
                <c:pt idx="245">
                  <c:v>58.337007741660607</c:v>
                </c:pt>
                <c:pt idx="246">
                  <c:v>57.952206782539641</c:v>
                </c:pt>
                <c:pt idx="247">
                  <c:v>57.597480107970732</c:v>
                </c:pt>
                <c:pt idx="248">
                  <c:v>57.31468555004561</c:v>
                </c:pt>
                <c:pt idx="249">
                  <c:v>56.828068507567913</c:v>
                </c:pt>
                <c:pt idx="250">
                  <c:v>56.720087809942726</c:v>
                </c:pt>
                <c:pt idx="251">
                  <c:v>55.964480053099876</c:v>
                </c:pt>
                <c:pt idx="252">
                  <c:v>55.680674058274661</c:v>
                </c:pt>
                <c:pt idx="253">
                  <c:v>55.140313663698528</c:v>
                </c:pt>
                <c:pt idx="254">
                  <c:v>54.647840266798852</c:v>
                </c:pt>
                <c:pt idx="255">
                  <c:v>54.200172174803896</c:v>
                </c:pt>
                <c:pt idx="256">
                  <c:v>53.686953513650387</c:v>
                </c:pt>
                <c:pt idx="257">
                  <c:v>53.141293637676476</c:v>
                </c:pt>
                <c:pt idx="258">
                  <c:v>52.570684274116012</c:v>
                </c:pt>
                <c:pt idx="259">
                  <c:v>51.870714102351265</c:v>
                </c:pt>
                <c:pt idx="260">
                  <c:v>51.23802938445629</c:v>
                </c:pt>
                <c:pt idx="261">
                  <c:v>50.539556915032634</c:v>
                </c:pt>
                <c:pt idx="262">
                  <c:v>49.907085112789289</c:v>
                </c:pt>
                <c:pt idx="263">
                  <c:v>49.225703760405864</c:v>
                </c:pt>
                <c:pt idx="264">
                  <c:v>48.536457987315117</c:v>
                </c:pt>
                <c:pt idx="265">
                  <c:v>47.815315358376459</c:v>
                </c:pt>
                <c:pt idx="266">
                  <c:v>47.086753961817514</c:v>
                </c:pt>
                <c:pt idx="267">
                  <c:v>46.272252181874514</c:v>
                </c:pt>
                <c:pt idx="268">
                  <c:v>45.487290121261779</c:v>
                </c:pt>
                <c:pt idx="269">
                  <c:v>44.673121806434324</c:v>
                </c:pt>
                <c:pt idx="270">
                  <c:v>43.852870518765208</c:v>
                </c:pt>
                <c:pt idx="271">
                  <c:v>43.063337283143206</c:v>
                </c:pt>
                <c:pt idx="272">
                  <c:v>42.151905919625236</c:v>
                </c:pt>
                <c:pt idx="273">
                  <c:v>41.329739384252008</c:v>
                </c:pt>
                <c:pt idx="274">
                  <c:v>40.462481619614458</c:v>
                </c:pt>
                <c:pt idx="275">
                  <c:v>39.629490500901106</c:v>
                </c:pt>
                <c:pt idx="276">
                  <c:v>38.713184857579833</c:v>
                </c:pt>
                <c:pt idx="277">
                  <c:v>37.812676303024723</c:v>
                </c:pt>
                <c:pt idx="278">
                  <c:v>36.986148728056094</c:v>
                </c:pt>
                <c:pt idx="279">
                  <c:v>36.097990563801474</c:v>
                </c:pt>
                <c:pt idx="280">
                  <c:v>35.17014913070399</c:v>
                </c:pt>
                <c:pt idx="281">
                  <c:v>34.239711865869403</c:v>
                </c:pt>
                <c:pt idx="282">
                  <c:v>33.290818187221802</c:v>
                </c:pt>
                <c:pt idx="283">
                  <c:v>32.418017752703001</c:v>
                </c:pt>
                <c:pt idx="284">
                  <c:v>31.546488256036287</c:v>
                </c:pt>
                <c:pt idx="285">
                  <c:v>30.678584857390423</c:v>
                </c:pt>
                <c:pt idx="286">
                  <c:v>29.833291398755325</c:v>
                </c:pt>
                <c:pt idx="287">
                  <c:v>28.970723780218503</c:v>
                </c:pt>
                <c:pt idx="288">
                  <c:v>28.054114930536521</c:v>
                </c:pt>
                <c:pt idx="289">
                  <c:v>27.141776241546236</c:v>
                </c:pt>
                <c:pt idx="290">
                  <c:v>26.335614606014616</c:v>
                </c:pt>
                <c:pt idx="291">
                  <c:v>25.571678786120916</c:v>
                </c:pt>
                <c:pt idx="292">
                  <c:v>24.858413323481852</c:v>
                </c:pt>
                <c:pt idx="293">
                  <c:v>24.11250978875616</c:v>
                </c:pt>
                <c:pt idx="294">
                  <c:v>23.43726432612592</c:v>
                </c:pt>
                <c:pt idx="295">
                  <c:v>22.714917106801455</c:v>
                </c:pt>
                <c:pt idx="296">
                  <c:v>22.023172900683832</c:v>
                </c:pt>
                <c:pt idx="297">
                  <c:v>21.403540763285765</c:v>
                </c:pt>
                <c:pt idx="298">
                  <c:v>20.874938352965529</c:v>
                </c:pt>
                <c:pt idx="299">
                  <c:v>20.400813398456116</c:v>
                </c:pt>
                <c:pt idx="300">
                  <c:v>19.95969348499202</c:v>
                </c:pt>
                <c:pt idx="301">
                  <c:v>19.462874898814146</c:v>
                </c:pt>
                <c:pt idx="302">
                  <c:v>19.001271472970604</c:v>
                </c:pt>
                <c:pt idx="303">
                  <c:v>18.672993672710238</c:v>
                </c:pt>
                <c:pt idx="304">
                  <c:v>18.463937909734007</c:v>
                </c:pt>
                <c:pt idx="305">
                  <c:v>18.237788549540078</c:v>
                </c:pt>
                <c:pt idx="306">
                  <c:v>18.013602795951265</c:v>
                </c:pt>
                <c:pt idx="307">
                  <c:v>17.871411109599457</c:v>
                </c:pt>
                <c:pt idx="308">
                  <c:v>17.886522852429533</c:v>
                </c:pt>
                <c:pt idx="309">
                  <c:v>18.061181829580832</c:v>
                </c:pt>
                <c:pt idx="310">
                  <c:v>18.204598738615914</c:v>
                </c:pt>
                <c:pt idx="311">
                  <c:v>18.412948248060591</c:v>
                </c:pt>
                <c:pt idx="312">
                  <c:v>18.767260682456797</c:v>
                </c:pt>
                <c:pt idx="313">
                  <c:v>19.394205158740096</c:v>
                </c:pt>
                <c:pt idx="314">
                  <c:v>20.033794306140599</c:v>
                </c:pt>
                <c:pt idx="315">
                  <c:v>20.608778919478212</c:v>
                </c:pt>
                <c:pt idx="316">
                  <c:v>21.350925760455031</c:v>
                </c:pt>
                <c:pt idx="317">
                  <c:v>22.411512734647509</c:v>
                </c:pt>
                <c:pt idx="318">
                  <c:v>23.541632985847372</c:v>
                </c:pt>
                <c:pt idx="319">
                  <c:v>24.631730062040337</c:v>
                </c:pt>
                <c:pt idx="320">
                  <c:v>25.849415605933473</c:v>
                </c:pt>
                <c:pt idx="321">
                  <c:v>27.448544304758332</c:v>
                </c:pt>
                <c:pt idx="322">
                  <c:v>29.176472882378249</c:v>
                </c:pt>
                <c:pt idx="323">
                  <c:v>30.754944100437029</c:v>
                </c:pt>
                <c:pt idx="324">
                  <c:v>32.63746319706172</c:v>
                </c:pt>
                <c:pt idx="325">
                  <c:v>34.899212096473143</c:v>
                </c:pt>
                <c:pt idx="326">
                  <c:v>37.027550510270302</c:v>
                </c:pt>
                <c:pt idx="327">
                  <c:v>39.372379039982647</c:v>
                </c:pt>
                <c:pt idx="328">
                  <c:v>42.228395498685863</c:v>
                </c:pt>
                <c:pt idx="329">
                  <c:v>44.975658616653682</c:v>
                </c:pt>
                <c:pt idx="330">
                  <c:v>47.882869201990353</c:v>
                </c:pt>
                <c:pt idx="331">
                  <c:v>51.318686915546209</c:v>
                </c:pt>
                <c:pt idx="332">
                  <c:v>54.632407563169863</c:v>
                </c:pt>
                <c:pt idx="333">
                  <c:v>58.06739651760288</c:v>
                </c:pt>
                <c:pt idx="334">
                  <c:v>61.998945509880265</c:v>
                </c:pt>
                <c:pt idx="335">
                  <c:v>65.757372312036992</c:v>
                </c:pt>
                <c:pt idx="336">
                  <c:v>69.674406510572254</c:v>
                </c:pt>
                <c:pt idx="337">
                  <c:v>74.143485974262873</c:v>
                </c:pt>
                <c:pt idx="338">
                  <c:v>78.327494952887307</c:v>
                </c:pt>
                <c:pt idx="339">
                  <c:v>82.771273326031007</c:v>
                </c:pt>
                <c:pt idx="340">
                  <c:v>87.378154556504313</c:v>
                </c:pt>
                <c:pt idx="341">
                  <c:v>91.758550860908784</c:v>
                </c:pt>
                <c:pt idx="342">
                  <c:v>96.50994359202177</c:v>
                </c:pt>
                <c:pt idx="343">
                  <c:v>101.31674131899955</c:v>
                </c:pt>
                <c:pt idx="344">
                  <c:v>105.84510118581115</c:v>
                </c:pt>
                <c:pt idx="345">
                  <c:v>110.59607475158872</c:v>
                </c:pt>
                <c:pt idx="346">
                  <c:v>115.09248801926255</c:v>
                </c:pt>
                <c:pt idx="347">
                  <c:v>119.5352715990428</c:v>
                </c:pt>
                <c:pt idx="348">
                  <c:v>124.13080307628991</c:v>
                </c:pt>
                <c:pt idx="349">
                  <c:v>128.35903067037765</c:v>
                </c:pt>
                <c:pt idx="350">
                  <c:v>132.59127059784811</c:v>
                </c:pt>
                <c:pt idx="351">
                  <c:v>136.60996803759522</c:v>
                </c:pt>
                <c:pt idx="352">
                  <c:v>140.54462253350482</c:v>
                </c:pt>
                <c:pt idx="353">
                  <c:v>144.50577172249757</c:v>
                </c:pt>
                <c:pt idx="354">
                  <c:v>148.38277399577933</c:v>
                </c:pt>
                <c:pt idx="355">
                  <c:v>152.32215463859501</c:v>
                </c:pt>
                <c:pt idx="356">
                  <c:v>156.12655428509015</c:v>
                </c:pt>
                <c:pt idx="357">
                  <c:v>160.42187414423913</c:v>
                </c:pt>
                <c:pt idx="358">
                  <c:v>165.32111358859075</c:v>
                </c:pt>
                <c:pt idx="359">
                  <c:v>171.06581825991256</c:v>
                </c:pt>
                <c:pt idx="360">
                  <c:v>177.78350255922425</c:v>
                </c:pt>
                <c:pt idx="361">
                  <c:v>185.73897640223134</c:v>
                </c:pt>
                <c:pt idx="362">
                  <c:v>195.61601382208363</c:v>
                </c:pt>
                <c:pt idx="363">
                  <c:v>207.4315130093747</c:v>
                </c:pt>
                <c:pt idx="364">
                  <c:v>221.23010036915923</c:v>
                </c:pt>
                <c:pt idx="365">
                  <c:v>236.97002977159175</c:v>
                </c:pt>
                <c:pt idx="366">
                  <c:v>255.08225202493296</c:v>
                </c:pt>
                <c:pt idx="367">
                  <c:v>275.36537398380239</c:v>
                </c:pt>
                <c:pt idx="368">
                  <c:v>297.50543226315062</c:v>
                </c:pt>
                <c:pt idx="369">
                  <c:v>321.17400423423828</c:v>
                </c:pt>
                <c:pt idx="370">
                  <c:v>346.13221264507604</c:v>
                </c:pt>
                <c:pt idx="371">
                  <c:v>371.44966194195126</c:v>
                </c:pt>
                <c:pt idx="372">
                  <c:v>395.72031594819418</c:v>
                </c:pt>
                <c:pt idx="373">
                  <c:v>417.90528730734644</c:v>
                </c:pt>
                <c:pt idx="374">
                  <c:v>436.97984634072196</c:v>
                </c:pt>
                <c:pt idx="375">
                  <c:v>452.33008621405156</c:v>
                </c:pt>
                <c:pt idx="376">
                  <c:v>463.93177761851223</c:v>
                </c:pt>
                <c:pt idx="377">
                  <c:v>471.61505025427937</c:v>
                </c:pt>
                <c:pt idx="378">
                  <c:v>475.70661374354557</c:v>
                </c:pt>
                <c:pt idx="379">
                  <c:v>476.68847806867774</c:v>
                </c:pt>
                <c:pt idx="380">
                  <c:v>474.81659629926833</c:v>
                </c:pt>
                <c:pt idx="381">
                  <c:v>470.37751183563671</c:v>
                </c:pt>
                <c:pt idx="382">
                  <c:v>463.93124992117316</c:v>
                </c:pt>
                <c:pt idx="383">
                  <c:v>455.82498723335095</c:v>
                </c:pt>
                <c:pt idx="384">
                  <c:v>446.18818151686327</c:v>
                </c:pt>
                <c:pt idx="385">
                  <c:v>435.57120679870826</c:v>
                </c:pt>
                <c:pt idx="386">
                  <c:v>424.0113253330303</c:v>
                </c:pt>
                <c:pt idx="387">
                  <c:v>412.06628067203161</c:v>
                </c:pt>
                <c:pt idx="388">
                  <c:v>399.71747221929883</c:v>
                </c:pt>
                <c:pt idx="389">
                  <c:v>387.0878299176303</c:v>
                </c:pt>
                <c:pt idx="390">
                  <c:v>374.5139051572105</c:v>
                </c:pt>
                <c:pt idx="391">
                  <c:v>361.93845441478715</c:v>
                </c:pt>
                <c:pt idx="392">
                  <c:v>349.85275593196445</c:v>
                </c:pt>
                <c:pt idx="393">
                  <c:v>338.039432103357</c:v>
                </c:pt>
                <c:pt idx="394">
                  <c:v>326.59847584196706</c:v>
                </c:pt>
                <c:pt idx="395">
                  <c:v>315.56423764134752</c:v>
                </c:pt>
                <c:pt idx="396">
                  <c:v>304.99470303368958</c:v>
                </c:pt>
                <c:pt idx="397">
                  <c:v>294.73658197568722</c:v>
                </c:pt>
                <c:pt idx="398">
                  <c:v>284.80812491284581</c:v>
                </c:pt>
                <c:pt idx="399">
                  <c:v>275.20855429251543</c:v>
                </c:pt>
                <c:pt idx="400">
                  <c:v>266.0490284579883</c:v>
                </c:pt>
                <c:pt idx="401">
                  <c:v>257.27459344734439</c:v>
                </c:pt>
                <c:pt idx="402">
                  <c:v>248.92453917705021</c:v>
                </c:pt>
                <c:pt idx="403">
                  <c:v>240.954186048423</c:v>
                </c:pt>
                <c:pt idx="404">
                  <c:v>233.31430513794697</c:v>
                </c:pt>
                <c:pt idx="405">
                  <c:v>226.11373596214762</c:v>
                </c:pt>
                <c:pt idx="406">
                  <c:v>219.17907185675224</c:v>
                </c:pt>
                <c:pt idx="407">
                  <c:v>212.64440335631284</c:v>
                </c:pt>
                <c:pt idx="408">
                  <c:v>206.4945855537101</c:v>
                </c:pt>
                <c:pt idx="409">
                  <c:v>200.60911108767846</c:v>
                </c:pt>
                <c:pt idx="410">
                  <c:v>195.19819523871453</c:v>
                </c:pt>
                <c:pt idx="411">
                  <c:v>189.97941095302798</c:v>
                </c:pt>
                <c:pt idx="412">
                  <c:v>184.96834413747916</c:v>
                </c:pt>
                <c:pt idx="413">
                  <c:v>180.33545438114564</c:v>
                </c:pt>
                <c:pt idx="414">
                  <c:v>175.90914039602856</c:v>
                </c:pt>
                <c:pt idx="415">
                  <c:v>171.74536324859687</c:v>
                </c:pt>
                <c:pt idx="416">
                  <c:v>167.80776589440632</c:v>
                </c:pt>
                <c:pt idx="417">
                  <c:v>164.11364475886552</c:v>
                </c:pt>
                <c:pt idx="418">
                  <c:v>160.62207647400172</c:v>
                </c:pt>
                <c:pt idx="419">
                  <c:v>157.33688863746471</c:v>
                </c:pt>
                <c:pt idx="420">
                  <c:v>154.19457667958349</c:v>
                </c:pt>
                <c:pt idx="421">
                  <c:v>151.3501446932666</c:v>
                </c:pt>
                <c:pt idx="422">
                  <c:v>148.65177593257803</c:v>
                </c:pt>
                <c:pt idx="423">
                  <c:v>146.07622166753126</c:v>
                </c:pt>
                <c:pt idx="424">
                  <c:v>143.56715745521777</c:v>
                </c:pt>
                <c:pt idx="425">
                  <c:v>141.27540749303503</c:v>
                </c:pt>
                <c:pt idx="426">
                  <c:v>139.20190700193731</c:v>
                </c:pt>
                <c:pt idx="427">
                  <c:v>137.21223414564579</c:v>
                </c:pt>
                <c:pt idx="428">
                  <c:v>135.01512117478723</c:v>
                </c:pt>
                <c:pt idx="429">
                  <c:v>133.12877239986301</c:v>
                </c:pt>
                <c:pt idx="430">
                  <c:v>131.39913763478307</c:v>
                </c:pt>
                <c:pt idx="431">
                  <c:v>129.809001515723</c:v>
                </c:pt>
                <c:pt idx="432">
                  <c:v>128.25816150020719</c:v>
                </c:pt>
                <c:pt idx="433">
                  <c:v>126.84240744188743</c:v>
                </c:pt>
                <c:pt idx="434">
                  <c:v>125.54299096076792</c:v>
                </c:pt>
                <c:pt idx="435">
                  <c:v>124.36228772427394</c:v>
                </c:pt>
                <c:pt idx="436">
                  <c:v>123.3117580182119</c:v>
                </c:pt>
                <c:pt idx="437">
                  <c:v>122.28044050983171</c:v>
                </c:pt>
                <c:pt idx="438">
                  <c:v>121.39919227217953</c:v>
                </c:pt>
                <c:pt idx="439">
                  <c:v>120.51769013495448</c:v>
                </c:pt>
                <c:pt idx="440">
                  <c:v>119.74723450972272</c:v>
                </c:pt>
                <c:pt idx="441">
                  <c:v>119.04791081896091</c:v>
                </c:pt>
                <c:pt idx="442">
                  <c:v>118.44185812228802</c:v>
                </c:pt>
                <c:pt idx="443">
                  <c:v>117.81192271612318</c:v>
                </c:pt>
                <c:pt idx="444">
                  <c:v>117.17114867962621</c:v>
                </c:pt>
                <c:pt idx="445">
                  <c:v>116.68261923759228</c:v>
                </c:pt>
                <c:pt idx="446">
                  <c:v>116.22467346483255</c:v>
                </c:pt>
                <c:pt idx="447">
                  <c:v>115.83472606524121</c:v>
                </c:pt>
                <c:pt idx="448">
                  <c:v>115.49567299422797</c:v>
                </c:pt>
                <c:pt idx="449">
                  <c:v>115.16769552870289</c:v>
                </c:pt>
                <c:pt idx="450">
                  <c:v>114.85040549049748</c:v>
                </c:pt>
                <c:pt idx="451">
                  <c:v>114.56012023122524</c:v>
                </c:pt>
                <c:pt idx="452">
                  <c:v>114.29954784443537</c:v>
                </c:pt>
                <c:pt idx="453">
                  <c:v>114.03050953441679</c:v>
                </c:pt>
                <c:pt idx="454">
                  <c:v>113.78760643556006</c:v>
                </c:pt>
                <c:pt idx="455">
                  <c:v>113.55546064552432</c:v>
                </c:pt>
                <c:pt idx="456">
                  <c:v>113.3687241498004</c:v>
                </c:pt>
                <c:pt idx="457">
                  <c:v>113.15452490203812</c:v>
                </c:pt>
                <c:pt idx="458">
                  <c:v>112.90670777554875</c:v>
                </c:pt>
                <c:pt idx="459">
                  <c:v>112.72664149999537</c:v>
                </c:pt>
                <c:pt idx="460">
                  <c:v>112.55520561883722</c:v>
                </c:pt>
                <c:pt idx="461">
                  <c:v>112.35153148340477</c:v>
                </c:pt>
                <c:pt idx="462">
                  <c:v>112.17616569894329</c:v>
                </c:pt>
                <c:pt idx="463">
                  <c:v>111.96866244673656</c:v>
                </c:pt>
                <c:pt idx="464">
                  <c:v>111.81075048133356</c:v>
                </c:pt>
                <c:pt idx="465">
                  <c:v>111.60128458260836</c:v>
                </c:pt>
                <c:pt idx="466">
                  <c:v>111.44013489892492</c:v>
                </c:pt>
                <c:pt idx="467">
                  <c:v>111.24894533700861</c:v>
                </c:pt>
                <c:pt idx="468">
                  <c:v>111.08680117346913</c:v>
                </c:pt>
                <c:pt idx="469">
                  <c:v>110.93430524431754</c:v>
                </c:pt>
                <c:pt idx="470">
                  <c:v>110.72843404493779</c:v>
                </c:pt>
                <c:pt idx="471">
                  <c:v>110.51927581020247</c:v>
                </c:pt>
                <c:pt idx="472">
                  <c:v>110.31469621182252</c:v>
                </c:pt>
                <c:pt idx="473">
                  <c:v>110.10452121309818</c:v>
                </c:pt>
                <c:pt idx="474">
                  <c:v>109.88464123497293</c:v>
                </c:pt>
                <c:pt idx="475">
                  <c:v>109.65699246928418</c:v>
                </c:pt>
                <c:pt idx="476">
                  <c:v>109.44154482946512</c:v>
                </c:pt>
                <c:pt idx="477">
                  <c:v>109.1802367786713</c:v>
                </c:pt>
                <c:pt idx="478">
                  <c:v>108.91112689491757</c:v>
                </c:pt>
                <c:pt idx="479">
                  <c:v>108.65870921789862</c:v>
                </c:pt>
                <c:pt idx="480">
                  <c:v>108.41599524939038</c:v>
                </c:pt>
                <c:pt idx="481">
                  <c:v>108.17005388541905</c:v>
                </c:pt>
                <c:pt idx="482">
                  <c:v>107.95732989757134</c:v>
                </c:pt>
                <c:pt idx="483">
                  <c:v>107.64542911097361</c:v>
                </c:pt>
                <c:pt idx="484">
                  <c:v>107.36798974543069</c:v>
                </c:pt>
                <c:pt idx="485">
                  <c:v>107.12853339298259</c:v>
                </c:pt>
                <c:pt idx="486">
                  <c:v>106.80991572706937</c:v>
                </c:pt>
                <c:pt idx="487">
                  <c:v>106.50973215138643</c:v>
                </c:pt>
                <c:pt idx="488">
                  <c:v>106.18844335625077</c:v>
                </c:pt>
                <c:pt idx="489">
                  <c:v>105.86757989920001</c:v>
                </c:pt>
                <c:pt idx="490">
                  <c:v>105.54782449348457</c:v>
                </c:pt>
                <c:pt idx="491">
                  <c:v>105.22838339031607</c:v>
                </c:pt>
                <c:pt idx="492">
                  <c:v>104.87586318344391</c:v>
                </c:pt>
                <c:pt idx="493">
                  <c:v>104.5799174098841</c:v>
                </c:pt>
                <c:pt idx="494">
                  <c:v>104.23308994982793</c:v>
                </c:pt>
                <c:pt idx="495">
                  <c:v>103.85249032772357</c:v>
                </c:pt>
                <c:pt idx="496">
                  <c:v>103.49506128654708</c:v>
                </c:pt>
                <c:pt idx="497">
                  <c:v>103.14522944620025</c:v>
                </c:pt>
                <c:pt idx="498">
                  <c:v>102.79927393459216</c:v>
                </c:pt>
                <c:pt idx="499">
                  <c:v>102.42401486021673</c:v>
                </c:pt>
                <c:pt idx="500">
                  <c:v>102.07766906903684</c:v>
                </c:pt>
                <c:pt idx="501">
                  <c:v>101.68144062969617</c:v>
                </c:pt>
                <c:pt idx="502">
                  <c:v>101.33171521318948</c:v>
                </c:pt>
                <c:pt idx="503">
                  <c:v>100.95711972180681</c:v>
                </c:pt>
                <c:pt idx="504">
                  <c:v>100.57162766822715</c:v>
                </c:pt>
                <c:pt idx="505">
                  <c:v>100.16129833511484</c:v>
                </c:pt>
                <c:pt idx="506">
                  <c:v>99.819195962768831</c:v>
                </c:pt>
                <c:pt idx="507">
                  <c:v>99.472634495026227</c:v>
                </c:pt>
                <c:pt idx="508">
                  <c:v>99.101813993431946</c:v>
                </c:pt>
                <c:pt idx="509">
                  <c:v>98.707451177539355</c:v>
                </c:pt>
                <c:pt idx="510">
                  <c:v>98.325311611854289</c:v>
                </c:pt>
                <c:pt idx="511">
                  <c:v>97.99980572613137</c:v>
                </c:pt>
                <c:pt idx="512">
                  <c:v>97.614724795470025</c:v>
                </c:pt>
                <c:pt idx="513">
                  <c:v>97.243701150811305</c:v>
                </c:pt>
                <c:pt idx="514">
                  <c:v>96.875646660559255</c:v>
                </c:pt>
                <c:pt idx="515">
                  <c:v>96.502399742741503</c:v>
                </c:pt>
                <c:pt idx="516">
                  <c:v>96.188562816656571</c:v>
                </c:pt>
                <c:pt idx="517">
                  <c:v>95.834227817715743</c:v>
                </c:pt>
                <c:pt idx="518">
                  <c:v>95.464706416147948</c:v>
                </c:pt>
                <c:pt idx="519">
                  <c:v>95.169148505909007</c:v>
                </c:pt>
                <c:pt idx="520">
                  <c:v>94.857908650296466</c:v>
                </c:pt>
                <c:pt idx="521">
                  <c:v>94.511170516201517</c:v>
                </c:pt>
                <c:pt idx="522">
                  <c:v>94.187458395495753</c:v>
                </c:pt>
                <c:pt idx="523">
                  <c:v>93.865424215785779</c:v>
                </c:pt>
                <c:pt idx="524">
                  <c:v>93.565764191993438</c:v>
                </c:pt>
                <c:pt idx="525">
                  <c:v>93.212066737201198</c:v>
                </c:pt>
                <c:pt idx="526">
                  <c:v>92.903224128572489</c:v>
                </c:pt>
                <c:pt idx="527">
                  <c:v>92.613473341286934</c:v>
                </c:pt>
                <c:pt idx="528">
                  <c:v>92.241829248750278</c:v>
                </c:pt>
                <c:pt idx="529">
                  <c:v>91.869669378632295</c:v>
                </c:pt>
                <c:pt idx="530">
                  <c:v>91.488584228619104</c:v>
                </c:pt>
                <c:pt idx="531">
                  <c:v>91.093039618829494</c:v>
                </c:pt>
                <c:pt idx="532">
                  <c:v>90.813341811072434</c:v>
                </c:pt>
                <c:pt idx="533">
                  <c:v>90.468977741157147</c:v>
                </c:pt>
                <c:pt idx="534">
                  <c:v>90.054376287549147</c:v>
                </c:pt>
                <c:pt idx="535">
                  <c:v>89.683831140290678</c:v>
                </c:pt>
                <c:pt idx="536">
                  <c:v>89.374767895836655</c:v>
                </c:pt>
                <c:pt idx="537">
                  <c:v>89.018938598820853</c:v>
                </c:pt>
                <c:pt idx="538">
                  <c:v>88.594757354634325</c:v>
                </c:pt>
                <c:pt idx="539">
                  <c:v>88.249563485458992</c:v>
                </c:pt>
                <c:pt idx="540">
                  <c:v>87.931371791944031</c:v>
                </c:pt>
                <c:pt idx="541">
                  <c:v>87.602621762423979</c:v>
                </c:pt>
                <c:pt idx="542">
                  <c:v>87.18528921525548</c:v>
                </c:pt>
                <c:pt idx="543">
                  <c:v>86.81360162348868</c:v>
                </c:pt>
                <c:pt idx="544">
                  <c:v>86.504804145802382</c:v>
                </c:pt>
                <c:pt idx="545">
                  <c:v>86.198126462726236</c:v>
                </c:pt>
                <c:pt idx="546">
                  <c:v>85.845748498201203</c:v>
                </c:pt>
                <c:pt idx="547">
                  <c:v>85.40701538861677</c:v>
                </c:pt>
                <c:pt idx="548">
                  <c:v>85.030544708655142</c:v>
                </c:pt>
                <c:pt idx="549">
                  <c:v>84.713258849197913</c:v>
                </c:pt>
                <c:pt idx="550">
                  <c:v>84.382651518607815</c:v>
                </c:pt>
                <c:pt idx="551">
                  <c:v>84.0398878933444</c:v>
                </c:pt>
                <c:pt idx="552">
                  <c:v>83.738198097188302</c:v>
                </c:pt>
                <c:pt idx="553">
                  <c:v>83.4787520907892</c:v>
                </c:pt>
                <c:pt idx="554">
                  <c:v>83.168587279954494</c:v>
                </c:pt>
                <c:pt idx="555">
                  <c:v>82.859431584638756</c:v>
                </c:pt>
                <c:pt idx="556">
                  <c:v>82.556697236949276</c:v>
                </c:pt>
                <c:pt idx="557">
                  <c:v>82.332474119942276</c:v>
                </c:pt>
                <c:pt idx="558">
                  <c:v>82.05445294931242</c:v>
                </c:pt>
                <c:pt idx="559">
                  <c:v>81.740976480121915</c:v>
                </c:pt>
                <c:pt idx="560">
                  <c:v>81.427820525099946</c:v>
                </c:pt>
                <c:pt idx="561">
                  <c:v>81.134833980715058</c:v>
                </c:pt>
                <c:pt idx="562">
                  <c:v>80.862996166421624</c:v>
                </c:pt>
                <c:pt idx="563">
                  <c:v>80.496927526309719</c:v>
                </c:pt>
                <c:pt idx="564">
                  <c:v>80.130505990081346</c:v>
                </c:pt>
                <c:pt idx="565">
                  <c:v>79.82141174824082</c:v>
                </c:pt>
                <c:pt idx="566">
                  <c:v>79.525465268171445</c:v>
                </c:pt>
                <c:pt idx="567">
                  <c:v>79.154623813293497</c:v>
                </c:pt>
                <c:pt idx="568">
                  <c:v>78.894878752901064</c:v>
                </c:pt>
                <c:pt idx="569">
                  <c:v>78.612982890186984</c:v>
                </c:pt>
                <c:pt idx="570">
                  <c:v>78.305339676271444</c:v>
                </c:pt>
                <c:pt idx="571">
                  <c:v>77.996107850342298</c:v>
                </c:pt>
                <c:pt idx="572">
                  <c:v>77.757787919955021</c:v>
                </c:pt>
                <c:pt idx="573">
                  <c:v>77.4361345533476</c:v>
                </c:pt>
                <c:pt idx="574">
                  <c:v>77.184149439755686</c:v>
                </c:pt>
                <c:pt idx="575">
                  <c:v>76.925059230476421</c:v>
                </c:pt>
                <c:pt idx="576">
                  <c:v>76.658163899020764</c:v>
                </c:pt>
                <c:pt idx="577">
                  <c:v>76.382755362023289</c:v>
                </c:pt>
                <c:pt idx="578">
                  <c:v>76.09664850661315</c:v>
                </c:pt>
                <c:pt idx="579">
                  <c:v>75.80353209882125</c:v>
                </c:pt>
                <c:pt idx="580">
                  <c:v>75.498270090231955</c:v>
                </c:pt>
                <c:pt idx="581">
                  <c:v>75.218442417512534</c:v>
                </c:pt>
                <c:pt idx="582">
                  <c:v>74.869019534323883</c:v>
                </c:pt>
                <c:pt idx="583">
                  <c:v>74.586396804431956</c:v>
                </c:pt>
                <c:pt idx="584">
                  <c:v>74.24890139292981</c:v>
                </c:pt>
                <c:pt idx="585">
                  <c:v>73.860130724507897</c:v>
                </c:pt>
                <c:pt idx="586">
                  <c:v>73.531723633824043</c:v>
                </c:pt>
                <c:pt idx="587">
                  <c:v>73.208343566587814</c:v>
                </c:pt>
                <c:pt idx="588">
                  <c:v>72.810756574352823</c:v>
                </c:pt>
                <c:pt idx="589">
                  <c:v>72.413758268384754</c:v>
                </c:pt>
                <c:pt idx="590">
                  <c:v>72.038953265889646</c:v>
                </c:pt>
                <c:pt idx="591">
                  <c:v>71.700598388371006</c:v>
                </c:pt>
                <c:pt idx="592">
                  <c:v>71.305924628274738</c:v>
                </c:pt>
                <c:pt idx="593">
                  <c:v>70.852665867968895</c:v>
                </c:pt>
                <c:pt idx="594">
                  <c:v>70.436885761568035</c:v>
                </c:pt>
                <c:pt idx="595">
                  <c:v>70.001411228707653</c:v>
                </c:pt>
                <c:pt idx="596">
                  <c:v>69.599316438460562</c:v>
                </c:pt>
                <c:pt idx="597">
                  <c:v>69.116611012776659</c:v>
                </c:pt>
                <c:pt idx="598">
                  <c:v>68.613817002695228</c:v>
                </c:pt>
                <c:pt idx="599">
                  <c:v>68.123250263722383</c:v>
                </c:pt>
                <c:pt idx="600">
                  <c:v>67.666868370875278</c:v>
                </c:pt>
                <c:pt idx="601">
                  <c:v>67.145386596699936</c:v>
                </c:pt>
                <c:pt idx="602">
                  <c:v>66.56567546579582</c:v>
                </c:pt>
                <c:pt idx="603">
                  <c:v>65.954153981336972</c:v>
                </c:pt>
                <c:pt idx="604">
                  <c:v>65.434912966780828</c:v>
                </c:pt>
                <c:pt idx="605">
                  <c:v>64.830489389424955</c:v>
                </c:pt>
                <c:pt idx="606">
                  <c:v>64.182415482876408</c:v>
                </c:pt>
                <c:pt idx="607">
                  <c:v>63.541389662193289</c:v>
                </c:pt>
                <c:pt idx="608">
                  <c:v>62.911614296138374</c:v>
                </c:pt>
                <c:pt idx="609">
                  <c:v>62.253658744880838</c:v>
                </c:pt>
                <c:pt idx="610">
                  <c:v>61.550629253083855</c:v>
                </c:pt>
                <c:pt idx="611">
                  <c:v>60.797687950503928</c:v>
                </c:pt>
                <c:pt idx="612">
                  <c:v>60.072981851252287</c:v>
                </c:pt>
                <c:pt idx="613">
                  <c:v>59.359779348436973</c:v>
                </c:pt>
                <c:pt idx="614">
                  <c:v>58.558302664704108</c:v>
                </c:pt>
                <c:pt idx="615">
                  <c:v>57.707589953570803</c:v>
                </c:pt>
                <c:pt idx="616">
                  <c:v>56.904215915028267</c:v>
                </c:pt>
                <c:pt idx="617">
                  <c:v>56.069585298127983</c:v>
                </c:pt>
                <c:pt idx="618">
                  <c:v>55.226336606645823</c:v>
                </c:pt>
                <c:pt idx="619">
                  <c:v>54.295816665306589</c:v>
                </c:pt>
                <c:pt idx="620">
                  <c:v>53.412687122962772</c:v>
                </c:pt>
                <c:pt idx="621">
                  <c:v>52.537730076643868</c:v>
                </c:pt>
                <c:pt idx="622">
                  <c:v>51.575688573129185</c:v>
                </c:pt>
                <c:pt idx="623">
                  <c:v>50.564527239811753</c:v>
                </c:pt>
                <c:pt idx="624">
                  <c:v>49.505935085938688</c:v>
                </c:pt>
                <c:pt idx="625">
                  <c:v>48.474368231089905</c:v>
                </c:pt>
                <c:pt idx="626">
                  <c:v>47.454965578417614</c:v>
                </c:pt>
                <c:pt idx="627">
                  <c:v>46.367724766711056</c:v>
                </c:pt>
                <c:pt idx="628">
                  <c:v>45.232676886800199</c:v>
                </c:pt>
                <c:pt idx="629">
                  <c:v>44.069902935165722</c:v>
                </c:pt>
                <c:pt idx="630">
                  <c:v>42.899527447287738</c:v>
                </c:pt>
                <c:pt idx="631">
                  <c:v>41.722008888488183</c:v>
                </c:pt>
                <c:pt idx="632">
                  <c:v>40.498435450592034</c:v>
                </c:pt>
                <c:pt idx="633">
                  <c:v>39.24904320995784</c:v>
                </c:pt>
                <c:pt idx="634">
                  <c:v>37.992584767523304</c:v>
                </c:pt>
                <c:pt idx="635">
                  <c:v>36.71299215613471</c:v>
                </c:pt>
                <c:pt idx="636">
                  <c:v>35.389696178860909</c:v>
                </c:pt>
                <c:pt idx="637">
                  <c:v>34.043070375149917</c:v>
                </c:pt>
                <c:pt idx="638">
                  <c:v>32.693507339613689</c:v>
                </c:pt>
                <c:pt idx="639">
                  <c:v>31.322053954041316</c:v>
                </c:pt>
                <c:pt idx="640">
                  <c:v>29.946127896657845</c:v>
                </c:pt>
                <c:pt idx="641">
                  <c:v>28.493898057943991</c:v>
                </c:pt>
                <c:pt idx="642">
                  <c:v>27.041868621155118</c:v>
                </c:pt>
                <c:pt idx="643">
                  <c:v>25.569715624749829</c:v>
                </c:pt>
                <c:pt idx="644">
                  <c:v>24.120641642428549</c:v>
                </c:pt>
                <c:pt idx="645">
                  <c:v>22.595814601498201</c:v>
                </c:pt>
                <c:pt idx="646">
                  <c:v>21.055133722530908</c:v>
                </c:pt>
                <c:pt idx="647">
                  <c:v>19.461834910570129</c:v>
                </c:pt>
                <c:pt idx="648">
                  <c:v>17.930086803316193</c:v>
                </c:pt>
                <c:pt idx="649">
                  <c:v>16.386908761795667</c:v>
                </c:pt>
                <c:pt idx="650">
                  <c:v>14.754971582938243</c:v>
                </c:pt>
                <c:pt idx="651">
                  <c:v>13.130316992982049</c:v>
                </c:pt>
                <c:pt idx="652">
                  <c:v>11.495915249656226</c:v>
                </c:pt>
                <c:pt idx="653">
                  <c:v>9.8528421562703343</c:v>
                </c:pt>
                <c:pt idx="654">
                  <c:v>8.2217268898149385</c:v>
                </c:pt>
                <c:pt idx="655">
                  <c:v>6.5255242778391116</c:v>
                </c:pt>
                <c:pt idx="656">
                  <c:v>4.843519400379523</c:v>
                </c:pt>
                <c:pt idx="657">
                  <c:v>3.1572947575678341</c:v>
                </c:pt>
                <c:pt idx="658">
                  <c:v>1.4889658456087114</c:v>
                </c:pt>
                <c:pt idx="659">
                  <c:v>-0.20231677129269071</c:v>
                </c:pt>
                <c:pt idx="660">
                  <c:v>-1.8929145012824102</c:v>
                </c:pt>
                <c:pt idx="661">
                  <c:v>-3.6026242591559035</c:v>
                </c:pt>
                <c:pt idx="662">
                  <c:v>-5.2928919251569306</c:v>
                </c:pt>
                <c:pt idx="663">
                  <c:v>-6.9611170777896456</c:v>
                </c:pt>
                <c:pt idx="664">
                  <c:v>-8.6628984019251813</c:v>
                </c:pt>
                <c:pt idx="665">
                  <c:v>-10.419364093602169</c:v>
                </c:pt>
                <c:pt idx="666">
                  <c:v>-12.111536946937312</c:v>
                </c:pt>
                <c:pt idx="667">
                  <c:v>-13.850055789415771</c:v>
                </c:pt>
                <c:pt idx="668">
                  <c:v>-15.545903961170433</c:v>
                </c:pt>
                <c:pt idx="669">
                  <c:v>-17.270853330538795</c:v>
                </c:pt>
                <c:pt idx="670">
                  <c:v>-18.96429409373005</c:v>
                </c:pt>
                <c:pt idx="671">
                  <c:v>-20.626649386715926</c:v>
                </c:pt>
                <c:pt idx="672">
                  <c:v>-22.295404964965559</c:v>
                </c:pt>
                <c:pt idx="673">
                  <c:v>-23.948685433463954</c:v>
                </c:pt>
                <c:pt idx="674">
                  <c:v>-25.609091058048151</c:v>
                </c:pt>
                <c:pt idx="675">
                  <c:v>-27.251841260757939</c:v>
                </c:pt>
                <c:pt idx="676">
                  <c:v>-28.878840494173481</c:v>
                </c:pt>
                <c:pt idx="677">
                  <c:v>-30.446239844519479</c:v>
                </c:pt>
                <c:pt idx="678">
                  <c:v>-31.995888925172942</c:v>
                </c:pt>
                <c:pt idx="679">
                  <c:v>-33.563615345135148</c:v>
                </c:pt>
                <c:pt idx="680">
                  <c:v>-35.129191125021777</c:v>
                </c:pt>
                <c:pt idx="681">
                  <c:v>-36.654816037243535</c:v>
                </c:pt>
                <c:pt idx="682">
                  <c:v>-38.117528326939521</c:v>
                </c:pt>
                <c:pt idx="683">
                  <c:v>-39.631052820559042</c:v>
                </c:pt>
                <c:pt idx="684">
                  <c:v>-41.119443344317716</c:v>
                </c:pt>
                <c:pt idx="685">
                  <c:v>-42.508479991777897</c:v>
                </c:pt>
                <c:pt idx="686">
                  <c:v>-43.851674765686937</c:v>
                </c:pt>
                <c:pt idx="687">
                  <c:v>-45.241923859002434</c:v>
                </c:pt>
                <c:pt idx="688">
                  <c:v>-46.60214021553152</c:v>
                </c:pt>
                <c:pt idx="689">
                  <c:v>-47.915432608354415</c:v>
                </c:pt>
                <c:pt idx="690">
                  <c:v>-49.144524520984653</c:v>
                </c:pt>
                <c:pt idx="691">
                  <c:v>-50.412859287589789</c:v>
                </c:pt>
                <c:pt idx="692">
                  <c:v>-51.652432605261808</c:v>
                </c:pt>
                <c:pt idx="693">
                  <c:v>-52.842106355155757</c:v>
                </c:pt>
                <c:pt idx="694">
                  <c:v>-53.978304125043969</c:v>
                </c:pt>
                <c:pt idx="695">
                  <c:v>-55.098249505661933</c:v>
                </c:pt>
                <c:pt idx="696">
                  <c:v>-56.148872466303715</c:v>
                </c:pt>
                <c:pt idx="697">
                  <c:v>-57.181965980408378</c:v>
                </c:pt>
                <c:pt idx="698">
                  <c:v>-58.179455228632584</c:v>
                </c:pt>
                <c:pt idx="699">
                  <c:v>-59.085561578662023</c:v>
                </c:pt>
                <c:pt idx="700">
                  <c:v>-60.010166085787503</c:v>
                </c:pt>
                <c:pt idx="701">
                  <c:v>-60.896058414704108</c:v>
                </c:pt>
                <c:pt idx="702">
                  <c:v>-61.690523116312697</c:v>
                </c:pt>
                <c:pt idx="703">
                  <c:v>-62.465647779370556</c:v>
                </c:pt>
                <c:pt idx="704">
                  <c:v>-63.220953104584638</c:v>
                </c:pt>
                <c:pt idx="705">
                  <c:v>-63.971921998923129</c:v>
                </c:pt>
                <c:pt idx="706">
                  <c:v>-64.573317342959157</c:v>
                </c:pt>
                <c:pt idx="707">
                  <c:v>-65.136340739097818</c:v>
                </c:pt>
                <c:pt idx="708">
                  <c:v>-65.824140127420662</c:v>
                </c:pt>
                <c:pt idx="709">
                  <c:v>-66.396116006261465</c:v>
                </c:pt>
                <c:pt idx="710">
                  <c:v>-66.928685784693286</c:v>
                </c:pt>
                <c:pt idx="711">
                  <c:v>-67.421579567128319</c:v>
                </c:pt>
                <c:pt idx="712">
                  <c:v>-67.854319182626597</c:v>
                </c:pt>
                <c:pt idx="713">
                  <c:v>-68.26282626505494</c:v>
                </c:pt>
                <c:pt idx="714">
                  <c:v>-68.629562804429654</c:v>
                </c:pt>
                <c:pt idx="715">
                  <c:v>-68.991923617077703</c:v>
                </c:pt>
                <c:pt idx="716">
                  <c:v>-69.255873235216356</c:v>
                </c:pt>
                <c:pt idx="717">
                  <c:v>-69.479089677127092</c:v>
                </c:pt>
                <c:pt idx="718">
                  <c:v>-69.69470150810136</c:v>
                </c:pt>
                <c:pt idx="719">
                  <c:v>-69.850658386020882</c:v>
                </c:pt>
              </c:numCache>
            </c:numRef>
          </c:yVal>
          <c:smooth val="1"/>
          <c:extLst>
            <c:ext xmlns:c16="http://schemas.microsoft.com/office/drawing/2014/chart" uri="{C3380CC4-5D6E-409C-BE32-E72D297353CC}">
              <c16:uniqueId val="{00000000-9C56-4856-8F8C-468DE33DAE30}"/>
            </c:ext>
          </c:extLst>
        </c:ser>
        <c:ser>
          <c:idx val="1"/>
          <c:order val="1"/>
          <c:tx>
            <c:v>9000 RPM</c:v>
          </c:tx>
          <c:spPr>
            <a:ln w="19050" cap="rnd">
              <a:solidFill>
                <a:schemeClr val="accent2"/>
              </a:solidFill>
              <a:round/>
            </a:ln>
            <a:effectLst/>
          </c:spPr>
          <c:marker>
            <c:symbol val="none"/>
          </c:marker>
          <c:xVal>
            <c:numRef>
              <c:f>'Cycle 9000'!$A$2:$A$721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'Cycle 9000'!$P$2:$P$721</c:f>
              <c:numCache>
                <c:formatCode>General</c:formatCode>
                <c:ptCount val="720"/>
                <c:pt idx="0">
                  <c:v>-171.89958461870071</c:v>
                </c:pt>
                <c:pt idx="1">
                  <c:v>-172.00169743493728</c:v>
                </c:pt>
                <c:pt idx="2">
                  <c:v>-171.67751896563223</c:v>
                </c:pt>
                <c:pt idx="3">
                  <c:v>-171.91914719870579</c:v>
                </c:pt>
                <c:pt idx="4">
                  <c:v>-171.78562560514118</c:v>
                </c:pt>
                <c:pt idx="5">
                  <c:v>-171.57557811580668</c:v>
                </c:pt>
                <c:pt idx="6">
                  <c:v>-171.36687867172745</c:v>
                </c:pt>
                <c:pt idx="7">
                  <c:v>-171.20375777012541</c:v>
                </c:pt>
                <c:pt idx="8">
                  <c:v>-170.92880070289971</c:v>
                </c:pt>
                <c:pt idx="9">
                  <c:v>-170.58550052134473</c:v>
                </c:pt>
                <c:pt idx="10">
                  <c:v>-170.05306000720395</c:v>
                </c:pt>
                <c:pt idx="11">
                  <c:v>-169.50651313075426</c:v>
                </c:pt>
                <c:pt idx="12">
                  <c:v>-168.89547443907281</c:v>
                </c:pt>
                <c:pt idx="13">
                  <c:v>-168.15347884438421</c:v>
                </c:pt>
                <c:pt idx="14">
                  <c:v>-167.36559910060743</c:v>
                </c:pt>
                <c:pt idx="15">
                  <c:v>-166.47758487108089</c:v>
                </c:pt>
                <c:pt idx="16">
                  <c:v>-165.54757049228735</c:v>
                </c:pt>
                <c:pt idx="17">
                  <c:v>-164.33080417420391</c:v>
                </c:pt>
                <c:pt idx="18">
                  <c:v>-163.24819861181408</c:v>
                </c:pt>
                <c:pt idx="19">
                  <c:v>-161.99911636638768</c:v>
                </c:pt>
                <c:pt idx="20">
                  <c:v>-160.69020073537322</c:v>
                </c:pt>
                <c:pt idx="21">
                  <c:v>-159.39863788395712</c:v>
                </c:pt>
                <c:pt idx="22">
                  <c:v>-158.11444701685181</c:v>
                </c:pt>
                <c:pt idx="23">
                  <c:v>-156.54476953997408</c:v>
                </c:pt>
                <c:pt idx="24">
                  <c:v>-155.22621646449593</c:v>
                </c:pt>
                <c:pt idx="25">
                  <c:v>-153.58988196739685</c:v>
                </c:pt>
                <c:pt idx="26">
                  <c:v>-151.93033143378682</c:v>
                </c:pt>
                <c:pt idx="27">
                  <c:v>-149.91441801724824</c:v>
                </c:pt>
                <c:pt idx="28">
                  <c:v>-148.03893298891836</c:v>
                </c:pt>
                <c:pt idx="29">
                  <c:v>-145.87541976174018</c:v>
                </c:pt>
                <c:pt idx="30">
                  <c:v>-143.84921081032741</c:v>
                </c:pt>
                <c:pt idx="31">
                  <c:v>-141.5297603459733</c:v>
                </c:pt>
                <c:pt idx="32">
                  <c:v>-139.10452339052551</c:v>
                </c:pt>
                <c:pt idx="33">
                  <c:v>-136.59825489614093</c:v>
                </c:pt>
                <c:pt idx="34">
                  <c:v>-133.92840220690368</c:v>
                </c:pt>
                <c:pt idx="35">
                  <c:v>-131.31174366890485</c:v>
                </c:pt>
                <c:pt idx="36">
                  <c:v>-128.59319639880789</c:v>
                </c:pt>
                <c:pt idx="37">
                  <c:v>-125.69470142216385</c:v>
                </c:pt>
                <c:pt idx="38">
                  <c:v>-122.83867348815451</c:v>
                </c:pt>
                <c:pt idx="39">
                  <c:v>-119.95646813879102</c:v>
                </c:pt>
                <c:pt idx="40">
                  <c:v>-116.82528366001806</c:v>
                </c:pt>
                <c:pt idx="41">
                  <c:v>-113.73780290271213</c:v>
                </c:pt>
                <c:pt idx="42">
                  <c:v>-110.66666701378919</c:v>
                </c:pt>
                <c:pt idx="43">
                  <c:v>-107.48655501955845</c:v>
                </c:pt>
                <c:pt idx="44">
                  <c:v>-104.32836133566654</c:v>
                </c:pt>
                <c:pt idx="45">
                  <c:v>-101.05330346762685</c:v>
                </c:pt>
                <c:pt idx="46">
                  <c:v>-97.750528181993786</c:v>
                </c:pt>
                <c:pt idx="47">
                  <c:v>-94.382526736523005</c:v>
                </c:pt>
                <c:pt idx="48">
                  <c:v>-90.962945195781487</c:v>
                </c:pt>
                <c:pt idx="49">
                  <c:v>-87.457738178313164</c:v>
                </c:pt>
                <c:pt idx="50">
                  <c:v>-83.938521138451193</c:v>
                </c:pt>
                <c:pt idx="51">
                  <c:v>-80.358079796508079</c:v>
                </c:pt>
                <c:pt idx="52">
                  <c:v>-76.826368163745684</c:v>
                </c:pt>
                <c:pt idx="53">
                  <c:v>-73.121630540550413</c:v>
                </c:pt>
                <c:pt idx="54">
                  <c:v>-69.495500287072332</c:v>
                </c:pt>
                <c:pt idx="55">
                  <c:v>-65.717582729006523</c:v>
                </c:pt>
                <c:pt idx="56">
                  <c:v>-62.065475430821891</c:v>
                </c:pt>
                <c:pt idx="57">
                  <c:v>-58.328919131322962</c:v>
                </c:pt>
                <c:pt idx="58">
                  <c:v>-54.59997084061672</c:v>
                </c:pt>
                <c:pt idx="59">
                  <c:v>-50.820580262147587</c:v>
                </c:pt>
                <c:pt idx="60">
                  <c:v>-47.101469773469354</c:v>
                </c:pt>
                <c:pt idx="61">
                  <c:v>-43.361277271125502</c:v>
                </c:pt>
                <c:pt idx="62">
                  <c:v>-39.542669035603616</c:v>
                </c:pt>
                <c:pt idx="63">
                  <c:v>-35.807901719314259</c:v>
                </c:pt>
                <c:pt idx="64">
                  <c:v>-31.989480517568115</c:v>
                </c:pt>
                <c:pt idx="65">
                  <c:v>-28.285115819833006</c:v>
                </c:pt>
                <c:pt idx="66">
                  <c:v>-24.564386722251104</c:v>
                </c:pt>
                <c:pt idx="67">
                  <c:v>-20.786263637360666</c:v>
                </c:pt>
                <c:pt idx="68">
                  <c:v>-17.023966396684042</c:v>
                </c:pt>
                <c:pt idx="69">
                  <c:v>-13.245977347877098</c:v>
                </c:pt>
                <c:pt idx="70">
                  <c:v>-9.5782061510732444</c:v>
                </c:pt>
                <c:pt idx="71">
                  <c:v>-5.9077102228313985</c:v>
                </c:pt>
                <c:pt idx="72">
                  <c:v>-2.2131684949784498</c:v>
                </c:pt>
                <c:pt idx="73">
                  <c:v>1.4209242930490587</c:v>
                </c:pt>
                <c:pt idx="74">
                  <c:v>4.9784550379990291</c:v>
                </c:pt>
                <c:pt idx="75">
                  <c:v>8.5716739376928057</c:v>
                </c:pt>
                <c:pt idx="76">
                  <c:v>12.137374921045263</c:v>
                </c:pt>
                <c:pt idx="77">
                  <c:v>15.564068393101149</c:v>
                </c:pt>
                <c:pt idx="78">
                  <c:v>19.035388175394015</c:v>
                </c:pt>
                <c:pt idx="79">
                  <c:v>22.402002754172656</c:v>
                </c:pt>
                <c:pt idx="80">
                  <c:v>25.735082619505594</c:v>
                </c:pt>
                <c:pt idx="81">
                  <c:v>29.026743946575607</c:v>
                </c:pt>
                <c:pt idx="82">
                  <c:v>32.231553257549066</c:v>
                </c:pt>
                <c:pt idx="83">
                  <c:v>35.390113551489641</c:v>
                </c:pt>
                <c:pt idx="84">
                  <c:v>38.55298429634631</c:v>
                </c:pt>
                <c:pt idx="85">
                  <c:v>41.638015395896687</c:v>
                </c:pt>
                <c:pt idx="86">
                  <c:v>44.71315679878451</c:v>
                </c:pt>
                <c:pt idx="87">
                  <c:v>47.720949274796752</c:v>
                </c:pt>
                <c:pt idx="88">
                  <c:v>50.632202597795178</c:v>
                </c:pt>
                <c:pt idx="89">
                  <c:v>53.438883816109332</c:v>
                </c:pt>
                <c:pt idx="90">
                  <c:v>56.247189887115098</c:v>
                </c:pt>
                <c:pt idx="91">
                  <c:v>59.013809755437499</c:v>
                </c:pt>
                <c:pt idx="92">
                  <c:v>61.696628335793271</c:v>
                </c:pt>
                <c:pt idx="93">
                  <c:v>64.354414678244339</c:v>
                </c:pt>
                <c:pt idx="94">
                  <c:v>66.95402442998703</c:v>
                </c:pt>
                <c:pt idx="95">
                  <c:v>69.449174258732469</c:v>
                </c:pt>
                <c:pt idx="96">
                  <c:v>71.86577470644886</c:v>
                </c:pt>
                <c:pt idx="97">
                  <c:v>74.236679902068261</c:v>
                </c:pt>
                <c:pt idx="98">
                  <c:v>76.622030411214581</c:v>
                </c:pt>
                <c:pt idx="99">
                  <c:v>78.875551232622357</c:v>
                </c:pt>
                <c:pt idx="100">
                  <c:v>80.998276710828321</c:v>
                </c:pt>
                <c:pt idx="101">
                  <c:v>83.120384113208701</c:v>
                </c:pt>
                <c:pt idx="102">
                  <c:v>85.157987033618852</c:v>
                </c:pt>
                <c:pt idx="103">
                  <c:v>87.130171085318182</c:v>
                </c:pt>
                <c:pt idx="104">
                  <c:v>89.068182034379802</c:v>
                </c:pt>
                <c:pt idx="105">
                  <c:v>90.892135675712964</c:v>
                </c:pt>
                <c:pt idx="106">
                  <c:v>92.706226625976512</c:v>
                </c:pt>
                <c:pt idx="107">
                  <c:v>94.370955322883418</c:v>
                </c:pt>
                <c:pt idx="108">
                  <c:v>96.045869215967016</c:v>
                </c:pt>
                <c:pt idx="109">
                  <c:v>97.656750515538462</c:v>
                </c:pt>
                <c:pt idx="110">
                  <c:v>99.173416250027842</c:v>
                </c:pt>
                <c:pt idx="111">
                  <c:v>100.62643241770286</c:v>
                </c:pt>
                <c:pt idx="112">
                  <c:v>101.97638989561808</c:v>
                </c:pt>
                <c:pt idx="113">
                  <c:v>103.34402283617749</c:v>
                </c:pt>
                <c:pt idx="114">
                  <c:v>104.66354800027099</c:v>
                </c:pt>
                <c:pt idx="115">
                  <c:v>105.83550773565264</c:v>
                </c:pt>
                <c:pt idx="116">
                  <c:v>107.01172835668731</c:v>
                </c:pt>
                <c:pt idx="117">
                  <c:v>108.08797571937116</c:v>
                </c:pt>
                <c:pt idx="118">
                  <c:v>109.16654110642546</c:v>
                </c:pt>
                <c:pt idx="119">
                  <c:v>110.14008027343263</c:v>
                </c:pt>
                <c:pt idx="120">
                  <c:v>111.01512683854105</c:v>
                </c:pt>
                <c:pt idx="121">
                  <c:v>111.92103027952429</c:v>
                </c:pt>
                <c:pt idx="122">
                  <c:v>112.75796641708357</c:v>
                </c:pt>
                <c:pt idx="123">
                  <c:v>113.5147602606711</c:v>
                </c:pt>
                <c:pt idx="124">
                  <c:v>114.18723777893433</c:v>
                </c:pt>
                <c:pt idx="125">
                  <c:v>114.86590359199899</c:v>
                </c:pt>
                <c:pt idx="126">
                  <c:v>115.47949885834939</c:v>
                </c:pt>
                <c:pt idx="127">
                  <c:v>116.09477362827278</c:v>
                </c:pt>
                <c:pt idx="128">
                  <c:v>116.59433153915639</c:v>
                </c:pt>
                <c:pt idx="129">
                  <c:v>117.04458766251821</c:v>
                </c:pt>
                <c:pt idx="130">
                  <c:v>117.53490308217108</c:v>
                </c:pt>
                <c:pt idx="131">
                  <c:v>117.96536158382159</c:v>
                </c:pt>
                <c:pt idx="132">
                  <c:v>118.26213051720602</c:v>
                </c:pt>
                <c:pt idx="133">
                  <c:v>118.5315687711289</c:v>
                </c:pt>
                <c:pt idx="134">
                  <c:v>118.86996905480414</c:v>
                </c:pt>
                <c:pt idx="135">
                  <c:v>119.1316389267765</c:v>
                </c:pt>
                <c:pt idx="136">
                  <c:v>119.34250227352685</c:v>
                </c:pt>
                <c:pt idx="137">
                  <c:v>119.53342454456981</c:v>
                </c:pt>
                <c:pt idx="138">
                  <c:v>119.67590064596389</c:v>
                </c:pt>
                <c:pt idx="139">
                  <c:v>119.82991469809457</c:v>
                </c:pt>
                <c:pt idx="140">
                  <c:v>119.93909686133001</c:v>
                </c:pt>
                <c:pt idx="141">
                  <c:v>120.01481691454907</c:v>
                </c:pt>
                <c:pt idx="142">
                  <c:v>120.06154882086915</c:v>
                </c:pt>
                <c:pt idx="143">
                  <c:v>120.10636592058226</c:v>
                </c:pt>
                <c:pt idx="144">
                  <c:v>120.09603509334134</c:v>
                </c:pt>
                <c:pt idx="145">
                  <c:v>120.0696291882402</c:v>
                </c:pt>
                <c:pt idx="146">
                  <c:v>120.07034827100688</c:v>
                </c:pt>
                <c:pt idx="147">
                  <c:v>120.0237225284847</c:v>
                </c:pt>
                <c:pt idx="148">
                  <c:v>119.92872751791225</c:v>
                </c:pt>
                <c:pt idx="149">
                  <c:v>119.83541214348097</c:v>
                </c:pt>
                <c:pt idx="150">
                  <c:v>119.73035605695695</c:v>
                </c:pt>
                <c:pt idx="151">
                  <c:v>119.62189481164603</c:v>
                </c:pt>
                <c:pt idx="152">
                  <c:v>119.50631237171234</c:v>
                </c:pt>
                <c:pt idx="153">
                  <c:v>119.35290356079155</c:v>
                </c:pt>
                <c:pt idx="154">
                  <c:v>119.22272737496483</c:v>
                </c:pt>
                <c:pt idx="155">
                  <c:v>119.14543988001738</c:v>
                </c:pt>
                <c:pt idx="156">
                  <c:v>119.01724587589614</c:v>
                </c:pt>
                <c:pt idx="157">
                  <c:v>118.85402346122281</c:v>
                </c:pt>
                <c:pt idx="158">
                  <c:v>118.73630555560113</c:v>
                </c:pt>
                <c:pt idx="159">
                  <c:v>118.63779125062065</c:v>
                </c:pt>
                <c:pt idx="160">
                  <c:v>118.517947812351</c:v>
                </c:pt>
                <c:pt idx="161">
                  <c:v>118.35512643783535</c:v>
                </c:pt>
                <c:pt idx="162">
                  <c:v>118.31230504350673</c:v>
                </c:pt>
                <c:pt idx="163">
                  <c:v>118.20715504742817</c:v>
                </c:pt>
                <c:pt idx="164">
                  <c:v>118.12502069505491</c:v>
                </c:pt>
                <c:pt idx="165">
                  <c:v>118.02983357077929</c:v>
                </c:pt>
                <c:pt idx="166">
                  <c:v>117.83172681315759</c:v>
                </c:pt>
                <c:pt idx="167">
                  <c:v>117.73311183062404</c:v>
                </c:pt>
                <c:pt idx="168">
                  <c:v>117.74165629503931</c:v>
                </c:pt>
                <c:pt idx="169">
                  <c:v>117.60061978498364</c:v>
                </c:pt>
                <c:pt idx="170">
                  <c:v>117.63068616888614</c:v>
                </c:pt>
                <c:pt idx="171">
                  <c:v>117.49137247659449</c:v>
                </c:pt>
                <c:pt idx="172">
                  <c:v>117.43783936882802</c:v>
                </c:pt>
                <c:pt idx="173">
                  <c:v>117.57380273491016</c:v>
                </c:pt>
                <c:pt idx="174">
                  <c:v>117.54167791907412</c:v>
                </c:pt>
                <c:pt idx="175">
                  <c:v>117.60750604238363</c:v>
                </c:pt>
                <c:pt idx="176">
                  <c:v>117.62161824196824</c:v>
                </c:pt>
                <c:pt idx="177">
                  <c:v>117.70987135838777</c:v>
                </c:pt>
                <c:pt idx="178">
                  <c:v>117.72793105032262</c:v>
                </c:pt>
                <c:pt idx="179">
                  <c:v>117.80228466518425</c:v>
                </c:pt>
                <c:pt idx="180">
                  <c:v>117.83503124788682</c:v>
                </c:pt>
                <c:pt idx="181">
                  <c:v>117.91870266842845</c:v>
                </c:pt>
                <c:pt idx="182">
                  <c:v>118.032090493813</c:v>
                </c:pt>
                <c:pt idx="183">
                  <c:v>118.13330603595783</c:v>
                </c:pt>
                <c:pt idx="184">
                  <c:v>118.26375900800052</c:v>
                </c:pt>
                <c:pt idx="185">
                  <c:v>118.39325056249334</c:v>
                </c:pt>
                <c:pt idx="186">
                  <c:v>118.57051489437356</c:v>
                </c:pt>
                <c:pt idx="187">
                  <c:v>118.78701584871951</c:v>
                </c:pt>
                <c:pt idx="188">
                  <c:v>119.00363965762146</c:v>
                </c:pt>
                <c:pt idx="189">
                  <c:v>119.22702822008097</c:v>
                </c:pt>
                <c:pt idx="190">
                  <c:v>119.4839813581265</c:v>
                </c:pt>
                <c:pt idx="191">
                  <c:v>119.75673880991808</c:v>
                </c:pt>
                <c:pt idx="192">
                  <c:v>119.9047568638493</c:v>
                </c:pt>
                <c:pt idx="193">
                  <c:v>120.13834324097316</c:v>
                </c:pt>
                <c:pt idx="194">
                  <c:v>120.43400099794658</c:v>
                </c:pt>
                <c:pt idx="195">
                  <c:v>120.66511563364854</c:v>
                </c:pt>
                <c:pt idx="196">
                  <c:v>120.89136378936475</c:v>
                </c:pt>
                <c:pt idx="197">
                  <c:v>121.14024501837781</c:v>
                </c:pt>
                <c:pt idx="198">
                  <c:v>121.44197829531525</c:v>
                </c:pt>
                <c:pt idx="199">
                  <c:v>121.71156350110132</c:v>
                </c:pt>
                <c:pt idx="200">
                  <c:v>121.93448303677818</c:v>
                </c:pt>
                <c:pt idx="201">
                  <c:v>122.17083428675012</c:v>
                </c:pt>
                <c:pt idx="202">
                  <c:v>122.38391864254436</c:v>
                </c:pt>
                <c:pt idx="203">
                  <c:v>122.57241247365047</c:v>
                </c:pt>
                <c:pt idx="204">
                  <c:v>122.74342678142065</c:v>
                </c:pt>
                <c:pt idx="205">
                  <c:v>122.94844728213781</c:v>
                </c:pt>
                <c:pt idx="206">
                  <c:v>123.11561703754676</c:v>
                </c:pt>
                <c:pt idx="207">
                  <c:v>123.32104355411846</c:v>
                </c:pt>
                <c:pt idx="208">
                  <c:v>123.50746874385077</c:v>
                </c:pt>
                <c:pt idx="209">
                  <c:v>123.69181496948309</c:v>
                </c:pt>
                <c:pt idx="210">
                  <c:v>123.8969986872075</c:v>
                </c:pt>
                <c:pt idx="211">
                  <c:v>124.06258580627262</c:v>
                </c:pt>
                <c:pt idx="212">
                  <c:v>124.24991250594397</c:v>
                </c:pt>
                <c:pt idx="213">
                  <c:v>124.45711224190994</c:v>
                </c:pt>
                <c:pt idx="214">
                  <c:v>124.60794795914136</c:v>
                </c:pt>
                <c:pt idx="215">
                  <c:v>124.76417737713211</c:v>
                </c:pt>
                <c:pt idx="216">
                  <c:v>124.90567875873612</c:v>
                </c:pt>
                <c:pt idx="217">
                  <c:v>124.99963419273016</c:v>
                </c:pt>
                <c:pt idx="218">
                  <c:v>125.07937646992751</c:v>
                </c:pt>
                <c:pt idx="219">
                  <c:v>125.15582608800798</c:v>
                </c:pt>
                <c:pt idx="220">
                  <c:v>125.1113393212926</c:v>
                </c:pt>
                <c:pt idx="221">
                  <c:v>125.19985438710219</c:v>
                </c:pt>
                <c:pt idx="222">
                  <c:v>125.15670258111498</c:v>
                </c:pt>
                <c:pt idx="223">
                  <c:v>125.10351603250031</c:v>
                </c:pt>
                <c:pt idx="224">
                  <c:v>125.04826130816625</c:v>
                </c:pt>
                <c:pt idx="225">
                  <c:v>124.92547971263606</c:v>
                </c:pt>
                <c:pt idx="226">
                  <c:v>124.82731239641055</c:v>
                </c:pt>
                <c:pt idx="227">
                  <c:v>124.68647062126547</c:v>
                </c:pt>
                <c:pt idx="228">
                  <c:v>124.50443134260877</c:v>
                </c:pt>
                <c:pt idx="229">
                  <c:v>124.27342633960738</c:v>
                </c:pt>
                <c:pt idx="230">
                  <c:v>124.06029708682975</c:v>
                </c:pt>
                <c:pt idx="231">
                  <c:v>123.77983792152422</c:v>
                </c:pt>
                <c:pt idx="232">
                  <c:v>123.49069827051848</c:v>
                </c:pt>
                <c:pt idx="233">
                  <c:v>123.15854123331746</c:v>
                </c:pt>
                <c:pt idx="234">
                  <c:v>122.75042117749867</c:v>
                </c:pt>
                <c:pt idx="235">
                  <c:v>122.33615078206121</c:v>
                </c:pt>
                <c:pt idx="236">
                  <c:v>121.87409713857949</c:v>
                </c:pt>
                <c:pt idx="237">
                  <c:v>121.40540888254058</c:v>
                </c:pt>
                <c:pt idx="238">
                  <c:v>120.88517217640961</c:v>
                </c:pt>
                <c:pt idx="239">
                  <c:v>120.35195276415463</c:v>
                </c:pt>
                <c:pt idx="240">
                  <c:v>119.74350205170882</c:v>
                </c:pt>
                <c:pt idx="241">
                  <c:v>119.02172400634858</c:v>
                </c:pt>
                <c:pt idx="242">
                  <c:v>118.33684208883541</c:v>
                </c:pt>
                <c:pt idx="243">
                  <c:v>117.55251696177839</c:v>
                </c:pt>
                <c:pt idx="244">
                  <c:v>116.69140792581977</c:v>
                </c:pt>
                <c:pt idx="245">
                  <c:v>115.79859756366609</c:v>
                </c:pt>
                <c:pt idx="246">
                  <c:v>114.81382123179786</c:v>
                </c:pt>
                <c:pt idx="247">
                  <c:v>113.96147347620069</c:v>
                </c:pt>
                <c:pt idx="248">
                  <c:v>112.91002693570086</c:v>
                </c:pt>
                <c:pt idx="249">
                  <c:v>111.94006050872579</c:v>
                </c:pt>
                <c:pt idx="250">
                  <c:v>110.92970162813566</c:v>
                </c:pt>
                <c:pt idx="251">
                  <c:v>109.58564374621977</c:v>
                </c:pt>
                <c:pt idx="252">
                  <c:v>108.42992289832905</c:v>
                </c:pt>
                <c:pt idx="253">
                  <c:v>107.09969052434037</c:v>
                </c:pt>
                <c:pt idx="254">
                  <c:v>105.82851135248184</c:v>
                </c:pt>
                <c:pt idx="255">
                  <c:v>104.46405183167339</c:v>
                </c:pt>
                <c:pt idx="256">
                  <c:v>103.01051334436225</c:v>
                </c:pt>
                <c:pt idx="257">
                  <c:v>101.51478026361558</c:v>
                </c:pt>
                <c:pt idx="258">
                  <c:v>99.973106432546047</c:v>
                </c:pt>
                <c:pt idx="259">
                  <c:v>98.277818383260382</c:v>
                </c:pt>
                <c:pt idx="260">
                  <c:v>96.598539699755804</c:v>
                </c:pt>
                <c:pt idx="261">
                  <c:v>94.877904483558083</c:v>
                </c:pt>
                <c:pt idx="262">
                  <c:v>93.121520598720409</c:v>
                </c:pt>
                <c:pt idx="263">
                  <c:v>91.293764657092538</c:v>
                </c:pt>
                <c:pt idx="264">
                  <c:v>89.420388476034148</c:v>
                </c:pt>
                <c:pt idx="265">
                  <c:v>87.487086392190591</c:v>
                </c:pt>
                <c:pt idx="266">
                  <c:v>85.508652730054692</c:v>
                </c:pt>
                <c:pt idx="267">
                  <c:v>83.434369665435412</c:v>
                </c:pt>
                <c:pt idx="268">
                  <c:v>81.335961153864915</c:v>
                </c:pt>
                <c:pt idx="269">
                  <c:v>79.204942507760492</c:v>
                </c:pt>
                <c:pt idx="270">
                  <c:v>77.00880842677681</c:v>
                </c:pt>
                <c:pt idx="271">
                  <c:v>74.806954731175352</c:v>
                </c:pt>
                <c:pt idx="272">
                  <c:v>72.499070550867316</c:v>
                </c:pt>
                <c:pt idx="273">
                  <c:v>70.250936304943707</c:v>
                </c:pt>
                <c:pt idx="274">
                  <c:v>67.892084951370023</c:v>
                </c:pt>
                <c:pt idx="275">
                  <c:v>65.511293228168824</c:v>
                </c:pt>
                <c:pt idx="276">
                  <c:v>63.053088989660068</c:v>
                </c:pt>
                <c:pt idx="277">
                  <c:v>60.599289516050796</c:v>
                </c:pt>
                <c:pt idx="278">
                  <c:v>58.124130165761279</c:v>
                </c:pt>
                <c:pt idx="279">
                  <c:v>55.659350894236717</c:v>
                </c:pt>
                <c:pt idx="280">
                  <c:v>53.111267907743482</c:v>
                </c:pt>
                <c:pt idx="281">
                  <c:v>50.531830917201646</c:v>
                </c:pt>
                <c:pt idx="282">
                  <c:v>47.966861546654847</c:v>
                </c:pt>
                <c:pt idx="283">
                  <c:v>45.360490838894208</c:v>
                </c:pt>
                <c:pt idx="284">
                  <c:v>42.782530833615603</c:v>
                </c:pt>
                <c:pt idx="285">
                  <c:v>40.191123485460949</c:v>
                </c:pt>
                <c:pt idx="286">
                  <c:v>37.616349133981544</c:v>
                </c:pt>
                <c:pt idx="287">
                  <c:v>35.014256041894711</c:v>
                </c:pt>
                <c:pt idx="288">
                  <c:v>32.398482931327322</c:v>
                </c:pt>
                <c:pt idx="289">
                  <c:v>29.727899173026096</c:v>
                </c:pt>
                <c:pt idx="290">
                  <c:v>27.149154074629134</c:v>
                </c:pt>
                <c:pt idx="291">
                  <c:v>24.590481536957089</c:v>
                </c:pt>
                <c:pt idx="292">
                  <c:v>22.13189208946519</c:v>
                </c:pt>
                <c:pt idx="293">
                  <c:v>19.615380532821018</c:v>
                </c:pt>
                <c:pt idx="294">
                  <c:v>17.173188094467921</c:v>
                </c:pt>
                <c:pt idx="295">
                  <c:v>14.707309492995426</c:v>
                </c:pt>
                <c:pt idx="296">
                  <c:v>12.249611250098635</c:v>
                </c:pt>
                <c:pt idx="297">
                  <c:v>9.9295422102709132</c:v>
                </c:pt>
                <c:pt idx="298">
                  <c:v>7.6254353378068656</c:v>
                </c:pt>
                <c:pt idx="299">
                  <c:v>5.4602774410380457</c:v>
                </c:pt>
                <c:pt idx="300">
                  <c:v>3.3068636131905929</c:v>
                </c:pt>
                <c:pt idx="301">
                  <c:v>1.1386980422724777</c:v>
                </c:pt>
                <c:pt idx="302">
                  <c:v>-0.9116304924185048</c:v>
                </c:pt>
                <c:pt idx="303">
                  <c:v>-2.9102404295875779</c:v>
                </c:pt>
                <c:pt idx="304">
                  <c:v>-4.7613291584193469</c:v>
                </c:pt>
                <c:pt idx="305">
                  <c:v>-6.5071948448274428</c:v>
                </c:pt>
                <c:pt idx="306">
                  <c:v>-8.2152953590194819</c:v>
                </c:pt>
                <c:pt idx="307">
                  <c:v>-9.8819043341702386</c:v>
                </c:pt>
                <c:pt idx="308">
                  <c:v>-11.349938672633066</c:v>
                </c:pt>
                <c:pt idx="309">
                  <c:v>-12.609115826047072</c:v>
                </c:pt>
                <c:pt idx="310">
                  <c:v>-13.882832518954935</c:v>
                </c:pt>
                <c:pt idx="311">
                  <c:v>-15.055856484892685</c:v>
                </c:pt>
                <c:pt idx="312">
                  <c:v>-15.993981559779776</c:v>
                </c:pt>
                <c:pt idx="313">
                  <c:v>-16.627078834497468</c:v>
                </c:pt>
                <c:pt idx="314">
                  <c:v>-17.241170165961002</c:v>
                </c:pt>
                <c:pt idx="315">
                  <c:v>-17.869913814307932</c:v>
                </c:pt>
                <c:pt idx="316">
                  <c:v>-18.25074583612956</c:v>
                </c:pt>
                <c:pt idx="317">
                  <c:v>-18.279573592608134</c:v>
                </c:pt>
                <c:pt idx="318">
                  <c:v>-18.197250113935326</c:v>
                </c:pt>
                <c:pt idx="319">
                  <c:v>-18.067739964446183</c:v>
                </c:pt>
                <c:pt idx="320">
                  <c:v>-17.735171535966224</c:v>
                </c:pt>
                <c:pt idx="321">
                  <c:v>-16.949285384337614</c:v>
                </c:pt>
                <c:pt idx="322">
                  <c:v>-16.081954772563293</c:v>
                </c:pt>
                <c:pt idx="323">
                  <c:v>-15.188762366347639</c:v>
                </c:pt>
                <c:pt idx="324">
                  <c:v>-13.828663411963607</c:v>
                </c:pt>
                <c:pt idx="325">
                  <c:v>-12.206724160244116</c:v>
                </c:pt>
                <c:pt idx="326">
                  <c:v>-10.575371416914452</c:v>
                </c:pt>
                <c:pt idx="327">
                  <c:v>-8.4993552810724822</c:v>
                </c:pt>
                <c:pt idx="328">
                  <c:v>-6.0684517303135612</c:v>
                </c:pt>
                <c:pt idx="329">
                  <c:v>-3.4448874010156918</c:v>
                </c:pt>
                <c:pt idx="330">
                  <c:v>-0.52679579917881503</c:v>
                </c:pt>
                <c:pt idx="331">
                  <c:v>2.7562338767549468</c:v>
                </c:pt>
                <c:pt idx="332">
                  <c:v>6.1714373145621799</c:v>
                </c:pt>
                <c:pt idx="333">
                  <c:v>9.8185088681331685</c:v>
                </c:pt>
                <c:pt idx="334">
                  <c:v>13.81459187657803</c:v>
                </c:pt>
                <c:pt idx="335">
                  <c:v>17.910691907561443</c:v>
                </c:pt>
                <c:pt idx="336">
                  <c:v>22.217011399384081</c:v>
                </c:pt>
                <c:pt idx="337">
                  <c:v>27.008099394113021</c:v>
                </c:pt>
                <c:pt idx="338">
                  <c:v>31.771290310328457</c:v>
                </c:pt>
                <c:pt idx="339">
                  <c:v>36.756907226147085</c:v>
                </c:pt>
                <c:pt idx="340">
                  <c:v>41.921177177203973</c:v>
                </c:pt>
                <c:pt idx="341">
                  <c:v>47.189036368155989</c:v>
                </c:pt>
                <c:pt idx="342">
                  <c:v>52.663838436855293</c:v>
                </c:pt>
                <c:pt idx="343">
                  <c:v>58.243165452345728</c:v>
                </c:pt>
                <c:pt idx="344">
                  <c:v>63.751821779657057</c:v>
                </c:pt>
                <c:pt idx="345">
                  <c:v>69.364785598043525</c:v>
                </c:pt>
                <c:pt idx="346">
                  <c:v>74.881364750092089</c:v>
                </c:pt>
                <c:pt idx="347">
                  <c:v>80.22890944864406</c:v>
                </c:pt>
                <c:pt idx="348">
                  <c:v>85.626544213233444</c:v>
                </c:pt>
                <c:pt idx="349">
                  <c:v>90.669118716160156</c:v>
                </c:pt>
                <c:pt idx="350">
                  <c:v>95.931595271042525</c:v>
                </c:pt>
                <c:pt idx="351">
                  <c:v>100.65476317576422</c:v>
                </c:pt>
                <c:pt idx="352">
                  <c:v>105.35851817092201</c:v>
                </c:pt>
                <c:pt idx="353">
                  <c:v>109.99206712313948</c:v>
                </c:pt>
                <c:pt idx="354">
                  <c:v>114.37679063962668</c:v>
                </c:pt>
                <c:pt idx="355">
                  <c:v>118.68049362404594</c:v>
                </c:pt>
                <c:pt idx="356">
                  <c:v>122.88337564185878</c:v>
                </c:pt>
                <c:pt idx="357">
                  <c:v>127.43874513914042</c:v>
                </c:pt>
                <c:pt idx="358">
                  <c:v>132.5296069789558</c:v>
                </c:pt>
                <c:pt idx="359">
                  <c:v>138.53924344958949</c:v>
                </c:pt>
                <c:pt idx="360">
                  <c:v>145.82117494743201</c:v>
                </c:pt>
                <c:pt idx="361">
                  <c:v>154.65263459821367</c:v>
                </c:pt>
                <c:pt idx="362">
                  <c:v>165.83488224314766</c:v>
                </c:pt>
                <c:pt idx="363">
                  <c:v>179.90096380926812</c:v>
                </c:pt>
                <c:pt idx="364">
                  <c:v>196.86935251757669</c:v>
                </c:pt>
                <c:pt idx="365">
                  <c:v>216.89985873481808</c:v>
                </c:pt>
                <c:pt idx="366">
                  <c:v>240.41977502664648</c:v>
                </c:pt>
                <c:pt idx="367">
                  <c:v>267.22852226527203</c:v>
                </c:pt>
                <c:pt idx="368">
                  <c:v>297.13972632734476</c:v>
                </c:pt>
                <c:pt idx="369">
                  <c:v>329.68856424216284</c:v>
                </c:pt>
                <c:pt idx="370">
                  <c:v>364.54114954289935</c:v>
                </c:pt>
                <c:pt idx="371">
                  <c:v>401.02754443469348</c:v>
                </c:pt>
                <c:pt idx="372">
                  <c:v>438.05352396353106</c:v>
                </c:pt>
                <c:pt idx="373">
                  <c:v>474.41428364286071</c:v>
                </c:pt>
                <c:pt idx="374">
                  <c:v>508.44461968879943</c:v>
                </c:pt>
                <c:pt idx="375">
                  <c:v>538.69810343948427</c:v>
                </c:pt>
                <c:pt idx="376">
                  <c:v>564.20673188502792</c:v>
                </c:pt>
                <c:pt idx="377">
                  <c:v>583.87227567534478</c:v>
                </c:pt>
                <c:pt idx="378">
                  <c:v>596.92281192134021</c:v>
                </c:pt>
                <c:pt idx="379">
                  <c:v>603.20879910103179</c:v>
                </c:pt>
                <c:pt idx="380">
                  <c:v>603.03425837636848</c:v>
                </c:pt>
                <c:pt idx="381">
                  <c:v>596.95262160151015</c:v>
                </c:pt>
                <c:pt idx="382">
                  <c:v>585.9748384196597</c:v>
                </c:pt>
                <c:pt idx="383">
                  <c:v>571.05443729869626</c:v>
                </c:pt>
                <c:pt idx="384">
                  <c:v>553.25494645633637</c:v>
                </c:pt>
                <c:pt idx="385">
                  <c:v>533.73120913927687</c:v>
                </c:pt>
                <c:pt idx="386">
                  <c:v>513.39748026610823</c:v>
                </c:pt>
                <c:pt idx="387">
                  <c:v>492.99136744608103</c:v>
                </c:pt>
                <c:pt idx="388">
                  <c:v>472.78333228610495</c:v>
                </c:pt>
                <c:pt idx="389">
                  <c:v>453.06752389106964</c:v>
                </c:pt>
                <c:pt idx="390">
                  <c:v>434.28313265951351</c:v>
                </c:pt>
                <c:pt idx="391">
                  <c:v>416.40248262294278</c:v>
                </c:pt>
                <c:pt idx="392">
                  <c:v>399.82790521161218</c:v>
                </c:pt>
                <c:pt idx="393">
                  <c:v>384.41154516773133</c:v>
                </c:pt>
                <c:pt idx="394">
                  <c:v>369.88158596564455</c:v>
                </c:pt>
                <c:pt idx="395">
                  <c:v>356.30456343198216</c:v>
                </c:pt>
                <c:pt idx="396">
                  <c:v>343.47019131295809</c:v>
                </c:pt>
                <c:pt idx="397">
                  <c:v>331.27006430324298</c:v>
                </c:pt>
                <c:pt idx="398">
                  <c:v>319.62073750859548</c:v>
                </c:pt>
                <c:pt idx="399">
                  <c:v>308.39673073889497</c:v>
                </c:pt>
                <c:pt idx="400">
                  <c:v>297.83655046807229</c:v>
                </c:pt>
                <c:pt idx="401">
                  <c:v>287.80572659353919</c:v>
                </c:pt>
                <c:pt idx="402">
                  <c:v>278.34579506926707</c:v>
                </c:pt>
                <c:pt idx="403">
                  <c:v>269.44846460010353</c:v>
                </c:pt>
                <c:pt idx="404">
                  <c:v>260.97406049828646</c:v>
                </c:pt>
                <c:pt idx="405">
                  <c:v>252.81393076615711</c:v>
                </c:pt>
                <c:pt idx="406">
                  <c:v>245.15082958959439</c:v>
                </c:pt>
                <c:pt idx="407">
                  <c:v>238.08301912414328</c:v>
                </c:pt>
                <c:pt idx="408">
                  <c:v>231.47745873683189</c:v>
                </c:pt>
                <c:pt idx="409">
                  <c:v>225.31029811115511</c:v>
                </c:pt>
                <c:pt idx="410">
                  <c:v>219.65161191660491</c:v>
                </c:pt>
                <c:pt idx="411">
                  <c:v>214.21526561472584</c:v>
                </c:pt>
                <c:pt idx="412">
                  <c:v>209.07064392042074</c:v>
                </c:pt>
                <c:pt idx="413">
                  <c:v>204.33897856551985</c:v>
                </c:pt>
                <c:pt idx="414">
                  <c:v>199.97741076920076</c:v>
                </c:pt>
                <c:pt idx="415">
                  <c:v>196.02548402363684</c:v>
                </c:pt>
                <c:pt idx="416">
                  <c:v>192.35657703228921</c:v>
                </c:pt>
                <c:pt idx="417">
                  <c:v>188.85298889283092</c:v>
                </c:pt>
                <c:pt idx="418">
                  <c:v>185.66314521826695</c:v>
                </c:pt>
                <c:pt idx="419">
                  <c:v>182.76923170003357</c:v>
                </c:pt>
                <c:pt idx="420">
                  <c:v>180.12549945678126</c:v>
                </c:pt>
                <c:pt idx="421">
                  <c:v>177.79155499811802</c:v>
                </c:pt>
                <c:pt idx="422">
                  <c:v>175.61482177257847</c:v>
                </c:pt>
                <c:pt idx="423">
                  <c:v>173.68726826196846</c:v>
                </c:pt>
                <c:pt idx="424">
                  <c:v>171.92441636314354</c:v>
                </c:pt>
                <c:pt idx="425">
                  <c:v>170.35210320150648</c:v>
                </c:pt>
                <c:pt idx="426">
                  <c:v>169.0424743348477</c:v>
                </c:pt>
                <c:pt idx="427">
                  <c:v>167.8855562645569</c:v>
                </c:pt>
                <c:pt idx="428">
                  <c:v>166.45996439785773</c:v>
                </c:pt>
                <c:pt idx="429">
                  <c:v>165.40333714030021</c:v>
                </c:pt>
                <c:pt idx="430">
                  <c:v>164.536048063923</c:v>
                </c:pt>
                <c:pt idx="431">
                  <c:v>163.81586846795852</c:v>
                </c:pt>
                <c:pt idx="432">
                  <c:v>163.16278708396726</c:v>
                </c:pt>
                <c:pt idx="433">
                  <c:v>162.67080444429789</c:v>
                </c:pt>
                <c:pt idx="434">
                  <c:v>162.40282784563851</c:v>
                </c:pt>
                <c:pt idx="435">
                  <c:v>162.29262772309897</c:v>
                </c:pt>
                <c:pt idx="436">
                  <c:v>162.29643122336344</c:v>
                </c:pt>
                <c:pt idx="437">
                  <c:v>162.32737471127069</c:v>
                </c:pt>
                <c:pt idx="438">
                  <c:v>162.52310488575719</c:v>
                </c:pt>
                <c:pt idx="439">
                  <c:v>162.74477718417367</c:v>
                </c:pt>
                <c:pt idx="440">
                  <c:v>163.10616346005963</c:v>
                </c:pt>
                <c:pt idx="441">
                  <c:v>163.50471974506229</c:v>
                </c:pt>
                <c:pt idx="442">
                  <c:v>163.98990317599237</c:v>
                </c:pt>
                <c:pt idx="443">
                  <c:v>164.46335358256113</c:v>
                </c:pt>
                <c:pt idx="444">
                  <c:v>164.95515732954092</c:v>
                </c:pt>
                <c:pt idx="445">
                  <c:v>165.55991299188867</c:v>
                </c:pt>
                <c:pt idx="446">
                  <c:v>166.22026278335855</c:v>
                </c:pt>
                <c:pt idx="447">
                  <c:v>166.90999876790536</c:v>
                </c:pt>
                <c:pt idx="448">
                  <c:v>167.63972827238254</c:v>
                </c:pt>
                <c:pt idx="449">
                  <c:v>168.35220279848582</c:v>
                </c:pt>
                <c:pt idx="450">
                  <c:v>169.08572459049645</c:v>
                </c:pt>
                <c:pt idx="451">
                  <c:v>169.85289368579225</c:v>
                </c:pt>
                <c:pt idx="452">
                  <c:v>170.58952827257434</c:v>
                </c:pt>
                <c:pt idx="453">
                  <c:v>171.38956991763277</c:v>
                </c:pt>
                <c:pt idx="454">
                  <c:v>172.15279960404598</c:v>
                </c:pt>
                <c:pt idx="455">
                  <c:v>172.90725289736054</c:v>
                </c:pt>
                <c:pt idx="456">
                  <c:v>173.67666537772195</c:v>
                </c:pt>
                <c:pt idx="457">
                  <c:v>174.39284728417047</c:v>
                </c:pt>
                <c:pt idx="458">
                  <c:v>175.05681927823284</c:v>
                </c:pt>
                <c:pt idx="459">
                  <c:v>175.80677992562835</c:v>
                </c:pt>
                <c:pt idx="460">
                  <c:v>176.50937665862267</c:v>
                </c:pt>
                <c:pt idx="461">
                  <c:v>177.11759600847662</c:v>
                </c:pt>
                <c:pt idx="462">
                  <c:v>177.76106231530451</c:v>
                </c:pt>
                <c:pt idx="463">
                  <c:v>178.32939396222184</c:v>
                </c:pt>
                <c:pt idx="464">
                  <c:v>178.94722026560197</c:v>
                </c:pt>
                <c:pt idx="465">
                  <c:v>179.47172312995636</c:v>
                </c:pt>
                <c:pt idx="466">
                  <c:v>180.00581041677501</c:v>
                </c:pt>
                <c:pt idx="467">
                  <c:v>180.47925266756215</c:v>
                </c:pt>
                <c:pt idx="468">
                  <c:v>180.9498151026057</c:v>
                </c:pt>
                <c:pt idx="469">
                  <c:v>181.43824265537324</c:v>
                </c:pt>
                <c:pt idx="470">
                  <c:v>181.83376579787225</c:v>
                </c:pt>
                <c:pt idx="471">
                  <c:v>182.13898169515957</c:v>
                </c:pt>
                <c:pt idx="472">
                  <c:v>182.48226328253097</c:v>
                </c:pt>
                <c:pt idx="473">
                  <c:v>182.77658317525191</c:v>
                </c:pt>
                <c:pt idx="474">
                  <c:v>182.96981752241197</c:v>
                </c:pt>
                <c:pt idx="475">
                  <c:v>183.16709389265333</c:v>
                </c:pt>
                <c:pt idx="476">
                  <c:v>183.33394414457607</c:v>
                </c:pt>
                <c:pt idx="477">
                  <c:v>183.47100116483838</c:v>
                </c:pt>
                <c:pt idx="478">
                  <c:v>183.53863077540436</c:v>
                </c:pt>
                <c:pt idx="479">
                  <c:v>183.59673121075122</c:v>
                </c:pt>
                <c:pt idx="480">
                  <c:v>183.63120710838805</c:v>
                </c:pt>
                <c:pt idx="481">
                  <c:v>183.67716428771416</c:v>
                </c:pt>
                <c:pt idx="482">
                  <c:v>183.6878181193463</c:v>
                </c:pt>
                <c:pt idx="483">
                  <c:v>183.55701588966241</c:v>
                </c:pt>
                <c:pt idx="484">
                  <c:v>183.49696922918054</c:v>
                </c:pt>
                <c:pt idx="485">
                  <c:v>183.4150390715383</c:v>
                </c:pt>
                <c:pt idx="486">
                  <c:v>183.21880937276384</c:v>
                </c:pt>
                <c:pt idx="487">
                  <c:v>183.01358972266303</c:v>
                </c:pt>
                <c:pt idx="488">
                  <c:v>182.81368131389812</c:v>
                </c:pt>
                <c:pt idx="489">
                  <c:v>182.58154381262261</c:v>
                </c:pt>
                <c:pt idx="490">
                  <c:v>182.28119145059753</c:v>
                </c:pt>
                <c:pt idx="491">
                  <c:v>181.97676094655091</c:v>
                </c:pt>
                <c:pt idx="492">
                  <c:v>181.68268602738218</c:v>
                </c:pt>
                <c:pt idx="493">
                  <c:v>181.35179831120465</c:v>
                </c:pt>
                <c:pt idx="494">
                  <c:v>180.97758322099196</c:v>
                </c:pt>
                <c:pt idx="495">
                  <c:v>180.54407160367833</c:v>
                </c:pt>
                <c:pt idx="496">
                  <c:v>180.15029246135404</c:v>
                </c:pt>
                <c:pt idx="497">
                  <c:v>179.74907397117261</c:v>
                </c:pt>
                <c:pt idx="498">
                  <c:v>179.28245402698826</c:v>
                </c:pt>
                <c:pt idx="499">
                  <c:v>178.79058009821841</c:v>
                </c:pt>
                <c:pt idx="500">
                  <c:v>178.31841794894481</c:v>
                </c:pt>
                <c:pt idx="501">
                  <c:v>177.80630272558315</c:v>
                </c:pt>
                <c:pt idx="502">
                  <c:v>177.28250390471902</c:v>
                </c:pt>
                <c:pt idx="503">
                  <c:v>176.71980433787232</c:v>
                </c:pt>
                <c:pt idx="504">
                  <c:v>176.23485056945515</c:v>
                </c:pt>
                <c:pt idx="505">
                  <c:v>175.6694652960895</c:v>
                </c:pt>
                <c:pt idx="506">
                  <c:v>175.10157783647375</c:v>
                </c:pt>
                <c:pt idx="507">
                  <c:v>174.54541771067613</c:v>
                </c:pt>
                <c:pt idx="508">
                  <c:v>174.01922318732443</c:v>
                </c:pt>
                <c:pt idx="509">
                  <c:v>173.46064023246436</c:v>
                </c:pt>
                <c:pt idx="510">
                  <c:v>172.84449060577481</c:v>
                </c:pt>
                <c:pt idx="511">
                  <c:v>172.2926177642629</c:v>
                </c:pt>
                <c:pt idx="512">
                  <c:v>171.74284103915102</c:v>
                </c:pt>
                <c:pt idx="513">
                  <c:v>171.16162111509811</c:v>
                </c:pt>
                <c:pt idx="514">
                  <c:v>170.58822098915084</c:v>
                </c:pt>
                <c:pt idx="515">
                  <c:v>169.9886586956103</c:v>
                </c:pt>
                <c:pt idx="516">
                  <c:v>169.49363781083883</c:v>
                </c:pt>
                <c:pt idx="517">
                  <c:v>168.93105061787386</c:v>
                </c:pt>
                <c:pt idx="518">
                  <c:v>168.37543437369831</c:v>
                </c:pt>
                <c:pt idx="519">
                  <c:v>167.8659316547494</c:v>
                </c:pt>
                <c:pt idx="520">
                  <c:v>167.34717441032294</c:v>
                </c:pt>
                <c:pt idx="521">
                  <c:v>166.78968883100177</c:v>
                </c:pt>
                <c:pt idx="522">
                  <c:v>166.23256701986574</c:v>
                </c:pt>
                <c:pt idx="523">
                  <c:v>165.65939617276229</c:v>
                </c:pt>
                <c:pt idx="524">
                  <c:v>165.14210336277901</c:v>
                </c:pt>
                <c:pt idx="525">
                  <c:v>164.54413363414267</c:v>
                </c:pt>
                <c:pt idx="526">
                  <c:v>163.93575567165749</c:v>
                </c:pt>
                <c:pt idx="527">
                  <c:v>163.37472991330827</c:v>
                </c:pt>
                <c:pt idx="528">
                  <c:v>162.75482612862371</c:v>
                </c:pt>
                <c:pt idx="529">
                  <c:v>162.21377921185149</c:v>
                </c:pt>
                <c:pt idx="530">
                  <c:v>161.41380892503116</c:v>
                </c:pt>
                <c:pt idx="531">
                  <c:v>160.88287120403575</c:v>
                </c:pt>
                <c:pt idx="532">
                  <c:v>160.27992906599482</c:v>
                </c:pt>
                <c:pt idx="533">
                  <c:v>159.53260086495251</c:v>
                </c:pt>
                <c:pt idx="534">
                  <c:v>158.82748513058934</c:v>
                </c:pt>
                <c:pt idx="535">
                  <c:v>158.18877512220953</c:v>
                </c:pt>
                <c:pt idx="536">
                  <c:v>157.58654297176</c:v>
                </c:pt>
                <c:pt idx="537">
                  <c:v>156.94151240505903</c:v>
                </c:pt>
                <c:pt idx="538">
                  <c:v>156.31393308902258</c:v>
                </c:pt>
                <c:pt idx="539">
                  <c:v>155.72241668265812</c:v>
                </c:pt>
                <c:pt idx="540">
                  <c:v>155.19296222602554</c:v>
                </c:pt>
                <c:pt idx="541">
                  <c:v>154.642465101819</c:v>
                </c:pt>
                <c:pt idx="542">
                  <c:v>154.09668584059156</c:v>
                </c:pt>
                <c:pt idx="543">
                  <c:v>153.63766894611612</c:v>
                </c:pt>
                <c:pt idx="544">
                  <c:v>153.22096005614878</c:v>
                </c:pt>
                <c:pt idx="545">
                  <c:v>152.82763447015969</c:v>
                </c:pt>
                <c:pt idx="546">
                  <c:v>152.47389274904211</c:v>
                </c:pt>
                <c:pt idx="547">
                  <c:v>152.0640881030256</c:v>
                </c:pt>
                <c:pt idx="548">
                  <c:v>151.73218734278092</c:v>
                </c:pt>
                <c:pt idx="549">
                  <c:v>151.48778548465373</c:v>
                </c:pt>
                <c:pt idx="550">
                  <c:v>151.29680065854785</c:v>
                </c:pt>
                <c:pt idx="551">
                  <c:v>151.12383519739976</c:v>
                </c:pt>
                <c:pt idx="552">
                  <c:v>151.0125620539159</c:v>
                </c:pt>
                <c:pt idx="553">
                  <c:v>150.94439819117423</c:v>
                </c:pt>
                <c:pt idx="554">
                  <c:v>150.88823839423637</c:v>
                </c:pt>
                <c:pt idx="555">
                  <c:v>150.83197836826304</c:v>
                </c:pt>
                <c:pt idx="556">
                  <c:v>150.82491500556881</c:v>
                </c:pt>
                <c:pt idx="557">
                  <c:v>150.90921363283474</c:v>
                </c:pt>
                <c:pt idx="558">
                  <c:v>150.94488785637805</c:v>
                </c:pt>
                <c:pt idx="559">
                  <c:v>150.96388287071065</c:v>
                </c:pt>
                <c:pt idx="560">
                  <c:v>150.99782729668624</c:v>
                </c:pt>
                <c:pt idx="561">
                  <c:v>151.05164195905692</c:v>
                </c:pt>
                <c:pt idx="562">
                  <c:v>151.08666641556371</c:v>
                </c:pt>
                <c:pt idx="563">
                  <c:v>151.06703435204304</c:v>
                </c:pt>
                <c:pt idx="564">
                  <c:v>151.02558262995186</c:v>
                </c:pt>
                <c:pt idx="565">
                  <c:v>151.05730725358774</c:v>
                </c:pt>
                <c:pt idx="566">
                  <c:v>151.0227615276641</c:v>
                </c:pt>
                <c:pt idx="567">
                  <c:v>150.8984534425087</c:v>
                </c:pt>
                <c:pt idx="568">
                  <c:v>150.88120990331211</c:v>
                </c:pt>
                <c:pt idx="569">
                  <c:v>150.82873488155215</c:v>
                </c:pt>
                <c:pt idx="570">
                  <c:v>150.72479440061051</c:v>
                </c:pt>
                <c:pt idx="571">
                  <c:v>150.60261466945579</c:v>
                </c:pt>
                <c:pt idx="572">
                  <c:v>150.48685850322943</c:v>
                </c:pt>
                <c:pt idx="573">
                  <c:v>150.34840899881695</c:v>
                </c:pt>
                <c:pt idx="574">
                  <c:v>150.18443021410218</c:v>
                </c:pt>
                <c:pt idx="575">
                  <c:v>149.96691461516957</c:v>
                </c:pt>
                <c:pt idx="576">
                  <c:v>149.71542044152142</c:v>
                </c:pt>
                <c:pt idx="577">
                  <c:v>149.40180268160242</c:v>
                </c:pt>
                <c:pt idx="578">
                  <c:v>149.05854969742714</c:v>
                </c:pt>
                <c:pt idx="579">
                  <c:v>148.61970250662603</c:v>
                </c:pt>
                <c:pt idx="580">
                  <c:v>148.23956051254379</c:v>
                </c:pt>
                <c:pt idx="581">
                  <c:v>147.79301045892524</c:v>
                </c:pt>
                <c:pt idx="582">
                  <c:v>147.28296704408234</c:v>
                </c:pt>
                <c:pt idx="583">
                  <c:v>146.78949896513313</c:v>
                </c:pt>
                <c:pt idx="584">
                  <c:v>146.2268716145206</c:v>
                </c:pt>
                <c:pt idx="585">
                  <c:v>145.63958354699926</c:v>
                </c:pt>
                <c:pt idx="586">
                  <c:v>144.99551786374596</c:v>
                </c:pt>
                <c:pt idx="587">
                  <c:v>144.41869805268132</c:v>
                </c:pt>
                <c:pt idx="588">
                  <c:v>143.74310451996681</c:v>
                </c:pt>
                <c:pt idx="589">
                  <c:v>143.07285411784883</c:v>
                </c:pt>
                <c:pt idx="590">
                  <c:v>142.37150058452596</c:v>
                </c:pt>
                <c:pt idx="591">
                  <c:v>141.6783798917927</c:v>
                </c:pt>
                <c:pt idx="592">
                  <c:v>140.95208991292608</c:v>
                </c:pt>
                <c:pt idx="593">
                  <c:v>140.09443323559739</c:v>
                </c:pt>
                <c:pt idx="594">
                  <c:v>139.29006304577717</c:v>
                </c:pt>
                <c:pt idx="595">
                  <c:v>138.46132405353742</c:v>
                </c:pt>
                <c:pt idx="596">
                  <c:v>137.6024804554319</c:v>
                </c:pt>
                <c:pt idx="597">
                  <c:v>136.66438800741599</c:v>
                </c:pt>
                <c:pt idx="598">
                  <c:v>135.69063716217497</c:v>
                </c:pt>
                <c:pt idx="599">
                  <c:v>134.70106937759081</c:v>
                </c:pt>
                <c:pt idx="600">
                  <c:v>133.71594530055665</c:v>
                </c:pt>
                <c:pt idx="601">
                  <c:v>132.68035812366023</c:v>
                </c:pt>
                <c:pt idx="602">
                  <c:v>131.56088710408136</c:v>
                </c:pt>
                <c:pt idx="603">
                  <c:v>130.41025395307864</c:v>
                </c:pt>
                <c:pt idx="604">
                  <c:v>129.24402445859627</c:v>
                </c:pt>
                <c:pt idx="605">
                  <c:v>128.03076684392724</c:v>
                </c:pt>
                <c:pt idx="606">
                  <c:v>126.73246531355561</c:v>
                </c:pt>
                <c:pt idx="607">
                  <c:v>125.43713485184654</c:v>
                </c:pt>
                <c:pt idx="608">
                  <c:v>124.11046518695377</c:v>
                </c:pt>
                <c:pt idx="609">
                  <c:v>122.71448352249679</c:v>
                </c:pt>
                <c:pt idx="610">
                  <c:v>121.28684764750962</c:v>
                </c:pt>
                <c:pt idx="611">
                  <c:v>119.74698847200658</c:v>
                </c:pt>
                <c:pt idx="612">
                  <c:v>118.20265690295858</c:v>
                </c:pt>
                <c:pt idx="613">
                  <c:v>116.67311433540188</c:v>
                </c:pt>
                <c:pt idx="614">
                  <c:v>114.98829941309145</c:v>
                </c:pt>
                <c:pt idx="615">
                  <c:v>113.24899224142773</c:v>
                </c:pt>
                <c:pt idx="616">
                  <c:v>111.4834710963424</c:v>
                </c:pt>
                <c:pt idx="617">
                  <c:v>109.66251439276881</c:v>
                </c:pt>
                <c:pt idx="618">
                  <c:v>107.76005485698462</c:v>
                </c:pt>
                <c:pt idx="619">
                  <c:v>105.79677784440179</c:v>
                </c:pt>
                <c:pt idx="620">
                  <c:v>103.81516486163184</c:v>
                </c:pt>
                <c:pt idx="621">
                  <c:v>101.76477617563364</c:v>
                </c:pt>
                <c:pt idx="622">
                  <c:v>99.649694189604361</c:v>
                </c:pt>
                <c:pt idx="623">
                  <c:v>97.417932066940992</c:v>
                </c:pt>
                <c:pt idx="624">
                  <c:v>95.131600097596063</c:v>
                </c:pt>
                <c:pt idx="625">
                  <c:v>92.81749500804915</c:v>
                </c:pt>
                <c:pt idx="626">
                  <c:v>90.430759052429536</c:v>
                </c:pt>
                <c:pt idx="627">
                  <c:v>87.979884180028392</c:v>
                </c:pt>
                <c:pt idx="628">
                  <c:v>85.464153773021664</c:v>
                </c:pt>
                <c:pt idx="629">
                  <c:v>82.818785705863377</c:v>
                </c:pt>
                <c:pt idx="630">
                  <c:v>80.1531871276391</c:v>
                </c:pt>
                <c:pt idx="631">
                  <c:v>77.481854274607912</c:v>
                </c:pt>
                <c:pt idx="632">
                  <c:v>74.676192816555286</c:v>
                </c:pt>
                <c:pt idx="633">
                  <c:v>71.830780268309795</c:v>
                </c:pt>
                <c:pt idx="634">
                  <c:v>68.928876845249789</c:v>
                </c:pt>
                <c:pt idx="635">
                  <c:v>65.959628234641073</c:v>
                </c:pt>
                <c:pt idx="636">
                  <c:v>62.941378787614241</c:v>
                </c:pt>
                <c:pt idx="637">
                  <c:v>59.864988069864474</c:v>
                </c:pt>
                <c:pt idx="638">
                  <c:v>56.723312646004253</c:v>
                </c:pt>
                <c:pt idx="639">
                  <c:v>53.556425018395608</c:v>
                </c:pt>
                <c:pt idx="640">
                  <c:v>50.333299826941101</c:v>
                </c:pt>
                <c:pt idx="641">
                  <c:v>47.008356177161801</c:v>
                </c:pt>
                <c:pt idx="642">
                  <c:v>43.659703078587292</c:v>
                </c:pt>
                <c:pt idx="643">
                  <c:v>40.287772178175707</c:v>
                </c:pt>
                <c:pt idx="644">
                  <c:v>36.880305728823878</c:v>
                </c:pt>
                <c:pt idx="645">
                  <c:v>33.396356353745517</c:v>
                </c:pt>
                <c:pt idx="646">
                  <c:v>29.866619734653725</c:v>
                </c:pt>
                <c:pt idx="647">
                  <c:v>26.30909060076343</c:v>
                </c:pt>
                <c:pt idx="648">
                  <c:v>22.770742254004734</c:v>
                </c:pt>
                <c:pt idx="649">
                  <c:v>19.147743127166873</c:v>
                </c:pt>
                <c:pt idx="650">
                  <c:v>15.477107991806589</c:v>
                </c:pt>
                <c:pt idx="651">
                  <c:v>11.83050851786202</c:v>
                </c:pt>
                <c:pt idx="652">
                  <c:v>8.1392555517623251</c:v>
                </c:pt>
                <c:pt idx="653">
                  <c:v>4.3871476974413559</c:v>
                </c:pt>
                <c:pt idx="654">
                  <c:v>0.63920212808398313</c:v>
                </c:pt>
                <c:pt idx="655">
                  <c:v>-3.1455250828298249</c:v>
                </c:pt>
                <c:pt idx="656">
                  <c:v>-6.9279010614098899</c:v>
                </c:pt>
                <c:pt idx="657">
                  <c:v>-10.735431860587189</c:v>
                </c:pt>
                <c:pt idx="658">
                  <c:v>-14.584593821222953</c:v>
                </c:pt>
                <c:pt idx="659">
                  <c:v>-18.409886470389381</c:v>
                </c:pt>
                <c:pt idx="660">
                  <c:v>-22.202259898438502</c:v>
                </c:pt>
                <c:pt idx="661">
                  <c:v>-26.060322608024247</c:v>
                </c:pt>
                <c:pt idx="662">
                  <c:v>-29.880969346647941</c:v>
                </c:pt>
                <c:pt idx="663">
                  <c:v>-33.662892263195637</c:v>
                </c:pt>
                <c:pt idx="664">
                  <c:v>-37.457997582254961</c:v>
                </c:pt>
                <c:pt idx="665">
                  <c:v>-41.301866504256616</c:v>
                </c:pt>
                <c:pt idx="666">
                  <c:v>-45.120155751195234</c:v>
                </c:pt>
                <c:pt idx="667">
                  <c:v>-48.915908124032818</c:v>
                </c:pt>
                <c:pt idx="668">
                  <c:v>-52.649840857764325</c:v>
                </c:pt>
                <c:pt idx="669">
                  <c:v>-56.481842627966699</c:v>
                </c:pt>
                <c:pt idx="670">
                  <c:v>-60.171799986508191</c:v>
                </c:pt>
                <c:pt idx="671">
                  <c:v>-63.865745116285012</c:v>
                </c:pt>
                <c:pt idx="672">
                  <c:v>-67.553067252384636</c:v>
                </c:pt>
                <c:pt idx="673">
                  <c:v>-71.233425675168306</c:v>
                </c:pt>
                <c:pt idx="674">
                  <c:v>-74.898722738240437</c:v>
                </c:pt>
                <c:pt idx="675">
                  <c:v>-78.417476172205824</c:v>
                </c:pt>
                <c:pt idx="676">
                  <c:v>-81.953337360518063</c:v>
                </c:pt>
                <c:pt idx="677">
                  <c:v>-85.483688578723999</c:v>
                </c:pt>
                <c:pt idx="678">
                  <c:v>-88.956115771923578</c:v>
                </c:pt>
                <c:pt idx="679">
                  <c:v>-92.319265459286072</c:v>
                </c:pt>
                <c:pt idx="680">
                  <c:v>-95.665205846003104</c:v>
                </c:pt>
                <c:pt idx="681">
                  <c:v>-99.031352435954076</c:v>
                </c:pt>
                <c:pt idx="682">
                  <c:v>-102.27313045491135</c:v>
                </c:pt>
                <c:pt idx="683">
                  <c:v>-105.4696180686377</c:v>
                </c:pt>
                <c:pt idx="684">
                  <c:v>-108.61251104295714</c:v>
                </c:pt>
                <c:pt idx="685">
                  <c:v>-111.70776754455468</c:v>
                </c:pt>
                <c:pt idx="686">
                  <c:v>-114.73361846204352</c:v>
                </c:pt>
                <c:pt idx="687">
                  <c:v>-117.66781659287429</c:v>
                </c:pt>
                <c:pt idx="688">
                  <c:v>-120.57804496211956</c:v>
                </c:pt>
                <c:pt idx="689">
                  <c:v>-123.41661892663743</c:v>
                </c:pt>
                <c:pt idx="690">
                  <c:v>-126.18357418637066</c:v>
                </c:pt>
                <c:pt idx="691">
                  <c:v>-128.90134183599426</c:v>
                </c:pt>
                <c:pt idx="692">
                  <c:v>-131.51025102008325</c:v>
                </c:pt>
                <c:pt idx="693">
                  <c:v>-134.10425931016499</c:v>
                </c:pt>
                <c:pt idx="694">
                  <c:v>-136.63225523620955</c:v>
                </c:pt>
                <c:pt idx="695">
                  <c:v>-139.03145226941578</c:v>
                </c:pt>
                <c:pt idx="696">
                  <c:v>-141.30595749195354</c:v>
                </c:pt>
                <c:pt idx="697">
                  <c:v>-143.59504608513205</c:v>
                </c:pt>
                <c:pt idx="698">
                  <c:v>-145.80582076115996</c:v>
                </c:pt>
                <c:pt idx="699">
                  <c:v>-147.87275354025527</c:v>
                </c:pt>
                <c:pt idx="700">
                  <c:v>-149.87919757980288</c:v>
                </c:pt>
                <c:pt idx="701">
                  <c:v>-151.8427620564967</c:v>
                </c:pt>
                <c:pt idx="702">
                  <c:v>-153.73263377866527</c:v>
                </c:pt>
                <c:pt idx="703">
                  <c:v>-155.47856480082675</c:v>
                </c:pt>
                <c:pt idx="704">
                  <c:v>-157.14324190200961</c:v>
                </c:pt>
                <c:pt idx="705">
                  <c:v>-158.81858115412012</c:v>
                </c:pt>
                <c:pt idx="706">
                  <c:v>-160.32931518187064</c:v>
                </c:pt>
                <c:pt idx="707">
                  <c:v>-161.73010697310897</c:v>
                </c:pt>
                <c:pt idx="708">
                  <c:v>-163.13983404326567</c:v>
                </c:pt>
                <c:pt idx="709">
                  <c:v>-164.32093155209878</c:v>
                </c:pt>
                <c:pt idx="710">
                  <c:v>-165.65414928195887</c:v>
                </c:pt>
                <c:pt idx="711">
                  <c:v>-166.63635274649869</c:v>
                </c:pt>
                <c:pt idx="712">
                  <c:v>-167.60889887045676</c:v>
                </c:pt>
                <c:pt idx="713">
                  <c:v>-168.62456492636548</c:v>
                </c:pt>
                <c:pt idx="714">
                  <c:v>-169.3744953891086</c:v>
                </c:pt>
                <c:pt idx="715">
                  <c:v>-170.08133322626142</c:v>
                </c:pt>
                <c:pt idx="716">
                  <c:v>-170.62985363624443</c:v>
                </c:pt>
                <c:pt idx="717">
                  <c:v>-171.08952980990247</c:v>
                </c:pt>
                <c:pt idx="718">
                  <c:v>-171.45319349900066</c:v>
                </c:pt>
                <c:pt idx="719">
                  <c:v>-171.6973145049395</c:v>
                </c:pt>
              </c:numCache>
            </c:numRef>
          </c:yVal>
          <c:smooth val="1"/>
          <c:extLst>
            <c:ext xmlns:c16="http://schemas.microsoft.com/office/drawing/2014/chart" uri="{C3380CC4-5D6E-409C-BE32-E72D297353CC}">
              <c16:uniqueId val="{00000001-9C56-4856-8F8C-468DE33DAE30}"/>
            </c:ext>
          </c:extLst>
        </c:ser>
        <c:dLbls>
          <c:showLegendKey val="0"/>
          <c:showVal val="0"/>
          <c:showCatName val="0"/>
          <c:showSerName val="0"/>
          <c:showPercent val="0"/>
          <c:showBubbleSize val="0"/>
        </c:dLbls>
        <c:axId val="1494235424"/>
        <c:axId val="1494233024"/>
      </c:scatterChart>
      <c:valAx>
        <c:axId val="14942354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(deg)</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4233024"/>
        <c:crosses val="autoZero"/>
        <c:crossBetween val="midCat"/>
      </c:valAx>
      <c:valAx>
        <c:axId val="14942330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Bolt</a:t>
                </a:r>
                <a:r>
                  <a:rPr lang="en-GB" baseline="0"/>
                  <a:t> Stress (MPa)</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423542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Goodman</a:t>
            </a:r>
            <a:r>
              <a:rPr lang="en-GB" baseline="0"/>
              <a:t> Diagram - Bolt at 6000 RPM</a:t>
            </a:r>
            <a:endParaRPr lang="en-GB"/>
          </a:p>
        </c:rich>
      </c:tx>
      <c:layout>
        <c:manualLayout>
          <c:xMode val="edge"/>
          <c:yMode val="edge"/>
          <c:x val="0.23065288713910762"/>
          <c:y val="2.696792178544222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0.13803937007874015"/>
          <c:y val="0.13004629629629633"/>
          <c:w val="0.80130664916885408"/>
          <c:h val="0.62308654126567509"/>
        </c:manualLayout>
      </c:layout>
      <c:scatterChart>
        <c:scatterStyle val="smoothMarker"/>
        <c:varyColors val="0"/>
        <c:ser>
          <c:idx val="0"/>
          <c:order val="0"/>
          <c:tx>
            <c:v>Upper Endurance Limit</c:v>
          </c:tx>
          <c:spPr>
            <a:ln w="19050" cap="rnd">
              <a:solidFill>
                <a:schemeClr val="accent1"/>
              </a:solidFill>
              <a:round/>
            </a:ln>
            <a:effectLst/>
          </c:spPr>
          <c:marker>
            <c:symbol val="none"/>
          </c:marker>
          <c:xVal>
            <c:numLit>
              <c:formatCode>General</c:formatCode>
              <c:ptCount val="2"/>
              <c:pt idx="0">
                <c:v>0</c:v>
              </c:pt>
              <c:pt idx="1">
                <c:v>1100</c:v>
              </c:pt>
            </c:numLit>
          </c:xVal>
          <c:yVal>
            <c:numLit>
              <c:formatCode>General</c:formatCode>
              <c:ptCount val="2"/>
              <c:pt idx="0">
                <c:v>495</c:v>
              </c:pt>
              <c:pt idx="1">
                <c:v>0</c:v>
              </c:pt>
            </c:numLit>
          </c:yVal>
          <c:smooth val="1"/>
          <c:extLst>
            <c:ext xmlns:c16="http://schemas.microsoft.com/office/drawing/2014/chart" uri="{C3380CC4-5D6E-409C-BE32-E72D297353CC}">
              <c16:uniqueId val="{00000000-252E-4FF2-8E98-C84D3EC2CB0D}"/>
            </c:ext>
          </c:extLst>
        </c:ser>
        <c:ser>
          <c:idx val="1"/>
          <c:order val="1"/>
          <c:tx>
            <c:v>UTS</c:v>
          </c:tx>
          <c:spPr>
            <a:ln w="19050" cap="rnd">
              <a:solidFill>
                <a:schemeClr val="accent2"/>
              </a:solidFill>
              <a:prstDash val="dash"/>
              <a:round/>
            </a:ln>
            <a:effectLst/>
          </c:spPr>
          <c:marker>
            <c:symbol val="none"/>
          </c:marker>
          <c:xVal>
            <c:numLit>
              <c:formatCode>General</c:formatCode>
              <c:ptCount val="2"/>
              <c:pt idx="0">
                <c:v>1100</c:v>
              </c:pt>
              <c:pt idx="1">
                <c:v>1100</c:v>
              </c:pt>
            </c:numLit>
          </c:xVal>
          <c:yVal>
            <c:numLit>
              <c:formatCode>General</c:formatCode>
              <c:ptCount val="2"/>
              <c:pt idx="0">
                <c:v>0</c:v>
              </c:pt>
              <c:pt idx="1">
                <c:v>495</c:v>
              </c:pt>
            </c:numLit>
          </c:yVal>
          <c:smooth val="1"/>
          <c:extLst>
            <c:ext xmlns:c16="http://schemas.microsoft.com/office/drawing/2014/chart" uri="{C3380CC4-5D6E-409C-BE32-E72D297353CC}">
              <c16:uniqueId val="{00000001-252E-4FF2-8E98-C84D3EC2CB0D}"/>
            </c:ext>
          </c:extLst>
        </c:ser>
        <c:ser>
          <c:idx val="2"/>
          <c:order val="2"/>
          <c:tx>
            <c:v>Actual Range</c:v>
          </c:tx>
          <c:spPr>
            <a:ln w="57150" cap="rnd">
              <a:solidFill>
                <a:schemeClr val="accent3"/>
              </a:solidFill>
              <a:round/>
            </a:ln>
            <a:effectLst/>
          </c:spPr>
          <c:marker>
            <c:symbol val="none"/>
          </c:marker>
          <c:xVal>
            <c:numLit>
              <c:formatCode>General</c:formatCode>
              <c:ptCount val="2"/>
              <c:pt idx="0">
                <c:v>203.29</c:v>
              </c:pt>
              <c:pt idx="1">
                <c:v>203.29</c:v>
              </c:pt>
            </c:numLit>
          </c:xVal>
          <c:yVal>
            <c:numLit>
              <c:formatCode>General</c:formatCode>
              <c:ptCount val="2"/>
              <c:pt idx="0">
                <c:v>152</c:v>
              </c:pt>
              <c:pt idx="1">
                <c:v>273.39999999999998</c:v>
              </c:pt>
            </c:numLit>
          </c:yVal>
          <c:smooth val="1"/>
          <c:extLst>
            <c:ext xmlns:c16="http://schemas.microsoft.com/office/drawing/2014/chart" uri="{C3380CC4-5D6E-409C-BE32-E72D297353CC}">
              <c16:uniqueId val="{00000002-252E-4FF2-8E98-C84D3EC2CB0D}"/>
            </c:ext>
          </c:extLst>
        </c:ser>
        <c:ser>
          <c:idx val="3"/>
          <c:order val="3"/>
          <c:tx>
            <c:v>Allowable Range</c:v>
          </c:tx>
          <c:spPr>
            <a:ln w="19050" cap="rnd">
              <a:solidFill>
                <a:schemeClr val="accent4"/>
              </a:solidFill>
              <a:round/>
            </a:ln>
            <a:effectLst/>
          </c:spPr>
          <c:marker>
            <c:symbol val="none"/>
          </c:marker>
          <c:xVal>
            <c:numLit>
              <c:formatCode>General</c:formatCode>
              <c:ptCount val="2"/>
              <c:pt idx="0">
                <c:v>203.29</c:v>
              </c:pt>
              <c:pt idx="1">
                <c:v>203.29</c:v>
              </c:pt>
            </c:numLit>
          </c:xVal>
          <c:yVal>
            <c:numLit>
              <c:formatCode>General</c:formatCode>
              <c:ptCount val="2"/>
              <c:pt idx="0">
                <c:v>150</c:v>
              </c:pt>
              <c:pt idx="1">
                <c:v>400.04</c:v>
              </c:pt>
            </c:numLit>
          </c:yVal>
          <c:smooth val="1"/>
          <c:extLst>
            <c:ext xmlns:c16="http://schemas.microsoft.com/office/drawing/2014/chart" uri="{C3380CC4-5D6E-409C-BE32-E72D297353CC}">
              <c16:uniqueId val="{00000003-252E-4FF2-8E98-C84D3EC2CB0D}"/>
            </c:ext>
          </c:extLst>
        </c:ser>
        <c:ser>
          <c:idx val="4"/>
          <c:order val="4"/>
          <c:tx>
            <c:v>Lower Endurance Limit</c:v>
          </c:tx>
          <c:spPr>
            <a:ln w="19050" cap="rnd">
              <a:solidFill>
                <a:schemeClr val="accent5"/>
              </a:solidFill>
              <a:round/>
            </a:ln>
            <a:effectLst/>
          </c:spPr>
          <c:marker>
            <c:symbol val="none"/>
          </c:marker>
          <c:xVal>
            <c:numLit>
              <c:formatCode>General</c:formatCode>
              <c:ptCount val="2"/>
              <c:pt idx="0">
                <c:v>0</c:v>
              </c:pt>
              <c:pt idx="1">
                <c:v>1100</c:v>
              </c:pt>
            </c:numLit>
          </c:xVal>
          <c:yVal>
            <c:numLit>
              <c:formatCode>General</c:formatCode>
              <c:ptCount val="2"/>
              <c:pt idx="0">
                <c:v>184.73</c:v>
              </c:pt>
              <c:pt idx="1">
                <c:v>0</c:v>
              </c:pt>
            </c:numLit>
          </c:yVal>
          <c:smooth val="1"/>
          <c:extLst>
            <c:ext xmlns:c16="http://schemas.microsoft.com/office/drawing/2014/chart" uri="{C3380CC4-5D6E-409C-BE32-E72D297353CC}">
              <c16:uniqueId val="{00000004-252E-4FF2-8E98-C84D3EC2CB0D}"/>
            </c:ext>
          </c:extLst>
        </c:ser>
        <c:dLbls>
          <c:showLegendKey val="0"/>
          <c:showVal val="0"/>
          <c:showCatName val="0"/>
          <c:showSerName val="0"/>
          <c:showPercent val="0"/>
          <c:showBubbleSize val="0"/>
        </c:dLbls>
        <c:axId val="952421840"/>
        <c:axId val="952427600"/>
      </c:scatterChart>
      <c:valAx>
        <c:axId val="95242184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Mean</a:t>
                </a:r>
                <a:r>
                  <a:rPr lang="en-GB" baseline="0"/>
                  <a:t> Stress (MPa)</a:t>
                </a:r>
                <a:endParaRPr lang="en-GB"/>
              </a:p>
            </c:rich>
          </c:tx>
          <c:layout>
            <c:manualLayout>
              <c:xMode val="edge"/>
              <c:yMode val="edge"/>
              <c:x val="0.46815791776027998"/>
              <c:y val="0.8271735044526278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2427600"/>
        <c:crosses val="autoZero"/>
        <c:crossBetween val="midCat"/>
      </c:valAx>
      <c:valAx>
        <c:axId val="9524276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Alternating</a:t>
                </a:r>
                <a:r>
                  <a:rPr lang="en-GB" baseline="0"/>
                  <a:t> Stress (MPa)</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2421840"/>
        <c:crosses val="autoZero"/>
        <c:crossBetween val="midCat"/>
      </c:valAx>
      <c:spPr>
        <a:noFill/>
        <a:ln>
          <a:noFill/>
        </a:ln>
        <a:effectLst/>
      </c:spPr>
    </c:plotArea>
    <c:legend>
      <c:legendPos val="r"/>
      <c:layout>
        <c:manualLayout>
          <c:xMode val="edge"/>
          <c:yMode val="edge"/>
          <c:x val="2.8568241469816274E-2"/>
          <c:y val="0.88305669976306345"/>
          <c:w val="0.96865398075240594"/>
          <c:h val="0.1049417310380686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en-US"/>
    </a:p>
  </c:txPr>
  <c:externalData r:id="rId3">
    <c:autoUpdate val="0"/>
  </c:externalData>
  <c:userShapes r:id="rId4"/>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Bolt</a:t>
            </a:r>
            <a:r>
              <a:rPr lang="en-GB" baseline="0"/>
              <a:t> FSF Comparison Across All Instances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'FSF Bar Charts'!$A$4</c:f>
              <c:strCache>
                <c:ptCount val="1"/>
                <c:pt idx="0">
                  <c:v>Conrod Bolt</c:v>
                </c:pt>
              </c:strCache>
            </c:strRef>
          </c:tx>
          <c:spPr>
            <a:solidFill>
              <a:schemeClr val="accent1"/>
            </a:solidFill>
            <a:ln>
              <a:noFill/>
            </a:ln>
            <a:effectLst/>
          </c:spPr>
          <c:invertIfNegative val="0"/>
          <c:dLbls>
            <c:dLbl>
              <c:idx val="0"/>
              <c:tx>
                <c:rich>
                  <a:bodyPr/>
                  <a:lstStyle/>
                  <a:p>
                    <a:fld id="{38984015-1C38-4A95-BC95-094D4DD3243E}" type="CELLRANGE">
                      <a:rPr lang="en-US"/>
                      <a:pPr/>
                      <a:t>[CELLRANGE]</a:t>
                    </a:fld>
                    <a:endParaRPr lang="en-GB"/>
                  </a:p>
                </c:rich>
              </c:tx>
              <c:dLblPos val="outEnd"/>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0-69D6-43BB-8CEA-398F70869204}"/>
                </c:ext>
              </c:extLst>
            </c:dLbl>
            <c:dLbl>
              <c:idx val="1"/>
              <c:tx>
                <c:rich>
                  <a:bodyPr/>
                  <a:lstStyle/>
                  <a:p>
                    <a:fld id="{6D98BCF6-78DE-4E6A-8852-4093FD002837}" type="CELLRANGE">
                      <a:rPr lang="en-GB"/>
                      <a:pPr/>
                      <a:t>[CELLRANGE]</a:t>
                    </a:fld>
                    <a:endParaRPr lang="en-GB"/>
                  </a:p>
                </c:rich>
              </c:tx>
              <c:dLblPos val="out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69D6-43BB-8CEA-398F70869204}"/>
                </c:ext>
              </c:extLst>
            </c:dLbl>
            <c:dLbl>
              <c:idx val="2"/>
              <c:tx>
                <c:rich>
                  <a:bodyPr/>
                  <a:lstStyle/>
                  <a:p>
                    <a:fld id="{967E7137-6DB4-4BDE-BBEE-27053DE88525}" type="CELLRANGE">
                      <a:rPr lang="en-GB"/>
                      <a:pPr/>
                      <a:t>[CELLRANGE]</a:t>
                    </a:fld>
                    <a:endParaRPr lang="en-GB"/>
                  </a:p>
                </c:rich>
              </c:tx>
              <c:dLblPos val="out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69D6-43BB-8CEA-398F70869204}"/>
                </c:ext>
              </c:extLst>
            </c:dLbl>
            <c:dLbl>
              <c:idx val="3"/>
              <c:tx>
                <c:rich>
                  <a:bodyPr/>
                  <a:lstStyle/>
                  <a:p>
                    <a:fld id="{8113EFB6-9A3F-41F5-849A-4C134994965A}" type="CELLRANGE">
                      <a:rPr lang="en-GB"/>
                      <a:pPr/>
                      <a:t>[CELLRANGE]</a:t>
                    </a:fld>
                    <a:endParaRPr lang="en-GB"/>
                  </a:p>
                </c:rich>
              </c:tx>
              <c:dLblPos val="out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69D6-43BB-8CEA-398F7086920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cat>
            <c:strRef>
              <c:f>'FSF Bar Charts'!$B$1:$E$1</c:f>
              <c:strCache>
                <c:ptCount val="4"/>
                <c:pt idx="0">
                  <c:v>Base FSF</c:v>
                </c:pt>
                <c:pt idx="1">
                  <c:v>9000 RPM FSF</c:v>
                </c:pt>
                <c:pt idx="2">
                  <c:v>9000 RPM Redesign</c:v>
                </c:pt>
                <c:pt idx="3">
                  <c:v>2 FSF</c:v>
                </c:pt>
              </c:strCache>
            </c:strRef>
          </c:cat>
          <c:val>
            <c:numRef>
              <c:f>'FSF Bar Charts'!$B$4:$E$4</c:f>
              <c:numCache>
                <c:formatCode>General</c:formatCode>
                <c:ptCount val="4"/>
                <c:pt idx="0">
                  <c:v>1.4759486342199621</c:v>
                </c:pt>
                <c:pt idx="1">
                  <c:v>1.0267621604802739</c:v>
                </c:pt>
                <c:pt idx="2">
                  <c:v>1.4759442165484973</c:v>
                </c:pt>
                <c:pt idx="3">
                  <c:v>1.9999953039956169</c:v>
                </c:pt>
              </c:numCache>
            </c:numRef>
          </c:val>
          <c:extLst>
            <c:ext xmlns:c15="http://schemas.microsoft.com/office/drawing/2012/chart" uri="{02D57815-91ED-43cb-92C2-25804820EDAC}">
              <c15:datalabelsRange>
                <c15:f>'FSF Bar Charts'!$C$7:$C$10</c15:f>
                <c15:dlblRangeCache>
                  <c:ptCount val="4"/>
                  <c:pt idx="0">
                    <c:v>Ø7.35mm</c:v>
                  </c:pt>
                  <c:pt idx="1">
                    <c:v>Ø7.35mm</c:v>
                  </c:pt>
                  <c:pt idx="2">
                    <c:v>Ø8.55mm</c:v>
                  </c:pt>
                  <c:pt idx="3">
                    <c:v>Ø9.76mm</c:v>
                  </c:pt>
                </c15:dlblRangeCache>
              </c15:datalabelsRange>
            </c:ext>
            <c:ext xmlns:c16="http://schemas.microsoft.com/office/drawing/2014/chart" uri="{C3380CC4-5D6E-409C-BE32-E72D297353CC}">
              <c16:uniqueId val="{00000004-69D6-43BB-8CEA-398F70869204}"/>
            </c:ext>
          </c:extLst>
        </c:ser>
        <c:dLbls>
          <c:dLblPos val="outEnd"/>
          <c:showLegendKey val="0"/>
          <c:showVal val="1"/>
          <c:showCatName val="0"/>
          <c:showSerName val="0"/>
          <c:showPercent val="0"/>
          <c:showBubbleSize val="0"/>
        </c:dLbls>
        <c:gapWidth val="219"/>
        <c:overlap val="-27"/>
        <c:axId val="1361631376"/>
        <c:axId val="1361624656"/>
      </c:barChart>
      <c:catAx>
        <c:axId val="1361631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1624656"/>
        <c:crosses val="autoZero"/>
        <c:auto val="1"/>
        <c:lblAlgn val="ctr"/>
        <c:lblOffset val="100"/>
        <c:noMultiLvlLbl val="0"/>
      </c:catAx>
      <c:valAx>
        <c:axId val="13616246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Fatigue</a:t>
                </a:r>
                <a:r>
                  <a:rPr lang="en-GB" baseline="0"/>
                  <a:t> Safety Factor (FSF)</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163137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Goodman</a:t>
            </a:r>
            <a:r>
              <a:rPr lang="en-GB" baseline="0"/>
              <a:t> Diagram - Bolt Redesign at 9000 RPM</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smoothMarker"/>
        <c:varyColors val="0"/>
        <c:ser>
          <c:idx val="0"/>
          <c:order val="0"/>
          <c:tx>
            <c:v>Upper</c:v>
          </c:tx>
          <c:spPr>
            <a:ln w="19050" cap="rnd">
              <a:solidFill>
                <a:schemeClr val="accent1"/>
              </a:solidFill>
              <a:round/>
            </a:ln>
            <a:effectLst/>
          </c:spPr>
          <c:marker>
            <c:symbol val="none"/>
          </c:marker>
          <c:xVal>
            <c:numLit>
              <c:formatCode>General</c:formatCode>
              <c:ptCount val="2"/>
              <c:pt idx="0">
                <c:v>0</c:v>
              </c:pt>
              <c:pt idx="1">
                <c:v>1100</c:v>
              </c:pt>
            </c:numLit>
          </c:xVal>
          <c:yVal>
            <c:numLit>
              <c:formatCode>General</c:formatCode>
              <c:ptCount val="2"/>
              <c:pt idx="0">
                <c:v>495</c:v>
              </c:pt>
              <c:pt idx="1">
                <c:v>0</c:v>
              </c:pt>
            </c:numLit>
          </c:yVal>
          <c:smooth val="1"/>
          <c:extLst>
            <c:ext xmlns:c16="http://schemas.microsoft.com/office/drawing/2014/chart" uri="{C3380CC4-5D6E-409C-BE32-E72D297353CC}">
              <c16:uniqueId val="{00000000-A47D-43F2-A68C-22C9476B3F55}"/>
            </c:ext>
          </c:extLst>
        </c:ser>
        <c:ser>
          <c:idx val="1"/>
          <c:order val="1"/>
          <c:tx>
            <c:v>Lower</c:v>
          </c:tx>
          <c:spPr>
            <a:ln w="19050" cap="rnd">
              <a:solidFill>
                <a:schemeClr val="accent2"/>
              </a:solidFill>
              <a:round/>
            </a:ln>
            <a:effectLst/>
          </c:spPr>
          <c:marker>
            <c:symbol val="none"/>
          </c:marker>
          <c:xVal>
            <c:numLit>
              <c:formatCode>General</c:formatCode>
              <c:ptCount val="2"/>
              <c:pt idx="0">
                <c:v>0</c:v>
              </c:pt>
              <c:pt idx="1">
                <c:v>1100</c:v>
              </c:pt>
            </c:numLit>
          </c:xVal>
          <c:yVal>
            <c:numLit>
              <c:formatCode>General</c:formatCode>
              <c:ptCount val="2"/>
              <c:pt idx="0">
                <c:v>334.46</c:v>
              </c:pt>
              <c:pt idx="1">
                <c:v>0</c:v>
              </c:pt>
            </c:numLit>
          </c:yVal>
          <c:smooth val="1"/>
          <c:extLst>
            <c:ext xmlns:c16="http://schemas.microsoft.com/office/drawing/2014/chart" uri="{C3380CC4-5D6E-409C-BE32-E72D297353CC}">
              <c16:uniqueId val="{00000001-A47D-43F2-A68C-22C9476B3F55}"/>
            </c:ext>
          </c:extLst>
        </c:ser>
        <c:ser>
          <c:idx val="2"/>
          <c:order val="2"/>
          <c:tx>
            <c:v>UTS</c:v>
          </c:tx>
          <c:spPr>
            <a:ln w="19050" cap="rnd">
              <a:solidFill>
                <a:schemeClr val="accent2"/>
              </a:solidFill>
              <a:prstDash val="dash"/>
              <a:round/>
            </a:ln>
            <a:effectLst/>
          </c:spPr>
          <c:marker>
            <c:symbol val="none"/>
          </c:marker>
          <c:xVal>
            <c:numLit>
              <c:formatCode>General</c:formatCode>
              <c:ptCount val="2"/>
              <c:pt idx="0">
                <c:v>1100</c:v>
              </c:pt>
              <c:pt idx="1">
                <c:v>1100</c:v>
              </c:pt>
            </c:numLit>
          </c:xVal>
          <c:yVal>
            <c:numLit>
              <c:formatCode>General</c:formatCode>
              <c:ptCount val="2"/>
              <c:pt idx="0">
                <c:v>0</c:v>
              </c:pt>
              <c:pt idx="1">
                <c:v>600</c:v>
              </c:pt>
            </c:numLit>
          </c:yVal>
          <c:smooth val="1"/>
          <c:extLst>
            <c:ext xmlns:c16="http://schemas.microsoft.com/office/drawing/2014/chart" uri="{C3380CC4-5D6E-409C-BE32-E72D297353CC}">
              <c16:uniqueId val="{00000002-A47D-43F2-A68C-22C9476B3F55}"/>
            </c:ext>
          </c:extLst>
        </c:ser>
        <c:ser>
          <c:idx val="3"/>
          <c:order val="3"/>
          <c:tx>
            <c:v>Actual Range</c:v>
          </c:tx>
          <c:spPr>
            <a:ln w="19050" cap="rnd">
              <a:solidFill>
                <a:schemeClr val="accent4"/>
              </a:solidFill>
              <a:round/>
            </a:ln>
            <a:effectLst/>
          </c:spPr>
          <c:marker>
            <c:symbol val="none"/>
          </c:marker>
          <c:xVal>
            <c:numLit>
              <c:formatCode>General</c:formatCode>
              <c:ptCount val="2"/>
              <c:pt idx="0">
                <c:v>159.5</c:v>
              </c:pt>
              <c:pt idx="1">
                <c:v>159.5</c:v>
              </c:pt>
            </c:numLit>
          </c:xVal>
          <c:yVal>
            <c:numLit>
              <c:formatCode>General</c:formatCode>
              <c:ptCount val="2"/>
              <c:pt idx="0">
                <c:v>286.75</c:v>
              </c:pt>
              <c:pt idx="1">
                <c:v>425</c:v>
              </c:pt>
            </c:numLit>
          </c:yVal>
          <c:smooth val="1"/>
          <c:extLst>
            <c:ext xmlns:c16="http://schemas.microsoft.com/office/drawing/2014/chart" uri="{C3380CC4-5D6E-409C-BE32-E72D297353CC}">
              <c16:uniqueId val="{00000003-A47D-43F2-A68C-22C9476B3F55}"/>
            </c:ext>
          </c:extLst>
        </c:ser>
        <c:ser>
          <c:idx val="4"/>
          <c:order val="4"/>
          <c:tx>
            <c:v>Actual Range</c:v>
          </c:tx>
          <c:spPr>
            <a:ln w="28575" cap="rnd">
              <a:solidFill>
                <a:schemeClr val="accent5"/>
              </a:solidFill>
              <a:round/>
            </a:ln>
            <a:effectLst/>
          </c:spPr>
          <c:marker>
            <c:symbol val="none"/>
          </c:marker>
          <c:xVal>
            <c:numLit>
              <c:formatCode>General</c:formatCode>
              <c:ptCount val="2"/>
              <c:pt idx="0">
                <c:v>159.5</c:v>
              </c:pt>
              <c:pt idx="1">
                <c:v>159.5</c:v>
              </c:pt>
            </c:numLit>
          </c:xVal>
          <c:yVal>
            <c:numLit>
              <c:formatCode>General</c:formatCode>
              <c:ptCount val="2"/>
              <c:pt idx="0">
                <c:v>286.75</c:v>
              </c:pt>
              <c:pt idx="1">
                <c:v>380</c:v>
              </c:pt>
            </c:numLit>
          </c:yVal>
          <c:smooth val="1"/>
          <c:extLst>
            <c:ext xmlns:c16="http://schemas.microsoft.com/office/drawing/2014/chart" uri="{C3380CC4-5D6E-409C-BE32-E72D297353CC}">
              <c16:uniqueId val="{00000004-A47D-43F2-A68C-22C9476B3F55}"/>
            </c:ext>
          </c:extLst>
        </c:ser>
        <c:dLbls>
          <c:showLegendKey val="0"/>
          <c:showVal val="0"/>
          <c:showCatName val="0"/>
          <c:showSerName val="0"/>
          <c:showPercent val="0"/>
          <c:showBubbleSize val="0"/>
        </c:dLbls>
        <c:axId val="1545306352"/>
        <c:axId val="1545306832"/>
      </c:scatterChart>
      <c:valAx>
        <c:axId val="15453063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Mean</a:t>
                </a:r>
                <a:r>
                  <a:rPr lang="en-GB" baseline="0"/>
                  <a:t> Stress (MPa)</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5306832"/>
        <c:crosses val="autoZero"/>
        <c:crossBetween val="midCat"/>
      </c:valAx>
      <c:valAx>
        <c:axId val="15453068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Alternating</a:t>
                </a:r>
                <a:r>
                  <a:rPr lang="en-GB" baseline="0"/>
                  <a:t> Stress (MPa)</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5306352"/>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Base</a:t>
            </a:r>
            <a:r>
              <a:rPr lang="en-GB" baseline="0"/>
              <a:t> Cylinders Torque Vs Crank Angle </a:t>
            </a:r>
            <a:endParaRPr lang="en-GB"/>
          </a:p>
        </c:rich>
      </c:tx>
      <c:layout>
        <c:manualLayout>
          <c:xMode val="edge"/>
          <c:yMode val="edge"/>
          <c:x val="0.17687489063867018"/>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smoothMarker"/>
        <c:varyColors val="0"/>
        <c:ser>
          <c:idx val="0"/>
          <c:order val="0"/>
          <c:tx>
            <c:strRef>
              <c:f>'Torque Comparison'!$D$1</c:f>
              <c:strCache>
                <c:ptCount val="1"/>
                <c:pt idx="0">
                  <c:v>Base Cyl 1 (Nm)</c:v>
                </c:pt>
              </c:strCache>
            </c:strRef>
          </c:tx>
          <c:spPr>
            <a:ln w="19050" cap="rnd">
              <a:solidFill>
                <a:schemeClr val="accent1"/>
              </a:solidFill>
              <a:round/>
            </a:ln>
            <a:effectLst/>
          </c:spPr>
          <c:marker>
            <c:symbol val="none"/>
          </c:marker>
          <c:xVal>
            <c:numRef>
              <c:f>'Torque Comparison'!$A$2:$A$721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'Torque Comparison'!$D$2:$D$721</c:f>
              <c:numCache>
                <c:formatCode>General</c:formatCode>
                <c:ptCount val="720"/>
                <c:pt idx="0">
                  <c:v>1.3264381719070001E-14</c:v>
                </c:pt>
                <c:pt idx="1">
                  <c:v>1.21966765206227</c:v>
                </c:pt>
                <c:pt idx="2">
                  <c:v>2.411910419048124</c:v>
                </c:pt>
                <c:pt idx="3">
                  <c:v>3.5935487604113847</c:v>
                </c:pt>
                <c:pt idx="4">
                  <c:v>4.7414251145721522</c:v>
                </c:pt>
                <c:pt idx="5">
                  <c:v>5.8499416340314356</c:v>
                </c:pt>
                <c:pt idx="6">
                  <c:v>6.9273640771615863</c:v>
                </c:pt>
                <c:pt idx="7">
                  <c:v>7.922783186056968</c:v>
                </c:pt>
                <c:pt idx="8">
                  <c:v>8.8397696817864784</c:v>
                </c:pt>
                <c:pt idx="9">
                  <c:v>9.7685694475853175</c:v>
                </c:pt>
                <c:pt idx="10">
                  <c:v>10.684538106786098</c:v>
                </c:pt>
                <c:pt idx="11">
                  <c:v>11.490981710177209</c:v>
                </c:pt>
                <c:pt idx="12">
                  <c:v>12.218899052780591</c:v>
                </c:pt>
                <c:pt idx="13">
                  <c:v>12.911146875058284</c:v>
                </c:pt>
                <c:pt idx="14">
                  <c:v>13.463357092493645</c:v>
                </c:pt>
                <c:pt idx="15">
                  <c:v>13.995509376432947</c:v>
                </c:pt>
                <c:pt idx="16">
                  <c:v>14.364980008754419</c:v>
                </c:pt>
                <c:pt idx="17">
                  <c:v>15.033252383449122</c:v>
                </c:pt>
                <c:pt idx="18">
                  <c:v>15.104457638895095</c:v>
                </c:pt>
                <c:pt idx="19">
                  <c:v>15.46652148209847</c:v>
                </c:pt>
                <c:pt idx="20">
                  <c:v>15.811204446987739</c:v>
                </c:pt>
                <c:pt idx="21">
                  <c:v>15.945060790429816</c:v>
                </c:pt>
                <c:pt idx="22">
                  <c:v>15.972316915226189</c:v>
                </c:pt>
                <c:pt idx="23">
                  <c:v>16.205612145924388</c:v>
                </c:pt>
                <c:pt idx="24">
                  <c:v>15.876376031781</c:v>
                </c:pt>
                <c:pt idx="25">
                  <c:v>15.887952595262783</c:v>
                </c:pt>
                <c:pt idx="26">
                  <c:v>15.791134480887397</c:v>
                </c:pt>
                <c:pt idx="27">
                  <c:v>15.977633661396416</c:v>
                </c:pt>
                <c:pt idx="28">
                  <c:v>16.037053444509393</c:v>
                </c:pt>
                <c:pt idx="29">
                  <c:v>16.13946993790897</c:v>
                </c:pt>
                <c:pt idx="30">
                  <c:v>15.914396133422962</c:v>
                </c:pt>
                <c:pt idx="31">
                  <c:v>15.913778291888455</c:v>
                </c:pt>
                <c:pt idx="32">
                  <c:v>15.888019320705125</c:v>
                </c:pt>
                <c:pt idx="33">
                  <c:v>15.908711936633663</c:v>
                </c:pt>
                <c:pt idx="34">
                  <c:v>16.02871080955773</c:v>
                </c:pt>
                <c:pt idx="35">
                  <c:v>16.008988550506562</c:v>
                </c:pt>
                <c:pt idx="36">
                  <c:v>15.878324953727153</c:v>
                </c:pt>
                <c:pt idx="37">
                  <c:v>16.197805898822772</c:v>
                </c:pt>
                <c:pt idx="38">
                  <c:v>16.203686914939286</c:v>
                </c:pt>
                <c:pt idx="39">
                  <c:v>16.240479661455371</c:v>
                </c:pt>
                <c:pt idx="40">
                  <c:v>16.39611878406415</c:v>
                </c:pt>
                <c:pt idx="41">
                  <c:v>16.717466610986435</c:v>
                </c:pt>
                <c:pt idx="42">
                  <c:v>16.668214904046415</c:v>
                </c:pt>
                <c:pt idx="43">
                  <c:v>16.98554611469541</c:v>
                </c:pt>
                <c:pt idx="44">
                  <c:v>16.513554588850266</c:v>
                </c:pt>
                <c:pt idx="45">
                  <c:v>16.611661134168912</c:v>
                </c:pt>
                <c:pt idx="46">
                  <c:v>16.64959290561686</c:v>
                </c:pt>
                <c:pt idx="47">
                  <c:v>16.676631904147058</c:v>
                </c:pt>
                <c:pt idx="48">
                  <c:v>16.589254778523575</c:v>
                </c:pt>
                <c:pt idx="49">
                  <c:v>16.642300005671888</c:v>
                </c:pt>
                <c:pt idx="50">
                  <c:v>16.894865990016459</c:v>
                </c:pt>
                <c:pt idx="51">
                  <c:v>16.990335369624145</c:v>
                </c:pt>
                <c:pt idx="52">
                  <c:v>16.864872591253842</c:v>
                </c:pt>
                <c:pt idx="53">
                  <c:v>17.048857799840896</c:v>
                </c:pt>
                <c:pt idx="54">
                  <c:v>17.116657555046295</c:v>
                </c:pt>
                <c:pt idx="55">
                  <c:v>17.617607962597535</c:v>
                </c:pt>
                <c:pt idx="56">
                  <c:v>17.622869732989159</c:v>
                </c:pt>
                <c:pt idx="57">
                  <c:v>17.734323715148225</c:v>
                </c:pt>
                <c:pt idx="58">
                  <c:v>17.835287853539349</c:v>
                </c:pt>
                <c:pt idx="59">
                  <c:v>18.212267124170584</c:v>
                </c:pt>
                <c:pt idx="60">
                  <c:v>18.253706623574018</c:v>
                </c:pt>
                <c:pt idx="61">
                  <c:v>18.397435861406482</c:v>
                </c:pt>
                <c:pt idx="62">
                  <c:v>18.714751666333253</c:v>
                </c:pt>
                <c:pt idx="63">
                  <c:v>18.904708098621803</c:v>
                </c:pt>
                <c:pt idx="64">
                  <c:v>19.150520721194503</c:v>
                </c:pt>
                <c:pt idx="65">
                  <c:v>19.21929897395858</c:v>
                </c:pt>
                <c:pt idx="66">
                  <c:v>19.272479509074397</c:v>
                </c:pt>
                <c:pt idx="67">
                  <c:v>19.684062054447701</c:v>
                </c:pt>
                <c:pt idx="68">
                  <c:v>19.979103103501572</c:v>
                </c:pt>
                <c:pt idx="69">
                  <c:v>20.083680298001703</c:v>
                </c:pt>
                <c:pt idx="70">
                  <c:v>20.124717013735332</c:v>
                </c:pt>
                <c:pt idx="71">
                  <c:v>20.463845687100253</c:v>
                </c:pt>
                <c:pt idx="72">
                  <c:v>20.740925557265438</c:v>
                </c:pt>
                <c:pt idx="73">
                  <c:v>21.076809090378283</c:v>
                </c:pt>
                <c:pt idx="74">
                  <c:v>21.217618580043997</c:v>
                </c:pt>
                <c:pt idx="75">
                  <c:v>21.720593758581664</c:v>
                </c:pt>
                <c:pt idx="76">
                  <c:v>22.101643066565909</c:v>
                </c:pt>
                <c:pt idx="77">
                  <c:v>22.226066657995734</c:v>
                </c:pt>
                <c:pt idx="78">
                  <c:v>22.472655683844131</c:v>
                </c:pt>
                <c:pt idx="79">
                  <c:v>22.713175399671268</c:v>
                </c:pt>
                <c:pt idx="80">
                  <c:v>23.071546126143609</c:v>
                </c:pt>
                <c:pt idx="81">
                  <c:v>23.299346496288184</c:v>
                </c:pt>
                <c:pt idx="82">
                  <c:v>23.261316208076408</c:v>
                </c:pt>
                <c:pt idx="83">
                  <c:v>23.34531342766067</c:v>
                </c:pt>
                <c:pt idx="84">
                  <c:v>23.481715671127052</c:v>
                </c:pt>
                <c:pt idx="85">
                  <c:v>23.550727373983065</c:v>
                </c:pt>
                <c:pt idx="86">
                  <c:v>23.736698519281198</c:v>
                </c:pt>
                <c:pt idx="87">
                  <c:v>23.984499319056649</c:v>
                </c:pt>
                <c:pt idx="88">
                  <c:v>24.283755623066547</c:v>
                </c:pt>
                <c:pt idx="89">
                  <c:v>24.320554764793549</c:v>
                </c:pt>
                <c:pt idx="90">
                  <c:v>24.348984972456851</c:v>
                </c:pt>
                <c:pt idx="91">
                  <c:v>24.497849914770239</c:v>
                </c:pt>
                <c:pt idx="92">
                  <c:v>24.568316797958659</c:v>
                </c:pt>
                <c:pt idx="93">
                  <c:v>24.693923169626025</c:v>
                </c:pt>
                <c:pt idx="94">
                  <c:v>24.814919427636099</c:v>
                </c:pt>
                <c:pt idx="95">
                  <c:v>24.862382476675389</c:v>
                </c:pt>
                <c:pt idx="96">
                  <c:v>25.017618708777935</c:v>
                </c:pt>
                <c:pt idx="97">
                  <c:v>24.982164885933436</c:v>
                </c:pt>
                <c:pt idx="98">
                  <c:v>25.126472196484876</c:v>
                </c:pt>
                <c:pt idx="99">
                  <c:v>25.259693145731642</c:v>
                </c:pt>
                <c:pt idx="100">
                  <c:v>25.314393555019457</c:v>
                </c:pt>
                <c:pt idx="101">
                  <c:v>25.176872445777093</c:v>
                </c:pt>
                <c:pt idx="102">
                  <c:v>25.025752623162933</c:v>
                </c:pt>
                <c:pt idx="103">
                  <c:v>24.993244664006649</c:v>
                </c:pt>
                <c:pt idx="104">
                  <c:v>25.128444466893288</c:v>
                </c:pt>
                <c:pt idx="105">
                  <c:v>25.073958538653393</c:v>
                </c:pt>
                <c:pt idx="106">
                  <c:v>24.948938947927054</c:v>
                </c:pt>
                <c:pt idx="107">
                  <c:v>24.754760804463768</c:v>
                </c:pt>
                <c:pt idx="108">
                  <c:v>24.842898821529818</c:v>
                </c:pt>
                <c:pt idx="109">
                  <c:v>24.859012119232283</c:v>
                </c:pt>
                <c:pt idx="110">
                  <c:v>24.692886917987799</c:v>
                </c:pt>
                <c:pt idx="111">
                  <c:v>24.349236040594938</c:v>
                </c:pt>
                <c:pt idx="112">
                  <c:v>24.161587084110966</c:v>
                </c:pt>
                <c:pt idx="113">
                  <c:v>24.246567050864286</c:v>
                </c:pt>
                <c:pt idx="114">
                  <c:v>24.153570954528973</c:v>
                </c:pt>
                <c:pt idx="115">
                  <c:v>23.828556184332804</c:v>
                </c:pt>
                <c:pt idx="116">
                  <c:v>23.715068867595992</c:v>
                </c:pt>
                <c:pt idx="117">
                  <c:v>23.63986058318773</c:v>
                </c:pt>
                <c:pt idx="118">
                  <c:v>23.49891142131807</c:v>
                </c:pt>
                <c:pt idx="119">
                  <c:v>23.245894142472086</c:v>
                </c:pt>
                <c:pt idx="120">
                  <c:v>22.984485276094933</c:v>
                </c:pt>
                <c:pt idx="121">
                  <c:v>22.86794857893727</c:v>
                </c:pt>
                <c:pt idx="122">
                  <c:v>22.688683250698602</c:v>
                </c:pt>
                <c:pt idx="123">
                  <c:v>22.490929936970488</c:v>
                </c:pt>
                <c:pt idx="124">
                  <c:v>22.241398572966826</c:v>
                </c:pt>
                <c:pt idx="125">
                  <c:v>21.982817440604872</c:v>
                </c:pt>
                <c:pt idx="126">
                  <c:v>21.802521509837966</c:v>
                </c:pt>
                <c:pt idx="127">
                  <c:v>21.664132561224363</c:v>
                </c:pt>
                <c:pt idx="128">
                  <c:v>21.329996027134992</c:v>
                </c:pt>
                <c:pt idx="129">
                  <c:v>20.989181011505298</c:v>
                </c:pt>
                <c:pt idx="130">
                  <c:v>20.68586430326279</c:v>
                </c:pt>
                <c:pt idx="131">
                  <c:v>20.500624762198548</c:v>
                </c:pt>
                <c:pt idx="132">
                  <c:v>20.137047057125518</c:v>
                </c:pt>
                <c:pt idx="133">
                  <c:v>19.767738881550216</c:v>
                </c:pt>
                <c:pt idx="134">
                  <c:v>19.551862761807612</c:v>
                </c:pt>
                <c:pt idx="135">
                  <c:v>19.244631070851387</c:v>
                </c:pt>
                <c:pt idx="136">
                  <c:v>18.964778201627631</c:v>
                </c:pt>
                <c:pt idx="137">
                  <c:v>18.643086449336362</c:v>
                </c:pt>
                <c:pt idx="138">
                  <c:v>18.239389288248155</c:v>
                </c:pt>
                <c:pt idx="139">
                  <c:v>17.903563036629514</c:v>
                </c:pt>
                <c:pt idx="140">
                  <c:v>17.56012337009777</c:v>
                </c:pt>
                <c:pt idx="141">
                  <c:v>17.209301721997061</c:v>
                </c:pt>
                <c:pt idx="142">
                  <c:v>16.882104841391513</c:v>
                </c:pt>
                <c:pt idx="143">
                  <c:v>16.45152588680968</c:v>
                </c:pt>
                <c:pt idx="144">
                  <c:v>16.015505786826651</c:v>
                </c:pt>
                <c:pt idx="145">
                  <c:v>15.63803240954319</c:v>
                </c:pt>
                <c:pt idx="146">
                  <c:v>15.286440177159593</c:v>
                </c:pt>
                <c:pt idx="147">
                  <c:v>14.80981974146213</c:v>
                </c:pt>
                <c:pt idx="148">
                  <c:v>14.335254511264949</c:v>
                </c:pt>
                <c:pt idx="149">
                  <c:v>13.916569963729797</c:v>
                </c:pt>
                <c:pt idx="150">
                  <c:v>13.514266742687315</c:v>
                </c:pt>
                <c:pt idx="151">
                  <c:v>13.085947628631256</c:v>
                </c:pt>
                <c:pt idx="152">
                  <c:v>12.63044358631924</c:v>
                </c:pt>
                <c:pt idx="153">
                  <c:v>12.22039948935125</c:v>
                </c:pt>
                <c:pt idx="154">
                  <c:v>11.761261899021878</c:v>
                </c:pt>
                <c:pt idx="155">
                  <c:v>11.322912550019401</c:v>
                </c:pt>
                <c:pt idx="156">
                  <c:v>10.882309927510436</c:v>
                </c:pt>
                <c:pt idx="157">
                  <c:v>10.420051828079606</c:v>
                </c:pt>
                <c:pt idx="158">
                  <c:v>9.9749479472882179</c:v>
                </c:pt>
                <c:pt idx="159">
                  <c:v>9.5638091532881653</c:v>
                </c:pt>
                <c:pt idx="160">
                  <c:v>9.1151845437045758</c:v>
                </c:pt>
                <c:pt idx="161">
                  <c:v>8.6319422921540809</c:v>
                </c:pt>
                <c:pt idx="162">
                  <c:v>8.2277975361258751</c:v>
                </c:pt>
                <c:pt idx="163">
                  <c:v>7.7887853594049821</c:v>
                </c:pt>
                <c:pt idx="164">
                  <c:v>7.3326688024100442</c:v>
                </c:pt>
                <c:pt idx="165">
                  <c:v>6.8758361018461995</c:v>
                </c:pt>
                <c:pt idx="166">
                  <c:v>6.3274399896141293</c:v>
                </c:pt>
                <c:pt idx="167">
                  <c:v>5.8556708865507137</c:v>
                </c:pt>
                <c:pt idx="168">
                  <c:v>5.4756109985189667</c:v>
                </c:pt>
                <c:pt idx="169">
                  <c:v>5.0200116295544905</c:v>
                </c:pt>
                <c:pt idx="170">
                  <c:v>4.5552700127195873</c:v>
                </c:pt>
                <c:pt idx="171">
                  <c:v>4.1134920225565841</c:v>
                </c:pt>
                <c:pt idx="172">
                  <c:v>3.6759144004967803</c:v>
                </c:pt>
                <c:pt idx="173">
                  <c:v>3.2162596981442007</c:v>
                </c:pt>
                <c:pt idx="174">
                  <c:v>2.7469011837544843</c:v>
                </c:pt>
                <c:pt idx="175">
                  <c:v>2.2965722184015136</c:v>
                </c:pt>
                <c:pt idx="176">
                  <c:v>1.8402070421388084</c:v>
                </c:pt>
                <c:pt idx="177">
                  <c:v>1.3845274339437366</c:v>
                </c:pt>
                <c:pt idx="178">
                  <c:v>0.9227207933425785</c:v>
                </c:pt>
                <c:pt idx="179">
                  <c:v>0.45974621430187129</c:v>
                </c:pt>
                <c:pt idx="180">
                  <c:v>-4.6255467852109787E-15</c:v>
                </c:pt>
                <c:pt idx="181">
                  <c:v>-0.45871361181628106</c:v>
                </c:pt>
                <c:pt idx="182">
                  <c:v>-0.91712104498811875</c:v>
                </c:pt>
                <c:pt idx="183">
                  <c:v>-1.3709084703360872</c:v>
                </c:pt>
                <c:pt idx="184">
                  <c:v>-1.8306454947772819</c:v>
                </c:pt>
                <c:pt idx="185">
                  <c:v>-2.3027688077456827</c:v>
                </c:pt>
                <c:pt idx="186">
                  <c:v>-2.7624305310239419</c:v>
                </c:pt>
                <c:pt idx="187">
                  <c:v>-3.249151961955119</c:v>
                </c:pt>
                <c:pt idx="188">
                  <c:v>-3.7243949169594854</c:v>
                </c:pt>
                <c:pt idx="189">
                  <c:v>-4.2029316979194622</c:v>
                </c:pt>
                <c:pt idx="190">
                  <c:v>-4.6907966222968325</c:v>
                </c:pt>
                <c:pt idx="191">
                  <c:v>-5.184096393012207</c:v>
                </c:pt>
                <c:pt idx="192">
                  <c:v>-5.6364657815151329</c:v>
                </c:pt>
                <c:pt idx="193">
                  <c:v>-6.1146223707708263</c:v>
                </c:pt>
                <c:pt idx="194">
                  <c:v>-6.6152602098441626</c:v>
                </c:pt>
                <c:pt idx="195">
                  <c:v>-7.1435846536390066</c:v>
                </c:pt>
                <c:pt idx="196">
                  <c:v>-7.6306419690082414</c:v>
                </c:pt>
                <c:pt idx="197">
                  <c:v>-8.1076649851270179</c:v>
                </c:pt>
                <c:pt idx="198">
                  <c:v>-8.6230566893453648</c:v>
                </c:pt>
                <c:pt idx="199">
                  <c:v>-9.15695425514315</c:v>
                </c:pt>
                <c:pt idx="200">
                  <c:v>-9.6117705045512452</c:v>
                </c:pt>
                <c:pt idx="201">
                  <c:v>-10.093050112250873</c:v>
                </c:pt>
                <c:pt idx="202">
                  <c:v>-10.560097901773167</c:v>
                </c:pt>
                <c:pt idx="203">
                  <c:v>-11.043421265795331</c:v>
                </c:pt>
                <c:pt idx="204">
                  <c:v>-11.492725110048941</c:v>
                </c:pt>
                <c:pt idx="205">
                  <c:v>-11.885859218082157</c:v>
                </c:pt>
                <c:pt idx="206">
                  <c:v>-12.34874225693061</c:v>
                </c:pt>
                <c:pt idx="207">
                  <c:v>-12.870107549219933</c:v>
                </c:pt>
                <c:pt idx="208">
                  <c:v>-13.37380098005867</c:v>
                </c:pt>
                <c:pt idx="209">
                  <c:v>-13.840085256133586</c:v>
                </c:pt>
                <c:pt idx="210">
                  <c:v>-14.349687114314262</c:v>
                </c:pt>
                <c:pt idx="211">
                  <c:v>-14.884524051453653</c:v>
                </c:pt>
                <c:pt idx="212">
                  <c:v>-15.422064178632892</c:v>
                </c:pt>
                <c:pt idx="213">
                  <c:v>-15.940517229459406</c:v>
                </c:pt>
                <c:pt idx="214">
                  <c:v>-16.439843388358661</c:v>
                </c:pt>
                <c:pt idx="215">
                  <c:v>-16.989094312113863</c:v>
                </c:pt>
                <c:pt idx="216">
                  <c:v>-17.568626873184375</c:v>
                </c:pt>
                <c:pt idx="217">
                  <c:v>-18.075714382000804</c:v>
                </c:pt>
                <c:pt idx="218">
                  <c:v>-18.587138545580387</c:v>
                </c:pt>
                <c:pt idx="219">
                  <c:v>-19.128552521385149</c:v>
                </c:pt>
                <c:pt idx="220">
                  <c:v>-19.645645103817607</c:v>
                </c:pt>
                <c:pt idx="221">
                  <c:v>-20.280782580081116</c:v>
                </c:pt>
                <c:pt idx="222">
                  <c:v>-20.774060479339358</c:v>
                </c:pt>
                <c:pt idx="223">
                  <c:v>-21.301179733388334</c:v>
                </c:pt>
                <c:pt idx="224">
                  <c:v>-21.918916811434208</c:v>
                </c:pt>
                <c:pt idx="225">
                  <c:v>-22.451212753228109</c:v>
                </c:pt>
                <c:pt idx="226">
                  <c:v>-22.988812300854121</c:v>
                </c:pt>
                <c:pt idx="227">
                  <c:v>-23.595056669612681</c:v>
                </c:pt>
                <c:pt idx="228">
                  <c:v>-24.206960902041704</c:v>
                </c:pt>
                <c:pt idx="229">
                  <c:v>-24.787751664034992</c:v>
                </c:pt>
                <c:pt idx="230">
                  <c:v>-25.404958776886563</c:v>
                </c:pt>
                <c:pt idx="231">
                  <c:v>-26.068621362250081</c:v>
                </c:pt>
                <c:pt idx="232">
                  <c:v>-26.775474615148308</c:v>
                </c:pt>
                <c:pt idx="233">
                  <c:v>-27.411326898947848</c:v>
                </c:pt>
                <c:pt idx="234">
                  <c:v>-28.058376102455664</c:v>
                </c:pt>
                <c:pt idx="235">
                  <c:v>-28.781479404195444</c:v>
                </c:pt>
                <c:pt idx="236">
                  <c:v>-29.518545224417764</c:v>
                </c:pt>
                <c:pt idx="237">
                  <c:v>-30.300194129040129</c:v>
                </c:pt>
                <c:pt idx="238">
                  <c:v>-31.050916542786855</c:v>
                </c:pt>
                <c:pt idx="239">
                  <c:v>-31.843998918917261</c:v>
                </c:pt>
                <c:pt idx="240">
                  <c:v>-32.738482872690049</c:v>
                </c:pt>
                <c:pt idx="241">
                  <c:v>-33.518037697780386</c:v>
                </c:pt>
                <c:pt idx="242">
                  <c:v>-34.420383565051523</c:v>
                </c:pt>
                <c:pt idx="243">
                  <c:v>-35.259905189834939</c:v>
                </c:pt>
                <c:pt idx="244">
                  <c:v>-36.104360041343796</c:v>
                </c:pt>
                <c:pt idx="245">
                  <c:v>-36.998183460643993</c:v>
                </c:pt>
                <c:pt idx="246">
                  <c:v>-37.813417210194785</c:v>
                </c:pt>
                <c:pt idx="247">
                  <c:v>-38.769656648656266</c:v>
                </c:pt>
                <c:pt idx="248">
                  <c:v>-39.973175630190383</c:v>
                </c:pt>
                <c:pt idx="249">
                  <c:v>-40.765271288549883</c:v>
                </c:pt>
                <c:pt idx="250">
                  <c:v>-42.560537530944337</c:v>
                </c:pt>
                <c:pt idx="251">
                  <c:v>-42.844007536364316</c:v>
                </c:pt>
                <c:pt idx="252">
                  <c:v>-44.378239368206366</c:v>
                </c:pt>
                <c:pt idx="253">
                  <c:v>-45.352158825157204</c:v>
                </c:pt>
                <c:pt idx="254">
                  <c:v>-46.530567035351382</c:v>
                </c:pt>
                <c:pt idx="255">
                  <c:v>-47.912376863735261</c:v>
                </c:pt>
                <c:pt idx="256">
                  <c:v>-49.212284537813474</c:v>
                </c:pt>
                <c:pt idx="257">
                  <c:v>-50.515005680834761</c:v>
                </c:pt>
                <c:pt idx="258">
                  <c:v>-51.839880887321577</c:v>
                </c:pt>
                <c:pt idx="259">
                  <c:v>-52.901105480303173</c:v>
                </c:pt>
                <c:pt idx="260">
                  <c:v>-54.232265907669081</c:v>
                </c:pt>
                <c:pt idx="261">
                  <c:v>-55.469253018644729</c:v>
                </c:pt>
                <c:pt idx="262">
                  <c:v>-56.979358154510962</c:v>
                </c:pt>
                <c:pt idx="263">
                  <c:v>-58.4419368969209</c:v>
                </c:pt>
                <c:pt idx="264">
                  <c:v>-59.97171609764635</c:v>
                </c:pt>
                <c:pt idx="265">
                  <c:v>-61.498834868603545</c:v>
                </c:pt>
                <c:pt idx="266">
                  <c:v>-63.092715136044902</c:v>
                </c:pt>
                <c:pt idx="267">
                  <c:v>-64.520779566168287</c:v>
                </c:pt>
                <c:pt idx="268">
                  <c:v>-66.120376050359454</c:v>
                </c:pt>
                <c:pt idx="269">
                  <c:v>-67.716745025760986</c:v>
                </c:pt>
                <c:pt idx="270">
                  <c:v>-69.377016913153071</c:v>
                </c:pt>
                <c:pt idx="271">
                  <c:v>-71.212007327147973</c:v>
                </c:pt>
                <c:pt idx="272">
                  <c:v>-72.753218600083684</c:v>
                </c:pt>
                <c:pt idx="273">
                  <c:v>-74.644668159140053</c:v>
                </c:pt>
                <c:pt idx="274">
                  <c:v>-76.471334784252065</c:v>
                </c:pt>
                <c:pt idx="275">
                  <c:v>-78.477027507870872</c:v>
                </c:pt>
                <c:pt idx="276">
                  <c:v>-80.289990463389032</c:v>
                </c:pt>
                <c:pt idx="277">
                  <c:v>-82.217178240701131</c:v>
                </c:pt>
                <c:pt idx="278">
                  <c:v>-84.441888146962071</c:v>
                </c:pt>
                <c:pt idx="279">
                  <c:v>-86.529152221692783</c:v>
                </c:pt>
                <c:pt idx="280">
                  <c:v>-88.542732992022863</c:v>
                </c:pt>
                <c:pt idx="281">
                  <c:v>-90.59668767274664</c:v>
                </c:pt>
                <c:pt idx="282">
                  <c:v>-92.634861895431683</c:v>
                </c:pt>
                <c:pt idx="283">
                  <c:v>-94.960173400749454</c:v>
                </c:pt>
                <c:pt idx="284">
                  <c:v>-97.325150787421052</c:v>
                </c:pt>
                <c:pt idx="285">
                  <c:v>-99.731923582560626</c:v>
                </c:pt>
                <c:pt idx="286">
                  <c:v>-102.23710577386315</c:v>
                </c:pt>
                <c:pt idx="287">
                  <c:v>-104.70343879779919</c:v>
                </c:pt>
                <c:pt idx="288">
                  <c:v>-107.00261278477176</c:v>
                </c:pt>
                <c:pt idx="289">
                  <c:v>-109.32000310228509</c:v>
                </c:pt>
                <c:pt idx="290">
                  <c:v>-111.98619523631109</c:v>
                </c:pt>
                <c:pt idx="291">
                  <c:v>-114.78291452113181</c:v>
                </c:pt>
                <c:pt idx="292">
                  <c:v>-117.73052161507599</c:v>
                </c:pt>
                <c:pt idx="293">
                  <c:v>-120.54504607862799</c:v>
                </c:pt>
                <c:pt idx="294">
                  <c:v>-123.56008728962627</c:v>
                </c:pt>
                <c:pt idx="295">
                  <c:v>-126.37738605619315</c:v>
                </c:pt>
                <c:pt idx="296">
                  <c:v>-129.24525764757655</c:v>
                </c:pt>
                <c:pt idx="297">
                  <c:v>-132.2910089022383</c:v>
                </c:pt>
                <c:pt idx="298">
                  <c:v>-135.56601536404284</c:v>
                </c:pt>
                <c:pt idx="299">
                  <c:v>-138.93871419021247</c:v>
                </c:pt>
                <c:pt idx="300">
                  <c:v>-142.32759140881751</c:v>
                </c:pt>
                <c:pt idx="301">
                  <c:v>-145.43359922775556</c:v>
                </c:pt>
                <c:pt idx="302">
                  <c:v>-148.54309323060482</c:v>
                </c:pt>
                <c:pt idx="303">
                  <c:v>-151.96008822477498</c:v>
                </c:pt>
                <c:pt idx="304">
                  <c:v>-155.62259650259574</c:v>
                </c:pt>
                <c:pt idx="305">
                  <c:v>-159.08056464580793</c:v>
                </c:pt>
                <c:pt idx="306">
                  <c:v>-162.38477682262891</c:v>
                </c:pt>
                <c:pt idx="307">
                  <c:v>-165.77549595878071</c:v>
                </c:pt>
                <c:pt idx="308">
                  <c:v>-169.47056960466446</c:v>
                </c:pt>
                <c:pt idx="309">
                  <c:v>-173.45436934979693</c:v>
                </c:pt>
                <c:pt idx="310">
                  <c:v>-177.12097464041184</c:v>
                </c:pt>
                <c:pt idx="311">
                  <c:v>-180.75284255063855</c:v>
                </c:pt>
                <c:pt idx="312">
                  <c:v>-184.57573470832679</c:v>
                </c:pt>
                <c:pt idx="313">
                  <c:v>-188.93935194206335</c:v>
                </c:pt>
                <c:pt idx="314">
                  <c:v>-193.04542161311181</c:v>
                </c:pt>
                <c:pt idx="315">
                  <c:v>-196.65850620926309</c:v>
                </c:pt>
                <c:pt idx="316">
                  <c:v>-200.43494911852162</c:v>
                </c:pt>
                <c:pt idx="317">
                  <c:v>-204.76965850621747</c:v>
                </c:pt>
                <c:pt idx="318">
                  <c:v>-208.92484200779828</c:v>
                </c:pt>
                <c:pt idx="319">
                  <c:v>-212.58235399739917</c:v>
                </c:pt>
                <c:pt idx="320">
                  <c:v>-216.18596713702368</c:v>
                </c:pt>
                <c:pt idx="321">
                  <c:v>-220.37694456812602</c:v>
                </c:pt>
                <c:pt idx="322">
                  <c:v>-224.43843869601349</c:v>
                </c:pt>
                <c:pt idx="323">
                  <c:v>-227.63524437784628</c:v>
                </c:pt>
                <c:pt idx="324">
                  <c:v>-231.10756945441099</c:v>
                </c:pt>
                <c:pt idx="325">
                  <c:v>-234.98281221909491</c:v>
                </c:pt>
                <c:pt idx="326">
                  <c:v>-237.97031267908443</c:v>
                </c:pt>
                <c:pt idx="327">
                  <c:v>-240.89670217005147</c:v>
                </c:pt>
                <c:pt idx="328">
                  <c:v>-244.38726697773924</c:v>
                </c:pt>
                <c:pt idx="329">
                  <c:v>-246.97309072728382</c:v>
                </c:pt>
                <c:pt idx="330">
                  <c:v>-249.24374345887526</c:v>
                </c:pt>
                <c:pt idx="331">
                  <c:v>-251.93637999762288</c:v>
                </c:pt>
                <c:pt idx="332">
                  <c:v>-253.62221075979696</c:v>
                </c:pt>
                <c:pt idx="333">
                  <c:v>-254.79668538406008</c:v>
                </c:pt>
                <c:pt idx="334">
                  <c:v>-256.14810442743089</c:v>
                </c:pt>
                <c:pt idx="335">
                  <c:v>-256.33801037154194</c:v>
                </c:pt>
                <c:pt idx="336">
                  <c:v>-255.98566611031708</c:v>
                </c:pt>
                <c:pt idx="337">
                  <c:v>-255.7306161668204</c:v>
                </c:pt>
                <c:pt idx="338">
                  <c:v>-254.07778535625209</c:v>
                </c:pt>
                <c:pt idx="339">
                  <c:v>-251.94303067217561</c:v>
                </c:pt>
                <c:pt idx="340">
                  <c:v>-249.12477713843271</c:v>
                </c:pt>
                <c:pt idx="341">
                  <c:v>-245.02622410862904</c:v>
                </c:pt>
                <c:pt idx="342">
                  <c:v>-240.51433563871279</c:v>
                </c:pt>
                <c:pt idx="343">
                  <c:v>-235.10123631017174</c:v>
                </c:pt>
                <c:pt idx="344">
                  <c:v>-228.36770862736802</c:v>
                </c:pt>
                <c:pt idx="345">
                  <c:v>-220.95616481848859</c:v>
                </c:pt>
                <c:pt idx="346">
                  <c:v>-212.30757314611662</c:v>
                </c:pt>
                <c:pt idx="347">
                  <c:v>-202.68691330834415</c:v>
                </c:pt>
                <c:pt idx="348">
                  <c:v>-192.3060927459552</c:v>
                </c:pt>
                <c:pt idx="349">
                  <c:v>-180.6953777294348</c:v>
                </c:pt>
                <c:pt idx="350">
                  <c:v>-168.23775662315927</c:v>
                </c:pt>
                <c:pt idx="351">
                  <c:v>-154.79148672032937</c:v>
                </c:pt>
                <c:pt idx="352">
                  <c:v>-140.4997068065781</c:v>
                </c:pt>
                <c:pt idx="353">
                  <c:v>-125.45666170048059</c:v>
                </c:pt>
                <c:pt idx="354">
                  <c:v>-109.61950415548118</c:v>
                </c:pt>
                <c:pt idx="355">
                  <c:v>-93.081578336678632</c:v>
                </c:pt>
                <c:pt idx="356">
                  <c:v>-75.783546918583454</c:v>
                </c:pt>
                <c:pt idx="357">
                  <c:v>-57.922631372626377</c:v>
                </c:pt>
                <c:pt idx="358">
                  <c:v>-39.420043292896636</c:v>
                </c:pt>
                <c:pt idx="359">
                  <c:v>-20.172128736359944</c:v>
                </c:pt>
                <c:pt idx="360">
                  <c:v>0</c:v>
                </c:pt>
                <c:pt idx="361">
                  <c:v>21.325168722465975</c:v>
                </c:pt>
                <c:pt idx="362">
                  <c:v>44.179899788124324</c:v>
                </c:pt>
                <c:pt idx="363">
                  <c:v>68.996305744338656</c:v>
                </c:pt>
                <c:pt idx="364">
                  <c:v>96.217532261345937</c:v>
                </c:pt>
                <c:pt idx="365">
                  <c:v>126.26299423859365</c:v>
                </c:pt>
                <c:pt idx="366">
                  <c:v>159.75649319920817</c:v>
                </c:pt>
                <c:pt idx="367">
                  <c:v>197.10391130804899</c:v>
                </c:pt>
                <c:pt idx="368">
                  <c:v>238.57135586031742</c:v>
                </c:pt>
                <c:pt idx="369">
                  <c:v>284.31041777571505</c:v>
                </c:pt>
                <c:pt idx="370">
                  <c:v>334.43394860428492</c:v>
                </c:pt>
                <c:pt idx="371">
                  <c:v>388.38352939017841</c:v>
                </c:pt>
                <c:pt idx="372">
                  <c:v>444.86947600359787</c:v>
                </c:pt>
                <c:pt idx="373">
                  <c:v>502.54391524288781</c:v>
                </c:pt>
                <c:pt idx="374">
                  <c:v>559.76458158042522</c:v>
                </c:pt>
                <c:pt idx="375">
                  <c:v>615.06457048012874</c:v>
                </c:pt>
                <c:pt idx="376">
                  <c:v>667.52981696270228</c:v>
                </c:pt>
                <c:pt idx="377">
                  <c:v>716.06339611435135</c:v>
                </c:pt>
                <c:pt idx="378">
                  <c:v>760.21534252664753</c:v>
                </c:pt>
                <c:pt idx="379">
                  <c:v>799.8697129672064</c:v>
                </c:pt>
                <c:pt idx="380">
                  <c:v>834.72150779753838</c:v>
                </c:pt>
                <c:pt idx="381">
                  <c:v>864.60143422661849</c:v>
                </c:pt>
                <c:pt idx="382">
                  <c:v>889.88577795993695</c:v>
                </c:pt>
                <c:pt idx="383">
                  <c:v>910.75220728280715</c:v>
                </c:pt>
                <c:pt idx="384">
                  <c:v>927.09598182031641</c:v>
                </c:pt>
                <c:pt idx="385">
                  <c:v>939.63610187263964</c:v>
                </c:pt>
                <c:pt idx="386">
                  <c:v>948.26388160019019</c:v>
                </c:pt>
                <c:pt idx="387">
                  <c:v>953.91686624766669</c:v>
                </c:pt>
                <c:pt idx="388">
                  <c:v>956.50582575275553</c:v>
                </c:pt>
                <c:pt idx="389">
                  <c:v>956.23924810859319</c:v>
                </c:pt>
                <c:pt idx="390">
                  <c:v>953.82130029645691</c:v>
                </c:pt>
                <c:pt idx="391">
                  <c:v>949.16698228309713</c:v>
                </c:pt>
                <c:pt idx="392">
                  <c:v>943.42694668121055</c:v>
                </c:pt>
                <c:pt idx="393">
                  <c:v>936.21412025351913</c:v>
                </c:pt>
                <c:pt idx="394">
                  <c:v>927.8489232732893</c:v>
                </c:pt>
                <c:pt idx="395">
                  <c:v>918.51333072336024</c:v>
                </c:pt>
                <c:pt idx="396">
                  <c:v>908.45444422369007</c:v>
                </c:pt>
                <c:pt idx="397">
                  <c:v>897.39377046931202</c:v>
                </c:pt>
                <c:pt idx="398">
                  <c:v>885.46466218850469</c:v>
                </c:pt>
                <c:pt idx="399">
                  <c:v>872.75313079976786</c:v>
                </c:pt>
                <c:pt idx="400">
                  <c:v>859.64391497195572</c:v>
                </c:pt>
                <c:pt idx="401">
                  <c:v>846.08796124177695</c:v>
                </c:pt>
                <c:pt idx="402">
                  <c:v>832.28520350708027</c:v>
                </c:pt>
                <c:pt idx="403">
                  <c:v>818.20441760852896</c:v>
                </c:pt>
                <c:pt idx="404">
                  <c:v>803.79191663122492</c:v>
                </c:pt>
                <c:pt idx="405">
                  <c:v>789.44032478903125</c:v>
                </c:pt>
                <c:pt idx="406">
                  <c:v>774.7318812209694</c:v>
                </c:pt>
                <c:pt idx="407">
                  <c:v>760.13057828307296</c:v>
                </c:pt>
                <c:pt idx="408">
                  <c:v>745.67072757625499</c:v>
                </c:pt>
                <c:pt idx="409">
                  <c:v>731.06364989077611</c:v>
                </c:pt>
                <c:pt idx="410">
                  <c:v>717.01226420585147</c:v>
                </c:pt>
                <c:pt idx="411">
                  <c:v>702.72489041612221</c:v>
                </c:pt>
                <c:pt idx="412">
                  <c:v>688.301289320092</c:v>
                </c:pt>
                <c:pt idx="413">
                  <c:v>674.32639064151715</c:v>
                </c:pt>
                <c:pt idx="414">
                  <c:v>660.32091150888505</c:v>
                </c:pt>
                <c:pt idx="415">
                  <c:v>646.51008035860241</c:v>
                </c:pt>
                <c:pt idx="416">
                  <c:v>632.82708298396221</c:v>
                </c:pt>
                <c:pt idx="417">
                  <c:v>619.37269537017551</c:v>
                </c:pt>
                <c:pt idx="418">
                  <c:v>606.05891030122621</c:v>
                </c:pt>
                <c:pt idx="419">
                  <c:v>592.93840061667527</c:v>
                </c:pt>
                <c:pt idx="420">
                  <c:v>579.84285131998752</c:v>
                </c:pt>
                <c:pt idx="421">
                  <c:v>567.31389138524446</c:v>
                </c:pt>
                <c:pt idx="422">
                  <c:v>554.89144131173555</c:v>
                </c:pt>
                <c:pt idx="423">
                  <c:v>542.53035349968013</c:v>
                </c:pt>
                <c:pt idx="424">
                  <c:v>530.07435880961145</c:v>
                </c:pt>
                <c:pt idx="425">
                  <c:v>518.04903121095128</c:v>
                </c:pt>
                <c:pt idx="426">
                  <c:v>506.4859831112795</c:v>
                </c:pt>
                <c:pt idx="427">
                  <c:v>494.96662290723879</c:v>
                </c:pt>
                <c:pt idx="428">
                  <c:v>482.55009996218666</c:v>
                </c:pt>
                <c:pt idx="429">
                  <c:v>470.97548751441343</c:v>
                </c:pt>
                <c:pt idx="430">
                  <c:v>459.75485088020412</c:v>
                </c:pt>
                <c:pt idx="431">
                  <c:v>448.85166959892501</c:v>
                </c:pt>
                <c:pt idx="432">
                  <c:v>437.95398738930379</c:v>
                </c:pt>
                <c:pt idx="433">
                  <c:v>427.39681995982318</c:v>
                </c:pt>
                <c:pt idx="434">
                  <c:v>417.13494223035019</c:v>
                </c:pt>
                <c:pt idx="435">
                  <c:v>407.19159315776653</c:v>
                </c:pt>
                <c:pt idx="436">
                  <c:v>397.61831584845169</c:v>
                </c:pt>
                <c:pt idx="437">
                  <c:v>388.06551285901872</c:v>
                </c:pt>
                <c:pt idx="438">
                  <c:v>378.97330915921839</c:v>
                </c:pt>
                <c:pt idx="439">
                  <c:v>369.86424607373795</c:v>
                </c:pt>
                <c:pt idx="440">
                  <c:v>361.11096551519404</c:v>
                </c:pt>
                <c:pt idx="441">
                  <c:v>352.59379249396142</c:v>
                </c:pt>
                <c:pt idx="442">
                  <c:v>344.39243548624495</c:v>
                </c:pt>
                <c:pt idx="443">
                  <c:v>336.141974418583</c:v>
                </c:pt>
                <c:pt idx="444">
                  <c:v>327.8958116042507</c:v>
                </c:pt>
                <c:pt idx="445">
                  <c:v>320.17657725626896</c:v>
                </c:pt>
                <c:pt idx="446">
                  <c:v>312.60586219765491</c:v>
                </c:pt>
                <c:pt idx="447">
                  <c:v>305.30654530407793</c:v>
                </c:pt>
                <c:pt idx="448">
                  <c:v>298.22995641196002</c:v>
                </c:pt>
                <c:pt idx="449">
                  <c:v>291.25877509681141</c:v>
                </c:pt>
                <c:pt idx="450">
                  <c:v>284.3980307587816</c:v>
                </c:pt>
                <c:pt idx="451">
                  <c:v>277.70240944290055</c:v>
                </c:pt>
                <c:pt idx="452">
                  <c:v>271.18387018905622</c:v>
                </c:pt>
                <c:pt idx="453">
                  <c:v>264.73266768904404</c:v>
                </c:pt>
                <c:pt idx="454">
                  <c:v>258.45556175770787</c:v>
                </c:pt>
                <c:pt idx="455">
                  <c:v>252.31012866792963</c:v>
                </c:pt>
                <c:pt idx="456">
                  <c:v>246.39890067515697</c:v>
                </c:pt>
                <c:pt idx="457">
                  <c:v>240.51386828343863</c:v>
                </c:pt>
                <c:pt idx="458">
                  <c:v>234.64273905489594</c:v>
                </c:pt>
                <c:pt idx="459">
                  <c:v>229.07373140192558</c:v>
                </c:pt>
                <c:pt idx="460">
                  <c:v>223.63963234409931</c:v>
                </c:pt>
                <c:pt idx="461">
                  <c:v>218.22946655687912</c:v>
                </c:pt>
                <c:pt idx="462">
                  <c:v>213.01091704824327</c:v>
                </c:pt>
                <c:pt idx="463">
                  <c:v>207.82057674824219</c:v>
                </c:pt>
                <c:pt idx="464">
                  <c:v>202.87782278898405</c:v>
                </c:pt>
                <c:pt idx="465">
                  <c:v>197.91387902214717</c:v>
                </c:pt>
                <c:pt idx="466">
                  <c:v>193.19114010680624</c:v>
                </c:pt>
                <c:pt idx="467">
                  <c:v>188.50465607614163</c:v>
                </c:pt>
                <c:pt idx="468">
                  <c:v>184.00529433285939</c:v>
                </c:pt>
                <c:pt idx="469">
                  <c:v>179.6409468357034</c:v>
                </c:pt>
                <c:pt idx="470">
                  <c:v>175.2544983726161</c:v>
                </c:pt>
                <c:pt idx="471">
                  <c:v>170.97092817229498</c:v>
                </c:pt>
                <c:pt idx="472">
                  <c:v>166.80760451282981</c:v>
                </c:pt>
                <c:pt idx="473">
                  <c:v>162.73810171746368</c:v>
                </c:pt>
                <c:pt idx="474">
                  <c:v>158.75124726012905</c:v>
                </c:pt>
                <c:pt idx="475">
                  <c:v>154.85012604095002</c:v>
                </c:pt>
                <c:pt idx="476">
                  <c:v>151.07825960071347</c:v>
                </c:pt>
                <c:pt idx="477">
                  <c:v>147.30232083625089</c:v>
                </c:pt>
                <c:pt idx="478">
                  <c:v>143.60778626154317</c:v>
                </c:pt>
                <c:pt idx="479">
                  <c:v>140.04569458605022</c:v>
                </c:pt>
                <c:pt idx="480">
                  <c:v>136.59662552470903</c:v>
                </c:pt>
                <c:pt idx="481">
                  <c:v>133.22951022780947</c:v>
                </c:pt>
                <c:pt idx="482">
                  <c:v>130.01702080606154</c:v>
                </c:pt>
                <c:pt idx="483">
                  <c:v>126.68337934552743</c:v>
                </c:pt>
                <c:pt idx="484">
                  <c:v>123.50284452851804</c:v>
                </c:pt>
                <c:pt idx="485">
                  <c:v>120.47583145828803</c:v>
                </c:pt>
                <c:pt idx="486">
                  <c:v>117.36859689001712</c:v>
                </c:pt>
                <c:pt idx="487">
                  <c:v>114.37159385457214</c:v>
                </c:pt>
                <c:pt idx="488">
                  <c:v>111.40589463989856</c:v>
                </c:pt>
                <c:pt idx="489">
                  <c:v>108.5100219808304</c:v>
                </c:pt>
                <c:pt idx="490">
                  <c:v>105.68205612914315</c:v>
                </c:pt>
                <c:pt idx="491">
                  <c:v>102.91739920566411</c:v>
                </c:pt>
                <c:pt idx="492">
                  <c:v>100.15491552603501</c:v>
                </c:pt>
                <c:pt idx="493">
                  <c:v>97.547789151814868</c:v>
                </c:pt>
                <c:pt idx="494">
                  <c:v>94.90773634680319</c:v>
                </c:pt>
                <c:pt idx="495">
                  <c:v>92.264959071265736</c:v>
                </c:pt>
                <c:pt idx="496">
                  <c:v>89.711435877931081</c:v>
                </c:pt>
                <c:pt idx="497">
                  <c:v>87.217593356316002</c:v>
                </c:pt>
                <c:pt idx="498">
                  <c:v>84.774242867650557</c:v>
                </c:pt>
                <c:pt idx="499">
                  <c:v>82.328390793235059</c:v>
                </c:pt>
                <c:pt idx="500">
                  <c:v>79.966168181716583</c:v>
                </c:pt>
                <c:pt idx="501">
                  <c:v>77.56878986586274</c:v>
                </c:pt>
                <c:pt idx="502">
                  <c:v>75.274397863489</c:v>
                </c:pt>
                <c:pt idx="503">
                  <c:v>72.978076564351355</c:v>
                </c:pt>
                <c:pt idx="504">
                  <c:v>70.698841989506789</c:v>
                </c:pt>
                <c:pt idx="505">
                  <c:v>68.4175070749246</c:v>
                </c:pt>
                <c:pt idx="506">
                  <c:v>66.252866813280008</c:v>
                </c:pt>
                <c:pt idx="507">
                  <c:v>64.106160973461044</c:v>
                </c:pt>
                <c:pt idx="508">
                  <c:v>61.952212628132102</c:v>
                </c:pt>
                <c:pt idx="509">
                  <c:v>59.792634721098281</c:v>
                </c:pt>
                <c:pt idx="510">
                  <c:v>57.668809535612105</c:v>
                </c:pt>
                <c:pt idx="511">
                  <c:v>55.626805203671211</c:v>
                </c:pt>
                <c:pt idx="512">
                  <c:v>53.535594073037743</c:v>
                </c:pt>
                <c:pt idx="513">
                  <c:v>51.475925433999365</c:v>
                </c:pt>
                <c:pt idx="514">
                  <c:v>49.434106959514558</c:v>
                </c:pt>
                <c:pt idx="515">
                  <c:v>47.400907170912639</c:v>
                </c:pt>
                <c:pt idx="516">
                  <c:v>45.435604408153687</c:v>
                </c:pt>
                <c:pt idx="517">
                  <c:v>43.4421957201222</c:v>
                </c:pt>
                <c:pt idx="518">
                  <c:v>41.445812107733971</c:v>
                </c:pt>
                <c:pt idx="519">
                  <c:v>39.520235955634561</c:v>
                </c:pt>
                <c:pt idx="520">
                  <c:v>37.586884657875487</c:v>
                </c:pt>
                <c:pt idx="521">
                  <c:v>35.632214211228025</c:v>
                </c:pt>
                <c:pt idx="522">
                  <c:v>33.701130052540286</c:v>
                </c:pt>
                <c:pt idx="523">
                  <c:v>31.77648675563929</c:v>
                </c:pt>
                <c:pt idx="524">
                  <c:v>29.871003739172366</c:v>
                </c:pt>
                <c:pt idx="525">
                  <c:v>27.936533968061017</c:v>
                </c:pt>
                <c:pt idx="526">
                  <c:v>26.034354131485411</c:v>
                </c:pt>
                <c:pt idx="527">
                  <c:v>24.14605802730026</c:v>
                </c:pt>
                <c:pt idx="528">
                  <c:v>22.220950576062265</c:v>
                </c:pt>
                <c:pt idx="529">
                  <c:v>20.3048050583802</c:v>
                </c:pt>
                <c:pt idx="530">
                  <c:v>18.394661502025965</c:v>
                </c:pt>
                <c:pt idx="531">
                  <c:v>16.490009169250378</c:v>
                </c:pt>
                <c:pt idx="532">
                  <c:v>14.635590349286643</c:v>
                </c:pt>
                <c:pt idx="533">
                  <c:v>12.766564744439979</c:v>
                </c:pt>
                <c:pt idx="534">
                  <c:v>10.889926799639476</c:v>
                </c:pt>
                <c:pt idx="535">
                  <c:v>9.0384494188472146</c:v>
                </c:pt>
                <c:pt idx="536">
                  <c:v>7.2105113960193821</c:v>
                </c:pt>
                <c:pt idx="537">
                  <c:v>5.3859687935206155</c:v>
                </c:pt>
                <c:pt idx="538">
                  <c:v>3.5696839729015304</c:v>
                </c:pt>
                <c:pt idx="539">
                  <c:v>1.7773038848558409</c:v>
                </c:pt>
                <c:pt idx="540">
                  <c:v>1.7850211127657641E-14</c:v>
                </c:pt>
                <c:pt idx="541">
                  <c:v>-1.7630093317162128</c:v>
                </c:pt>
                <c:pt idx="542">
                  <c:v>-3.5027248112503044</c:v>
                </c:pt>
                <c:pt idx="543">
                  <c:v>-5.2237786269003044</c:v>
                </c:pt>
                <c:pt idx="544">
                  <c:v>-6.9337997732667738</c:v>
                </c:pt>
                <c:pt idx="545">
                  <c:v>-8.6268041340250345</c:v>
                </c:pt>
                <c:pt idx="546">
                  <c:v>-10.289636879099804</c:v>
                </c:pt>
                <c:pt idx="547">
                  <c:v>-11.902902384432187</c:v>
                </c:pt>
                <c:pt idx="548">
                  <c:v>-13.50530451636692</c:v>
                </c:pt>
                <c:pt idx="549">
                  <c:v>-15.10271413541939</c:v>
                </c:pt>
                <c:pt idx="550">
                  <c:v>-16.670403307238082</c:v>
                </c:pt>
                <c:pt idx="551">
                  <c:v>-18.20603830834559</c:v>
                </c:pt>
                <c:pt idx="552">
                  <c:v>-19.734824831461939</c:v>
                </c:pt>
                <c:pt idx="553">
                  <c:v>-21.261986381863206</c:v>
                </c:pt>
                <c:pt idx="554">
                  <c:v>-22.735084940836217</c:v>
                </c:pt>
                <c:pt idx="555">
                  <c:v>-24.180471020742448</c:v>
                </c:pt>
                <c:pt idx="556">
                  <c:v>-25.601243126701807</c:v>
                </c:pt>
                <c:pt idx="557">
                  <c:v>-27.051866701803089</c:v>
                </c:pt>
                <c:pt idx="558">
                  <c:v>-28.436606478097062</c:v>
                </c:pt>
                <c:pt idx="559">
                  <c:v>-29.762858305150257</c:v>
                </c:pt>
                <c:pt idx="560">
                  <c:v>-31.057079122766055</c:v>
                </c:pt>
                <c:pt idx="561">
                  <c:v>-32.337518579936884</c:v>
                </c:pt>
                <c:pt idx="562">
                  <c:v>-33.607614165820294</c:v>
                </c:pt>
                <c:pt idx="563">
                  <c:v>-34.750579090666527</c:v>
                </c:pt>
                <c:pt idx="564">
                  <c:v>-35.854563140364988</c:v>
                </c:pt>
                <c:pt idx="565">
                  <c:v>-36.984668995163695</c:v>
                </c:pt>
                <c:pt idx="566">
                  <c:v>-38.097082289665877</c:v>
                </c:pt>
                <c:pt idx="567">
                  <c:v>-39.085980176936587</c:v>
                </c:pt>
                <c:pt idx="568">
                  <c:v>-40.177812531716384</c:v>
                </c:pt>
                <c:pt idx="569">
                  <c:v>-41.212926265211891</c:v>
                </c:pt>
                <c:pt idx="570">
                  <c:v>-42.18386116516389</c:v>
                </c:pt>
                <c:pt idx="571">
                  <c:v>-43.121911837345372</c:v>
                </c:pt>
                <c:pt idx="572">
                  <c:v>-44.133832688257527</c:v>
                </c:pt>
                <c:pt idx="573">
                  <c:v>-44.997791861918977</c:v>
                </c:pt>
                <c:pt idx="574">
                  <c:v>-45.941481153511887</c:v>
                </c:pt>
                <c:pt idx="575">
                  <c:v>-46.852919250500157</c:v>
                </c:pt>
                <c:pt idx="576">
                  <c:v>-47.731442337434025</c:v>
                </c:pt>
                <c:pt idx="577">
                  <c:v>-48.576397539646052</c:v>
                </c:pt>
                <c:pt idx="578">
                  <c:v>-49.384580423921655</c:v>
                </c:pt>
                <c:pt idx="579">
                  <c:v>-50.163059520334365</c:v>
                </c:pt>
                <c:pt idx="580">
                  <c:v>-50.903533354686608</c:v>
                </c:pt>
                <c:pt idx="581">
                  <c:v>-51.677328139041087</c:v>
                </c:pt>
                <c:pt idx="582">
                  <c:v>-52.307099725004086</c:v>
                </c:pt>
                <c:pt idx="583">
                  <c:v>-53.05504405193053</c:v>
                </c:pt>
                <c:pt idx="584">
                  <c:v>-53.687340837013757</c:v>
                </c:pt>
                <c:pt idx="585">
                  <c:v>-54.206879407869373</c:v>
                </c:pt>
                <c:pt idx="586">
                  <c:v>-54.844922443559788</c:v>
                </c:pt>
                <c:pt idx="587">
                  <c:v>-55.49352682961031</c:v>
                </c:pt>
                <c:pt idx="588">
                  <c:v>-55.982810235774402</c:v>
                </c:pt>
                <c:pt idx="589">
                  <c:v>-56.473669312585102</c:v>
                </c:pt>
                <c:pt idx="590">
                  <c:v>-57.018771855031808</c:v>
                </c:pt>
                <c:pt idx="591">
                  <c:v>-57.657400767126035</c:v>
                </c:pt>
                <c:pt idx="592">
                  <c:v>-58.178774102950058</c:v>
                </c:pt>
                <c:pt idx="593">
                  <c:v>-58.574188696182333</c:v>
                </c:pt>
                <c:pt idx="594">
                  <c:v>-59.074520306802803</c:v>
                </c:pt>
                <c:pt idx="595">
                  <c:v>-59.546335183418769</c:v>
                </c:pt>
                <c:pt idx="596">
                  <c:v>-60.124563450032625</c:v>
                </c:pt>
                <c:pt idx="597">
                  <c:v>-60.525828564707268</c:v>
                </c:pt>
                <c:pt idx="598">
                  <c:v>-60.901609619053389</c:v>
                </c:pt>
                <c:pt idx="599">
                  <c:v>-61.338385245975388</c:v>
                </c:pt>
                <c:pt idx="600">
                  <c:v>-61.899678912933162</c:v>
                </c:pt>
                <c:pt idx="601">
                  <c:v>-62.32530479510914</c:v>
                </c:pt>
                <c:pt idx="602">
                  <c:v>-62.631058276721078</c:v>
                </c:pt>
                <c:pt idx="603">
                  <c:v>-62.887825264206938</c:v>
                </c:pt>
                <c:pt idx="604">
                  <c:v>-63.442733272050859</c:v>
                </c:pt>
                <c:pt idx="605">
                  <c:v>-63.807107120644901</c:v>
                </c:pt>
                <c:pt idx="606">
                  <c:v>-64.095078755245709</c:v>
                </c:pt>
                <c:pt idx="607">
                  <c:v>-64.452351098740081</c:v>
                </c:pt>
                <c:pt idx="608">
                  <c:v>-64.89512369265114</c:v>
                </c:pt>
                <c:pt idx="609">
                  <c:v>-65.311683810249761</c:v>
                </c:pt>
                <c:pt idx="610">
                  <c:v>-65.652715434932105</c:v>
                </c:pt>
                <c:pt idx="611">
                  <c:v>-65.903192179788192</c:v>
                </c:pt>
                <c:pt idx="612">
                  <c:v>-66.297725047503761</c:v>
                </c:pt>
                <c:pt idx="613">
                  <c:v>-66.7901959876082</c:v>
                </c:pt>
                <c:pt idx="614">
                  <c:v>-67.078561510494751</c:v>
                </c:pt>
                <c:pt idx="615">
                  <c:v>-67.279539890318816</c:v>
                </c:pt>
                <c:pt idx="616">
                  <c:v>-67.691709344249006</c:v>
                </c:pt>
                <c:pt idx="617">
                  <c:v>-68.074636768372883</c:v>
                </c:pt>
                <c:pt idx="618">
                  <c:v>-68.499276997934885</c:v>
                </c:pt>
                <c:pt idx="619">
                  <c:v>-68.718444986151169</c:v>
                </c:pt>
                <c:pt idx="620">
                  <c:v>-69.15619687916579</c:v>
                </c:pt>
                <c:pt idx="621">
                  <c:v>-69.690895183964756</c:v>
                </c:pt>
                <c:pt idx="622">
                  <c:v>-70.018714766670612</c:v>
                </c:pt>
                <c:pt idx="623">
                  <c:v>-70.258687801768772</c:v>
                </c:pt>
                <c:pt idx="624">
                  <c:v>-70.414895556958882</c:v>
                </c:pt>
                <c:pt idx="625">
                  <c:v>-70.727077394685153</c:v>
                </c:pt>
                <c:pt idx="626">
                  <c:v>-71.147911957999284</c:v>
                </c:pt>
                <c:pt idx="627">
                  <c:v>-71.416957656040765</c:v>
                </c:pt>
                <c:pt idx="628">
                  <c:v>-71.597398449467917</c:v>
                </c:pt>
                <c:pt idx="629">
                  <c:v>-71.753265324135796</c:v>
                </c:pt>
                <c:pt idx="630">
                  <c:v>-71.94921406079915</c:v>
                </c:pt>
                <c:pt idx="631">
                  <c:v>-72.185635138457599</c:v>
                </c:pt>
                <c:pt idx="632">
                  <c:v>-72.333319661488645</c:v>
                </c:pt>
                <c:pt idx="633">
                  <c:v>-72.456913258754469</c:v>
                </c:pt>
                <c:pt idx="634">
                  <c:v>-72.616345344069927</c:v>
                </c:pt>
                <c:pt idx="635">
                  <c:v>-72.756884991881606</c:v>
                </c:pt>
                <c:pt idx="636">
                  <c:v>-72.808776919542609</c:v>
                </c:pt>
                <c:pt idx="637">
                  <c:v>-72.836979169904566</c:v>
                </c:pt>
                <c:pt idx="638">
                  <c:v>-72.90637321478026</c:v>
                </c:pt>
                <c:pt idx="639">
                  <c:v>-72.952223679453979</c:v>
                </c:pt>
                <c:pt idx="640">
                  <c:v>-73.029266456983734</c:v>
                </c:pt>
                <c:pt idx="641">
                  <c:v>-72.899327199599796</c:v>
                </c:pt>
                <c:pt idx="642">
                  <c:v>-72.811008596092108</c:v>
                </c:pt>
                <c:pt idx="643">
                  <c:v>-72.694983286467064</c:v>
                </c:pt>
                <c:pt idx="644">
                  <c:v>-72.689301372823792</c:v>
                </c:pt>
                <c:pt idx="645">
                  <c:v>-72.469048358105624</c:v>
                </c:pt>
                <c:pt idx="646">
                  <c:v>-72.226964862035445</c:v>
                </c:pt>
                <c:pt idx="647">
                  <c:v>-71.841461181585359</c:v>
                </c:pt>
                <c:pt idx="648">
                  <c:v>-71.678269998628295</c:v>
                </c:pt>
                <c:pt idx="649">
                  <c:v>-71.497796232705269</c:v>
                </c:pt>
                <c:pt idx="650">
                  <c:v>-71.049921314569289</c:v>
                </c:pt>
                <c:pt idx="651">
                  <c:v>-70.639976828847495</c:v>
                </c:pt>
                <c:pt idx="652">
                  <c:v>-70.210235506989321</c:v>
                </c:pt>
                <c:pt idx="653">
                  <c:v>-69.760960057738245</c:v>
                </c:pt>
                <c:pt idx="654">
                  <c:v>-69.353616098010463</c:v>
                </c:pt>
                <c:pt idx="655">
                  <c:v>-68.743974172742028</c:v>
                </c:pt>
                <c:pt idx="656">
                  <c:v>-68.177527520173882</c:v>
                </c:pt>
                <c:pt idx="657">
                  <c:v>-67.593335893411336</c:v>
                </c:pt>
                <c:pt idx="658">
                  <c:v>-67.055844652569874</c:v>
                </c:pt>
                <c:pt idx="659">
                  <c:v>-66.436449066666967</c:v>
                </c:pt>
                <c:pt idx="660">
                  <c:v>-65.804544654610751</c:v>
                </c:pt>
                <c:pt idx="661">
                  <c:v>-65.097547869207702</c:v>
                </c:pt>
                <c:pt idx="662">
                  <c:v>-64.42814589064217</c:v>
                </c:pt>
                <c:pt idx="663">
                  <c:v>-63.799559608491066</c:v>
                </c:pt>
                <c:pt idx="664">
                  <c:v>-63.044704685557456</c:v>
                </c:pt>
                <c:pt idx="665">
                  <c:v>-62.102068068156306</c:v>
                </c:pt>
                <c:pt idx="666">
                  <c:v>-61.314740087919347</c:v>
                </c:pt>
                <c:pt idx="667">
                  <c:v>-60.360571485888315</c:v>
                </c:pt>
                <c:pt idx="668">
                  <c:v>-59.491570411231919</c:v>
                </c:pt>
                <c:pt idx="669">
                  <c:v>-58.502036399353671</c:v>
                </c:pt>
                <c:pt idx="670">
                  <c:v>-57.559511968891719</c:v>
                </c:pt>
                <c:pt idx="671">
                  <c:v>-56.658162898649422</c:v>
                </c:pt>
                <c:pt idx="672">
                  <c:v>-55.692498185043434</c:v>
                </c:pt>
                <c:pt idx="673">
                  <c:v>-54.719829265649935</c:v>
                </c:pt>
                <c:pt idx="674">
                  <c:v>-53.678038910362531</c:v>
                </c:pt>
                <c:pt idx="675">
                  <c:v>-52.631043496567926</c:v>
                </c:pt>
                <c:pt idx="676">
                  <c:v>-51.571359165133984</c:v>
                </c:pt>
                <c:pt idx="677">
                  <c:v>-50.607187406292105</c:v>
                </c:pt>
                <c:pt idx="678">
                  <c:v>-49.627734473913826</c:v>
                </c:pt>
                <c:pt idx="679">
                  <c:v>-48.543289674666681</c:v>
                </c:pt>
                <c:pt idx="680">
                  <c:v>-47.404707773049694</c:v>
                </c:pt>
                <c:pt idx="681">
                  <c:v>-46.301534500449847</c:v>
                </c:pt>
                <c:pt idx="682">
                  <c:v>-45.282938827382473</c:v>
                </c:pt>
                <c:pt idx="683">
                  <c:v>-44.082678695907163</c:v>
                </c:pt>
                <c:pt idx="684">
                  <c:v>-42.878371003842069</c:v>
                </c:pt>
                <c:pt idx="685">
                  <c:v>-41.831078739122383</c:v>
                </c:pt>
                <c:pt idx="686">
                  <c:v>-40.814371399837711</c:v>
                </c:pt>
                <c:pt idx="687">
                  <c:v>-39.628721418638222</c:v>
                </c:pt>
                <c:pt idx="688">
                  <c:v>-38.441373775384889</c:v>
                </c:pt>
                <c:pt idx="689">
                  <c:v>-37.284630731778464</c:v>
                </c:pt>
                <c:pt idx="690">
                  <c:v>-36.227545077431046</c:v>
                </c:pt>
                <c:pt idx="691">
                  <c:v>-35.025432432493147</c:v>
                </c:pt>
                <c:pt idx="692">
                  <c:v>-33.813912079641284</c:v>
                </c:pt>
                <c:pt idx="693">
                  <c:v>-32.630526630633469</c:v>
                </c:pt>
                <c:pt idx="694">
                  <c:v>-31.477810021194536</c:v>
                </c:pt>
                <c:pt idx="695">
                  <c:v>-30.28849090470916</c:v>
                </c:pt>
                <c:pt idx="696">
                  <c:v>-29.151591791648329</c:v>
                </c:pt>
                <c:pt idx="697">
                  <c:v>-27.978546562225461</c:v>
                </c:pt>
                <c:pt idx="698">
                  <c:v>-26.799204320804566</c:v>
                </c:pt>
                <c:pt idx="699">
                  <c:v>-25.694703540157384</c:v>
                </c:pt>
                <c:pt idx="700">
                  <c:v>-24.500226348887196</c:v>
                </c:pt>
                <c:pt idx="701">
                  <c:v>-23.302190140641734</c:v>
                </c:pt>
                <c:pt idx="702">
                  <c:v>-22.167586192517795</c:v>
                </c:pt>
                <c:pt idx="703">
                  <c:v>-20.998127388638498</c:v>
                </c:pt>
                <c:pt idx="704">
                  <c:v>-19.797663814931379</c:v>
                </c:pt>
                <c:pt idx="705">
                  <c:v>-18.552810929530388</c:v>
                </c:pt>
                <c:pt idx="706">
                  <c:v>-17.419070443425564</c:v>
                </c:pt>
                <c:pt idx="707">
                  <c:v>-16.268017377043524</c:v>
                </c:pt>
                <c:pt idx="708">
                  <c:v>-14.954914627388279</c:v>
                </c:pt>
                <c:pt idx="709">
                  <c:v>-13.710991991091863</c:v>
                </c:pt>
                <c:pt idx="710">
                  <c:v>-12.463670174228033</c:v>
                </c:pt>
                <c:pt idx="711">
                  <c:v>-11.213769039881042</c:v>
                </c:pt>
                <c:pt idx="712">
                  <c:v>-9.9743979384563115</c:v>
                </c:pt>
                <c:pt idx="713">
                  <c:v>-8.7227610024139342</c:v>
                </c:pt>
                <c:pt idx="714">
                  <c:v>-7.4712069247702484</c:v>
                </c:pt>
                <c:pt idx="715">
                  <c:v>-6.2059139700305028</c:v>
                </c:pt>
                <c:pt idx="716">
                  <c:v>-4.965039346182869</c:v>
                </c:pt>
                <c:pt idx="717">
                  <c:v>-3.72300663191493</c:v>
                </c:pt>
                <c:pt idx="718">
                  <c:v>-2.4756246586253319</c:v>
                </c:pt>
                <c:pt idx="719">
                  <c:v>-1.2357188852960825</c:v>
                </c:pt>
              </c:numCache>
            </c:numRef>
          </c:yVal>
          <c:smooth val="1"/>
          <c:extLst>
            <c:ext xmlns:c16="http://schemas.microsoft.com/office/drawing/2014/chart" uri="{C3380CC4-5D6E-409C-BE32-E72D297353CC}">
              <c16:uniqueId val="{00000000-D4FD-4937-AAE2-2F76E60FB8C7}"/>
            </c:ext>
          </c:extLst>
        </c:ser>
        <c:ser>
          <c:idx val="1"/>
          <c:order val="1"/>
          <c:tx>
            <c:strRef>
              <c:f>'Torque Comparison'!$E$1</c:f>
              <c:strCache>
                <c:ptCount val="1"/>
                <c:pt idx="0">
                  <c:v>Base Cyl 2 (Nm)</c:v>
                </c:pt>
              </c:strCache>
            </c:strRef>
          </c:tx>
          <c:spPr>
            <a:ln w="19050" cap="rnd">
              <a:solidFill>
                <a:schemeClr val="accent2"/>
              </a:solidFill>
              <a:round/>
            </a:ln>
            <a:effectLst/>
          </c:spPr>
          <c:marker>
            <c:symbol val="none"/>
          </c:marker>
          <c:xVal>
            <c:numRef>
              <c:f>'Torque Comparison'!$A$2:$A$721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'Torque Comparison'!$E$2:$E$721</c:f>
              <c:numCache>
                <c:formatCode>General</c:formatCode>
                <c:ptCount val="720"/>
                <c:pt idx="0">
                  <c:v>1.7850211127657641E-14</c:v>
                </c:pt>
                <c:pt idx="1">
                  <c:v>-1.7630093317162128</c:v>
                </c:pt>
                <c:pt idx="2">
                  <c:v>-3.5027248112503044</c:v>
                </c:pt>
                <c:pt idx="3">
                  <c:v>-5.2237786269003044</c:v>
                </c:pt>
                <c:pt idx="4">
                  <c:v>-6.9337997732667738</c:v>
                </c:pt>
                <c:pt idx="5">
                  <c:v>-8.6268041340250345</c:v>
                </c:pt>
                <c:pt idx="6">
                  <c:v>-10.289636879099804</c:v>
                </c:pt>
                <c:pt idx="7">
                  <c:v>-11.902902384432187</c:v>
                </c:pt>
                <c:pt idx="8">
                  <c:v>-13.50530451636692</c:v>
                </c:pt>
                <c:pt idx="9">
                  <c:v>-15.10271413541939</c:v>
                </c:pt>
                <c:pt idx="10">
                  <c:v>-16.670403307238082</c:v>
                </c:pt>
                <c:pt idx="11">
                  <c:v>-18.20603830834559</c:v>
                </c:pt>
                <c:pt idx="12">
                  <c:v>-19.734824831461939</c:v>
                </c:pt>
                <c:pt idx="13">
                  <c:v>-21.261986381863206</c:v>
                </c:pt>
                <c:pt idx="14">
                  <c:v>-22.735084940836217</c:v>
                </c:pt>
                <c:pt idx="15">
                  <c:v>-24.180471020742448</c:v>
                </c:pt>
                <c:pt idx="16">
                  <c:v>-25.601243126701807</c:v>
                </c:pt>
                <c:pt idx="17">
                  <c:v>-27.051866701803089</c:v>
                </c:pt>
                <c:pt idx="18">
                  <c:v>-28.436606478097062</c:v>
                </c:pt>
                <c:pt idx="19">
                  <c:v>-29.762858305150257</c:v>
                </c:pt>
                <c:pt idx="20">
                  <c:v>-31.057079122766055</c:v>
                </c:pt>
                <c:pt idx="21">
                  <c:v>-32.337518579936884</c:v>
                </c:pt>
                <c:pt idx="22">
                  <c:v>-33.607614165820294</c:v>
                </c:pt>
                <c:pt idx="23">
                  <c:v>-34.750579090666527</c:v>
                </c:pt>
                <c:pt idx="24">
                  <c:v>-35.854563140364988</c:v>
                </c:pt>
                <c:pt idx="25">
                  <c:v>-36.984668995163695</c:v>
                </c:pt>
                <c:pt idx="26">
                  <c:v>-38.097082289665877</c:v>
                </c:pt>
                <c:pt idx="27">
                  <c:v>-39.085980176936587</c:v>
                </c:pt>
                <c:pt idx="28">
                  <c:v>-40.177812531716384</c:v>
                </c:pt>
                <c:pt idx="29">
                  <c:v>-41.212926265211891</c:v>
                </c:pt>
                <c:pt idx="30">
                  <c:v>-42.18386116516389</c:v>
                </c:pt>
                <c:pt idx="31">
                  <c:v>-43.121911837345372</c:v>
                </c:pt>
                <c:pt idx="32">
                  <c:v>-44.133832688257527</c:v>
                </c:pt>
                <c:pt idx="33">
                  <c:v>-44.997791861918977</c:v>
                </c:pt>
                <c:pt idx="34">
                  <c:v>-45.941481153511887</c:v>
                </c:pt>
                <c:pt idx="35">
                  <c:v>-46.852919250500157</c:v>
                </c:pt>
                <c:pt idx="36">
                  <c:v>-47.731442337434025</c:v>
                </c:pt>
                <c:pt idx="37">
                  <c:v>-48.576397539646052</c:v>
                </c:pt>
                <c:pt idx="38">
                  <c:v>-49.384580423921655</c:v>
                </c:pt>
                <c:pt idx="39">
                  <c:v>-50.163059520334365</c:v>
                </c:pt>
                <c:pt idx="40">
                  <c:v>-50.903533354686608</c:v>
                </c:pt>
                <c:pt idx="41">
                  <c:v>-51.677328139041087</c:v>
                </c:pt>
                <c:pt idx="42">
                  <c:v>-52.307099725004086</c:v>
                </c:pt>
                <c:pt idx="43">
                  <c:v>-53.05504405193053</c:v>
                </c:pt>
                <c:pt idx="44">
                  <c:v>-53.687340837013757</c:v>
                </c:pt>
                <c:pt idx="45">
                  <c:v>-54.206879407869373</c:v>
                </c:pt>
                <c:pt idx="46">
                  <c:v>-54.844922443559788</c:v>
                </c:pt>
                <c:pt idx="47">
                  <c:v>-55.49352682961031</c:v>
                </c:pt>
                <c:pt idx="48">
                  <c:v>-55.982810235774402</c:v>
                </c:pt>
                <c:pt idx="49">
                  <c:v>-56.473669312585102</c:v>
                </c:pt>
                <c:pt idx="50">
                  <c:v>-57.018771855031808</c:v>
                </c:pt>
                <c:pt idx="51">
                  <c:v>-57.657400767126035</c:v>
                </c:pt>
                <c:pt idx="52">
                  <c:v>-58.178774102950058</c:v>
                </c:pt>
                <c:pt idx="53">
                  <c:v>-58.574188696182333</c:v>
                </c:pt>
                <c:pt idx="54">
                  <c:v>-59.074520306802803</c:v>
                </c:pt>
                <c:pt idx="55">
                  <c:v>-59.546335183418769</c:v>
                </c:pt>
                <c:pt idx="56">
                  <c:v>-60.124563450032625</c:v>
                </c:pt>
                <c:pt idx="57">
                  <c:v>-60.525828564707268</c:v>
                </c:pt>
                <c:pt idx="58">
                  <c:v>-60.901609619053389</c:v>
                </c:pt>
                <c:pt idx="59">
                  <c:v>-61.338385245975388</c:v>
                </c:pt>
                <c:pt idx="60">
                  <c:v>-61.899678912933162</c:v>
                </c:pt>
                <c:pt idx="61">
                  <c:v>-62.32530479510914</c:v>
                </c:pt>
                <c:pt idx="62">
                  <c:v>-62.631058276721078</c:v>
                </c:pt>
                <c:pt idx="63">
                  <c:v>-62.887825264206938</c:v>
                </c:pt>
                <c:pt idx="64">
                  <c:v>-63.442733272050859</c:v>
                </c:pt>
                <c:pt idx="65">
                  <c:v>-63.807107120644901</c:v>
                </c:pt>
                <c:pt idx="66">
                  <c:v>-64.095078755245709</c:v>
                </c:pt>
                <c:pt idx="67">
                  <c:v>-64.452351098740081</c:v>
                </c:pt>
                <c:pt idx="68">
                  <c:v>-64.89512369265114</c:v>
                </c:pt>
                <c:pt idx="69">
                  <c:v>-65.311683810249761</c:v>
                </c:pt>
                <c:pt idx="70">
                  <c:v>-65.652715434932105</c:v>
                </c:pt>
                <c:pt idx="71">
                  <c:v>-65.903192179788192</c:v>
                </c:pt>
                <c:pt idx="72">
                  <c:v>-66.297725047503761</c:v>
                </c:pt>
                <c:pt idx="73">
                  <c:v>-66.7901959876082</c:v>
                </c:pt>
                <c:pt idx="74">
                  <c:v>-67.078561510494751</c:v>
                </c:pt>
                <c:pt idx="75">
                  <c:v>-67.279539890318816</c:v>
                </c:pt>
                <c:pt idx="76">
                  <c:v>-67.691709344249006</c:v>
                </c:pt>
                <c:pt idx="77">
                  <c:v>-68.074636768372883</c:v>
                </c:pt>
                <c:pt idx="78">
                  <c:v>-68.499276997934885</c:v>
                </c:pt>
                <c:pt idx="79">
                  <c:v>-68.718444986151169</c:v>
                </c:pt>
                <c:pt idx="80">
                  <c:v>-69.15619687916579</c:v>
                </c:pt>
                <c:pt idx="81">
                  <c:v>-69.690895183964756</c:v>
                </c:pt>
                <c:pt idx="82">
                  <c:v>-70.018714766670612</c:v>
                </c:pt>
                <c:pt idx="83">
                  <c:v>-70.258687801768772</c:v>
                </c:pt>
                <c:pt idx="84">
                  <c:v>-70.414895556958882</c:v>
                </c:pt>
                <c:pt idx="85">
                  <c:v>-70.727077394685153</c:v>
                </c:pt>
                <c:pt idx="86">
                  <c:v>-71.147911957999284</c:v>
                </c:pt>
                <c:pt idx="87">
                  <c:v>-71.416957656040765</c:v>
                </c:pt>
                <c:pt idx="88">
                  <c:v>-71.597398449467917</c:v>
                </c:pt>
                <c:pt idx="89">
                  <c:v>-71.753265324135796</c:v>
                </c:pt>
                <c:pt idx="90">
                  <c:v>-71.94921406079915</c:v>
                </c:pt>
                <c:pt idx="91">
                  <c:v>-72.185635138457599</c:v>
                </c:pt>
                <c:pt idx="92">
                  <c:v>-72.333319661488645</c:v>
                </c:pt>
                <c:pt idx="93">
                  <c:v>-72.456913258754469</c:v>
                </c:pt>
                <c:pt idx="94">
                  <c:v>-72.616345344069927</c:v>
                </c:pt>
                <c:pt idx="95">
                  <c:v>-72.756884991881606</c:v>
                </c:pt>
                <c:pt idx="96">
                  <c:v>-72.808776919542609</c:v>
                </c:pt>
                <c:pt idx="97">
                  <c:v>-72.836979169904566</c:v>
                </c:pt>
                <c:pt idx="98">
                  <c:v>-72.90637321478026</c:v>
                </c:pt>
                <c:pt idx="99">
                  <c:v>-72.952223679453979</c:v>
                </c:pt>
                <c:pt idx="100">
                  <c:v>-73.029266456983734</c:v>
                </c:pt>
                <c:pt idx="101">
                  <c:v>-72.899327199599796</c:v>
                </c:pt>
                <c:pt idx="102">
                  <c:v>-72.811008596092108</c:v>
                </c:pt>
                <c:pt idx="103">
                  <c:v>-72.694983286467064</c:v>
                </c:pt>
                <c:pt idx="104">
                  <c:v>-72.689301372823792</c:v>
                </c:pt>
                <c:pt idx="105">
                  <c:v>-72.469048358105624</c:v>
                </c:pt>
                <c:pt idx="106">
                  <c:v>-72.226964862035445</c:v>
                </c:pt>
                <c:pt idx="107">
                  <c:v>-71.841461181585359</c:v>
                </c:pt>
                <c:pt idx="108">
                  <c:v>-71.678269998628295</c:v>
                </c:pt>
                <c:pt idx="109">
                  <c:v>-71.497796232705269</c:v>
                </c:pt>
                <c:pt idx="110">
                  <c:v>-71.049921314569289</c:v>
                </c:pt>
                <c:pt idx="111">
                  <c:v>-70.639976828847495</c:v>
                </c:pt>
                <c:pt idx="112">
                  <c:v>-70.210235506989321</c:v>
                </c:pt>
                <c:pt idx="113">
                  <c:v>-69.760960057738245</c:v>
                </c:pt>
                <c:pt idx="114">
                  <c:v>-69.353616098010463</c:v>
                </c:pt>
                <c:pt idx="115">
                  <c:v>-68.743974172742028</c:v>
                </c:pt>
                <c:pt idx="116">
                  <c:v>-68.177527520173882</c:v>
                </c:pt>
                <c:pt idx="117">
                  <c:v>-67.593335893411336</c:v>
                </c:pt>
                <c:pt idx="118">
                  <c:v>-67.055844652569874</c:v>
                </c:pt>
                <c:pt idx="119">
                  <c:v>-66.436449066666967</c:v>
                </c:pt>
                <c:pt idx="120">
                  <c:v>-65.804544654610751</c:v>
                </c:pt>
                <c:pt idx="121">
                  <c:v>-65.097547869207702</c:v>
                </c:pt>
                <c:pt idx="122">
                  <c:v>-64.42814589064217</c:v>
                </c:pt>
                <c:pt idx="123">
                  <c:v>-63.799559608491066</c:v>
                </c:pt>
                <c:pt idx="124">
                  <c:v>-63.044704685557456</c:v>
                </c:pt>
                <c:pt idx="125">
                  <c:v>-62.102068068156306</c:v>
                </c:pt>
                <c:pt idx="126">
                  <c:v>-61.314740087919347</c:v>
                </c:pt>
                <c:pt idx="127">
                  <c:v>-60.360571485888315</c:v>
                </c:pt>
                <c:pt idx="128">
                  <c:v>-59.491570411231919</c:v>
                </c:pt>
                <c:pt idx="129">
                  <c:v>-58.502036399353671</c:v>
                </c:pt>
                <c:pt idx="130">
                  <c:v>-57.559511968891719</c:v>
                </c:pt>
                <c:pt idx="131">
                  <c:v>-56.658162898649422</c:v>
                </c:pt>
                <c:pt idx="132">
                  <c:v>-55.692498185043434</c:v>
                </c:pt>
                <c:pt idx="133">
                  <c:v>-54.719829265649935</c:v>
                </c:pt>
                <c:pt idx="134">
                  <c:v>-53.678038910362531</c:v>
                </c:pt>
                <c:pt idx="135">
                  <c:v>-52.631043496567926</c:v>
                </c:pt>
                <c:pt idx="136">
                  <c:v>-51.571359165133984</c:v>
                </c:pt>
                <c:pt idx="137">
                  <c:v>-50.607187406292105</c:v>
                </c:pt>
                <c:pt idx="138">
                  <c:v>-49.627734473913826</c:v>
                </c:pt>
                <c:pt idx="139">
                  <c:v>-48.543289674666681</c:v>
                </c:pt>
                <c:pt idx="140">
                  <c:v>-47.404707773049694</c:v>
                </c:pt>
                <c:pt idx="141">
                  <c:v>-46.301534500449847</c:v>
                </c:pt>
                <c:pt idx="142">
                  <c:v>-45.282938827382473</c:v>
                </c:pt>
                <c:pt idx="143">
                  <c:v>-44.082678695907163</c:v>
                </c:pt>
                <c:pt idx="144">
                  <c:v>-42.878371003842069</c:v>
                </c:pt>
                <c:pt idx="145">
                  <c:v>-41.831078739122383</c:v>
                </c:pt>
                <c:pt idx="146">
                  <c:v>-40.814371399837711</c:v>
                </c:pt>
                <c:pt idx="147">
                  <c:v>-39.628721418638222</c:v>
                </c:pt>
                <c:pt idx="148">
                  <c:v>-38.441373775384889</c:v>
                </c:pt>
                <c:pt idx="149">
                  <c:v>-37.284630731778464</c:v>
                </c:pt>
                <c:pt idx="150">
                  <c:v>-36.227545077431046</c:v>
                </c:pt>
                <c:pt idx="151">
                  <c:v>-35.025432432493147</c:v>
                </c:pt>
                <c:pt idx="152">
                  <c:v>-33.813912079641284</c:v>
                </c:pt>
                <c:pt idx="153">
                  <c:v>-32.630526630633469</c:v>
                </c:pt>
                <c:pt idx="154">
                  <c:v>-31.477810021194536</c:v>
                </c:pt>
                <c:pt idx="155">
                  <c:v>-30.28849090470916</c:v>
                </c:pt>
                <c:pt idx="156">
                  <c:v>-29.151591791648329</c:v>
                </c:pt>
                <c:pt idx="157">
                  <c:v>-27.978546562225461</c:v>
                </c:pt>
                <c:pt idx="158">
                  <c:v>-26.799204320804566</c:v>
                </c:pt>
                <c:pt idx="159">
                  <c:v>-25.694703540157384</c:v>
                </c:pt>
                <c:pt idx="160">
                  <c:v>-24.500226348887196</c:v>
                </c:pt>
                <c:pt idx="161">
                  <c:v>-23.302190140641734</c:v>
                </c:pt>
                <c:pt idx="162">
                  <c:v>-22.167586192517795</c:v>
                </c:pt>
                <c:pt idx="163">
                  <c:v>-20.998127388638498</c:v>
                </c:pt>
                <c:pt idx="164">
                  <c:v>-19.797663814931379</c:v>
                </c:pt>
                <c:pt idx="165">
                  <c:v>-18.552810929530388</c:v>
                </c:pt>
                <c:pt idx="166">
                  <c:v>-17.419070443425564</c:v>
                </c:pt>
                <c:pt idx="167">
                  <c:v>-16.268017377043524</c:v>
                </c:pt>
                <c:pt idx="168">
                  <c:v>-14.954914627388279</c:v>
                </c:pt>
                <c:pt idx="169">
                  <c:v>-13.710991991091863</c:v>
                </c:pt>
                <c:pt idx="170">
                  <c:v>-12.463670174228033</c:v>
                </c:pt>
                <c:pt idx="171">
                  <c:v>-11.213769039881042</c:v>
                </c:pt>
                <c:pt idx="172">
                  <c:v>-9.9743979384563115</c:v>
                </c:pt>
                <c:pt idx="173">
                  <c:v>-8.7227610024139342</c:v>
                </c:pt>
                <c:pt idx="174">
                  <c:v>-7.4712069247702484</c:v>
                </c:pt>
                <c:pt idx="175">
                  <c:v>-6.2059139700305028</c:v>
                </c:pt>
                <c:pt idx="176">
                  <c:v>-4.965039346182869</c:v>
                </c:pt>
                <c:pt idx="177">
                  <c:v>-3.72300663191493</c:v>
                </c:pt>
                <c:pt idx="178">
                  <c:v>-2.4756246586253319</c:v>
                </c:pt>
                <c:pt idx="179">
                  <c:v>-1.2357188852960825</c:v>
                </c:pt>
                <c:pt idx="180">
                  <c:v>1.3264381719070001E-14</c:v>
                </c:pt>
                <c:pt idx="181">
                  <c:v>1.21966765206227</c:v>
                </c:pt>
                <c:pt idx="182">
                  <c:v>2.411910419048124</c:v>
                </c:pt>
                <c:pt idx="183">
                  <c:v>3.5935487604113847</c:v>
                </c:pt>
                <c:pt idx="184">
                  <c:v>4.7414251145721522</c:v>
                </c:pt>
                <c:pt idx="185">
                  <c:v>5.8499416340314356</c:v>
                </c:pt>
                <c:pt idx="186">
                  <c:v>6.9273640771615863</c:v>
                </c:pt>
                <c:pt idx="187">
                  <c:v>7.922783186056968</c:v>
                </c:pt>
                <c:pt idx="188">
                  <c:v>8.8397696817864784</c:v>
                </c:pt>
                <c:pt idx="189">
                  <c:v>9.7685694475853175</c:v>
                </c:pt>
                <c:pt idx="190">
                  <c:v>10.684538106786098</c:v>
                </c:pt>
                <c:pt idx="191">
                  <c:v>11.490981710177209</c:v>
                </c:pt>
                <c:pt idx="192">
                  <c:v>12.218899052780591</c:v>
                </c:pt>
                <c:pt idx="193">
                  <c:v>12.911146875058284</c:v>
                </c:pt>
                <c:pt idx="194">
                  <c:v>13.463357092493645</c:v>
                </c:pt>
                <c:pt idx="195">
                  <c:v>13.995509376432947</c:v>
                </c:pt>
                <c:pt idx="196">
                  <c:v>14.364980008754419</c:v>
                </c:pt>
                <c:pt idx="197">
                  <c:v>15.033252383449122</c:v>
                </c:pt>
                <c:pt idx="198">
                  <c:v>15.104457638895095</c:v>
                </c:pt>
                <c:pt idx="199">
                  <c:v>15.46652148209847</c:v>
                </c:pt>
                <c:pt idx="200">
                  <c:v>15.811204446987739</c:v>
                </c:pt>
                <c:pt idx="201">
                  <c:v>15.945060790429816</c:v>
                </c:pt>
                <c:pt idx="202">
                  <c:v>15.972316915226189</c:v>
                </c:pt>
                <c:pt idx="203">
                  <c:v>16.205612145924388</c:v>
                </c:pt>
                <c:pt idx="204">
                  <c:v>15.876376031781</c:v>
                </c:pt>
                <c:pt idx="205">
                  <c:v>15.887952595262783</c:v>
                </c:pt>
                <c:pt idx="206">
                  <c:v>15.791134480887397</c:v>
                </c:pt>
                <c:pt idx="207">
                  <c:v>15.977633661396416</c:v>
                </c:pt>
                <c:pt idx="208">
                  <c:v>16.037053444509393</c:v>
                </c:pt>
                <c:pt idx="209">
                  <c:v>16.13946993790897</c:v>
                </c:pt>
                <c:pt idx="210">
                  <c:v>15.914396133422962</c:v>
                </c:pt>
                <c:pt idx="211">
                  <c:v>15.913778291888455</c:v>
                </c:pt>
                <c:pt idx="212">
                  <c:v>15.888019320705125</c:v>
                </c:pt>
                <c:pt idx="213">
                  <c:v>15.908711936633663</c:v>
                </c:pt>
                <c:pt idx="214">
                  <c:v>16.02871080955773</c:v>
                </c:pt>
                <c:pt idx="215">
                  <c:v>16.008988550506562</c:v>
                </c:pt>
                <c:pt idx="216">
                  <c:v>15.878324953727153</c:v>
                </c:pt>
                <c:pt idx="217">
                  <c:v>16.197805898822772</c:v>
                </c:pt>
                <c:pt idx="218">
                  <c:v>16.203686914939286</c:v>
                </c:pt>
                <c:pt idx="219">
                  <c:v>16.240479661455371</c:v>
                </c:pt>
                <c:pt idx="220">
                  <c:v>16.39611878406415</c:v>
                </c:pt>
                <c:pt idx="221">
                  <c:v>16.717466610986435</c:v>
                </c:pt>
                <c:pt idx="222">
                  <c:v>16.668214904046415</c:v>
                </c:pt>
                <c:pt idx="223">
                  <c:v>16.98554611469541</c:v>
                </c:pt>
                <c:pt idx="224">
                  <c:v>16.513554588850266</c:v>
                </c:pt>
                <c:pt idx="225">
                  <c:v>16.611661134168912</c:v>
                </c:pt>
                <c:pt idx="226">
                  <c:v>16.64959290561686</c:v>
                </c:pt>
                <c:pt idx="227">
                  <c:v>16.676631904147058</c:v>
                </c:pt>
                <c:pt idx="228">
                  <c:v>16.589254778523575</c:v>
                </c:pt>
                <c:pt idx="229">
                  <c:v>16.642300005671888</c:v>
                </c:pt>
                <c:pt idx="230">
                  <c:v>16.894865990016459</c:v>
                </c:pt>
                <c:pt idx="231">
                  <c:v>16.990335369624145</c:v>
                </c:pt>
                <c:pt idx="232">
                  <c:v>16.864872591253842</c:v>
                </c:pt>
                <c:pt idx="233">
                  <c:v>17.048857799840896</c:v>
                </c:pt>
                <c:pt idx="234">
                  <c:v>17.116657555046295</c:v>
                </c:pt>
                <c:pt idx="235">
                  <c:v>17.617607962597535</c:v>
                </c:pt>
                <c:pt idx="236">
                  <c:v>17.622869732989159</c:v>
                </c:pt>
                <c:pt idx="237">
                  <c:v>17.734323715148225</c:v>
                </c:pt>
                <c:pt idx="238">
                  <c:v>17.835287853539349</c:v>
                </c:pt>
                <c:pt idx="239">
                  <c:v>18.212267124170584</c:v>
                </c:pt>
                <c:pt idx="240">
                  <c:v>18.253706623574018</c:v>
                </c:pt>
                <c:pt idx="241">
                  <c:v>18.397435861406482</c:v>
                </c:pt>
                <c:pt idx="242">
                  <c:v>18.714751666333253</c:v>
                </c:pt>
                <c:pt idx="243">
                  <c:v>18.904708098621803</c:v>
                </c:pt>
                <c:pt idx="244">
                  <c:v>19.150520721194503</c:v>
                </c:pt>
                <c:pt idx="245">
                  <c:v>19.21929897395858</c:v>
                </c:pt>
                <c:pt idx="246">
                  <c:v>19.272479509074397</c:v>
                </c:pt>
                <c:pt idx="247">
                  <c:v>19.684062054447701</c:v>
                </c:pt>
                <c:pt idx="248">
                  <c:v>19.979103103501572</c:v>
                </c:pt>
                <c:pt idx="249">
                  <c:v>20.083680298001703</c:v>
                </c:pt>
                <c:pt idx="250">
                  <c:v>20.124717013735332</c:v>
                </c:pt>
                <c:pt idx="251">
                  <c:v>20.463845687100253</c:v>
                </c:pt>
                <c:pt idx="252">
                  <c:v>20.740925557265438</c:v>
                </c:pt>
                <c:pt idx="253">
                  <c:v>21.076809090378283</c:v>
                </c:pt>
                <c:pt idx="254">
                  <c:v>21.217618580043997</c:v>
                </c:pt>
                <c:pt idx="255">
                  <c:v>21.720593758581664</c:v>
                </c:pt>
                <c:pt idx="256">
                  <c:v>22.101643066565909</c:v>
                </c:pt>
                <c:pt idx="257">
                  <c:v>22.226066657995734</c:v>
                </c:pt>
                <c:pt idx="258">
                  <c:v>22.472655683844131</c:v>
                </c:pt>
                <c:pt idx="259">
                  <c:v>22.713175399671268</c:v>
                </c:pt>
                <c:pt idx="260">
                  <c:v>23.071546126143609</c:v>
                </c:pt>
                <c:pt idx="261">
                  <c:v>23.299346496288184</c:v>
                </c:pt>
                <c:pt idx="262">
                  <c:v>23.261316208076408</c:v>
                </c:pt>
                <c:pt idx="263">
                  <c:v>23.34531342766067</c:v>
                </c:pt>
                <c:pt idx="264">
                  <c:v>23.481715671127052</c:v>
                </c:pt>
                <c:pt idx="265">
                  <c:v>23.550727373983065</c:v>
                </c:pt>
                <c:pt idx="266">
                  <c:v>23.736698519281198</c:v>
                </c:pt>
                <c:pt idx="267">
                  <c:v>23.984499319056649</c:v>
                </c:pt>
                <c:pt idx="268">
                  <c:v>24.283755623066547</c:v>
                </c:pt>
                <c:pt idx="269">
                  <c:v>24.320554764793549</c:v>
                </c:pt>
                <c:pt idx="270">
                  <c:v>24.348984972456851</c:v>
                </c:pt>
                <c:pt idx="271">
                  <c:v>24.497849914770239</c:v>
                </c:pt>
                <c:pt idx="272">
                  <c:v>24.568316797958659</c:v>
                </c:pt>
                <c:pt idx="273">
                  <c:v>24.693923169626025</c:v>
                </c:pt>
                <c:pt idx="274">
                  <c:v>24.814919427636099</c:v>
                </c:pt>
                <c:pt idx="275">
                  <c:v>24.862382476675389</c:v>
                </c:pt>
                <c:pt idx="276">
                  <c:v>25.017618708777935</c:v>
                </c:pt>
                <c:pt idx="277">
                  <c:v>24.982164885933436</c:v>
                </c:pt>
                <c:pt idx="278">
                  <c:v>25.126472196484876</c:v>
                </c:pt>
                <c:pt idx="279">
                  <c:v>25.259693145731642</c:v>
                </c:pt>
                <c:pt idx="280">
                  <c:v>25.314393555019457</c:v>
                </c:pt>
                <c:pt idx="281">
                  <c:v>25.176872445777093</c:v>
                </c:pt>
                <c:pt idx="282">
                  <c:v>25.025752623162933</c:v>
                </c:pt>
                <c:pt idx="283">
                  <c:v>24.993244664006649</c:v>
                </c:pt>
                <c:pt idx="284">
                  <c:v>25.128444466893288</c:v>
                </c:pt>
                <c:pt idx="285">
                  <c:v>25.073958538653393</c:v>
                </c:pt>
                <c:pt idx="286">
                  <c:v>24.948938947927054</c:v>
                </c:pt>
                <c:pt idx="287">
                  <c:v>24.754760804463768</c:v>
                </c:pt>
                <c:pt idx="288">
                  <c:v>24.842898821529818</c:v>
                </c:pt>
                <c:pt idx="289">
                  <c:v>24.859012119232283</c:v>
                </c:pt>
                <c:pt idx="290">
                  <c:v>24.692886917987799</c:v>
                </c:pt>
                <c:pt idx="291">
                  <c:v>24.349236040594938</c:v>
                </c:pt>
                <c:pt idx="292">
                  <c:v>24.161587084110966</c:v>
                </c:pt>
                <c:pt idx="293">
                  <c:v>24.246567050864286</c:v>
                </c:pt>
                <c:pt idx="294">
                  <c:v>24.153570954528973</c:v>
                </c:pt>
                <c:pt idx="295">
                  <c:v>23.828556184332804</c:v>
                </c:pt>
                <c:pt idx="296">
                  <c:v>23.715068867595992</c:v>
                </c:pt>
                <c:pt idx="297">
                  <c:v>23.63986058318773</c:v>
                </c:pt>
                <c:pt idx="298">
                  <c:v>23.49891142131807</c:v>
                </c:pt>
                <c:pt idx="299">
                  <c:v>23.245894142472086</c:v>
                </c:pt>
                <c:pt idx="300">
                  <c:v>22.984485276094933</c:v>
                </c:pt>
                <c:pt idx="301">
                  <c:v>22.86794857893727</c:v>
                </c:pt>
                <c:pt idx="302">
                  <c:v>22.688683250698602</c:v>
                </c:pt>
                <c:pt idx="303">
                  <c:v>22.490929936970488</c:v>
                </c:pt>
                <c:pt idx="304">
                  <c:v>22.241398572966826</c:v>
                </c:pt>
                <c:pt idx="305">
                  <c:v>21.982817440604872</c:v>
                </c:pt>
                <c:pt idx="306">
                  <c:v>21.802521509837966</c:v>
                </c:pt>
                <c:pt idx="307">
                  <c:v>21.664132561224363</c:v>
                </c:pt>
                <c:pt idx="308">
                  <c:v>21.329996027134992</c:v>
                </c:pt>
                <c:pt idx="309">
                  <c:v>20.989181011505298</c:v>
                </c:pt>
                <c:pt idx="310">
                  <c:v>20.68586430326279</c:v>
                </c:pt>
                <c:pt idx="311">
                  <c:v>20.500624762198548</c:v>
                </c:pt>
                <c:pt idx="312">
                  <c:v>20.137047057125518</c:v>
                </c:pt>
                <c:pt idx="313">
                  <c:v>19.767738881550216</c:v>
                </c:pt>
                <c:pt idx="314">
                  <c:v>19.551862761807612</c:v>
                </c:pt>
                <c:pt idx="315">
                  <c:v>19.244631070851387</c:v>
                </c:pt>
                <c:pt idx="316">
                  <c:v>18.964778201627631</c:v>
                </c:pt>
                <c:pt idx="317">
                  <c:v>18.643086449336362</c:v>
                </c:pt>
                <c:pt idx="318">
                  <c:v>18.239389288248155</c:v>
                </c:pt>
                <c:pt idx="319">
                  <c:v>17.903563036629514</c:v>
                </c:pt>
                <c:pt idx="320">
                  <c:v>17.56012337009777</c:v>
                </c:pt>
                <c:pt idx="321">
                  <c:v>17.209301721997061</c:v>
                </c:pt>
                <c:pt idx="322">
                  <c:v>16.882104841391513</c:v>
                </c:pt>
                <c:pt idx="323">
                  <c:v>16.45152588680968</c:v>
                </c:pt>
                <c:pt idx="324">
                  <c:v>16.015505786826651</c:v>
                </c:pt>
                <c:pt idx="325">
                  <c:v>15.63803240954319</c:v>
                </c:pt>
                <c:pt idx="326">
                  <c:v>15.286440177159593</c:v>
                </c:pt>
                <c:pt idx="327">
                  <c:v>14.80981974146213</c:v>
                </c:pt>
                <c:pt idx="328">
                  <c:v>14.335254511264949</c:v>
                </c:pt>
                <c:pt idx="329">
                  <c:v>13.916569963729797</c:v>
                </c:pt>
                <c:pt idx="330">
                  <c:v>13.514266742687315</c:v>
                </c:pt>
                <c:pt idx="331">
                  <c:v>13.085947628631256</c:v>
                </c:pt>
                <c:pt idx="332">
                  <c:v>12.63044358631924</c:v>
                </c:pt>
                <c:pt idx="333">
                  <c:v>12.22039948935125</c:v>
                </c:pt>
                <c:pt idx="334">
                  <c:v>11.761261899021878</c:v>
                </c:pt>
                <c:pt idx="335">
                  <c:v>11.322912550019401</c:v>
                </c:pt>
                <c:pt idx="336">
                  <c:v>10.882309927510436</c:v>
                </c:pt>
                <c:pt idx="337">
                  <c:v>10.420051828079606</c:v>
                </c:pt>
                <c:pt idx="338">
                  <c:v>9.9749479472882179</c:v>
                </c:pt>
                <c:pt idx="339">
                  <c:v>9.5638091532881653</c:v>
                </c:pt>
                <c:pt idx="340">
                  <c:v>9.1151845437045758</c:v>
                </c:pt>
                <c:pt idx="341">
                  <c:v>8.6319422921540809</c:v>
                </c:pt>
                <c:pt idx="342">
                  <c:v>8.2277975361258751</c:v>
                </c:pt>
                <c:pt idx="343">
                  <c:v>7.7887853594049821</c:v>
                </c:pt>
                <c:pt idx="344">
                  <c:v>7.3326688024100442</c:v>
                </c:pt>
                <c:pt idx="345">
                  <c:v>6.8758361018461995</c:v>
                </c:pt>
                <c:pt idx="346">
                  <c:v>6.3274399896141293</c:v>
                </c:pt>
                <c:pt idx="347">
                  <c:v>5.8556708865507137</c:v>
                </c:pt>
                <c:pt idx="348">
                  <c:v>5.4756109985189667</c:v>
                </c:pt>
                <c:pt idx="349">
                  <c:v>5.0200116295544905</c:v>
                </c:pt>
                <c:pt idx="350">
                  <c:v>4.5552700127195873</c:v>
                </c:pt>
                <c:pt idx="351">
                  <c:v>4.1134920225565841</c:v>
                </c:pt>
                <c:pt idx="352">
                  <c:v>3.6759144004967803</c:v>
                </c:pt>
                <c:pt idx="353">
                  <c:v>3.2162596981442007</c:v>
                </c:pt>
                <c:pt idx="354">
                  <c:v>2.7469011837544843</c:v>
                </c:pt>
                <c:pt idx="355">
                  <c:v>2.2965722184015136</c:v>
                </c:pt>
                <c:pt idx="356">
                  <c:v>1.8402070421388084</c:v>
                </c:pt>
                <c:pt idx="357">
                  <c:v>1.3845274339437366</c:v>
                </c:pt>
                <c:pt idx="358">
                  <c:v>0.9227207933425785</c:v>
                </c:pt>
                <c:pt idx="359">
                  <c:v>0.45974621430187129</c:v>
                </c:pt>
                <c:pt idx="360">
                  <c:v>-4.6255467852109787E-15</c:v>
                </c:pt>
                <c:pt idx="361">
                  <c:v>-0.45871361181628106</c:v>
                </c:pt>
                <c:pt idx="362">
                  <c:v>-0.91712104498811875</c:v>
                </c:pt>
                <c:pt idx="363">
                  <c:v>-1.3709084703360872</c:v>
                </c:pt>
                <c:pt idx="364">
                  <c:v>-1.8306454947772819</c:v>
                </c:pt>
                <c:pt idx="365">
                  <c:v>-2.3027688077456827</c:v>
                </c:pt>
                <c:pt idx="366">
                  <c:v>-2.7624305310239419</c:v>
                </c:pt>
                <c:pt idx="367">
                  <c:v>-3.249151961955119</c:v>
                </c:pt>
                <c:pt idx="368">
                  <c:v>-3.7243949169594854</c:v>
                </c:pt>
                <c:pt idx="369">
                  <c:v>-4.2029316979194622</c:v>
                </c:pt>
                <c:pt idx="370">
                  <c:v>-4.6907966222968325</c:v>
                </c:pt>
                <c:pt idx="371">
                  <c:v>-5.184096393012207</c:v>
                </c:pt>
                <c:pt idx="372">
                  <c:v>-5.6364657815151329</c:v>
                </c:pt>
                <c:pt idx="373">
                  <c:v>-6.1146223707708263</c:v>
                </c:pt>
                <c:pt idx="374">
                  <c:v>-6.6152602098441626</c:v>
                </c:pt>
                <c:pt idx="375">
                  <c:v>-7.1435846536390066</c:v>
                </c:pt>
                <c:pt idx="376">
                  <c:v>-7.6306419690082414</c:v>
                </c:pt>
                <c:pt idx="377">
                  <c:v>-8.1076649851270179</c:v>
                </c:pt>
                <c:pt idx="378">
                  <c:v>-8.6230566893453648</c:v>
                </c:pt>
                <c:pt idx="379">
                  <c:v>-9.15695425514315</c:v>
                </c:pt>
                <c:pt idx="380">
                  <c:v>-9.6117705045512452</c:v>
                </c:pt>
                <c:pt idx="381">
                  <c:v>-10.093050112250873</c:v>
                </c:pt>
                <c:pt idx="382">
                  <c:v>-10.560097901773167</c:v>
                </c:pt>
                <c:pt idx="383">
                  <c:v>-11.043421265795331</c:v>
                </c:pt>
                <c:pt idx="384">
                  <c:v>-11.492725110048941</c:v>
                </c:pt>
                <c:pt idx="385">
                  <c:v>-11.885859218082157</c:v>
                </c:pt>
                <c:pt idx="386">
                  <c:v>-12.34874225693061</c:v>
                </c:pt>
                <c:pt idx="387">
                  <c:v>-12.870107549219933</c:v>
                </c:pt>
                <c:pt idx="388">
                  <c:v>-13.37380098005867</c:v>
                </c:pt>
                <c:pt idx="389">
                  <c:v>-13.840085256133586</c:v>
                </c:pt>
                <c:pt idx="390">
                  <c:v>-14.349687114314262</c:v>
                </c:pt>
                <c:pt idx="391">
                  <c:v>-14.884524051453653</c:v>
                </c:pt>
                <c:pt idx="392">
                  <c:v>-15.422064178632892</c:v>
                </c:pt>
                <c:pt idx="393">
                  <c:v>-15.940517229459406</c:v>
                </c:pt>
                <c:pt idx="394">
                  <c:v>-16.439843388358661</c:v>
                </c:pt>
                <c:pt idx="395">
                  <c:v>-16.989094312113863</c:v>
                </c:pt>
                <c:pt idx="396">
                  <c:v>-17.568626873184375</c:v>
                </c:pt>
                <c:pt idx="397">
                  <c:v>-18.075714382000804</c:v>
                </c:pt>
                <c:pt idx="398">
                  <c:v>-18.587138545580387</c:v>
                </c:pt>
                <c:pt idx="399">
                  <c:v>-19.128552521385149</c:v>
                </c:pt>
                <c:pt idx="400">
                  <c:v>-19.645645103817607</c:v>
                </c:pt>
                <c:pt idx="401">
                  <c:v>-20.280782580081116</c:v>
                </c:pt>
                <c:pt idx="402">
                  <c:v>-20.774060479339358</c:v>
                </c:pt>
                <c:pt idx="403">
                  <c:v>-21.301179733388334</c:v>
                </c:pt>
                <c:pt idx="404">
                  <c:v>-21.918916811434208</c:v>
                </c:pt>
                <c:pt idx="405">
                  <c:v>-22.451212753228109</c:v>
                </c:pt>
                <c:pt idx="406">
                  <c:v>-22.988812300854121</c:v>
                </c:pt>
                <c:pt idx="407">
                  <c:v>-23.595056669612681</c:v>
                </c:pt>
                <c:pt idx="408">
                  <c:v>-24.206960902041704</c:v>
                </c:pt>
                <c:pt idx="409">
                  <c:v>-24.787751664034992</c:v>
                </c:pt>
                <c:pt idx="410">
                  <c:v>-25.404958776886563</c:v>
                </c:pt>
                <c:pt idx="411">
                  <c:v>-26.068621362250081</c:v>
                </c:pt>
                <c:pt idx="412">
                  <c:v>-26.775474615148308</c:v>
                </c:pt>
                <c:pt idx="413">
                  <c:v>-27.411326898947848</c:v>
                </c:pt>
                <c:pt idx="414">
                  <c:v>-28.058376102455664</c:v>
                </c:pt>
                <c:pt idx="415">
                  <c:v>-28.781479404195444</c:v>
                </c:pt>
                <c:pt idx="416">
                  <c:v>-29.518545224417764</c:v>
                </c:pt>
                <c:pt idx="417">
                  <c:v>-30.300194129040129</c:v>
                </c:pt>
                <c:pt idx="418">
                  <c:v>-31.050916542786855</c:v>
                </c:pt>
                <c:pt idx="419">
                  <c:v>-31.843998918917261</c:v>
                </c:pt>
                <c:pt idx="420">
                  <c:v>-32.738482872690049</c:v>
                </c:pt>
                <c:pt idx="421">
                  <c:v>-33.518037697780386</c:v>
                </c:pt>
                <c:pt idx="422">
                  <c:v>-34.420383565051523</c:v>
                </c:pt>
                <c:pt idx="423">
                  <c:v>-35.259905189834939</c:v>
                </c:pt>
                <c:pt idx="424">
                  <c:v>-36.104360041343796</c:v>
                </c:pt>
                <c:pt idx="425">
                  <c:v>-36.998183460643993</c:v>
                </c:pt>
                <c:pt idx="426">
                  <c:v>-37.813417210194785</c:v>
                </c:pt>
                <c:pt idx="427">
                  <c:v>-38.769656648656266</c:v>
                </c:pt>
                <c:pt idx="428">
                  <c:v>-39.973175630190383</c:v>
                </c:pt>
                <c:pt idx="429">
                  <c:v>-40.765271288549883</c:v>
                </c:pt>
                <c:pt idx="430">
                  <c:v>-42.560537530944337</c:v>
                </c:pt>
                <c:pt idx="431">
                  <c:v>-42.844007536364316</c:v>
                </c:pt>
                <c:pt idx="432">
                  <c:v>-44.378239368206366</c:v>
                </c:pt>
                <c:pt idx="433">
                  <c:v>-45.352158825157204</c:v>
                </c:pt>
                <c:pt idx="434">
                  <c:v>-46.530567035351382</c:v>
                </c:pt>
                <c:pt idx="435">
                  <c:v>-47.912376863735261</c:v>
                </c:pt>
                <c:pt idx="436">
                  <c:v>-49.212284537813474</c:v>
                </c:pt>
                <c:pt idx="437">
                  <c:v>-50.515005680834761</c:v>
                </c:pt>
                <c:pt idx="438">
                  <c:v>-51.839880887321577</c:v>
                </c:pt>
                <c:pt idx="439">
                  <c:v>-52.901105480303173</c:v>
                </c:pt>
                <c:pt idx="440">
                  <c:v>-54.232265907669081</c:v>
                </c:pt>
                <c:pt idx="441">
                  <c:v>-55.469253018644729</c:v>
                </c:pt>
                <c:pt idx="442">
                  <c:v>-56.979358154510962</c:v>
                </c:pt>
                <c:pt idx="443">
                  <c:v>-58.4419368969209</c:v>
                </c:pt>
                <c:pt idx="444">
                  <c:v>-59.97171609764635</c:v>
                </c:pt>
                <c:pt idx="445">
                  <c:v>-61.498834868603545</c:v>
                </c:pt>
                <c:pt idx="446">
                  <c:v>-63.092715136044902</c:v>
                </c:pt>
                <c:pt idx="447">
                  <c:v>-64.520779566168287</c:v>
                </c:pt>
                <c:pt idx="448">
                  <c:v>-66.120376050359454</c:v>
                </c:pt>
                <c:pt idx="449">
                  <c:v>-67.716745025760986</c:v>
                </c:pt>
                <c:pt idx="450">
                  <c:v>-69.377016913153071</c:v>
                </c:pt>
                <c:pt idx="451">
                  <c:v>-71.212007327147973</c:v>
                </c:pt>
                <c:pt idx="452">
                  <c:v>-72.753218600083684</c:v>
                </c:pt>
                <c:pt idx="453">
                  <c:v>-74.644668159140053</c:v>
                </c:pt>
                <c:pt idx="454">
                  <c:v>-76.471334784252065</c:v>
                </c:pt>
                <c:pt idx="455">
                  <c:v>-78.477027507870872</c:v>
                </c:pt>
                <c:pt idx="456">
                  <c:v>-80.289990463389032</c:v>
                </c:pt>
                <c:pt idx="457">
                  <c:v>-82.217178240701131</c:v>
                </c:pt>
                <c:pt idx="458">
                  <c:v>-84.441888146962071</c:v>
                </c:pt>
                <c:pt idx="459">
                  <c:v>-86.529152221692783</c:v>
                </c:pt>
                <c:pt idx="460">
                  <c:v>-88.542732992022863</c:v>
                </c:pt>
                <c:pt idx="461">
                  <c:v>-90.59668767274664</c:v>
                </c:pt>
                <c:pt idx="462">
                  <c:v>-92.634861895431683</c:v>
                </c:pt>
                <c:pt idx="463">
                  <c:v>-94.960173400749454</c:v>
                </c:pt>
                <c:pt idx="464">
                  <c:v>-97.325150787421052</c:v>
                </c:pt>
                <c:pt idx="465">
                  <c:v>-99.731923582560626</c:v>
                </c:pt>
                <c:pt idx="466">
                  <c:v>-102.23710577386315</c:v>
                </c:pt>
                <c:pt idx="467">
                  <c:v>-104.70343879779919</c:v>
                </c:pt>
                <c:pt idx="468">
                  <c:v>-107.00261278477176</c:v>
                </c:pt>
                <c:pt idx="469">
                  <c:v>-109.32000310228509</c:v>
                </c:pt>
                <c:pt idx="470">
                  <c:v>-111.98619523631109</c:v>
                </c:pt>
                <c:pt idx="471">
                  <c:v>-114.78291452113181</c:v>
                </c:pt>
                <c:pt idx="472">
                  <c:v>-117.73052161507599</c:v>
                </c:pt>
                <c:pt idx="473">
                  <c:v>-120.54504607862799</c:v>
                </c:pt>
                <c:pt idx="474">
                  <c:v>-123.56008728962627</c:v>
                </c:pt>
                <c:pt idx="475">
                  <c:v>-126.37738605619315</c:v>
                </c:pt>
                <c:pt idx="476">
                  <c:v>-129.24525764757655</c:v>
                </c:pt>
                <c:pt idx="477">
                  <c:v>-132.2910089022383</c:v>
                </c:pt>
                <c:pt idx="478">
                  <c:v>-135.56601536404284</c:v>
                </c:pt>
                <c:pt idx="479">
                  <c:v>-138.93871419021247</c:v>
                </c:pt>
                <c:pt idx="480">
                  <c:v>-142.32759140881751</c:v>
                </c:pt>
                <c:pt idx="481">
                  <c:v>-145.43359922775556</c:v>
                </c:pt>
                <c:pt idx="482">
                  <c:v>-148.54309323060482</c:v>
                </c:pt>
                <c:pt idx="483">
                  <c:v>-151.96008822477498</c:v>
                </c:pt>
                <c:pt idx="484">
                  <c:v>-155.62259650259574</c:v>
                </c:pt>
                <c:pt idx="485">
                  <c:v>-159.08056464580793</c:v>
                </c:pt>
                <c:pt idx="486">
                  <c:v>-162.38477682262891</c:v>
                </c:pt>
                <c:pt idx="487">
                  <c:v>-165.77549595878071</c:v>
                </c:pt>
                <c:pt idx="488">
                  <c:v>-169.47056960466446</c:v>
                </c:pt>
                <c:pt idx="489">
                  <c:v>-173.45436934979693</c:v>
                </c:pt>
                <c:pt idx="490">
                  <c:v>-177.12097464041184</c:v>
                </c:pt>
                <c:pt idx="491">
                  <c:v>-180.75284255063855</c:v>
                </c:pt>
                <c:pt idx="492">
                  <c:v>-184.57573470832679</c:v>
                </c:pt>
                <c:pt idx="493">
                  <c:v>-188.93935194206335</c:v>
                </c:pt>
                <c:pt idx="494">
                  <c:v>-193.04542161311181</c:v>
                </c:pt>
                <c:pt idx="495">
                  <c:v>-196.65850620926309</c:v>
                </c:pt>
                <c:pt idx="496">
                  <c:v>-200.43494911852162</c:v>
                </c:pt>
                <c:pt idx="497">
                  <c:v>-204.76965850621747</c:v>
                </c:pt>
                <c:pt idx="498">
                  <c:v>-208.92484200779828</c:v>
                </c:pt>
                <c:pt idx="499">
                  <c:v>-212.58235399739917</c:v>
                </c:pt>
                <c:pt idx="500">
                  <c:v>-216.18596713702368</c:v>
                </c:pt>
                <c:pt idx="501">
                  <c:v>-220.37694456812602</c:v>
                </c:pt>
                <c:pt idx="502">
                  <c:v>-224.43843869601349</c:v>
                </c:pt>
                <c:pt idx="503">
                  <c:v>-227.63524437784628</c:v>
                </c:pt>
                <c:pt idx="504">
                  <c:v>-231.10756945441099</c:v>
                </c:pt>
                <c:pt idx="505">
                  <c:v>-234.98281221909491</c:v>
                </c:pt>
                <c:pt idx="506">
                  <c:v>-237.97031267908443</c:v>
                </c:pt>
                <c:pt idx="507">
                  <c:v>-240.89670217005147</c:v>
                </c:pt>
                <c:pt idx="508">
                  <c:v>-244.38726697773924</c:v>
                </c:pt>
                <c:pt idx="509">
                  <c:v>-246.97309072728382</c:v>
                </c:pt>
                <c:pt idx="510">
                  <c:v>-249.24374345887526</c:v>
                </c:pt>
                <c:pt idx="511">
                  <c:v>-251.93637999762288</c:v>
                </c:pt>
                <c:pt idx="512">
                  <c:v>-253.62221075979696</c:v>
                </c:pt>
                <c:pt idx="513">
                  <c:v>-254.79668538406008</c:v>
                </c:pt>
                <c:pt idx="514">
                  <c:v>-256.14810442743089</c:v>
                </c:pt>
                <c:pt idx="515">
                  <c:v>-256.33801037154194</c:v>
                </c:pt>
                <c:pt idx="516">
                  <c:v>-255.98566611031708</c:v>
                </c:pt>
                <c:pt idx="517">
                  <c:v>-255.7306161668204</c:v>
                </c:pt>
                <c:pt idx="518">
                  <c:v>-254.07778535625209</c:v>
                </c:pt>
                <c:pt idx="519">
                  <c:v>-251.94303067217561</c:v>
                </c:pt>
                <c:pt idx="520">
                  <c:v>-249.12477713843271</c:v>
                </c:pt>
                <c:pt idx="521">
                  <c:v>-245.02622410862904</c:v>
                </c:pt>
                <c:pt idx="522">
                  <c:v>-240.51433563871279</c:v>
                </c:pt>
                <c:pt idx="523">
                  <c:v>-235.10123631017174</c:v>
                </c:pt>
                <c:pt idx="524">
                  <c:v>-228.36770862736802</c:v>
                </c:pt>
                <c:pt idx="525">
                  <c:v>-220.95616481848859</c:v>
                </c:pt>
                <c:pt idx="526">
                  <c:v>-212.30757314611662</c:v>
                </c:pt>
                <c:pt idx="527">
                  <c:v>-202.68691330834415</c:v>
                </c:pt>
                <c:pt idx="528">
                  <c:v>-192.3060927459552</c:v>
                </c:pt>
                <c:pt idx="529">
                  <c:v>-180.6953777294348</c:v>
                </c:pt>
                <c:pt idx="530">
                  <c:v>-168.23775662315927</c:v>
                </c:pt>
                <c:pt idx="531">
                  <c:v>-154.79148672032937</c:v>
                </c:pt>
                <c:pt idx="532">
                  <c:v>-140.4997068065781</c:v>
                </c:pt>
                <c:pt idx="533">
                  <c:v>-125.45666170048059</c:v>
                </c:pt>
                <c:pt idx="534">
                  <c:v>-109.61950415548118</c:v>
                </c:pt>
                <c:pt idx="535">
                  <c:v>-93.081578336678632</c:v>
                </c:pt>
                <c:pt idx="536">
                  <c:v>-75.783546918583454</c:v>
                </c:pt>
                <c:pt idx="537">
                  <c:v>-57.922631372626377</c:v>
                </c:pt>
                <c:pt idx="538">
                  <c:v>-39.420043292896636</c:v>
                </c:pt>
                <c:pt idx="539">
                  <c:v>-20.172128736359944</c:v>
                </c:pt>
                <c:pt idx="540">
                  <c:v>0</c:v>
                </c:pt>
                <c:pt idx="541">
                  <c:v>21.325168722465975</c:v>
                </c:pt>
                <c:pt idx="542">
                  <c:v>44.179899788124324</c:v>
                </c:pt>
                <c:pt idx="543">
                  <c:v>68.996305744338656</c:v>
                </c:pt>
                <c:pt idx="544">
                  <c:v>96.217532261345937</c:v>
                </c:pt>
                <c:pt idx="545">
                  <c:v>126.26299423859365</c:v>
                </c:pt>
                <c:pt idx="546">
                  <c:v>159.75649319920817</c:v>
                </c:pt>
                <c:pt idx="547">
                  <c:v>197.10391130804899</c:v>
                </c:pt>
                <c:pt idx="548">
                  <c:v>238.57135586031742</c:v>
                </c:pt>
                <c:pt idx="549">
                  <c:v>284.31041777571505</c:v>
                </c:pt>
                <c:pt idx="550">
                  <c:v>334.43394860428492</c:v>
                </c:pt>
                <c:pt idx="551">
                  <c:v>388.38352939017841</c:v>
                </c:pt>
                <c:pt idx="552">
                  <c:v>444.86947600359787</c:v>
                </c:pt>
                <c:pt idx="553">
                  <c:v>502.54391524288781</c:v>
                </c:pt>
                <c:pt idx="554">
                  <c:v>559.76458158042522</c:v>
                </c:pt>
                <c:pt idx="555">
                  <c:v>615.06457048012874</c:v>
                </c:pt>
                <c:pt idx="556">
                  <c:v>667.52981696270228</c:v>
                </c:pt>
                <c:pt idx="557">
                  <c:v>716.06339611435135</c:v>
                </c:pt>
                <c:pt idx="558">
                  <c:v>760.21534252664753</c:v>
                </c:pt>
                <c:pt idx="559">
                  <c:v>799.8697129672064</c:v>
                </c:pt>
                <c:pt idx="560">
                  <c:v>834.72150779753838</c:v>
                </c:pt>
                <c:pt idx="561">
                  <c:v>864.60143422661849</c:v>
                </c:pt>
                <c:pt idx="562">
                  <c:v>889.88577795993695</c:v>
                </c:pt>
                <c:pt idx="563">
                  <c:v>910.75220728280715</c:v>
                </c:pt>
                <c:pt idx="564">
                  <c:v>927.09598182031641</c:v>
                </c:pt>
                <c:pt idx="565">
                  <c:v>939.63610187263964</c:v>
                </c:pt>
                <c:pt idx="566">
                  <c:v>948.26388160019019</c:v>
                </c:pt>
                <c:pt idx="567">
                  <c:v>953.91686624766669</c:v>
                </c:pt>
                <c:pt idx="568">
                  <c:v>956.50582575275553</c:v>
                </c:pt>
                <c:pt idx="569">
                  <c:v>956.23924810859319</c:v>
                </c:pt>
                <c:pt idx="570">
                  <c:v>953.82130029645691</c:v>
                </c:pt>
                <c:pt idx="571">
                  <c:v>949.16698228309713</c:v>
                </c:pt>
                <c:pt idx="572">
                  <c:v>943.42694668121055</c:v>
                </c:pt>
                <c:pt idx="573">
                  <c:v>936.21412025351913</c:v>
                </c:pt>
                <c:pt idx="574">
                  <c:v>927.8489232732893</c:v>
                </c:pt>
                <c:pt idx="575">
                  <c:v>918.51333072336024</c:v>
                </c:pt>
                <c:pt idx="576">
                  <c:v>908.45444422369007</c:v>
                </c:pt>
                <c:pt idx="577">
                  <c:v>897.39377046931202</c:v>
                </c:pt>
                <c:pt idx="578">
                  <c:v>885.46466218850469</c:v>
                </c:pt>
                <c:pt idx="579">
                  <c:v>872.75313079976786</c:v>
                </c:pt>
                <c:pt idx="580">
                  <c:v>859.64391497195572</c:v>
                </c:pt>
                <c:pt idx="581">
                  <c:v>846.08796124177695</c:v>
                </c:pt>
                <c:pt idx="582">
                  <c:v>832.28520350708027</c:v>
                </c:pt>
                <c:pt idx="583">
                  <c:v>818.20441760852896</c:v>
                </c:pt>
                <c:pt idx="584">
                  <c:v>803.79191663122492</c:v>
                </c:pt>
                <c:pt idx="585">
                  <c:v>789.44032478903125</c:v>
                </c:pt>
                <c:pt idx="586">
                  <c:v>774.7318812209694</c:v>
                </c:pt>
                <c:pt idx="587">
                  <c:v>760.13057828307296</c:v>
                </c:pt>
                <c:pt idx="588">
                  <c:v>745.67072757625499</c:v>
                </c:pt>
                <c:pt idx="589">
                  <c:v>731.06364989077611</c:v>
                </c:pt>
                <c:pt idx="590">
                  <c:v>717.01226420585147</c:v>
                </c:pt>
                <c:pt idx="591">
                  <c:v>702.72489041612221</c:v>
                </c:pt>
                <c:pt idx="592">
                  <c:v>688.301289320092</c:v>
                </c:pt>
                <c:pt idx="593">
                  <c:v>674.32639064151715</c:v>
                </c:pt>
                <c:pt idx="594">
                  <c:v>660.32091150888505</c:v>
                </c:pt>
                <c:pt idx="595">
                  <c:v>646.51008035860241</c:v>
                </c:pt>
                <c:pt idx="596">
                  <c:v>632.82708298396221</c:v>
                </c:pt>
                <c:pt idx="597">
                  <c:v>619.37269537017551</c:v>
                </c:pt>
                <c:pt idx="598">
                  <c:v>606.05891030122621</c:v>
                </c:pt>
                <c:pt idx="599">
                  <c:v>592.93840061667527</c:v>
                </c:pt>
                <c:pt idx="600">
                  <c:v>579.84285131998752</c:v>
                </c:pt>
                <c:pt idx="601">
                  <c:v>567.31389138524446</c:v>
                </c:pt>
                <c:pt idx="602">
                  <c:v>554.89144131173555</c:v>
                </c:pt>
                <c:pt idx="603">
                  <c:v>542.53035349968013</c:v>
                </c:pt>
                <c:pt idx="604">
                  <c:v>530.07435880961145</c:v>
                </c:pt>
                <c:pt idx="605">
                  <c:v>518.04903121095128</c:v>
                </c:pt>
                <c:pt idx="606">
                  <c:v>506.4859831112795</c:v>
                </c:pt>
                <c:pt idx="607">
                  <c:v>494.96662290723879</c:v>
                </c:pt>
                <c:pt idx="608">
                  <c:v>482.55009996218666</c:v>
                </c:pt>
                <c:pt idx="609">
                  <c:v>470.97548751441343</c:v>
                </c:pt>
                <c:pt idx="610">
                  <c:v>459.75485088020412</c:v>
                </c:pt>
                <c:pt idx="611">
                  <c:v>448.85166959892501</c:v>
                </c:pt>
                <c:pt idx="612">
                  <c:v>437.95398738930379</c:v>
                </c:pt>
                <c:pt idx="613">
                  <c:v>427.39681995982318</c:v>
                </c:pt>
                <c:pt idx="614">
                  <c:v>417.13494223035019</c:v>
                </c:pt>
                <c:pt idx="615">
                  <c:v>407.19159315776653</c:v>
                </c:pt>
                <c:pt idx="616">
                  <c:v>397.61831584845169</c:v>
                </c:pt>
                <c:pt idx="617">
                  <c:v>388.06551285901872</c:v>
                </c:pt>
                <c:pt idx="618">
                  <c:v>378.97330915921839</c:v>
                </c:pt>
                <c:pt idx="619">
                  <c:v>369.86424607373795</c:v>
                </c:pt>
                <c:pt idx="620">
                  <c:v>361.11096551519404</c:v>
                </c:pt>
                <c:pt idx="621">
                  <c:v>352.59379249396142</c:v>
                </c:pt>
                <c:pt idx="622">
                  <c:v>344.39243548624495</c:v>
                </c:pt>
                <c:pt idx="623">
                  <c:v>336.141974418583</c:v>
                </c:pt>
                <c:pt idx="624">
                  <c:v>327.8958116042507</c:v>
                </c:pt>
                <c:pt idx="625">
                  <c:v>320.17657725626896</c:v>
                </c:pt>
                <c:pt idx="626">
                  <c:v>312.60586219765491</c:v>
                </c:pt>
                <c:pt idx="627">
                  <c:v>305.30654530407793</c:v>
                </c:pt>
                <c:pt idx="628">
                  <c:v>298.22995641196002</c:v>
                </c:pt>
                <c:pt idx="629">
                  <c:v>291.25877509681141</c:v>
                </c:pt>
                <c:pt idx="630">
                  <c:v>284.3980307587816</c:v>
                </c:pt>
                <c:pt idx="631">
                  <c:v>277.70240944290055</c:v>
                </c:pt>
                <c:pt idx="632">
                  <c:v>271.18387018905622</c:v>
                </c:pt>
                <c:pt idx="633">
                  <c:v>264.73266768904404</c:v>
                </c:pt>
                <c:pt idx="634">
                  <c:v>258.45556175770787</c:v>
                </c:pt>
                <c:pt idx="635">
                  <c:v>252.31012866792963</c:v>
                </c:pt>
                <c:pt idx="636">
                  <c:v>246.39890067515697</c:v>
                </c:pt>
                <c:pt idx="637">
                  <c:v>240.51386828343863</c:v>
                </c:pt>
                <c:pt idx="638">
                  <c:v>234.64273905489594</c:v>
                </c:pt>
                <c:pt idx="639">
                  <c:v>229.07373140192558</c:v>
                </c:pt>
                <c:pt idx="640">
                  <c:v>223.63963234409931</c:v>
                </c:pt>
                <c:pt idx="641">
                  <c:v>218.22946655687912</c:v>
                </c:pt>
                <c:pt idx="642">
                  <c:v>213.01091704824327</c:v>
                </c:pt>
                <c:pt idx="643">
                  <c:v>207.82057674824219</c:v>
                </c:pt>
                <c:pt idx="644">
                  <c:v>202.87782278898405</c:v>
                </c:pt>
                <c:pt idx="645">
                  <c:v>197.91387902214717</c:v>
                </c:pt>
                <c:pt idx="646">
                  <c:v>193.19114010680624</c:v>
                </c:pt>
                <c:pt idx="647">
                  <c:v>188.50465607614163</c:v>
                </c:pt>
                <c:pt idx="648">
                  <c:v>184.00529433285939</c:v>
                </c:pt>
                <c:pt idx="649">
                  <c:v>179.6409468357034</c:v>
                </c:pt>
                <c:pt idx="650">
                  <c:v>175.2544983726161</c:v>
                </c:pt>
                <c:pt idx="651">
                  <c:v>170.97092817229498</c:v>
                </c:pt>
                <c:pt idx="652">
                  <c:v>166.80760451282981</c:v>
                </c:pt>
                <c:pt idx="653">
                  <c:v>162.73810171746368</c:v>
                </c:pt>
                <c:pt idx="654">
                  <c:v>158.75124726012905</c:v>
                </c:pt>
                <c:pt idx="655">
                  <c:v>154.85012604095002</c:v>
                </c:pt>
                <c:pt idx="656">
                  <c:v>151.07825960071347</c:v>
                </c:pt>
                <c:pt idx="657">
                  <c:v>147.30232083625089</c:v>
                </c:pt>
                <c:pt idx="658">
                  <c:v>143.60778626154317</c:v>
                </c:pt>
                <c:pt idx="659">
                  <c:v>140.04569458605022</c:v>
                </c:pt>
                <c:pt idx="660">
                  <c:v>136.59662552470903</c:v>
                </c:pt>
                <c:pt idx="661">
                  <c:v>133.22951022780947</c:v>
                </c:pt>
                <c:pt idx="662">
                  <c:v>130.01702080606154</c:v>
                </c:pt>
                <c:pt idx="663">
                  <c:v>126.68337934552743</c:v>
                </c:pt>
                <c:pt idx="664">
                  <c:v>123.50284452851804</c:v>
                </c:pt>
                <c:pt idx="665">
                  <c:v>120.47583145828803</c:v>
                </c:pt>
                <c:pt idx="666">
                  <c:v>117.36859689001712</c:v>
                </c:pt>
                <c:pt idx="667">
                  <c:v>114.37159385457214</c:v>
                </c:pt>
                <c:pt idx="668">
                  <c:v>111.40589463989856</c:v>
                </c:pt>
                <c:pt idx="669">
                  <c:v>108.5100219808304</c:v>
                </c:pt>
                <c:pt idx="670">
                  <c:v>105.68205612914315</c:v>
                </c:pt>
                <c:pt idx="671">
                  <c:v>102.91739920566411</c:v>
                </c:pt>
                <c:pt idx="672">
                  <c:v>100.15491552603501</c:v>
                </c:pt>
                <c:pt idx="673">
                  <c:v>97.547789151814868</c:v>
                </c:pt>
                <c:pt idx="674">
                  <c:v>94.90773634680319</c:v>
                </c:pt>
                <c:pt idx="675">
                  <c:v>92.264959071265736</c:v>
                </c:pt>
                <c:pt idx="676">
                  <c:v>89.711435877931081</c:v>
                </c:pt>
                <c:pt idx="677">
                  <c:v>87.217593356316002</c:v>
                </c:pt>
                <c:pt idx="678">
                  <c:v>84.774242867650557</c:v>
                </c:pt>
                <c:pt idx="679">
                  <c:v>82.328390793235059</c:v>
                </c:pt>
                <c:pt idx="680">
                  <c:v>79.966168181716583</c:v>
                </c:pt>
                <c:pt idx="681">
                  <c:v>77.56878986586274</c:v>
                </c:pt>
                <c:pt idx="682">
                  <c:v>75.274397863489</c:v>
                </c:pt>
                <c:pt idx="683">
                  <c:v>72.978076564351355</c:v>
                </c:pt>
                <c:pt idx="684">
                  <c:v>70.698841989506789</c:v>
                </c:pt>
                <c:pt idx="685">
                  <c:v>68.4175070749246</c:v>
                </c:pt>
                <c:pt idx="686">
                  <c:v>66.252866813280008</c:v>
                </c:pt>
                <c:pt idx="687">
                  <c:v>64.106160973461044</c:v>
                </c:pt>
                <c:pt idx="688">
                  <c:v>61.952212628132102</c:v>
                </c:pt>
                <c:pt idx="689">
                  <c:v>59.792634721098281</c:v>
                </c:pt>
                <c:pt idx="690">
                  <c:v>57.668809535612105</c:v>
                </c:pt>
                <c:pt idx="691">
                  <c:v>55.626805203671211</c:v>
                </c:pt>
                <c:pt idx="692">
                  <c:v>53.535594073037743</c:v>
                </c:pt>
                <c:pt idx="693">
                  <c:v>51.475925433999365</c:v>
                </c:pt>
                <c:pt idx="694">
                  <c:v>49.434106959514558</c:v>
                </c:pt>
                <c:pt idx="695">
                  <c:v>47.400907170912639</c:v>
                </c:pt>
                <c:pt idx="696">
                  <c:v>45.435604408153687</c:v>
                </c:pt>
                <c:pt idx="697">
                  <c:v>43.4421957201222</c:v>
                </c:pt>
                <c:pt idx="698">
                  <c:v>41.445812107733971</c:v>
                </c:pt>
                <c:pt idx="699">
                  <c:v>39.520235955634561</c:v>
                </c:pt>
                <c:pt idx="700">
                  <c:v>37.586884657875487</c:v>
                </c:pt>
                <c:pt idx="701">
                  <c:v>35.632214211228025</c:v>
                </c:pt>
                <c:pt idx="702">
                  <c:v>33.701130052540286</c:v>
                </c:pt>
                <c:pt idx="703">
                  <c:v>31.77648675563929</c:v>
                </c:pt>
                <c:pt idx="704">
                  <c:v>29.871003739172366</c:v>
                </c:pt>
                <c:pt idx="705">
                  <c:v>27.936533968061017</c:v>
                </c:pt>
                <c:pt idx="706">
                  <c:v>26.034354131485411</c:v>
                </c:pt>
                <c:pt idx="707">
                  <c:v>24.14605802730026</c:v>
                </c:pt>
                <c:pt idx="708">
                  <c:v>22.220950576062265</c:v>
                </c:pt>
                <c:pt idx="709">
                  <c:v>20.3048050583802</c:v>
                </c:pt>
                <c:pt idx="710">
                  <c:v>18.394661502025965</c:v>
                </c:pt>
                <c:pt idx="711">
                  <c:v>16.490009169250378</c:v>
                </c:pt>
                <c:pt idx="712">
                  <c:v>14.635590349286643</c:v>
                </c:pt>
                <c:pt idx="713">
                  <c:v>12.766564744439979</c:v>
                </c:pt>
                <c:pt idx="714">
                  <c:v>10.889926799639476</c:v>
                </c:pt>
                <c:pt idx="715">
                  <c:v>9.0384494188472146</c:v>
                </c:pt>
                <c:pt idx="716">
                  <c:v>7.2105113960193821</c:v>
                </c:pt>
                <c:pt idx="717">
                  <c:v>5.3859687935206155</c:v>
                </c:pt>
                <c:pt idx="718">
                  <c:v>3.5696839729015304</c:v>
                </c:pt>
                <c:pt idx="719">
                  <c:v>1.7773038848558409</c:v>
                </c:pt>
              </c:numCache>
            </c:numRef>
          </c:yVal>
          <c:smooth val="1"/>
          <c:extLst>
            <c:ext xmlns:c16="http://schemas.microsoft.com/office/drawing/2014/chart" uri="{C3380CC4-5D6E-409C-BE32-E72D297353CC}">
              <c16:uniqueId val="{00000001-D4FD-4937-AAE2-2F76E60FB8C7}"/>
            </c:ext>
          </c:extLst>
        </c:ser>
        <c:ser>
          <c:idx val="2"/>
          <c:order val="2"/>
          <c:tx>
            <c:strRef>
              <c:f>'Torque Comparison'!$F$1</c:f>
              <c:strCache>
                <c:ptCount val="1"/>
                <c:pt idx="0">
                  <c:v>Base Cyl 3 (Nm)</c:v>
                </c:pt>
              </c:strCache>
            </c:strRef>
          </c:tx>
          <c:spPr>
            <a:ln w="19050" cap="rnd">
              <a:solidFill>
                <a:schemeClr val="accent3"/>
              </a:solidFill>
              <a:round/>
            </a:ln>
            <a:effectLst/>
          </c:spPr>
          <c:marker>
            <c:symbol val="none"/>
          </c:marker>
          <c:xVal>
            <c:numRef>
              <c:f>'Torque Comparison'!$A$2:$A$721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'Torque Comparison'!$F$2:$F$721</c:f>
              <c:numCache>
                <c:formatCode>General</c:formatCode>
                <c:ptCount val="720"/>
                <c:pt idx="0">
                  <c:v>0</c:v>
                </c:pt>
                <c:pt idx="1">
                  <c:v>21.325168722465975</c:v>
                </c:pt>
                <c:pt idx="2">
                  <c:v>44.179899788124324</c:v>
                </c:pt>
                <c:pt idx="3">
                  <c:v>68.996305744338656</c:v>
                </c:pt>
                <c:pt idx="4">
                  <c:v>96.217532261345937</c:v>
                </c:pt>
                <c:pt idx="5">
                  <c:v>126.26299423859365</c:v>
                </c:pt>
                <c:pt idx="6">
                  <c:v>159.75649319920817</c:v>
                </c:pt>
                <c:pt idx="7">
                  <c:v>197.10391130804899</c:v>
                </c:pt>
                <c:pt idx="8">
                  <c:v>238.57135586031742</c:v>
                </c:pt>
                <c:pt idx="9">
                  <c:v>284.31041777571505</c:v>
                </c:pt>
                <c:pt idx="10">
                  <c:v>334.43394860428492</c:v>
                </c:pt>
                <c:pt idx="11">
                  <c:v>388.38352939017841</c:v>
                </c:pt>
                <c:pt idx="12">
                  <c:v>444.86947600359787</c:v>
                </c:pt>
                <c:pt idx="13">
                  <c:v>502.54391524288781</c:v>
                </c:pt>
                <c:pt idx="14">
                  <c:v>559.76458158042522</c:v>
                </c:pt>
                <c:pt idx="15">
                  <c:v>615.06457048012874</c:v>
                </c:pt>
                <c:pt idx="16">
                  <c:v>667.52981696270228</c:v>
                </c:pt>
                <c:pt idx="17">
                  <c:v>716.06339611435135</c:v>
                </c:pt>
                <c:pt idx="18">
                  <c:v>760.21534252664753</c:v>
                </c:pt>
                <c:pt idx="19">
                  <c:v>799.8697129672064</c:v>
                </c:pt>
                <c:pt idx="20">
                  <c:v>834.72150779753838</c:v>
                </c:pt>
                <c:pt idx="21">
                  <c:v>864.60143422661849</c:v>
                </c:pt>
                <c:pt idx="22">
                  <c:v>889.88577795993695</c:v>
                </c:pt>
                <c:pt idx="23">
                  <c:v>910.75220728280715</c:v>
                </c:pt>
                <c:pt idx="24">
                  <c:v>927.09598182031641</c:v>
                </c:pt>
                <c:pt idx="25">
                  <c:v>939.63610187263964</c:v>
                </c:pt>
                <c:pt idx="26">
                  <c:v>948.26388160019019</c:v>
                </c:pt>
                <c:pt idx="27">
                  <c:v>953.91686624766669</c:v>
                </c:pt>
                <c:pt idx="28">
                  <c:v>956.50582575275553</c:v>
                </c:pt>
                <c:pt idx="29">
                  <c:v>956.23924810859319</c:v>
                </c:pt>
                <c:pt idx="30">
                  <c:v>953.82130029645691</c:v>
                </c:pt>
                <c:pt idx="31">
                  <c:v>949.16698228309713</c:v>
                </c:pt>
                <c:pt idx="32">
                  <c:v>943.42694668121055</c:v>
                </c:pt>
                <c:pt idx="33">
                  <c:v>936.21412025351913</c:v>
                </c:pt>
                <c:pt idx="34">
                  <c:v>927.8489232732893</c:v>
                </c:pt>
                <c:pt idx="35">
                  <c:v>918.51333072336024</c:v>
                </c:pt>
                <c:pt idx="36">
                  <c:v>908.45444422369007</c:v>
                </c:pt>
                <c:pt idx="37">
                  <c:v>897.39377046931202</c:v>
                </c:pt>
                <c:pt idx="38">
                  <c:v>885.46466218850469</c:v>
                </c:pt>
                <c:pt idx="39">
                  <c:v>872.75313079976786</c:v>
                </c:pt>
                <c:pt idx="40">
                  <c:v>859.64391497195572</c:v>
                </c:pt>
                <c:pt idx="41">
                  <c:v>846.08796124177695</c:v>
                </c:pt>
                <c:pt idx="42">
                  <c:v>832.28520350708027</c:v>
                </c:pt>
                <c:pt idx="43">
                  <c:v>818.20441760852896</c:v>
                </c:pt>
                <c:pt idx="44">
                  <c:v>803.79191663122492</c:v>
                </c:pt>
                <c:pt idx="45">
                  <c:v>789.44032478903125</c:v>
                </c:pt>
                <c:pt idx="46">
                  <c:v>774.7318812209694</c:v>
                </c:pt>
                <c:pt idx="47">
                  <c:v>760.13057828307296</c:v>
                </c:pt>
                <c:pt idx="48">
                  <c:v>745.67072757625499</c:v>
                </c:pt>
                <c:pt idx="49">
                  <c:v>731.06364989077611</c:v>
                </c:pt>
                <c:pt idx="50">
                  <c:v>717.01226420585147</c:v>
                </c:pt>
                <c:pt idx="51">
                  <c:v>702.72489041612221</c:v>
                </c:pt>
                <c:pt idx="52">
                  <c:v>688.301289320092</c:v>
                </c:pt>
                <c:pt idx="53">
                  <c:v>674.32639064151715</c:v>
                </c:pt>
                <c:pt idx="54">
                  <c:v>660.32091150888505</c:v>
                </c:pt>
                <c:pt idx="55">
                  <c:v>646.51008035860241</c:v>
                </c:pt>
                <c:pt idx="56">
                  <c:v>632.82708298396221</c:v>
                </c:pt>
                <c:pt idx="57">
                  <c:v>619.37269537017551</c:v>
                </c:pt>
                <c:pt idx="58">
                  <c:v>606.05891030122621</c:v>
                </c:pt>
                <c:pt idx="59">
                  <c:v>592.93840061667527</c:v>
                </c:pt>
                <c:pt idx="60">
                  <c:v>579.84285131998752</c:v>
                </c:pt>
                <c:pt idx="61">
                  <c:v>567.31389138524446</c:v>
                </c:pt>
                <c:pt idx="62">
                  <c:v>554.89144131173555</c:v>
                </c:pt>
                <c:pt idx="63">
                  <c:v>542.53035349968013</c:v>
                </c:pt>
                <c:pt idx="64">
                  <c:v>530.07435880961145</c:v>
                </c:pt>
                <c:pt idx="65">
                  <c:v>518.04903121095128</c:v>
                </c:pt>
                <c:pt idx="66">
                  <c:v>506.4859831112795</c:v>
                </c:pt>
                <c:pt idx="67">
                  <c:v>494.96662290723879</c:v>
                </c:pt>
                <c:pt idx="68">
                  <c:v>482.55009996218666</c:v>
                </c:pt>
                <c:pt idx="69">
                  <c:v>470.97548751441343</c:v>
                </c:pt>
                <c:pt idx="70">
                  <c:v>459.75485088020412</c:v>
                </c:pt>
                <c:pt idx="71">
                  <c:v>448.85166959892501</c:v>
                </c:pt>
                <c:pt idx="72">
                  <c:v>437.95398738930379</c:v>
                </c:pt>
                <c:pt idx="73">
                  <c:v>427.39681995982318</c:v>
                </c:pt>
                <c:pt idx="74">
                  <c:v>417.13494223035019</c:v>
                </c:pt>
                <c:pt idx="75">
                  <c:v>407.19159315776653</c:v>
                </c:pt>
                <c:pt idx="76">
                  <c:v>397.61831584845169</c:v>
                </c:pt>
                <c:pt idx="77">
                  <c:v>388.06551285901872</c:v>
                </c:pt>
                <c:pt idx="78">
                  <c:v>378.97330915921839</c:v>
                </c:pt>
                <c:pt idx="79">
                  <c:v>369.86424607373795</c:v>
                </c:pt>
                <c:pt idx="80">
                  <c:v>361.11096551519404</c:v>
                </c:pt>
                <c:pt idx="81">
                  <c:v>352.59379249396142</c:v>
                </c:pt>
                <c:pt idx="82">
                  <c:v>344.39243548624495</c:v>
                </c:pt>
                <c:pt idx="83">
                  <c:v>336.141974418583</c:v>
                </c:pt>
                <c:pt idx="84">
                  <c:v>327.8958116042507</c:v>
                </c:pt>
                <c:pt idx="85">
                  <c:v>320.17657725626896</c:v>
                </c:pt>
                <c:pt idx="86">
                  <c:v>312.60586219765491</c:v>
                </c:pt>
                <c:pt idx="87">
                  <c:v>305.30654530407793</c:v>
                </c:pt>
                <c:pt idx="88">
                  <c:v>298.22995641196002</c:v>
                </c:pt>
                <c:pt idx="89">
                  <c:v>291.25877509681141</c:v>
                </c:pt>
                <c:pt idx="90">
                  <c:v>284.3980307587816</c:v>
                </c:pt>
                <c:pt idx="91">
                  <c:v>277.70240944290055</c:v>
                </c:pt>
                <c:pt idx="92">
                  <c:v>271.18387018905622</c:v>
                </c:pt>
                <c:pt idx="93">
                  <c:v>264.73266768904404</c:v>
                </c:pt>
                <c:pt idx="94">
                  <c:v>258.45556175770787</c:v>
                </c:pt>
                <c:pt idx="95">
                  <c:v>252.31012866792963</c:v>
                </c:pt>
                <c:pt idx="96">
                  <c:v>246.39890067515697</c:v>
                </c:pt>
                <c:pt idx="97">
                  <c:v>240.51386828343863</c:v>
                </c:pt>
                <c:pt idx="98">
                  <c:v>234.64273905489594</c:v>
                </c:pt>
                <c:pt idx="99">
                  <c:v>229.07373140192558</c:v>
                </c:pt>
                <c:pt idx="100">
                  <c:v>223.63963234409931</c:v>
                </c:pt>
                <c:pt idx="101">
                  <c:v>218.22946655687912</c:v>
                </c:pt>
                <c:pt idx="102">
                  <c:v>213.01091704824327</c:v>
                </c:pt>
                <c:pt idx="103">
                  <c:v>207.82057674824219</c:v>
                </c:pt>
                <c:pt idx="104">
                  <c:v>202.87782278898405</c:v>
                </c:pt>
                <c:pt idx="105">
                  <c:v>197.91387902214717</c:v>
                </c:pt>
                <c:pt idx="106">
                  <c:v>193.19114010680624</c:v>
                </c:pt>
                <c:pt idx="107">
                  <c:v>188.50465607614163</c:v>
                </c:pt>
                <c:pt idx="108">
                  <c:v>184.00529433285939</c:v>
                </c:pt>
                <c:pt idx="109">
                  <c:v>179.6409468357034</c:v>
                </c:pt>
                <c:pt idx="110">
                  <c:v>175.2544983726161</c:v>
                </c:pt>
                <c:pt idx="111">
                  <c:v>170.97092817229498</c:v>
                </c:pt>
                <c:pt idx="112">
                  <c:v>166.80760451282981</c:v>
                </c:pt>
                <c:pt idx="113">
                  <c:v>162.73810171746368</c:v>
                </c:pt>
                <c:pt idx="114">
                  <c:v>158.75124726012905</c:v>
                </c:pt>
                <c:pt idx="115">
                  <c:v>154.85012604095002</c:v>
                </c:pt>
                <c:pt idx="116">
                  <c:v>151.07825960071347</c:v>
                </c:pt>
                <c:pt idx="117">
                  <c:v>147.30232083625089</c:v>
                </c:pt>
                <c:pt idx="118">
                  <c:v>143.60778626154317</c:v>
                </c:pt>
                <c:pt idx="119">
                  <c:v>140.04569458605022</c:v>
                </c:pt>
                <c:pt idx="120">
                  <c:v>136.59662552470903</c:v>
                </c:pt>
                <c:pt idx="121">
                  <c:v>133.22951022780947</c:v>
                </c:pt>
                <c:pt idx="122">
                  <c:v>130.01702080606154</c:v>
                </c:pt>
                <c:pt idx="123">
                  <c:v>126.68337934552743</c:v>
                </c:pt>
                <c:pt idx="124">
                  <c:v>123.50284452851804</c:v>
                </c:pt>
                <c:pt idx="125">
                  <c:v>120.47583145828803</c:v>
                </c:pt>
                <c:pt idx="126">
                  <c:v>117.36859689001712</c:v>
                </c:pt>
                <c:pt idx="127">
                  <c:v>114.37159385457214</c:v>
                </c:pt>
                <c:pt idx="128">
                  <c:v>111.40589463989856</c:v>
                </c:pt>
                <c:pt idx="129">
                  <c:v>108.5100219808304</c:v>
                </c:pt>
                <c:pt idx="130">
                  <c:v>105.68205612914315</c:v>
                </c:pt>
                <c:pt idx="131">
                  <c:v>102.91739920566411</c:v>
                </c:pt>
                <c:pt idx="132">
                  <c:v>100.15491552603501</c:v>
                </c:pt>
                <c:pt idx="133">
                  <c:v>97.547789151814868</c:v>
                </c:pt>
                <c:pt idx="134">
                  <c:v>94.90773634680319</c:v>
                </c:pt>
                <c:pt idx="135">
                  <c:v>92.264959071265736</c:v>
                </c:pt>
                <c:pt idx="136">
                  <c:v>89.711435877931081</c:v>
                </c:pt>
                <c:pt idx="137">
                  <c:v>87.217593356316002</c:v>
                </c:pt>
                <c:pt idx="138">
                  <c:v>84.774242867650557</c:v>
                </c:pt>
                <c:pt idx="139">
                  <c:v>82.328390793235059</c:v>
                </c:pt>
                <c:pt idx="140">
                  <c:v>79.966168181716583</c:v>
                </c:pt>
                <c:pt idx="141">
                  <c:v>77.56878986586274</c:v>
                </c:pt>
                <c:pt idx="142">
                  <c:v>75.274397863489</c:v>
                </c:pt>
                <c:pt idx="143">
                  <c:v>72.978076564351355</c:v>
                </c:pt>
                <c:pt idx="144">
                  <c:v>70.698841989506789</c:v>
                </c:pt>
                <c:pt idx="145">
                  <c:v>68.4175070749246</c:v>
                </c:pt>
                <c:pt idx="146">
                  <c:v>66.252866813280008</c:v>
                </c:pt>
                <c:pt idx="147">
                  <c:v>64.106160973461044</c:v>
                </c:pt>
                <c:pt idx="148">
                  <c:v>61.952212628132102</c:v>
                </c:pt>
                <c:pt idx="149">
                  <c:v>59.792634721098281</c:v>
                </c:pt>
                <c:pt idx="150">
                  <c:v>57.668809535612105</c:v>
                </c:pt>
                <c:pt idx="151">
                  <c:v>55.626805203671211</c:v>
                </c:pt>
                <c:pt idx="152">
                  <c:v>53.535594073037743</c:v>
                </c:pt>
                <c:pt idx="153">
                  <c:v>51.475925433999365</c:v>
                </c:pt>
                <c:pt idx="154">
                  <c:v>49.434106959514558</c:v>
                </c:pt>
                <c:pt idx="155">
                  <c:v>47.400907170912639</c:v>
                </c:pt>
                <c:pt idx="156">
                  <c:v>45.435604408153687</c:v>
                </c:pt>
                <c:pt idx="157">
                  <c:v>43.4421957201222</c:v>
                </c:pt>
                <c:pt idx="158">
                  <c:v>41.445812107733971</c:v>
                </c:pt>
                <c:pt idx="159">
                  <c:v>39.520235955634561</c:v>
                </c:pt>
                <c:pt idx="160">
                  <c:v>37.586884657875487</c:v>
                </c:pt>
                <c:pt idx="161">
                  <c:v>35.632214211228025</c:v>
                </c:pt>
                <c:pt idx="162">
                  <c:v>33.701130052540286</c:v>
                </c:pt>
                <c:pt idx="163">
                  <c:v>31.77648675563929</c:v>
                </c:pt>
                <c:pt idx="164">
                  <c:v>29.871003739172366</c:v>
                </c:pt>
                <c:pt idx="165">
                  <c:v>27.936533968061017</c:v>
                </c:pt>
                <c:pt idx="166">
                  <c:v>26.034354131485411</c:v>
                </c:pt>
                <c:pt idx="167">
                  <c:v>24.14605802730026</c:v>
                </c:pt>
                <c:pt idx="168">
                  <c:v>22.220950576062265</c:v>
                </c:pt>
                <c:pt idx="169">
                  <c:v>20.3048050583802</c:v>
                </c:pt>
                <c:pt idx="170">
                  <c:v>18.394661502025965</c:v>
                </c:pt>
                <c:pt idx="171">
                  <c:v>16.490009169250378</c:v>
                </c:pt>
                <c:pt idx="172">
                  <c:v>14.635590349286643</c:v>
                </c:pt>
                <c:pt idx="173">
                  <c:v>12.766564744439979</c:v>
                </c:pt>
                <c:pt idx="174">
                  <c:v>10.889926799639476</c:v>
                </c:pt>
                <c:pt idx="175">
                  <c:v>9.0384494188472146</c:v>
                </c:pt>
                <c:pt idx="176">
                  <c:v>7.2105113960193821</c:v>
                </c:pt>
                <c:pt idx="177">
                  <c:v>5.3859687935206155</c:v>
                </c:pt>
                <c:pt idx="178">
                  <c:v>3.5696839729015304</c:v>
                </c:pt>
                <c:pt idx="179">
                  <c:v>1.7773038848558409</c:v>
                </c:pt>
                <c:pt idx="180">
                  <c:v>1.7850211127657641E-14</c:v>
                </c:pt>
                <c:pt idx="181">
                  <c:v>-1.7630093317162128</c:v>
                </c:pt>
                <c:pt idx="182">
                  <c:v>-3.5027248112503044</c:v>
                </c:pt>
                <c:pt idx="183">
                  <c:v>-5.2237786269003044</c:v>
                </c:pt>
                <c:pt idx="184">
                  <c:v>-6.9337997732667738</c:v>
                </c:pt>
                <c:pt idx="185">
                  <c:v>-8.6268041340250345</c:v>
                </c:pt>
                <c:pt idx="186">
                  <c:v>-10.289636879099804</c:v>
                </c:pt>
                <c:pt idx="187">
                  <c:v>-11.902902384432187</c:v>
                </c:pt>
                <c:pt idx="188">
                  <c:v>-13.50530451636692</c:v>
                </c:pt>
                <c:pt idx="189">
                  <c:v>-15.10271413541939</c:v>
                </c:pt>
                <c:pt idx="190">
                  <c:v>-16.670403307238082</c:v>
                </c:pt>
                <c:pt idx="191">
                  <c:v>-18.20603830834559</c:v>
                </c:pt>
                <c:pt idx="192">
                  <c:v>-19.734824831461939</c:v>
                </c:pt>
                <c:pt idx="193">
                  <c:v>-21.261986381863206</c:v>
                </c:pt>
                <c:pt idx="194">
                  <c:v>-22.735084940836217</c:v>
                </c:pt>
                <c:pt idx="195">
                  <c:v>-24.180471020742448</c:v>
                </c:pt>
                <c:pt idx="196">
                  <c:v>-25.601243126701807</c:v>
                </c:pt>
                <c:pt idx="197">
                  <c:v>-27.051866701803089</c:v>
                </c:pt>
                <c:pt idx="198">
                  <c:v>-28.436606478097062</c:v>
                </c:pt>
                <c:pt idx="199">
                  <c:v>-29.762858305150257</c:v>
                </c:pt>
                <c:pt idx="200">
                  <c:v>-31.057079122766055</c:v>
                </c:pt>
                <c:pt idx="201">
                  <c:v>-32.337518579936884</c:v>
                </c:pt>
                <c:pt idx="202">
                  <c:v>-33.607614165820294</c:v>
                </c:pt>
                <c:pt idx="203">
                  <c:v>-34.750579090666527</c:v>
                </c:pt>
                <c:pt idx="204">
                  <c:v>-35.854563140364988</c:v>
                </c:pt>
                <c:pt idx="205">
                  <c:v>-36.984668995163695</c:v>
                </c:pt>
                <c:pt idx="206">
                  <c:v>-38.097082289665877</c:v>
                </c:pt>
                <c:pt idx="207">
                  <c:v>-39.085980176936587</c:v>
                </c:pt>
                <c:pt idx="208">
                  <c:v>-40.177812531716384</c:v>
                </c:pt>
                <c:pt idx="209">
                  <c:v>-41.212926265211891</c:v>
                </c:pt>
                <c:pt idx="210">
                  <c:v>-42.18386116516389</c:v>
                </c:pt>
                <c:pt idx="211">
                  <c:v>-43.121911837345372</c:v>
                </c:pt>
                <c:pt idx="212">
                  <c:v>-44.133832688257527</c:v>
                </c:pt>
                <c:pt idx="213">
                  <c:v>-44.997791861918977</c:v>
                </c:pt>
                <c:pt idx="214">
                  <c:v>-45.941481153511887</c:v>
                </c:pt>
                <c:pt idx="215">
                  <c:v>-46.852919250500157</c:v>
                </c:pt>
                <c:pt idx="216">
                  <c:v>-47.731442337434025</c:v>
                </c:pt>
                <c:pt idx="217">
                  <c:v>-48.576397539646052</c:v>
                </c:pt>
                <c:pt idx="218">
                  <c:v>-49.384580423921655</c:v>
                </c:pt>
                <c:pt idx="219">
                  <c:v>-50.163059520334365</c:v>
                </c:pt>
                <c:pt idx="220">
                  <c:v>-50.903533354686608</c:v>
                </c:pt>
                <c:pt idx="221">
                  <c:v>-51.677328139041087</c:v>
                </c:pt>
                <c:pt idx="222">
                  <c:v>-52.307099725004086</c:v>
                </c:pt>
                <c:pt idx="223">
                  <c:v>-53.05504405193053</c:v>
                </c:pt>
                <c:pt idx="224">
                  <c:v>-53.687340837013757</c:v>
                </c:pt>
                <c:pt idx="225">
                  <c:v>-54.206879407869373</c:v>
                </c:pt>
                <c:pt idx="226">
                  <c:v>-54.844922443559788</c:v>
                </c:pt>
                <c:pt idx="227">
                  <c:v>-55.49352682961031</c:v>
                </c:pt>
                <c:pt idx="228">
                  <c:v>-55.982810235774402</c:v>
                </c:pt>
                <c:pt idx="229">
                  <c:v>-56.473669312585102</c:v>
                </c:pt>
                <c:pt idx="230">
                  <c:v>-57.018771855031808</c:v>
                </c:pt>
                <c:pt idx="231">
                  <c:v>-57.657400767126035</c:v>
                </c:pt>
                <c:pt idx="232">
                  <c:v>-58.178774102950058</c:v>
                </c:pt>
                <c:pt idx="233">
                  <c:v>-58.574188696182333</c:v>
                </c:pt>
                <c:pt idx="234">
                  <c:v>-59.074520306802803</c:v>
                </c:pt>
                <c:pt idx="235">
                  <c:v>-59.546335183418769</c:v>
                </c:pt>
                <c:pt idx="236">
                  <c:v>-60.124563450032625</c:v>
                </c:pt>
                <c:pt idx="237">
                  <c:v>-60.525828564707268</c:v>
                </c:pt>
                <c:pt idx="238">
                  <c:v>-60.901609619053389</c:v>
                </c:pt>
                <c:pt idx="239">
                  <c:v>-61.338385245975388</c:v>
                </c:pt>
                <c:pt idx="240">
                  <c:v>-61.899678912933162</c:v>
                </c:pt>
                <c:pt idx="241">
                  <c:v>-62.32530479510914</c:v>
                </c:pt>
                <c:pt idx="242">
                  <c:v>-62.631058276721078</c:v>
                </c:pt>
                <c:pt idx="243">
                  <c:v>-62.887825264206938</c:v>
                </c:pt>
                <c:pt idx="244">
                  <c:v>-63.442733272050859</c:v>
                </c:pt>
                <c:pt idx="245">
                  <c:v>-63.807107120644901</c:v>
                </c:pt>
                <c:pt idx="246">
                  <c:v>-64.095078755245709</c:v>
                </c:pt>
                <c:pt idx="247">
                  <c:v>-64.452351098740081</c:v>
                </c:pt>
                <c:pt idx="248">
                  <c:v>-64.89512369265114</c:v>
                </c:pt>
                <c:pt idx="249">
                  <c:v>-65.311683810249761</c:v>
                </c:pt>
                <c:pt idx="250">
                  <c:v>-65.652715434932105</c:v>
                </c:pt>
                <c:pt idx="251">
                  <c:v>-65.903192179788192</c:v>
                </c:pt>
                <c:pt idx="252">
                  <c:v>-66.297725047503761</c:v>
                </c:pt>
                <c:pt idx="253">
                  <c:v>-66.7901959876082</c:v>
                </c:pt>
                <c:pt idx="254">
                  <c:v>-67.078561510494751</c:v>
                </c:pt>
                <c:pt idx="255">
                  <c:v>-67.279539890318816</c:v>
                </c:pt>
                <c:pt idx="256">
                  <c:v>-67.691709344249006</c:v>
                </c:pt>
                <c:pt idx="257">
                  <c:v>-68.074636768372883</c:v>
                </c:pt>
                <c:pt idx="258">
                  <c:v>-68.499276997934885</c:v>
                </c:pt>
                <c:pt idx="259">
                  <c:v>-68.718444986151169</c:v>
                </c:pt>
                <c:pt idx="260">
                  <c:v>-69.15619687916579</c:v>
                </c:pt>
                <c:pt idx="261">
                  <c:v>-69.690895183964756</c:v>
                </c:pt>
                <c:pt idx="262">
                  <c:v>-70.018714766670612</c:v>
                </c:pt>
                <c:pt idx="263">
                  <c:v>-70.258687801768772</c:v>
                </c:pt>
                <c:pt idx="264">
                  <c:v>-70.414895556958882</c:v>
                </c:pt>
                <c:pt idx="265">
                  <c:v>-70.727077394685153</c:v>
                </c:pt>
                <c:pt idx="266">
                  <c:v>-71.147911957999284</c:v>
                </c:pt>
                <c:pt idx="267">
                  <c:v>-71.416957656040765</c:v>
                </c:pt>
                <c:pt idx="268">
                  <c:v>-71.597398449467917</c:v>
                </c:pt>
                <c:pt idx="269">
                  <c:v>-71.753265324135796</c:v>
                </c:pt>
                <c:pt idx="270">
                  <c:v>-71.94921406079915</c:v>
                </c:pt>
                <c:pt idx="271">
                  <c:v>-72.185635138457599</c:v>
                </c:pt>
                <c:pt idx="272">
                  <c:v>-72.333319661488645</c:v>
                </c:pt>
                <c:pt idx="273">
                  <c:v>-72.456913258754469</c:v>
                </c:pt>
                <c:pt idx="274">
                  <c:v>-72.616345344069927</c:v>
                </c:pt>
                <c:pt idx="275">
                  <c:v>-72.756884991881606</c:v>
                </c:pt>
                <c:pt idx="276">
                  <c:v>-72.808776919542609</c:v>
                </c:pt>
                <c:pt idx="277">
                  <c:v>-72.836979169904566</c:v>
                </c:pt>
                <c:pt idx="278">
                  <c:v>-72.90637321478026</c:v>
                </c:pt>
                <c:pt idx="279">
                  <c:v>-72.952223679453979</c:v>
                </c:pt>
                <c:pt idx="280">
                  <c:v>-73.029266456983734</c:v>
                </c:pt>
                <c:pt idx="281">
                  <c:v>-72.899327199599796</c:v>
                </c:pt>
                <c:pt idx="282">
                  <c:v>-72.811008596092108</c:v>
                </c:pt>
                <c:pt idx="283">
                  <c:v>-72.694983286467064</c:v>
                </c:pt>
                <c:pt idx="284">
                  <c:v>-72.689301372823792</c:v>
                </c:pt>
                <c:pt idx="285">
                  <c:v>-72.469048358105624</c:v>
                </c:pt>
                <c:pt idx="286">
                  <c:v>-72.226964862035445</c:v>
                </c:pt>
                <c:pt idx="287">
                  <c:v>-71.841461181585359</c:v>
                </c:pt>
                <c:pt idx="288">
                  <c:v>-71.678269998628295</c:v>
                </c:pt>
                <c:pt idx="289">
                  <c:v>-71.497796232705269</c:v>
                </c:pt>
                <c:pt idx="290">
                  <c:v>-71.049921314569289</c:v>
                </c:pt>
                <c:pt idx="291">
                  <c:v>-70.639976828847495</c:v>
                </c:pt>
                <c:pt idx="292">
                  <c:v>-70.210235506989321</c:v>
                </c:pt>
                <c:pt idx="293">
                  <c:v>-69.760960057738245</c:v>
                </c:pt>
                <c:pt idx="294">
                  <c:v>-69.353616098010463</c:v>
                </c:pt>
                <c:pt idx="295">
                  <c:v>-68.743974172742028</c:v>
                </c:pt>
                <c:pt idx="296">
                  <c:v>-68.177527520173882</c:v>
                </c:pt>
                <c:pt idx="297">
                  <c:v>-67.593335893411336</c:v>
                </c:pt>
                <c:pt idx="298">
                  <c:v>-67.055844652569874</c:v>
                </c:pt>
                <c:pt idx="299">
                  <c:v>-66.436449066666967</c:v>
                </c:pt>
                <c:pt idx="300">
                  <c:v>-65.804544654610751</c:v>
                </c:pt>
                <c:pt idx="301">
                  <c:v>-65.097547869207702</c:v>
                </c:pt>
                <c:pt idx="302">
                  <c:v>-64.42814589064217</c:v>
                </c:pt>
                <c:pt idx="303">
                  <c:v>-63.799559608491066</c:v>
                </c:pt>
                <c:pt idx="304">
                  <c:v>-63.044704685557456</c:v>
                </c:pt>
                <c:pt idx="305">
                  <c:v>-62.102068068156306</c:v>
                </c:pt>
                <c:pt idx="306">
                  <c:v>-61.314740087919347</c:v>
                </c:pt>
                <c:pt idx="307">
                  <c:v>-60.360571485888315</c:v>
                </c:pt>
                <c:pt idx="308">
                  <c:v>-59.491570411231919</c:v>
                </c:pt>
                <c:pt idx="309">
                  <c:v>-58.502036399353671</c:v>
                </c:pt>
                <c:pt idx="310">
                  <c:v>-57.559511968891719</c:v>
                </c:pt>
                <c:pt idx="311">
                  <c:v>-56.658162898649422</c:v>
                </c:pt>
                <c:pt idx="312">
                  <c:v>-55.692498185043434</c:v>
                </c:pt>
                <c:pt idx="313">
                  <c:v>-54.719829265649935</c:v>
                </c:pt>
                <c:pt idx="314">
                  <c:v>-53.678038910362531</c:v>
                </c:pt>
                <c:pt idx="315">
                  <c:v>-52.631043496567926</c:v>
                </c:pt>
                <c:pt idx="316">
                  <c:v>-51.571359165133984</c:v>
                </c:pt>
                <c:pt idx="317">
                  <c:v>-50.607187406292105</c:v>
                </c:pt>
                <c:pt idx="318">
                  <c:v>-49.627734473913826</c:v>
                </c:pt>
                <c:pt idx="319">
                  <c:v>-48.543289674666681</c:v>
                </c:pt>
                <c:pt idx="320">
                  <c:v>-47.404707773049694</c:v>
                </c:pt>
                <c:pt idx="321">
                  <c:v>-46.301534500449847</c:v>
                </c:pt>
                <c:pt idx="322">
                  <c:v>-45.282938827382473</c:v>
                </c:pt>
                <c:pt idx="323">
                  <c:v>-44.082678695907163</c:v>
                </c:pt>
                <c:pt idx="324">
                  <c:v>-42.878371003842069</c:v>
                </c:pt>
                <c:pt idx="325">
                  <c:v>-41.831078739122383</c:v>
                </c:pt>
                <c:pt idx="326">
                  <c:v>-40.814371399837711</c:v>
                </c:pt>
                <c:pt idx="327">
                  <c:v>-39.628721418638222</c:v>
                </c:pt>
                <c:pt idx="328">
                  <c:v>-38.441373775384889</c:v>
                </c:pt>
                <c:pt idx="329">
                  <c:v>-37.284630731778464</c:v>
                </c:pt>
                <c:pt idx="330">
                  <c:v>-36.227545077431046</c:v>
                </c:pt>
                <c:pt idx="331">
                  <c:v>-35.025432432493147</c:v>
                </c:pt>
                <c:pt idx="332">
                  <c:v>-33.813912079641284</c:v>
                </c:pt>
                <c:pt idx="333">
                  <c:v>-32.630526630633469</c:v>
                </c:pt>
                <c:pt idx="334">
                  <c:v>-31.477810021194536</c:v>
                </c:pt>
                <c:pt idx="335">
                  <c:v>-30.28849090470916</c:v>
                </c:pt>
                <c:pt idx="336">
                  <c:v>-29.151591791648329</c:v>
                </c:pt>
                <c:pt idx="337">
                  <c:v>-27.978546562225461</c:v>
                </c:pt>
                <c:pt idx="338">
                  <c:v>-26.799204320804566</c:v>
                </c:pt>
                <c:pt idx="339">
                  <c:v>-25.694703540157384</c:v>
                </c:pt>
                <c:pt idx="340">
                  <c:v>-24.500226348887196</c:v>
                </c:pt>
                <c:pt idx="341">
                  <c:v>-23.302190140641734</c:v>
                </c:pt>
                <c:pt idx="342">
                  <c:v>-22.167586192517795</c:v>
                </c:pt>
                <c:pt idx="343">
                  <c:v>-20.998127388638498</c:v>
                </c:pt>
                <c:pt idx="344">
                  <c:v>-19.797663814931379</c:v>
                </c:pt>
                <c:pt idx="345">
                  <c:v>-18.552810929530388</c:v>
                </c:pt>
                <c:pt idx="346">
                  <c:v>-17.419070443425564</c:v>
                </c:pt>
                <c:pt idx="347">
                  <c:v>-16.268017377043524</c:v>
                </c:pt>
                <c:pt idx="348">
                  <c:v>-14.954914627388279</c:v>
                </c:pt>
                <c:pt idx="349">
                  <c:v>-13.710991991091863</c:v>
                </c:pt>
                <c:pt idx="350">
                  <c:v>-12.463670174228033</c:v>
                </c:pt>
                <c:pt idx="351">
                  <c:v>-11.213769039881042</c:v>
                </c:pt>
                <c:pt idx="352">
                  <c:v>-9.9743979384563115</c:v>
                </c:pt>
                <c:pt idx="353">
                  <c:v>-8.7227610024139342</c:v>
                </c:pt>
                <c:pt idx="354">
                  <c:v>-7.4712069247702484</c:v>
                </c:pt>
                <c:pt idx="355">
                  <c:v>-6.2059139700305028</c:v>
                </c:pt>
                <c:pt idx="356">
                  <c:v>-4.965039346182869</c:v>
                </c:pt>
                <c:pt idx="357">
                  <c:v>-3.72300663191493</c:v>
                </c:pt>
                <c:pt idx="358">
                  <c:v>-2.4756246586253319</c:v>
                </c:pt>
                <c:pt idx="359">
                  <c:v>-1.2357188852960825</c:v>
                </c:pt>
                <c:pt idx="360">
                  <c:v>1.3264381719070001E-14</c:v>
                </c:pt>
                <c:pt idx="361">
                  <c:v>1.21966765206227</c:v>
                </c:pt>
                <c:pt idx="362">
                  <c:v>2.411910419048124</c:v>
                </c:pt>
                <c:pt idx="363">
                  <c:v>3.5935487604113847</c:v>
                </c:pt>
                <c:pt idx="364">
                  <c:v>4.7414251145721522</c:v>
                </c:pt>
                <c:pt idx="365">
                  <c:v>5.8499416340314356</c:v>
                </c:pt>
                <c:pt idx="366">
                  <c:v>6.9273640771615863</c:v>
                </c:pt>
                <c:pt idx="367">
                  <c:v>7.922783186056968</c:v>
                </c:pt>
                <c:pt idx="368">
                  <c:v>8.8397696817864784</c:v>
                </c:pt>
                <c:pt idx="369">
                  <c:v>9.7685694475853175</c:v>
                </c:pt>
                <c:pt idx="370">
                  <c:v>10.684538106786098</c:v>
                </c:pt>
                <c:pt idx="371">
                  <c:v>11.490981710177209</c:v>
                </c:pt>
                <c:pt idx="372">
                  <c:v>12.218899052780591</c:v>
                </c:pt>
                <c:pt idx="373">
                  <c:v>12.911146875058284</c:v>
                </c:pt>
                <c:pt idx="374">
                  <c:v>13.463357092493645</c:v>
                </c:pt>
                <c:pt idx="375">
                  <c:v>13.995509376432947</c:v>
                </c:pt>
                <c:pt idx="376">
                  <c:v>14.364980008754419</c:v>
                </c:pt>
                <c:pt idx="377">
                  <c:v>15.033252383449122</c:v>
                </c:pt>
                <c:pt idx="378">
                  <c:v>15.104457638895095</c:v>
                </c:pt>
                <c:pt idx="379">
                  <c:v>15.46652148209847</c:v>
                </c:pt>
                <c:pt idx="380">
                  <c:v>15.811204446987739</c:v>
                </c:pt>
                <c:pt idx="381">
                  <c:v>15.945060790429816</c:v>
                </c:pt>
                <c:pt idx="382">
                  <c:v>15.972316915226189</c:v>
                </c:pt>
                <c:pt idx="383">
                  <c:v>16.205612145924388</c:v>
                </c:pt>
                <c:pt idx="384">
                  <c:v>15.876376031781</c:v>
                </c:pt>
                <c:pt idx="385">
                  <c:v>15.887952595262783</c:v>
                </c:pt>
                <c:pt idx="386">
                  <c:v>15.791134480887397</c:v>
                </c:pt>
                <c:pt idx="387">
                  <c:v>15.977633661396416</c:v>
                </c:pt>
                <c:pt idx="388">
                  <c:v>16.037053444509393</c:v>
                </c:pt>
                <c:pt idx="389">
                  <c:v>16.13946993790897</c:v>
                </c:pt>
                <c:pt idx="390">
                  <c:v>15.914396133422962</c:v>
                </c:pt>
                <c:pt idx="391">
                  <c:v>15.913778291888455</c:v>
                </c:pt>
                <c:pt idx="392">
                  <c:v>15.888019320705125</c:v>
                </c:pt>
                <c:pt idx="393">
                  <c:v>15.908711936633663</c:v>
                </c:pt>
                <c:pt idx="394">
                  <c:v>16.02871080955773</c:v>
                </c:pt>
                <c:pt idx="395">
                  <c:v>16.008988550506562</c:v>
                </c:pt>
                <c:pt idx="396">
                  <c:v>15.878324953727153</c:v>
                </c:pt>
                <c:pt idx="397">
                  <c:v>16.197805898822772</c:v>
                </c:pt>
                <c:pt idx="398">
                  <c:v>16.203686914939286</c:v>
                </c:pt>
                <c:pt idx="399">
                  <c:v>16.240479661455371</c:v>
                </c:pt>
                <c:pt idx="400">
                  <c:v>16.39611878406415</c:v>
                </c:pt>
                <c:pt idx="401">
                  <c:v>16.717466610986435</c:v>
                </c:pt>
                <c:pt idx="402">
                  <c:v>16.668214904046415</c:v>
                </c:pt>
                <c:pt idx="403">
                  <c:v>16.98554611469541</c:v>
                </c:pt>
                <c:pt idx="404">
                  <c:v>16.513554588850266</c:v>
                </c:pt>
                <c:pt idx="405">
                  <c:v>16.611661134168912</c:v>
                </c:pt>
                <c:pt idx="406">
                  <c:v>16.64959290561686</c:v>
                </c:pt>
                <c:pt idx="407">
                  <c:v>16.676631904147058</c:v>
                </c:pt>
                <c:pt idx="408">
                  <c:v>16.589254778523575</c:v>
                </c:pt>
                <c:pt idx="409">
                  <c:v>16.642300005671888</c:v>
                </c:pt>
                <c:pt idx="410">
                  <c:v>16.894865990016459</c:v>
                </c:pt>
                <c:pt idx="411">
                  <c:v>16.990335369624145</c:v>
                </c:pt>
                <c:pt idx="412">
                  <c:v>16.864872591253842</c:v>
                </c:pt>
                <c:pt idx="413">
                  <c:v>17.048857799840896</c:v>
                </c:pt>
                <c:pt idx="414">
                  <c:v>17.116657555046295</c:v>
                </c:pt>
                <c:pt idx="415">
                  <c:v>17.617607962597535</c:v>
                </c:pt>
                <c:pt idx="416">
                  <c:v>17.622869732989159</c:v>
                </c:pt>
                <c:pt idx="417">
                  <c:v>17.734323715148225</c:v>
                </c:pt>
                <c:pt idx="418">
                  <c:v>17.835287853539349</c:v>
                </c:pt>
                <c:pt idx="419">
                  <c:v>18.212267124170584</c:v>
                </c:pt>
                <c:pt idx="420">
                  <c:v>18.253706623574018</c:v>
                </c:pt>
                <c:pt idx="421">
                  <c:v>18.397435861406482</c:v>
                </c:pt>
                <c:pt idx="422">
                  <c:v>18.714751666333253</c:v>
                </c:pt>
                <c:pt idx="423">
                  <c:v>18.904708098621803</c:v>
                </c:pt>
                <c:pt idx="424">
                  <c:v>19.150520721194503</c:v>
                </c:pt>
                <c:pt idx="425">
                  <c:v>19.21929897395858</c:v>
                </c:pt>
                <c:pt idx="426">
                  <c:v>19.272479509074397</c:v>
                </c:pt>
                <c:pt idx="427">
                  <c:v>19.684062054447701</c:v>
                </c:pt>
                <c:pt idx="428">
                  <c:v>19.979103103501572</c:v>
                </c:pt>
                <c:pt idx="429">
                  <c:v>20.083680298001703</c:v>
                </c:pt>
                <c:pt idx="430">
                  <c:v>20.124717013735332</c:v>
                </c:pt>
                <c:pt idx="431">
                  <c:v>20.463845687100253</c:v>
                </c:pt>
                <c:pt idx="432">
                  <c:v>20.740925557265438</c:v>
                </c:pt>
                <c:pt idx="433">
                  <c:v>21.076809090378283</c:v>
                </c:pt>
                <c:pt idx="434">
                  <c:v>21.217618580043997</c:v>
                </c:pt>
                <c:pt idx="435">
                  <c:v>21.720593758581664</c:v>
                </c:pt>
                <c:pt idx="436">
                  <c:v>22.101643066565909</c:v>
                </c:pt>
                <c:pt idx="437">
                  <c:v>22.226066657995734</c:v>
                </c:pt>
                <c:pt idx="438">
                  <c:v>22.472655683844131</c:v>
                </c:pt>
                <c:pt idx="439">
                  <c:v>22.713175399671268</c:v>
                </c:pt>
                <c:pt idx="440">
                  <c:v>23.071546126143609</c:v>
                </c:pt>
                <c:pt idx="441">
                  <c:v>23.299346496288184</c:v>
                </c:pt>
                <c:pt idx="442">
                  <c:v>23.261316208076408</c:v>
                </c:pt>
                <c:pt idx="443">
                  <c:v>23.34531342766067</c:v>
                </c:pt>
                <c:pt idx="444">
                  <c:v>23.481715671127052</c:v>
                </c:pt>
                <c:pt idx="445">
                  <c:v>23.550727373983065</c:v>
                </c:pt>
                <c:pt idx="446">
                  <c:v>23.736698519281198</c:v>
                </c:pt>
                <c:pt idx="447">
                  <c:v>23.984499319056649</c:v>
                </c:pt>
                <c:pt idx="448">
                  <c:v>24.283755623066547</c:v>
                </c:pt>
                <c:pt idx="449">
                  <c:v>24.320554764793549</c:v>
                </c:pt>
                <c:pt idx="450">
                  <c:v>24.348984972456851</c:v>
                </c:pt>
                <c:pt idx="451">
                  <c:v>24.497849914770239</c:v>
                </c:pt>
                <c:pt idx="452">
                  <c:v>24.568316797958659</c:v>
                </c:pt>
                <c:pt idx="453">
                  <c:v>24.693923169626025</c:v>
                </c:pt>
                <c:pt idx="454">
                  <c:v>24.814919427636099</c:v>
                </c:pt>
                <c:pt idx="455">
                  <c:v>24.862382476675389</c:v>
                </c:pt>
                <c:pt idx="456">
                  <c:v>25.017618708777935</c:v>
                </c:pt>
                <c:pt idx="457">
                  <c:v>24.982164885933436</c:v>
                </c:pt>
                <c:pt idx="458">
                  <c:v>25.126472196484876</c:v>
                </c:pt>
                <c:pt idx="459">
                  <c:v>25.259693145731642</c:v>
                </c:pt>
                <c:pt idx="460">
                  <c:v>25.314393555019457</c:v>
                </c:pt>
                <c:pt idx="461">
                  <c:v>25.176872445777093</c:v>
                </c:pt>
                <c:pt idx="462">
                  <c:v>25.025752623162933</c:v>
                </c:pt>
                <c:pt idx="463">
                  <c:v>24.993244664006649</c:v>
                </c:pt>
                <c:pt idx="464">
                  <c:v>25.128444466893288</c:v>
                </c:pt>
                <c:pt idx="465">
                  <c:v>25.073958538653393</c:v>
                </c:pt>
                <c:pt idx="466">
                  <c:v>24.948938947927054</c:v>
                </c:pt>
                <c:pt idx="467">
                  <c:v>24.754760804463768</c:v>
                </c:pt>
                <c:pt idx="468">
                  <c:v>24.842898821529818</c:v>
                </c:pt>
                <c:pt idx="469">
                  <c:v>24.859012119232283</c:v>
                </c:pt>
                <c:pt idx="470">
                  <c:v>24.692886917987799</c:v>
                </c:pt>
                <c:pt idx="471">
                  <c:v>24.349236040594938</c:v>
                </c:pt>
                <c:pt idx="472">
                  <c:v>24.161587084110966</c:v>
                </c:pt>
                <c:pt idx="473">
                  <c:v>24.246567050864286</c:v>
                </c:pt>
                <c:pt idx="474">
                  <c:v>24.153570954528973</c:v>
                </c:pt>
                <c:pt idx="475">
                  <c:v>23.828556184332804</c:v>
                </c:pt>
                <c:pt idx="476">
                  <c:v>23.715068867595992</c:v>
                </c:pt>
                <c:pt idx="477">
                  <c:v>23.63986058318773</c:v>
                </c:pt>
                <c:pt idx="478">
                  <c:v>23.49891142131807</c:v>
                </c:pt>
                <c:pt idx="479">
                  <c:v>23.245894142472086</c:v>
                </c:pt>
                <c:pt idx="480">
                  <c:v>22.984485276094933</c:v>
                </c:pt>
                <c:pt idx="481">
                  <c:v>22.86794857893727</c:v>
                </c:pt>
                <c:pt idx="482">
                  <c:v>22.688683250698602</c:v>
                </c:pt>
                <c:pt idx="483">
                  <c:v>22.490929936970488</c:v>
                </c:pt>
                <c:pt idx="484">
                  <c:v>22.241398572966826</c:v>
                </c:pt>
                <c:pt idx="485">
                  <c:v>21.982817440604872</c:v>
                </c:pt>
                <c:pt idx="486">
                  <c:v>21.802521509837966</c:v>
                </c:pt>
                <c:pt idx="487">
                  <c:v>21.664132561224363</c:v>
                </c:pt>
                <c:pt idx="488">
                  <c:v>21.329996027134992</c:v>
                </c:pt>
                <c:pt idx="489">
                  <c:v>20.989181011505298</c:v>
                </c:pt>
                <c:pt idx="490">
                  <c:v>20.68586430326279</c:v>
                </c:pt>
                <c:pt idx="491">
                  <c:v>20.500624762198548</c:v>
                </c:pt>
                <c:pt idx="492">
                  <c:v>20.137047057125518</c:v>
                </c:pt>
                <c:pt idx="493">
                  <c:v>19.767738881550216</c:v>
                </c:pt>
                <c:pt idx="494">
                  <c:v>19.551862761807612</c:v>
                </c:pt>
                <c:pt idx="495">
                  <c:v>19.244631070851387</c:v>
                </c:pt>
                <c:pt idx="496">
                  <c:v>18.964778201627631</c:v>
                </c:pt>
                <c:pt idx="497">
                  <c:v>18.643086449336362</c:v>
                </c:pt>
                <c:pt idx="498">
                  <c:v>18.239389288248155</c:v>
                </c:pt>
                <c:pt idx="499">
                  <c:v>17.903563036629514</c:v>
                </c:pt>
                <c:pt idx="500">
                  <c:v>17.56012337009777</c:v>
                </c:pt>
                <c:pt idx="501">
                  <c:v>17.209301721997061</c:v>
                </c:pt>
                <c:pt idx="502">
                  <c:v>16.882104841391513</c:v>
                </c:pt>
                <c:pt idx="503">
                  <c:v>16.45152588680968</c:v>
                </c:pt>
                <c:pt idx="504">
                  <c:v>16.015505786826651</c:v>
                </c:pt>
                <c:pt idx="505">
                  <c:v>15.63803240954319</c:v>
                </c:pt>
                <c:pt idx="506">
                  <c:v>15.286440177159593</c:v>
                </c:pt>
                <c:pt idx="507">
                  <c:v>14.80981974146213</c:v>
                </c:pt>
                <c:pt idx="508">
                  <c:v>14.335254511264949</c:v>
                </c:pt>
                <c:pt idx="509">
                  <c:v>13.916569963729797</c:v>
                </c:pt>
                <c:pt idx="510">
                  <c:v>13.514266742687315</c:v>
                </c:pt>
                <c:pt idx="511">
                  <c:v>13.085947628631256</c:v>
                </c:pt>
                <c:pt idx="512">
                  <c:v>12.63044358631924</c:v>
                </c:pt>
                <c:pt idx="513">
                  <c:v>12.22039948935125</c:v>
                </c:pt>
                <c:pt idx="514">
                  <c:v>11.761261899021878</c:v>
                </c:pt>
                <c:pt idx="515">
                  <c:v>11.322912550019401</c:v>
                </c:pt>
                <c:pt idx="516">
                  <c:v>10.882309927510436</c:v>
                </c:pt>
                <c:pt idx="517">
                  <c:v>10.420051828079606</c:v>
                </c:pt>
                <c:pt idx="518">
                  <c:v>9.9749479472882179</c:v>
                </c:pt>
                <c:pt idx="519">
                  <c:v>9.5638091532881653</c:v>
                </c:pt>
                <c:pt idx="520">
                  <c:v>9.1151845437045758</c:v>
                </c:pt>
                <c:pt idx="521">
                  <c:v>8.6319422921540809</c:v>
                </c:pt>
                <c:pt idx="522">
                  <c:v>8.2277975361258751</c:v>
                </c:pt>
                <c:pt idx="523">
                  <c:v>7.7887853594049821</c:v>
                </c:pt>
                <c:pt idx="524">
                  <c:v>7.3326688024100442</c:v>
                </c:pt>
                <c:pt idx="525">
                  <c:v>6.8758361018461995</c:v>
                </c:pt>
                <c:pt idx="526">
                  <c:v>6.3274399896141293</c:v>
                </c:pt>
                <c:pt idx="527">
                  <c:v>5.8556708865507137</c:v>
                </c:pt>
                <c:pt idx="528">
                  <c:v>5.4756109985189667</c:v>
                </c:pt>
                <c:pt idx="529">
                  <c:v>5.0200116295544905</c:v>
                </c:pt>
                <c:pt idx="530">
                  <c:v>4.5552700127195873</c:v>
                </c:pt>
                <c:pt idx="531">
                  <c:v>4.1134920225565841</c:v>
                </c:pt>
                <c:pt idx="532">
                  <c:v>3.6759144004967803</c:v>
                </c:pt>
                <c:pt idx="533">
                  <c:v>3.2162596981442007</c:v>
                </c:pt>
                <c:pt idx="534">
                  <c:v>2.7469011837544843</c:v>
                </c:pt>
                <c:pt idx="535">
                  <c:v>2.2965722184015136</c:v>
                </c:pt>
                <c:pt idx="536">
                  <c:v>1.8402070421388084</c:v>
                </c:pt>
                <c:pt idx="537">
                  <c:v>1.3845274339437366</c:v>
                </c:pt>
                <c:pt idx="538">
                  <c:v>0.9227207933425785</c:v>
                </c:pt>
                <c:pt idx="539">
                  <c:v>0.45974621430187129</c:v>
                </c:pt>
                <c:pt idx="540">
                  <c:v>-4.6255467852109787E-15</c:v>
                </c:pt>
                <c:pt idx="541">
                  <c:v>-0.45871361181628106</c:v>
                </c:pt>
                <c:pt idx="542">
                  <c:v>-0.91712104498811875</c:v>
                </c:pt>
                <c:pt idx="543">
                  <c:v>-1.3709084703360872</c:v>
                </c:pt>
                <c:pt idx="544">
                  <c:v>-1.8306454947772819</c:v>
                </c:pt>
                <c:pt idx="545">
                  <c:v>-2.3027688077456827</c:v>
                </c:pt>
                <c:pt idx="546">
                  <c:v>-2.7624305310239419</c:v>
                </c:pt>
                <c:pt idx="547">
                  <c:v>-3.249151961955119</c:v>
                </c:pt>
                <c:pt idx="548">
                  <c:v>-3.7243949169594854</c:v>
                </c:pt>
                <c:pt idx="549">
                  <c:v>-4.2029316979194622</c:v>
                </c:pt>
                <c:pt idx="550">
                  <c:v>-4.6907966222968325</c:v>
                </c:pt>
                <c:pt idx="551">
                  <c:v>-5.184096393012207</c:v>
                </c:pt>
                <c:pt idx="552">
                  <c:v>-5.6364657815151329</c:v>
                </c:pt>
                <c:pt idx="553">
                  <c:v>-6.1146223707708263</c:v>
                </c:pt>
                <c:pt idx="554">
                  <c:v>-6.6152602098441626</c:v>
                </c:pt>
                <c:pt idx="555">
                  <c:v>-7.1435846536390066</c:v>
                </c:pt>
                <c:pt idx="556">
                  <c:v>-7.6306419690082414</c:v>
                </c:pt>
                <c:pt idx="557">
                  <c:v>-8.1076649851270179</c:v>
                </c:pt>
                <c:pt idx="558">
                  <c:v>-8.6230566893453648</c:v>
                </c:pt>
                <c:pt idx="559">
                  <c:v>-9.15695425514315</c:v>
                </c:pt>
                <c:pt idx="560">
                  <c:v>-9.6117705045512452</c:v>
                </c:pt>
                <c:pt idx="561">
                  <c:v>-10.093050112250873</c:v>
                </c:pt>
                <c:pt idx="562">
                  <c:v>-10.560097901773167</c:v>
                </c:pt>
                <c:pt idx="563">
                  <c:v>-11.043421265795331</c:v>
                </c:pt>
                <c:pt idx="564">
                  <c:v>-11.492725110048941</c:v>
                </c:pt>
                <c:pt idx="565">
                  <c:v>-11.885859218082157</c:v>
                </c:pt>
                <c:pt idx="566">
                  <c:v>-12.34874225693061</c:v>
                </c:pt>
                <c:pt idx="567">
                  <c:v>-12.870107549219933</c:v>
                </c:pt>
                <c:pt idx="568">
                  <c:v>-13.37380098005867</c:v>
                </c:pt>
                <c:pt idx="569">
                  <c:v>-13.840085256133586</c:v>
                </c:pt>
                <c:pt idx="570">
                  <c:v>-14.349687114314262</c:v>
                </c:pt>
                <c:pt idx="571">
                  <c:v>-14.884524051453653</c:v>
                </c:pt>
                <c:pt idx="572">
                  <c:v>-15.422064178632892</c:v>
                </c:pt>
                <c:pt idx="573">
                  <c:v>-15.940517229459406</c:v>
                </c:pt>
                <c:pt idx="574">
                  <c:v>-16.439843388358661</c:v>
                </c:pt>
                <c:pt idx="575">
                  <c:v>-16.989094312113863</c:v>
                </c:pt>
                <c:pt idx="576">
                  <c:v>-17.568626873184375</c:v>
                </c:pt>
                <c:pt idx="577">
                  <c:v>-18.075714382000804</c:v>
                </c:pt>
                <c:pt idx="578">
                  <c:v>-18.587138545580387</c:v>
                </c:pt>
                <c:pt idx="579">
                  <c:v>-19.128552521385149</c:v>
                </c:pt>
                <c:pt idx="580">
                  <c:v>-19.645645103817607</c:v>
                </c:pt>
                <c:pt idx="581">
                  <c:v>-20.280782580081116</c:v>
                </c:pt>
                <c:pt idx="582">
                  <c:v>-20.774060479339358</c:v>
                </c:pt>
                <c:pt idx="583">
                  <c:v>-21.301179733388334</c:v>
                </c:pt>
                <c:pt idx="584">
                  <c:v>-21.918916811434208</c:v>
                </c:pt>
                <c:pt idx="585">
                  <c:v>-22.451212753228109</c:v>
                </c:pt>
                <c:pt idx="586">
                  <c:v>-22.988812300854121</c:v>
                </c:pt>
                <c:pt idx="587">
                  <c:v>-23.595056669612681</c:v>
                </c:pt>
                <c:pt idx="588">
                  <c:v>-24.206960902041704</c:v>
                </c:pt>
                <c:pt idx="589">
                  <c:v>-24.787751664034992</c:v>
                </c:pt>
                <c:pt idx="590">
                  <c:v>-25.404958776886563</c:v>
                </c:pt>
                <c:pt idx="591">
                  <c:v>-26.068621362250081</c:v>
                </c:pt>
                <c:pt idx="592">
                  <c:v>-26.775474615148308</c:v>
                </c:pt>
                <c:pt idx="593">
                  <c:v>-27.411326898947848</c:v>
                </c:pt>
                <c:pt idx="594">
                  <c:v>-28.058376102455664</c:v>
                </c:pt>
                <c:pt idx="595">
                  <c:v>-28.781479404195444</c:v>
                </c:pt>
                <c:pt idx="596">
                  <c:v>-29.518545224417764</c:v>
                </c:pt>
                <c:pt idx="597">
                  <c:v>-30.300194129040129</c:v>
                </c:pt>
                <c:pt idx="598">
                  <c:v>-31.050916542786855</c:v>
                </c:pt>
                <c:pt idx="599">
                  <c:v>-31.843998918917261</c:v>
                </c:pt>
                <c:pt idx="600">
                  <c:v>-32.738482872690049</c:v>
                </c:pt>
                <c:pt idx="601">
                  <c:v>-33.518037697780386</c:v>
                </c:pt>
                <c:pt idx="602">
                  <c:v>-34.420383565051523</c:v>
                </c:pt>
                <c:pt idx="603">
                  <c:v>-35.259905189834939</c:v>
                </c:pt>
                <c:pt idx="604">
                  <c:v>-36.104360041343796</c:v>
                </c:pt>
                <c:pt idx="605">
                  <c:v>-36.998183460643993</c:v>
                </c:pt>
                <c:pt idx="606">
                  <c:v>-37.813417210194785</c:v>
                </c:pt>
                <c:pt idx="607">
                  <c:v>-38.769656648656266</c:v>
                </c:pt>
                <c:pt idx="608">
                  <c:v>-39.973175630190383</c:v>
                </c:pt>
                <c:pt idx="609">
                  <c:v>-40.765271288549883</c:v>
                </c:pt>
                <c:pt idx="610">
                  <c:v>-42.560537530944337</c:v>
                </c:pt>
                <c:pt idx="611">
                  <c:v>-42.844007536364316</c:v>
                </c:pt>
                <c:pt idx="612">
                  <c:v>-44.378239368206366</c:v>
                </c:pt>
                <c:pt idx="613">
                  <c:v>-45.352158825157204</c:v>
                </c:pt>
                <c:pt idx="614">
                  <c:v>-46.530567035351382</c:v>
                </c:pt>
                <c:pt idx="615">
                  <c:v>-47.912376863735261</c:v>
                </c:pt>
                <c:pt idx="616">
                  <c:v>-49.212284537813474</c:v>
                </c:pt>
                <c:pt idx="617">
                  <c:v>-50.515005680834761</c:v>
                </c:pt>
                <c:pt idx="618">
                  <c:v>-51.839880887321577</c:v>
                </c:pt>
                <c:pt idx="619">
                  <c:v>-52.901105480303173</c:v>
                </c:pt>
                <c:pt idx="620">
                  <c:v>-54.232265907669081</c:v>
                </c:pt>
                <c:pt idx="621">
                  <c:v>-55.469253018644729</c:v>
                </c:pt>
                <c:pt idx="622">
                  <c:v>-56.979358154510962</c:v>
                </c:pt>
                <c:pt idx="623">
                  <c:v>-58.4419368969209</c:v>
                </c:pt>
                <c:pt idx="624">
                  <c:v>-59.97171609764635</c:v>
                </c:pt>
                <c:pt idx="625">
                  <c:v>-61.498834868603545</c:v>
                </c:pt>
                <c:pt idx="626">
                  <c:v>-63.092715136044902</c:v>
                </c:pt>
                <c:pt idx="627">
                  <c:v>-64.520779566168287</c:v>
                </c:pt>
                <c:pt idx="628">
                  <c:v>-66.120376050359454</c:v>
                </c:pt>
                <c:pt idx="629">
                  <c:v>-67.716745025760986</c:v>
                </c:pt>
                <c:pt idx="630">
                  <c:v>-69.377016913153071</c:v>
                </c:pt>
                <c:pt idx="631">
                  <c:v>-71.212007327147973</c:v>
                </c:pt>
                <c:pt idx="632">
                  <c:v>-72.753218600083684</c:v>
                </c:pt>
                <c:pt idx="633">
                  <c:v>-74.644668159140053</c:v>
                </c:pt>
                <c:pt idx="634">
                  <c:v>-76.471334784252065</c:v>
                </c:pt>
                <c:pt idx="635">
                  <c:v>-78.477027507870872</c:v>
                </c:pt>
                <c:pt idx="636">
                  <c:v>-80.289990463389032</c:v>
                </c:pt>
                <c:pt idx="637">
                  <c:v>-82.217178240701131</c:v>
                </c:pt>
                <c:pt idx="638">
                  <c:v>-84.441888146962071</c:v>
                </c:pt>
                <c:pt idx="639">
                  <c:v>-86.529152221692783</c:v>
                </c:pt>
                <c:pt idx="640">
                  <c:v>-88.542732992022863</c:v>
                </c:pt>
                <c:pt idx="641">
                  <c:v>-90.59668767274664</c:v>
                </c:pt>
                <c:pt idx="642">
                  <c:v>-92.634861895431683</c:v>
                </c:pt>
                <c:pt idx="643">
                  <c:v>-94.960173400749454</c:v>
                </c:pt>
                <c:pt idx="644">
                  <c:v>-97.325150787421052</c:v>
                </c:pt>
                <c:pt idx="645">
                  <c:v>-99.731923582560626</c:v>
                </c:pt>
                <c:pt idx="646">
                  <c:v>-102.23710577386315</c:v>
                </c:pt>
                <c:pt idx="647">
                  <c:v>-104.70343879779919</c:v>
                </c:pt>
                <c:pt idx="648">
                  <c:v>-107.00261278477176</c:v>
                </c:pt>
                <c:pt idx="649">
                  <c:v>-109.32000310228509</c:v>
                </c:pt>
                <c:pt idx="650">
                  <c:v>-111.98619523631109</c:v>
                </c:pt>
                <c:pt idx="651">
                  <c:v>-114.78291452113181</c:v>
                </c:pt>
                <c:pt idx="652">
                  <c:v>-117.73052161507599</c:v>
                </c:pt>
                <c:pt idx="653">
                  <c:v>-120.54504607862799</c:v>
                </c:pt>
                <c:pt idx="654">
                  <c:v>-123.56008728962627</c:v>
                </c:pt>
                <c:pt idx="655">
                  <c:v>-126.37738605619315</c:v>
                </c:pt>
                <c:pt idx="656">
                  <c:v>-129.24525764757655</c:v>
                </c:pt>
                <c:pt idx="657">
                  <c:v>-132.2910089022383</c:v>
                </c:pt>
                <c:pt idx="658">
                  <c:v>-135.56601536404284</c:v>
                </c:pt>
                <c:pt idx="659">
                  <c:v>-138.93871419021247</c:v>
                </c:pt>
                <c:pt idx="660">
                  <c:v>-142.32759140881751</c:v>
                </c:pt>
                <c:pt idx="661">
                  <c:v>-145.43359922775556</c:v>
                </c:pt>
                <c:pt idx="662">
                  <c:v>-148.54309323060482</c:v>
                </c:pt>
                <c:pt idx="663">
                  <c:v>-151.96008822477498</c:v>
                </c:pt>
                <c:pt idx="664">
                  <c:v>-155.62259650259574</c:v>
                </c:pt>
                <c:pt idx="665">
                  <c:v>-159.08056464580793</c:v>
                </c:pt>
                <c:pt idx="666">
                  <c:v>-162.38477682262891</c:v>
                </c:pt>
                <c:pt idx="667">
                  <c:v>-165.77549595878071</c:v>
                </c:pt>
                <c:pt idx="668">
                  <c:v>-169.47056960466446</c:v>
                </c:pt>
                <c:pt idx="669">
                  <c:v>-173.45436934979693</c:v>
                </c:pt>
                <c:pt idx="670">
                  <c:v>-177.12097464041184</c:v>
                </c:pt>
                <c:pt idx="671">
                  <c:v>-180.75284255063855</c:v>
                </c:pt>
                <c:pt idx="672">
                  <c:v>-184.57573470832679</c:v>
                </c:pt>
                <c:pt idx="673">
                  <c:v>-188.93935194206335</c:v>
                </c:pt>
                <c:pt idx="674">
                  <c:v>-193.04542161311181</c:v>
                </c:pt>
                <c:pt idx="675">
                  <c:v>-196.65850620926309</c:v>
                </c:pt>
                <c:pt idx="676">
                  <c:v>-200.43494911852162</c:v>
                </c:pt>
                <c:pt idx="677">
                  <c:v>-204.76965850621747</c:v>
                </c:pt>
                <c:pt idx="678">
                  <c:v>-208.92484200779828</c:v>
                </c:pt>
                <c:pt idx="679">
                  <c:v>-212.58235399739917</c:v>
                </c:pt>
                <c:pt idx="680">
                  <c:v>-216.18596713702368</c:v>
                </c:pt>
                <c:pt idx="681">
                  <c:v>-220.37694456812602</c:v>
                </c:pt>
                <c:pt idx="682">
                  <c:v>-224.43843869601349</c:v>
                </c:pt>
                <c:pt idx="683">
                  <c:v>-227.63524437784628</c:v>
                </c:pt>
                <c:pt idx="684">
                  <c:v>-231.10756945441099</c:v>
                </c:pt>
                <c:pt idx="685">
                  <c:v>-234.98281221909491</c:v>
                </c:pt>
                <c:pt idx="686">
                  <c:v>-237.97031267908443</c:v>
                </c:pt>
                <c:pt idx="687">
                  <c:v>-240.89670217005147</c:v>
                </c:pt>
                <c:pt idx="688">
                  <c:v>-244.38726697773924</c:v>
                </c:pt>
                <c:pt idx="689">
                  <c:v>-246.97309072728382</c:v>
                </c:pt>
                <c:pt idx="690">
                  <c:v>-249.24374345887526</c:v>
                </c:pt>
                <c:pt idx="691">
                  <c:v>-251.93637999762288</c:v>
                </c:pt>
                <c:pt idx="692">
                  <c:v>-253.62221075979696</c:v>
                </c:pt>
                <c:pt idx="693">
                  <c:v>-254.79668538406008</c:v>
                </c:pt>
                <c:pt idx="694">
                  <c:v>-256.14810442743089</c:v>
                </c:pt>
                <c:pt idx="695">
                  <c:v>-256.33801037154194</c:v>
                </c:pt>
                <c:pt idx="696">
                  <c:v>-255.98566611031708</c:v>
                </c:pt>
                <c:pt idx="697">
                  <c:v>-255.7306161668204</c:v>
                </c:pt>
                <c:pt idx="698">
                  <c:v>-254.07778535625209</c:v>
                </c:pt>
                <c:pt idx="699">
                  <c:v>-251.94303067217561</c:v>
                </c:pt>
                <c:pt idx="700">
                  <c:v>-249.12477713843271</c:v>
                </c:pt>
                <c:pt idx="701">
                  <c:v>-245.02622410862904</c:v>
                </c:pt>
                <c:pt idx="702">
                  <c:v>-240.51433563871279</c:v>
                </c:pt>
                <c:pt idx="703">
                  <c:v>-235.10123631017174</c:v>
                </c:pt>
                <c:pt idx="704">
                  <c:v>-228.36770862736802</c:v>
                </c:pt>
                <c:pt idx="705">
                  <c:v>-220.95616481848859</c:v>
                </c:pt>
                <c:pt idx="706">
                  <c:v>-212.30757314611662</c:v>
                </c:pt>
                <c:pt idx="707">
                  <c:v>-202.68691330834415</c:v>
                </c:pt>
                <c:pt idx="708">
                  <c:v>-192.3060927459552</c:v>
                </c:pt>
                <c:pt idx="709">
                  <c:v>-180.6953777294348</c:v>
                </c:pt>
                <c:pt idx="710">
                  <c:v>-168.23775662315927</c:v>
                </c:pt>
                <c:pt idx="711">
                  <c:v>-154.79148672032937</c:v>
                </c:pt>
                <c:pt idx="712">
                  <c:v>-140.4997068065781</c:v>
                </c:pt>
                <c:pt idx="713">
                  <c:v>-125.45666170048059</c:v>
                </c:pt>
                <c:pt idx="714">
                  <c:v>-109.61950415548118</c:v>
                </c:pt>
                <c:pt idx="715">
                  <c:v>-93.081578336678632</c:v>
                </c:pt>
                <c:pt idx="716">
                  <c:v>-75.783546918583454</c:v>
                </c:pt>
                <c:pt idx="717">
                  <c:v>-57.922631372626377</c:v>
                </c:pt>
                <c:pt idx="718">
                  <c:v>-39.420043292896636</c:v>
                </c:pt>
                <c:pt idx="719">
                  <c:v>-20.172128736359944</c:v>
                </c:pt>
              </c:numCache>
            </c:numRef>
          </c:yVal>
          <c:smooth val="1"/>
          <c:extLst>
            <c:ext xmlns:c16="http://schemas.microsoft.com/office/drawing/2014/chart" uri="{C3380CC4-5D6E-409C-BE32-E72D297353CC}">
              <c16:uniqueId val="{00000002-D4FD-4937-AAE2-2F76E60FB8C7}"/>
            </c:ext>
          </c:extLst>
        </c:ser>
        <c:ser>
          <c:idx val="3"/>
          <c:order val="3"/>
          <c:tx>
            <c:strRef>
              <c:f>'Torque Comparison'!$G$1</c:f>
              <c:strCache>
                <c:ptCount val="1"/>
                <c:pt idx="0">
                  <c:v>Base Cyl 4 (Nm)</c:v>
                </c:pt>
              </c:strCache>
            </c:strRef>
          </c:tx>
          <c:spPr>
            <a:ln w="19050" cap="rnd">
              <a:solidFill>
                <a:schemeClr val="accent4"/>
              </a:solidFill>
              <a:round/>
            </a:ln>
            <a:effectLst/>
          </c:spPr>
          <c:marker>
            <c:symbol val="none"/>
          </c:marker>
          <c:xVal>
            <c:numRef>
              <c:f>'Torque Comparison'!$A$2:$A$721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'Torque Comparison'!$G$2:$G$721</c:f>
              <c:numCache>
                <c:formatCode>General</c:formatCode>
                <c:ptCount val="720"/>
                <c:pt idx="0">
                  <c:v>-4.6255467852109787E-15</c:v>
                </c:pt>
                <c:pt idx="1">
                  <c:v>-0.45871361181628106</c:v>
                </c:pt>
                <c:pt idx="2">
                  <c:v>-0.91712104498811875</c:v>
                </c:pt>
                <c:pt idx="3">
                  <c:v>-1.3709084703360872</c:v>
                </c:pt>
                <c:pt idx="4">
                  <c:v>-1.8306454947772819</c:v>
                </c:pt>
                <c:pt idx="5">
                  <c:v>-2.3027688077456827</c:v>
                </c:pt>
                <c:pt idx="6">
                  <c:v>-2.7624305310239419</c:v>
                </c:pt>
                <c:pt idx="7">
                  <c:v>-3.249151961955119</c:v>
                </c:pt>
                <c:pt idx="8">
                  <c:v>-3.7243949169594854</c:v>
                </c:pt>
                <c:pt idx="9">
                  <c:v>-4.2029316979194622</c:v>
                </c:pt>
                <c:pt idx="10">
                  <c:v>-4.6907966222968325</c:v>
                </c:pt>
                <c:pt idx="11">
                  <c:v>-5.184096393012207</c:v>
                </c:pt>
                <c:pt idx="12">
                  <c:v>-5.6364657815151329</c:v>
                </c:pt>
                <c:pt idx="13">
                  <c:v>-6.1146223707708263</c:v>
                </c:pt>
                <c:pt idx="14">
                  <c:v>-6.6152602098441626</c:v>
                </c:pt>
                <c:pt idx="15">
                  <c:v>-7.1435846536390066</c:v>
                </c:pt>
                <c:pt idx="16">
                  <c:v>-7.6306419690082414</c:v>
                </c:pt>
                <c:pt idx="17">
                  <c:v>-8.1076649851270179</c:v>
                </c:pt>
                <c:pt idx="18">
                  <c:v>-8.6230566893453648</c:v>
                </c:pt>
                <c:pt idx="19">
                  <c:v>-9.15695425514315</c:v>
                </c:pt>
                <c:pt idx="20">
                  <c:v>-9.6117705045512452</c:v>
                </c:pt>
                <c:pt idx="21">
                  <c:v>-10.093050112250873</c:v>
                </c:pt>
                <c:pt idx="22">
                  <c:v>-10.560097901773167</c:v>
                </c:pt>
                <c:pt idx="23">
                  <c:v>-11.043421265795331</c:v>
                </c:pt>
                <c:pt idx="24">
                  <c:v>-11.492725110048941</c:v>
                </c:pt>
                <c:pt idx="25">
                  <c:v>-11.885859218082157</c:v>
                </c:pt>
                <c:pt idx="26">
                  <c:v>-12.34874225693061</c:v>
                </c:pt>
                <c:pt idx="27">
                  <c:v>-12.870107549219933</c:v>
                </c:pt>
                <c:pt idx="28">
                  <c:v>-13.37380098005867</c:v>
                </c:pt>
                <c:pt idx="29">
                  <c:v>-13.840085256133586</c:v>
                </c:pt>
                <c:pt idx="30">
                  <c:v>-14.349687114314262</c:v>
                </c:pt>
                <c:pt idx="31">
                  <c:v>-14.884524051453653</c:v>
                </c:pt>
                <c:pt idx="32">
                  <c:v>-15.422064178632892</c:v>
                </c:pt>
                <c:pt idx="33">
                  <c:v>-15.940517229459406</c:v>
                </c:pt>
                <c:pt idx="34">
                  <c:v>-16.439843388358661</c:v>
                </c:pt>
                <c:pt idx="35">
                  <c:v>-16.989094312113863</c:v>
                </c:pt>
                <c:pt idx="36">
                  <c:v>-17.568626873184375</c:v>
                </c:pt>
                <c:pt idx="37">
                  <c:v>-18.075714382000804</c:v>
                </c:pt>
                <c:pt idx="38">
                  <c:v>-18.587138545580387</c:v>
                </c:pt>
                <c:pt idx="39">
                  <c:v>-19.128552521385149</c:v>
                </c:pt>
                <c:pt idx="40">
                  <c:v>-19.645645103817607</c:v>
                </c:pt>
                <c:pt idx="41">
                  <c:v>-20.280782580081116</c:v>
                </c:pt>
                <c:pt idx="42">
                  <c:v>-20.774060479339358</c:v>
                </c:pt>
                <c:pt idx="43">
                  <c:v>-21.301179733388334</c:v>
                </c:pt>
                <c:pt idx="44">
                  <c:v>-21.918916811434208</c:v>
                </c:pt>
                <c:pt idx="45">
                  <c:v>-22.451212753228109</c:v>
                </c:pt>
                <c:pt idx="46">
                  <c:v>-22.988812300854121</c:v>
                </c:pt>
                <c:pt idx="47">
                  <c:v>-23.595056669612681</c:v>
                </c:pt>
                <c:pt idx="48">
                  <c:v>-24.206960902041704</c:v>
                </c:pt>
                <c:pt idx="49">
                  <c:v>-24.787751664034992</c:v>
                </c:pt>
                <c:pt idx="50">
                  <c:v>-25.404958776886563</c:v>
                </c:pt>
                <c:pt idx="51">
                  <c:v>-26.068621362250081</c:v>
                </c:pt>
                <c:pt idx="52">
                  <c:v>-26.775474615148308</c:v>
                </c:pt>
                <c:pt idx="53">
                  <c:v>-27.411326898947848</c:v>
                </c:pt>
                <c:pt idx="54">
                  <c:v>-28.058376102455664</c:v>
                </c:pt>
                <c:pt idx="55">
                  <c:v>-28.781479404195444</c:v>
                </c:pt>
                <c:pt idx="56">
                  <c:v>-29.518545224417764</c:v>
                </c:pt>
                <c:pt idx="57">
                  <c:v>-30.300194129040129</c:v>
                </c:pt>
                <c:pt idx="58">
                  <c:v>-31.050916542786855</c:v>
                </c:pt>
                <c:pt idx="59">
                  <c:v>-31.843998918917261</c:v>
                </c:pt>
                <c:pt idx="60">
                  <c:v>-32.738482872690049</c:v>
                </c:pt>
                <c:pt idx="61">
                  <c:v>-33.518037697780386</c:v>
                </c:pt>
                <c:pt idx="62">
                  <c:v>-34.420383565051523</c:v>
                </c:pt>
                <c:pt idx="63">
                  <c:v>-35.259905189834939</c:v>
                </c:pt>
                <c:pt idx="64">
                  <c:v>-36.104360041343796</c:v>
                </c:pt>
                <c:pt idx="65">
                  <c:v>-36.998183460643993</c:v>
                </c:pt>
                <c:pt idx="66">
                  <c:v>-37.813417210194785</c:v>
                </c:pt>
                <c:pt idx="67">
                  <c:v>-38.769656648656266</c:v>
                </c:pt>
                <c:pt idx="68">
                  <c:v>-39.973175630190383</c:v>
                </c:pt>
                <c:pt idx="69">
                  <c:v>-40.765271288549883</c:v>
                </c:pt>
                <c:pt idx="70">
                  <c:v>-42.560537530944337</c:v>
                </c:pt>
                <c:pt idx="71">
                  <c:v>-42.844007536364316</c:v>
                </c:pt>
                <c:pt idx="72">
                  <c:v>-44.378239368206366</c:v>
                </c:pt>
                <c:pt idx="73">
                  <c:v>-45.352158825157204</c:v>
                </c:pt>
                <c:pt idx="74">
                  <c:v>-46.530567035351382</c:v>
                </c:pt>
                <c:pt idx="75">
                  <c:v>-47.912376863735261</c:v>
                </c:pt>
                <c:pt idx="76">
                  <c:v>-49.212284537813474</c:v>
                </c:pt>
                <c:pt idx="77">
                  <c:v>-50.515005680834761</c:v>
                </c:pt>
                <c:pt idx="78">
                  <c:v>-51.839880887321577</c:v>
                </c:pt>
                <c:pt idx="79">
                  <c:v>-52.901105480303173</c:v>
                </c:pt>
                <c:pt idx="80">
                  <c:v>-54.232265907669081</c:v>
                </c:pt>
                <c:pt idx="81">
                  <c:v>-55.469253018644729</c:v>
                </c:pt>
                <c:pt idx="82">
                  <c:v>-56.979358154510962</c:v>
                </c:pt>
                <c:pt idx="83">
                  <c:v>-58.4419368969209</c:v>
                </c:pt>
                <c:pt idx="84">
                  <c:v>-59.97171609764635</c:v>
                </c:pt>
                <c:pt idx="85">
                  <c:v>-61.498834868603545</c:v>
                </c:pt>
                <c:pt idx="86">
                  <c:v>-63.092715136044902</c:v>
                </c:pt>
                <c:pt idx="87">
                  <c:v>-64.520779566168287</c:v>
                </c:pt>
                <c:pt idx="88">
                  <c:v>-66.120376050359454</c:v>
                </c:pt>
                <c:pt idx="89">
                  <c:v>-67.716745025760986</c:v>
                </c:pt>
                <c:pt idx="90">
                  <c:v>-69.377016913153071</c:v>
                </c:pt>
                <c:pt idx="91">
                  <c:v>-71.212007327147973</c:v>
                </c:pt>
                <c:pt idx="92">
                  <c:v>-72.753218600083684</c:v>
                </c:pt>
                <c:pt idx="93">
                  <c:v>-74.644668159140053</c:v>
                </c:pt>
                <c:pt idx="94">
                  <c:v>-76.471334784252065</c:v>
                </c:pt>
                <c:pt idx="95">
                  <c:v>-78.477027507870872</c:v>
                </c:pt>
                <c:pt idx="96">
                  <c:v>-80.289990463389032</c:v>
                </c:pt>
                <c:pt idx="97">
                  <c:v>-82.217178240701131</c:v>
                </c:pt>
                <c:pt idx="98">
                  <c:v>-84.441888146962071</c:v>
                </c:pt>
                <c:pt idx="99">
                  <c:v>-86.529152221692783</c:v>
                </c:pt>
                <c:pt idx="100">
                  <c:v>-88.542732992022863</c:v>
                </c:pt>
                <c:pt idx="101">
                  <c:v>-90.59668767274664</c:v>
                </c:pt>
                <c:pt idx="102">
                  <c:v>-92.634861895431683</c:v>
                </c:pt>
                <c:pt idx="103">
                  <c:v>-94.960173400749454</c:v>
                </c:pt>
                <c:pt idx="104">
                  <c:v>-97.325150787421052</c:v>
                </c:pt>
                <c:pt idx="105">
                  <c:v>-99.731923582560626</c:v>
                </c:pt>
                <c:pt idx="106">
                  <c:v>-102.23710577386315</c:v>
                </c:pt>
                <c:pt idx="107">
                  <c:v>-104.70343879779919</c:v>
                </c:pt>
                <c:pt idx="108">
                  <c:v>-107.00261278477176</c:v>
                </c:pt>
                <c:pt idx="109">
                  <c:v>-109.32000310228509</c:v>
                </c:pt>
                <c:pt idx="110">
                  <c:v>-111.98619523631109</c:v>
                </c:pt>
                <c:pt idx="111">
                  <c:v>-114.78291452113181</c:v>
                </c:pt>
                <c:pt idx="112">
                  <c:v>-117.73052161507599</c:v>
                </c:pt>
                <c:pt idx="113">
                  <c:v>-120.54504607862799</c:v>
                </c:pt>
                <c:pt idx="114">
                  <c:v>-123.56008728962627</c:v>
                </c:pt>
                <c:pt idx="115">
                  <c:v>-126.37738605619315</c:v>
                </c:pt>
                <c:pt idx="116">
                  <c:v>-129.24525764757655</c:v>
                </c:pt>
                <c:pt idx="117">
                  <c:v>-132.2910089022383</c:v>
                </c:pt>
                <c:pt idx="118">
                  <c:v>-135.56601536404284</c:v>
                </c:pt>
                <c:pt idx="119">
                  <c:v>-138.93871419021247</c:v>
                </c:pt>
                <c:pt idx="120">
                  <c:v>-142.32759140881751</c:v>
                </c:pt>
                <c:pt idx="121">
                  <c:v>-145.43359922775556</c:v>
                </c:pt>
                <c:pt idx="122">
                  <c:v>-148.54309323060482</c:v>
                </c:pt>
                <c:pt idx="123">
                  <c:v>-151.96008822477498</c:v>
                </c:pt>
                <c:pt idx="124">
                  <c:v>-155.62259650259574</c:v>
                </c:pt>
                <c:pt idx="125">
                  <c:v>-159.08056464580793</c:v>
                </c:pt>
                <c:pt idx="126">
                  <c:v>-162.38477682262891</c:v>
                </c:pt>
                <c:pt idx="127">
                  <c:v>-165.77549595878071</c:v>
                </c:pt>
                <c:pt idx="128">
                  <c:v>-169.47056960466446</c:v>
                </c:pt>
                <c:pt idx="129">
                  <c:v>-173.45436934979693</c:v>
                </c:pt>
                <c:pt idx="130">
                  <c:v>-177.12097464041184</c:v>
                </c:pt>
                <c:pt idx="131">
                  <c:v>-180.75284255063855</c:v>
                </c:pt>
                <c:pt idx="132">
                  <c:v>-184.57573470832679</c:v>
                </c:pt>
                <c:pt idx="133">
                  <c:v>-188.93935194206335</c:v>
                </c:pt>
                <c:pt idx="134">
                  <c:v>-193.04542161311181</c:v>
                </c:pt>
                <c:pt idx="135">
                  <c:v>-196.65850620926309</c:v>
                </c:pt>
                <c:pt idx="136">
                  <c:v>-200.43494911852162</c:v>
                </c:pt>
                <c:pt idx="137">
                  <c:v>-204.76965850621747</c:v>
                </c:pt>
                <c:pt idx="138">
                  <c:v>-208.92484200779828</c:v>
                </c:pt>
                <c:pt idx="139">
                  <c:v>-212.58235399739917</c:v>
                </c:pt>
                <c:pt idx="140">
                  <c:v>-216.18596713702368</c:v>
                </c:pt>
                <c:pt idx="141">
                  <c:v>-220.37694456812602</c:v>
                </c:pt>
                <c:pt idx="142">
                  <c:v>-224.43843869601349</c:v>
                </c:pt>
                <c:pt idx="143">
                  <c:v>-227.63524437784628</c:v>
                </c:pt>
                <c:pt idx="144">
                  <c:v>-231.10756945441099</c:v>
                </c:pt>
                <c:pt idx="145">
                  <c:v>-234.98281221909491</c:v>
                </c:pt>
                <c:pt idx="146">
                  <c:v>-237.97031267908443</c:v>
                </c:pt>
                <c:pt idx="147">
                  <c:v>-240.89670217005147</c:v>
                </c:pt>
                <c:pt idx="148">
                  <c:v>-244.38726697773924</c:v>
                </c:pt>
                <c:pt idx="149">
                  <c:v>-246.97309072728382</c:v>
                </c:pt>
                <c:pt idx="150">
                  <c:v>-249.24374345887526</c:v>
                </c:pt>
                <c:pt idx="151">
                  <c:v>-251.93637999762288</c:v>
                </c:pt>
                <c:pt idx="152">
                  <c:v>-253.62221075979696</c:v>
                </c:pt>
                <c:pt idx="153">
                  <c:v>-254.79668538406008</c:v>
                </c:pt>
                <c:pt idx="154">
                  <c:v>-256.14810442743089</c:v>
                </c:pt>
                <c:pt idx="155">
                  <c:v>-256.33801037154194</c:v>
                </c:pt>
                <c:pt idx="156">
                  <c:v>-255.98566611031708</c:v>
                </c:pt>
                <c:pt idx="157">
                  <c:v>-255.7306161668204</c:v>
                </c:pt>
                <c:pt idx="158">
                  <c:v>-254.07778535625209</c:v>
                </c:pt>
                <c:pt idx="159">
                  <c:v>-251.94303067217561</c:v>
                </c:pt>
                <c:pt idx="160">
                  <c:v>-249.12477713843271</c:v>
                </c:pt>
                <c:pt idx="161">
                  <c:v>-245.02622410862904</c:v>
                </c:pt>
                <c:pt idx="162">
                  <c:v>-240.51433563871279</c:v>
                </c:pt>
                <c:pt idx="163">
                  <c:v>-235.10123631017174</c:v>
                </c:pt>
                <c:pt idx="164">
                  <c:v>-228.36770862736802</c:v>
                </c:pt>
                <c:pt idx="165">
                  <c:v>-220.95616481848859</c:v>
                </c:pt>
                <c:pt idx="166">
                  <c:v>-212.30757314611662</c:v>
                </c:pt>
                <c:pt idx="167">
                  <c:v>-202.68691330834415</c:v>
                </c:pt>
                <c:pt idx="168">
                  <c:v>-192.3060927459552</c:v>
                </c:pt>
                <c:pt idx="169">
                  <c:v>-180.6953777294348</c:v>
                </c:pt>
                <c:pt idx="170">
                  <c:v>-168.23775662315927</c:v>
                </c:pt>
                <c:pt idx="171">
                  <c:v>-154.79148672032937</c:v>
                </c:pt>
                <c:pt idx="172">
                  <c:v>-140.4997068065781</c:v>
                </c:pt>
                <c:pt idx="173">
                  <c:v>-125.45666170048059</c:v>
                </c:pt>
                <c:pt idx="174">
                  <c:v>-109.61950415548118</c:v>
                </c:pt>
                <c:pt idx="175">
                  <c:v>-93.081578336678632</c:v>
                </c:pt>
                <c:pt idx="176">
                  <c:v>-75.783546918583454</c:v>
                </c:pt>
                <c:pt idx="177">
                  <c:v>-57.922631372626377</c:v>
                </c:pt>
                <c:pt idx="178">
                  <c:v>-39.420043292896636</c:v>
                </c:pt>
                <c:pt idx="179">
                  <c:v>-20.172128736359944</c:v>
                </c:pt>
                <c:pt idx="180">
                  <c:v>0</c:v>
                </c:pt>
                <c:pt idx="181">
                  <c:v>21.325168722465975</c:v>
                </c:pt>
                <c:pt idx="182">
                  <c:v>44.179899788124324</c:v>
                </c:pt>
                <c:pt idx="183">
                  <c:v>68.996305744338656</c:v>
                </c:pt>
                <c:pt idx="184">
                  <c:v>96.217532261345937</c:v>
                </c:pt>
                <c:pt idx="185">
                  <c:v>126.26299423859365</c:v>
                </c:pt>
                <c:pt idx="186">
                  <c:v>159.75649319920817</c:v>
                </c:pt>
                <c:pt idx="187">
                  <c:v>197.10391130804899</c:v>
                </c:pt>
                <c:pt idx="188">
                  <c:v>238.57135586031742</c:v>
                </c:pt>
                <c:pt idx="189">
                  <c:v>284.31041777571505</c:v>
                </c:pt>
                <c:pt idx="190">
                  <c:v>334.43394860428492</c:v>
                </c:pt>
                <c:pt idx="191">
                  <c:v>388.38352939017841</c:v>
                </c:pt>
                <c:pt idx="192">
                  <c:v>444.86947600359787</c:v>
                </c:pt>
                <c:pt idx="193">
                  <c:v>502.54391524288781</c:v>
                </c:pt>
                <c:pt idx="194">
                  <c:v>559.76458158042522</c:v>
                </c:pt>
                <c:pt idx="195">
                  <c:v>615.06457048012874</c:v>
                </c:pt>
                <c:pt idx="196">
                  <c:v>667.52981696270228</c:v>
                </c:pt>
                <c:pt idx="197">
                  <c:v>716.06339611435135</c:v>
                </c:pt>
                <c:pt idx="198">
                  <c:v>760.21534252664753</c:v>
                </c:pt>
                <c:pt idx="199">
                  <c:v>799.8697129672064</c:v>
                </c:pt>
                <c:pt idx="200">
                  <c:v>834.72150779753838</c:v>
                </c:pt>
                <c:pt idx="201">
                  <c:v>864.60143422661849</c:v>
                </c:pt>
                <c:pt idx="202">
                  <c:v>889.88577795993695</c:v>
                </c:pt>
                <c:pt idx="203">
                  <c:v>910.75220728280715</c:v>
                </c:pt>
                <c:pt idx="204">
                  <c:v>927.09598182031641</c:v>
                </c:pt>
                <c:pt idx="205">
                  <c:v>939.63610187263964</c:v>
                </c:pt>
                <c:pt idx="206">
                  <c:v>948.26388160019019</c:v>
                </c:pt>
                <c:pt idx="207">
                  <c:v>953.91686624766669</c:v>
                </c:pt>
                <c:pt idx="208">
                  <c:v>956.50582575275553</c:v>
                </c:pt>
                <c:pt idx="209">
                  <c:v>956.23924810859319</c:v>
                </c:pt>
                <c:pt idx="210">
                  <c:v>953.82130029645691</c:v>
                </c:pt>
                <c:pt idx="211">
                  <c:v>949.16698228309713</c:v>
                </c:pt>
                <c:pt idx="212">
                  <c:v>943.42694668121055</c:v>
                </c:pt>
                <c:pt idx="213">
                  <c:v>936.21412025351913</c:v>
                </c:pt>
                <c:pt idx="214">
                  <c:v>927.8489232732893</c:v>
                </c:pt>
                <c:pt idx="215">
                  <c:v>918.51333072336024</c:v>
                </c:pt>
                <c:pt idx="216">
                  <c:v>908.45444422369007</c:v>
                </c:pt>
                <c:pt idx="217">
                  <c:v>897.39377046931202</c:v>
                </c:pt>
                <c:pt idx="218">
                  <c:v>885.46466218850469</c:v>
                </c:pt>
                <c:pt idx="219">
                  <c:v>872.75313079976786</c:v>
                </c:pt>
                <c:pt idx="220">
                  <c:v>859.64391497195572</c:v>
                </c:pt>
                <c:pt idx="221">
                  <c:v>846.08796124177695</c:v>
                </c:pt>
                <c:pt idx="222">
                  <c:v>832.28520350708027</c:v>
                </c:pt>
                <c:pt idx="223">
                  <c:v>818.20441760852896</c:v>
                </c:pt>
                <c:pt idx="224">
                  <c:v>803.79191663122492</c:v>
                </c:pt>
                <c:pt idx="225">
                  <c:v>789.44032478903125</c:v>
                </c:pt>
                <c:pt idx="226">
                  <c:v>774.7318812209694</c:v>
                </c:pt>
                <c:pt idx="227">
                  <c:v>760.13057828307296</c:v>
                </c:pt>
                <c:pt idx="228">
                  <c:v>745.67072757625499</c:v>
                </c:pt>
                <c:pt idx="229">
                  <c:v>731.06364989077611</c:v>
                </c:pt>
                <c:pt idx="230">
                  <c:v>717.01226420585147</c:v>
                </c:pt>
                <c:pt idx="231">
                  <c:v>702.72489041612221</c:v>
                </c:pt>
                <c:pt idx="232">
                  <c:v>688.301289320092</c:v>
                </c:pt>
                <c:pt idx="233">
                  <c:v>674.32639064151715</c:v>
                </c:pt>
                <c:pt idx="234">
                  <c:v>660.32091150888505</c:v>
                </c:pt>
                <c:pt idx="235">
                  <c:v>646.51008035860241</c:v>
                </c:pt>
                <c:pt idx="236">
                  <c:v>632.82708298396221</c:v>
                </c:pt>
                <c:pt idx="237">
                  <c:v>619.37269537017551</c:v>
                </c:pt>
                <c:pt idx="238">
                  <c:v>606.05891030122621</c:v>
                </c:pt>
                <c:pt idx="239">
                  <c:v>592.93840061667527</c:v>
                </c:pt>
                <c:pt idx="240">
                  <c:v>579.84285131998752</c:v>
                </c:pt>
                <c:pt idx="241">
                  <c:v>567.31389138524446</c:v>
                </c:pt>
                <c:pt idx="242">
                  <c:v>554.89144131173555</c:v>
                </c:pt>
                <c:pt idx="243">
                  <c:v>542.53035349968013</c:v>
                </c:pt>
                <c:pt idx="244">
                  <c:v>530.07435880961145</c:v>
                </c:pt>
                <c:pt idx="245">
                  <c:v>518.04903121095128</c:v>
                </c:pt>
                <c:pt idx="246">
                  <c:v>506.4859831112795</c:v>
                </c:pt>
                <c:pt idx="247">
                  <c:v>494.96662290723879</c:v>
                </c:pt>
                <c:pt idx="248">
                  <c:v>482.55009996218666</c:v>
                </c:pt>
                <c:pt idx="249">
                  <c:v>470.97548751441343</c:v>
                </c:pt>
                <c:pt idx="250">
                  <c:v>459.75485088020412</c:v>
                </c:pt>
                <c:pt idx="251">
                  <c:v>448.85166959892501</c:v>
                </c:pt>
                <c:pt idx="252">
                  <c:v>437.95398738930379</c:v>
                </c:pt>
                <c:pt idx="253">
                  <c:v>427.39681995982318</c:v>
                </c:pt>
                <c:pt idx="254">
                  <c:v>417.13494223035019</c:v>
                </c:pt>
                <c:pt idx="255">
                  <c:v>407.19159315776653</c:v>
                </c:pt>
                <c:pt idx="256">
                  <c:v>397.61831584845169</c:v>
                </c:pt>
                <c:pt idx="257">
                  <c:v>388.06551285901872</c:v>
                </c:pt>
                <c:pt idx="258">
                  <c:v>378.97330915921839</c:v>
                </c:pt>
                <c:pt idx="259">
                  <c:v>369.86424607373795</c:v>
                </c:pt>
                <c:pt idx="260">
                  <c:v>361.11096551519404</c:v>
                </c:pt>
                <c:pt idx="261">
                  <c:v>352.59379249396142</c:v>
                </c:pt>
                <c:pt idx="262">
                  <c:v>344.39243548624495</c:v>
                </c:pt>
                <c:pt idx="263">
                  <c:v>336.141974418583</c:v>
                </c:pt>
                <c:pt idx="264">
                  <c:v>327.8958116042507</c:v>
                </c:pt>
                <c:pt idx="265">
                  <c:v>320.17657725626896</c:v>
                </c:pt>
                <c:pt idx="266">
                  <c:v>312.60586219765491</c:v>
                </c:pt>
                <c:pt idx="267">
                  <c:v>305.30654530407793</c:v>
                </c:pt>
                <c:pt idx="268">
                  <c:v>298.22995641196002</c:v>
                </c:pt>
                <c:pt idx="269">
                  <c:v>291.25877509681141</c:v>
                </c:pt>
                <c:pt idx="270">
                  <c:v>284.3980307587816</c:v>
                </c:pt>
                <c:pt idx="271">
                  <c:v>277.70240944290055</c:v>
                </c:pt>
                <c:pt idx="272">
                  <c:v>271.18387018905622</c:v>
                </c:pt>
                <c:pt idx="273">
                  <c:v>264.73266768904404</c:v>
                </c:pt>
                <c:pt idx="274">
                  <c:v>258.45556175770787</c:v>
                </c:pt>
                <c:pt idx="275">
                  <c:v>252.31012866792963</c:v>
                </c:pt>
                <c:pt idx="276">
                  <c:v>246.39890067515697</c:v>
                </c:pt>
                <c:pt idx="277">
                  <c:v>240.51386828343863</c:v>
                </c:pt>
                <c:pt idx="278">
                  <c:v>234.64273905489594</c:v>
                </c:pt>
                <c:pt idx="279">
                  <c:v>229.07373140192558</c:v>
                </c:pt>
                <c:pt idx="280">
                  <c:v>223.63963234409931</c:v>
                </c:pt>
                <c:pt idx="281">
                  <c:v>218.22946655687912</c:v>
                </c:pt>
                <c:pt idx="282">
                  <c:v>213.01091704824327</c:v>
                </c:pt>
                <c:pt idx="283">
                  <c:v>207.82057674824219</c:v>
                </c:pt>
                <c:pt idx="284">
                  <c:v>202.87782278898405</c:v>
                </c:pt>
                <c:pt idx="285">
                  <c:v>197.91387902214717</c:v>
                </c:pt>
                <c:pt idx="286">
                  <c:v>193.19114010680624</c:v>
                </c:pt>
                <c:pt idx="287">
                  <c:v>188.50465607614163</c:v>
                </c:pt>
                <c:pt idx="288">
                  <c:v>184.00529433285939</c:v>
                </c:pt>
                <c:pt idx="289">
                  <c:v>179.6409468357034</c:v>
                </c:pt>
                <c:pt idx="290">
                  <c:v>175.2544983726161</c:v>
                </c:pt>
                <c:pt idx="291">
                  <c:v>170.97092817229498</c:v>
                </c:pt>
                <c:pt idx="292">
                  <c:v>166.80760451282981</c:v>
                </c:pt>
                <c:pt idx="293">
                  <c:v>162.73810171746368</c:v>
                </c:pt>
                <c:pt idx="294">
                  <c:v>158.75124726012905</c:v>
                </c:pt>
                <c:pt idx="295">
                  <c:v>154.85012604095002</c:v>
                </c:pt>
                <c:pt idx="296">
                  <c:v>151.07825960071347</c:v>
                </c:pt>
                <c:pt idx="297">
                  <c:v>147.30232083625089</c:v>
                </c:pt>
                <c:pt idx="298">
                  <c:v>143.60778626154317</c:v>
                </c:pt>
                <c:pt idx="299">
                  <c:v>140.04569458605022</c:v>
                </c:pt>
                <c:pt idx="300">
                  <c:v>136.59662552470903</c:v>
                </c:pt>
                <c:pt idx="301">
                  <c:v>133.22951022780947</c:v>
                </c:pt>
                <c:pt idx="302">
                  <c:v>130.01702080606154</c:v>
                </c:pt>
                <c:pt idx="303">
                  <c:v>126.68337934552743</c:v>
                </c:pt>
                <c:pt idx="304">
                  <c:v>123.50284452851804</c:v>
                </c:pt>
                <c:pt idx="305">
                  <c:v>120.47583145828803</c:v>
                </c:pt>
                <c:pt idx="306">
                  <c:v>117.36859689001712</c:v>
                </c:pt>
                <c:pt idx="307">
                  <c:v>114.37159385457214</c:v>
                </c:pt>
                <c:pt idx="308">
                  <c:v>111.40589463989856</c:v>
                </c:pt>
                <c:pt idx="309">
                  <c:v>108.5100219808304</c:v>
                </c:pt>
                <c:pt idx="310">
                  <c:v>105.68205612914315</c:v>
                </c:pt>
                <c:pt idx="311">
                  <c:v>102.91739920566411</c:v>
                </c:pt>
                <c:pt idx="312">
                  <c:v>100.15491552603501</c:v>
                </c:pt>
                <c:pt idx="313">
                  <c:v>97.547789151814868</c:v>
                </c:pt>
                <c:pt idx="314">
                  <c:v>94.90773634680319</c:v>
                </c:pt>
                <c:pt idx="315">
                  <c:v>92.264959071265736</c:v>
                </c:pt>
                <c:pt idx="316">
                  <c:v>89.711435877931081</c:v>
                </c:pt>
                <c:pt idx="317">
                  <c:v>87.217593356316002</c:v>
                </c:pt>
                <c:pt idx="318">
                  <c:v>84.774242867650557</c:v>
                </c:pt>
                <c:pt idx="319">
                  <c:v>82.328390793235059</c:v>
                </c:pt>
                <c:pt idx="320">
                  <c:v>79.966168181716583</c:v>
                </c:pt>
                <c:pt idx="321">
                  <c:v>77.56878986586274</c:v>
                </c:pt>
                <c:pt idx="322">
                  <c:v>75.274397863489</c:v>
                </c:pt>
                <c:pt idx="323">
                  <c:v>72.978076564351355</c:v>
                </c:pt>
                <c:pt idx="324">
                  <c:v>70.698841989506789</c:v>
                </c:pt>
                <c:pt idx="325">
                  <c:v>68.4175070749246</c:v>
                </c:pt>
                <c:pt idx="326">
                  <c:v>66.252866813280008</c:v>
                </c:pt>
                <c:pt idx="327">
                  <c:v>64.106160973461044</c:v>
                </c:pt>
                <c:pt idx="328">
                  <c:v>61.952212628132102</c:v>
                </c:pt>
                <c:pt idx="329">
                  <c:v>59.792634721098281</c:v>
                </c:pt>
                <c:pt idx="330">
                  <c:v>57.668809535612105</c:v>
                </c:pt>
                <c:pt idx="331">
                  <c:v>55.626805203671211</c:v>
                </c:pt>
                <c:pt idx="332">
                  <c:v>53.535594073037743</c:v>
                </c:pt>
                <c:pt idx="333">
                  <c:v>51.475925433999365</c:v>
                </c:pt>
                <c:pt idx="334">
                  <c:v>49.434106959514558</c:v>
                </c:pt>
                <c:pt idx="335">
                  <c:v>47.400907170912639</c:v>
                </c:pt>
                <c:pt idx="336">
                  <c:v>45.435604408153687</c:v>
                </c:pt>
                <c:pt idx="337">
                  <c:v>43.4421957201222</c:v>
                </c:pt>
                <c:pt idx="338">
                  <c:v>41.445812107733971</c:v>
                </c:pt>
                <c:pt idx="339">
                  <c:v>39.520235955634561</c:v>
                </c:pt>
                <c:pt idx="340">
                  <c:v>37.586884657875487</c:v>
                </c:pt>
                <c:pt idx="341">
                  <c:v>35.632214211228025</c:v>
                </c:pt>
                <c:pt idx="342">
                  <c:v>33.701130052540286</c:v>
                </c:pt>
                <c:pt idx="343">
                  <c:v>31.77648675563929</c:v>
                </c:pt>
                <c:pt idx="344">
                  <c:v>29.871003739172366</c:v>
                </c:pt>
                <c:pt idx="345">
                  <c:v>27.936533968061017</c:v>
                </c:pt>
                <c:pt idx="346">
                  <c:v>26.034354131485411</c:v>
                </c:pt>
                <c:pt idx="347">
                  <c:v>24.14605802730026</c:v>
                </c:pt>
                <c:pt idx="348">
                  <c:v>22.220950576062265</c:v>
                </c:pt>
                <c:pt idx="349">
                  <c:v>20.3048050583802</c:v>
                </c:pt>
                <c:pt idx="350">
                  <c:v>18.394661502025965</c:v>
                </c:pt>
                <c:pt idx="351">
                  <c:v>16.490009169250378</c:v>
                </c:pt>
                <c:pt idx="352">
                  <c:v>14.635590349286643</c:v>
                </c:pt>
                <c:pt idx="353">
                  <c:v>12.766564744439979</c:v>
                </c:pt>
                <c:pt idx="354">
                  <c:v>10.889926799639476</c:v>
                </c:pt>
                <c:pt idx="355">
                  <c:v>9.0384494188472146</c:v>
                </c:pt>
                <c:pt idx="356">
                  <c:v>7.2105113960193821</c:v>
                </c:pt>
                <c:pt idx="357">
                  <c:v>5.3859687935206155</c:v>
                </c:pt>
                <c:pt idx="358">
                  <c:v>3.5696839729015304</c:v>
                </c:pt>
                <c:pt idx="359">
                  <c:v>1.7773038848558409</c:v>
                </c:pt>
                <c:pt idx="360">
                  <c:v>1.7850211127657641E-14</c:v>
                </c:pt>
                <c:pt idx="361">
                  <c:v>-1.7630093317162128</c:v>
                </c:pt>
                <c:pt idx="362">
                  <c:v>-3.5027248112503044</c:v>
                </c:pt>
                <c:pt idx="363">
                  <c:v>-5.2237786269003044</c:v>
                </c:pt>
                <c:pt idx="364">
                  <c:v>-6.9337997732667738</c:v>
                </c:pt>
                <c:pt idx="365">
                  <c:v>-8.6268041340250345</c:v>
                </c:pt>
                <c:pt idx="366">
                  <c:v>-10.289636879099804</c:v>
                </c:pt>
                <c:pt idx="367">
                  <c:v>-11.902902384432187</c:v>
                </c:pt>
                <c:pt idx="368">
                  <c:v>-13.50530451636692</c:v>
                </c:pt>
                <c:pt idx="369">
                  <c:v>-15.10271413541939</c:v>
                </c:pt>
                <c:pt idx="370">
                  <c:v>-16.670403307238082</c:v>
                </c:pt>
                <c:pt idx="371">
                  <c:v>-18.20603830834559</c:v>
                </c:pt>
                <c:pt idx="372">
                  <c:v>-19.734824831461939</c:v>
                </c:pt>
                <c:pt idx="373">
                  <c:v>-21.261986381863206</c:v>
                </c:pt>
                <c:pt idx="374">
                  <c:v>-22.735084940836217</c:v>
                </c:pt>
                <c:pt idx="375">
                  <c:v>-24.180471020742448</c:v>
                </c:pt>
                <c:pt idx="376">
                  <c:v>-25.601243126701807</c:v>
                </c:pt>
                <c:pt idx="377">
                  <c:v>-27.051866701803089</c:v>
                </c:pt>
                <c:pt idx="378">
                  <c:v>-28.436606478097062</c:v>
                </c:pt>
                <c:pt idx="379">
                  <c:v>-29.762858305150257</c:v>
                </c:pt>
                <c:pt idx="380">
                  <c:v>-31.057079122766055</c:v>
                </c:pt>
                <c:pt idx="381">
                  <c:v>-32.337518579936884</c:v>
                </c:pt>
                <c:pt idx="382">
                  <c:v>-33.607614165820294</c:v>
                </c:pt>
                <c:pt idx="383">
                  <c:v>-34.750579090666527</c:v>
                </c:pt>
                <c:pt idx="384">
                  <c:v>-35.854563140364988</c:v>
                </c:pt>
                <c:pt idx="385">
                  <c:v>-36.984668995163695</c:v>
                </c:pt>
                <c:pt idx="386">
                  <c:v>-38.097082289665877</c:v>
                </c:pt>
                <c:pt idx="387">
                  <c:v>-39.085980176936587</c:v>
                </c:pt>
                <c:pt idx="388">
                  <c:v>-40.177812531716384</c:v>
                </c:pt>
                <c:pt idx="389">
                  <c:v>-41.212926265211891</c:v>
                </c:pt>
                <c:pt idx="390">
                  <c:v>-42.18386116516389</c:v>
                </c:pt>
                <c:pt idx="391">
                  <c:v>-43.121911837345372</c:v>
                </c:pt>
                <c:pt idx="392">
                  <c:v>-44.133832688257527</c:v>
                </c:pt>
                <c:pt idx="393">
                  <c:v>-44.997791861918977</c:v>
                </c:pt>
                <c:pt idx="394">
                  <c:v>-45.941481153511887</c:v>
                </c:pt>
                <c:pt idx="395">
                  <c:v>-46.852919250500157</c:v>
                </c:pt>
                <c:pt idx="396">
                  <c:v>-47.731442337434025</c:v>
                </c:pt>
                <c:pt idx="397">
                  <c:v>-48.576397539646052</c:v>
                </c:pt>
                <c:pt idx="398">
                  <c:v>-49.384580423921655</c:v>
                </c:pt>
                <c:pt idx="399">
                  <c:v>-50.163059520334365</c:v>
                </c:pt>
                <c:pt idx="400">
                  <c:v>-50.903533354686608</c:v>
                </c:pt>
                <c:pt idx="401">
                  <c:v>-51.677328139041087</c:v>
                </c:pt>
                <c:pt idx="402">
                  <c:v>-52.307099725004086</c:v>
                </c:pt>
                <c:pt idx="403">
                  <c:v>-53.05504405193053</c:v>
                </c:pt>
                <c:pt idx="404">
                  <c:v>-53.687340837013757</c:v>
                </c:pt>
                <c:pt idx="405">
                  <c:v>-54.206879407869373</c:v>
                </c:pt>
                <c:pt idx="406">
                  <c:v>-54.844922443559788</c:v>
                </c:pt>
                <c:pt idx="407">
                  <c:v>-55.49352682961031</c:v>
                </c:pt>
                <c:pt idx="408">
                  <c:v>-55.982810235774402</c:v>
                </c:pt>
                <c:pt idx="409">
                  <c:v>-56.473669312585102</c:v>
                </c:pt>
                <c:pt idx="410">
                  <c:v>-57.018771855031808</c:v>
                </c:pt>
                <c:pt idx="411">
                  <c:v>-57.657400767126035</c:v>
                </c:pt>
                <c:pt idx="412">
                  <c:v>-58.178774102950058</c:v>
                </c:pt>
                <c:pt idx="413">
                  <c:v>-58.574188696182333</c:v>
                </c:pt>
                <c:pt idx="414">
                  <c:v>-59.074520306802803</c:v>
                </c:pt>
                <c:pt idx="415">
                  <c:v>-59.546335183418769</c:v>
                </c:pt>
                <c:pt idx="416">
                  <c:v>-60.124563450032625</c:v>
                </c:pt>
                <c:pt idx="417">
                  <c:v>-60.525828564707268</c:v>
                </c:pt>
                <c:pt idx="418">
                  <c:v>-60.901609619053389</c:v>
                </c:pt>
                <c:pt idx="419">
                  <c:v>-61.338385245975388</c:v>
                </c:pt>
                <c:pt idx="420">
                  <c:v>-61.899678912933162</c:v>
                </c:pt>
                <c:pt idx="421">
                  <c:v>-62.32530479510914</c:v>
                </c:pt>
                <c:pt idx="422">
                  <c:v>-62.631058276721078</c:v>
                </c:pt>
                <c:pt idx="423">
                  <c:v>-62.887825264206938</c:v>
                </c:pt>
                <c:pt idx="424">
                  <c:v>-63.442733272050859</c:v>
                </c:pt>
                <c:pt idx="425">
                  <c:v>-63.807107120644901</c:v>
                </c:pt>
                <c:pt idx="426">
                  <c:v>-64.095078755245709</c:v>
                </c:pt>
                <c:pt idx="427">
                  <c:v>-64.452351098740081</c:v>
                </c:pt>
                <c:pt idx="428">
                  <c:v>-64.89512369265114</c:v>
                </c:pt>
                <c:pt idx="429">
                  <c:v>-65.311683810249761</c:v>
                </c:pt>
                <c:pt idx="430">
                  <c:v>-65.652715434932105</c:v>
                </c:pt>
                <c:pt idx="431">
                  <c:v>-65.903192179788192</c:v>
                </c:pt>
                <c:pt idx="432">
                  <c:v>-66.297725047503761</c:v>
                </c:pt>
                <c:pt idx="433">
                  <c:v>-66.7901959876082</c:v>
                </c:pt>
                <c:pt idx="434">
                  <c:v>-67.078561510494751</c:v>
                </c:pt>
                <c:pt idx="435">
                  <c:v>-67.279539890318816</c:v>
                </c:pt>
                <c:pt idx="436">
                  <c:v>-67.691709344249006</c:v>
                </c:pt>
                <c:pt idx="437">
                  <c:v>-68.074636768372883</c:v>
                </c:pt>
                <c:pt idx="438">
                  <c:v>-68.499276997934885</c:v>
                </c:pt>
                <c:pt idx="439">
                  <c:v>-68.718444986151169</c:v>
                </c:pt>
                <c:pt idx="440">
                  <c:v>-69.15619687916579</c:v>
                </c:pt>
                <c:pt idx="441">
                  <c:v>-69.690895183964756</c:v>
                </c:pt>
                <c:pt idx="442">
                  <c:v>-70.018714766670612</c:v>
                </c:pt>
                <c:pt idx="443">
                  <c:v>-70.258687801768772</c:v>
                </c:pt>
                <c:pt idx="444">
                  <c:v>-70.414895556958882</c:v>
                </c:pt>
                <c:pt idx="445">
                  <c:v>-70.727077394685153</c:v>
                </c:pt>
                <c:pt idx="446">
                  <c:v>-71.147911957999284</c:v>
                </c:pt>
                <c:pt idx="447">
                  <c:v>-71.416957656040765</c:v>
                </c:pt>
                <c:pt idx="448">
                  <c:v>-71.597398449467917</c:v>
                </c:pt>
                <c:pt idx="449">
                  <c:v>-71.753265324135796</c:v>
                </c:pt>
                <c:pt idx="450">
                  <c:v>-71.94921406079915</c:v>
                </c:pt>
                <c:pt idx="451">
                  <c:v>-72.185635138457599</c:v>
                </c:pt>
                <c:pt idx="452">
                  <c:v>-72.333319661488645</c:v>
                </c:pt>
                <c:pt idx="453">
                  <c:v>-72.456913258754469</c:v>
                </c:pt>
                <c:pt idx="454">
                  <c:v>-72.616345344069927</c:v>
                </c:pt>
                <c:pt idx="455">
                  <c:v>-72.756884991881606</c:v>
                </c:pt>
                <c:pt idx="456">
                  <c:v>-72.808776919542609</c:v>
                </c:pt>
                <c:pt idx="457">
                  <c:v>-72.836979169904566</c:v>
                </c:pt>
                <c:pt idx="458">
                  <c:v>-72.90637321478026</c:v>
                </c:pt>
                <c:pt idx="459">
                  <c:v>-72.952223679453979</c:v>
                </c:pt>
                <c:pt idx="460">
                  <c:v>-73.029266456983734</c:v>
                </c:pt>
                <c:pt idx="461">
                  <c:v>-72.899327199599796</c:v>
                </c:pt>
                <c:pt idx="462">
                  <c:v>-72.811008596092108</c:v>
                </c:pt>
                <c:pt idx="463">
                  <c:v>-72.694983286467064</c:v>
                </c:pt>
                <c:pt idx="464">
                  <c:v>-72.689301372823792</c:v>
                </c:pt>
                <c:pt idx="465">
                  <c:v>-72.469048358105624</c:v>
                </c:pt>
                <c:pt idx="466">
                  <c:v>-72.226964862035445</c:v>
                </c:pt>
                <c:pt idx="467">
                  <c:v>-71.841461181585359</c:v>
                </c:pt>
                <c:pt idx="468">
                  <c:v>-71.678269998628295</c:v>
                </c:pt>
                <c:pt idx="469">
                  <c:v>-71.497796232705269</c:v>
                </c:pt>
                <c:pt idx="470">
                  <c:v>-71.049921314569289</c:v>
                </c:pt>
                <c:pt idx="471">
                  <c:v>-70.639976828847495</c:v>
                </c:pt>
                <c:pt idx="472">
                  <c:v>-70.210235506989321</c:v>
                </c:pt>
                <c:pt idx="473">
                  <c:v>-69.760960057738245</c:v>
                </c:pt>
                <c:pt idx="474">
                  <c:v>-69.353616098010463</c:v>
                </c:pt>
                <c:pt idx="475">
                  <c:v>-68.743974172742028</c:v>
                </c:pt>
                <c:pt idx="476">
                  <c:v>-68.177527520173882</c:v>
                </c:pt>
                <c:pt idx="477">
                  <c:v>-67.593335893411336</c:v>
                </c:pt>
                <c:pt idx="478">
                  <c:v>-67.055844652569874</c:v>
                </c:pt>
                <c:pt idx="479">
                  <c:v>-66.436449066666967</c:v>
                </c:pt>
                <c:pt idx="480">
                  <c:v>-65.804544654610751</c:v>
                </c:pt>
                <c:pt idx="481">
                  <c:v>-65.097547869207702</c:v>
                </c:pt>
                <c:pt idx="482">
                  <c:v>-64.42814589064217</c:v>
                </c:pt>
                <c:pt idx="483">
                  <c:v>-63.799559608491066</c:v>
                </c:pt>
                <c:pt idx="484">
                  <c:v>-63.044704685557456</c:v>
                </c:pt>
                <c:pt idx="485">
                  <c:v>-62.102068068156306</c:v>
                </c:pt>
                <c:pt idx="486">
                  <c:v>-61.314740087919347</c:v>
                </c:pt>
                <c:pt idx="487">
                  <c:v>-60.360571485888315</c:v>
                </c:pt>
                <c:pt idx="488">
                  <c:v>-59.491570411231919</c:v>
                </c:pt>
                <c:pt idx="489">
                  <c:v>-58.502036399353671</c:v>
                </c:pt>
                <c:pt idx="490">
                  <c:v>-57.559511968891719</c:v>
                </c:pt>
                <c:pt idx="491">
                  <c:v>-56.658162898649422</c:v>
                </c:pt>
                <c:pt idx="492">
                  <c:v>-55.692498185043434</c:v>
                </c:pt>
                <c:pt idx="493">
                  <c:v>-54.719829265649935</c:v>
                </c:pt>
                <c:pt idx="494">
                  <c:v>-53.678038910362531</c:v>
                </c:pt>
                <c:pt idx="495">
                  <c:v>-52.631043496567926</c:v>
                </c:pt>
                <c:pt idx="496">
                  <c:v>-51.571359165133984</c:v>
                </c:pt>
                <c:pt idx="497">
                  <c:v>-50.607187406292105</c:v>
                </c:pt>
                <c:pt idx="498">
                  <c:v>-49.627734473913826</c:v>
                </c:pt>
                <c:pt idx="499">
                  <c:v>-48.543289674666681</c:v>
                </c:pt>
                <c:pt idx="500">
                  <c:v>-47.404707773049694</c:v>
                </c:pt>
                <c:pt idx="501">
                  <c:v>-46.301534500449847</c:v>
                </c:pt>
                <c:pt idx="502">
                  <c:v>-45.282938827382473</c:v>
                </c:pt>
                <c:pt idx="503">
                  <c:v>-44.082678695907163</c:v>
                </c:pt>
                <c:pt idx="504">
                  <c:v>-42.878371003842069</c:v>
                </c:pt>
                <c:pt idx="505">
                  <c:v>-41.831078739122383</c:v>
                </c:pt>
                <c:pt idx="506">
                  <c:v>-40.814371399837711</c:v>
                </c:pt>
                <c:pt idx="507">
                  <c:v>-39.628721418638222</c:v>
                </c:pt>
                <c:pt idx="508">
                  <c:v>-38.441373775384889</c:v>
                </c:pt>
                <c:pt idx="509">
                  <c:v>-37.284630731778464</c:v>
                </c:pt>
                <c:pt idx="510">
                  <c:v>-36.227545077431046</c:v>
                </c:pt>
                <c:pt idx="511">
                  <c:v>-35.025432432493147</c:v>
                </c:pt>
                <c:pt idx="512">
                  <c:v>-33.813912079641284</c:v>
                </c:pt>
                <c:pt idx="513">
                  <c:v>-32.630526630633469</c:v>
                </c:pt>
                <c:pt idx="514">
                  <c:v>-31.477810021194536</c:v>
                </c:pt>
                <c:pt idx="515">
                  <c:v>-30.28849090470916</c:v>
                </c:pt>
                <c:pt idx="516">
                  <c:v>-29.151591791648329</c:v>
                </c:pt>
                <c:pt idx="517">
                  <c:v>-27.978546562225461</c:v>
                </c:pt>
                <c:pt idx="518">
                  <c:v>-26.799204320804566</c:v>
                </c:pt>
                <c:pt idx="519">
                  <c:v>-25.694703540157384</c:v>
                </c:pt>
                <c:pt idx="520">
                  <c:v>-24.500226348887196</c:v>
                </c:pt>
                <c:pt idx="521">
                  <c:v>-23.302190140641734</c:v>
                </c:pt>
                <c:pt idx="522">
                  <c:v>-22.167586192517795</c:v>
                </c:pt>
                <c:pt idx="523">
                  <c:v>-20.998127388638498</c:v>
                </c:pt>
                <c:pt idx="524">
                  <c:v>-19.797663814931379</c:v>
                </c:pt>
                <c:pt idx="525">
                  <c:v>-18.552810929530388</c:v>
                </c:pt>
                <c:pt idx="526">
                  <c:v>-17.419070443425564</c:v>
                </c:pt>
                <c:pt idx="527">
                  <c:v>-16.268017377043524</c:v>
                </c:pt>
                <c:pt idx="528">
                  <c:v>-14.954914627388279</c:v>
                </c:pt>
                <c:pt idx="529">
                  <c:v>-13.710991991091863</c:v>
                </c:pt>
                <c:pt idx="530">
                  <c:v>-12.463670174228033</c:v>
                </c:pt>
                <c:pt idx="531">
                  <c:v>-11.213769039881042</c:v>
                </c:pt>
                <c:pt idx="532">
                  <c:v>-9.9743979384563115</c:v>
                </c:pt>
                <c:pt idx="533">
                  <c:v>-8.7227610024139342</c:v>
                </c:pt>
                <c:pt idx="534">
                  <c:v>-7.4712069247702484</c:v>
                </c:pt>
                <c:pt idx="535">
                  <c:v>-6.2059139700305028</c:v>
                </c:pt>
                <c:pt idx="536">
                  <c:v>-4.965039346182869</c:v>
                </c:pt>
                <c:pt idx="537">
                  <c:v>-3.72300663191493</c:v>
                </c:pt>
                <c:pt idx="538">
                  <c:v>-2.4756246586253319</c:v>
                </c:pt>
                <c:pt idx="539">
                  <c:v>-1.2357188852960825</c:v>
                </c:pt>
                <c:pt idx="540">
                  <c:v>1.3264381719070001E-14</c:v>
                </c:pt>
                <c:pt idx="541">
                  <c:v>1.21966765206227</c:v>
                </c:pt>
                <c:pt idx="542">
                  <c:v>2.411910419048124</c:v>
                </c:pt>
                <c:pt idx="543">
                  <c:v>3.5935487604113847</c:v>
                </c:pt>
                <c:pt idx="544">
                  <c:v>4.7414251145721522</c:v>
                </c:pt>
                <c:pt idx="545">
                  <c:v>5.8499416340314356</c:v>
                </c:pt>
                <c:pt idx="546">
                  <c:v>6.9273640771615863</c:v>
                </c:pt>
                <c:pt idx="547">
                  <c:v>7.922783186056968</c:v>
                </c:pt>
                <c:pt idx="548">
                  <c:v>8.8397696817864784</c:v>
                </c:pt>
                <c:pt idx="549">
                  <c:v>9.7685694475853175</c:v>
                </c:pt>
                <c:pt idx="550">
                  <c:v>10.684538106786098</c:v>
                </c:pt>
                <c:pt idx="551">
                  <c:v>11.490981710177209</c:v>
                </c:pt>
                <c:pt idx="552">
                  <c:v>12.218899052780591</c:v>
                </c:pt>
                <c:pt idx="553">
                  <c:v>12.911146875058284</c:v>
                </c:pt>
                <c:pt idx="554">
                  <c:v>13.463357092493645</c:v>
                </c:pt>
                <c:pt idx="555">
                  <c:v>13.995509376432947</c:v>
                </c:pt>
                <c:pt idx="556">
                  <c:v>14.364980008754419</c:v>
                </c:pt>
                <c:pt idx="557">
                  <c:v>15.033252383449122</c:v>
                </c:pt>
                <c:pt idx="558">
                  <c:v>15.104457638895095</c:v>
                </c:pt>
                <c:pt idx="559">
                  <c:v>15.46652148209847</c:v>
                </c:pt>
                <c:pt idx="560">
                  <c:v>15.811204446987739</c:v>
                </c:pt>
                <c:pt idx="561">
                  <c:v>15.945060790429816</c:v>
                </c:pt>
                <c:pt idx="562">
                  <c:v>15.972316915226189</c:v>
                </c:pt>
                <c:pt idx="563">
                  <c:v>16.205612145924388</c:v>
                </c:pt>
                <c:pt idx="564">
                  <c:v>15.876376031781</c:v>
                </c:pt>
                <c:pt idx="565">
                  <c:v>15.887952595262783</c:v>
                </c:pt>
                <c:pt idx="566">
                  <c:v>15.791134480887397</c:v>
                </c:pt>
                <c:pt idx="567">
                  <c:v>15.977633661396416</c:v>
                </c:pt>
                <c:pt idx="568">
                  <c:v>16.037053444509393</c:v>
                </c:pt>
                <c:pt idx="569">
                  <c:v>16.13946993790897</c:v>
                </c:pt>
                <c:pt idx="570">
                  <c:v>15.914396133422962</c:v>
                </c:pt>
                <c:pt idx="571">
                  <c:v>15.913778291888455</c:v>
                </c:pt>
                <c:pt idx="572">
                  <c:v>15.888019320705125</c:v>
                </c:pt>
                <c:pt idx="573">
                  <c:v>15.908711936633663</c:v>
                </c:pt>
                <c:pt idx="574">
                  <c:v>16.02871080955773</c:v>
                </c:pt>
                <c:pt idx="575">
                  <c:v>16.008988550506562</c:v>
                </c:pt>
                <c:pt idx="576">
                  <c:v>15.878324953727153</c:v>
                </c:pt>
                <c:pt idx="577">
                  <c:v>16.197805898822772</c:v>
                </c:pt>
                <c:pt idx="578">
                  <c:v>16.203686914939286</c:v>
                </c:pt>
                <c:pt idx="579">
                  <c:v>16.240479661455371</c:v>
                </c:pt>
                <c:pt idx="580">
                  <c:v>16.39611878406415</c:v>
                </c:pt>
                <c:pt idx="581">
                  <c:v>16.717466610986435</c:v>
                </c:pt>
                <c:pt idx="582">
                  <c:v>16.668214904046415</c:v>
                </c:pt>
                <c:pt idx="583">
                  <c:v>16.98554611469541</c:v>
                </c:pt>
                <c:pt idx="584">
                  <c:v>16.513554588850266</c:v>
                </c:pt>
                <c:pt idx="585">
                  <c:v>16.611661134168912</c:v>
                </c:pt>
                <c:pt idx="586">
                  <c:v>16.64959290561686</c:v>
                </c:pt>
                <c:pt idx="587">
                  <c:v>16.676631904147058</c:v>
                </c:pt>
                <c:pt idx="588">
                  <c:v>16.589254778523575</c:v>
                </c:pt>
                <c:pt idx="589">
                  <c:v>16.642300005671888</c:v>
                </c:pt>
                <c:pt idx="590">
                  <c:v>16.894865990016459</c:v>
                </c:pt>
                <c:pt idx="591">
                  <c:v>16.990335369624145</c:v>
                </c:pt>
                <c:pt idx="592">
                  <c:v>16.864872591253842</c:v>
                </c:pt>
                <c:pt idx="593">
                  <c:v>17.048857799840896</c:v>
                </c:pt>
                <c:pt idx="594">
                  <c:v>17.116657555046295</c:v>
                </c:pt>
                <c:pt idx="595">
                  <c:v>17.617607962597535</c:v>
                </c:pt>
                <c:pt idx="596">
                  <c:v>17.622869732989159</c:v>
                </c:pt>
                <c:pt idx="597">
                  <c:v>17.734323715148225</c:v>
                </c:pt>
                <c:pt idx="598">
                  <c:v>17.835287853539349</c:v>
                </c:pt>
                <c:pt idx="599">
                  <c:v>18.212267124170584</c:v>
                </c:pt>
                <c:pt idx="600">
                  <c:v>18.253706623574018</c:v>
                </c:pt>
                <c:pt idx="601">
                  <c:v>18.397435861406482</c:v>
                </c:pt>
                <c:pt idx="602">
                  <c:v>18.714751666333253</c:v>
                </c:pt>
                <c:pt idx="603">
                  <c:v>18.904708098621803</c:v>
                </c:pt>
                <c:pt idx="604">
                  <c:v>19.150520721194503</c:v>
                </c:pt>
                <c:pt idx="605">
                  <c:v>19.21929897395858</c:v>
                </c:pt>
                <c:pt idx="606">
                  <c:v>19.272479509074397</c:v>
                </c:pt>
                <c:pt idx="607">
                  <c:v>19.684062054447701</c:v>
                </c:pt>
                <c:pt idx="608">
                  <c:v>19.979103103501572</c:v>
                </c:pt>
                <c:pt idx="609">
                  <c:v>20.083680298001703</c:v>
                </c:pt>
                <c:pt idx="610">
                  <c:v>20.124717013735332</c:v>
                </c:pt>
                <c:pt idx="611">
                  <c:v>20.463845687100253</c:v>
                </c:pt>
                <c:pt idx="612">
                  <c:v>20.740925557265438</c:v>
                </c:pt>
                <c:pt idx="613">
                  <c:v>21.076809090378283</c:v>
                </c:pt>
                <c:pt idx="614">
                  <c:v>21.217618580043997</c:v>
                </c:pt>
                <c:pt idx="615">
                  <c:v>21.720593758581664</c:v>
                </c:pt>
                <c:pt idx="616">
                  <c:v>22.101643066565909</c:v>
                </c:pt>
                <c:pt idx="617">
                  <c:v>22.226066657995734</c:v>
                </c:pt>
                <c:pt idx="618">
                  <c:v>22.472655683844131</c:v>
                </c:pt>
                <c:pt idx="619">
                  <c:v>22.713175399671268</c:v>
                </c:pt>
                <c:pt idx="620">
                  <c:v>23.071546126143609</c:v>
                </c:pt>
                <c:pt idx="621">
                  <c:v>23.299346496288184</c:v>
                </c:pt>
                <c:pt idx="622">
                  <c:v>23.261316208076408</c:v>
                </c:pt>
                <c:pt idx="623">
                  <c:v>23.34531342766067</c:v>
                </c:pt>
                <c:pt idx="624">
                  <c:v>23.481715671127052</c:v>
                </c:pt>
                <c:pt idx="625">
                  <c:v>23.550727373983065</c:v>
                </c:pt>
                <c:pt idx="626">
                  <c:v>23.736698519281198</c:v>
                </c:pt>
                <c:pt idx="627">
                  <c:v>23.984499319056649</c:v>
                </c:pt>
                <c:pt idx="628">
                  <c:v>24.283755623066547</c:v>
                </c:pt>
                <c:pt idx="629">
                  <c:v>24.320554764793549</c:v>
                </c:pt>
                <c:pt idx="630">
                  <c:v>24.348984972456851</c:v>
                </c:pt>
                <c:pt idx="631">
                  <c:v>24.497849914770239</c:v>
                </c:pt>
                <c:pt idx="632">
                  <c:v>24.568316797958659</c:v>
                </c:pt>
                <c:pt idx="633">
                  <c:v>24.693923169626025</c:v>
                </c:pt>
                <c:pt idx="634">
                  <c:v>24.814919427636099</c:v>
                </c:pt>
                <c:pt idx="635">
                  <c:v>24.862382476675389</c:v>
                </c:pt>
                <c:pt idx="636">
                  <c:v>25.017618708777935</c:v>
                </c:pt>
                <c:pt idx="637">
                  <c:v>24.982164885933436</c:v>
                </c:pt>
                <c:pt idx="638">
                  <c:v>25.126472196484876</c:v>
                </c:pt>
                <c:pt idx="639">
                  <c:v>25.259693145731642</c:v>
                </c:pt>
                <c:pt idx="640">
                  <c:v>25.314393555019457</c:v>
                </c:pt>
                <c:pt idx="641">
                  <c:v>25.176872445777093</c:v>
                </c:pt>
                <c:pt idx="642">
                  <c:v>25.025752623162933</c:v>
                </c:pt>
                <c:pt idx="643">
                  <c:v>24.993244664006649</c:v>
                </c:pt>
                <c:pt idx="644">
                  <c:v>25.128444466893288</c:v>
                </c:pt>
                <c:pt idx="645">
                  <c:v>25.073958538653393</c:v>
                </c:pt>
                <c:pt idx="646">
                  <c:v>24.948938947927054</c:v>
                </c:pt>
                <c:pt idx="647">
                  <c:v>24.754760804463768</c:v>
                </c:pt>
                <c:pt idx="648">
                  <c:v>24.842898821529818</c:v>
                </c:pt>
                <c:pt idx="649">
                  <c:v>24.859012119232283</c:v>
                </c:pt>
                <c:pt idx="650">
                  <c:v>24.692886917987799</c:v>
                </c:pt>
                <c:pt idx="651">
                  <c:v>24.349236040594938</c:v>
                </c:pt>
                <c:pt idx="652">
                  <c:v>24.161587084110966</c:v>
                </c:pt>
                <c:pt idx="653">
                  <c:v>24.246567050864286</c:v>
                </c:pt>
                <c:pt idx="654">
                  <c:v>24.153570954528973</c:v>
                </c:pt>
                <c:pt idx="655">
                  <c:v>23.828556184332804</c:v>
                </c:pt>
                <c:pt idx="656">
                  <c:v>23.715068867595992</c:v>
                </c:pt>
                <c:pt idx="657">
                  <c:v>23.63986058318773</c:v>
                </c:pt>
                <c:pt idx="658">
                  <c:v>23.49891142131807</c:v>
                </c:pt>
                <c:pt idx="659">
                  <c:v>23.245894142472086</c:v>
                </c:pt>
                <c:pt idx="660">
                  <c:v>22.984485276094933</c:v>
                </c:pt>
                <c:pt idx="661">
                  <c:v>22.86794857893727</c:v>
                </c:pt>
                <c:pt idx="662">
                  <c:v>22.688683250698602</c:v>
                </c:pt>
                <c:pt idx="663">
                  <c:v>22.490929936970488</c:v>
                </c:pt>
                <c:pt idx="664">
                  <c:v>22.241398572966826</c:v>
                </c:pt>
                <c:pt idx="665">
                  <c:v>21.982817440604872</c:v>
                </c:pt>
                <c:pt idx="666">
                  <c:v>21.802521509837966</c:v>
                </c:pt>
                <c:pt idx="667">
                  <c:v>21.664132561224363</c:v>
                </c:pt>
                <c:pt idx="668">
                  <c:v>21.329996027134992</c:v>
                </c:pt>
                <c:pt idx="669">
                  <c:v>20.989181011505298</c:v>
                </c:pt>
                <c:pt idx="670">
                  <c:v>20.68586430326279</c:v>
                </c:pt>
                <c:pt idx="671">
                  <c:v>20.500624762198548</c:v>
                </c:pt>
                <c:pt idx="672">
                  <c:v>20.137047057125518</c:v>
                </c:pt>
                <c:pt idx="673">
                  <c:v>19.767738881550216</c:v>
                </c:pt>
                <c:pt idx="674">
                  <c:v>19.551862761807612</c:v>
                </c:pt>
                <c:pt idx="675">
                  <c:v>19.244631070851387</c:v>
                </c:pt>
                <c:pt idx="676">
                  <c:v>18.964778201627631</c:v>
                </c:pt>
                <c:pt idx="677">
                  <c:v>18.643086449336362</c:v>
                </c:pt>
                <c:pt idx="678">
                  <c:v>18.239389288248155</c:v>
                </c:pt>
                <c:pt idx="679">
                  <c:v>17.903563036629514</c:v>
                </c:pt>
                <c:pt idx="680">
                  <c:v>17.56012337009777</c:v>
                </c:pt>
                <c:pt idx="681">
                  <c:v>17.209301721997061</c:v>
                </c:pt>
                <c:pt idx="682">
                  <c:v>16.882104841391513</c:v>
                </c:pt>
                <c:pt idx="683">
                  <c:v>16.45152588680968</c:v>
                </c:pt>
                <c:pt idx="684">
                  <c:v>16.015505786826651</c:v>
                </c:pt>
                <c:pt idx="685">
                  <c:v>15.63803240954319</c:v>
                </c:pt>
                <c:pt idx="686">
                  <c:v>15.286440177159593</c:v>
                </c:pt>
                <c:pt idx="687">
                  <c:v>14.80981974146213</c:v>
                </c:pt>
                <c:pt idx="688">
                  <c:v>14.335254511264949</c:v>
                </c:pt>
                <c:pt idx="689">
                  <c:v>13.916569963729797</c:v>
                </c:pt>
                <c:pt idx="690">
                  <c:v>13.514266742687315</c:v>
                </c:pt>
                <c:pt idx="691">
                  <c:v>13.085947628631256</c:v>
                </c:pt>
                <c:pt idx="692">
                  <c:v>12.63044358631924</c:v>
                </c:pt>
                <c:pt idx="693">
                  <c:v>12.22039948935125</c:v>
                </c:pt>
                <c:pt idx="694">
                  <c:v>11.761261899021878</c:v>
                </c:pt>
                <c:pt idx="695">
                  <c:v>11.322912550019401</c:v>
                </c:pt>
                <c:pt idx="696">
                  <c:v>10.882309927510436</c:v>
                </c:pt>
                <c:pt idx="697">
                  <c:v>10.420051828079606</c:v>
                </c:pt>
                <c:pt idx="698">
                  <c:v>9.9749479472882179</c:v>
                </c:pt>
                <c:pt idx="699">
                  <c:v>9.5638091532881653</c:v>
                </c:pt>
                <c:pt idx="700">
                  <c:v>9.1151845437045758</c:v>
                </c:pt>
                <c:pt idx="701">
                  <c:v>8.6319422921540809</c:v>
                </c:pt>
                <c:pt idx="702">
                  <c:v>8.2277975361258751</c:v>
                </c:pt>
                <c:pt idx="703">
                  <c:v>7.7887853594049821</c:v>
                </c:pt>
                <c:pt idx="704">
                  <c:v>7.3326688024100442</c:v>
                </c:pt>
                <c:pt idx="705">
                  <c:v>6.8758361018461995</c:v>
                </c:pt>
                <c:pt idx="706">
                  <c:v>6.3274399896141293</c:v>
                </c:pt>
                <c:pt idx="707">
                  <c:v>5.8556708865507137</c:v>
                </c:pt>
                <c:pt idx="708">
                  <c:v>5.4756109985189667</c:v>
                </c:pt>
                <c:pt idx="709">
                  <c:v>5.0200116295544905</c:v>
                </c:pt>
                <c:pt idx="710">
                  <c:v>4.5552700127195873</c:v>
                </c:pt>
                <c:pt idx="711">
                  <c:v>4.1134920225565841</c:v>
                </c:pt>
                <c:pt idx="712">
                  <c:v>3.6759144004967803</c:v>
                </c:pt>
                <c:pt idx="713">
                  <c:v>3.2162596981442007</c:v>
                </c:pt>
                <c:pt idx="714">
                  <c:v>2.7469011837544843</c:v>
                </c:pt>
                <c:pt idx="715">
                  <c:v>2.2965722184015136</c:v>
                </c:pt>
                <c:pt idx="716">
                  <c:v>1.8402070421388084</c:v>
                </c:pt>
                <c:pt idx="717">
                  <c:v>1.3845274339437366</c:v>
                </c:pt>
                <c:pt idx="718">
                  <c:v>0.9227207933425785</c:v>
                </c:pt>
                <c:pt idx="719">
                  <c:v>0.45974621430187129</c:v>
                </c:pt>
              </c:numCache>
            </c:numRef>
          </c:yVal>
          <c:smooth val="1"/>
          <c:extLst>
            <c:ext xmlns:c16="http://schemas.microsoft.com/office/drawing/2014/chart" uri="{C3380CC4-5D6E-409C-BE32-E72D297353CC}">
              <c16:uniqueId val="{00000003-D4FD-4937-AAE2-2F76E60FB8C7}"/>
            </c:ext>
          </c:extLst>
        </c:ser>
        <c:dLbls>
          <c:showLegendKey val="0"/>
          <c:showVal val="0"/>
          <c:showCatName val="0"/>
          <c:showSerName val="0"/>
          <c:showPercent val="0"/>
          <c:showBubbleSize val="0"/>
        </c:dLbls>
        <c:axId val="1238684720"/>
        <c:axId val="1238687600"/>
      </c:scatterChart>
      <c:valAx>
        <c:axId val="12386847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(deg)</a:t>
                </a:r>
                <a:endParaRPr lang="en-GB"/>
              </a:p>
            </c:rich>
          </c:tx>
          <c:layout>
            <c:manualLayout>
              <c:xMode val="edge"/>
              <c:yMode val="edge"/>
              <c:x val="0.4216388888888889"/>
              <c:y val="0.7386329833770779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8687600"/>
        <c:crosses val="autoZero"/>
        <c:crossBetween val="midCat"/>
      </c:valAx>
      <c:valAx>
        <c:axId val="12386876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r>
                  <a:rPr lang="en-GB" baseline="0"/>
                  <a:t> (Nm)</a:t>
                </a:r>
                <a:endParaRPr lang="en-GB"/>
              </a:p>
            </c:rich>
          </c:tx>
          <c:layout>
            <c:manualLayout>
              <c:xMode val="edge"/>
              <c:yMode val="edge"/>
              <c:x val="2.5000000000000001E-2"/>
              <c:y val="0.3468744531933508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868472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9000</a:t>
            </a:r>
            <a:r>
              <a:rPr lang="en-GB" baseline="0"/>
              <a:t> RPM Cylinder Torques Vs Crank Angle</a:t>
            </a:r>
            <a:endParaRPr lang="en-GB"/>
          </a:p>
        </c:rich>
      </c:tx>
      <c:layout>
        <c:manualLayout>
          <c:xMode val="edge"/>
          <c:yMode val="edge"/>
          <c:x val="0.13457633420822399"/>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smoothMarker"/>
        <c:varyColors val="0"/>
        <c:ser>
          <c:idx val="0"/>
          <c:order val="0"/>
          <c:tx>
            <c:strRef>
              <c:f>'Torque Comparison'!$I$1</c:f>
              <c:strCache>
                <c:ptCount val="1"/>
                <c:pt idx="0">
                  <c:v>9000 Cyl 1 (Nm)</c:v>
                </c:pt>
              </c:strCache>
            </c:strRef>
          </c:tx>
          <c:spPr>
            <a:ln w="19050" cap="rnd">
              <a:solidFill>
                <a:schemeClr val="accent1"/>
              </a:solidFill>
              <a:round/>
            </a:ln>
            <a:effectLst/>
          </c:spPr>
          <c:marker>
            <c:symbol val="none"/>
          </c:marker>
          <c:xVal>
            <c:numRef>
              <c:f>'Torque Comparison'!$A$2:$A$721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'Torque Comparison'!$I$2:$I$721</c:f>
              <c:numCache>
                <c:formatCode>General</c:formatCode>
                <c:ptCount val="720"/>
                <c:pt idx="0">
                  <c:v>1.7629160318517872E-14</c:v>
                </c:pt>
                <c:pt idx="1">
                  <c:v>1.6252230225335449</c:v>
                </c:pt>
                <c:pt idx="2">
                  <c:v>3.2782095288604705</c:v>
                </c:pt>
                <c:pt idx="3">
                  <c:v>4.8024993430908003</c:v>
                </c:pt>
                <c:pt idx="4">
                  <c:v>6.3374061634271035</c:v>
                </c:pt>
                <c:pt idx="5">
                  <c:v>7.8311447541864192</c:v>
                </c:pt>
                <c:pt idx="6">
                  <c:v>9.2424077871769565</c:v>
                </c:pt>
                <c:pt idx="7">
                  <c:v>10.524310427259236</c:v>
                </c:pt>
                <c:pt idx="8">
                  <c:v>11.742643248408255</c:v>
                </c:pt>
                <c:pt idx="9">
                  <c:v>12.871175570262816</c:v>
                </c:pt>
                <c:pt idx="10">
                  <c:v>13.998448048795979</c:v>
                </c:pt>
                <c:pt idx="11">
                  <c:v>14.99735793785257</c:v>
                </c:pt>
                <c:pt idx="12">
                  <c:v>15.897533232971416</c:v>
                </c:pt>
                <c:pt idx="13">
                  <c:v>16.760450201823666</c:v>
                </c:pt>
                <c:pt idx="14">
                  <c:v>17.504231752177208</c:v>
                </c:pt>
                <c:pt idx="15">
                  <c:v>18.182776158351011</c:v>
                </c:pt>
                <c:pt idx="16">
                  <c:v>18.728566422252413</c:v>
                </c:pt>
                <c:pt idx="17">
                  <c:v>19.451062394578742</c:v>
                </c:pt>
                <c:pt idx="18">
                  <c:v>19.818061157535258</c:v>
                </c:pt>
                <c:pt idx="19">
                  <c:v>20.21772539545271</c:v>
                </c:pt>
                <c:pt idx="20">
                  <c:v>20.508283443591612</c:v>
                </c:pt>
                <c:pt idx="21">
                  <c:v>20.565032397844657</c:v>
                </c:pt>
                <c:pt idx="22">
                  <c:v>20.386551139276651</c:v>
                </c:pt>
                <c:pt idx="23">
                  <c:v>20.460937964331119</c:v>
                </c:pt>
                <c:pt idx="24">
                  <c:v>19.875646512776967</c:v>
                </c:pt>
                <c:pt idx="25">
                  <c:v>19.6212528753064</c:v>
                </c:pt>
                <c:pt idx="26">
                  <c:v>19.185126808017866</c:v>
                </c:pt>
                <c:pt idx="27">
                  <c:v>19.220114840047696</c:v>
                </c:pt>
                <c:pt idx="28">
                  <c:v>18.770227540471105</c:v>
                </c:pt>
                <c:pt idx="29">
                  <c:v>18.700351560252418</c:v>
                </c:pt>
                <c:pt idx="30">
                  <c:v>18.135267741205055</c:v>
                </c:pt>
                <c:pt idx="31">
                  <c:v>17.998609678981644</c:v>
                </c:pt>
                <c:pt idx="32">
                  <c:v>17.907806132746373</c:v>
                </c:pt>
                <c:pt idx="33">
                  <c:v>17.81661155695668</c:v>
                </c:pt>
                <c:pt idx="34">
                  <c:v>17.929978674972755</c:v>
                </c:pt>
                <c:pt idx="35">
                  <c:v>17.73966194997011</c:v>
                </c:pt>
                <c:pt idx="36">
                  <c:v>17.619750151378071</c:v>
                </c:pt>
                <c:pt idx="37">
                  <c:v>17.781410876263063</c:v>
                </c:pt>
                <c:pt idx="38">
                  <c:v>17.671070037547803</c:v>
                </c:pt>
                <c:pt idx="39">
                  <c:v>17.461635057469415</c:v>
                </c:pt>
                <c:pt idx="40">
                  <c:v>17.755613844904335</c:v>
                </c:pt>
                <c:pt idx="41">
                  <c:v>17.784872940451436</c:v>
                </c:pt>
                <c:pt idx="42">
                  <c:v>17.619074730617065</c:v>
                </c:pt>
                <c:pt idx="43">
                  <c:v>17.610880662597697</c:v>
                </c:pt>
                <c:pt idx="44">
                  <c:v>17.399726898486048</c:v>
                </c:pt>
                <c:pt idx="45">
                  <c:v>17.388545212149712</c:v>
                </c:pt>
                <c:pt idx="46">
                  <c:v>17.330799893330394</c:v>
                </c:pt>
                <c:pt idx="47">
                  <c:v>17.344591209943552</c:v>
                </c:pt>
                <c:pt idx="48">
                  <c:v>17.399351240373996</c:v>
                </c:pt>
                <c:pt idx="49">
                  <c:v>17.608562879300194</c:v>
                </c:pt>
                <c:pt idx="50">
                  <c:v>17.763996953606974</c:v>
                </c:pt>
                <c:pt idx="51">
                  <c:v>18.019178239754368</c:v>
                </c:pt>
                <c:pt idx="52">
                  <c:v>18.038510906612103</c:v>
                </c:pt>
                <c:pt idx="53">
                  <c:v>18.528709291267795</c:v>
                </c:pt>
                <c:pt idx="54">
                  <c:v>18.703266249883168</c:v>
                </c:pt>
                <c:pt idx="55">
                  <c:v>19.307179521995842</c:v>
                </c:pt>
                <c:pt idx="56">
                  <c:v>19.454242111046238</c:v>
                </c:pt>
                <c:pt idx="57">
                  <c:v>19.832256717123979</c:v>
                </c:pt>
                <c:pt idx="58">
                  <c:v>20.150340664987027</c:v>
                </c:pt>
                <c:pt idx="59">
                  <c:v>20.608442332421358</c:v>
                </c:pt>
                <c:pt idx="60">
                  <c:v>20.847442035090719</c:v>
                </c:pt>
                <c:pt idx="61">
                  <c:v>21.145299054069774</c:v>
                </c:pt>
                <c:pt idx="62">
                  <c:v>21.704715819636817</c:v>
                </c:pt>
                <c:pt idx="63">
                  <c:v>21.987884886460254</c:v>
                </c:pt>
                <c:pt idx="64">
                  <c:v>22.569164447087321</c:v>
                </c:pt>
                <c:pt idx="65">
                  <c:v>22.785561107560675</c:v>
                </c:pt>
                <c:pt idx="66">
                  <c:v>23.088027845877594</c:v>
                </c:pt>
                <c:pt idx="67">
                  <c:v>23.626337934649509</c:v>
                </c:pt>
                <c:pt idx="68">
                  <c:v>24.158556311216667</c:v>
                </c:pt>
                <c:pt idx="69">
                  <c:v>24.801020515629208</c:v>
                </c:pt>
                <c:pt idx="70">
                  <c:v>25.127850981471589</c:v>
                </c:pt>
                <c:pt idx="71">
                  <c:v>25.53543338258017</c:v>
                </c:pt>
                <c:pt idx="72">
                  <c:v>26.10530701304976</c:v>
                </c:pt>
                <c:pt idx="73">
                  <c:v>26.55329546290961</c:v>
                </c:pt>
                <c:pt idx="74">
                  <c:v>26.831021287711611</c:v>
                </c:pt>
                <c:pt idx="75">
                  <c:v>27.333362070772314</c:v>
                </c:pt>
                <c:pt idx="76">
                  <c:v>27.84895217021139</c:v>
                </c:pt>
                <c:pt idx="77">
                  <c:v>28.000476014001347</c:v>
                </c:pt>
                <c:pt idx="78">
                  <c:v>28.427702704162073</c:v>
                </c:pt>
                <c:pt idx="79">
                  <c:v>28.62316651663215</c:v>
                </c:pt>
                <c:pt idx="80">
                  <c:v>28.8383580863369</c:v>
                </c:pt>
                <c:pt idx="81">
                  <c:v>29.052374939919069</c:v>
                </c:pt>
                <c:pt idx="82">
                  <c:v>29.116375151495998</c:v>
                </c:pt>
                <c:pt idx="83">
                  <c:v>29.175323461417175</c:v>
                </c:pt>
                <c:pt idx="84">
                  <c:v>29.405877594671963</c:v>
                </c:pt>
                <c:pt idx="85">
                  <c:v>29.534440377626623</c:v>
                </c:pt>
                <c:pt idx="86">
                  <c:v>29.795170047354571</c:v>
                </c:pt>
                <c:pt idx="87">
                  <c:v>29.998926307279319</c:v>
                </c:pt>
                <c:pt idx="88">
                  <c:v>30.053661872164039</c:v>
                </c:pt>
                <c:pt idx="89">
                  <c:v>29.939039804270696</c:v>
                </c:pt>
                <c:pt idx="90">
                  <c:v>30.011068521436833</c:v>
                </c:pt>
                <c:pt idx="91">
                  <c:v>30.128524889201341</c:v>
                </c:pt>
                <c:pt idx="92">
                  <c:v>30.156807775868618</c:v>
                </c:pt>
                <c:pt idx="93">
                  <c:v>30.290362720265328</c:v>
                </c:pt>
                <c:pt idx="94">
                  <c:v>30.423314313767911</c:v>
                </c:pt>
                <c:pt idx="95">
                  <c:v>30.410312007603665</c:v>
                </c:pt>
                <c:pt idx="96">
                  <c:v>30.338417134522221</c:v>
                </c:pt>
                <c:pt idx="97">
                  <c:v>30.31391384959257</c:v>
                </c:pt>
                <c:pt idx="98">
                  <c:v>30.524676264601595</c:v>
                </c:pt>
                <c:pt idx="99">
                  <c:v>30.5138750943415</c:v>
                </c:pt>
                <c:pt idx="100">
                  <c:v>30.29085842929333</c:v>
                </c:pt>
                <c:pt idx="101">
                  <c:v>30.257400992819345</c:v>
                </c:pt>
                <c:pt idx="102">
                  <c:v>30.156230207784052</c:v>
                </c:pt>
                <c:pt idx="103">
                  <c:v>30.046225152750459</c:v>
                </c:pt>
                <c:pt idx="104">
                  <c:v>30.019852841600205</c:v>
                </c:pt>
                <c:pt idx="105">
                  <c:v>29.840419497024964</c:v>
                </c:pt>
                <c:pt idx="106">
                  <c:v>29.813719796058788</c:v>
                </c:pt>
                <c:pt idx="107">
                  <c:v>29.534193189140833</c:v>
                </c:pt>
                <c:pt idx="108">
                  <c:v>29.461290326893181</c:v>
                </c:pt>
                <c:pt idx="109">
                  <c:v>29.378842272030209</c:v>
                </c:pt>
                <c:pt idx="110">
                  <c:v>29.201849937974906</c:v>
                </c:pt>
                <c:pt idx="111">
                  <c:v>29.015587537077202</c:v>
                </c:pt>
                <c:pt idx="112">
                  <c:v>28.711772311322633</c:v>
                </c:pt>
                <c:pt idx="113">
                  <c:v>28.615656461319873</c:v>
                </c:pt>
                <c:pt idx="114">
                  <c:v>28.543579115173682</c:v>
                </c:pt>
                <c:pt idx="115">
                  <c:v>28.232761584470939</c:v>
                </c:pt>
                <c:pt idx="116">
                  <c:v>28.080610344557041</c:v>
                </c:pt>
                <c:pt idx="117">
                  <c:v>27.81361934457243</c:v>
                </c:pt>
                <c:pt idx="118">
                  <c:v>27.68973257383254</c:v>
                </c:pt>
                <c:pt idx="119">
                  <c:v>27.435179224563793</c:v>
                </c:pt>
                <c:pt idx="120">
                  <c:v>27.068399021478044</c:v>
                </c:pt>
                <c:pt idx="121">
                  <c:v>26.901199842398725</c:v>
                </c:pt>
                <c:pt idx="122">
                  <c:v>26.686059646304955</c:v>
                </c:pt>
                <c:pt idx="123">
                  <c:v>26.395919557166227</c:v>
                </c:pt>
                <c:pt idx="124">
                  <c:v>26.021494848032408</c:v>
                </c:pt>
                <c:pt idx="125">
                  <c:v>25.76705343451011</c:v>
                </c:pt>
                <c:pt idx="126">
                  <c:v>25.465955019219933</c:v>
                </c:pt>
                <c:pt idx="127">
                  <c:v>25.262138470120014</c:v>
                </c:pt>
                <c:pt idx="128">
                  <c:v>24.896634485256993</c:v>
                </c:pt>
                <c:pt idx="129">
                  <c:v>24.513718285423028</c:v>
                </c:pt>
                <c:pt idx="130">
                  <c:v>24.294869074209789</c:v>
                </c:pt>
                <c:pt idx="131">
                  <c:v>24.025962524300905</c:v>
                </c:pt>
                <c:pt idx="132">
                  <c:v>23.560175902181108</c:v>
                </c:pt>
                <c:pt idx="133">
                  <c:v>23.111991969145283</c:v>
                </c:pt>
                <c:pt idx="134">
                  <c:v>22.860335502981506</c:v>
                </c:pt>
                <c:pt idx="135">
                  <c:v>22.518853837422032</c:v>
                </c:pt>
                <c:pt idx="136">
                  <c:v>22.136973432885597</c:v>
                </c:pt>
                <c:pt idx="137">
                  <c:v>21.769071562645923</c:v>
                </c:pt>
                <c:pt idx="138">
                  <c:v>21.361477077979671</c:v>
                </c:pt>
                <c:pt idx="139">
                  <c:v>21.015861807155538</c:v>
                </c:pt>
                <c:pt idx="140">
                  <c:v>20.631271975004719</c:v>
                </c:pt>
                <c:pt idx="141">
                  <c:v>20.22585696310616</c:v>
                </c:pt>
                <c:pt idx="142">
                  <c:v>19.805308776062294</c:v>
                </c:pt>
                <c:pt idx="143">
                  <c:v>19.409655032690424</c:v>
                </c:pt>
                <c:pt idx="144">
                  <c:v>18.954439590952564</c:v>
                </c:pt>
                <c:pt idx="145">
                  <c:v>18.498720424616305</c:v>
                </c:pt>
                <c:pt idx="146">
                  <c:v>18.101305352424411</c:v>
                </c:pt>
                <c:pt idx="147">
                  <c:v>17.652280574061443</c:v>
                </c:pt>
                <c:pt idx="148">
                  <c:v>17.152255119107501</c:v>
                </c:pt>
                <c:pt idx="149">
                  <c:v>16.668371247123652</c:v>
                </c:pt>
                <c:pt idx="150">
                  <c:v>16.180303781944779</c:v>
                </c:pt>
                <c:pt idx="151">
                  <c:v>15.696556150978886</c:v>
                </c:pt>
                <c:pt idx="152">
                  <c:v>15.210415462455993</c:v>
                </c:pt>
                <c:pt idx="153">
                  <c:v>14.685578175533159</c:v>
                </c:pt>
                <c:pt idx="154">
                  <c:v>14.190853221695095</c:v>
                </c:pt>
                <c:pt idx="155">
                  <c:v>13.752337388817342</c:v>
                </c:pt>
                <c:pt idx="156">
                  <c:v>13.257420609714664</c:v>
                </c:pt>
                <c:pt idx="157">
                  <c:v>12.726181213381505</c:v>
                </c:pt>
                <c:pt idx="158">
                  <c:v>12.235850285854482</c:v>
                </c:pt>
                <c:pt idx="159">
                  <c:v>11.756525724912757</c:v>
                </c:pt>
                <c:pt idx="160">
                  <c:v>11.25097721111751</c:v>
                </c:pt>
                <c:pt idx="161">
                  <c:v>10.703977571867581</c:v>
                </c:pt>
                <c:pt idx="162">
                  <c:v>10.24338111411225</c:v>
                </c:pt>
                <c:pt idx="163">
                  <c:v>9.7239838531434231</c:v>
                </c:pt>
                <c:pt idx="164">
                  <c:v>9.2107627534567165</c:v>
                </c:pt>
                <c:pt idx="165">
                  <c:v>8.6782526092410297</c:v>
                </c:pt>
                <c:pt idx="166">
                  <c:v>8.0756096782042377</c:v>
                </c:pt>
                <c:pt idx="167">
                  <c:v>7.5265464161020477</c:v>
                </c:pt>
                <c:pt idx="168">
                  <c:v>7.0230159244976793</c:v>
                </c:pt>
                <c:pt idx="169">
                  <c:v>6.4338142371340714</c:v>
                </c:pt>
                <c:pt idx="170">
                  <c:v>5.9131343156039886</c:v>
                </c:pt>
                <c:pt idx="171">
                  <c:v>5.3118765893874036</c:v>
                </c:pt>
                <c:pt idx="172">
                  <c:v>4.7380849388433131</c:v>
                </c:pt>
                <c:pt idx="173">
                  <c:v>4.2126255421734893</c:v>
                </c:pt>
                <c:pt idx="174">
                  <c:v>3.6228981777043128</c:v>
                </c:pt>
                <c:pt idx="175">
                  <c:v>3.0472380789312936</c:v>
                </c:pt>
                <c:pt idx="176">
                  <c:v>2.4496165914539225</c:v>
                </c:pt>
                <c:pt idx="177">
                  <c:v>1.8538728095521964</c:v>
                </c:pt>
                <c:pt idx="178">
                  <c:v>1.2400848714698829</c:v>
                </c:pt>
                <c:pt idx="179">
                  <c:v>0.62396153781046459</c:v>
                </c:pt>
                <c:pt idx="180">
                  <c:v>-6.3071471821762634E-15</c:v>
                </c:pt>
                <c:pt idx="181">
                  <c:v>-0.62884772203393624</c:v>
                </c:pt>
                <c:pt idx="182">
                  <c:v>-1.2656162996091178</c:v>
                </c:pt>
                <c:pt idx="183">
                  <c:v>-1.9071868571911379</c:v>
                </c:pt>
                <c:pt idx="184">
                  <c:v>-2.5574145165800157</c:v>
                </c:pt>
                <c:pt idx="185">
                  <c:v>-3.2121126551385046</c:v>
                </c:pt>
                <c:pt idx="186">
                  <c:v>-3.8819449613597632</c:v>
                </c:pt>
                <c:pt idx="187">
                  <c:v>-4.5689859237853598</c:v>
                </c:pt>
                <c:pt idx="188">
                  <c:v>-5.2636787679305819</c:v>
                </c:pt>
                <c:pt idx="189">
                  <c:v>-5.9672597062871082</c:v>
                </c:pt>
                <c:pt idx="190">
                  <c:v>-6.690623759750177</c:v>
                </c:pt>
                <c:pt idx="191">
                  <c:v>-7.4286959324980142</c:v>
                </c:pt>
                <c:pt idx="192">
                  <c:v>-8.1117337125818416</c:v>
                </c:pt>
                <c:pt idx="193">
                  <c:v>-8.8378521764863027</c:v>
                </c:pt>
                <c:pt idx="194">
                  <c:v>-9.6032675371870493</c:v>
                </c:pt>
                <c:pt idx="195">
                  <c:v>-10.33554566040166</c:v>
                </c:pt>
                <c:pt idx="196">
                  <c:v>-11.066161970622863</c:v>
                </c:pt>
                <c:pt idx="197">
                  <c:v>-11.813810629860642</c:v>
                </c:pt>
                <c:pt idx="198">
                  <c:v>-12.604001340045302</c:v>
                </c:pt>
                <c:pt idx="199">
                  <c:v>-13.375747820074197</c:v>
                </c:pt>
                <c:pt idx="200">
                  <c:v>-14.113103210792145</c:v>
                </c:pt>
                <c:pt idx="201">
                  <c:v>-14.863517518083688</c:v>
                </c:pt>
                <c:pt idx="202">
                  <c:v>-15.595509621399298</c:v>
                </c:pt>
                <c:pt idx="203">
                  <c:v>-16.305751788971801</c:v>
                </c:pt>
                <c:pt idx="204">
                  <c:v>-16.999389279361374</c:v>
                </c:pt>
                <c:pt idx="205">
                  <c:v>-17.729384367227038</c:v>
                </c:pt>
                <c:pt idx="206">
                  <c:v>-18.423373641848908</c:v>
                </c:pt>
                <c:pt idx="207">
                  <c:v>-19.164315248156356</c:v>
                </c:pt>
                <c:pt idx="208">
                  <c:v>-19.891972206307855</c:v>
                </c:pt>
                <c:pt idx="209">
                  <c:v>-20.626736893865797</c:v>
                </c:pt>
                <c:pt idx="210">
                  <c:v>-21.399559116450448</c:v>
                </c:pt>
                <c:pt idx="211">
                  <c:v>-22.13757765168787</c:v>
                </c:pt>
                <c:pt idx="212">
                  <c:v>-22.920793688096609</c:v>
                </c:pt>
                <c:pt idx="213">
                  <c:v>-23.752587669349008</c:v>
                </c:pt>
                <c:pt idx="214">
                  <c:v>-24.530902694684272</c:v>
                </c:pt>
                <c:pt idx="215">
                  <c:v>-25.342638072887688</c:v>
                </c:pt>
                <c:pt idx="216">
                  <c:v>-26.162351295776372</c:v>
                </c:pt>
                <c:pt idx="217">
                  <c:v>-26.942035458607464</c:v>
                </c:pt>
                <c:pt idx="218">
                  <c:v>-27.733132871071771</c:v>
                </c:pt>
                <c:pt idx="219">
                  <c:v>-28.556450784349472</c:v>
                </c:pt>
                <c:pt idx="220">
                  <c:v>-29.221301549853173</c:v>
                </c:pt>
                <c:pt idx="221">
                  <c:v>-30.150382199612736</c:v>
                </c:pt>
                <c:pt idx="222">
                  <c:v>-30.904496115116721</c:v>
                </c:pt>
                <c:pt idx="223">
                  <c:v>-31.690303866754387</c:v>
                </c:pt>
                <c:pt idx="224">
                  <c:v>-32.527204759781306</c:v>
                </c:pt>
                <c:pt idx="225">
                  <c:v>-33.299469900183709</c:v>
                </c:pt>
                <c:pt idx="226">
                  <c:v>-34.180708651788358</c:v>
                </c:pt>
                <c:pt idx="227">
                  <c:v>-35.050076651786831</c:v>
                </c:pt>
                <c:pt idx="228">
                  <c:v>-35.912418526357563</c:v>
                </c:pt>
                <c:pt idx="229">
                  <c:v>-36.754378165038524</c:v>
                </c:pt>
                <c:pt idx="230">
                  <c:v>-37.715048242748871</c:v>
                </c:pt>
                <c:pt idx="231">
                  <c:v>-38.62548150853091</c:v>
                </c:pt>
                <c:pt idx="232">
                  <c:v>-39.610688290687179</c:v>
                </c:pt>
                <c:pt idx="233">
                  <c:v>-40.602895490925683</c:v>
                </c:pt>
                <c:pt idx="234">
                  <c:v>-41.532308945710426</c:v>
                </c:pt>
                <c:pt idx="235">
                  <c:v>-42.555248671296965</c:v>
                </c:pt>
                <c:pt idx="236">
                  <c:v>-43.584036646844595</c:v>
                </c:pt>
                <c:pt idx="237">
                  <c:v>-44.717073346482934</c:v>
                </c:pt>
                <c:pt idx="238">
                  <c:v>-45.855928614714159</c:v>
                </c:pt>
                <c:pt idx="239">
                  <c:v>-47.095573653313416</c:v>
                </c:pt>
                <c:pt idx="240">
                  <c:v>-48.291508981360984</c:v>
                </c:pt>
                <c:pt idx="241">
                  <c:v>-49.349865068575113</c:v>
                </c:pt>
                <c:pt idx="242">
                  <c:v>-50.642790661492555</c:v>
                </c:pt>
                <c:pt idx="243">
                  <c:v>-51.836383946318755</c:v>
                </c:pt>
                <c:pt idx="244">
                  <c:v>-52.98664809664168</c:v>
                </c:pt>
                <c:pt idx="245">
                  <c:v>-54.211254683737636</c:v>
                </c:pt>
                <c:pt idx="246">
                  <c:v>-55.355746974744513</c:v>
                </c:pt>
                <c:pt idx="247">
                  <c:v>-57.018945456765856</c:v>
                </c:pt>
                <c:pt idx="248">
                  <c:v>-58.323845620174133</c:v>
                </c:pt>
                <c:pt idx="249">
                  <c:v>-60.027245105395771</c:v>
                </c:pt>
                <c:pt idx="250">
                  <c:v>-61.806282763118887</c:v>
                </c:pt>
                <c:pt idx="251">
                  <c:v>-62.8411516661238</c:v>
                </c:pt>
                <c:pt idx="252">
                  <c:v>-64.587776601447842</c:v>
                </c:pt>
                <c:pt idx="253">
                  <c:v>-66.02984624008073</c:v>
                </c:pt>
                <c:pt idx="254">
                  <c:v>-67.834242884425421</c:v>
                </c:pt>
                <c:pt idx="255">
                  <c:v>-69.566161756364338</c:v>
                </c:pt>
                <c:pt idx="256">
                  <c:v>-71.235163222020731</c:v>
                </c:pt>
                <c:pt idx="257">
                  <c:v>-72.978527594369353</c:v>
                </c:pt>
                <c:pt idx="258">
                  <c:v>-74.786059318678937</c:v>
                </c:pt>
                <c:pt idx="259">
                  <c:v>-76.330882801325842</c:v>
                </c:pt>
                <c:pt idx="260">
                  <c:v>-78.124566327904162</c:v>
                </c:pt>
                <c:pt idx="261">
                  <c:v>-79.994409799464506</c:v>
                </c:pt>
                <c:pt idx="262">
                  <c:v>-81.957584351998179</c:v>
                </c:pt>
                <c:pt idx="263">
                  <c:v>-83.901836257702641</c:v>
                </c:pt>
                <c:pt idx="264">
                  <c:v>-85.905334182038331</c:v>
                </c:pt>
                <c:pt idx="265">
                  <c:v>-87.920566205970133</c:v>
                </c:pt>
                <c:pt idx="266">
                  <c:v>-89.991724149259753</c:v>
                </c:pt>
                <c:pt idx="267">
                  <c:v>-91.952150610119546</c:v>
                </c:pt>
                <c:pt idx="268">
                  <c:v>-94.028773578563161</c:v>
                </c:pt>
                <c:pt idx="269">
                  <c:v>-96.191508192110362</c:v>
                </c:pt>
                <c:pt idx="270">
                  <c:v>-98.330008606543458</c:v>
                </c:pt>
                <c:pt idx="271">
                  <c:v>-100.63512145463126</c:v>
                </c:pt>
                <c:pt idx="272">
                  <c:v>-102.77026326655786</c:v>
                </c:pt>
                <c:pt idx="273">
                  <c:v>-105.28086807153996</c:v>
                </c:pt>
                <c:pt idx="274">
                  <c:v>-107.59363108580821</c:v>
                </c:pt>
                <c:pt idx="275">
                  <c:v>-109.99838316789625</c:v>
                </c:pt>
                <c:pt idx="276">
                  <c:v>-112.30147011854564</c:v>
                </c:pt>
                <c:pt idx="277">
                  <c:v>-114.77217336432525</c:v>
                </c:pt>
                <c:pt idx="278">
                  <c:v>-117.3166819350955</c:v>
                </c:pt>
                <c:pt idx="279">
                  <c:v>-120.03591447489609</c:v>
                </c:pt>
                <c:pt idx="280">
                  <c:v>-122.60180134078428</c:v>
                </c:pt>
                <c:pt idx="281">
                  <c:v>-125.18260189048583</c:v>
                </c:pt>
                <c:pt idx="282">
                  <c:v>-127.92678989169249</c:v>
                </c:pt>
                <c:pt idx="283">
                  <c:v>-130.63316335055106</c:v>
                </c:pt>
                <c:pt idx="284">
                  <c:v>-133.53233870979099</c:v>
                </c:pt>
                <c:pt idx="285">
                  <c:v>-136.47006618894201</c:v>
                </c:pt>
                <c:pt idx="286">
                  <c:v>-139.53950247227169</c:v>
                </c:pt>
                <c:pt idx="287">
                  <c:v>-142.57778008926311</c:v>
                </c:pt>
                <c:pt idx="288">
                  <c:v>-145.62044422280493</c:v>
                </c:pt>
                <c:pt idx="289">
                  <c:v>-148.51370559121156</c:v>
                </c:pt>
                <c:pt idx="290">
                  <c:v>-151.7514469504363</c:v>
                </c:pt>
                <c:pt idx="291">
                  <c:v>-155.07290724560946</c:v>
                </c:pt>
                <c:pt idx="292">
                  <c:v>-158.73967478844463</c:v>
                </c:pt>
                <c:pt idx="293">
                  <c:v>-162.19424202338985</c:v>
                </c:pt>
                <c:pt idx="294">
                  <c:v>-165.87650580797336</c:v>
                </c:pt>
                <c:pt idx="295">
                  <c:v>-169.43597188801556</c:v>
                </c:pt>
                <c:pt idx="296">
                  <c:v>-172.96739969358745</c:v>
                </c:pt>
                <c:pt idx="297">
                  <c:v>-176.89453626988836</c:v>
                </c:pt>
                <c:pt idx="298">
                  <c:v>-180.78675021942806</c:v>
                </c:pt>
                <c:pt idx="299">
                  <c:v>-185.04118315552074</c:v>
                </c:pt>
                <c:pt idx="300">
                  <c:v>-189.21088981299135</c:v>
                </c:pt>
                <c:pt idx="301">
                  <c:v>-193.19176706044456</c:v>
                </c:pt>
                <c:pt idx="302">
                  <c:v>-197.4071313760825</c:v>
                </c:pt>
                <c:pt idx="303">
                  <c:v>-201.6175231200412</c:v>
                </c:pt>
                <c:pt idx="304">
                  <c:v>-206.11622002469909</c:v>
                </c:pt>
                <c:pt idx="305">
                  <c:v>-210.74058796974336</c:v>
                </c:pt>
                <c:pt idx="306">
                  <c:v>-215.25075458704288</c:v>
                </c:pt>
                <c:pt idx="307">
                  <c:v>-219.64009143749976</c:v>
                </c:pt>
                <c:pt idx="308">
                  <c:v>-224.38501271213599</c:v>
                </c:pt>
                <c:pt idx="309">
                  <c:v>-229.48497296870684</c:v>
                </c:pt>
                <c:pt idx="310">
                  <c:v>-234.21499386198195</c:v>
                </c:pt>
                <c:pt idx="311">
                  <c:v>-238.9135490488091</c:v>
                </c:pt>
                <c:pt idx="312">
                  <c:v>-243.96138233259398</c:v>
                </c:pt>
                <c:pt idx="313">
                  <c:v>-249.52846725842014</c:v>
                </c:pt>
                <c:pt idx="314">
                  <c:v>-254.72289704083042</c:v>
                </c:pt>
                <c:pt idx="315">
                  <c:v>-259.42981371476003</c:v>
                </c:pt>
                <c:pt idx="316">
                  <c:v>-264.39054542398526</c:v>
                </c:pt>
                <c:pt idx="317">
                  <c:v>-269.85557480029928</c:v>
                </c:pt>
                <c:pt idx="318">
                  <c:v>-275.0958447353413</c:v>
                </c:pt>
                <c:pt idx="319">
                  <c:v>-279.90802215405085</c:v>
                </c:pt>
                <c:pt idx="320">
                  <c:v>-284.69296999908158</c:v>
                </c:pt>
                <c:pt idx="321">
                  <c:v>-290.07262593315454</c:v>
                </c:pt>
                <c:pt idx="322">
                  <c:v>-295.00354948496204</c:v>
                </c:pt>
                <c:pt idx="323">
                  <c:v>-299.32022364328503</c:v>
                </c:pt>
                <c:pt idx="324">
                  <c:v>-304.10900207966256</c:v>
                </c:pt>
                <c:pt idx="325">
                  <c:v>-308.78558418714738</c:v>
                </c:pt>
                <c:pt idx="326">
                  <c:v>-312.69459946861826</c:v>
                </c:pt>
                <c:pt idx="327">
                  <c:v>-316.84124351721977</c:v>
                </c:pt>
                <c:pt idx="328">
                  <c:v>-320.93786570206032</c:v>
                </c:pt>
                <c:pt idx="329">
                  <c:v>-324.55500342072401</c:v>
                </c:pt>
                <c:pt idx="330">
                  <c:v>-327.87125004684884</c:v>
                </c:pt>
                <c:pt idx="331">
                  <c:v>-330.97493783577124</c:v>
                </c:pt>
                <c:pt idx="332">
                  <c:v>-333.31843909925675</c:v>
                </c:pt>
                <c:pt idx="333">
                  <c:v>-335.06890837571689</c:v>
                </c:pt>
                <c:pt idx="334">
                  <c:v>-336.4025375252308</c:v>
                </c:pt>
                <c:pt idx="335">
                  <c:v>-336.78852823449921</c:v>
                </c:pt>
                <c:pt idx="336">
                  <c:v>-336.40183150142803</c:v>
                </c:pt>
                <c:pt idx="337">
                  <c:v>-335.67161453513734</c:v>
                </c:pt>
                <c:pt idx="338">
                  <c:v>-333.6549065718101</c:v>
                </c:pt>
                <c:pt idx="339">
                  <c:v>-330.75486624525178</c:v>
                </c:pt>
                <c:pt idx="340">
                  <c:v>-326.86272313505856</c:v>
                </c:pt>
                <c:pt idx="341">
                  <c:v>-321.83773134213936</c:v>
                </c:pt>
                <c:pt idx="342">
                  <c:v>-315.80618275775385</c:v>
                </c:pt>
                <c:pt idx="343">
                  <c:v>-308.5989156653124</c:v>
                </c:pt>
                <c:pt idx="344">
                  <c:v>-299.9882944144166</c:v>
                </c:pt>
                <c:pt idx="345">
                  <c:v>-290.20345141469073</c:v>
                </c:pt>
                <c:pt idx="346">
                  <c:v>-279.01855258044537</c:v>
                </c:pt>
                <c:pt idx="347">
                  <c:v>-266.39781404223527</c:v>
                </c:pt>
                <c:pt idx="348">
                  <c:v>-252.60087956171304</c:v>
                </c:pt>
                <c:pt idx="349">
                  <c:v>-237.29017233701228</c:v>
                </c:pt>
                <c:pt idx="350">
                  <c:v>-221.0159030144593</c:v>
                </c:pt>
                <c:pt idx="351">
                  <c:v>-203.218688291311</c:v>
                </c:pt>
                <c:pt idx="352">
                  <c:v>-184.37313057344195</c:v>
                </c:pt>
                <c:pt idx="353">
                  <c:v>-164.48339378010158</c:v>
                </c:pt>
                <c:pt idx="354">
                  <c:v>-143.51084479650419</c:v>
                </c:pt>
                <c:pt idx="355">
                  <c:v>-121.60980717777566</c:v>
                </c:pt>
                <c:pt idx="356">
                  <c:v>-98.824930254304846</c:v>
                </c:pt>
                <c:pt idx="357">
                  <c:v>-75.31979220419764</c:v>
                </c:pt>
                <c:pt idx="358">
                  <c:v>-51.074449467932872</c:v>
                </c:pt>
                <c:pt idx="359">
                  <c:v>-26.028021626496951</c:v>
                </c:pt>
                <c:pt idx="360">
                  <c:v>0</c:v>
                </c:pt>
                <c:pt idx="361">
                  <c:v>27.294237404380407</c:v>
                </c:pt>
                <c:pt idx="362">
                  <c:v>56.307288517384102</c:v>
                </c:pt>
                <c:pt idx="363">
                  <c:v>87.677888425458079</c:v>
                </c:pt>
                <c:pt idx="364">
                  <c:v>122.04684972911335</c:v>
                </c:pt>
                <c:pt idx="365">
                  <c:v>160.11121705151589</c:v>
                </c:pt>
                <c:pt idx="366">
                  <c:v>202.7373345746409</c:v>
                </c:pt>
                <c:pt idx="367">
                  <c:v>250.57279611216615</c:v>
                </c:pt>
                <c:pt idx="368">
                  <c:v>304.20231259589593</c:v>
                </c:pt>
                <c:pt idx="369">
                  <c:v>363.947091102184</c:v>
                </c:pt>
                <c:pt idx="370">
                  <c:v>430.07633263454647</c:v>
                </c:pt>
                <c:pt idx="371">
                  <c:v>502.45892559695966</c:v>
                </c:pt>
                <c:pt idx="372">
                  <c:v>580.35501998987468</c:v>
                </c:pt>
                <c:pt idx="373">
                  <c:v>662.57484718276294</c:v>
                </c:pt>
                <c:pt idx="374">
                  <c:v>747.06569896808389</c:v>
                </c:pt>
                <c:pt idx="375">
                  <c:v>831.53266967846707</c:v>
                </c:pt>
                <c:pt idx="376">
                  <c:v>913.84867360654152</c:v>
                </c:pt>
                <c:pt idx="377">
                  <c:v>991.44843797286876</c:v>
                </c:pt>
                <c:pt idx="378">
                  <c:v>1061.9164664999387</c:v>
                </c:pt>
                <c:pt idx="379">
                  <c:v>1123.5403227636639</c:v>
                </c:pt>
                <c:pt idx="380">
                  <c:v>1175.2824188369154</c:v>
                </c:pt>
                <c:pt idx="381">
                  <c:v>1216.6182532149453</c:v>
                </c:pt>
                <c:pt idx="382">
                  <c:v>1247.9649360393785</c:v>
                </c:pt>
                <c:pt idx="383">
                  <c:v>1269.9485629295207</c:v>
                </c:pt>
                <c:pt idx="384">
                  <c:v>1283.6761439185302</c:v>
                </c:pt>
                <c:pt idx="385">
                  <c:v>1290.7292896458005</c:v>
                </c:pt>
                <c:pt idx="386">
                  <c:v>1292.5488081220017</c:v>
                </c:pt>
                <c:pt idx="387">
                  <c:v>1290.4734541180762</c:v>
                </c:pt>
                <c:pt idx="388">
                  <c:v>1285.0828163360973</c:v>
                </c:pt>
                <c:pt idx="389">
                  <c:v>1277.0773887069431</c:v>
                </c:pt>
                <c:pt idx="390">
                  <c:v>1267.5447846919615</c:v>
                </c:pt>
                <c:pt idx="391">
                  <c:v>1256.6404153239077</c:v>
                </c:pt>
                <c:pt idx="392">
                  <c:v>1245.4900994543545</c:v>
                </c:pt>
                <c:pt idx="393">
                  <c:v>1234.0234968615619</c:v>
                </c:pt>
                <c:pt idx="394">
                  <c:v>1221.8352184948626</c:v>
                </c:pt>
                <c:pt idx="395">
                  <c:v>1209.2825405248279</c:v>
                </c:pt>
                <c:pt idx="396">
                  <c:v>1196.0420665980323</c:v>
                </c:pt>
                <c:pt idx="397">
                  <c:v>1182.0022547325284</c:v>
                </c:pt>
                <c:pt idx="398">
                  <c:v>1167.0916122094789</c:v>
                </c:pt>
                <c:pt idx="399">
                  <c:v>1151.1086960510556</c:v>
                </c:pt>
                <c:pt idx="400">
                  <c:v>1134.8068647469331</c:v>
                </c:pt>
                <c:pt idx="401">
                  <c:v>1117.9603224519617</c:v>
                </c:pt>
                <c:pt idx="402">
                  <c:v>1100.8060957670705</c:v>
                </c:pt>
                <c:pt idx="403">
                  <c:v>1083.4451596938759</c:v>
                </c:pt>
                <c:pt idx="404">
                  <c:v>1065.5972594916204</c:v>
                </c:pt>
                <c:pt idx="405">
                  <c:v>1047.0469254779507</c:v>
                </c:pt>
                <c:pt idx="406">
                  <c:v>1028.4191310151855</c:v>
                </c:pt>
                <c:pt idx="407">
                  <c:v>1010.112830263341</c:v>
                </c:pt>
                <c:pt idx="408">
                  <c:v>991.83929649376114</c:v>
                </c:pt>
                <c:pt idx="409">
                  <c:v>973.62136705473779</c:v>
                </c:pt>
                <c:pt idx="410">
                  <c:v>955.76615275606287</c:v>
                </c:pt>
                <c:pt idx="411">
                  <c:v>937.47510704941999</c:v>
                </c:pt>
                <c:pt idx="412">
                  <c:v>919.03217807392218</c:v>
                </c:pt>
                <c:pt idx="413">
                  <c:v>900.89316492402293</c:v>
                </c:pt>
                <c:pt idx="414">
                  <c:v>882.99906789083548</c:v>
                </c:pt>
                <c:pt idx="415">
                  <c:v>865.5500297468152</c:v>
                </c:pt>
                <c:pt idx="416">
                  <c:v>848.206202080249</c:v>
                </c:pt>
                <c:pt idx="417">
                  <c:v>830.64243936308912</c:v>
                </c:pt>
                <c:pt idx="418">
                  <c:v>813.40020837624343</c:v>
                </c:pt>
                <c:pt idx="419">
                  <c:v>796.47961850304193</c:v>
                </c:pt>
                <c:pt idx="420">
                  <c:v>779.78378048289539</c:v>
                </c:pt>
                <c:pt idx="421">
                  <c:v>763.56407657975001</c:v>
                </c:pt>
                <c:pt idx="422">
                  <c:v>747.35803194939626</c:v>
                </c:pt>
                <c:pt idx="423">
                  <c:v>731.52021714280909</c:v>
                </c:pt>
                <c:pt idx="424">
                  <c:v>715.80876335563732</c:v>
                </c:pt>
                <c:pt idx="425">
                  <c:v>700.35212204950699</c:v>
                </c:pt>
                <c:pt idx="426">
                  <c:v>685.43674203825594</c:v>
                </c:pt>
                <c:pt idx="427">
                  <c:v>670.72521673999222</c:v>
                </c:pt>
                <c:pt idx="428">
                  <c:v>654.80422680935294</c:v>
                </c:pt>
                <c:pt idx="429">
                  <c:v>639.89513733639888</c:v>
                </c:pt>
                <c:pt idx="430">
                  <c:v>625.41528908404723</c:v>
                </c:pt>
                <c:pt idx="431">
                  <c:v>611.25047556410414</c:v>
                </c:pt>
                <c:pt idx="432">
                  <c:v>597.15376057485173</c:v>
                </c:pt>
                <c:pt idx="433">
                  <c:v>583.47734159455865</c:v>
                </c:pt>
                <c:pt idx="434">
                  <c:v>570.46480808785532</c:v>
                </c:pt>
                <c:pt idx="435">
                  <c:v>557.9118031880322</c:v>
                </c:pt>
                <c:pt idx="436">
                  <c:v>545.68993280973007</c:v>
                </c:pt>
                <c:pt idx="437">
                  <c:v>533.52131688789166</c:v>
                </c:pt>
                <c:pt idx="438">
                  <c:v>521.90056017315237</c:v>
                </c:pt>
                <c:pt idx="439">
                  <c:v>510.36869938027201</c:v>
                </c:pt>
                <c:pt idx="440">
                  <c:v>499.33435333113039</c:v>
                </c:pt>
                <c:pt idx="441">
                  <c:v>488.46223487928887</c:v>
                </c:pt>
                <c:pt idx="442">
                  <c:v>477.93716750846448</c:v>
                </c:pt>
                <c:pt idx="443">
                  <c:v>467.43886563166569</c:v>
                </c:pt>
                <c:pt idx="444">
                  <c:v>457.08499003337937</c:v>
                </c:pt>
                <c:pt idx="445">
                  <c:v>447.20831610935829</c:v>
                </c:pt>
                <c:pt idx="446">
                  <c:v>437.62532460010908</c:v>
                </c:pt>
                <c:pt idx="447">
                  <c:v>428.25850235015338</c:v>
                </c:pt>
                <c:pt idx="448">
                  <c:v>419.15326328206368</c:v>
                </c:pt>
                <c:pt idx="449">
                  <c:v>410.12878242460437</c:v>
                </c:pt>
                <c:pt idx="450">
                  <c:v>401.32167115892952</c:v>
                </c:pt>
                <c:pt idx="451">
                  <c:v>392.78081591325571</c:v>
                </c:pt>
                <c:pt idx="452">
                  <c:v>384.30344021738989</c:v>
                </c:pt>
                <c:pt idx="453">
                  <c:v>376.20202988926673</c:v>
                </c:pt>
                <c:pt idx="454">
                  <c:v>368.15704049879957</c:v>
                </c:pt>
                <c:pt idx="455">
                  <c:v>360.26558335831373</c:v>
                </c:pt>
                <c:pt idx="456">
                  <c:v>352.60795782166082</c:v>
                </c:pt>
                <c:pt idx="457">
                  <c:v>344.97266142865055</c:v>
                </c:pt>
                <c:pt idx="458">
                  <c:v>337.36976001351638</c:v>
                </c:pt>
                <c:pt idx="459">
                  <c:v>330.23285705557521</c:v>
                </c:pt>
                <c:pt idx="460">
                  <c:v>323.14810443985607</c:v>
                </c:pt>
                <c:pt idx="461">
                  <c:v>315.97718411362013</c:v>
                </c:pt>
                <c:pt idx="462">
                  <c:v>309.11850608820833</c:v>
                </c:pt>
                <c:pt idx="463">
                  <c:v>302.23941236141889</c:v>
                </c:pt>
                <c:pt idx="464">
                  <c:v>295.71375833222822</c:v>
                </c:pt>
                <c:pt idx="465">
                  <c:v>289.11772567906297</c:v>
                </c:pt>
                <c:pt idx="466">
                  <c:v>282.75563580391287</c:v>
                </c:pt>
                <c:pt idx="467">
                  <c:v>276.42270920908692</c:v>
                </c:pt>
                <c:pt idx="468">
                  <c:v>270.28528595363935</c:v>
                </c:pt>
                <c:pt idx="469">
                  <c:v>264.3983161886265</c:v>
                </c:pt>
                <c:pt idx="470">
                  <c:v>258.44890608330542</c:v>
                </c:pt>
                <c:pt idx="471">
                  <c:v>252.44871132156419</c:v>
                </c:pt>
                <c:pt idx="472">
                  <c:v>246.74954105989315</c:v>
                </c:pt>
                <c:pt idx="473">
                  <c:v>241.1097893235191</c:v>
                </c:pt>
                <c:pt idx="474">
                  <c:v>235.39129591979929</c:v>
                </c:pt>
                <c:pt idx="475">
                  <c:v>229.87282626464253</c:v>
                </c:pt>
                <c:pt idx="476">
                  <c:v>224.45942372982958</c:v>
                </c:pt>
                <c:pt idx="477">
                  <c:v>219.14974741065078</c:v>
                </c:pt>
                <c:pt idx="478">
                  <c:v>213.84140824370968</c:v>
                </c:pt>
                <c:pt idx="479">
                  <c:v>208.68309648548581</c:v>
                </c:pt>
                <c:pt idx="480">
                  <c:v>203.63494420134822</c:v>
                </c:pt>
                <c:pt idx="481">
                  <c:v>198.7768393147276</c:v>
                </c:pt>
                <c:pt idx="482">
                  <c:v>193.9902972092315</c:v>
                </c:pt>
                <c:pt idx="483">
                  <c:v>189.02576136418162</c:v>
                </c:pt>
                <c:pt idx="484">
                  <c:v>184.37681250218407</c:v>
                </c:pt>
                <c:pt idx="485">
                  <c:v>179.82035856133419</c:v>
                </c:pt>
                <c:pt idx="486">
                  <c:v>175.14761708219166</c:v>
                </c:pt>
                <c:pt idx="487">
                  <c:v>170.59326418423132</c:v>
                </c:pt>
                <c:pt idx="488">
                  <c:v>166.181910268976</c:v>
                </c:pt>
                <c:pt idx="489">
                  <c:v>161.82739958729027</c:v>
                </c:pt>
                <c:pt idx="490">
                  <c:v>157.45262012829875</c:v>
                </c:pt>
                <c:pt idx="491">
                  <c:v>153.18819030371</c:v>
                </c:pt>
                <c:pt idx="492">
                  <c:v>149.05654509890363</c:v>
                </c:pt>
                <c:pt idx="493">
                  <c:v>144.95848737926497</c:v>
                </c:pt>
                <c:pt idx="494">
                  <c:v>140.879614807065</c:v>
                </c:pt>
                <c:pt idx="495">
                  <c:v>136.78914234547216</c:v>
                </c:pt>
                <c:pt idx="496">
                  <c:v>132.86842961482256</c:v>
                </c:pt>
                <c:pt idx="497">
                  <c:v>129.02286579539438</c:v>
                </c:pt>
                <c:pt idx="498">
                  <c:v>125.14674069151681</c:v>
                </c:pt>
                <c:pt idx="499">
                  <c:v>121.31073132920193</c:v>
                </c:pt>
                <c:pt idx="500">
                  <c:v>117.58730189511253</c:v>
                </c:pt>
                <c:pt idx="501">
                  <c:v>113.87233343767629</c:v>
                </c:pt>
                <c:pt idx="502">
                  <c:v>110.21049966346327</c:v>
                </c:pt>
                <c:pt idx="503">
                  <c:v>106.55671741745387</c:v>
                </c:pt>
                <c:pt idx="504">
                  <c:v>103.08616603809499</c:v>
                </c:pt>
                <c:pt idx="505">
                  <c:v>99.554592953496112</c:v>
                </c:pt>
                <c:pt idx="506">
                  <c:v>96.078357466707786</c:v>
                </c:pt>
                <c:pt idx="507">
                  <c:v>92.673676270417076</c:v>
                </c:pt>
                <c:pt idx="508">
                  <c:v>89.360020199506664</c:v>
                </c:pt>
                <c:pt idx="509">
                  <c:v>86.049821905763991</c:v>
                </c:pt>
                <c:pt idx="510">
                  <c:v>82.712582808931771</c:v>
                </c:pt>
                <c:pt idx="511">
                  <c:v>79.500310019439922</c:v>
                </c:pt>
                <c:pt idx="512">
                  <c:v>76.329814534519613</c:v>
                </c:pt>
                <c:pt idx="513">
                  <c:v>73.160738927358054</c:v>
                </c:pt>
                <c:pt idx="514">
                  <c:v>70.037671255867423</c:v>
                </c:pt>
                <c:pt idx="515">
                  <c:v>66.922328499124802</c:v>
                </c:pt>
                <c:pt idx="516">
                  <c:v>63.947680145241542</c:v>
                </c:pt>
                <c:pt idx="517">
                  <c:v>60.933685141528748</c:v>
                </c:pt>
                <c:pt idx="518">
                  <c:v>57.956314207588484</c:v>
                </c:pt>
                <c:pt idx="519">
                  <c:v>55.048222617531685</c:v>
                </c:pt>
                <c:pt idx="520">
                  <c:v>52.156570102668113</c:v>
                </c:pt>
                <c:pt idx="521">
                  <c:v>49.258558023631117</c:v>
                </c:pt>
                <c:pt idx="522">
                  <c:v>46.388221342412265</c:v>
                </c:pt>
                <c:pt idx="523">
                  <c:v>43.533708444325541</c:v>
                </c:pt>
                <c:pt idx="524">
                  <c:v>40.745339413368413</c:v>
                </c:pt>
                <c:pt idx="525">
                  <c:v>37.930463353877244</c:v>
                </c:pt>
                <c:pt idx="526">
                  <c:v>35.140852237250293</c:v>
                </c:pt>
                <c:pt idx="527">
                  <c:v>32.409855542849883</c:v>
                </c:pt>
                <c:pt idx="528">
                  <c:v>29.678753435045866</c:v>
                </c:pt>
                <c:pt idx="529">
                  <c:v>27.019326990769375</c:v>
                </c:pt>
                <c:pt idx="530">
                  <c:v>24.280912947033499</c:v>
                </c:pt>
                <c:pt idx="531">
                  <c:v>21.696494212819704</c:v>
                </c:pt>
                <c:pt idx="532">
                  <c:v>19.11893422798579</c:v>
                </c:pt>
                <c:pt idx="533">
                  <c:v>16.53729722878894</c:v>
                </c:pt>
                <c:pt idx="534">
                  <c:v>14.018087916728437</c:v>
                </c:pt>
                <c:pt idx="535">
                  <c:v>11.562498917852071</c:v>
                </c:pt>
                <c:pt idx="536">
                  <c:v>9.1586377151415235</c:v>
                </c:pt>
                <c:pt idx="537">
                  <c:v>6.7934719744545875</c:v>
                </c:pt>
                <c:pt idx="538">
                  <c:v>4.4790299685735384</c:v>
                </c:pt>
                <c:pt idx="539">
                  <c:v>2.2155087697919997</c:v>
                </c:pt>
                <c:pt idx="540">
                  <c:v>2.2114857498991883E-14</c:v>
                </c:pt>
                <c:pt idx="541">
                  <c:v>-2.1701820829448852</c:v>
                </c:pt>
                <c:pt idx="542">
                  <c:v>-4.2929121609506842</c:v>
                </c:pt>
                <c:pt idx="543">
                  <c:v>-6.3774898244509739</c:v>
                </c:pt>
                <c:pt idx="544">
                  <c:v>-8.4257753815809693</c:v>
                </c:pt>
                <c:pt idx="545">
                  <c:v>-10.437558469179841</c:v>
                </c:pt>
                <c:pt idx="546">
                  <c:v>-12.418342076899448</c:v>
                </c:pt>
                <c:pt idx="547">
                  <c:v>-14.343550699329995</c:v>
                </c:pt>
                <c:pt idx="548">
                  <c:v>-16.249704777392843</c:v>
                </c:pt>
                <c:pt idx="549">
                  <c:v>-18.148912507509877</c:v>
                </c:pt>
                <c:pt idx="550">
                  <c:v>-20.036652680672638</c:v>
                </c:pt>
                <c:pt idx="551">
                  <c:v>-21.902177995284607</c:v>
                </c:pt>
                <c:pt idx="552">
                  <c:v>-23.768713025991332</c:v>
                </c:pt>
                <c:pt idx="553">
                  <c:v>-25.632975147646921</c:v>
                </c:pt>
                <c:pt idx="554">
                  <c:v>-27.48134332555475</c:v>
                </c:pt>
                <c:pt idx="555">
                  <c:v>-29.307075383849142</c:v>
                </c:pt>
                <c:pt idx="556">
                  <c:v>-31.142734398600567</c:v>
                </c:pt>
                <c:pt idx="557">
                  <c:v>-33.024202517568291</c:v>
                </c:pt>
                <c:pt idx="558">
                  <c:v>-34.857175850666415</c:v>
                </c:pt>
                <c:pt idx="559">
                  <c:v>-36.660997955737791</c:v>
                </c:pt>
                <c:pt idx="560">
                  <c:v>-38.460270085889867</c:v>
                </c:pt>
                <c:pt idx="561">
                  <c:v>-40.261575651083348</c:v>
                </c:pt>
                <c:pt idx="562">
                  <c:v>-42.032374555510167</c:v>
                </c:pt>
                <c:pt idx="563">
                  <c:v>-43.736585329401692</c:v>
                </c:pt>
                <c:pt idx="564">
                  <c:v>-45.401376133612366</c:v>
                </c:pt>
                <c:pt idx="565">
                  <c:v>-47.124608934411853</c:v>
                </c:pt>
                <c:pt idx="566">
                  <c:v>-48.765245403059957</c:v>
                </c:pt>
                <c:pt idx="567">
                  <c:v>-50.290225181214261</c:v>
                </c:pt>
                <c:pt idx="568">
                  <c:v>-51.920643572891017</c:v>
                </c:pt>
                <c:pt idx="569">
                  <c:v>-53.499597977914583</c:v>
                </c:pt>
                <c:pt idx="570">
                  <c:v>-55.004820790112767</c:v>
                </c:pt>
                <c:pt idx="571">
                  <c:v>-56.475626526637456</c:v>
                </c:pt>
                <c:pt idx="572">
                  <c:v>-57.945638802807565</c:v>
                </c:pt>
                <c:pt idx="573">
                  <c:v>-59.378795046080377</c:v>
                </c:pt>
                <c:pt idx="574">
                  <c:v>-60.771755487597865</c:v>
                </c:pt>
                <c:pt idx="575">
                  <c:v>-62.084290565939199</c:v>
                </c:pt>
                <c:pt idx="576">
                  <c:v>-63.343157174526475</c:v>
                </c:pt>
                <c:pt idx="577">
                  <c:v>-64.505154023294295</c:v>
                </c:pt>
                <c:pt idx="578">
                  <c:v>-65.618584621701714</c:v>
                </c:pt>
                <c:pt idx="579">
                  <c:v>-66.577784207460795</c:v>
                </c:pt>
                <c:pt idx="580">
                  <c:v>-67.632514014150786</c:v>
                </c:pt>
                <c:pt idx="581">
                  <c:v>-68.582405056498004</c:v>
                </c:pt>
                <c:pt idx="582">
                  <c:v>-69.430128949357282</c:v>
                </c:pt>
                <c:pt idx="583">
                  <c:v>-70.316540955279876</c:v>
                </c:pt>
                <c:pt idx="584">
                  <c:v>-71.093617909948037</c:v>
                </c:pt>
                <c:pt idx="585">
                  <c:v>-71.842261940217298</c:v>
                </c:pt>
                <c:pt idx="586">
                  <c:v>-72.505109066567655</c:v>
                </c:pt>
                <c:pt idx="587">
                  <c:v>-73.322823770923591</c:v>
                </c:pt>
                <c:pt idx="588">
                  <c:v>-73.981836438242752</c:v>
                </c:pt>
                <c:pt idx="589">
                  <c:v>-74.6878712145528</c:v>
                </c:pt>
                <c:pt idx="590">
                  <c:v>-75.374020491048796</c:v>
                </c:pt>
                <c:pt idx="591">
                  <c:v>-76.126684375573305</c:v>
                </c:pt>
                <c:pt idx="592">
                  <c:v>-76.866226772372841</c:v>
                </c:pt>
                <c:pt idx="593">
                  <c:v>-77.383466237907101</c:v>
                </c:pt>
                <c:pt idx="594">
                  <c:v>-78.079493526861867</c:v>
                </c:pt>
                <c:pt idx="595">
                  <c:v>-78.794016977209452</c:v>
                </c:pt>
                <c:pt idx="596">
                  <c:v>-79.519439716676786</c:v>
                </c:pt>
                <c:pt idx="597">
                  <c:v>-80.146619967021564</c:v>
                </c:pt>
                <c:pt idx="598">
                  <c:v>-80.777995583156027</c:v>
                </c:pt>
                <c:pt idx="599">
                  <c:v>-81.465647067746119</c:v>
                </c:pt>
                <c:pt idx="600">
                  <c:v>-82.265609800395197</c:v>
                </c:pt>
                <c:pt idx="601">
                  <c:v>-83.051360505716204</c:v>
                </c:pt>
                <c:pt idx="602">
                  <c:v>-83.742279322878233</c:v>
                </c:pt>
                <c:pt idx="603">
                  <c:v>-84.47170996393892</c:v>
                </c:pt>
                <c:pt idx="604">
                  <c:v>-85.28481861147317</c:v>
                </c:pt>
                <c:pt idx="605">
                  <c:v>-86.106312414004833</c:v>
                </c:pt>
                <c:pt idx="606">
                  <c:v>-86.839104958251639</c:v>
                </c:pt>
                <c:pt idx="607">
                  <c:v>-87.718078188089322</c:v>
                </c:pt>
                <c:pt idx="608">
                  <c:v>-88.658508950543123</c:v>
                </c:pt>
                <c:pt idx="609">
                  <c:v>-89.560893755593185</c:v>
                </c:pt>
                <c:pt idx="610">
                  <c:v>-90.53039593220872</c:v>
                </c:pt>
                <c:pt idx="611">
                  <c:v>-91.34522614302297</c:v>
                </c:pt>
                <c:pt idx="612">
                  <c:v>-92.307440588968447</c:v>
                </c:pt>
                <c:pt idx="613">
                  <c:v>-93.478634229488577</c:v>
                </c:pt>
                <c:pt idx="614">
                  <c:v>-94.3738235063513</c:v>
                </c:pt>
                <c:pt idx="615">
                  <c:v>-95.280163705034951</c:v>
                </c:pt>
                <c:pt idx="616">
                  <c:v>-96.282307478162338</c:v>
                </c:pt>
                <c:pt idx="617">
                  <c:v>-97.296253680001456</c:v>
                </c:pt>
                <c:pt idx="618">
                  <c:v>-98.243864019409813</c:v>
                </c:pt>
                <c:pt idx="619">
                  <c:v>-99.185980555981402</c:v>
                </c:pt>
                <c:pt idx="620">
                  <c:v>-100.25226637065033</c:v>
                </c:pt>
                <c:pt idx="621">
                  <c:v>-101.28915866707538</c:v>
                </c:pt>
                <c:pt idx="622">
                  <c:v>-102.30748295266855</c:v>
                </c:pt>
                <c:pt idx="623">
                  <c:v>-103.14201784128593</c:v>
                </c:pt>
                <c:pt idx="624">
                  <c:v>-103.98345464550206</c:v>
                </c:pt>
                <c:pt idx="625">
                  <c:v>-104.91550177340592</c:v>
                </c:pt>
                <c:pt idx="626">
                  <c:v>-105.79382171345708</c:v>
                </c:pt>
                <c:pt idx="627">
                  <c:v>-106.64215129603535</c:v>
                </c:pt>
                <c:pt idx="628">
                  <c:v>-107.45467659880678</c:v>
                </c:pt>
                <c:pt idx="629">
                  <c:v>-108.01557303206515</c:v>
                </c:pt>
                <c:pt idx="630">
                  <c:v>-108.67701597779991</c:v>
                </c:pt>
                <c:pt idx="631">
                  <c:v>-109.48500393960936</c:v>
                </c:pt>
                <c:pt idx="632">
                  <c:v>-110.01011729232158</c:v>
                </c:pt>
                <c:pt idx="633">
                  <c:v>-110.55977573746988</c:v>
                </c:pt>
                <c:pt idx="634">
                  <c:v>-111.0735510040203</c:v>
                </c:pt>
                <c:pt idx="635">
                  <c:v>-111.50947865152058</c:v>
                </c:pt>
                <c:pt idx="636">
                  <c:v>-111.92350098308776</c:v>
                </c:pt>
                <c:pt idx="637">
                  <c:v>-112.27887922567287</c:v>
                </c:pt>
                <c:pt idx="638">
                  <c:v>-112.54494618131565</c:v>
                </c:pt>
                <c:pt idx="639">
                  <c:v>-112.85180215950285</c:v>
                </c:pt>
                <c:pt idx="640">
                  <c:v>-113.08725978707487</c:v>
                </c:pt>
                <c:pt idx="641">
                  <c:v>-113.08779884083773</c:v>
                </c:pt>
                <c:pt idx="642">
                  <c:v>-113.11391360138666</c:v>
                </c:pt>
                <c:pt idx="643">
                  <c:v>-113.16036945393647</c:v>
                </c:pt>
                <c:pt idx="644">
                  <c:v>-113.17782855579125</c:v>
                </c:pt>
                <c:pt idx="645">
                  <c:v>-113.01746025772199</c:v>
                </c:pt>
                <c:pt idx="646">
                  <c:v>-112.77735208288479</c:v>
                </c:pt>
                <c:pt idx="647">
                  <c:v>-112.51192233375463</c:v>
                </c:pt>
                <c:pt idx="648">
                  <c:v>-112.37554833795787</c:v>
                </c:pt>
                <c:pt idx="649">
                  <c:v>-112.00165115252047</c:v>
                </c:pt>
                <c:pt idx="650">
                  <c:v>-111.51015440341139</c:v>
                </c:pt>
                <c:pt idx="651">
                  <c:v>-111.13999679855289</c:v>
                </c:pt>
                <c:pt idx="652">
                  <c:v>-110.64611360766982</c:v>
                </c:pt>
                <c:pt idx="653">
                  <c:v>-109.96507288152398</c:v>
                </c:pt>
                <c:pt idx="654">
                  <c:v>-109.3120623501585</c:v>
                </c:pt>
                <c:pt idx="655">
                  <c:v>-108.53860438455766</c:v>
                </c:pt>
                <c:pt idx="656">
                  <c:v>-107.77022016701885</c:v>
                </c:pt>
                <c:pt idx="657">
                  <c:v>-106.90501216857868</c:v>
                </c:pt>
                <c:pt idx="658">
                  <c:v>-105.87984714089575</c:v>
                </c:pt>
                <c:pt idx="659">
                  <c:v>-104.90810175376764</c:v>
                </c:pt>
                <c:pt idx="660">
                  <c:v>-104.01061248450584</c:v>
                </c:pt>
                <c:pt idx="661">
                  <c:v>-102.84991539590649</c:v>
                </c:pt>
                <c:pt idx="662">
                  <c:v>-101.76230419350246</c:v>
                </c:pt>
                <c:pt idx="663">
                  <c:v>-100.74216598177091</c:v>
                </c:pt>
                <c:pt idx="664">
                  <c:v>-99.610405067303603</c:v>
                </c:pt>
                <c:pt idx="665">
                  <c:v>-98.245756748336291</c:v>
                </c:pt>
                <c:pt idx="666">
                  <c:v>-96.883695827499764</c:v>
                </c:pt>
                <c:pt idx="667">
                  <c:v>-95.506371641468576</c:v>
                </c:pt>
                <c:pt idx="668">
                  <c:v>-94.229926262761438</c:v>
                </c:pt>
                <c:pt idx="669">
                  <c:v>-92.544413344219734</c:v>
                </c:pt>
                <c:pt idx="670">
                  <c:v>-91.196013510072277</c:v>
                </c:pt>
                <c:pt idx="671">
                  <c:v>-89.720303295264372</c:v>
                </c:pt>
                <c:pt idx="672">
                  <c:v>-88.145820675759836</c:v>
                </c:pt>
                <c:pt idx="673">
                  <c:v>-86.469625615709305</c:v>
                </c:pt>
                <c:pt idx="674">
                  <c:v>-84.712259037731343</c:v>
                </c:pt>
                <c:pt idx="675">
                  <c:v>-83.25270841857315</c:v>
                </c:pt>
                <c:pt idx="676">
                  <c:v>-81.602544949124521</c:v>
                </c:pt>
                <c:pt idx="677">
                  <c:v>-79.826934011133559</c:v>
                </c:pt>
                <c:pt idx="678">
                  <c:v>-78.07109006917652</c:v>
                </c:pt>
                <c:pt idx="679">
                  <c:v>-76.468794679303329</c:v>
                </c:pt>
                <c:pt idx="680">
                  <c:v>-74.758427815066199</c:v>
                </c:pt>
                <c:pt idx="681">
                  <c:v>-72.84045790652084</c:v>
                </c:pt>
                <c:pt idx="682">
                  <c:v>-71.096213758819388</c:v>
                </c:pt>
                <c:pt idx="683">
                  <c:v>-69.309374025734272</c:v>
                </c:pt>
                <c:pt idx="684">
                  <c:v>-67.497978656593062</c:v>
                </c:pt>
                <c:pt idx="685">
                  <c:v>-65.644085576819975</c:v>
                </c:pt>
                <c:pt idx="686">
                  <c:v>-63.797867899376804</c:v>
                </c:pt>
                <c:pt idx="687">
                  <c:v>-62.006431793436718</c:v>
                </c:pt>
                <c:pt idx="688">
                  <c:v>-60.107487705638952</c:v>
                </c:pt>
                <c:pt idx="689">
                  <c:v>-58.210829847798834</c:v>
                </c:pt>
                <c:pt idx="690">
                  <c:v>-56.312710623047231</c:v>
                </c:pt>
                <c:pt idx="691">
                  <c:v>-54.362830123283743</c:v>
                </c:pt>
                <c:pt idx="692">
                  <c:v>-52.484350283899154</c:v>
                </c:pt>
                <c:pt idx="693">
                  <c:v>-50.482420305864068</c:v>
                </c:pt>
                <c:pt idx="694">
                  <c:v>-48.463948888516633</c:v>
                </c:pt>
                <c:pt idx="695">
                  <c:v>-46.545113107888575</c:v>
                </c:pt>
                <c:pt idx="696">
                  <c:v>-44.706836294857034</c:v>
                </c:pt>
                <c:pt idx="697">
                  <c:v>-42.699168918222561</c:v>
                </c:pt>
                <c:pt idx="698">
                  <c:v>-40.692989943105431</c:v>
                </c:pt>
                <c:pt idx="699">
                  <c:v>-38.79144627521179</c:v>
                </c:pt>
                <c:pt idx="700">
                  <c:v>-36.854842300994456</c:v>
                </c:pt>
                <c:pt idx="701">
                  <c:v>-34.861765257659137</c:v>
                </c:pt>
                <c:pt idx="702">
                  <c:v>-32.862698220979496</c:v>
                </c:pt>
                <c:pt idx="703">
                  <c:v>-30.951086479809163</c:v>
                </c:pt>
                <c:pt idx="704">
                  <c:v>-29.037355947760012</c:v>
                </c:pt>
                <c:pt idx="705">
                  <c:v>-27.01667381098353</c:v>
                </c:pt>
                <c:pt idx="706">
                  <c:v>-25.100153620149054</c:v>
                </c:pt>
                <c:pt idx="707">
                  <c:v>-23.216276767997364</c:v>
                </c:pt>
                <c:pt idx="708">
                  <c:v>-21.250230611242422</c:v>
                </c:pt>
                <c:pt idx="709">
                  <c:v>-19.427894015474216</c:v>
                </c:pt>
                <c:pt idx="710">
                  <c:v>-17.42214669039155</c:v>
                </c:pt>
                <c:pt idx="711">
                  <c:v>-15.642557835062695</c:v>
                </c:pt>
                <c:pt idx="712">
                  <c:v>-13.816992058704679</c:v>
                </c:pt>
                <c:pt idx="713">
                  <c:v>-11.936458584744203</c:v>
                </c:pt>
                <c:pt idx="714">
                  <c:v>-10.178611168079353</c:v>
                </c:pt>
                <c:pt idx="715">
                  <c:v>-8.4168799081373713</c:v>
                </c:pt>
                <c:pt idx="716">
                  <c:v>-6.700167388274437</c:v>
                </c:pt>
                <c:pt idx="717">
                  <c:v>-4.9979255331672761</c:v>
                </c:pt>
                <c:pt idx="718">
                  <c:v>-3.3134549682770347</c:v>
                </c:pt>
                <c:pt idx="719">
                  <c:v>-1.6491419148962165</c:v>
                </c:pt>
              </c:numCache>
            </c:numRef>
          </c:yVal>
          <c:smooth val="1"/>
          <c:extLst>
            <c:ext xmlns:c16="http://schemas.microsoft.com/office/drawing/2014/chart" uri="{C3380CC4-5D6E-409C-BE32-E72D297353CC}">
              <c16:uniqueId val="{00000000-95E7-44F4-A864-AB26294174AE}"/>
            </c:ext>
          </c:extLst>
        </c:ser>
        <c:ser>
          <c:idx val="1"/>
          <c:order val="1"/>
          <c:tx>
            <c:strRef>
              <c:f>'Torque Comparison'!$J$1</c:f>
              <c:strCache>
                <c:ptCount val="1"/>
                <c:pt idx="0">
                  <c:v>9000 Cyl 2 (Nm)</c:v>
                </c:pt>
              </c:strCache>
            </c:strRef>
          </c:tx>
          <c:spPr>
            <a:ln w="19050" cap="rnd">
              <a:solidFill>
                <a:schemeClr val="accent2"/>
              </a:solidFill>
              <a:round/>
            </a:ln>
            <a:effectLst/>
          </c:spPr>
          <c:marker>
            <c:symbol val="none"/>
          </c:marker>
          <c:xVal>
            <c:numRef>
              <c:f>'Torque Comparison'!$A$2:$A$721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'Torque Comparison'!$J$2:$J$721</c:f>
              <c:numCache>
                <c:formatCode>General</c:formatCode>
                <c:ptCount val="720"/>
                <c:pt idx="0">
                  <c:v>2.2114857498991883E-14</c:v>
                </c:pt>
                <c:pt idx="1">
                  <c:v>-2.1701820829448852</c:v>
                </c:pt>
                <c:pt idx="2">
                  <c:v>-4.2929121609506842</c:v>
                </c:pt>
                <c:pt idx="3">
                  <c:v>-6.3774898244509739</c:v>
                </c:pt>
                <c:pt idx="4">
                  <c:v>-8.4257753815809693</c:v>
                </c:pt>
                <c:pt idx="5">
                  <c:v>-10.437558469179841</c:v>
                </c:pt>
                <c:pt idx="6">
                  <c:v>-12.418342076899448</c:v>
                </c:pt>
                <c:pt idx="7">
                  <c:v>-14.343550699329995</c:v>
                </c:pt>
                <c:pt idx="8">
                  <c:v>-16.249704777392843</c:v>
                </c:pt>
                <c:pt idx="9">
                  <c:v>-18.148912507509877</c:v>
                </c:pt>
                <c:pt idx="10">
                  <c:v>-20.036652680672638</c:v>
                </c:pt>
                <c:pt idx="11">
                  <c:v>-21.902177995284607</c:v>
                </c:pt>
                <c:pt idx="12">
                  <c:v>-23.768713025991332</c:v>
                </c:pt>
                <c:pt idx="13">
                  <c:v>-25.632975147646921</c:v>
                </c:pt>
                <c:pt idx="14">
                  <c:v>-27.48134332555475</c:v>
                </c:pt>
                <c:pt idx="15">
                  <c:v>-29.307075383849142</c:v>
                </c:pt>
                <c:pt idx="16">
                  <c:v>-31.142734398600567</c:v>
                </c:pt>
                <c:pt idx="17">
                  <c:v>-33.024202517568291</c:v>
                </c:pt>
                <c:pt idx="18">
                  <c:v>-34.857175850666415</c:v>
                </c:pt>
                <c:pt idx="19">
                  <c:v>-36.660997955737791</c:v>
                </c:pt>
                <c:pt idx="20">
                  <c:v>-38.460270085889867</c:v>
                </c:pt>
                <c:pt idx="21">
                  <c:v>-40.261575651083348</c:v>
                </c:pt>
                <c:pt idx="22">
                  <c:v>-42.032374555510167</c:v>
                </c:pt>
                <c:pt idx="23">
                  <c:v>-43.736585329401692</c:v>
                </c:pt>
                <c:pt idx="24">
                  <c:v>-45.401376133612366</c:v>
                </c:pt>
                <c:pt idx="25">
                  <c:v>-47.124608934411853</c:v>
                </c:pt>
                <c:pt idx="26">
                  <c:v>-48.765245403059957</c:v>
                </c:pt>
                <c:pt idx="27">
                  <c:v>-50.290225181214261</c:v>
                </c:pt>
                <c:pt idx="28">
                  <c:v>-51.920643572891017</c:v>
                </c:pt>
                <c:pt idx="29">
                  <c:v>-53.499597977914583</c:v>
                </c:pt>
                <c:pt idx="30">
                  <c:v>-55.004820790112767</c:v>
                </c:pt>
                <c:pt idx="31">
                  <c:v>-56.475626526637456</c:v>
                </c:pt>
                <c:pt idx="32">
                  <c:v>-57.945638802807565</c:v>
                </c:pt>
                <c:pt idx="33">
                  <c:v>-59.378795046080377</c:v>
                </c:pt>
                <c:pt idx="34">
                  <c:v>-60.771755487597865</c:v>
                </c:pt>
                <c:pt idx="35">
                  <c:v>-62.084290565939199</c:v>
                </c:pt>
                <c:pt idx="36">
                  <c:v>-63.343157174526475</c:v>
                </c:pt>
                <c:pt idx="37">
                  <c:v>-64.505154023294295</c:v>
                </c:pt>
                <c:pt idx="38">
                  <c:v>-65.618584621701714</c:v>
                </c:pt>
                <c:pt idx="39">
                  <c:v>-66.577784207460795</c:v>
                </c:pt>
                <c:pt idx="40">
                  <c:v>-67.632514014150786</c:v>
                </c:pt>
                <c:pt idx="41">
                  <c:v>-68.582405056498004</c:v>
                </c:pt>
                <c:pt idx="42">
                  <c:v>-69.430128949357282</c:v>
                </c:pt>
                <c:pt idx="43">
                  <c:v>-70.316540955279876</c:v>
                </c:pt>
                <c:pt idx="44">
                  <c:v>-71.093617909948037</c:v>
                </c:pt>
                <c:pt idx="45">
                  <c:v>-71.842261940217298</c:v>
                </c:pt>
                <c:pt idx="46">
                  <c:v>-72.505109066567655</c:v>
                </c:pt>
                <c:pt idx="47">
                  <c:v>-73.322823770923591</c:v>
                </c:pt>
                <c:pt idx="48">
                  <c:v>-73.981836438242752</c:v>
                </c:pt>
                <c:pt idx="49">
                  <c:v>-74.6878712145528</c:v>
                </c:pt>
                <c:pt idx="50">
                  <c:v>-75.374020491048796</c:v>
                </c:pt>
                <c:pt idx="51">
                  <c:v>-76.126684375573305</c:v>
                </c:pt>
                <c:pt idx="52">
                  <c:v>-76.866226772372841</c:v>
                </c:pt>
                <c:pt idx="53">
                  <c:v>-77.383466237907101</c:v>
                </c:pt>
                <c:pt idx="54">
                  <c:v>-78.079493526861867</c:v>
                </c:pt>
                <c:pt idx="55">
                  <c:v>-78.794016977209452</c:v>
                </c:pt>
                <c:pt idx="56">
                  <c:v>-79.519439716676786</c:v>
                </c:pt>
                <c:pt idx="57">
                  <c:v>-80.146619967021564</c:v>
                </c:pt>
                <c:pt idx="58">
                  <c:v>-80.777995583156027</c:v>
                </c:pt>
                <c:pt idx="59">
                  <c:v>-81.465647067746119</c:v>
                </c:pt>
                <c:pt idx="60">
                  <c:v>-82.265609800395197</c:v>
                </c:pt>
                <c:pt idx="61">
                  <c:v>-83.051360505716204</c:v>
                </c:pt>
                <c:pt idx="62">
                  <c:v>-83.742279322878233</c:v>
                </c:pt>
                <c:pt idx="63">
                  <c:v>-84.47170996393892</c:v>
                </c:pt>
                <c:pt idx="64">
                  <c:v>-85.28481861147317</c:v>
                </c:pt>
                <c:pt idx="65">
                  <c:v>-86.106312414004833</c:v>
                </c:pt>
                <c:pt idx="66">
                  <c:v>-86.839104958251639</c:v>
                </c:pt>
                <c:pt idx="67">
                  <c:v>-87.718078188089322</c:v>
                </c:pt>
                <c:pt idx="68">
                  <c:v>-88.658508950543123</c:v>
                </c:pt>
                <c:pt idx="69">
                  <c:v>-89.560893755593185</c:v>
                </c:pt>
                <c:pt idx="70">
                  <c:v>-90.53039593220872</c:v>
                </c:pt>
                <c:pt idx="71">
                  <c:v>-91.34522614302297</c:v>
                </c:pt>
                <c:pt idx="72">
                  <c:v>-92.307440588968447</c:v>
                </c:pt>
                <c:pt idx="73">
                  <c:v>-93.478634229488577</c:v>
                </c:pt>
                <c:pt idx="74">
                  <c:v>-94.3738235063513</c:v>
                </c:pt>
                <c:pt idx="75">
                  <c:v>-95.280163705034951</c:v>
                </c:pt>
                <c:pt idx="76">
                  <c:v>-96.282307478162338</c:v>
                </c:pt>
                <c:pt idx="77">
                  <c:v>-97.296253680001456</c:v>
                </c:pt>
                <c:pt idx="78">
                  <c:v>-98.243864019409813</c:v>
                </c:pt>
                <c:pt idx="79">
                  <c:v>-99.185980555981402</c:v>
                </c:pt>
                <c:pt idx="80">
                  <c:v>-100.25226637065033</c:v>
                </c:pt>
                <c:pt idx="81">
                  <c:v>-101.28915866707538</c:v>
                </c:pt>
                <c:pt idx="82">
                  <c:v>-102.30748295266855</c:v>
                </c:pt>
                <c:pt idx="83">
                  <c:v>-103.14201784128593</c:v>
                </c:pt>
                <c:pt idx="84">
                  <c:v>-103.98345464550206</c:v>
                </c:pt>
                <c:pt idx="85">
                  <c:v>-104.91550177340592</c:v>
                </c:pt>
                <c:pt idx="86">
                  <c:v>-105.79382171345708</c:v>
                </c:pt>
                <c:pt idx="87">
                  <c:v>-106.64215129603535</c:v>
                </c:pt>
                <c:pt idx="88">
                  <c:v>-107.45467659880678</c:v>
                </c:pt>
                <c:pt idx="89">
                  <c:v>-108.01557303206515</c:v>
                </c:pt>
                <c:pt idx="90">
                  <c:v>-108.67701597779991</c:v>
                </c:pt>
                <c:pt idx="91">
                  <c:v>-109.48500393960936</c:v>
                </c:pt>
                <c:pt idx="92">
                  <c:v>-110.01011729232158</c:v>
                </c:pt>
                <c:pt idx="93">
                  <c:v>-110.55977573746988</c:v>
                </c:pt>
                <c:pt idx="94">
                  <c:v>-111.0735510040203</c:v>
                </c:pt>
                <c:pt idx="95">
                  <c:v>-111.50947865152058</c:v>
                </c:pt>
                <c:pt idx="96">
                  <c:v>-111.92350098308776</c:v>
                </c:pt>
                <c:pt idx="97">
                  <c:v>-112.27887922567287</c:v>
                </c:pt>
                <c:pt idx="98">
                  <c:v>-112.54494618131565</c:v>
                </c:pt>
                <c:pt idx="99">
                  <c:v>-112.85180215950285</c:v>
                </c:pt>
                <c:pt idx="100">
                  <c:v>-113.08725978707487</c:v>
                </c:pt>
                <c:pt idx="101">
                  <c:v>-113.08779884083773</c:v>
                </c:pt>
                <c:pt idx="102">
                  <c:v>-113.11391360138666</c:v>
                </c:pt>
                <c:pt idx="103">
                  <c:v>-113.16036945393647</c:v>
                </c:pt>
                <c:pt idx="104">
                  <c:v>-113.17782855579125</c:v>
                </c:pt>
                <c:pt idx="105">
                  <c:v>-113.01746025772199</c:v>
                </c:pt>
                <c:pt idx="106">
                  <c:v>-112.77735208288479</c:v>
                </c:pt>
                <c:pt idx="107">
                  <c:v>-112.51192233375463</c:v>
                </c:pt>
                <c:pt idx="108">
                  <c:v>-112.37554833795787</c:v>
                </c:pt>
                <c:pt idx="109">
                  <c:v>-112.00165115252047</c:v>
                </c:pt>
                <c:pt idx="110">
                  <c:v>-111.51015440341139</c:v>
                </c:pt>
                <c:pt idx="111">
                  <c:v>-111.13999679855289</c:v>
                </c:pt>
                <c:pt idx="112">
                  <c:v>-110.64611360766982</c:v>
                </c:pt>
                <c:pt idx="113">
                  <c:v>-109.96507288152398</c:v>
                </c:pt>
                <c:pt idx="114">
                  <c:v>-109.3120623501585</c:v>
                </c:pt>
                <c:pt idx="115">
                  <c:v>-108.53860438455766</c:v>
                </c:pt>
                <c:pt idx="116">
                  <c:v>-107.77022016701885</c:v>
                </c:pt>
                <c:pt idx="117">
                  <c:v>-106.90501216857868</c:v>
                </c:pt>
                <c:pt idx="118">
                  <c:v>-105.87984714089575</c:v>
                </c:pt>
                <c:pt idx="119">
                  <c:v>-104.90810175376764</c:v>
                </c:pt>
                <c:pt idx="120">
                  <c:v>-104.01061248450584</c:v>
                </c:pt>
                <c:pt idx="121">
                  <c:v>-102.84991539590649</c:v>
                </c:pt>
                <c:pt idx="122">
                  <c:v>-101.76230419350246</c:v>
                </c:pt>
                <c:pt idx="123">
                  <c:v>-100.74216598177091</c:v>
                </c:pt>
                <c:pt idx="124">
                  <c:v>-99.610405067303603</c:v>
                </c:pt>
                <c:pt idx="125">
                  <c:v>-98.245756748336291</c:v>
                </c:pt>
                <c:pt idx="126">
                  <c:v>-96.883695827499764</c:v>
                </c:pt>
                <c:pt idx="127">
                  <c:v>-95.506371641468576</c:v>
                </c:pt>
                <c:pt idx="128">
                  <c:v>-94.229926262761438</c:v>
                </c:pt>
                <c:pt idx="129">
                  <c:v>-92.544413344219734</c:v>
                </c:pt>
                <c:pt idx="130">
                  <c:v>-91.196013510072277</c:v>
                </c:pt>
                <c:pt idx="131">
                  <c:v>-89.720303295264372</c:v>
                </c:pt>
                <c:pt idx="132">
                  <c:v>-88.145820675759836</c:v>
                </c:pt>
                <c:pt idx="133">
                  <c:v>-86.469625615709305</c:v>
                </c:pt>
                <c:pt idx="134">
                  <c:v>-84.712259037731343</c:v>
                </c:pt>
                <c:pt idx="135">
                  <c:v>-83.25270841857315</c:v>
                </c:pt>
                <c:pt idx="136">
                  <c:v>-81.602544949124521</c:v>
                </c:pt>
                <c:pt idx="137">
                  <c:v>-79.826934011133559</c:v>
                </c:pt>
                <c:pt idx="138">
                  <c:v>-78.07109006917652</c:v>
                </c:pt>
                <c:pt idx="139">
                  <c:v>-76.468794679303329</c:v>
                </c:pt>
                <c:pt idx="140">
                  <c:v>-74.758427815066199</c:v>
                </c:pt>
                <c:pt idx="141">
                  <c:v>-72.84045790652084</c:v>
                </c:pt>
                <c:pt idx="142">
                  <c:v>-71.096213758819388</c:v>
                </c:pt>
                <c:pt idx="143">
                  <c:v>-69.309374025734272</c:v>
                </c:pt>
                <c:pt idx="144">
                  <c:v>-67.497978656593062</c:v>
                </c:pt>
                <c:pt idx="145">
                  <c:v>-65.644085576819975</c:v>
                </c:pt>
                <c:pt idx="146">
                  <c:v>-63.797867899376804</c:v>
                </c:pt>
                <c:pt idx="147">
                  <c:v>-62.006431793436718</c:v>
                </c:pt>
                <c:pt idx="148">
                  <c:v>-60.107487705638952</c:v>
                </c:pt>
                <c:pt idx="149">
                  <c:v>-58.210829847798834</c:v>
                </c:pt>
                <c:pt idx="150">
                  <c:v>-56.312710623047231</c:v>
                </c:pt>
                <c:pt idx="151">
                  <c:v>-54.362830123283743</c:v>
                </c:pt>
                <c:pt idx="152">
                  <c:v>-52.484350283899154</c:v>
                </c:pt>
                <c:pt idx="153">
                  <c:v>-50.482420305864068</c:v>
                </c:pt>
                <c:pt idx="154">
                  <c:v>-48.463948888516633</c:v>
                </c:pt>
                <c:pt idx="155">
                  <c:v>-46.545113107888575</c:v>
                </c:pt>
                <c:pt idx="156">
                  <c:v>-44.706836294857034</c:v>
                </c:pt>
                <c:pt idx="157">
                  <c:v>-42.699168918222561</c:v>
                </c:pt>
                <c:pt idx="158">
                  <c:v>-40.692989943105431</c:v>
                </c:pt>
                <c:pt idx="159">
                  <c:v>-38.79144627521179</c:v>
                </c:pt>
                <c:pt idx="160">
                  <c:v>-36.854842300994456</c:v>
                </c:pt>
                <c:pt idx="161">
                  <c:v>-34.861765257659137</c:v>
                </c:pt>
                <c:pt idx="162">
                  <c:v>-32.862698220979496</c:v>
                </c:pt>
                <c:pt idx="163">
                  <c:v>-30.951086479809163</c:v>
                </c:pt>
                <c:pt idx="164">
                  <c:v>-29.037355947760012</c:v>
                </c:pt>
                <c:pt idx="165">
                  <c:v>-27.01667381098353</c:v>
                </c:pt>
                <c:pt idx="166">
                  <c:v>-25.100153620149054</c:v>
                </c:pt>
                <c:pt idx="167">
                  <c:v>-23.216276767997364</c:v>
                </c:pt>
                <c:pt idx="168">
                  <c:v>-21.250230611242422</c:v>
                </c:pt>
                <c:pt idx="169">
                  <c:v>-19.427894015474216</c:v>
                </c:pt>
                <c:pt idx="170">
                  <c:v>-17.42214669039155</c:v>
                </c:pt>
                <c:pt idx="171">
                  <c:v>-15.642557835062695</c:v>
                </c:pt>
                <c:pt idx="172">
                  <c:v>-13.816992058704679</c:v>
                </c:pt>
                <c:pt idx="173">
                  <c:v>-11.936458584744203</c:v>
                </c:pt>
                <c:pt idx="174">
                  <c:v>-10.178611168079353</c:v>
                </c:pt>
                <c:pt idx="175">
                  <c:v>-8.4168799081373713</c:v>
                </c:pt>
                <c:pt idx="176">
                  <c:v>-6.700167388274437</c:v>
                </c:pt>
                <c:pt idx="177">
                  <c:v>-4.9979255331672761</c:v>
                </c:pt>
                <c:pt idx="178">
                  <c:v>-3.3134549682770347</c:v>
                </c:pt>
                <c:pt idx="179">
                  <c:v>-1.6491419148962165</c:v>
                </c:pt>
                <c:pt idx="180">
                  <c:v>1.7629160318517872E-14</c:v>
                </c:pt>
                <c:pt idx="181">
                  <c:v>1.6252230225335449</c:v>
                </c:pt>
                <c:pt idx="182">
                  <c:v>3.2782095288604705</c:v>
                </c:pt>
                <c:pt idx="183">
                  <c:v>4.8024993430908003</c:v>
                </c:pt>
                <c:pt idx="184">
                  <c:v>6.3374061634271035</c:v>
                </c:pt>
                <c:pt idx="185">
                  <c:v>7.8311447541864192</c:v>
                </c:pt>
                <c:pt idx="186">
                  <c:v>9.2424077871769565</c:v>
                </c:pt>
                <c:pt idx="187">
                  <c:v>10.524310427259236</c:v>
                </c:pt>
                <c:pt idx="188">
                  <c:v>11.742643248408255</c:v>
                </c:pt>
                <c:pt idx="189">
                  <c:v>12.871175570262816</c:v>
                </c:pt>
                <c:pt idx="190">
                  <c:v>13.998448048795979</c:v>
                </c:pt>
                <c:pt idx="191">
                  <c:v>14.99735793785257</c:v>
                </c:pt>
                <c:pt idx="192">
                  <c:v>15.897533232971416</c:v>
                </c:pt>
                <c:pt idx="193">
                  <c:v>16.760450201823666</c:v>
                </c:pt>
                <c:pt idx="194">
                  <c:v>17.504231752177208</c:v>
                </c:pt>
                <c:pt idx="195">
                  <c:v>18.182776158351011</c:v>
                </c:pt>
                <c:pt idx="196">
                  <c:v>18.728566422252413</c:v>
                </c:pt>
                <c:pt idx="197">
                  <c:v>19.451062394578742</c:v>
                </c:pt>
                <c:pt idx="198">
                  <c:v>19.818061157535258</c:v>
                </c:pt>
                <c:pt idx="199">
                  <c:v>20.21772539545271</c:v>
                </c:pt>
                <c:pt idx="200">
                  <c:v>20.508283443591612</c:v>
                </c:pt>
                <c:pt idx="201">
                  <c:v>20.565032397844657</c:v>
                </c:pt>
                <c:pt idx="202">
                  <c:v>20.386551139276651</c:v>
                </c:pt>
                <c:pt idx="203">
                  <c:v>20.460937964331119</c:v>
                </c:pt>
                <c:pt idx="204">
                  <c:v>19.875646512776967</c:v>
                </c:pt>
                <c:pt idx="205">
                  <c:v>19.6212528753064</c:v>
                </c:pt>
                <c:pt idx="206">
                  <c:v>19.185126808017866</c:v>
                </c:pt>
                <c:pt idx="207">
                  <c:v>19.220114840047696</c:v>
                </c:pt>
                <c:pt idx="208">
                  <c:v>18.770227540471105</c:v>
                </c:pt>
                <c:pt idx="209">
                  <c:v>18.700351560252418</c:v>
                </c:pt>
                <c:pt idx="210">
                  <c:v>18.135267741205055</c:v>
                </c:pt>
                <c:pt idx="211">
                  <c:v>17.998609678981644</c:v>
                </c:pt>
                <c:pt idx="212">
                  <c:v>17.907806132746373</c:v>
                </c:pt>
                <c:pt idx="213">
                  <c:v>17.81661155695668</c:v>
                </c:pt>
                <c:pt idx="214">
                  <c:v>17.929978674972755</c:v>
                </c:pt>
                <c:pt idx="215">
                  <c:v>17.73966194997011</c:v>
                </c:pt>
                <c:pt idx="216">
                  <c:v>17.619750151378071</c:v>
                </c:pt>
                <c:pt idx="217">
                  <c:v>17.781410876263063</c:v>
                </c:pt>
                <c:pt idx="218">
                  <c:v>17.671070037547803</c:v>
                </c:pt>
                <c:pt idx="219">
                  <c:v>17.461635057469415</c:v>
                </c:pt>
                <c:pt idx="220">
                  <c:v>17.755613844904335</c:v>
                </c:pt>
                <c:pt idx="221">
                  <c:v>17.784872940451436</c:v>
                </c:pt>
                <c:pt idx="222">
                  <c:v>17.619074730617065</c:v>
                </c:pt>
                <c:pt idx="223">
                  <c:v>17.610880662597697</c:v>
                </c:pt>
                <c:pt idx="224">
                  <c:v>17.399726898486048</c:v>
                </c:pt>
                <c:pt idx="225">
                  <c:v>17.388545212149712</c:v>
                </c:pt>
                <c:pt idx="226">
                  <c:v>17.330799893330394</c:v>
                </c:pt>
                <c:pt idx="227">
                  <c:v>17.344591209943552</c:v>
                </c:pt>
                <c:pt idx="228">
                  <c:v>17.399351240373996</c:v>
                </c:pt>
                <c:pt idx="229">
                  <c:v>17.608562879300194</c:v>
                </c:pt>
                <c:pt idx="230">
                  <c:v>17.763996953606974</c:v>
                </c:pt>
                <c:pt idx="231">
                  <c:v>18.019178239754368</c:v>
                </c:pt>
                <c:pt idx="232">
                  <c:v>18.038510906612103</c:v>
                </c:pt>
                <c:pt idx="233">
                  <c:v>18.528709291267795</c:v>
                </c:pt>
                <c:pt idx="234">
                  <c:v>18.703266249883168</c:v>
                </c:pt>
                <c:pt idx="235">
                  <c:v>19.307179521995842</c:v>
                </c:pt>
                <c:pt idx="236">
                  <c:v>19.454242111046238</c:v>
                </c:pt>
                <c:pt idx="237">
                  <c:v>19.832256717123979</c:v>
                </c:pt>
                <c:pt idx="238">
                  <c:v>20.150340664987027</c:v>
                </c:pt>
                <c:pt idx="239">
                  <c:v>20.608442332421358</c:v>
                </c:pt>
                <c:pt idx="240">
                  <c:v>20.847442035090719</c:v>
                </c:pt>
                <c:pt idx="241">
                  <c:v>21.145299054069774</c:v>
                </c:pt>
                <c:pt idx="242">
                  <c:v>21.704715819636817</c:v>
                </c:pt>
                <c:pt idx="243">
                  <c:v>21.987884886460254</c:v>
                </c:pt>
                <c:pt idx="244">
                  <c:v>22.569164447087321</c:v>
                </c:pt>
                <c:pt idx="245">
                  <c:v>22.785561107560675</c:v>
                </c:pt>
                <c:pt idx="246">
                  <c:v>23.088027845877594</c:v>
                </c:pt>
                <c:pt idx="247">
                  <c:v>23.626337934649509</c:v>
                </c:pt>
                <c:pt idx="248">
                  <c:v>24.158556311216667</c:v>
                </c:pt>
                <c:pt idx="249">
                  <c:v>24.801020515629208</c:v>
                </c:pt>
                <c:pt idx="250">
                  <c:v>25.127850981471589</c:v>
                </c:pt>
                <c:pt idx="251">
                  <c:v>25.53543338258017</c:v>
                </c:pt>
                <c:pt idx="252">
                  <c:v>26.10530701304976</c:v>
                </c:pt>
                <c:pt idx="253">
                  <c:v>26.55329546290961</c:v>
                </c:pt>
                <c:pt idx="254">
                  <c:v>26.831021287711611</c:v>
                </c:pt>
                <c:pt idx="255">
                  <c:v>27.333362070772314</c:v>
                </c:pt>
                <c:pt idx="256">
                  <c:v>27.84895217021139</c:v>
                </c:pt>
                <c:pt idx="257">
                  <c:v>28.000476014001347</c:v>
                </c:pt>
                <c:pt idx="258">
                  <c:v>28.427702704162073</c:v>
                </c:pt>
                <c:pt idx="259">
                  <c:v>28.62316651663215</c:v>
                </c:pt>
                <c:pt idx="260">
                  <c:v>28.8383580863369</c:v>
                </c:pt>
                <c:pt idx="261">
                  <c:v>29.052374939919069</c:v>
                </c:pt>
                <c:pt idx="262">
                  <c:v>29.116375151495998</c:v>
                </c:pt>
                <c:pt idx="263">
                  <c:v>29.175323461417175</c:v>
                </c:pt>
                <c:pt idx="264">
                  <c:v>29.405877594671963</c:v>
                </c:pt>
                <c:pt idx="265">
                  <c:v>29.534440377626623</c:v>
                </c:pt>
                <c:pt idx="266">
                  <c:v>29.795170047354571</c:v>
                </c:pt>
                <c:pt idx="267">
                  <c:v>29.998926307279319</c:v>
                </c:pt>
                <c:pt idx="268">
                  <c:v>30.053661872164039</c:v>
                </c:pt>
                <c:pt idx="269">
                  <c:v>29.939039804270696</c:v>
                </c:pt>
                <c:pt idx="270">
                  <c:v>30.011068521436833</c:v>
                </c:pt>
                <c:pt idx="271">
                  <c:v>30.128524889201341</c:v>
                </c:pt>
                <c:pt idx="272">
                  <c:v>30.156807775868618</c:v>
                </c:pt>
                <c:pt idx="273">
                  <c:v>30.290362720265328</c:v>
                </c:pt>
                <c:pt idx="274">
                  <c:v>30.423314313767911</c:v>
                </c:pt>
                <c:pt idx="275">
                  <c:v>30.410312007603665</c:v>
                </c:pt>
                <c:pt idx="276">
                  <c:v>30.338417134522221</c:v>
                </c:pt>
                <c:pt idx="277">
                  <c:v>30.31391384959257</c:v>
                </c:pt>
                <c:pt idx="278">
                  <c:v>30.524676264601595</c:v>
                </c:pt>
                <c:pt idx="279">
                  <c:v>30.5138750943415</c:v>
                </c:pt>
                <c:pt idx="280">
                  <c:v>30.29085842929333</c:v>
                </c:pt>
                <c:pt idx="281">
                  <c:v>30.257400992819345</c:v>
                </c:pt>
                <c:pt idx="282">
                  <c:v>30.156230207784052</c:v>
                </c:pt>
                <c:pt idx="283">
                  <c:v>30.046225152750459</c:v>
                </c:pt>
                <c:pt idx="284">
                  <c:v>30.019852841600205</c:v>
                </c:pt>
                <c:pt idx="285">
                  <c:v>29.840419497024964</c:v>
                </c:pt>
                <c:pt idx="286">
                  <c:v>29.813719796058788</c:v>
                </c:pt>
                <c:pt idx="287">
                  <c:v>29.534193189140833</c:v>
                </c:pt>
                <c:pt idx="288">
                  <c:v>29.461290326893181</c:v>
                </c:pt>
                <c:pt idx="289">
                  <c:v>29.378842272030209</c:v>
                </c:pt>
                <c:pt idx="290">
                  <c:v>29.201849937974906</c:v>
                </c:pt>
                <c:pt idx="291">
                  <c:v>29.015587537077202</c:v>
                </c:pt>
                <c:pt idx="292">
                  <c:v>28.711772311322633</c:v>
                </c:pt>
                <c:pt idx="293">
                  <c:v>28.615656461319873</c:v>
                </c:pt>
                <c:pt idx="294">
                  <c:v>28.543579115173682</c:v>
                </c:pt>
                <c:pt idx="295">
                  <c:v>28.232761584470939</c:v>
                </c:pt>
                <c:pt idx="296">
                  <c:v>28.080610344557041</c:v>
                </c:pt>
                <c:pt idx="297">
                  <c:v>27.81361934457243</c:v>
                </c:pt>
                <c:pt idx="298">
                  <c:v>27.68973257383254</c:v>
                </c:pt>
                <c:pt idx="299">
                  <c:v>27.435179224563793</c:v>
                </c:pt>
                <c:pt idx="300">
                  <c:v>27.068399021478044</c:v>
                </c:pt>
                <c:pt idx="301">
                  <c:v>26.901199842398725</c:v>
                </c:pt>
                <c:pt idx="302">
                  <c:v>26.686059646304955</c:v>
                </c:pt>
                <c:pt idx="303">
                  <c:v>26.395919557166227</c:v>
                </c:pt>
                <c:pt idx="304">
                  <c:v>26.021494848032408</c:v>
                </c:pt>
                <c:pt idx="305">
                  <c:v>25.76705343451011</c:v>
                </c:pt>
                <c:pt idx="306">
                  <c:v>25.465955019219933</c:v>
                </c:pt>
                <c:pt idx="307">
                  <c:v>25.262138470120014</c:v>
                </c:pt>
                <c:pt idx="308">
                  <c:v>24.896634485256993</c:v>
                </c:pt>
                <c:pt idx="309">
                  <c:v>24.513718285423028</c:v>
                </c:pt>
                <c:pt idx="310">
                  <c:v>24.294869074209789</c:v>
                </c:pt>
                <c:pt idx="311">
                  <c:v>24.025962524300905</c:v>
                </c:pt>
                <c:pt idx="312">
                  <c:v>23.560175902181108</c:v>
                </c:pt>
                <c:pt idx="313">
                  <c:v>23.111991969145283</c:v>
                </c:pt>
                <c:pt idx="314">
                  <c:v>22.860335502981506</c:v>
                </c:pt>
                <c:pt idx="315">
                  <c:v>22.518853837422032</c:v>
                </c:pt>
                <c:pt idx="316">
                  <c:v>22.136973432885597</c:v>
                </c:pt>
                <c:pt idx="317">
                  <c:v>21.769071562645923</c:v>
                </c:pt>
                <c:pt idx="318">
                  <c:v>21.361477077979671</c:v>
                </c:pt>
                <c:pt idx="319">
                  <c:v>21.015861807155538</c:v>
                </c:pt>
                <c:pt idx="320">
                  <c:v>20.631271975004719</c:v>
                </c:pt>
                <c:pt idx="321">
                  <c:v>20.22585696310616</c:v>
                </c:pt>
                <c:pt idx="322">
                  <c:v>19.805308776062294</c:v>
                </c:pt>
                <c:pt idx="323">
                  <c:v>19.409655032690424</c:v>
                </c:pt>
                <c:pt idx="324">
                  <c:v>18.954439590952564</c:v>
                </c:pt>
                <c:pt idx="325">
                  <c:v>18.498720424616305</c:v>
                </c:pt>
                <c:pt idx="326">
                  <c:v>18.101305352424411</c:v>
                </c:pt>
                <c:pt idx="327">
                  <c:v>17.652280574061443</c:v>
                </c:pt>
                <c:pt idx="328">
                  <c:v>17.152255119107501</c:v>
                </c:pt>
                <c:pt idx="329">
                  <c:v>16.668371247123652</c:v>
                </c:pt>
                <c:pt idx="330">
                  <c:v>16.180303781944779</c:v>
                </c:pt>
                <c:pt idx="331">
                  <c:v>15.696556150978886</c:v>
                </c:pt>
                <c:pt idx="332">
                  <c:v>15.210415462455993</c:v>
                </c:pt>
                <c:pt idx="333">
                  <c:v>14.685578175533159</c:v>
                </c:pt>
                <c:pt idx="334">
                  <c:v>14.190853221695095</c:v>
                </c:pt>
                <c:pt idx="335">
                  <c:v>13.752337388817342</c:v>
                </c:pt>
                <c:pt idx="336">
                  <c:v>13.257420609714664</c:v>
                </c:pt>
                <c:pt idx="337">
                  <c:v>12.726181213381505</c:v>
                </c:pt>
                <c:pt idx="338">
                  <c:v>12.235850285854482</c:v>
                </c:pt>
                <c:pt idx="339">
                  <c:v>11.756525724912757</c:v>
                </c:pt>
                <c:pt idx="340">
                  <c:v>11.25097721111751</c:v>
                </c:pt>
                <c:pt idx="341">
                  <c:v>10.703977571867581</c:v>
                </c:pt>
                <c:pt idx="342">
                  <c:v>10.24338111411225</c:v>
                </c:pt>
                <c:pt idx="343">
                  <c:v>9.7239838531434231</c:v>
                </c:pt>
                <c:pt idx="344">
                  <c:v>9.2107627534567165</c:v>
                </c:pt>
                <c:pt idx="345">
                  <c:v>8.6782526092410297</c:v>
                </c:pt>
                <c:pt idx="346">
                  <c:v>8.0756096782042377</c:v>
                </c:pt>
                <c:pt idx="347">
                  <c:v>7.5265464161020477</c:v>
                </c:pt>
                <c:pt idx="348">
                  <c:v>7.0230159244976793</c:v>
                </c:pt>
                <c:pt idx="349">
                  <c:v>6.4338142371340714</c:v>
                </c:pt>
                <c:pt idx="350">
                  <c:v>5.9131343156039886</c:v>
                </c:pt>
                <c:pt idx="351">
                  <c:v>5.3118765893874036</c:v>
                </c:pt>
                <c:pt idx="352">
                  <c:v>4.7380849388433131</c:v>
                </c:pt>
                <c:pt idx="353">
                  <c:v>4.2126255421734893</c:v>
                </c:pt>
                <c:pt idx="354">
                  <c:v>3.6228981777043128</c:v>
                </c:pt>
                <c:pt idx="355">
                  <c:v>3.0472380789312936</c:v>
                </c:pt>
                <c:pt idx="356">
                  <c:v>2.4496165914539225</c:v>
                </c:pt>
                <c:pt idx="357">
                  <c:v>1.8538728095521964</c:v>
                </c:pt>
                <c:pt idx="358">
                  <c:v>1.2400848714698829</c:v>
                </c:pt>
                <c:pt idx="359">
                  <c:v>0.62396153781046459</c:v>
                </c:pt>
                <c:pt idx="360">
                  <c:v>-6.3071471821762634E-15</c:v>
                </c:pt>
                <c:pt idx="361">
                  <c:v>-0.62884772203393624</c:v>
                </c:pt>
                <c:pt idx="362">
                  <c:v>-1.2656162996091178</c:v>
                </c:pt>
                <c:pt idx="363">
                  <c:v>-1.9071868571911379</c:v>
                </c:pt>
                <c:pt idx="364">
                  <c:v>-2.5574145165800157</c:v>
                </c:pt>
                <c:pt idx="365">
                  <c:v>-3.2121126551385046</c:v>
                </c:pt>
                <c:pt idx="366">
                  <c:v>-3.8819449613597632</c:v>
                </c:pt>
                <c:pt idx="367">
                  <c:v>-4.5689859237853598</c:v>
                </c:pt>
                <c:pt idx="368">
                  <c:v>-5.2636787679305819</c:v>
                </c:pt>
                <c:pt idx="369">
                  <c:v>-5.9672597062871082</c:v>
                </c:pt>
                <c:pt idx="370">
                  <c:v>-6.690623759750177</c:v>
                </c:pt>
                <c:pt idx="371">
                  <c:v>-7.4286959324980142</c:v>
                </c:pt>
                <c:pt idx="372">
                  <c:v>-8.1117337125818416</c:v>
                </c:pt>
                <c:pt idx="373">
                  <c:v>-8.8378521764863027</c:v>
                </c:pt>
                <c:pt idx="374">
                  <c:v>-9.6032675371870493</c:v>
                </c:pt>
                <c:pt idx="375">
                  <c:v>-10.33554566040166</c:v>
                </c:pt>
                <c:pt idx="376">
                  <c:v>-11.066161970622863</c:v>
                </c:pt>
                <c:pt idx="377">
                  <c:v>-11.813810629860642</c:v>
                </c:pt>
                <c:pt idx="378">
                  <c:v>-12.604001340045302</c:v>
                </c:pt>
                <c:pt idx="379">
                  <c:v>-13.375747820074197</c:v>
                </c:pt>
                <c:pt idx="380">
                  <c:v>-14.113103210792145</c:v>
                </c:pt>
                <c:pt idx="381">
                  <c:v>-14.863517518083688</c:v>
                </c:pt>
                <c:pt idx="382">
                  <c:v>-15.595509621399298</c:v>
                </c:pt>
                <c:pt idx="383">
                  <c:v>-16.305751788971801</c:v>
                </c:pt>
                <c:pt idx="384">
                  <c:v>-16.999389279361374</c:v>
                </c:pt>
                <c:pt idx="385">
                  <c:v>-17.729384367227038</c:v>
                </c:pt>
                <c:pt idx="386">
                  <c:v>-18.423373641848908</c:v>
                </c:pt>
                <c:pt idx="387">
                  <c:v>-19.164315248156356</c:v>
                </c:pt>
                <c:pt idx="388">
                  <c:v>-19.891972206307855</c:v>
                </c:pt>
                <c:pt idx="389">
                  <c:v>-20.626736893865797</c:v>
                </c:pt>
                <c:pt idx="390">
                  <c:v>-21.399559116450448</c:v>
                </c:pt>
                <c:pt idx="391">
                  <c:v>-22.13757765168787</c:v>
                </c:pt>
                <c:pt idx="392">
                  <c:v>-22.920793688096609</c:v>
                </c:pt>
                <c:pt idx="393">
                  <c:v>-23.752587669349008</c:v>
                </c:pt>
                <c:pt idx="394">
                  <c:v>-24.530902694684272</c:v>
                </c:pt>
                <c:pt idx="395">
                  <c:v>-25.342638072887688</c:v>
                </c:pt>
                <c:pt idx="396">
                  <c:v>-26.162351295776372</c:v>
                </c:pt>
                <c:pt idx="397">
                  <c:v>-26.942035458607464</c:v>
                </c:pt>
                <c:pt idx="398">
                  <c:v>-27.733132871071771</c:v>
                </c:pt>
                <c:pt idx="399">
                  <c:v>-28.556450784349472</c:v>
                </c:pt>
                <c:pt idx="400">
                  <c:v>-29.221301549853173</c:v>
                </c:pt>
                <c:pt idx="401">
                  <c:v>-30.150382199612736</c:v>
                </c:pt>
                <c:pt idx="402">
                  <c:v>-30.904496115116721</c:v>
                </c:pt>
                <c:pt idx="403">
                  <c:v>-31.690303866754387</c:v>
                </c:pt>
                <c:pt idx="404">
                  <c:v>-32.527204759781306</c:v>
                </c:pt>
                <c:pt idx="405">
                  <c:v>-33.299469900183709</c:v>
                </c:pt>
                <c:pt idx="406">
                  <c:v>-34.180708651788358</c:v>
                </c:pt>
                <c:pt idx="407">
                  <c:v>-35.050076651786831</c:v>
                </c:pt>
                <c:pt idx="408">
                  <c:v>-35.912418526357563</c:v>
                </c:pt>
                <c:pt idx="409">
                  <c:v>-36.754378165038524</c:v>
                </c:pt>
                <c:pt idx="410">
                  <c:v>-37.715048242748871</c:v>
                </c:pt>
                <c:pt idx="411">
                  <c:v>-38.62548150853091</c:v>
                </c:pt>
                <c:pt idx="412">
                  <c:v>-39.610688290687179</c:v>
                </c:pt>
                <c:pt idx="413">
                  <c:v>-40.602895490925683</c:v>
                </c:pt>
                <c:pt idx="414">
                  <c:v>-41.532308945710426</c:v>
                </c:pt>
                <c:pt idx="415">
                  <c:v>-42.555248671296965</c:v>
                </c:pt>
                <c:pt idx="416">
                  <c:v>-43.584036646844595</c:v>
                </c:pt>
                <c:pt idx="417">
                  <c:v>-44.717073346482934</c:v>
                </c:pt>
                <c:pt idx="418">
                  <c:v>-45.855928614714159</c:v>
                </c:pt>
                <c:pt idx="419">
                  <c:v>-47.095573653313416</c:v>
                </c:pt>
                <c:pt idx="420">
                  <c:v>-48.291508981360984</c:v>
                </c:pt>
                <c:pt idx="421">
                  <c:v>-49.349865068575113</c:v>
                </c:pt>
                <c:pt idx="422">
                  <c:v>-50.642790661492555</c:v>
                </c:pt>
                <c:pt idx="423">
                  <c:v>-51.836383946318755</c:v>
                </c:pt>
                <c:pt idx="424">
                  <c:v>-52.98664809664168</c:v>
                </c:pt>
                <c:pt idx="425">
                  <c:v>-54.211254683737636</c:v>
                </c:pt>
                <c:pt idx="426">
                  <c:v>-55.355746974744513</c:v>
                </c:pt>
                <c:pt idx="427">
                  <c:v>-57.018945456765856</c:v>
                </c:pt>
                <c:pt idx="428">
                  <c:v>-58.323845620174133</c:v>
                </c:pt>
                <c:pt idx="429">
                  <c:v>-60.027245105395771</c:v>
                </c:pt>
                <c:pt idx="430">
                  <c:v>-61.806282763118887</c:v>
                </c:pt>
                <c:pt idx="431">
                  <c:v>-62.8411516661238</c:v>
                </c:pt>
                <c:pt idx="432">
                  <c:v>-64.587776601447842</c:v>
                </c:pt>
                <c:pt idx="433">
                  <c:v>-66.02984624008073</c:v>
                </c:pt>
                <c:pt idx="434">
                  <c:v>-67.834242884425421</c:v>
                </c:pt>
                <c:pt idx="435">
                  <c:v>-69.566161756364338</c:v>
                </c:pt>
                <c:pt idx="436">
                  <c:v>-71.235163222020731</c:v>
                </c:pt>
                <c:pt idx="437">
                  <c:v>-72.978527594369353</c:v>
                </c:pt>
                <c:pt idx="438">
                  <c:v>-74.786059318678937</c:v>
                </c:pt>
                <c:pt idx="439">
                  <c:v>-76.330882801325842</c:v>
                </c:pt>
                <c:pt idx="440">
                  <c:v>-78.124566327904162</c:v>
                </c:pt>
                <c:pt idx="441">
                  <c:v>-79.994409799464506</c:v>
                </c:pt>
                <c:pt idx="442">
                  <c:v>-81.957584351998179</c:v>
                </c:pt>
                <c:pt idx="443">
                  <c:v>-83.901836257702641</c:v>
                </c:pt>
                <c:pt idx="444">
                  <c:v>-85.905334182038331</c:v>
                </c:pt>
                <c:pt idx="445">
                  <c:v>-87.920566205970133</c:v>
                </c:pt>
                <c:pt idx="446">
                  <c:v>-89.991724149259753</c:v>
                </c:pt>
                <c:pt idx="447">
                  <c:v>-91.952150610119546</c:v>
                </c:pt>
                <c:pt idx="448">
                  <c:v>-94.028773578563161</c:v>
                </c:pt>
                <c:pt idx="449">
                  <c:v>-96.191508192110362</c:v>
                </c:pt>
                <c:pt idx="450">
                  <c:v>-98.330008606543458</c:v>
                </c:pt>
                <c:pt idx="451">
                  <c:v>-100.63512145463126</c:v>
                </c:pt>
                <c:pt idx="452">
                  <c:v>-102.77026326655786</c:v>
                </c:pt>
                <c:pt idx="453">
                  <c:v>-105.28086807153996</c:v>
                </c:pt>
                <c:pt idx="454">
                  <c:v>-107.59363108580821</c:v>
                </c:pt>
                <c:pt idx="455">
                  <c:v>-109.99838316789625</c:v>
                </c:pt>
                <c:pt idx="456">
                  <c:v>-112.30147011854564</c:v>
                </c:pt>
                <c:pt idx="457">
                  <c:v>-114.77217336432525</c:v>
                </c:pt>
                <c:pt idx="458">
                  <c:v>-117.3166819350955</c:v>
                </c:pt>
                <c:pt idx="459">
                  <c:v>-120.03591447489609</c:v>
                </c:pt>
                <c:pt idx="460">
                  <c:v>-122.60180134078428</c:v>
                </c:pt>
                <c:pt idx="461">
                  <c:v>-125.18260189048583</c:v>
                </c:pt>
                <c:pt idx="462">
                  <c:v>-127.92678989169249</c:v>
                </c:pt>
                <c:pt idx="463">
                  <c:v>-130.63316335055106</c:v>
                </c:pt>
                <c:pt idx="464">
                  <c:v>-133.53233870979099</c:v>
                </c:pt>
                <c:pt idx="465">
                  <c:v>-136.47006618894201</c:v>
                </c:pt>
                <c:pt idx="466">
                  <c:v>-139.53950247227169</c:v>
                </c:pt>
                <c:pt idx="467">
                  <c:v>-142.57778008926311</c:v>
                </c:pt>
                <c:pt idx="468">
                  <c:v>-145.62044422280493</c:v>
                </c:pt>
                <c:pt idx="469">
                  <c:v>-148.51370559121156</c:v>
                </c:pt>
                <c:pt idx="470">
                  <c:v>-151.7514469504363</c:v>
                </c:pt>
                <c:pt idx="471">
                  <c:v>-155.07290724560946</c:v>
                </c:pt>
                <c:pt idx="472">
                  <c:v>-158.73967478844463</c:v>
                </c:pt>
                <c:pt idx="473">
                  <c:v>-162.19424202338985</c:v>
                </c:pt>
                <c:pt idx="474">
                  <c:v>-165.87650580797336</c:v>
                </c:pt>
                <c:pt idx="475">
                  <c:v>-169.43597188801556</c:v>
                </c:pt>
                <c:pt idx="476">
                  <c:v>-172.96739969358745</c:v>
                </c:pt>
                <c:pt idx="477">
                  <c:v>-176.89453626988836</c:v>
                </c:pt>
                <c:pt idx="478">
                  <c:v>-180.78675021942806</c:v>
                </c:pt>
                <c:pt idx="479">
                  <c:v>-185.04118315552074</c:v>
                </c:pt>
                <c:pt idx="480">
                  <c:v>-189.21088981299135</c:v>
                </c:pt>
                <c:pt idx="481">
                  <c:v>-193.19176706044456</c:v>
                </c:pt>
                <c:pt idx="482">
                  <c:v>-197.4071313760825</c:v>
                </c:pt>
                <c:pt idx="483">
                  <c:v>-201.6175231200412</c:v>
                </c:pt>
                <c:pt idx="484">
                  <c:v>-206.11622002469909</c:v>
                </c:pt>
                <c:pt idx="485">
                  <c:v>-210.74058796974336</c:v>
                </c:pt>
                <c:pt idx="486">
                  <c:v>-215.25075458704288</c:v>
                </c:pt>
                <c:pt idx="487">
                  <c:v>-219.64009143749976</c:v>
                </c:pt>
                <c:pt idx="488">
                  <c:v>-224.38501271213599</c:v>
                </c:pt>
                <c:pt idx="489">
                  <c:v>-229.48497296870684</c:v>
                </c:pt>
                <c:pt idx="490">
                  <c:v>-234.21499386198195</c:v>
                </c:pt>
                <c:pt idx="491">
                  <c:v>-238.9135490488091</c:v>
                </c:pt>
                <c:pt idx="492">
                  <c:v>-243.96138233259398</c:v>
                </c:pt>
                <c:pt idx="493">
                  <c:v>-249.52846725842014</c:v>
                </c:pt>
                <c:pt idx="494">
                  <c:v>-254.72289704083042</c:v>
                </c:pt>
                <c:pt idx="495">
                  <c:v>-259.42981371476003</c:v>
                </c:pt>
                <c:pt idx="496">
                  <c:v>-264.39054542398526</c:v>
                </c:pt>
                <c:pt idx="497">
                  <c:v>-269.85557480029928</c:v>
                </c:pt>
                <c:pt idx="498">
                  <c:v>-275.0958447353413</c:v>
                </c:pt>
                <c:pt idx="499">
                  <c:v>-279.90802215405085</c:v>
                </c:pt>
                <c:pt idx="500">
                  <c:v>-284.69296999908158</c:v>
                </c:pt>
                <c:pt idx="501">
                  <c:v>-290.07262593315454</c:v>
                </c:pt>
                <c:pt idx="502">
                  <c:v>-295.00354948496204</c:v>
                </c:pt>
                <c:pt idx="503">
                  <c:v>-299.32022364328503</c:v>
                </c:pt>
                <c:pt idx="504">
                  <c:v>-304.10900207966256</c:v>
                </c:pt>
                <c:pt idx="505">
                  <c:v>-308.78558418714738</c:v>
                </c:pt>
                <c:pt idx="506">
                  <c:v>-312.69459946861826</c:v>
                </c:pt>
                <c:pt idx="507">
                  <c:v>-316.84124351721977</c:v>
                </c:pt>
                <c:pt idx="508">
                  <c:v>-320.93786570206032</c:v>
                </c:pt>
                <c:pt idx="509">
                  <c:v>-324.55500342072401</c:v>
                </c:pt>
                <c:pt idx="510">
                  <c:v>-327.87125004684884</c:v>
                </c:pt>
                <c:pt idx="511">
                  <c:v>-330.97493783577124</c:v>
                </c:pt>
                <c:pt idx="512">
                  <c:v>-333.31843909925675</c:v>
                </c:pt>
                <c:pt idx="513">
                  <c:v>-335.06890837571689</c:v>
                </c:pt>
                <c:pt idx="514">
                  <c:v>-336.4025375252308</c:v>
                </c:pt>
                <c:pt idx="515">
                  <c:v>-336.78852823449921</c:v>
                </c:pt>
                <c:pt idx="516">
                  <c:v>-336.40183150142803</c:v>
                </c:pt>
                <c:pt idx="517">
                  <c:v>-335.67161453513734</c:v>
                </c:pt>
                <c:pt idx="518">
                  <c:v>-333.6549065718101</c:v>
                </c:pt>
                <c:pt idx="519">
                  <c:v>-330.75486624525178</c:v>
                </c:pt>
                <c:pt idx="520">
                  <c:v>-326.86272313505856</c:v>
                </c:pt>
                <c:pt idx="521">
                  <c:v>-321.83773134213936</c:v>
                </c:pt>
                <c:pt idx="522">
                  <c:v>-315.80618275775385</c:v>
                </c:pt>
                <c:pt idx="523">
                  <c:v>-308.5989156653124</c:v>
                </c:pt>
                <c:pt idx="524">
                  <c:v>-299.9882944144166</c:v>
                </c:pt>
                <c:pt idx="525">
                  <c:v>-290.20345141469073</c:v>
                </c:pt>
                <c:pt idx="526">
                  <c:v>-279.01855258044537</c:v>
                </c:pt>
                <c:pt idx="527">
                  <c:v>-266.39781404223527</c:v>
                </c:pt>
                <c:pt idx="528">
                  <c:v>-252.60087956171304</c:v>
                </c:pt>
                <c:pt idx="529">
                  <c:v>-237.29017233701228</c:v>
                </c:pt>
                <c:pt idx="530">
                  <c:v>-221.0159030144593</c:v>
                </c:pt>
                <c:pt idx="531">
                  <c:v>-203.218688291311</c:v>
                </c:pt>
                <c:pt idx="532">
                  <c:v>-184.37313057344195</c:v>
                </c:pt>
                <c:pt idx="533">
                  <c:v>-164.48339378010158</c:v>
                </c:pt>
                <c:pt idx="534">
                  <c:v>-143.51084479650419</c:v>
                </c:pt>
                <c:pt idx="535">
                  <c:v>-121.60980717777566</c:v>
                </c:pt>
                <c:pt idx="536">
                  <c:v>-98.824930254304846</c:v>
                </c:pt>
                <c:pt idx="537">
                  <c:v>-75.31979220419764</c:v>
                </c:pt>
                <c:pt idx="538">
                  <c:v>-51.074449467932872</c:v>
                </c:pt>
                <c:pt idx="539">
                  <c:v>-26.028021626496951</c:v>
                </c:pt>
                <c:pt idx="540">
                  <c:v>0</c:v>
                </c:pt>
                <c:pt idx="541">
                  <c:v>27.294237404380407</c:v>
                </c:pt>
                <c:pt idx="542">
                  <c:v>56.307288517384102</c:v>
                </c:pt>
                <c:pt idx="543">
                  <c:v>87.677888425458079</c:v>
                </c:pt>
                <c:pt idx="544">
                  <c:v>122.04684972911335</c:v>
                </c:pt>
                <c:pt idx="545">
                  <c:v>160.11121705151589</c:v>
                </c:pt>
                <c:pt idx="546">
                  <c:v>202.7373345746409</c:v>
                </c:pt>
                <c:pt idx="547">
                  <c:v>250.57279611216615</c:v>
                </c:pt>
                <c:pt idx="548">
                  <c:v>304.20231259589593</c:v>
                </c:pt>
                <c:pt idx="549">
                  <c:v>363.947091102184</c:v>
                </c:pt>
                <c:pt idx="550">
                  <c:v>430.07633263454647</c:v>
                </c:pt>
                <c:pt idx="551">
                  <c:v>502.45892559695966</c:v>
                </c:pt>
                <c:pt idx="552">
                  <c:v>580.35501998987468</c:v>
                </c:pt>
                <c:pt idx="553">
                  <c:v>662.57484718276294</c:v>
                </c:pt>
                <c:pt idx="554">
                  <c:v>747.06569896808389</c:v>
                </c:pt>
                <c:pt idx="555">
                  <c:v>831.53266967846707</c:v>
                </c:pt>
                <c:pt idx="556">
                  <c:v>913.84867360654152</c:v>
                </c:pt>
                <c:pt idx="557">
                  <c:v>991.44843797286876</c:v>
                </c:pt>
                <c:pt idx="558">
                  <c:v>1061.9164664999387</c:v>
                </c:pt>
                <c:pt idx="559">
                  <c:v>1123.5403227636639</c:v>
                </c:pt>
                <c:pt idx="560">
                  <c:v>1175.2824188369154</c:v>
                </c:pt>
                <c:pt idx="561">
                  <c:v>1216.6182532149453</c:v>
                </c:pt>
                <c:pt idx="562">
                  <c:v>1247.9649360393785</c:v>
                </c:pt>
                <c:pt idx="563">
                  <c:v>1269.9485629295207</c:v>
                </c:pt>
                <c:pt idx="564">
                  <c:v>1283.6761439185302</c:v>
                </c:pt>
                <c:pt idx="565">
                  <c:v>1290.7292896458005</c:v>
                </c:pt>
                <c:pt idx="566">
                  <c:v>1292.5488081220017</c:v>
                </c:pt>
                <c:pt idx="567">
                  <c:v>1290.4734541180762</c:v>
                </c:pt>
                <c:pt idx="568">
                  <c:v>1285.0828163360973</c:v>
                </c:pt>
                <c:pt idx="569">
                  <c:v>1277.0773887069431</c:v>
                </c:pt>
                <c:pt idx="570">
                  <c:v>1267.5447846919615</c:v>
                </c:pt>
                <c:pt idx="571">
                  <c:v>1256.6404153239077</c:v>
                </c:pt>
                <c:pt idx="572">
                  <c:v>1245.4900994543545</c:v>
                </c:pt>
                <c:pt idx="573">
                  <c:v>1234.0234968615619</c:v>
                </c:pt>
                <c:pt idx="574">
                  <c:v>1221.8352184948626</c:v>
                </c:pt>
                <c:pt idx="575">
                  <c:v>1209.2825405248279</c:v>
                </c:pt>
                <c:pt idx="576">
                  <c:v>1196.0420665980323</c:v>
                </c:pt>
                <c:pt idx="577">
                  <c:v>1182.0022547325284</c:v>
                </c:pt>
                <c:pt idx="578">
                  <c:v>1167.0916122094789</c:v>
                </c:pt>
                <c:pt idx="579">
                  <c:v>1151.1086960510556</c:v>
                </c:pt>
                <c:pt idx="580">
                  <c:v>1134.8068647469331</c:v>
                </c:pt>
                <c:pt idx="581">
                  <c:v>1117.9603224519617</c:v>
                </c:pt>
                <c:pt idx="582">
                  <c:v>1100.8060957670705</c:v>
                </c:pt>
                <c:pt idx="583">
                  <c:v>1083.4451596938759</c:v>
                </c:pt>
                <c:pt idx="584">
                  <c:v>1065.5972594916204</c:v>
                </c:pt>
                <c:pt idx="585">
                  <c:v>1047.0469254779507</c:v>
                </c:pt>
                <c:pt idx="586">
                  <c:v>1028.4191310151855</c:v>
                </c:pt>
                <c:pt idx="587">
                  <c:v>1010.112830263341</c:v>
                </c:pt>
                <c:pt idx="588">
                  <c:v>991.83929649376114</c:v>
                </c:pt>
                <c:pt idx="589">
                  <c:v>973.62136705473779</c:v>
                </c:pt>
                <c:pt idx="590">
                  <c:v>955.76615275606287</c:v>
                </c:pt>
                <c:pt idx="591">
                  <c:v>937.47510704941999</c:v>
                </c:pt>
                <c:pt idx="592">
                  <c:v>919.03217807392218</c:v>
                </c:pt>
                <c:pt idx="593">
                  <c:v>900.89316492402293</c:v>
                </c:pt>
                <c:pt idx="594">
                  <c:v>882.99906789083548</c:v>
                </c:pt>
                <c:pt idx="595">
                  <c:v>865.5500297468152</c:v>
                </c:pt>
                <c:pt idx="596">
                  <c:v>848.206202080249</c:v>
                </c:pt>
                <c:pt idx="597">
                  <c:v>830.64243936308912</c:v>
                </c:pt>
                <c:pt idx="598">
                  <c:v>813.40020837624343</c:v>
                </c:pt>
                <c:pt idx="599">
                  <c:v>796.47961850304193</c:v>
                </c:pt>
                <c:pt idx="600">
                  <c:v>779.78378048289539</c:v>
                </c:pt>
                <c:pt idx="601">
                  <c:v>763.56407657975001</c:v>
                </c:pt>
                <c:pt idx="602">
                  <c:v>747.35803194939626</c:v>
                </c:pt>
                <c:pt idx="603">
                  <c:v>731.52021714280909</c:v>
                </c:pt>
                <c:pt idx="604">
                  <c:v>715.80876335563732</c:v>
                </c:pt>
                <c:pt idx="605">
                  <c:v>700.35212204950699</c:v>
                </c:pt>
                <c:pt idx="606">
                  <c:v>685.43674203825594</c:v>
                </c:pt>
                <c:pt idx="607">
                  <c:v>670.72521673999222</c:v>
                </c:pt>
                <c:pt idx="608">
                  <c:v>654.80422680935294</c:v>
                </c:pt>
                <c:pt idx="609">
                  <c:v>639.89513733639888</c:v>
                </c:pt>
                <c:pt idx="610">
                  <c:v>625.41528908404723</c:v>
                </c:pt>
                <c:pt idx="611">
                  <c:v>611.25047556410414</c:v>
                </c:pt>
                <c:pt idx="612">
                  <c:v>597.15376057485173</c:v>
                </c:pt>
                <c:pt idx="613">
                  <c:v>583.47734159455865</c:v>
                </c:pt>
                <c:pt idx="614">
                  <c:v>570.46480808785532</c:v>
                </c:pt>
                <c:pt idx="615">
                  <c:v>557.9118031880322</c:v>
                </c:pt>
                <c:pt idx="616">
                  <c:v>545.68993280973007</c:v>
                </c:pt>
                <c:pt idx="617">
                  <c:v>533.52131688789166</c:v>
                </c:pt>
                <c:pt idx="618">
                  <c:v>521.90056017315237</c:v>
                </c:pt>
                <c:pt idx="619">
                  <c:v>510.36869938027201</c:v>
                </c:pt>
                <c:pt idx="620">
                  <c:v>499.33435333113039</c:v>
                </c:pt>
                <c:pt idx="621">
                  <c:v>488.46223487928887</c:v>
                </c:pt>
                <c:pt idx="622">
                  <c:v>477.93716750846448</c:v>
                </c:pt>
                <c:pt idx="623">
                  <c:v>467.43886563166569</c:v>
                </c:pt>
                <c:pt idx="624">
                  <c:v>457.08499003337937</c:v>
                </c:pt>
                <c:pt idx="625">
                  <c:v>447.20831610935829</c:v>
                </c:pt>
                <c:pt idx="626">
                  <c:v>437.62532460010908</c:v>
                </c:pt>
                <c:pt idx="627">
                  <c:v>428.25850235015338</c:v>
                </c:pt>
                <c:pt idx="628">
                  <c:v>419.15326328206368</c:v>
                </c:pt>
                <c:pt idx="629">
                  <c:v>410.12878242460437</c:v>
                </c:pt>
                <c:pt idx="630">
                  <c:v>401.32167115892952</c:v>
                </c:pt>
                <c:pt idx="631">
                  <c:v>392.78081591325571</c:v>
                </c:pt>
                <c:pt idx="632">
                  <c:v>384.30344021738989</c:v>
                </c:pt>
                <c:pt idx="633">
                  <c:v>376.20202988926673</c:v>
                </c:pt>
                <c:pt idx="634">
                  <c:v>368.15704049879957</c:v>
                </c:pt>
                <c:pt idx="635">
                  <c:v>360.26558335831373</c:v>
                </c:pt>
                <c:pt idx="636">
                  <c:v>352.60795782166082</c:v>
                </c:pt>
                <c:pt idx="637">
                  <c:v>344.97266142865055</c:v>
                </c:pt>
                <c:pt idx="638">
                  <c:v>337.36976001351638</c:v>
                </c:pt>
                <c:pt idx="639">
                  <c:v>330.23285705557521</c:v>
                </c:pt>
                <c:pt idx="640">
                  <c:v>323.14810443985607</c:v>
                </c:pt>
                <c:pt idx="641">
                  <c:v>315.97718411362013</c:v>
                </c:pt>
                <c:pt idx="642">
                  <c:v>309.11850608820833</c:v>
                </c:pt>
                <c:pt idx="643">
                  <c:v>302.23941236141889</c:v>
                </c:pt>
                <c:pt idx="644">
                  <c:v>295.71375833222822</c:v>
                </c:pt>
                <c:pt idx="645">
                  <c:v>289.11772567906297</c:v>
                </c:pt>
                <c:pt idx="646">
                  <c:v>282.75563580391287</c:v>
                </c:pt>
                <c:pt idx="647">
                  <c:v>276.42270920908692</c:v>
                </c:pt>
                <c:pt idx="648">
                  <c:v>270.28528595363935</c:v>
                </c:pt>
                <c:pt idx="649">
                  <c:v>264.3983161886265</c:v>
                </c:pt>
                <c:pt idx="650">
                  <c:v>258.44890608330542</c:v>
                </c:pt>
                <c:pt idx="651">
                  <c:v>252.44871132156419</c:v>
                </c:pt>
                <c:pt idx="652">
                  <c:v>246.74954105989315</c:v>
                </c:pt>
                <c:pt idx="653">
                  <c:v>241.1097893235191</c:v>
                </c:pt>
                <c:pt idx="654">
                  <c:v>235.39129591979929</c:v>
                </c:pt>
                <c:pt idx="655">
                  <c:v>229.87282626464253</c:v>
                </c:pt>
                <c:pt idx="656">
                  <c:v>224.45942372982958</c:v>
                </c:pt>
                <c:pt idx="657">
                  <c:v>219.14974741065078</c:v>
                </c:pt>
                <c:pt idx="658">
                  <c:v>213.84140824370968</c:v>
                </c:pt>
                <c:pt idx="659">
                  <c:v>208.68309648548581</c:v>
                </c:pt>
                <c:pt idx="660">
                  <c:v>203.63494420134822</c:v>
                </c:pt>
                <c:pt idx="661">
                  <c:v>198.7768393147276</c:v>
                </c:pt>
                <c:pt idx="662">
                  <c:v>193.9902972092315</c:v>
                </c:pt>
                <c:pt idx="663">
                  <c:v>189.02576136418162</c:v>
                </c:pt>
                <c:pt idx="664">
                  <c:v>184.37681250218407</c:v>
                </c:pt>
                <c:pt idx="665">
                  <c:v>179.82035856133419</c:v>
                </c:pt>
                <c:pt idx="666">
                  <c:v>175.14761708219166</c:v>
                </c:pt>
                <c:pt idx="667">
                  <c:v>170.59326418423132</c:v>
                </c:pt>
                <c:pt idx="668">
                  <c:v>166.181910268976</c:v>
                </c:pt>
                <c:pt idx="669">
                  <c:v>161.82739958729027</c:v>
                </c:pt>
                <c:pt idx="670">
                  <c:v>157.45262012829875</c:v>
                </c:pt>
                <c:pt idx="671">
                  <c:v>153.18819030371</c:v>
                </c:pt>
                <c:pt idx="672">
                  <c:v>149.05654509890363</c:v>
                </c:pt>
                <c:pt idx="673">
                  <c:v>144.95848737926497</c:v>
                </c:pt>
                <c:pt idx="674">
                  <c:v>140.879614807065</c:v>
                </c:pt>
                <c:pt idx="675">
                  <c:v>136.78914234547216</c:v>
                </c:pt>
                <c:pt idx="676">
                  <c:v>132.86842961482256</c:v>
                </c:pt>
                <c:pt idx="677">
                  <c:v>129.02286579539438</c:v>
                </c:pt>
                <c:pt idx="678">
                  <c:v>125.14674069151681</c:v>
                </c:pt>
                <c:pt idx="679">
                  <c:v>121.31073132920193</c:v>
                </c:pt>
                <c:pt idx="680">
                  <c:v>117.58730189511253</c:v>
                </c:pt>
                <c:pt idx="681">
                  <c:v>113.87233343767629</c:v>
                </c:pt>
                <c:pt idx="682">
                  <c:v>110.21049966346327</c:v>
                </c:pt>
                <c:pt idx="683">
                  <c:v>106.55671741745387</c:v>
                </c:pt>
                <c:pt idx="684">
                  <c:v>103.08616603809499</c:v>
                </c:pt>
                <c:pt idx="685">
                  <c:v>99.554592953496112</c:v>
                </c:pt>
                <c:pt idx="686">
                  <c:v>96.078357466707786</c:v>
                </c:pt>
                <c:pt idx="687">
                  <c:v>92.673676270417076</c:v>
                </c:pt>
                <c:pt idx="688">
                  <c:v>89.360020199506664</c:v>
                </c:pt>
                <c:pt idx="689">
                  <c:v>86.049821905763991</c:v>
                </c:pt>
                <c:pt idx="690">
                  <c:v>82.712582808931771</c:v>
                </c:pt>
                <c:pt idx="691">
                  <c:v>79.500310019439922</c:v>
                </c:pt>
                <c:pt idx="692">
                  <c:v>76.329814534519613</c:v>
                </c:pt>
                <c:pt idx="693">
                  <c:v>73.160738927358054</c:v>
                </c:pt>
                <c:pt idx="694">
                  <c:v>70.037671255867423</c:v>
                </c:pt>
                <c:pt idx="695">
                  <c:v>66.922328499124802</c:v>
                </c:pt>
                <c:pt idx="696">
                  <c:v>63.947680145241542</c:v>
                </c:pt>
                <c:pt idx="697">
                  <c:v>60.933685141528748</c:v>
                </c:pt>
                <c:pt idx="698">
                  <c:v>57.956314207588484</c:v>
                </c:pt>
                <c:pt idx="699">
                  <c:v>55.048222617531685</c:v>
                </c:pt>
                <c:pt idx="700">
                  <c:v>52.156570102668113</c:v>
                </c:pt>
                <c:pt idx="701">
                  <c:v>49.258558023631117</c:v>
                </c:pt>
                <c:pt idx="702">
                  <c:v>46.388221342412265</c:v>
                </c:pt>
                <c:pt idx="703">
                  <c:v>43.533708444325541</c:v>
                </c:pt>
                <c:pt idx="704">
                  <c:v>40.745339413368413</c:v>
                </c:pt>
                <c:pt idx="705">
                  <c:v>37.930463353877244</c:v>
                </c:pt>
                <c:pt idx="706">
                  <c:v>35.140852237250293</c:v>
                </c:pt>
                <c:pt idx="707">
                  <c:v>32.409855542849883</c:v>
                </c:pt>
                <c:pt idx="708">
                  <c:v>29.678753435045866</c:v>
                </c:pt>
                <c:pt idx="709">
                  <c:v>27.019326990769375</c:v>
                </c:pt>
                <c:pt idx="710">
                  <c:v>24.280912947033499</c:v>
                </c:pt>
                <c:pt idx="711">
                  <c:v>21.696494212819704</c:v>
                </c:pt>
                <c:pt idx="712">
                  <c:v>19.11893422798579</c:v>
                </c:pt>
                <c:pt idx="713">
                  <c:v>16.53729722878894</c:v>
                </c:pt>
                <c:pt idx="714">
                  <c:v>14.018087916728437</c:v>
                </c:pt>
                <c:pt idx="715">
                  <c:v>11.562498917852071</c:v>
                </c:pt>
                <c:pt idx="716">
                  <c:v>9.1586377151415235</c:v>
                </c:pt>
                <c:pt idx="717">
                  <c:v>6.7934719744545875</c:v>
                </c:pt>
                <c:pt idx="718">
                  <c:v>4.4790299685735384</c:v>
                </c:pt>
                <c:pt idx="719">
                  <c:v>2.2155087697919997</c:v>
                </c:pt>
              </c:numCache>
            </c:numRef>
          </c:yVal>
          <c:smooth val="1"/>
          <c:extLst>
            <c:ext xmlns:c16="http://schemas.microsoft.com/office/drawing/2014/chart" uri="{C3380CC4-5D6E-409C-BE32-E72D297353CC}">
              <c16:uniqueId val="{00000001-95E7-44F4-A864-AB26294174AE}"/>
            </c:ext>
          </c:extLst>
        </c:ser>
        <c:ser>
          <c:idx val="2"/>
          <c:order val="2"/>
          <c:tx>
            <c:strRef>
              <c:f>'Torque Comparison'!$K$1</c:f>
              <c:strCache>
                <c:ptCount val="1"/>
                <c:pt idx="0">
                  <c:v>9000 Cyl 3 (Nm)</c:v>
                </c:pt>
              </c:strCache>
            </c:strRef>
          </c:tx>
          <c:spPr>
            <a:ln w="19050" cap="rnd">
              <a:solidFill>
                <a:schemeClr val="accent3"/>
              </a:solidFill>
              <a:round/>
            </a:ln>
            <a:effectLst/>
          </c:spPr>
          <c:marker>
            <c:symbol val="none"/>
          </c:marker>
          <c:xVal>
            <c:numRef>
              <c:f>'Torque Comparison'!$A$2:$A$721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'Torque Comparison'!$K$2:$K$721</c:f>
              <c:numCache>
                <c:formatCode>General</c:formatCode>
                <c:ptCount val="720"/>
                <c:pt idx="0">
                  <c:v>0</c:v>
                </c:pt>
                <c:pt idx="1">
                  <c:v>27.294237404380407</c:v>
                </c:pt>
                <c:pt idx="2">
                  <c:v>56.307288517384102</c:v>
                </c:pt>
                <c:pt idx="3">
                  <c:v>87.677888425458079</c:v>
                </c:pt>
                <c:pt idx="4">
                  <c:v>122.04684972911335</c:v>
                </c:pt>
                <c:pt idx="5">
                  <c:v>160.11121705151589</c:v>
                </c:pt>
                <c:pt idx="6">
                  <c:v>202.7373345746409</c:v>
                </c:pt>
                <c:pt idx="7">
                  <c:v>250.57279611216615</c:v>
                </c:pt>
                <c:pt idx="8">
                  <c:v>304.20231259589593</c:v>
                </c:pt>
                <c:pt idx="9">
                  <c:v>363.947091102184</c:v>
                </c:pt>
                <c:pt idx="10">
                  <c:v>430.07633263454647</c:v>
                </c:pt>
                <c:pt idx="11">
                  <c:v>502.45892559695966</c:v>
                </c:pt>
                <c:pt idx="12">
                  <c:v>580.35501998987468</c:v>
                </c:pt>
                <c:pt idx="13">
                  <c:v>662.57484718276294</c:v>
                </c:pt>
                <c:pt idx="14">
                  <c:v>747.06569896808389</c:v>
                </c:pt>
                <c:pt idx="15">
                  <c:v>831.53266967846707</c:v>
                </c:pt>
                <c:pt idx="16">
                  <c:v>913.84867360654152</c:v>
                </c:pt>
                <c:pt idx="17">
                  <c:v>991.44843797286876</c:v>
                </c:pt>
                <c:pt idx="18">
                  <c:v>1061.9164664999387</c:v>
                </c:pt>
                <c:pt idx="19">
                  <c:v>1123.5403227636639</c:v>
                </c:pt>
                <c:pt idx="20">
                  <c:v>1175.2824188369154</c:v>
                </c:pt>
                <c:pt idx="21">
                  <c:v>1216.6182532149453</c:v>
                </c:pt>
                <c:pt idx="22">
                  <c:v>1247.9649360393785</c:v>
                </c:pt>
                <c:pt idx="23">
                  <c:v>1269.9485629295207</c:v>
                </c:pt>
                <c:pt idx="24">
                  <c:v>1283.6761439185302</c:v>
                </c:pt>
                <c:pt idx="25">
                  <c:v>1290.7292896458005</c:v>
                </c:pt>
                <c:pt idx="26">
                  <c:v>1292.5488081220017</c:v>
                </c:pt>
                <c:pt idx="27">
                  <c:v>1290.4734541180762</c:v>
                </c:pt>
                <c:pt idx="28">
                  <c:v>1285.0828163360973</c:v>
                </c:pt>
                <c:pt idx="29">
                  <c:v>1277.0773887069431</c:v>
                </c:pt>
                <c:pt idx="30">
                  <c:v>1267.5447846919615</c:v>
                </c:pt>
                <c:pt idx="31">
                  <c:v>1256.6404153239077</c:v>
                </c:pt>
                <c:pt idx="32">
                  <c:v>1245.4900994543545</c:v>
                </c:pt>
                <c:pt idx="33">
                  <c:v>1234.0234968615619</c:v>
                </c:pt>
                <c:pt idx="34">
                  <c:v>1221.8352184948626</c:v>
                </c:pt>
                <c:pt idx="35">
                  <c:v>1209.2825405248279</c:v>
                </c:pt>
                <c:pt idx="36">
                  <c:v>1196.0420665980323</c:v>
                </c:pt>
                <c:pt idx="37">
                  <c:v>1182.0022547325284</c:v>
                </c:pt>
                <c:pt idx="38">
                  <c:v>1167.0916122094789</c:v>
                </c:pt>
                <c:pt idx="39">
                  <c:v>1151.1086960510556</c:v>
                </c:pt>
                <c:pt idx="40">
                  <c:v>1134.8068647469331</c:v>
                </c:pt>
                <c:pt idx="41">
                  <c:v>1117.9603224519617</c:v>
                </c:pt>
                <c:pt idx="42">
                  <c:v>1100.8060957670705</c:v>
                </c:pt>
                <c:pt idx="43">
                  <c:v>1083.4451596938759</c:v>
                </c:pt>
                <c:pt idx="44">
                  <c:v>1065.5972594916204</c:v>
                </c:pt>
                <c:pt idx="45">
                  <c:v>1047.0469254779507</c:v>
                </c:pt>
                <c:pt idx="46">
                  <c:v>1028.4191310151855</c:v>
                </c:pt>
                <c:pt idx="47">
                  <c:v>1010.112830263341</c:v>
                </c:pt>
                <c:pt idx="48">
                  <c:v>991.83929649376114</c:v>
                </c:pt>
                <c:pt idx="49">
                  <c:v>973.62136705473779</c:v>
                </c:pt>
                <c:pt idx="50">
                  <c:v>955.76615275606287</c:v>
                </c:pt>
                <c:pt idx="51">
                  <c:v>937.47510704941999</c:v>
                </c:pt>
                <c:pt idx="52">
                  <c:v>919.03217807392218</c:v>
                </c:pt>
                <c:pt idx="53">
                  <c:v>900.89316492402293</c:v>
                </c:pt>
                <c:pt idx="54">
                  <c:v>882.99906789083548</c:v>
                </c:pt>
                <c:pt idx="55">
                  <c:v>865.5500297468152</c:v>
                </c:pt>
                <c:pt idx="56">
                  <c:v>848.206202080249</c:v>
                </c:pt>
                <c:pt idx="57">
                  <c:v>830.64243936308912</c:v>
                </c:pt>
                <c:pt idx="58">
                  <c:v>813.40020837624343</c:v>
                </c:pt>
                <c:pt idx="59">
                  <c:v>796.47961850304193</c:v>
                </c:pt>
                <c:pt idx="60">
                  <c:v>779.78378048289539</c:v>
                </c:pt>
                <c:pt idx="61">
                  <c:v>763.56407657975001</c:v>
                </c:pt>
                <c:pt idx="62">
                  <c:v>747.35803194939626</c:v>
                </c:pt>
                <c:pt idx="63">
                  <c:v>731.52021714280909</c:v>
                </c:pt>
                <c:pt idx="64">
                  <c:v>715.80876335563732</c:v>
                </c:pt>
                <c:pt idx="65">
                  <c:v>700.35212204950699</c:v>
                </c:pt>
                <c:pt idx="66">
                  <c:v>685.43674203825594</c:v>
                </c:pt>
                <c:pt idx="67">
                  <c:v>670.72521673999222</c:v>
                </c:pt>
                <c:pt idx="68">
                  <c:v>654.80422680935294</c:v>
                </c:pt>
                <c:pt idx="69">
                  <c:v>639.89513733639888</c:v>
                </c:pt>
                <c:pt idx="70">
                  <c:v>625.41528908404723</c:v>
                </c:pt>
                <c:pt idx="71">
                  <c:v>611.25047556410414</c:v>
                </c:pt>
                <c:pt idx="72">
                  <c:v>597.15376057485173</c:v>
                </c:pt>
                <c:pt idx="73">
                  <c:v>583.47734159455865</c:v>
                </c:pt>
                <c:pt idx="74">
                  <c:v>570.46480808785532</c:v>
                </c:pt>
                <c:pt idx="75">
                  <c:v>557.9118031880322</c:v>
                </c:pt>
                <c:pt idx="76">
                  <c:v>545.68993280973007</c:v>
                </c:pt>
                <c:pt idx="77">
                  <c:v>533.52131688789166</c:v>
                </c:pt>
                <c:pt idx="78">
                  <c:v>521.90056017315237</c:v>
                </c:pt>
                <c:pt idx="79">
                  <c:v>510.36869938027201</c:v>
                </c:pt>
                <c:pt idx="80">
                  <c:v>499.33435333113039</c:v>
                </c:pt>
                <c:pt idx="81">
                  <c:v>488.46223487928887</c:v>
                </c:pt>
                <c:pt idx="82">
                  <c:v>477.93716750846448</c:v>
                </c:pt>
                <c:pt idx="83">
                  <c:v>467.43886563166569</c:v>
                </c:pt>
                <c:pt idx="84">
                  <c:v>457.08499003337937</c:v>
                </c:pt>
                <c:pt idx="85">
                  <c:v>447.20831610935829</c:v>
                </c:pt>
                <c:pt idx="86">
                  <c:v>437.62532460010908</c:v>
                </c:pt>
                <c:pt idx="87">
                  <c:v>428.25850235015338</c:v>
                </c:pt>
                <c:pt idx="88">
                  <c:v>419.15326328206368</c:v>
                </c:pt>
                <c:pt idx="89">
                  <c:v>410.12878242460437</c:v>
                </c:pt>
                <c:pt idx="90">
                  <c:v>401.32167115892952</c:v>
                </c:pt>
                <c:pt idx="91">
                  <c:v>392.78081591325571</c:v>
                </c:pt>
                <c:pt idx="92">
                  <c:v>384.30344021738989</c:v>
                </c:pt>
                <c:pt idx="93">
                  <c:v>376.20202988926673</c:v>
                </c:pt>
                <c:pt idx="94">
                  <c:v>368.15704049879957</c:v>
                </c:pt>
                <c:pt idx="95">
                  <c:v>360.26558335831373</c:v>
                </c:pt>
                <c:pt idx="96">
                  <c:v>352.60795782166082</c:v>
                </c:pt>
                <c:pt idx="97">
                  <c:v>344.97266142865055</c:v>
                </c:pt>
                <c:pt idx="98">
                  <c:v>337.36976001351638</c:v>
                </c:pt>
                <c:pt idx="99">
                  <c:v>330.23285705557521</c:v>
                </c:pt>
                <c:pt idx="100">
                  <c:v>323.14810443985607</c:v>
                </c:pt>
                <c:pt idx="101">
                  <c:v>315.97718411362013</c:v>
                </c:pt>
                <c:pt idx="102">
                  <c:v>309.11850608820833</c:v>
                </c:pt>
                <c:pt idx="103">
                  <c:v>302.23941236141889</c:v>
                </c:pt>
                <c:pt idx="104">
                  <c:v>295.71375833222822</c:v>
                </c:pt>
                <c:pt idx="105">
                  <c:v>289.11772567906297</c:v>
                </c:pt>
                <c:pt idx="106">
                  <c:v>282.75563580391287</c:v>
                </c:pt>
                <c:pt idx="107">
                  <c:v>276.42270920908692</c:v>
                </c:pt>
                <c:pt idx="108">
                  <c:v>270.28528595363935</c:v>
                </c:pt>
                <c:pt idx="109">
                  <c:v>264.3983161886265</c:v>
                </c:pt>
                <c:pt idx="110">
                  <c:v>258.44890608330542</c:v>
                </c:pt>
                <c:pt idx="111">
                  <c:v>252.44871132156419</c:v>
                </c:pt>
                <c:pt idx="112">
                  <c:v>246.74954105989315</c:v>
                </c:pt>
                <c:pt idx="113">
                  <c:v>241.1097893235191</c:v>
                </c:pt>
                <c:pt idx="114">
                  <c:v>235.39129591979929</c:v>
                </c:pt>
                <c:pt idx="115">
                  <c:v>229.87282626464253</c:v>
                </c:pt>
                <c:pt idx="116">
                  <c:v>224.45942372982958</c:v>
                </c:pt>
                <c:pt idx="117">
                  <c:v>219.14974741065078</c:v>
                </c:pt>
                <c:pt idx="118">
                  <c:v>213.84140824370968</c:v>
                </c:pt>
                <c:pt idx="119">
                  <c:v>208.68309648548581</c:v>
                </c:pt>
                <c:pt idx="120">
                  <c:v>203.63494420134822</c:v>
                </c:pt>
                <c:pt idx="121">
                  <c:v>198.7768393147276</c:v>
                </c:pt>
                <c:pt idx="122">
                  <c:v>193.9902972092315</c:v>
                </c:pt>
                <c:pt idx="123">
                  <c:v>189.02576136418162</c:v>
                </c:pt>
                <c:pt idx="124">
                  <c:v>184.37681250218407</c:v>
                </c:pt>
                <c:pt idx="125">
                  <c:v>179.82035856133419</c:v>
                </c:pt>
                <c:pt idx="126">
                  <c:v>175.14761708219166</c:v>
                </c:pt>
                <c:pt idx="127">
                  <c:v>170.59326418423132</c:v>
                </c:pt>
                <c:pt idx="128">
                  <c:v>166.181910268976</c:v>
                </c:pt>
                <c:pt idx="129">
                  <c:v>161.82739958729027</c:v>
                </c:pt>
                <c:pt idx="130">
                  <c:v>157.45262012829875</c:v>
                </c:pt>
                <c:pt idx="131">
                  <c:v>153.18819030371</c:v>
                </c:pt>
                <c:pt idx="132">
                  <c:v>149.05654509890363</c:v>
                </c:pt>
                <c:pt idx="133">
                  <c:v>144.95848737926497</c:v>
                </c:pt>
                <c:pt idx="134">
                  <c:v>140.879614807065</c:v>
                </c:pt>
                <c:pt idx="135">
                  <c:v>136.78914234547216</c:v>
                </c:pt>
                <c:pt idx="136">
                  <c:v>132.86842961482256</c:v>
                </c:pt>
                <c:pt idx="137">
                  <c:v>129.02286579539438</c:v>
                </c:pt>
                <c:pt idx="138">
                  <c:v>125.14674069151681</c:v>
                </c:pt>
                <c:pt idx="139">
                  <c:v>121.31073132920193</c:v>
                </c:pt>
                <c:pt idx="140">
                  <c:v>117.58730189511253</c:v>
                </c:pt>
                <c:pt idx="141">
                  <c:v>113.87233343767629</c:v>
                </c:pt>
                <c:pt idx="142">
                  <c:v>110.21049966346327</c:v>
                </c:pt>
                <c:pt idx="143">
                  <c:v>106.55671741745387</c:v>
                </c:pt>
                <c:pt idx="144">
                  <c:v>103.08616603809499</c:v>
                </c:pt>
                <c:pt idx="145">
                  <c:v>99.554592953496112</c:v>
                </c:pt>
                <c:pt idx="146">
                  <c:v>96.078357466707786</c:v>
                </c:pt>
                <c:pt idx="147">
                  <c:v>92.673676270417076</c:v>
                </c:pt>
                <c:pt idx="148">
                  <c:v>89.360020199506664</c:v>
                </c:pt>
                <c:pt idx="149">
                  <c:v>86.049821905763991</c:v>
                </c:pt>
                <c:pt idx="150">
                  <c:v>82.712582808931771</c:v>
                </c:pt>
                <c:pt idx="151">
                  <c:v>79.500310019439922</c:v>
                </c:pt>
                <c:pt idx="152">
                  <c:v>76.329814534519613</c:v>
                </c:pt>
                <c:pt idx="153">
                  <c:v>73.160738927358054</c:v>
                </c:pt>
                <c:pt idx="154">
                  <c:v>70.037671255867423</c:v>
                </c:pt>
                <c:pt idx="155">
                  <c:v>66.922328499124802</c:v>
                </c:pt>
                <c:pt idx="156">
                  <c:v>63.947680145241542</c:v>
                </c:pt>
                <c:pt idx="157">
                  <c:v>60.933685141528748</c:v>
                </c:pt>
                <c:pt idx="158">
                  <c:v>57.956314207588484</c:v>
                </c:pt>
                <c:pt idx="159">
                  <c:v>55.048222617531685</c:v>
                </c:pt>
                <c:pt idx="160">
                  <c:v>52.156570102668113</c:v>
                </c:pt>
                <c:pt idx="161">
                  <c:v>49.258558023631117</c:v>
                </c:pt>
                <c:pt idx="162">
                  <c:v>46.388221342412265</c:v>
                </c:pt>
                <c:pt idx="163">
                  <c:v>43.533708444325541</c:v>
                </c:pt>
                <c:pt idx="164">
                  <c:v>40.745339413368413</c:v>
                </c:pt>
                <c:pt idx="165">
                  <c:v>37.930463353877244</c:v>
                </c:pt>
                <c:pt idx="166">
                  <c:v>35.140852237250293</c:v>
                </c:pt>
                <c:pt idx="167">
                  <c:v>32.409855542849883</c:v>
                </c:pt>
                <c:pt idx="168">
                  <c:v>29.678753435045866</c:v>
                </c:pt>
                <c:pt idx="169">
                  <c:v>27.019326990769375</c:v>
                </c:pt>
                <c:pt idx="170">
                  <c:v>24.280912947033499</c:v>
                </c:pt>
                <c:pt idx="171">
                  <c:v>21.696494212819704</c:v>
                </c:pt>
                <c:pt idx="172">
                  <c:v>19.11893422798579</c:v>
                </c:pt>
                <c:pt idx="173">
                  <c:v>16.53729722878894</c:v>
                </c:pt>
                <c:pt idx="174">
                  <c:v>14.018087916728437</c:v>
                </c:pt>
                <c:pt idx="175">
                  <c:v>11.562498917852071</c:v>
                </c:pt>
                <c:pt idx="176">
                  <c:v>9.1586377151415235</c:v>
                </c:pt>
                <c:pt idx="177">
                  <c:v>6.7934719744545875</c:v>
                </c:pt>
                <c:pt idx="178">
                  <c:v>4.4790299685735384</c:v>
                </c:pt>
                <c:pt idx="179">
                  <c:v>2.2155087697919997</c:v>
                </c:pt>
                <c:pt idx="180">
                  <c:v>2.2114857498991883E-14</c:v>
                </c:pt>
                <c:pt idx="181">
                  <c:v>-2.1701820829448852</c:v>
                </c:pt>
                <c:pt idx="182">
                  <c:v>-4.2929121609506842</c:v>
                </c:pt>
                <c:pt idx="183">
                  <c:v>-6.3774898244509739</c:v>
                </c:pt>
                <c:pt idx="184">
                  <c:v>-8.4257753815809693</c:v>
                </c:pt>
                <c:pt idx="185">
                  <c:v>-10.437558469179841</c:v>
                </c:pt>
                <c:pt idx="186">
                  <c:v>-12.418342076899448</c:v>
                </c:pt>
                <c:pt idx="187">
                  <c:v>-14.343550699329995</c:v>
                </c:pt>
                <c:pt idx="188">
                  <c:v>-16.249704777392843</c:v>
                </c:pt>
                <c:pt idx="189">
                  <c:v>-18.148912507509877</c:v>
                </c:pt>
                <c:pt idx="190">
                  <c:v>-20.036652680672638</c:v>
                </c:pt>
                <c:pt idx="191">
                  <c:v>-21.902177995284607</c:v>
                </c:pt>
                <c:pt idx="192">
                  <c:v>-23.768713025991332</c:v>
                </c:pt>
                <c:pt idx="193">
                  <c:v>-25.632975147646921</c:v>
                </c:pt>
                <c:pt idx="194">
                  <c:v>-27.48134332555475</c:v>
                </c:pt>
                <c:pt idx="195">
                  <c:v>-29.307075383849142</c:v>
                </c:pt>
                <c:pt idx="196">
                  <c:v>-31.142734398600567</c:v>
                </c:pt>
                <c:pt idx="197">
                  <c:v>-33.024202517568291</c:v>
                </c:pt>
                <c:pt idx="198">
                  <c:v>-34.857175850666415</c:v>
                </c:pt>
                <c:pt idx="199">
                  <c:v>-36.660997955737791</c:v>
                </c:pt>
                <c:pt idx="200">
                  <c:v>-38.460270085889867</c:v>
                </c:pt>
                <c:pt idx="201">
                  <c:v>-40.261575651083348</c:v>
                </c:pt>
                <c:pt idx="202">
                  <c:v>-42.032374555510167</c:v>
                </c:pt>
                <c:pt idx="203">
                  <c:v>-43.736585329401692</c:v>
                </c:pt>
                <c:pt idx="204">
                  <c:v>-45.401376133612366</c:v>
                </c:pt>
                <c:pt idx="205">
                  <c:v>-47.124608934411853</c:v>
                </c:pt>
                <c:pt idx="206">
                  <c:v>-48.765245403059957</c:v>
                </c:pt>
                <c:pt idx="207">
                  <c:v>-50.290225181214261</c:v>
                </c:pt>
                <c:pt idx="208">
                  <c:v>-51.920643572891017</c:v>
                </c:pt>
                <c:pt idx="209">
                  <c:v>-53.499597977914583</c:v>
                </c:pt>
                <c:pt idx="210">
                  <c:v>-55.004820790112767</c:v>
                </c:pt>
                <c:pt idx="211">
                  <c:v>-56.475626526637456</c:v>
                </c:pt>
                <c:pt idx="212">
                  <c:v>-57.945638802807565</c:v>
                </c:pt>
                <c:pt idx="213">
                  <c:v>-59.378795046080377</c:v>
                </c:pt>
                <c:pt idx="214">
                  <c:v>-60.771755487597865</c:v>
                </c:pt>
                <c:pt idx="215">
                  <c:v>-62.084290565939199</c:v>
                </c:pt>
                <c:pt idx="216">
                  <c:v>-63.343157174526475</c:v>
                </c:pt>
                <c:pt idx="217">
                  <c:v>-64.505154023294295</c:v>
                </c:pt>
                <c:pt idx="218">
                  <c:v>-65.618584621701714</c:v>
                </c:pt>
                <c:pt idx="219">
                  <c:v>-66.577784207460795</c:v>
                </c:pt>
                <c:pt idx="220">
                  <c:v>-67.632514014150786</c:v>
                </c:pt>
                <c:pt idx="221">
                  <c:v>-68.582405056498004</c:v>
                </c:pt>
                <c:pt idx="222">
                  <c:v>-69.430128949357282</c:v>
                </c:pt>
                <c:pt idx="223">
                  <c:v>-70.316540955279876</c:v>
                </c:pt>
                <c:pt idx="224">
                  <c:v>-71.093617909948037</c:v>
                </c:pt>
                <c:pt idx="225">
                  <c:v>-71.842261940217298</c:v>
                </c:pt>
                <c:pt idx="226">
                  <c:v>-72.505109066567655</c:v>
                </c:pt>
                <c:pt idx="227">
                  <c:v>-73.322823770923591</c:v>
                </c:pt>
                <c:pt idx="228">
                  <c:v>-73.981836438242752</c:v>
                </c:pt>
                <c:pt idx="229">
                  <c:v>-74.6878712145528</c:v>
                </c:pt>
                <c:pt idx="230">
                  <c:v>-75.374020491048796</c:v>
                </c:pt>
                <c:pt idx="231">
                  <c:v>-76.126684375573305</c:v>
                </c:pt>
                <c:pt idx="232">
                  <c:v>-76.866226772372841</c:v>
                </c:pt>
                <c:pt idx="233">
                  <c:v>-77.383466237907101</c:v>
                </c:pt>
                <c:pt idx="234">
                  <c:v>-78.079493526861867</c:v>
                </c:pt>
                <c:pt idx="235">
                  <c:v>-78.794016977209452</c:v>
                </c:pt>
                <c:pt idx="236">
                  <c:v>-79.519439716676786</c:v>
                </c:pt>
                <c:pt idx="237">
                  <c:v>-80.146619967021564</c:v>
                </c:pt>
                <c:pt idx="238">
                  <c:v>-80.777995583156027</c:v>
                </c:pt>
                <c:pt idx="239">
                  <c:v>-81.465647067746119</c:v>
                </c:pt>
                <c:pt idx="240">
                  <c:v>-82.265609800395197</c:v>
                </c:pt>
                <c:pt idx="241">
                  <c:v>-83.051360505716204</c:v>
                </c:pt>
                <c:pt idx="242">
                  <c:v>-83.742279322878233</c:v>
                </c:pt>
                <c:pt idx="243">
                  <c:v>-84.47170996393892</c:v>
                </c:pt>
                <c:pt idx="244">
                  <c:v>-85.28481861147317</c:v>
                </c:pt>
                <c:pt idx="245">
                  <c:v>-86.106312414004833</c:v>
                </c:pt>
                <c:pt idx="246">
                  <c:v>-86.839104958251639</c:v>
                </c:pt>
                <c:pt idx="247">
                  <c:v>-87.718078188089322</c:v>
                </c:pt>
                <c:pt idx="248">
                  <c:v>-88.658508950543123</c:v>
                </c:pt>
                <c:pt idx="249">
                  <c:v>-89.560893755593185</c:v>
                </c:pt>
                <c:pt idx="250">
                  <c:v>-90.53039593220872</c:v>
                </c:pt>
                <c:pt idx="251">
                  <c:v>-91.34522614302297</c:v>
                </c:pt>
                <c:pt idx="252">
                  <c:v>-92.307440588968447</c:v>
                </c:pt>
                <c:pt idx="253">
                  <c:v>-93.478634229488577</c:v>
                </c:pt>
                <c:pt idx="254">
                  <c:v>-94.3738235063513</c:v>
                </c:pt>
                <c:pt idx="255">
                  <c:v>-95.280163705034951</c:v>
                </c:pt>
                <c:pt idx="256">
                  <c:v>-96.282307478162338</c:v>
                </c:pt>
                <c:pt idx="257">
                  <c:v>-97.296253680001456</c:v>
                </c:pt>
                <c:pt idx="258">
                  <c:v>-98.243864019409813</c:v>
                </c:pt>
                <c:pt idx="259">
                  <c:v>-99.185980555981402</c:v>
                </c:pt>
                <c:pt idx="260">
                  <c:v>-100.25226637065033</c:v>
                </c:pt>
                <c:pt idx="261">
                  <c:v>-101.28915866707538</c:v>
                </c:pt>
                <c:pt idx="262">
                  <c:v>-102.30748295266855</c:v>
                </c:pt>
                <c:pt idx="263">
                  <c:v>-103.14201784128593</c:v>
                </c:pt>
                <c:pt idx="264">
                  <c:v>-103.98345464550206</c:v>
                </c:pt>
                <c:pt idx="265">
                  <c:v>-104.91550177340592</c:v>
                </c:pt>
                <c:pt idx="266">
                  <c:v>-105.79382171345708</c:v>
                </c:pt>
                <c:pt idx="267">
                  <c:v>-106.64215129603535</c:v>
                </c:pt>
                <c:pt idx="268">
                  <c:v>-107.45467659880678</c:v>
                </c:pt>
                <c:pt idx="269">
                  <c:v>-108.01557303206515</c:v>
                </c:pt>
                <c:pt idx="270">
                  <c:v>-108.67701597779991</c:v>
                </c:pt>
                <c:pt idx="271">
                  <c:v>-109.48500393960936</c:v>
                </c:pt>
                <c:pt idx="272">
                  <c:v>-110.01011729232158</c:v>
                </c:pt>
                <c:pt idx="273">
                  <c:v>-110.55977573746988</c:v>
                </c:pt>
                <c:pt idx="274">
                  <c:v>-111.0735510040203</c:v>
                </c:pt>
                <c:pt idx="275">
                  <c:v>-111.50947865152058</c:v>
                </c:pt>
                <c:pt idx="276">
                  <c:v>-111.92350098308776</c:v>
                </c:pt>
                <c:pt idx="277">
                  <c:v>-112.27887922567287</c:v>
                </c:pt>
                <c:pt idx="278">
                  <c:v>-112.54494618131565</c:v>
                </c:pt>
                <c:pt idx="279">
                  <c:v>-112.85180215950285</c:v>
                </c:pt>
                <c:pt idx="280">
                  <c:v>-113.08725978707487</c:v>
                </c:pt>
                <c:pt idx="281">
                  <c:v>-113.08779884083773</c:v>
                </c:pt>
                <c:pt idx="282">
                  <c:v>-113.11391360138666</c:v>
                </c:pt>
                <c:pt idx="283">
                  <c:v>-113.16036945393647</c:v>
                </c:pt>
                <c:pt idx="284">
                  <c:v>-113.17782855579125</c:v>
                </c:pt>
                <c:pt idx="285">
                  <c:v>-113.01746025772199</c:v>
                </c:pt>
                <c:pt idx="286">
                  <c:v>-112.77735208288479</c:v>
                </c:pt>
                <c:pt idx="287">
                  <c:v>-112.51192233375463</c:v>
                </c:pt>
                <c:pt idx="288">
                  <c:v>-112.37554833795787</c:v>
                </c:pt>
                <c:pt idx="289">
                  <c:v>-112.00165115252047</c:v>
                </c:pt>
                <c:pt idx="290">
                  <c:v>-111.51015440341139</c:v>
                </c:pt>
                <c:pt idx="291">
                  <c:v>-111.13999679855289</c:v>
                </c:pt>
                <c:pt idx="292">
                  <c:v>-110.64611360766982</c:v>
                </c:pt>
                <c:pt idx="293">
                  <c:v>-109.96507288152398</c:v>
                </c:pt>
                <c:pt idx="294">
                  <c:v>-109.3120623501585</c:v>
                </c:pt>
                <c:pt idx="295">
                  <c:v>-108.53860438455766</c:v>
                </c:pt>
                <c:pt idx="296">
                  <c:v>-107.77022016701885</c:v>
                </c:pt>
                <c:pt idx="297">
                  <c:v>-106.90501216857868</c:v>
                </c:pt>
                <c:pt idx="298">
                  <c:v>-105.87984714089575</c:v>
                </c:pt>
                <c:pt idx="299">
                  <c:v>-104.90810175376764</c:v>
                </c:pt>
                <c:pt idx="300">
                  <c:v>-104.01061248450584</c:v>
                </c:pt>
                <c:pt idx="301">
                  <c:v>-102.84991539590649</c:v>
                </c:pt>
                <c:pt idx="302">
                  <c:v>-101.76230419350246</c:v>
                </c:pt>
                <c:pt idx="303">
                  <c:v>-100.74216598177091</c:v>
                </c:pt>
                <c:pt idx="304">
                  <c:v>-99.610405067303603</c:v>
                </c:pt>
                <c:pt idx="305">
                  <c:v>-98.245756748336291</c:v>
                </c:pt>
                <c:pt idx="306">
                  <c:v>-96.883695827499764</c:v>
                </c:pt>
                <c:pt idx="307">
                  <c:v>-95.506371641468576</c:v>
                </c:pt>
                <c:pt idx="308">
                  <c:v>-94.229926262761438</c:v>
                </c:pt>
                <c:pt idx="309">
                  <c:v>-92.544413344219734</c:v>
                </c:pt>
                <c:pt idx="310">
                  <c:v>-91.196013510072277</c:v>
                </c:pt>
                <c:pt idx="311">
                  <c:v>-89.720303295264372</c:v>
                </c:pt>
                <c:pt idx="312">
                  <c:v>-88.145820675759836</c:v>
                </c:pt>
                <c:pt idx="313">
                  <c:v>-86.469625615709305</c:v>
                </c:pt>
                <c:pt idx="314">
                  <c:v>-84.712259037731343</c:v>
                </c:pt>
                <c:pt idx="315">
                  <c:v>-83.25270841857315</c:v>
                </c:pt>
                <c:pt idx="316">
                  <c:v>-81.602544949124521</c:v>
                </c:pt>
                <c:pt idx="317">
                  <c:v>-79.826934011133559</c:v>
                </c:pt>
                <c:pt idx="318">
                  <c:v>-78.07109006917652</c:v>
                </c:pt>
                <c:pt idx="319">
                  <c:v>-76.468794679303329</c:v>
                </c:pt>
                <c:pt idx="320">
                  <c:v>-74.758427815066199</c:v>
                </c:pt>
                <c:pt idx="321">
                  <c:v>-72.84045790652084</c:v>
                </c:pt>
                <c:pt idx="322">
                  <c:v>-71.096213758819388</c:v>
                </c:pt>
                <c:pt idx="323">
                  <c:v>-69.309374025734272</c:v>
                </c:pt>
                <c:pt idx="324">
                  <c:v>-67.497978656593062</c:v>
                </c:pt>
                <c:pt idx="325">
                  <c:v>-65.644085576819975</c:v>
                </c:pt>
                <c:pt idx="326">
                  <c:v>-63.797867899376804</c:v>
                </c:pt>
                <c:pt idx="327">
                  <c:v>-62.006431793436718</c:v>
                </c:pt>
                <c:pt idx="328">
                  <c:v>-60.107487705638952</c:v>
                </c:pt>
                <c:pt idx="329">
                  <c:v>-58.210829847798834</c:v>
                </c:pt>
                <c:pt idx="330">
                  <c:v>-56.312710623047231</c:v>
                </c:pt>
                <c:pt idx="331">
                  <c:v>-54.362830123283743</c:v>
                </c:pt>
                <c:pt idx="332">
                  <c:v>-52.484350283899154</c:v>
                </c:pt>
                <c:pt idx="333">
                  <c:v>-50.482420305864068</c:v>
                </c:pt>
                <c:pt idx="334">
                  <c:v>-48.463948888516633</c:v>
                </c:pt>
                <c:pt idx="335">
                  <c:v>-46.545113107888575</c:v>
                </c:pt>
                <c:pt idx="336">
                  <c:v>-44.706836294857034</c:v>
                </c:pt>
                <c:pt idx="337">
                  <c:v>-42.699168918222561</c:v>
                </c:pt>
                <c:pt idx="338">
                  <c:v>-40.692989943105431</c:v>
                </c:pt>
                <c:pt idx="339">
                  <c:v>-38.79144627521179</c:v>
                </c:pt>
                <c:pt idx="340">
                  <c:v>-36.854842300994456</c:v>
                </c:pt>
                <c:pt idx="341">
                  <c:v>-34.861765257659137</c:v>
                </c:pt>
                <c:pt idx="342">
                  <c:v>-32.862698220979496</c:v>
                </c:pt>
                <c:pt idx="343">
                  <c:v>-30.951086479809163</c:v>
                </c:pt>
                <c:pt idx="344">
                  <c:v>-29.037355947760012</c:v>
                </c:pt>
                <c:pt idx="345">
                  <c:v>-27.01667381098353</c:v>
                </c:pt>
                <c:pt idx="346">
                  <c:v>-25.100153620149054</c:v>
                </c:pt>
                <c:pt idx="347">
                  <c:v>-23.216276767997364</c:v>
                </c:pt>
                <c:pt idx="348">
                  <c:v>-21.250230611242422</c:v>
                </c:pt>
                <c:pt idx="349">
                  <c:v>-19.427894015474216</c:v>
                </c:pt>
                <c:pt idx="350">
                  <c:v>-17.42214669039155</c:v>
                </c:pt>
                <c:pt idx="351">
                  <c:v>-15.642557835062695</c:v>
                </c:pt>
                <c:pt idx="352">
                  <c:v>-13.816992058704679</c:v>
                </c:pt>
                <c:pt idx="353">
                  <c:v>-11.936458584744203</c:v>
                </c:pt>
                <c:pt idx="354">
                  <c:v>-10.178611168079353</c:v>
                </c:pt>
                <c:pt idx="355">
                  <c:v>-8.4168799081373713</c:v>
                </c:pt>
                <c:pt idx="356">
                  <c:v>-6.700167388274437</c:v>
                </c:pt>
                <c:pt idx="357">
                  <c:v>-4.9979255331672761</c:v>
                </c:pt>
                <c:pt idx="358">
                  <c:v>-3.3134549682770347</c:v>
                </c:pt>
                <c:pt idx="359">
                  <c:v>-1.6491419148962165</c:v>
                </c:pt>
                <c:pt idx="360">
                  <c:v>1.7629160318517872E-14</c:v>
                </c:pt>
                <c:pt idx="361">
                  <c:v>1.6252230225335449</c:v>
                </c:pt>
                <c:pt idx="362">
                  <c:v>3.2782095288604705</c:v>
                </c:pt>
                <c:pt idx="363">
                  <c:v>4.8024993430908003</c:v>
                </c:pt>
                <c:pt idx="364">
                  <c:v>6.3374061634271035</c:v>
                </c:pt>
                <c:pt idx="365">
                  <c:v>7.8311447541864192</c:v>
                </c:pt>
                <c:pt idx="366">
                  <c:v>9.2424077871769565</c:v>
                </c:pt>
                <c:pt idx="367">
                  <c:v>10.524310427259236</c:v>
                </c:pt>
                <c:pt idx="368">
                  <c:v>11.742643248408255</c:v>
                </c:pt>
                <c:pt idx="369">
                  <c:v>12.871175570262816</c:v>
                </c:pt>
                <c:pt idx="370">
                  <c:v>13.998448048795979</c:v>
                </c:pt>
                <c:pt idx="371">
                  <c:v>14.99735793785257</c:v>
                </c:pt>
                <c:pt idx="372">
                  <c:v>15.897533232971416</c:v>
                </c:pt>
                <c:pt idx="373">
                  <c:v>16.760450201823666</c:v>
                </c:pt>
                <c:pt idx="374">
                  <c:v>17.504231752177208</c:v>
                </c:pt>
                <c:pt idx="375">
                  <c:v>18.182776158351011</c:v>
                </c:pt>
                <c:pt idx="376">
                  <c:v>18.728566422252413</c:v>
                </c:pt>
                <c:pt idx="377">
                  <c:v>19.451062394578742</c:v>
                </c:pt>
                <c:pt idx="378">
                  <c:v>19.818061157535258</c:v>
                </c:pt>
                <c:pt idx="379">
                  <c:v>20.21772539545271</c:v>
                </c:pt>
                <c:pt idx="380">
                  <c:v>20.508283443591612</c:v>
                </c:pt>
                <c:pt idx="381">
                  <c:v>20.565032397844657</c:v>
                </c:pt>
                <c:pt idx="382">
                  <c:v>20.386551139276651</c:v>
                </c:pt>
                <c:pt idx="383">
                  <c:v>20.460937964331119</c:v>
                </c:pt>
                <c:pt idx="384">
                  <c:v>19.875646512776967</c:v>
                </c:pt>
                <c:pt idx="385">
                  <c:v>19.6212528753064</c:v>
                </c:pt>
                <c:pt idx="386">
                  <c:v>19.185126808017866</c:v>
                </c:pt>
                <c:pt idx="387">
                  <c:v>19.220114840047696</c:v>
                </c:pt>
                <c:pt idx="388">
                  <c:v>18.770227540471105</c:v>
                </c:pt>
                <c:pt idx="389">
                  <c:v>18.700351560252418</c:v>
                </c:pt>
                <c:pt idx="390">
                  <c:v>18.135267741205055</c:v>
                </c:pt>
                <c:pt idx="391">
                  <c:v>17.998609678981644</c:v>
                </c:pt>
                <c:pt idx="392">
                  <c:v>17.907806132746373</c:v>
                </c:pt>
                <c:pt idx="393">
                  <c:v>17.81661155695668</c:v>
                </c:pt>
                <c:pt idx="394">
                  <c:v>17.929978674972755</c:v>
                </c:pt>
                <c:pt idx="395">
                  <c:v>17.73966194997011</c:v>
                </c:pt>
                <c:pt idx="396">
                  <c:v>17.619750151378071</c:v>
                </c:pt>
                <c:pt idx="397">
                  <c:v>17.781410876263063</c:v>
                </c:pt>
                <c:pt idx="398">
                  <c:v>17.671070037547803</c:v>
                </c:pt>
                <c:pt idx="399">
                  <c:v>17.461635057469415</c:v>
                </c:pt>
                <c:pt idx="400">
                  <c:v>17.755613844904335</c:v>
                </c:pt>
                <c:pt idx="401">
                  <c:v>17.784872940451436</c:v>
                </c:pt>
                <c:pt idx="402">
                  <c:v>17.619074730617065</c:v>
                </c:pt>
                <c:pt idx="403">
                  <c:v>17.610880662597697</c:v>
                </c:pt>
                <c:pt idx="404">
                  <c:v>17.399726898486048</c:v>
                </c:pt>
                <c:pt idx="405">
                  <c:v>17.388545212149712</c:v>
                </c:pt>
                <c:pt idx="406">
                  <c:v>17.330799893330394</c:v>
                </c:pt>
                <c:pt idx="407">
                  <c:v>17.344591209943552</c:v>
                </c:pt>
                <c:pt idx="408">
                  <c:v>17.399351240373996</c:v>
                </c:pt>
                <c:pt idx="409">
                  <c:v>17.608562879300194</c:v>
                </c:pt>
                <c:pt idx="410">
                  <c:v>17.763996953606974</c:v>
                </c:pt>
                <c:pt idx="411">
                  <c:v>18.019178239754368</c:v>
                </c:pt>
                <c:pt idx="412">
                  <c:v>18.038510906612103</c:v>
                </c:pt>
                <c:pt idx="413">
                  <c:v>18.528709291267795</c:v>
                </c:pt>
                <c:pt idx="414">
                  <c:v>18.703266249883168</c:v>
                </c:pt>
                <c:pt idx="415">
                  <c:v>19.307179521995842</c:v>
                </c:pt>
                <c:pt idx="416">
                  <c:v>19.454242111046238</c:v>
                </c:pt>
                <c:pt idx="417">
                  <c:v>19.832256717123979</c:v>
                </c:pt>
                <c:pt idx="418">
                  <c:v>20.150340664987027</c:v>
                </c:pt>
                <c:pt idx="419">
                  <c:v>20.608442332421358</c:v>
                </c:pt>
                <c:pt idx="420">
                  <c:v>20.847442035090719</c:v>
                </c:pt>
                <c:pt idx="421">
                  <c:v>21.145299054069774</c:v>
                </c:pt>
                <c:pt idx="422">
                  <c:v>21.704715819636817</c:v>
                </c:pt>
                <c:pt idx="423">
                  <c:v>21.987884886460254</c:v>
                </c:pt>
                <c:pt idx="424">
                  <c:v>22.569164447087321</c:v>
                </c:pt>
                <c:pt idx="425">
                  <c:v>22.785561107560675</c:v>
                </c:pt>
                <c:pt idx="426">
                  <c:v>23.088027845877594</c:v>
                </c:pt>
                <c:pt idx="427">
                  <c:v>23.626337934649509</c:v>
                </c:pt>
                <c:pt idx="428">
                  <c:v>24.158556311216667</c:v>
                </c:pt>
                <c:pt idx="429">
                  <c:v>24.801020515629208</c:v>
                </c:pt>
                <c:pt idx="430">
                  <c:v>25.127850981471589</c:v>
                </c:pt>
                <c:pt idx="431">
                  <c:v>25.53543338258017</c:v>
                </c:pt>
                <c:pt idx="432">
                  <c:v>26.10530701304976</c:v>
                </c:pt>
                <c:pt idx="433">
                  <c:v>26.55329546290961</c:v>
                </c:pt>
                <c:pt idx="434">
                  <c:v>26.831021287711611</c:v>
                </c:pt>
                <c:pt idx="435">
                  <c:v>27.333362070772314</c:v>
                </c:pt>
                <c:pt idx="436">
                  <c:v>27.84895217021139</c:v>
                </c:pt>
                <c:pt idx="437">
                  <c:v>28.000476014001347</c:v>
                </c:pt>
                <c:pt idx="438">
                  <c:v>28.427702704162073</c:v>
                </c:pt>
                <c:pt idx="439">
                  <c:v>28.62316651663215</c:v>
                </c:pt>
                <c:pt idx="440">
                  <c:v>28.8383580863369</c:v>
                </c:pt>
                <c:pt idx="441">
                  <c:v>29.052374939919069</c:v>
                </c:pt>
                <c:pt idx="442">
                  <c:v>29.116375151495998</c:v>
                </c:pt>
                <c:pt idx="443">
                  <c:v>29.175323461417175</c:v>
                </c:pt>
                <c:pt idx="444">
                  <c:v>29.405877594671963</c:v>
                </c:pt>
                <c:pt idx="445">
                  <c:v>29.534440377626623</c:v>
                </c:pt>
                <c:pt idx="446">
                  <c:v>29.795170047354571</c:v>
                </c:pt>
                <c:pt idx="447">
                  <c:v>29.998926307279319</c:v>
                </c:pt>
                <c:pt idx="448">
                  <c:v>30.053661872164039</c:v>
                </c:pt>
                <c:pt idx="449">
                  <c:v>29.939039804270696</c:v>
                </c:pt>
                <c:pt idx="450">
                  <c:v>30.011068521436833</c:v>
                </c:pt>
                <c:pt idx="451">
                  <c:v>30.128524889201341</c:v>
                </c:pt>
                <c:pt idx="452">
                  <c:v>30.156807775868618</c:v>
                </c:pt>
                <c:pt idx="453">
                  <c:v>30.290362720265328</c:v>
                </c:pt>
                <c:pt idx="454">
                  <c:v>30.423314313767911</c:v>
                </c:pt>
                <c:pt idx="455">
                  <c:v>30.410312007603665</c:v>
                </c:pt>
                <c:pt idx="456">
                  <c:v>30.338417134522221</c:v>
                </c:pt>
                <c:pt idx="457">
                  <c:v>30.31391384959257</c:v>
                </c:pt>
                <c:pt idx="458">
                  <c:v>30.524676264601595</c:v>
                </c:pt>
                <c:pt idx="459">
                  <c:v>30.5138750943415</c:v>
                </c:pt>
                <c:pt idx="460">
                  <c:v>30.29085842929333</c:v>
                </c:pt>
                <c:pt idx="461">
                  <c:v>30.257400992819345</c:v>
                </c:pt>
                <c:pt idx="462">
                  <c:v>30.156230207784052</c:v>
                </c:pt>
                <c:pt idx="463">
                  <c:v>30.046225152750459</c:v>
                </c:pt>
                <c:pt idx="464">
                  <c:v>30.019852841600205</c:v>
                </c:pt>
                <c:pt idx="465">
                  <c:v>29.840419497024964</c:v>
                </c:pt>
                <c:pt idx="466">
                  <c:v>29.813719796058788</c:v>
                </c:pt>
                <c:pt idx="467">
                  <c:v>29.534193189140833</c:v>
                </c:pt>
                <c:pt idx="468">
                  <c:v>29.461290326893181</c:v>
                </c:pt>
                <c:pt idx="469">
                  <c:v>29.378842272030209</c:v>
                </c:pt>
                <c:pt idx="470">
                  <c:v>29.201849937974906</c:v>
                </c:pt>
                <c:pt idx="471">
                  <c:v>29.015587537077202</c:v>
                </c:pt>
                <c:pt idx="472">
                  <c:v>28.711772311322633</c:v>
                </c:pt>
                <c:pt idx="473">
                  <c:v>28.615656461319873</c:v>
                </c:pt>
                <c:pt idx="474">
                  <c:v>28.543579115173682</c:v>
                </c:pt>
                <c:pt idx="475">
                  <c:v>28.232761584470939</c:v>
                </c:pt>
                <c:pt idx="476">
                  <c:v>28.080610344557041</c:v>
                </c:pt>
                <c:pt idx="477">
                  <c:v>27.81361934457243</c:v>
                </c:pt>
                <c:pt idx="478">
                  <c:v>27.68973257383254</c:v>
                </c:pt>
                <c:pt idx="479">
                  <c:v>27.435179224563793</c:v>
                </c:pt>
                <c:pt idx="480">
                  <c:v>27.068399021478044</c:v>
                </c:pt>
                <c:pt idx="481">
                  <c:v>26.901199842398725</c:v>
                </c:pt>
                <c:pt idx="482">
                  <c:v>26.686059646304955</c:v>
                </c:pt>
                <c:pt idx="483">
                  <c:v>26.395919557166227</c:v>
                </c:pt>
                <c:pt idx="484">
                  <c:v>26.021494848032408</c:v>
                </c:pt>
                <c:pt idx="485">
                  <c:v>25.76705343451011</c:v>
                </c:pt>
                <c:pt idx="486">
                  <c:v>25.465955019219933</c:v>
                </c:pt>
                <c:pt idx="487">
                  <c:v>25.262138470120014</c:v>
                </c:pt>
                <c:pt idx="488">
                  <c:v>24.896634485256993</c:v>
                </c:pt>
                <c:pt idx="489">
                  <c:v>24.513718285423028</c:v>
                </c:pt>
                <c:pt idx="490">
                  <c:v>24.294869074209789</c:v>
                </c:pt>
                <c:pt idx="491">
                  <c:v>24.025962524300905</c:v>
                </c:pt>
                <c:pt idx="492">
                  <c:v>23.560175902181108</c:v>
                </c:pt>
                <c:pt idx="493">
                  <c:v>23.111991969145283</c:v>
                </c:pt>
                <c:pt idx="494">
                  <c:v>22.860335502981506</c:v>
                </c:pt>
                <c:pt idx="495">
                  <c:v>22.518853837422032</c:v>
                </c:pt>
                <c:pt idx="496">
                  <c:v>22.136973432885597</c:v>
                </c:pt>
                <c:pt idx="497">
                  <c:v>21.769071562645923</c:v>
                </c:pt>
                <c:pt idx="498">
                  <c:v>21.361477077979671</c:v>
                </c:pt>
                <c:pt idx="499">
                  <c:v>21.015861807155538</c:v>
                </c:pt>
                <c:pt idx="500">
                  <c:v>20.631271975004719</c:v>
                </c:pt>
                <c:pt idx="501">
                  <c:v>20.22585696310616</c:v>
                </c:pt>
                <c:pt idx="502">
                  <c:v>19.805308776062294</c:v>
                </c:pt>
                <c:pt idx="503">
                  <c:v>19.409655032690424</c:v>
                </c:pt>
                <c:pt idx="504">
                  <c:v>18.954439590952564</c:v>
                </c:pt>
                <c:pt idx="505">
                  <c:v>18.498720424616305</c:v>
                </c:pt>
                <c:pt idx="506">
                  <c:v>18.101305352424411</c:v>
                </c:pt>
                <c:pt idx="507">
                  <c:v>17.652280574061443</c:v>
                </c:pt>
                <c:pt idx="508">
                  <c:v>17.152255119107501</c:v>
                </c:pt>
                <c:pt idx="509">
                  <c:v>16.668371247123652</c:v>
                </c:pt>
                <c:pt idx="510">
                  <c:v>16.180303781944779</c:v>
                </c:pt>
                <c:pt idx="511">
                  <c:v>15.696556150978886</c:v>
                </c:pt>
                <c:pt idx="512">
                  <c:v>15.210415462455993</c:v>
                </c:pt>
                <c:pt idx="513">
                  <c:v>14.685578175533159</c:v>
                </c:pt>
                <c:pt idx="514">
                  <c:v>14.190853221695095</c:v>
                </c:pt>
                <c:pt idx="515">
                  <c:v>13.752337388817342</c:v>
                </c:pt>
                <c:pt idx="516">
                  <c:v>13.257420609714664</c:v>
                </c:pt>
                <c:pt idx="517">
                  <c:v>12.726181213381505</c:v>
                </c:pt>
                <c:pt idx="518">
                  <c:v>12.235850285854482</c:v>
                </c:pt>
                <c:pt idx="519">
                  <c:v>11.756525724912757</c:v>
                </c:pt>
                <c:pt idx="520">
                  <c:v>11.25097721111751</c:v>
                </c:pt>
                <c:pt idx="521">
                  <c:v>10.703977571867581</c:v>
                </c:pt>
                <c:pt idx="522">
                  <c:v>10.24338111411225</c:v>
                </c:pt>
                <c:pt idx="523">
                  <c:v>9.7239838531434231</c:v>
                </c:pt>
                <c:pt idx="524">
                  <c:v>9.2107627534567165</c:v>
                </c:pt>
                <c:pt idx="525">
                  <c:v>8.6782526092410297</c:v>
                </c:pt>
                <c:pt idx="526">
                  <c:v>8.0756096782042377</c:v>
                </c:pt>
                <c:pt idx="527">
                  <c:v>7.5265464161020477</c:v>
                </c:pt>
                <c:pt idx="528">
                  <c:v>7.0230159244976793</c:v>
                </c:pt>
                <c:pt idx="529">
                  <c:v>6.4338142371340714</c:v>
                </c:pt>
                <c:pt idx="530">
                  <c:v>5.9131343156039886</c:v>
                </c:pt>
                <c:pt idx="531">
                  <c:v>5.3118765893874036</c:v>
                </c:pt>
                <c:pt idx="532">
                  <c:v>4.7380849388433131</c:v>
                </c:pt>
                <c:pt idx="533">
                  <c:v>4.2126255421734893</c:v>
                </c:pt>
                <c:pt idx="534">
                  <c:v>3.6228981777043128</c:v>
                </c:pt>
                <c:pt idx="535">
                  <c:v>3.0472380789312936</c:v>
                </c:pt>
                <c:pt idx="536">
                  <c:v>2.4496165914539225</c:v>
                </c:pt>
                <c:pt idx="537">
                  <c:v>1.8538728095521964</c:v>
                </c:pt>
                <c:pt idx="538">
                  <c:v>1.2400848714698829</c:v>
                </c:pt>
                <c:pt idx="539">
                  <c:v>0.62396153781046459</c:v>
                </c:pt>
                <c:pt idx="540">
                  <c:v>-6.3071471821762634E-15</c:v>
                </c:pt>
                <c:pt idx="541">
                  <c:v>-0.62884772203393624</c:v>
                </c:pt>
                <c:pt idx="542">
                  <c:v>-1.2656162996091178</c:v>
                </c:pt>
                <c:pt idx="543">
                  <c:v>-1.9071868571911379</c:v>
                </c:pt>
                <c:pt idx="544">
                  <c:v>-2.5574145165800157</c:v>
                </c:pt>
                <c:pt idx="545">
                  <c:v>-3.2121126551385046</c:v>
                </c:pt>
                <c:pt idx="546">
                  <c:v>-3.8819449613597632</c:v>
                </c:pt>
                <c:pt idx="547">
                  <c:v>-4.5689859237853598</c:v>
                </c:pt>
                <c:pt idx="548">
                  <c:v>-5.2636787679305819</c:v>
                </c:pt>
                <c:pt idx="549">
                  <c:v>-5.9672597062871082</c:v>
                </c:pt>
                <c:pt idx="550">
                  <c:v>-6.690623759750177</c:v>
                </c:pt>
                <c:pt idx="551">
                  <c:v>-7.4286959324980142</c:v>
                </c:pt>
                <c:pt idx="552">
                  <c:v>-8.1117337125818416</c:v>
                </c:pt>
                <c:pt idx="553">
                  <c:v>-8.8378521764863027</c:v>
                </c:pt>
                <c:pt idx="554">
                  <c:v>-9.6032675371870493</c:v>
                </c:pt>
                <c:pt idx="555">
                  <c:v>-10.33554566040166</c:v>
                </c:pt>
                <c:pt idx="556">
                  <c:v>-11.066161970622863</c:v>
                </c:pt>
                <c:pt idx="557">
                  <c:v>-11.813810629860642</c:v>
                </c:pt>
                <c:pt idx="558">
                  <c:v>-12.604001340045302</c:v>
                </c:pt>
                <c:pt idx="559">
                  <c:v>-13.375747820074197</c:v>
                </c:pt>
                <c:pt idx="560">
                  <c:v>-14.113103210792145</c:v>
                </c:pt>
                <c:pt idx="561">
                  <c:v>-14.863517518083688</c:v>
                </c:pt>
                <c:pt idx="562">
                  <c:v>-15.595509621399298</c:v>
                </c:pt>
                <c:pt idx="563">
                  <c:v>-16.305751788971801</c:v>
                </c:pt>
                <c:pt idx="564">
                  <c:v>-16.999389279361374</c:v>
                </c:pt>
                <c:pt idx="565">
                  <c:v>-17.729384367227038</c:v>
                </c:pt>
                <c:pt idx="566">
                  <c:v>-18.423373641848908</c:v>
                </c:pt>
                <c:pt idx="567">
                  <c:v>-19.164315248156356</c:v>
                </c:pt>
                <c:pt idx="568">
                  <c:v>-19.891972206307855</c:v>
                </c:pt>
                <c:pt idx="569">
                  <c:v>-20.626736893865797</c:v>
                </c:pt>
                <c:pt idx="570">
                  <c:v>-21.399559116450448</c:v>
                </c:pt>
                <c:pt idx="571">
                  <c:v>-22.13757765168787</c:v>
                </c:pt>
                <c:pt idx="572">
                  <c:v>-22.920793688096609</c:v>
                </c:pt>
                <c:pt idx="573">
                  <c:v>-23.752587669349008</c:v>
                </c:pt>
                <c:pt idx="574">
                  <c:v>-24.530902694684272</c:v>
                </c:pt>
                <c:pt idx="575">
                  <c:v>-25.342638072887688</c:v>
                </c:pt>
                <c:pt idx="576">
                  <c:v>-26.162351295776372</c:v>
                </c:pt>
                <c:pt idx="577">
                  <c:v>-26.942035458607464</c:v>
                </c:pt>
                <c:pt idx="578">
                  <c:v>-27.733132871071771</c:v>
                </c:pt>
                <c:pt idx="579">
                  <c:v>-28.556450784349472</c:v>
                </c:pt>
                <c:pt idx="580">
                  <c:v>-29.221301549853173</c:v>
                </c:pt>
                <c:pt idx="581">
                  <c:v>-30.150382199612736</c:v>
                </c:pt>
                <c:pt idx="582">
                  <c:v>-30.904496115116721</c:v>
                </c:pt>
                <c:pt idx="583">
                  <c:v>-31.690303866754387</c:v>
                </c:pt>
                <c:pt idx="584">
                  <c:v>-32.527204759781306</c:v>
                </c:pt>
                <c:pt idx="585">
                  <c:v>-33.299469900183709</c:v>
                </c:pt>
                <c:pt idx="586">
                  <c:v>-34.180708651788358</c:v>
                </c:pt>
                <c:pt idx="587">
                  <c:v>-35.050076651786831</c:v>
                </c:pt>
                <c:pt idx="588">
                  <c:v>-35.912418526357563</c:v>
                </c:pt>
                <c:pt idx="589">
                  <c:v>-36.754378165038524</c:v>
                </c:pt>
                <c:pt idx="590">
                  <c:v>-37.715048242748871</c:v>
                </c:pt>
                <c:pt idx="591">
                  <c:v>-38.62548150853091</c:v>
                </c:pt>
                <c:pt idx="592">
                  <c:v>-39.610688290687179</c:v>
                </c:pt>
                <c:pt idx="593">
                  <c:v>-40.602895490925683</c:v>
                </c:pt>
                <c:pt idx="594">
                  <c:v>-41.532308945710426</c:v>
                </c:pt>
                <c:pt idx="595">
                  <c:v>-42.555248671296965</c:v>
                </c:pt>
                <c:pt idx="596">
                  <c:v>-43.584036646844595</c:v>
                </c:pt>
                <c:pt idx="597">
                  <c:v>-44.717073346482934</c:v>
                </c:pt>
                <c:pt idx="598">
                  <c:v>-45.855928614714159</c:v>
                </c:pt>
                <c:pt idx="599">
                  <c:v>-47.095573653313416</c:v>
                </c:pt>
                <c:pt idx="600">
                  <c:v>-48.291508981360984</c:v>
                </c:pt>
                <c:pt idx="601">
                  <c:v>-49.349865068575113</c:v>
                </c:pt>
                <c:pt idx="602">
                  <c:v>-50.642790661492555</c:v>
                </c:pt>
                <c:pt idx="603">
                  <c:v>-51.836383946318755</c:v>
                </c:pt>
                <c:pt idx="604">
                  <c:v>-52.98664809664168</c:v>
                </c:pt>
                <c:pt idx="605">
                  <c:v>-54.211254683737636</c:v>
                </c:pt>
                <c:pt idx="606">
                  <c:v>-55.355746974744513</c:v>
                </c:pt>
                <c:pt idx="607">
                  <c:v>-57.018945456765856</c:v>
                </c:pt>
                <c:pt idx="608">
                  <c:v>-58.323845620174133</c:v>
                </c:pt>
                <c:pt idx="609">
                  <c:v>-60.027245105395771</c:v>
                </c:pt>
                <c:pt idx="610">
                  <c:v>-61.806282763118887</c:v>
                </c:pt>
                <c:pt idx="611">
                  <c:v>-62.8411516661238</c:v>
                </c:pt>
                <c:pt idx="612">
                  <c:v>-64.587776601447842</c:v>
                </c:pt>
                <c:pt idx="613">
                  <c:v>-66.02984624008073</c:v>
                </c:pt>
                <c:pt idx="614">
                  <c:v>-67.834242884425421</c:v>
                </c:pt>
                <c:pt idx="615">
                  <c:v>-69.566161756364338</c:v>
                </c:pt>
                <c:pt idx="616">
                  <c:v>-71.235163222020731</c:v>
                </c:pt>
                <c:pt idx="617">
                  <c:v>-72.978527594369353</c:v>
                </c:pt>
                <c:pt idx="618">
                  <c:v>-74.786059318678937</c:v>
                </c:pt>
                <c:pt idx="619">
                  <c:v>-76.330882801325842</c:v>
                </c:pt>
                <c:pt idx="620">
                  <c:v>-78.124566327904162</c:v>
                </c:pt>
                <c:pt idx="621">
                  <c:v>-79.994409799464506</c:v>
                </c:pt>
                <c:pt idx="622">
                  <c:v>-81.957584351998179</c:v>
                </c:pt>
                <c:pt idx="623">
                  <c:v>-83.901836257702641</c:v>
                </c:pt>
                <c:pt idx="624">
                  <c:v>-85.905334182038331</c:v>
                </c:pt>
                <c:pt idx="625">
                  <c:v>-87.920566205970133</c:v>
                </c:pt>
                <c:pt idx="626">
                  <c:v>-89.991724149259753</c:v>
                </c:pt>
                <c:pt idx="627">
                  <c:v>-91.952150610119546</c:v>
                </c:pt>
                <c:pt idx="628">
                  <c:v>-94.028773578563161</c:v>
                </c:pt>
                <c:pt idx="629">
                  <c:v>-96.191508192110362</c:v>
                </c:pt>
                <c:pt idx="630">
                  <c:v>-98.330008606543458</c:v>
                </c:pt>
                <c:pt idx="631">
                  <c:v>-100.63512145463126</c:v>
                </c:pt>
                <c:pt idx="632">
                  <c:v>-102.77026326655786</c:v>
                </c:pt>
                <c:pt idx="633">
                  <c:v>-105.28086807153996</c:v>
                </c:pt>
                <c:pt idx="634">
                  <c:v>-107.59363108580821</c:v>
                </c:pt>
                <c:pt idx="635">
                  <c:v>-109.99838316789625</c:v>
                </c:pt>
                <c:pt idx="636">
                  <c:v>-112.30147011854564</c:v>
                </c:pt>
                <c:pt idx="637">
                  <c:v>-114.77217336432525</c:v>
                </c:pt>
                <c:pt idx="638">
                  <c:v>-117.3166819350955</c:v>
                </c:pt>
                <c:pt idx="639">
                  <c:v>-120.03591447489609</c:v>
                </c:pt>
                <c:pt idx="640">
                  <c:v>-122.60180134078428</c:v>
                </c:pt>
                <c:pt idx="641">
                  <c:v>-125.18260189048583</c:v>
                </c:pt>
                <c:pt idx="642">
                  <c:v>-127.92678989169249</c:v>
                </c:pt>
                <c:pt idx="643">
                  <c:v>-130.63316335055106</c:v>
                </c:pt>
                <c:pt idx="644">
                  <c:v>-133.53233870979099</c:v>
                </c:pt>
                <c:pt idx="645">
                  <c:v>-136.47006618894201</c:v>
                </c:pt>
                <c:pt idx="646">
                  <c:v>-139.53950247227169</c:v>
                </c:pt>
                <c:pt idx="647">
                  <c:v>-142.57778008926311</c:v>
                </c:pt>
                <c:pt idx="648">
                  <c:v>-145.62044422280493</c:v>
                </c:pt>
                <c:pt idx="649">
                  <c:v>-148.51370559121156</c:v>
                </c:pt>
                <c:pt idx="650">
                  <c:v>-151.7514469504363</c:v>
                </c:pt>
                <c:pt idx="651">
                  <c:v>-155.07290724560946</c:v>
                </c:pt>
                <c:pt idx="652">
                  <c:v>-158.73967478844463</c:v>
                </c:pt>
                <c:pt idx="653">
                  <c:v>-162.19424202338985</c:v>
                </c:pt>
                <c:pt idx="654">
                  <c:v>-165.87650580797336</c:v>
                </c:pt>
                <c:pt idx="655">
                  <c:v>-169.43597188801556</c:v>
                </c:pt>
                <c:pt idx="656">
                  <c:v>-172.96739969358745</c:v>
                </c:pt>
                <c:pt idx="657">
                  <c:v>-176.89453626988836</c:v>
                </c:pt>
                <c:pt idx="658">
                  <c:v>-180.78675021942806</c:v>
                </c:pt>
                <c:pt idx="659">
                  <c:v>-185.04118315552074</c:v>
                </c:pt>
                <c:pt idx="660">
                  <c:v>-189.21088981299135</c:v>
                </c:pt>
                <c:pt idx="661">
                  <c:v>-193.19176706044456</c:v>
                </c:pt>
                <c:pt idx="662">
                  <c:v>-197.4071313760825</c:v>
                </c:pt>
                <c:pt idx="663">
                  <c:v>-201.6175231200412</c:v>
                </c:pt>
                <c:pt idx="664">
                  <c:v>-206.11622002469909</c:v>
                </c:pt>
                <c:pt idx="665">
                  <c:v>-210.74058796974336</c:v>
                </c:pt>
                <c:pt idx="666">
                  <c:v>-215.25075458704288</c:v>
                </c:pt>
                <c:pt idx="667">
                  <c:v>-219.64009143749976</c:v>
                </c:pt>
                <c:pt idx="668">
                  <c:v>-224.38501271213599</c:v>
                </c:pt>
                <c:pt idx="669">
                  <c:v>-229.48497296870684</c:v>
                </c:pt>
                <c:pt idx="670">
                  <c:v>-234.21499386198195</c:v>
                </c:pt>
                <c:pt idx="671">
                  <c:v>-238.9135490488091</c:v>
                </c:pt>
                <c:pt idx="672">
                  <c:v>-243.96138233259398</c:v>
                </c:pt>
                <c:pt idx="673">
                  <c:v>-249.52846725842014</c:v>
                </c:pt>
                <c:pt idx="674">
                  <c:v>-254.72289704083042</c:v>
                </c:pt>
                <c:pt idx="675">
                  <c:v>-259.42981371476003</c:v>
                </c:pt>
                <c:pt idx="676">
                  <c:v>-264.39054542398526</c:v>
                </c:pt>
                <c:pt idx="677">
                  <c:v>-269.85557480029928</c:v>
                </c:pt>
                <c:pt idx="678">
                  <c:v>-275.0958447353413</c:v>
                </c:pt>
                <c:pt idx="679">
                  <c:v>-279.90802215405085</c:v>
                </c:pt>
                <c:pt idx="680">
                  <c:v>-284.69296999908158</c:v>
                </c:pt>
                <c:pt idx="681">
                  <c:v>-290.07262593315454</c:v>
                </c:pt>
                <c:pt idx="682">
                  <c:v>-295.00354948496204</c:v>
                </c:pt>
                <c:pt idx="683">
                  <c:v>-299.32022364328503</c:v>
                </c:pt>
                <c:pt idx="684">
                  <c:v>-304.10900207966256</c:v>
                </c:pt>
                <c:pt idx="685">
                  <c:v>-308.78558418714738</c:v>
                </c:pt>
                <c:pt idx="686">
                  <c:v>-312.69459946861826</c:v>
                </c:pt>
                <c:pt idx="687">
                  <c:v>-316.84124351721977</c:v>
                </c:pt>
                <c:pt idx="688">
                  <c:v>-320.93786570206032</c:v>
                </c:pt>
                <c:pt idx="689">
                  <c:v>-324.55500342072401</c:v>
                </c:pt>
                <c:pt idx="690">
                  <c:v>-327.87125004684884</c:v>
                </c:pt>
                <c:pt idx="691">
                  <c:v>-330.97493783577124</c:v>
                </c:pt>
                <c:pt idx="692">
                  <c:v>-333.31843909925675</c:v>
                </c:pt>
                <c:pt idx="693">
                  <c:v>-335.06890837571689</c:v>
                </c:pt>
                <c:pt idx="694">
                  <c:v>-336.4025375252308</c:v>
                </c:pt>
                <c:pt idx="695">
                  <c:v>-336.78852823449921</c:v>
                </c:pt>
                <c:pt idx="696">
                  <c:v>-336.40183150142803</c:v>
                </c:pt>
                <c:pt idx="697">
                  <c:v>-335.67161453513734</c:v>
                </c:pt>
                <c:pt idx="698">
                  <c:v>-333.6549065718101</c:v>
                </c:pt>
                <c:pt idx="699">
                  <c:v>-330.75486624525178</c:v>
                </c:pt>
                <c:pt idx="700">
                  <c:v>-326.86272313505856</c:v>
                </c:pt>
                <c:pt idx="701">
                  <c:v>-321.83773134213936</c:v>
                </c:pt>
                <c:pt idx="702">
                  <c:v>-315.80618275775385</c:v>
                </c:pt>
                <c:pt idx="703">
                  <c:v>-308.5989156653124</c:v>
                </c:pt>
                <c:pt idx="704">
                  <c:v>-299.9882944144166</c:v>
                </c:pt>
                <c:pt idx="705">
                  <c:v>-290.20345141469073</c:v>
                </c:pt>
                <c:pt idx="706">
                  <c:v>-279.01855258044537</c:v>
                </c:pt>
                <c:pt idx="707">
                  <c:v>-266.39781404223527</c:v>
                </c:pt>
                <c:pt idx="708">
                  <c:v>-252.60087956171304</c:v>
                </c:pt>
                <c:pt idx="709">
                  <c:v>-237.29017233701228</c:v>
                </c:pt>
                <c:pt idx="710">
                  <c:v>-221.0159030144593</c:v>
                </c:pt>
                <c:pt idx="711">
                  <c:v>-203.218688291311</c:v>
                </c:pt>
                <c:pt idx="712">
                  <c:v>-184.37313057344195</c:v>
                </c:pt>
                <c:pt idx="713">
                  <c:v>-164.48339378010158</c:v>
                </c:pt>
                <c:pt idx="714">
                  <c:v>-143.51084479650419</c:v>
                </c:pt>
                <c:pt idx="715">
                  <c:v>-121.60980717777566</c:v>
                </c:pt>
                <c:pt idx="716">
                  <c:v>-98.824930254304846</c:v>
                </c:pt>
                <c:pt idx="717">
                  <c:v>-75.31979220419764</c:v>
                </c:pt>
                <c:pt idx="718">
                  <c:v>-51.074449467932872</c:v>
                </c:pt>
                <c:pt idx="719">
                  <c:v>-26.028021626496951</c:v>
                </c:pt>
              </c:numCache>
            </c:numRef>
          </c:yVal>
          <c:smooth val="1"/>
          <c:extLst>
            <c:ext xmlns:c16="http://schemas.microsoft.com/office/drawing/2014/chart" uri="{C3380CC4-5D6E-409C-BE32-E72D297353CC}">
              <c16:uniqueId val="{00000002-95E7-44F4-A864-AB26294174AE}"/>
            </c:ext>
          </c:extLst>
        </c:ser>
        <c:ser>
          <c:idx val="3"/>
          <c:order val="3"/>
          <c:tx>
            <c:strRef>
              <c:f>'Torque Comparison'!$L$1</c:f>
              <c:strCache>
                <c:ptCount val="1"/>
                <c:pt idx="0">
                  <c:v>9000 Cyl 4 (Nm)</c:v>
                </c:pt>
              </c:strCache>
            </c:strRef>
          </c:tx>
          <c:spPr>
            <a:ln w="19050" cap="rnd">
              <a:solidFill>
                <a:schemeClr val="accent4"/>
              </a:solidFill>
              <a:round/>
            </a:ln>
            <a:effectLst/>
          </c:spPr>
          <c:marker>
            <c:symbol val="none"/>
          </c:marker>
          <c:xVal>
            <c:numRef>
              <c:f>'Torque Comparison'!$A$2:$A$721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'Torque Comparison'!$L$2:$L$721</c:f>
              <c:numCache>
                <c:formatCode>General</c:formatCode>
                <c:ptCount val="720"/>
                <c:pt idx="0">
                  <c:v>-6.3071471821762634E-15</c:v>
                </c:pt>
                <c:pt idx="1">
                  <c:v>-0.62884772203393624</c:v>
                </c:pt>
                <c:pt idx="2">
                  <c:v>-1.2656162996091178</c:v>
                </c:pt>
                <c:pt idx="3">
                  <c:v>-1.9071868571911379</c:v>
                </c:pt>
                <c:pt idx="4">
                  <c:v>-2.5574145165800157</c:v>
                </c:pt>
                <c:pt idx="5">
                  <c:v>-3.2121126551385046</c:v>
                </c:pt>
                <c:pt idx="6">
                  <c:v>-3.8819449613597632</c:v>
                </c:pt>
                <c:pt idx="7">
                  <c:v>-4.5689859237853598</c:v>
                </c:pt>
                <c:pt idx="8">
                  <c:v>-5.2636787679305819</c:v>
                </c:pt>
                <c:pt idx="9">
                  <c:v>-5.9672597062871082</c:v>
                </c:pt>
                <c:pt idx="10">
                  <c:v>-6.690623759750177</c:v>
                </c:pt>
                <c:pt idx="11">
                  <c:v>-7.4286959324980142</c:v>
                </c:pt>
                <c:pt idx="12">
                  <c:v>-8.1117337125818416</c:v>
                </c:pt>
                <c:pt idx="13">
                  <c:v>-8.8378521764863027</c:v>
                </c:pt>
                <c:pt idx="14">
                  <c:v>-9.6032675371870493</c:v>
                </c:pt>
                <c:pt idx="15">
                  <c:v>-10.33554566040166</c:v>
                </c:pt>
                <c:pt idx="16">
                  <c:v>-11.066161970622863</c:v>
                </c:pt>
                <c:pt idx="17">
                  <c:v>-11.813810629860642</c:v>
                </c:pt>
                <c:pt idx="18">
                  <c:v>-12.604001340045302</c:v>
                </c:pt>
                <c:pt idx="19">
                  <c:v>-13.375747820074197</c:v>
                </c:pt>
                <c:pt idx="20">
                  <c:v>-14.113103210792145</c:v>
                </c:pt>
                <c:pt idx="21">
                  <c:v>-14.863517518083688</c:v>
                </c:pt>
                <c:pt idx="22">
                  <c:v>-15.595509621399298</c:v>
                </c:pt>
                <c:pt idx="23">
                  <c:v>-16.305751788971801</c:v>
                </c:pt>
                <c:pt idx="24">
                  <c:v>-16.999389279361374</c:v>
                </c:pt>
                <c:pt idx="25">
                  <c:v>-17.729384367227038</c:v>
                </c:pt>
                <c:pt idx="26">
                  <c:v>-18.423373641848908</c:v>
                </c:pt>
                <c:pt idx="27">
                  <c:v>-19.164315248156356</c:v>
                </c:pt>
                <c:pt idx="28">
                  <c:v>-19.891972206307855</c:v>
                </c:pt>
                <c:pt idx="29">
                  <c:v>-20.626736893865797</c:v>
                </c:pt>
                <c:pt idx="30">
                  <c:v>-21.399559116450448</c:v>
                </c:pt>
                <c:pt idx="31">
                  <c:v>-22.13757765168787</c:v>
                </c:pt>
                <c:pt idx="32">
                  <c:v>-22.920793688096609</c:v>
                </c:pt>
                <c:pt idx="33">
                  <c:v>-23.752587669349008</c:v>
                </c:pt>
                <c:pt idx="34">
                  <c:v>-24.530902694684272</c:v>
                </c:pt>
                <c:pt idx="35">
                  <c:v>-25.342638072887688</c:v>
                </c:pt>
                <c:pt idx="36">
                  <c:v>-26.162351295776372</c:v>
                </c:pt>
                <c:pt idx="37">
                  <c:v>-26.942035458607464</c:v>
                </c:pt>
                <c:pt idx="38">
                  <c:v>-27.733132871071771</c:v>
                </c:pt>
                <c:pt idx="39">
                  <c:v>-28.556450784349472</c:v>
                </c:pt>
                <c:pt idx="40">
                  <c:v>-29.221301549853173</c:v>
                </c:pt>
                <c:pt idx="41">
                  <c:v>-30.150382199612736</c:v>
                </c:pt>
                <c:pt idx="42">
                  <c:v>-30.904496115116721</c:v>
                </c:pt>
                <c:pt idx="43">
                  <c:v>-31.690303866754387</c:v>
                </c:pt>
                <c:pt idx="44">
                  <c:v>-32.527204759781306</c:v>
                </c:pt>
                <c:pt idx="45">
                  <c:v>-33.299469900183709</c:v>
                </c:pt>
                <c:pt idx="46">
                  <c:v>-34.180708651788358</c:v>
                </c:pt>
                <c:pt idx="47">
                  <c:v>-35.050076651786831</c:v>
                </c:pt>
                <c:pt idx="48">
                  <c:v>-35.912418526357563</c:v>
                </c:pt>
                <c:pt idx="49">
                  <c:v>-36.754378165038524</c:v>
                </c:pt>
                <c:pt idx="50">
                  <c:v>-37.715048242748871</c:v>
                </c:pt>
                <c:pt idx="51">
                  <c:v>-38.62548150853091</c:v>
                </c:pt>
                <c:pt idx="52">
                  <c:v>-39.610688290687179</c:v>
                </c:pt>
                <c:pt idx="53">
                  <c:v>-40.602895490925683</c:v>
                </c:pt>
                <c:pt idx="54">
                  <c:v>-41.532308945710426</c:v>
                </c:pt>
                <c:pt idx="55">
                  <c:v>-42.555248671296965</c:v>
                </c:pt>
                <c:pt idx="56">
                  <c:v>-43.584036646844595</c:v>
                </c:pt>
                <c:pt idx="57">
                  <c:v>-44.717073346482934</c:v>
                </c:pt>
                <c:pt idx="58">
                  <c:v>-45.855928614714159</c:v>
                </c:pt>
                <c:pt idx="59">
                  <c:v>-47.095573653313416</c:v>
                </c:pt>
                <c:pt idx="60">
                  <c:v>-48.291508981360984</c:v>
                </c:pt>
                <c:pt idx="61">
                  <c:v>-49.349865068575113</c:v>
                </c:pt>
                <c:pt idx="62">
                  <c:v>-50.642790661492555</c:v>
                </c:pt>
                <c:pt idx="63">
                  <c:v>-51.836383946318755</c:v>
                </c:pt>
                <c:pt idx="64">
                  <c:v>-52.98664809664168</c:v>
                </c:pt>
                <c:pt idx="65">
                  <c:v>-54.211254683737636</c:v>
                </c:pt>
                <c:pt idx="66">
                  <c:v>-55.355746974744513</c:v>
                </c:pt>
                <c:pt idx="67">
                  <c:v>-57.018945456765856</c:v>
                </c:pt>
                <c:pt idx="68">
                  <c:v>-58.323845620174133</c:v>
                </c:pt>
                <c:pt idx="69">
                  <c:v>-60.027245105395771</c:v>
                </c:pt>
                <c:pt idx="70">
                  <c:v>-61.806282763118887</c:v>
                </c:pt>
                <c:pt idx="71">
                  <c:v>-62.8411516661238</c:v>
                </c:pt>
                <c:pt idx="72">
                  <c:v>-64.587776601447842</c:v>
                </c:pt>
                <c:pt idx="73">
                  <c:v>-66.02984624008073</c:v>
                </c:pt>
                <c:pt idx="74">
                  <c:v>-67.834242884425421</c:v>
                </c:pt>
                <c:pt idx="75">
                  <c:v>-69.566161756364338</c:v>
                </c:pt>
                <c:pt idx="76">
                  <c:v>-71.235163222020731</c:v>
                </c:pt>
                <c:pt idx="77">
                  <c:v>-72.978527594369353</c:v>
                </c:pt>
                <c:pt idx="78">
                  <c:v>-74.786059318678937</c:v>
                </c:pt>
                <c:pt idx="79">
                  <c:v>-76.330882801325842</c:v>
                </c:pt>
                <c:pt idx="80">
                  <c:v>-78.124566327904162</c:v>
                </c:pt>
                <c:pt idx="81">
                  <c:v>-79.994409799464506</c:v>
                </c:pt>
                <c:pt idx="82">
                  <c:v>-81.957584351998179</c:v>
                </c:pt>
                <c:pt idx="83">
                  <c:v>-83.901836257702641</c:v>
                </c:pt>
                <c:pt idx="84">
                  <c:v>-85.905334182038331</c:v>
                </c:pt>
                <c:pt idx="85">
                  <c:v>-87.920566205970133</c:v>
                </c:pt>
                <c:pt idx="86">
                  <c:v>-89.991724149259753</c:v>
                </c:pt>
                <c:pt idx="87">
                  <c:v>-91.952150610119546</c:v>
                </c:pt>
                <c:pt idx="88">
                  <c:v>-94.028773578563161</c:v>
                </c:pt>
                <c:pt idx="89">
                  <c:v>-96.191508192110362</c:v>
                </c:pt>
                <c:pt idx="90">
                  <c:v>-98.330008606543458</c:v>
                </c:pt>
                <c:pt idx="91">
                  <c:v>-100.63512145463126</c:v>
                </c:pt>
                <c:pt idx="92">
                  <c:v>-102.77026326655786</c:v>
                </c:pt>
                <c:pt idx="93">
                  <c:v>-105.28086807153996</c:v>
                </c:pt>
                <c:pt idx="94">
                  <c:v>-107.59363108580821</c:v>
                </c:pt>
                <c:pt idx="95">
                  <c:v>-109.99838316789625</c:v>
                </c:pt>
                <c:pt idx="96">
                  <c:v>-112.30147011854564</c:v>
                </c:pt>
                <c:pt idx="97">
                  <c:v>-114.77217336432525</c:v>
                </c:pt>
                <c:pt idx="98">
                  <c:v>-117.3166819350955</c:v>
                </c:pt>
                <c:pt idx="99">
                  <c:v>-120.03591447489609</c:v>
                </c:pt>
                <c:pt idx="100">
                  <c:v>-122.60180134078428</c:v>
                </c:pt>
                <c:pt idx="101">
                  <c:v>-125.18260189048583</c:v>
                </c:pt>
                <c:pt idx="102">
                  <c:v>-127.92678989169249</c:v>
                </c:pt>
                <c:pt idx="103">
                  <c:v>-130.63316335055106</c:v>
                </c:pt>
                <c:pt idx="104">
                  <c:v>-133.53233870979099</c:v>
                </c:pt>
                <c:pt idx="105">
                  <c:v>-136.47006618894201</c:v>
                </c:pt>
                <c:pt idx="106">
                  <c:v>-139.53950247227169</c:v>
                </c:pt>
                <c:pt idx="107">
                  <c:v>-142.57778008926311</c:v>
                </c:pt>
                <c:pt idx="108">
                  <c:v>-145.62044422280493</c:v>
                </c:pt>
                <c:pt idx="109">
                  <c:v>-148.51370559121156</c:v>
                </c:pt>
                <c:pt idx="110">
                  <c:v>-151.7514469504363</c:v>
                </c:pt>
                <c:pt idx="111">
                  <c:v>-155.07290724560946</c:v>
                </c:pt>
                <c:pt idx="112">
                  <c:v>-158.73967478844463</c:v>
                </c:pt>
                <c:pt idx="113">
                  <c:v>-162.19424202338985</c:v>
                </c:pt>
                <c:pt idx="114">
                  <c:v>-165.87650580797336</c:v>
                </c:pt>
                <c:pt idx="115">
                  <c:v>-169.43597188801556</c:v>
                </c:pt>
                <c:pt idx="116">
                  <c:v>-172.96739969358745</c:v>
                </c:pt>
                <c:pt idx="117">
                  <c:v>-176.89453626988836</c:v>
                </c:pt>
                <c:pt idx="118">
                  <c:v>-180.78675021942806</c:v>
                </c:pt>
                <c:pt idx="119">
                  <c:v>-185.04118315552074</c:v>
                </c:pt>
                <c:pt idx="120">
                  <c:v>-189.21088981299135</c:v>
                </c:pt>
                <c:pt idx="121">
                  <c:v>-193.19176706044456</c:v>
                </c:pt>
                <c:pt idx="122">
                  <c:v>-197.4071313760825</c:v>
                </c:pt>
                <c:pt idx="123">
                  <c:v>-201.6175231200412</c:v>
                </c:pt>
                <c:pt idx="124">
                  <c:v>-206.11622002469909</c:v>
                </c:pt>
                <c:pt idx="125">
                  <c:v>-210.74058796974336</c:v>
                </c:pt>
                <c:pt idx="126">
                  <c:v>-215.25075458704288</c:v>
                </c:pt>
                <c:pt idx="127">
                  <c:v>-219.64009143749976</c:v>
                </c:pt>
                <c:pt idx="128">
                  <c:v>-224.38501271213599</c:v>
                </c:pt>
                <c:pt idx="129">
                  <c:v>-229.48497296870684</c:v>
                </c:pt>
                <c:pt idx="130">
                  <c:v>-234.21499386198195</c:v>
                </c:pt>
                <c:pt idx="131">
                  <c:v>-238.9135490488091</c:v>
                </c:pt>
                <c:pt idx="132">
                  <c:v>-243.96138233259398</c:v>
                </c:pt>
                <c:pt idx="133">
                  <c:v>-249.52846725842014</c:v>
                </c:pt>
                <c:pt idx="134">
                  <c:v>-254.72289704083042</c:v>
                </c:pt>
                <c:pt idx="135">
                  <c:v>-259.42981371476003</c:v>
                </c:pt>
                <c:pt idx="136">
                  <c:v>-264.39054542398526</c:v>
                </c:pt>
                <c:pt idx="137">
                  <c:v>-269.85557480029928</c:v>
                </c:pt>
                <c:pt idx="138">
                  <c:v>-275.0958447353413</c:v>
                </c:pt>
                <c:pt idx="139">
                  <c:v>-279.90802215405085</c:v>
                </c:pt>
                <c:pt idx="140">
                  <c:v>-284.69296999908158</c:v>
                </c:pt>
                <c:pt idx="141">
                  <c:v>-290.07262593315454</c:v>
                </c:pt>
                <c:pt idx="142">
                  <c:v>-295.00354948496204</c:v>
                </c:pt>
                <c:pt idx="143">
                  <c:v>-299.32022364328503</c:v>
                </c:pt>
                <c:pt idx="144">
                  <c:v>-304.10900207966256</c:v>
                </c:pt>
                <c:pt idx="145">
                  <c:v>-308.78558418714738</c:v>
                </c:pt>
                <c:pt idx="146">
                  <c:v>-312.69459946861826</c:v>
                </c:pt>
                <c:pt idx="147">
                  <c:v>-316.84124351721977</c:v>
                </c:pt>
                <c:pt idx="148">
                  <c:v>-320.93786570206032</c:v>
                </c:pt>
                <c:pt idx="149">
                  <c:v>-324.55500342072401</c:v>
                </c:pt>
                <c:pt idx="150">
                  <c:v>-327.87125004684884</c:v>
                </c:pt>
                <c:pt idx="151">
                  <c:v>-330.97493783577124</c:v>
                </c:pt>
                <c:pt idx="152">
                  <c:v>-333.31843909925675</c:v>
                </c:pt>
                <c:pt idx="153">
                  <c:v>-335.06890837571689</c:v>
                </c:pt>
                <c:pt idx="154">
                  <c:v>-336.4025375252308</c:v>
                </c:pt>
                <c:pt idx="155">
                  <c:v>-336.78852823449921</c:v>
                </c:pt>
                <c:pt idx="156">
                  <c:v>-336.40183150142803</c:v>
                </c:pt>
                <c:pt idx="157">
                  <c:v>-335.67161453513734</c:v>
                </c:pt>
                <c:pt idx="158">
                  <c:v>-333.6549065718101</c:v>
                </c:pt>
                <c:pt idx="159">
                  <c:v>-330.75486624525178</c:v>
                </c:pt>
                <c:pt idx="160">
                  <c:v>-326.86272313505856</c:v>
                </c:pt>
                <c:pt idx="161">
                  <c:v>-321.83773134213936</c:v>
                </c:pt>
                <c:pt idx="162">
                  <c:v>-315.80618275775385</c:v>
                </c:pt>
                <c:pt idx="163">
                  <c:v>-308.5989156653124</c:v>
                </c:pt>
                <c:pt idx="164">
                  <c:v>-299.9882944144166</c:v>
                </c:pt>
                <c:pt idx="165">
                  <c:v>-290.20345141469073</c:v>
                </c:pt>
                <c:pt idx="166">
                  <c:v>-279.01855258044537</c:v>
                </c:pt>
                <c:pt idx="167">
                  <c:v>-266.39781404223527</c:v>
                </c:pt>
                <c:pt idx="168">
                  <c:v>-252.60087956171304</c:v>
                </c:pt>
                <c:pt idx="169">
                  <c:v>-237.29017233701228</c:v>
                </c:pt>
                <c:pt idx="170">
                  <c:v>-221.0159030144593</c:v>
                </c:pt>
                <c:pt idx="171">
                  <c:v>-203.218688291311</c:v>
                </c:pt>
                <c:pt idx="172">
                  <c:v>-184.37313057344195</c:v>
                </c:pt>
                <c:pt idx="173">
                  <c:v>-164.48339378010158</c:v>
                </c:pt>
                <c:pt idx="174">
                  <c:v>-143.51084479650419</c:v>
                </c:pt>
                <c:pt idx="175">
                  <c:v>-121.60980717777566</c:v>
                </c:pt>
                <c:pt idx="176">
                  <c:v>-98.824930254304846</c:v>
                </c:pt>
                <c:pt idx="177">
                  <c:v>-75.31979220419764</c:v>
                </c:pt>
                <c:pt idx="178">
                  <c:v>-51.074449467932872</c:v>
                </c:pt>
                <c:pt idx="179">
                  <c:v>-26.028021626496951</c:v>
                </c:pt>
                <c:pt idx="180">
                  <c:v>0</c:v>
                </c:pt>
                <c:pt idx="181">
                  <c:v>27.294237404380407</c:v>
                </c:pt>
                <c:pt idx="182">
                  <c:v>56.307288517384102</c:v>
                </c:pt>
                <c:pt idx="183">
                  <c:v>87.677888425458079</c:v>
                </c:pt>
                <c:pt idx="184">
                  <c:v>122.04684972911335</c:v>
                </c:pt>
                <c:pt idx="185">
                  <c:v>160.11121705151589</c:v>
                </c:pt>
                <c:pt idx="186">
                  <c:v>202.7373345746409</c:v>
                </c:pt>
                <c:pt idx="187">
                  <c:v>250.57279611216615</c:v>
                </c:pt>
                <c:pt idx="188">
                  <c:v>304.20231259589593</c:v>
                </c:pt>
                <c:pt idx="189">
                  <c:v>363.947091102184</c:v>
                </c:pt>
                <c:pt idx="190">
                  <c:v>430.07633263454647</c:v>
                </c:pt>
                <c:pt idx="191">
                  <c:v>502.45892559695966</c:v>
                </c:pt>
                <c:pt idx="192">
                  <c:v>580.35501998987468</c:v>
                </c:pt>
                <c:pt idx="193">
                  <c:v>662.57484718276294</c:v>
                </c:pt>
                <c:pt idx="194">
                  <c:v>747.06569896808389</c:v>
                </c:pt>
                <c:pt idx="195">
                  <c:v>831.53266967846707</c:v>
                </c:pt>
                <c:pt idx="196">
                  <c:v>913.84867360654152</c:v>
                </c:pt>
                <c:pt idx="197">
                  <c:v>991.44843797286876</c:v>
                </c:pt>
                <c:pt idx="198">
                  <c:v>1061.9164664999387</c:v>
                </c:pt>
                <c:pt idx="199">
                  <c:v>1123.5403227636639</c:v>
                </c:pt>
                <c:pt idx="200">
                  <c:v>1175.2824188369154</c:v>
                </c:pt>
                <c:pt idx="201">
                  <c:v>1216.6182532149453</c:v>
                </c:pt>
                <c:pt idx="202">
                  <c:v>1247.9649360393785</c:v>
                </c:pt>
                <c:pt idx="203">
                  <c:v>1269.9485629295207</c:v>
                </c:pt>
                <c:pt idx="204">
                  <c:v>1283.6761439185302</c:v>
                </c:pt>
                <c:pt idx="205">
                  <c:v>1290.7292896458005</c:v>
                </c:pt>
                <c:pt idx="206">
                  <c:v>1292.5488081220017</c:v>
                </c:pt>
                <c:pt idx="207">
                  <c:v>1290.4734541180762</c:v>
                </c:pt>
                <c:pt idx="208">
                  <c:v>1285.0828163360973</c:v>
                </c:pt>
                <c:pt idx="209">
                  <c:v>1277.0773887069431</c:v>
                </c:pt>
                <c:pt idx="210">
                  <c:v>1267.5447846919615</c:v>
                </c:pt>
                <c:pt idx="211">
                  <c:v>1256.6404153239077</c:v>
                </c:pt>
                <c:pt idx="212">
                  <c:v>1245.4900994543545</c:v>
                </c:pt>
                <c:pt idx="213">
                  <c:v>1234.0234968615619</c:v>
                </c:pt>
                <c:pt idx="214">
                  <c:v>1221.8352184948626</c:v>
                </c:pt>
                <c:pt idx="215">
                  <c:v>1209.2825405248279</c:v>
                </c:pt>
                <c:pt idx="216">
                  <c:v>1196.0420665980323</c:v>
                </c:pt>
                <c:pt idx="217">
                  <c:v>1182.0022547325284</c:v>
                </c:pt>
                <c:pt idx="218">
                  <c:v>1167.0916122094789</c:v>
                </c:pt>
                <c:pt idx="219">
                  <c:v>1151.1086960510556</c:v>
                </c:pt>
                <c:pt idx="220">
                  <c:v>1134.8068647469331</c:v>
                </c:pt>
                <c:pt idx="221">
                  <c:v>1117.9603224519617</c:v>
                </c:pt>
                <c:pt idx="222">
                  <c:v>1100.8060957670705</c:v>
                </c:pt>
                <c:pt idx="223">
                  <c:v>1083.4451596938759</c:v>
                </c:pt>
                <c:pt idx="224">
                  <c:v>1065.5972594916204</c:v>
                </c:pt>
                <c:pt idx="225">
                  <c:v>1047.0469254779507</c:v>
                </c:pt>
                <c:pt idx="226">
                  <c:v>1028.4191310151855</c:v>
                </c:pt>
                <c:pt idx="227">
                  <c:v>1010.112830263341</c:v>
                </c:pt>
                <c:pt idx="228">
                  <c:v>991.83929649376114</c:v>
                </c:pt>
                <c:pt idx="229">
                  <c:v>973.62136705473779</c:v>
                </c:pt>
                <c:pt idx="230">
                  <c:v>955.76615275606287</c:v>
                </c:pt>
                <c:pt idx="231">
                  <c:v>937.47510704941999</c:v>
                </c:pt>
                <c:pt idx="232">
                  <c:v>919.03217807392218</c:v>
                </c:pt>
                <c:pt idx="233">
                  <c:v>900.89316492402293</c:v>
                </c:pt>
                <c:pt idx="234">
                  <c:v>882.99906789083548</c:v>
                </c:pt>
                <c:pt idx="235">
                  <c:v>865.5500297468152</c:v>
                </c:pt>
                <c:pt idx="236">
                  <c:v>848.206202080249</c:v>
                </c:pt>
                <c:pt idx="237">
                  <c:v>830.64243936308912</c:v>
                </c:pt>
                <c:pt idx="238">
                  <c:v>813.40020837624343</c:v>
                </c:pt>
                <c:pt idx="239">
                  <c:v>796.47961850304193</c:v>
                </c:pt>
                <c:pt idx="240">
                  <c:v>779.78378048289539</c:v>
                </c:pt>
                <c:pt idx="241">
                  <c:v>763.56407657975001</c:v>
                </c:pt>
                <c:pt idx="242">
                  <c:v>747.35803194939626</c:v>
                </c:pt>
                <c:pt idx="243">
                  <c:v>731.52021714280909</c:v>
                </c:pt>
                <c:pt idx="244">
                  <c:v>715.80876335563732</c:v>
                </c:pt>
                <c:pt idx="245">
                  <c:v>700.35212204950699</c:v>
                </c:pt>
                <c:pt idx="246">
                  <c:v>685.43674203825594</c:v>
                </c:pt>
                <c:pt idx="247">
                  <c:v>670.72521673999222</c:v>
                </c:pt>
                <c:pt idx="248">
                  <c:v>654.80422680935294</c:v>
                </c:pt>
                <c:pt idx="249">
                  <c:v>639.89513733639888</c:v>
                </c:pt>
                <c:pt idx="250">
                  <c:v>625.41528908404723</c:v>
                </c:pt>
                <c:pt idx="251">
                  <c:v>611.25047556410414</c:v>
                </c:pt>
                <c:pt idx="252">
                  <c:v>597.15376057485173</c:v>
                </c:pt>
                <c:pt idx="253">
                  <c:v>583.47734159455865</c:v>
                </c:pt>
                <c:pt idx="254">
                  <c:v>570.46480808785532</c:v>
                </c:pt>
                <c:pt idx="255">
                  <c:v>557.9118031880322</c:v>
                </c:pt>
                <c:pt idx="256">
                  <c:v>545.68993280973007</c:v>
                </c:pt>
                <c:pt idx="257">
                  <c:v>533.52131688789166</c:v>
                </c:pt>
                <c:pt idx="258">
                  <c:v>521.90056017315237</c:v>
                </c:pt>
                <c:pt idx="259">
                  <c:v>510.36869938027201</c:v>
                </c:pt>
                <c:pt idx="260">
                  <c:v>499.33435333113039</c:v>
                </c:pt>
                <c:pt idx="261">
                  <c:v>488.46223487928887</c:v>
                </c:pt>
                <c:pt idx="262">
                  <c:v>477.93716750846448</c:v>
                </c:pt>
                <c:pt idx="263">
                  <c:v>467.43886563166569</c:v>
                </c:pt>
                <c:pt idx="264">
                  <c:v>457.08499003337937</c:v>
                </c:pt>
                <c:pt idx="265">
                  <c:v>447.20831610935829</c:v>
                </c:pt>
                <c:pt idx="266">
                  <c:v>437.62532460010908</c:v>
                </c:pt>
                <c:pt idx="267">
                  <c:v>428.25850235015338</c:v>
                </c:pt>
                <c:pt idx="268">
                  <c:v>419.15326328206368</c:v>
                </c:pt>
                <c:pt idx="269">
                  <c:v>410.12878242460437</c:v>
                </c:pt>
                <c:pt idx="270">
                  <c:v>401.32167115892952</c:v>
                </c:pt>
                <c:pt idx="271">
                  <c:v>392.78081591325571</c:v>
                </c:pt>
                <c:pt idx="272">
                  <c:v>384.30344021738989</c:v>
                </c:pt>
                <c:pt idx="273">
                  <c:v>376.20202988926673</c:v>
                </c:pt>
                <c:pt idx="274">
                  <c:v>368.15704049879957</c:v>
                </c:pt>
                <c:pt idx="275">
                  <c:v>360.26558335831373</c:v>
                </c:pt>
                <c:pt idx="276">
                  <c:v>352.60795782166082</c:v>
                </c:pt>
                <c:pt idx="277">
                  <c:v>344.97266142865055</c:v>
                </c:pt>
                <c:pt idx="278">
                  <c:v>337.36976001351638</c:v>
                </c:pt>
                <c:pt idx="279">
                  <c:v>330.23285705557521</c:v>
                </c:pt>
                <c:pt idx="280">
                  <c:v>323.14810443985607</c:v>
                </c:pt>
                <c:pt idx="281">
                  <c:v>315.97718411362013</c:v>
                </c:pt>
                <c:pt idx="282">
                  <c:v>309.11850608820833</c:v>
                </c:pt>
                <c:pt idx="283">
                  <c:v>302.23941236141889</c:v>
                </c:pt>
                <c:pt idx="284">
                  <c:v>295.71375833222822</c:v>
                </c:pt>
                <c:pt idx="285">
                  <c:v>289.11772567906297</c:v>
                </c:pt>
                <c:pt idx="286">
                  <c:v>282.75563580391287</c:v>
                </c:pt>
                <c:pt idx="287">
                  <c:v>276.42270920908692</c:v>
                </c:pt>
                <c:pt idx="288">
                  <c:v>270.28528595363935</c:v>
                </c:pt>
                <c:pt idx="289">
                  <c:v>264.3983161886265</c:v>
                </c:pt>
                <c:pt idx="290">
                  <c:v>258.44890608330542</c:v>
                </c:pt>
                <c:pt idx="291">
                  <c:v>252.44871132156419</c:v>
                </c:pt>
                <c:pt idx="292">
                  <c:v>246.74954105989315</c:v>
                </c:pt>
                <c:pt idx="293">
                  <c:v>241.1097893235191</c:v>
                </c:pt>
                <c:pt idx="294">
                  <c:v>235.39129591979929</c:v>
                </c:pt>
                <c:pt idx="295">
                  <c:v>229.87282626464253</c:v>
                </c:pt>
                <c:pt idx="296">
                  <c:v>224.45942372982958</c:v>
                </c:pt>
                <c:pt idx="297">
                  <c:v>219.14974741065078</c:v>
                </c:pt>
                <c:pt idx="298">
                  <c:v>213.84140824370968</c:v>
                </c:pt>
                <c:pt idx="299">
                  <c:v>208.68309648548581</c:v>
                </c:pt>
                <c:pt idx="300">
                  <c:v>203.63494420134822</c:v>
                </c:pt>
                <c:pt idx="301">
                  <c:v>198.7768393147276</c:v>
                </c:pt>
                <c:pt idx="302">
                  <c:v>193.9902972092315</c:v>
                </c:pt>
                <c:pt idx="303">
                  <c:v>189.02576136418162</c:v>
                </c:pt>
                <c:pt idx="304">
                  <c:v>184.37681250218407</c:v>
                </c:pt>
                <c:pt idx="305">
                  <c:v>179.82035856133419</c:v>
                </c:pt>
                <c:pt idx="306">
                  <c:v>175.14761708219166</c:v>
                </c:pt>
                <c:pt idx="307">
                  <c:v>170.59326418423132</c:v>
                </c:pt>
                <c:pt idx="308">
                  <c:v>166.181910268976</c:v>
                </c:pt>
                <c:pt idx="309">
                  <c:v>161.82739958729027</c:v>
                </c:pt>
                <c:pt idx="310">
                  <c:v>157.45262012829875</c:v>
                </c:pt>
                <c:pt idx="311">
                  <c:v>153.18819030371</c:v>
                </c:pt>
                <c:pt idx="312">
                  <c:v>149.05654509890363</c:v>
                </c:pt>
                <c:pt idx="313">
                  <c:v>144.95848737926497</c:v>
                </c:pt>
                <c:pt idx="314">
                  <c:v>140.879614807065</c:v>
                </c:pt>
                <c:pt idx="315">
                  <c:v>136.78914234547216</c:v>
                </c:pt>
                <c:pt idx="316">
                  <c:v>132.86842961482256</c:v>
                </c:pt>
                <c:pt idx="317">
                  <c:v>129.02286579539438</c:v>
                </c:pt>
                <c:pt idx="318">
                  <c:v>125.14674069151681</c:v>
                </c:pt>
                <c:pt idx="319">
                  <c:v>121.31073132920193</c:v>
                </c:pt>
                <c:pt idx="320">
                  <c:v>117.58730189511253</c:v>
                </c:pt>
                <c:pt idx="321">
                  <c:v>113.87233343767629</c:v>
                </c:pt>
                <c:pt idx="322">
                  <c:v>110.21049966346327</c:v>
                </c:pt>
                <c:pt idx="323">
                  <c:v>106.55671741745387</c:v>
                </c:pt>
                <c:pt idx="324">
                  <c:v>103.08616603809499</c:v>
                </c:pt>
                <c:pt idx="325">
                  <c:v>99.554592953496112</c:v>
                </c:pt>
                <c:pt idx="326">
                  <c:v>96.078357466707786</c:v>
                </c:pt>
                <c:pt idx="327">
                  <c:v>92.673676270417076</c:v>
                </c:pt>
                <c:pt idx="328">
                  <c:v>89.360020199506664</c:v>
                </c:pt>
                <c:pt idx="329">
                  <c:v>86.049821905763991</c:v>
                </c:pt>
                <c:pt idx="330">
                  <c:v>82.712582808931771</c:v>
                </c:pt>
                <c:pt idx="331">
                  <c:v>79.500310019439922</c:v>
                </c:pt>
                <c:pt idx="332">
                  <c:v>76.329814534519613</c:v>
                </c:pt>
                <c:pt idx="333">
                  <c:v>73.160738927358054</c:v>
                </c:pt>
                <c:pt idx="334">
                  <c:v>70.037671255867423</c:v>
                </c:pt>
                <c:pt idx="335">
                  <c:v>66.922328499124802</c:v>
                </c:pt>
                <c:pt idx="336">
                  <c:v>63.947680145241542</c:v>
                </c:pt>
                <c:pt idx="337">
                  <c:v>60.933685141528748</c:v>
                </c:pt>
                <c:pt idx="338">
                  <c:v>57.956314207588484</c:v>
                </c:pt>
                <c:pt idx="339">
                  <c:v>55.048222617531685</c:v>
                </c:pt>
                <c:pt idx="340">
                  <c:v>52.156570102668113</c:v>
                </c:pt>
                <c:pt idx="341">
                  <c:v>49.258558023631117</c:v>
                </c:pt>
                <c:pt idx="342">
                  <c:v>46.388221342412265</c:v>
                </c:pt>
                <c:pt idx="343">
                  <c:v>43.533708444325541</c:v>
                </c:pt>
                <c:pt idx="344">
                  <c:v>40.745339413368413</c:v>
                </c:pt>
                <c:pt idx="345">
                  <c:v>37.930463353877244</c:v>
                </c:pt>
                <c:pt idx="346">
                  <c:v>35.140852237250293</c:v>
                </c:pt>
                <c:pt idx="347">
                  <c:v>32.409855542849883</c:v>
                </c:pt>
                <c:pt idx="348">
                  <c:v>29.678753435045866</c:v>
                </c:pt>
                <c:pt idx="349">
                  <c:v>27.019326990769375</c:v>
                </c:pt>
                <c:pt idx="350">
                  <c:v>24.280912947033499</c:v>
                </c:pt>
                <c:pt idx="351">
                  <c:v>21.696494212819704</c:v>
                </c:pt>
                <c:pt idx="352">
                  <c:v>19.11893422798579</c:v>
                </c:pt>
                <c:pt idx="353">
                  <c:v>16.53729722878894</c:v>
                </c:pt>
                <c:pt idx="354">
                  <c:v>14.018087916728437</c:v>
                </c:pt>
                <c:pt idx="355">
                  <c:v>11.562498917852071</c:v>
                </c:pt>
                <c:pt idx="356">
                  <c:v>9.1586377151415235</c:v>
                </c:pt>
                <c:pt idx="357">
                  <c:v>6.7934719744545875</c:v>
                </c:pt>
                <c:pt idx="358">
                  <c:v>4.4790299685735384</c:v>
                </c:pt>
                <c:pt idx="359">
                  <c:v>2.2155087697919997</c:v>
                </c:pt>
                <c:pt idx="360">
                  <c:v>2.2114857498991883E-14</c:v>
                </c:pt>
                <c:pt idx="361">
                  <c:v>-2.1701820829448852</c:v>
                </c:pt>
                <c:pt idx="362">
                  <c:v>-4.2929121609506842</c:v>
                </c:pt>
                <c:pt idx="363">
                  <c:v>-6.3774898244509739</c:v>
                </c:pt>
                <c:pt idx="364">
                  <c:v>-8.4257753815809693</c:v>
                </c:pt>
                <c:pt idx="365">
                  <c:v>-10.437558469179841</c:v>
                </c:pt>
                <c:pt idx="366">
                  <c:v>-12.418342076899448</c:v>
                </c:pt>
                <c:pt idx="367">
                  <c:v>-14.343550699329995</c:v>
                </c:pt>
                <c:pt idx="368">
                  <c:v>-16.249704777392843</c:v>
                </c:pt>
                <c:pt idx="369">
                  <c:v>-18.148912507509877</c:v>
                </c:pt>
                <c:pt idx="370">
                  <c:v>-20.036652680672638</c:v>
                </c:pt>
                <c:pt idx="371">
                  <c:v>-21.902177995284607</c:v>
                </c:pt>
                <c:pt idx="372">
                  <c:v>-23.768713025991332</c:v>
                </c:pt>
                <c:pt idx="373">
                  <c:v>-25.632975147646921</c:v>
                </c:pt>
                <c:pt idx="374">
                  <c:v>-27.48134332555475</c:v>
                </c:pt>
                <c:pt idx="375">
                  <c:v>-29.307075383849142</c:v>
                </c:pt>
                <c:pt idx="376">
                  <c:v>-31.142734398600567</c:v>
                </c:pt>
                <c:pt idx="377">
                  <c:v>-33.024202517568291</c:v>
                </c:pt>
                <c:pt idx="378">
                  <c:v>-34.857175850666415</c:v>
                </c:pt>
                <c:pt idx="379">
                  <c:v>-36.660997955737791</c:v>
                </c:pt>
                <c:pt idx="380">
                  <c:v>-38.460270085889867</c:v>
                </c:pt>
                <c:pt idx="381">
                  <c:v>-40.261575651083348</c:v>
                </c:pt>
                <c:pt idx="382">
                  <c:v>-42.032374555510167</c:v>
                </c:pt>
                <c:pt idx="383">
                  <c:v>-43.736585329401692</c:v>
                </c:pt>
                <c:pt idx="384">
                  <c:v>-45.401376133612366</c:v>
                </c:pt>
                <c:pt idx="385">
                  <c:v>-47.124608934411853</c:v>
                </c:pt>
                <c:pt idx="386">
                  <c:v>-48.765245403059957</c:v>
                </c:pt>
                <c:pt idx="387">
                  <c:v>-50.290225181214261</c:v>
                </c:pt>
                <c:pt idx="388">
                  <c:v>-51.920643572891017</c:v>
                </c:pt>
                <c:pt idx="389">
                  <c:v>-53.499597977914583</c:v>
                </c:pt>
                <c:pt idx="390">
                  <c:v>-55.004820790112767</c:v>
                </c:pt>
                <c:pt idx="391">
                  <c:v>-56.475626526637456</c:v>
                </c:pt>
                <c:pt idx="392">
                  <c:v>-57.945638802807565</c:v>
                </c:pt>
                <c:pt idx="393">
                  <c:v>-59.378795046080377</c:v>
                </c:pt>
                <c:pt idx="394">
                  <c:v>-60.771755487597865</c:v>
                </c:pt>
                <c:pt idx="395">
                  <c:v>-62.084290565939199</c:v>
                </c:pt>
                <c:pt idx="396">
                  <c:v>-63.343157174526475</c:v>
                </c:pt>
                <c:pt idx="397">
                  <c:v>-64.505154023294295</c:v>
                </c:pt>
                <c:pt idx="398">
                  <c:v>-65.618584621701714</c:v>
                </c:pt>
                <c:pt idx="399">
                  <c:v>-66.577784207460795</c:v>
                </c:pt>
                <c:pt idx="400">
                  <c:v>-67.632514014150786</c:v>
                </c:pt>
                <c:pt idx="401">
                  <c:v>-68.582405056498004</c:v>
                </c:pt>
                <c:pt idx="402">
                  <c:v>-69.430128949357282</c:v>
                </c:pt>
                <c:pt idx="403">
                  <c:v>-70.316540955279876</c:v>
                </c:pt>
                <c:pt idx="404">
                  <c:v>-71.093617909948037</c:v>
                </c:pt>
                <c:pt idx="405">
                  <c:v>-71.842261940217298</c:v>
                </c:pt>
                <c:pt idx="406">
                  <c:v>-72.505109066567655</c:v>
                </c:pt>
                <c:pt idx="407">
                  <c:v>-73.322823770923591</c:v>
                </c:pt>
                <c:pt idx="408">
                  <c:v>-73.981836438242752</c:v>
                </c:pt>
                <c:pt idx="409">
                  <c:v>-74.6878712145528</c:v>
                </c:pt>
                <c:pt idx="410">
                  <c:v>-75.374020491048796</c:v>
                </c:pt>
                <c:pt idx="411">
                  <c:v>-76.126684375573305</c:v>
                </c:pt>
                <c:pt idx="412">
                  <c:v>-76.866226772372841</c:v>
                </c:pt>
                <c:pt idx="413">
                  <c:v>-77.383466237907101</c:v>
                </c:pt>
                <c:pt idx="414">
                  <c:v>-78.079493526861867</c:v>
                </c:pt>
                <c:pt idx="415">
                  <c:v>-78.794016977209452</c:v>
                </c:pt>
                <c:pt idx="416">
                  <c:v>-79.519439716676786</c:v>
                </c:pt>
                <c:pt idx="417">
                  <c:v>-80.146619967021564</c:v>
                </c:pt>
                <c:pt idx="418">
                  <c:v>-80.777995583156027</c:v>
                </c:pt>
                <c:pt idx="419">
                  <c:v>-81.465647067746119</c:v>
                </c:pt>
                <c:pt idx="420">
                  <c:v>-82.265609800395197</c:v>
                </c:pt>
                <c:pt idx="421">
                  <c:v>-83.051360505716204</c:v>
                </c:pt>
                <c:pt idx="422">
                  <c:v>-83.742279322878233</c:v>
                </c:pt>
                <c:pt idx="423">
                  <c:v>-84.47170996393892</c:v>
                </c:pt>
                <c:pt idx="424">
                  <c:v>-85.28481861147317</c:v>
                </c:pt>
                <c:pt idx="425">
                  <c:v>-86.106312414004833</c:v>
                </c:pt>
                <c:pt idx="426">
                  <c:v>-86.839104958251639</c:v>
                </c:pt>
                <c:pt idx="427">
                  <c:v>-87.718078188089322</c:v>
                </c:pt>
                <c:pt idx="428">
                  <c:v>-88.658508950543123</c:v>
                </c:pt>
                <c:pt idx="429">
                  <c:v>-89.560893755593185</c:v>
                </c:pt>
                <c:pt idx="430">
                  <c:v>-90.53039593220872</c:v>
                </c:pt>
                <c:pt idx="431">
                  <c:v>-91.34522614302297</c:v>
                </c:pt>
                <c:pt idx="432">
                  <c:v>-92.307440588968447</c:v>
                </c:pt>
                <c:pt idx="433">
                  <c:v>-93.478634229488577</c:v>
                </c:pt>
                <c:pt idx="434">
                  <c:v>-94.3738235063513</c:v>
                </c:pt>
                <c:pt idx="435">
                  <c:v>-95.280163705034951</c:v>
                </c:pt>
                <c:pt idx="436">
                  <c:v>-96.282307478162338</c:v>
                </c:pt>
                <c:pt idx="437">
                  <c:v>-97.296253680001456</c:v>
                </c:pt>
                <c:pt idx="438">
                  <c:v>-98.243864019409813</c:v>
                </c:pt>
                <c:pt idx="439">
                  <c:v>-99.185980555981402</c:v>
                </c:pt>
                <c:pt idx="440">
                  <c:v>-100.25226637065033</c:v>
                </c:pt>
                <c:pt idx="441">
                  <c:v>-101.28915866707538</c:v>
                </c:pt>
                <c:pt idx="442">
                  <c:v>-102.30748295266855</c:v>
                </c:pt>
                <c:pt idx="443">
                  <c:v>-103.14201784128593</c:v>
                </c:pt>
                <c:pt idx="444">
                  <c:v>-103.98345464550206</c:v>
                </c:pt>
                <c:pt idx="445">
                  <c:v>-104.91550177340592</c:v>
                </c:pt>
                <c:pt idx="446">
                  <c:v>-105.79382171345708</c:v>
                </c:pt>
                <c:pt idx="447">
                  <c:v>-106.64215129603535</c:v>
                </c:pt>
                <c:pt idx="448">
                  <c:v>-107.45467659880678</c:v>
                </c:pt>
                <c:pt idx="449">
                  <c:v>-108.01557303206515</c:v>
                </c:pt>
                <c:pt idx="450">
                  <c:v>-108.67701597779991</c:v>
                </c:pt>
                <c:pt idx="451">
                  <c:v>-109.48500393960936</c:v>
                </c:pt>
                <c:pt idx="452">
                  <c:v>-110.01011729232158</c:v>
                </c:pt>
                <c:pt idx="453">
                  <c:v>-110.55977573746988</c:v>
                </c:pt>
                <c:pt idx="454">
                  <c:v>-111.0735510040203</c:v>
                </c:pt>
                <c:pt idx="455">
                  <c:v>-111.50947865152058</c:v>
                </c:pt>
                <c:pt idx="456">
                  <c:v>-111.92350098308776</c:v>
                </c:pt>
                <c:pt idx="457">
                  <c:v>-112.27887922567287</c:v>
                </c:pt>
                <c:pt idx="458">
                  <c:v>-112.54494618131565</c:v>
                </c:pt>
                <c:pt idx="459">
                  <c:v>-112.85180215950285</c:v>
                </c:pt>
                <c:pt idx="460">
                  <c:v>-113.08725978707487</c:v>
                </c:pt>
                <c:pt idx="461">
                  <c:v>-113.08779884083773</c:v>
                </c:pt>
                <c:pt idx="462">
                  <c:v>-113.11391360138666</c:v>
                </c:pt>
                <c:pt idx="463">
                  <c:v>-113.16036945393647</c:v>
                </c:pt>
                <c:pt idx="464">
                  <c:v>-113.17782855579125</c:v>
                </c:pt>
                <c:pt idx="465">
                  <c:v>-113.01746025772199</c:v>
                </c:pt>
                <c:pt idx="466">
                  <c:v>-112.77735208288479</c:v>
                </c:pt>
                <c:pt idx="467">
                  <c:v>-112.51192233375463</c:v>
                </c:pt>
                <c:pt idx="468">
                  <c:v>-112.37554833795787</c:v>
                </c:pt>
                <c:pt idx="469">
                  <c:v>-112.00165115252047</c:v>
                </c:pt>
                <c:pt idx="470">
                  <c:v>-111.51015440341139</c:v>
                </c:pt>
                <c:pt idx="471">
                  <c:v>-111.13999679855289</c:v>
                </c:pt>
                <c:pt idx="472">
                  <c:v>-110.64611360766982</c:v>
                </c:pt>
                <c:pt idx="473">
                  <c:v>-109.96507288152398</c:v>
                </c:pt>
                <c:pt idx="474">
                  <c:v>-109.3120623501585</c:v>
                </c:pt>
                <c:pt idx="475">
                  <c:v>-108.53860438455766</c:v>
                </c:pt>
                <c:pt idx="476">
                  <c:v>-107.77022016701885</c:v>
                </c:pt>
                <c:pt idx="477">
                  <c:v>-106.90501216857868</c:v>
                </c:pt>
                <c:pt idx="478">
                  <c:v>-105.87984714089575</c:v>
                </c:pt>
                <c:pt idx="479">
                  <c:v>-104.90810175376764</c:v>
                </c:pt>
                <c:pt idx="480">
                  <c:v>-104.01061248450584</c:v>
                </c:pt>
                <c:pt idx="481">
                  <c:v>-102.84991539590649</c:v>
                </c:pt>
                <c:pt idx="482">
                  <c:v>-101.76230419350246</c:v>
                </c:pt>
                <c:pt idx="483">
                  <c:v>-100.74216598177091</c:v>
                </c:pt>
                <c:pt idx="484">
                  <c:v>-99.610405067303603</c:v>
                </c:pt>
                <c:pt idx="485">
                  <c:v>-98.245756748336291</c:v>
                </c:pt>
                <c:pt idx="486">
                  <c:v>-96.883695827499764</c:v>
                </c:pt>
                <c:pt idx="487">
                  <c:v>-95.506371641468576</c:v>
                </c:pt>
                <c:pt idx="488">
                  <c:v>-94.229926262761438</c:v>
                </c:pt>
                <c:pt idx="489">
                  <c:v>-92.544413344219734</c:v>
                </c:pt>
                <c:pt idx="490">
                  <c:v>-91.196013510072277</c:v>
                </c:pt>
                <c:pt idx="491">
                  <c:v>-89.720303295264372</c:v>
                </c:pt>
                <c:pt idx="492">
                  <c:v>-88.145820675759836</c:v>
                </c:pt>
                <c:pt idx="493">
                  <c:v>-86.469625615709305</c:v>
                </c:pt>
                <c:pt idx="494">
                  <c:v>-84.712259037731343</c:v>
                </c:pt>
                <c:pt idx="495">
                  <c:v>-83.25270841857315</c:v>
                </c:pt>
                <c:pt idx="496">
                  <c:v>-81.602544949124521</c:v>
                </c:pt>
                <c:pt idx="497">
                  <c:v>-79.826934011133559</c:v>
                </c:pt>
                <c:pt idx="498">
                  <c:v>-78.07109006917652</c:v>
                </c:pt>
                <c:pt idx="499">
                  <c:v>-76.468794679303329</c:v>
                </c:pt>
                <c:pt idx="500">
                  <c:v>-74.758427815066199</c:v>
                </c:pt>
                <c:pt idx="501">
                  <c:v>-72.84045790652084</c:v>
                </c:pt>
                <c:pt idx="502">
                  <c:v>-71.096213758819388</c:v>
                </c:pt>
                <c:pt idx="503">
                  <c:v>-69.309374025734272</c:v>
                </c:pt>
                <c:pt idx="504">
                  <c:v>-67.497978656593062</c:v>
                </c:pt>
                <c:pt idx="505">
                  <c:v>-65.644085576819975</c:v>
                </c:pt>
                <c:pt idx="506">
                  <c:v>-63.797867899376804</c:v>
                </c:pt>
                <c:pt idx="507">
                  <c:v>-62.006431793436718</c:v>
                </c:pt>
                <c:pt idx="508">
                  <c:v>-60.107487705638952</c:v>
                </c:pt>
                <c:pt idx="509">
                  <c:v>-58.210829847798834</c:v>
                </c:pt>
                <c:pt idx="510">
                  <c:v>-56.312710623047231</c:v>
                </c:pt>
                <c:pt idx="511">
                  <c:v>-54.362830123283743</c:v>
                </c:pt>
                <c:pt idx="512">
                  <c:v>-52.484350283899154</c:v>
                </c:pt>
                <c:pt idx="513">
                  <c:v>-50.482420305864068</c:v>
                </c:pt>
                <c:pt idx="514">
                  <c:v>-48.463948888516633</c:v>
                </c:pt>
                <c:pt idx="515">
                  <c:v>-46.545113107888575</c:v>
                </c:pt>
                <c:pt idx="516">
                  <c:v>-44.706836294857034</c:v>
                </c:pt>
                <c:pt idx="517">
                  <c:v>-42.699168918222561</c:v>
                </c:pt>
                <c:pt idx="518">
                  <c:v>-40.692989943105431</c:v>
                </c:pt>
                <c:pt idx="519">
                  <c:v>-38.79144627521179</c:v>
                </c:pt>
                <c:pt idx="520">
                  <c:v>-36.854842300994456</c:v>
                </c:pt>
                <c:pt idx="521">
                  <c:v>-34.861765257659137</c:v>
                </c:pt>
                <c:pt idx="522">
                  <c:v>-32.862698220979496</c:v>
                </c:pt>
                <c:pt idx="523">
                  <c:v>-30.951086479809163</c:v>
                </c:pt>
                <c:pt idx="524">
                  <c:v>-29.037355947760012</c:v>
                </c:pt>
                <c:pt idx="525">
                  <c:v>-27.01667381098353</c:v>
                </c:pt>
                <c:pt idx="526">
                  <c:v>-25.100153620149054</c:v>
                </c:pt>
                <c:pt idx="527">
                  <c:v>-23.216276767997364</c:v>
                </c:pt>
                <c:pt idx="528">
                  <c:v>-21.250230611242422</c:v>
                </c:pt>
                <c:pt idx="529">
                  <c:v>-19.427894015474216</c:v>
                </c:pt>
                <c:pt idx="530">
                  <c:v>-17.42214669039155</c:v>
                </c:pt>
                <c:pt idx="531">
                  <c:v>-15.642557835062695</c:v>
                </c:pt>
                <c:pt idx="532">
                  <c:v>-13.816992058704679</c:v>
                </c:pt>
                <c:pt idx="533">
                  <c:v>-11.936458584744203</c:v>
                </c:pt>
                <c:pt idx="534">
                  <c:v>-10.178611168079353</c:v>
                </c:pt>
                <c:pt idx="535">
                  <c:v>-8.4168799081373713</c:v>
                </c:pt>
                <c:pt idx="536">
                  <c:v>-6.700167388274437</c:v>
                </c:pt>
                <c:pt idx="537">
                  <c:v>-4.9979255331672761</c:v>
                </c:pt>
                <c:pt idx="538">
                  <c:v>-3.3134549682770347</c:v>
                </c:pt>
                <c:pt idx="539">
                  <c:v>-1.6491419148962165</c:v>
                </c:pt>
                <c:pt idx="540">
                  <c:v>1.7629160318517872E-14</c:v>
                </c:pt>
                <c:pt idx="541">
                  <c:v>1.6252230225335449</c:v>
                </c:pt>
                <c:pt idx="542">
                  <c:v>3.2782095288604705</c:v>
                </c:pt>
                <c:pt idx="543">
                  <c:v>4.8024993430908003</c:v>
                </c:pt>
                <c:pt idx="544">
                  <c:v>6.3374061634271035</c:v>
                </c:pt>
                <c:pt idx="545">
                  <c:v>7.8311447541864192</c:v>
                </c:pt>
                <c:pt idx="546">
                  <c:v>9.2424077871769565</c:v>
                </c:pt>
                <c:pt idx="547">
                  <c:v>10.524310427259236</c:v>
                </c:pt>
                <c:pt idx="548">
                  <c:v>11.742643248408255</c:v>
                </c:pt>
                <c:pt idx="549">
                  <c:v>12.871175570262816</c:v>
                </c:pt>
                <c:pt idx="550">
                  <c:v>13.998448048795979</c:v>
                </c:pt>
                <c:pt idx="551">
                  <c:v>14.99735793785257</c:v>
                </c:pt>
                <c:pt idx="552">
                  <c:v>15.897533232971416</c:v>
                </c:pt>
                <c:pt idx="553">
                  <c:v>16.760450201823666</c:v>
                </c:pt>
                <c:pt idx="554">
                  <c:v>17.504231752177208</c:v>
                </c:pt>
                <c:pt idx="555">
                  <c:v>18.182776158351011</c:v>
                </c:pt>
                <c:pt idx="556">
                  <c:v>18.728566422252413</c:v>
                </c:pt>
                <c:pt idx="557">
                  <c:v>19.451062394578742</c:v>
                </c:pt>
                <c:pt idx="558">
                  <c:v>19.818061157535258</c:v>
                </c:pt>
                <c:pt idx="559">
                  <c:v>20.21772539545271</c:v>
                </c:pt>
                <c:pt idx="560">
                  <c:v>20.508283443591612</c:v>
                </c:pt>
                <c:pt idx="561">
                  <c:v>20.565032397844657</c:v>
                </c:pt>
                <c:pt idx="562">
                  <c:v>20.386551139276651</c:v>
                </c:pt>
                <c:pt idx="563">
                  <c:v>20.460937964331119</c:v>
                </c:pt>
                <c:pt idx="564">
                  <c:v>19.875646512776967</c:v>
                </c:pt>
                <c:pt idx="565">
                  <c:v>19.6212528753064</c:v>
                </c:pt>
                <c:pt idx="566">
                  <c:v>19.185126808017866</c:v>
                </c:pt>
                <c:pt idx="567">
                  <c:v>19.220114840047696</c:v>
                </c:pt>
                <c:pt idx="568">
                  <c:v>18.770227540471105</c:v>
                </c:pt>
                <c:pt idx="569">
                  <c:v>18.700351560252418</c:v>
                </c:pt>
                <c:pt idx="570">
                  <c:v>18.135267741205055</c:v>
                </c:pt>
                <c:pt idx="571">
                  <c:v>17.998609678981644</c:v>
                </c:pt>
                <c:pt idx="572">
                  <c:v>17.907806132746373</c:v>
                </c:pt>
                <c:pt idx="573">
                  <c:v>17.81661155695668</c:v>
                </c:pt>
                <c:pt idx="574">
                  <c:v>17.929978674972755</c:v>
                </c:pt>
                <c:pt idx="575">
                  <c:v>17.73966194997011</c:v>
                </c:pt>
                <c:pt idx="576">
                  <c:v>17.619750151378071</c:v>
                </c:pt>
                <c:pt idx="577">
                  <c:v>17.781410876263063</c:v>
                </c:pt>
                <c:pt idx="578">
                  <c:v>17.671070037547803</c:v>
                </c:pt>
                <c:pt idx="579">
                  <c:v>17.461635057469415</c:v>
                </c:pt>
                <c:pt idx="580">
                  <c:v>17.755613844904335</c:v>
                </c:pt>
                <c:pt idx="581">
                  <c:v>17.784872940451436</c:v>
                </c:pt>
                <c:pt idx="582">
                  <c:v>17.619074730617065</c:v>
                </c:pt>
                <c:pt idx="583">
                  <c:v>17.610880662597697</c:v>
                </c:pt>
                <c:pt idx="584">
                  <c:v>17.399726898486048</c:v>
                </c:pt>
                <c:pt idx="585">
                  <c:v>17.388545212149712</c:v>
                </c:pt>
                <c:pt idx="586">
                  <c:v>17.330799893330394</c:v>
                </c:pt>
                <c:pt idx="587">
                  <c:v>17.344591209943552</c:v>
                </c:pt>
                <c:pt idx="588">
                  <c:v>17.399351240373996</c:v>
                </c:pt>
                <c:pt idx="589">
                  <c:v>17.608562879300194</c:v>
                </c:pt>
                <c:pt idx="590">
                  <c:v>17.763996953606974</c:v>
                </c:pt>
                <c:pt idx="591">
                  <c:v>18.019178239754368</c:v>
                </c:pt>
                <c:pt idx="592">
                  <c:v>18.038510906612103</c:v>
                </c:pt>
                <c:pt idx="593">
                  <c:v>18.528709291267795</c:v>
                </c:pt>
                <c:pt idx="594">
                  <c:v>18.703266249883168</c:v>
                </c:pt>
                <c:pt idx="595">
                  <c:v>19.307179521995842</c:v>
                </c:pt>
                <c:pt idx="596">
                  <c:v>19.454242111046238</c:v>
                </c:pt>
                <c:pt idx="597">
                  <c:v>19.832256717123979</c:v>
                </c:pt>
                <c:pt idx="598">
                  <c:v>20.150340664987027</c:v>
                </c:pt>
                <c:pt idx="599">
                  <c:v>20.608442332421358</c:v>
                </c:pt>
                <c:pt idx="600">
                  <c:v>20.847442035090719</c:v>
                </c:pt>
                <c:pt idx="601">
                  <c:v>21.145299054069774</c:v>
                </c:pt>
                <c:pt idx="602">
                  <c:v>21.704715819636817</c:v>
                </c:pt>
                <c:pt idx="603">
                  <c:v>21.987884886460254</c:v>
                </c:pt>
                <c:pt idx="604">
                  <c:v>22.569164447087321</c:v>
                </c:pt>
                <c:pt idx="605">
                  <c:v>22.785561107560675</c:v>
                </c:pt>
                <c:pt idx="606">
                  <c:v>23.088027845877594</c:v>
                </c:pt>
                <c:pt idx="607">
                  <c:v>23.626337934649509</c:v>
                </c:pt>
                <c:pt idx="608">
                  <c:v>24.158556311216667</c:v>
                </c:pt>
                <c:pt idx="609">
                  <c:v>24.801020515629208</c:v>
                </c:pt>
                <c:pt idx="610">
                  <c:v>25.127850981471589</c:v>
                </c:pt>
                <c:pt idx="611">
                  <c:v>25.53543338258017</c:v>
                </c:pt>
                <c:pt idx="612">
                  <c:v>26.10530701304976</c:v>
                </c:pt>
                <c:pt idx="613">
                  <c:v>26.55329546290961</c:v>
                </c:pt>
                <c:pt idx="614">
                  <c:v>26.831021287711611</c:v>
                </c:pt>
                <c:pt idx="615">
                  <c:v>27.333362070772314</c:v>
                </c:pt>
                <c:pt idx="616">
                  <c:v>27.84895217021139</c:v>
                </c:pt>
                <c:pt idx="617">
                  <c:v>28.000476014001347</c:v>
                </c:pt>
                <c:pt idx="618">
                  <c:v>28.427702704162073</c:v>
                </c:pt>
                <c:pt idx="619">
                  <c:v>28.62316651663215</c:v>
                </c:pt>
                <c:pt idx="620">
                  <c:v>28.8383580863369</c:v>
                </c:pt>
                <c:pt idx="621">
                  <c:v>29.052374939919069</c:v>
                </c:pt>
                <c:pt idx="622">
                  <c:v>29.116375151495998</c:v>
                </c:pt>
                <c:pt idx="623">
                  <c:v>29.175323461417175</c:v>
                </c:pt>
                <c:pt idx="624">
                  <c:v>29.405877594671963</c:v>
                </c:pt>
                <c:pt idx="625">
                  <c:v>29.534440377626623</c:v>
                </c:pt>
                <c:pt idx="626">
                  <c:v>29.795170047354571</c:v>
                </c:pt>
                <c:pt idx="627">
                  <c:v>29.998926307279319</c:v>
                </c:pt>
                <c:pt idx="628">
                  <c:v>30.053661872164039</c:v>
                </c:pt>
                <c:pt idx="629">
                  <c:v>29.939039804270696</c:v>
                </c:pt>
                <c:pt idx="630">
                  <c:v>30.011068521436833</c:v>
                </c:pt>
                <c:pt idx="631">
                  <c:v>30.128524889201341</c:v>
                </c:pt>
                <c:pt idx="632">
                  <c:v>30.156807775868618</c:v>
                </c:pt>
                <c:pt idx="633">
                  <c:v>30.290362720265328</c:v>
                </c:pt>
                <c:pt idx="634">
                  <c:v>30.423314313767911</c:v>
                </c:pt>
                <c:pt idx="635">
                  <c:v>30.410312007603665</c:v>
                </c:pt>
                <c:pt idx="636">
                  <c:v>30.338417134522221</c:v>
                </c:pt>
                <c:pt idx="637">
                  <c:v>30.31391384959257</c:v>
                </c:pt>
                <c:pt idx="638">
                  <c:v>30.524676264601595</c:v>
                </c:pt>
                <c:pt idx="639">
                  <c:v>30.5138750943415</c:v>
                </c:pt>
                <c:pt idx="640">
                  <c:v>30.29085842929333</c:v>
                </c:pt>
                <c:pt idx="641">
                  <c:v>30.257400992819345</c:v>
                </c:pt>
                <c:pt idx="642">
                  <c:v>30.156230207784052</c:v>
                </c:pt>
                <c:pt idx="643">
                  <c:v>30.046225152750459</c:v>
                </c:pt>
                <c:pt idx="644">
                  <c:v>30.019852841600205</c:v>
                </c:pt>
                <c:pt idx="645">
                  <c:v>29.840419497024964</c:v>
                </c:pt>
                <c:pt idx="646">
                  <c:v>29.813719796058788</c:v>
                </c:pt>
                <c:pt idx="647">
                  <c:v>29.534193189140833</c:v>
                </c:pt>
                <c:pt idx="648">
                  <c:v>29.461290326893181</c:v>
                </c:pt>
                <c:pt idx="649">
                  <c:v>29.378842272030209</c:v>
                </c:pt>
                <c:pt idx="650">
                  <c:v>29.201849937974906</c:v>
                </c:pt>
                <c:pt idx="651">
                  <c:v>29.015587537077202</c:v>
                </c:pt>
                <c:pt idx="652">
                  <c:v>28.711772311322633</c:v>
                </c:pt>
                <c:pt idx="653">
                  <c:v>28.615656461319873</c:v>
                </c:pt>
                <c:pt idx="654">
                  <c:v>28.543579115173682</c:v>
                </c:pt>
                <c:pt idx="655">
                  <c:v>28.232761584470939</c:v>
                </c:pt>
                <c:pt idx="656">
                  <c:v>28.080610344557041</c:v>
                </c:pt>
                <c:pt idx="657">
                  <c:v>27.81361934457243</c:v>
                </c:pt>
                <c:pt idx="658">
                  <c:v>27.68973257383254</c:v>
                </c:pt>
                <c:pt idx="659">
                  <c:v>27.435179224563793</c:v>
                </c:pt>
                <c:pt idx="660">
                  <c:v>27.068399021478044</c:v>
                </c:pt>
                <c:pt idx="661">
                  <c:v>26.901199842398725</c:v>
                </c:pt>
                <c:pt idx="662">
                  <c:v>26.686059646304955</c:v>
                </c:pt>
                <c:pt idx="663">
                  <c:v>26.395919557166227</c:v>
                </c:pt>
                <c:pt idx="664">
                  <c:v>26.021494848032408</c:v>
                </c:pt>
                <c:pt idx="665">
                  <c:v>25.76705343451011</c:v>
                </c:pt>
                <c:pt idx="666">
                  <c:v>25.465955019219933</c:v>
                </c:pt>
                <c:pt idx="667">
                  <c:v>25.262138470120014</c:v>
                </c:pt>
                <c:pt idx="668">
                  <c:v>24.896634485256993</c:v>
                </c:pt>
                <c:pt idx="669">
                  <c:v>24.513718285423028</c:v>
                </c:pt>
                <c:pt idx="670">
                  <c:v>24.294869074209789</c:v>
                </c:pt>
                <c:pt idx="671">
                  <c:v>24.025962524300905</c:v>
                </c:pt>
                <c:pt idx="672">
                  <c:v>23.560175902181108</c:v>
                </c:pt>
                <c:pt idx="673">
                  <c:v>23.111991969145283</c:v>
                </c:pt>
                <c:pt idx="674">
                  <c:v>22.860335502981506</c:v>
                </c:pt>
                <c:pt idx="675">
                  <c:v>22.518853837422032</c:v>
                </c:pt>
                <c:pt idx="676">
                  <c:v>22.136973432885597</c:v>
                </c:pt>
                <c:pt idx="677">
                  <c:v>21.769071562645923</c:v>
                </c:pt>
                <c:pt idx="678">
                  <c:v>21.361477077979671</c:v>
                </c:pt>
                <c:pt idx="679">
                  <c:v>21.015861807155538</c:v>
                </c:pt>
                <c:pt idx="680">
                  <c:v>20.631271975004719</c:v>
                </c:pt>
                <c:pt idx="681">
                  <c:v>20.22585696310616</c:v>
                </c:pt>
                <c:pt idx="682">
                  <c:v>19.805308776062294</c:v>
                </c:pt>
                <c:pt idx="683">
                  <c:v>19.409655032690424</c:v>
                </c:pt>
                <c:pt idx="684">
                  <c:v>18.954439590952564</c:v>
                </c:pt>
                <c:pt idx="685">
                  <c:v>18.498720424616305</c:v>
                </c:pt>
                <c:pt idx="686">
                  <c:v>18.101305352424411</c:v>
                </c:pt>
                <c:pt idx="687">
                  <c:v>17.652280574061443</c:v>
                </c:pt>
                <c:pt idx="688">
                  <c:v>17.152255119107501</c:v>
                </c:pt>
                <c:pt idx="689">
                  <c:v>16.668371247123652</c:v>
                </c:pt>
                <c:pt idx="690">
                  <c:v>16.180303781944779</c:v>
                </c:pt>
                <c:pt idx="691">
                  <c:v>15.696556150978886</c:v>
                </c:pt>
                <c:pt idx="692">
                  <c:v>15.210415462455993</c:v>
                </c:pt>
                <c:pt idx="693">
                  <c:v>14.685578175533159</c:v>
                </c:pt>
                <c:pt idx="694">
                  <c:v>14.190853221695095</c:v>
                </c:pt>
                <c:pt idx="695">
                  <c:v>13.752337388817342</c:v>
                </c:pt>
                <c:pt idx="696">
                  <c:v>13.257420609714664</c:v>
                </c:pt>
                <c:pt idx="697">
                  <c:v>12.726181213381505</c:v>
                </c:pt>
                <c:pt idx="698">
                  <c:v>12.235850285854482</c:v>
                </c:pt>
                <c:pt idx="699">
                  <c:v>11.756525724912757</c:v>
                </c:pt>
                <c:pt idx="700">
                  <c:v>11.25097721111751</c:v>
                </c:pt>
                <c:pt idx="701">
                  <c:v>10.703977571867581</c:v>
                </c:pt>
                <c:pt idx="702">
                  <c:v>10.24338111411225</c:v>
                </c:pt>
                <c:pt idx="703">
                  <c:v>9.7239838531434231</c:v>
                </c:pt>
                <c:pt idx="704">
                  <c:v>9.2107627534567165</c:v>
                </c:pt>
                <c:pt idx="705">
                  <c:v>8.6782526092410297</c:v>
                </c:pt>
                <c:pt idx="706">
                  <c:v>8.0756096782042377</c:v>
                </c:pt>
                <c:pt idx="707">
                  <c:v>7.5265464161020477</c:v>
                </c:pt>
                <c:pt idx="708">
                  <c:v>7.0230159244976793</c:v>
                </c:pt>
                <c:pt idx="709">
                  <c:v>6.4338142371340714</c:v>
                </c:pt>
                <c:pt idx="710">
                  <c:v>5.9131343156039886</c:v>
                </c:pt>
                <c:pt idx="711">
                  <c:v>5.3118765893874036</c:v>
                </c:pt>
                <c:pt idx="712">
                  <c:v>4.7380849388433131</c:v>
                </c:pt>
                <c:pt idx="713">
                  <c:v>4.2126255421734893</c:v>
                </c:pt>
                <c:pt idx="714">
                  <c:v>3.6228981777043128</c:v>
                </c:pt>
                <c:pt idx="715">
                  <c:v>3.0472380789312936</c:v>
                </c:pt>
                <c:pt idx="716">
                  <c:v>2.4496165914539225</c:v>
                </c:pt>
                <c:pt idx="717">
                  <c:v>1.8538728095521964</c:v>
                </c:pt>
                <c:pt idx="718">
                  <c:v>1.2400848714698829</c:v>
                </c:pt>
                <c:pt idx="719">
                  <c:v>0.62396153781046459</c:v>
                </c:pt>
              </c:numCache>
            </c:numRef>
          </c:yVal>
          <c:smooth val="1"/>
          <c:extLst>
            <c:ext xmlns:c16="http://schemas.microsoft.com/office/drawing/2014/chart" uri="{C3380CC4-5D6E-409C-BE32-E72D297353CC}">
              <c16:uniqueId val="{00000003-95E7-44F4-A864-AB26294174AE}"/>
            </c:ext>
          </c:extLst>
        </c:ser>
        <c:dLbls>
          <c:showLegendKey val="0"/>
          <c:showVal val="0"/>
          <c:showCatName val="0"/>
          <c:showSerName val="0"/>
          <c:showPercent val="0"/>
          <c:showBubbleSize val="0"/>
        </c:dLbls>
        <c:axId val="1416960128"/>
        <c:axId val="1416963008"/>
      </c:scatterChart>
      <c:valAx>
        <c:axId val="141696012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(deg)</a:t>
                </a:r>
                <a:endParaRPr lang="en-GB"/>
              </a:p>
            </c:rich>
          </c:tx>
          <c:layout>
            <c:manualLayout>
              <c:xMode val="edge"/>
              <c:yMode val="edge"/>
              <c:x val="0.45497222222222222"/>
              <c:y val="0.7293737241178186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6963008"/>
        <c:crosses val="autoZero"/>
        <c:crossBetween val="midCat"/>
      </c:valAx>
      <c:valAx>
        <c:axId val="14169630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r>
                  <a:rPr lang="en-GB" baseline="0"/>
                  <a:t> (Nm)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696012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Instantaneous</a:t>
            </a:r>
            <a:r>
              <a:rPr lang="en-GB" baseline="0"/>
              <a:t> Torque </a:t>
            </a:r>
            <a:r>
              <a:rPr lang="en-GB"/>
              <a:t>Vs</a:t>
            </a:r>
            <a:r>
              <a:rPr lang="en-GB" baseline="0"/>
              <a:t> </a:t>
            </a:r>
            <a:r>
              <a:rPr lang="en-GB"/>
              <a:t>Crank</a:t>
            </a:r>
            <a:r>
              <a:rPr lang="en-GB" baseline="0"/>
              <a:t> Angle - Standard Vs Cross-Plane (Base RPM)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smoothMarker"/>
        <c:varyColors val="0"/>
        <c:ser>
          <c:idx val="0"/>
          <c:order val="0"/>
          <c:tx>
            <c:strRef>
              <c:f>'Torque Comparison'!$Z$1</c:f>
              <c:strCache>
                <c:ptCount val="1"/>
                <c:pt idx="0">
                  <c:v>Torque Base (Nm)</c:v>
                </c:pt>
              </c:strCache>
            </c:strRef>
          </c:tx>
          <c:spPr>
            <a:ln w="19050" cap="rnd">
              <a:solidFill>
                <a:schemeClr val="accent1"/>
              </a:solidFill>
              <a:round/>
            </a:ln>
            <a:effectLst/>
          </c:spPr>
          <c:marker>
            <c:symbol val="none"/>
          </c:marker>
          <c:xVal>
            <c:numRef>
              <c:f>'Torque Comparison'!$Y$2:$Y$721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'Torque Comparison'!$Z$2:$Z$721</c:f>
              <c:numCache>
                <c:formatCode>General</c:formatCode>
                <c:ptCount val="720"/>
                <c:pt idx="0">
                  <c:v>2.6489046061516658E-14</c:v>
                </c:pt>
                <c:pt idx="1">
                  <c:v>20.32311343099575</c:v>
                </c:pt>
                <c:pt idx="2">
                  <c:v>42.171964350934019</c:v>
                </c:pt>
                <c:pt idx="3">
                  <c:v>65.995167407513648</c:v>
                </c:pt>
                <c:pt idx="4">
                  <c:v>92.194512107874033</c:v>
                </c:pt>
                <c:pt idx="5">
                  <c:v>121.18336293085437</c:v>
                </c:pt>
                <c:pt idx="6">
                  <c:v>153.63178986624601</c:v>
                </c:pt>
                <c:pt idx="7">
                  <c:v>189.87464014771868</c:v>
                </c:pt>
                <c:pt idx="8">
                  <c:v>230.18142610877752</c:v>
                </c:pt>
                <c:pt idx="9">
                  <c:v>274.77334138996156</c:v>
                </c:pt>
                <c:pt idx="10">
                  <c:v>323.7572867815361</c:v>
                </c:pt>
                <c:pt idx="11">
                  <c:v>376.48437639899782</c:v>
                </c:pt>
                <c:pt idx="12">
                  <c:v>431.7170844434014</c:v>
                </c:pt>
                <c:pt idx="13">
                  <c:v>488.0784533653121</c:v>
                </c:pt>
                <c:pt idx="14">
                  <c:v>543.8775935222385</c:v>
                </c:pt>
                <c:pt idx="15">
                  <c:v>597.73602418218024</c:v>
                </c:pt>
                <c:pt idx="16">
                  <c:v>648.66291187574666</c:v>
                </c:pt>
                <c:pt idx="17">
                  <c:v>695.93711681087041</c:v>
                </c:pt>
                <c:pt idx="18">
                  <c:v>738.26013699810017</c:v>
                </c:pt>
                <c:pt idx="19">
                  <c:v>776.41642188901142</c:v>
                </c:pt>
                <c:pt idx="20">
                  <c:v>809.86386261720884</c:v>
                </c:pt>
                <c:pt idx="21">
                  <c:v>838.11592632486054</c:v>
                </c:pt>
                <c:pt idx="22">
                  <c:v>861.69038280756968</c:v>
                </c:pt>
                <c:pt idx="23">
                  <c:v>881.16381907226969</c:v>
                </c:pt>
                <c:pt idx="24">
                  <c:v>895.62506960168355</c:v>
                </c:pt>
                <c:pt idx="25">
                  <c:v>906.65352625465664</c:v>
                </c:pt>
                <c:pt idx="26">
                  <c:v>913.60919153448117</c:v>
                </c:pt>
                <c:pt idx="27">
                  <c:v>917.93841218290663</c:v>
                </c:pt>
                <c:pt idx="28">
                  <c:v>918.99126568548979</c:v>
                </c:pt>
                <c:pt idx="29">
                  <c:v>917.32570652515676</c:v>
                </c:pt>
                <c:pt idx="30">
                  <c:v>913.20214815040174</c:v>
                </c:pt>
                <c:pt idx="31">
                  <c:v>907.07432468618651</c:v>
                </c:pt>
                <c:pt idx="32">
                  <c:v>899.75906913502524</c:v>
                </c:pt>
                <c:pt idx="33">
                  <c:v>891.18452309877443</c:v>
                </c:pt>
                <c:pt idx="34">
                  <c:v>881.49630954097643</c:v>
                </c:pt>
                <c:pt idx="35">
                  <c:v>870.6803057112528</c:v>
                </c:pt>
                <c:pt idx="36">
                  <c:v>859.03269996679887</c:v>
                </c:pt>
                <c:pt idx="37">
                  <c:v>846.93946444648793</c:v>
                </c:pt>
                <c:pt idx="38">
                  <c:v>833.69663013394199</c:v>
                </c:pt>
                <c:pt idx="39">
                  <c:v>819.70199841950375</c:v>
                </c:pt>
                <c:pt idx="40">
                  <c:v>805.49085529751562</c:v>
                </c:pt>
                <c:pt idx="41">
                  <c:v>790.84731713364124</c:v>
                </c:pt>
                <c:pt idx="42">
                  <c:v>775.87225820678327</c:v>
                </c:pt>
                <c:pt idx="43">
                  <c:v>760.83373993790542</c:v>
                </c:pt>
                <c:pt idx="44">
                  <c:v>744.69921357162718</c:v>
                </c:pt>
                <c:pt idx="45">
                  <c:v>729.39389376210272</c:v>
                </c:pt>
                <c:pt idx="46">
                  <c:v>713.54773938217238</c:v>
                </c:pt>
                <c:pt idx="47">
                  <c:v>697.71862668799713</c:v>
                </c:pt>
                <c:pt idx="48">
                  <c:v>682.07021121696243</c:v>
                </c:pt>
                <c:pt idx="49">
                  <c:v>666.44452891982792</c:v>
                </c:pt>
                <c:pt idx="50">
                  <c:v>651.48339956394955</c:v>
                </c:pt>
                <c:pt idx="51">
                  <c:v>635.98920365637025</c:v>
                </c:pt>
                <c:pt idx="52">
                  <c:v>620.21191319324748</c:v>
                </c:pt>
                <c:pt idx="53">
                  <c:v>605.38973284622784</c:v>
                </c:pt>
                <c:pt idx="54">
                  <c:v>590.30467265467291</c:v>
                </c:pt>
                <c:pt idx="55">
                  <c:v>575.79987373358574</c:v>
                </c:pt>
                <c:pt idx="56">
                  <c:v>560.80684404250098</c:v>
                </c:pt>
                <c:pt idx="57">
                  <c:v>546.28099639157631</c:v>
                </c:pt>
                <c:pt idx="58">
                  <c:v>531.94167199292531</c:v>
                </c:pt>
                <c:pt idx="59">
                  <c:v>517.96828357595325</c:v>
                </c:pt>
                <c:pt idx="60">
                  <c:v>503.4583961579383</c:v>
                </c:pt>
                <c:pt idx="61">
                  <c:v>489.86798475376133</c:v>
                </c:pt>
                <c:pt idx="62">
                  <c:v>476.5547511362962</c:v>
                </c:pt>
                <c:pt idx="63">
                  <c:v>463.28733114426007</c:v>
                </c:pt>
                <c:pt idx="64">
                  <c:v>449.67778621741132</c:v>
                </c:pt>
                <c:pt idx="65">
                  <c:v>436.46303960362098</c:v>
                </c:pt>
                <c:pt idx="66">
                  <c:v>423.84996665491337</c:v>
                </c:pt>
                <c:pt idx="67">
                  <c:v>411.42867721429013</c:v>
                </c:pt>
                <c:pt idx="68">
                  <c:v>397.6609037428467</c:v>
                </c:pt>
                <c:pt idx="69">
                  <c:v>384.98221271361547</c:v>
                </c:pt>
                <c:pt idx="70">
                  <c:v>371.666314928063</c:v>
                </c:pt>
                <c:pt idx="71">
                  <c:v>360.56831556987277</c:v>
                </c:pt>
                <c:pt idx="72">
                  <c:v>348.01894853085906</c:v>
                </c:pt>
                <c:pt idx="73">
                  <c:v>336.33127423743611</c:v>
                </c:pt>
                <c:pt idx="74">
                  <c:v>324.74343226454806</c:v>
                </c:pt>
                <c:pt idx="75">
                  <c:v>313.72027016229413</c:v>
                </c:pt>
                <c:pt idx="76">
                  <c:v>302.81596503295509</c:v>
                </c:pt>
                <c:pt idx="77">
                  <c:v>291.70193706780685</c:v>
                </c:pt>
                <c:pt idx="78">
                  <c:v>281.1068069578061</c:v>
                </c:pt>
                <c:pt idx="79">
                  <c:v>270.95787100695486</c:v>
                </c:pt>
                <c:pt idx="80">
                  <c:v>260.79404885450276</c:v>
                </c:pt>
                <c:pt idx="81">
                  <c:v>250.73299078764012</c:v>
                </c:pt>
                <c:pt idx="82">
                  <c:v>240.65567877313975</c:v>
                </c:pt>
                <c:pt idx="83">
                  <c:v>230.78666314755398</c:v>
                </c:pt>
                <c:pt idx="84">
                  <c:v>220.99091562077248</c:v>
                </c:pt>
                <c:pt idx="85">
                  <c:v>211.5013923669633</c:v>
                </c:pt>
                <c:pt idx="86">
                  <c:v>202.10193362289192</c:v>
                </c:pt>
                <c:pt idx="87">
                  <c:v>193.35330740092553</c:v>
                </c:pt>
                <c:pt idx="88">
                  <c:v>184.79593753519919</c:v>
                </c:pt>
                <c:pt idx="89">
                  <c:v>176.10931951170818</c:v>
                </c:pt>
                <c:pt idx="90">
                  <c:v>167.42078475728624</c:v>
                </c:pt>
                <c:pt idx="91">
                  <c:v>158.80261689206523</c:v>
                </c:pt>
                <c:pt idx="92">
                  <c:v>150.66564872544257</c:v>
                </c:pt>
                <c:pt idx="93">
                  <c:v>142.32500944077555</c:v>
                </c:pt>
                <c:pt idx="94">
                  <c:v>134.18280105702198</c:v>
                </c:pt>
                <c:pt idx="95">
                  <c:v>125.93859864485253</c:v>
                </c:pt>
                <c:pt idx="96">
                  <c:v>118.31775200100326</c:v>
                </c:pt>
                <c:pt idx="97">
                  <c:v>110.44187575876636</c:v>
                </c:pt>
                <c:pt idx="98">
                  <c:v>102.42094988963848</c:v>
                </c:pt>
                <c:pt idx="99">
                  <c:v>94.852048646510468</c:v>
                </c:pt>
                <c:pt idx="100">
                  <c:v>87.382026450112178</c:v>
                </c:pt>
                <c:pt idx="101">
                  <c:v>79.91032413030976</c:v>
                </c:pt>
                <c:pt idx="102">
                  <c:v>72.59079917988241</c:v>
                </c:pt>
                <c:pt idx="103">
                  <c:v>65.158664725032338</c:v>
                </c:pt>
                <c:pt idx="104">
                  <c:v>57.991815095632489</c:v>
                </c:pt>
                <c:pt idx="105">
                  <c:v>50.786865620134307</c:v>
                </c:pt>
                <c:pt idx="106">
                  <c:v>43.676008418834712</c:v>
                </c:pt>
                <c:pt idx="107">
                  <c:v>36.714516901220847</c:v>
                </c:pt>
                <c:pt idx="108">
                  <c:v>30.167310370989142</c:v>
                </c:pt>
                <c:pt idx="109">
                  <c:v>23.682159619945338</c:v>
                </c:pt>
                <c:pt idx="110">
                  <c:v>16.911268739723511</c:v>
                </c:pt>
                <c:pt idx="111">
                  <c:v>9.8972728629106115</c:v>
                </c:pt>
                <c:pt idx="112">
                  <c:v>3.0284344748754677</c:v>
                </c:pt>
                <c:pt idx="113">
                  <c:v>-3.3213373680382716</c:v>
                </c:pt>
                <c:pt idx="114">
                  <c:v>-10.008885172978708</c:v>
                </c:pt>
                <c:pt idx="115">
                  <c:v>-16.442678003652347</c:v>
                </c:pt>
                <c:pt idx="116">
                  <c:v>-22.629456699440979</c:v>
                </c:pt>
                <c:pt idx="117">
                  <c:v>-28.942163376211028</c:v>
                </c:pt>
                <c:pt idx="118">
                  <c:v>-35.515162333751476</c:v>
                </c:pt>
                <c:pt idx="119">
                  <c:v>-42.083574528357133</c:v>
                </c:pt>
                <c:pt idx="120">
                  <c:v>-48.551025262624307</c:v>
                </c:pt>
                <c:pt idx="121">
                  <c:v>-54.433688290216523</c:v>
                </c:pt>
                <c:pt idx="122">
                  <c:v>-60.265535064486855</c:v>
                </c:pt>
                <c:pt idx="123">
                  <c:v>-66.585338550768128</c:v>
                </c:pt>
                <c:pt idx="124">
                  <c:v>-72.923058086668334</c:v>
                </c:pt>
                <c:pt idx="125">
                  <c:v>-78.723983815071335</c:v>
                </c:pt>
                <c:pt idx="126">
                  <c:v>-84.528398510693165</c:v>
                </c:pt>
                <c:pt idx="127">
                  <c:v>-90.100341028872521</c:v>
                </c:pt>
                <c:pt idx="128">
                  <c:v>-96.226249348862822</c:v>
                </c:pt>
                <c:pt idx="129">
                  <c:v>-102.45720275681491</c:v>
                </c:pt>
                <c:pt idx="130">
                  <c:v>-108.31256617689763</c:v>
                </c:pt>
                <c:pt idx="131">
                  <c:v>-113.99298148142532</c:v>
                </c:pt>
                <c:pt idx="132">
                  <c:v>-119.9762703102097</c:v>
                </c:pt>
                <c:pt idx="133">
                  <c:v>-126.3436531743482</c:v>
                </c:pt>
                <c:pt idx="134">
                  <c:v>-132.26386141486353</c:v>
                </c:pt>
                <c:pt idx="135">
                  <c:v>-137.7799595637139</c:v>
                </c:pt>
                <c:pt idx="136">
                  <c:v>-143.33009420409689</c:v>
                </c:pt>
                <c:pt idx="137">
                  <c:v>-149.51616610685721</c:v>
                </c:pt>
                <c:pt idx="138">
                  <c:v>-155.53894432581339</c:v>
                </c:pt>
                <c:pt idx="139">
                  <c:v>-160.89368984220127</c:v>
                </c:pt>
                <c:pt idx="140">
                  <c:v>-166.06438335825902</c:v>
                </c:pt>
                <c:pt idx="141">
                  <c:v>-171.90038748071606</c:v>
                </c:pt>
                <c:pt idx="142">
                  <c:v>-177.56487481851545</c:v>
                </c:pt>
                <c:pt idx="143">
                  <c:v>-182.28832062259241</c:v>
                </c:pt>
                <c:pt idx="144">
                  <c:v>-187.27159268191963</c:v>
                </c:pt>
                <c:pt idx="145">
                  <c:v>-192.75835147374949</c:v>
                </c:pt>
                <c:pt idx="146">
                  <c:v>-197.24537708848254</c:v>
                </c:pt>
                <c:pt idx="147">
                  <c:v>-201.60944287376651</c:v>
                </c:pt>
                <c:pt idx="148">
                  <c:v>-206.5411736137271</c:v>
                </c:pt>
                <c:pt idx="149">
                  <c:v>-210.5485167742342</c:v>
                </c:pt>
                <c:pt idx="150">
                  <c:v>-214.28821225800687</c:v>
                </c:pt>
                <c:pt idx="151">
                  <c:v>-218.24905959781356</c:v>
                </c:pt>
                <c:pt idx="152">
                  <c:v>-221.27008518008125</c:v>
                </c:pt>
                <c:pt idx="153">
                  <c:v>-223.73088709134294</c:v>
                </c:pt>
                <c:pt idx="154">
                  <c:v>-226.430545590089</c:v>
                </c:pt>
                <c:pt idx="155">
                  <c:v>-227.90268155531908</c:v>
                </c:pt>
                <c:pt idx="156">
                  <c:v>-228.81934356630128</c:v>
                </c:pt>
                <c:pt idx="157">
                  <c:v>-229.84691518084406</c:v>
                </c:pt>
                <c:pt idx="158">
                  <c:v>-229.45622962203447</c:v>
                </c:pt>
                <c:pt idx="159">
                  <c:v>-228.55368910341028</c:v>
                </c:pt>
                <c:pt idx="160">
                  <c:v>-226.92293428573984</c:v>
                </c:pt>
                <c:pt idx="161">
                  <c:v>-224.06425774588865</c:v>
                </c:pt>
                <c:pt idx="162">
                  <c:v>-220.75299424256443</c:v>
                </c:pt>
                <c:pt idx="163">
                  <c:v>-216.53409158376596</c:v>
                </c:pt>
                <c:pt idx="164">
                  <c:v>-210.96169990071698</c:v>
                </c:pt>
                <c:pt idx="165">
                  <c:v>-204.69660567811175</c:v>
                </c:pt>
                <c:pt idx="166">
                  <c:v>-197.36484946844266</c:v>
                </c:pt>
                <c:pt idx="167">
                  <c:v>-188.9532017715367</c:v>
                </c:pt>
                <c:pt idx="168">
                  <c:v>-179.56444579876225</c:v>
                </c:pt>
                <c:pt idx="169">
                  <c:v>-169.08155303259196</c:v>
                </c:pt>
                <c:pt idx="170">
                  <c:v>-157.75149528264174</c:v>
                </c:pt>
                <c:pt idx="171">
                  <c:v>-145.40175456840345</c:v>
                </c:pt>
                <c:pt idx="172">
                  <c:v>-132.16259999525099</c:v>
                </c:pt>
                <c:pt idx="173">
                  <c:v>-118.19659826031035</c:v>
                </c:pt>
                <c:pt idx="174">
                  <c:v>-103.45388309685747</c:v>
                </c:pt>
                <c:pt idx="175">
                  <c:v>-87.952470669460411</c:v>
                </c:pt>
                <c:pt idx="176">
                  <c:v>-71.697867826608132</c:v>
                </c:pt>
                <c:pt idx="177">
                  <c:v>-54.875141777076955</c:v>
                </c:pt>
                <c:pt idx="178">
                  <c:v>-37.403263185277858</c:v>
                </c:pt>
                <c:pt idx="179">
                  <c:v>-19.170797522498315</c:v>
                </c:pt>
                <c:pt idx="180">
                  <c:v>2.6489046061516665E-14</c:v>
                </c:pt>
                <c:pt idx="181">
                  <c:v>20.32311343099575</c:v>
                </c:pt>
                <c:pt idx="182">
                  <c:v>42.171964350934026</c:v>
                </c:pt>
                <c:pt idx="183">
                  <c:v>65.995167407513648</c:v>
                </c:pt>
                <c:pt idx="184">
                  <c:v>92.194512107874033</c:v>
                </c:pt>
                <c:pt idx="185">
                  <c:v>121.18336293085437</c:v>
                </c:pt>
                <c:pt idx="186">
                  <c:v>153.63178986624601</c:v>
                </c:pt>
                <c:pt idx="187">
                  <c:v>189.87464014771865</c:v>
                </c:pt>
                <c:pt idx="188">
                  <c:v>230.18142610877749</c:v>
                </c:pt>
                <c:pt idx="189">
                  <c:v>274.7733413899615</c:v>
                </c:pt>
                <c:pt idx="190">
                  <c:v>323.7572867815361</c:v>
                </c:pt>
                <c:pt idx="191">
                  <c:v>376.48437639899782</c:v>
                </c:pt>
                <c:pt idx="192">
                  <c:v>431.7170844434014</c:v>
                </c:pt>
                <c:pt idx="193">
                  <c:v>488.07845336531204</c:v>
                </c:pt>
                <c:pt idx="194">
                  <c:v>543.8775935222385</c:v>
                </c:pt>
                <c:pt idx="195">
                  <c:v>597.73602418218024</c:v>
                </c:pt>
                <c:pt idx="196">
                  <c:v>648.66291187574666</c:v>
                </c:pt>
                <c:pt idx="197">
                  <c:v>695.93711681087041</c:v>
                </c:pt>
                <c:pt idx="198">
                  <c:v>738.26013699810017</c:v>
                </c:pt>
                <c:pt idx="199">
                  <c:v>776.41642188901142</c:v>
                </c:pt>
                <c:pt idx="200">
                  <c:v>809.86386261720884</c:v>
                </c:pt>
                <c:pt idx="201">
                  <c:v>838.11592632486054</c:v>
                </c:pt>
                <c:pt idx="202">
                  <c:v>861.69038280756968</c:v>
                </c:pt>
                <c:pt idx="203">
                  <c:v>881.16381907226969</c:v>
                </c:pt>
                <c:pt idx="204">
                  <c:v>895.62506960168344</c:v>
                </c:pt>
                <c:pt idx="205">
                  <c:v>906.65352625465653</c:v>
                </c:pt>
                <c:pt idx="206">
                  <c:v>913.60919153448106</c:v>
                </c:pt>
                <c:pt idx="207">
                  <c:v>917.93841218290663</c:v>
                </c:pt>
                <c:pt idx="208">
                  <c:v>918.99126568548991</c:v>
                </c:pt>
                <c:pt idx="209">
                  <c:v>917.32570652515665</c:v>
                </c:pt>
                <c:pt idx="210">
                  <c:v>913.20214815040174</c:v>
                </c:pt>
                <c:pt idx="211">
                  <c:v>907.07432468618651</c:v>
                </c:pt>
                <c:pt idx="212">
                  <c:v>899.75906913502524</c:v>
                </c:pt>
                <c:pt idx="213">
                  <c:v>891.18452309877443</c:v>
                </c:pt>
                <c:pt idx="214">
                  <c:v>881.49630954097643</c:v>
                </c:pt>
                <c:pt idx="215">
                  <c:v>870.6803057112528</c:v>
                </c:pt>
                <c:pt idx="216">
                  <c:v>859.03269996679887</c:v>
                </c:pt>
                <c:pt idx="217">
                  <c:v>846.93946444648793</c:v>
                </c:pt>
                <c:pt idx="218">
                  <c:v>833.69663013394188</c:v>
                </c:pt>
                <c:pt idx="219">
                  <c:v>819.70199841950375</c:v>
                </c:pt>
                <c:pt idx="220">
                  <c:v>805.49085529751562</c:v>
                </c:pt>
                <c:pt idx="221">
                  <c:v>790.84731713364113</c:v>
                </c:pt>
                <c:pt idx="222">
                  <c:v>775.87225820678327</c:v>
                </c:pt>
                <c:pt idx="223">
                  <c:v>760.83373993790553</c:v>
                </c:pt>
                <c:pt idx="224">
                  <c:v>744.69921357162718</c:v>
                </c:pt>
                <c:pt idx="225">
                  <c:v>729.39389376210272</c:v>
                </c:pt>
                <c:pt idx="226">
                  <c:v>713.54773938217238</c:v>
                </c:pt>
                <c:pt idx="227">
                  <c:v>697.71862668799702</c:v>
                </c:pt>
                <c:pt idx="228">
                  <c:v>682.07021121696243</c:v>
                </c:pt>
                <c:pt idx="229">
                  <c:v>666.44452891982792</c:v>
                </c:pt>
                <c:pt idx="230">
                  <c:v>651.48339956394955</c:v>
                </c:pt>
                <c:pt idx="231">
                  <c:v>635.98920365637025</c:v>
                </c:pt>
                <c:pt idx="232">
                  <c:v>620.21191319324748</c:v>
                </c:pt>
                <c:pt idx="233">
                  <c:v>605.38973284622784</c:v>
                </c:pt>
                <c:pt idx="234">
                  <c:v>590.30467265467291</c:v>
                </c:pt>
                <c:pt idx="235">
                  <c:v>575.79987373358574</c:v>
                </c:pt>
                <c:pt idx="236">
                  <c:v>560.80684404250098</c:v>
                </c:pt>
                <c:pt idx="237">
                  <c:v>546.28099639157631</c:v>
                </c:pt>
                <c:pt idx="238">
                  <c:v>531.94167199292531</c:v>
                </c:pt>
                <c:pt idx="239">
                  <c:v>517.96828357595314</c:v>
                </c:pt>
                <c:pt idx="240">
                  <c:v>503.4583961579383</c:v>
                </c:pt>
                <c:pt idx="241">
                  <c:v>489.86798475376145</c:v>
                </c:pt>
                <c:pt idx="242">
                  <c:v>476.5547511362962</c:v>
                </c:pt>
                <c:pt idx="243">
                  <c:v>463.28733114426007</c:v>
                </c:pt>
                <c:pt idx="244">
                  <c:v>449.67778621741127</c:v>
                </c:pt>
                <c:pt idx="245">
                  <c:v>436.46303960362098</c:v>
                </c:pt>
                <c:pt idx="246">
                  <c:v>423.84996665491337</c:v>
                </c:pt>
                <c:pt idx="247">
                  <c:v>411.42867721429013</c:v>
                </c:pt>
                <c:pt idx="248">
                  <c:v>397.6609037428467</c:v>
                </c:pt>
                <c:pt idx="249">
                  <c:v>384.98221271361547</c:v>
                </c:pt>
                <c:pt idx="250">
                  <c:v>371.666314928063</c:v>
                </c:pt>
                <c:pt idx="251">
                  <c:v>360.56831556987277</c:v>
                </c:pt>
                <c:pt idx="252">
                  <c:v>348.01894853085912</c:v>
                </c:pt>
                <c:pt idx="253">
                  <c:v>336.33127423743605</c:v>
                </c:pt>
                <c:pt idx="254">
                  <c:v>324.74343226454806</c:v>
                </c:pt>
                <c:pt idx="255">
                  <c:v>313.72027016229413</c:v>
                </c:pt>
                <c:pt idx="256">
                  <c:v>302.81596503295509</c:v>
                </c:pt>
                <c:pt idx="257">
                  <c:v>291.7019370678068</c:v>
                </c:pt>
                <c:pt idx="258">
                  <c:v>281.10680695780604</c:v>
                </c:pt>
                <c:pt idx="259">
                  <c:v>270.95787100695486</c:v>
                </c:pt>
                <c:pt idx="260">
                  <c:v>260.79404885450276</c:v>
                </c:pt>
                <c:pt idx="261">
                  <c:v>250.73299078764012</c:v>
                </c:pt>
                <c:pt idx="262">
                  <c:v>240.65567877313978</c:v>
                </c:pt>
                <c:pt idx="263">
                  <c:v>230.78666314755401</c:v>
                </c:pt>
                <c:pt idx="264">
                  <c:v>220.99091562077251</c:v>
                </c:pt>
                <c:pt idx="265">
                  <c:v>211.50139236696333</c:v>
                </c:pt>
                <c:pt idx="266">
                  <c:v>202.10193362289192</c:v>
                </c:pt>
                <c:pt idx="267">
                  <c:v>193.35330740092553</c:v>
                </c:pt>
                <c:pt idx="268">
                  <c:v>184.79593753519919</c:v>
                </c:pt>
                <c:pt idx="269">
                  <c:v>176.10931951170818</c:v>
                </c:pt>
                <c:pt idx="270">
                  <c:v>167.42078475728624</c:v>
                </c:pt>
                <c:pt idx="271">
                  <c:v>158.8026168920652</c:v>
                </c:pt>
                <c:pt idx="272">
                  <c:v>150.66564872544257</c:v>
                </c:pt>
                <c:pt idx="273">
                  <c:v>142.32500944077555</c:v>
                </c:pt>
                <c:pt idx="274">
                  <c:v>134.18280105702198</c:v>
                </c:pt>
                <c:pt idx="275">
                  <c:v>125.93859864485255</c:v>
                </c:pt>
                <c:pt idx="276">
                  <c:v>118.31775200100324</c:v>
                </c:pt>
                <c:pt idx="277">
                  <c:v>110.44187575876637</c:v>
                </c:pt>
                <c:pt idx="278">
                  <c:v>102.42094988963848</c:v>
                </c:pt>
                <c:pt idx="279">
                  <c:v>94.852048646510468</c:v>
                </c:pt>
                <c:pt idx="280">
                  <c:v>87.382026450112164</c:v>
                </c:pt>
                <c:pt idx="281">
                  <c:v>79.910324130309789</c:v>
                </c:pt>
                <c:pt idx="282">
                  <c:v>72.590799179882396</c:v>
                </c:pt>
                <c:pt idx="283">
                  <c:v>65.15866472503231</c:v>
                </c:pt>
                <c:pt idx="284">
                  <c:v>57.991815095632489</c:v>
                </c:pt>
                <c:pt idx="285">
                  <c:v>50.786865620134307</c:v>
                </c:pt>
                <c:pt idx="286">
                  <c:v>43.676008418834726</c:v>
                </c:pt>
                <c:pt idx="287">
                  <c:v>36.714516901220833</c:v>
                </c:pt>
                <c:pt idx="288">
                  <c:v>30.167310370989156</c:v>
                </c:pt>
                <c:pt idx="289">
                  <c:v>23.682159619945338</c:v>
                </c:pt>
                <c:pt idx="290">
                  <c:v>16.911268739723511</c:v>
                </c:pt>
                <c:pt idx="291">
                  <c:v>9.8972728629105973</c:v>
                </c:pt>
                <c:pt idx="292">
                  <c:v>3.0284344748754677</c:v>
                </c:pt>
                <c:pt idx="293">
                  <c:v>-3.3213373680382574</c:v>
                </c:pt>
                <c:pt idx="294">
                  <c:v>-10.008885172978694</c:v>
                </c:pt>
                <c:pt idx="295">
                  <c:v>-16.442678003652333</c:v>
                </c:pt>
                <c:pt idx="296">
                  <c:v>-22.629456699440993</c:v>
                </c:pt>
                <c:pt idx="297">
                  <c:v>-28.942163376211028</c:v>
                </c:pt>
                <c:pt idx="298">
                  <c:v>-35.515162333751476</c:v>
                </c:pt>
                <c:pt idx="299">
                  <c:v>-42.083574528357133</c:v>
                </c:pt>
                <c:pt idx="300">
                  <c:v>-48.551025262624307</c:v>
                </c:pt>
                <c:pt idx="301">
                  <c:v>-54.433688290216509</c:v>
                </c:pt>
                <c:pt idx="302">
                  <c:v>-60.265535064486841</c:v>
                </c:pt>
                <c:pt idx="303">
                  <c:v>-66.5853385507681</c:v>
                </c:pt>
                <c:pt idx="304">
                  <c:v>-72.923058086668334</c:v>
                </c:pt>
                <c:pt idx="305">
                  <c:v>-78.72398381507135</c:v>
                </c:pt>
                <c:pt idx="306">
                  <c:v>-84.528398510693179</c:v>
                </c:pt>
                <c:pt idx="307">
                  <c:v>-90.100341028872506</c:v>
                </c:pt>
                <c:pt idx="308">
                  <c:v>-96.226249348862822</c:v>
                </c:pt>
                <c:pt idx="309">
                  <c:v>-102.45720275681489</c:v>
                </c:pt>
                <c:pt idx="310">
                  <c:v>-108.31256617689763</c:v>
                </c:pt>
                <c:pt idx="311">
                  <c:v>-113.99298148142529</c:v>
                </c:pt>
                <c:pt idx="312">
                  <c:v>-119.97627031020969</c:v>
                </c:pt>
                <c:pt idx="313">
                  <c:v>-126.34365317434822</c:v>
                </c:pt>
                <c:pt idx="314">
                  <c:v>-132.26386141486358</c:v>
                </c:pt>
                <c:pt idx="315">
                  <c:v>-137.7799595637139</c:v>
                </c:pt>
                <c:pt idx="316">
                  <c:v>-143.33009420409689</c:v>
                </c:pt>
                <c:pt idx="317">
                  <c:v>-149.51616610685721</c:v>
                </c:pt>
                <c:pt idx="318">
                  <c:v>-155.53894432581336</c:v>
                </c:pt>
                <c:pt idx="319">
                  <c:v>-160.89368984220127</c:v>
                </c:pt>
                <c:pt idx="320">
                  <c:v>-166.06438335825902</c:v>
                </c:pt>
                <c:pt idx="321">
                  <c:v>-171.90038748071606</c:v>
                </c:pt>
                <c:pt idx="322">
                  <c:v>-177.56487481851548</c:v>
                </c:pt>
                <c:pt idx="323">
                  <c:v>-182.28832062259238</c:v>
                </c:pt>
                <c:pt idx="324">
                  <c:v>-187.27159268191963</c:v>
                </c:pt>
                <c:pt idx="325">
                  <c:v>-192.75835147374951</c:v>
                </c:pt>
                <c:pt idx="326">
                  <c:v>-197.24537708848251</c:v>
                </c:pt>
                <c:pt idx="327">
                  <c:v>-201.60944287376651</c:v>
                </c:pt>
                <c:pt idx="328">
                  <c:v>-206.5411736137271</c:v>
                </c:pt>
                <c:pt idx="329">
                  <c:v>-210.5485167742342</c:v>
                </c:pt>
                <c:pt idx="330">
                  <c:v>-214.28821225800689</c:v>
                </c:pt>
                <c:pt idx="331">
                  <c:v>-218.24905959781358</c:v>
                </c:pt>
                <c:pt idx="332">
                  <c:v>-221.27008518008128</c:v>
                </c:pt>
                <c:pt idx="333">
                  <c:v>-223.73088709134294</c:v>
                </c:pt>
                <c:pt idx="334">
                  <c:v>-226.43054559008897</c:v>
                </c:pt>
                <c:pt idx="335">
                  <c:v>-227.90268155531905</c:v>
                </c:pt>
                <c:pt idx="336">
                  <c:v>-228.81934356630128</c:v>
                </c:pt>
                <c:pt idx="337">
                  <c:v>-229.84691518084406</c:v>
                </c:pt>
                <c:pt idx="338">
                  <c:v>-229.45622962203447</c:v>
                </c:pt>
                <c:pt idx="339">
                  <c:v>-228.55368910341025</c:v>
                </c:pt>
                <c:pt idx="340">
                  <c:v>-226.92293428573981</c:v>
                </c:pt>
                <c:pt idx="341">
                  <c:v>-224.06425774588865</c:v>
                </c:pt>
                <c:pt idx="342">
                  <c:v>-220.75299424256443</c:v>
                </c:pt>
                <c:pt idx="343">
                  <c:v>-216.53409158376596</c:v>
                </c:pt>
                <c:pt idx="344">
                  <c:v>-210.96169990071701</c:v>
                </c:pt>
                <c:pt idx="345">
                  <c:v>-204.69660567811175</c:v>
                </c:pt>
                <c:pt idx="346">
                  <c:v>-197.36484946844266</c:v>
                </c:pt>
                <c:pt idx="347">
                  <c:v>-188.9532017715367</c:v>
                </c:pt>
                <c:pt idx="348">
                  <c:v>-179.56444579876228</c:v>
                </c:pt>
                <c:pt idx="349">
                  <c:v>-169.08155303259198</c:v>
                </c:pt>
                <c:pt idx="350">
                  <c:v>-157.75149528264177</c:v>
                </c:pt>
                <c:pt idx="351">
                  <c:v>-145.40175456840345</c:v>
                </c:pt>
                <c:pt idx="352">
                  <c:v>-132.16259999525099</c:v>
                </c:pt>
                <c:pt idx="353">
                  <c:v>-118.19659826031035</c:v>
                </c:pt>
                <c:pt idx="354">
                  <c:v>-103.45388309685745</c:v>
                </c:pt>
                <c:pt idx="355">
                  <c:v>-87.952470669460411</c:v>
                </c:pt>
                <c:pt idx="356">
                  <c:v>-71.697867826608118</c:v>
                </c:pt>
                <c:pt idx="357">
                  <c:v>-54.875141777076948</c:v>
                </c:pt>
                <c:pt idx="358">
                  <c:v>-37.403263185277865</c:v>
                </c:pt>
                <c:pt idx="359">
                  <c:v>-19.170797522498319</c:v>
                </c:pt>
                <c:pt idx="360">
                  <c:v>2.6489046061516665E-14</c:v>
                </c:pt>
                <c:pt idx="361">
                  <c:v>20.32311343099575</c:v>
                </c:pt>
                <c:pt idx="362">
                  <c:v>42.171964350934026</c:v>
                </c:pt>
                <c:pt idx="363">
                  <c:v>65.995167407513648</c:v>
                </c:pt>
                <c:pt idx="364">
                  <c:v>92.194512107874033</c:v>
                </c:pt>
                <c:pt idx="365">
                  <c:v>121.18336293085437</c:v>
                </c:pt>
                <c:pt idx="366">
                  <c:v>153.63178986624601</c:v>
                </c:pt>
                <c:pt idx="367">
                  <c:v>189.87464014771865</c:v>
                </c:pt>
                <c:pt idx="368">
                  <c:v>230.18142610877752</c:v>
                </c:pt>
                <c:pt idx="369">
                  <c:v>274.77334138996156</c:v>
                </c:pt>
                <c:pt idx="370">
                  <c:v>323.7572867815361</c:v>
                </c:pt>
                <c:pt idx="371">
                  <c:v>376.48437639899782</c:v>
                </c:pt>
                <c:pt idx="372">
                  <c:v>431.7170844434014</c:v>
                </c:pt>
                <c:pt idx="373">
                  <c:v>488.0784533653121</c:v>
                </c:pt>
                <c:pt idx="374">
                  <c:v>543.8775935222385</c:v>
                </c:pt>
                <c:pt idx="375">
                  <c:v>597.73602418218024</c:v>
                </c:pt>
                <c:pt idx="376">
                  <c:v>648.66291187574666</c:v>
                </c:pt>
                <c:pt idx="377">
                  <c:v>695.93711681087041</c:v>
                </c:pt>
                <c:pt idx="378">
                  <c:v>738.26013699810017</c:v>
                </c:pt>
                <c:pt idx="379">
                  <c:v>776.4164218890113</c:v>
                </c:pt>
                <c:pt idx="380">
                  <c:v>809.86386261720884</c:v>
                </c:pt>
                <c:pt idx="381">
                  <c:v>838.11592632486054</c:v>
                </c:pt>
                <c:pt idx="382">
                  <c:v>861.69038280756968</c:v>
                </c:pt>
                <c:pt idx="383">
                  <c:v>881.16381907226969</c:v>
                </c:pt>
                <c:pt idx="384">
                  <c:v>895.62506960168344</c:v>
                </c:pt>
                <c:pt idx="385">
                  <c:v>906.65352625465653</c:v>
                </c:pt>
                <c:pt idx="386">
                  <c:v>913.60919153448117</c:v>
                </c:pt>
                <c:pt idx="387">
                  <c:v>917.93841218290663</c:v>
                </c:pt>
                <c:pt idx="388">
                  <c:v>918.99126568548979</c:v>
                </c:pt>
                <c:pt idx="389">
                  <c:v>917.32570652515676</c:v>
                </c:pt>
                <c:pt idx="390">
                  <c:v>913.20214815040174</c:v>
                </c:pt>
                <c:pt idx="391">
                  <c:v>907.07432468618651</c:v>
                </c:pt>
                <c:pt idx="392">
                  <c:v>899.75906913502524</c:v>
                </c:pt>
                <c:pt idx="393">
                  <c:v>891.18452309877443</c:v>
                </c:pt>
                <c:pt idx="394">
                  <c:v>881.49630954097654</c:v>
                </c:pt>
                <c:pt idx="395">
                  <c:v>870.68030571125291</c:v>
                </c:pt>
                <c:pt idx="396">
                  <c:v>859.03269996679887</c:v>
                </c:pt>
                <c:pt idx="397">
                  <c:v>846.93946444648805</c:v>
                </c:pt>
                <c:pt idx="398">
                  <c:v>833.69663013394199</c:v>
                </c:pt>
                <c:pt idx="399">
                  <c:v>819.70199841950375</c:v>
                </c:pt>
                <c:pt idx="400">
                  <c:v>805.49085529751562</c:v>
                </c:pt>
                <c:pt idx="401">
                  <c:v>790.84731713364124</c:v>
                </c:pt>
                <c:pt idx="402">
                  <c:v>775.87225820678327</c:v>
                </c:pt>
                <c:pt idx="403">
                  <c:v>760.83373993790542</c:v>
                </c:pt>
                <c:pt idx="404">
                  <c:v>744.6992135716273</c:v>
                </c:pt>
                <c:pt idx="405">
                  <c:v>729.39389376210272</c:v>
                </c:pt>
                <c:pt idx="406">
                  <c:v>713.54773938217238</c:v>
                </c:pt>
                <c:pt idx="407">
                  <c:v>697.71862668799702</c:v>
                </c:pt>
                <c:pt idx="408">
                  <c:v>682.07021121696243</c:v>
                </c:pt>
                <c:pt idx="409">
                  <c:v>666.44452891982792</c:v>
                </c:pt>
                <c:pt idx="410">
                  <c:v>651.48339956394955</c:v>
                </c:pt>
                <c:pt idx="411">
                  <c:v>635.98920365637036</c:v>
                </c:pt>
                <c:pt idx="412">
                  <c:v>620.21191319324748</c:v>
                </c:pt>
                <c:pt idx="413">
                  <c:v>605.38973284622784</c:v>
                </c:pt>
                <c:pt idx="414">
                  <c:v>590.30467265467291</c:v>
                </c:pt>
                <c:pt idx="415">
                  <c:v>575.79987373358563</c:v>
                </c:pt>
                <c:pt idx="416">
                  <c:v>560.8068440425011</c:v>
                </c:pt>
                <c:pt idx="417">
                  <c:v>546.28099639157631</c:v>
                </c:pt>
                <c:pt idx="418">
                  <c:v>531.94167199292542</c:v>
                </c:pt>
                <c:pt idx="419">
                  <c:v>517.96828357595325</c:v>
                </c:pt>
                <c:pt idx="420">
                  <c:v>503.4583961579383</c:v>
                </c:pt>
                <c:pt idx="421">
                  <c:v>489.86798475376139</c:v>
                </c:pt>
                <c:pt idx="422">
                  <c:v>476.55475113629609</c:v>
                </c:pt>
                <c:pt idx="423">
                  <c:v>463.28733114426001</c:v>
                </c:pt>
                <c:pt idx="424">
                  <c:v>449.67778621741127</c:v>
                </c:pt>
                <c:pt idx="425">
                  <c:v>436.46303960362098</c:v>
                </c:pt>
                <c:pt idx="426">
                  <c:v>423.84996665491337</c:v>
                </c:pt>
                <c:pt idx="427">
                  <c:v>411.42867721429013</c:v>
                </c:pt>
                <c:pt idx="428">
                  <c:v>397.6609037428467</c:v>
                </c:pt>
                <c:pt idx="429">
                  <c:v>384.98221271361547</c:v>
                </c:pt>
                <c:pt idx="430">
                  <c:v>371.666314928063</c:v>
                </c:pt>
                <c:pt idx="431">
                  <c:v>360.56831556987277</c:v>
                </c:pt>
                <c:pt idx="432">
                  <c:v>348.01894853085906</c:v>
                </c:pt>
                <c:pt idx="433">
                  <c:v>336.33127423743599</c:v>
                </c:pt>
                <c:pt idx="434">
                  <c:v>324.74343226454806</c:v>
                </c:pt>
                <c:pt idx="435">
                  <c:v>313.72027016229413</c:v>
                </c:pt>
                <c:pt idx="436">
                  <c:v>302.81596503295509</c:v>
                </c:pt>
                <c:pt idx="437">
                  <c:v>291.7019370678068</c:v>
                </c:pt>
                <c:pt idx="438">
                  <c:v>281.1068069578061</c:v>
                </c:pt>
                <c:pt idx="439">
                  <c:v>270.95787100695492</c:v>
                </c:pt>
                <c:pt idx="440">
                  <c:v>260.79404885450276</c:v>
                </c:pt>
                <c:pt idx="441">
                  <c:v>250.73299078764012</c:v>
                </c:pt>
                <c:pt idx="442">
                  <c:v>240.65567877313975</c:v>
                </c:pt>
                <c:pt idx="443">
                  <c:v>230.78666314755407</c:v>
                </c:pt>
                <c:pt idx="444">
                  <c:v>220.99091562077251</c:v>
                </c:pt>
                <c:pt idx="445">
                  <c:v>211.50139236696336</c:v>
                </c:pt>
                <c:pt idx="446">
                  <c:v>202.10193362289198</c:v>
                </c:pt>
                <c:pt idx="447">
                  <c:v>193.35330740092547</c:v>
                </c:pt>
                <c:pt idx="448">
                  <c:v>184.79593753519919</c:v>
                </c:pt>
                <c:pt idx="449">
                  <c:v>176.10931951170818</c:v>
                </c:pt>
                <c:pt idx="450">
                  <c:v>167.42078475728624</c:v>
                </c:pt>
                <c:pt idx="451">
                  <c:v>158.8026168920652</c:v>
                </c:pt>
                <c:pt idx="452">
                  <c:v>150.66564872544254</c:v>
                </c:pt>
                <c:pt idx="453">
                  <c:v>142.32500944077555</c:v>
                </c:pt>
                <c:pt idx="454">
                  <c:v>134.18280105702195</c:v>
                </c:pt>
                <c:pt idx="455">
                  <c:v>125.93859864485253</c:v>
                </c:pt>
                <c:pt idx="456">
                  <c:v>118.31775200100326</c:v>
                </c:pt>
                <c:pt idx="457">
                  <c:v>110.44187575876637</c:v>
                </c:pt>
                <c:pt idx="458">
                  <c:v>102.42094988963849</c:v>
                </c:pt>
                <c:pt idx="459">
                  <c:v>94.852048646510454</c:v>
                </c:pt>
                <c:pt idx="460">
                  <c:v>87.38202645011215</c:v>
                </c:pt>
                <c:pt idx="461">
                  <c:v>79.910324130309775</c:v>
                </c:pt>
                <c:pt idx="462">
                  <c:v>72.590799179882424</c:v>
                </c:pt>
                <c:pt idx="463">
                  <c:v>65.158664725032324</c:v>
                </c:pt>
                <c:pt idx="464">
                  <c:v>57.991815095632489</c:v>
                </c:pt>
                <c:pt idx="465">
                  <c:v>50.786865620134307</c:v>
                </c:pt>
                <c:pt idx="466">
                  <c:v>43.676008418834712</c:v>
                </c:pt>
                <c:pt idx="467">
                  <c:v>36.714516901220847</c:v>
                </c:pt>
                <c:pt idx="468">
                  <c:v>30.167310370989156</c:v>
                </c:pt>
                <c:pt idx="469">
                  <c:v>23.682159619945338</c:v>
                </c:pt>
                <c:pt idx="470">
                  <c:v>16.911268739723525</c:v>
                </c:pt>
                <c:pt idx="471">
                  <c:v>9.8972728629105973</c:v>
                </c:pt>
                <c:pt idx="472">
                  <c:v>3.0284344748754677</c:v>
                </c:pt>
                <c:pt idx="473">
                  <c:v>-3.3213373680382716</c:v>
                </c:pt>
                <c:pt idx="474">
                  <c:v>-10.008885172978708</c:v>
                </c:pt>
                <c:pt idx="475">
                  <c:v>-16.442678003652354</c:v>
                </c:pt>
                <c:pt idx="476">
                  <c:v>-22.629456699440979</c:v>
                </c:pt>
                <c:pt idx="477">
                  <c:v>-28.942163376211028</c:v>
                </c:pt>
                <c:pt idx="478">
                  <c:v>-35.515162333751476</c:v>
                </c:pt>
                <c:pt idx="479">
                  <c:v>-42.083574528357133</c:v>
                </c:pt>
                <c:pt idx="480">
                  <c:v>-48.551025262624307</c:v>
                </c:pt>
                <c:pt idx="481">
                  <c:v>-54.433688290216523</c:v>
                </c:pt>
                <c:pt idx="482">
                  <c:v>-60.265535064486855</c:v>
                </c:pt>
                <c:pt idx="483">
                  <c:v>-66.585338550768128</c:v>
                </c:pt>
                <c:pt idx="484">
                  <c:v>-72.923058086668334</c:v>
                </c:pt>
                <c:pt idx="485">
                  <c:v>-78.723983815071335</c:v>
                </c:pt>
                <c:pt idx="486">
                  <c:v>-84.528398510693165</c:v>
                </c:pt>
                <c:pt idx="487">
                  <c:v>-90.100341028872521</c:v>
                </c:pt>
                <c:pt idx="488">
                  <c:v>-96.226249348862822</c:v>
                </c:pt>
                <c:pt idx="489">
                  <c:v>-102.45720275681491</c:v>
                </c:pt>
                <c:pt idx="490">
                  <c:v>-108.31256617689763</c:v>
                </c:pt>
                <c:pt idx="491">
                  <c:v>-113.99298148142532</c:v>
                </c:pt>
                <c:pt idx="492">
                  <c:v>-119.9762703102097</c:v>
                </c:pt>
                <c:pt idx="493">
                  <c:v>-126.3436531743482</c:v>
                </c:pt>
                <c:pt idx="494">
                  <c:v>-132.26386141486353</c:v>
                </c:pt>
                <c:pt idx="495">
                  <c:v>-137.7799595637139</c:v>
                </c:pt>
                <c:pt idx="496">
                  <c:v>-143.33009420409689</c:v>
                </c:pt>
                <c:pt idx="497">
                  <c:v>-149.51616610685721</c:v>
                </c:pt>
                <c:pt idx="498">
                  <c:v>-155.53894432581339</c:v>
                </c:pt>
                <c:pt idx="499">
                  <c:v>-160.89368984220127</c:v>
                </c:pt>
                <c:pt idx="500">
                  <c:v>-166.06438335825902</c:v>
                </c:pt>
                <c:pt idx="501">
                  <c:v>-171.90038748071606</c:v>
                </c:pt>
                <c:pt idx="502">
                  <c:v>-177.56487481851548</c:v>
                </c:pt>
                <c:pt idx="503">
                  <c:v>-182.28832062259241</c:v>
                </c:pt>
                <c:pt idx="504">
                  <c:v>-187.2715926819196</c:v>
                </c:pt>
                <c:pt idx="505">
                  <c:v>-192.75835147374949</c:v>
                </c:pt>
                <c:pt idx="506">
                  <c:v>-197.24537708848254</c:v>
                </c:pt>
                <c:pt idx="507">
                  <c:v>-201.60944287376651</c:v>
                </c:pt>
                <c:pt idx="508">
                  <c:v>-206.54117361372704</c:v>
                </c:pt>
                <c:pt idx="509">
                  <c:v>-210.5485167742342</c:v>
                </c:pt>
                <c:pt idx="510">
                  <c:v>-214.28821225800689</c:v>
                </c:pt>
                <c:pt idx="511">
                  <c:v>-218.24905959781356</c:v>
                </c:pt>
                <c:pt idx="512">
                  <c:v>-221.27008518008125</c:v>
                </c:pt>
                <c:pt idx="513">
                  <c:v>-223.73088709134294</c:v>
                </c:pt>
                <c:pt idx="514">
                  <c:v>-226.43054559008897</c:v>
                </c:pt>
                <c:pt idx="515">
                  <c:v>-227.90268155531908</c:v>
                </c:pt>
                <c:pt idx="516">
                  <c:v>-228.81934356630126</c:v>
                </c:pt>
                <c:pt idx="517">
                  <c:v>-229.84691518084404</c:v>
                </c:pt>
                <c:pt idx="518">
                  <c:v>-229.45622962203447</c:v>
                </c:pt>
                <c:pt idx="519">
                  <c:v>-228.55368910341025</c:v>
                </c:pt>
                <c:pt idx="520">
                  <c:v>-226.92293428573984</c:v>
                </c:pt>
                <c:pt idx="521">
                  <c:v>-224.06425774588865</c:v>
                </c:pt>
                <c:pt idx="522">
                  <c:v>-220.75299424256443</c:v>
                </c:pt>
                <c:pt idx="523">
                  <c:v>-216.53409158376596</c:v>
                </c:pt>
                <c:pt idx="524">
                  <c:v>-210.96169990071701</c:v>
                </c:pt>
                <c:pt idx="525">
                  <c:v>-204.69660567811175</c:v>
                </c:pt>
                <c:pt idx="526">
                  <c:v>-197.36484946844266</c:v>
                </c:pt>
                <c:pt idx="527">
                  <c:v>-188.9532017715367</c:v>
                </c:pt>
                <c:pt idx="528">
                  <c:v>-179.56444579876228</c:v>
                </c:pt>
                <c:pt idx="529">
                  <c:v>-169.08155303259198</c:v>
                </c:pt>
                <c:pt idx="530">
                  <c:v>-157.75149528264177</c:v>
                </c:pt>
                <c:pt idx="531">
                  <c:v>-145.40175456840345</c:v>
                </c:pt>
                <c:pt idx="532">
                  <c:v>-132.16259999525099</c:v>
                </c:pt>
                <c:pt idx="533">
                  <c:v>-118.19659826031035</c:v>
                </c:pt>
                <c:pt idx="534">
                  <c:v>-103.45388309685747</c:v>
                </c:pt>
                <c:pt idx="535">
                  <c:v>-87.952470669460411</c:v>
                </c:pt>
                <c:pt idx="536">
                  <c:v>-71.697867826608118</c:v>
                </c:pt>
                <c:pt idx="537">
                  <c:v>-54.875141777076948</c:v>
                </c:pt>
                <c:pt idx="538">
                  <c:v>-37.403263185277865</c:v>
                </c:pt>
                <c:pt idx="539">
                  <c:v>-19.170797522498319</c:v>
                </c:pt>
                <c:pt idx="540">
                  <c:v>2.6489046061516665E-14</c:v>
                </c:pt>
                <c:pt idx="541">
                  <c:v>20.32311343099575</c:v>
                </c:pt>
                <c:pt idx="542">
                  <c:v>42.171964350934026</c:v>
                </c:pt>
                <c:pt idx="543">
                  <c:v>65.995167407513648</c:v>
                </c:pt>
                <c:pt idx="544">
                  <c:v>92.194512107874033</c:v>
                </c:pt>
                <c:pt idx="545">
                  <c:v>121.18336293085437</c:v>
                </c:pt>
                <c:pt idx="546">
                  <c:v>153.63178986624601</c:v>
                </c:pt>
                <c:pt idx="547">
                  <c:v>189.87464014771865</c:v>
                </c:pt>
                <c:pt idx="548">
                  <c:v>230.18142610877749</c:v>
                </c:pt>
                <c:pt idx="549">
                  <c:v>274.77334138996156</c:v>
                </c:pt>
                <c:pt idx="550">
                  <c:v>323.7572867815361</c:v>
                </c:pt>
                <c:pt idx="551">
                  <c:v>376.48437639899782</c:v>
                </c:pt>
                <c:pt idx="552">
                  <c:v>431.7170844434014</c:v>
                </c:pt>
                <c:pt idx="553">
                  <c:v>488.0784533653121</c:v>
                </c:pt>
                <c:pt idx="554">
                  <c:v>543.8775935222385</c:v>
                </c:pt>
                <c:pt idx="555">
                  <c:v>597.73602418218024</c:v>
                </c:pt>
                <c:pt idx="556">
                  <c:v>648.66291187574666</c:v>
                </c:pt>
                <c:pt idx="557">
                  <c:v>695.93711681087041</c:v>
                </c:pt>
                <c:pt idx="558">
                  <c:v>738.26013699810017</c:v>
                </c:pt>
                <c:pt idx="559">
                  <c:v>776.4164218890113</c:v>
                </c:pt>
                <c:pt idx="560">
                  <c:v>809.86386261720884</c:v>
                </c:pt>
                <c:pt idx="561">
                  <c:v>838.11592632486054</c:v>
                </c:pt>
                <c:pt idx="562">
                  <c:v>861.69038280756968</c:v>
                </c:pt>
                <c:pt idx="563">
                  <c:v>881.16381907226969</c:v>
                </c:pt>
                <c:pt idx="564">
                  <c:v>895.62506960168344</c:v>
                </c:pt>
                <c:pt idx="565">
                  <c:v>906.65352625465653</c:v>
                </c:pt>
                <c:pt idx="566">
                  <c:v>913.60919153448117</c:v>
                </c:pt>
                <c:pt idx="567">
                  <c:v>917.93841218290663</c:v>
                </c:pt>
                <c:pt idx="568">
                  <c:v>918.99126568548979</c:v>
                </c:pt>
                <c:pt idx="569">
                  <c:v>917.32570652515676</c:v>
                </c:pt>
                <c:pt idx="570">
                  <c:v>913.20214815040174</c:v>
                </c:pt>
                <c:pt idx="571">
                  <c:v>907.07432468618651</c:v>
                </c:pt>
                <c:pt idx="572">
                  <c:v>899.75906913502524</c:v>
                </c:pt>
                <c:pt idx="573">
                  <c:v>891.18452309877443</c:v>
                </c:pt>
                <c:pt idx="574">
                  <c:v>881.49630954097654</c:v>
                </c:pt>
                <c:pt idx="575">
                  <c:v>870.68030571125291</c:v>
                </c:pt>
                <c:pt idx="576">
                  <c:v>859.03269996679887</c:v>
                </c:pt>
                <c:pt idx="577">
                  <c:v>846.93946444648793</c:v>
                </c:pt>
                <c:pt idx="578">
                  <c:v>833.69663013394199</c:v>
                </c:pt>
                <c:pt idx="579">
                  <c:v>819.70199841950375</c:v>
                </c:pt>
                <c:pt idx="580">
                  <c:v>805.49085529751562</c:v>
                </c:pt>
                <c:pt idx="581">
                  <c:v>790.84731713364124</c:v>
                </c:pt>
                <c:pt idx="582">
                  <c:v>775.87225820678327</c:v>
                </c:pt>
                <c:pt idx="583">
                  <c:v>760.83373993790542</c:v>
                </c:pt>
                <c:pt idx="584">
                  <c:v>744.6992135716273</c:v>
                </c:pt>
                <c:pt idx="585">
                  <c:v>729.39389376210272</c:v>
                </c:pt>
                <c:pt idx="586">
                  <c:v>713.54773938217238</c:v>
                </c:pt>
                <c:pt idx="587">
                  <c:v>697.71862668799702</c:v>
                </c:pt>
                <c:pt idx="588">
                  <c:v>682.07021121696243</c:v>
                </c:pt>
                <c:pt idx="589">
                  <c:v>666.44452891982792</c:v>
                </c:pt>
                <c:pt idx="590">
                  <c:v>651.48339956394955</c:v>
                </c:pt>
                <c:pt idx="591">
                  <c:v>635.98920365637025</c:v>
                </c:pt>
                <c:pt idx="592">
                  <c:v>620.21191319324748</c:v>
                </c:pt>
                <c:pt idx="593">
                  <c:v>605.38973284622784</c:v>
                </c:pt>
                <c:pt idx="594">
                  <c:v>590.30467265467291</c:v>
                </c:pt>
                <c:pt idx="595">
                  <c:v>575.79987373358563</c:v>
                </c:pt>
                <c:pt idx="596">
                  <c:v>560.8068440425011</c:v>
                </c:pt>
                <c:pt idx="597">
                  <c:v>546.28099639157631</c:v>
                </c:pt>
                <c:pt idx="598">
                  <c:v>531.94167199292542</c:v>
                </c:pt>
                <c:pt idx="599">
                  <c:v>517.96828357595325</c:v>
                </c:pt>
                <c:pt idx="600">
                  <c:v>503.45839615793835</c:v>
                </c:pt>
                <c:pt idx="601">
                  <c:v>489.86798475376145</c:v>
                </c:pt>
                <c:pt idx="602">
                  <c:v>476.5547511362962</c:v>
                </c:pt>
                <c:pt idx="603">
                  <c:v>463.28733114426012</c:v>
                </c:pt>
                <c:pt idx="604">
                  <c:v>449.67778621741127</c:v>
                </c:pt>
                <c:pt idx="605">
                  <c:v>436.46303960362098</c:v>
                </c:pt>
                <c:pt idx="606">
                  <c:v>423.84996665491337</c:v>
                </c:pt>
                <c:pt idx="607">
                  <c:v>411.42867721429013</c:v>
                </c:pt>
                <c:pt idx="608">
                  <c:v>397.6609037428467</c:v>
                </c:pt>
                <c:pt idx="609">
                  <c:v>384.98221271361547</c:v>
                </c:pt>
                <c:pt idx="610">
                  <c:v>371.666314928063</c:v>
                </c:pt>
                <c:pt idx="611">
                  <c:v>360.56831556987277</c:v>
                </c:pt>
                <c:pt idx="612">
                  <c:v>348.01894853085906</c:v>
                </c:pt>
                <c:pt idx="613">
                  <c:v>336.33127423743605</c:v>
                </c:pt>
                <c:pt idx="614">
                  <c:v>324.74343226454806</c:v>
                </c:pt>
                <c:pt idx="615">
                  <c:v>313.72027016229413</c:v>
                </c:pt>
                <c:pt idx="616">
                  <c:v>302.81596503295509</c:v>
                </c:pt>
                <c:pt idx="617">
                  <c:v>291.7019370678068</c:v>
                </c:pt>
                <c:pt idx="618">
                  <c:v>281.1068069578061</c:v>
                </c:pt>
                <c:pt idx="619">
                  <c:v>270.95787100695492</c:v>
                </c:pt>
                <c:pt idx="620">
                  <c:v>260.79404885450276</c:v>
                </c:pt>
                <c:pt idx="621">
                  <c:v>250.73299078764012</c:v>
                </c:pt>
                <c:pt idx="622">
                  <c:v>240.65567877313978</c:v>
                </c:pt>
                <c:pt idx="623">
                  <c:v>230.78666314755401</c:v>
                </c:pt>
                <c:pt idx="624">
                  <c:v>220.99091562077254</c:v>
                </c:pt>
                <c:pt idx="625">
                  <c:v>211.50139236696333</c:v>
                </c:pt>
                <c:pt idx="626">
                  <c:v>202.10193362289195</c:v>
                </c:pt>
                <c:pt idx="627">
                  <c:v>193.3533074009255</c:v>
                </c:pt>
                <c:pt idx="628">
                  <c:v>184.79593753519922</c:v>
                </c:pt>
                <c:pt idx="629">
                  <c:v>176.10931951170818</c:v>
                </c:pt>
                <c:pt idx="630">
                  <c:v>167.42078475728627</c:v>
                </c:pt>
                <c:pt idx="631">
                  <c:v>158.8026168920652</c:v>
                </c:pt>
                <c:pt idx="632">
                  <c:v>150.66564872544257</c:v>
                </c:pt>
                <c:pt idx="633">
                  <c:v>142.32500944077555</c:v>
                </c:pt>
                <c:pt idx="634">
                  <c:v>134.18280105702195</c:v>
                </c:pt>
                <c:pt idx="635">
                  <c:v>125.93859864485255</c:v>
                </c:pt>
                <c:pt idx="636">
                  <c:v>118.31775200100324</c:v>
                </c:pt>
                <c:pt idx="637">
                  <c:v>110.44187575876637</c:v>
                </c:pt>
                <c:pt idx="638">
                  <c:v>102.42094988963851</c:v>
                </c:pt>
                <c:pt idx="639">
                  <c:v>94.852048646510482</c:v>
                </c:pt>
                <c:pt idx="640">
                  <c:v>87.382026450112164</c:v>
                </c:pt>
                <c:pt idx="641">
                  <c:v>79.910324130309789</c:v>
                </c:pt>
                <c:pt idx="642">
                  <c:v>72.59079917988241</c:v>
                </c:pt>
                <c:pt idx="643">
                  <c:v>65.15866472503231</c:v>
                </c:pt>
                <c:pt idx="644">
                  <c:v>57.991815095632489</c:v>
                </c:pt>
                <c:pt idx="645">
                  <c:v>50.786865620134314</c:v>
                </c:pt>
                <c:pt idx="646">
                  <c:v>43.676008418834705</c:v>
                </c:pt>
                <c:pt idx="647">
                  <c:v>36.714516901220847</c:v>
                </c:pt>
                <c:pt idx="648">
                  <c:v>30.16731037098916</c:v>
                </c:pt>
                <c:pt idx="649">
                  <c:v>23.682159619945331</c:v>
                </c:pt>
                <c:pt idx="650">
                  <c:v>16.911268739723518</c:v>
                </c:pt>
                <c:pt idx="651">
                  <c:v>9.8972728629106044</c:v>
                </c:pt>
                <c:pt idx="652">
                  <c:v>3.0284344748754712</c:v>
                </c:pt>
                <c:pt idx="653">
                  <c:v>-3.3213373680382716</c:v>
                </c:pt>
                <c:pt idx="654">
                  <c:v>-10.008885172978708</c:v>
                </c:pt>
                <c:pt idx="655">
                  <c:v>-16.442678003652354</c:v>
                </c:pt>
                <c:pt idx="656">
                  <c:v>-22.629456699440976</c:v>
                </c:pt>
                <c:pt idx="657">
                  <c:v>-28.942163376211024</c:v>
                </c:pt>
                <c:pt idx="658">
                  <c:v>-35.515162333751476</c:v>
                </c:pt>
                <c:pt idx="659">
                  <c:v>-42.083574528357133</c:v>
                </c:pt>
                <c:pt idx="660">
                  <c:v>-48.551025262624307</c:v>
                </c:pt>
                <c:pt idx="661">
                  <c:v>-54.433688290216523</c:v>
                </c:pt>
                <c:pt idx="662">
                  <c:v>-60.265535064486855</c:v>
                </c:pt>
                <c:pt idx="663">
                  <c:v>-66.585338550768128</c:v>
                </c:pt>
                <c:pt idx="664">
                  <c:v>-72.923058086668334</c:v>
                </c:pt>
                <c:pt idx="665">
                  <c:v>-78.723983815071321</c:v>
                </c:pt>
                <c:pt idx="666">
                  <c:v>-84.528398510693165</c:v>
                </c:pt>
                <c:pt idx="667">
                  <c:v>-90.100341028872521</c:v>
                </c:pt>
                <c:pt idx="668">
                  <c:v>-96.226249348862822</c:v>
                </c:pt>
                <c:pt idx="669">
                  <c:v>-102.45720275681491</c:v>
                </c:pt>
                <c:pt idx="670">
                  <c:v>-108.31256617689762</c:v>
                </c:pt>
                <c:pt idx="671">
                  <c:v>-113.99298148142529</c:v>
                </c:pt>
                <c:pt idx="672">
                  <c:v>-119.9762703102097</c:v>
                </c:pt>
                <c:pt idx="673">
                  <c:v>-126.3436531743482</c:v>
                </c:pt>
                <c:pt idx="674">
                  <c:v>-132.26386141486353</c:v>
                </c:pt>
                <c:pt idx="675">
                  <c:v>-137.7799595637139</c:v>
                </c:pt>
                <c:pt idx="676">
                  <c:v>-143.33009420409687</c:v>
                </c:pt>
                <c:pt idx="677">
                  <c:v>-149.51616610685721</c:v>
                </c:pt>
                <c:pt idx="678">
                  <c:v>-155.53894432581339</c:v>
                </c:pt>
                <c:pt idx="679">
                  <c:v>-160.89368984220127</c:v>
                </c:pt>
                <c:pt idx="680">
                  <c:v>-166.06438335825902</c:v>
                </c:pt>
                <c:pt idx="681">
                  <c:v>-171.90038748071606</c:v>
                </c:pt>
                <c:pt idx="682">
                  <c:v>-177.56487481851545</c:v>
                </c:pt>
                <c:pt idx="683">
                  <c:v>-182.28832062259238</c:v>
                </c:pt>
                <c:pt idx="684">
                  <c:v>-187.27159268191963</c:v>
                </c:pt>
                <c:pt idx="685">
                  <c:v>-192.75835147374949</c:v>
                </c:pt>
                <c:pt idx="686">
                  <c:v>-197.24537708848254</c:v>
                </c:pt>
                <c:pt idx="687">
                  <c:v>-201.60944287376654</c:v>
                </c:pt>
                <c:pt idx="688">
                  <c:v>-206.5411736137271</c:v>
                </c:pt>
                <c:pt idx="689">
                  <c:v>-210.5485167742342</c:v>
                </c:pt>
                <c:pt idx="690">
                  <c:v>-214.28821225800689</c:v>
                </c:pt>
                <c:pt idx="691">
                  <c:v>-218.24905959781356</c:v>
                </c:pt>
                <c:pt idx="692">
                  <c:v>-221.27008518008125</c:v>
                </c:pt>
                <c:pt idx="693">
                  <c:v>-223.73088709134294</c:v>
                </c:pt>
                <c:pt idx="694">
                  <c:v>-226.430545590089</c:v>
                </c:pt>
                <c:pt idx="695">
                  <c:v>-227.90268155531908</c:v>
                </c:pt>
                <c:pt idx="696">
                  <c:v>-228.81934356630128</c:v>
                </c:pt>
                <c:pt idx="697">
                  <c:v>-229.84691518084404</c:v>
                </c:pt>
                <c:pt idx="698">
                  <c:v>-229.45622962203447</c:v>
                </c:pt>
                <c:pt idx="699">
                  <c:v>-228.55368910341028</c:v>
                </c:pt>
                <c:pt idx="700">
                  <c:v>-226.92293428573984</c:v>
                </c:pt>
                <c:pt idx="701">
                  <c:v>-224.06425774588865</c:v>
                </c:pt>
                <c:pt idx="702">
                  <c:v>-220.75299424256443</c:v>
                </c:pt>
                <c:pt idx="703">
                  <c:v>-216.53409158376596</c:v>
                </c:pt>
                <c:pt idx="704">
                  <c:v>-210.96169990071698</c:v>
                </c:pt>
                <c:pt idx="705">
                  <c:v>-204.69660567811175</c:v>
                </c:pt>
                <c:pt idx="706">
                  <c:v>-197.36484946844266</c:v>
                </c:pt>
                <c:pt idx="707">
                  <c:v>-188.9532017715367</c:v>
                </c:pt>
                <c:pt idx="708">
                  <c:v>-179.56444579876225</c:v>
                </c:pt>
                <c:pt idx="709">
                  <c:v>-169.08155303259198</c:v>
                </c:pt>
                <c:pt idx="710">
                  <c:v>-157.75149528264177</c:v>
                </c:pt>
                <c:pt idx="711">
                  <c:v>-145.40175456840345</c:v>
                </c:pt>
                <c:pt idx="712">
                  <c:v>-132.16259999525099</c:v>
                </c:pt>
                <c:pt idx="713">
                  <c:v>-118.19659826031035</c:v>
                </c:pt>
                <c:pt idx="714">
                  <c:v>-103.45388309685747</c:v>
                </c:pt>
                <c:pt idx="715">
                  <c:v>-87.952470669460411</c:v>
                </c:pt>
                <c:pt idx="716">
                  <c:v>-71.697867826608132</c:v>
                </c:pt>
                <c:pt idx="717">
                  <c:v>-54.875141777076955</c:v>
                </c:pt>
                <c:pt idx="718">
                  <c:v>-37.403263185277858</c:v>
                </c:pt>
                <c:pt idx="719">
                  <c:v>-19.170797522498315</c:v>
                </c:pt>
              </c:numCache>
            </c:numRef>
          </c:yVal>
          <c:smooth val="1"/>
          <c:extLst>
            <c:ext xmlns:c16="http://schemas.microsoft.com/office/drawing/2014/chart" uri="{C3380CC4-5D6E-409C-BE32-E72D297353CC}">
              <c16:uniqueId val="{00000000-F06D-4630-8150-3CA1B123D0C1}"/>
            </c:ext>
          </c:extLst>
        </c:ser>
        <c:ser>
          <c:idx val="1"/>
          <c:order val="1"/>
          <c:tx>
            <c:strRef>
              <c:f>'Torque Comparison'!$AA$1</c:f>
              <c:strCache>
                <c:ptCount val="1"/>
                <c:pt idx="0">
                  <c:v>Total Base Cross Torque (Nm)</c:v>
                </c:pt>
              </c:strCache>
            </c:strRef>
          </c:tx>
          <c:spPr>
            <a:ln w="19050" cap="rnd">
              <a:solidFill>
                <a:schemeClr val="accent2"/>
              </a:solidFill>
              <a:round/>
            </a:ln>
            <a:effectLst/>
          </c:spPr>
          <c:marker>
            <c:symbol val="none"/>
          </c:marker>
          <c:xVal>
            <c:numRef>
              <c:f>'Torque Comparison'!$Y$2:$Y$721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'Torque Comparison'!$AA$2:$AA$721</c:f>
              <c:numCache>
                <c:formatCode>General</c:formatCode>
                <c:ptCount val="720"/>
                <c:pt idx="0">
                  <c:v>143.07179978482941</c:v>
                </c:pt>
                <c:pt idx="1">
                  <c:v>135.52443462935724</c:v>
                </c:pt>
                <c:pt idx="2">
                  <c:v>128.50924234653201</c:v>
                </c:pt>
                <c:pt idx="3">
                  <c:v>121.22463503156089</c:v>
                </c:pt>
                <c:pt idx="4">
                  <c:v>114.10930674395803</c:v>
                </c:pt>
                <c:pt idx="5">
                  <c:v>106.92615780220859</c:v>
                </c:pt>
                <c:pt idx="6">
                  <c:v>100.22749736938691</c:v>
                </c:pt>
                <c:pt idx="7">
                  <c:v>93.38249405888989</c:v>
                </c:pt>
                <c:pt idx="8">
                  <c:v>86.134247374940088</c:v>
                </c:pt>
                <c:pt idx="9">
                  <c:v>79.360924948364158</c:v>
                </c:pt>
                <c:pt idx="10">
                  <c:v>72.752171001878807</c:v>
                </c:pt>
                <c:pt idx="11">
                  <c:v>66.224433394709905</c:v>
                </c:pt>
                <c:pt idx="12">
                  <c:v>59.783945609500066</c:v>
                </c:pt>
                <c:pt idx="13">
                  <c:v>53.076566936083964</c:v>
                </c:pt>
                <c:pt idx="14">
                  <c:v>46.326727721232857</c:v>
                </c:pt>
                <c:pt idx="15">
                  <c:v>39.70841645791387</c:v>
                </c:pt>
                <c:pt idx="16">
                  <c:v>33.092049479662066</c:v>
                </c:pt>
                <c:pt idx="17">
                  <c:v>26.9930084802062</c:v>
                </c:pt>
                <c:pt idx="18">
                  <c:v>20.42886918835444</c:v>
                </c:pt>
                <c:pt idx="19">
                  <c:v>14.28966898281152</c:v>
                </c:pt>
                <c:pt idx="20">
                  <c:v>8.0295862687234489</c:v>
                </c:pt>
                <c:pt idx="21">
                  <c:v>1.4930976127454727</c:v>
                </c:pt>
                <c:pt idx="22">
                  <c:v>-5.1608356940093074</c:v>
                </c:pt>
                <c:pt idx="23">
                  <c:v>-11.362292272978166</c:v>
                </c:pt>
                <c:pt idx="24">
                  <c:v>-18.286080095726675</c:v>
                </c:pt>
                <c:pt idx="25">
                  <c:v>-24.383281592722383</c:v>
                </c:pt>
                <c:pt idx="26">
                  <c:v>-30.553391086149574</c:v>
                </c:pt>
                <c:pt idx="27">
                  <c:v>-36.604390298002329</c:v>
                </c:pt>
                <c:pt idx="28">
                  <c:v>-42.97702031056015</c:v>
                </c:pt>
                <c:pt idx="29">
                  <c:v>-49.189998732920245</c:v>
                </c:pt>
                <c:pt idx="30">
                  <c:v>-55.621114405296282</c:v>
                </c:pt>
                <c:pt idx="31">
                  <c:v>-61.387858577265348</c:v>
                </c:pt>
                <c:pt idx="32">
                  <c:v>-67.066198994480331</c:v>
                </c:pt>
                <c:pt idx="33">
                  <c:v>-73.167556551104951</c:v>
                </c:pt>
                <c:pt idx="34">
                  <c:v>-79.135745850077427</c:v>
                </c:pt>
                <c:pt idx="35">
                  <c:v>-84.697812705169639</c:v>
                </c:pt>
                <c:pt idx="36">
                  <c:v>-90.45259506680398</c:v>
                </c:pt>
                <c:pt idx="37">
                  <c:v>-95.56666769127412</c:v>
                </c:pt>
                <c:pt idx="38">
                  <c:v>-101.35255846105854</c:v>
                </c:pt>
                <c:pt idx="39">
                  <c:v>-107.20590410686484</c:v>
                </c:pt>
                <c:pt idx="40">
                  <c:v>-112.60231169609627</c:v>
                </c:pt>
                <c:pt idx="41">
                  <c:v>-117.77613963263742</c:v>
                </c:pt>
                <c:pt idx="42">
                  <c:v>-123.4451024632888</c:v>
                </c:pt>
                <c:pt idx="43">
                  <c:v>-129.12584594120301</c:v>
                </c:pt>
                <c:pt idx="44">
                  <c:v>-135.30216958782088</c:v>
                </c:pt>
                <c:pt idx="45">
                  <c:v>-140.41292950039639</c:v>
                </c:pt>
                <c:pt idx="46">
                  <c:v>-145.64527950010768</c:v>
                </c:pt>
                <c:pt idx="47">
                  <c:v>-151.48262065204651</c:v>
                </c:pt>
                <c:pt idx="48">
                  <c:v>-157.18907883553797</c:v>
                </c:pt>
                <c:pt idx="49">
                  <c:v>-162.15495287315889</c:v>
                </c:pt>
                <c:pt idx="50">
                  <c:v>-166.72964073834032</c:v>
                </c:pt>
                <c:pt idx="51">
                  <c:v>-172.11935383308898</c:v>
                </c:pt>
                <c:pt idx="52">
                  <c:v>-177.58210706865313</c:v>
                </c:pt>
                <c:pt idx="53">
                  <c:v>-181.6909887095612</c:v>
                </c:pt>
                <c:pt idx="54">
                  <c:v>-186.17044091369996</c:v>
                </c:pt>
                <c:pt idx="55">
                  <c:v>-190.77877592069515</c:v>
                </c:pt>
                <c:pt idx="56">
                  <c:v>-194.90894753265297</c:v>
                </c:pt>
                <c:pt idx="57">
                  <c:v>-198.68493890008043</c:v>
                </c:pt>
                <c:pt idx="58">
                  <c:v>-203.04114027145269</c:v>
                </c:pt>
                <c:pt idx="59">
                  <c:v>-206.25281961379341</c:v>
                </c:pt>
                <c:pt idx="60">
                  <c:v>-209.54877237712017</c:v>
                </c:pt>
                <c:pt idx="61">
                  <c:v>-212.93757136503834</c:v>
                </c:pt>
                <c:pt idx="62">
                  <c:v>-215.18577710006724</c:v>
                </c:pt>
                <c:pt idx="63">
                  <c:v>-217.04657848207239</c:v>
                </c:pt>
                <c:pt idx="64">
                  <c:v>-219.04128676791638</c:v>
                </c:pt>
                <c:pt idx="65">
                  <c:v>-220.00629513137989</c:v>
                </c:pt>
                <c:pt idx="66">
                  <c:v>-220.42917398473733</c:v>
                </c:pt>
                <c:pt idx="67">
                  <c:v>-220.58290495447596</c:v>
                </c:pt>
                <c:pt idx="68">
                  <c:v>-219.45207446582111</c:v>
                </c:pt>
                <c:pt idx="69">
                  <c:v>-218.03381795869672</c:v>
                </c:pt>
                <c:pt idx="70">
                  <c:v>-215.91340181570908</c:v>
                </c:pt>
                <c:pt idx="71">
                  <c:v>-212.2323543509425</c:v>
                </c:pt>
                <c:pt idx="72">
                  <c:v>-208.23986622142485</c:v>
                </c:pt>
                <c:pt idx="73">
                  <c:v>-203.24606785279266</c:v>
                </c:pt>
                <c:pt idx="74">
                  <c:v>-197.07675012308303</c:v>
                </c:pt>
                <c:pt idx="75">
                  <c:v>-189.8518480213763</c:v>
                </c:pt>
                <c:pt idx="76">
                  <c:v>-181.59064639149088</c:v>
                </c:pt>
                <c:pt idx="77">
                  <c:v>-172.58280600009167</c:v>
                </c:pt>
                <c:pt idx="78">
                  <c:v>-162.56740111343709</c:v>
                </c:pt>
                <c:pt idx="79">
                  <c:v>-151.38838926247519</c:v>
                </c:pt>
                <c:pt idx="80">
                  <c:v>-139.23521916921771</c:v>
                </c:pt>
                <c:pt idx="81">
                  <c:v>-126.21590009467185</c:v>
                </c:pt>
                <c:pt idx="82">
                  <c:v>-112.57719818767137</c:v>
                </c:pt>
                <c:pt idx="83">
                  <c:v>-98.067544530793882</c:v>
                </c:pt>
                <c:pt idx="84">
                  <c:v>-82.719068609484907</c:v>
                </c:pt>
                <c:pt idx="85">
                  <c:v>-66.698315513878853</c:v>
                </c:pt>
                <c:pt idx="86">
                  <c:v>-49.801376349465741</c:v>
                </c:pt>
                <c:pt idx="87">
                  <c:v>-32.27516989196404</c:v>
                </c:pt>
                <c:pt idx="88">
                  <c:v>-14.042228355553892</c:v>
                </c:pt>
                <c:pt idx="89">
                  <c:v>4.6900110279933607</c:v>
                </c:pt>
                <c:pt idx="90">
                  <c:v>24.348984972456883</c:v>
                </c:pt>
                <c:pt idx="91">
                  <c:v>45.279676957582268</c:v>
                </c:pt>
                <c:pt idx="92">
                  <c:v>67.657402193880799</c:v>
                </c:pt>
                <c:pt idx="93">
                  <c:v>92.059999047475756</c:v>
                </c:pt>
                <c:pt idx="94">
                  <c:v>118.84007703028742</c:v>
                </c:pt>
                <c:pt idx="95">
                  <c:v>148.34851421527543</c:v>
                </c:pt>
                <c:pt idx="96">
                  <c:v>181.41183910604789</c:v>
                </c:pt>
                <c:pt idx="97">
                  <c:v>218.10595699560722</c:v>
                </c:pt>
                <c:pt idx="98">
                  <c:v>259.03229322222188</c:v>
                </c:pt>
                <c:pt idx="99">
                  <c:v>304.2359662336126</c:v>
                </c:pt>
                <c:pt idx="100">
                  <c:v>353.7624769588524</c:v>
                </c:pt>
                <c:pt idx="101">
                  <c:v>406.84534523778711</c:v>
                </c:pt>
                <c:pt idx="102">
                  <c:v>462.37930284807948</c:v>
                </c:pt>
                <c:pt idx="103">
                  <c:v>519.18632040008958</c:v>
                </c:pt>
                <c:pt idx="104">
                  <c:v>575.62129819897598</c:v>
                </c:pt>
                <c:pt idx="105">
                  <c:v>629.95356737447264</c:v>
                </c:pt>
                <c:pt idx="106">
                  <c:v>681.2424927926819</c:v>
                </c:pt>
                <c:pt idx="107">
                  <c:v>728.79954260046111</c:v>
                </c:pt>
                <c:pt idx="108">
                  <c:v>771.7260925089754</c:v>
                </c:pt>
                <c:pt idx="109">
                  <c:v>810.43238826338688</c:v>
                </c:pt>
                <c:pt idx="110">
                  <c:v>844.16852003974782</c:v>
                </c:pt>
                <c:pt idx="111">
                  <c:v>872.55821247770632</c:v>
                </c:pt>
                <c:pt idx="112">
                  <c:v>896.41206779345384</c:v>
                </c:pt>
                <c:pt idx="113">
                  <c:v>916.45380738892925</c:v>
                </c:pt>
                <c:pt idx="114">
                  <c:v>931.27136566626143</c:v>
                </c:pt>
                <c:pt idx="115">
                  <c:v>942.36794165707158</c:v>
                </c:pt>
                <c:pt idx="116">
                  <c:v>949.67300265900769</c:v>
                </c:pt>
                <c:pt idx="117">
                  <c:v>954.44838031531424</c:v>
                </c:pt>
                <c:pt idx="118">
                  <c:v>955.86397808686661</c:v>
                </c:pt>
                <c:pt idx="119">
                  <c:v>954.41168592376232</c:v>
                </c:pt>
                <c:pt idx="120">
                  <c:v>950.53632054081095</c:v>
                </c:pt>
                <c:pt idx="121">
                  <c:v>944.82679731657743</c:v>
                </c:pt>
                <c:pt idx="122">
                  <c:v>937.86981656435671</c:v>
                </c:pt>
                <c:pt idx="123">
                  <c:v>929.61597026520428</c:v>
                </c:pt>
                <c:pt idx="124">
                  <c:v>920.17755150230198</c:v>
                </c:pt>
                <c:pt idx="125">
                  <c:v>909.65221746397151</c:v>
                </c:pt>
                <c:pt idx="126">
                  <c:v>898.40384834982115</c:v>
                </c:pt>
                <c:pt idx="127">
                  <c:v>886.67931138971312</c:v>
                </c:pt>
                <c:pt idx="128">
                  <c:v>873.61376470665732</c:v>
                </c:pt>
                <c:pt idx="129">
                  <c:v>859.81973195239414</c:v>
                </c:pt>
                <c:pt idx="130">
                  <c:v>845.82236470459611</c:v>
                </c:pt>
                <c:pt idx="131">
                  <c:v>831.62872447592088</c:v>
                </c:pt>
                <c:pt idx="132">
                  <c:v>816.78336574324817</c:v>
                </c:pt>
                <c:pt idx="133">
                  <c:v>801.90265855284406</c:v>
                </c:pt>
                <c:pt idx="134">
                  <c:v>786.16999314486907</c:v>
                </c:pt>
                <c:pt idx="135">
                  <c:v>771.0897375861822</c:v>
                </c:pt>
                <c:pt idx="136">
                  <c:v>755.50132988465407</c:v>
                </c:pt>
                <c:pt idx="137">
                  <c:v>739.95676980694611</c:v>
                </c:pt>
                <c:pt idx="138">
                  <c:v>724.51656140725231</c:v>
                </c:pt>
                <c:pt idx="139">
                  <c:v>709.13584362049244</c:v>
                </c:pt>
                <c:pt idx="140">
                  <c:v>694.44848171093383</c:v>
                </c:pt>
                <c:pt idx="141">
                  <c:v>679.26712674061741</c:v>
                </c:pt>
                <c:pt idx="142">
                  <c:v>663.86949264978728</c:v>
                </c:pt>
                <c:pt idx="143">
                  <c:v>649.25258563198543</c:v>
                </c:pt>
                <c:pt idx="144">
                  <c:v>634.37855454395515</c:v>
                </c:pt>
                <c:pt idx="145">
                  <c:v>620.21938554732435</c:v>
                </c:pt>
                <c:pt idx="146">
                  <c:v>605.61182944407835</c:v>
                </c:pt>
                <c:pt idx="147">
                  <c:v>591.39101026207857</c:v>
                </c:pt>
                <c:pt idx="148">
                  <c:v>577.32784304697714</c:v>
                </c:pt>
                <c:pt idx="149">
                  <c:v>563.72885245860027</c:v>
                </c:pt>
                <c:pt idx="150">
                  <c:v>549.71114577331571</c:v>
                </c:pt>
                <c:pt idx="151">
                  <c:v>536.47197008017304</c:v>
                </c:pt>
                <c:pt idx="152">
                  <c:v>523.60557828766696</c:v>
                </c:pt>
                <c:pt idx="153">
                  <c:v>510.76763582344626</c:v>
                </c:pt>
                <c:pt idx="154">
                  <c:v>497.54340815777698</c:v>
                </c:pt>
                <c:pt idx="155">
                  <c:v>484.78413561428437</c:v>
                </c:pt>
                <c:pt idx="156">
                  <c:v>472.54569379261864</c:v>
                </c:pt>
                <c:pt idx="157">
                  <c:v>460.61838569102599</c:v>
                </c:pt>
                <c:pt idx="158">
                  <c:v>447.60902732032531</c:v>
                </c:pt>
                <c:pt idx="159">
                  <c:v>435.31129315545354</c:v>
                </c:pt>
                <c:pt idx="160">
                  <c:v>423.34203700271189</c:v>
                </c:pt>
                <c:pt idx="161">
                  <c:v>412.04426539839113</c:v>
                </c:pt>
                <c:pt idx="162">
                  <c:v>400.62498543519132</c:v>
                </c:pt>
                <c:pt idx="163">
                  <c:v>389.47221842199826</c:v>
                </c:pt>
                <c:pt idx="164">
                  <c:v>378.60666810230947</c:v>
                </c:pt>
                <c:pt idx="165">
                  <c:v>368.50848312787559</c:v>
                </c:pt>
                <c:pt idx="166">
                  <c:v>358.3556895603827</c:v>
                </c:pt>
                <c:pt idx="167">
                  <c:v>348.07261363519228</c:v>
                </c:pt>
                <c:pt idx="168">
                  <c:v>338.42229884364662</c:v>
                </c:pt>
                <c:pt idx="169">
                  <c:v>328.87898811681254</c:v>
                </c:pt>
                <c:pt idx="170">
                  <c:v>319.58158477489144</c:v>
                </c:pt>
                <c:pt idx="171">
                  <c:v>310.31573582884141</c:v>
                </c:pt>
                <c:pt idx="172">
                  <c:v>301.31095132814755</c:v>
                </c:pt>
                <c:pt idx="173">
                  <c:v>292.44485974261909</c:v>
                </c:pt>
                <c:pt idx="174">
                  <c:v>283.70953290217335</c:v>
                </c:pt>
                <c:pt idx="175">
                  <c:v>275.29679945396839</c:v>
                </c:pt>
                <c:pt idx="176">
                  <c:v>267.03485580107565</c:v>
                </c:pt>
                <c:pt idx="177">
                  <c:v>259.25861440103756</c:v>
                </c:pt>
                <c:pt idx="178">
                  <c:v>251.83903437890123</c:v>
                </c:pt>
                <c:pt idx="179">
                  <c:v>244.28581075177101</c:v>
                </c:pt>
                <c:pt idx="180">
                  <c:v>236.7978016704393</c:v>
                </c:pt>
                <c:pt idx="181">
                  <c:v>229.5559106073969</c:v>
                </c:pt>
                <c:pt idx="182">
                  <c:v>222.5017462805381</c:v>
                </c:pt>
                <c:pt idx="183">
                  <c:v>215.59876912957952</c:v>
                </c:pt>
                <c:pt idx="184">
                  <c:v>208.82349034649675</c:v>
                </c:pt>
                <c:pt idx="185">
                  <c:v>202.11285734497773</c:v>
                </c:pt>
                <c:pt idx="186">
                  <c:v>195.84531193336835</c:v>
                </c:pt>
                <c:pt idx="187">
                  <c:v>189.40990203751238</c:v>
                </c:pt>
                <c:pt idx="188">
                  <c:v>183.13844311964107</c:v>
                </c:pt>
                <c:pt idx="189">
                  <c:v>177.17826917028378</c:v>
                </c:pt>
                <c:pt idx="190">
                  <c:v>171.23396281983821</c:v>
                </c:pt>
                <c:pt idx="191">
                  <c:v>165.3229154100442</c:v>
                </c:pt>
                <c:pt idx="192">
                  <c:v>159.58919529379898</c:v>
                </c:pt>
                <c:pt idx="193">
                  <c:v>154.00421575501093</c:v>
                </c:pt>
                <c:pt idx="194">
                  <c:v>148.70170567320937</c:v>
                </c:pt>
                <c:pt idx="195">
                  <c:v>143.37520454905592</c:v>
                </c:pt>
                <c:pt idx="196">
                  <c:v>138.28247222368961</c:v>
                </c:pt>
                <c:pt idx="197">
                  <c:v>133.31029071389301</c:v>
                </c:pt>
                <c:pt idx="198">
                  <c:v>128.54686646641557</c:v>
                </c:pt>
                <c:pt idx="199">
                  <c:v>123.84520846708728</c:v>
                </c:pt>
                <c:pt idx="200">
                  <c:v>119.28569347148337</c:v>
                </c:pt>
                <c:pt idx="201">
                  <c:v>114.58713727179155</c:v>
                </c:pt>
                <c:pt idx="202">
                  <c:v>110.19885818817829</c:v>
                </c:pt>
                <c:pt idx="203">
                  <c:v>106.18028744479439</c:v>
                </c:pt>
                <c:pt idx="204">
                  <c:v>102.05847700659862</c:v>
                </c:pt>
                <c:pt idx="205">
                  <c:v>98.048848834458639</c:v>
                </c:pt>
                <c:pt idx="206">
                  <c:v>94.267058691204966</c:v>
                </c:pt>
                <c:pt idx="207">
                  <c:v>90.478737976807338</c:v>
                </c:pt>
                <c:pt idx="208">
                  <c:v>86.677052050232703</c:v>
                </c:pt>
                <c:pt idx="209">
                  <c:v>83.015054405721742</c:v>
                </c:pt>
                <c:pt idx="210">
                  <c:v>79.42687903187894</c:v>
                </c:pt>
                <c:pt idx="211">
                  <c:v>76.115386886085389</c:v>
                </c:pt>
                <c:pt idx="212">
                  <c:v>72.855493987485076</c:v>
                </c:pt>
                <c:pt idx="213">
                  <c:v>69.434232444547447</c:v>
                </c:pt>
                <c:pt idx="214">
                  <c:v>66.259695027568753</c:v>
                </c:pt>
                <c:pt idx="215">
                  <c:v>63.367486518622727</c:v>
                </c:pt>
                <c:pt idx="216">
                  <c:v>60.287751438751357</c:v>
                </c:pt>
                <c:pt idx="217">
                  <c:v>57.599440547907385</c:v>
                </c:pt>
                <c:pt idx="218">
                  <c:v>54.657181710221252</c:v>
                </c:pt>
                <c:pt idx="219">
                  <c:v>51.86861407159688</c:v>
                </c:pt>
                <c:pt idx="220">
                  <c:v>49.162763359696612</c:v>
                </c:pt>
                <c:pt idx="221">
                  <c:v>46.479078489132121</c:v>
                </c:pt>
                <c:pt idx="222">
                  <c:v>43.825403918777738</c:v>
                </c:pt>
                <c:pt idx="223">
                  <c:v>41.294519034326811</c:v>
                </c:pt>
                <c:pt idx="224">
                  <c:v>38.862643386814064</c:v>
                </c:pt>
                <c:pt idx="225">
                  <c:v>36.427333892321087</c:v>
                </c:pt>
                <c:pt idx="226">
                  <c:v>34.116042613570606</c:v>
                </c:pt>
                <c:pt idx="227">
                  <c:v>31.65843572974758</c:v>
                </c:pt>
                <c:pt idx="228">
                  <c:v>29.178936779943186</c:v>
                </c:pt>
                <c:pt idx="229">
                  <c:v>26.900912491162899</c:v>
                </c:pt>
                <c:pt idx="230">
                  <c:v>24.7166250018781</c:v>
                </c:pt>
                <c:pt idx="231">
                  <c:v>22.407935725159874</c:v>
                </c:pt>
                <c:pt idx="232">
                  <c:v>20.098089262349731</c:v>
                </c:pt>
                <c:pt idx="233">
                  <c:v>17.93559685630602</c:v>
                </c:pt>
                <c:pt idx="234">
                  <c:v>15.77760067003571</c:v>
                </c:pt>
                <c:pt idx="235">
                  <c:v>13.442981341149959</c:v>
                </c:pt>
                <c:pt idx="236">
                  <c:v>11.206390366184124</c:v>
                </c:pt>
                <c:pt idx="237">
                  <c:v>8.9870651672448219</c:v>
                </c:pt>
                <c:pt idx="238">
                  <c:v>6.7951768212253114</c:v>
                </c:pt>
                <c:pt idx="239">
                  <c:v>4.5805750341323517</c:v>
                </c:pt>
                <c:pt idx="240">
                  <c:v>2.2170483281783291</c:v>
                </c:pt>
                <c:pt idx="241">
                  <c:v>0.16928270202893714</c:v>
                </c:pt>
                <c:pt idx="242">
                  <c:v>-2.0682579853358263</c:v>
                </c:pt>
                <c:pt idx="243">
                  <c:v>-4.1941068971177913</c:v>
                </c:pt>
                <c:pt idx="244">
                  <c:v>-6.3868012040018911</c:v>
                </c:pt>
                <c:pt idx="245">
                  <c:v>-8.5628546444211153</c:v>
                </c:pt>
                <c:pt idx="246">
                  <c:v>-10.647094666178994</c:v>
                </c:pt>
                <c:pt idx="247">
                  <c:v>-12.885955662679919</c:v>
                </c:pt>
                <c:pt idx="248">
                  <c:v>-15.35161989597276</c:v>
                </c:pt>
                <c:pt idx="249">
                  <c:v>-17.375929719784537</c:v>
                </c:pt>
                <c:pt idx="250">
                  <c:v>-20.358694678251467</c:v>
                </c:pt>
                <c:pt idx="251">
                  <c:v>-21.882041173623946</c:v>
                </c:pt>
                <c:pt idx="252">
                  <c:v>-24.616897972057998</c:v>
                </c:pt>
                <c:pt idx="253">
                  <c:v>-26.785014098751425</c:v>
                </c:pt>
                <c:pt idx="254">
                  <c:v>-29.124558308700358</c:v>
                </c:pt>
                <c:pt idx="255">
                  <c:v>-31.652817723358435</c:v>
                </c:pt>
                <c:pt idx="256">
                  <c:v>-34.269560860139492</c:v>
                </c:pt>
                <c:pt idx="257">
                  <c:v>-36.781294144027314</c:v>
                </c:pt>
                <c:pt idx="258">
                  <c:v>-39.098233940128623</c:v>
                </c:pt>
                <c:pt idx="259">
                  <c:v>-41.287280783460346</c:v>
                </c:pt>
                <c:pt idx="260">
                  <c:v>-43.746004567151559</c:v>
                </c:pt>
                <c:pt idx="261">
                  <c:v>-46.079520866718809</c:v>
                </c:pt>
                <c:pt idx="262">
                  <c:v>-48.642251343183851</c:v>
                </c:pt>
                <c:pt idx="263">
                  <c:v>-51.181873456750651</c:v>
                </c:pt>
                <c:pt idx="264">
                  <c:v>-53.806095039022644</c:v>
                </c:pt>
                <c:pt idx="265">
                  <c:v>-56.369727201385324</c:v>
                </c:pt>
                <c:pt idx="266">
                  <c:v>-59.007036044069579</c:v>
                </c:pt>
                <c:pt idx="267">
                  <c:v>-61.473289970618865</c:v>
                </c:pt>
                <c:pt idx="268">
                  <c:v>-64.103595942740682</c:v>
                </c:pt>
                <c:pt idx="269">
                  <c:v>-66.715413811899353</c:v>
                </c:pt>
                <c:pt idx="270">
                  <c:v>-69.377016913153042</c:v>
                </c:pt>
                <c:pt idx="271">
                  <c:v>-72.2140626186182</c:v>
                </c:pt>
                <c:pt idx="272">
                  <c:v>-74.761154037273982</c:v>
                </c:pt>
                <c:pt idx="273">
                  <c:v>-77.645806495965061</c:v>
                </c:pt>
                <c:pt idx="274">
                  <c:v>-80.494354937723969</c:v>
                </c:pt>
                <c:pt idx="275">
                  <c:v>-83.556658815610149</c:v>
                </c:pt>
                <c:pt idx="276">
                  <c:v>-86.414693796351187</c:v>
                </c:pt>
                <c:pt idx="277">
                  <c:v>-89.446449401031472</c:v>
                </c:pt>
                <c:pt idx="278">
                  <c:v>-92.831817898501996</c:v>
                </c:pt>
                <c:pt idx="279">
                  <c:v>-96.06622860744632</c:v>
                </c:pt>
                <c:pt idx="280">
                  <c:v>-99.219394814771675</c:v>
                </c:pt>
                <c:pt idx="281">
                  <c:v>-102.49584066392723</c:v>
                </c:pt>
                <c:pt idx="282">
                  <c:v>-105.78725345562816</c:v>
                </c:pt>
                <c:pt idx="283">
                  <c:v>-109.42563527832522</c:v>
                </c:pt>
                <c:pt idx="284">
                  <c:v>-113.21213884560778</c:v>
                </c:pt>
                <c:pt idx="285">
                  <c:v>-117.06046988050913</c:v>
                </c:pt>
                <c:pt idx="286">
                  <c:v>-121.10401086081878</c:v>
                </c:pt>
                <c:pt idx="287">
                  <c:v>-124.82971810128018</c:v>
                </c:pt>
                <c:pt idx="288">
                  <c:v>-128.95781831331908</c:v>
                </c:pt>
                <c:pt idx="289">
                  <c:v>-132.77329418048001</c:v>
                </c:pt>
                <c:pt idx="290">
                  <c:v>-136.84384041664066</c:v>
                </c:pt>
                <c:pt idx="291">
                  <c:v>-141.26842242288976</c:v>
                </c:pt>
                <c:pt idx="292">
                  <c:v>-145.92591676744325</c:v>
                </c:pt>
                <c:pt idx="293">
                  <c:v>-150.13343428916545</c:v>
                </c:pt>
                <c:pt idx="294">
                  <c:v>-155.03099950825919</c:v>
                </c:pt>
                <c:pt idx="295">
                  <c:v>-159.35996167417622</c:v>
                </c:pt>
                <c:pt idx="296">
                  <c:v>-163.89994771328566</c:v>
                </c:pt>
                <c:pt idx="297">
                  <c:v>-168.26946296699839</c:v>
                </c:pt>
                <c:pt idx="298">
                  <c:v>-173.08057543130849</c:v>
                </c:pt>
                <c:pt idx="299">
                  <c:v>-177.85225577364895</c:v>
                </c:pt>
                <c:pt idx="300">
                  <c:v>-182.94674355487268</c:v>
                </c:pt>
                <c:pt idx="301">
                  <c:v>-187.52625682466612</c:v>
                </c:pt>
                <c:pt idx="302">
                  <c:v>-192.21097077679013</c:v>
                </c:pt>
                <c:pt idx="303">
                  <c:v>-196.9896853795197</c:v>
                </c:pt>
                <c:pt idx="304">
                  <c:v>-201.97521023490856</c:v>
                </c:pt>
                <c:pt idx="305">
                  <c:v>-206.91358965791537</c:v>
                </c:pt>
                <c:pt idx="306">
                  <c:v>-211.80652107952017</c:v>
                </c:pt>
                <c:pt idx="307">
                  <c:v>-216.22980198160479</c:v>
                </c:pt>
                <c:pt idx="308">
                  <c:v>-221.23860165922721</c:v>
                </c:pt>
                <c:pt idx="309">
                  <c:v>-226.5055017300611</c:v>
                </c:pt>
                <c:pt idx="310">
                  <c:v>-231.27403431485189</c:v>
                </c:pt>
                <c:pt idx="311">
                  <c:v>-235.99348665877432</c:v>
                </c:pt>
                <c:pt idx="312">
                  <c:v>-240.98868000862385</c:v>
                </c:pt>
                <c:pt idx="313">
                  <c:v>-246.3100296126868</c:v>
                </c:pt>
                <c:pt idx="314">
                  <c:v>-252.13812467270949</c:v>
                </c:pt>
                <c:pt idx="315">
                  <c:v>-256.70493723619165</c:v>
                </c:pt>
                <c:pt idx="316">
                  <c:v>-261.61909095731869</c:v>
                </c:pt>
                <c:pt idx="317">
                  <c:v>-267.18161010129342</c:v>
                </c:pt>
                <c:pt idx="318">
                  <c:v>-272.5253583670908</c:v>
                </c:pt>
                <c:pt idx="319">
                  <c:v>-277.20147496834738</c:v>
                </c:pt>
                <c:pt idx="320">
                  <c:v>-281.7148317789256</c:v>
                </c:pt>
                <c:pt idx="321">
                  <c:v>-287.11263132787798</c:v>
                </c:pt>
                <c:pt idx="322">
                  <c:v>-292.52781482285803</c:v>
                </c:pt>
                <c:pt idx="323">
                  <c:v>-296.57190217313553</c:v>
                </c:pt>
                <c:pt idx="324">
                  <c:v>-301.12380830862315</c:v>
                </c:pt>
                <c:pt idx="325">
                  <c:v>-305.69301884411163</c:v>
                </c:pt>
                <c:pt idx="326">
                  <c:v>-309.99055162054566</c:v>
                </c:pt>
                <c:pt idx="327">
                  <c:v>-313.98840114865061</c:v>
                </c:pt>
                <c:pt idx="328">
                  <c:v>-318.50450528604011</c:v>
                </c:pt>
                <c:pt idx="329">
                  <c:v>-321.94320776800589</c:v>
                </c:pt>
                <c:pt idx="330">
                  <c:v>-325.62819862092442</c:v>
                </c:pt>
                <c:pt idx="331">
                  <c:v>-329.38228662910592</c:v>
                </c:pt>
                <c:pt idx="332">
                  <c:v>-331.95890093523633</c:v>
                </c:pt>
                <c:pt idx="333">
                  <c:v>-334.03970773948015</c:v>
                </c:pt>
                <c:pt idx="334">
                  <c:v>-336.54467701963108</c:v>
                </c:pt>
                <c:pt idx="335">
                  <c:v>-337.92400197887224</c:v>
                </c:pt>
                <c:pt idx="336">
                  <c:v>-338.62168256668315</c:v>
                </c:pt>
                <c:pt idx="337">
                  <c:v>-339.26856185976908</c:v>
                </c:pt>
                <c:pt idx="338">
                  <c:v>-338.96698157559206</c:v>
                </c:pt>
                <c:pt idx="339">
                  <c:v>-337.93630547297357</c:v>
                </c:pt>
                <c:pt idx="340">
                  <c:v>-337.21331309057382</c:v>
                </c:pt>
                <c:pt idx="341">
                  <c:v>-333.30957813768123</c:v>
                </c:pt>
                <c:pt idx="342">
                  <c:v>-330.44937449715752</c:v>
                </c:pt>
                <c:pt idx="343">
                  <c:v>-326.1667820325589</c:v>
                </c:pt>
                <c:pt idx="344">
                  <c:v>-320.7592185931702</c:v>
                </c:pt>
                <c:pt idx="345">
                  <c:v>-314.42748781396102</c:v>
                </c:pt>
                <c:pt idx="346">
                  <c:v>-307.10992396161322</c:v>
                </c:pt>
                <c:pt idx="347">
                  <c:v>-299.05048909955605</c:v>
                </c:pt>
                <c:pt idx="348">
                  <c:v>-290.17259494736754</c:v>
                </c:pt>
                <c:pt idx="349">
                  <c:v>-279.60175279621791</c:v>
                </c:pt>
                <c:pt idx="350">
                  <c:v>-268.55467328385055</c:v>
                </c:pt>
                <c:pt idx="351">
                  <c:v>-256.65228842665067</c:v>
                </c:pt>
                <c:pt idx="352">
                  <c:v>-244.2364635196833</c:v>
                </c:pt>
                <c:pt idx="353">
                  <c:v>-230.81197297150959</c:v>
                </c:pt>
                <c:pt idx="354">
                  <c:v>-216.52440013895932</c:v>
                </c:pt>
                <c:pt idx="355">
                  <c:v>-201.75676322598426</c:v>
                </c:pt>
                <c:pt idx="356">
                  <c:v>-186.28747549334645</c:v>
                </c:pt>
                <c:pt idx="357">
                  <c:v>-169.87586927577877</c:v>
                </c:pt>
                <c:pt idx="358">
                  <c:v>-152.85406216965748</c:v>
                </c:pt>
                <c:pt idx="359">
                  <c:v>-135.32158432146318</c:v>
                </c:pt>
                <c:pt idx="360">
                  <c:v>-116.97724600149537</c:v>
                </c:pt>
                <c:pt idx="361">
                  <c:v>-97.574623828369354</c:v>
                </c:pt>
                <c:pt idx="362">
                  <c:v>-76.33832167548934</c:v>
                </c:pt>
                <c:pt idx="363">
                  <c:v>-53.411352503929841</c:v>
                </c:pt>
                <c:pt idx="364">
                  <c:v>-28.055228439339956</c:v>
                </c:pt>
                <c:pt idx="365">
                  <c:v>-0.10853578448343626</c:v>
                </c:pt>
                <c:pt idx="366">
                  <c:v>31.675344525054456</c:v>
                </c:pt>
                <c:pt idx="367">
                  <c:v>67.031918783376739</c:v>
                </c:pt>
                <c:pt idx="368">
                  <c:v>106.34956669505998</c:v>
                </c:pt>
                <c:pt idx="369">
                  <c:v>150.08873502029991</c:v>
                </c:pt>
                <c:pt idx="370">
                  <c:v>198.17634271029777</c:v>
                </c:pt>
                <c:pt idx="371">
                  <c:v>250.06438696360914</c:v>
                </c:pt>
                <c:pt idx="372">
                  <c:v>304.44935813523699</c:v>
                </c:pt>
                <c:pt idx="373">
                  <c:v>359.88200321967793</c:v>
                </c:pt>
                <c:pt idx="374">
                  <c:v>414.87857388707369</c:v>
                </c:pt>
                <c:pt idx="375">
                  <c:v>467.9375570781159</c:v>
                </c:pt>
                <c:pt idx="376">
                  <c:v>518.01468527473082</c:v>
                </c:pt>
                <c:pt idx="377">
                  <c:v>564.27325693943055</c:v>
                </c:pt>
                <c:pt idx="378">
                  <c:v>606.37735856477741</c:v>
                </c:pt>
                <c:pt idx="379">
                  <c:v>643.9109257514483</c:v>
                </c:pt>
                <c:pt idx="380">
                  <c:v>676.37827816464585</c:v>
                </c:pt>
                <c:pt idx="381">
                  <c:v>703.52777891723417</c:v>
                </c:pt>
                <c:pt idx="382">
                  <c:v>726.10660792198257</c:v>
                </c:pt>
                <c:pt idx="383">
                  <c:v>744.69276819730521</c:v>
                </c:pt>
                <c:pt idx="384">
                  <c:v>758.33584938720867</c:v>
                </c:pt>
                <c:pt idx="385">
                  <c:v>768.34329782803729</c:v>
                </c:pt>
                <c:pt idx="386">
                  <c:v>774.55616530003579</c:v>
                </c:pt>
                <c:pt idx="387">
                  <c:v>777.67238203520481</c:v>
                </c:pt>
                <c:pt idx="388">
                  <c:v>777.38287715746083</c:v>
                </c:pt>
                <c:pt idx="389">
                  <c:v>774.10997899418589</c:v>
                </c:pt>
                <c:pt idx="390">
                  <c:v>768.67364950912361</c:v>
                </c:pt>
                <c:pt idx="391">
                  <c:v>761.50378376507115</c:v>
                </c:pt>
                <c:pt idx="392">
                  <c:v>753.14439081066223</c:v>
                </c:pt>
                <c:pt idx="393">
                  <c:v>742.94540235722354</c:v>
                </c:pt>
                <c:pt idx="394">
                  <c:v>731.42302065810281</c:v>
                </c:pt>
                <c:pt idx="395">
                  <c:v>719.31351545000086</c:v>
                </c:pt>
                <c:pt idx="396">
                  <c:v>706.55744882297995</c:v>
                </c:pt>
                <c:pt idx="397">
                  <c:v>692.92183558586748</c:v>
                </c:pt>
                <c:pt idx="398">
                  <c:v>677.83251819974328</c:v>
                </c:pt>
                <c:pt idx="399">
                  <c:v>661.78590606212254</c:v>
                </c:pt>
                <c:pt idx="400">
                  <c:v>645.64929266591491</c:v>
                </c:pt>
                <c:pt idx="401">
                  <c:v>629.17758055468755</c:v>
                </c:pt>
                <c:pt idx="402">
                  <c:v>612.15401767083563</c:v>
                </c:pt>
                <c:pt idx="403">
                  <c:v>594.31297528236587</c:v>
                </c:pt>
                <c:pt idx="404">
                  <c:v>576.62031886955822</c:v>
                </c:pt>
                <c:pt idx="405">
                  <c:v>559.39540615405156</c:v>
                </c:pt>
                <c:pt idx="406">
                  <c:v>541.69035113894131</c:v>
                </c:pt>
                <c:pt idx="407">
                  <c:v>523.39681881989975</c:v>
                </c:pt>
                <c:pt idx="408">
                  <c:v>505.35754038279106</c:v>
                </c:pt>
                <c:pt idx="409">
                  <c:v>487.84156925533978</c:v>
                </c:pt>
                <c:pt idx="410">
                  <c:v>470.98171266587588</c:v>
                </c:pt>
                <c:pt idx="411">
                  <c:v>453.25571306954339</c:v>
                </c:pt>
                <c:pt idx="412">
                  <c:v>435.46201663808762</c:v>
                </c:pt>
                <c:pt idx="413">
                  <c:v>419.05999345457337</c:v>
                </c:pt>
                <c:pt idx="414">
                  <c:v>402.3504768374587</c:v>
                </c:pt>
                <c:pt idx="415">
                  <c:v>385.33422180992829</c:v>
                </c:pt>
                <c:pt idx="416">
                  <c:v>369.32883908219969</c:v>
                </c:pt>
                <c:pt idx="417">
                  <c:v>353.65709152294795</c:v>
                </c:pt>
                <c:pt idx="418">
                  <c:v>337.56552405936702</c:v>
                </c:pt>
                <c:pt idx="419">
                  <c:v>322.59724912134277</c:v>
                </c:pt>
                <c:pt idx="420">
                  <c:v>307.88582952636852</c:v>
                </c:pt>
                <c:pt idx="421">
                  <c:v>293.43802658375967</c:v>
                </c:pt>
                <c:pt idx="422">
                  <c:v>280.08576205861652</c:v>
                </c:pt>
                <c:pt idx="423">
                  <c:v>267.32354097433779</c:v>
                </c:pt>
                <c:pt idx="424">
                  <c:v>254.20970626000789</c:v>
                </c:pt>
                <c:pt idx="425">
                  <c:v>242.74544248471958</c:v>
                </c:pt>
                <c:pt idx="426">
                  <c:v>232.23103513682452</c:v>
                </c:pt>
                <c:pt idx="427">
                  <c:v>221.67751200627254</c:v>
                </c:pt>
                <c:pt idx="428">
                  <c:v>211.64805823241824</c:v>
                </c:pt>
                <c:pt idx="429">
                  <c:v>202.90156245536861</c:v>
                </c:pt>
                <c:pt idx="430">
                  <c:v>195.24503193658879</c:v>
                </c:pt>
                <c:pt idx="431">
                  <c:v>189.15519764180834</c:v>
                </c:pt>
                <c:pt idx="432">
                  <c:v>183.49986309419907</c:v>
                </c:pt>
                <c:pt idx="433">
                  <c:v>179.08624162041792</c:v>
                </c:pt>
                <c:pt idx="434">
                  <c:v>176.30223859046083</c:v>
                </c:pt>
                <c:pt idx="435">
                  <c:v>174.55845351159377</c:v>
                </c:pt>
                <c:pt idx="436">
                  <c:v>174.21911224852363</c:v>
                </c:pt>
                <c:pt idx="437">
                  <c:v>174.96625306018177</c:v>
                </c:pt>
                <c:pt idx="438">
                  <c:v>177.18791278439386</c:v>
                </c:pt>
                <c:pt idx="439">
                  <c:v>180.47788798276576</c:v>
                </c:pt>
                <c:pt idx="440">
                  <c:v>184.9648087305263</c:v>
                </c:pt>
                <c:pt idx="441">
                  <c:v>190.70202875630758</c:v>
                </c:pt>
                <c:pt idx="442">
                  <c:v>197.59424514170732</c:v>
                </c:pt>
                <c:pt idx="443">
                  <c:v>205.17881141383268</c:v>
                </c:pt>
                <c:pt idx="444">
                  <c:v>213.55200170775373</c:v>
                </c:pt>
                <c:pt idx="445">
                  <c:v>223.18565716796132</c:v>
                </c:pt>
                <c:pt idx="446">
                  <c:v>233.69748297502741</c:v>
                </c:pt>
                <c:pt idx="447">
                  <c:v>245.04543473348036</c:v>
                </c:pt>
                <c:pt idx="448">
                  <c:v>257.25700925378061</c:v>
                </c:pt>
                <c:pt idx="449">
                  <c:v>270.31067368945725</c:v>
                </c:pt>
                <c:pt idx="450">
                  <c:v>284.3980307587816</c:v>
                </c:pt>
                <c:pt idx="451">
                  <c:v>299.78853220561251</c:v>
                </c:pt>
                <c:pt idx="452">
                  <c:v>316.85855935124056</c:v>
                </c:pt>
                <c:pt idx="453">
                  <c:v>335.95161372345802</c:v>
                </c:pt>
                <c:pt idx="454">
                  <c:v>357.58387363884867</c:v>
                </c:pt>
                <c:pt idx="455">
                  <c:v>382.12029573280904</c:v>
                </c:pt>
                <c:pt idx="456">
                  <c:v>410.32032742050279</c:v>
                </c:pt>
                <c:pt idx="457">
                  <c:v>442.29141081558947</c:v>
                </c:pt>
                <c:pt idx="458">
                  <c:v>478.32946968004035</c:v>
                </c:pt>
                <c:pt idx="459">
                  <c:v>518.94978692730649</c:v>
                </c:pt>
                <c:pt idx="460">
                  <c:v>564.06732243287354</c:v>
                </c:pt>
                <c:pt idx="461">
                  <c:v>612.91988126422257</c:v>
                </c:pt>
                <c:pt idx="462">
                  <c:v>664.46282632310658</c:v>
                </c:pt>
                <c:pt idx="463">
                  <c:v>717.16101649541747</c:v>
                </c:pt>
                <c:pt idx="464">
                  <c:v>769.49050125205883</c:v>
                </c:pt>
                <c:pt idx="465">
                  <c:v>819.83037422506982</c:v>
                </c:pt>
                <c:pt idx="466">
                  <c:v>867.45529510925473</c:v>
                </c:pt>
                <c:pt idx="467">
                  <c:v>911.49363958881509</c:v>
                </c:pt>
                <c:pt idx="468">
                  <c:v>950.70203780905661</c:v>
                </c:pt>
                <c:pt idx="469">
                  <c:v>985.82022702986501</c:v>
                </c:pt>
                <c:pt idx="470">
                  <c:v>1016.175440112591</c:v>
                </c:pt>
                <c:pt idx="471">
                  <c:v>1041.4243730770922</c:v>
                </c:pt>
                <c:pt idx="472">
                  <c:v>1062.1056014862197</c:v>
                </c:pt>
                <c:pt idx="473">
                  <c:v>1078.6524998803998</c:v>
                </c:pt>
                <c:pt idx="474">
                  <c:v>1090.2308800021776</c:v>
                </c:pt>
                <c:pt idx="475">
                  <c:v>1098.48832129077</c:v>
                </c:pt>
                <c:pt idx="476">
                  <c:v>1102.7845334248605</c:v>
                </c:pt>
                <c:pt idx="477">
                  <c:v>1104.326713196094</c:v>
                </c:pt>
                <c:pt idx="478">
                  <c:v>1102.7768644787495</c:v>
                </c:pt>
                <c:pt idx="479">
                  <c:v>1098.5843273764187</c:v>
                </c:pt>
                <c:pt idx="480">
                  <c:v>1091.9826348402746</c:v>
                </c:pt>
                <c:pt idx="481">
                  <c:v>1083.4257467513416</c:v>
                </c:pt>
                <c:pt idx="482">
                  <c:v>1073.9099226293445</c:v>
                </c:pt>
                <c:pt idx="483">
                  <c:v>1062.8656943062208</c:v>
                </c:pt>
                <c:pt idx="484">
                  <c:v>1050.9406352230064</c:v>
                </c:pt>
                <c:pt idx="485">
                  <c:v>1038.0090564200409</c:v>
                </c:pt>
                <c:pt idx="486">
                  <c:v>1024.13273919425</c:v>
                </c:pt>
                <c:pt idx="487">
                  <c:v>1009.8874558407061</c:v>
                </c:pt>
                <c:pt idx="488">
                  <c:v>994.48710519776216</c:v>
                </c:pt>
                <c:pt idx="489">
                  <c:v>978.37507992066855</c:v>
                </c:pt>
                <c:pt idx="490">
                  <c:v>962.07644478134534</c:v>
                </c:pt>
                <c:pt idx="491">
                  <c:v>945.44204447834636</c:v>
                </c:pt>
                <c:pt idx="492">
                  <c:v>928.33427345782229</c:v>
                </c:pt>
                <c:pt idx="493">
                  <c:v>911.4365731416508</c:v>
                </c:pt>
                <c:pt idx="494">
                  <c:v>893.29429075544419</c:v>
                </c:pt>
                <c:pt idx="495">
                  <c:v>875.86573224123777</c:v>
                </c:pt>
                <c:pt idx="496">
                  <c:v>858.10409770366323</c:v>
                </c:pt>
                <c:pt idx="497">
                  <c:v>840.42974687392336</c:v>
                </c:pt>
                <c:pt idx="498">
                  <c:v>822.82726432038737</c:v>
                </c:pt>
                <c:pt idx="499">
                  <c:v>805.24658902564806</c:v>
                </c:pt>
                <c:pt idx="500">
                  <c:v>788.46833960069796</c:v>
                </c:pt>
                <c:pt idx="501">
                  <c:v>771.2153942893591</c:v>
                </c:pt>
                <c:pt idx="502">
                  <c:v>753.66508515968656</c:v>
                </c:pt>
                <c:pt idx="503">
                  <c:v>736.9419981067615</c:v>
                </c:pt>
                <c:pt idx="504">
                  <c:v>720.07803495098256</c:v>
                </c:pt>
                <c:pt idx="505">
                  <c:v>703.76371599192908</c:v>
                </c:pt>
                <c:pt idx="506">
                  <c:v>687.18427430581369</c:v>
                </c:pt>
                <c:pt idx="507">
                  <c:v>670.91298592974465</c:v>
                </c:pt>
                <c:pt idx="508">
                  <c:v>654.79549424011088</c:v>
                </c:pt>
                <c:pt idx="509">
                  <c:v>639.09930354302685</c:v>
                </c:pt>
                <c:pt idx="510">
                  <c:v>623.02688460648358</c:v>
                </c:pt>
                <c:pt idx="511">
                  <c:v>607.82009475254176</c:v>
                </c:pt>
                <c:pt idx="512">
                  <c:v>592.7214034860549</c:v>
                </c:pt>
                <c:pt idx="513">
                  <c:v>577.65108184246628</c:v>
                </c:pt>
                <c:pt idx="514">
                  <c:v>562.55462644897682</c:v>
                </c:pt>
                <c:pt idx="515">
                  <c:v>547.67105389517849</c:v>
                </c:pt>
                <c:pt idx="516">
                  <c:v>533.3806498183128</c:v>
                </c:pt>
                <c:pt idx="517">
                  <c:v>519.32322403315243</c:v>
                </c:pt>
                <c:pt idx="518">
                  <c:v>504.00183954323188</c:v>
                </c:pt>
                <c:pt idx="519">
                  <c:v>489.81413247949979</c:v>
                </c:pt>
                <c:pt idx="520">
                  <c:v>474.90591502087062</c:v>
                </c:pt>
                <c:pt idx="521">
                  <c:v>462.103721960889</c:v>
                </c:pt>
                <c:pt idx="522">
                  <c:v>448.01780363090313</c:v>
                </c:pt>
                <c:pt idx="523">
                  <c:v>434.89795698068355</c:v>
                </c:pt>
                <c:pt idx="524">
                  <c:v>421.69299751421516</c:v>
                </c:pt>
                <c:pt idx="525">
                  <c:v>408.93634402067403</c:v>
                </c:pt>
                <c:pt idx="526">
                  <c:v>396.54202850868955</c:v>
                </c:pt>
                <c:pt idx="527">
                  <c:v>383.92263186347998</c:v>
                </c:pt>
                <c:pt idx="528">
                  <c:v>371.82703453180324</c:v>
                </c:pt>
                <c:pt idx="529">
                  <c:v>359.9811210514863</c:v>
                </c:pt>
                <c:pt idx="530">
                  <c:v>348.34490723569451</c:v>
                </c:pt>
                <c:pt idx="531">
                  <c:v>336.91389514085523</c:v>
                </c:pt>
                <c:pt idx="532">
                  <c:v>325.309983889097</c:v>
                </c:pt>
                <c:pt idx="533">
                  <c:v>313.81191569376278</c:v>
                </c:pt>
                <c:pt idx="534">
                  <c:v>302.29573797737089</c:v>
                </c:pt>
                <c:pt idx="535">
                  <c:v>291.26691918049573</c:v>
                </c:pt>
                <c:pt idx="536">
                  <c:v>280.46035697691065</c:v>
                </c:pt>
                <c:pt idx="537">
                  <c:v>270.15623385048684</c:v>
                </c:pt>
                <c:pt idx="538">
                  <c:v>259.96301995756863</c:v>
                </c:pt>
                <c:pt idx="539">
                  <c:v>249.63988872069979</c:v>
                </c:pt>
                <c:pt idx="540">
                  <c:v>239.36999881808541</c:v>
                </c:pt>
                <c:pt idx="541">
                  <c:v>229.2252426988066</c:v>
                </c:pt>
                <c:pt idx="542">
                  <c:v>219.49624357568089</c:v>
                </c:pt>
                <c:pt idx="543">
                  <c:v>209.55814407262972</c:v>
                </c:pt>
                <c:pt idx="544">
                  <c:v>199.86534662782515</c:v>
                </c:pt>
                <c:pt idx="545">
                  <c:v>190.0686795027091</c:v>
                </c:pt>
                <c:pt idx="546">
                  <c:v>180.83689204144605</c:v>
                </c:pt>
                <c:pt idx="547">
                  <c:v>171.37595254423874</c:v>
                </c:pt>
                <c:pt idx="548">
                  <c:v>161.82201858805183</c:v>
                </c:pt>
                <c:pt idx="549">
                  <c:v>152.70155819054503</c:v>
                </c:pt>
                <c:pt idx="550">
                  <c:v>143.74088959985784</c:v>
                </c:pt>
                <c:pt idx="551">
                  <c:v>134.60361302156397</c:v>
                </c:pt>
                <c:pt idx="552">
                  <c:v>125.66698294451258</c:v>
                </c:pt>
                <c:pt idx="553">
                  <c:v>116.59166162963618</c:v>
                </c:pt>
                <c:pt idx="554">
                  <c:v>107.94603152762005</c:v>
                </c:pt>
                <c:pt idx="555">
                  <c:v>99.075442957497472</c:v>
                </c:pt>
                <c:pt idx="556">
                  <c:v>90.301730154168354</c:v>
                </c:pt>
                <c:pt idx="557">
                  <c:v>81.504111381003128</c:v>
                </c:pt>
                <c:pt idx="558">
                  <c:v>73.408973891520404</c:v>
                </c:pt>
                <c:pt idx="559">
                  <c:v>65.417097547500362</c:v>
                </c:pt>
                <c:pt idx="560">
                  <c:v>56.904110931526752</c:v>
                </c:pt>
                <c:pt idx="561">
                  <c:v>48.199731111821201</c:v>
                </c:pt>
                <c:pt idx="562">
                  <c:v>39.631055816044508</c:v>
                </c:pt>
                <c:pt idx="563">
                  <c:v>31.689043599033454</c:v>
                </c:pt>
                <c:pt idx="564">
                  <c:v>23.490167784666767</c:v>
                </c:pt>
                <c:pt idx="565">
                  <c:v>15.316627173925973</c:v>
                </c:pt>
                <c:pt idx="566">
                  <c:v>7.4509885310670292</c:v>
                </c:pt>
                <c:pt idx="567">
                  <c:v>-0.43480765973627555</c:v>
                </c:pt>
                <c:pt idx="568">
                  <c:v>-8.6371302128979863</c:v>
                </c:pt>
                <c:pt idx="569">
                  <c:v>-16.860051726902054</c:v>
                </c:pt>
                <c:pt idx="570">
                  <c:v>-24.930341773177442</c:v>
                </c:pt>
                <c:pt idx="571">
                  <c:v>-32.458052258354201</c:v>
                </c:pt>
                <c:pt idx="572">
                  <c:v>-39.971221862102212</c:v>
                </c:pt>
                <c:pt idx="573">
                  <c:v>-47.783570804196032</c:v>
                </c:pt>
                <c:pt idx="574">
                  <c:v>-55.819834554622759</c:v>
                </c:pt>
                <c:pt idx="575">
                  <c:v>-63.474834997415186</c:v>
                </c:pt>
                <c:pt idx="576">
                  <c:v>-70.94510076020785</c:v>
                </c:pt>
                <c:pt idx="577">
                  <c:v>-78.316167082630258</c:v>
                </c:pt>
                <c:pt idx="578">
                  <c:v>-86.119259361552565</c:v>
                </c:pt>
                <c:pt idx="579">
                  <c:v>-94.118225877795609</c:v>
                </c:pt>
                <c:pt idx="580">
                  <c:v>-101.65658756269251</c:v>
                </c:pt>
                <c:pt idx="581">
                  <c:v>-109.01214672181698</c:v>
                </c:pt>
                <c:pt idx="582">
                  <c:v>-116.59087185017036</c:v>
                </c:pt>
                <c:pt idx="583">
                  <c:v>-124.67886796062881</c:v>
                </c:pt>
                <c:pt idx="584">
                  <c:v>-132.27316334151476</c:v>
                </c:pt>
                <c:pt idx="585">
                  <c:v>-139.35579547501533</c:v>
                </c:pt>
                <c:pt idx="586">
                  <c:v>-146.60365748252269</c:v>
                </c:pt>
                <c:pt idx="587">
                  <c:v>-154.40250553017543</c:v>
                </c:pt>
                <c:pt idx="588">
                  <c:v>-161.89402008767397</c:v>
                </c:pt>
                <c:pt idx="589">
                  <c:v>-168.8240694801197</c:v>
                </c:pt>
                <c:pt idx="590">
                  <c:v>-175.67844744024114</c:v>
                </c:pt>
                <c:pt idx="591">
                  <c:v>-183.25625374739224</c:v>
                </c:pt>
                <c:pt idx="592">
                  <c:v>-190.46071009408305</c:v>
                </c:pt>
                <c:pt idx="593">
                  <c:v>-196.77983062286756</c:v>
                </c:pt>
                <c:pt idx="594">
                  <c:v>-203.46774198488035</c:v>
                </c:pt>
                <c:pt idx="595">
                  <c:v>-210.47360791804587</c:v>
                </c:pt>
                <c:pt idx="596">
                  <c:v>-216.55556913867747</c:v>
                </c:pt>
                <c:pt idx="597">
                  <c:v>-222.50655001983557</c:v>
                </c:pt>
                <c:pt idx="598">
                  <c:v>-229.0014094573956</c:v>
                </c:pt>
                <c:pt idx="599">
                  <c:v>-234.60227128843115</c:v>
                </c:pt>
                <c:pt idx="600">
                  <c:v>-239.960346093509</c:v>
                </c:pt>
                <c:pt idx="601">
                  <c:v>-245.54893196042954</c:v>
                </c:pt>
                <c:pt idx="602">
                  <c:v>-250.08723137716106</c:v>
                </c:pt>
                <c:pt idx="603">
                  <c:v>-253.98818572491641</c:v>
                </c:pt>
                <c:pt idx="604">
                  <c:v>-258.39546884094534</c:v>
                </c:pt>
                <c:pt idx="605">
                  <c:v>-261.42129777125479</c:v>
                </c:pt>
                <c:pt idx="606">
                  <c:v>-263.76283052989868</c:v>
                </c:pt>
                <c:pt idx="607">
                  <c:v>-266.32071971735871</c:v>
                </c:pt>
                <c:pt idx="608">
                  <c:v>-267.55214899388102</c:v>
                </c:pt>
                <c:pt idx="609">
                  <c:v>-268.17066937350262</c:v>
                </c:pt>
                <c:pt idx="610">
                  <c:v>-268.07542337178472</c:v>
                </c:pt>
                <c:pt idx="611">
                  <c:v>-266.66525978503512</c:v>
                </c:pt>
                <c:pt idx="612">
                  <c:v>-264.8831330975504</c:v>
                </c:pt>
                <c:pt idx="613">
                  <c:v>-262.32616018273569</c:v>
                </c:pt>
                <c:pt idx="614">
                  <c:v>-258.24259759628035</c:v>
                </c:pt>
                <c:pt idx="615">
                  <c:v>-253.42333463890017</c:v>
                </c:pt>
                <c:pt idx="616">
                  <c:v>-247.63748836926609</c:v>
                </c:pt>
                <c:pt idx="617">
                  <c:v>-240.75982116286607</c:v>
                </c:pt>
                <c:pt idx="618">
                  <c:v>-233.10880816930887</c:v>
                </c:pt>
                <c:pt idx="619">
                  <c:v>-224.08900602765127</c:v>
                </c:pt>
                <c:pt idx="620">
                  <c:v>-214.4440219875795</c:v>
                </c:pt>
                <c:pt idx="621">
                  <c:v>-203.87888071248716</c:v>
                </c:pt>
                <c:pt idx="622">
                  <c:v>-192.20691682346526</c:v>
                </c:pt>
                <c:pt idx="623">
                  <c:v>-179.73252505966519</c:v>
                </c:pt>
                <c:pt idx="624">
                  <c:v>-166.39757172904609</c:v>
                </c:pt>
                <c:pt idx="625">
                  <c:v>-152.47363409411506</c:v>
                </c:pt>
                <c:pt idx="626">
                  <c:v>-137.88074043842454</c:v>
                </c:pt>
                <c:pt idx="627">
                  <c:v>-122.5690928012028</c:v>
                </c:pt>
                <c:pt idx="628">
                  <c:v>-106.52503697612045</c:v>
                </c:pt>
                <c:pt idx="629">
                  <c:v>-89.688343961338035</c:v>
                </c:pt>
                <c:pt idx="630">
                  <c:v>-71.949214060799136</c:v>
                </c:pt>
                <c:pt idx="631">
                  <c:v>-53.082189359524122</c:v>
                </c:pt>
                <c:pt idx="632">
                  <c:v>-32.573265729602745</c:v>
                </c:pt>
                <c:pt idx="633">
                  <c:v>-10.055294611652197</c:v>
                </c:pt>
                <c:pt idx="634">
                  <c:v>14.836741649231957</c:v>
                </c:pt>
                <c:pt idx="635">
                  <c:v>42.576536304941321</c:v>
                </c:pt>
                <c:pt idx="636">
                  <c:v>73.895648869541816</c:v>
                </c:pt>
                <c:pt idx="637">
                  <c:v>109.11487779175712</c:v>
                </c:pt>
                <c:pt idx="638">
                  <c:v>148.43528321221075</c:v>
                </c:pt>
                <c:pt idx="639">
                  <c:v>192.05254826292222</c:v>
                </c:pt>
                <c:pt idx="640">
                  <c:v>240.04348221776627</c:v>
                </c:pt>
                <c:pt idx="641">
                  <c:v>292.09406748922078</c:v>
                </c:pt>
                <c:pt idx="642">
                  <c:v>346.68717679452868</c:v>
                </c:pt>
                <c:pt idx="643">
                  <c:v>402.47232320378674</c:v>
                </c:pt>
                <c:pt idx="644">
                  <c:v>457.72493505692103</c:v>
                </c:pt>
                <c:pt idx="645">
                  <c:v>511.27146644764173</c:v>
                </c:pt>
                <c:pt idx="646">
                  <c:v>562.07096700495674</c:v>
                </c:pt>
                <c:pt idx="647">
                  <c:v>609.06240324583587</c:v>
                </c:pt>
                <c:pt idx="648">
                  <c:v>651.47740936057676</c:v>
                </c:pt>
                <c:pt idx="649">
                  <c:v>689.45210417420765</c:v>
                </c:pt>
                <c:pt idx="650">
                  <c:v>723.00273685565173</c:v>
                </c:pt>
                <c:pt idx="651">
                  <c:v>751.53088870558315</c:v>
                </c:pt>
                <c:pt idx="652">
                  <c:v>775.50783038535417</c:v>
                </c:pt>
                <c:pt idx="653">
                  <c:v>795.19724686860695</c:v>
                </c:pt>
                <c:pt idx="654">
                  <c:v>810.39507747189202</c:v>
                </c:pt>
                <c:pt idx="655">
                  <c:v>822.02159948665178</c:v>
                </c:pt>
                <c:pt idx="656">
                  <c:v>829.64052953341991</c:v>
                </c:pt>
                <c:pt idx="657">
                  <c:v>834.36744262809884</c:v>
                </c:pt>
                <c:pt idx="658">
                  <c:v>835.89836758841057</c:v>
                </c:pt>
                <c:pt idx="659">
                  <c:v>834.74978752058075</c:v>
                </c:pt>
                <c:pt idx="660">
                  <c:v>831.48320736236792</c:v>
                </c:pt>
                <c:pt idx="661">
                  <c:v>826.06299852509039</c:v>
                </c:pt>
                <c:pt idx="662">
                  <c:v>819.44290392367793</c:v>
                </c:pt>
                <c:pt idx="663">
                  <c:v>811.47625155364972</c:v>
                </c:pt>
                <c:pt idx="664">
                  <c:v>802.42289404586131</c:v>
                </c:pt>
                <c:pt idx="665">
                  <c:v>792.56924909258998</c:v>
                </c:pt>
                <c:pt idx="666">
                  <c:v>781.83963492515238</c:v>
                </c:pt>
                <c:pt idx="667">
                  <c:v>770.38108706177684</c:v>
                </c:pt>
                <c:pt idx="668">
                  <c:v>758.00137280777074</c:v>
                </c:pt>
                <c:pt idx="669">
                  <c:v>744.95948235869469</c:v>
                </c:pt>
                <c:pt idx="670">
                  <c:v>731.53522454455981</c:v>
                </c:pt>
                <c:pt idx="671">
                  <c:v>717.47168762400531</c:v>
                </c:pt>
                <c:pt idx="672">
                  <c:v>703.51154511769334</c:v>
                </c:pt>
                <c:pt idx="673">
                  <c:v>689.12836455756008</c:v>
                </c:pt>
                <c:pt idx="674">
                  <c:v>674.5076200724144</c:v>
                </c:pt>
                <c:pt idx="675">
                  <c:v>660.15118913136587</c:v>
                </c:pt>
                <c:pt idx="676">
                  <c:v>645.32678731142153</c:v>
                </c:pt>
                <c:pt idx="677">
                  <c:v>630.43480737755795</c:v>
                </c:pt>
                <c:pt idx="678">
                  <c:v>615.85322196452501</c:v>
                </c:pt>
                <c:pt idx="679">
                  <c:v>601.25893923948934</c:v>
                </c:pt>
                <c:pt idx="680">
                  <c:v>587.18382580088337</c:v>
                </c:pt>
                <c:pt idx="681">
                  <c:v>572.69733378629633</c:v>
                </c:pt>
                <c:pt idx="682">
                  <c:v>558.06410177461123</c:v>
                </c:pt>
                <c:pt idx="683">
                  <c:v>544.25819635047981</c:v>
                </c:pt>
                <c:pt idx="684">
                  <c:v>530.30964409578451</c:v>
                </c:pt>
                <c:pt idx="685">
                  <c:v>516.35118703186583</c:v>
                </c:pt>
                <c:pt idx="686">
                  <c:v>502.36960290967414</c:v>
                </c:pt>
                <c:pt idx="687">
                  <c:v>488.91795125778987</c:v>
                </c:pt>
                <c:pt idx="688">
                  <c:v>475.66501036400103</c:v>
                </c:pt>
                <c:pt idx="689">
                  <c:v>462.47138572000415</c:v>
                </c:pt>
                <c:pt idx="690">
                  <c:v>448.97714445693327</c:v>
                </c:pt>
                <c:pt idx="691">
                  <c:v>436.44511645986177</c:v>
                </c:pt>
                <c:pt idx="692">
                  <c:v>424.02608739032166</c:v>
                </c:pt>
                <c:pt idx="693">
                  <c:v>411.75209641500476</c:v>
                </c:pt>
                <c:pt idx="694">
                  <c:v>399.04945547502228</c:v>
                </c:pt>
                <c:pt idx="695">
                  <c:v>386.95524972495321</c:v>
                </c:pt>
                <c:pt idx="696">
                  <c:v>375.42589535419063</c:v>
                </c:pt>
                <c:pt idx="697">
                  <c:v>363.76606859761699</c:v>
                </c:pt>
                <c:pt idx="698">
                  <c:v>350.88259631854061</c:v>
                </c:pt>
                <c:pt idx="699">
                  <c:v>339.20382887545634</c:v>
                </c:pt>
                <c:pt idx="700">
                  <c:v>327.0413715654405</c:v>
                </c:pt>
                <c:pt idx="701">
                  <c:v>316.80227974213079</c:v>
                </c:pt>
                <c:pt idx="702">
                  <c:v>305.11043678107586</c:v>
                </c:pt>
                <c:pt idx="703">
                  <c:v>294.25633775841925</c:v>
                </c:pt>
                <c:pt idx="704">
                  <c:v>283.72814986957269</c:v>
                </c:pt>
                <c:pt idx="705">
                  <c:v>273.446865474182</c:v>
                </c:pt>
                <c:pt idx="706">
                  <c:v>263.29525152296367</c:v>
                </c:pt>
                <c:pt idx="707">
                  <c:v>253.20785303276756</c:v>
                </c:pt>
                <c:pt idx="708">
                  <c:v>243.67923664657363</c:v>
                </c:pt>
                <c:pt idx="709">
                  <c:v>234.53370361619176</c:v>
                </c:pt>
                <c:pt idx="710">
                  <c:v>225.25883255413115</c:v>
                </c:pt>
                <c:pt idx="711">
                  <c:v>216.21987525147085</c:v>
                </c:pt>
                <c:pt idx="712">
                  <c:v>207.41996462660705</c:v>
                </c:pt>
                <c:pt idx="713">
                  <c:v>198.71858871747938</c:v>
                </c:pt>
                <c:pt idx="714">
                  <c:v>190.03799302487522</c:v>
                </c:pt>
                <c:pt idx="715">
                  <c:v>181.74475102294974</c:v>
                </c:pt>
                <c:pt idx="716">
                  <c:v>173.40019575742787</c:v>
                </c:pt>
                <c:pt idx="717">
                  <c:v>165.64580144995392</c:v>
                </c:pt>
                <c:pt idx="718">
                  <c:v>158.03655725350731</c:v>
                </c:pt>
                <c:pt idx="719">
                  <c:v>150.55304586161856</c:v>
                </c:pt>
              </c:numCache>
            </c:numRef>
          </c:yVal>
          <c:smooth val="1"/>
          <c:extLst>
            <c:ext xmlns:c16="http://schemas.microsoft.com/office/drawing/2014/chart" uri="{C3380CC4-5D6E-409C-BE32-E72D297353CC}">
              <c16:uniqueId val="{00000001-F06D-4630-8150-3CA1B123D0C1}"/>
            </c:ext>
          </c:extLst>
        </c:ser>
        <c:dLbls>
          <c:showLegendKey val="0"/>
          <c:showVal val="0"/>
          <c:showCatName val="0"/>
          <c:showSerName val="0"/>
          <c:showPercent val="0"/>
          <c:showBubbleSize val="0"/>
        </c:dLbls>
        <c:axId val="1429118560"/>
        <c:axId val="1429109440"/>
      </c:scatterChart>
      <c:valAx>
        <c:axId val="14291185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(deg)</a:t>
                </a:r>
                <a:endParaRPr lang="en-GB"/>
              </a:p>
            </c:rich>
          </c:tx>
          <c:layout>
            <c:manualLayout>
              <c:xMode val="edge"/>
              <c:yMode val="edge"/>
              <c:x val="0.45219444444444445"/>
              <c:y val="0.809814085739282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9109440"/>
        <c:crosses val="autoZero"/>
        <c:crossBetween val="midCat"/>
      </c:valAx>
      <c:valAx>
        <c:axId val="14291094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r>
                  <a:rPr lang="en-GB" baseline="0"/>
                  <a:t> (Nm)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911856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400" b="0" i="0" u="none" strike="noStrike" kern="1200" spc="0" baseline="0">
                <a:solidFill>
                  <a:sysClr val="windowText" lastClr="000000">
                    <a:lumMod val="65000"/>
                    <a:lumOff val="35000"/>
                  </a:sysClr>
                </a:solidFill>
              </a:rPr>
              <a:t>Instantaneous Torque Vs Crank Angle - Standard Vs Cross-Plane (9000 RPM) </a:t>
            </a:r>
          </a:p>
        </c:rich>
      </c:tx>
      <c:layout>
        <c:manualLayout>
          <c:xMode val="edge"/>
          <c:yMode val="edge"/>
          <c:x val="0.18454855643044618"/>
          <c:y val="3.2407407407407406E-2"/>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smoothMarker"/>
        <c:varyColors val="0"/>
        <c:ser>
          <c:idx val="0"/>
          <c:order val="0"/>
          <c:tx>
            <c:strRef>
              <c:f>'Torque Comparison'!$AB$1</c:f>
              <c:strCache>
                <c:ptCount val="1"/>
                <c:pt idx="0">
                  <c:v>Total Standard Torque 9000 (Nm)</c:v>
                </c:pt>
              </c:strCache>
            </c:strRef>
          </c:tx>
          <c:spPr>
            <a:ln w="19050" cap="rnd">
              <a:solidFill>
                <a:schemeClr val="accent1"/>
              </a:solidFill>
              <a:round/>
            </a:ln>
            <a:effectLst/>
          </c:spPr>
          <c:marker>
            <c:symbol val="none"/>
          </c:marker>
          <c:xVal>
            <c:numRef>
              <c:f>'Torque Comparison'!$Y$2:$Y$721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'Torque Comparison'!$AB$2:$AB$721</c:f>
              <c:numCache>
                <c:formatCode>General</c:formatCode>
                <c:ptCount val="720"/>
                <c:pt idx="0">
                  <c:v>3.3436870635333486E-14</c:v>
                </c:pt>
                <c:pt idx="1">
                  <c:v>26.120430621935132</c:v>
                </c:pt>
                <c:pt idx="2">
                  <c:v>54.026969585684768</c:v>
                </c:pt>
                <c:pt idx="3">
                  <c:v>84.195711086906769</c:v>
                </c:pt>
                <c:pt idx="4">
                  <c:v>117.40106599437946</c:v>
                </c:pt>
                <c:pt idx="5">
                  <c:v>154.29269068138399</c:v>
                </c:pt>
                <c:pt idx="6">
                  <c:v>195.67945532355867</c:v>
                </c:pt>
                <c:pt idx="7">
                  <c:v>242.18456991631001</c:v>
                </c:pt>
                <c:pt idx="8">
                  <c:v>294.43157229898077</c:v>
                </c:pt>
                <c:pt idx="9">
                  <c:v>352.70209445864981</c:v>
                </c:pt>
                <c:pt idx="10">
                  <c:v>417.34750424291963</c:v>
                </c:pt>
                <c:pt idx="11">
                  <c:v>488.12540960702961</c:v>
                </c:pt>
                <c:pt idx="12">
                  <c:v>564.37210648427288</c:v>
                </c:pt>
                <c:pt idx="13">
                  <c:v>644.86447006045341</c:v>
                </c:pt>
                <c:pt idx="14">
                  <c:v>727.48531985751924</c:v>
                </c:pt>
                <c:pt idx="15">
                  <c:v>810.0728247925673</c:v>
                </c:pt>
                <c:pt idx="16">
                  <c:v>890.36834365957054</c:v>
                </c:pt>
                <c:pt idx="17">
                  <c:v>966.06148722001853</c:v>
                </c:pt>
                <c:pt idx="18">
                  <c:v>1034.2733504667624</c:v>
                </c:pt>
                <c:pt idx="19">
                  <c:v>1093.7213023833046</c:v>
                </c:pt>
                <c:pt idx="20">
                  <c:v>1143.2173289838252</c:v>
                </c:pt>
                <c:pt idx="21">
                  <c:v>1182.0581924436231</c:v>
                </c:pt>
                <c:pt idx="22">
                  <c:v>1210.7236030017457</c:v>
                </c:pt>
                <c:pt idx="23">
                  <c:v>1230.3671637754783</c:v>
                </c:pt>
                <c:pt idx="24">
                  <c:v>1241.1510250183335</c:v>
                </c:pt>
                <c:pt idx="25">
                  <c:v>1245.4965492194679</c:v>
                </c:pt>
                <c:pt idx="26">
                  <c:v>1244.5453158851108</c:v>
                </c:pt>
                <c:pt idx="27">
                  <c:v>1240.2390285287534</c:v>
                </c:pt>
                <c:pt idx="28">
                  <c:v>1232.0404280973694</c:v>
                </c:pt>
                <c:pt idx="29">
                  <c:v>1221.6514053954152</c:v>
                </c:pt>
                <c:pt idx="30">
                  <c:v>1209.2756725266033</c:v>
                </c:pt>
                <c:pt idx="31">
                  <c:v>1196.0258208245641</c:v>
                </c:pt>
                <c:pt idx="32">
                  <c:v>1182.5314730961968</c:v>
                </c:pt>
                <c:pt idx="33">
                  <c:v>1168.7087257030892</c:v>
                </c:pt>
                <c:pt idx="34">
                  <c:v>1154.4625389875532</c:v>
                </c:pt>
                <c:pt idx="35">
                  <c:v>1139.5952738359713</c:v>
                </c:pt>
                <c:pt idx="36">
                  <c:v>1124.1563082791076</c:v>
                </c:pt>
                <c:pt idx="37">
                  <c:v>1108.3364761268897</c:v>
                </c:pt>
                <c:pt idx="38">
                  <c:v>1091.4109647542532</c:v>
                </c:pt>
                <c:pt idx="39">
                  <c:v>1073.4360961167149</c:v>
                </c:pt>
                <c:pt idx="40">
                  <c:v>1055.7086630278334</c:v>
                </c:pt>
                <c:pt idx="41">
                  <c:v>1037.0124081363024</c:v>
                </c:pt>
                <c:pt idx="42">
                  <c:v>1018.0905454332135</c:v>
                </c:pt>
                <c:pt idx="43">
                  <c:v>999.04919553443949</c:v>
                </c:pt>
                <c:pt idx="44">
                  <c:v>979.37616372037712</c:v>
                </c:pt>
                <c:pt idx="45">
                  <c:v>959.29373884969948</c:v>
                </c:pt>
                <c:pt idx="46">
                  <c:v>939.0641131901599</c:v>
                </c:pt>
                <c:pt idx="47">
                  <c:v>919.08452105057415</c:v>
                </c:pt>
                <c:pt idx="48">
                  <c:v>899.34439276953481</c:v>
                </c:pt>
                <c:pt idx="49">
                  <c:v>879.78768055444675</c:v>
                </c:pt>
                <c:pt idx="50">
                  <c:v>860.44108097587218</c:v>
                </c:pt>
                <c:pt idx="51">
                  <c:v>840.74211940507018</c:v>
                </c:pt>
                <c:pt idx="52">
                  <c:v>820.59377391747421</c:v>
                </c:pt>
                <c:pt idx="53">
                  <c:v>801.43551248645792</c:v>
                </c:pt>
                <c:pt idx="54">
                  <c:v>782.09053166814635</c:v>
                </c:pt>
                <c:pt idx="55">
                  <c:v>763.50794362030456</c:v>
                </c:pt>
                <c:pt idx="56">
                  <c:v>744.55696782777386</c:v>
                </c:pt>
                <c:pt idx="57">
                  <c:v>725.61100276670857</c:v>
                </c:pt>
                <c:pt idx="58">
                  <c:v>706.9166248433603</c:v>
                </c:pt>
                <c:pt idx="59">
                  <c:v>688.52684011440374</c:v>
                </c:pt>
                <c:pt idx="60">
                  <c:v>670.07410373622997</c:v>
                </c:pt>
                <c:pt idx="61">
                  <c:v>652.30815005952843</c:v>
                </c:pt>
                <c:pt idx="62">
                  <c:v>634.67767778466225</c:v>
                </c:pt>
                <c:pt idx="63">
                  <c:v>617.20000811901173</c:v>
                </c:pt>
                <c:pt idx="64">
                  <c:v>600.1064610946097</c:v>
                </c:pt>
                <c:pt idx="65">
                  <c:v>582.82011605932519</c:v>
                </c:pt>
                <c:pt idx="66">
                  <c:v>566.3299179511373</c:v>
                </c:pt>
                <c:pt idx="67">
                  <c:v>549.61453102978646</c:v>
                </c:pt>
                <c:pt idx="68">
                  <c:v>531.98042854985238</c:v>
                </c:pt>
                <c:pt idx="69">
                  <c:v>515.1080189910391</c:v>
                </c:pt>
                <c:pt idx="70">
                  <c:v>498.20646137019122</c:v>
                </c:pt>
                <c:pt idx="71">
                  <c:v>482.5995311375375</c:v>
                </c:pt>
                <c:pt idx="72">
                  <c:v>466.36385039748524</c:v>
                </c:pt>
                <c:pt idx="73">
                  <c:v>450.52215658789896</c:v>
                </c:pt>
                <c:pt idx="74">
                  <c:v>435.08776298479023</c:v>
                </c:pt>
                <c:pt idx="75">
                  <c:v>420.39883979740517</c:v>
                </c:pt>
                <c:pt idx="76">
                  <c:v>406.0214142797584</c:v>
                </c:pt>
                <c:pt idx="77">
                  <c:v>391.24701162752217</c:v>
                </c:pt>
                <c:pt idx="78">
                  <c:v>377.29833953922565</c:v>
                </c:pt>
                <c:pt idx="79">
                  <c:v>363.47500253959691</c:v>
                </c:pt>
                <c:pt idx="80">
                  <c:v>349.79587871891277</c:v>
                </c:pt>
                <c:pt idx="81">
                  <c:v>336.23104135266806</c:v>
                </c:pt>
                <c:pt idx="82">
                  <c:v>322.78847535529371</c:v>
                </c:pt>
                <c:pt idx="83">
                  <c:v>309.57033499409425</c:v>
                </c:pt>
                <c:pt idx="84">
                  <c:v>296.60207880051098</c:v>
                </c:pt>
                <c:pt idx="85">
                  <c:v>283.90668850760886</c:v>
                </c:pt>
                <c:pt idx="86">
                  <c:v>271.63494878474683</c:v>
                </c:pt>
                <c:pt idx="87">
                  <c:v>259.66312675127784</c:v>
                </c:pt>
                <c:pt idx="88">
                  <c:v>247.72347497685774</c:v>
                </c:pt>
                <c:pt idx="89">
                  <c:v>235.86074100469955</c:v>
                </c:pt>
                <c:pt idx="90">
                  <c:v>224.32571509602298</c:v>
                </c:pt>
                <c:pt idx="91">
                  <c:v>212.78921540821642</c:v>
                </c:pt>
                <c:pt idx="92">
                  <c:v>201.67986743437908</c:v>
                </c:pt>
                <c:pt idx="93">
                  <c:v>190.65174880052223</c:v>
                </c:pt>
                <c:pt idx="94">
                  <c:v>179.91317272273892</c:v>
                </c:pt>
                <c:pt idx="95">
                  <c:v>169.16803354650057</c:v>
                </c:pt>
                <c:pt idx="96">
                  <c:v>158.72140385454964</c:v>
                </c:pt>
                <c:pt idx="97">
                  <c:v>148.23552268824503</c:v>
                </c:pt>
                <c:pt idx="98">
                  <c:v>138.03280816170684</c:v>
                </c:pt>
                <c:pt idx="99">
                  <c:v>127.85901551551777</c:v>
                </c:pt>
                <c:pt idx="100">
                  <c:v>117.74990174129024</c:v>
                </c:pt>
                <c:pt idx="101">
                  <c:v>107.96418437511592</c:v>
                </c:pt>
                <c:pt idx="102">
                  <c:v>98.234032802913219</c:v>
                </c:pt>
                <c:pt idx="103">
                  <c:v>88.492104709681826</c:v>
                </c:pt>
                <c:pt idx="104">
                  <c:v>79.023443908246179</c:v>
                </c:pt>
                <c:pt idx="105">
                  <c:v>69.470618729423933</c:v>
                </c:pt>
                <c:pt idx="106">
                  <c:v>60.252501044815176</c:v>
                </c:pt>
                <c:pt idx="107">
                  <c:v>50.867199975210013</c:v>
                </c:pt>
                <c:pt idx="108">
                  <c:v>41.750583719769708</c:v>
                </c:pt>
                <c:pt idx="109">
                  <c:v>33.26180171692468</c:v>
                </c:pt>
                <c:pt idx="110">
                  <c:v>24.389154667432621</c:v>
                </c:pt>
                <c:pt idx="111">
                  <c:v>15.251394814479056</c:v>
                </c:pt>
                <c:pt idx="112">
                  <c:v>6.0755249751013309</c:v>
                </c:pt>
                <c:pt idx="113">
                  <c:v>-2.4338691200748599</c:v>
                </c:pt>
                <c:pt idx="114">
                  <c:v>-11.253693123158882</c:v>
                </c:pt>
                <c:pt idx="115">
                  <c:v>-19.868988423459768</c:v>
                </c:pt>
                <c:pt idx="116">
                  <c:v>-28.197585786219662</c:v>
                </c:pt>
                <c:pt idx="117">
                  <c:v>-36.836181683243836</c:v>
                </c:pt>
                <c:pt idx="118">
                  <c:v>-45.135456542781583</c:v>
                </c:pt>
                <c:pt idx="119">
                  <c:v>-53.831009199238792</c:v>
                </c:pt>
                <c:pt idx="120">
                  <c:v>-62.518159074670933</c:v>
                </c:pt>
                <c:pt idx="121">
                  <c:v>-70.363643299224734</c:v>
                </c:pt>
                <c:pt idx="122">
                  <c:v>-78.493078714048508</c:v>
                </c:pt>
                <c:pt idx="123">
                  <c:v>-86.938008180464266</c:v>
                </c:pt>
                <c:pt idx="124">
                  <c:v>-95.328317741786222</c:v>
                </c:pt>
                <c:pt idx="125">
                  <c:v>-103.39893272223534</c:v>
                </c:pt>
                <c:pt idx="126">
                  <c:v>-111.52087831313105</c:v>
                </c:pt>
                <c:pt idx="127">
                  <c:v>-119.291060424617</c:v>
                </c:pt>
                <c:pt idx="128">
                  <c:v>-127.53639422066443</c:v>
                </c:pt>
                <c:pt idx="129">
                  <c:v>-135.68826844021328</c:v>
                </c:pt>
                <c:pt idx="130">
                  <c:v>-143.66351816954568</c:v>
                </c:pt>
                <c:pt idx="131">
                  <c:v>-151.41969951606256</c:v>
                </c:pt>
                <c:pt idx="132">
                  <c:v>-159.49048200726909</c:v>
                </c:pt>
                <c:pt idx="133">
                  <c:v>-167.92761352571921</c:v>
                </c:pt>
                <c:pt idx="134">
                  <c:v>-175.69520576851525</c:v>
                </c:pt>
                <c:pt idx="135">
                  <c:v>-183.37452595043899</c:v>
                </c:pt>
                <c:pt idx="136">
                  <c:v>-190.98768732540162</c:v>
                </c:pt>
                <c:pt idx="137">
                  <c:v>-198.89057145339254</c:v>
                </c:pt>
                <c:pt idx="138">
                  <c:v>-206.65871703502134</c:v>
                </c:pt>
                <c:pt idx="139">
                  <c:v>-214.05022369699671</c:v>
                </c:pt>
                <c:pt idx="140">
                  <c:v>-221.23282394403054</c:v>
                </c:pt>
                <c:pt idx="141">
                  <c:v>-228.81489343889294</c:v>
                </c:pt>
                <c:pt idx="142">
                  <c:v>-236.08395480425588</c:v>
                </c:pt>
                <c:pt idx="143">
                  <c:v>-242.66322521887503</c:v>
                </c:pt>
                <c:pt idx="144">
                  <c:v>-249.56637510720807</c:v>
                </c:pt>
                <c:pt idx="145">
                  <c:v>-256.37635638585493</c:v>
                </c:pt>
                <c:pt idx="146">
                  <c:v>-262.31280454886286</c:v>
                </c:pt>
                <c:pt idx="147">
                  <c:v>-268.52171846617796</c:v>
                </c:pt>
                <c:pt idx="148">
                  <c:v>-274.53307808908511</c:v>
                </c:pt>
                <c:pt idx="149">
                  <c:v>-280.0476401156352</c:v>
                </c:pt>
                <c:pt idx="150">
                  <c:v>-285.2910740790195</c:v>
                </c:pt>
                <c:pt idx="151">
                  <c:v>-290.1409017886362</c:v>
                </c:pt>
                <c:pt idx="152">
                  <c:v>-294.26255938618033</c:v>
                </c:pt>
                <c:pt idx="153">
                  <c:v>-297.70501157868972</c:v>
                </c:pt>
                <c:pt idx="154">
                  <c:v>-300.63796193618492</c:v>
                </c:pt>
                <c:pt idx="155">
                  <c:v>-302.65897545444562</c:v>
                </c:pt>
                <c:pt idx="156">
                  <c:v>-303.90356704132887</c:v>
                </c:pt>
                <c:pt idx="157">
                  <c:v>-304.71091709844967</c:v>
                </c:pt>
                <c:pt idx="158">
                  <c:v>-304.15573202147255</c:v>
                </c:pt>
                <c:pt idx="159">
                  <c:v>-302.74156417801913</c:v>
                </c:pt>
                <c:pt idx="160">
                  <c:v>-300.31001812226737</c:v>
                </c:pt>
                <c:pt idx="161">
                  <c:v>-296.73696100429981</c:v>
                </c:pt>
                <c:pt idx="162">
                  <c:v>-292.03727852220885</c:v>
                </c:pt>
                <c:pt idx="163">
                  <c:v>-286.29230984765263</c:v>
                </c:pt>
                <c:pt idx="164">
                  <c:v>-279.0695481953515</c:v>
                </c:pt>
                <c:pt idx="165">
                  <c:v>-270.61140926255598</c:v>
                </c:pt>
                <c:pt idx="166">
                  <c:v>-260.90224428513989</c:v>
                </c:pt>
                <c:pt idx="167">
                  <c:v>-249.67768885128069</c:v>
                </c:pt>
                <c:pt idx="168">
                  <c:v>-237.14934081341192</c:v>
                </c:pt>
                <c:pt idx="169">
                  <c:v>-223.26492512458304</c:v>
                </c:pt>
                <c:pt idx="170">
                  <c:v>-208.24400244221337</c:v>
                </c:pt>
                <c:pt idx="171">
                  <c:v>-191.85287532416658</c:v>
                </c:pt>
                <c:pt idx="172">
                  <c:v>-174.33310346531752</c:v>
                </c:pt>
                <c:pt idx="173">
                  <c:v>-155.66992959388335</c:v>
                </c:pt>
                <c:pt idx="174">
                  <c:v>-136.0484698701508</c:v>
                </c:pt>
                <c:pt idx="175">
                  <c:v>-115.41695008912967</c:v>
                </c:pt>
                <c:pt idx="176">
                  <c:v>-93.916843335983842</c:v>
                </c:pt>
                <c:pt idx="177">
                  <c:v>-71.670372953358125</c:v>
                </c:pt>
                <c:pt idx="178">
                  <c:v>-48.668789596166484</c:v>
                </c:pt>
                <c:pt idx="179">
                  <c:v>-24.837693233790702</c:v>
                </c:pt>
                <c:pt idx="180">
                  <c:v>3.3436870635333493E-14</c:v>
                </c:pt>
                <c:pt idx="181">
                  <c:v>26.120430621935132</c:v>
                </c:pt>
                <c:pt idx="182">
                  <c:v>54.026969585684768</c:v>
                </c:pt>
                <c:pt idx="183">
                  <c:v>84.195711086906769</c:v>
                </c:pt>
                <c:pt idx="184">
                  <c:v>117.40106599437946</c:v>
                </c:pt>
                <c:pt idx="185">
                  <c:v>154.29269068138396</c:v>
                </c:pt>
                <c:pt idx="186">
                  <c:v>195.67945532355864</c:v>
                </c:pt>
                <c:pt idx="187">
                  <c:v>242.18456991631001</c:v>
                </c:pt>
                <c:pt idx="188">
                  <c:v>294.43157229898077</c:v>
                </c:pt>
                <c:pt idx="189">
                  <c:v>352.70209445864981</c:v>
                </c:pt>
                <c:pt idx="190">
                  <c:v>417.34750424291963</c:v>
                </c:pt>
                <c:pt idx="191">
                  <c:v>488.12540960702961</c:v>
                </c:pt>
                <c:pt idx="192">
                  <c:v>564.37210648427288</c:v>
                </c:pt>
                <c:pt idx="193">
                  <c:v>644.86447006045341</c:v>
                </c:pt>
                <c:pt idx="194">
                  <c:v>727.48531985751924</c:v>
                </c:pt>
                <c:pt idx="195">
                  <c:v>810.0728247925673</c:v>
                </c:pt>
                <c:pt idx="196">
                  <c:v>890.36834365957054</c:v>
                </c:pt>
                <c:pt idx="197">
                  <c:v>966.06148722001853</c:v>
                </c:pt>
                <c:pt idx="198">
                  <c:v>1034.2733504667622</c:v>
                </c:pt>
                <c:pt idx="199">
                  <c:v>1093.7213023833046</c:v>
                </c:pt>
                <c:pt idx="200">
                  <c:v>1143.2173289838252</c:v>
                </c:pt>
                <c:pt idx="201">
                  <c:v>1182.0581924436228</c:v>
                </c:pt>
                <c:pt idx="202">
                  <c:v>1210.7236030017457</c:v>
                </c:pt>
                <c:pt idx="203">
                  <c:v>1230.3671637754783</c:v>
                </c:pt>
                <c:pt idx="204">
                  <c:v>1241.1510250183335</c:v>
                </c:pt>
                <c:pt idx="205">
                  <c:v>1245.4965492194681</c:v>
                </c:pt>
                <c:pt idx="206">
                  <c:v>1244.5453158851108</c:v>
                </c:pt>
                <c:pt idx="207">
                  <c:v>1240.2390285287534</c:v>
                </c:pt>
                <c:pt idx="208">
                  <c:v>1232.0404280973694</c:v>
                </c:pt>
                <c:pt idx="209">
                  <c:v>1221.6514053954152</c:v>
                </c:pt>
                <c:pt idx="210">
                  <c:v>1209.2756725266033</c:v>
                </c:pt>
                <c:pt idx="211">
                  <c:v>1196.0258208245641</c:v>
                </c:pt>
                <c:pt idx="212">
                  <c:v>1182.5314730961968</c:v>
                </c:pt>
                <c:pt idx="213">
                  <c:v>1168.7087257030892</c:v>
                </c:pt>
                <c:pt idx="214">
                  <c:v>1154.4625389875532</c:v>
                </c:pt>
                <c:pt idx="215">
                  <c:v>1139.5952738359711</c:v>
                </c:pt>
                <c:pt idx="216">
                  <c:v>1124.1563082791076</c:v>
                </c:pt>
                <c:pt idx="217">
                  <c:v>1108.3364761268897</c:v>
                </c:pt>
                <c:pt idx="218">
                  <c:v>1091.4109647542532</c:v>
                </c:pt>
                <c:pt idx="219">
                  <c:v>1073.4360961167147</c:v>
                </c:pt>
                <c:pt idx="220">
                  <c:v>1055.7086630278336</c:v>
                </c:pt>
                <c:pt idx="221">
                  <c:v>1037.0124081363024</c:v>
                </c:pt>
                <c:pt idx="222">
                  <c:v>1018.0905454332135</c:v>
                </c:pt>
                <c:pt idx="223">
                  <c:v>999.04919553443938</c:v>
                </c:pt>
                <c:pt idx="224">
                  <c:v>979.37616372037712</c:v>
                </c:pt>
                <c:pt idx="225">
                  <c:v>959.29373884969937</c:v>
                </c:pt>
                <c:pt idx="226">
                  <c:v>939.0641131901599</c:v>
                </c:pt>
                <c:pt idx="227">
                  <c:v>919.08452105057415</c:v>
                </c:pt>
                <c:pt idx="228">
                  <c:v>899.34439276953481</c:v>
                </c:pt>
                <c:pt idx="229">
                  <c:v>879.78768055444664</c:v>
                </c:pt>
                <c:pt idx="230">
                  <c:v>860.44108097587218</c:v>
                </c:pt>
                <c:pt idx="231">
                  <c:v>840.74211940507018</c:v>
                </c:pt>
                <c:pt idx="232">
                  <c:v>820.59377391747421</c:v>
                </c:pt>
                <c:pt idx="233">
                  <c:v>801.43551248645792</c:v>
                </c:pt>
                <c:pt idx="234">
                  <c:v>782.09053166814635</c:v>
                </c:pt>
                <c:pt idx="235">
                  <c:v>763.50794362030456</c:v>
                </c:pt>
                <c:pt idx="236">
                  <c:v>744.55696782777386</c:v>
                </c:pt>
                <c:pt idx="237">
                  <c:v>725.61100276670857</c:v>
                </c:pt>
                <c:pt idx="238">
                  <c:v>706.9166248433603</c:v>
                </c:pt>
                <c:pt idx="239">
                  <c:v>688.52684011440374</c:v>
                </c:pt>
                <c:pt idx="240">
                  <c:v>670.07410373622997</c:v>
                </c:pt>
                <c:pt idx="241">
                  <c:v>652.30815005952843</c:v>
                </c:pt>
                <c:pt idx="242">
                  <c:v>634.67767778466225</c:v>
                </c:pt>
                <c:pt idx="243">
                  <c:v>617.20000811901173</c:v>
                </c:pt>
                <c:pt idx="244">
                  <c:v>600.10646109460981</c:v>
                </c:pt>
                <c:pt idx="245">
                  <c:v>582.82011605932519</c:v>
                </c:pt>
                <c:pt idx="246">
                  <c:v>566.32991795113742</c:v>
                </c:pt>
                <c:pt idx="247">
                  <c:v>549.61453102978658</c:v>
                </c:pt>
                <c:pt idx="248">
                  <c:v>531.98042854985238</c:v>
                </c:pt>
                <c:pt idx="249">
                  <c:v>515.1080189910391</c:v>
                </c:pt>
                <c:pt idx="250">
                  <c:v>498.20646137019122</c:v>
                </c:pt>
                <c:pt idx="251">
                  <c:v>482.59953113753755</c:v>
                </c:pt>
                <c:pt idx="252">
                  <c:v>466.36385039748518</c:v>
                </c:pt>
                <c:pt idx="253">
                  <c:v>450.52215658789896</c:v>
                </c:pt>
                <c:pt idx="254">
                  <c:v>435.08776298479017</c:v>
                </c:pt>
                <c:pt idx="255">
                  <c:v>420.39883979740523</c:v>
                </c:pt>
                <c:pt idx="256">
                  <c:v>406.0214142797584</c:v>
                </c:pt>
                <c:pt idx="257">
                  <c:v>391.24701162752217</c:v>
                </c:pt>
                <c:pt idx="258">
                  <c:v>377.29833953922571</c:v>
                </c:pt>
                <c:pt idx="259">
                  <c:v>363.47500253959691</c:v>
                </c:pt>
                <c:pt idx="260">
                  <c:v>349.79587871891277</c:v>
                </c:pt>
                <c:pt idx="261">
                  <c:v>336.23104135266806</c:v>
                </c:pt>
                <c:pt idx="262">
                  <c:v>322.78847535529377</c:v>
                </c:pt>
                <c:pt idx="263">
                  <c:v>309.57033499409431</c:v>
                </c:pt>
                <c:pt idx="264">
                  <c:v>296.60207880051092</c:v>
                </c:pt>
                <c:pt idx="265">
                  <c:v>283.90668850760886</c:v>
                </c:pt>
                <c:pt idx="266">
                  <c:v>271.63494878474683</c:v>
                </c:pt>
                <c:pt idx="267">
                  <c:v>259.66312675127779</c:v>
                </c:pt>
                <c:pt idx="268">
                  <c:v>247.72347497685777</c:v>
                </c:pt>
                <c:pt idx="269">
                  <c:v>235.86074100469955</c:v>
                </c:pt>
                <c:pt idx="270">
                  <c:v>224.32571509602298</c:v>
                </c:pt>
                <c:pt idx="271">
                  <c:v>212.78921540821642</c:v>
                </c:pt>
                <c:pt idx="272">
                  <c:v>201.67986743437905</c:v>
                </c:pt>
                <c:pt idx="273">
                  <c:v>190.65174880052223</c:v>
                </c:pt>
                <c:pt idx="274">
                  <c:v>179.91317272273898</c:v>
                </c:pt>
                <c:pt idx="275">
                  <c:v>169.16803354650057</c:v>
                </c:pt>
                <c:pt idx="276">
                  <c:v>158.72140385454964</c:v>
                </c:pt>
                <c:pt idx="277">
                  <c:v>148.235522688245</c:v>
                </c:pt>
                <c:pt idx="278">
                  <c:v>138.03280816170684</c:v>
                </c:pt>
                <c:pt idx="279">
                  <c:v>127.85901551551777</c:v>
                </c:pt>
                <c:pt idx="280">
                  <c:v>117.74990174129027</c:v>
                </c:pt>
                <c:pt idx="281">
                  <c:v>107.96418437511591</c:v>
                </c:pt>
                <c:pt idx="282">
                  <c:v>98.234032802913248</c:v>
                </c:pt>
                <c:pt idx="283">
                  <c:v>88.492104709681826</c:v>
                </c:pt>
                <c:pt idx="284">
                  <c:v>79.023443908246179</c:v>
                </c:pt>
                <c:pt idx="285">
                  <c:v>69.470618729423933</c:v>
                </c:pt>
                <c:pt idx="286">
                  <c:v>60.252501044815176</c:v>
                </c:pt>
                <c:pt idx="287">
                  <c:v>50.867199975210013</c:v>
                </c:pt>
                <c:pt idx="288">
                  <c:v>41.750583719769736</c:v>
                </c:pt>
                <c:pt idx="289">
                  <c:v>33.26180171692468</c:v>
                </c:pt>
                <c:pt idx="290">
                  <c:v>24.389154667432649</c:v>
                </c:pt>
                <c:pt idx="291">
                  <c:v>15.251394814479056</c:v>
                </c:pt>
                <c:pt idx="292">
                  <c:v>6.0755249751013594</c:v>
                </c:pt>
                <c:pt idx="293">
                  <c:v>-2.4338691200748599</c:v>
                </c:pt>
                <c:pt idx="294">
                  <c:v>-11.253693123158882</c:v>
                </c:pt>
                <c:pt idx="295">
                  <c:v>-19.86898842345974</c:v>
                </c:pt>
                <c:pt idx="296">
                  <c:v>-28.197585786219662</c:v>
                </c:pt>
                <c:pt idx="297">
                  <c:v>-36.836181683243836</c:v>
                </c:pt>
                <c:pt idx="298">
                  <c:v>-45.135456542781583</c:v>
                </c:pt>
                <c:pt idx="299">
                  <c:v>-53.831009199238792</c:v>
                </c:pt>
                <c:pt idx="300">
                  <c:v>-62.518159074670905</c:v>
                </c:pt>
                <c:pt idx="301">
                  <c:v>-70.363643299224776</c:v>
                </c:pt>
                <c:pt idx="302">
                  <c:v>-78.493078714048494</c:v>
                </c:pt>
                <c:pt idx="303">
                  <c:v>-86.938008180464237</c:v>
                </c:pt>
                <c:pt idx="304">
                  <c:v>-95.328317741786236</c:v>
                </c:pt>
                <c:pt idx="305">
                  <c:v>-103.39893272223534</c:v>
                </c:pt>
                <c:pt idx="306">
                  <c:v>-111.52087831313102</c:v>
                </c:pt>
                <c:pt idx="307">
                  <c:v>-119.291060424617</c:v>
                </c:pt>
                <c:pt idx="308">
                  <c:v>-127.53639422066445</c:v>
                </c:pt>
                <c:pt idx="309">
                  <c:v>-135.68826844021325</c:v>
                </c:pt>
                <c:pt idx="310">
                  <c:v>-143.66351816954568</c:v>
                </c:pt>
                <c:pt idx="311">
                  <c:v>-151.41969951606259</c:v>
                </c:pt>
                <c:pt idx="312">
                  <c:v>-159.49048200726909</c:v>
                </c:pt>
                <c:pt idx="313">
                  <c:v>-167.92761352571915</c:v>
                </c:pt>
                <c:pt idx="314">
                  <c:v>-175.69520576851525</c:v>
                </c:pt>
                <c:pt idx="315">
                  <c:v>-183.37452595043902</c:v>
                </c:pt>
                <c:pt idx="316">
                  <c:v>-190.98768732540162</c:v>
                </c:pt>
                <c:pt idx="317">
                  <c:v>-198.89057145339254</c:v>
                </c:pt>
                <c:pt idx="318">
                  <c:v>-206.65871703502137</c:v>
                </c:pt>
                <c:pt idx="319">
                  <c:v>-214.05022369699674</c:v>
                </c:pt>
                <c:pt idx="320">
                  <c:v>-221.23282394403054</c:v>
                </c:pt>
                <c:pt idx="321">
                  <c:v>-228.81489343889297</c:v>
                </c:pt>
                <c:pt idx="322">
                  <c:v>-236.08395480425582</c:v>
                </c:pt>
                <c:pt idx="323">
                  <c:v>-242.66322521887503</c:v>
                </c:pt>
                <c:pt idx="324">
                  <c:v>-249.5663751072081</c:v>
                </c:pt>
                <c:pt idx="325">
                  <c:v>-256.37635638585493</c:v>
                </c:pt>
                <c:pt idx="326">
                  <c:v>-262.31280454886291</c:v>
                </c:pt>
                <c:pt idx="327">
                  <c:v>-268.52171846617796</c:v>
                </c:pt>
                <c:pt idx="328">
                  <c:v>-274.53307808908511</c:v>
                </c:pt>
                <c:pt idx="329">
                  <c:v>-280.0476401156352</c:v>
                </c:pt>
                <c:pt idx="330">
                  <c:v>-285.29107407901955</c:v>
                </c:pt>
                <c:pt idx="331">
                  <c:v>-290.14090178863614</c:v>
                </c:pt>
                <c:pt idx="332">
                  <c:v>-294.26255938618033</c:v>
                </c:pt>
                <c:pt idx="333">
                  <c:v>-297.70501157868972</c:v>
                </c:pt>
                <c:pt idx="334">
                  <c:v>-300.63796193618498</c:v>
                </c:pt>
                <c:pt idx="335">
                  <c:v>-302.65897545444568</c:v>
                </c:pt>
                <c:pt idx="336">
                  <c:v>-303.90356704132893</c:v>
                </c:pt>
                <c:pt idx="337">
                  <c:v>-304.71091709844961</c:v>
                </c:pt>
                <c:pt idx="338">
                  <c:v>-304.15573202147255</c:v>
                </c:pt>
                <c:pt idx="339">
                  <c:v>-302.74156417801913</c:v>
                </c:pt>
                <c:pt idx="340">
                  <c:v>-300.31001812226737</c:v>
                </c:pt>
                <c:pt idx="341">
                  <c:v>-296.73696100429981</c:v>
                </c:pt>
                <c:pt idx="342">
                  <c:v>-292.03727852220879</c:v>
                </c:pt>
                <c:pt idx="343">
                  <c:v>-286.29230984765258</c:v>
                </c:pt>
                <c:pt idx="344">
                  <c:v>-279.0695481953515</c:v>
                </c:pt>
                <c:pt idx="345">
                  <c:v>-270.61140926255598</c:v>
                </c:pt>
                <c:pt idx="346">
                  <c:v>-260.90224428513994</c:v>
                </c:pt>
                <c:pt idx="347">
                  <c:v>-249.67768885128072</c:v>
                </c:pt>
                <c:pt idx="348">
                  <c:v>-237.1493408134119</c:v>
                </c:pt>
                <c:pt idx="349">
                  <c:v>-223.26492512458304</c:v>
                </c:pt>
                <c:pt idx="350">
                  <c:v>-208.24400244221334</c:v>
                </c:pt>
                <c:pt idx="351">
                  <c:v>-191.85287532416658</c:v>
                </c:pt>
                <c:pt idx="352">
                  <c:v>-174.33310346531752</c:v>
                </c:pt>
                <c:pt idx="353">
                  <c:v>-155.66992959388335</c:v>
                </c:pt>
                <c:pt idx="354">
                  <c:v>-136.0484698701508</c:v>
                </c:pt>
                <c:pt idx="355">
                  <c:v>-115.41695008912967</c:v>
                </c:pt>
                <c:pt idx="356">
                  <c:v>-93.916843335983842</c:v>
                </c:pt>
                <c:pt idx="357">
                  <c:v>-71.670372953358125</c:v>
                </c:pt>
                <c:pt idx="358">
                  <c:v>-48.668789596166491</c:v>
                </c:pt>
                <c:pt idx="359">
                  <c:v>-24.837693233790702</c:v>
                </c:pt>
                <c:pt idx="360">
                  <c:v>3.3436870635333493E-14</c:v>
                </c:pt>
                <c:pt idx="361">
                  <c:v>26.120430621935135</c:v>
                </c:pt>
                <c:pt idx="362">
                  <c:v>54.026969585684768</c:v>
                </c:pt>
                <c:pt idx="363">
                  <c:v>84.195711086906769</c:v>
                </c:pt>
                <c:pt idx="364">
                  <c:v>117.40106599437948</c:v>
                </c:pt>
                <c:pt idx="365">
                  <c:v>154.29269068138399</c:v>
                </c:pt>
                <c:pt idx="366">
                  <c:v>195.67945532355864</c:v>
                </c:pt>
                <c:pt idx="367">
                  <c:v>242.18456991631004</c:v>
                </c:pt>
                <c:pt idx="368">
                  <c:v>294.43157229898077</c:v>
                </c:pt>
                <c:pt idx="369">
                  <c:v>352.70209445864987</c:v>
                </c:pt>
                <c:pt idx="370">
                  <c:v>417.34750424291963</c:v>
                </c:pt>
                <c:pt idx="371">
                  <c:v>488.12540960702967</c:v>
                </c:pt>
                <c:pt idx="372">
                  <c:v>564.37210648427288</c:v>
                </c:pt>
                <c:pt idx="373">
                  <c:v>644.86447006045341</c:v>
                </c:pt>
                <c:pt idx="374">
                  <c:v>727.48531985751924</c:v>
                </c:pt>
                <c:pt idx="375">
                  <c:v>810.0728247925673</c:v>
                </c:pt>
                <c:pt idx="376">
                  <c:v>890.36834365957043</c:v>
                </c:pt>
                <c:pt idx="377">
                  <c:v>966.06148722001853</c:v>
                </c:pt>
                <c:pt idx="378">
                  <c:v>1034.2733504667624</c:v>
                </c:pt>
                <c:pt idx="379">
                  <c:v>1093.7213023833049</c:v>
                </c:pt>
                <c:pt idx="380">
                  <c:v>1143.2173289838252</c:v>
                </c:pt>
                <c:pt idx="381">
                  <c:v>1182.0581924436228</c:v>
                </c:pt>
                <c:pt idx="382">
                  <c:v>1210.7236030017457</c:v>
                </c:pt>
                <c:pt idx="383">
                  <c:v>1230.3671637754783</c:v>
                </c:pt>
                <c:pt idx="384">
                  <c:v>1241.1510250183335</c:v>
                </c:pt>
                <c:pt idx="385">
                  <c:v>1245.4965492194681</c:v>
                </c:pt>
                <c:pt idx="386">
                  <c:v>1244.5453158851108</c:v>
                </c:pt>
                <c:pt idx="387">
                  <c:v>1240.2390285287534</c:v>
                </c:pt>
                <c:pt idx="388">
                  <c:v>1232.0404280973694</c:v>
                </c:pt>
                <c:pt idx="389">
                  <c:v>1221.6514053954149</c:v>
                </c:pt>
                <c:pt idx="390">
                  <c:v>1209.2756725266033</c:v>
                </c:pt>
                <c:pt idx="391">
                  <c:v>1196.0258208245641</c:v>
                </c:pt>
                <c:pt idx="392">
                  <c:v>1182.5314730961968</c:v>
                </c:pt>
                <c:pt idx="393">
                  <c:v>1168.7087257030894</c:v>
                </c:pt>
                <c:pt idx="394">
                  <c:v>1154.4625389875532</c:v>
                </c:pt>
                <c:pt idx="395">
                  <c:v>1139.5952738359711</c:v>
                </c:pt>
                <c:pt idx="396">
                  <c:v>1124.1563082791076</c:v>
                </c:pt>
                <c:pt idx="397">
                  <c:v>1108.3364761268895</c:v>
                </c:pt>
                <c:pt idx="398">
                  <c:v>1091.4109647542532</c:v>
                </c:pt>
                <c:pt idx="399">
                  <c:v>1073.4360961167149</c:v>
                </c:pt>
                <c:pt idx="400">
                  <c:v>1055.7086630278334</c:v>
                </c:pt>
                <c:pt idx="401">
                  <c:v>1037.0124081363024</c:v>
                </c:pt>
                <c:pt idx="402">
                  <c:v>1018.0905454332136</c:v>
                </c:pt>
                <c:pt idx="403">
                  <c:v>999.04919553443938</c:v>
                </c:pt>
                <c:pt idx="404">
                  <c:v>979.37616372037701</c:v>
                </c:pt>
                <c:pt idx="405">
                  <c:v>959.29373884969948</c:v>
                </c:pt>
                <c:pt idx="406">
                  <c:v>939.0641131901599</c:v>
                </c:pt>
                <c:pt idx="407">
                  <c:v>919.08452105057415</c:v>
                </c:pt>
                <c:pt idx="408">
                  <c:v>899.34439276953481</c:v>
                </c:pt>
                <c:pt idx="409">
                  <c:v>879.78768055444664</c:v>
                </c:pt>
                <c:pt idx="410">
                  <c:v>860.44108097587218</c:v>
                </c:pt>
                <c:pt idx="411">
                  <c:v>840.74211940507018</c:v>
                </c:pt>
                <c:pt idx="412">
                  <c:v>820.59377391747421</c:v>
                </c:pt>
                <c:pt idx="413">
                  <c:v>801.43551248645792</c:v>
                </c:pt>
                <c:pt idx="414">
                  <c:v>782.09053166814647</c:v>
                </c:pt>
                <c:pt idx="415">
                  <c:v>763.50794362030456</c:v>
                </c:pt>
                <c:pt idx="416">
                  <c:v>744.55696782777397</c:v>
                </c:pt>
                <c:pt idx="417">
                  <c:v>725.61100276670857</c:v>
                </c:pt>
                <c:pt idx="418">
                  <c:v>706.91662484336041</c:v>
                </c:pt>
                <c:pt idx="419">
                  <c:v>688.52684011440374</c:v>
                </c:pt>
                <c:pt idx="420">
                  <c:v>670.07410373622997</c:v>
                </c:pt>
                <c:pt idx="421">
                  <c:v>652.30815005952854</c:v>
                </c:pt>
                <c:pt idx="422">
                  <c:v>634.67767778466236</c:v>
                </c:pt>
                <c:pt idx="423">
                  <c:v>617.20000811901173</c:v>
                </c:pt>
                <c:pt idx="424">
                  <c:v>600.10646109460981</c:v>
                </c:pt>
                <c:pt idx="425">
                  <c:v>582.82011605932519</c:v>
                </c:pt>
                <c:pt idx="426">
                  <c:v>566.32991795113742</c:v>
                </c:pt>
                <c:pt idx="427">
                  <c:v>549.61453102978658</c:v>
                </c:pt>
                <c:pt idx="428">
                  <c:v>531.98042854985238</c:v>
                </c:pt>
                <c:pt idx="429">
                  <c:v>515.10801899103922</c:v>
                </c:pt>
                <c:pt idx="430">
                  <c:v>498.20646137019122</c:v>
                </c:pt>
                <c:pt idx="431">
                  <c:v>482.59953113753761</c:v>
                </c:pt>
                <c:pt idx="432">
                  <c:v>466.36385039748529</c:v>
                </c:pt>
                <c:pt idx="433">
                  <c:v>450.52215658789902</c:v>
                </c:pt>
                <c:pt idx="434">
                  <c:v>435.08776298479017</c:v>
                </c:pt>
                <c:pt idx="435">
                  <c:v>420.39883979740523</c:v>
                </c:pt>
                <c:pt idx="436">
                  <c:v>406.02141427975835</c:v>
                </c:pt>
                <c:pt idx="437">
                  <c:v>391.24701162752217</c:v>
                </c:pt>
                <c:pt idx="438">
                  <c:v>377.29833953922571</c:v>
                </c:pt>
                <c:pt idx="439">
                  <c:v>363.47500253959686</c:v>
                </c:pt>
                <c:pt idx="440">
                  <c:v>349.79587871891277</c:v>
                </c:pt>
                <c:pt idx="441">
                  <c:v>336.23104135266806</c:v>
                </c:pt>
                <c:pt idx="442">
                  <c:v>322.78847535529383</c:v>
                </c:pt>
                <c:pt idx="443">
                  <c:v>309.57033499409431</c:v>
                </c:pt>
                <c:pt idx="444">
                  <c:v>296.60207880051098</c:v>
                </c:pt>
                <c:pt idx="445">
                  <c:v>283.90668850760881</c:v>
                </c:pt>
                <c:pt idx="446">
                  <c:v>271.63494878474683</c:v>
                </c:pt>
                <c:pt idx="447">
                  <c:v>259.66312675127779</c:v>
                </c:pt>
                <c:pt idx="448">
                  <c:v>247.72347497685774</c:v>
                </c:pt>
                <c:pt idx="449">
                  <c:v>235.86074100469955</c:v>
                </c:pt>
                <c:pt idx="450">
                  <c:v>224.32571509602298</c:v>
                </c:pt>
                <c:pt idx="451">
                  <c:v>212.78921540821645</c:v>
                </c:pt>
                <c:pt idx="452">
                  <c:v>201.6798674343791</c:v>
                </c:pt>
                <c:pt idx="453">
                  <c:v>190.65174880052223</c:v>
                </c:pt>
                <c:pt idx="454">
                  <c:v>179.91317272273892</c:v>
                </c:pt>
                <c:pt idx="455">
                  <c:v>169.16803354650062</c:v>
                </c:pt>
                <c:pt idx="456">
                  <c:v>158.72140385454964</c:v>
                </c:pt>
                <c:pt idx="457">
                  <c:v>148.235522688245</c:v>
                </c:pt>
                <c:pt idx="458">
                  <c:v>138.03280816170681</c:v>
                </c:pt>
                <c:pt idx="459">
                  <c:v>127.85901551551777</c:v>
                </c:pt>
                <c:pt idx="460">
                  <c:v>117.74990174129026</c:v>
                </c:pt>
                <c:pt idx="461">
                  <c:v>107.96418437511591</c:v>
                </c:pt>
                <c:pt idx="462">
                  <c:v>98.234032802913248</c:v>
                </c:pt>
                <c:pt idx="463">
                  <c:v>88.492104709681811</c:v>
                </c:pt>
                <c:pt idx="464">
                  <c:v>79.023443908246179</c:v>
                </c:pt>
                <c:pt idx="465">
                  <c:v>69.470618729423919</c:v>
                </c:pt>
                <c:pt idx="466">
                  <c:v>60.252501044815176</c:v>
                </c:pt>
                <c:pt idx="467">
                  <c:v>50.867199975210013</c:v>
                </c:pt>
                <c:pt idx="468">
                  <c:v>41.750583719769736</c:v>
                </c:pt>
                <c:pt idx="469">
                  <c:v>33.261801716924666</c:v>
                </c:pt>
                <c:pt idx="470">
                  <c:v>24.389154667432635</c:v>
                </c:pt>
                <c:pt idx="471">
                  <c:v>15.251394814479056</c:v>
                </c:pt>
                <c:pt idx="472">
                  <c:v>6.0755249751013309</c:v>
                </c:pt>
                <c:pt idx="473">
                  <c:v>-2.4338691200748599</c:v>
                </c:pt>
                <c:pt idx="474">
                  <c:v>-11.253693123158882</c:v>
                </c:pt>
                <c:pt idx="475">
                  <c:v>-19.868988423459754</c:v>
                </c:pt>
                <c:pt idx="476">
                  <c:v>-28.197585786219676</c:v>
                </c:pt>
                <c:pt idx="477">
                  <c:v>-36.836181683243836</c:v>
                </c:pt>
                <c:pt idx="478">
                  <c:v>-45.135456542781583</c:v>
                </c:pt>
                <c:pt idx="479">
                  <c:v>-53.831009199238778</c:v>
                </c:pt>
                <c:pt idx="480">
                  <c:v>-62.518159074670933</c:v>
                </c:pt>
                <c:pt idx="481">
                  <c:v>-70.363643299224734</c:v>
                </c:pt>
                <c:pt idx="482">
                  <c:v>-78.493078714048508</c:v>
                </c:pt>
                <c:pt idx="483">
                  <c:v>-86.938008180464266</c:v>
                </c:pt>
                <c:pt idx="484">
                  <c:v>-95.328317741786222</c:v>
                </c:pt>
                <c:pt idx="485">
                  <c:v>-103.39893272223534</c:v>
                </c:pt>
                <c:pt idx="486">
                  <c:v>-111.52087831313105</c:v>
                </c:pt>
                <c:pt idx="487">
                  <c:v>-119.291060424617</c:v>
                </c:pt>
                <c:pt idx="488">
                  <c:v>-127.53639422066443</c:v>
                </c:pt>
                <c:pt idx="489">
                  <c:v>-135.68826844021328</c:v>
                </c:pt>
                <c:pt idx="490">
                  <c:v>-143.66351816954568</c:v>
                </c:pt>
                <c:pt idx="491">
                  <c:v>-151.41969951606256</c:v>
                </c:pt>
                <c:pt idx="492">
                  <c:v>-159.49048200726909</c:v>
                </c:pt>
                <c:pt idx="493">
                  <c:v>-167.92761352571921</c:v>
                </c:pt>
                <c:pt idx="494">
                  <c:v>-175.69520576851525</c:v>
                </c:pt>
                <c:pt idx="495">
                  <c:v>-183.37452595043899</c:v>
                </c:pt>
                <c:pt idx="496">
                  <c:v>-190.98768732540162</c:v>
                </c:pt>
                <c:pt idx="497">
                  <c:v>-198.89057145339254</c:v>
                </c:pt>
                <c:pt idx="498">
                  <c:v>-206.65871703502137</c:v>
                </c:pt>
                <c:pt idx="499">
                  <c:v>-214.05022369699671</c:v>
                </c:pt>
                <c:pt idx="500">
                  <c:v>-221.23282394403051</c:v>
                </c:pt>
                <c:pt idx="501">
                  <c:v>-228.81489343889294</c:v>
                </c:pt>
                <c:pt idx="502">
                  <c:v>-236.08395480425582</c:v>
                </c:pt>
                <c:pt idx="503">
                  <c:v>-242.66322521887503</c:v>
                </c:pt>
                <c:pt idx="504">
                  <c:v>-249.56637510720807</c:v>
                </c:pt>
                <c:pt idx="505">
                  <c:v>-256.37635638585493</c:v>
                </c:pt>
                <c:pt idx="506">
                  <c:v>-262.31280454886286</c:v>
                </c:pt>
                <c:pt idx="507">
                  <c:v>-268.52171846617796</c:v>
                </c:pt>
                <c:pt idx="508">
                  <c:v>-274.53307808908511</c:v>
                </c:pt>
                <c:pt idx="509">
                  <c:v>-280.0476401156352</c:v>
                </c:pt>
                <c:pt idx="510">
                  <c:v>-285.29107407901955</c:v>
                </c:pt>
                <c:pt idx="511">
                  <c:v>-290.14090178863614</c:v>
                </c:pt>
                <c:pt idx="512">
                  <c:v>-294.26255938618033</c:v>
                </c:pt>
                <c:pt idx="513">
                  <c:v>-297.70501157868972</c:v>
                </c:pt>
                <c:pt idx="514">
                  <c:v>-300.63796193618487</c:v>
                </c:pt>
                <c:pt idx="515">
                  <c:v>-302.65897545444562</c:v>
                </c:pt>
                <c:pt idx="516">
                  <c:v>-303.90356704132893</c:v>
                </c:pt>
                <c:pt idx="517">
                  <c:v>-304.71091709844961</c:v>
                </c:pt>
                <c:pt idx="518">
                  <c:v>-304.15573202147255</c:v>
                </c:pt>
                <c:pt idx="519">
                  <c:v>-302.74156417801913</c:v>
                </c:pt>
                <c:pt idx="520">
                  <c:v>-300.31001812226737</c:v>
                </c:pt>
                <c:pt idx="521">
                  <c:v>-296.73696100429981</c:v>
                </c:pt>
                <c:pt idx="522">
                  <c:v>-292.03727852220879</c:v>
                </c:pt>
                <c:pt idx="523">
                  <c:v>-286.29230984765263</c:v>
                </c:pt>
                <c:pt idx="524">
                  <c:v>-279.0695481953515</c:v>
                </c:pt>
                <c:pt idx="525">
                  <c:v>-270.61140926255598</c:v>
                </c:pt>
                <c:pt idx="526">
                  <c:v>-260.90224428513989</c:v>
                </c:pt>
                <c:pt idx="527">
                  <c:v>-249.67768885128072</c:v>
                </c:pt>
                <c:pt idx="528">
                  <c:v>-237.1493408134119</c:v>
                </c:pt>
                <c:pt idx="529">
                  <c:v>-223.26492512458304</c:v>
                </c:pt>
                <c:pt idx="530">
                  <c:v>-208.24400244221334</c:v>
                </c:pt>
                <c:pt idx="531">
                  <c:v>-191.85287532416658</c:v>
                </c:pt>
                <c:pt idx="532">
                  <c:v>-174.33310346531752</c:v>
                </c:pt>
                <c:pt idx="533">
                  <c:v>-155.66992959388335</c:v>
                </c:pt>
                <c:pt idx="534">
                  <c:v>-136.0484698701508</c:v>
                </c:pt>
                <c:pt idx="535">
                  <c:v>-115.41695008912968</c:v>
                </c:pt>
                <c:pt idx="536">
                  <c:v>-93.916843335983842</c:v>
                </c:pt>
                <c:pt idx="537">
                  <c:v>-71.670372953358125</c:v>
                </c:pt>
                <c:pt idx="538">
                  <c:v>-48.668789596166491</c:v>
                </c:pt>
                <c:pt idx="539">
                  <c:v>-24.837693233790702</c:v>
                </c:pt>
                <c:pt idx="540">
                  <c:v>3.3436870635333493E-14</c:v>
                </c:pt>
                <c:pt idx="541">
                  <c:v>26.120430621935128</c:v>
                </c:pt>
                <c:pt idx="542">
                  <c:v>54.026969585684768</c:v>
                </c:pt>
                <c:pt idx="543">
                  <c:v>84.195711086906769</c:v>
                </c:pt>
                <c:pt idx="544">
                  <c:v>117.40106599437948</c:v>
                </c:pt>
                <c:pt idx="545">
                  <c:v>154.29269068138399</c:v>
                </c:pt>
                <c:pt idx="546">
                  <c:v>195.67945532355864</c:v>
                </c:pt>
                <c:pt idx="547">
                  <c:v>242.18456991631001</c:v>
                </c:pt>
                <c:pt idx="548">
                  <c:v>294.43157229898077</c:v>
                </c:pt>
                <c:pt idx="549">
                  <c:v>352.70209445864987</c:v>
                </c:pt>
                <c:pt idx="550">
                  <c:v>417.34750424291963</c:v>
                </c:pt>
                <c:pt idx="551">
                  <c:v>488.12540960702961</c:v>
                </c:pt>
                <c:pt idx="552">
                  <c:v>564.37210648427288</c:v>
                </c:pt>
                <c:pt idx="553">
                  <c:v>644.86447006045341</c:v>
                </c:pt>
                <c:pt idx="554">
                  <c:v>727.48531985751924</c:v>
                </c:pt>
                <c:pt idx="555">
                  <c:v>810.0728247925673</c:v>
                </c:pt>
                <c:pt idx="556">
                  <c:v>890.36834365957043</c:v>
                </c:pt>
                <c:pt idx="557">
                  <c:v>966.06148722001853</c:v>
                </c:pt>
                <c:pt idx="558">
                  <c:v>1034.2733504667622</c:v>
                </c:pt>
                <c:pt idx="559">
                  <c:v>1093.7213023833049</c:v>
                </c:pt>
                <c:pt idx="560">
                  <c:v>1143.2173289838252</c:v>
                </c:pt>
                <c:pt idx="561">
                  <c:v>1182.0581924436228</c:v>
                </c:pt>
                <c:pt idx="562">
                  <c:v>1210.7236030017457</c:v>
                </c:pt>
                <c:pt idx="563">
                  <c:v>1230.3671637754785</c:v>
                </c:pt>
                <c:pt idx="564">
                  <c:v>1241.1510250183335</c:v>
                </c:pt>
                <c:pt idx="565">
                  <c:v>1245.4965492194681</c:v>
                </c:pt>
                <c:pt idx="566">
                  <c:v>1244.5453158851108</c:v>
                </c:pt>
                <c:pt idx="567">
                  <c:v>1240.2390285287534</c:v>
                </c:pt>
                <c:pt idx="568">
                  <c:v>1232.0404280973694</c:v>
                </c:pt>
                <c:pt idx="569">
                  <c:v>1221.6514053954149</c:v>
                </c:pt>
                <c:pt idx="570">
                  <c:v>1209.2756725266033</c:v>
                </c:pt>
                <c:pt idx="571">
                  <c:v>1196.0258208245641</c:v>
                </c:pt>
                <c:pt idx="572">
                  <c:v>1182.5314730961968</c:v>
                </c:pt>
                <c:pt idx="573">
                  <c:v>1168.7087257030894</c:v>
                </c:pt>
                <c:pt idx="574">
                  <c:v>1154.4625389875532</c:v>
                </c:pt>
                <c:pt idx="575">
                  <c:v>1139.5952738359711</c:v>
                </c:pt>
                <c:pt idx="576">
                  <c:v>1124.1563082791076</c:v>
                </c:pt>
                <c:pt idx="577">
                  <c:v>1108.3364761268895</c:v>
                </c:pt>
                <c:pt idx="578">
                  <c:v>1091.4109647542532</c:v>
                </c:pt>
                <c:pt idx="579">
                  <c:v>1073.4360961167149</c:v>
                </c:pt>
                <c:pt idx="580">
                  <c:v>1055.7086630278334</c:v>
                </c:pt>
                <c:pt idx="581">
                  <c:v>1037.0124081363024</c:v>
                </c:pt>
                <c:pt idx="582">
                  <c:v>1018.0905454332135</c:v>
                </c:pt>
                <c:pt idx="583">
                  <c:v>999.04919553443938</c:v>
                </c:pt>
                <c:pt idx="584">
                  <c:v>979.37616372037712</c:v>
                </c:pt>
                <c:pt idx="585">
                  <c:v>959.29373884969937</c:v>
                </c:pt>
                <c:pt idx="586">
                  <c:v>939.0641131901599</c:v>
                </c:pt>
                <c:pt idx="587">
                  <c:v>919.08452105057415</c:v>
                </c:pt>
                <c:pt idx="588">
                  <c:v>899.34439276953481</c:v>
                </c:pt>
                <c:pt idx="589">
                  <c:v>879.78768055444664</c:v>
                </c:pt>
                <c:pt idx="590">
                  <c:v>860.44108097587218</c:v>
                </c:pt>
                <c:pt idx="591">
                  <c:v>840.74211940507018</c:v>
                </c:pt>
                <c:pt idx="592">
                  <c:v>820.59377391747421</c:v>
                </c:pt>
                <c:pt idx="593">
                  <c:v>801.43551248645792</c:v>
                </c:pt>
                <c:pt idx="594">
                  <c:v>782.09053166814647</c:v>
                </c:pt>
                <c:pt idx="595">
                  <c:v>763.50794362030467</c:v>
                </c:pt>
                <c:pt idx="596">
                  <c:v>744.55696782777397</c:v>
                </c:pt>
                <c:pt idx="597">
                  <c:v>725.61100276670857</c:v>
                </c:pt>
                <c:pt idx="598">
                  <c:v>706.9166248433603</c:v>
                </c:pt>
                <c:pt idx="599">
                  <c:v>688.52684011440374</c:v>
                </c:pt>
                <c:pt idx="600">
                  <c:v>670.07410373622997</c:v>
                </c:pt>
                <c:pt idx="601">
                  <c:v>652.30815005952854</c:v>
                </c:pt>
                <c:pt idx="602">
                  <c:v>634.67767778466236</c:v>
                </c:pt>
                <c:pt idx="603">
                  <c:v>617.20000811901173</c:v>
                </c:pt>
                <c:pt idx="604">
                  <c:v>600.10646109460981</c:v>
                </c:pt>
                <c:pt idx="605">
                  <c:v>582.82011605932519</c:v>
                </c:pt>
                <c:pt idx="606">
                  <c:v>566.32991795113742</c:v>
                </c:pt>
                <c:pt idx="607">
                  <c:v>549.61453102978658</c:v>
                </c:pt>
                <c:pt idx="608">
                  <c:v>531.98042854985226</c:v>
                </c:pt>
                <c:pt idx="609">
                  <c:v>515.10801899103922</c:v>
                </c:pt>
                <c:pt idx="610">
                  <c:v>498.20646137019116</c:v>
                </c:pt>
                <c:pt idx="611">
                  <c:v>482.59953113753755</c:v>
                </c:pt>
                <c:pt idx="612">
                  <c:v>466.36385039748518</c:v>
                </c:pt>
                <c:pt idx="613">
                  <c:v>450.52215658789891</c:v>
                </c:pt>
                <c:pt idx="614">
                  <c:v>435.08776298479023</c:v>
                </c:pt>
                <c:pt idx="615">
                  <c:v>420.39883979740517</c:v>
                </c:pt>
                <c:pt idx="616">
                  <c:v>406.02141427975835</c:v>
                </c:pt>
                <c:pt idx="617">
                  <c:v>391.24701162752223</c:v>
                </c:pt>
                <c:pt idx="618">
                  <c:v>377.29833953922571</c:v>
                </c:pt>
                <c:pt idx="619">
                  <c:v>363.47500253959686</c:v>
                </c:pt>
                <c:pt idx="620">
                  <c:v>349.79587871891277</c:v>
                </c:pt>
                <c:pt idx="621">
                  <c:v>336.231041352668</c:v>
                </c:pt>
                <c:pt idx="622">
                  <c:v>322.78847535529377</c:v>
                </c:pt>
                <c:pt idx="623">
                  <c:v>309.57033499409425</c:v>
                </c:pt>
                <c:pt idx="624">
                  <c:v>296.60207880051092</c:v>
                </c:pt>
                <c:pt idx="625">
                  <c:v>283.90668850760881</c:v>
                </c:pt>
                <c:pt idx="626">
                  <c:v>271.63494878474683</c:v>
                </c:pt>
                <c:pt idx="627">
                  <c:v>259.66312675127779</c:v>
                </c:pt>
                <c:pt idx="628">
                  <c:v>247.72347497685777</c:v>
                </c:pt>
                <c:pt idx="629">
                  <c:v>235.86074100469955</c:v>
                </c:pt>
                <c:pt idx="630">
                  <c:v>224.325715096023</c:v>
                </c:pt>
                <c:pt idx="631">
                  <c:v>212.78921540821642</c:v>
                </c:pt>
                <c:pt idx="632">
                  <c:v>201.67986743437908</c:v>
                </c:pt>
                <c:pt idx="633">
                  <c:v>190.65174880052226</c:v>
                </c:pt>
                <c:pt idx="634">
                  <c:v>179.91317272273895</c:v>
                </c:pt>
                <c:pt idx="635">
                  <c:v>169.1680335465006</c:v>
                </c:pt>
                <c:pt idx="636">
                  <c:v>158.72140385454964</c:v>
                </c:pt>
                <c:pt idx="637">
                  <c:v>148.235522688245</c:v>
                </c:pt>
                <c:pt idx="638">
                  <c:v>138.03280816170684</c:v>
                </c:pt>
                <c:pt idx="639">
                  <c:v>127.85901551551777</c:v>
                </c:pt>
                <c:pt idx="640">
                  <c:v>117.74990174129027</c:v>
                </c:pt>
                <c:pt idx="641">
                  <c:v>107.96418437511591</c:v>
                </c:pt>
                <c:pt idx="642">
                  <c:v>98.234032802913234</c:v>
                </c:pt>
                <c:pt idx="643">
                  <c:v>88.492104709681797</c:v>
                </c:pt>
                <c:pt idx="644">
                  <c:v>79.023443908246179</c:v>
                </c:pt>
                <c:pt idx="645">
                  <c:v>69.470618729423919</c:v>
                </c:pt>
                <c:pt idx="646">
                  <c:v>60.252501044815176</c:v>
                </c:pt>
                <c:pt idx="647">
                  <c:v>50.867199975210013</c:v>
                </c:pt>
                <c:pt idx="648">
                  <c:v>41.750583719769722</c:v>
                </c:pt>
                <c:pt idx="649">
                  <c:v>33.261801716924666</c:v>
                </c:pt>
                <c:pt idx="650">
                  <c:v>24.389154667432642</c:v>
                </c:pt>
                <c:pt idx="651">
                  <c:v>15.251394814479049</c:v>
                </c:pt>
                <c:pt idx="652">
                  <c:v>6.0755249751013451</c:v>
                </c:pt>
                <c:pt idx="653">
                  <c:v>-2.4338691200748599</c:v>
                </c:pt>
                <c:pt idx="654">
                  <c:v>-11.253693123158886</c:v>
                </c:pt>
                <c:pt idx="655">
                  <c:v>-19.868988423459751</c:v>
                </c:pt>
                <c:pt idx="656">
                  <c:v>-28.19758578621968</c:v>
                </c:pt>
                <c:pt idx="657">
                  <c:v>-36.836181683243836</c:v>
                </c:pt>
                <c:pt idx="658">
                  <c:v>-45.135456542781583</c:v>
                </c:pt>
                <c:pt idx="659">
                  <c:v>-53.831009199238778</c:v>
                </c:pt>
                <c:pt idx="660">
                  <c:v>-62.518159074670933</c:v>
                </c:pt>
                <c:pt idx="661">
                  <c:v>-70.363643299224734</c:v>
                </c:pt>
                <c:pt idx="662">
                  <c:v>-78.493078714048508</c:v>
                </c:pt>
                <c:pt idx="663">
                  <c:v>-86.938008180464266</c:v>
                </c:pt>
                <c:pt idx="664">
                  <c:v>-95.328317741786222</c:v>
                </c:pt>
                <c:pt idx="665">
                  <c:v>-103.39893272223537</c:v>
                </c:pt>
                <c:pt idx="666">
                  <c:v>-111.52087831313105</c:v>
                </c:pt>
                <c:pt idx="667">
                  <c:v>-119.291060424617</c:v>
                </c:pt>
                <c:pt idx="668">
                  <c:v>-127.53639422066443</c:v>
                </c:pt>
                <c:pt idx="669">
                  <c:v>-135.68826844021325</c:v>
                </c:pt>
                <c:pt idx="670">
                  <c:v>-143.66351816954568</c:v>
                </c:pt>
                <c:pt idx="671">
                  <c:v>-151.41969951606256</c:v>
                </c:pt>
                <c:pt idx="672">
                  <c:v>-159.49048200726909</c:v>
                </c:pt>
                <c:pt idx="673">
                  <c:v>-167.92761352571918</c:v>
                </c:pt>
                <c:pt idx="674">
                  <c:v>-175.69520576851525</c:v>
                </c:pt>
                <c:pt idx="675">
                  <c:v>-183.37452595043899</c:v>
                </c:pt>
                <c:pt idx="676">
                  <c:v>-190.98768732540162</c:v>
                </c:pt>
                <c:pt idx="677">
                  <c:v>-198.89057145339251</c:v>
                </c:pt>
                <c:pt idx="678">
                  <c:v>-206.65871703502137</c:v>
                </c:pt>
                <c:pt idx="679">
                  <c:v>-214.05022369699671</c:v>
                </c:pt>
                <c:pt idx="680">
                  <c:v>-221.23282394403054</c:v>
                </c:pt>
                <c:pt idx="681">
                  <c:v>-228.81489343889294</c:v>
                </c:pt>
                <c:pt idx="682">
                  <c:v>-236.08395480425585</c:v>
                </c:pt>
                <c:pt idx="683">
                  <c:v>-242.66322521887503</c:v>
                </c:pt>
                <c:pt idx="684">
                  <c:v>-249.56637510720805</c:v>
                </c:pt>
                <c:pt idx="685">
                  <c:v>-256.37635638585493</c:v>
                </c:pt>
                <c:pt idx="686">
                  <c:v>-262.31280454886291</c:v>
                </c:pt>
                <c:pt idx="687">
                  <c:v>-268.52171846617802</c:v>
                </c:pt>
                <c:pt idx="688">
                  <c:v>-274.53307808908511</c:v>
                </c:pt>
                <c:pt idx="689">
                  <c:v>-280.0476401156352</c:v>
                </c:pt>
                <c:pt idx="690">
                  <c:v>-285.29107407901955</c:v>
                </c:pt>
                <c:pt idx="691">
                  <c:v>-290.1409017886362</c:v>
                </c:pt>
                <c:pt idx="692">
                  <c:v>-294.26255938618027</c:v>
                </c:pt>
                <c:pt idx="693">
                  <c:v>-297.70501157868972</c:v>
                </c:pt>
                <c:pt idx="694">
                  <c:v>-300.63796193618492</c:v>
                </c:pt>
                <c:pt idx="695">
                  <c:v>-302.65897545444562</c:v>
                </c:pt>
                <c:pt idx="696">
                  <c:v>-303.90356704132887</c:v>
                </c:pt>
                <c:pt idx="697">
                  <c:v>-304.71091709844967</c:v>
                </c:pt>
                <c:pt idx="698">
                  <c:v>-304.15573202147255</c:v>
                </c:pt>
                <c:pt idx="699">
                  <c:v>-302.74156417801913</c:v>
                </c:pt>
                <c:pt idx="700">
                  <c:v>-300.31001812226737</c:v>
                </c:pt>
                <c:pt idx="701">
                  <c:v>-296.73696100429976</c:v>
                </c:pt>
                <c:pt idx="702">
                  <c:v>-292.03727852220879</c:v>
                </c:pt>
                <c:pt idx="703">
                  <c:v>-286.29230984765263</c:v>
                </c:pt>
                <c:pt idx="704">
                  <c:v>-279.0695481953515</c:v>
                </c:pt>
                <c:pt idx="705">
                  <c:v>-270.61140926255598</c:v>
                </c:pt>
                <c:pt idx="706">
                  <c:v>-260.90224428513994</c:v>
                </c:pt>
                <c:pt idx="707">
                  <c:v>-249.67768885128069</c:v>
                </c:pt>
                <c:pt idx="708">
                  <c:v>-237.14934081341192</c:v>
                </c:pt>
                <c:pt idx="709">
                  <c:v>-223.26492512458304</c:v>
                </c:pt>
                <c:pt idx="710">
                  <c:v>-208.24400244221334</c:v>
                </c:pt>
                <c:pt idx="711">
                  <c:v>-191.8528753241666</c:v>
                </c:pt>
                <c:pt idx="712">
                  <c:v>-174.33310346531752</c:v>
                </c:pt>
                <c:pt idx="713">
                  <c:v>-155.66992959388335</c:v>
                </c:pt>
                <c:pt idx="714">
                  <c:v>-136.0484698701508</c:v>
                </c:pt>
                <c:pt idx="715">
                  <c:v>-115.41695008912967</c:v>
                </c:pt>
                <c:pt idx="716">
                  <c:v>-93.916843335983842</c:v>
                </c:pt>
                <c:pt idx="717">
                  <c:v>-71.670372953358125</c:v>
                </c:pt>
                <c:pt idx="718">
                  <c:v>-48.668789596166484</c:v>
                </c:pt>
                <c:pt idx="719">
                  <c:v>-24.837693233790702</c:v>
                </c:pt>
              </c:numCache>
            </c:numRef>
          </c:yVal>
          <c:smooth val="1"/>
          <c:extLst>
            <c:ext xmlns:c16="http://schemas.microsoft.com/office/drawing/2014/chart" uri="{C3380CC4-5D6E-409C-BE32-E72D297353CC}">
              <c16:uniqueId val="{00000000-395E-4E7C-817D-4D166FAD8850}"/>
            </c:ext>
          </c:extLst>
        </c:ser>
        <c:ser>
          <c:idx val="1"/>
          <c:order val="1"/>
          <c:tx>
            <c:strRef>
              <c:f>'Torque Comparison'!$AC$1</c:f>
              <c:strCache>
                <c:ptCount val="1"/>
                <c:pt idx="0">
                  <c:v>Total 9000 Cyl Cross Torque (Nm)</c:v>
                </c:pt>
              </c:strCache>
            </c:strRef>
          </c:tx>
          <c:spPr>
            <a:ln w="19050" cap="rnd">
              <a:solidFill>
                <a:schemeClr val="accent2"/>
              </a:solidFill>
              <a:round/>
            </a:ln>
            <a:effectLst/>
          </c:spPr>
          <c:marker>
            <c:symbol val="none"/>
          </c:marker>
          <c:xVal>
            <c:numRef>
              <c:f>'Torque Comparison'!$Y$2:$Y$721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'Torque Comparison'!$AC$2:$AC$721</c:f>
              <c:numCache>
                <c:formatCode>General</c:formatCode>
                <c:ptCount val="720"/>
                <c:pt idx="0">
                  <c:v>194.31464657458616</c:v>
                </c:pt>
                <c:pt idx="1">
                  <c:v>184.28591354154867</c:v>
                </c:pt>
                <c:pt idx="2">
                  <c:v>174.80126918737093</c:v>
                </c:pt>
                <c:pt idx="3">
                  <c:v>165.16388542334772</c:v>
                </c:pt>
                <c:pt idx="4">
                  <c:v>155.82726457239818</c:v>
                </c:pt>
                <c:pt idx="5">
                  <c:v>146.58886629308336</c:v>
                </c:pt>
                <c:pt idx="6">
                  <c:v>137.62539450720436</c:v>
                </c:pt>
                <c:pt idx="7">
                  <c:v>128.44591926591167</c:v>
                </c:pt>
                <c:pt idx="8">
                  <c:v>119.25077514551349</c:v>
                </c:pt>
                <c:pt idx="9">
                  <c:v>110.21631599143907</c:v>
                </c:pt>
                <c:pt idx="10">
                  <c:v>101.45749136079291</c:v>
                </c:pt>
                <c:pt idx="11">
                  <c:v>92.704141320149134</c:v>
                </c:pt>
                <c:pt idx="12">
                  <c:v>83.975335828100611</c:v>
                </c:pt>
                <c:pt idx="13">
                  <c:v>75.206329758755032</c:v>
                </c:pt>
                <c:pt idx="14">
                  <c:v>66.5078228188232</c:v>
                </c:pt>
                <c:pt idx="15">
                  <c:v>57.812975390749983</c:v>
                </c:pt>
                <c:pt idx="16">
                  <c:v>49.167347671008798</c:v>
                </c:pt>
                <c:pt idx="17">
                  <c:v>40.784069180647919</c:v>
                </c:pt>
                <c:pt idx="18">
                  <c:v>32.107354550411799</c:v>
                </c:pt>
                <c:pt idx="19">
                  <c:v>24.100684840347185</c:v>
                </c:pt>
                <c:pt idx="20">
                  <c:v>15.695588173049345</c:v>
                </c:pt>
                <c:pt idx="21">
                  <c:v>6.8008396752465217</c:v>
                </c:pt>
                <c:pt idx="22">
                  <c:v>-2.2496961969446545</c:v>
                </c:pt>
                <c:pt idx="23">
                  <c:v>-10.58858761706361</c:v>
                </c:pt>
                <c:pt idx="24">
                  <c:v>-19.9216257255556</c:v>
                </c:pt>
                <c:pt idx="25">
                  <c:v>-28.480497132624293</c:v>
                </c:pt>
                <c:pt idx="26">
                  <c:v>-37.093069322758851</c:v>
                </c:pt>
                <c:pt idx="27">
                  <c:v>-45.429686187768567</c:v>
                </c:pt>
                <c:pt idx="28">
                  <c:v>-54.054961576143029</c:v>
                </c:pt>
                <c:pt idx="29">
                  <c:v>-62.56583686355016</c:v>
                </c:pt>
                <c:pt idx="30">
                  <c:v>-71.451290354943922</c:v>
                </c:pt>
                <c:pt idx="31">
                  <c:v>-79.266233462641821</c:v>
                </c:pt>
                <c:pt idx="32">
                  <c:v>-87.27133222760709</c:v>
                </c:pt>
                <c:pt idx="33">
                  <c:v>-95.517316180673816</c:v>
                </c:pt>
                <c:pt idx="34">
                  <c:v>-103.41983391484587</c:v>
                </c:pt>
                <c:pt idx="35">
                  <c:v>-111.42632420677535</c:v>
                </c:pt>
                <c:pt idx="36">
                  <c:v>-119.36708318097291</c:v>
                </c:pt>
                <c:pt idx="37">
                  <c:v>-126.77178801847396</c:v>
                </c:pt>
                <c:pt idx="38">
                  <c:v>-134.76195866837361</c:v>
                </c:pt>
                <c:pt idx="39">
                  <c:v>-142.74035166816688</c:v>
                </c:pt>
                <c:pt idx="40">
                  <c:v>-150.20277339885115</c:v>
                </c:pt>
                <c:pt idx="41">
                  <c:v>-157.66078909991205</c:v>
                </c:pt>
                <c:pt idx="42">
                  <c:v>-165.43158317883314</c:v>
                </c:pt>
                <c:pt idx="43">
                  <c:v>-173.42872483226677</c:v>
                </c:pt>
                <c:pt idx="44">
                  <c:v>-181.15581437301071</c:v>
                </c:pt>
                <c:pt idx="45">
                  <c:v>-188.5048345757113</c:v>
                </c:pt>
                <c:pt idx="46">
                  <c:v>-195.79386086495683</c:v>
                </c:pt>
                <c:pt idx="47">
                  <c:v>-203.31505180609491</c:v>
                </c:pt>
                <c:pt idx="48">
                  <c:v>-210.62084287262701</c:v>
                </c:pt>
                <c:pt idx="49">
                  <c:v>-217.45752262485206</c:v>
                </c:pt>
                <c:pt idx="50">
                  <c:v>-224.10009896542829</c:v>
                </c:pt>
                <c:pt idx="51">
                  <c:v>-231.02157216224472</c:v>
                </c:pt>
                <c:pt idx="52">
                  <c:v>-237.85075267370604</c:v>
                </c:pt>
                <c:pt idx="53">
                  <c:v>-243.54417096029763</c:v>
                </c:pt>
                <c:pt idx="54">
                  <c:v>-249.81754844827748</c:v>
                </c:pt>
                <c:pt idx="55">
                  <c:v>-255.56789728847539</c:v>
                </c:pt>
                <c:pt idx="56">
                  <c:v>-260.95986779024105</c:v>
                </c:pt>
                <c:pt idx="57">
                  <c:v>-266.34174232311545</c:v>
                </c:pt>
                <c:pt idx="58">
                  <c:v>-271.53499254320559</c:v>
                </c:pt>
                <c:pt idx="59">
                  <c:v>-276.10756903033746</c:v>
                </c:pt>
                <c:pt idx="60">
                  <c:v>-280.62393582587356</c:v>
                </c:pt>
                <c:pt idx="61">
                  <c:v>-284.69215888554527</c:v>
                </c:pt>
                <c:pt idx="62">
                  <c:v>-287.76825902899947</c:v>
                </c:pt>
                <c:pt idx="63">
                  <c:v>-290.40270486776262</c:v>
                </c:pt>
                <c:pt idx="64">
                  <c:v>-292.2596507107927</c:v>
                </c:pt>
                <c:pt idx="65">
                  <c:v>-293.62575173570229</c:v>
                </c:pt>
                <c:pt idx="66">
                  <c:v>-294.07295980516597</c:v>
                </c:pt>
                <c:pt idx="67">
                  <c:v>-293.81076037718162</c:v>
                </c:pt>
                <c:pt idx="68">
                  <c:v>-292.23302599611037</c:v>
                </c:pt>
                <c:pt idx="69">
                  <c:v>-289.69706938730269</c:v>
                </c:pt>
                <c:pt idx="70">
                  <c:v>-286.43314435191331</c:v>
                </c:pt>
                <c:pt idx="71">
                  <c:v>-281.9055051935872</c:v>
                </c:pt>
                <c:pt idx="72">
                  <c:v>-276.17535262327129</c:v>
                </c:pt>
                <c:pt idx="73">
                  <c:v>-269.46299823788644</c:v>
                </c:pt>
                <c:pt idx="74">
                  <c:v>-261.4492896610966</c:v>
                </c:pt>
                <c:pt idx="75">
                  <c:v>-251.9562998010247</c:v>
                </c:pt>
                <c:pt idx="76">
                  <c:v>-241.12890179313274</c:v>
                </c:pt>
                <c:pt idx="77">
                  <c:v>-229.20375925338141</c:v>
                </c:pt>
                <c:pt idx="78">
                  <c:v>-215.74465403374751</c:v>
                </c:pt>
                <c:pt idx="79">
                  <c:v>-201.07557284508496</c:v>
                </c:pt>
                <c:pt idx="80">
                  <c:v>-185.31877867148046</c:v>
                </c:pt>
                <c:pt idx="81">
                  <c:v>-168.11237697363492</c:v>
                </c:pt>
                <c:pt idx="82">
                  <c:v>-149.95481325266485</c:v>
                </c:pt>
                <c:pt idx="83">
                  <c:v>-130.70723167463967</c:v>
                </c:pt>
                <c:pt idx="84">
                  <c:v>-110.26549045318313</c:v>
                </c:pt>
                <c:pt idx="85">
                  <c:v>-88.929747790434334</c:v>
                </c:pt>
                <c:pt idx="86">
                  <c:v>-66.571289880083185</c:v>
                </c:pt>
                <c:pt idx="87">
                  <c:v>-43.525319455631006</c:v>
                </c:pt>
                <c:pt idx="88">
                  <c:v>-19.855212595472331</c:v>
                </c:pt>
                <c:pt idx="89">
                  <c:v>4.4773850326695275</c:v>
                </c:pt>
                <c:pt idx="90">
                  <c:v>30.011068521436872</c:v>
                </c:pt>
                <c:pt idx="91">
                  <c:v>56.877803233170411</c:v>
                </c:pt>
                <c:pt idx="92">
                  <c:v>85.449393661162503</c:v>
                </c:pt>
                <c:pt idx="93">
                  <c:v>116.39326066436323</c:v>
                </c:pt>
                <c:pt idx="94">
                  <c:v>150.38179482472739</c:v>
                </c:pt>
                <c:pt idx="95">
                  <c:v>187.91511534412615</c:v>
                </c:pt>
                <c:pt idx="96">
                  <c:v>229.89981741944064</c:v>
                </c:pt>
                <c:pt idx="97">
                  <c:v>277.06746968968798</c:v>
                </c:pt>
                <c:pt idx="98">
                  <c:v>330.21992733151296</c:v>
                </c:pt>
                <c:pt idx="99">
                  <c:v>389.18322925927845</c:v>
                </c:pt>
                <c:pt idx="100">
                  <c:v>454.32898643196313</c:v>
                </c:pt>
                <c:pt idx="101">
                  <c:v>525.81150653234693</c:v>
                </c:pt>
                <c:pt idx="102">
                  <c:v>602.64007040463878</c:v>
                </c:pt>
                <c:pt idx="103">
                  <c:v>683.74854738969009</c:v>
                </c:pt>
                <c:pt idx="104">
                  <c:v>767.10844023630659</c:v>
                </c:pt>
                <c:pt idx="105">
                  <c:v>850.24878994999392</c:v>
                </c:pt>
                <c:pt idx="106">
                  <c:v>931.24822542625213</c:v>
                </c:pt>
                <c:pt idx="107">
                  <c:v>1007.4094910390201</c:v>
                </c:pt>
                <c:pt idx="108">
                  <c:v>1076.3386421337007</c:v>
                </c:pt>
                <c:pt idx="109">
                  <c:v>1136.475892475409</c:v>
                </c:pt>
                <c:pt idx="110">
                  <c:v>1186.5322821325922</c:v>
                </c:pt>
                <c:pt idx="111">
                  <c:v>1225.9372974987839</c:v>
                </c:pt>
                <c:pt idx="112">
                  <c:v>1255.0308849344676</c:v>
                </c:pt>
                <c:pt idx="113">
                  <c:v>1275.28857202577</c:v>
                </c:pt>
                <c:pt idx="114">
                  <c:v>1286.6939934128684</c:v>
                </c:pt>
                <c:pt idx="115">
                  <c:v>1291.458695171166</c:v>
                </c:pt>
                <c:pt idx="116">
                  <c:v>1291.0492998715167</c:v>
                </c:pt>
                <c:pt idx="117">
                  <c:v>1287.2169631214822</c:v>
                </c:pt>
                <c:pt idx="118">
                  <c:v>1279.6221328775098</c:v>
                </c:pt>
                <c:pt idx="119">
                  <c:v>1269.7133215138447</c:v>
                </c:pt>
                <c:pt idx="120">
                  <c:v>1257.7436306645318</c:v>
                </c:pt>
                <c:pt idx="121">
                  <c:v>1245.0645983186507</c:v>
                </c:pt>
                <c:pt idx="122">
                  <c:v>1232.1383264305982</c:v>
                </c:pt>
                <c:pt idx="123">
                  <c:v>1218.8572329296044</c:v>
                </c:pt>
                <c:pt idx="124">
                  <c:v>1205.01493653027</c:v>
                </c:pt>
                <c:pt idx="125">
                  <c:v>1190.7049653433689</c:v>
                </c:pt>
                <c:pt idx="126">
                  <c:v>1175.7846145941039</c:v>
                </c:pt>
                <c:pt idx="127">
                  <c:v>1160.5406500556171</c:v>
                </c:pt>
                <c:pt idx="128">
                  <c:v>1144.040732110582</c:v>
                </c:pt>
                <c:pt idx="129">
                  <c:v>1126.5062651864873</c:v>
                </c:pt>
                <c:pt idx="130">
                  <c:v>1109.2248336518965</c:v>
                </c:pt>
                <c:pt idx="131">
                  <c:v>1091.188752860216</c:v>
                </c:pt>
                <c:pt idx="132">
                  <c:v>1072.5552174505115</c:v>
                </c:pt>
                <c:pt idx="133">
                  <c:v>1053.8514913703391</c:v>
                </c:pt>
                <c:pt idx="134">
                  <c:v>1034.76370398314</c:v>
                </c:pt>
                <c:pt idx="135">
                  <c:v>1015.1120625873051</c:v>
                </c:pt>
                <c:pt idx="136">
                  <c:v>995.38179527483385</c:v>
                </c:pt>
                <c:pt idx="137">
                  <c:v>975.9036692650069</c:v>
                </c:pt>
                <c:pt idx="138">
                  <c:v>956.61828837387202</c:v>
                </c:pt>
                <c:pt idx="139">
                  <c:v>937.55792052664071</c:v>
                </c:pt>
                <c:pt idx="140">
                  <c:v>918.78740119362578</c:v>
                </c:pt>
                <c:pt idx="141">
                  <c:v>899.59345787670725</c:v>
                </c:pt>
                <c:pt idx="142">
                  <c:v>880.00977098422368</c:v>
                </c:pt>
                <c:pt idx="143">
                  <c:v>861.44806301007407</c:v>
                </c:pt>
                <c:pt idx="144">
                  <c:v>842.57728020480931</c:v>
                </c:pt>
                <c:pt idx="145">
                  <c:v>824.56191271621788</c:v>
                </c:pt>
                <c:pt idx="146">
                  <c:v>806.24230982704285</c:v>
                </c:pt>
                <c:pt idx="147">
                  <c:v>787.98035668725299</c:v>
                </c:pt>
                <c:pt idx="148">
                  <c:v>769.92480857718192</c:v>
                </c:pt>
                <c:pt idx="149">
                  <c:v>752.29078501484082</c:v>
                </c:pt>
                <c:pt idx="150">
                  <c:v>734.54591649953568</c:v>
                </c:pt>
                <c:pt idx="151">
                  <c:v>717.35457127908251</c:v>
                </c:pt>
                <c:pt idx="152">
                  <c:v>700.5308839086108</c:v>
                </c:pt>
                <c:pt idx="153">
                  <c:v>683.72197024086358</c:v>
                </c:pt>
                <c:pt idx="154">
                  <c:v>667.28396241294661</c:v>
                </c:pt>
                <c:pt idx="155">
                  <c:v>650.78370813188019</c:v>
                </c:pt>
                <c:pt idx="156">
                  <c:v>634.94308553559654</c:v>
                </c:pt>
                <c:pt idx="157">
                  <c:v>619.3596576999339</c:v>
                </c:pt>
                <c:pt idx="158">
                  <c:v>602.54012445588091</c:v>
                </c:pt>
                <c:pt idx="159">
                  <c:v>586.89178982134763</c:v>
                </c:pt>
                <c:pt idx="160">
                  <c:v>571.26372134442761</c:v>
                </c:pt>
                <c:pt idx="161">
                  <c:v>556.14466037552893</c:v>
                </c:pt>
                <c:pt idx="162">
                  <c:v>541.19500811304533</c:v>
                </c:pt>
                <c:pt idx="163">
                  <c:v>526.27598668112307</c:v>
                </c:pt>
                <c:pt idx="164">
                  <c:v>512.1327686226723</c:v>
                </c:pt>
                <c:pt idx="165">
                  <c:v>498.64325416301057</c:v>
                </c:pt>
                <c:pt idx="166">
                  <c:v>485.33218717998335</c:v>
                </c:pt>
                <c:pt idx="167">
                  <c:v>471.75208563799362</c:v>
                </c:pt>
                <c:pt idx="168">
                  <c:v>459.10741478240232</c:v>
                </c:pt>
                <c:pt idx="169">
                  <c:v>446.23969957805684</c:v>
                </c:pt>
                <c:pt idx="170">
                  <c:v>433.83357936242095</c:v>
                </c:pt>
                <c:pt idx="171">
                  <c:v>421.53732774151996</c:v>
                </c:pt>
                <c:pt idx="172">
                  <c:v>409.48414464613523</c:v>
                </c:pt>
                <c:pt idx="173">
                  <c:v>397.68479679397041</c:v>
                </c:pt>
                <c:pt idx="174">
                  <c:v>386.1303111602536</c:v>
                </c:pt>
                <c:pt idx="175">
                  <c:v>374.8744927925103</c:v>
                </c:pt>
                <c:pt idx="176">
                  <c:v>364.07628952546048</c:v>
                </c:pt>
                <c:pt idx="177">
                  <c:v>353.46915017094955</c:v>
                </c:pt>
                <c:pt idx="178">
                  <c:v>342.99233342689081</c:v>
                </c:pt>
                <c:pt idx="179">
                  <c:v>332.67621073462038</c:v>
                </c:pt>
                <c:pt idx="180">
                  <c:v>322.65572370256643</c:v>
                </c:pt>
                <c:pt idx="181">
                  <c:v>312.79548914081374</c:v>
                </c:pt>
                <c:pt idx="182">
                  <c:v>303.18451440132782</c:v>
                </c:pt>
                <c:pt idx="183">
                  <c:v>294.02543001487106</c:v>
                </c:pt>
                <c:pt idx="184">
                  <c:v>284.94938929196718</c:v>
                </c:pt>
                <c:pt idx="185">
                  <c:v>275.95430405925833</c:v>
                </c:pt>
                <c:pt idx="186">
                  <c:v>267.14092901173552</c:v>
                </c:pt>
                <c:pt idx="187">
                  <c:v>258.43871012878492</c:v>
                </c:pt>
                <c:pt idx="188">
                  <c:v>250.08581132887173</c:v>
                </c:pt>
                <c:pt idx="189">
                  <c:v>241.92767028412675</c:v>
                </c:pt>
                <c:pt idx="190">
                  <c:v>233.66107932232435</c:v>
                </c:pt>
                <c:pt idx="191">
                  <c:v>225.71809033310373</c:v>
                </c:pt>
                <c:pt idx="192">
                  <c:v>218.04908898202387</c:v>
                </c:pt>
                <c:pt idx="193">
                  <c:v>210.28741588374658</c:v>
                </c:pt>
                <c:pt idx="194">
                  <c:v>202.95251508085013</c:v>
                </c:pt>
                <c:pt idx="195">
                  <c:v>195.60513925796428</c:v>
                </c:pt>
                <c:pt idx="196">
                  <c:v>188.72584154646401</c:v>
                </c:pt>
                <c:pt idx="197">
                  <c:v>181.63116943461247</c:v>
                </c:pt>
                <c:pt idx="198">
                  <c:v>174.76702660252937</c:v>
                </c:pt>
                <c:pt idx="199">
                  <c:v>168.39975948806205</c:v>
                </c:pt>
                <c:pt idx="200">
                  <c:v>162.02749840707679</c:v>
                </c:pt>
                <c:pt idx="201">
                  <c:v>155.46078454200483</c:v>
                </c:pt>
                <c:pt idx="202">
                  <c:v>149.21969014214665</c:v>
                </c:pt>
                <c:pt idx="203">
                  <c:v>143.45462111434318</c:v>
                </c:pt>
                <c:pt idx="204">
                  <c:v>137.62342340545308</c:v>
                </c:pt>
                <c:pt idx="205">
                  <c:v>131.83759909732876</c:v>
                </c:pt>
                <c:pt idx="206">
                  <c:v>126.34644026551886</c:v>
                </c:pt>
                <c:pt idx="207">
                  <c:v>120.89403933848817</c:v>
                </c:pt>
                <c:pt idx="208">
                  <c:v>115.75932147033862</c:v>
                </c:pt>
                <c:pt idx="209">
                  <c:v>110.58343706241617</c:v>
                </c:pt>
                <c:pt idx="210">
                  <c:v>105.29317162186997</c:v>
                </c:pt>
                <c:pt idx="211">
                  <c:v>100.69054610953197</c:v>
                </c:pt>
                <c:pt idx="212">
                  <c:v>95.993258973937387</c:v>
                </c:pt>
                <c:pt idx="213">
                  <c:v>90.926927270227935</c:v>
                </c:pt>
                <c:pt idx="214">
                  <c:v>86.256999588228595</c:v>
                </c:pt>
                <c:pt idx="215">
                  <c:v>81.99901717462032</c:v>
                </c:pt>
                <c:pt idx="216">
                  <c:v>77.567524978135452</c:v>
                </c:pt>
                <c:pt idx="217">
                  <c:v>73.406995554275284</c:v>
                </c:pt>
                <c:pt idx="218">
                  <c:v>69.115485620399781</c:v>
                </c:pt>
                <c:pt idx="219">
                  <c:v>65.240253744144098</c:v>
                </c:pt>
                <c:pt idx="220">
                  <c:v>61.33017414258309</c:v>
                </c:pt>
                <c:pt idx="221">
                  <c:v>57.343467333133802</c:v>
                </c:pt>
                <c:pt idx="222">
                  <c:v>53.566404210208177</c:v>
                </c:pt>
                <c:pt idx="223">
                  <c:v>49.910549865946564</c:v>
                </c:pt>
                <c:pt idx="224">
                  <c:v>46.500486512533854</c:v>
                </c:pt>
                <c:pt idx="225">
                  <c:v>42.755817864137327</c:v>
                </c:pt>
                <c:pt idx="226">
                  <c:v>39.222149446795271</c:v>
                </c:pt>
                <c:pt idx="227">
                  <c:v>35.914926695119917</c:v>
                </c:pt>
                <c:pt idx="228">
                  <c:v>32.524709173962407</c:v>
                </c:pt>
                <c:pt idx="229">
                  <c:v>29.103420292015613</c:v>
                </c:pt>
                <c:pt idx="230">
                  <c:v>25.745097812302177</c:v>
                </c:pt>
                <c:pt idx="231">
                  <c:v>22.632250985730693</c:v>
                </c:pt>
                <c:pt idx="232">
                  <c:v>19.30890639001899</c:v>
                </c:pt>
                <c:pt idx="233">
                  <c:v>16.054102933484344</c:v>
                </c:pt>
                <c:pt idx="234">
                  <c:v>13.010318026744059</c:v>
                </c:pt>
                <c:pt idx="235">
                  <c:v>9.85397912999548</c:v>
                </c:pt>
                <c:pt idx="236">
                  <c:v>6.7977582729107979</c:v>
                </c:pt>
                <c:pt idx="237">
                  <c:v>3.6024517045588595</c:v>
                </c:pt>
                <c:pt idx="238">
                  <c:v>0.54885899826105344</c:v>
                </c:pt>
                <c:pt idx="239">
                  <c:v>-2.5882103482246066</c:v>
                </c:pt>
                <c:pt idx="240">
                  <c:v>-5.7113330135316716</c:v>
                </c:pt>
                <c:pt idx="241">
                  <c:v>-8.5158290214400552</c:v>
                </c:pt>
                <c:pt idx="242">
                  <c:v>-11.586910948416104</c:v>
                </c:pt>
                <c:pt idx="243">
                  <c:v>-14.472487149291609</c:v>
                </c:pt>
                <c:pt idx="244">
                  <c:v>-17.222072507595797</c:v>
                </c:pt>
                <c:pt idx="245">
                  <c:v>-20.081701903684063</c:v>
                </c:pt>
                <c:pt idx="246">
                  <c:v>-22.857482514645348</c:v>
                </c:pt>
                <c:pt idx="247">
                  <c:v>-26.05824802007816</c:v>
                </c:pt>
                <c:pt idx="248">
                  <c:v>-28.824671069836604</c:v>
                </c:pt>
                <c:pt idx="249">
                  <c:v>-32.013943038163113</c:v>
                </c:pt>
                <c:pt idx="250">
                  <c:v>-35.253577750327722</c:v>
                </c:pt>
                <c:pt idx="251">
                  <c:v>-37.740381328284236</c:v>
                </c:pt>
                <c:pt idx="252">
                  <c:v>-40.81887236590282</c:v>
                </c:pt>
                <c:pt idx="253">
                  <c:v>-43.723240422420929</c:v>
                </c:pt>
                <c:pt idx="254">
                  <c:v>-46.915496665360308</c:v>
                </c:pt>
                <c:pt idx="255">
                  <c:v>-49.9741196042296</c:v>
                </c:pt>
                <c:pt idx="256">
                  <c:v>-53.118854926715251</c:v>
                </c:pt>
                <c:pt idx="257">
                  <c:v>-56.258402403414792</c:v>
                </c:pt>
                <c:pt idx="258">
                  <c:v>-59.334520570377819</c:v>
                </c:pt>
                <c:pt idx="259">
                  <c:v>-62.305635588896621</c:v>
                </c:pt>
                <c:pt idx="260">
                  <c:v>-65.352665755658222</c:v>
                </c:pt>
                <c:pt idx="261">
                  <c:v>-68.628596832320085</c:v>
                </c:pt>
                <c:pt idx="262">
                  <c:v>-71.917557243873759</c:v>
                </c:pt>
                <c:pt idx="263">
                  <c:v>-75.088372071484415</c:v>
                </c:pt>
                <c:pt idx="264">
                  <c:v>-78.44295925568494</c:v>
                </c:pt>
                <c:pt idx="265">
                  <c:v>-81.727709117324139</c:v>
                </c:pt>
                <c:pt idx="266">
                  <c:v>-85.083637230938749</c:v>
                </c:pt>
                <c:pt idx="267">
                  <c:v>-88.302731359280031</c:v>
                </c:pt>
                <c:pt idx="268">
                  <c:v>-91.623113706796758</c:v>
                </c:pt>
                <c:pt idx="269">
                  <c:v>-95.001179799404127</c:v>
                </c:pt>
                <c:pt idx="270">
                  <c:v>-98.330008606543416</c:v>
                </c:pt>
                <c:pt idx="271">
                  <c:v>-101.80892823707654</c:v>
                </c:pt>
                <c:pt idx="272">
                  <c:v>-105.05058219825719</c:v>
                </c:pt>
                <c:pt idx="273">
                  <c:v>-108.76304541009127</c:v>
                </c:pt>
                <c:pt idx="274">
                  <c:v>-112.23941482054209</c:v>
                </c:pt>
                <c:pt idx="275">
                  <c:v>-115.81690953802817</c:v>
                </c:pt>
                <c:pt idx="276">
                  <c:v>-119.35934936962789</c:v>
                </c:pt>
                <c:pt idx="277">
                  <c:v>-123.16039956018138</c:v>
                </c:pt>
                <c:pt idx="278">
                  <c:v>-127.08742223201068</c:v>
                </c:pt>
                <c:pt idx="279">
                  <c:v>-131.28091111843025</c:v>
                </c:pt>
                <c:pt idx="280">
                  <c:v>-135.3306297324111</c:v>
                </c:pt>
                <c:pt idx="281">
                  <c:v>-139.51611788041586</c:v>
                </c:pt>
                <c:pt idx="282">
                  <c:v>-143.90970339729427</c:v>
                </c:pt>
                <c:pt idx="283">
                  <c:v>-148.34354047286064</c:v>
                </c:pt>
                <c:pt idx="284">
                  <c:v>-153.11271782035558</c:v>
                </c:pt>
                <c:pt idx="285">
                  <c:v>-157.92991107484181</c:v>
                </c:pt>
                <c:pt idx="286">
                  <c:v>-163.0198324192427</c:v>
                </c:pt>
                <c:pt idx="287">
                  <c:v>-167.96473084211331</c:v>
                </c:pt>
                <c:pt idx="288">
                  <c:v>-173.26356025598139</c:v>
                </c:pt>
                <c:pt idx="289">
                  <c:v>-178.33272597157085</c:v>
                </c:pt>
                <c:pt idx="290">
                  <c:v>-183.8165368035267</c:v>
                </c:pt>
                <c:pt idx="291">
                  <c:v>-189.63296801693184</c:v>
                </c:pt>
                <c:pt idx="292">
                  <c:v>-195.98100782607742</c:v>
                </c:pt>
                <c:pt idx="293">
                  <c:v>-201.77564117743222</c:v>
                </c:pt>
                <c:pt idx="294">
                  <c:v>-208.40162470817012</c:v>
                </c:pt>
                <c:pt idx="295">
                  <c:v>-214.66871231434806</c:v>
                </c:pt>
                <c:pt idx="296">
                  <c:v>-220.97089193047847</c:v>
                </c:pt>
                <c:pt idx="297">
                  <c:v>-227.12896185921127</c:v>
                </c:pt>
                <c:pt idx="298">
                  <c:v>-233.82913845815582</c:v>
                </c:pt>
                <c:pt idx="299">
                  <c:v>-240.46716646704871</c:v>
                </c:pt>
                <c:pt idx="300">
                  <c:v>-247.48000197834955</c:v>
                </c:pt>
                <c:pt idx="301">
                  <c:v>-253.80636155978826</c:v>
                </c:pt>
                <c:pt idx="302">
                  <c:v>-260.36575773424033</c:v>
                </c:pt>
                <c:pt idx="303">
                  <c:v>-266.93229427851389</c:v>
                </c:pt>
                <c:pt idx="304">
                  <c:v>-273.48889953200847</c:v>
                </c:pt>
                <c:pt idx="305">
                  <c:v>-280.42785465860015</c:v>
                </c:pt>
                <c:pt idx="306">
                  <c:v>-287.13651290596766</c:v>
                </c:pt>
                <c:pt idx="307">
                  <c:v>-293.3058700431385</c:v>
                </c:pt>
                <c:pt idx="308">
                  <c:v>-300.06566016736167</c:v>
                </c:pt>
                <c:pt idx="309">
                  <c:v>-307.15757290304771</c:v>
                </c:pt>
                <c:pt idx="310">
                  <c:v>-313.31319558108157</c:v>
                </c:pt>
                <c:pt idx="311">
                  <c:v>-319.86146336446842</c:v>
                </c:pt>
                <c:pt idx="312">
                  <c:v>-326.67693266645097</c:v>
                </c:pt>
                <c:pt idx="313">
                  <c:v>-333.92443141785668</c:v>
                </c:pt>
                <c:pt idx="314">
                  <c:v>-340.9439928120737</c:v>
                </c:pt>
                <c:pt idx="315">
                  <c:v>-347.18300034301126</c:v>
                </c:pt>
                <c:pt idx="316">
                  <c:v>-353.74556324901084</c:v>
                </c:pt>
                <c:pt idx="317">
                  <c:v>-360.88388401306617</c:v>
                </c:pt>
                <c:pt idx="318">
                  <c:v>-367.59074845956758</c:v>
                </c:pt>
                <c:pt idx="319">
                  <c:v>-373.74170865434195</c:v>
                </c:pt>
                <c:pt idx="320">
                  <c:v>-380.01804177927227</c:v>
                </c:pt>
                <c:pt idx="321">
                  <c:v>-386.8056135775044</c:v>
                </c:pt>
                <c:pt idx="322">
                  <c:v>-393.44195364140995</c:v>
                </c:pt>
                <c:pt idx="323">
                  <c:v>-398.77787608085004</c:v>
                </c:pt>
                <c:pt idx="324">
                  <c:v>-405.01753830235174</c:v>
                </c:pt>
                <c:pt idx="325">
                  <c:v>-410.8276703136579</c:v>
                </c:pt>
                <c:pt idx="326">
                  <c:v>-416.3438337210934</c:v>
                </c:pt>
                <c:pt idx="327">
                  <c:v>-421.87268011360027</c:v>
                </c:pt>
                <c:pt idx="328">
                  <c:v>-427.42144923494351</c:v>
                </c:pt>
                <c:pt idx="329">
                  <c:v>-432.5077818093622</c:v>
                </c:pt>
                <c:pt idx="330">
                  <c:v>-437.58092679351432</c:v>
                </c:pt>
                <c:pt idx="331">
                  <c:v>-442.23086435599282</c:v>
                </c:pt>
                <c:pt idx="332">
                  <c:v>-445.99879326399071</c:v>
                </c:pt>
                <c:pt idx="333">
                  <c:v>-449.38911739951425</c:v>
                </c:pt>
                <c:pt idx="334">
                  <c:v>-452.10483978625831</c:v>
                </c:pt>
                <c:pt idx="335">
                  <c:v>-454.32053422468101</c:v>
                </c:pt>
                <c:pt idx="336">
                  <c:v>-455.50865558854662</c:v>
                </c:pt>
                <c:pt idx="337">
                  <c:v>-456.78230024534298</c:v>
                </c:pt>
                <c:pt idx="338">
                  <c:v>-456.47870483131072</c:v>
                </c:pt>
                <c:pt idx="339">
                  <c:v>-455.54198459061149</c:v>
                </c:pt>
                <c:pt idx="340">
                  <c:v>-454.07155084891457</c:v>
                </c:pt>
                <c:pt idx="341">
                  <c:v>-450.48867576870595</c:v>
                </c:pt>
                <c:pt idx="342">
                  <c:v>-446.5960929351204</c:v>
                </c:pt>
                <c:pt idx="343">
                  <c:v>-441.55410067197215</c:v>
                </c:pt>
                <c:pt idx="344">
                  <c:v>-435.36533951748169</c:v>
                </c:pt>
                <c:pt idx="345">
                  <c:v>-427.71641480531775</c:v>
                </c:pt>
                <c:pt idx="346">
                  <c:v>-418.68707111041704</c:v>
                </c:pt>
                <c:pt idx="347">
                  <c:v>-408.67211930260476</c:v>
                </c:pt>
                <c:pt idx="348">
                  <c:v>-397.20310019563976</c:v>
                </c:pt>
                <c:pt idx="349">
                  <c:v>-384.18386917768743</c:v>
                </c:pt>
                <c:pt idx="350">
                  <c:v>-370.55437762667691</c:v>
                </c:pt>
                <c:pt idx="351">
                  <c:v>-355.44988181793178</c:v>
                </c:pt>
                <c:pt idx="352">
                  <c:v>-339.5218227266127</c:v>
                </c:pt>
                <c:pt idx="353">
                  <c:v>-322.35192441767299</c:v>
                </c:pt>
                <c:pt idx="354">
                  <c:v>-303.99375602937266</c:v>
                </c:pt>
                <c:pt idx="355">
                  <c:v>-284.91143477952511</c:v>
                </c:pt>
                <c:pt idx="356">
                  <c:v>-264.81530606966714</c:v>
                </c:pt>
                <c:pt idx="357">
                  <c:v>-243.91516780307325</c:v>
                </c:pt>
                <c:pt idx="358">
                  <c:v>-222.50423777313875</c:v>
                </c:pt>
                <c:pt idx="359">
                  <c:v>-200.29606304640177</c:v>
                </c:pt>
                <c:pt idx="360">
                  <c:v>-176.99595606290654</c:v>
                </c:pt>
                <c:pt idx="361">
                  <c:v>-152.69736310065886</c:v>
                </c:pt>
                <c:pt idx="362">
                  <c:v>-126.31628426562672</c:v>
                </c:pt>
                <c:pt idx="363">
                  <c:v>-97.872392663286433</c:v>
                </c:pt>
                <c:pt idx="364">
                  <c:v>-66.19701804694725</c:v>
                </c:pt>
                <c:pt idx="365">
                  <c:v>-30.986332760297273</c:v>
                </c:pt>
                <c:pt idx="366">
                  <c:v>8.850780607529714</c:v>
                </c:pt>
                <c:pt idx="367">
                  <c:v>53.835657371760604</c:v>
                </c:pt>
                <c:pt idx="368">
                  <c:v>104.86536074408636</c:v>
                </c:pt>
                <c:pt idx="369">
                  <c:v>161.57324956212656</c:v>
                </c:pt>
                <c:pt idx="370">
                  <c:v>224.67812993598068</c:v>
                </c:pt>
                <c:pt idx="371">
                  <c:v>294.44592585845544</c:v>
                </c:pt>
                <c:pt idx="372">
                  <c:v>369.47054670457965</c:v>
                </c:pt>
                <c:pt idx="373">
                  <c:v>448.82753953102588</c:v>
                </c:pt>
                <c:pt idx="374">
                  <c:v>530.37538454410185</c:v>
                </c:pt>
                <c:pt idx="375">
                  <c:v>611.88556272882806</c:v>
                </c:pt>
                <c:pt idx="376">
                  <c:v>691.34553884744378</c:v>
                </c:pt>
                <c:pt idx="377">
                  <c:v>765.89292873899194</c:v>
                </c:pt>
                <c:pt idx="378">
                  <c:v>833.38176426606901</c:v>
                </c:pt>
                <c:pt idx="379">
                  <c:v>892.40380829196204</c:v>
                </c:pt>
                <c:pt idx="380">
                  <c:v>941.22266742104262</c:v>
                </c:pt>
                <c:pt idx="381">
                  <c:v>979.42093670786016</c:v>
                </c:pt>
                <c:pt idx="382">
                  <c:v>1007.2909199545866</c:v>
                </c:pt>
                <c:pt idx="383">
                  <c:v>1026.4049044859266</c:v>
                </c:pt>
                <c:pt idx="384">
                  <c:v>1037.0311548755722</c:v>
                </c:pt>
                <c:pt idx="385">
                  <c:v>1040.9874749576982</c:v>
                </c:pt>
                <c:pt idx="386">
                  <c:v>1039.8917986059525</c:v>
                </c:pt>
                <c:pt idx="387">
                  <c:v>1034.4875250241817</c:v>
                </c:pt>
                <c:pt idx="388">
                  <c:v>1026.1059515496061</c:v>
                </c:pt>
                <c:pt idx="389">
                  <c:v>1014.5632830222187</c:v>
                </c:pt>
                <c:pt idx="390">
                  <c:v>1001.3916814159422</c:v>
                </c:pt>
                <c:pt idx="391">
                  <c:v>987.49993270995537</c:v>
                </c:pt>
                <c:pt idx="392">
                  <c:v>973.0067235310745</c:v>
                </c:pt>
                <c:pt idx="393">
                  <c:v>958.05972731691611</c:v>
                </c:pt>
                <c:pt idx="394">
                  <c:v>942.13008825089241</c:v>
                </c:pt>
                <c:pt idx="395">
                  <c:v>926.0632492412584</c:v>
                </c:pt>
                <c:pt idx="396">
                  <c:v>909.37357120270963</c:v>
                </c:pt>
                <c:pt idx="397">
                  <c:v>892.11793012368003</c:v>
                </c:pt>
                <c:pt idx="398">
                  <c:v>873.37330771983841</c:v>
                </c:pt>
                <c:pt idx="399">
                  <c:v>853.59302802355205</c:v>
                </c:pt>
                <c:pt idx="400">
                  <c:v>833.69072644908874</c:v>
                </c:pt>
                <c:pt idx="401">
                  <c:v>813.35243263218922</c:v>
                </c:pt>
                <c:pt idx="402">
                  <c:v>792.2590686608977</c:v>
                </c:pt>
                <c:pt idx="403">
                  <c:v>770.55905878889166</c:v>
                </c:pt>
                <c:pt idx="404">
                  <c:v>749.02243891604019</c:v>
                </c:pt>
                <c:pt idx="405">
                  <c:v>726.88325718203964</c:v>
                </c:pt>
                <c:pt idx="406">
                  <c:v>704.5630140749613</c:v>
                </c:pt>
                <c:pt idx="407">
                  <c:v>682.19939301455406</c:v>
                </c:pt>
                <c:pt idx="408">
                  <c:v>660.03383876722296</c:v>
                </c:pt>
                <c:pt idx="409">
                  <c:v>638.26041202853912</c:v>
                </c:pt>
                <c:pt idx="410">
                  <c:v>616.94602691691978</c:v>
                </c:pt>
                <c:pt idx="411">
                  <c:v>594.78788017285069</c:v>
                </c:pt>
                <c:pt idx="412">
                  <c:v>572.73772360620296</c:v>
                </c:pt>
                <c:pt idx="413">
                  <c:v>551.6732222876941</c:v>
                </c:pt>
                <c:pt idx="414">
                  <c:v>530.3465267455324</c:v>
                </c:pt>
                <c:pt idx="415">
                  <c:v>509.61908040746414</c:v>
                </c:pt>
                <c:pt idx="416">
                  <c:v>489.81504006467833</c:v>
                </c:pt>
                <c:pt idx="417">
                  <c:v>469.44704462649418</c:v>
                </c:pt>
                <c:pt idx="418">
                  <c:v>449.50711008765165</c:v>
                </c:pt>
                <c:pt idx="419">
                  <c:v>430.38215648164277</c:v>
                </c:pt>
                <c:pt idx="420">
                  <c:v>411.78012359494409</c:v>
                </c:pt>
                <c:pt idx="421">
                  <c:v>393.92286477167391</c:v>
                </c:pt>
                <c:pt idx="422">
                  <c:v>376.76565802869635</c:v>
                </c:pt>
                <c:pt idx="423">
                  <c:v>360.6544666367613</c:v>
                </c:pt>
                <c:pt idx="424">
                  <c:v>345.13313016358495</c:v>
                </c:pt>
                <c:pt idx="425">
                  <c:v>330.77081809593653</c:v>
                </c:pt>
                <c:pt idx="426">
                  <c:v>317.5854948516855</c:v>
                </c:pt>
                <c:pt idx="427">
                  <c:v>305.08061450001384</c:v>
                </c:pt>
                <c:pt idx="428">
                  <c:v>292.6921805802919</c:v>
                </c:pt>
                <c:pt idx="429">
                  <c:v>282.10535054084806</c:v>
                </c:pt>
                <c:pt idx="430">
                  <c:v>272.94870085911174</c:v>
                </c:pt>
                <c:pt idx="431">
                  <c:v>265.25495653617321</c:v>
                </c:pt>
                <c:pt idx="432">
                  <c:v>258.72826071023064</c:v>
                </c:pt>
                <c:pt idx="433">
                  <c:v>253.65132330258049</c:v>
                </c:pt>
                <c:pt idx="434">
                  <c:v>250.64992047913543</c:v>
                </c:pt>
                <c:pt idx="435">
                  <c:v>249.36993057159899</c:v>
                </c:pt>
                <c:pt idx="436">
                  <c:v>249.64683628733985</c:v>
                </c:pt>
                <c:pt idx="437">
                  <c:v>251.4337724937611</c:v>
                </c:pt>
                <c:pt idx="438">
                  <c:v>255.07246592469457</c:v>
                </c:pt>
                <c:pt idx="439">
                  <c:v>260.08444726491956</c:v>
                </c:pt>
                <c:pt idx="440">
                  <c:v>266.80943794188352</c:v>
                </c:pt>
                <c:pt idx="441">
                  <c:v>274.91286534230261</c:v>
                </c:pt>
                <c:pt idx="442">
                  <c:v>284.48512981516114</c:v>
                </c:pt>
                <c:pt idx="443">
                  <c:v>295.23163880899335</c:v>
                </c:pt>
                <c:pt idx="444">
                  <c:v>307.0184322465002</c:v>
                </c:pt>
                <c:pt idx="445">
                  <c:v>320.22886710237651</c:v>
                </c:pt>
                <c:pt idx="446">
                  <c:v>334.54984354898374</c:v>
                </c:pt>
                <c:pt idx="447">
                  <c:v>349.79465742234061</c:v>
                </c:pt>
                <c:pt idx="448">
                  <c:v>366.00544371732366</c:v>
                </c:pt>
                <c:pt idx="449">
                  <c:v>383.0755804210217</c:v>
                </c:pt>
                <c:pt idx="450">
                  <c:v>401.32167115892952</c:v>
                </c:pt>
                <c:pt idx="451">
                  <c:v>421.07142861813571</c:v>
                </c:pt>
                <c:pt idx="452">
                  <c:v>442.62332196402537</c:v>
                </c:pt>
                <c:pt idx="453">
                  <c:v>466.77523080062446</c:v>
                </c:pt>
                <c:pt idx="454">
                  <c:v>493.98388187475996</c:v>
                </c:pt>
                <c:pt idx="455">
                  <c:v>524.99583250887758</c:v>
                </c:pt>
                <c:pt idx="456">
                  <c:v>560.70575522211891</c:v>
                </c:pt>
                <c:pt idx="457">
                  <c:v>601.50078204429053</c:v>
                </c:pt>
                <c:pt idx="458">
                  <c:v>648.05103708988997</c:v>
                </c:pt>
                <c:pt idx="459">
                  <c:v>701.08386402173494</c:v>
                </c:pt>
                <c:pt idx="460">
                  <c:v>760.53226136344824</c:v>
                </c:pt>
                <c:pt idx="461">
                  <c:v>826.00477171593434</c:v>
                </c:pt>
                <c:pt idx="462">
                  <c:v>897.25932559847263</c:v>
                </c:pt>
                <c:pt idx="463">
                  <c:v>972.7368575695192</c:v>
                </c:pt>
                <c:pt idx="464">
                  <c:v>1050.6804215153022</c:v>
                </c:pt>
                <c:pt idx="465">
                  <c:v>1128.4976258554793</c:v>
                </c:pt>
                <c:pt idx="466">
                  <c:v>1204.2667138620839</c:v>
                </c:pt>
                <c:pt idx="467">
                  <c:v>1275.5083989466737</c:v>
                </c:pt>
                <c:pt idx="468">
                  <c:v>1339.4158122710683</c:v>
                </c:pt>
                <c:pt idx="469">
                  <c:v>1394.7806165276691</c:v>
                </c:pt>
                <c:pt idx="470">
                  <c:v>1440.1265051530204</c:v>
                </c:pt>
                <c:pt idx="471">
                  <c:v>1474.7684794162703</c:v>
                </c:pt>
                <c:pt idx="472">
                  <c:v>1499.5055186171489</c:v>
                </c:pt>
                <c:pt idx="473">
                  <c:v>1515.2135384283993</c:v>
                </c:pt>
                <c:pt idx="474">
                  <c:v>1521.943697071745</c:v>
                </c:pt>
                <c:pt idx="475">
                  <c:v>1522.4939844185224</c:v>
                </c:pt>
                <c:pt idx="476">
                  <c:v>1517.7699850180002</c:v>
                </c:pt>
                <c:pt idx="477">
                  <c:v>1509.6790011206183</c:v>
                </c:pt>
                <c:pt idx="478">
                  <c:v>1497.80247991397</c:v>
                </c:pt>
                <c:pt idx="479">
                  <c:v>1483.8340998588153</c:v>
                </c:pt>
                <c:pt idx="480">
                  <c:v>1467.9154375180642</c:v>
                </c:pt>
                <c:pt idx="481">
                  <c:v>1451.278286665929</c:v>
                </c:pt>
                <c:pt idx="482">
                  <c:v>1434.4674091082359</c:v>
                </c:pt>
                <c:pt idx="483">
                  <c:v>1417.1132821133513</c:v>
                </c:pt>
                <c:pt idx="484">
                  <c:v>1399.6111069773351</c:v>
                </c:pt>
                <c:pt idx="485">
                  <c:v>1381.4999229632444</c:v>
                </c:pt>
                <c:pt idx="486">
                  <c:v>1362.6470825358256</c:v>
                </c:pt>
                <c:pt idx="487">
                  <c:v>1343.4348943344153</c:v>
                </c:pt>
                <c:pt idx="488">
                  <c:v>1323.211459644931</c:v>
                </c:pt>
                <c:pt idx="489">
                  <c:v>1301.841279911466</c:v>
                </c:pt>
                <c:pt idx="490">
                  <c:v>1280.7937971702829</c:v>
                </c:pt>
                <c:pt idx="491">
                  <c:v>1258.7830034965102</c:v>
                </c:pt>
                <c:pt idx="492">
                  <c:v>1236.5772194814745</c:v>
                </c:pt>
                <c:pt idx="493">
                  <c:v>1214.3242238689841</c:v>
                </c:pt>
                <c:pt idx="494">
                  <c:v>1191.3493964373902</c:v>
                </c:pt>
                <c:pt idx="495">
                  <c:v>1167.9251431353887</c:v>
                </c:pt>
                <c:pt idx="496">
                  <c:v>1144.4376518715501</c:v>
                </c:pt>
                <c:pt idx="497">
                  <c:v>1121.4302106168921</c:v>
                </c:pt>
                <c:pt idx="498">
                  <c:v>1098.4729698992942</c:v>
                </c:pt>
                <c:pt idx="499">
                  <c:v>1075.7862830982015</c:v>
                </c:pt>
                <c:pt idx="500">
                  <c:v>1053.4024033620333</c:v>
                </c:pt>
                <c:pt idx="501">
                  <c:v>1030.7411372183196</c:v>
                </c:pt>
                <c:pt idx="502">
                  <c:v>1007.6705003533104</c:v>
                </c:pt>
                <c:pt idx="503">
                  <c:v>985.37569614181893</c:v>
                </c:pt>
                <c:pt idx="504">
                  <c:v>963.25619123310332</c:v>
                </c:pt>
                <c:pt idx="505">
                  <c:v>941.85655355101028</c:v>
                </c:pt>
                <c:pt idx="506">
                  <c:v>920.15476501115847</c:v>
                </c:pt>
                <c:pt idx="507">
                  <c:v>898.43129900414726</c:v>
                </c:pt>
                <c:pt idx="508">
                  <c:v>877.054640626023</c:v>
                </c:pt>
                <c:pt idx="509">
                  <c:v>856.04230908791385</c:v>
                </c:pt>
                <c:pt idx="510">
                  <c:v>835.0522963455569</c:v>
                </c:pt>
                <c:pt idx="511">
                  <c:v>814.8598205846846</c:v>
                </c:pt>
                <c:pt idx="512">
                  <c:v>794.74977164206018</c:v>
                </c:pt>
                <c:pt idx="513">
                  <c:v>774.83245701030864</c:v>
                </c:pt>
                <c:pt idx="514">
                  <c:v>755.42895096195036</c:v>
                </c:pt>
                <c:pt idx="515">
                  <c:v>735.84875697245479</c:v>
                </c:pt>
                <c:pt idx="516">
                  <c:v>717.11670305463053</c:v>
                </c:pt>
                <c:pt idx="517">
                  <c:v>698.26629435940458</c:v>
                </c:pt>
                <c:pt idx="518">
                  <c:v>678.59525170798395</c:v>
                </c:pt>
                <c:pt idx="519">
                  <c:v>659.71713536416405</c:v>
                </c:pt>
                <c:pt idx="520">
                  <c:v>640.893427405068</c:v>
                </c:pt>
                <c:pt idx="521">
                  <c:v>623.20331530419173</c:v>
                </c:pt>
                <c:pt idx="522">
                  <c:v>605.05951232886594</c:v>
                </c:pt>
                <c:pt idx="523">
                  <c:v>587.53449926171311</c:v>
                </c:pt>
                <c:pt idx="524">
                  <c:v>570.20692590450983</c:v>
                </c:pt>
                <c:pt idx="525">
                  <c:v>553.60946685631745</c:v>
                </c:pt>
                <c:pt idx="526">
                  <c:v>537.44457399517103</c:v>
                </c:pt>
                <c:pt idx="527">
                  <c:v>520.95312085037358</c:v>
                </c:pt>
                <c:pt idx="528">
                  <c:v>505.2209569936814</c:v>
                </c:pt>
                <c:pt idx="529">
                  <c:v>489.68031008634767</c:v>
                </c:pt>
                <c:pt idx="530">
                  <c:v>474.32905803659656</c:v>
                </c:pt>
                <c:pt idx="531">
                  <c:v>459.2166942325631</c:v>
                </c:pt>
                <c:pt idx="532">
                  <c:v>444.21489253594808</c:v>
                </c:pt>
                <c:pt idx="533">
                  <c:v>429.24965006416915</c:v>
                </c:pt>
                <c:pt idx="534">
                  <c:v>414.60362136274142</c:v>
                </c:pt>
                <c:pt idx="535">
                  <c:v>400.38468919886679</c:v>
                </c:pt>
                <c:pt idx="536">
                  <c:v>386.58740821334544</c:v>
                </c:pt>
                <c:pt idx="537">
                  <c:v>373.09875002176773</c:v>
                </c:pt>
                <c:pt idx="538">
                  <c:v>359.65718154423803</c:v>
                </c:pt>
                <c:pt idx="539">
                  <c:v>346.09182280655671</c:v>
                </c:pt>
                <c:pt idx="540">
                  <c:v>333.00273107382287</c:v>
                </c:pt>
                <c:pt idx="541">
                  <c:v>320.1040372648809</c:v>
                </c:pt>
                <c:pt idx="542">
                  <c:v>307.39707256575002</c:v>
                </c:pt>
                <c:pt idx="543">
                  <c:v>294.83403471354114</c:v>
                </c:pt>
                <c:pt idx="544">
                  <c:v>282.56094834517825</c:v>
                </c:pt>
                <c:pt idx="545">
                  <c:v>270.23995372884133</c:v>
                </c:pt>
                <c:pt idx="546">
                  <c:v>258.22656276073798</c:v>
                </c:pt>
                <c:pt idx="547">
                  <c:v>246.17085121458791</c:v>
                </c:pt>
                <c:pt idx="548">
                  <c:v>234.32804956562964</c:v>
                </c:pt>
                <c:pt idx="549">
                  <c:v>222.56190516751076</c:v>
                </c:pt>
                <c:pt idx="550">
                  <c:v>210.80050884769247</c:v>
                </c:pt>
                <c:pt idx="551">
                  <c:v>199.14980522066904</c:v>
                </c:pt>
                <c:pt idx="552">
                  <c:v>187.5792333783086</c:v>
                </c:pt>
                <c:pt idx="553">
                  <c:v>176.01949901597138</c:v>
                </c:pt>
                <c:pt idx="554">
                  <c:v>164.71992913848268</c:v>
                </c:pt>
                <c:pt idx="555">
                  <c:v>153.18100360329674</c:v>
                </c:pt>
                <c:pt idx="556">
                  <c:v>141.8871187290994</c:v>
                </c:pt>
                <c:pt idx="557">
                  <c:v>130.35491979139636</c:v>
                </c:pt>
                <c:pt idx="558">
                  <c:v>119.26895620706118</c:v>
                </c:pt>
                <c:pt idx="559">
                  <c:v>108.60245491370735</c:v>
                </c:pt>
                <c:pt idx="560">
                  <c:v>97.439038984954152</c:v>
                </c:pt>
                <c:pt idx="561">
                  <c:v>86.129815961948594</c:v>
                </c:pt>
                <c:pt idx="562">
                  <c:v>74.68926402726099</c:v>
                </c:pt>
                <c:pt idx="563">
                  <c:v>63.794618432047429</c:v>
                </c:pt>
                <c:pt idx="564">
                  <c:v>52.656993093387257</c:v>
                </c:pt>
                <c:pt idx="565">
                  <c:v>41.545007026686037</c:v>
                </c:pt>
                <c:pt idx="566">
                  <c:v>30.807388977739205</c:v>
                </c:pt>
                <c:pt idx="567">
                  <c:v>19.778605304120589</c:v>
                </c:pt>
                <c:pt idx="568">
                  <c:v>8.8237470252231525</c:v>
                </c:pt>
                <c:pt idx="569">
                  <c:v>-2.4225054233857328</c:v>
                </c:pt>
                <c:pt idx="570">
                  <c:v>-13.512367380277865</c:v>
                </c:pt>
                <c:pt idx="571">
                  <c:v>-23.989354429955696</c:v>
                </c:pt>
                <c:pt idx="572">
                  <c:v>-34.676413323353614</c:v>
                </c:pt>
                <c:pt idx="573">
                  <c:v>-45.574637244773726</c:v>
                </c:pt>
                <c:pt idx="574">
                  <c:v>-56.489668162080477</c:v>
                </c:pt>
                <c:pt idx="575">
                  <c:v>-67.237466539838266</c:v>
                </c:pt>
                <c:pt idx="576">
                  <c:v>-77.980339660157767</c:v>
                </c:pt>
                <c:pt idx="577">
                  <c:v>-88.289842806442721</c:v>
                </c:pt>
                <c:pt idx="578">
                  <c:v>-98.92505257960471</c:v>
                </c:pt>
                <c:pt idx="579">
                  <c:v>-109.72163930345435</c:v>
                </c:pt>
                <c:pt idx="580">
                  <c:v>-120.10001867362421</c:v>
                </c:pt>
                <c:pt idx="581">
                  <c:v>-130.28180127729621</c:v>
                </c:pt>
                <c:pt idx="582">
                  <c:v>-140.77479028086654</c:v>
                </c:pt>
                <c:pt idx="583">
                  <c:v>-151.77452886528974</c:v>
                </c:pt>
                <c:pt idx="584">
                  <c:v>-162.07656464073193</c:v>
                </c:pt>
                <c:pt idx="585">
                  <c:v>-171.96407947208314</c:v>
                </c:pt>
                <c:pt idx="586">
                  <c:v>-181.89025144284477</c:v>
                </c:pt>
                <c:pt idx="587">
                  <c:v>-192.38646121318254</c:v>
                </c:pt>
                <c:pt idx="588">
                  <c:v>-202.56946340408757</c:v>
                </c:pt>
                <c:pt idx="589">
                  <c:v>-212.26930023224617</c:v>
                </c:pt>
                <c:pt idx="590">
                  <c:v>-221.84841662001313</c:v>
                </c:pt>
                <c:pt idx="591">
                  <c:v>-232.10111990794539</c:v>
                </c:pt>
                <c:pt idx="592">
                  <c:v>-241.85396781780929</c:v>
                </c:pt>
                <c:pt idx="593">
                  <c:v>-250.73731743104787</c:v>
                </c:pt>
                <c:pt idx="594">
                  <c:v>-260.14788997747689</c:v>
                </c:pt>
                <c:pt idx="595">
                  <c:v>-269.52628778624444</c:v>
                </c:pt>
                <c:pt idx="596">
                  <c:v>-278.03437636616286</c:v>
                </c:pt>
                <c:pt idx="597">
                  <c:v>-286.66190663976283</c:v>
                </c:pt>
                <c:pt idx="598">
                  <c:v>-295.20358596660219</c:v>
                </c:pt>
                <c:pt idx="599">
                  <c:v>-303.30245733558246</c:v>
                </c:pt>
                <c:pt idx="600">
                  <c:v>-311.2439732563675</c:v>
                </c:pt>
                <c:pt idx="601">
                  <c:v>-318.82943217106862</c:v>
                </c:pt>
                <c:pt idx="602">
                  <c:v>-325.52048842515933</c:v>
                </c:pt>
                <c:pt idx="603">
                  <c:v>-331.6943012367646</c:v>
                </c:pt>
                <c:pt idx="604">
                  <c:v>-337.45883165914148</c:v>
                </c:pt>
                <c:pt idx="605">
                  <c:v>-342.22017476056186</c:v>
                </c:pt>
                <c:pt idx="606">
                  <c:v>-346.03583570472347</c:v>
                </c:pt>
                <c:pt idx="607">
                  <c:v>-349.72982636831642</c:v>
                </c:pt>
                <c:pt idx="608">
                  <c:v>-352.12125102891025</c:v>
                </c:pt>
                <c:pt idx="609">
                  <c:v>-353.51101165840049</c:v>
                </c:pt>
                <c:pt idx="610">
                  <c:v>-353.98557175348162</c:v>
                </c:pt>
                <c:pt idx="611">
                  <c:v>-353.22042188966361</c:v>
                </c:pt>
                <c:pt idx="612">
                  <c:v>-351.48202089019776</c:v>
                </c:pt>
                <c:pt idx="613">
                  <c:v>-348.81985759733203</c:v>
                </c:pt>
                <c:pt idx="614">
                  <c:v>-344.40601575394277</c:v>
                </c:pt>
                <c:pt idx="615">
                  <c:v>-338.8748991566074</c:v>
                </c:pt>
                <c:pt idx="616">
                  <c:v>-332.08439814315318</c:v>
                </c:pt>
                <c:pt idx="617">
                  <c:v>-323.75766576328476</c:v>
                </c:pt>
                <c:pt idx="618">
                  <c:v>-314.14297422157932</c:v>
                </c:pt>
                <c:pt idx="619">
                  <c:v>-303.02301166509022</c:v>
                </c:pt>
                <c:pt idx="620">
                  <c:v>-291.07412212247215</c:v>
                </c:pt>
                <c:pt idx="621">
                  <c:v>-277.4994761561793</c:v>
                </c:pt>
                <c:pt idx="622">
                  <c:v>-262.8235943592814</c:v>
                </c:pt>
                <c:pt idx="623">
                  <c:v>-246.87548885042509</c:v>
                </c:pt>
                <c:pt idx="624">
                  <c:v>-229.8533133475735</c:v>
                </c:pt>
                <c:pt idx="625">
                  <c:v>-211.91557195439822</c:v>
                </c:pt>
                <c:pt idx="626">
                  <c:v>-193.01049766116648</c:v>
                </c:pt>
                <c:pt idx="627">
                  <c:v>-173.31459871622619</c:v>
                </c:pt>
                <c:pt idx="628">
                  <c:v>-152.81001122669622</c:v>
                </c:pt>
                <c:pt idx="629">
                  <c:v>-131.20412435095963</c:v>
                </c:pt>
                <c:pt idx="630">
                  <c:v>-108.67701597779988</c:v>
                </c:pt>
                <c:pt idx="631">
                  <c:v>-84.989796340207775</c:v>
                </c:pt>
                <c:pt idx="632">
                  <c:v>-59.261357235497279</c:v>
                </c:pt>
                <c:pt idx="633">
                  <c:v>-31.166563993653913</c:v>
                </c:pt>
                <c:pt idx="634">
                  <c:v>-9.8911730679471788E-3</c:v>
                </c:pt>
                <c:pt idx="635">
                  <c:v>34.95206727567696</c:v>
                </c:pt>
                <c:pt idx="636">
                  <c:v>74.513546553293921</c:v>
                </c:pt>
                <c:pt idx="637">
                  <c:v>119.38138026337792</c:v>
                </c:pt>
                <c:pt idx="638">
                  <c:v>170.14398286925686</c:v>
                </c:pt>
                <c:pt idx="639">
                  <c:v>226.97911672888415</c:v>
                </c:pt>
                <c:pt idx="640">
                  <c:v>290.26179640704879</c:v>
                </c:pt>
                <c:pt idx="641">
                  <c:v>360.04025282833931</c:v>
                </c:pt>
                <c:pt idx="642">
                  <c:v>435.36065964991485</c:v>
                </c:pt>
                <c:pt idx="643">
                  <c:v>514.94365040469324</c:v>
                </c:pt>
                <c:pt idx="644">
                  <c:v>596.80325954955083</c:v>
                </c:pt>
                <c:pt idx="645">
                  <c:v>678.87258837649426</c:v>
                </c:pt>
                <c:pt idx="646">
                  <c:v>758.86242515443337</c:v>
                </c:pt>
                <c:pt idx="647">
                  <c:v>834.09850249168517</c:v>
                </c:pt>
                <c:pt idx="648">
                  <c:v>902.07974097126908</c:v>
                </c:pt>
                <c:pt idx="649">
                  <c:v>961.50192583533135</c:v>
                </c:pt>
                <c:pt idx="650">
                  <c:v>1011.1988911368221</c:v>
                </c:pt>
                <c:pt idx="651">
                  <c:v>1050.3531632472254</c:v>
                </c:pt>
                <c:pt idx="652">
                  <c:v>1079.6909382547992</c:v>
                </c:pt>
                <c:pt idx="653">
                  <c:v>1099.9411529296233</c:v>
                </c:pt>
                <c:pt idx="654">
                  <c:v>1111.9633161553979</c:v>
                </c:pt>
                <c:pt idx="655">
                  <c:v>1117.336691959604</c:v>
                </c:pt>
                <c:pt idx="656">
                  <c:v>1117.589968910074</c:v>
                </c:pt>
                <c:pt idx="657">
                  <c:v>1114.113901520127</c:v>
                </c:pt>
                <c:pt idx="658">
                  <c:v>1107.3903534160027</c:v>
                </c:pt>
                <c:pt idx="659">
                  <c:v>1098.042952081395</c:v>
                </c:pt>
                <c:pt idx="660">
                  <c:v>1087.1297923008924</c:v>
                </c:pt>
                <c:pt idx="661">
                  <c:v>1075.177295749676</c:v>
                </c:pt>
                <c:pt idx="662">
                  <c:v>1062.8613627699478</c:v>
                </c:pt>
                <c:pt idx="663">
                  <c:v>1050.1499481643616</c:v>
                </c:pt>
                <c:pt idx="664">
                  <c:v>1036.9221552452768</c:v>
                </c:pt>
                <c:pt idx="665">
                  <c:v>1023.6098551376647</c:v>
                </c:pt>
                <c:pt idx="666">
                  <c:v>1009.6528623002297</c:v>
                </c:pt>
                <c:pt idx="667">
                  <c:v>995.04869360915802</c:v>
                </c:pt>
                <c:pt idx="668">
                  <c:v>979.50996845394388</c:v>
                </c:pt>
                <c:pt idx="669">
                  <c:v>963.43004771502558</c:v>
                </c:pt>
                <c:pt idx="670">
                  <c:v>946.75703567285689</c:v>
                </c:pt>
                <c:pt idx="671">
                  <c:v>929.50723190058659</c:v>
                </c:pt>
                <c:pt idx="672">
                  <c:v>912.32565002683668</c:v>
                </c:pt>
                <c:pt idx="673">
                  <c:v>894.96868925613239</c:v>
                </c:pt>
                <c:pt idx="674">
                  <c:v>877.26417778415976</c:v>
                </c:pt>
                <c:pt idx="675">
                  <c:v>858.65248521897661</c:v>
                </c:pt>
                <c:pt idx="676">
                  <c:v>840.13076834770504</c:v>
                </c:pt>
                <c:pt idx="677">
                  <c:v>821.91299582949705</c:v>
                </c:pt>
                <c:pt idx="678">
                  <c:v>803.87395145998437</c:v>
                </c:pt>
                <c:pt idx="679">
                  <c:v>785.71032299584317</c:v>
                </c:pt>
                <c:pt idx="680">
                  <c:v>767.91865620719898</c:v>
                </c:pt>
                <c:pt idx="681">
                  <c:v>749.88248325879488</c:v>
                </c:pt>
                <c:pt idx="682">
                  <c:v>731.45904925204275</c:v>
                </c:pt>
                <c:pt idx="683">
                  <c:v>713.59742916945584</c:v>
                </c:pt>
                <c:pt idx="684">
                  <c:v>695.88928676167018</c:v>
                </c:pt>
                <c:pt idx="685">
                  <c:v>678.55667852148872</c:v>
                </c:pt>
                <c:pt idx="686">
                  <c:v>661.30485781735069</c:v>
                </c:pt>
                <c:pt idx="687">
                  <c:v>643.77231425614787</c:v>
                </c:pt>
                <c:pt idx="688">
                  <c:v>626.65879647273437</c:v>
                </c:pt>
                <c:pt idx="689">
                  <c:v>609.70756793418354</c:v>
                </c:pt>
                <c:pt idx="690">
                  <c:v>592.91395107809205</c:v>
                </c:pt>
                <c:pt idx="691">
                  <c:v>576.80002088217498</c:v>
                </c:pt>
                <c:pt idx="692">
                  <c:v>560.48861168112637</c:v>
                </c:pt>
                <c:pt idx="693">
                  <c:v>544.72970292668731</c:v>
                </c:pt>
                <c:pt idx="694">
                  <c:v>529.07334775900574</c:v>
                </c:pt>
                <c:pt idx="695">
                  <c:v>513.48944184387597</c:v>
                </c:pt>
                <c:pt idx="696">
                  <c:v>498.5350538104027</c:v>
                </c:pt>
                <c:pt idx="697">
                  <c:v>483.28902417691455</c:v>
                </c:pt>
                <c:pt idx="698">
                  <c:v>467.12888229553022</c:v>
                </c:pt>
                <c:pt idx="699">
                  <c:v>451.51555220019816</c:v>
                </c:pt>
                <c:pt idx="700">
                  <c:v>436.2237680877252</c:v>
                </c:pt>
                <c:pt idx="701">
                  <c:v>422.20233249729824</c:v>
                </c:pt>
                <c:pt idx="702">
                  <c:v>407.39584516345593</c:v>
                </c:pt>
                <c:pt idx="703">
                  <c:v>393.01777464518022</c:v>
                </c:pt>
                <c:pt idx="704">
                  <c:v>379.21938574931858</c:v>
                </c:pt>
                <c:pt idx="705">
                  <c:v>366.04880391564933</c:v>
                </c:pt>
                <c:pt idx="706">
                  <c:v>353.07230848939793</c:v>
                </c:pt>
                <c:pt idx="707">
                  <c:v>340.03025884552346</c:v>
                </c:pt>
                <c:pt idx="708">
                  <c:v>327.62040622382119</c:v>
                </c:pt>
                <c:pt idx="709">
                  <c:v>315.4239420074905</c:v>
                </c:pt>
                <c:pt idx="710">
                  <c:v>303.53537394218432</c:v>
                </c:pt>
                <c:pt idx="711">
                  <c:v>291.53610857768626</c:v>
                </c:pt>
                <c:pt idx="712">
                  <c:v>279.85510814509303</c:v>
                </c:pt>
                <c:pt idx="713">
                  <c:v>268.4585529479329</c:v>
                </c:pt>
                <c:pt idx="714">
                  <c:v>257.01759003775965</c:v>
                </c:pt>
                <c:pt idx="715">
                  <c:v>245.95536822184482</c:v>
                </c:pt>
                <c:pt idx="716">
                  <c:v>235.13961134911779</c:v>
                </c:pt>
                <c:pt idx="717">
                  <c:v>224.66627491083119</c:v>
                </c:pt>
                <c:pt idx="718">
                  <c:v>214.3563581364167</c:v>
                </c:pt>
                <c:pt idx="719">
                  <c:v>204.27255928553262</c:v>
                </c:pt>
              </c:numCache>
            </c:numRef>
          </c:yVal>
          <c:smooth val="1"/>
          <c:extLst>
            <c:ext xmlns:c16="http://schemas.microsoft.com/office/drawing/2014/chart" uri="{C3380CC4-5D6E-409C-BE32-E72D297353CC}">
              <c16:uniqueId val="{00000001-395E-4E7C-817D-4D166FAD8850}"/>
            </c:ext>
          </c:extLst>
        </c:ser>
        <c:dLbls>
          <c:showLegendKey val="0"/>
          <c:showVal val="0"/>
          <c:showCatName val="0"/>
          <c:showSerName val="0"/>
          <c:showPercent val="0"/>
          <c:showBubbleSize val="0"/>
        </c:dLbls>
        <c:axId val="1466026624"/>
        <c:axId val="1378352032"/>
      </c:scatterChart>
      <c:valAx>
        <c:axId val="14660266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(deg)</a:t>
                </a:r>
                <a:endParaRPr lang="en-GB"/>
              </a:p>
            </c:rich>
          </c:tx>
          <c:layout>
            <c:manualLayout>
              <c:xMode val="edge"/>
              <c:yMode val="edge"/>
              <c:x val="0.45497222222222222"/>
              <c:y val="0.8051844561096529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8352032"/>
        <c:crosses val="autoZero"/>
        <c:crossBetween val="midCat"/>
      </c:valAx>
      <c:valAx>
        <c:axId val="13783520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r>
                  <a:rPr lang="en-GB" baseline="0"/>
                  <a:t> (Nm)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602662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0.7</cdr:x>
      <cdr:y>0.18194</cdr:y>
    </cdr:from>
    <cdr:to>
      <cdr:x>0.89302</cdr:x>
      <cdr:y>0.30694</cdr:y>
    </cdr:to>
    <cdr:sp macro="" textlink="">
      <cdr:nvSpPr>
        <cdr:cNvPr id="2" name="TextBox 1">
          <a:extLst xmlns:a="http://schemas.openxmlformats.org/drawingml/2006/main">
            <a:ext uri="{FF2B5EF4-FFF2-40B4-BE49-F238E27FC236}">
              <a16:creationId xmlns:a16="http://schemas.microsoft.com/office/drawing/2014/main" id="{1B5A8C19-00F8-DC38-803F-D8A9948D0587}"/>
            </a:ext>
          </a:extLst>
        </cdr:cNvPr>
        <cdr:cNvSpPr txBox="1"/>
      </cdr:nvSpPr>
      <cdr:spPr>
        <a:xfrm xmlns:a="http://schemas.openxmlformats.org/drawingml/2006/main">
          <a:off x="3207512" y="494130"/>
          <a:ext cx="884428" cy="339487"/>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kern="1200"/>
            <a:t>FSF=3.47</a:t>
          </a:r>
        </a:p>
      </cdr:txBody>
    </cdr:sp>
  </cdr:relSizeAnchor>
  <cdr:relSizeAnchor xmlns:cdr="http://schemas.openxmlformats.org/drawingml/2006/chartDrawing">
    <cdr:from>
      <cdr:x>0.13829</cdr:x>
      <cdr:y>0.23611</cdr:y>
    </cdr:from>
    <cdr:to>
      <cdr:x>0.47561</cdr:x>
      <cdr:y>0.23611</cdr:y>
    </cdr:to>
    <cdr:cxnSp macro="">
      <cdr:nvCxnSpPr>
        <cdr:cNvPr id="4" name="Straight Connector 3">
          <a:extLst xmlns:a="http://schemas.openxmlformats.org/drawingml/2006/main">
            <a:ext uri="{FF2B5EF4-FFF2-40B4-BE49-F238E27FC236}">
              <a16:creationId xmlns:a16="http://schemas.microsoft.com/office/drawing/2014/main" id="{62A19F0B-56E8-4FEC-1BEC-A4CA38544D1E}"/>
            </a:ext>
          </a:extLst>
        </cdr:cNvPr>
        <cdr:cNvCxnSpPr/>
      </cdr:nvCxnSpPr>
      <cdr:spPr>
        <a:xfrm xmlns:a="http://schemas.openxmlformats.org/drawingml/2006/main" flipH="1">
          <a:off x="633667" y="641250"/>
          <a:ext cx="1545653" cy="0"/>
        </a:xfrm>
        <a:prstGeom xmlns:a="http://schemas.openxmlformats.org/drawingml/2006/main" prst="line">
          <a:avLst/>
        </a:prstGeom>
        <a:ln xmlns:a="http://schemas.openxmlformats.org/drawingml/2006/main" w="19050" cap="flat" cmpd="sng" algn="ctr">
          <a:solidFill>
            <a:schemeClr val="accent2"/>
          </a:solidFill>
          <a:prstDash val="dash"/>
          <a:round/>
          <a:headEnd type="none" w="med" len="med"/>
          <a:tailEnd type="none" w="med" len="med"/>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tx1"/>
        </a:fontRef>
      </cdr:style>
    </cdr:cxnSp>
  </cdr:relSizeAnchor>
</c:userShapes>
</file>

<file path=word/drawings/drawing2.xml><?xml version="1.0" encoding="utf-8"?>
<c:userShapes xmlns:c="http://schemas.openxmlformats.org/drawingml/2006/chart">
  <cdr:relSizeAnchor xmlns:cdr="http://schemas.openxmlformats.org/drawingml/2006/chartDrawing">
    <cdr:from>
      <cdr:x>0.12229</cdr:x>
      <cdr:y>0.18173</cdr:y>
    </cdr:from>
    <cdr:to>
      <cdr:x>0.76693</cdr:x>
      <cdr:y>0.18395</cdr:y>
    </cdr:to>
    <cdr:cxnSp macro="">
      <cdr:nvCxnSpPr>
        <cdr:cNvPr id="3" name="Straight Connector 2">
          <a:extLst xmlns:a="http://schemas.openxmlformats.org/drawingml/2006/main">
            <a:ext uri="{FF2B5EF4-FFF2-40B4-BE49-F238E27FC236}">
              <a16:creationId xmlns:a16="http://schemas.microsoft.com/office/drawing/2014/main" id="{CC3BC9F2-926F-C799-5E21-15A50F3FF43D}"/>
            </a:ext>
          </a:extLst>
        </cdr:cNvPr>
        <cdr:cNvCxnSpPr/>
      </cdr:nvCxnSpPr>
      <cdr:spPr>
        <a:xfrm xmlns:a="http://schemas.openxmlformats.org/drawingml/2006/main" flipH="1" flipV="1">
          <a:off x="765216" y="572619"/>
          <a:ext cx="4033706" cy="6990"/>
        </a:xfrm>
        <a:prstGeom xmlns:a="http://schemas.openxmlformats.org/drawingml/2006/main" prst="line">
          <a:avLst/>
        </a:prstGeom>
        <a:ln xmlns:a="http://schemas.openxmlformats.org/drawingml/2006/main" w="19050" cap="flat" cmpd="sng" algn="ctr">
          <a:solidFill>
            <a:schemeClr val="accent2"/>
          </a:solidFill>
          <a:prstDash val="dash"/>
          <a:round/>
          <a:headEnd type="none" w="med" len="med"/>
          <a:tailEnd type="none" w="med" len="med"/>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tx1"/>
        </a:fontRef>
      </cdr:style>
    </cdr:cxnSp>
  </cdr:relSizeAnchor>
  <cdr:relSizeAnchor xmlns:cdr="http://schemas.openxmlformats.org/drawingml/2006/chartDrawing">
    <cdr:from>
      <cdr:x>0.50879</cdr:x>
      <cdr:y>0.24272</cdr:y>
    </cdr:from>
    <cdr:to>
      <cdr:x>0.67441</cdr:x>
      <cdr:y>0.32443</cdr:y>
    </cdr:to>
    <cdr:sp macro="" textlink="">
      <cdr:nvSpPr>
        <cdr:cNvPr id="2" name="TextBox 1">
          <a:extLst xmlns:a="http://schemas.openxmlformats.org/drawingml/2006/main">
            <a:ext uri="{FF2B5EF4-FFF2-40B4-BE49-F238E27FC236}">
              <a16:creationId xmlns:a16="http://schemas.microsoft.com/office/drawing/2014/main" id="{A28A3CDE-C12E-71FC-BD82-2255F43BDDBE}"/>
            </a:ext>
          </a:extLst>
        </cdr:cNvPr>
        <cdr:cNvSpPr txBox="1"/>
      </cdr:nvSpPr>
      <cdr:spPr>
        <a:xfrm xmlns:a="http://schemas.openxmlformats.org/drawingml/2006/main">
          <a:off x="3198439" y="761924"/>
          <a:ext cx="1041149" cy="25651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kern="1200"/>
            <a:t>FSF = 15.99</a:t>
          </a:r>
        </a:p>
      </cdr:txBody>
    </cdr:sp>
  </cdr:relSizeAnchor>
</c:userShapes>
</file>

<file path=word/drawings/drawing3.xml><?xml version="1.0" encoding="utf-8"?>
<c:userShapes xmlns:c="http://schemas.openxmlformats.org/drawingml/2006/chart">
  <cdr:relSizeAnchor xmlns:cdr="http://schemas.openxmlformats.org/drawingml/2006/chartDrawing">
    <cdr:from>
      <cdr:x>0.13667</cdr:x>
      <cdr:y>0.23701</cdr:y>
    </cdr:from>
    <cdr:to>
      <cdr:x>0.87167</cdr:x>
      <cdr:y>0.23954</cdr:y>
    </cdr:to>
    <cdr:cxnSp macro="">
      <cdr:nvCxnSpPr>
        <cdr:cNvPr id="3" name="Straight Connector 2">
          <a:extLst xmlns:a="http://schemas.openxmlformats.org/drawingml/2006/main">
            <a:ext uri="{FF2B5EF4-FFF2-40B4-BE49-F238E27FC236}">
              <a16:creationId xmlns:a16="http://schemas.microsoft.com/office/drawing/2014/main" id="{44EFCECB-41D5-A17A-B0FB-069962B282BA}"/>
            </a:ext>
          </a:extLst>
        </cdr:cNvPr>
        <cdr:cNvCxnSpPr/>
      </cdr:nvCxnSpPr>
      <cdr:spPr>
        <a:xfrm xmlns:a="http://schemas.openxmlformats.org/drawingml/2006/main" flipH="1" flipV="1">
          <a:off x="624840" y="712470"/>
          <a:ext cx="3360420" cy="7620"/>
        </a:xfrm>
        <a:prstGeom xmlns:a="http://schemas.openxmlformats.org/drawingml/2006/main" prst="line">
          <a:avLst/>
        </a:prstGeom>
        <a:ln xmlns:a="http://schemas.openxmlformats.org/drawingml/2006/main" w="19050" cap="flat" cmpd="sng" algn="ctr">
          <a:solidFill>
            <a:schemeClr val="accent2"/>
          </a:solidFill>
          <a:prstDash val="dash"/>
          <a:round/>
          <a:headEnd type="none" w="med" len="med"/>
          <a:tailEnd type="none" w="med" len="med"/>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tx1"/>
        </a:fontRef>
      </cdr:style>
    </cdr:cxnSp>
  </cdr:relSizeAnchor>
</c:userShapes>
</file>

<file path=word/drawings/drawing4.xml><?xml version="1.0" encoding="utf-8"?>
<c:userShapes xmlns:c="http://schemas.openxmlformats.org/drawingml/2006/chart">
  <cdr:relSizeAnchor xmlns:cdr="http://schemas.openxmlformats.org/drawingml/2006/chartDrawing">
    <cdr:from>
      <cdr:x>0.71833</cdr:x>
      <cdr:y>0.17917</cdr:y>
    </cdr:from>
    <cdr:to>
      <cdr:x>0.89833</cdr:x>
      <cdr:y>0.27361</cdr:y>
    </cdr:to>
    <cdr:sp macro="" textlink="">
      <cdr:nvSpPr>
        <cdr:cNvPr id="2" name="TextBox 1">
          <a:extLst xmlns:a="http://schemas.openxmlformats.org/drawingml/2006/main">
            <a:ext uri="{FF2B5EF4-FFF2-40B4-BE49-F238E27FC236}">
              <a16:creationId xmlns:a16="http://schemas.microsoft.com/office/drawing/2014/main" id="{51F048C9-2430-FFB3-5652-84CDF81A4770}"/>
            </a:ext>
          </a:extLst>
        </cdr:cNvPr>
        <cdr:cNvSpPr txBox="1"/>
      </cdr:nvSpPr>
      <cdr:spPr>
        <a:xfrm xmlns:a="http://schemas.openxmlformats.org/drawingml/2006/main">
          <a:off x="3284220" y="491490"/>
          <a:ext cx="822960" cy="25908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kern="1200"/>
            <a:t>FSF = 1.48</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77AA2-4D45-4F64-B040-347D9F4E1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Assingment Template</Template>
  <TotalTime>1</TotalTime>
  <Pages>22</Pages>
  <Words>3202</Words>
  <Characters>18252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Preston Thomas</dc:creator>
  <cp:keywords/>
  <dc:description/>
  <cp:lastModifiedBy>Preston Thomas</cp:lastModifiedBy>
  <cp:revision>2</cp:revision>
  <dcterms:created xsi:type="dcterms:W3CDTF">2026-03-22T18:00:00Z</dcterms:created>
  <dcterms:modified xsi:type="dcterms:W3CDTF">2026-03-22T18:00:00Z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b9c54a77-935c-4fc3-9389-1a9456fee9c9</vt:lpwstr>
  </property>
</Properties>
</file>