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Default="00EF0BE1" w:rsidP="00EF0BE1">
      <w:pPr>
        <w:sectPr w:rsidR="00EF0BE1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565CC805" w:rsid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14:paraId="7F4B1277" w14:textId="0946ED40" w:rsidR="004753FC" w:rsidRDefault="004753FC" w:rsidP="00D46A8E">
      <w:pPr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 xml:space="preserve"> </w:t>
      </w:r>
    </w:p>
    <w:p w14:paraId="3D1423A5" w14:textId="26DD2017" w:rsidR="004753FC" w:rsidRDefault="004753FC" w:rsidP="004753FC">
      <w:pPr>
        <w:jc w:val="both"/>
        <w:rPr>
          <w:rFonts w:ascii="Arial" w:hAnsi="Arial" w:cs="Arial"/>
          <w:lang w:val="en-US"/>
        </w:rPr>
      </w:pPr>
      <w:hyperlink r:id="rId9" w:history="1">
        <w:r w:rsidRPr="00C15751">
          <w:rPr>
            <w:rStyle w:val="Hyperlink"/>
            <w:rFonts w:ascii="Arial" w:hAnsi="Arial" w:cs="Arial"/>
            <w:lang w:val="en-US"/>
          </w:rPr>
          <w:t>https://uowtsd-my.sharepoint.com/:v:/g/personal/1902590_student_uwtsd_ac_uk/EQcu7hXq7yFFo2T9XJDG4HUBovoaTQU7MmPVpIQkYTNqsw?e=86TQgL</w:t>
        </w:r>
      </w:hyperlink>
      <w:r>
        <w:rPr>
          <w:rFonts w:ascii="Arial" w:hAnsi="Arial" w:cs="Arial"/>
          <w:lang w:val="en-US"/>
        </w:rPr>
        <w:t xml:space="preserve"> </w:t>
      </w:r>
    </w:p>
    <w:p w14:paraId="0C24EC33" w14:textId="77777777" w:rsidR="004753FC" w:rsidRDefault="004753FC" w:rsidP="004753FC">
      <w:pPr>
        <w:jc w:val="both"/>
        <w:rPr>
          <w:rFonts w:ascii="Arial" w:hAnsi="Arial" w:cs="Arial"/>
          <w:lang w:val="en-US"/>
        </w:rPr>
      </w:pPr>
    </w:p>
    <w:p w14:paraId="48A83AF9" w14:textId="7F860BD5" w:rsidR="004753FC" w:rsidRDefault="004753FC" w:rsidP="004753FC">
      <w:pPr>
        <w:jc w:val="both"/>
        <w:rPr>
          <w:rFonts w:ascii="Arial" w:hAnsi="Arial" w:cs="Arial"/>
          <w:lang w:val="en-US"/>
        </w:rPr>
      </w:pPr>
      <w:hyperlink r:id="rId10" w:history="1">
        <w:r w:rsidRPr="00C15751">
          <w:rPr>
            <w:rStyle w:val="Hyperlink"/>
            <w:rFonts w:ascii="Arial" w:hAnsi="Arial" w:cs="Arial"/>
            <w:lang w:val="en-US"/>
          </w:rPr>
          <w:t>https://uowtsd-</w:t>
        </w:r>
        <w:r w:rsidRPr="00C15751">
          <w:rPr>
            <w:rStyle w:val="Hyperlink"/>
            <w:rFonts w:ascii="Arial" w:hAnsi="Arial" w:cs="Arial"/>
            <w:lang w:val="en-US"/>
          </w:rPr>
          <w:t>my.sharepoint.com/:v:/g/personal/1902590_student_uwtsd_ac_uk/EUD17g1USgtEmv2-LFRisBABs6PPruSwpwlpia3o8yn1Uw?e=KtBg2X</w:t>
        </w:r>
      </w:hyperlink>
    </w:p>
    <w:p w14:paraId="5480EA21" w14:textId="77777777" w:rsidR="004753FC" w:rsidRDefault="004753FC" w:rsidP="004753FC">
      <w:pPr>
        <w:jc w:val="both"/>
        <w:rPr>
          <w:rFonts w:ascii="Arial" w:hAnsi="Arial" w:cs="Arial"/>
          <w:lang w:val="en-US"/>
        </w:rPr>
      </w:pPr>
      <w:bookmarkStart w:id="0" w:name="_GoBack"/>
      <w:bookmarkEnd w:id="0"/>
    </w:p>
    <w:p w14:paraId="010878EF" w14:textId="78EB3314" w:rsidR="004753FC" w:rsidRDefault="004753FC" w:rsidP="004753FC">
      <w:pPr>
        <w:rPr>
          <w:b/>
          <w:sz w:val="28"/>
          <w:szCs w:val="28"/>
          <w:lang w:val="cy-GB"/>
        </w:rPr>
      </w:pPr>
      <w:hyperlink r:id="rId11" w:history="1">
        <w:r w:rsidRPr="00C15751">
          <w:rPr>
            <w:rStyle w:val="Hyperlink"/>
            <w:rFonts w:ascii="Arial" w:hAnsi="Arial" w:cs="Arial"/>
            <w:lang w:val="en-US"/>
          </w:rPr>
          <w:t>https://uowtsd-my.sharepoint.com/:v:/g/personal/1902590_student_uwtsd_ac_uk/ESo71IZJnTJOlF-8D4I2SpcBEcD63a9BOh5-yxAT7pF0gw?e=J7x8gc</w:t>
        </w:r>
      </w:hyperlink>
    </w:p>
    <w:p w14:paraId="1D61B21E" w14:textId="77777777" w:rsidR="004753FC" w:rsidRPr="00D46A8E" w:rsidRDefault="004753FC" w:rsidP="00D46A8E">
      <w:pPr>
        <w:rPr>
          <w:b/>
          <w:sz w:val="28"/>
          <w:szCs w:val="28"/>
          <w:lang w:val="cy-GB"/>
        </w:rPr>
      </w:pP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D46A8E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</w:tcPr>
          <w:p w14:paraId="0632DE29" w14:textId="474B856F" w:rsidR="00D46A8E" w:rsidRPr="00D46A8E" w:rsidRDefault="00D535F0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Yasmin Scrine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</w:tcPr>
          <w:p w14:paraId="497B23F6" w14:textId="375D1D41" w:rsidR="00D46A8E" w:rsidRPr="00D46A8E" w:rsidRDefault="00240DEA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Year 1 </w:t>
            </w:r>
          </w:p>
        </w:tc>
      </w:tr>
      <w:tr w:rsidR="00D46A8E" w:rsidRPr="00D46A8E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</w:tcPr>
          <w:p w14:paraId="469E103D" w14:textId="79DB22F5" w:rsidR="00D46A8E" w:rsidRPr="00D46A8E" w:rsidRDefault="00240DEA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Welsh Language Development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</w:tcPr>
          <w:p w14:paraId="4A9CFCAE" w14:textId="7A9E78B7" w:rsidR="00D46A8E" w:rsidRPr="00D46A8E" w:rsidRDefault="00DA4780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1</w:t>
            </w:r>
            <w:r w:rsidR="00240DEA">
              <w:rPr>
                <w:sz w:val="28"/>
                <w:szCs w:val="28"/>
                <w:lang w:val="cy-GB"/>
              </w:rPr>
              <w:t>6</w:t>
            </w:r>
            <w:r>
              <w:rPr>
                <w:sz w:val="28"/>
                <w:szCs w:val="28"/>
                <w:lang w:val="cy-GB"/>
              </w:rPr>
              <w:t>th March 2020</w:t>
            </w:r>
          </w:p>
        </w:tc>
      </w:tr>
      <w:tr w:rsidR="00D46A8E" w:rsidRPr="00D46A8E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="00D46A8E"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1B38679B" w:rsidR="00D46A8E" w:rsidRPr="00D46A8E" w:rsidRDefault="00240DEA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Circle time – To make use of all Welsh language children are able to use</w:t>
            </w:r>
          </w:p>
        </w:tc>
      </w:tr>
      <w:tr w:rsidR="00EB6268" w:rsidRPr="00D46A8E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2F72F8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 w:rsidR="00BC35BE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5DCF998B" w14:textId="77777777" w:rsidR="00D535F0" w:rsidRDefault="00240DEA" w:rsidP="00E4674D">
            <w:pPr>
              <w:rPr>
                <w:b/>
                <w:bCs/>
                <w:sz w:val="28"/>
                <w:szCs w:val="28"/>
                <w:lang w:val="cy-GB"/>
              </w:rPr>
            </w:pPr>
            <w:r>
              <w:rPr>
                <w:b/>
                <w:bCs/>
                <w:sz w:val="28"/>
                <w:szCs w:val="28"/>
                <w:lang w:val="cy-GB"/>
              </w:rPr>
              <w:t>Welsh Language Development</w:t>
            </w:r>
          </w:p>
          <w:p w14:paraId="396493AB" w14:textId="77777777" w:rsidR="00240DEA" w:rsidRDefault="00240DEA" w:rsidP="00E4674D">
            <w:pPr>
              <w:rPr>
                <w:i/>
                <w:iCs/>
                <w:sz w:val="28"/>
                <w:szCs w:val="28"/>
                <w:lang w:val="cy-GB"/>
              </w:rPr>
            </w:pPr>
            <w:r>
              <w:rPr>
                <w:i/>
                <w:iCs/>
                <w:sz w:val="28"/>
                <w:szCs w:val="28"/>
                <w:lang w:val="cy-GB"/>
              </w:rPr>
              <w:t>Oracy</w:t>
            </w:r>
          </w:p>
          <w:p w14:paraId="7FAD186C" w14:textId="77777777" w:rsidR="00240DEA" w:rsidRDefault="00240DEA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Talk/communicate for a variety of purposes including: </w:t>
            </w:r>
          </w:p>
          <w:p w14:paraId="661B83A9" w14:textId="77777777" w:rsidR="00240DEA" w:rsidRDefault="00240DEA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Asking and answering questions </w:t>
            </w:r>
          </w:p>
          <w:p w14:paraId="73A16423" w14:textId="77777777" w:rsidR="00240DEA" w:rsidRDefault="00240DEA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Expressing feelings</w:t>
            </w:r>
          </w:p>
          <w:p w14:paraId="1C104B9E" w14:textId="77777777" w:rsidR="00240DEA" w:rsidRDefault="00240DEA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Singing welsh songs</w:t>
            </w:r>
          </w:p>
          <w:p w14:paraId="7102E20E" w14:textId="3982E079" w:rsidR="00240DEA" w:rsidRPr="00240DEA" w:rsidRDefault="00240DEA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Building on previous experience, speak with confidence</w:t>
            </w:r>
          </w:p>
        </w:tc>
      </w:tr>
      <w:tr w:rsidR="00EB6268" w:rsidRPr="00D46A8E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14:paraId="03F43AE1" w14:textId="493A4859" w:rsidR="009D68DF" w:rsidRPr="002F72F8" w:rsidRDefault="009D68DF" w:rsidP="00E4674D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6F0C4AC3" w14:textId="77777777" w:rsidR="00DA4780" w:rsidRDefault="00240DEA" w:rsidP="00E4674D">
            <w:pPr>
              <w:rPr>
                <w:b/>
                <w:bCs/>
                <w:sz w:val="28"/>
                <w:szCs w:val="28"/>
                <w:lang w:val="cy-GB"/>
              </w:rPr>
            </w:pPr>
            <w:r>
              <w:rPr>
                <w:b/>
                <w:bCs/>
                <w:sz w:val="28"/>
                <w:szCs w:val="28"/>
                <w:lang w:val="cy-GB"/>
              </w:rPr>
              <w:t>Personal and Social development, Well-being and Cultural Diversity</w:t>
            </w:r>
          </w:p>
          <w:p w14:paraId="4ECDE5C5" w14:textId="77777777" w:rsidR="00240DEA" w:rsidRDefault="00240DEA" w:rsidP="00E4674D">
            <w:pPr>
              <w:rPr>
                <w:i/>
                <w:iCs/>
                <w:sz w:val="28"/>
                <w:szCs w:val="28"/>
                <w:lang w:val="cy-GB"/>
              </w:rPr>
            </w:pPr>
            <w:r>
              <w:rPr>
                <w:i/>
                <w:iCs/>
                <w:sz w:val="28"/>
                <w:szCs w:val="28"/>
                <w:lang w:val="cy-GB"/>
              </w:rPr>
              <w:t>Personal Development</w:t>
            </w:r>
          </w:p>
          <w:p w14:paraId="1A8EB4FA" w14:textId="77777777" w:rsidR="00240DEA" w:rsidRDefault="00240DEA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Express and communicate different feelings and emotions – their own and those of others </w:t>
            </w:r>
          </w:p>
          <w:p w14:paraId="49B7523B" w14:textId="77777777" w:rsidR="00240DEA" w:rsidRDefault="00240DEA" w:rsidP="00E4674D">
            <w:pPr>
              <w:rPr>
                <w:i/>
                <w:iCs/>
                <w:sz w:val="28"/>
                <w:szCs w:val="28"/>
                <w:lang w:val="cy-GB"/>
              </w:rPr>
            </w:pPr>
            <w:r>
              <w:rPr>
                <w:i/>
                <w:iCs/>
                <w:sz w:val="28"/>
                <w:szCs w:val="28"/>
                <w:lang w:val="cy-GB"/>
              </w:rPr>
              <w:t>Well-Being</w:t>
            </w:r>
          </w:p>
          <w:p w14:paraId="4B837964" w14:textId="69FCECEA" w:rsidR="00240DEA" w:rsidRPr="00240DEA" w:rsidRDefault="00240DEA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Be aware of their own feelings and develop the ability to express them in an appropriate way </w:t>
            </w:r>
          </w:p>
        </w:tc>
      </w:tr>
      <w:tr w:rsidR="00D46A8E" w:rsidRPr="00D46A8E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7607E938" w:rsidR="00D46A8E" w:rsidRPr="000432F2" w:rsidRDefault="000B6B62" w:rsidP="00E4674D">
            <w:pPr>
              <w:rPr>
                <w:sz w:val="22"/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 w:rsidR="000432F2">
              <w:rPr>
                <w:szCs w:val="28"/>
                <w:lang w:val="cy-GB"/>
              </w:rPr>
              <w:t xml:space="preserve"> Targets </w:t>
            </w:r>
            <w:r w:rsidR="000432F2" w:rsidRPr="000432F2">
              <w:rPr>
                <w:sz w:val="22"/>
                <w:szCs w:val="28"/>
                <w:lang w:val="cy-GB"/>
              </w:rPr>
              <w:t>(</w:t>
            </w:r>
            <w:r w:rsidR="00D46A8E" w:rsidRPr="000432F2">
              <w:rPr>
                <w:sz w:val="22"/>
                <w:szCs w:val="28"/>
                <w:lang w:val="cy-GB"/>
              </w:rPr>
              <w:t>Linked to QTS</w:t>
            </w:r>
            <w:r w:rsidR="00816DB9" w:rsidRPr="000432F2">
              <w:rPr>
                <w:sz w:val="22"/>
                <w:szCs w:val="28"/>
                <w:lang w:val="cy-GB"/>
              </w:rPr>
              <w:t xml:space="preserve"> and identifed in </w:t>
            </w:r>
            <w:r w:rsidRPr="000432F2">
              <w:rPr>
                <w:sz w:val="22"/>
                <w:szCs w:val="28"/>
                <w:lang w:val="cy-GB"/>
              </w:rPr>
              <w:t>weekly review)</w:t>
            </w:r>
          </w:p>
          <w:p w14:paraId="1F3C7DDF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6EB59F3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48AACF16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5BD7566F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6F1BB930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159C509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</w:tbl>
    <w:p w14:paraId="68E97BA7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6039AB1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E4674D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="00D91956" w:rsidRPr="006E32EF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D46A8E" w14:paraId="35602596" w14:textId="77777777" w:rsidTr="00E4674D">
        <w:tc>
          <w:tcPr>
            <w:tcW w:w="9010" w:type="dxa"/>
          </w:tcPr>
          <w:p w14:paraId="4D43E3C2" w14:textId="792BD174" w:rsidR="00D46A8E" w:rsidRDefault="00D46A8E" w:rsidP="00E4674D">
            <w:pPr>
              <w:rPr>
                <w:sz w:val="22"/>
                <w:szCs w:val="28"/>
                <w:lang w:val="cy-GB"/>
              </w:rPr>
            </w:pPr>
            <w:r w:rsidRPr="008B2B15">
              <w:rPr>
                <w:sz w:val="22"/>
                <w:szCs w:val="28"/>
                <w:lang w:val="cy-GB"/>
              </w:rPr>
              <w:t>The pupils will learn to:</w:t>
            </w:r>
            <w:r w:rsidR="00DF2AC6">
              <w:rPr>
                <w:sz w:val="22"/>
                <w:szCs w:val="28"/>
                <w:lang w:val="cy-GB"/>
              </w:rPr>
              <w:t xml:space="preserve"> </w:t>
            </w:r>
          </w:p>
          <w:p w14:paraId="34A84B30" w14:textId="03D08E0D" w:rsidR="00147A52" w:rsidRPr="00147A52" w:rsidRDefault="00240DEA" w:rsidP="00147A52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8"/>
                <w:lang w:val="cy-GB"/>
              </w:rPr>
            </w:pPr>
            <w:r>
              <w:rPr>
                <w:sz w:val="28"/>
                <w:szCs w:val="36"/>
                <w:lang w:val="cy-GB"/>
              </w:rPr>
              <w:t xml:space="preserve">Build on </w:t>
            </w:r>
            <w:r w:rsidR="00C04016">
              <w:rPr>
                <w:sz w:val="28"/>
                <w:szCs w:val="36"/>
                <w:lang w:val="cy-GB"/>
              </w:rPr>
              <w:t xml:space="preserve">prior, existing </w:t>
            </w:r>
            <w:r>
              <w:rPr>
                <w:sz w:val="28"/>
                <w:szCs w:val="36"/>
                <w:lang w:val="cy-GB"/>
              </w:rPr>
              <w:t xml:space="preserve">knowledge and </w:t>
            </w:r>
            <w:r w:rsidR="00147A52">
              <w:rPr>
                <w:sz w:val="28"/>
                <w:szCs w:val="36"/>
                <w:lang w:val="cy-GB"/>
              </w:rPr>
              <w:t>use the language confidently to discuss a variety of things</w:t>
            </w:r>
          </w:p>
          <w:p w14:paraId="40855DA0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57658CEE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6DDC5D13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39EBA135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1F94391C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145FAC42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</w:tc>
      </w:tr>
    </w:tbl>
    <w:p w14:paraId="448EBB8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32BC907E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46A8E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="006E32EF" w:rsidRPr="008B2B15">
              <w:rPr>
                <w:sz w:val="20"/>
                <w:szCs w:val="28"/>
                <w:lang w:val="cy-GB"/>
              </w:rPr>
              <w:t>(</w:t>
            </w:r>
            <w:r w:rsidR="008B2B15" w:rsidRPr="008B2B15">
              <w:rPr>
                <w:sz w:val="20"/>
                <w:szCs w:val="28"/>
                <w:lang w:val="cy-GB"/>
              </w:rPr>
              <w:t>c</w:t>
            </w:r>
            <w:r w:rsidR="00D91956" w:rsidRPr="008B2B15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="00F636FF" w:rsidRPr="008B2B15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="00F636FF" w:rsidRPr="008B2B15">
              <w:rPr>
                <w:sz w:val="20"/>
                <w:szCs w:val="28"/>
                <w:lang w:val="cy-GB"/>
              </w:rPr>
              <w:t>or pro</w:t>
            </w:r>
            <w:r w:rsidR="006E32EF" w:rsidRPr="008B2B15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D46A8E" w:rsidRDefault="00D91956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</w:t>
            </w:r>
            <w:r w:rsidR="00F636FF" w:rsidRPr="006E32EF">
              <w:rPr>
                <w:szCs w:val="28"/>
                <w:lang w:val="cy-GB"/>
              </w:rPr>
              <w:t>s’</w:t>
            </w:r>
            <w:r w:rsidR="00D46A8E" w:rsidRPr="006E32EF">
              <w:rPr>
                <w:szCs w:val="28"/>
                <w:lang w:val="cy-GB"/>
              </w:rPr>
              <w:t xml:space="preserve"> Learning</w:t>
            </w:r>
          </w:p>
          <w:p w14:paraId="731A66C0" w14:textId="77777777" w:rsidR="00D46A8E" w:rsidRPr="00D46A8E" w:rsidRDefault="00D46A8E" w:rsidP="00E4674D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14:paraId="56E4D3F4" w14:textId="6EA5947C" w:rsidR="00D46A8E" w:rsidRPr="00D46A8E" w:rsidRDefault="00F636FF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="00D46A8E" w:rsidRPr="00D46A8E">
              <w:rPr>
                <w:sz w:val="20"/>
                <w:szCs w:val="20"/>
                <w:lang w:val="cy-GB"/>
              </w:rPr>
              <w:t>What have the learners</w:t>
            </w:r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="00D46A8E" w:rsidRPr="00D46A8E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>
              <w:rPr>
                <w:sz w:val="20"/>
                <w:szCs w:val="20"/>
                <w:lang w:val="cy-GB"/>
              </w:rPr>
              <w:t xml:space="preserve"> learning</w:t>
            </w:r>
            <w:r w:rsidR="00D46A8E" w:rsidRP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="00D46A8E" w:rsidRPr="00D46A8E" w14:paraId="444AED9B" w14:textId="77777777" w:rsidTr="00E4674D">
        <w:tc>
          <w:tcPr>
            <w:tcW w:w="4505" w:type="dxa"/>
          </w:tcPr>
          <w:p w14:paraId="5E9E6941" w14:textId="03F1B8D3" w:rsidR="00D46A8E" w:rsidRDefault="00C04016" w:rsidP="00147A52">
            <w:pPr>
              <w:pStyle w:val="ListParagraph"/>
              <w:numPr>
                <w:ilvl w:val="0"/>
                <w:numId w:val="19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Sing Bore da song confidently</w:t>
            </w:r>
          </w:p>
          <w:p w14:paraId="6B4C3092" w14:textId="5331A693" w:rsidR="00C04016" w:rsidRDefault="00C04016" w:rsidP="00147A52">
            <w:pPr>
              <w:pStyle w:val="ListParagraph"/>
              <w:numPr>
                <w:ilvl w:val="0"/>
                <w:numId w:val="19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Answer the register in Welsh </w:t>
            </w:r>
          </w:p>
          <w:p w14:paraId="32D02474" w14:textId="2D26EC1B" w:rsidR="00C04016" w:rsidRDefault="00C04016" w:rsidP="00147A52">
            <w:pPr>
              <w:pStyle w:val="ListParagraph"/>
              <w:numPr>
                <w:ilvl w:val="0"/>
                <w:numId w:val="19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Ask peers how they are and express if they feel happy, tired or sad. </w:t>
            </w:r>
          </w:p>
          <w:p w14:paraId="493C92E3" w14:textId="43C6E54C" w:rsidR="00C04016" w:rsidRPr="00147A52" w:rsidRDefault="00C04016" w:rsidP="00147A52">
            <w:pPr>
              <w:pStyle w:val="ListParagraph"/>
              <w:numPr>
                <w:ilvl w:val="0"/>
                <w:numId w:val="19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Discuss the weather in Welsh and sing the welsh song</w:t>
            </w:r>
          </w:p>
          <w:p w14:paraId="7E38D51A" w14:textId="77777777" w:rsid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21357C73" w14:textId="62B02015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1BF407B2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7BD7E8D0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505" w:type="dxa"/>
          </w:tcPr>
          <w:p w14:paraId="11F88BA5" w14:textId="77777777" w:rsidR="00564E5F" w:rsidRDefault="00C04016" w:rsidP="007B7D44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Sing the songs as a class</w:t>
            </w:r>
          </w:p>
          <w:p w14:paraId="52EAB5D3" w14:textId="77777777" w:rsidR="00C04016" w:rsidRDefault="00C04016" w:rsidP="007B7D44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Tell me if they are dinners or sandwiches in welsh at register time </w:t>
            </w:r>
          </w:p>
          <w:p w14:paraId="250B79C3" w14:textId="474B40DD" w:rsidR="00C04016" w:rsidRPr="007B7D44" w:rsidRDefault="00C04016" w:rsidP="007B7D44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Say different weathers in Welsh to discuss what kind of weather it is, that day</w:t>
            </w:r>
          </w:p>
        </w:tc>
      </w:tr>
    </w:tbl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12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2B2D5B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7E8C7567" w14:textId="5D381395" w:rsidR="002B2D5B" w:rsidRPr="002B2D5B" w:rsidRDefault="002B2D5B" w:rsidP="003D443E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Teacher’s Role – including key teaching points</w:t>
            </w:r>
            <w:r w:rsidR="003D443E">
              <w:rPr>
                <w:sz w:val="22"/>
                <w:szCs w:val="22"/>
                <w:lang w:val="cy-GB"/>
              </w:rPr>
              <w:t xml:space="preserve">, </w:t>
            </w:r>
            <w:r w:rsidR="003D443E" w:rsidRPr="00610C4A">
              <w:rPr>
                <w:sz w:val="22"/>
                <w:szCs w:val="22"/>
                <w:lang w:val="cy-GB"/>
              </w:rPr>
              <w:t xml:space="preserve"> differentiation</w:t>
            </w:r>
            <w:r w:rsidR="003D443E">
              <w:rPr>
                <w:sz w:val="22"/>
                <w:szCs w:val="22"/>
                <w:lang w:val="cy-GB"/>
              </w:rPr>
              <w:t xml:space="preserve"> strategies </w:t>
            </w:r>
            <w:r w:rsidR="00AA5380">
              <w:rPr>
                <w:sz w:val="22"/>
                <w:szCs w:val="22"/>
                <w:lang w:val="cy-GB"/>
              </w:rPr>
              <w:t>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14:paraId="07736BE3" w14:textId="75FA8C5A" w:rsidR="002B2D5B" w:rsidRPr="002B2D5B" w:rsidRDefault="00610C4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Pupils’</w:t>
            </w:r>
            <w:r w:rsidRPr="00610C4A">
              <w:rPr>
                <w:sz w:val="22"/>
                <w:szCs w:val="22"/>
                <w:lang w:val="cy-GB"/>
              </w:rPr>
              <w:t xml:space="preserve"> role </w:t>
            </w:r>
            <w:r w:rsidR="003D443E">
              <w:rPr>
                <w:sz w:val="22"/>
                <w:szCs w:val="22"/>
                <w:lang w:val="cy-GB"/>
              </w:rPr>
              <w:t>–</w:t>
            </w:r>
            <w:r w:rsidRPr="00610C4A">
              <w:rPr>
                <w:sz w:val="22"/>
                <w:szCs w:val="22"/>
                <w:lang w:val="cy-GB"/>
              </w:rPr>
              <w:t>including</w:t>
            </w:r>
            <w:r w:rsidR="003D443E">
              <w:rPr>
                <w:sz w:val="22"/>
                <w:szCs w:val="22"/>
                <w:lang w:val="cy-GB"/>
              </w:rPr>
              <w:t xml:space="preserve"> differentiation,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="002B2D5B" w:rsidRP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14:paraId="71FEA254" w14:textId="59504618" w:rsidR="002B2D5B" w:rsidRPr="002B2D5B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50A65990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14:paraId="18C6DCA1" w14:textId="6F42DCAC" w:rsidR="002B2D5B" w:rsidRPr="00B0430A" w:rsidRDefault="00B0430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2B2D5B" w:rsidRPr="00B0430A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="002B2D5B" w:rsidRPr="002B2D5B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2905084E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11C5BFF" w14:textId="5134130F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="00D060A6" w:rsidRP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="00D060A6" w:rsidRP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</w:tcPr>
          <w:p w14:paraId="3F0C85F8" w14:textId="1F021A47" w:rsidR="00564E5F" w:rsidRPr="00C04016" w:rsidRDefault="00C04016" w:rsidP="00C04016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Explain that I am going to test all their Welsh skills and will be looking out for the best Welsh listeners and speakers. </w:t>
            </w:r>
          </w:p>
          <w:p w14:paraId="3BC8E289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4A6A382F" w14:textId="4112A203" w:rsidR="00564E5F" w:rsidRPr="002B2D5B" w:rsidRDefault="002B6A5A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Listening skills and engagement throughout</w:t>
            </w:r>
          </w:p>
          <w:p w14:paraId="4829C240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50DE121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082543B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2E6197A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06C2014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F17A4E6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1FC8E25E" w14:textId="77777777" w:rsidR="002B2D5B" w:rsidRDefault="00C04016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Register</w:t>
            </w:r>
          </w:p>
          <w:p w14:paraId="491DF6ED" w14:textId="635E6B92" w:rsidR="00C04016" w:rsidRPr="002B2D5B" w:rsidRDefault="00C04016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Carpet space</w:t>
            </w:r>
          </w:p>
        </w:tc>
      </w:tr>
      <w:tr w:rsidR="002B2D5B" w:rsidRPr="002B2D5B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5F4057E9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27965B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</w:tcPr>
          <w:p w14:paraId="648D274C" w14:textId="64CCFA57" w:rsidR="0013630C" w:rsidRPr="0013630C" w:rsidRDefault="00C04016" w:rsidP="0013630C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Call out the register and explain I am looking for people who say please in Welsh also. </w:t>
            </w:r>
          </w:p>
          <w:p w14:paraId="227C9B0C" w14:textId="4323ED36" w:rsidR="0002397A" w:rsidRDefault="00C04016" w:rsidP="00CB7DAB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Do our helpwr heddiw song in Welsh </w:t>
            </w:r>
            <w:r w:rsidR="002B6A5A">
              <w:rPr>
                <w:sz w:val="28"/>
                <w:szCs w:val="28"/>
                <w:lang w:val="cy-GB"/>
              </w:rPr>
              <w:t xml:space="preserve">and ask the children to ask the helpwr how they are and the helpwr can respond. </w:t>
            </w:r>
          </w:p>
          <w:p w14:paraId="54500775" w14:textId="13F25BAD" w:rsidR="002B6A5A" w:rsidRDefault="002B6A5A" w:rsidP="00CB7DAB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Do the weather song in Welsh as a class. </w:t>
            </w:r>
          </w:p>
          <w:p w14:paraId="53B3C307" w14:textId="2BABBF43" w:rsidR="002B6A5A" w:rsidRDefault="002B6A5A" w:rsidP="00CB7DAB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Bore da song – ask them can they remember it and sing it for me to check they know it,. </w:t>
            </w:r>
          </w:p>
          <w:p w14:paraId="76D52742" w14:textId="5A155DA3" w:rsidR="002B6A5A" w:rsidRPr="00CB7DAB" w:rsidRDefault="002B6A5A" w:rsidP="00CB7DAB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lastRenderedPageBreak/>
              <w:t>Present colours to them on the screen to test their colour knowledge in Welsh.</w:t>
            </w:r>
          </w:p>
          <w:p w14:paraId="2E7BFA8F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5481C09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74160379" w14:textId="77777777" w:rsidR="002B2D5B" w:rsidRDefault="002B6A5A" w:rsidP="002B6A5A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lastRenderedPageBreak/>
              <w:t>Answer the register in Welsh and say thank you at the end of ‘cinio’ or ‘brechdanau’.</w:t>
            </w:r>
          </w:p>
          <w:p w14:paraId="2B4BBC69" w14:textId="77777777" w:rsidR="002B6A5A" w:rsidRDefault="002B6A5A" w:rsidP="002B6A5A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Sing the helpwr heddiw song nice and clearly and then discuss the weather in Welsh to sing the weather song. </w:t>
            </w:r>
          </w:p>
          <w:p w14:paraId="27B63D96" w14:textId="77777777" w:rsidR="002B6A5A" w:rsidRDefault="002B6A5A" w:rsidP="002B6A5A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Sing out loud the bore da song that we learned last week. </w:t>
            </w:r>
          </w:p>
          <w:p w14:paraId="6E559C47" w14:textId="77777777" w:rsidR="002B6A5A" w:rsidRDefault="002B6A5A" w:rsidP="002B6A5A">
            <w:pPr>
              <w:rPr>
                <w:sz w:val="28"/>
                <w:szCs w:val="28"/>
                <w:lang w:val="cy-GB"/>
              </w:rPr>
            </w:pPr>
          </w:p>
          <w:p w14:paraId="38BE970B" w14:textId="77777777" w:rsidR="002B6A5A" w:rsidRDefault="002B6A5A" w:rsidP="002B6A5A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lastRenderedPageBreak/>
              <w:t xml:space="preserve">Talk to partners to discuss and then tell me the colours they already know in Welsh. </w:t>
            </w:r>
          </w:p>
          <w:p w14:paraId="6F32319A" w14:textId="16BD02FD" w:rsidR="002B6A5A" w:rsidRPr="002B2D5B" w:rsidRDefault="002B6A5A" w:rsidP="002B6A5A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Respond to the test of colours by saying what colour they see but in Welsh. </w:t>
            </w:r>
          </w:p>
        </w:tc>
        <w:tc>
          <w:tcPr>
            <w:tcW w:w="2903" w:type="dxa"/>
          </w:tcPr>
          <w:p w14:paraId="307489A9" w14:textId="77777777" w:rsidR="002B6A5A" w:rsidRDefault="002B6A5A" w:rsidP="0002397A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lastRenderedPageBreak/>
              <w:t>PowerPoint of welsh colours.</w:t>
            </w:r>
          </w:p>
          <w:p w14:paraId="1D5454A0" w14:textId="77777777" w:rsidR="002B6A5A" w:rsidRDefault="002B6A5A" w:rsidP="0002397A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Partners</w:t>
            </w:r>
          </w:p>
          <w:p w14:paraId="73A5E4AB" w14:textId="5319BC29" w:rsidR="002B2D5B" w:rsidRPr="002B2D5B" w:rsidRDefault="0002397A" w:rsidP="0002397A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 </w:t>
            </w:r>
          </w:p>
        </w:tc>
      </w:tr>
      <w:tr w:rsidR="002B2D5B" w:rsidRPr="002B2D5B" w14:paraId="78EBC3C5" w14:textId="77777777" w:rsidTr="002B2D5B">
        <w:trPr>
          <w:trHeight w:val="2051"/>
        </w:trPr>
        <w:tc>
          <w:tcPr>
            <w:tcW w:w="1249" w:type="dxa"/>
          </w:tcPr>
          <w:p w14:paraId="1298926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0234BE87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3C7DFD5C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</w:tcPr>
          <w:p w14:paraId="13962BB7" w14:textId="141AC22F" w:rsidR="0013630C" w:rsidRPr="002B2D5B" w:rsidRDefault="002B6A5A" w:rsidP="002B6A5A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Stickers as an incentive throughout – so remind them that if they all participate really well, they will receive a sticker each to show how well they worked. </w:t>
            </w:r>
          </w:p>
          <w:p w14:paraId="2EEFA067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9E95A6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83EB441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11709F3C" w14:textId="2B989CF5" w:rsidR="002B6A5A" w:rsidRPr="002B2D5B" w:rsidRDefault="002B6A5A" w:rsidP="002B6A5A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Engage with all songs and activities to earn a sticker – for hard work. </w:t>
            </w:r>
          </w:p>
          <w:p w14:paraId="1E57D1BE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A163885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1831FA2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E61511D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6716F0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08BDEAF7" w14:textId="33E4CE56" w:rsidR="002B2D5B" w:rsidRPr="002B2D5B" w:rsidRDefault="002B6A5A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Stickers</w:t>
            </w:r>
          </w:p>
        </w:tc>
      </w:tr>
    </w:tbl>
    <w:p w14:paraId="21627C5E" w14:textId="4D32C744" w:rsidR="004E1B77" w:rsidRPr="00D46A8E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</w:p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14:paraId="38E88527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4B490B66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4C4726EA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5050"/>
        <w:gridCol w:w="1980"/>
      </w:tblGrid>
      <w:tr w:rsidR="00825827" w:rsidRPr="00825827" w14:paraId="6EC3CAA8" w14:textId="77777777" w:rsidTr="005A4B2C">
        <w:tc>
          <w:tcPr>
            <w:tcW w:w="9010" w:type="dxa"/>
            <w:gridSpan w:val="3"/>
            <w:shd w:val="clear" w:color="auto" w:fill="D9E2F3" w:themeFill="accent1" w:themeFillTint="33"/>
          </w:tcPr>
          <w:p w14:paraId="60ACB732" w14:textId="77777777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5CFCF15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  <w:gridSpan w:val="2"/>
          </w:tcPr>
          <w:p w14:paraId="40DD9BC0" w14:textId="6DEA210A" w:rsidR="007B7D44" w:rsidRPr="0013630C" w:rsidRDefault="007B7D44" w:rsidP="0013630C">
            <w:pPr>
              <w:rPr>
                <w:sz w:val="20"/>
                <w:szCs w:val="20"/>
                <w:lang w:val="cy-GB"/>
              </w:rPr>
            </w:pPr>
          </w:p>
          <w:p w14:paraId="38BC71B3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825827" w:rsidRDefault="00BF517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="00825827"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76590C1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  <w:gridSpan w:val="2"/>
          </w:tcPr>
          <w:p w14:paraId="6E88F129" w14:textId="6297A036" w:rsidR="004D42F8" w:rsidRPr="004D42F8" w:rsidRDefault="004D42F8" w:rsidP="0013630C">
            <w:pPr>
              <w:pStyle w:val="ListParagraph"/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 </w:t>
            </w:r>
          </w:p>
        </w:tc>
      </w:tr>
      <w:tr w:rsidR="00573C8A" w:rsidRPr="00825827" w14:paraId="584CC489" w14:textId="77777777" w:rsidTr="00BA16AA">
        <w:trPr>
          <w:gridAfter w:val="1"/>
          <w:wAfter w:w="1980" w:type="dxa"/>
          <w:trHeight w:val="437"/>
        </w:trPr>
        <w:tc>
          <w:tcPr>
            <w:tcW w:w="7030" w:type="dxa"/>
            <w:gridSpan w:val="2"/>
          </w:tcPr>
          <w:p w14:paraId="3F7528AB" w14:textId="77777777" w:rsidR="00573C8A" w:rsidRPr="00825827" w:rsidRDefault="00573C8A" w:rsidP="00BA16AA">
            <w:pPr>
              <w:rPr>
                <w:sz w:val="20"/>
                <w:szCs w:val="20"/>
                <w:lang w:val="cy-GB"/>
              </w:rPr>
            </w:pPr>
          </w:p>
          <w:p w14:paraId="0CA6064F" w14:textId="77777777" w:rsidR="00573C8A" w:rsidRPr="00825827" w:rsidRDefault="00573C8A" w:rsidP="00BA16AA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3719705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7726B634" w14:textId="71C49B89" w:rsidR="00B93180" w:rsidRPr="0013630C" w:rsidRDefault="00B93180" w:rsidP="0013630C">
            <w:pPr>
              <w:rPr>
                <w:sz w:val="20"/>
                <w:szCs w:val="20"/>
                <w:lang w:val="cy-GB"/>
              </w:rPr>
            </w:pPr>
          </w:p>
          <w:p w14:paraId="471612F7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12D2BCF1" w14:textId="77777777" w:rsidR="00825827" w:rsidRPr="0013630C" w:rsidRDefault="00825827" w:rsidP="0013630C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5C255ACC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14A977F4" w14:textId="77777777" w:rsidR="00EF0BE1" w:rsidRDefault="00EF0BE1" w:rsidP="00EF0BE1"/>
    <w:p w14:paraId="446B8C61" w14:textId="77777777" w:rsidR="00EF0BE1" w:rsidRDefault="00EF0BE1" w:rsidP="00EF0BE1"/>
    <w:p w14:paraId="6CF53CAD" w14:textId="77777777" w:rsidR="00EF0BE1" w:rsidRDefault="00EF0BE1" w:rsidP="00EF0BE1"/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260116EF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2517EF" w14:textId="77777777" w:rsidR="007B2C55" w:rsidRDefault="007B2C55" w:rsidP="00B24C18">
      <w:r>
        <w:separator/>
      </w:r>
    </w:p>
  </w:endnote>
  <w:endnote w:type="continuationSeparator" w:id="0">
    <w:p w14:paraId="1AB97EF2" w14:textId="77777777" w:rsidR="007B2C55" w:rsidRDefault="007B2C55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5B0F91C1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009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20F91D" w14:textId="77777777" w:rsidR="007B2C55" w:rsidRDefault="007B2C55" w:rsidP="00B24C18">
      <w:r>
        <w:separator/>
      </w:r>
    </w:p>
  </w:footnote>
  <w:footnote w:type="continuationSeparator" w:id="0">
    <w:p w14:paraId="7202C2A6" w14:textId="77777777" w:rsidR="007B2C55" w:rsidRDefault="007B2C55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963CD"/>
    <w:multiLevelType w:val="hybridMultilevel"/>
    <w:tmpl w:val="1616A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20DE6"/>
    <w:multiLevelType w:val="hybridMultilevel"/>
    <w:tmpl w:val="A1FE09B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445B0"/>
    <w:multiLevelType w:val="hybridMultilevel"/>
    <w:tmpl w:val="24ECF0E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D53F8"/>
    <w:multiLevelType w:val="hybridMultilevel"/>
    <w:tmpl w:val="3CAC242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6376F8"/>
    <w:multiLevelType w:val="hybridMultilevel"/>
    <w:tmpl w:val="9300FDD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B47B32"/>
    <w:multiLevelType w:val="hybridMultilevel"/>
    <w:tmpl w:val="1BA4C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C50788"/>
    <w:multiLevelType w:val="hybridMultilevel"/>
    <w:tmpl w:val="573CFB0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06125F"/>
    <w:multiLevelType w:val="hybridMultilevel"/>
    <w:tmpl w:val="E716E8E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146F42"/>
    <w:multiLevelType w:val="hybridMultilevel"/>
    <w:tmpl w:val="2D06B23E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90F5E54"/>
    <w:multiLevelType w:val="hybridMultilevel"/>
    <w:tmpl w:val="E958913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BB059D"/>
    <w:multiLevelType w:val="hybridMultilevel"/>
    <w:tmpl w:val="1B1661B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FA35BB"/>
    <w:multiLevelType w:val="hybridMultilevel"/>
    <w:tmpl w:val="1A8AA3DE"/>
    <w:lvl w:ilvl="0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42CD6B71"/>
    <w:multiLevelType w:val="hybridMultilevel"/>
    <w:tmpl w:val="46A0F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73F71"/>
    <w:multiLevelType w:val="hybridMultilevel"/>
    <w:tmpl w:val="12021A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B1697E"/>
    <w:multiLevelType w:val="hybridMultilevel"/>
    <w:tmpl w:val="9C1426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93BB9"/>
    <w:multiLevelType w:val="hybridMultilevel"/>
    <w:tmpl w:val="BB86A58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8E0C8E"/>
    <w:multiLevelType w:val="hybridMultilevel"/>
    <w:tmpl w:val="C0786712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F1A07C4"/>
    <w:multiLevelType w:val="hybridMultilevel"/>
    <w:tmpl w:val="4AEA88B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A20900"/>
    <w:multiLevelType w:val="hybridMultilevel"/>
    <w:tmpl w:val="DBE8D49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7"/>
  </w:num>
  <w:num w:numId="4">
    <w:abstractNumId w:val="9"/>
  </w:num>
  <w:num w:numId="5">
    <w:abstractNumId w:val="16"/>
  </w:num>
  <w:num w:numId="6">
    <w:abstractNumId w:val="3"/>
  </w:num>
  <w:num w:numId="7">
    <w:abstractNumId w:val="2"/>
  </w:num>
  <w:num w:numId="8">
    <w:abstractNumId w:val="15"/>
  </w:num>
  <w:num w:numId="9">
    <w:abstractNumId w:val="14"/>
  </w:num>
  <w:num w:numId="10">
    <w:abstractNumId w:val="8"/>
  </w:num>
  <w:num w:numId="11">
    <w:abstractNumId w:val="11"/>
  </w:num>
  <w:num w:numId="12">
    <w:abstractNumId w:val="1"/>
  </w:num>
  <w:num w:numId="13">
    <w:abstractNumId w:val="4"/>
  </w:num>
  <w:num w:numId="14">
    <w:abstractNumId w:val="6"/>
  </w:num>
  <w:num w:numId="15">
    <w:abstractNumId w:val="17"/>
  </w:num>
  <w:num w:numId="16">
    <w:abstractNumId w:val="18"/>
  </w:num>
  <w:num w:numId="17">
    <w:abstractNumId w:val="12"/>
  </w:num>
  <w:num w:numId="18">
    <w:abstractNumId w:val="10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2397A"/>
    <w:rsid w:val="000432F2"/>
    <w:rsid w:val="00045D70"/>
    <w:rsid w:val="00063D4A"/>
    <w:rsid w:val="000973E5"/>
    <w:rsid w:val="000B6B62"/>
    <w:rsid w:val="000C009D"/>
    <w:rsid w:val="000D011E"/>
    <w:rsid w:val="000E5C05"/>
    <w:rsid w:val="0013630C"/>
    <w:rsid w:val="00147A52"/>
    <w:rsid w:val="00167F75"/>
    <w:rsid w:val="002200B6"/>
    <w:rsid w:val="00240DEA"/>
    <w:rsid w:val="002B2D5B"/>
    <w:rsid w:val="002B6A5A"/>
    <w:rsid w:val="002F72F8"/>
    <w:rsid w:val="0031228F"/>
    <w:rsid w:val="003502C7"/>
    <w:rsid w:val="003638CF"/>
    <w:rsid w:val="003770F9"/>
    <w:rsid w:val="003B005D"/>
    <w:rsid w:val="003D443E"/>
    <w:rsid w:val="0040291F"/>
    <w:rsid w:val="00405745"/>
    <w:rsid w:val="00467647"/>
    <w:rsid w:val="004753FC"/>
    <w:rsid w:val="004847B6"/>
    <w:rsid w:val="004B73CD"/>
    <w:rsid w:val="004D42F8"/>
    <w:rsid w:val="004E1B77"/>
    <w:rsid w:val="005404E0"/>
    <w:rsid w:val="00564E5F"/>
    <w:rsid w:val="00573C8A"/>
    <w:rsid w:val="005B7769"/>
    <w:rsid w:val="005E3576"/>
    <w:rsid w:val="00610C4A"/>
    <w:rsid w:val="00645E24"/>
    <w:rsid w:val="006953EE"/>
    <w:rsid w:val="006E32EF"/>
    <w:rsid w:val="00713823"/>
    <w:rsid w:val="00750A75"/>
    <w:rsid w:val="007B2C55"/>
    <w:rsid w:val="007B65F8"/>
    <w:rsid w:val="007B7D44"/>
    <w:rsid w:val="00816DB9"/>
    <w:rsid w:val="00825827"/>
    <w:rsid w:val="00825DEF"/>
    <w:rsid w:val="008723DA"/>
    <w:rsid w:val="00896514"/>
    <w:rsid w:val="008B2B15"/>
    <w:rsid w:val="009A03EA"/>
    <w:rsid w:val="009C26DA"/>
    <w:rsid w:val="009D68DF"/>
    <w:rsid w:val="009F1F3F"/>
    <w:rsid w:val="00A46632"/>
    <w:rsid w:val="00A53AE4"/>
    <w:rsid w:val="00AA5380"/>
    <w:rsid w:val="00AF532A"/>
    <w:rsid w:val="00B02BEF"/>
    <w:rsid w:val="00B0430A"/>
    <w:rsid w:val="00B24C18"/>
    <w:rsid w:val="00B85948"/>
    <w:rsid w:val="00B93180"/>
    <w:rsid w:val="00BB582B"/>
    <w:rsid w:val="00BC35BE"/>
    <w:rsid w:val="00BE5E13"/>
    <w:rsid w:val="00BF5170"/>
    <w:rsid w:val="00C04016"/>
    <w:rsid w:val="00C2357D"/>
    <w:rsid w:val="00C31EDD"/>
    <w:rsid w:val="00CB7DAB"/>
    <w:rsid w:val="00D060A6"/>
    <w:rsid w:val="00D46A8E"/>
    <w:rsid w:val="00D535F0"/>
    <w:rsid w:val="00D91956"/>
    <w:rsid w:val="00DA4780"/>
    <w:rsid w:val="00DB1D3B"/>
    <w:rsid w:val="00DF2AC6"/>
    <w:rsid w:val="00E75960"/>
    <w:rsid w:val="00EB6268"/>
    <w:rsid w:val="00EC0A98"/>
    <w:rsid w:val="00EE0418"/>
    <w:rsid w:val="00EE0AC1"/>
    <w:rsid w:val="00EF0BE1"/>
    <w:rsid w:val="00F636FF"/>
    <w:rsid w:val="00F707F4"/>
    <w:rsid w:val="00F8496A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97A77C8A-DAA3-4D42-A013-FE763A4C4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F2AC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753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53F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753F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owtsd-my.sharepoint.com/:v:/g/personal/1902590_student_uwtsd_ac_uk/ESo71IZJnTJOlF-8D4I2SpcBEcD63a9BOh5-yxAT7pF0gw?e=J7x8gc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uowtsd-my.sharepoint.com/:v:/g/personal/1902590_student_uwtsd_ac_uk/EUD17g1USgtEmv2-LFRisBABs6PPruSwpwlpia3o8yn1Uw?e=KtBg2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owtsd-my.sharepoint.com/:v:/g/personal/1902590_student_uwtsd_ac_uk/EQcu7hXq7yFFo2T9XJDG4HUBovoaTQU7MmPVpIQkYTNqsw?e=86TQg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</TotalTime>
  <Pages>6</Pages>
  <Words>711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Yasmin Scrine</cp:lastModifiedBy>
  <cp:revision>3</cp:revision>
  <dcterms:created xsi:type="dcterms:W3CDTF">2020-03-15T09:59:00Z</dcterms:created>
  <dcterms:modified xsi:type="dcterms:W3CDTF">2020-04-02T11:45:00Z</dcterms:modified>
</cp:coreProperties>
</file>