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988682D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5739404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1E025AD0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5B628C9E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EB965EF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36FDD60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11164FB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735BDAD4" w14:textId="36AF7B7B" w:rsidR="008150DF" w:rsidRDefault="00013019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5E6FB91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94DA997" w14:textId="23586221" w:rsidR="008150DF" w:rsidRDefault="00013019" w:rsidP="008150DF">
            <w:pPr>
              <w:spacing w:before="120" w:after="120"/>
              <w:jc w:val="left"/>
            </w:pPr>
            <w:r>
              <w:t>Who Am I? – Exploring Professional Practice</w:t>
            </w:r>
          </w:p>
        </w:tc>
      </w:tr>
      <w:tr w:rsidR="008150DF" w14:paraId="43707894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158C6559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3F97F3CB" w14:textId="04273ADD" w:rsidR="008150DF" w:rsidRDefault="00013019" w:rsidP="00013019">
            <w:pPr>
              <w:spacing w:after="120"/>
              <w:jc w:val="left"/>
            </w:pPr>
            <w:r w:rsidRPr="00013019">
              <w:t>•</w:t>
            </w:r>
            <w:r w:rsidRPr="00013019">
              <w:tab/>
            </w:r>
            <w:r w:rsidR="00682924" w:rsidRPr="00682924">
              <w:t>Recognise and identify the principles of professional practice</w:t>
            </w:r>
          </w:p>
        </w:tc>
      </w:tr>
      <w:tr w:rsidR="00454402" w14:paraId="675439BA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CCEAAB2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2F773BD7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C3F846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BC6CFA2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5187BDB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6C2C58BB" w14:textId="77777777" w:rsidTr="00013019">
        <w:tc>
          <w:tcPr>
            <w:tcW w:w="852" w:type="dxa"/>
          </w:tcPr>
          <w:p w14:paraId="2537851D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3087AFB5" w14:textId="77777777" w:rsidR="00454402" w:rsidRDefault="00013019" w:rsidP="004257A5">
            <w:pPr>
              <w:spacing w:before="120" w:after="120"/>
              <w:jc w:val="left"/>
            </w:pPr>
            <w:r>
              <w:t>Watch the videos ‘Every Kid Needs a Champion’ and ‘Top 10 “Must Dos” for Professionals Working with Children and Young People’.</w:t>
            </w:r>
          </w:p>
          <w:p w14:paraId="5DFA7CA1" w14:textId="33982683" w:rsidR="00013019" w:rsidRPr="00013019" w:rsidRDefault="00013019" w:rsidP="004257A5">
            <w:pPr>
              <w:spacing w:before="120" w:after="120"/>
              <w:jc w:val="left"/>
            </w:pPr>
            <w:r w:rsidRPr="00013019">
              <w:t>Make notes on important messages, key</w:t>
            </w:r>
            <w:r>
              <w:t xml:space="preserve"> points or any questions that you have below.</w:t>
            </w:r>
          </w:p>
        </w:tc>
        <w:tc>
          <w:tcPr>
            <w:tcW w:w="689" w:type="dxa"/>
            <w:vAlign w:val="center"/>
          </w:tcPr>
          <w:p w14:paraId="6D8C172F" w14:textId="77777777" w:rsidR="00454402" w:rsidRPr="00013019" w:rsidRDefault="00454402" w:rsidP="00013019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14:paraId="32625917" w14:textId="77777777" w:rsidR="00454402" w:rsidRPr="00454402" w:rsidRDefault="00CD2F70" w:rsidP="00013019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  <w:vAlign w:val="center"/>
          </w:tcPr>
          <w:p w14:paraId="02009A4E" w14:textId="77777777" w:rsidR="00454402" w:rsidRPr="00454402" w:rsidRDefault="00454402" w:rsidP="00013019">
            <w:pPr>
              <w:spacing w:before="120" w:after="120"/>
            </w:pPr>
          </w:p>
        </w:tc>
      </w:tr>
      <w:tr w:rsidR="00F21F32" w14:paraId="62E8B5EC" w14:textId="77777777" w:rsidTr="00EF0077">
        <w:trPr>
          <w:trHeight w:val="621"/>
        </w:trPr>
        <w:tc>
          <w:tcPr>
            <w:tcW w:w="10065" w:type="dxa"/>
            <w:gridSpan w:val="9"/>
          </w:tcPr>
          <w:p w14:paraId="40A4E10E" w14:textId="45AAF5C3" w:rsidR="00F21F32" w:rsidRDefault="00013019" w:rsidP="00CD2F70">
            <w:pPr>
              <w:spacing w:before="120" w:after="120"/>
              <w:jc w:val="left"/>
            </w:pPr>
            <w:r>
              <w:t>Notes and Questions:</w:t>
            </w:r>
          </w:p>
          <w:p w14:paraId="014FD1F5" w14:textId="77777777" w:rsidR="00013019" w:rsidRDefault="00013019" w:rsidP="00CD2F70">
            <w:pPr>
              <w:spacing w:before="120" w:after="120"/>
              <w:jc w:val="left"/>
            </w:pPr>
          </w:p>
          <w:p w14:paraId="339094D6" w14:textId="77777777" w:rsidR="00013019" w:rsidRDefault="00013019" w:rsidP="00CD2F70">
            <w:pPr>
              <w:spacing w:before="120" w:after="120"/>
              <w:jc w:val="left"/>
            </w:pPr>
          </w:p>
          <w:p w14:paraId="47F9DD03" w14:textId="77777777" w:rsidR="00013019" w:rsidRDefault="00013019" w:rsidP="00CD2F70">
            <w:pPr>
              <w:spacing w:before="120" w:after="120"/>
              <w:jc w:val="left"/>
            </w:pPr>
          </w:p>
          <w:p w14:paraId="470658BC" w14:textId="77777777" w:rsidR="00013019" w:rsidRDefault="00013019" w:rsidP="00CD2F70">
            <w:pPr>
              <w:spacing w:before="120" w:after="120"/>
              <w:jc w:val="left"/>
            </w:pPr>
          </w:p>
          <w:p w14:paraId="2CBEC025" w14:textId="77777777" w:rsidR="00013019" w:rsidRDefault="00013019" w:rsidP="00CD2F70">
            <w:pPr>
              <w:spacing w:before="120" w:after="120"/>
              <w:jc w:val="left"/>
            </w:pPr>
          </w:p>
          <w:p w14:paraId="5E7A6D28" w14:textId="77777777" w:rsidR="00013019" w:rsidRDefault="00013019" w:rsidP="00CD2F70">
            <w:pPr>
              <w:spacing w:before="120" w:after="120"/>
              <w:jc w:val="left"/>
            </w:pPr>
          </w:p>
          <w:p w14:paraId="2575E351" w14:textId="77777777" w:rsidR="00013019" w:rsidRDefault="00013019" w:rsidP="00CD2F70">
            <w:pPr>
              <w:spacing w:before="120" w:after="120"/>
              <w:jc w:val="left"/>
            </w:pPr>
          </w:p>
          <w:p w14:paraId="7578020C" w14:textId="77777777" w:rsidR="00013019" w:rsidRDefault="00013019" w:rsidP="00CD2F70">
            <w:pPr>
              <w:spacing w:before="120" w:after="120"/>
              <w:jc w:val="left"/>
            </w:pPr>
          </w:p>
          <w:p w14:paraId="745B959C" w14:textId="77777777" w:rsidR="00013019" w:rsidRDefault="00013019" w:rsidP="00CD2F70">
            <w:pPr>
              <w:spacing w:before="120" w:after="120"/>
              <w:jc w:val="left"/>
            </w:pPr>
          </w:p>
          <w:p w14:paraId="7E720404" w14:textId="77777777" w:rsidR="00013019" w:rsidRDefault="00013019" w:rsidP="00CD2F70">
            <w:pPr>
              <w:spacing w:before="120" w:after="120"/>
              <w:jc w:val="left"/>
            </w:pPr>
          </w:p>
          <w:p w14:paraId="64E6B089" w14:textId="77777777" w:rsidR="00013019" w:rsidRDefault="00013019" w:rsidP="00CD2F70">
            <w:pPr>
              <w:spacing w:before="120" w:after="120"/>
              <w:jc w:val="left"/>
            </w:pPr>
          </w:p>
          <w:p w14:paraId="44A094FF" w14:textId="77777777" w:rsidR="00013019" w:rsidRDefault="00013019" w:rsidP="00CD2F70">
            <w:pPr>
              <w:spacing w:before="120" w:after="120"/>
              <w:jc w:val="left"/>
            </w:pPr>
          </w:p>
          <w:p w14:paraId="6EA8CF54" w14:textId="77777777" w:rsidR="00013019" w:rsidRDefault="00013019" w:rsidP="00CD2F70">
            <w:pPr>
              <w:spacing w:before="120" w:after="120"/>
              <w:jc w:val="left"/>
            </w:pPr>
          </w:p>
          <w:p w14:paraId="348B4437" w14:textId="77777777" w:rsidR="00013019" w:rsidRDefault="00013019" w:rsidP="00CD2F70">
            <w:pPr>
              <w:spacing w:before="120" w:after="120"/>
              <w:jc w:val="left"/>
            </w:pPr>
          </w:p>
          <w:p w14:paraId="5F67C481" w14:textId="77777777" w:rsidR="00013019" w:rsidRDefault="00013019" w:rsidP="00CD2F70">
            <w:pPr>
              <w:spacing w:before="120" w:after="120"/>
              <w:jc w:val="left"/>
            </w:pPr>
          </w:p>
          <w:p w14:paraId="01D88B84" w14:textId="77777777" w:rsidR="00013019" w:rsidRDefault="00013019" w:rsidP="00CD2F70">
            <w:pPr>
              <w:spacing w:before="120" w:after="120"/>
              <w:jc w:val="left"/>
            </w:pPr>
          </w:p>
          <w:p w14:paraId="7C54F931" w14:textId="77777777" w:rsidR="00013019" w:rsidRDefault="00013019" w:rsidP="00CD2F70">
            <w:pPr>
              <w:spacing w:before="120" w:after="120"/>
              <w:jc w:val="left"/>
            </w:pPr>
          </w:p>
        </w:tc>
      </w:tr>
      <w:tr w:rsidR="00013019" w:rsidRPr="00454402" w14:paraId="59689C89" w14:textId="77777777" w:rsidTr="00013019">
        <w:tc>
          <w:tcPr>
            <w:tcW w:w="852" w:type="dxa"/>
          </w:tcPr>
          <w:p w14:paraId="4712364D" w14:textId="6AE0E6C8" w:rsidR="00013019" w:rsidRPr="00454402" w:rsidRDefault="00013019" w:rsidP="00B92E56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1C1ACC45" w14:textId="752D5414" w:rsidR="00013019" w:rsidRPr="00013019" w:rsidRDefault="00013019" w:rsidP="00B92E56">
            <w:pPr>
              <w:spacing w:before="120" w:after="120"/>
              <w:jc w:val="left"/>
            </w:pPr>
            <w:r>
              <w:t>Post Your Thoughts</w:t>
            </w:r>
            <w:r w:rsidR="0071472B">
              <w:t xml:space="preserve"> in the Professional Values discussion in the Module Forum in Moodle.</w:t>
            </w:r>
          </w:p>
        </w:tc>
        <w:tc>
          <w:tcPr>
            <w:tcW w:w="689" w:type="dxa"/>
            <w:vAlign w:val="center"/>
          </w:tcPr>
          <w:p w14:paraId="4B1B3561" w14:textId="77777777" w:rsidR="00013019" w:rsidRPr="00013019" w:rsidRDefault="00013019" w:rsidP="00013019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14:paraId="6DDB9A8F" w14:textId="77777777" w:rsidR="00013019" w:rsidRPr="00454402" w:rsidRDefault="00013019" w:rsidP="00013019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  <w:vAlign w:val="center"/>
          </w:tcPr>
          <w:p w14:paraId="1CC5555D" w14:textId="52F5576D" w:rsidR="00013019" w:rsidRPr="00454402" w:rsidRDefault="00013019" w:rsidP="00013019">
            <w:pPr>
              <w:spacing w:before="120" w:after="120"/>
            </w:pPr>
          </w:p>
        </w:tc>
      </w:tr>
    </w:tbl>
    <w:p w14:paraId="1F2AF010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0F890" w14:textId="77777777" w:rsidR="005117E4" w:rsidRDefault="005117E4" w:rsidP="008150DF">
      <w:pPr>
        <w:spacing w:before="0"/>
      </w:pPr>
      <w:r>
        <w:separator/>
      </w:r>
    </w:p>
  </w:endnote>
  <w:endnote w:type="continuationSeparator" w:id="0">
    <w:p w14:paraId="491CFAB0" w14:textId="77777777" w:rsidR="005117E4" w:rsidRDefault="005117E4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299FA" w14:textId="77777777" w:rsidR="005117E4" w:rsidRDefault="005117E4" w:rsidP="008150DF">
      <w:pPr>
        <w:spacing w:before="0"/>
      </w:pPr>
      <w:r>
        <w:separator/>
      </w:r>
    </w:p>
  </w:footnote>
  <w:footnote w:type="continuationSeparator" w:id="0">
    <w:p w14:paraId="691EAF27" w14:textId="77777777" w:rsidR="005117E4" w:rsidRDefault="005117E4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D622A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353958">
    <w:abstractNumId w:val="0"/>
  </w:num>
  <w:num w:numId="2" w16cid:durableId="1349138881">
    <w:abstractNumId w:val="2"/>
  </w:num>
  <w:num w:numId="3" w16cid:durableId="281882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19"/>
    <w:rsid w:val="00013019"/>
    <w:rsid w:val="003F568A"/>
    <w:rsid w:val="004257A5"/>
    <w:rsid w:val="00454402"/>
    <w:rsid w:val="005117E4"/>
    <w:rsid w:val="00682924"/>
    <w:rsid w:val="0071472B"/>
    <w:rsid w:val="008150DF"/>
    <w:rsid w:val="00A0708A"/>
    <w:rsid w:val="00A15F95"/>
    <w:rsid w:val="00AF00D7"/>
    <w:rsid w:val="00C16B6F"/>
    <w:rsid w:val="00C24852"/>
    <w:rsid w:val="00CD2F70"/>
    <w:rsid w:val="00CF0FA8"/>
    <w:rsid w:val="00D5353F"/>
    <w:rsid w:val="00D9071D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C45465"/>
  <w15:docId w15:val="{8A8B1E3C-C135-4B09-A2CE-725DFC54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hared.uni.local\Shared\DeptShare\Social%20Justice\A%20SET\Curriculum%20Review%202025\New%20Programme\New%20Programme%20Modules%20Ideas\ECCE4001%20Who%20Am%20I%20-%20Exploring%20Professional%20Identity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2026-05-21T09:58:00Z</dcterms:created>
  <dcterms:modified xsi:type="dcterms:W3CDTF">2026-05-21T14:27:00Z</dcterms:modified>
</cp:coreProperties>
</file>