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7"/>
        <w:gridCol w:w="6917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1173043B" w:rsidR="00112203" w:rsidRDefault="00A35E44" w:rsidP="00112203">
            <w:r>
              <w:rPr>
                <w:noProof/>
                <w:lang w:val="en-US" w:eastAsia="zh-CN"/>
              </w:rPr>
              <w:drawing>
                <wp:inline distT="0" distB="0" distL="0" distR="0" wp14:anchorId="04760C07" wp14:editId="3FB80BAF">
                  <wp:extent cx="1460500" cy="259562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634" cy="259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4965BBF4" w:rsidR="00112203" w:rsidRDefault="00112203" w:rsidP="00112203">
            <w:pPr>
              <w:ind w:right="93"/>
              <w:jc w:val="right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444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7D293BEC" w:rsidR="00E725F5" w:rsidRPr="00637656" w:rsidRDefault="000C6548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>
              <w:rPr>
                <w:rFonts w:ascii="Calibri" w:hAnsi="Calibri" w:cs="Arial"/>
                <w:b/>
                <w:sz w:val="40"/>
                <w:szCs w:val="40"/>
              </w:rPr>
              <w:t xml:space="preserve">UG </w:t>
            </w:r>
            <w:r w:rsidR="004E121C" w:rsidRPr="009A0165">
              <w:rPr>
                <w:rFonts w:ascii="Calibri" w:hAnsi="Calibri" w:cs="Arial"/>
                <w:b/>
                <w:sz w:val="40"/>
                <w:szCs w:val="40"/>
              </w:rPr>
              <w:t>ASSESSMENT &amp; STUDENT FEEDBACK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2631D597" w:rsidR="00112203" w:rsidRDefault="00D47CB6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Andrew Pagan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77777777" w:rsidR="00112203" w:rsidRPr="0057274A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1BA674D0" w:rsidR="00112203" w:rsidRPr="00394874" w:rsidRDefault="00C73E61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Professional Practice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5BDC0EA7" w:rsidR="00112203" w:rsidRPr="00394874" w:rsidRDefault="00C73E61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Level 5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35F9EA09" w14:textId="77777777" w:rsidR="00C73E61" w:rsidRPr="00C73E61" w:rsidRDefault="00C73E61" w:rsidP="00C73E61">
            <w:pPr>
              <w:pStyle w:val="Heading1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C73E61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(M5X01607)</w:t>
            </w:r>
          </w:p>
          <w:p w14:paraId="10DE293F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"/>
        <w:gridCol w:w="2040"/>
        <w:gridCol w:w="518"/>
        <w:gridCol w:w="518"/>
        <w:gridCol w:w="478"/>
        <w:gridCol w:w="554"/>
        <w:gridCol w:w="519"/>
        <w:gridCol w:w="517"/>
        <w:gridCol w:w="508"/>
        <w:gridCol w:w="556"/>
        <w:gridCol w:w="517"/>
        <w:gridCol w:w="521"/>
        <w:gridCol w:w="517"/>
        <w:gridCol w:w="517"/>
        <w:gridCol w:w="554"/>
        <w:gridCol w:w="488"/>
        <w:gridCol w:w="517"/>
        <w:gridCol w:w="529"/>
      </w:tblGrid>
      <w:tr w:rsidR="00BD4702" w:rsidRPr="00266B32" w14:paraId="097EF956" w14:textId="77777777" w:rsidTr="00BD4702">
        <w:trPr>
          <w:trHeight w:val="85"/>
        </w:trPr>
        <w:tc>
          <w:tcPr>
            <w:tcW w:w="5000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2C93D" w14:textId="0A28C25A" w:rsidR="00BD4702" w:rsidRDefault="00BD4702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t>MODULE LEARNING OUTCOMES</w:t>
            </w:r>
          </w:p>
        </w:tc>
      </w:tr>
      <w:tr w:rsidR="00BD4702" w:rsidRPr="00266B32" w14:paraId="3C003F7C" w14:textId="77777777" w:rsidTr="00BD4702">
        <w:trPr>
          <w:trHeight w:val="85"/>
        </w:trPr>
        <w:tc>
          <w:tcPr>
            <w:tcW w:w="5000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105B" w14:textId="5A6900E6" w:rsidR="00BD4702" w:rsidRPr="00BD4702" w:rsidRDefault="00BD4702" w:rsidP="00BD4702">
            <w:pPr>
              <w:pStyle w:val="ListParagraph"/>
              <w:numPr>
                <w:ilvl w:val="0"/>
                <w:numId w:val="44"/>
              </w:numPr>
              <w:rPr>
                <w:rFonts w:ascii="Calibri" w:hAnsi="Calibri"/>
                <w:bCs/>
                <w:i/>
                <w:iCs/>
                <w:sz w:val="22"/>
                <w:szCs w:val="22"/>
              </w:rPr>
            </w:pPr>
            <w:r w:rsidRPr="00BD4702">
              <w:rPr>
                <w:rFonts w:ascii="Calibri" w:hAnsi="Calibri"/>
                <w:bCs/>
                <w:i/>
                <w:iCs/>
                <w:sz w:val="22"/>
                <w:szCs w:val="22"/>
              </w:rPr>
              <w:t>Insert here</w:t>
            </w:r>
          </w:p>
        </w:tc>
      </w:tr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377234">
        <w:trPr>
          <w:trHeight w:val="85"/>
        </w:trPr>
        <w:tc>
          <w:tcPr>
            <w:tcW w:w="98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377234">
        <w:trPr>
          <w:trHeight w:val="85"/>
        </w:trPr>
        <w:tc>
          <w:tcPr>
            <w:tcW w:w="98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377234">
        <w:trPr>
          <w:trHeight w:val="83"/>
        </w:trPr>
        <w:tc>
          <w:tcPr>
            <w:tcW w:w="98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377234">
        <w:trPr>
          <w:trHeight w:val="83"/>
        </w:trPr>
        <w:tc>
          <w:tcPr>
            <w:tcW w:w="98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377234" w:rsidRPr="00377234" w14:paraId="0ADBD8D2" w14:textId="77777777" w:rsidTr="00377234">
        <w:trPr>
          <w:gridBefore w:val="1"/>
          <w:gridAfter w:val="17"/>
          <w:wAfter w:w="5000" w:type="pct"/>
          <w:trHeight w:val="85"/>
        </w:trPr>
        <w:tc>
          <w:tcPr>
            <w:tcW w:w="98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5C82E" w14:textId="77777777" w:rsidR="00377234" w:rsidRPr="00C02AB0" w:rsidRDefault="00377234" w:rsidP="006E7A3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Analysis. (Folder)</w:t>
            </w:r>
          </w:p>
        </w:tc>
        <w:tc>
          <w:tcPr>
            <w:tcW w:w="98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FD76A9" w14:textId="77777777" w:rsidR="00377234" w:rsidRPr="00377234" w:rsidRDefault="00377234" w:rsidP="006E7A35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86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E053D" w14:textId="77777777" w:rsidR="00377234" w:rsidRPr="00377234" w:rsidRDefault="00377234" w:rsidP="00377234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377234" w:rsidRPr="000A2682" w14:paraId="52717539" w14:textId="77777777" w:rsidTr="00377234">
        <w:trPr>
          <w:trHeight w:val="488"/>
        </w:trPr>
        <w:tc>
          <w:tcPr>
            <w:tcW w:w="986" w:type="pct"/>
            <w:gridSpan w:val="2"/>
            <w:vAlign w:val="center"/>
          </w:tcPr>
          <w:p w14:paraId="67EEA53D" w14:textId="77777777" w:rsidR="00377234" w:rsidRPr="00C02AB0" w:rsidRDefault="00377234" w:rsidP="006E7A3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Analysis. (Folder)</w:t>
            </w:r>
          </w:p>
        </w:tc>
        <w:tc>
          <w:tcPr>
            <w:tcW w:w="250" w:type="pct"/>
          </w:tcPr>
          <w:p w14:paraId="49460447" w14:textId="77777777" w:rsidR="00377234" w:rsidRPr="000A2682" w:rsidRDefault="00377234" w:rsidP="006E7A35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1E1EFFF2" w14:textId="77777777" w:rsidR="00377234" w:rsidRPr="000A2682" w:rsidRDefault="00377234" w:rsidP="006E7A35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1" w:type="pct"/>
          </w:tcPr>
          <w:p w14:paraId="264DACD3" w14:textId="77777777" w:rsidR="00377234" w:rsidRPr="000A2682" w:rsidRDefault="00377234" w:rsidP="006E7A35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0CEBE030" w14:textId="77777777" w:rsidR="00377234" w:rsidRPr="000A2682" w:rsidRDefault="00377234" w:rsidP="006E7A35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50045A7E" w14:textId="07B676A1" w:rsidR="00377234" w:rsidRPr="000A2682" w:rsidRDefault="00377234" w:rsidP="006E7A35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X</w:t>
            </w: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210716F" w14:textId="77777777" w:rsidR="00377234" w:rsidRPr="000A2682" w:rsidRDefault="00377234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BDC8B1C" w14:textId="77777777" w:rsidR="00377234" w:rsidRPr="000A2682" w:rsidRDefault="00377234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36D19E91" w14:textId="77777777" w:rsidR="00377234" w:rsidRPr="000A2682" w:rsidRDefault="00377234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22BD0202" w14:textId="77777777" w:rsidR="00377234" w:rsidRPr="000A2682" w:rsidRDefault="00377234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4802DEB1" w14:textId="77777777" w:rsidR="00377234" w:rsidRPr="000A2682" w:rsidRDefault="00377234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1260F95" w14:textId="77777777" w:rsidR="00377234" w:rsidRPr="000A2682" w:rsidRDefault="00377234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1C309475" w14:textId="773607BA" w:rsidR="00377234" w:rsidRPr="000A2682" w:rsidRDefault="00377234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7" w:type="pct"/>
          </w:tcPr>
          <w:p w14:paraId="0EBC115E" w14:textId="77777777" w:rsidR="00377234" w:rsidRPr="000A2682" w:rsidRDefault="00377234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5" w:type="pct"/>
          </w:tcPr>
          <w:p w14:paraId="5FF2F3DA" w14:textId="77777777" w:rsidR="00377234" w:rsidRPr="000A2682" w:rsidRDefault="00377234" w:rsidP="006E7A35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681CE96" w14:textId="77777777" w:rsidR="00377234" w:rsidRPr="000A2682" w:rsidRDefault="00377234" w:rsidP="006E7A35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4" w:type="pct"/>
          </w:tcPr>
          <w:p w14:paraId="3CDF028B" w14:textId="77777777" w:rsidR="00377234" w:rsidRPr="000A2682" w:rsidRDefault="00377234" w:rsidP="006E7A35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377234" w:rsidRPr="00F61A20" w14:paraId="3DCBFF18" w14:textId="77777777" w:rsidTr="00377234">
        <w:trPr>
          <w:trHeight w:val="488"/>
        </w:trPr>
        <w:tc>
          <w:tcPr>
            <w:tcW w:w="986" w:type="pct"/>
            <w:gridSpan w:val="2"/>
            <w:vAlign w:val="center"/>
          </w:tcPr>
          <w:p w14:paraId="65AAE6AB" w14:textId="77777777" w:rsidR="00377234" w:rsidRPr="00C02AB0" w:rsidRDefault="00377234" w:rsidP="006E7A3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 (Folder)</w:t>
            </w:r>
          </w:p>
        </w:tc>
        <w:tc>
          <w:tcPr>
            <w:tcW w:w="250" w:type="pct"/>
          </w:tcPr>
          <w:p w14:paraId="68601B97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4A0F5828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1" w:type="pct"/>
          </w:tcPr>
          <w:p w14:paraId="49B5CA60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E21A887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4C4B3336" w14:textId="7DF1A8E5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BF8753B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5B657BE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3F50B884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6C3650A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6107F63D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97E788D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3E36C66" w14:textId="6ED35484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56C26137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7A1864DA" w14:textId="77777777" w:rsidR="00377234" w:rsidRPr="00F61A20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4E1F24A" w14:textId="77777777" w:rsidR="00377234" w:rsidRPr="00F61A20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4" w:type="pct"/>
          </w:tcPr>
          <w:p w14:paraId="3B18B45C" w14:textId="77777777" w:rsidR="00377234" w:rsidRPr="00F61A20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377234" w:rsidRPr="00B97C42" w14:paraId="2701BF3E" w14:textId="77777777" w:rsidTr="00377234">
        <w:trPr>
          <w:trHeight w:val="488"/>
        </w:trPr>
        <w:tc>
          <w:tcPr>
            <w:tcW w:w="986" w:type="pct"/>
            <w:gridSpan w:val="2"/>
            <w:vAlign w:val="center"/>
          </w:tcPr>
          <w:p w14:paraId="5606151B" w14:textId="77777777" w:rsidR="00377234" w:rsidRPr="00CA3C47" w:rsidRDefault="00377234" w:rsidP="006E7A35">
            <w:pPr>
              <w:pStyle w:val="ListParagraph"/>
              <w:numPr>
                <w:ilvl w:val="0"/>
                <w:numId w:val="44"/>
              </w:numPr>
              <w:rPr>
                <w:rFonts w:ascii="Calibri" w:hAnsi="Calibri"/>
                <w:b/>
                <w:szCs w:val="16"/>
              </w:rPr>
            </w:pPr>
            <w:r w:rsidRPr="00CA3C47">
              <w:rPr>
                <w:rFonts w:ascii="Calibri" w:hAnsi="Calibri"/>
                <w:b/>
                <w:szCs w:val="16"/>
              </w:rPr>
              <w:t>Technical Skill</w:t>
            </w:r>
          </w:p>
          <w:p w14:paraId="4264A166" w14:textId="77777777" w:rsidR="00377234" w:rsidRPr="00CA3C47" w:rsidRDefault="00377234" w:rsidP="006E7A35">
            <w:pPr>
              <w:pStyle w:val="ListParagraph"/>
              <w:ind w:left="360"/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(Presentation)</w:t>
            </w:r>
          </w:p>
        </w:tc>
        <w:tc>
          <w:tcPr>
            <w:tcW w:w="250" w:type="pct"/>
          </w:tcPr>
          <w:p w14:paraId="299091CF" w14:textId="77777777" w:rsidR="00377234" w:rsidRPr="00B97C42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A367E2E" w14:textId="77777777" w:rsidR="00377234" w:rsidRPr="00B97C42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1" w:type="pct"/>
          </w:tcPr>
          <w:p w14:paraId="0793653C" w14:textId="77777777" w:rsidR="00377234" w:rsidRPr="00B97C42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C9F5CF4" w14:textId="77777777" w:rsidR="00377234" w:rsidRPr="00B97C42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48BDD249" w14:textId="3AE9520D" w:rsidR="00377234" w:rsidRPr="00B97C42" w:rsidRDefault="00377234" w:rsidP="006E7A3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5390599" w14:textId="77777777" w:rsidR="00377234" w:rsidRPr="00B97C42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7989892" w14:textId="77777777" w:rsidR="00377234" w:rsidRPr="00B97C42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6421F8A5" w14:textId="77777777" w:rsidR="00377234" w:rsidRPr="00B97C42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64CC975" w14:textId="77777777" w:rsidR="00377234" w:rsidRPr="00B97C42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AD9361D" w14:textId="77777777" w:rsidR="00377234" w:rsidRPr="00B97C42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9FDE19C" w14:textId="77777777" w:rsidR="00377234" w:rsidRPr="00B97C42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BC4E6CD" w14:textId="77777777" w:rsidR="00377234" w:rsidRPr="00B97C42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7BD72B19" w14:textId="77777777" w:rsidR="00377234" w:rsidRPr="00B97C42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089D5C31" w14:textId="77777777" w:rsidR="00377234" w:rsidRPr="00B97C42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7E66BE4" w14:textId="77777777" w:rsidR="00377234" w:rsidRPr="00B97C42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4" w:type="pct"/>
          </w:tcPr>
          <w:p w14:paraId="7DC5C41E" w14:textId="77777777" w:rsidR="00377234" w:rsidRPr="00B97C42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377234" w:rsidRPr="00F61A20" w14:paraId="3A3BC3C2" w14:textId="77777777" w:rsidTr="00377234">
        <w:trPr>
          <w:trHeight w:val="488"/>
        </w:trPr>
        <w:tc>
          <w:tcPr>
            <w:tcW w:w="986" w:type="pct"/>
            <w:gridSpan w:val="2"/>
            <w:vAlign w:val="center"/>
          </w:tcPr>
          <w:p w14:paraId="0912693F" w14:textId="77777777" w:rsidR="00377234" w:rsidRDefault="00377234" w:rsidP="006E7A35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  <w:p w14:paraId="225C4073" w14:textId="77777777" w:rsidR="00377234" w:rsidRPr="00DF2934" w:rsidRDefault="00377234" w:rsidP="006E7A35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</w:rPr>
              <w:t>(Folder)</w:t>
            </w:r>
          </w:p>
        </w:tc>
        <w:tc>
          <w:tcPr>
            <w:tcW w:w="250" w:type="pct"/>
          </w:tcPr>
          <w:p w14:paraId="482135D9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D1B96E8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1" w:type="pct"/>
          </w:tcPr>
          <w:p w14:paraId="66790A49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4C8C81B6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4559123C" w14:textId="23FD961D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51D6FF3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55C832F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9218DF8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7505282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F7A4940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158F82F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D361E67" w14:textId="3C5E4629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20395506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527F878B" w14:textId="77777777" w:rsidR="00377234" w:rsidRPr="00F61A20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17FBA77" w14:textId="77777777" w:rsidR="00377234" w:rsidRPr="00F61A20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4" w:type="pct"/>
          </w:tcPr>
          <w:p w14:paraId="1C2107FA" w14:textId="77777777" w:rsidR="00377234" w:rsidRPr="00F61A20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377234" w:rsidRPr="00F61A20" w14:paraId="7298DE34" w14:textId="77777777" w:rsidTr="00377234">
        <w:trPr>
          <w:trHeight w:val="488"/>
        </w:trPr>
        <w:tc>
          <w:tcPr>
            <w:tcW w:w="986" w:type="pct"/>
            <w:gridSpan w:val="2"/>
            <w:vAlign w:val="center"/>
          </w:tcPr>
          <w:p w14:paraId="21D1C8D3" w14:textId="77777777" w:rsidR="00377234" w:rsidRDefault="00377234" w:rsidP="006E7A35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5. Presentation &amp; Communication</w:t>
            </w:r>
          </w:p>
          <w:p w14:paraId="081212A2" w14:textId="77777777" w:rsidR="00377234" w:rsidRPr="00DF2934" w:rsidRDefault="00377234" w:rsidP="006E7A35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(Presentation)</w:t>
            </w:r>
          </w:p>
        </w:tc>
        <w:tc>
          <w:tcPr>
            <w:tcW w:w="250" w:type="pct"/>
          </w:tcPr>
          <w:p w14:paraId="38618B5F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2C9009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1" w:type="pct"/>
          </w:tcPr>
          <w:p w14:paraId="759E588C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6B7E44D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7BE381C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77B77B9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6AC96C0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46201379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797ECFC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A6B6C31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6227C2E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402A53C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2489D54D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56C8B108" w14:textId="77777777" w:rsidR="00377234" w:rsidRPr="00F61A20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C3C5360" w14:textId="77777777" w:rsidR="00377234" w:rsidRPr="00F61A20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4" w:type="pct"/>
          </w:tcPr>
          <w:p w14:paraId="6157710D" w14:textId="77777777" w:rsidR="00377234" w:rsidRPr="00F61A20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377234" w:rsidRPr="00CA3C47" w14:paraId="7A9D3ED5" w14:textId="77777777" w:rsidTr="00377234">
        <w:trPr>
          <w:trHeight w:val="488"/>
        </w:trPr>
        <w:tc>
          <w:tcPr>
            <w:tcW w:w="986" w:type="pct"/>
            <w:gridSpan w:val="2"/>
            <w:vAlign w:val="center"/>
          </w:tcPr>
          <w:p w14:paraId="6D9172F7" w14:textId="77777777" w:rsidR="00377234" w:rsidRPr="00CA3C47" w:rsidRDefault="00377234" w:rsidP="006E7A35">
            <w:pPr>
              <w:rPr>
                <w:rFonts w:ascii="Calibri" w:hAnsi="Calibri"/>
                <w:b/>
                <w:strike/>
                <w:szCs w:val="16"/>
              </w:rPr>
            </w:pPr>
            <w:r w:rsidRPr="00CA3C47">
              <w:rPr>
                <w:rFonts w:ascii="Calibri" w:hAnsi="Calibri"/>
                <w:b/>
                <w:strike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7FF45427" w14:textId="77777777" w:rsidR="00377234" w:rsidRPr="00CA3C47" w:rsidRDefault="00377234" w:rsidP="006E7A35">
            <w:pPr>
              <w:rPr>
                <w:rFonts w:ascii="Calibri" w:hAnsi="Calibri"/>
                <w:strike/>
                <w:sz w:val="18"/>
              </w:rPr>
            </w:pPr>
          </w:p>
        </w:tc>
        <w:tc>
          <w:tcPr>
            <w:tcW w:w="250" w:type="pct"/>
          </w:tcPr>
          <w:p w14:paraId="5B4D680F" w14:textId="77777777" w:rsidR="00377234" w:rsidRPr="00CA3C47" w:rsidRDefault="00377234" w:rsidP="006E7A35">
            <w:pPr>
              <w:rPr>
                <w:rFonts w:ascii="Calibri" w:hAnsi="Calibri"/>
                <w:strike/>
                <w:sz w:val="18"/>
              </w:rPr>
            </w:pPr>
          </w:p>
        </w:tc>
        <w:tc>
          <w:tcPr>
            <w:tcW w:w="231" w:type="pct"/>
          </w:tcPr>
          <w:p w14:paraId="439DE615" w14:textId="77777777" w:rsidR="00377234" w:rsidRPr="00CA3C47" w:rsidRDefault="00377234" w:rsidP="006E7A35">
            <w:pPr>
              <w:rPr>
                <w:rFonts w:ascii="Calibri" w:hAnsi="Calibri"/>
                <w:strike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1B909D48" w14:textId="77777777" w:rsidR="00377234" w:rsidRPr="00CA3C47" w:rsidRDefault="00377234" w:rsidP="006E7A35">
            <w:pPr>
              <w:rPr>
                <w:rFonts w:ascii="Calibri" w:hAnsi="Calibri"/>
                <w:strike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5EE8AFB" w14:textId="5274A4C2" w:rsidR="00377234" w:rsidRPr="00CA3C47" w:rsidRDefault="00377234" w:rsidP="006E7A35">
            <w:pPr>
              <w:rPr>
                <w:rFonts w:ascii="Calibri" w:hAnsi="Calibri"/>
                <w:b/>
                <w:strike/>
                <w:sz w:val="18"/>
              </w:rPr>
            </w:pPr>
            <w:r>
              <w:rPr>
                <w:rFonts w:ascii="Calibri" w:hAnsi="Calibri"/>
                <w:b/>
                <w:strike/>
                <w:sz w:val="18"/>
              </w:rPr>
              <w:t>X</w:t>
            </w: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B567F05" w14:textId="77777777" w:rsidR="00377234" w:rsidRPr="00CA3C47" w:rsidRDefault="00377234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4053D9BA" w14:textId="77777777" w:rsidR="00377234" w:rsidRPr="00CA3C47" w:rsidRDefault="00377234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68" w:type="pct"/>
          </w:tcPr>
          <w:p w14:paraId="6BD49899" w14:textId="77777777" w:rsidR="00377234" w:rsidRPr="00CA3C47" w:rsidRDefault="00377234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49" w:type="pct"/>
          </w:tcPr>
          <w:p w14:paraId="55EF123A" w14:textId="77777777" w:rsidR="00377234" w:rsidRPr="00CA3C47" w:rsidRDefault="00377234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51" w:type="pct"/>
          </w:tcPr>
          <w:p w14:paraId="4F9B2398" w14:textId="77777777" w:rsidR="00377234" w:rsidRPr="00CA3C47" w:rsidRDefault="00377234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49" w:type="pct"/>
          </w:tcPr>
          <w:p w14:paraId="0DB166F9" w14:textId="77777777" w:rsidR="00377234" w:rsidRPr="00CA3C47" w:rsidRDefault="00377234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49" w:type="pct"/>
          </w:tcPr>
          <w:p w14:paraId="69C80F62" w14:textId="77777777" w:rsidR="00377234" w:rsidRPr="00CA3C47" w:rsidRDefault="00377234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67" w:type="pct"/>
          </w:tcPr>
          <w:p w14:paraId="3B0313E5" w14:textId="77777777" w:rsidR="00377234" w:rsidRPr="00CA3C47" w:rsidRDefault="00377234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35" w:type="pct"/>
          </w:tcPr>
          <w:p w14:paraId="001F043F" w14:textId="77777777" w:rsidR="00377234" w:rsidRPr="00CA3C47" w:rsidRDefault="00377234" w:rsidP="006E7A35">
            <w:pPr>
              <w:jc w:val="center"/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49" w:type="pct"/>
          </w:tcPr>
          <w:p w14:paraId="40F2A660" w14:textId="77777777" w:rsidR="00377234" w:rsidRPr="00CA3C47" w:rsidRDefault="00377234" w:rsidP="006E7A35">
            <w:pPr>
              <w:jc w:val="center"/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54" w:type="pct"/>
          </w:tcPr>
          <w:p w14:paraId="37E58146" w14:textId="77777777" w:rsidR="00377234" w:rsidRPr="00CA3C47" w:rsidRDefault="00377234" w:rsidP="006E7A35">
            <w:pPr>
              <w:jc w:val="center"/>
              <w:rPr>
                <w:rFonts w:ascii="Calibri" w:hAnsi="Calibri"/>
                <w:b/>
                <w:strike/>
                <w:sz w:val="18"/>
              </w:rPr>
            </w:pPr>
          </w:p>
        </w:tc>
      </w:tr>
      <w:tr w:rsidR="00377234" w:rsidRPr="00F61A20" w14:paraId="2E9DCFB4" w14:textId="77777777" w:rsidTr="00377234">
        <w:trPr>
          <w:trHeight w:val="489"/>
        </w:trPr>
        <w:tc>
          <w:tcPr>
            <w:tcW w:w="986" w:type="pct"/>
            <w:gridSpan w:val="2"/>
            <w:vAlign w:val="center"/>
          </w:tcPr>
          <w:p w14:paraId="7D805A80" w14:textId="77777777" w:rsidR="00377234" w:rsidRPr="00DF2934" w:rsidRDefault="00377234" w:rsidP="006E7A35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 (Presentation)</w:t>
            </w:r>
          </w:p>
        </w:tc>
        <w:tc>
          <w:tcPr>
            <w:tcW w:w="250" w:type="pct"/>
          </w:tcPr>
          <w:p w14:paraId="401CDAB5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DFF357C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1" w:type="pct"/>
          </w:tcPr>
          <w:p w14:paraId="32B3A6D2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11398C9" w14:textId="77777777" w:rsidR="00377234" w:rsidRPr="00F61A20" w:rsidRDefault="00377234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57D93055" w14:textId="5FE1989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2201A80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4A5705F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39D4DE7A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667D2BA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80BEC55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C764CA7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16758FE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64CDD632" w14:textId="77777777" w:rsidR="00377234" w:rsidRPr="00F61A20" w:rsidRDefault="00377234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79F38C5" w14:textId="77777777" w:rsidR="00377234" w:rsidRPr="00F61A20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251BA07" w14:textId="77777777" w:rsidR="00377234" w:rsidRPr="00F61A20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4" w:type="pct"/>
          </w:tcPr>
          <w:p w14:paraId="545A7DED" w14:textId="77777777" w:rsidR="00377234" w:rsidRPr="00F61A20" w:rsidRDefault="00377234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p w14:paraId="07A922B9" w14:textId="77777777" w:rsidR="00377234" w:rsidRDefault="00377234" w:rsidP="00E725F5">
      <w:pPr>
        <w:rPr>
          <w:rFonts w:ascii="Calibri" w:hAnsi="Calibri"/>
          <w:sz w:val="16"/>
          <w:szCs w:val="16"/>
        </w:rPr>
      </w:pP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5"/>
        <w:gridCol w:w="1162"/>
      </w:tblGrid>
      <w:tr w:rsidR="00DC6D8B" w:rsidRPr="00CC0370" w14:paraId="04721A15" w14:textId="77777777" w:rsidTr="00E55F26">
        <w:trPr>
          <w:trHeight w:val="31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6242C6EB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 xml:space="preserve">Component – </w:t>
            </w:r>
            <w:r w:rsidR="0011541F" w:rsidRPr="0011541F">
              <w:rPr>
                <w:rFonts w:ascii="Calibri" w:hAnsi="Calibri"/>
                <w:i/>
                <w:szCs w:val="16"/>
              </w:rPr>
              <w:t xml:space="preserve">Lecturer insert here </w:t>
            </w:r>
            <w:r w:rsidRPr="0011541F">
              <w:rPr>
                <w:rFonts w:ascii="Calibri" w:hAnsi="Calibri"/>
                <w:i/>
                <w:szCs w:val="16"/>
              </w:rPr>
              <w:t>e.g.</w:t>
            </w:r>
            <w:r w:rsidRPr="00103199">
              <w:rPr>
                <w:rFonts w:ascii="Calibri" w:hAnsi="Calibri"/>
                <w:i/>
                <w:szCs w:val="16"/>
              </w:rPr>
              <w:t xml:space="preserve"> 5</w:t>
            </w:r>
            <w:r w:rsidR="00DC6D8B" w:rsidRPr="00103199">
              <w:rPr>
                <w:rFonts w:ascii="Calibri" w:hAnsi="Calibri"/>
                <w:i/>
                <w:szCs w:val="16"/>
              </w:rPr>
              <w:t xml:space="preserve">0%: </w:t>
            </w:r>
            <w:r w:rsidR="00D73E05" w:rsidRPr="00103199">
              <w:rPr>
                <w:rFonts w:ascii="Calibri" w:hAnsi="Calibri"/>
                <w:i/>
              </w:rPr>
              <w:t xml:space="preserve">Coursework – Project </w:t>
            </w:r>
            <w:r w:rsidR="00493AB5" w:rsidRPr="00103199">
              <w:rPr>
                <w:rFonts w:ascii="Calibri" w:hAnsi="Calibri"/>
                <w:i/>
              </w:rPr>
              <w:t>Portfolio</w:t>
            </w:r>
            <w:r w:rsidR="00DC6D8B" w:rsidRPr="00103199">
              <w:rPr>
                <w:rFonts w:ascii="Calibri" w:hAnsi="Calibri"/>
                <w:i/>
              </w:rPr>
              <w:t>.</w:t>
            </w:r>
          </w:p>
        </w:tc>
      </w:tr>
      <w:tr w:rsidR="004E121C" w:rsidRPr="00CC0370" w14:paraId="205A0D1F" w14:textId="77777777" w:rsidTr="00E55F26">
        <w:trPr>
          <w:trHeight w:val="340"/>
        </w:trPr>
        <w:tc>
          <w:tcPr>
            <w:tcW w:w="4440" w:type="pct"/>
            <w:tcBorders>
              <w:right w:val="single" w:sz="18" w:space="0" w:color="auto"/>
            </w:tcBorders>
          </w:tcPr>
          <w:p w14:paraId="66D70624" w14:textId="6F59F05A" w:rsidR="004E121C" w:rsidRPr="00103199" w:rsidRDefault="00112203" w:rsidP="00493AB5">
            <w:pPr>
              <w:rPr>
                <w:rFonts w:ascii="Calibri" w:hAnsi="Calibri"/>
                <w:i/>
                <w:sz w:val="18"/>
              </w:rPr>
            </w:pPr>
            <w:r w:rsidRPr="00103199">
              <w:rPr>
                <w:rFonts w:ascii="Calibri" w:hAnsi="Calibri"/>
                <w:bCs/>
                <w:i/>
                <w:sz w:val="18"/>
              </w:rPr>
              <w:t xml:space="preserve">Additional specific details of the work assessed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 xml:space="preserve">(as per assignment specification) </w:t>
            </w:r>
            <w:r w:rsidRPr="00103199">
              <w:rPr>
                <w:rFonts w:ascii="Calibri" w:hAnsi="Calibri"/>
                <w:bCs/>
                <w:i/>
                <w:sz w:val="18"/>
              </w:rPr>
              <w:t xml:space="preserve">may be inserted here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>e.g. Portfolio of design research and development drawings, including photographs of models and test samples.</w:t>
            </w:r>
          </w:p>
        </w:tc>
        <w:tc>
          <w:tcPr>
            <w:tcW w:w="56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54C5C268" w14:textId="6CA7CB32" w:rsidR="004E121C" w:rsidRDefault="00377234" w:rsidP="004E121C">
            <w:pPr>
              <w:jc w:val="righ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 w:cs="Arial"/>
                <w:b/>
                <w:bCs/>
              </w:rPr>
              <w:t>40</w:t>
            </w:r>
            <w:r w:rsidR="004E121C"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4E121C" w:rsidRPr="00F61A20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4B2243" w:rsidRPr="00971172" w14:paraId="3448A952" w14:textId="77777777" w:rsidTr="00E55F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4B2243" w:rsidRPr="000F5E31" w:rsidRDefault="004B2243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4B2243" w:rsidRPr="00971172" w14:paraId="388AAD43" w14:textId="77777777" w:rsidTr="00BD47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2789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5EB9316D" w14:textId="3C74ACB6" w:rsidR="004B2243" w:rsidRPr="00FC41C4" w:rsidRDefault="00FC41C4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2"/>
                <w:szCs w:val="22"/>
                <w:u w:val="single"/>
              </w:rPr>
              <w:t xml:space="preserve">Late Submission and presentation.     Rescheduled </w:t>
            </w:r>
          </w:p>
          <w:p w14:paraId="096C46BC" w14:textId="1A780EF9" w:rsidR="00AD7AD1" w:rsidRDefault="00AD7AD1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sz w:val="22"/>
                <w:szCs w:val="22"/>
                <w:u w:val="single"/>
              </w:rPr>
              <w:t>Individual Feedback:</w:t>
            </w:r>
            <w:bookmarkStart w:id="0" w:name="_GoBack"/>
            <w:bookmarkEnd w:id="0"/>
          </w:p>
          <w:p w14:paraId="0F2B2383" w14:textId="3152B71A" w:rsidR="00DC3C3F" w:rsidRDefault="00D47CB6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It was really difficult Andrew to see how you contributed to the group’s proposal and role allocated within this presentation. You absolutely did the bare minimum to achieve a pass. Please try to see the worth of such modules in future for your own professional aspirations.</w:t>
            </w:r>
          </w:p>
          <w:p w14:paraId="264EA757" w14:textId="77777777" w:rsidR="00D73E05" w:rsidRDefault="00D73E05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58246303" w14:textId="55FE9E41" w:rsidR="001B714C" w:rsidRDefault="001B714C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2"/>
                <w:szCs w:val="22"/>
                <w:u w:val="single"/>
              </w:rPr>
              <w:t>Presentation Grade:   40%</w:t>
            </w:r>
          </w:p>
          <w:p w14:paraId="06F73D7D" w14:textId="77777777" w:rsidR="001B714C" w:rsidRPr="001B714C" w:rsidRDefault="001B714C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b/>
                <w:sz w:val="22"/>
                <w:szCs w:val="22"/>
                <w:u w:val="single"/>
              </w:rPr>
            </w:pPr>
          </w:p>
          <w:p w14:paraId="7FC2DA4D" w14:textId="66A87044" w:rsidR="00B313C9" w:rsidRDefault="00B313C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sz w:val="22"/>
                <w:szCs w:val="22"/>
                <w:u w:val="single"/>
              </w:rPr>
              <w:t>Folder Feedback</w:t>
            </w:r>
            <w:proofErr w:type="gramStart"/>
            <w:r>
              <w:rPr>
                <w:rFonts w:ascii="Calibri" w:hAnsi="Calibri"/>
                <w:sz w:val="22"/>
                <w:szCs w:val="22"/>
                <w:u w:val="single"/>
              </w:rPr>
              <w:t>:  (</w:t>
            </w:r>
            <w:proofErr w:type="gramEnd"/>
            <w:r>
              <w:rPr>
                <w:rFonts w:ascii="Calibri" w:hAnsi="Calibri"/>
                <w:sz w:val="22"/>
                <w:szCs w:val="22"/>
                <w:u w:val="single"/>
              </w:rPr>
              <w:t>Handed in on time)</w:t>
            </w:r>
          </w:p>
          <w:p w14:paraId="713DB07C" w14:textId="13624121" w:rsidR="00B313C9" w:rsidRPr="00B313C9" w:rsidRDefault="00B313C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This is an extremely limited and disengaged folder Andrew. This is simply a series of screenshots of – admittedly relevant web pages and research articles, but there is no annotation or evidence of the relevance to your professional practice thinking. There is no CV or artists statement.</w:t>
            </w:r>
          </w:p>
          <w:p w14:paraId="55595ED8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3B695905" w14:textId="5388D9F9" w:rsidR="00B313C9" w:rsidRPr="00B313C9" w:rsidRDefault="00B313C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2"/>
                <w:szCs w:val="22"/>
                <w:u w:val="single"/>
              </w:rPr>
              <w:t>Folder Grade:   41%</w:t>
            </w:r>
          </w:p>
          <w:p w14:paraId="240A0625" w14:textId="77777777" w:rsidR="004B2243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41A85C4" w14:textId="2F9A8DD0" w:rsidR="001B714C" w:rsidRPr="001B714C" w:rsidRDefault="001B714C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2"/>
                <w:szCs w:val="22"/>
                <w:u w:val="single"/>
              </w:rPr>
              <w:lastRenderedPageBreak/>
              <w:t>Overall Grade:   40%</w:t>
            </w:r>
          </w:p>
        </w:tc>
      </w:tr>
    </w:tbl>
    <w:tbl>
      <w:tblPr>
        <w:tblpPr w:leftFromText="180" w:rightFromText="180" w:vertAnchor="text" w:horzAnchor="margin" w:tblpY="8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851"/>
        <w:gridCol w:w="567"/>
        <w:gridCol w:w="567"/>
      </w:tblGrid>
      <w:tr w:rsidR="004B2243" w:rsidRPr="00525F5D" w14:paraId="0099116A" w14:textId="77777777" w:rsidTr="00FA7D57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112203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lastRenderedPageBreak/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4"/>
            <w:shd w:val="clear" w:color="auto" w:fill="D9D9D9" w:themeFill="background1" w:themeFillShade="D9"/>
            <w:vAlign w:val="bottom"/>
          </w:tcPr>
          <w:p w14:paraId="4A88E22B" w14:textId="77777777" w:rsidR="004B2243" w:rsidRPr="00EB4F96" w:rsidRDefault="004B2243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Late Submission Penalties </w:t>
            </w:r>
            <w:r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FA7D57">
        <w:trPr>
          <w:cantSplit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vAlign w:val="center"/>
          </w:tcPr>
          <w:p w14:paraId="5ABEC57B" w14:textId="13619B59" w:rsidR="004B2243" w:rsidRPr="00FA7D57" w:rsidRDefault="004B2243" w:rsidP="00BD4702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one 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FA7D57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36ED1350" w:rsidR="00E55F26" w:rsidRPr="00FA7D57" w:rsidRDefault="00E55F26" w:rsidP="00BD4702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one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11541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</w:tr>
      <w:tr w:rsidR="00E55F26" w:rsidRPr="00525F5D" w14:paraId="5523D49F" w14:textId="77777777" w:rsidTr="0011541F">
        <w:trPr>
          <w:cantSplit/>
          <w:trHeight w:val="39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4B2243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4F942A9E" w:rsidR="00E55F26" w:rsidRPr="00C73E61" w:rsidRDefault="00C73E61" w:rsidP="004B2243">
            <w:pPr>
              <w:rPr>
                <w:rFonts w:ascii="Calibri" w:hAnsi="Calibri" w:cs="Arial"/>
                <w:b/>
                <w:sz w:val="21"/>
                <w:szCs w:val="21"/>
              </w:rPr>
            </w:pPr>
            <w:r w:rsidRPr="00C73E61">
              <w:rPr>
                <w:rFonts w:ascii="Calibri" w:hAnsi="Calibri" w:cs="Arial"/>
                <w:b/>
                <w:sz w:val="21"/>
                <w:szCs w:val="21"/>
              </w:rPr>
              <w:t xml:space="preserve">Brendan Burns / </w:t>
            </w:r>
            <w:proofErr w:type="spellStart"/>
            <w:r w:rsidRPr="00C73E61">
              <w:rPr>
                <w:rFonts w:ascii="Calibri" w:hAnsi="Calibri" w:cs="Arial"/>
                <w:b/>
                <w:sz w:val="21"/>
                <w:szCs w:val="21"/>
              </w:rPr>
              <w:t>Catrin</w:t>
            </w:r>
            <w:proofErr w:type="spellEnd"/>
            <w:r w:rsidRPr="00C73E61">
              <w:rPr>
                <w:rFonts w:ascii="Calibri" w:hAnsi="Calibri" w:cs="Arial"/>
                <w:b/>
                <w:sz w:val="21"/>
                <w:szCs w:val="21"/>
              </w:rPr>
              <w:t xml:space="preserve"> </w:t>
            </w:r>
            <w:proofErr w:type="gramStart"/>
            <w:r w:rsidRPr="00C73E61">
              <w:rPr>
                <w:rFonts w:ascii="Calibri" w:hAnsi="Calibri" w:cs="Arial"/>
                <w:b/>
                <w:sz w:val="21"/>
                <w:szCs w:val="21"/>
              </w:rPr>
              <w:t>Webster  /</w:t>
            </w:r>
            <w:proofErr w:type="gramEnd"/>
            <w:r w:rsidRPr="00C73E61">
              <w:rPr>
                <w:rFonts w:ascii="Calibri" w:hAnsi="Calibri" w:cs="Arial"/>
                <w:b/>
                <w:sz w:val="21"/>
                <w:szCs w:val="21"/>
              </w:rPr>
              <w:t xml:space="preserve"> Gwenllian Beynon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7BDAF434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19CA032B" w:rsidR="00E55F26" w:rsidRPr="004E513E" w:rsidRDefault="00C73E61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17</w:t>
            </w:r>
            <w:r w:rsidRPr="00C73E61">
              <w:rPr>
                <w:rFonts w:ascii="Calibri" w:hAnsi="Calibri" w:cs="Arial"/>
                <w:b/>
                <w:sz w:val="22"/>
                <w:szCs w:val="12"/>
                <w:vertAlign w:val="superscript"/>
              </w:rPr>
              <w:t>th</w:t>
            </w:r>
            <w:r>
              <w:rPr>
                <w:rFonts w:ascii="Calibri" w:hAnsi="Calibri" w:cs="Arial"/>
                <w:b/>
                <w:sz w:val="22"/>
                <w:szCs w:val="12"/>
              </w:rPr>
              <w:t xml:space="preserve"> May 2018</w:t>
            </w: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</w:p>
    <w:p w14:paraId="1398542A" w14:textId="77777777" w:rsidR="00E55F26" w:rsidRDefault="00E55F26" w:rsidP="00E725F5">
      <w:pPr>
        <w:rPr>
          <w:rFonts w:ascii="Calibri" w:hAnsi="Calibri"/>
        </w:rPr>
      </w:pPr>
    </w:p>
    <w:p w14:paraId="5E94B371" w14:textId="77777777" w:rsidR="00BD4702" w:rsidRDefault="00BD4702" w:rsidP="00E725F5">
      <w:pPr>
        <w:rPr>
          <w:rFonts w:ascii="Calibri" w:hAnsi="Calibri"/>
        </w:rPr>
      </w:pPr>
    </w:p>
    <w:p w14:paraId="7A9218BC" w14:textId="77777777" w:rsidR="00BD4702" w:rsidRDefault="00BD4702" w:rsidP="00E725F5">
      <w:pPr>
        <w:rPr>
          <w:rFonts w:ascii="Calibri" w:hAnsi="Calibri"/>
        </w:r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5"/>
        <w:gridCol w:w="1090"/>
        <w:gridCol w:w="1184"/>
        <w:gridCol w:w="1189"/>
        <w:gridCol w:w="1341"/>
        <w:gridCol w:w="1111"/>
        <w:gridCol w:w="1249"/>
        <w:gridCol w:w="1425"/>
      </w:tblGrid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FA7D57" w:rsidRPr="00FA7D57" w:rsidRDefault="006718F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Proposals are adequate and are delivered within a familiar and </w:t>
            </w:r>
            <w:proofErr w:type="gramStart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well established</w:t>
            </w:r>
            <w:proofErr w:type="gramEnd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Evidence of regular reflective practice and awareness of individual strengths and weaknesses demonstrable in core learning and </w:t>
            </w:r>
            <w:proofErr w:type="spellStart"/>
            <w:proofErr w:type="gramStart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self directed</w:t>
            </w:r>
            <w:proofErr w:type="spellEnd"/>
            <w:proofErr w:type="gramEnd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lastRenderedPageBreak/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C73E61">
      <w:footerReference w:type="first" r:id="rId8"/>
      <w:pgSz w:w="11894" w:h="16834"/>
      <w:pgMar w:top="457" w:right="720" w:bottom="235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1D5E4D" w14:textId="77777777" w:rsidR="0004794B" w:rsidRDefault="0004794B">
      <w:r>
        <w:separator/>
      </w:r>
    </w:p>
  </w:endnote>
  <w:endnote w:type="continuationSeparator" w:id="0">
    <w:p w14:paraId="15098F6E" w14:textId="77777777" w:rsidR="0004794B" w:rsidRDefault="00047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IN-Medium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8AF54" w14:textId="77777777" w:rsidR="00FA7D57" w:rsidRPr="00FE6BAE" w:rsidRDefault="00FA7D57" w:rsidP="00FE6B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3C024" w14:textId="77777777" w:rsidR="0004794B" w:rsidRDefault="0004794B">
      <w:r>
        <w:separator/>
      </w:r>
    </w:p>
  </w:footnote>
  <w:footnote w:type="continuationSeparator" w:id="0">
    <w:p w14:paraId="3729C200" w14:textId="77777777" w:rsidR="0004794B" w:rsidRDefault="000479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 w15:restartNumberingAfterBreak="0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469B1"/>
    <w:multiLevelType w:val="hybridMultilevel"/>
    <w:tmpl w:val="CD306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 w15:restartNumberingAfterBreak="0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9" w15:restartNumberingAfterBreak="0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1" w15:restartNumberingAfterBreak="0">
    <w:nsid w:val="57201FC3"/>
    <w:multiLevelType w:val="hybridMultilevel"/>
    <w:tmpl w:val="6A3A9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B42860"/>
    <w:multiLevelType w:val="hybridMultilevel"/>
    <w:tmpl w:val="53A8A9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31159D5"/>
    <w:multiLevelType w:val="hybridMultilevel"/>
    <w:tmpl w:val="2EC6C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3"/>
  </w:num>
  <w:num w:numId="2">
    <w:abstractNumId w:val="17"/>
  </w:num>
  <w:num w:numId="3">
    <w:abstractNumId w:val="44"/>
  </w:num>
  <w:num w:numId="4">
    <w:abstractNumId w:val="22"/>
  </w:num>
  <w:num w:numId="5">
    <w:abstractNumId w:val="13"/>
  </w:num>
  <w:num w:numId="6">
    <w:abstractNumId w:val="5"/>
  </w:num>
  <w:num w:numId="7">
    <w:abstractNumId w:val="1"/>
  </w:num>
  <w:num w:numId="8">
    <w:abstractNumId w:val="46"/>
  </w:num>
  <w:num w:numId="9">
    <w:abstractNumId w:val="21"/>
  </w:num>
  <w:num w:numId="10">
    <w:abstractNumId w:val="28"/>
  </w:num>
  <w:num w:numId="11">
    <w:abstractNumId w:val="27"/>
  </w:num>
  <w:num w:numId="12">
    <w:abstractNumId w:val="30"/>
  </w:num>
  <w:num w:numId="13">
    <w:abstractNumId w:val="25"/>
  </w:num>
  <w:num w:numId="14">
    <w:abstractNumId w:val="6"/>
  </w:num>
  <w:num w:numId="15">
    <w:abstractNumId w:val="41"/>
  </w:num>
  <w:num w:numId="16">
    <w:abstractNumId w:val="9"/>
  </w:num>
  <w:num w:numId="17">
    <w:abstractNumId w:val="15"/>
  </w:num>
  <w:num w:numId="18">
    <w:abstractNumId w:val="34"/>
  </w:num>
  <w:num w:numId="19">
    <w:abstractNumId w:val="0"/>
  </w:num>
  <w:num w:numId="20">
    <w:abstractNumId w:val="42"/>
  </w:num>
  <w:num w:numId="21">
    <w:abstractNumId w:val="14"/>
  </w:num>
  <w:num w:numId="22">
    <w:abstractNumId w:val="7"/>
  </w:num>
  <w:num w:numId="2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</w:num>
  <w:num w:numId="25">
    <w:abstractNumId w:val="35"/>
  </w:num>
  <w:num w:numId="26">
    <w:abstractNumId w:val="40"/>
  </w:num>
  <w:num w:numId="27">
    <w:abstractNumId w:val="26"/>
  </w:num>
  <w:num w:numId="28">
    <w:abstractNumId w:val="18"/>
  </w:num>
  <w:num w:numId="29">
    <w:abstractNumId w:val="38"/>
  </w:num>
  <w:num w:numId="30">
    <w:abstractNumId w:val="4"/>
  </w:num>
  <w:num w:numId="31">
    <w:abstractNumId w:val="24"/>
  </w:num>
  <w:num w:numId="32">
    <w:abstractNumId w:val="29"/>
  </w:num>
  <w:num w:numId="33">
    <w:abstractNumId w:val="12"/>
  </w:num>
  <w:num w:numId="34">
    <w:abstractNumId w:val="11"/>
  </w:num>
  <w:num w:numId="35">
    <w:abstractNumId w:val="39"/>
  </w:num>
  <w:num w:numId="36">
    <w:abstractNumId w:val="10"/>
  </w:num>
  <w:num w:numId="37">
    <w:abstractNumId w:val="23"/>
  </w:num>
  <w:num w:numId="38">
    <w:abstractNumId w:val="2"/>
  </w:num>
  <w:num w:numId="39">
    <w:abstractNumId w:val="16"/>
  </w:num>
  <w:num w:numId="40">
    <w:abstractNumId w:val="37"/>
  </w:num>
  <w:num w:numId="41">
    <w:abstractNumId w:val="19"/>
  </w:num>
  <w:num w:numId="42">
    <w:abstractNumId w:val="32"/>
  </w:num>
  <w:num w:numId="43">
    <w:abstractNumId w:val="8"/>
  </w:num>
  <w:num w:numId="44">
    <w:abstractNumId w:val="33"/>
  </w:num>
  <w:num w:numId="45">
    <w:abstractNumId w:val="31"/>
  </w:num>
  <w:num w:numId="46">
    <w:abstractNumId w:val="20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588A"/>
    <w:rsid w:val="00007ECB"/>
    <w:rsid w:val="000119D1"/>
    <w:rsid w:val="000136A9"/>
    <w:rsid w:val="00030B30"/>
    <w:rsid w:val="0004794B"/>
    <w:rsid w:val="000641A8"/>
    <w:rsid w:val="00090A47"/>
    <w:rsid w:val="00095B8C"/>
    <w:rsid w:val="000971FC"/>
    <w:rsid w:val="000A2682"/>
    <w:rsid w:val="000A2A3A"/>
    <w:rsid w:val="000A492A"/>
    <w:rsid w:val="000B1997"/>
    <w:rsid w:val="000B3FD9"/>
    <w:rsid w:val="000B4365"/>
    <w:rsid w:val="000C27C9"/>
    <w:rsid w:val="000C6548"/>
    <w:rsid w:val="000E411D"/>
    <w:rsid w:val="000E413A"/>
    <w:rsid w:val="000E5735"/>
    <w:rsid w:val="000F4710"/>
    <w:rsid w:val="000F5AA3"/>
    <w:rsid w:val="000F5E31"/>
    <w:rsid w:val="000F6DC8"/>
    <w:rsid w:val="00100396"/>
    <w:rsid w:val="00100B5C"/>
    <w:rsid w:val="00103199"/>
    <w:rsid w:val="00103C84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54487"/>
    <w:rsid w:val="0015556C"/>
    <w:rsid w:val="00155B44"/>
    <w:rsid w:val="001A2FEA"/>
    <w:rsid w:val="001B342A"/>
    <w:rsid w:val="001B5F45"/>
    <w:rsid w:val="001B714C"/>
    <w:rsid w:val="001C42D7"/>
    <w:rsid w:val="001E1050"/>
    <w:rsid w:val="001E1E1F"/>
    <w:rsid w:val="001E57C1"/>
    <w:rsid w:val="001F07EF"/>
    <w:rsid w:val="001F6D7A"/>
    <w:rsid w:val="00210AC7"/>
    <w:rsid w:val="00211FC0"/>
    <w:rsid w:val="00222FA3"/>
    <w:rsid w:val="00224187"/>
    <w:rsid w:val="00227A55"/>
    <w:rsid w:val="0023139E"/>
    <w:rsid w:val="00235F71"/>
    <w:rsid w:val="002444CA"/>
    <w:rsid w:val="00247F5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676E"/>
    <w:rsid w:val="002C2550"/>
    <w:rsid w:val="002C3EEF"/>
    <w:rsid w:val="002C449B"/>
    <w:rsid w:val="002C6040"/>
    <w:rsid w:val="002D5B3F"/>
    <w:rsid w:val="002E272E"/>
    <w:rsid w:val="002E6E21"/>
    <w:rsid w:val="002F0C29"/>
    <w:rsid w:val="002F2959"/>
    <w:rsid w:val="002F5778"/>
    <w:rsid w:val="00303044"/>
    <w:rsid w:val="003130DD"/>
    <w:rsid w:val="00316EDD"/>
    <w:rsid w:val="003223E0"/>
    <w:rsid w:val="003271FA"/>
    <w:rsid w:val="00341EFE"/>
    <w:rsid w:val="00344588"/>
    <w:rsid w:val="00352C4A"/>
    <w:rsid w:val="003565DA"/>
    <w:rsid w:val="00362560"/>
    <w:rsid w:val="00365705"/>
    <w:rsid w:val="00370022"/>
    <w:rsid w:val="003732FD"/>
    <w:rsid w:val="003750BC"/>
    <w:rsid w:val="003753B2"/>
    <w:rsid w:val="00376559"/>
    <w:rsid w:val="00377234"/>
    <w:rsid w:val="00384D73"/>
    <w:rsid w:val="003875D2"/>
    <w:rsid w:val="00393EB6"/>
    <w:rsid w:val="00394874"/>
    <w:rsid w:val="00395241"/>
    <w:rsid w:val="003A3CE5"/>
    <w:rsid w:val="003B366F"/>
    <w:rsid w:val="003B3F9D"/>
    <w:rsid w:val="003C53B3"/>
    <w:rsid w:val="003E5F06"/>
    <w:rsid w:val="00404C50"/>
    <w:rsid w:val="0041385F"/>
    <w:rsid w:val="00415501"/>
    <w:rsid w:val="0041763A"/>
    <w:rsid w:val="00423934"/>
    <w:rsid w:val="00426244"/>
    <w:rsid w:val="00427184"/>
    <w:rsid w:val="00440EDA"/>
    <w:rsid w:val="004434E3"/>
    <w:rsid w:val="00452439"/>
    <w:rsid w:val="00453AA8"/>
    <w:rsid w:val="00455B9F"/>
    <w:rsid w:val="00457DE3"/>
    <w:rsid w:val="004732AC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D0F13"/>
    <w:rsid w:val="004E121C"/>
    <w:rsid w:val="004E3853"/>
    <w:rsid w:val="004E513E"/>
    <w:rsid w:val="005018B7"/>
    <w:rsid w:val="0050249F"/>
    <w:rsid w:val="00511853"/>
    <w:rsid w:val="00522486"/>
    <w:rsid w:val="0052351F"/>
    <w:rsid w:val="00524566"/>
    <w:rsid w:val="00525EA3"/>
    <w:rsid w:val="00530A72"/>
    <w:rsid w:val="00530BEF"/>
    <w:rsid w:val="00533E5F"/>
    <w:rsid w:val="00534106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69E2"/>
    <w:rsid w:val="005A680A"/>
    <w:rsid w:val="005B3F79"/>
    <w:rsid w:val="005B61CD"/>
    <w:rsid w:val="005D1D58"/>
    <w:rsid w:val="005D37BE"/>
    <w:rsid w:val="005D432C"/>
    <w:rsid w:val="005E285E"/>
    <w:rsid w:val="005E2DE1"/>
    <w:rsid w:val="005E72F8"/>
    <w:rsid w:val="005F52DF"/>
    <w:rsid w:val="006011ED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520EA"/>
    <w:rsid w:val="00653512"/>
    <w:rsid w:val="00661D6F"/>
    <w:rsid w:val="0066725E"/>
    <w:rsid w:val="006716C7"/>
    <w:rsid w:val="006718F8"/>
    <w:rsid w:val="00673075"/>
    <w:rsid w:val="00681208"/>
    <w:rsid w:val="00686D08"/>
    <w:rsid w:val="006934D4"/>
    <w:rsid w:val="006A6AB3"/>
    <w:rsid w:val="006A6DC3"/>
    <w:rsid w:val="006C2C49"/>
    <w:rsid w:val="006D31B5"/>
    <w:rsid w:val="006D49B2"/>
    <w:rsid w:val="006D49ED"/>
    <w:rsid w:val="006D55CE"/>
    <w:rsid w:val="006D637A"/>
    <w:rsid w:val="006E1543"/>
    <w:rsid w:val="006E2EF8"/>
    <w:rsid w:val="006F0C3E"/>
    <w:rsid w:val="006F45BF"/>
    <w:rsid w:val="006F60E0"/>
    <w:rsid w:val="00702F71"/>
    <w:rsid w:val="00704C34"/>
    <w:rsid w:val="00734979"/>
    <w:rsid w:val="007366DF"/>
    <w:rsid w:val="007441D1"/>
    <w:rsid w:val="00752FDF"/>
    <w:rsid w:val="00757839"/>
    <w:rsid w:val="00770C81"/>
    <w:rsid w:val="007804E3"/>
    <w:rsid w:val="007B497E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2263E"/>
    <w:rsid w:val="00823D40"/>
    <w:rsid w:val="0082550E"/>
    <w:rsid w:val="008310A0"/>
    <w:rsid w:val="00832797"/>
    <w:rsid w:val="00842E7F"/>
    <w:rsid w:val="00845C22"/>
    <w:rsid w:val="008521CA"/>
    <w:rsid w:val="00852933"/>
    <w:rsid w:val="00854EC7"/>
    <w:rsid w:val="00865B46"/>
    <w:rsid w:val="008831EA"/>
    <w:rsid w:val="008852B8"/>
    <w:rsid w:val="008928F7"/>
    <w:rsid w:val="00896134"/>
    <w:rsid w:val="00897286"/>
    <w:rsid w:val="008A62BC"/>
    <w:rsid w:val="008B43E7"/>
    <w:rsid w:val="008D763F"/>
    <w:rsid w:val="008F0300"/>
    <w:rsid w:val="008F036F"/>
    <w:rsid w:val="008F75BE"/>
    <w:rsid w:val="008F78C2"/>
    <w:rsid w:val="00907114"/>
    <w:rsid w:val="0090751D"/>
    <w:rsid w:val="00911394"/>
    <w:rsid w:val="00923EF2"/>
    <w:rsid w:val="00926D25"/>
    <w:rsid w:val="00926E9D"/>
    <w:rsid w:val="00932C6E"/>
    <w:rsid w:val="00933EA2"/>
    <w:rsid w:val="00933F10"/>
    <w:rsid w:val="00943089"/>
    <w:rsid w:val="009433C5"/>
    <w:rsid w:val="00945CD5"/>
    <w:rsid w:val="0095124C"/>
    <w:rsid w:val="00965881"/>
    <w:rsid w:val="00965DB1"/>
    <w:rsid w:val="00967F50"/>
    <w:rsid w:val="009731E7"/>
    <w:rsid w:val="009871FF"/>
    <w:rsid w:val="00991F7D"/>
    <w:rsid w:val="009969C4"/>
    <w:rsid w:val="00997DBD"/>
    <w:rsid w:val="009A0165"/>
    <w:rsid w:val="009A785F"/>
    <w:rsid w:val="009B3A44"/>
    <w:rsid w:val="009C0850"/>
    <w:rsid w:val="009D3EA4"/>
    <w:rsid w:val="009D6EDC"/>
    <w:rsid w:val="009E4BC1"/>
    <w:rsid w:val="009F4C27"/>
    <w:rsid w:val="009F69B4"/>
    <w:rsid w:val="00A03BB8"/>
    <w:rsid w:val="00A15CAF"/>
    <w:rsid w:val="00A1629A"/>
    <w:rsid w:val="00A205C2"/>
    <w:rsid w:val="00A20F6D"/>
    <w:rsid w:val="00A226D0"/>
    <w:rsid w:val="00A334A1"/>
    <w:rsid w:val="00A35DB0"/>
    <w:rsid w:val="00A35E44"/>
    <w:rsid w:val="00A4036F"/>
    <w:rsid w:val="00A4641C"/>
    <w:rsid w:val="00A5476C"/>
    <w:rsid w:val="00A5523E"/>
    <w:rsid w:val="00A55876"/>
    <w:rsid w:val="00A638E1"/>
    <w:rsid w:val="00A71EEF"/>
    <w:rsid w:val="00AA0C19"/>
    <w:rsid w:val="00AA16A1"/>
    <w:rsid w:val="00AB6FE7"/>
    <w:rsid w:val="00AB7AD7"/>
    <w:rsid w:val="00AC32F0"/>
    <w:rsid w:val="00AD2430"/>
    <w:rsid w:val="00AD7AD1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1BC5"/>
    <w:rsid w:val="00B12325"/>
    <w:rsid w:val="00B13EDF"/>
    <w:rsid w:val="00B14AF0"/>
    <w:rsid w:val="00B21853"/>
    <w:rsid w:val="00B2278E"/>
    <w:rsid w:val="00B26A69"/>
    <w:rsid w:val="00B313C9"/>
    <w:rsid w:val="00B40299"/>
    <w:rsid w:val="00B47B6A"/>
    <w:rsid w:val="00B56D96"/>
    <w:rsid w:val="00B62755"/>
    <w:rsid w:val="00B70C5A"/>
    <w:rsid w:val="00B771B1"/>
    <w:rsid w:val="00B7723C"/>
    <w:rsid w:val="00B81AD3"/>
    <w:rsid w:val="00B82049"/>
    <w:rsid w:val="00B829D8"/>
    <w:rsid w:val="00B84B5B"/>
    <w:rsid w:val="00B86726"/>
    <w:rsid w:val="00BA1176"/>
    <w:rsid w:val="00BB21F2"/>
    <w:rsid w:val="00BC39FC"/>
    <w:rsid w:val="00BC493F"/>
    <w:rsid w:val="00BD4702"/>
    <w:rsid w:val="00BD7933"/>
    <w:rsid w:val="00BE0B01"/>
    <w:rsid w:val="00BE2AEE"/>
    <w:rsid w:val="00BE79C7"/>
    <w:rsid w:val="00BF3CB5"/>
    <w:rsid w:val="00BF6FA0"/>
    <w:rsid w:val="00C02AB0"/>
    <w:rsid w:val="00C04210"/>
    <w:rsid w:val="00C1285B"/>
    <w:rsid w:val="00C1306C"/>
    <w:rsid w:val="00C1361B"/>
    <w:rsid w:val="00C17FC2"/>
    <w:rsid w:val="00C2405E"/>
    <w:rsid w:val="00C34C63"/>
    <w:rsid w:val="00C36D9A"/>
    <w:rsid w:val="00C44A72"/>
    <w:rsid w:val="00C51B01"/>
    <w:rsid w:val="00C53491"/>
    <w:rsid w:val="00C544BC"/>
    <w:rsid w:val="00C565BF"/>
    <w:rsid w:val="00C67BA2"/>
    <w:rsid w:val="00C73E61"/>
    <w:rsid w:val="00C80F0F"/>
    <w:rsid w:val="00C91192"/>
    <w:rsid w:val="00C93BCB"/>
    <w:rsid w:val="00C95902"/>
    <w:rsid w:val="00CB59D7"/>
    <w:rsid w:val="00CC241A"/>
    <w:rsid w:val="00CE6574"/>
    <w:rsid w:val="00CE65AB"/>
    <w:rsid w:val="00CF4266"/>
    <w:rsid w:val="00D01515"/>
    <w:rsid w:val="00D16854"/>
    <w:rsid w:val="00D241F1"/>
    <w:rsid w:val="00D275CB"/>
    <w:rsid w:val="00D46643"/>
    <w:rsid w:val="00D47CB6"/>
    <w:rsid w:val="00D64C59"/>
    <w:rsid w:val="00D6641D"/>
    <w:rsid w:val="00D73E05"/>
    <w:rsid w:val="00D74571"/>
    <w:rsid w:val="00D8707B"/>
    <w:rsid w:val="00D9187F"/>
    <w:rsid w:val="00DA16F9"/>
    <w:rsid w:val="00DB116D"/>
    <w:rsid w:val="00DC3C3F"/>
    <w:rsid w:val="00DC6D8B"/>
    <w:rsid w:val="00DD17CC"/>
    <w:rsid w:val="00DD2580"/>
    <w:rsid w:val="00DE45E4"/>
    <w:rsid w:val="00DE7897"/>
    <w:rsid w:val="00DF2934"/>
    <w:rsid w:val="00DF2ABD"/>
    <w:rsid w:val="00E0065C"/>
    <w:rsid w:val="00E2280B"/>
    <w:rsid w:val="00E230E0"/>
    <w:rsid w:val="00E25788"/>
    <w:rsid w:val="00E27442"/>
    <w:rsid w:val="00E50D32"/>
    <w:rsid w:val="00E51AAC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B22B2"/>
    <w:rsid w:val="00EB4F96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249F1"/>
    <w:rsid w:val="00F25B9D"/>
    <w:rsid w:val="00F2664E"/>
    <w:rsid w:val="00F301A5"/>
    <w:rsid w:val="00F31163"/>
    <w:rsid w:val="00F31C04"/>
    <w:rsid w:val="00F5558C"/>
    <w:rsid w:val="00F61A20"/>
    <w:rsid w:val="00F6373D"/>
    <w:rsid w:val="00F65E10"/>
    <w:rsid w:val="00F76FBB"/>
    <w:rsid w:val="00F8381F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C41C4"/>
    <w:rsid w:val="00FD1293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5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6</TotalTime>
  <Pages>3</Pages>
  <Words>1446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9670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Brendan</cp:lastModifiedBy>
  <cp:revision>6</cp:revision>
  <cp:lastPrinted>2014-12-03T15:52:00Z</cp:lastPrinted>
  <dcterms:created xsi:type="dcterms:W3CDTF">2018-05-19T16:48:00Z</dcterms:created>
  <dcterms:modified xsi:type="dcterms:W3CDTF">2018-05-24T16:18:00Z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