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22E23EAF" w:rsidR="00541B03" w:rsidRDefault="00293D25" w:rsidP="00C569AF">
            <w:proofErr w:type="spellStart"/>
            <w:r>
              <w:t>Arshard</w:t>
            </w:r>
            <w:proofErr w:type="spellEnd"/>
            <w:r>
              <w:t xml:space="preserve"> </w:t>
            </w:r>
            <w:proofErr w:type="spellStart"/>
            <w:r>
              <w:t>hussain</w:t>
            </w:r>
            <w:proofErr w:type="spellEnd"/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657B32B5" w:rsidR="00541B03" w:rsidRDefault="00293D25" w:rsidP="00C569AF">
            <w:r>
              <w:t>2229730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 w:rsidRPr="00293D25">
              <w:rPr>
                <w:color w:val="FFC000"/>
              </w:rPr>
              <w:t>Digital Skills</w:t>
            </w:r>
            <w:r>
              <w:t xml:space="preserve">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 xml:space="preserve">September 2022/ </w:t>
            </w:r>
            <w:r w:rsidRPr="00293D25">
              <w:rPr>
                <w:color w:val="FFC000"/>
              </w:rPr>
              <w:t>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9C2DBD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EndPr/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5A5F8C11" w:rsidR="00541B03" w:rsidRDefault="009C2DBD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9C2DBD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EndPr/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2D8075BD" w:rsidR="00541B03" w:rsidRDefault="009C2DBD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9C2DBD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EndPr/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6C47EDCE" w:rsidR="00541B03" w:rsidRDefault="009C2DBD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6CDE1CB9" w:rsidR="00541B03" w:rsidRDefault="009C2DBD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9C2DBD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EndPr/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3B08FB00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293D25">
        <w:rPr>
          <w:color w:val="37A7E9" w:themeColor="accent6" w:themeShade="BF"/>
          <w:sz w:val="16"/>
          <w:szCs w:val="16"/>
        </w:rPr>
        <w:t xml:space="preserve"> Arshard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EndPr/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59BC0983" w:rsidR="00546F19" w:rsidRDefault="009C2DBD" w:rsidP="00655D4D">
            <w:pPr>
              <w:pStyle w:val="CheckMarks"/>
            </w:pPr>
            <w:sdt>
              <w:sdtPr>
                <w:id w:val="-3289841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9C2DBD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EndPr/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4A707FB9" w:rsidR="00546F19" w:rsidRDefault="009C2DBD" w:rsidP="00655D4D">
            <w:pPr>
              <w:pStyle w:val="CheckMarks"/>
            </w:pPr>
            <w:sdt>
              <w:sdtPr>
                <w:id w:val="14873581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9C2DBD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EndPr/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3EDD25BB" w:rsidR="002C3903" w:rsidRDefault="009C2DBD" w:rsidP="002C3903">
            <w:pPr>
              <w:pStyle w:val="CheckMarks"/>
            </w:pPr>
            <w:sdt>
              <w:sdtPr>
                <w:id w:val="2525562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4552AAA1" w:rsidR="002C3903" w:rsidRDefault="009C2DBD" w:rsidP="002C3903">
            <w:pPr>
              <w:pStyle w:val="CheckMarks"/>
            </w:pPr>
            <w:sdt>
              <w:sdtPr>
                <w:id w:val="10936004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9C2DBD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EndPr/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6F52B53B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293D25">
        <w:rPr>
          <w:color w:val="37A7E9" w:themeColor="accent6" w:themeShade="BF"/>
          <w:sz w:val="16"/>
          <w:szCs w:val="16"/>
        </w:rPr>
        <w:t xml:space="preserve"> </w:t>
      </w:r>
      <w:proofErr w:type="spellStart"/>
      <w:r w:rsidR="00293D25">
        <w:rPr>
          <w:color w:val="37A7E9" w:themeColor="accent6" w:themeShade="BF"/>
          <w:sz w:val="16"/>
          <w:szCs w:val="16"/>
        </w:rPr>
        <w:t>Arshard</w:t>
      </w:r>
      <w:proofErr w:type="spellEnd"/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9C2DBD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EndPr/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3D47B422" w:rsidR="004E5510" w:rsidRDefault="009C2DBD" w:rsidP="00655D4D">
            <w:pPr>
              <w:pStyle w:val="CheckMarks"/>
            </w:pPr>
            <w:sdt>
              <w:sdtPr>
                <w:id w:val="6196551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9C2DBD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EndPr/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0F52728" w:rsidR="004E5510" w:rsidRDefault="009C2DBD" w:rsidP="00655D4D">
            <w:pPr>
              <w:pStyle w:val="CheckMarks"/>
            </w:pPr>
            <w:sdt>
              <w:sdtPr>
                <w:id w:val="-17398650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9C2DBD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EndPr/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060D87F6" w:rsidR="00C95974" w:rsidRDefault="009C2DBD" w:rsidP="00C95974">
            <w:pPr>
              <w:pStyle w:val="CheckMarks"/>
            </w:pPr>
            <w:sdt>
              <w:sdtPr>
                <w:id w:val="-16993858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4E3D1A9D" w:rsidR="00C95974" w:rsidRDefault="009C2DBD" w:rsidP="00C95974">
            <w:pPr>
              <w:pStyle w:val="CheckMarks"/>
            </w:pPr>
            <w:sdt>
              <w:sdtPr>
                <w:id w:val="-19418378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9C2DBD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101A3AEF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293D25">
        <w:rPr>
          <w:color w:val="37A7E9" w:themeColor="accent6" w:themeShade="BF"/>
          <w:sz w:val="16"/>
          <w:szCs w:val="16"/>
        </w:rPr>
        <w:t xml:space="preserve"> </w:t>
      </w:r>
      <w:proofErr w:type="spellStart"/>
      <w:r w:rsidR="00293D25">
        <w:rPr>
          <w:color w:val="37A7E9" w:themeColor="accent6" w:themeShade="BF"/>
          <w:sz w:val="16"/>
          <w:szCs w:val="16"/>
        </w:rPr>
        <w:t>Arshard</w:t>
      </w:r>
      <w:proofErr w:type="spellEnd"/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9C2DBD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EndPr/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4F20FDEA" w:rsidR="004E5510" w:rsidRDefault="009C2DBD" w:rsidP="00655D4D">
            <w:pPr>
              <w:pStyle w:val="CheckMarks"/>
            </w:pPr>
            <w:sdt>
              <w:sdtPr>
                <w:id w:val="19543684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9C2DBD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EndPr/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596B01B3" w:rsidR="004E5510" w:rsidRDefault="009C2DBD" w:rsidP="00655D4D">
            <w:pPr>
              <w:pStyle w:val="CheckMarks"/>
            </w:pPr>
            <w:sdt>
              <w:sdtPr>
                <w:id w:val="11570339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9C2DBD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EndPr/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4F42426F" w:rsidR="00C95974" w:rsidRDefault="009C2DBD" w:rsidP="00C95974">
            <w:pPr>
              <w:pStyle w:val="CheckMarks"/>
            </w:pPr>
            <w:sdt>
              <w:sdtPr>
                <w:id w:val="-6364073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385B81A8" w:rsidR="00C95974" w:rsidRDefault="009C2DBD" w:rsidP="00C95974">
            <w:pPr>
              <w:pStyle w:val="CheckMarks"/>
            </w:pPr>
            <w:sdt>
              <w:sdtPr>
                <w:id w:val="14451172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3D25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9C2DBD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EndPr/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13AE4AD1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293D25">
        <w:rPr>
          <w:color w:val="37A7E9" w:themeColor="accent6" w:themeShade="BF"/>
          <w:sz w:val="16"/>
          <w:szCs w:val="16"/>
        </w:rPr>
        <w:t xml:space="preserve"> </w:t>
      </w:r>
      <w:proofErr w:type="spellStart"/>
      <w:r w:rsidR="00293D25">
        <w:rPr>
          <w:color w:val="37A7E9" w:themeColor="accent6" w:themeShade="BF"/>
          <w:sz w:val="16"/>
          <w:szCs w:val="16"/>
        </w:rPr>
        <w:t>Arshard</w:t>
      </w:r>
      <w:proofErr w:type="spellEnd"/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29556" w14:textId="77777777" w:rsidR="00541B03" w:rsidRDefault="00541B03" w:rsidP="00600433">
      <w:pPr>
        <w:spacing w:after="0" w:line="240" w:lineRule="auto"/>
      </w:pPr>
      <w:r>
        <w:separator/>
      </w:r>
    </w:p>
  </w:endnote>
  <w:endnote w:type="continuationSeparator" w:id="0">
    <w:p w14:paraId="30D2C7E4" w14:textId="77777777" w:rsidR="00541B03" w:rsidRDefault="00541B03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91628" w14:textId="77777777" w:rsidR="00541B03" w:rsidRDefault="00541B03" w:rsidP="00600433">
      <w:pPr>
        <w:spacing w:after="0" w:line="240" w:lineRule="auto"/>
      </w:pPr>
      <w:r>
        <w:separator/>
      </w:r>
    </w:p>
  </w:footnote>
  <w:footnote w:type="continuationSeparator" w:id="0">
    <w:p w14:paraId="651CA61C" w14:textId="77777777" w:rsidR="00541B03" w:rsidRDefault="00541B03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EndPr/>
      <w:sdtContent>
        <w:r>
          <w:t>CertHE</w:t>
        </w:r>
      </w:sdtContent>
    </w:sdt>
    <w:r>
      <w:t xml:space="preserve"> </w:t>
    </w:r>
  </w:p>
  <w:p w14:paraId="49A8A876" w14:textId="11417AE0" w:rsidR="00541B03" w:rsidRDefault="009C2DBD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EndPr/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3D25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920434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920434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920434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920434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0" ma:contentTypeDescription="Create a new document." ma:contentTypeScope="" ma:versionID="8601f3b471ca66c7b1df8879cadc85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9b969591eebf4481e54e7c24d02aa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878E68-F6C2-4EB9-98E1-3D8369D6FC4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741F4B-9B40-49E0-AF42-FCA09662DC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2023-01-24T12:59:00Z</dcterms:created>
  <dcterms:modified xsi:type="dcterms:W3CDTF">2023-01-24T12:59:00Z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