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EBFC7" w14:textId="7AF4A483" w:rsidR="00E81978" w:rsidRPr="00E8290D" w:rsidRDefault="00CA5D8A" w:rsidP="00CA5D8A">
      <w:pPr>
        <w:pStyle w:val="Title"/>
        <w:rPr>
          <w:rFonts w:asciiTheme="minorHAnsi" w:eastAsiaTheme="minorEastAsia" w:hAnsiTheme="minorHAnsi" w:cstheme="minorBidi"/>
          <w:sz w:val="32"/>
          <w:szCs w:val="32"/>
        </w:rPr>
      </w:pPr>
      <w:r w:rsidRPr="00E8290D">
        <w:rPr>
          <w:rFonts w:asciiTheme="minorHAnsi" w:eastAsiaTheme="minorEastAsia" w:hAnsiTheme="minorHAnsi" w:cstheme="minorBidi"/>
          <w:sz w:val="32"/>
          <w:szCs w:val="32"/>
        </w:rPr>
        <w:t>Stuart Sumner Smith</w:t>
      </w:r>
    </w:p>
    <w:p w14:paraId="16582C5B" w14:textId="51F21E62" w:rsidR="00CA5D8A" w:rsidRPr="00E8290D" w:rsidRDefault="00CA5D8A" w:rsidP="00CA5D8A">
      <w:pPr>
        <w:pStyle w:val="Title"/>
        <w:rPr>
          <w:sz w:val="32"/>
          <w:szCs w:val="32"/>
        </w:rPr>
      </w:pPr>
      <w:r w:rsidRPr="00E8290D">
        <w:rPr>
          <w:sz w:val="32"/>
          <w:szCs w:val="32"/>
        </w:rPr>
        <w:t>1919831</w:t>
      </w:r>
    </w:p>
    <w:p w14:paraId="508470A4" w14:textId="31D478D8" w:rsidR="00CA5D8A" w:rsidRPr="00E8290D" w:rsidRDefault="00CA5D8A" w:rsidP="00CA5D8A">
      <w:pPr>
        <w:pStyle w:val="Title"/>
        <w:rPr>
          <w:sz w:val="32"/>
          <w:szCs w:val="32"/>
        </w:rPr>
      </w:pPr>
      <w:r w:rsidRPr="00E8290D">
        <w:rPr>
          <w:sz w:val="32"/>
          <w:szCs w:val="32"/>
        </w:rPr>
        <w:t>BSc/HND Computing</w:t>
      </w:r>
    </w:p>
    <w:p w14:paraId="3F2CB1BD" w14:textId="77344252" w:rsidR="00CA5D8A" w:rsidRPr="00E8290D" w:rsidRDefault="00CA5D8A" w:rsidP="00CA5D8A">
      <w:pPr>
        <w:pStyle w:val="Title"/>
        <w:rPr>
          <w:sz w:val="32"/>
          <w:szCs w:val="32"/>
        </w:rPr>
      </w:pPr>
      <w:r w:rsidRPr="00E8290D">
        <w:rPr>
          <w:sz w:val="32"/>
          <w:szCs w:val="32"/>
        </w:rPr>
        <w:t>ACCA4023</w:t>
      </w:r>
    </w:p>
    <w:p w14:paraId="2AE13981" w14:textId="71CD1EDE" w:rsidR="00CA5D8A" w:rsidRPr="00E8290D" w:rsidRDefault="00CA5D8A" w:rsidP="00CA5D8A">
      <w:pPr>
        <w:pStyle w:val="Title"/>
        <w:rPr>
          <w:sz w:val="32"/>
          <w:szCs w:val="32"/>
        </w:rPr>
      </w:pPr>
      <w:r w:rsidRPr="00E8290D">
        <w:rPr>
          <w:sz w:val="32"/>
          <w:szCs w:val="32"/>
        </w:rPr>
        <w:t>21/04/2021</w:t>
      </w:r>
    </w:p>
    <w:p w14:paraId="7DD1DDBB" w14:textId="77777777" w:rsidR="00CA5D8A" w:rsidRDefault="00CA5D8A" w:rsidP="00CA5D8A">
      <w:pPr>
        <w:pStyle w:val="Title"/>
      </w:pPr>
    </w:p>
    <w:p w14:paraId="6E2AD771" w14:textId="77777777" w:rsidR="00635C87" w:rsidRDefault="00635C87" w:rsidP="00635C87"/>
    <w:p w14:paraId="6E5E41E9" w14:textId="77777777" w:rsidR="00635C87" w:rsidRDefault="00635C87" w:rsidP="00635C87"/>
    <w:p w14:paraId="54DC66C0" w14:textId="77777777" w:rsidR="00635C87" w:rsidRDefault="00635C87" w:rsidP="00635C87"/>
    <w:p w14:paraId="1BE54C9F" w14:textId="77777777" w:rsidR="00635C87" w:rsidRDefault="00635C87" w:rsidP="00635C87"/>
    <w:p w14:paraId="49587803" w14:textId="77777777" w:rsidR="00635C87" w:rsidRDefault="00635C87" w:rsidP="00635C87"/>
    <w:p w14:paraId="55980470" w14:textId="77777777" w:rsidR="00635C87" w:rsidRDefault="00635C87" w:rsidP="00635C87"/>
    <w:p w14:paraId="4568746A" w14:textId="77777777" w:rsidR="00635C87" w:rsidRDefault="00635C87" w:rsidP="00635C87"/>
    <w:p w14:paraId="615BA507" w14:textId="77777777" w:rsidR="00635C87" w:rsidRDefault="00635C87" w:rsidP="00635C87"/>
    <w:p w14:paraId="370B5A01" w14:textId="77777777" w:rsidR="00635C87" w:rsidRDefault="00635C87" w:rsidP="00635C87"/>
    <w:p w14:paraId="19690640" w14:textId="77777777" w:rsidR="00635C87" w:rsidRDefault="00635C87" w:rsidP="00635C87"/>
    <w:p w14:paraId="39E494F0" w14:textId="77777777" w:rsidR="00635C87" w:rsidRDefault="00635C87" w:rsidP="00635C87"/>
    <w:p w14:paraId="5D43F6F0" w14:textId="77777777" w:rsidR="00635C87" w:rsidRDefault="00635C87" w:rsidP="00635C87"/>
    <w:p w14:paraId="2C70A9B7" w14:textId="77777777" w:rsidR="00635C87" w:rsidRDefault="00635C87" w:rsidP="00635C87"/>
    <w:p w14:paraId="6F4DE60B" w14:textId="0BFC0EAC" w:rsidR="003319C4" w:rsidRDefault="00093B44" w:rsidP="00635C87">
      <w:pPr>
        <w:jc w:val="center"/>
        <w:rPr>
          <w:sz w:val="32"/>
          <w:szCs w:val="32"/>
        </w:rPr>
      </w:pPr>
      <w:r w:rsidRPr="00635C87">
        <w:rPr>
          <w:sz w:val="32"/>
          <w:szCs w:val="32"/>
        </w:rPr>
        <w:t xml:space="preserve">Table of </w:t>
      </w:r>
      <w:r w:rsidR="008A77E0" w:rsidRPr="00635C87">
        <w:rPr>
          <w:sz w:val="32"/>
          <w:szCs w:val="32"/>
        </w:rPr>
        <w:t>Contents</w:t>
      </w:r>
    </w:p>
    <w:p w14:paraId="5FCB8219" w14:textId="6B507F3F" w:rsidR="00464F68" w:rsidRDefault="00464F68" w:rsidP="00464F68">
      <w:pPr>
        <w:pStyle w:val="ListParagraph"/>
        <w:numPr>
          <w:ilvl w:val="0"/>
          <w:numId w:val="19"/>
        </w:numPr>
        <w:rPr>
          <w:sz w:val="32"/>
          <w:szCs w:val="32"/>
        </w:rPr>
      </w:pPr>
      <w:r>
        <w:rPr>
          <w:sz w:val="32"/>
          <w:szCs w:val="32"/>
        </w:rPr>
        <w:t xml:space="preserve">Cover Page </w:t>
      </w:r>
    </w:p>
    <w:p w14:paraId="0A2E7EF6" w14:textId="7627B1F4" w:rsidR="00464F68" w:rsidRDefault="00464F68" w:rsidP="00464F68">
      <w:pPr>
        <w:pStyle w:val="ListParagraph"/>
        <w:numPr>
          <w:ilvl w:val="0"/>
          <w:numId w:val="19"/>
        </w:numPr>
        <w:rPr>
          <w:sz w:val="32"/>
          <w:szCs w:val="32"/>
        </w:rPr>
      </w:pPr>
      <w:r>
        <w:rPr>
          <w:sz w:val="32"/>
          <w:szCs w:val="32"/>
        </w:rPr>
        <w:t xml:space="preserve">Table of contents </w:t>
      </w:r>
    </w:p>
    <w:p w14:paraId="6BE2D11A" w14:textId="72C8B452" w:rsidR="00464F68" w:rsidRDefault="00464F68" w:rsidP="00464F68">
      <w:pPr>
        <w:pStyle w:val="ListParagraph"/>
        <w:numPr>
          <w:ilvl w:val="0"/>
          <w:numId w:val="19"/>
        </w:numPr>
        <w:rPr>
          <w:sz w:val="32"/>
          <w:szCs w:val="32"/>
        </w:rPr>
      </w:pPr>
      <w:r>
        <w:rPr>
          <w:sz w:val="32"/>
          <w:szCs w:val="32"/>
        </w:rPr>
        <w:t xml:space="preserve">Abstract </w:t>
      </w:r>
    </w:p>
    <w:p w14:paraId="18BA9A83" w14:textId="17264C73" w:rsidR="00464F68" w:rsidRDefault="00464F68" w:rsidP="00464F68">
      <w:pPr>
        <w:pStyle w:val="ListParagraph"/>
        <w:numPr>
          <w:ilvl w:val="0"/>
          <w:numId w:val="19"/>
        </w:numPr>
        <w:rPr>
          <w:sz w:val="32"/>
          <w:szCs w:val="32"/>
        </w:rPr>
      </w:pPr>
      <w:r>
        <w:rPr>
          <w:sz w:val="32"/>
          <w:szCs w:val="32"/>
        </w:rPr>
        <w:t xml:space="preserve">Requirements </w:t>
      </w:r>
    </w:p>
    <w:p w14:paraId="334FA195" w14:textId="64AD4A89" w:rsidR="00464F68" w:rsidRDefault="00464F68" w:rsidP="00464F68">
      <w:pPr>
        <w:pStyle w:val="ListParagraph"/>
        <w:numPr>
          <w:ilvl w:val="0"/>
          <w:numId w:val="19"/>
        </w:numPr>
        <w:rPr>
          <w:sz w:val="32"/>
          <w:szCs w:val="32"/>
        </w:rPr>
      </w:pPr>
      <w:r>
        <w:rPr>
          <w:sz w:val="32"/>
          <w:szCs w:val="32"/>
        </w:rPr>
        <w:t>– 7</w:t>
      </w:r>
      <w:r w:rsidR="00E56142">
        <w:rPr>
          <w:sz w:val="32"/>
          <w:szCs w:val="32"/>
        </w:rPr>
        <w:t>.</w:t>
      </w:r>
      <w:r>
        <w:rPr>
          <w:sz w:val="32"/>
          <w:szCs w:val="32"/>
        </w:rPr>
        <w:t xml:space="preserve"> Implementation </w:t>
      </w:r>
    </w:p>
    <w:p w14:paraId="76A03A3E" w14:textId="67115BF5" w:rsidR="00464F68" w:rsidRDefault="006B311C" w:rsidP="00464F68">
      <w:pPr>
        <w:rPr>
          <w:sz w:val="32"/>
          <w:szCs w:val="32"/>
        </w:rPr>
      </w:pPr>
      <w:r>
        <w:rPr>
          <w:sz w:val="32"/>
          <w:szCs w:val="32"/>
        </w:rPr>
        <w:t>8</w:t>
      </w:r>
      <w:r w:rsidR="00E56142">
        <w:rPr>
          <w:sz w:val="32"/>
          <w:szCs w:val="32"/>
        </w:rPr>
        <w:t xml:space="preserve">. – 10. Validation </w:t>
      </w:r>
    </w:p>
    <w:p w14:paraId="2001BF51" w14:textId="575EBC60" w:rsidR="00E56142" w:rsidRDefault="009676A9" w:rsidP="00464F68">
      <w:pPr>
        <w:rPr>
          <w:sz w:val="32"/>
          <w:szCs w:val="32"/>
        </w:rPr>
      </w:pPr>
      <w:r>
        <w:rPr>
          <w:sz w:val="32"/>
          <w:szCs w:val="32"/>
        </w:rPr>
        <w:t xml:space="preserve">11. Usability </w:t>
      </w:r>
    </w:p>
    <w:p w14:paraId="686DA0EA" w14:textId="036325D1" w:rsidR="009676A9" w:rsidRDefault="009676A9" w:rsidP="00464F68">
      <w:pPr>
        <w:rPr>
          <w:sz w:val="32"/>
          <w:szCs w:val="32"/>
        </w:rPr>
      </w:pPr>
      <w:r>
        <w:rPr>
          <w:sz w:val="32"/>
          <w:szCs w:val="32"/>
        </w:rPr>
        <w:t xml:space="preserve">12. </w:t>
      </w:r>
      <w:r w:rsidR="00E8290D">
        <w:rPr>
          <w:sz w:val="32"/>
          <w:szCs w:val="32"/>
        </w:rPr>
        <w:t xml:space="preserve">– 13. </w:t>
      </w:r>
      <w:r>
        <w:rPr>
          <w:sz w:val="32"/>
          <w:szCs w:val="32"/>
        </w:rPr>
        <w:t>SEO</w:t>
      </w:r>
    </w:p>
    <w:p w14:paraId="0DAE664C" w14:textId="59296BD7" w:rsidR="00E8290D" w:rsidRDefault="00E8290D" w:rsidP="00464F68">
      <w:pPr>
        <w:rPr>
          <w:sz w:val="32"/>
          <w:szCs w:val="32"/>
        </w:rPr>
      </w:pPr>
      <w:r>
        <w:rPr>
          <w:sz w:val="32"/>
          <w:szCs w:val="32"/>
        </w:rPr>
        <w:t>14- 1</w:t>
      </w:r>
      <w:r w:rsidR="003A73EB">
        <w:rPr>
          <w:sz w:val="32"/>
          <w:szCs w:val="32"/>
        </w:rPr>
        <w:t>6</w:t>
      </w:r>
      <w:r>
        <w:rPr>
          <w:sz w:val="32"/>
          <w:szCs w:val="32"/>
        </w:rPr>
        <w:t xml:space="preserve">. Accessibility </w:t>
      </w:r>
    </w:p>
    <w:p w14:paraId="251B0BC5" w14:textId="294379D1" w:rsidR="003A73EB" w:rsidRDefault="003A73EB" w:rsidP="00464F68">
      <w:pPr>
        <w:rPr>
          <w:sz w:val="32"/>
          <w:szCs w:val="32"/>
        </w:rPr>
      </w:pPr>
      <w:r>
        <w:rPr>
          <w:sz w:val="32"/>
          <w:szCs w:val="32"/>
        </w:rPr>
        <w:t>17</w:t>
      </w:r>
      <w:r w:rsidR="009D70FB">
        <w:rPr>
          <w:sz w:val="32"/>
          <w:szCs w:val="32"/>
        </w:rPr>
        <w:t>.</w:t>
      </w:r>
      <w:r>
        <w:rPr>
          <w:sz w:val="32"/>
          <w:szCs w:val="32"/>
        </w:rPr>
        <w:t xml:space="preserve"> References </w:t>
      </w:r>
    </w:p>
    <w:p w14:paraId="1E830BCB" w14:textId="77777777" w:rsidR="009676A9" w:rsidRDefault="009676A9" w:rsidP="00464F68">
      <w:pPr>
        <w:rPr>
          <w:sz w:val="32"/>
          <w:szCs w:val="32"/>
        </w:rPr>
      </w:pPr>
    </w:p>
    <w:p w14:paraId="5A936653" w14:textId="77777777" w:rsidR="006B311C" w:rsidRPr="00464F68" w:rsidRDefault="006B311C" w:rsidP="00464F68">
      <w:pPr>
        <w:rPr>
          <w:sz w:val="32"/>
          <w:szCs w:val="32"/>
        </w:rPr>
      </w:pPr>
    </w:p>
    <w:p w14:paraId="3728B72B" w14:textId="77777777" w:rsidR="00635C87" w:rsidRDefault="00635C87" w:rsidP="00635C87">
      <w:pPr>
        <w:ind w:firstLine="0"/>
      </w:pPr>
    </w:p>
    <w:p w14:paraId="313F1D9D" w14:textId="77777777" w:rsidR="00635C87" w:rsidRDefault="00635C87" w:rsidP="00635C87">
      <w:pPr>
        <w:ind w:firstLine="0"/>
      </w:pPr>
    </w:p>
    <w:p w14:paraId="44204219" w14:textId="77777777" w:rsidR="00635C87" w:rsidRDefault="00635C87" w:rsidP="00635C87">
      <w:pPr>
        <w:ind w:firstLine="0"/>
      </w:pPr>
    </w:p>
    <w:p w14:paraId="731A364D" w14:textId="77777777" w:rsidR="00635C87" w:rsidRDefault="00635C87" w:rsidP="00635C87">
      <w:pPr>
        <w:ind w:firstLine="0"/>
      </w:pPr>
    </w:p>
    <w:p w14:paraId="1787FF27" w14:textId="77777777" w:rsidR="00635C87" w:rsidRDefault="00635C87" w:rsidP="00635C87">
      <w:pPr>
        <w:ind w:firstLine="0"/>
      </w:pPr>
    </w:p>
    <w:p w14:paraId="5711F922" w14:textId="77777777" w:rsidR="00635C87" w:rsidRDefault="00635C87" w:rsidP="00635C87">
      <w:pPr>
        <w:ind w:firstLine="0"/>
      </w:pPr>
    </w:p>
    <w:p w14:paraId="05901C4B" w14:textId="77777777" w:rsidR="00635C87" w:rsidRDefault="00635C87" w:rsidP="00635C87">
      <w:pPr>
        <w:ind w:firstLine="0"/>
      </w:pPr>
    </w:p>
    <w:p w14:paraId="26BA1D7A" w14:textId="77777777" w:rsidR="00635C87" w:rsidRDefault="00635C87" w:rsidP="00635C87">
      <w:pPr>
        <w:ind w:firstLine="0"/>
      </w:pPr>
    </w:p>
    <w:p w14:paraId="06402A7C" w14:textId="170EE109" w:rsidR="00E81978" w:rsidRPr="00464F68" w:rsidRDefault="008A77E0" w:rsidP="00635C87">
      <w:pPr>
        <w:ind w:firstLine="0"/>
        <w:rPr>
          <w:sz w:val="32"/>
          <w:szCs w:val="32"/>
        </w:rPr>
      </w:pPr>
      <w:r w:rsidRPr="00464F68">
        <w:rPr>
          <w:sz w:val="32"/>
          <w:szCs w:val="32"/>
        </w:rPr>
        <w:t xml:space="preserve">Abstract </w:t>
      </w:r>
    </w:p>
    <w:p w14:paraId="1204EF55" w14:textId="01DBFF70" w:rsidR="008A77E0" w:rsidRDefault="00852253" w:rsidP="008A77E0">
      <w:pPr>
        <w:pStyle w:val="NoSpacing"/>
      </w:pPr>
      <w:r>
        <w:t xml:space="preserve">This report examines in some detail the </w:t>
      </w:r>
      <w:r w:rsidR="00101B2D">
        <w:t>construction</w:t>
      </w:r>
      <w:r>
        <w:t xml:space="preserve"> of the website. Including its relevance</w:t>
      </w:r>
      <w:r w:rsidR="000E6B53">
        <w:t xml:space="preserve">, its requirements </w:t>
      </w:r>
      <w:r w:rsidR="00B30041">
        <w:t xml:space="preserve">and implementation of the site. </w:t>
      </w:r>
      <w:r w:rsidR="001546FE">
        <w:t xml:space="preserve">It also </w:t>
      </w:r>
      <w:r w:rsidR="009D70FB">
        <w:t>considers</w:t>
      </w:r>
      <w:r w:rsidR="00856A74">
        <w:t xml:space="preserve"> the standard </w:t>
      </w:r>
      <w:r w:rsidR="00101B2D">
        <w:t>procedures</w:t>
      </w:r>
      <w:r w:rsidR="001546FE">
        <w:t xml:space="preserve"> for </w:t>
      </w:r>
      <w:r w:rsidR="00495545">
        <w:t>HTML and</w:t>
      </w:r>
      <w:r w:rsidR="001546FE">
        <w:t xml:space="preserve"> checks the </w:t>
      </w:r>
      <w:r w:rsidR="00101B2D">
        <w:t>code</w:t>
      </w:r>
      <w:r w:rsidR="001546FE">
        <w:t xml:space="preserve"> with various online checking tools.</w:t>
      </w:r>
      <w:r w:rsidR="00A1649D">
        <w:t xml:space="preserve"> The report also </w:t>
      </w:r>
      <w:r w:rsidR="00101B2D">
        <w:t>examines</w:t>
      </w:r>
      <w:r w:rsidR="00A1649D">
        <w:t xml:space="preserve"> search engine </w:t>
      </w:r>
      <w:r w:rsidR="00101B2D">
        <w:t>optimization</w:t>
      </w:r>
      <w:r w:rsidR="00A1649D">
        <w:t xml:space="preserve"> and asks what </w:t>
      </w:r>
      <w:r w:rsidR="00101B2D">
        <w:t>the fundamentals of this practice are</w:t>
      </w:r>
      <w:r w:rsidR="00A1649D">
        <w:t xml:space="preserve">. </w:t>
      </w:r>
      <w:r w:rsidR="00101B2D">
        <w:t>Providing an answer</w:t>
      </w:r>
      <w:r w:rsidR="00C62149">
        <w:t xml:space="preserve"> to this</w:t>
      </w:r>
      <w:r w:rsidR="00101B2D">
        <w:t xml:space="preserve"> in the design of the site.</w:t>
      </w:r>
      <w:r w:rsidR="001546FE">
        <w:t xml:space="preserve"> </w:t>
      </w:r>
      <w:r w:rsidR="00464F68">
        <w:t>Finally,</w:t>
      </w:r>
      <w:r w:rsidR="001546FE">
        <w:t xml:space="preserve"> </w:t>
      </w:r>
      <w:r w:rsidR="00965051">
        <w:t xml:space="preserve">the report </w:t>
      </w:r>
      <w:r w:rsidR="00101B2D">
        <w:t>examines</w:t>
      </w:r>
      <w:r w:rsidR="00965051">
        <w:t xml:space="preserve"> the </w:t>
      </w:r>
      <w:r w:rsidR="00101B2D">
        <w:t>accessibility</w:t>
      </w:r>
      <w:r w:rsidR="00965051">
        <w:t xml:space="preserve"> of the site and </w:t>
      </w:r>
      <w:r w:rsidR="00344444">
        <w:t>considers</w:t>
      </w:r>
      <w:r w:rsidR="00965051">
        <w:t xml:space="preserve"> the </w:t>
      </w:r>
      <w:r w:rsidR="00101B2D">
        <w:t>four</w:t>
      </w:r>
      <w:r w:rsidR="00965051">
        <w:t xml:space="preserve"> </w:t>
      </w:r>
      <w:r w:rsidR="00101B2D">
        <w:t>principles</w:t>
      </w:r>
      <w:r w:rsidR="00965051">
        <w:t xml:space="preserve"> of </w:t>
      </w:r>
      <w:r w:rsidR="00101B2D">
        <w:t>accessibility</w:t>
      </w:r>
      <w:r w:rsidR="00965051">
        <w:t xml:space="preserve"> as laid out by </w:t>
      </w:r>
      <w:r w:rsidR="00AD13FD">
        <w:t xml:space="preserve">the </w:t>
      </w:r>
      <w:r w:rsidR="00AD13FD" w:rsidRPr="007703E0">
        <w:t>WCAG 2.1</w:t>
      </w:r>
      <w:r w:rsidR="00AD13FD">
        <w:t xml:space="preserve">. These are: </w:t>
      </w:r>
      <w:r w:rsidR="00101B2D">
        <w:t>P</w:t>
      </w:r>
      <w:r w:rsidR="00AD13FD">
        <w:t xml:space="preserve">erceivable, </w:t>
      </w:r>
      <w:r w:rsidR="00101B2D">
        <w:t>O</w:t>
      </w:r>
      <w:r w:rsidR="00546507">
        <w:t>perable</w:t>
      </w:r>
      <w:r w:rsidR="00101B2D">
        <w:t>,</w:t>
      </w:r>
      <w:r w:rsidR="00546507">
        <w:t xml:space="preserve"> </w:t>
      </w:r>
      <w:r w:rsidR="00101B2D">
        <w:t>Understandable</w:t>
      </w:r>
      <w:r w:rsidR="00546507">
        <w:t xml:space="preserve"> and </w:t>
      </w:r>
      <w:r w:rsidR="00101B2D">
        <w:t>R</w:t>
      </w:r>
      <w:r w:rsidR="00546507">
        <w:t>obust.</w:t>
      </w:r>
    </w:p>
    <w:p w14:paraId="194A6924" w14:textId="28268B50" w:rsidR="00E81978" w:rsidRDefault="00E81978" w:rsidP="008A77E0">
      <w:pPr>
        <w:ind w:firstLine="0"/>
      </w:pPr>
    </w:p>
    <w:p w14:paraId="69BB5620" w14:textId="52E3F033" w:rsidR="007F3AA7" w:rsidRDefault="007F3AA7" w:rsidP="008A77E0">
      <w:pPr>
        <w:ind w:firstLine="0"/>
      </w:pPr>
    </w:p>
    <w:p w14:paraId="71648A11" w14:textId="77777777" w:rsidR="0073259C" w:rsidRDefault="0073259C" w:rsidP="00FC1EAB">
      <w:pPr>
        <w:ind w:firstLine="0"/>
        <w:rPr>
          <w:sz w:val="32"/>
          <w:szCs w:val="32"/>
        </w:rPr>
      </w:pPr>
    </w:p>
    <w:p w14:paraId="76221392" w14:textId="77777777" w:rsidR="0073259C" w:rsidRDefault="0073259C" w:rsidP="00FC1EAB">
      <w:pPr>
        <w:ind w:firstLine="0"/>
        <w:rPr>
          <w:sz w:val="32"/>
          <w:szCs w:val="32"/>
        </w:rPr>
      </w:pPr>
    </w:p>
    <w:p w14:paraId="3604917B" w14:textId="77777777" w:rsidR="0073259C" w:rsidRDefault="0073259C" w:rsidP="00FC1EAB">
      <w:pPr>
        <w:ind w:firstLine="0"/>
        <w:rPr>
          <w:sz w:val="32"/>
          <w:szCs w:val="32"/>
        </w:rPr>
      </w:pPr>
    </w:p>
    <w:p w14:paraId="10E811D5" w14:textId="77777777" w:rsidR="0073259C" w:rsidRDefault="0073259C" w:rsidP="00FC1EAB">
      <w:pPr>
        <w:ind w:firstLine="0"/>
        <w:rPr>
          <w:sz w:val="32"/>
          <w:szCs w:val="32"/>
        </w:rPr>
      </w:pPr>
    </w:p>
    <w:p w14:paraId="61D056CB" w14:textId="77777777" w:rsidR="0073259C" w:rsidRDefault="0073259C" w:rsidP="00FC1EAB">
      <w:pPr>
        <w:ind w:firstLine="0"/>
        <w:rPr>
          <w:sz w:val="32"/>
          <w:szCs w:val="32"/>
        </w:rPr>
      </w:pPr>
    </w:p>
    <w:p w14:paraId="2C8F7EA4" w14:textId="77777777" w:rsidR="0073259C" w:rsidRDefault="0073259C" w:rsidP="00FC1EAB">
      <w:pPr>
        <w:ind w:firstLine="0"/>
        <w:rPr>
          <w:sz w:val="32"/>
          <w:szCs w:val="32"/>
        </w:rPr>
      </w:pPr>
    </w:p>
    <w:p w14:paraId="7023F4A0" w14:textId="77777777" w:rsidR="0073259C" w:rsidRDefault="0073259C" w:rsidP="00FC1EAB">
      <w:pPr>
        <w:ind w:firstLine="0"/>
        <w:rPr>
          <w:sz w:val="32"/>
          <w:szCs w:val="32"/>
        </w:rPr>
      </w:pPr>
    </w:p>
    <w:p w14:paraId="6C0E7A33" w14:textId="77777777" w:rsidR="0073259C" w:rsidRDefault="0073259C" w:rsidP="00FC1EAB">
      <w:pPr>
        <w:ind w:firstLine="0"/>
        <w:rPr>
          <w:sz w:val="32"/>
          <w:szCs w:val="32"/>
        </w:rPr>
      </w:pPr>
    </w:p>
    <w:p w14:paraId="2B2B42E4" w14:textId="514F58CC" w:rsidR="001A026E" w:rsidRPr="0067040D" w:rsidRDefault="007E2264" w:rsidP="00FC1EAB">
      <w:pPr>
        <w:ind w:firstLine="0"/>
        <w:rPr>
          <w:sz w:val="32"/>
          <w:szCs w:val="32"/>
        </w:rPr>
      </w:pPr>
      <w:r w:rsidRPr="0067040D">
        <w:rPr>
          <w:sz w:val="32"/>
          <w:szCs w:val="32"/>
        </w:rPr>
        <w:t>Requirement</w:t>
      </w:r>
      <w:r w:rsidR="00AB150F" w:rsidRPr="0067040D">
        <w:rPr>
          <w:sz w:val="32"/>
          <w:szCs w:val="32"/>
        </w:rPr>
        <w:t>s</w:t>
      </w:r>
    </w:p>
    <w:p w14:paraId="7B785526" w14:textId="32B3C69F" w:rsidR="007E2264" w:rsidRDefault="003A6CA1" w:rsidP="007E2264">
      <w:pPr>
        <w:ind w:firstLine="0"/>
      </w:pPr>
      <w:r w:rsidRPr="0067040D">
        <w:t xml:space="preserve">The website is called The </w:t>
      </w:r>
      <w:r w:rsidR="00D33602" w:rsidRPr="0067040D">
        <w:t xml:space="preserve">History of Pizza </w:t>
      </w:r>
      <w:r w:rsidR="005A010B" w:rsidRPr="0067040D">
        <w:t xml:space="preserve">and its purpose is to advertise, promote and sell </w:t>
      </w:r>
      <w:r w:rsidR="00172F8E" w:rsidRPr="0067040D">
        <w:t>a book with the same name: The History of Pizza</w:t>
      </w:r>
      <w:r w:rsidR="00E922A5" w:rsidRPr="0067040D">
        <w:t xml:space="preserve">, </w:t>
      </w:r>
      <w:r w:rsidR="00605F7B" w:rsidRPr="0067040D">
        <w:t xml:space="preserve">subtitled </w:t>
      </w:r>
      <w:r w:rsidR="003D17AC">
        <w:t>“</w:t>
      </w:r>
      <w:r w:rsidR="00605F7B" w:rsidRPr="0067040D">
        <w:t>The Entire History of Pizza in One Book.</w:t>
      </w:r>
      <w:r w:rsidR="003D17AC">
        <w:t>”</w:t>
      </w:r>
      <w:r w:rsidR="00605F7B" w:rsidRPr="0067040D">
        <w:t xml:space="preserve"> </w:t>
      </w:r>
      <w:r w:rsidR="00FD6B44" w:rsidRPr="0067040D">
        <w:t xml:space="preserve">This </w:t>
      </w:r>
      <w:r w:rsidR="004E2884" w:rsidRPr="0067040D">
        <w:t xml:space="preserve">website is aimed at people who </w:t>
      </w:r>
      <w:r w:rsidR="003D17AC">
        <w:t>are p</w:t>
      </w:r>
      <w:r w:rsidR="00AF115C">
        <w:t>assionate about pizza</w:t>
      </w:r>
      <w:r w:rsidR="00776ED1" w:rsidRPr="0067040D">
        <w:t xml:space="preserve">. </w:t>
      </w:r>
      <w:r w:rsidR="004F5ABD" w:rsidRPr="0067040D">
        <w:t>Adults</w:t>
      </w:r>
      <w:r w:rsidR="00AF115C">
        <w:t xml:space="preserve"> and young people</w:t>
      </w:r>
      <w:r w:rsidR="00776ED1" w:rsidRPr="0067040D">
        <w:t xml:space="preserve"> </w:t>
      </w:r>
      <w:r w:rsidR="006B49DF">
        <w:t xml:space="preserve">aged from 24 – 50 years old, </w:t>
      </w:r>
      <w:r w:rsidR="00776ED1" w:rsidRPr="0067040D">
        <w:t xml:space="preserve">who like Pizza and are interested in </w:t>
      </w:r>
      <w:r w:rsidR="006451A5" w:rsidRPr="0067040D">
        <w:t>its</w:t>
      </w:r>
      <w:r w:rsidR="00776ED1" w:rsidRPr="0067040D">
        <w:t xml:space="preserve"> history</w:t>
      </w:r>
      <w:r w:rsidR="00AC0A10" w:rsidRPr="0067040D">
        <w:t xml:space="preserve"> as well as recipes to try at home</w:t>
      </w:r>
      <w:r w:rsidR="004F5ABD" w:rsidRPr="0067040D">
        <w:t xml:space="preserve"> in the </w:t>
      </w:r>
      <w:r w:rsidR="00840556" w:rsidRPr="0067040D">
        <w:t xml:space="preserve">group. </w:t>
      </w:r>
      <w:r w:rsidR="00430FCA" w:rsidRPr="0067040D">
        <w:t xml:space="preserve">Generation X and generation Z as coined by </w:t>
      </w:r>
      <w:r w:rsidR="00C74CF0" w:rsidRPr="0067040D">
        <w:t xml:space="preserve">the Pew Research Centre. </w:t>
      </w:r>
      <w:r w:rsidR="00541368" w:rsidRPr="0067040D">
        <w:t xml:space="preserve">A book that would look good on a coffee table as well as on a Kindle or other mobile reading device. </w:t>
      </w:r>
      <w:r w:rsidR="00724A93" w:rsidRPr="0067040D">
        <w:t xml:space="preserve">The website would be part of a larger social media </w:t>
      </w:r>
      <w:r w:rsidR="00FF314D" w:rsidRPr="0067040D">
        <w:t>marketing</w:t>
      </w:r>
      <w:r w:rsidR="00724A93" w:rsidRPr="0067040D">
        <w:t xml:space="preserve"> campaign for the book </w:t>
      </w:r>
      <w:r w:rsidR="005E3CA1" w:rsidRPr="0067040D">
        <w:t xml:space="preserve">with the website being the primary tool to capture </w:t>
      </w:r>
      <w:r w:rsidR="0044224A" w:rsidRPr="0067040D">
        <w:t xml:space="preserve">sales and </w:t>
      </w:r>
      <w:r w:rsidR="00FF314D" w:rsidRPr="0067040D">
        <w:t>avoid</w:t>
      </w:r>
      <w:r w:rsidR="0044224A" w:rsidRPr="0067040D">
        <w:t xml:space="preserve"> the higher commission charges on </w:t>
      </w:r>
      <w:r w:rsidR="00FF314D" w:rsidRPr="0067040D">
        <w:t>online</w:t>
      </w:r>
      <w:r w:rsidR="0044224A" w:rsidRPr="0067040D">
        <w:t xml:space="preserve"> markets such as </w:t>
      </w:r>
      <w:r w:rsidR="00FF314D" w:rsidRPr="0067040D">
        <w:t>Amazon</w:t>
      </w:r>
      <w:r w:rsidR="005168C6" w:rsidRPr="0067040D">
        <w:t xml:space="preserve">. </w:t>
      </w:r>
      <w:r w:rsidR="00FF314D" w:rsidRPr="0067040D">
        <w:t>In retrospect</w:t>
      </w:r>
      <w:r w:rsidR="00B62F82">
        <w:t>,</w:t>
      </w:r>
      <w:r w:rsidR="00FF314D" w:rsidRPr="0067040D">
        <w:t xml:space="preserve"> the site should include extracts from the book </w:t>
      </w:r>
      <w:r w:rsidR="00CF7D7D" w:rsidRPr="0067040D">
        <w:t xml:space="preserve">including </w:t>
      </w:r>
      <w:r w:rsidR="006E1F0B" w:rsidRPr="0067040D">
        <w:t>h</w:t>
      </w:r>
      <w:r w:rsidR="004D6A18" w:rsidRPr="0067040D">
        <w:t>igh-</w:t>
      </w:r>
      <w:r w:rsidR="006E1F0B" w:rsidRPr="0067040D">
        <w:t>d</w:t>
      </w:r>
      <w:r w:rsidR="004D6A18" w:rsidRPr="0067040D">
        <w:t>efinition</w:t>
      </w:r>
      <w:r w:rsidR="00CF7D7D" w:rsidRPr="0067040D">
        <w:t xml:space="preserve"> images and </w:t>
      </w:r>
      <w:r w:rsidR="00372825" w:rsidRPr="0067040D">
        <w:t xml:space="preserve">samples of the books actual content. This would be shown </w:t>
      </w:r>
      <w:r w:rsidR="002277CD" w:rsidRPr="0067040D">
        <w:t>in a full page “</w:t>
      </w:r>
      <w:r w:rsidR="006E1F0B" w:rsidRPr="0067040D">
        <w:t>h</w:t>
      </w:r>
      <w:r w:rsidR="002277CD" w:rsidRPr="0067040D">
        <w:t xml:space="preserve">ero </w:t>
      </w:r>
      <w:r w:rsidR="006E1F0B" w:rsidRPr="0067040D">
        <w:t>i</w:t>
      </w:r>
      <w:r w:rsidR="002277CD" w:rsidRPr="0067040D">
        <w:t xml:space="preserve">mage” carousel </w:t>
      </w:r>
      <w:r w:rsidR="004D6A18" w:rsidRPr="0067040D">
        <w:t>and relying on the wow factor and visual impact of the images.</w:t>
      </w:r>
      <w:r w:rsidR="001062DC" w:rsidRPr="0067040D">
        <w:t xml:space="preserve"> Pizza is one of the most popular foods across the world and each country </w:t>
      </w:r>
      <w:r w:rsidR="00A6405E" w:rsidRPr="0067040D">
        <w:t>having their own versions of the classic dish</w:t>
      </w:r>
      <w:r w:rsidR="008711F8" w:rsidRPr="0067040D">
        <w:t xml:space="preserve">. The </w:t>
      </w:r>
      <w:r w:rsidR="003416AF" w:rsidRPr="0067040D">
        <w:t>search trends for Pizza have been consistently high over the</w:t>
      </w:r>
      <w:r w:rsidR="00464F68">
        <w:t xml:space="preserve"> </w:t>
      </w:r>
      <w:r w:rsidR="003416AF" w:rsidRPr="0067040D">
        <w:t>past 5 years.</w:t>
      </w:r>
      <w:r w:rsidR="003416AF">
        <w:t xml:space="preserve"> </w:t>
      </w:r>
      <w:r w:rsidR="003416AF">
        <w:rPr>
          <w:noProof/>
        </w:rPr>
        <w:drawing>
          <wp:anchor distT="0" distB="0" distL="114300" distR="114300" simplePos="0" relativeHeight="251658240" behindDoc="0" locked="0" layoutInCell="1" allowOverlap="1" wp14:anchorId="5380A228" wp14:editId="5AE11B0C">
            <wp:simplePos x="0" y="0"/>
            <wp:positionH relativeFrom="column">
              <wp:posOffset>792480</wp:posOffset>
            </wp:positionH>
            <wp:positionV relativeFrom="paragraph">
              <wp:posOffset>2451100</wp:posOffset>
            </wp:positionV>
            <wp:extent cx="4114800" cy="1988820"/>
            <wp:effectExtent l="0" t="0" r="0" b="0"/>
            <wp:wrapSquare wrapText="bothSides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F1C66D" w14:textId="5DC3F7F8" w:rsidR="003416AF" w:rsidRDefault="003416AF" w:rsidP="007E2264">
      <w:pPr>
        <w:ind w:firstLine="0"/>
      </w:pPr>
    </w:p>
    <w:p w14:paraId="50610D0A" w14:textId="77777777" w:rsidR="00464F68" w:rsidRDefault="00464F68" w:rsidP="008A77E0">
      <w:pPr>
        <w:ind w:firstLine="0"/>
        <w:rPr>
          <w:rFonts w:asciiTheme="majorHAnsi" w:hAnsiTheme="majorHAnsi"/>
          <w:sz w:val="32"/>
          <w:szCs w:val="32"/>
        </w:rPr>
      </w:pPr>
    </w:p>
    <w:p w14:paraId="06297FB4" w14:textId="77777777" w:rsidR="00464F68" w:rsidRDefault="00464F68" w:rsidP="008A77E0">
      <w:pPr>
        <w:ind w:firstLine="0"/>
        <w:rPr>
          <w:rFonts w:asciiTheme="majorHAnsi" w:hAnsiTheme="majorHAnsi"/>
          <w:sz w:val="32"/>
          <w:szCs w:val="32"/>
        </w:rPr>
      </w:pPr>
    </w:p>
    <w:p w14:paraId="0FA70A8D" w14:textId="7B0BFFEF" w:rsidR="007F3AA7" w:rsidRPr="0067040D" w:rsidRDefault="0041640E" w:rsidP="008A77E0">
      <w:pPr>
        <w:ind w:firstLine="0"/>
        <w:rPr>
          <w:rFonts w:asciiTheme="majorHAnsi" w:hAnsiTheme="majorHAnsi"/>
          <w:sz w:val="32"/>
          <w:szCs w:val="32"/>
        </w:rPr>
      </w:pPr>
      <w:r w:rsidRPr="0067040D">
        <w:rPr>
          <w:rFonts w:asciiTheme="majorHAnsi" w:hAnsiTheme="majorHAnsi"/>
          <w:sz w:val="32"/>
          <w:szCs w:val="32"/>
        </w:rPr>
        <w:t xml:space="preserve">Implementation </w:t>
      </w:r>
    </w:p>
    <w:p w14:paraId="19A54EEF" w14:textId="7FC71E83" w:rsidR="00B91BA5" w:rsidRDefault="00B91BA5" w:rsidP="008A77E0">
      <w:pPr>
        <w:ind w:firstLine="0"/>
      </w:pPr>
      <w:r w:rsidRPr="00B91BA5">
        <w:rPr>
          <w:noProof/>
        </w:rPr>
        <w:drawing>
          <wp:inline distT="0" distB="0" distL="0" distR="0" wp14:anchorId="01775AF1" wp14:editId="4CF74A1A">
            <wp:extent cx="5943600" cy="32226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A93C9" w14:textId="07F8DCAA" w:rsidR="00827681" w:rsidRDefault="00827681" w:rsidP="008A77E0">
      <w:pPr>
        <w:ind w:firstLine="0"/>
      </w:pPr>
      <w:r w:rsidRPr="00827681">
        <w:rPr>
          <w:noProof/>
        </w:rPr>
        <w:drawing>
          <wp:inline distT="0" distB="0" distL="0" distR="0" wp14:anchorId="71361B8E" wp14:editId="72E68B02">
            <wp:extent cx="5943600" cy="29813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7531A" w14:textId="7305E3BC" w:rsidR="009137ED" w:rsidRDefault="002B3604" w:rsidP="008A77E0">
      <w:pPr>
        <w:ind w:firstLine="0"/>
      </w:pPr>
      <w:r w:rsidRPr="002B3604">
        <w:rPr>
          <w:noProof/>
        </w:rPr>
        <w:lastRenderedPageBreak/>
        <w:drawing>
          <wp:inline distT="0" distB="0" distL="0" distR="0" wp14:anchorId="43FEA479" wp14:editId="1D2B39FF">
            <wp:extent cx="5943600" cy="315341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D9DB6" w14:textId="41A6FDD8" w:rsidR="002C6150" w:rsidRDefault="00BC2CE0" w:rsidP="008A77E0">
      <w:pPr>
        <w:ind w:firstLine="0"/>
      </w:pPr>
      <w:r w:rsidRPr="00BC2CE0">
        <w:rPr>
          <w:noProof/>
        </w:rPr>
        <w:drawing>
          <wp:inline distT="0" distB="0" distL="0" distR="0" wp14:anchorId="5C7CD644" wp14:editId="58E24A80">
            <wp:extent cx="5943600" cy="2983230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8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52CFF" w14:textId="05352A63" w:rsidR="00BC60E3" w:rsidRDefault="00FC1EAB" w:rsidP="008A77E0">
      <w:pPr>
        <w:ind w:firstLine="0"/>
      </w:pPr>
      <w:r w:rsidRPr="00FC1EAB">
        <w:rPr>
          <w:noProof/>
        </w:rPr>
        <w:lastRenderedPageBreak/>
        <w:drawing>
          <wp:inline distT="0" distB="0" distL="0" distR="0" wp14:anchorId="63A7D45B" wp14:editId="528FF9DD">
            <wp:extent cx="5943600" cy="29749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83C30" w14:textId="38D9C60B" w:rsidR="002C6150" w:rsidRDefault="002C6150" w:rsidP="008A77E0">
      <w:pPr>
        <w:ind w:firstLine="0"/>
      </w:pPr>
    </w:p>
    <w:p w14:paraId="158F6E36" w14:textId="3A83DBC5" w:rsidR="002C6150" w:rsidRDefault="002C6150" w:rsidP="008A77E0">
      <w:pPr>
        <w:ind w:firstLine="0"/>
      </w:pPr>
    </w:p>
    <w:p w14:paraId="6F92D959" w14:textId="6FA921CB" w:rsidR="002C6150" w:rsidRDefault="002C6150" w:rsidP="008A77E0">
      <w:pPr>
        <w:ind w:firstLine="0"/>
      </w:pPr>
    </w:p>
    <w:p w14:paraId="46824954" w14:textId="0F43FA9A" w:rsidR="002C6150" w:rsidRDefault="002C6150" w:rsidP="008A77E0">
      <w:pPr>
        <w:ind w:firstLine="0"/>
      </w:pPr>
    </w:p>
    <w:p w14:paraId="3DF1ACAE" w14:textId="7B7A54AB" w:rsidR="002C6150" w:rsidRDefault="002C6150" w:rsidP="008A77E0">
      <w:pPr>
        <w:ind w:firstLine="0"/>
      </w:pPr>
    </w:p>
    <w:p w14:paraId="1F0F0C93" w14:textId="1F621EF9" w:rsidR="002C6150" w:rsidRDefault="002C6150" w:rsidP="008A77E0">
      <w:pPr>
        <w:ind w:firstLine="0"/>
      </w:pPr>
    </w:p>
    <w:p w14:paraId="124AF972" w14:textId="61504CB9" w:rsidR="002C6150" w:rsidRDefault="002C6150" w:rsidP="008A77E0">
      <w:pPr>
        <w:ind w:firstLine="0"/>
      </w:pPr>
    </w:p>
    <w:p w14:paraId="609C4BE4" w14:textId="67185F3D" w:rsidR="002C6150" w:rsidRDefault="002C6150" w:rsidP="008A77E0">
      <w:pPr>
        <w:ind w:firstLine="0"/>
      </w:pPr>
    </w:p>
    <w:p w14:paraId="2D0A9934" w14:textId="0AA424E7" w:rsidR="002C6150" w:rsidRDefault="002C6150" w:rsidP="008A77E0">
      <w:pPr>
        <w:ind w:firstLine="0"/>
      </w:pPr>
    </w:p>
    <w:p w14:paraId="5628708F" w14:textId="6872F217" w:rsidR="002C6150" w:rsidRDefault="002C6150" w:rsidP="008A77E0">
      <w:pPr>
        <w:ind w:firstLine="0"/>
      </w:pPr>
    </w:p>
    <w:p w14:paraId="1CBE5BE3" w14:textId="4DD7CCC9" w:rsidR="002C6150" w:rsidRDefault="002C6150" w:rsidP="008A77E0">
      <w:pPr>
        <w:ind w:firstLine="0"/>
      </w:pPr>
    </w:p>
    <w:p w14:paraId="6AD81322" w14:textId="7E62F091" w:rsidR="002C6150" w:rsidRDefault="002C6150" w:rsidP="008A77E0">
      <w:pPr>
        <w:ind w:firstLine="0"/>
      </w:pPr>
    </w:p>
    <w:p w14:paraId="34B3D633" w14:textId="722D2F2D" w:rsidR="002C6150" w:rsidRDefault="002C6150" w:rsidP="008A77E0">
      <w:pPr>
        <w:ind w:firstLine="0"/>
      </w:pPr>
    </w:p>
    <w:p w14:paraId="0E7CDB04" w14:textId="77777777" w:rsidR="00464F68" w:rsidRDefault="00464F68" w:rsidP="008A77E0">
      <w:pPr>
        <w:ind w:firstLine="0"/>
        <w:rPr>
          <w:sz w:val="32"/>
          <w:szCs w:val="32"/>
        </w:rPr>
      </w:pPr>
    </w:p>
    <w:p w14:paraId="212CC398" w14:textId="7D28C74B" w:rsidR="006F193B" w:rsidRPr="0067040D" w:rsidRDefault="002C6150" w:rsidP="008A77E0">
      <w:pPr>
        <w:ind w:firstLine="0"/>
        <w:rPr>
          <w:sz w:val="32"/>
          <w:szCs w:val="32"/>
        </w:rPr>
      </w:pPr>
      <w:r w:rsidRPr="0067040D">
        <w:rPr>
          <w:sz w:val="32"/>
          <w:szCs w:val="32"/>
        </w:rPr>
        <w:lastRenderedPageBreak/>
        <w:t xml:space="preserve">Validation </w:t>
      </w:r>
      <w:r w:rsidR="0038673D">
        <w:rPr>
          <w:sz w:val="32"/>
          <w:szCs w:val="32"/>
        </w:rPr>
        <w:t>[1]</w:t>
      </w:r>
    </w:p>
    <w:p w14:paraId="03D07FF2" w14:textId="77777777" w:rsidR="006B311C" w:rsidRDefault="000E6B53" w:rsidP="008A77E0">
      <w:pPr>
        <w:ind w:firstLine="0"/>
        <w:rPr>
          <w:sz w:val="32"/>
          <w:szCs w:val="32"/>
        </w:rPr>
      </w:pPr>
      <w:r>
        <w:rPr>
          <w:noProof/>
        </w:rPr>
        <w:drawing>
          <wp:inline distT="0" distB="0" distL="0" distR="0" wp14:anchorId="58666F36" wp14:editId="4CD1CDAF">
            <wp:extent cx="5943600" cy="3294380"/>
            <wp:effectExtent l="0" t="0" r="0" b="1270"/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9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789A0" w14:textId="77777777" w:rsidR="006B311C" w:rsidRDefault="006B311C" w:rsidP="008A77E0">
      <w:pPr>
        <w:ind w:firstLine="0"/>
        <w:rPr>
          <w:sz w:val="32"/>
          <w:szCs w:val="32"/>
        </w:rPr>
      </w:pPr>
    </w:p>
    <w:p w14:paraId="51B9F294" w14:textId="77777777" w:rsidR="006B311C" w:rsidRDefault="006B311C" w:rsidP="008A77E0">
      <w:pPr>
        <w:ind w:firstLine="0"/>
        <w:rPr>
          <w:sz w:val="32"/>
          <w:szCs w:val="32"/>
        </w:rPr>
      </w:pPr>
    </w:p>
    <w:p w14:paraId="2990C47E" w14:textId="77777777" w:rsidR="006B311C" w:rsidRDefault="006B311C" w:rsidP="008A77E0">
      <w:pPr>
        <w:ind w:firstLine="0"/>
        <w:rPr>
          <w:sz w:val="32"/>
          <w:szCs w:val="32"/>
        </w:rPr>
      </w:pPr>
    </w:p>
    <w:p w14:paraId="68332994" w14:textId="77777777" w:rsidR="006B311C" w:rsidRDefault="006B311C" w:rsidP="008A77E0">
      <w:pPr>
        <w:ind w:firstLine="0"/>
        <w:rPr>
          <w:sz w:val="32"/>
          <w:szCs w:val="32"/>
        </w:rPr>
      </w:pPr>
    </w:p>
    <w:p w14:paraId="5AF532D4" w14:textId="77777777" w:rsidR="006B311C" w:rsidRDefault="006B311C" w:rsidP="008A77E0">
      <w:pPr>
        <w:ind w:firstLine="0"/>
        <w:rPr>
          <w:sz w:val="32"/>
          <w:szCs w:val="32"/>
        </w:rPr>
      </w:pPr>
    </w:p>
    <w:p w14:paraId="5756B5F7" w14:textId="77777777" w:rsidR="006B311C" w:rsidRDefault="006B311C" w:rsidP="008A77E0">
      <w:pPr>
        <w:ind w:firstLine="0"/>
        <w:rPr>
          <w:sz w:val="32"/>
          <w:szCs w:val="32"/>
        </w:rPr>
      </w:pPr>
    </w:p>
    <w:p w14:paraId="04363F0D" w14:textId="77777777" w:rsidR="006B311C" w:rsidRDefault="006B311C" w:rsidP="008A77E0">
      <w:pPr>
        <w:ind w:firstLine="0"/>
        <w:rPr>
          <w:sz w:val="32"/>
          <w:szCs w:val="32"/>
        </w:rPr>
      </w:pPr>
    </w:p>
    <w:p w14:paraId="79980A83" w14:textId="77777777" w:rsidR="006B311C" w:rsidRDefault="006B311C" w:rsidP="008A77E0">
      <w:pPr>
        <w:ind w:firstLine="0"/>
        <w:rPr>
          <w:sz w:val="32"/>
          <w:szCs w:val="32"/>
        </w:rPr>
      </w:pPr>
    </w:p>
    <w:p w14:paraId="7C6E2BE6" w14:textId="77777777" w:rsidR="006B311C" w:rsidRDefault="006B311C" w:rsidP="008A77E0">
      <w:pPr>
        <w:ind w:firstLine="0"/>
        <w:rPr>
          <w:sz w:val="32"/>
          <w:szCs w:val="32"/>
        </w:rPr>
      </w:pPr>
    </w:p>
    <w:p w14:paraId="0FC8AA51" w14:textId="29971CAE" w:rsidR="007F3AA7" w:rsidRPr="000E6B53" w:rsidRDefault="00FD56FB" w:rsidP="008A77E0">
      <w:pPr>
        <w:ind w:firstLine="0"/>
      </w:pPr>
      <w:r w:rsidRPr="0067040D">
        <w:rPr>
          <w:sz w:val="32"/>
          <w:szCs w:val="32"/>
        </w:rPr>
        <w:lastRenderedPageBreak/>
        <w:t xml:space="preserve">CSS </w:t>
      </w:r>
      <w:r w:rsidR="00FC1EAB" w:rsidRPr="0067040D">
        <w:rPr>
          <w:sz w:val="32"/>
          <w:szCs w:val="32"/>
        </w:rPr>
        <w:t>V</w:t>
      </w:r>
      <w:r w:rsidRPr="0067040D">
        <w:rPr>
          <w:sz w:val="32"/>
          <w:szCs w:val="32"/>
        </w:rPr>
        <w:t xml:space="preserve">alidation </w:t>
      </w:r>
    </w:p>
    <w:p w14:paraId="41158CC3" w14:textId="6C57D039" w:rsidR="006A5DAB" w:rsidRDefault="00D262FA" w:rsidP="008A77E0">
      <w:pPr>
        <w:ind w:firstLine="0"/>
      </w:pPr>
      <w:r>
        <w:rPr>
          <w:noProof/>
        </w:rPr>
        <w:drawing>
          <wp:inline distT="0" distB="0" distL="0" distR="0" wp14:anchorId="7FDC0D6B" wp14:editId="03F55199">
            <wp:extent cx="5943600" cy="3749040"/>
            <wp:effectExtent l="0" t="0" r="0" b="3810"/>
            <wp:docPr id="7" name="Picture 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, email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4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5DAB">
        <w:rPr>
          <w:noProof/>
        </w:rPr>
        <w:drawing>
          <wp:inline distT="0" distB="0" distL="0" distR="0" wp14:anchorId="6551F3D3" wp14:editId="417E14C5">
            <wp:extent cx="5943600" cy="3294380"/>
            <wp:effectExtent l="0" t="0" r="0" b="1270"/>
            <wp:docPr id="8" name="Picture 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9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8D7B5" w14:textId="4B4610EF" w:rsidR="00FD56FB" w:rsidRDefault="00FC1EAB" w:rsidP="008A77E0">
      <w:pPr>
        <w:ind w:firstLine="0"/>
      </w:pPr>
      <w:r>
        <w:rPr>
          <w:noProof/>
        </w:rPr>
        <w:lastRenderedPageBreak/>
        <w:drawing>
          <wp:inline distT="0" distB="0" distL="0" distR="0" wp14:anchorId="5A047365" wp14:editId="02A53EB3">
            <wp:extent cx="5943600" cy="3749040"/>
            <wp:effectExtent l="0" t="0" r="0" b="3810"/>
            <wp:docPr id="9" name="Picture 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, email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4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729C5" w14:textId="60C10801" w:rsidR="007F7989" w:rsidRDefault="007F7989" w:rsidP="007F7989">
      <w:pPr>
        <w:ind w:firstLine="0"/>
      </w:pPr>
    </w:p>
    <w:p w14:paraId="7FD98A62" w14:textId="059BBB71" w:rsidR="00E81978" w:rsidRDefault="00B8649C" w:rsidP="007F3AA7">
      <w:pPr>
        <w:ind w:left="720" w:firstLine="0"/>
      </w:pPr>
      <w:r w:rsidRPr="00B8649C">
        <w:rPr>
          <w:noProof/>
        </w:rPr>
        <w:drawing>
          <wp:inline distT="0" distB="0" distL="0" distR="0" wp14:anchorId="7D9DBB37" wp14:editId="52976C7D">
            <wp:extent cx="5943600" cy="31242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439EE" w14:textId="062ECF83" w:rsidR="00B8649C" w:rsidRDefault="00B8649C" w:rsidP="007F3AA7">
      <w:pPr>
        <w:ind w:left="720" w:firstLine="0"/>
      </w:pPr>
    </w:p>
    <w:p w14:paraId="4CDB9328" w14:textId="42E6AB4E" w:rsidR="00B8649C" w:rsidRPr="007F3AA7" w:rsidRDefault="00B8649C" w:rsidP="007F3AA7">
      <w:pPr>
        <w:ind w:left="720" w:firstLine="0"/>
      </w:pPr>
      <w:r>
        <w:t>Resolved CSS err</w:t>
      </w:r>
      <w:r w:rsidR="00A75C01">
        <w:t xml:space="preserve">or by removing unrecognized term(auto) in CSS </w:t>
      </w:r>
      <w:r w:rsidR="001E4D42">
        <w:t>code.</w:t>
      </w:r>
    </w:p>
    <w:p w14:paraId="7B017945" w14:textId="73B7212C" w:rsidR="003F7F8D" w:rsidRPr="00CA1094" w:rsidRDefault="00CA1094" w:rsidP="0043272B">
      <w:pPr>
        <w:ind w:left="720" w:firstLine="0"/>
        <w:rPr>
          <w:sz w:val="32"/>
          <w:szCs w:val="32"/>
        </w:rPr>
      </w:pPr>
      <w:r w:rsidRPr="00CA1094">
        <w:rPr>
          <w:sz w:val="32"/>
          <w:szCs w:val="32"/>
        </w:rPr>
        <w:lastRenderedPageBreak/>
        <w:t xml:space="preserve">Usability </w:t>
      </w:r>
    </w:p>
    <w:p w14:paraId="6FD0EAFA" w14:textId="7C931634" w:rsidR="00326F9A" w:rsidRPr="0040547D" w:rsidRDefault="00780FE5" w:rsidP="0040547D">
      <w:pPr>
        <w:ind w:left="720" w:firstLine="0"/>
      </w:pPr>
      <w:r w:rsidRPr="0040547D">
        <w:t xml:space="preserve">The world wide web consortium W3 define </w:t>
      </w:r>
      <w:r w:rsidR="00AC5BC8" w:rsidRPr="0040547D">
        <w:t>usability as “</w:t>
      </w:r>
      <w:r w:rsidR="00A70F78" w:rsidRPr="0040547D">
        <w:t>Usability</w:t>
      </w:r>
      <w:r w:rsidR="00AC5BC8" w:rsidRPr="0040547D">
        <w:t xml:space="preserve"> is about designing products to be effective, efficient, and satisfying. Usability includes user experience design. </w:t>
      </w:r>
      <w:r w:rsidR="00A70F78" w:rsidRPr="0040547D">
        <w:t>“[</w:t>
      </w:r>
      <w:r w:rsidR="002269BA">
        <w:t>2]</w:t>
      </w:r>
    </w:p>
    <w:p w14:paraId="4F09286F" w14:textId="141ABDAC" w:rsidR="0040547D" w:rsidRDefault="0040547D" w:rsidP="0040547D">
      <w:pPr>
        <w:ind w:left="720" w:firstLine="0"/>
      </w:pPr>
      <w:r w:rsidRPr="0040547D">
        <w:t>Taking</w:t>
      </w:r>
      <w:r w:rsidR="00BA12C3" w:rsidRPr="0040547D">
        <w:t xml:space="preserve"> this point of view as a </w:t>
      </w:r>
      <w:r w:rsidRPr="0040547D">
        <w:t>measure</w:t>
      </w:r>
      <w:r w:rsidR="00BA12C3" w:rsidRPr="0040547D">
        <w:t xml:space="preserve"> of usability</w:t>
      </w:r>
      <w:r w:rsidR="00EC3DD0" w:rsidRPr="0040547D">
        <w:t>. The History of Pizza website is effective as it provides the user with a</w:t>
      </w:r>
      <w:r w:rsidR="006F604C">
        <w:t>n</w:t>
      </w:r>
      <w:r w:rsidR="00EC3DD0" w:rsidRPr="0040547D">
        <w:t xml:space="preserve"> </w:t>
      </w:r>
      <w:r w:rsidR="0015269B" w:rsidRPr="0040547D">
        <w:t xml:space="preserve">easy to negotiate, clear and easy to understand website from </w:t>
      </w:r>
      <w:r w:rsidR="009C4E9D" w:rsidRPr="0040547D">
        <w:t xml:space="preserve">the first page. It is clear what the website is there to do. </w:t>
      </w:r>
    </w:p>
    <w:p w14:paraId="2CD0B89F" w14:textId="24B7E2EE" w:rsidR="000C7738" w:rsidRPr="0040547D" w:rsidRDefault="009C4E9D" w:rsidP="0040547D">
      <w:pPr>
        <w:ind w:left="720" w:firstLine="0"/>
      </w:pPr>
      <w:r w:rsidRPr="0040547D">
        <w:t xml:space="preserve">On page 1 </w:t>
      </w:r>
      <w:r w:rsidR="002668B0" w:rsidRPr="0040547D">
        <w:t xml:space="preserve">we see </w:t>
      </w:r>
      <w:r w:rsidR="00346C56" w:rsidRPr="0040547D">
        <w:t>instantly</w:t>
      </w:r>
      <w:r w:rsidR="002668B0" w:rsidRPr="0040547D">
        <w:t xml:space="preserve"> what the website is for </w:t>
      </w:r>
      <w:r w:rsidR="0040547D" w:rsidRPr="0040547D">
        <w:t>“The</w:t>
      </w:r>
      <w:r w:rsidR="000C7738" w:rsidRPr="0040547D">
        <w:t xml:space="preserve"> History of Pizza</w:t>
      </w:r>
      <w:r w:rsidR="0040547D">
        <w:t>.”</w:t>
      </w:r>
    </w:p>
    <w:p w14:paraId="155A45FB" w14:textId="42696C0C" w:rsidR="00BA12C3" w:rsidRPr="0040547D" w:rsidRDefault="000C7738" w:rsidP="0040547D">
      <w:pPr>
        <w:ind w:left="720" w:firstLine="0"/>
      </w:pPr>
      <w:r w:rsidRPr="0040547D">
        <w:t xml:space="preserve">The Entire History of Pizza in One Book” This straightforward </w:t>
      </w:r>
      <w:r w:rsidR="00346C56" w:rsidRPr="0040547D">
        <w:t>delivery</w:t>
      </w:r>
      <w:r w:rsidRPr="0040547D">
        <w:t xml:space="preserve"> </w:t>
      </w:r>
      <w:r w:rsidR="002E353C" w:rsidRPr="0040547D">
        <w:t xml:space="preserve">is </w:t>
      </w:r>
      <w:r w:rsidR="006F604C">
        <w:t xml:space="preserve">carried on </w:t>
      </w:r>
      <w:r w:rsidR="002E353C" w:rsidRPr="0040547D">
        <w:t xml:space="preserve">throughout the site. There are no confusing adverts or mentions of other content. </w:t>
      </w:r>
      <w:r w:rsidR="00213DDE" w:rsidRPr="0040547D">
        <w:t xml:space="preserve">This is </w:t>
      </w:r>
      <w:r w:rsidR="002F5799">
        <w:t xml:space="preserve">also </w:t>
      </w:r>
      <w:r w:rsidR="00213DDE" w:rsidRPr="0040547D">
        <w:t xml:space="preserve">mirrored by the </w:t>
      </w:r>
      <w:r w:rsidR="00BE6319" w:rsidRPr="0040547D">
        <w:t>architecture</w:t>
      </w:r>
      <w:r w:rsidR="00213DDE" w:rsidRPr="0040547D">
        <w:t xml:space="preserve"> of the site. </w:t>
      </w:r>
      <w:r w:rsidR="0074371F" w:rsidRPr="0040547D">
        <w:t xml:space="preserve">It uses a </w:t>
      </w:r>
      <w:r w:rsidR="00BE6319" w:rsidRPr="0040547D">
        <w:t>basic</w:t>
      </w:r>
      <w:r w:rsidR="0074371F" w:rsidRPr="0040547D">
        <w:t xml:space="preserve"> navigation system that remains in the same place </w:t>
      </w:r>
      <w:r w:rsidR="00BE6319" w:rsidRPr="0040547D">
        <w:t>throughout</w:t>
      </w:r>
      <w:r w:rsidR="0074371F" w:rsidRPr="0040547D">
        <w:t xml:space="preserve"> the site. </w:t>
      </w:r>
      <w:r w:rsidR="002A5777" w:rsidRPr="0040547D">
        <w:t xml:space="preserve">Making it very easy for the user to return to a pervious page. </w:t>
      </w:r>
      <w:r w:rsidR="00D02FD8" w:rsidRPr="0040547D">
        <w:t xml:space="preserve">The pages have no large files attached or links to other sites </w:t>
      </w:r>
      <w:r w:rsidR="00A802A9" w:rsidRPr="0040547D">
        <w:t>making the pages fast loading even for low internet speeds below 12Mb</w:t>
      </w:r>
      <w:r w:rsidR="00F20606" w:rsidRPr="0040547D">
        <w:t xml:space="preserve">ps. </w:t>
      </w:r>
      <w:r w:rsidR="008B4958" w:rsidRPr="0040547D">
        <w:t xml:space="preserve">From </w:t>
      </w:r>
      <w:r w:rsidR="0040547D" w:rsidRPr="0040547D">
        <w:t>another</w:t>
      </w:r>
      <w:r w:rsidR="008B4958" w:rsidRPr="0040547D">
        <w:t xml:space="preserve"> point of view however, considering todays </w:t>
      </w:r>
      <w:r w:rsidR="00322F41" w:rsidRPr="0040547D">
        <w:t xml:space="preserve">use of media rich websites it might be seen as slightly boring to some users </w:t>
      </w:r>
      <w:r w:rsidR="00800877" w:rsidRPr="0040547D">
        <w:t xml:space="preserve">as the site does not contain media </w:t>
      </w:r>
      <w:r w:rsidR="00346C56" w:rsidRPr="0040547D">
        <w:t>rich</w:t>
      </w:r>
      <w:r w:rsidR="00800877" w:rsidRPr="0040547D">
        <w:t xml:space="preserve"> elements often found on many </w:t>
      </w:r>
      <w:r w:rsidR="008F0346" w:rsidRPr="0040547D">
        <w:t xml:space="preserve">of today’s </w:t>
      </w:r>
      <w:r w:rsidR="00800877" w:rsidRPr="0040547D">
        <w:t xml:space="preserve">websites. </w:t>
      </w:r>
      <w:r w:rsidR="008F0346" w:rsidRPr="0040547D">
        <w:t>Elements such as video, animation</w:t>
      </w:r>
      <w:r w:rsidR="00095CF8" w:rsidRPr="0040547D">
        <w:t xml:space="preserve">, </w:t>
      </w:r>
      <w:r w:rsidR="00346C56" w:rsidRPr="0040547D">
        <w:t>ultra-high-definition</w:t>
      </w:r>
      <w:r w:rsidR="00095CF8" w:rsidRPr="0040547D">
        <w:t xml:space="preserve"> images, all perhaps make a more interesting website </w:t>
      </w:r>
      <w:r w:rsidR="00346C56" w:rsidRPr="0040547D">
        <w:t xml:space="preserve">but might not necessarily improve usability. </w:t>
      </w:r>
    </w:p>
    <w:p w14:paraId="5399D14D" w14:textId="3922E362" w:rsidR="000A4DC3" w:rsidRDefault="00A802A9" w:rsidP="000A4DC3">
      <w:pPr>
        <w:pStyle w:val="ListParagraph"/>
        <w:ind w:left="1440"/>
      </w:pPr>
      <w:r>
        <w:tab/>
      </w:r>
      <w:r>
        <w:tab/>
      </w:r>
    </w:p>
    <w:p w14:paraId="336D4882" w14:textId="77777777" w:rsidR="000A4DC3" w:rsidRDefault="000A4DC3" w:rsidP="000A4DC3">
      <w:pPr>
        <w:pStyle w:val="ListParagraph"/>
        <w:ind w:left="1440"/>
      </w:pPr>
    </w:p>
    <w:p w14:paraId="645F45B7" w14:textId="77777777" w:rsidR="00F84A03" w:rsidRDefault="00F84A03" w:rsidP="00F84A03">
      <w:pPr>
        <w:ind w:firstLine="0"/>
      </w:pPr>
    </w:p>
    <w:p w14:paraId="14D97F93" w14:textId="77777777" w:rsidR="00F84A03" w:rsidRDefault="00F84A03" w:rsidP="00F84A03">
      <w:pPr>
        <w:ind w:firstLine="0"/>
      </w:pPr>
    </w:p>
    <w:p w14:paraId="50CA7417" w14:textId="77777777" w:rsidR="00F84A03" w:rsidRDefault="00F84A03" w:rsidP="00F84A03">
      <w:pPr>
        <w:ind w:firstLine="0"/>
      </w:pPr>
    </w:p>
    <w:p w14:paraId="53DD47EB" w14:textId="77777777" w:rsidR="00AC037B" w:rsidRPr="00CA1094" w:rsidRDefault="000A4DC3" w:rsidP="00F84A03">
      <w:pPr>
        <w:ind w:firstLine="0"/>
        <w:rPr>
          <w:sz w:val="28"/>
          <w:szCs w:val="28"/>
        </w:rPr>
      </w:pPr>
      <w:r w:rsidRPr="00CA1094">
        <w:rPr>
          <w:sz w:val="28"/>
          <w:szCs w:val="28"/>
        </w:rPr>
        <w:t xml:space="preserve">Search Engine Optimisation (SEO): </w:t>
      </w:r>
    </w:p>
    <w:p w14:paraId="08744A9D" w14:textId="2602C8C7" w:rsidR="000A4DC3" w:rsidRPr="00AC037B" w:rsidRDefault="000A4DC3" w:rsidP="009C32B2">
      <w:pPr>
        <w:ind w:firstLine="0"/>
      </w:pPr>
      <w:r w:rsidRPr="00AC037B">
        <w:t xml:space="preserve">A list of the on-page SEO techniques applied </w:t>
      </w:r>
      <w:r w:rsidR="00F84A03" w:rsidRPr="00AC037B">
        <w:t xml:space="preserve">to the </w:t>
      </w:r>
      <w:r w:rsidRPr="00AC037B">
        <w:t>website with examples of where and how these have been applied</w:t>
      </w:r>
      <w:r w:rsidR="00AC037B" w:rsidRPr="00AC037B">
        <w:t>.</w:t>
      </w:r>
    </w:p>
    <w:p w14:paraId="021A35E6" w14:textId="14A5C890" w:rsidR="0089004E" w:rsidRPr="00AC037B" w:rsidRDefault="00BA3EDC" w:rsidP="009C32B2">
      <w:pPr>
        <w:ind w:firstLine="0"/>
      </w:pPr>
      <w:r w:rsidRPr="00AC037B">
        <w:t xml:space="preserve">A simple </w:t>
      </w:r>
      <w:r w:rsidR="00E0461B" w:rsidRPr="00AC037B">
        <w:t xml:space="preserve">website structure </w:t>
      </w:r>
      <w:proofErr w:type="gramStart"/>
      <w:r w:rsidR="00E0461B" w:rsidRPr="00AC037B">
        <w:t>that’s</w:t>
      </w:r>
      <w:proofErr w:type="gramEnd"/>
      <w:r w:rsidR="00E0461B" w:rsidRPr="00AC037B">
        <w:t xml:space="preserve"> easy for search engines to index. </w:t>
      </w:r>
      <w:r w:rsidR="00B54859" w:rsidRPr="00AC037B">
        <w:t xml:space="preserve">There are no confusing links </w:t>
      </w:r>
      <w:r w:rsidR="003F5668" w:rsidRPr="00AC037B">
        <w:t>on the</w:t>
      </w:r>
      <w:r w:rsidR="00B54859" w:rsidRPr="00AC037B">
        <w:t xml:space="preserve"> site to other sites and the pages follow a logical order</w:t>
      </w:r>
      <w:r w:rsidR="003F5668">
        <w:t xml:space="preserve">. </w:t>
      </w:r>
      <w:r w:rsidR="00EF4F46" w:rsidRPr="00EF4F46">
        <w:t xml:space="preserve">Site </w:t>
      </w:r>
      <w:proofErr w:type="gramStart"/>
      <w:r w:rsidR="00EF4F46" w:rsidRPr="00EF4F46">
        <w:t>links</w:t>
      </w:r>
      <w:proofErr w:type="gramEnd"/>
      <w:r w:rsidR="00EF4F46" w:rsidRPr="00EF4F46">
        <w:t xml:space="preserve"> are ordered and there are not broken links on the site. </w:t>
      </w:r>
      <w:r w:rsidR="00C3396D">
        <w:t xml:space="preserve">This </w:t>
      </w:r>
      <w:r w:rsidR="00633346">
        <w:t>structure</w:t>
      </w:r>
      <w:r w:rsidR="00C3396D">
        <w:t xml:space="preserve"> optimises the whole </w:t>
      </w:r>
      <w:r w:rsidR="00633346">
        <w:t>sites SEO.</w:t>
      </w:r>
      <w:r w:rsidR="00163F28">
        <w:t xml:space="preserve"> This is further strengthened, by being compatible on all major browsers </w:t>
      </w:r>
      <w:r w:rsidR="00E969F3">
        <w:t xml:space="preserve">and </w:t>
      </w:r>
      <w:r w:rsidR="0031407D">
        <w:t xml:space="preserve">responsive to different screen sizes. </w:t>
      </w:r>
    </w:p>
    <w:p w14:paraId="274FDF8B" w14:textId="0926F780" w:rsidR="00E0461B" w:rsidRPr="00AC037B" w:rsidRDefault="001B57F8" w:rsidP="009C32B2">
      <w:pPr>
        <w:ind w:firstLine="0"/>
      </w:pPr>
      <w:r w:rsidRPr="00AC037B">
        <w:t xml:space="preserve">Although not installed to this current version of the site. </w:t>
      </w:r>
      <w:r w:rsidR="00127105" w:rsidRPr="00AC037B">
        <w:t xml:space="preserve">When the site is hosted </w:t>
      </w:r>
      <w:r w:rsidR="0031407D" w:rsidRPr="00AC037B">
        <w:t>online,</w:t>
      </w:r>
      <w:r w:rsidR="00127105" w:rsidRPr="00AC037B">
        <w:t xml:space="preserve"> I </w:t>
      </w:r>
      <w:r w:rsidR="00990F87" w:rsidRPr="00AC037B">
        <w:t>would create a</w:t>
      </w:r>
      <w:r w:rsidR="00770706">
        <w:t>n XLM</w:t>
      </w:r>
      <w:r w:rsidR="00990F87" w:rsidRPr="00AC037B">
        <w:t xml:space="preserve"> site map to add to the website which would allow search </w:t>
      </w:r>
      <w:r w:rsidR="00E8651D" w:rsidRPr="00AC037B">
        <w:t>engines</w:t>
      </w:r>
      <w:r w:rsidR="00990F87" w:rsidRPr="00AC037B">
        <w:t xml:space="preserve"> </w:t>
      </w:r>
      <w:r w:rsidR="00E8651D" w:rsidRPr="00AC037B">
        <w:t>to</w:t>
      </w:r>
      <w:r w:rsidR="00990F87" w:rsidRPr="00AC037B">
        <w:t xml:space="preserve"> crawl and index </w:t>
      </w:r>
      <w:r w:rsidR="00411BF8" w:rsidRPr="00AC037B">
        <w:t>my site faste</w:t>
      </w:r>
      <w:r w:rsidR="00F46757">
        <w:t>r boosting</w:t>
      </w:r>
      <w:r w:rsidR="00411BF8" w:rsidRPr="00AC037B">
        <w:t xml:space="preserve"> SEO ratings. </w:t>
      </w:r>
    </w:p>
    <w:p w14:paraId="6BA1EFC4" w14:textId="2E3CB737" w:rsidR="002E2B1D" w:rsidRPr="00AC037B" w:rsidRDefault="00CA7F61" w:rsidP="009C32B2">
      <w:pPr>
        <w:ind w:firstLine="0"/>
      </w:pPr>
      <w:r w:rsidRPr="00AC037B">
        <w:t xml:space="preserve">Each page </w:t>
      </w:r>
      <w:r w:rsidR="00F46757">
        <w:t xml:space="preserve">would be </w:t>
      </w:r>
      <w:r w:rsidR="00A56A7B">
        <w:t>optimised</w:t>
      </w:r>
      <w:r w:rsidR="00F46757">
        <w:t xml:space="preserve"> </w:t>
      </w:r>
      <w:r w:rsidR="00C02B29">
        <w:t xml:space="preserve">by using </w:t>
      </w:r>
      <w:r w:rsidRPr="00AC037B">
        <w:t>has an individual title in the</w:t>
      </w:r>
      <w:r w:rsidR="00C02B29">
        <w:t xml:space="preserve"> H1</w:t>
      </w:r>
      <w:r w:rsidRPr="00AC037B">
        <w:t xml:space="preserve"> Title </w:t>
      </w:r>
      <w:r w:rsidR="0006530A" w:rsidRPr="00AC037B">
        <w:t>Tag</w:t>
      </w:r>
      <w:r w:rsidR="005C4CBA">
        <w:t xml:space="preserve">, and H2 for a section </w:t>
      </w:r>
      <w:r w:rsidR="00A56A7B">
        <w:t>subtitle</w:t>
      </w:r>
      <w:r w:rsidR="0006530A" w:rsidRPr="00AC037B">
        <w:t xml:space="preserve"> of the HTML code.</w:t>
      </w:r>
    </w:p>
    <w:p w14:paraId="6C585443" w14:textId="6351CFFC" w:rsidR="0006530A" w:rsidRPr="00AC037B" w:rsidRDefault="00F22ED0" w:rsidP="009C32B2">
      <w:pPr>
        <w:ind w:firstLine="0"/>
      </w:pPr>
      <w:r w:rsidRPr="00AC037B">
        <w:t xml:space="preserve">The sites </w:t>
      </w:r>
      <w:r w:rsidR="00F4531F" w:rsidRPr="00AC037B">
        <w:t xml:space="preserve">index page </w:t>
      </w:r>
      <w:r w:rsidR="0030178B" w:rsidRPr="00AC037B">
        <w:t>has a defined favicon icon which will show up in search results</w:t>
      </w:r>
      <w:r w:rsidR="00813EF0" w:rsidRPr="00AC037B">
        <w:t xml:space="preserve"> and further define the page and site in search rankings. </w:t>
      </w:r>
      <w:r w:rsidR="00A56A7B">
        <w:t>Individual</w:t>
      </w:r>
      <w:r w:rsidR="00740C54">
        <w:t xml:space="preserve"> images </w:t>
      </w:r>
      <w:r w:rsidR="001B6E55">
        <w:t xml:space="preserve">would have Alt </w:t>
      </w:r>
      <w:r w:rsidR="00A56A7B">
        <w:t>attributes</w:t>
      </w:r>
      <w:r w:rsidR="001B6E55">
        <w:t xml:space="preserve"> completed </w:t>
      </w:r>
      <w:r w:rsidR="00A56A7B">
        <w:t>and descriptions for each image.</w:t>
      </w:r>
      <w:r w:rsidR="00AF6944" w:rsidRPr="00AF6944">
        <w:rPr>
          <w:noProof/>
        </w:rPr>
        <w:drawing>
          <wp:inline distT="0" distB="0" distL="0" distR="0" wp14:anchorId="79A59872" wp14:editId="2CB5B006">
            <wp:extent cx="5943600" cy="122110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2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3A746" w14:textId="68258E3C" w:rsidR="00891C76" w:rsidRDefault="00F13B1D" w:rsidP="009C32B2">
      <w:pPr>
        <w:ind w:firstLine="0"/>
      </w:pPr>
      <w:r w:rsidRPr="00AC037B">
        <w:t xml:space="preserve">Keywords </w:t>
      </w:r>
      <w:r w:rsidR="000509BF" w:rsidRPr="00AC037B">
        <w:t xml:space="preserve">in the </w:t>
      </w:r>
      <w:r w:rsidR="001065A0" w:rsidRPr="00AC037B">
        <w:t>site’s</w:t>
      </w:r>
      <w:r w:rsidR="000509BF" w:rsidRPr="00AC037B">
        <w:t xml:space="preserve"> menu and content link together. </w:t>
      </w:r>
      <w:r w:rsidR="00E1217B" w:rsidRPr="00AC037B">
        <w:t xml:space="preserve">For </w:t>
      </w:r>
      <w:r w:rsidR="00AF6944" w:rsidRPr="00AC037B">
        <w:t>example,</w:t>
      </w:r>
      <w:r w:rsidR="00E1217B" w:rsidRPr="00AC037B">
        <w:t xml:space="preserve"> </w:t>
      </w:r>
      <w:r w:rsidR="00AF6944">
        <w:t>“</w:t>
      </w:r>
      <w:r w:rsidR="00C03751" w:rsidRPr="00AC037B">
        <w:t>Blog</w:t>
      </w:r>
      <w:r w:rsidR="00AF6944">
        <w:t>”</w:t>
      </w:r>
      <w:r w:rsidR="00C03751" w:rsidRPr="00AC037B">
        <w:t xml:space="preserve"> on the navigation menu, leads directly to the </w:t>
      </w:r>
      <w:r w:rsidR="00AF6944" w:rsidRPr="00AC037B">
        <w:t>blog</w:t>
      </w:r>
      <w:r w:rsidR="00C03751" w:rsidRPr="00AC037B">
        <w:t xml:space="preserve"> page which shows blogs about </w:t>
      </w:r>
      <w:r w:rsidR="00B252D1" w:rsidRPr="00AC037B">
        <w:t xml:space="preserve">pizza. This when combined with </w:t>
      </w:r>
      <w:r w:rsidR="00B252D1" w:rsidRPr="00AC037B">
        <w:lastRenderedPageBreak/>
        <w:t xml:space="preserve">standard structured </w:t>
      </w:r>
      <w:r w:rsidR="005A598B" w:rsidRPr="00AC037B">
        <w:t>data such as</w:t>
      </w:r>
      <w:r w:rsidR="0064194C" w:rsidRPr="00AC037B">
        <w:t xml:space="preserve"> HTML code </w:t>
      </w:r>
      <w:r w:rsidR="00891C76" w:rsidRPr="00AC037B">
        <w:t>“head</w:t>
      </w:r>
      <w:r w:rsidR="0064194C" w:rsidRPr="00AC037B">
        <w:t xml:space="preserve">” “body” “footer” help to present the site in a logical way to the search engine </w:t>
      </w:r>
      <w:r w:rsidR="00CA4749" w:rsidRPr="00AC037B">
        <w:t xml:space="preserve">developing </w:t>
      </w:r>
      <w:r w:rsidR="004079F0" w:rsidRPr="00AC037B">
        <w:t xml:space="preserve">a positive SEO. </w:t>
      </w:r>
    </w:p>
    <w:p w14:paraId="2B061912" w14:textId="5E599CDD" w:rsidR="00813EF0" w:rsidRPr="00AC037B" w:rsidRDefault="004079F0" w:rsidP="009C32B2">
      <w:pPr>
        <w:ind w:firstLine="0"/>
      </w:pPr>
      <w:r w:rsidRPr="00AC037B">
        <w:t xml:space="preserve">In comparison a site without standard structured data </w:t>
      </w:r>
      <w:r w:rsidR="00D41743" w:rsidRPr="00AC037B">
        <w:t xml:space="preserve">could look malicious to a search engine and therefore develop negative </w:t>
      </w:r>
      <w:r w:rsidR="00E8651D" w:rsidRPr="00AC037B">
        <w:t xml:space="preserve">associations between the search engine and the website. </w:t>
      </w:r>
    </w:p>
    <w:p w14:paraId="60DE95D9" w14:textId="2693FFE7" w:rsidR="00AC2E3D" w:rsidRPr="00AC037B" w:rsidRDefault="00AC2E3D" w:rsidP="00AC037B">
      <w:pPr>
        <w:ind w:left="720" w:firstLine="0"/>
      </w:pPr>
    </w:p>
    <w:p w14:paraId="16CD03FB" w14:textId="77777777" w:rsidR="00AC2E3D" w:rsidRPr="00AC037B" w:rsidRDefault="00AC2E3D" w:rsidP="00AC037B">
      <w:pPr>
        <w:ind w:left="720" w:firstLine="0"/>
      </w:pPr>
    </w:p>
    <w:p w14:paraId="1A657D7A" w14:textId="77777777" w:rsidR="00FB26FC" w:rsidRDefault="00FB26FC" w:rsidP="00FB26FC">
      <w:pPr>
        <w:ind w:firstLine="0"/>
        <w:rPr>
          <w:sz w:val="32"/>
          <w:szCs w:val="32"/>
        </w:rPr>
      </w:pPr>
    </w:p>
    <w:p w14:paraId="7CABC97B" w14:textId="77777777" w:rsidR="00FB26FC" w:rsidRDefault="00FB26FC" w:rsidP="00FB26FC">
      <w:pPr>
        <w:ind w:firstLine="0"/>
        <w:rPr>
          <w:sz w:val="32"/>
          <w:szCs w:val="32"/>
        </w:rPr>
      </w:pPr>
    </w:p>
    <w:p w14:paraId="4A81BC40" w14:textId="77777777" w:rsidR="00FB26FC" w:rsidRDefault="00FB26FC" w:rsidP="00FB26FC">
      <w:pPr>
        <w:ind w:firstLine="0"/>
        <w:rPr>
          <w:sz w:val="32"/>
          <w:szCs w:val="32"/>
        </w:rPr>
      </w:pPr>
    </w:p>
    <w:p w14:paraId="525E1042" w14:textId="77777777" w:rsidR="00FB26FC" w:rsidRDefault="00FB26FC" w:rsidP="00FB26FC">
      <w:pPr>
        <w:ind w:firstLine="0"/>
        <w:rPr>
          <w:sz w:val="32"/>
          <w:szCs w:val="32"/>
        </w:rPr>
      </w:pPr>
    </w:p>
    <w:p w14:paraId="6409EFD9" w14:textId="77777777" w:rsidR="00FB26FC" w:rsidRDefault="00FB26FC" w:rsidP="00FB26FC">
      <w:pPr>
        <w:ind w:firstLine="0"/>
        <w:rPr>
          <w:sz w:val="32"/>
          <w:szCs w:val="32"/>
        </w:rPr>
      </w:pPr>
    </w:p>
    <w:p w14:paraId="6D8CAED6" w14:textId="77777777" w:rsidR="00FB26FC" w:rsidRDefault="00FB26FC" w:rsidP="00FB26FC">
      <w:pPr>
        <w:ind w:firstLine="0"/>
        <w:rPr>
          <w:sz w:val="32"/>
          <w:szCs w:val="32"/>
        </w:rPr>
      </w:pPr>
    </w:p>
    <w:p w14:paraId="5C48E8F0" w14:textId="77777777" w:rsidR="00FB26FC" w:rsidRDefault="00FB26FC" w:rsidP="00FB26FC">
      <w:pPr>
        <w:ind w:firstLine="0"/>
        <w:rPr>
          <w:sz w:val="32"/>
          <w:szCs w:val="32"/>
        </w:rPr>
      </w:pPr>
    </w:p>
    <w:p w14:paraId="1B98103E" w14:textId="77777777" w:rsidR="00FB26FC" w:rsidRDefault="00FB26FC" w:rsidP="00FB26FC">
      <w:pPr>
        <w:ind w:firstLine="0"/>
        <w:rPr>
          <w:sz w:val="32"/>
          <w:szCs w:val="32"/>
        </w:rPr>
      </w:pPr>
    </w:p>
    <w:p w14:paraId="16EF4546" w14:textId="77777777" w:rsidR="00FB26FC" w:rsidRDefault="00FB26FC" w:rsidP="00FB26FC">
      <w:pPr>
        <w:ind w:firstLine="0"/>
        <w:rPr>
          <w:sz w:val="32"/>
          <w:szCs w:val="32"/>
        </w:rPr>
      </w:pPr>
    </w:p>
    <w:p w14:paraId="08EB978A" w14:textId="77777777" w:rsidR="00FB26FC" w:rsidRDefault="00FB26FC" w:rsidP="00FB26FC">
      <w:pPr>
        <w:ind w:firstLine="0"/>
        <w:rPr>
          <w:sz w:val="32"/>
          <w:szCs w:val="32"/>
        </w:rPr>
      </w:pPr>
    </w:p>
    <w:p w14:paraId="0460EFDD" w14:textId="77777777" w:rsidR="00FB26FC" w:rsidRDefault="00FB26FC" w:rsidP="00FB26FC">
      <w:pPr>
        <w:ind w:firstLine="0"/>
        <w:rPr>
          <w:sz w:val="32"/>
          <w:szCs w:val="32"/>
        </w:rPr>
      </w:pPr>
    </w:p>
    <w:p w14:paraId="1924615C" w14:textId="77777777" w:rsidR="00FB26FC" w:rsidRDefault="00FB26FC" w:rsidP="00FB26FC">
      <w:pPr>
        <w:ind w:firstLine="0"/>
        <w:rPr>
          <w:sz w:val="32"/>
          <w:szCs w:val="32"/>
        </w:rPr>
      </w:pPr>
    </w:p>
    <w:p w14:paraId="33BF51C4" w14:textId="77777777" w:rsidR="00FB26FC" w:rsidRDefault="00FB26FC" w:rsidP="00FB26FC">
      <w:pPr>
        <w:ind w:firstLine="0"/>
        <w:rPr>
          <w:sz w:val="32"/>
          <w:szCs w:val="32"/>
        </w:rPr>
      </w:pPr>
    </w:p>
    <w:p w14:paraId="705F2FEA" w14:textId="6E905FFD" w:rsidR="000A4DC3" w:rsidRPr="00CA1094" w:rsidRDefault="000A4DC3" w:rsidP="00FB26FC">
      <w:pPr>
        <w:ind w:firstLine="0"/>
        <w:rPr>
          <w:sz w:val="32"/>
          <w:szCs w:val="32"/>
        </w:rPr>
      </w:pPr>
      <w:r w:rsidRPr="00CA1094">
        <w:rPr>
          <w:sz w:val="32"/>
          <w:szCs w:val="32"/>
        </w:rPr>
        <w:lastRenderedPageBreak/>
        <w:t>Accessibility</w:t>
      </w:r>
    </w:p>
    <w:p w14:paraId="4A2C6B7C" w14:textId="1B3E12EA" w:rsidR="00CB66BC" w:rsidRDefault="007703E0" w:rsidP="00FB26FC">
      <w:pPr>
        <w:ind w:firstLine="0"/>
      </w:pPr>
      <w:r>
        <w:t xml:space="preserve">The four main </w:t>
      </w:r>
      <w:r w:rsidR="00E42076">
        <w:t>principles</w:t>
      </w:r>
      <w:r>
        <w:t xml:space="preserve"> of the </w:t>
      </w:r>
      <w:r w:rsidRPr="007703E0">
        <w:t>WCAG 2.1</w:t>
      </w:r>
      <w:r w:rsidR="00803978">
        <w:t xml:space="preserve"> </w:t>
      </w:r>
      <w:r w:rsidR="00E42076">
        <w:t>accessibility</w:t>
      </w:r>
      <w:r w:rsidR="00803978">
        <w:t xml:space="preserve"> </w:t>
      </w:r>
      <w:r w:rsidR="00E42076">
        <w:t>guidelines</w:t>
      </w:r>
      <w:r w:rsidR="00CB66BC">
        <w:t xml:space="preserve"> a</w:t>
      </w:r>
      <w:r>
        <w:t>re</w:t>
      </w:r>
      <w:r w:rsidR="007C1102">
        <w:t>:</w:t>
      </w:r>
      <w:r>
        <w:t xml:space="preserve"> </w:t>
      </w:r>
      <w:r w:rsidR="00F22EE0">
        <w:t xml:space="preserve">Perceivable, </w:t>
      </w:r>
      <w:r w:rsidR="00F22EE0" w:rsidRPr="00F22EE0">
        <w:t>Understandable</w:t>
      </w:r>
      <w:r w:rsidR="00F22EE0">
        <w:t xml:space="preserve">, Operable and Robust. </w:t>
      </w:r>
    </w:p>
    <w:p w14:paraId="1A033032" w14:textId="77777777" w:rsidR="000D78E2" w:rsidRPr="000D78E2" w:rsidRDefault="00F76329" w:rsidP="00FB26FC">
      <w:pPr>
        <w:ind w:firstLine="0"/>
        <w:rPr>
          <w:sz w:val="28"/>
          <w:szCs w:val="28"/>
        </w:rPr>
      </w:pPr>
      <w:r w:rsidRPr="000D78E2">
        <w:rPr>
          <w:sz w:val="28"/>
          <w:szCs w:val="28"/>
        </w:rPr>
        <w:t>Perceivabl</w:t>
      </w:r>
      <w:r w:rsidR="000D78E2" w:rsidRPr="000D78E2">
        <w:rPr>
          <w:sz w:val="28"/>
          <w:szCs w:val="28"/>
        </w:rPr>
        <w:t>e</w:t>
      </w:r>
    </w:p>
    <w:p w14:paraId="4A06CABF" w14:textId="44573E40" w:rsidR="00A41401" w:rsidRDefault="000D78E2" w:rsidP="00FB26FC">
      <w:pPr>
        <w:ind w:firstLine="0"/>
      </w:pPr>
      <w:r>
        <w:t>T</w:t>
      </w:r>
      <w:r w:rsidR="00CB66BC">
        <w:t xml:space="preserve">he essence of this guideline </w:t>
      </w:r>
      <w:r w:rsidR="006843B2">
        <w:t xml:space="preserve">is that all parts </w:t>
      </w:r>
      <w:r w:rsidR="00E42076">
        <w:t>of the</w:t>
      </w:r>
      <w:r w:rsidR="006843B2">
        <w:t xml:space="preserve"> site should be able to be perceived by the </w:t>
      </w:r>
      <w:r w:rsidR="006F36D3">
        <w:t>user’s</w:t>
      </w:r>
      <w:r w:rsidR="006843B2">
        <w:t xml:space="preserve"> senses either assisted or </w:t>
      </w:r>
      <w:r w:rsidR="00E42076">
        <w:t>non-assisted</w:t>
      </w:r>
      <w:r w:rsidR="00492C30">
        <w:t xml:space="preserve">, this </w:t>
      </w:r>
      <w:r w:rsidR="00CB11FD">
        <w:t>mainly</w:t>
      </w:r>
      <w:r w:rsidR="00492C30">
        <w:t xml:space="preserve"> covers sound and visual parts of the site. </w:t>
      </w:r>
    </w:p>
    <w:p w14:paraId="60775B97" w14:textId="61D31BCC" w:rsidR="00A96CB5" w:rsidRDefault="00A96CB5" w:rsidP="00FB26FC">
      <w:pPr>
        <w:ind w:firstLine="0"/>
      </w:pPr>
      <w:r>
        <w:t xml:space="preserve">Text alternatives </w:t>
      </w:r>
      <w:r w:rsidR="008B0B29">
        <w:t xml:space="preserve">are </w:t>
      </w:r>
      <w:r>
        <w:t xml:space="preserve">provided </w:t>
      </w:r>
      <w:r w:rsidR="00875DC7">
        <w:t xml:space="preserve">by using </w:t>
      </w:r>
      <w:r w:rsidR="004D7385">
        <w:t xml:space="preserve">Alt tags properly when </w:t>
      </w:r>
      <w:r w:rsidR="00D07077">
        <w:t>displaying</w:t>
      </w:r>
      <w:r w:rsidR="004D7385">
        <w:t xml:space="preserve"> an image. </w:t>
      </w:r>
      <w:r w:rsidR="00E42076">
        <w:t>Demonstrated</w:t>
      </w:r>
      <w:r w:rsidR="004D7385">
        <w:t xml:space="preserve"> </w:t>
      </w:r>
      <w:r w:rsidR="00041A12">
        <w:t xml:space="preserve">by this code on the Blog page of </w:t>
      </w:r>
      <w:r w:rsidR="006F36D3">
        <w:t>the</w:t>
      </w:r>
      <w:r w:rsidR="00041A12">
        <w:t xml:space="preserve"> site</w:t>
      </w:r>
      <w:r w:rsidR="00D07077">
        <w:t xml:space="preserve">: </w:t>
      </w:r>
    </w:p>
    <w:p w14:paraId="6053580B" w14:textId="1913195D" w:rsidR="00D07077" w:rsidRDefault="006F36D3" w:rsidP="00A41401">
      <w:pPr>
        <w:ind w:left="720" w:firstLine="0"/>
      </w:pPr>
      <w:r w:rsidRPr="006F36D3">
        <w:rPr>
          <w:noProof/>
        </w:rPr>
        <w:drawing>
          <wp:inline distT="0" distB="0" distL="0" distR="0" wp14:anchorId="0CC0CA8C" wp14:editId="56FAF86E">
            <wp:extent cx="5943600" cy="15494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4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3D7D6" w14:textId="77777777" w:rsidR="008B0B29" w:rsidRDefault="008B0B29" w:rsidP="006F36D3">
      <w:pPr>
        <w:ind w:left="720" w:firstLine="0"/>
      </w:pPr>
    </w:p>
    <w:p w14:paraId="43DBF42D" w14:textId="7ADE47C2" w:rsidR="006F36D3" w:rsidRDefault="002B64B3" w:rsidP="00FB26FC">
      <w:pPr>
        <w:ind w:firstLine="0"/>
      </w:pPr>
      <w:r>
        <w:t xml:space="preserve">Dynamic </w:t>
      </w:r>
      <w:r w:rsidR="006F36D3">
        <w:t>resizable</w:t>
      </w:r>
      <w:r>
        <w:t xml:space="preserve"> text </w:t>
      </w:r>
    </w:p>
    <w:p w14:paraId="700679C9" w14:textId="491A2F0F" w:rsidR="00BF544F" w:rsidRDefault="008D79EB" w:rsidP="00FB26FC">
      <w:pPr>
        <w:ind w:firstLine="0"/>
      </w:pPr>
      <w:r>
        <w:t xml:space="preserve">All the text on the History of </w:t>
      </w:r>
      <w:r w:rsidR="006F36D3">
        <w:t>Pizza</w:t>
      </w:r>
      <w:r>
        <w:t xml:space="preserve"> </w:t>
      </w:r>
      <w:r w:rsidR="0006425A">
        <w:t xml:space="preserve">site is dynamic and resizable: </w:t>
      </w:r>
    </w:p>
    <w:p w14:paraId="0C8C204E" w14:textId="69B9DB5B" w:rsidR="00DD7F05" w:rsidRDefault="00DD7F05" w:rsidP="006F36D3">
      <w:pPr>
        <w:ind w:left="720" w:firstLine="0"/>
      </w:pPr>
      <w:r w:rsidRPr="00DD7F05">
        <w:rPr>
          <w:noProof/>
        </w:rPr>
        <w:drawing>
          <wp:inline distT="0" distB="0" distL="0" distR="0" wp14:anchorId="1A2131D0" wp14:editId="5AC2402F">
            <wp:extent cx="5943600" cy="236474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6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570DE" w14:textId="6851E280" w:rsidR="00BA279D" w:rsidRPr="00CA1094" w:rsidRDefault="00A41401" w:rsidP="0067040D">
      <w:pPr>
        <w:ind w:firstLine="0"/>
        <w:rPr>
          <w:sz w:val="28"/>
          <w:szCs w:val="28"/>
        </w:rPr>
      </w:pPr>
      <w:r w:rsidRPr="00CA1094">
        <w:rPr>
          <w:sz w:val="28"/>
          <w:szCs w:val="28"/>
        </w:rPr>
        <w:lastRenderedPageBreak/>
        <w:t>High contr</w:t>
      </w:r>
      <w:r w:rsidR="00AF0FFA" w:rsidRPr="00CA1094">
        <w:rPr>
          <w:sz w:val="28"/>
          <w:szCs w:val="28"/>
        </w:rPr>
        <w:t xml:space="preserve">ast pages </w:t>
      </w:r>
    </w:p>
    <w:p w14:paraId="0659044B" w14:textId="30FF08CB" w:rsidR="001C2F6C" w:rsidRDefault="00671EA1" w:rsidP="0067040D">
      <w:pPr>
        <w:ind w:firstLine="0"/>
      </w:pPr>
      <w:r>
        <w:t xml:space="preserve">The majority </w:t>
      </w:r>
      <w:r w:rsidR="00321A0B">
        <w:t>over 90% of the site uses high contract pages to assist</w:t>
      </w:r>
      <w:r w:rsidR="00785E06">
        <w:t xml:space="preserve"> </w:t>
      </w:r>
      <w:r w:rsidR="008419EF">
        <w:t xml:space="preserve">people with contrast      sensitivity. </w:t>
      </w:r>
      <w:r w:rsidR="00DD7F05">
        <w:t>However,</w:t>
      </w:r>
      <w:r w:rsidR="008419EF">
        <w:t xml:space="preserve"> the </w:t>
      </w:r>
      <w:r w:rsidR="00186507">
        <w:t>navigation menu could be improved</w:t>
      </w:r>
      <w:r w:rsidR="00D5506E">
        <w:t xml:space="preserve"> somewhat,</w:t>
      </w:r>
      <w:r w:rsidR="00186507">
        <w:t xml:space="preserve"> in this respect</w:t>
      </w:r>
      <w:r w:rsidR="00DD7F05">
        <w:t xml:space="preserve">. I could not </w:t>
      </w:r>
      <w:r w:rsidR="008879A3">
        <w:t>fix this error</w:t>
      </w:r>
      <w:r w:rsidR="008971B8">
        <w:t xml:space="preserve"> in </w:t>
      </w:r>
      <w:r w:rsidR="008A15AB">
        <w:t>the</w:t>
      </w:r>
      <w:r w:rsidR="008971B8">
        <w:t xml:space="preserve"> allotted time</w:t>
      </w:r>
      <w:r w:rsidR="00E60C22">
        <w:t xml:space="preserve"> [3]</w:t>
      </w:r>
      <w:r w:rsidR="008879A3">
        <w:t xml:space="preserve">: </w:t>
      </w:r>
      <w:r w:rsidR="00B26C31">
        <w:t xml:space="preserve"> </w:t>
      </w:r>
      <w:r w:rsidR="008A15AB" w:rsidRPr="008A15AB">
        <w:rPr>
          <w:noProof/>
        </w:rPr>
        <w:drawing>
          <wp:inline distT="0" distB="0" distL="0" distR="0" wp14:anchorId="1CAA68D8" wp14:editId="5084D992">
            <wp:extent cx="5887272" cy="847843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87272" cy="847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F0490" w14:textId="5E065804" w:rsidR="008971B8" w:rsidRDefault="0067040D" w:rsidP="0067040D">
      <w:pPr>
        <w:ind w:firstLine="0"/>
      </w:pPr>
      <w:r w:rsidRPr="0067040D">
        <w:rPr>
          <w:noProof/>
        </w:rPr>
        <w:drawing>
          <wp:inline distT="0" distB="0" distL="0" distR="0" wp14:anchorId="346B7DBA" wp14:editId="19A108B4">
            <wp:extent cx="5943600" cy="1896110"/>
            <wp:effectExtent l="0" t="0" r="0" b="889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9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46EF9" w14:textId="77777777" w:rsidR="001C2F6C" w:rsidRDefault="001C2F6C" w:rsidP="001C2F6C"/>
    <w:p w14:paraId="3B234428" w14:textId="77777777" w:rsidR="001C2F6C" w:rsidRDefault="001C2F6C" w:rsidP="001C2F6C"/>
    <w:p w14:paraId="23CBA25A" w14:textId="3730480C" w:rsidR="001C2F6C" w:rsidRPr="001C2F6C" w:rsidRDefault="00B26C31" w:rsidP="001C2F6C">
      <w:pPr>
        <w:ind w:firstLine="0"/>
      </w:pPr>
      <w:r w:rsidRPr="001C2F6C">
        <w:t xml:space="preserve">The website also works with the </w:t>
      </w:r>
      <w:r w:rsidR="003335CE">
        <w:t>G</w:t>
      </w:r>
      <w:r w:rsidRPr="001C2F6C">
        <w:t>oogle colour change extension</w:t>
      </w:r>
      <w:r w:rsidR="001451A9">
        <w:t xml:space="preserve"> [4]</w:t>
      </w:r>
      <w:r w:rsidR="00422A47" w:rsidRPr="001C2F6C">
        <w:t xml:space="preserve"> as shown</w:t>
      </w:r>
      <w:r w:rsidR="001C2F6C" w:rsidRPr="001C2F6C">
        <w:t xml:space="preserve"> to further improve accessibility:</w:t>
      </w:r>
    </w:p>
    <w:p w14:paraId="198FB941" w14:textId="34AE99D5" w:rsidR="003B5DC6" w:rsidRDefault="001C2F6C" w:rsidP="003B5DC6">
      <w:r w:rsidRPr="001C2F6C">
        <w:rPr>
          <w:noProof/>
        </w:rPr>
        <w:drawing>
          <wp:inline distT="0" distB="0" distL="0" distR="0" wp14:anchorId="2950604A" wp14:editId="6B1EA34E">
            <wp:extent cx="5943600" cy="85852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5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A9A5C" w14:textId="4D49832E" w:rsidR="00671EA1" w:rsidRDefault="00186507" w:rsidP="00671EA1">
      <w:r>
        <w:t xml:space="preserve"> </w:t>
      </w:r>
    </w:p>
    <w:p w14:paraId="7FDE6CEF" w14:textId="156B8395" w:rsidR="00422A47" w:rsidRPr="00D74D7C" w:rsidRDefault="00422A47" w:rsidP="00306D87">
      <w:pPr>
        <w:ind w:left="720" w:firstLine="0"/>
        <w:rPr>
          <w:sz w:val="28"/>
          <w:szCs w:val="28"/>
        </w:rPr>
      </w:pPr>
    </w:p>
    <w:p w14:paraId="58A3BB3A" w14:textId="7A34645B" w:rsidR="00546507" w:rsidRDefault="00D74D7C" w:rsidP="00306D87">
      <w:pPr>
        <w:ind w:left="720" w:firstLine="0"/>
        <w:rPr>
          <w:sz w:val="28"/>
          <w:szCs w:val="28"/>
        </w:rPr>
      </w:pPr>
      <w:r w:rsidRPr="00D74D7C">
        <w:rPr>
          <w:sz w:val="28"/>
          <w:szCs w:val="28"/>
        </w:rPr>
        <w:t xml:space="preserve">Understandable </w:t>
      </w:r>
    </w:p>
    <w:p w14:paraId="46FAE73A" w14:textId="62B6E465" w:rsidR="00D74D7C" w:rsidRPr="00704E6B" w:rsidRDefault="00D74D7C" w:rsidP="002C7936">
      <w:pPr>
        <w:ind w:firstLine="0"/>
      </w:pPr>
      <w:r w:rsidRPr="00704E6B">
        <w:lastRenderedPageBreak/>
        <w:t xml:space="preserve">The essence of this guideline checks to </w:t>
      </w:r>
      <w:r w:rsidR="00E06572" w:rsidRPr="00704E6B">
        <w:t>see</w:t>
      </w:r>
      <w:r w:rsidRPr="00704E6B">
        <w:t xml:space="preserve"> if there are any </w:t>
      </w:r>
      <w:r w:rsidR="0062082E" w:rsidRPr="00704E6B">
        <w:t xml:space="preserve">unusual words confusing </w:t>
      </w:r>
      <w:r w:rsidR="009D162D" w:rsidRPr="00704E6B">
        <w:t>abbreviations</w:t>
      </w:r>
      <w:r w:rsidR="0062082E" w:rsidRPr="00704E6B">
        <w:t xml:space="preserve">. I have </w:t>
      </w:r>
      <w:r w:rsidR="009D162D" w:rsidRPr="00704E6B">
        <w:t>self-checked</w:t>
      </w:r>
      <w:r w:rsidR="0062082E" w:rsidRPr="00704E6B">
        <w:t xml:space="preserve"> the site for this and have found </w:t>
      </w:r>
      <w:r w:rsidR="009D162D" w:rsidRPr="00704E6B">
        <w:t xml:space="preserve">no indicators matching these issues. </w:t>
      </w:r>
    </w:p>
    <w:p w14:paraId="40C7D07E" w14:textId="3B3789CE" w:rsidR="00306D87" w:rsidRPr="00CA1094" w:rsidRDefault="00306D87" w:rsidP="00FB26FC">
      <w:pPr>
        <w:ind w:firstLine="0"/>
        <w:rPr>
          <w:sz w:val="28"/>
          <w:szCs w:val="28"/>
        </w:rPr>
      </w:pPr>
      <w:r w:rsidRPr="00CA1094">
        <w:rPr>
          <w:sz w:val="28"/>
          <w:szCs w:val="28"/>
        </w:rPr>
        <w:t xml:space="preserve">Operable </w:t>
      </w:r>
    </w:p>
    <w:p w14:paraId="10EA96E7" w14:textId="5008E87D" w:rsidR="00B23973" w:rsidRDefault="00530C46" w:rsidP="002C7936">
      <w:pPr>
        <w:ind w:firstLine="0"/>
      </w:pPr>
      <w:r>
        <w:t xml:space="preserve">This guideline checks if the website can operate to improve accessibility. I have </w:t>
      </w:r>
      <w:r w:rsidR="00CA1094">
        <w:t>checked</w:t>
      </w:r>
      <w:r>
        <w:t xml:space="preserve"> the History of Pizza </w:t>
      </w:r>
      <w:r w:rsidR="00CA1094">
        <w:t>website</w:t>
      </w:r>
      <w:r>
        <w:t xml:space="preserve"> and it works with a screen reader. </w:t>
      </w:r>
      <w:r w:rsidR="009E1434">
        <w:t>Furthermore,</w:t>
      </w:r>
      <w:r>
        <w:t xml:space="preserve"> it is </w:t>
      </w:r>
      <w:r w:rsidR="00CA1094">
        <w:t>operable</w:t>
      </w:r>
      <w:r w:rsidR="00DF78F8">
        <w:t xml:space="preserve"> just using a keyboard to navigate the site. </w:t>
      </w:r>
      <w:r w:rsidR="002A50A0">
        <w:t xml:space="preserve">It has easy navigation as compared to a complex navigation with a navigation bar with links that </w:t>
      </w:r>
      <w:r w:rsidR="002F491C">
        <w:t xml:space="preserve">are “dead” and too many drop down items. </w:t>
      </w:r>
      <w:r w:rsidR="00B23973">
        <w:t xml:space="preserve">The navigation on the </w:t>
      </w:r>
      <w:r w:rsidR="009E7B52">
        <w:t xml:space="preserve">site is logical and consistent this is reflected on the contact of the pages </w:t>
      </w:r>
      <w:r w:rsidR="00CA1094">
        <w:t>which</w:t>
      </w:r>
      <w:r w:rsidR="009E7B52">
        <w:t xml:space="preserve"> are consistent in the amount of information on each page. </w:t>
      </w:r>
    </w:p>
    <w:p w14:paraId="26E25F35" w14:textId="659C10CA" w:rsidR="00E9502D" w:rsidRDefault="00E9502D" w:rsidP="009E7B52">
      <w:pPr>
        <w:ind w:firstLine="0"/>
      </w:pPr>
    </w:p>
    <w:p w14:paraId="2F3D0F4B" w14:textId="1F10C706" w:rsidR="00E9502D" w:rsidRPr="00CA1094" w:rsidRDefault="00E9502D" w:rsidP="00FB26FC">
      <w:pPr>
        <w:ind w:firstLine="0"/>
        <w:rPr>
          <w:sz w:val="28"/>
          <w:szCs w:val="28"/>
        </w:rPr>
      </w:pPr>
      <w:r w:rsidRPr="00CA1094">
        <w:rPr>
          <w:sz w:val="28"/>
          <w:szCs w:val="28"/>
        </w:rPr>
        <w:t xml:space="preserve">Robust </w:t>
      </w:r>
    </w:p>
    <w:p w14:paraId="61B00193" w14:textId="4FA00729" w:rsidR="00D175DE" w:rsidRPr="001C5296" w:rsidRDefault="00D175DE" w:rsidP="002C7936">
      <w:pPr>
        <w:ind w:firstLine="0"/>
      </w:pPr>
      <w:r w:rsidRPr="001C5296">
        <w:t xml:space="preserve">The final </w:t>
      </w:r>
      <w:r w:rsidR="00CA1094" w:rsidRPr="001C5296">
        <w:t>accessibility</w:t>
      </w:r>
      <w:r w:rsidRPr="001C5296">
        <w:t xml:space="preserve"> </w:t>
      </w:r>
      <w:r w:rsidR="00CA1094" w:rsidRPr="001C5296">
        <w:t>guideline</w:t>
      </w:r>
      <w:r w:rsidRPr="001C5296">
        <w:t xml:space="preserve"> is the website being Robust</w:t>
      </w:r>
      <w:r w:rsidR="00616502" w:rsidRPr="001C5296">
        <w:t xml:space="preserve">. The </w:t>
      </w:r>
      <w:proofErr w:type="gramStart"/>
      <w:r w:rsidR="00616502" w:rsidRPr="001C5296">
        <w:t>fundamentals</w:t>
      </w:r>
      <w:proofErr w:type="gramEnd"/>
      <w:r w:rsidR="00616502" w:rsidRPr="001C5296">
        <w:t xml:space="preserve"> of this guideline mean</w:t>
      </w:r>
      <w:r w:rsidR="00B1433A">
        <w:t>s</w:t>
      </w:r>
      <w:r w:rsidR="00616502" w:rsidRPr="001C5296">
        <w:t xml:space="preserve"> </w:t>
      </w:r>
      <w:r w:rsidR="008F15CE" w:rsidRPr="001C5296">
        <w:t xml:space="preserve">the website build in a way in terms of architecture and make up language that </w:t>
      </w:r>
      <w:r w:rsidR="00C557A9" w:rsidRPr="001C5296">
        <w:t>does not</w:t>
      </w:r>
      <w:r w:rsidR="008F15CE" w:rsidRPr="001C5296">
        <w:t xml:space="preserve"> cause confusion and </w:t>
      </w:r>
      <w:r w:rsidR="00DA22B9" w:rsidRPr="001C5296">
        <w:t xml:space="preserve">problems while using the site </w:t>
      </w:r>
      <w:r w:rsidR="006B51DB" w:rsidRPr="001C5296">
        <w:t xml:space="preserve">with </w:t>
      </w:r>
      <w:r w:rsidR="00CA1094" w:rsidRPr="001C5296">
        <w:t>accessibility</w:t>
      </w:r>
      <w:r w:rsidR="006B51DB" w:rsidRPr="001C5296">
        <w:t xml:space="preserve"> tools.</w:t>
      </w:r>
    </w:p>
    <w:p w14:paraId="31DC40E0" w14:textId="3D5B2382" w:rsidR="00E9502D" w:rsidRPr="001C5296" w:rsidRDefault="006B51DB" w:rsidP="002C7936">
      <w:pPr>
        <w:ind w:firstLine="0"/>
      </w:pPr>
      <w:r w:rsidRPr="001C5296">
        <w:t xml:space="preserve">When </w:t>
      </w:r>
      <w:r w:rsidR="00CA1094" w:rsidRPr="001C5296">
        <w:t>examining</w:t>
      </w:r>
      <w:r w:rsidRPr="001C5296">
        <w:t xml:space="preserve"> the History of Pizza Site </w:t>
      </w:r>
      <w:r w:rsidR="00050067" w:rsidRPr="001C5296">
        <w:t>in this respect</w:t>
      </w:r>
      <w:r w:rsidR="00C557A9">
        <w:t xml:space="preserve">. </w:t>
      </w:r>
      <w:r w:rsidR="009E1434" w:rsidRPr="001C5296">
        <w:t>Firstly,</w:t>
      </w:r>
      <w:r w:rsidR="00C059E5" w:rsidRPr="001C5296">
        <w:t xml:space="preserve"> </w:t>
      </w:r>
      <w:r w:rsidR="009E1434">
        <w:t>t</w:t>
      </w:r>
      <w:r w:rsidR="00E9502D" w:rsidRPr="001C5296">
        <w:t xml:space="preserve">he </w:t>
      </w:r>
      <w:r w:rsidR="00CA1094" w:rsidRPr="001C5296">
        <w:t>architecture</w:t>
      </w:r>
      <w:r w:rsidR="00E9502D" w:rsidRPr="001C5296">
        <w:t xml:space="preserve"> of the </w:t>
      </w:r>
      <w:r w:rsidR="00CA1094" w:rsidRPr="001C5296">
        <w:t>markup</w:t>
      </w:r>
      <w:r w:rsidR="00E9502D" w:rsidRPr="001C5296">
        <w:t xml:space="preserve"> language</w:t>
      </w:r>
      <w:r w:rsidR="009E1434">
        <w:t xml:space="preserve"> used</w:t>
      </w:r>
      <w:r w:rsidR="00E9502D" w:rsidRPr="001C5296">
        <w:t xml:space="preserve"> is consistent </w:t>
      </w:r>
      <w:r w:rsidR="001151D3" w:rsidRPr="001C5296">
        <w:t>and robust.</w:t>
      </w:r>
      <w:r w:rsidR="00E00E98" w:rsidRPr="001C5296">
        <w:t xml:space="preserve"> It </w:t>
      </w:r>
      <w:r w:rsidR="00317C52" w:rsidRPr="001C5296">
        <w:t xml:space="preserve">the whole site has been tested </w:t>
      </w:r>
      <w:r w:rsidR="00311767" w:rsidRPr="001C5296">
        <w:t xml:space="preserve">using </w:t>
      </w:r>
      <w:hyperlink r:id="rId24" w:history="1">
        <w:r w:rsidR="00311767" w:rsidRPr="001C5296">
          <w:rPr>
            <w:rStyle w:val="Hyperlink"/>
          </w:rPr>
          <w:t>https://validator.w3.org/</w:t>
        </w:r>
      </w:hyperlink>
      <w:r w:rsidR="00311767" w:rsidRPr="001C5296">
        <w:t xml:space="preserve"> proving validity and consistency </w:t>
      </w:r>
      <w:r w:rsidR="00D54A26" w:rsidRPr="001C5296">
        <w:t xml:space="preserve">in coding and </w:t>
      </w:r>
      <w:r w:rsidR="00CA1094" w:rsidRPr="001C5296">
        <w:t>site</w:t>
      </w:r>
      <w:r w:rsidR="00D54A26" w:rsidRPr="001C5296">
        <w:t xml:space="preserve"> architecture. </w:t>
      </w:r>
      <w:r w:rsidR="00D77838" w:rsidRPr="001C5296">
        <w:t>Furthermore,</w:t>
      </w:r>
      <w:r w:rsidR="00D54A26" w:rsidRPr="001C5296">
        <w:t xml:space="preserve"> to in increase the robustness of the site pages </w:t>
      </w:r>
      <w:r w:rsidR="00B05AD5" w:rsidRPr="001C5296">
        <w:t xml:space="preserve">and </w:t>
      </w:r>
      <w:r w:rsidR="00CA1094" w:rsidRPr="001C5296">
        <w:t>elements</w:t>
      </w:r>
      <w:r w:rsidR="00B05AD5" w:rsidRPr="001C5296">
        <w:t xml:space="preserve"> have unique IDs nothing is duplicated</w:t>
      </w:r>
      <w:r w:rsidR="0027433F" w:rsidRPr="001C5296">
        <w:t xml:space="preserve"> and there </w:t>
      </w:r>
      <w:proofErr w:type="gramStart"/>
      <w:r w:rsidR="0027433F" w:rsidRPr="001C5296">
        <w:t>are</w:t>
      </w:r>
      <w:proofErr w:type="gramEnd"/>
      <w:r w:rsidR="0027433F" w:rsidRPr="001C5296">
        <w:t xml:space="preserve"> no nesting of tables</w:t>
      </w:r>
      <w:r w:rsidR="00E406DB" w:rsidRPr="001C5296">
        <w:t xml:space="preserve">, which confuses the </w:t>
      </w:r>
      <w:r w:rsidR="001C5296" w:rsidRPr="001C5296">
        <w:t>sequence</w:t>
      </w:r>
      <w:r w:rsidR="00E406DB" w:rsidRPr="001C5296">
        <w:t xml:space="preserve"> </w:t>
      </w:r>
      <w:r w:rsidR="001C5296" w:rsidRPr="001C5296">
        <w:t xml:space="preserve">of content. </w:t>
      </w:r>
      <w:r w:rsidR="00B05AD5" w:rsidRPr="001C5296">
        <w:t xml:space="preserve">The site has </w:t>
      </w:r>
      <w:r w:rsidR="00CA1094" w:rsidRPr="001C5296">
        <w:t>dynamic</w:t>
      </w:r>
      <w:r w:rsidR="00B05AD5" w:rsidRPr="001C5296">
        <w:t xml:space="preserve"> sixing and can be viewed </w:t>
      </w:r>
      <w:r w:rsidR="00CA1094" w:rsidRPr="001C5296">
        <w:t>equally</w:t>
      </w:r>
      <w:r w:rsidR="00B05AD5" w:rsidRPr="001C5296">
        <w:t xml:space="preserve"> well on mobile devices as well as </w:t>
      </w:r>
      <w:r w:rsidR="00CA1094" w:rsidRPr="001C5296">
        <w:t>desktop</w:t>
      </w:r>
      <w:r w:rsidR="00C9336E" w:rsidRPr="001C5296">
        <w:t xml:space="preserve"> computers. </w:t>
      </w:r>
    </w:p>
    <w:p w14:paraId="30EEC6F7" w14:textId="662055E0" w:rsidR="00C11748" w:rsidRDefault="00C11748">
      <w:pPr>
        <w:rPr>
          <w:rFonts w:asciiTheme="majorHAnsi" w:eastAsiaTheme="majorEastAsia" w:hAnsiTheme="majorHAnsi" w:cstheme="majorBidi"/>
        </w:rPr>
      </w:pPr>
      <w:r>
        <w:br w:type="page"/>
      </w:r>
    </w:p>
    <w:p w14:paraId="018B6C23" w14:textId="28AFF243" w:rsidR="003F7F8D" w:rsidRPr="009D70FB" w:rsidRDefault="00C06336" w:rsidP="003C7F4D">
      <w:pPr>
        <w:rPr>
          <w:sz w:val="28"/>
          <w:szCs w:val="28"/>
        </w:rPr>
      </w:pPr>
      <w:r w:rsidRPr="009D70FB">
        <w:rPr>
          <w:sz w:val="28"/>
          <w:szCs w:val="28"/>
        </w:rPr>
        <w:lastRenderedPageBreak/>
        <w:t xml:space="preserve">Reference </w:t>
      </w:r>
    </w:p>
    <w:p w14:paraId="00EDBA67" w14:textId="0B6D9019" w:rsidR="003C7F4D" w:rsidRPr="009D70FB" w:rsidRDefault="002279DF" w:rsidP="003C7F4D">
      <w:pPr>
        <w:rPr>
          <w:sz w:val="28"/>
          <w:szCs w:val="28"/>
        </w:rPr>
      </w:pPr>
      <w:r w:rsidRPr="009D70FB">
        <w:rPr>
          <w:sz w:val="28"/>
          <w:szCs w:val="28"/>
        </w:rPr>
        <w:t>[1]</w:t>
      </w:r>
      <w:r w:rsidR="006F193B" w:rsidRPr="009D70FB">
        <w:rPr>
          <w:sz w:val="28"/>
          <w:szCs w:val="28"/>
        </w:rPr>
        <w:t xml:space="preserve"> </w:t>
      </w:r>
      <w:hyperlink r:id="rId25" w:history="1">
        <w:r w:rsidR="000778C8" w:rsidRPr="009D70FB">
          <w:rPr>
            <w:rStyle w:val="Hyperlink"/>
            <w:sz w:val="28"/>
            <w:szCs w:val="28"/>
          </w:rPr>
          <w:t>https://validator.w3.org/</w:t>
        </w:r>
      </w:hyperlink>
      <w:r w:rsidR="000778C8" w:rsidRPr="009D70FB">
        <w:rPr>
          <w:sz w:val="28"/>
          <w:szCs w:val="28"/>
        </w:rPr>
        <w:t xml:space="preserve"> Version: 21.4.2</w:t>
      </w:r>
      <w:r w:rsidR="00A002E6" w:rsidRPr="009D70FB">
        <w:rPr>
          <w:sz w:val="28"/>
          <w:szCs w:val="28"/>
        </w:rPr>
        <w:t>, Vali</w:t>
      </w:r>
      <w:r w:rsidR="00051823" w:rsidRPr="009D70FB">
        <w:rPr>
          <w:sz w:val="28"/>
          <w:szCs w:val="28"/>
        </w:rPr>
        <w:t xml:space="preserve">dator W3, </w:t>
      </w:r>
      <w:r w:rsidR="00010B1F" w:rsidRPr="009D70FB">
        <w:rPr>
          <w:sz w:val="28"/>
          <w:szCs w:val="28"/>
        </w:rPr>
        <w:t>W3.org</w:t>
      </w:r>
      <w:r w:rsidR="0090533D" w:rsidRPr="009D70FB">
        <w:rPr>
          <w:sz w:val="28"/>
          <w:szCs w:val="28"/>
        </w:rPr>
        <w:t>, 21</w:t>
      </w:r>
      <w:r w:rsidR="00175779" w:rsidRPr="009D70FB">
        <w:rPr>
          <w:sz w:val="28"/>
          <w:szCs w:val="28"/>
        </w:rPr>
        <w:t>/04/2017</w:t>
      </w:r>
      <w:r w:rsidR="001F0AB9" w:rsidRPr="009D70FB">
        <w:rPr>
          <w:sz w:val="28"/>
          <w:szCs w:val="28"/>
        </w:rPr>
        <w:t xml:space="preserve">, </w:t>
      </w:r>
    </w:p>
    <w:p w14:paraId="17F3F9C4" w14:textId="25DA4D7A" w:rsidR="002279DF" w:rsidRPr="009D70FB" w:rsidRDefault="002279DF" w:rsidP="003C7F4D">
      <w:pPr>
        <w:rPr>
          <w:sz w:val="28"/>
          <w:szCs w:val="28"/>
        </w:rPr>
      </w:pPr>
      <w:r w:rsidRPr="009D70FB">
        <w:rPr>
          <w:sz w:val="28"/>
          <w:szCs w:val="28"/>
        </w:rPr>
        <w:t>[2]</w:t>
      </w:r>
      <w:r w:rsidR="0096468A" w:rsidRPr="009D70FB">
        <w:rPr>
          <w:sz w:val="28"/>
          <w:szCs w:val="28"/>
        </w:rPr>
        <w:t xml:space="preserve"> S Lawton, S </w:t>
      </w:r>
      <w:proofErr w:type="spellStart"/>
      <w:r w:rsidR="0096468A" w:rsidRPr="009D70FB">
        <w:rPr>
          <w:sz w:val="28"/>
          <w:szCs w:val="28"/>
        </w:rPr>
        <w:t>Abou</w:t>
      </w:r>
      <w:proofErr w:type="spellEnd"/>
      <w:r w:rsidR="0096468A" w:rsidRPr="009D70FB">
        <w:rPr>
          <w:sz w:val="28"/>
          <w:szCs w:val="28"/>
        </w:rPr>
        <w:t>-Zahra, K White</w:t>
      </w:r>
      <w:r w:rsidR="000D0CC6" w:rsidRPr="009D70FB">
        <w:rPr>
          <w:sz w:val="28"/>
          <w:szCs w:val="28"/>
        </w:rPr>
        <w:t xml:space="preserve">, </w:t>
      </w:r>
      <w:r w:rsidR="006607CE" w:rsidRPr="009D70FB">
        <w:rPr>
          <w:sz w:val="28"/>
          <w:szCs w:val="28"/>
        </w:rPr>
        <w:t xml:space="preserve">Accessibility, Usability, and Inclusion, </w:t>
      </w:r>
      <w:r w:rsidR="007F3A4E" w:rsidRPr="009D70FB">
        <w:rPr>
          <w:sz w:val="28"/>
          <w:szCs w:val="28"/>
        </w:rPr>
        <w:t>W3C</w:t>
      </w:r>
      <w:r w:rsidR="002B4A45" w:rsidRPr="009D70FB">
        <w:rPr>
          <w:sz w:val="28"/>
          <w:szCs w:val="28"/>
        </w:rPr>
        <w:t>,</w:t>
      </w:r>
      <w:r w:rsidR="00980967" w:rsidRPr="009D70FB">
        <w:rPr>
          <w:sz w:val="28"/>
          <w:szCs w:val="28"/>
        </w:rPr>
        <w:t xml:space="preserve"> Updated 6 May 2016. First published March 2010</w:t>
      </w:r>
      <w:r w:rsidR="001F0AB9" w:rsidRPr="009D70FB">
        <w:rPr>
          <w:sz w:val="28"/>
          <w:szCs w:val="28"/>
        </w:rPr>
        <w:t xml:space="preserve">, </w:t>
      </w:r>
      <w:hyperlink r:id="rId26" w:history="1">
        <w:r w:rsidR="003F5635" w:rsidRPr="009D70FB">
          <w:rPr>
            <w:rStyle w:val="Hyperlink"/>
            <w:sz w:val="28"/>
            <w:szCs w:val="28"/>
          </w:rPr>
          <w:t>https://www.w3.org/WAI/fundamentals/accessibility-usability-inclusion</w:t>
        </w:r>
      </w:hyperlink>
      <w:r w:rsidR="003F5635" w:rsidRPr="009D70FB">
        <w:rPr>
          <w:sz w:val="28"/>
          <w:szCs w:val="28"/>
        </w:rPr>
        <w:t xml:space="preserve">, (24/04/2021). </w:t>
      </w:r>
    </w:p>
    <w:p w14:paraId="30CDBDDA" w14:textId="75835CB3" w:rsidR="002279DF" w:rsidRPr="009D70FB" w:rsidRDefault="002279DF" w:rsidP="003C7F4D">
      <w:pPr>
        <w:rPr>
          <w:sz w:val="28"/>
          <w:szCs w:val="28"/>
        </w:rPr>
      </w:pPr>
      <w:r w:rsidRPr="009D70FB">
        <w:rPr>
          <w:sz w:val="28"/>
          <w:szCs w:val="28"/>
        </w:rPr>
        <w:t>[3]</w:t>
      </w:r>
      <w:r w:rsidR="009A75D2" w:rsidRPr="009D70FB">
        <w:rPr>
          <w:sz w:val="28"/>
          <w:szCs w:val="28"/>
        </w:rPr>
        <w:t xml:space="preserve"> Accessibility Insights for Web</w:t>
      </w:r>
      <w:r w:rsidR="000B090D" w:rsidRPr="009D70FB">
        <w:rPr>
          <w:sz w:val="28"/>
          <w:szCs w:val="28"/>
        </w:rPr>
        <w:t xml:space="preserve">, Version </w:t>
      </w:r>
      <w:r w:rsidR="00EB2AE5" w:rsidRPr="009D70FB">
        <w:rPr>
          <w:sz w:val="28"/>
          <w:szCs w:val="28"/>
        </w:rPr>
        <w:t>2.25.0</w:t>
      </w:r>
      <w:r w:rsidR="002706C8" w:rsidRPr="009D70FB">
        <w:rPr>
          <w:sz w:val="28"/>
          <w:szCs w:val="28"/>
        </w:rPr>
        <w:t>, A</w:t>
      </w:r>
      <w:r w:rsidR="00426185" w:rsidRPr="009D70FB">
        <w:rPr>
          <w:sz w:val="28"/>
          <w:szCs w:val="28"/>
        </w:rPr>
        <w:t>-11-Insights</w:t>
      </w:r>
      <w:r w:rsidR="00CC0B68" w:rsidRPr="009D70FB">
        <w:rPr>
          <w:sz w:val="28"/>
          <w:szCs w:val="28"/>
        </w:rPr>
        <w:t>, 21</w:t>
      </w:r>
      <w:r w:rsidR="00217509" w:rsidRPr="009D70FB">
        <w:rPr>
          <w:sz w:val="28"/>
          <w:szCs w:val="28"/>
        </w:rPr>
        <w:t>/04/2021</w:t>
      </w:r>
    </w:p>
    <w:p w14:paraId="41045E28" w14:textId="3249A53B" w:rsidR="002279DF" w:rsidRPr="009D70FB" w:rsidRDefault="002279DF" w:rsidP="003C7F4D">
      <w:pPr>
        <w:rPr>
          <w:sz w:val="28"/>
          <w:szCs w:val="28"/>
        </w:rPr>
      </w:pPr>
      <w:r w:rsidRPr="009D70FB">
        <w:rPr>
          <w:sz w:val="28"/>
          <w:szCs w:val="28"/>
        </w:rPr>
        <w:t>[4]</w:t>
      </w:r>
      <w:r w:rsidR="003335CE" w:rsidRPr="009D70FB">
        <w:rPr>
          <w:sz w:val="28"/>
          <w:szCs w:val="28"/>
        </w:rPr>
        <w:t xml:space="preserve"> Change content color</w:t>
      </w:r>
      <w:r w:rsidR="000C6908" w:rsidRPr="009D70FB">
        <w:rPr>
          <w:sz w:val="28"/>
          <w:szCs w:val="28"/>
        </w:rPr>
        <w:t xml:space="preserve">, </w:t>
      </w:r>
      <w:r w:rsidR="008F55ED" w:rsidRPr="009D70FB">
        <w:rPr>
          <w:sz w:val="28"/>
          <w:szCs w:val="28"/>
        </w:rPr>
        <w:t xml:space="preserve">version 1.2, Jeff T, </w:t>
      </w:r>
      <w:r w:rsidR="00B735BA" w:rsidRPr="009D70FB">
        <w:rPr>
          <w:sz w:val="28"/>
          <w:szCs w:val="28"/>
        </w:rPr>
        <w:t>10/01/2017</w:t>
      </w:r>
    </w:p>
    <w:p w14:paraId="4E54A173" w14:textId="155FF2A2" w:rsidR="00DF5DB5" w:rsidRPr="009D70FB" w:rsidRDefault="00E52814" w:rsidP="003C7F4D">
      <w:pPr>
        <w:rPr>
          <w:sz w:val="28"/>
          <w:szCs w:val="28"/>
        </w:rPr>
      </w:pPr>
      <w:r w:rsidRPr="009D70FB">
        <w:rPr>
          <w:sz w:val="28"/>
          <w:szCs w:val="28"/>
        </w:rPr>
        <w:t xml:space="preserve">[5] </w:t>
      </w:r>
      <w:hyperlink r:id="rId27" w:history="1">
        <w:r w:rsidR="00C30338" w:rsidRPr="009D70FB">
          <w:rPr>
            <w:rStyle w:val="Hyperlink"/>
            <w:sz w:val="28"/>
            <w:szCs w:val="28"/>
          </w:rPr>
          <w:t>https://getbootstrap.com/</w:t>
        </w:r>
      </w:hyperlink>
    </w:p>
    <w:p w14:paraId="73029473" w14:textId="0FFDD77F" w:rsidR="00C30338" w:rsidRPr="009D70FB" w:rsidRDefault="0051397A" w:rsidP="003C7F4D">
      <w:pPr>
        <w:rPr>
          <w:sz w:val="28"/>
          <w:szCs w:val="28"/>
        </w:rPr>
      </w:pPr>
      <w:r w:rsidRPr="009D70FB">
        <w:rPr>
          <w:sz w:val="28"/>
          <w:szCs w:val="28"/>
        </w:rPr>
        <w:t>[6] https://www.w3schools.com/bootstrap4/</w:t>
      </w:r>
    </w:p>
    <w:p w14:paraId="2F63E903" w14:textId="77777777" w:rsidR="00C06336" w:rsidRPr="00924709" w:rsidRDefault="00C06336" w:rsidP="00924709"/>
    <w:sectPr w:rsidR="00C06336" w:rsidRPr="00924709">
      <w:headerReference w:type="default" r:id="rId28"/>
      <w:headerReference w:type="first" r:id="rId29"/>
      <w:footnotePr>
        <w:pos w:val="beneathText"/>
      </w:footnotePr>
      <w:pgSz w:w="12240" w:h="15840"/>
      <w:pgMar w:top="1440" w:right="1440" w:bottom="1440" w:left="1440" w:header="720" w:footer="720" w:gutter="0"/>
      <w:cols w:space="720"/>
      <w:titlePg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84AFC" w14:textId="77777777" w:rsidR="00924074" w:rsidRDefault="00924074">
      <w:pPr>
        <w:spacing w:line="240" w:lineRule="auto"/>
      </w:pPr>
      <w:r>
        <w:separator/>
      </w:r>
    </w:p>
    <w:p w14:paraId="22E19D5C" w14:textId="77777777" w:rsidR="00924074" w:rsidRDefault="00924074"/>
  </w:endnote>
  <w:endnote w:type="continuationSeparator" w:id="0">
    <w:p w14:paraId="7BD2FCBD" w14:textId="77777777" w:rsidR="00924074" w:rsidRDefault="00924074">
      <w:pPr>
        <w:spacing w:line="240" w:lineRule="auto"/>
      </w:pPr>
      <w:r>
        <w:continuationSeparator/>
      </w:r>
    </w:p>
    <w:p w14:paraId="6836CB87" w14:textId="77777777" w:rsidR="00924074" w:rsidRDefault="009240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C0B34" w14:textId="77777777" w:rsidR="00924074" w:rsidRDefault="00924074">
      <w:pPr>
        <w:spacing w:line="240" w:lineRule="auto"/>
      </w:pPr>
      <w:r>
        <w:separator/>
      </w:r>
    </w:p>
    <w:p w14:paraId="0ED6B711" w14:textId="77777777" w:rsidR="00924074" w:rsidRDefault="00924074"/>
  </w:footnote>
  <w:footnote w:type="continuationSeparator" w:id="0">
    <w:p w14:paraId="65B7E17D" w14:textId="77777777" w:rsidR="00924074" w:rsidRDefault="00924074">
      <w:pPr>
        <w:spacing w:line="240" w:lineRule="auto"/>
      </w:pPr>
      <w:r>
        <w:continuationSeparator/>
      </w:r>
    </w:p>
    <w:p w14:paraId="5A525A91" w14:textId="77777777" w:rsidR="00924074" w:rsidRDefault="009240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740052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D9096FE" w14:textId="4EDFC09F" w:rsidR="00635C87" w:rsidRDefault="00635C8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D4E0DF" w14:textId="58B17473" w:rsidR="00101B2D" w:rsidRDefault="00101B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693359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3CBD15A" w14:textId="695112D6" w:rsidR="00D83235" w:rsidRDefault="00924074">
        <w:pPr>
          <w:pStyle w:val="Header"/>
        </w:pPr>
      </w:p>
    </w:sdtContent>
  </w:sdt>
  <w:p w14:paraId="4D93FCDB" w14:textId="16B39E47" w:rsidR="00E81978" w:rsidRDefault="00E81978">
    <w:pPr>
      <w:pStyle w:val="Header"/>
      <w:rPr>
        <w:rStyle w:val="Stron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ED08D9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D5203E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2DC96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4D2CA3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CEBA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386FF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3A80F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AB0806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6E00290"/>
    <w:lvl w:ilvl="0">
      <w:start w:val="1"/>
      <w:numFmt w:val="decimal"/>
      <w:pStyle w:val="ListNumb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D6FC344C"/>
    <w:lvl w:ilvl="0">
      <w:start w:val="1"/>
      <w:numFmt w:val="bullet"/>
      <w:pStyle w:val="List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0" w15:restartNumberingAfterBreak="0">
    <w:nsid w:val="07D64C7A"/>
    <w:multiLevelType w:val="hybridMultilevel"/>
    <w:tmpl w:val="07D4C096"/>
    <w:lvl w:ilvl="0" w:tplc="B308CE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B0B3B08"/>
    <w:multiLevelType w:val="hybridMultilevel"/>
    <w:tmpl w:val="CC6A9C22"/>
    <w:lvl w:ilvl="0" w:tplc="6D4C8056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AA7D87"/>
    <w:multiLevelType w:val="hybridMultilevel"/>
    <w:tmpl w:val="AD540712"/>
    <w:lvl w:ilvl="0" w:tplc="531CE3A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4A5A1099"/>
    <w:multiLevelType w:val="multilevel"/>
    <w:tmpl w:val="4268E1E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4B6E7AD9"/>
    <w:multiLevelType w:val="hybridMultilevel"/>
    <w:tmpl w:val="ACDAD0EC"/>
    <w:lvl w:ilvl="0" w:tplc="7AD22E7C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B27D0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D702056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7273740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  <w:lvlOverride w:ilvl="0">
      <w:startOverride w:val="1"/>
    </w:lvlOverride>
  </w:num>
  <w:num w:numId="12">
    <w:abstractNumId w:val="17"/>
  </w:num>
  <w:num w:numId="13">
    <w:abstractNumId w:val="15"/>
  </w:num>
  <w:num w:numId="14">
    <w:abstractNumId w:val="13"/>
  </w:num>
  <w:num w:numId="15">
    <w:abstractNumId w:val="16"/>
  </w:num>
  <w:num w:numId="16">
    <w:abstractNumId w:val="14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D8A"/>
    <w:rsid w:val="00010B1F"/>
    <w:rsid w:val="00014785"/>
    <w:rsid w:val="00041A12"/>
    <w:rsid w:val="00050067"/>
    <w:rsid w:val="000509BF"/>
    <w:rsid w:val="00051823"/>
    <w:rsid w:val="0006425A"/>
    <w:rsid w:val="0006530A"/>
    <w:rsid w:val="000778C8"/>
    <w:rsid w:val="00093B44"/>
    <w:rsid w:val="00095CF8"/>
    <w:rsid w:val="000A4DC3"/>
    <w:rsid w:val="000B090D"/>
    <w:rsid w:val="000B6178"/>
    <w:rsid w:val="000C0B21"/>
    <w:rsid w:val="000C6908"/>
    <w:rsid w:val="000C7738"/>
    <w:rsid w:val="000D0CC6"/>
    <w:rsid w:val="000D1E60"/>
    <w:rsid w:val="000D3F41"/>
    <w:rsid w:val="000D78E2"/>
    <w:rsid w:val="000E6B53"/>
    <w:rsid w:val="000F3D90"/>
    <w:rsid w:val="00101B2D"/>
    <w:rsid w:val="00103995"/>
    <w:rsid w:val="001042F8"/>
    <w:rsid w:val="001062DC"/>
    <w:rsid w:val="001065A0"/>
    <w:rsid w:val="001151D3"/>
    <w:rsid w:val="00126F7C"/>
    <w:rsid w:val="00127105"/>
    <w:rsid w:val="001451A9"/>
    <w:rsid w:val="0015269B"/>
    <w:rsid w:val="001546FE"/>
    <w:rsid w:val="00163F28"/>
    <w:rsid w:val="00172F8E"/>
    <w:rsid w:val="00175779"/>
    <w:rsid w:val="00186507"/>
    <w:rsid w:val="001A026E"/>
    <w:rsid w:val="001A5C50"/>
    <w:rsid w:val="001B57F8"/>
    <w:rsid w:val="001B6B75"/>
    <w:rsid w:val="001B6E55"/>
    <w:rsid w:val="001C2F6C"/>
    <w:rsid w:val="001C5296"/>
    <w:rsid w:val="001E4D42"/>
    <w:rsid w:val="001F0AB9"/>
    <w:rsid w:val="00213DDE"/>
    <w:rsid w:val="00217509"/>
    <w:rsid w:val="002269BA"/>
    <w:rsid w:val="002277CD"/>
    <w:rsid w:val="002279DF"/>
    <w:rsid w:val="00244639"/>
    <w:rsid w:val="00260733"/>
    <w:rsid w:val="002668B0"/>
    <w:rsid w:val="002706C8"/>
    <w:rsid w:val="0027390F"/>
    <w:rsid w:val="0027433F"/>
    <w:rsid w:val="002A50A0"/>
    <w:rsid w:val="002A5777"/>
    <w:rsid w:val="002B3604"/>
    <w:rsid w:val="002B4A45"/>
    <w:rsid w:val="002B64B3"/>
    <w:rsid w:val="002C6150"/>
    <w:rsid w:val="002C7936"/>
    <w:rsid w:val="002E2B1D"/>
    <w:rsid w:val="002E353C"/>
    <w:rsid w:val="002F291C"/>
    <w:rsid w:val="002F491C"/>
    <w:rsid w:val="002F5799"/>
    <w:rsid w:val="0030178B"/>
    <w:rsid w:val="00306D87"/>
    <w:rsid w:val="00311767"/>
    <w:rsid w:val="0031407D"/>
    <w:rsid w:val="00317C52"/>
    <w:rsid w:val="00321A0B"/>
    <w:rsid w:val="00322F41"/>
    <w:rsid w:val="00326F9A"/>
    <w:rsid w:val="003319C4"/>
    <w:rsid w:val="003335CE"/>
    <w:rsid w:val="003416AF"/>
    <w:rsid w:val="00344444"/>
    <w:rsid w:val="00346C56"/>
    <w:rsid w:val="00355DCA"/>
    <w:rsid w:val="00372825"/>
    <w:rsid w:val="003733DB"/>
    <w:rsid w:val="0037498F"/>
    <w:rsid w:val="0038673D"/>
    <w:rsid w:val="003A311C"/>
    <w:rsid w:val="003A6CA1"/>
    <w:rsid w:val="003A73EB"/>
    <w:rsid w:val="003B5DC6"/>
    <w:rsid w:val="003C7F4D"/>
    <w:rsid w:val="003D17AC"/>
    <w:rsid w:val="003F5635"/>
    <w:rsid w:val="003F5668"/>
    <w:rsid w:val="003F7F8D"/>
    <w:rsid w:val="0040547D"/>
    <w:rsid w:val="004079F0"/>
    <w:rsid w:val="00411BF8"/>
    <w:rsid w:val="0041640E"/>
    <w:rsid w:val="00422A47"/>
    <w:rsid w:val="00426185"/>
    <w:rsid w:val="00430FCA"/>
    <w:rsid w:val="0043272B"/>
    <w:rsid w:val="0044224A"/>
    <w:rsid w:val="00450720"/>
    <w:rsid w:val="00464F68"/>
    <w:rsid w:val="00492C30"/>
    <w:rsid w:val="00495545"/>
    <w:rsid w:val="004D095D"/>
    <w:rsid w:val="004D6A18"/>
    <w:rsid w:val="004D7385"/>
    <w:rsid w:val="004E2884"/>
    <w:rsid w:val="004F5ABD"/>
    <w:rsid w:val="005061BD"/>
    <w:rsid w:val="0051397A"/>
    <w:rsid w:val="005168C6"/>
    <w:rsid w:val="00523E91"/>
    <w:rsid w:val="00530C46"/>
    <w:rsid w:val="00541368"/>
    <w:rsid w:val="00546507"/>
    <w:rsid w:val="00551A02"/>
    <w:rsid w:val="005534FA"/>
    <w:rsid w:val="005A010B"/>
    <w:rsid w:val="005A598B"/>
    <w:rsid w:val="005C3758"/>
    <w:rsid w:val="005C4CBA"/>
    <w:rsid w:val="005D3A03"/>
    <w:rsid w:val="005E3BC7"/>
    <w:rsid w:val="005E3CA1"/>
    <w:rsid w:val="00604618"/>
    <w:rsid w:val="00605F7B"/>
    <w:rsid w:val="00616502"/>
    <w:rsid w:val="0062082E"/>
    <w:rsid w:val="006258C7"/>
    <w:rsid w:val="00630323"/>
    <w:rsid w:val="00633346"/>
    <w:rsid w:val="00635C87"/>
    <w:rsid w:val="0064194C"/>
    <w:rsid w:val="006451A5"/>
    <w:rsid w:val="006607CE"/>
    <w:rsid w:val="0067040D"/>
    <w:rsid w:val="00671EA1"/>
    <w:rsid w:val="006843B2"/>
    <w:rsid w:val="006A5DAB"/>
    <w:rsid w:val="006B311C"/>
    <w:rsid w:val="006B49DF"/>
    <w:rsid w:val="006B51DB"/>
    <w:rsid w:val="006C14C1"/>
    <w:rsid w:val="006E1F0B"/>
    <w:rsid w:val="006F193B"/>
    <w:rsid w:val="006F36D3"/>
    <w:rsid w:val="006F604C"/>
    <w:rsid w:val="00704E6B"/>
    <w:rsid w:val="00724752"/>
    <w:rsid w:val="00724A93"/>
    <w:rsid w:val="0073259C"/>
    <w:rsid w:val="00740C54"/>
    <w:rsid w:val="0074371F"/>
    <w:rsid w:val="00743FF8"/>
    <w:rsid w:val="007703E0"/>
    <w:rsid w:val="00770706"/>
    <w:rsid w:val="00776ED1"/>
    <w:rsid w:val="00780FE5"/>
    <w:rsid w:val="00785E06"/>
    <w:rsid w:val="007B0C22"/>
    <w:rsid w:val="007C1102"/>
    <w:rsid w:val="007D23A6"/>
    <w:rsid w:val="007E2264"/>
    <w:rsid w:val="007F3A4E"/>
    <w:rsid w:val="007F3AA7"/>
    <w:rsid w:val="007F7989"/>
    <w:rsid w:val="008002C0"/>
    <w:rsid w:val="00800394"/>
    <w:rsid w:val="00800877"/>
    <w:rsid w:val="00803978"/>
    <w:rsid w:val="00813EF0"/>
    <w:rsid w:val="00827681"/>
    <w:rsid w:val="00831DA5"/>
    <w:rsid w:val="00840556"/>
    <w:rsid w:val="008419EF"/>
    <w:rsid w:val="00852253"/>
    <w:rsid w:val="00856A74"/>
    <w:rsid w:val="008711F8"/>
    <w:rsid w:val="00875DC7"/>
    <w:rsid w:val="008879A3"/>
    <w:rsid w:val="0089004E"/>
    <w:rsid w:val="00891C76"/>
    <w:rsid w:val="008971B8"/>
    <w:rsid w:val="008A15AB"/>
    <w:rsid w:val="008A77E0"/>
    <w:rsid w:val="008B0B29"/>
    <w:rsid w:val="008B4958"/>
    <w:rsid w:val="008C5323"/>
    <w:rsid w:val="008D2462"/>
    <w:rsid w:val="008D79EB"/>
    <w:rsid w:val="008F0346"/>
    <w:rsid w:val="008F15CE"/>
    <w:rsid w:val="008F55ED"/>
    <w:rsid w:val="0090533D"/>
    <w:rsid w:val="009137ED"/>
    <w:rsid w:val="00924074"/>
    <w:rsid w:val="00924709"/>
    <w:rsid w:val="0093786D"/>
    <w:rsid w:val="0096468A"/>
    <w:rsid w:val="00965051"/>
    <w:rsid w:val="009676A9"/>
    <w:rsid w:val="00980967"/>
    <w:rsid w:val="00990F87"/>
    <w:rsid w:val="009A6A3B"/>
    <w:rsid w:val="009A75D2"/>
    <w:rsid w:val="009C32B2"/>
    <w:rsid w:val="009C4E9D"/>
    <w:rsid w:val="009D162D"/>
    <w:rsid w:val="009D70FB"/>
    <w:rsid w:val="009D7370"/>
    <w:rsid w:val="009E1434"/>
    <w:rsid w:val="009E7B52"/>
    <w:rsid w:val="009F3802"/>
    <w:rsid w:val="00A002E6"/>
    <w:rsid w:val="00A1649D"/>
    <w:rsid w:val="00A41401"/>
    <w:rsid w:val="00A4227F"/>
    <w:rsid w:val="00A56A7B"/>
    <w:rsid w:val="00A6405E"/>
    <w:rsid w:val="00A70F78"/>
    <w:rsid w:val="00A75C01"/>
    <w:rsid w:val="00A802A9"/>
    <w:rsid w:val="00A96CB5"/>
    <w:rsid w:val="00AA025C"/>
    <w:rsid w:val="00AB150F"/>
    <w:rsid w:val="00AC037B"/>
    <w:rsid w:val="00AC0A10"/>
    <w:rsid w:val="00AC2E3D"/>
    <w:rsid w:val="00AC5BC8"/>
    <w:rsid w:val="00AD13FD"/>
    <w:rsid w:val="00AF0FFA"/>
    <w:rsid w:val="00AF115C"/>
    <w:rsid w:val="00AF6944"/>
    <w:rsid w:val="00B05AD5"/>
    <w:rsid w:val="00B1433A"/>
    <w:rsid w:val="00B23973"/>
    <w:rsid w:val="00B252D1"/>
    <w:rsid w:val="00B26C31"/>
    <w:rsid w:val="00B30041"/>
    <w:rsid w:val="00B54859"/>
    <w:rsid w:val="00B57277"/>
    <w:rsid w:val="00B62F82"/>
    <w:rsid w:val="00B735BA"/>
    <w:rsid w:val="00B823AA"/>
    <w:rsid w:val="00B85EF0"/>
    <w:rsid w:val="00B8649C"/>
    <w:rsid w:val="00B91BA5"/>
    <w:rsid w:val="00BA12C3"/>
    <w:rsid w:val="00BA279D"/>
    <w:rsid w:val="00BA3EDC"/>
    <w:rsid w:val="00BA45DB"/>
    <w:rsid w:val="00BC2CE0"/>
    <w:rsid w:val="00BC60E3"/>
    <w:rsid w:val="00BE6319"/>
    <w:rsid w:val="00BF4184"/>
    <w:rsid w:val="00BF544F"/>
    <w:rsid w:val="00C02B29"/>
    <w:rsid w:val="00C03751"/>
    <w:rsid w:val="00C059E5"/>
    <w:rsid w:val="00C0601E"/>
    <w:rsid w:val="00C06336"/>
    <w:rsid w:val="00C11748"/>
    <w:rsid w:val="00C15B9F"/>
    <w:rsid w:val="00C30338"/>
    <w:rsid w:val="00C31D30"/>
    <w:rsid w:val="00C3396D"/>
    <w:rsid w:val="00C557A9"/>
    <w:rsid w:val="00C62149"/>
    <w:rsid w:val="00C63792"/>
    <w:rsid w:val="00C74CF0"/>
    <w:rsid w:val="00C80508"/>
    <w:rsid w:val="00C9336E"/>
    <w:rsid w:val="00CA1094"/>
    <w:rsid w:val="00CA4749"/>
    <w:rsid w:val="00CA5D8A"/>
    <w:rsid w:val="00CA7F61"/>
    <w:rsid w:val="00CB11FD"/>
    <w:rsid w:val="00CB66BC"/>
    <w:rsid w:val="00CC0B68"/>
    <w:rsid w:val="00CD6E39"/>
    <w:rsid w:val="00CD7901"/>
    <w:rsid w:val="00CF6E91"/>
    <w:rsid w:val="00CF7D7D"/>
    <w:rsid w:val="00D02FD8"/>
    <w:rsid w:val="00D06F48"/>
    <w:rsid w:val="00D07077"/>
    <w:rsid w:val="00D175DE"/>
    <w:rsid w:val="00D262FA"/>
    <w:rsid w:val="00D33602"/>
    <w:rsid w:val="00D41743"/>
    <w:rsid w:val="00D53F19"/>
    <w:rsid w:val="00D54A26"/>
    <w:rsid w:val="00D5506E"/>
    <w:rsid w:val="00D74D7C"/>
    <w:rsid w:val="00D77838"/>
    <w:rsid w:val="00D82CE3"/>
    <w:rsid w:val="00D83235"/>
    <w:rsid w:val="00D85B68"/>
    <w:rsid w:val="00D92DD0"/>
    <w:rsid w:val="00DA22B9"/>
    <w:rsid w:val="00DC72F8"/>
    <w:rsid w:val="00DD7F05"/>
    <w:rsid w:val="00DF5DB5"/>
    <w:rsid w:val="00DF78F8"/>
    <w:rsid w:val="00E00E98"/>
    <w:rsid w:val="00E0461B"/>
    <w:rsid w:val="00E06572"/>
    <w:rsid w:val="00E1217B"/>
    <w:rsid w:val="00E406DB"/>
    <w:rsid w:val="00E42076"/>
    <w:rsid w:val="00E52814"/>
    <w:rsid w:val="00E56142"/>
    <w:rsid w:val="00E6004D"/>
    <w:rsid w:val="00E60C22"/>
    <w:rsid w:val="00E77E80"/>
    <w:rsid w:val="00E81978"/>
    <w:rsid w:val="00E8290D"/>
    <w:rsid w:val="00E8651D"/>
    <w:rsid w:val="00E870F3"/>
    <w:rsid w:val="00E922A5"/>
    <w:rsid w:val="00E9502D"/>
    <w:rsid w:val="00E969F3"/>
    <w:rsid w:val="00E970E2"/>
    <w:rsid w:val="00EB2AE5"/>
    <w:rsid w:val="00EC3DD0"/>
    <w:rsid w:val="00EF4F46"/>
    <w:rsid w:val="00F13B1D"/>
    <w:rsid w:val="00F20606"/>
    <w:rsid w:val="00F22ED0"/>
    <w:rsid w:val="00F22EE0"/>
    <w:rsid w:val="00F379B7"/>
    <w:rsid w:val="00F37CE6"/>
    <w:rsid w:val="00F4531F"/>
    <w:rsid w:val="00F46757"/>
    <w:rsid w:val="00F47651"/>
    <w:rsid w:val="00F525FA"/>
    <w:rsid w:val="00F5447A"/>
    <w:rsid w:val="00F674B0"/>
    <w:rsid w:val="00F76329"/>
    <w:rsid w:val="00F84A03"/>
    <w:rsid w:val="00FB26FC"/>
    <w:rsid w:val="00FC1EAB"/>
    <w:rsid w:val="00FD13E0"/>
    <w:rsid w:val="00FD56FB"/>
    <w:rsid w:val="00FD6B44"/>
    <w:rsid w:val="00FE7C03"/>
    <w:rsid w:val="00FF2002"/>
    <w:rsid w:val="00FF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979C2C"/>
  <w15:chartTrackingRefBased/>
  <w15:docId w15:val="{06E3FA86-820C-4EC1-BF2E-7955247C5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line="48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8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41"/>
    <w:rPr>
      <w:kern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6A3B"/>
    <w:pPr>
      <w:keepNext/>
      <w:keepLines/>
      <w:ind w:firstLine="0"/>
      <w:jc w:val="center"/>
      <w:outlineLvl w:val="0"/>
    </w:pPr>
    <w:rPr>
      <w:rFonts w:asciiTheme="majorHAnsi" w:eastAsiaTheme="majorEastAsia" w:hAnsiTheme="majorHAnsi" w:cstheme="majorBidi"/>
      <w:b/>
      <w:bCs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rsid w:val="009A6A3B"/>
    <w:pPr>
      <w:keepNext/>
      <w:keepLines/>
      <w:ind w:firstLine="0"/>
      <w:outlineLvl w:val="1"/>
    </w:pPr>
    <w:rPr>
      <w:rFonts w:asciiTheme="majorHAnsi" w:eastAsiaTheme="majorEastAsia" w:hAnsiTheme="majorHAnsi" w:cstheme="majorBidi"/>
      <w:b/>
      <w:bCs/>
    </w:rPr>
  </w:style>
  <w:style w:type="paragraph" w:styleId="Heading3">
    <w:name w:val="heading 3"/>
    <w:basedOn w:val="Normal"/>
    <w:next w:val="Normal"/>
    <w:link w:val="Heading3Char"/>
    <w:uiPriority w:val="4"/>
    <w:unhideWhenUsed/>
    <w:qFormat/>
    <w:rsid w:val="00C31D30"/>
    <w:pPr>
      <w:keepNext/>
      <w:keepLines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4"/>
    <w:unhideWhenUsed/>
    <w:qFormat/>
    <w:rsid w:val="00C31D30"/>
    <w:pPr>
      <w:keepNext/>
      <w:keepLines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4"/>
    <w:unhideWhenUsed/>
    <w:qFormat/>
    <w:rsid w:val="00C31D30"/>
    <w:pPr>
      <w:keepNext/>
      <w:keepLines/>
      <w:outlineLvl w:val="4"/>
    </w:pPr>
    <w:rPr>
      <w:rFonts w:asciiTheme="majorHAnsi" w:eastAsiaTheme="majorEastAsia" w:hAnsiTheme="majorHAnsi" w:cstheme="majorBidi"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9A6A3B"/>
    <w:pPr>
      <w:keepNext/>
      <w:keepLines/>
      <w:spacing w:before="40"/>
      <w:ind w:firstLine="0"/>
      <w:outlineLvl w:val="5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9A6A3B"/>
    <w:pPr>
      <w:keepNext/>
      <w:keepLines/>
      <w:spacing w:before="40"/>
      <w:ind w:firstLine="0"/>
      <w:outlineLvl w:val="6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9A6A3B"/>
    <w:pPr>
      <w:keepNext/>
      <w:keepLines/>
      <w:spacing w:before="40"/>
      <w:ind w:firstLine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9A6A3B"/>
    <w:pPr>
      <w:keepNext/>
      <w:keepLines/>
      <w:spacing w:before="40"/>
      <w:ind w:firstLine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tionTitle">
    <w:name w:val="Section Title"/>
    <w:basedOn w:val="Normal"/>
    <w:uiPriority w:val="2"/>
    <w:qFormat/>
    <w:pPr>
      <w:pageBreakBefore/>
      <w:ind w:firstLine="0"/>
      <w:jc w:val="center"/>
      <w:outlineLvl w:val="0"/>
    </w:pPr>
    <w:rPr>
      <w:rFonts w:asciiTheme="majorHAnsi" w:eastAsiaTheme="majorEastAsia" w:hAnsiTheme="majorHAnsi" w:cstheme="majorBidi"/>
    </w:rPr>
  </w:style>
  <w:style w:type="paragraph" w:styleId="Header">
    <w:name w:val="header"/>
    <w:basedOn w:val="Normal"/>
    <w:link w:val="HeaderChar"/>
    <w:uiPriority w:val="99"/>
    <w:unhideWhenUsed/>
    <w:qFormat/>
    <w:pPr>
      <w:spacing w:line="240" w:lineRule="auto"/>
      <w:ind w:firstLine="0"/>
    </w:pPr>
  </w:style>
  <w:style w:type="character" w:customStyle="1" w:styleId="HeaderChar">
    <w:name w:val="Header Char"/>
    <w:basedOn w:val="DefaultParagraphFont"/>
    <w:link w:val="Header"/>
    <w:uiPriority w:val="99"/>
    <w:rPr>
      <w:kern w:val="24"/>
    </w:rPr>
  </w:style>
  <w:style w:type="character" w:styleId="Strong">
    <w:name w:val="Strong"/>
    <w:basedOn w:val="DefaultParagraphFont"/>
    <w:uiPriority w:val="22"/>
    <w:unhideWhenUsed/>
    <w:qFormat/>
    <w:rPr>
      <w:b w:val="0"/>
      <w:bCs w:val="0"/>
      <w:caps/>
      <w:smallCaps w:val="0"/>
    </w:rPr>
  </w:style>
  <w:style w:type="character" w:styleId="PlaceholderText">
    <w:name w:val="Placeholder Text"/>
    <w:basedOn w:val="DefaultParagraphFont"/>
    <w:uiPriority w:val="99"/>
    <w:semiHidden/>
    <w:rsid w:val="005D3A03"/>
    <w:rPr>
      <w:color w:val="404040" w:themeColor="text1" w:themeTint="BF"/>
    </w:rPr>
  </w:style>
  <w:style w:type="paragraph" w:styleId="NoSpacing">
    <w:name w:val="No Spacing"/>
    <w:aliases w:val="No Indent"/>
    <w:uiPriority w:val="3"/>
    <w:qFormat/>
    <w:pPr>
      <w:ind w:firstLine="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2Char">
    <w:name w:val="Heading 2 Char"/>
    <w:basedOn w:val="DefaultParagraphFont"/>
    <w:link w:val="Heading2"/>
    <w:uiPriority w:val="4"/>
    <w:rPr>
      <w:rFonts w:asciiTheme="majorHAnsi" w:eastAsiaTheme="majorEastAsia" w:hAnsiTheme="majorHAnsi" w:cstheme="majorBidi"/>
      <w:b/>
      <w:bCs/>
      <w:kern w:val="24"/>
    </w:rPr>
  </w:style>
  <w:style w:type="paragraph" w:styleId="Title">
    <w:name w:val="Title"/>
    <w:basedOn w:val="Normal"/>
    <w:link w:val="TitleChar"/>
    <w:qFormat/>
    <w:pPr>
      <w:spacing w:before="2400"/>
      <w:ind w:firstLine="0"/>
      <w:contextualSpacing/>
      <w:jc w:val="center"/>
    </w:pPr>
    <w:rPr>
      <w:rFonts w:asciiTheme="majorHAnsi" w:eastAsiaTheme="majorEastAsia" w:hAnsiTheme="majorHAnsi" w:cstheme="majorBidi"/>
    </w:rPr>
  </w:style>
  <w:style w:type="character" w:customStyle="1" w:styleId="TitleChar">
    <w:name w:val="Title Char"/>
    <w:basedOn w:val="DefaultParagraphFont"/>
    <w:link w:val="Title"/>
    <w:rsid w:val="008C5323"/>
    <w:rPr>
      <w:rFonts w:asciiTheme="majorHAnsi" w:eastAsiaTheme="majorEastAsia" w:hAnsiTheme="majorHAnsi" w:cstheme="majorBidi"/>
      <w:kern w:val="24"/>
    </w:rPr>
  </w:style>
  <w:style w:type="character" w:styleId="Emphasis">
    <w:name w:val="Emphasis"/>
    <w:basedOn w:val="DefaultParagraphFont"/>
    <w:uiPriority w:val="20"/>
    <w:unhideWhenUsed/>
    <w:qFormat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4"/>
    <w:rsid w:val="00C31D30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4Char">
    <w:name w:val="Heading 4 Char"/>
    <w:basedOn w:val="DefaultParagraphFont"/>
    <w:link w:val="Heading4"/>
    <w:uiPriority w:val="4"/>
    <w:rsid w:val="00C31D30"/>
    <w:rPr>
      <w:rFonts w:asciiTheme="majorHAnsi" w:eastAsiaTheme="majorEastAsia" w:hAnsiTheme="majorHAnsi" w:cstheme="majorBidi"/>
      <w:b/>
      <w:bCs/>
      <w:i/>
      <w:iCs/>
      <w:kern w:val="24"/>
    </w:rPr>
  </w:style>
  <w:style w:type="character" w:customStyle="1" w:styleId="Heading5Char">
    <w:name w:val="Heading 5 Char"/>
    <w:basedOn w:val="DefaultParagraphFont"/>
    <w:link w:val="Heading5"/>
    <w:uiPriority w:val="4"/>
    <w:rsid w:val="00C31D30"/>
    <w:rPr>
      <w:rFonts w:asciiTheme="majorHAnsi" w:eastAsiaTheme="majorEastAsia" w:hAnsiTheme="majorHAnsi" w:cstheme="majorBidi"/>
      <w:i/>
      <w:iCs/>
      <w:kern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2002"/>
    <w:pPr>
      <w:spacing w:line="240" w:lineRule="auto"/>
      <w:ind w:firstLine="0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002"/>
    <w:rPr>
      <w:rFonts w:ascii="Segoe UI" w:hAnsi="Segoe UI" w:cs="Segoe UI"/>
      <w:kern w:val="24"/>
      <w:sz w:val="22"/>
      <w:szCs w:val="18"/>
    </w:rPr>
  </w:style>
  <w:style w:type="paragraph" w:styleId="Bibliography">
    <w:name w:val="Bibliography"/>
    <w:basedOn w:val="Normal"/>
    <w:next w:val="Normal"/>
    <w:uiPriority w:val="37"/>
    <w:unhideWhenUsed/>
    <w:qFormat/>
    <w:pPr>
      <w:ind w:left="720" w:hanging="720"/>
    </w:pPr>
  </w:style>
  <w:style w:type="paragraph" w:styleId="BlockText">
    <w:name w:val="Block Text"/>
    <w:basedOn w:val="Normal"/>
    <w:uiPriority w:val="99"/>
    <w:semiHidden/>
    <w:unhideWhenUsed/>
    <w:rsid w:val="009A6A3B"/>
    <w:pPr>
      <w:pBdr>
        <w:top w:val="single" w:sz="2" w:space="10" w:color="595959" w:themeColor="text1" w:themeTint="A6" w:shadow="1"/>
        <w:left w:val="single" w:sz="2" w:space="10" w:color="595959" w:themeColor="text1" w:themeTint="A6" w:shadow="1"/>
        <w:bottom w:val="single" w:sz="2" w:space="10" w:color="595959" w:themeColor="text1" w:themeTint="A6" w:shadow="1"/>
        <w:right w:val="single" w:sz="2" w:space="10" w:color="595959" w:themeColor="text1" w:themeTint="A6" w:shadow="1"/>
      </w:pBdr>
      <w:ind w:left="1152" w:right="1152" w:firstLine="0"/>
    </w:pPr>
    <w:rPr>
      <w:i/>
      <w:iCs/>
      <w:color w:val="595959" w:themeColor="text1" w:themeTint="A6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  <w:ind w:firstLine="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kern w:val="24"/>
    </w:rPr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/>
      <w:ind w:firstLine="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kern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F2002"/>
    <w:pPr>
      <w:spacing w:after="120"/>
      <w:ind w:firstLine="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F2002"/>
    <w:rPr>
      <w:kern w:val="24"/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Pr>
      <w:kern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/>
      <w:ind w:left="360" w:firstLine="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kern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Pr>
      <w:kern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after="120"/>
      <w:ind w:left="360" w:firstLine="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kern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F2002"/>
    <w:pPr>
      <w:spacing w:after="120"/>
      <w:ind w:left="360" w:firstLine="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F2002"/>
    <w:rPr>
      <w:kern w:val="24"/>
      <w:sz w:val="22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F2002"/>
    <w:pPr>
      <w:spacing w:after="200" w:line="240" w:lineRule="auto"/>
      <w:ind w:firstLine="0"/>
    </w:pPr>
    <w:rPr>
      <w:i/>
      <w:iCs/>
      <w:color w:val="000000" w:themeColor="text2"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pPr>
      <w:spacing w:line="240" w:lineRule="auto"/>
      <w:ind w:left="4320" w:firstLine="0"/>
    </w:pPr>
  </w:style>
  <w:style w:type="character" w:customStyle="1" w:styleId="ClosingChar">
    <w:name w:val="Closing Char"/>
    <w:basedOn w:val="DefaultParagraphFont"/>
    <w:link w:val="Closing"/>
    <w:uiPriority w:val="99"/>
    <w:semiHidden/>
    <w:rPr>
      <w:kern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2002"/>
    <w:pPr>
      <w:spacing w:line="240" w:lineRule="auto"/>
      <w:ind w:firstLine="0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2002"/>
    <w:rPr>
      <w:kern w:val="24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kern w:val="24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pPr>
      <w:ind w:firstLine="0"/>
    </w:pPr>
  </w:style>
  <w:style w:type="character" w:customStyle="1" w:styleId="DateChar">
    <w:name w:val="Date Char"/>
    <w:basedOn w:val="DefaultParagraphFont"/>
    <w:link w:val="Date"/>
    <w:uiPriority w:val="99"/>
    <w:semiHidden/>
    <w:rPr>
      <w:kern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F2002"/>
    <w:pPr>
      <w:spacing w:line="240" w:lineRule="auto"/>
      <w:ind w:firstLine="0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F2002"/>
    <w:rPr>
      <w:rFonts w:ascii="Segoe UI" w:hAnsi="Segoe UI" w:cs="Segoe UI"/>
      <w:kern w:val="24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spacing w:line="240" w:lineRule="auto"/>
      <w:ind w:firstLine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Pr>
      <w:kern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F2002"/>
    <w:pPr>
      <w:spacing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2002"/>
    <w:rPr>
      <w:kern w:val="24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spacing w:line="240" w:lineRule="auto"/>
      <w:ind w:left="2880" w:firstLine="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FF2002"/>
    <w:pPr>
      <w:spacing w:line="240" w:lineRule="auto"/>
      <w:ind w:firstLine="0"/>
    </w:pPr>
    <w:rPr>
      <w:rFonts w:asciiTheme="majorHAnsi" w:eastAsiaTheme="majorEastAsia" w:hAnsiTheme="majorHAnsi" w:cstheme="majorBidi"/>
      <w:sz w:val="22"/>
      <w:szCs w:val="20"/>
    </w:rPr>
  </w:style>
  <w:style w:type="paragraph" w:styleId="Footer">
    <w:name w:val="footer"/>
    <w:basedOn w:val="Normal"/>
    <w:link w:val="FooterChar"/>
    <w:uiPriority w:val="99"/>
    <w:unhideWhenUsed/>
    <w:rsid w:val="008002C0"/>
    <w:pPr>
      <w:spacing w:line="240" w:lineRule="auto"/>
      <w:ind w:firstLine="0"/>
    </w:pPr>
  </w:style>
  <w:style w:type="character" w:customStyle="1" w:styleId="FooterChar">
    <w:name w:val="Footer Char"/>
    <w:basedOn w:val="DefaultParagraphFont"/>
    <w:link w:val="Footer"/>
    <w:uiPriority w:val="99"/>
    <w:rsid w:val="008002C0"/>
    <w:rPr>
      <w:kern w:val="24"/>
    </w:rPr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6E6E6E" w:themeColor="accent1" w:themeShade="7F"/>
      <w:kern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6E6E6E" w:themeColor="accent1" w:themeShade="7F"/>
      <w:kern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2002"/>
    <w:rPr>
      <w:rFonts w:asciiTheme="majorHAnsi" w:eastAsiaTheme="majorEastAsia" w:hAnsiTheme="majorHAnsi" w:cstheme="majorBidi"/>
      <w:color w:val="272727" w:themeColor="text1" w:themeTint="D8"/>
      <w:kern w:val="24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2002"/>
    <w:rPr>
      <w:rFonts w:asciiTheme="majorHAnsi" w:eastAsiaTheme="majorEastAsia" w:hAnsiTheme="majorHAnsi" w:cstheme="majorBidi"/>
      <w:i/>
      <w:iCs/>
      <w:color w:val="272727" w:themeColor="text1" w:themeTint="D8"/>
      <w:kern w:val="24"/>
      <w:sz w:val="22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line="240" w:lineRule="auto"/>
      <w:ind w:firstLine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i/>
      <w:iCs/>
      <w:kern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F2002"/>
    <w:pPr>
      <w:spacing w:line="240" w:lineRule="auto"/>
      <w:ind w:firstLine="0"/>
    </w:pPr>
    <w:rPr>
      <w:rFonts w:ascii="Consolas" w:hAnsi="Consolas" w:cs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F2002"/>
    <w:rPr>
      <w:rFonts w:ascii="Consolas" w:hAnsi="Consolas" w:cs="Consolas"/>
      <w:kern w:val="24"/>
      <w:sz w:val="22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spacing w:line="240" w:lineRule="auto"/>
      <w:ind w:left="240" w:firstLine="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spacing w:line="240" w:lineRule="auto"/>
      <w:ind w:left="480" w:firstLine="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line="240" w:lineRule="auto"/>
      <w:ind w:left="720" w:firstLine="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spacing w:line="240" w:lineRule="auto"/>
      <w:ind w:left="960" w:firstLine="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spacing w:line="240" w:lineRule="auto"/>
      <w:ind w:left="1200" w:firstLine="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spacing w:line="240" w:lineRule="auto"/>
      <w:ind w:left="1440" w:firstLine="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spacing w:line="240" w:lineRule="auto"/>
      <w:ind w:left="1680" w:firstLine="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spacing w:line="240" w:lineRule="auto"/>
      <w:ind w:left="1920" w:firstLine="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spacing w:line="240" w:lineRule="auto"/>
      <w:ind w:left="2160" w:firstLine="0"/>
    </w:pPr>
  </w:style>
  <w:style w:type="paragraph" w:styleId="IndexHeading">
    <w:name w:val="index heading"/>
    <w:basedOn w:val="Normal"/>
    <w:next w:val="Index1"/>
    <w:uiPriority w:val="99"/>
    <w:semiHidden/>
    <w:unhideWhenUsed/>
    <w:pPr>
      <w:ind w:firstLine="0"/>
    </w:pPr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5D3A03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 w:firstLine="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D3A03"/>
    <w:rPr>
      <w:i/>
      <w:iCs/>
      <w:color w:val="404040" w:themeColor="text1" w:themeTint="BF"/>
      <w:kern w:val="24"/>
    </w:rPr>
  </w:style>
  <w:style w:type="paragraph" w:styleId="List">
    <w:name w:val="List"/>
    <w:basedOn w:val="Normal"/>
    <w:uiPriority w:val="99"/>
    <w:semiHidden/>
    <w:unhideWhenUsed/>
    <w:pPr>
      <w:ind w:left="360" w:firstLine="0"/>
      <w:contextualSpacing/>
    </w:pPr>
  </w:style>
  <w:style w:type="paragraph" w:styleId="List2">
    <w:name w:val="List 2"/>
    <w:basedOn w:val="Normal"/>
    <w:uiPriority w:val="99"/>
    <w:semiHidden/>
    <w:unhideWhenUsed/>
    <w:pPr>
      <w:ind w:left="720" w:firstLine="0"/>
      <w:contextualSpacing/>
    </w:pPr>
  </w:style>
  <w:style w:type="paragraph" w:styleId="List3">
    <w:name w:val="List 3"/>
    <w:basedOn w:val="Normal"/>
    <w:uiPriority w:val="99"/>
    <w:semiHidden/>
    <w:unhideWhenUsed/>
    <w:pPr>
      <w:ind w:left="1080" w:firstLine="0"/>
      <w:contextualSpacing/>
    </w:pPr>
  </w:style>
  <w:style w:type="paragraph" w:styleId="List4">
    <w:name w:val="List 4"/>
    <w:basedOn w:val="Normal"/>
    <w:uiPriority w:val="99"/>
    <w:semiHidden/>
    <w:unhideWhenUsed/>
    <w:pPr>
      <w:ind w:left="1440" w:firstLine="0"/>
      <w:contextualSpacing/>
    </w:pPr>
  </w:style>
  <w:style w:type="paragraph" w:styleId="List5">
    <w:name w:val="List 5"/>
    <w:basedOn w:val="Normal"/>
    <w:uiPriority w:val="99"/>
    <w:semiHidden/>
    <w:unhideWhenUsed/>
    <w:pPr>
      <w:ind w:left="1800" w:firstLine="0"/>
      <w:contextualSpacing/>
    </w:pPr>
  </w:style>
  <w:style w:type="paragraph" w:styleId="ListBullet">
    <w:name w:val="List Bullet"/>
    <w:basedOn w:val="Normal"/>
    <w:uiPriority w:val="9"/>
    <w:unhideWhenUsed/>
    <w:qFormat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ind w:firstLine="0"/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ind w:firstLine="0"/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ind w:firstLine="0"/>
      <w:contextualSpacing/>
    </w:pPr>
  </w:style>
  <w:style w:type="paragraph" w:styleId="ListBullet5">
    <w:name w:val="List Bullet 5"/>
    <w:basedOn w:val="Normal"/>
    <w:uiPriority w:val="99"/>
    <w:semiHidden/>
    <w:unhideWhenUsed/>
    <w:pPr>
      <w:numPr>
        <w:numId w:val="5"/>
      </w:numPr>
      <w:ind w:firstLine="0"/>
      <w:contextualSpacing/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360" w:firstLine="0"/>
      <w:contextualSpacing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720" w:firstLine="0"/>
      <w:contextualSpacing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1080" w:firstLine="0"/>
      <w:contextualSpacing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440" w:firstLine="0"/>
      <w:contextualSpacing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800" w:firstLine="0"/>
      <w:contextualSpacing/>
    </w:pPr>
  </w:style>
  <w:style w:type="paragraph" w:styleId="ListNumber">
    <w:name w:val="List Number"/>
    <w:basedOn w:val="Normal"/>
    <w:uiPriority w:val="9"/>
    <w:unhideWhenUsed/>
    <w:qFormat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ind w:firstLine="0"/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ind w:firstLine="0"/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ind w:firstLine="0"/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numId w:val="10"/>
      </w:numPr>
      <w:ind w:firstLine="0"/>
      <w:contextualSpacing/>
    </w:pPr>
  </w:style>
  <w:style w:type="paragraph" w:styleId="ListParagraph">
    <w:name w:val="List Paragraph"/>
    <w:basedOn w:val="Normal"/>
    <w:uiPriority w:val="34"/>
    <w:unhideWhenUsed/>
    <w:qFormat/>
    <w:pPr>
      <w:ind w:left="720" w:firstLine="0"/>
      <w:contextualSpacing/>
    </w:pPr>
  </w:style>
  <w:style w:type="paragraph" w:styleId="MacroText">
    <w:name w:val="macro"/>
    <w:link w:val="MacroTextChar"/>
    <w:uiPriority w:val="99"/>
    <w:semiHidden/>
    <w:unhideWhenUsed/>
    <w:rsid w:val="00FF200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firstLine="0"/>
    </w:pPr>
    <w:rPr>
      <w:rFonts w:ascii="Consolas" w:hAnsi="Consolas" w:cs="Consolas"/>
      <w:kern w:val="24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FF2002"/>
    <w:rPr>
      <w:rFonts w:ascii="Consolas" w:hAnsi="Consolas" w:cs="Consolas"/>
      <w:kern w:val="24"/>
      <w:sz w:val="22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firstLine="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Pr>
      <w:rFonts w:asciiTheme="majorHAnsi" w:eastAsiaTheme="majorEastAsia" w:hAnsiTheme="majorHAnsi" w:cstheme="majorBidi"/>
      <w:kern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pPr>
      <w:ind w:firstLine="0"/>
    </w:pPr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pPr>
      <w:ind w:left="720" w:firstLine="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spacing w:line="240" w:lineRule="auto"/>
      <w:ind w:firstLine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Pr>
      <w:kern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FF2002"/>
    <w:pPr>
      <w:spacing w:line="240" w:lineRule="auto"/>
      <w:ind w:firstLine="0"/>
    </w:pPr>
    <w:rPr>
      <w:rFonts w:ascii="Consolas" w:hAnsi="Consolas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F2002"/>
    <w:rPr>
      <w:rFonts w:ascii="Consolas" w:hAnsi="Consolas" w:cs="Consolas"/>
      <w:kern w:val="24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00" w:after="160"/>
      <w:ind w:left="864" w:right="864" w:firstLine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404040" w:themeColor="text1" w:themeTint="BF"/>
      <w:kern w:val="24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pPr>
      <w:ind w:firstLine="0"/>
    </w:pPr>
  </w:style>
  <w:style w:type="character" w:customStyle="1" w:styleId="SalutationChar">
    <w:name w:val="Salutation Char"/>
    <w:basedOn w:val="DefaultParagraphFont"/>
    <w:link w:val="Salutation"/>
    <w:uiPriority w:val="99"/>
    <w:semiHidden/>
    <w:rPr>
      <w:kern w:val="24"/>
    </w:rPr>
  </w:style>
  <w:style w:type="paragraph" w:styleId="Signature">
    <w:name w:val="Signature"/>
    <w:basedOn w:val="Normal"/>
    <w:link w:val="SignatureChar"/>
    <w:uiPriority w:val="99"/>
    <w:semiHidden/>
    <w:unhideWhenUsed/>
    <w:pPr>
      <w:spacing w:line="240" w:lineRule="auto"/>
      <w:ind w:left="4320" w:firstLine="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Pr>
      <w:kern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40" w:firstLine="0"/>
    </w:pPr>
  </w:style>
  <w:style w:type="paragraph" w:styleId="TableofFigures">
    <w:name w:val="table of figures"/>
    <w:basedOn w:val="Normal"/>
    <w:next w:val="Normal"/>
    <w:uiPriority w:val="99"/>
    <w:semiHidden/>
    <w:unhideWhenUsed/>
    <w:pPr>
      <w:ind w:firstLine="0"/>
    </w:p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  <w:ind w:firstLine="0"/>
    </w:pPr>
    <w:rPr>
      <w:rFonts w:asciiTheme="majorHAnsi" w:eastAsiaTheme="majorEastAsia" w:hAnsiTheme="majorHAnsi" w:cstheme="majorBidi"/>
      <w:b/>
      <w:bCs/>
    </w:r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firstLine="0"/>
    </w:pPr>
  </w:style>
  <w:style w:type="paragraph" w:styleId="TOC5">
    <w:name w:val="toc 5"/>
    <w:basedOn w:val="Normal"/>
    <w:next w:val="Normal"/>
    <w:autoRedefine/>
    <w:uiPriority w:val="39"/>
    <w:semiHidden/>
    <w:unhideWhenUsed/>
    <w:pPr>
      <w:spacing w:after="100"/>
      <w:ind w:left="960" w:firstLine="0"/>
    </w:pPr>
  </w:style>
  <w:style w:type="paragraph" w:styleId="TOC6">
    <w:name w:val="toc 6"/>
    <w:basedOn w:val="Normal"/>
    <w:next w:val="Normal"/>
    <w:autoRedefine/>
    <w:uiPriority w:val="39"/>
    <w:semiHidden/>
    <w:unhideWhenUsed/>
    <w:pPr>
      <w:spacing w:after="100"/>
      <w:ind w:left="1200" w:firstLine="0"/>
    </w:pPr>
  </w:style>
  <w:style w:type="paragraph" w:styleId="TOC7">
    <w:name w:val="toc 7"/>
    <w:basedOn w:val="Normal"/>
    <w:next w:val="Normal"/>
    <w:autoRedefine/>
    <w:uiPriority w:val="39"/>
    <w:semiHidden/>
    <w:unhideWhenUsed/>
    <w:pPr>
      <w:spacing w:after="100"/>
      <w:ind w:left="1440" w:firstLine="0"/>
    </w:pPr>
  </w:style>
  <w:style w:type="paragraph" w:styleId="TOC8">
    <w:name w:val="toc 8"/>
    <w:basedOn w:val="Normal"/>
    <w:next w:val="Normal"/>
    <w:autoRedefine/>
    <w:uiPriority w:val="39"/>
    <w:semiHidden/>
    <w:unhideWhenUsed/>
    <w:pPr>
      <w:spacing w:after="100"/>
      <w:ind w:left="1680" w:firstLine="0"/>
    </w:pPr>
  </w:style>
  <w:style w:type="paragraph" w:styleId="TOC9">
    <w:name w:val="toc 9"/>
    <w:basedOn w:val="Normal"/>
    <w:next w:val="Normal"/>
    <w:autoRedefine/>
    <w:uiPriority w:val="39"/>
    <w:semiHidden/>
    <w:unhideWhenUsed/>
    <w:pPr>
      <w:spacing w:after="100"/>
      <w:ind w:left="1920" w:firstLine="0"/>
    </w:p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otnoteReference">
    <w:name w:val="footnote reference"/>
    <w:basedOn w:val="DefaultParagraphFont"/>
    <w:uiPriority w:val="5"/>
    <w:unhideWhenUsed/>
    <w:qFormat/>
    <w:rPr>
      <w:vertAlign w:val="superscript"/>
    </w:rPr>
  </w:style>
  <w:style w:type="table" w:customStyle="1" w:styleId="APAReport">
    <w:name w:val="APA Report"/>
    <w:basedOn w:val="TableNormal"/>
    <w:uiPriority w:val="99"/>
    <w:rsid w:val="00BF4184"/>
    <w:pPr>
      <w:spacing w:line="240" w:lineRule="auto"/>
      <w:ind w:firstLine="0"/>
    </w:pPr>
    <w:tblPr>
      <w:tblBorders>
        <w:top w:val="single" w:sz="12" w:space="0" w:color="auto"/>
        <w:bottom w:val="single" w:sz="12" w:space="0" w:color="auto"/>
      </w:tblBorders>
    </w:tblPr>
    <w:tblStylePr w:type="firstRow">
      <w:rPr>
        <w:rFonts w:asciiTheme="majorHAnsi" w:hAnsiTheme="majorHAnsi"/>
      </w:rPr>
      <w:tblPr/>
      <w:trPr>
        <w:tblHeader/>
      </w:trPr>
      <w:tcPr>
        <w:tcBorders>
          <w:top w:val="single" w:sz="12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TableFigure">
    <w:name w:val="Table/Figure"/>
    <w:basedOn w:val="Normal"/>
    <w:uiPriority w:val="39"/>
    <w:qFormat/>
    <w:pPr>
      <w:spacing w:before="240"/>
      <w:ind w:firstLine="0"/>
      <w:contextualSpacing/>
    </w:pPr>
  </w:style>
  <w:style w:type="table" w:styleId="PlainTable1">
    <w:name w:val="Plain Table 1"/>
    <w:basedOn w:val="TableNormal"/>
    <w:uiPriority w:val="41"/>
    <w:rsid w:val="00E6004D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FF2002"/>
    <w:rPr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qFormat/>
    <w:rsid w:val="00FF2002"/>
    <w:pPr>
      <w:spacing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F2002"/>
    <w:rPr>
      <w:kern w:val="24"/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5D3A03"/>
    <w:rPr>
      <w:i/>
      <w:iCs/>
      <w:color w:val="373737" w:themeColor="accent1" w:themeShade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BA45DB"/>
    <w:rPr>
      <w:b/>
      <w:bCs/>
      <w:caps w:val="0"/>
      <w:smallCaps/>
      <w:color w:val="595959" w:themeColor="text1" w:themeTint="A6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A6A3B"/>
    <w:pPr>
      <w:spacing w:before="240"/>
      <w:ind w:firstLine="720"/>
      <w:jc w:val="left"/>
      <w:outlineLvl w:val="9"/>
    </w:pPr>
    <w:rPr>
      <w:bCs w:val="0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9A6A3B"/>
    <w:rPr>
      <w:color w:val="595959" w:themeColor="text1" w:themeTint="A6"/>
      <w:u w:val="single"/>
    </w:rPr>
  </w:style>
  <w:style w:type="paragraph" w:customStyle="1" w:styleId="Title2">
    <w:name w:val="Title 2"/>
    <w:basedOn w:val="Normal"/>
    <w:uiPriority w:val="1"/>
    <w:qFormat/>
    <w:rsid w:val="00B823AA"/>
    <w:pPr>
      <w:ind w:firstLine="0"/>
      <w:jc w:val="center"/>
    </w:pPr>
  </w:style>
  <w:style w:type="character" w:styleId="Hyperlink">
    <w:name w:val="Hyperlink"/>
    <w:basedOn w:val="DefaultParagraphFont"/>
    <w:uiPriority w:val="99"/>
    <w:unhideWhenUsed/>
    <w:rsid w:val="00311767"/>
    <w:rPr>
      <w:color w:val="5F5F5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17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www.w3.org/WAI/fundamentals/accessibility-usability-inclusion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validator.w3.org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validator.w3.org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yperlink" Target="https://getbootstrap.com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uar\AppData\Roaming\Microsoft\Templates\APA%20style%20report%20(6th%20edition).dotx" TargetMode="Externa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SixthEditionOfficeOnline.xsl" StyleName="APA" Version="6">
  <b:Source>
    <b:Tag>Article</b:Tag>
    <b:SourceType>JournalArticle</b:SourceType>
    <b:Guid>{A9826F97-9AB6-4323-9880-F46D9FA5FDF4}</b:Guid>
    <b:Title>Article Title</b:Title>
    <b:Year>Year</b:Year>
    <b:JournalName>Journal Title</b:JournalName>
    <b:Pages>Pages From - To</b:Pages>
    <b:Author>
      <b:Author>
        <b:NameList>
          <b:Person>
            <b:Last>Last Name</b:Last>
            <b:First>First,</b:First>
            <b:Middle>Middle</b:Middle>
          </b:Person>
        </b:NameList>
      </b:Author>
    </b:Author>
    <b:RefOrder>1</b:RefOrder>
  </b:Source>
  <b:Source>
    <b:Tag>Last</b:Tag>
    <b:SourceType>Book</b:SourceType>
    <b:Guid>{60AAA012-579D-4CB3-B717-40E27E8995F9}</b:Guid>
    <b:Title>Book Title</b:Title>
    <b:Year>Year</b:Year>
    <b:City>City Name</b:City>
    <b:Publisher>Publisher Name</b:Publisher>
    <b:Author>
      <b:Author>
        <b:NameList>
          <b:Person>
            <b:Last>Last Name</b:Last>
            <b:First>First,</b:First>
            <b:Middle>Middle</b:Middle>
          </b:Person>
        </b:NameList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82DBADFB-1DDD-494B-BD57-A57FFC80C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APA style report (6th edition).dotx</Template>
  <TotalTime>517</TotalTime>
  <Pages>17</Pages>
  <Words>1298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Sumner Smith</dc:creator>
  <cp:keywords/>
  <dc:description/>
  <cp:lastModifiedBy>Stuart Sumner Smith</cp:lastModifiedBy>
  <cp:revision>332</cp:revision>
  <dcterms:created xsi:type="dcterms:W3CDTF">2021-04-22T11:15:00Z</dcterms:created>
  <dcterms:modified xsi:type="dcterms:W3CDTF">2021-04-25T14:13:00Z</dcterms:modified>
</cp:coreProperties>
</file>