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411799" w14:textId="7BCB83F5" w:rsidR="00E53B20" w:rsidRPr="00E53B20" w:rsidRDefault="00E53B20" w:rsidP="00E53B20">
      <w:pPr>
        <w:rPr>
          <w:b/>
          <w:bCs/>
          <w:i/>
          <w:color w:val="000000" w:themeColor="text1"/>
          <w:sz w:val="32"/>
          <w:szCs w:val="32"/>
          <w:u w:val="single"/>
        </w:rPr>
      </w:pPr>
    </w:p>
    <w:p w14:paraId="483325B8" w14:textId="7ACF6901" w:rsidR="00E53B20" w:rsidRPr="00E53B20" w:rsidRDefault="00E53B20" w:rsidP="00E53B20">
      <w:pPr>
        <w:rPr>
          <w:b/>
          <w:bCs/>
          <w:color w:val="000000" w:themeColor="text1"/>
          <w:sz w:val="32"/>
          <w:szCs w:val="32"/>
          <w:u w:val="single"/>
        </w:rPr>
      </w:pPr>
      <w:r>
        <w:rPr>
          <w:b/>
          <w:bCs/>
          <w:i/>
          <w:color w:val="000000" w:themeColor="text1"/>
          <w:sz w:val="32"/>
          <w:szCs w:val="32"/>
          <w:u w:val="single"/>
        </w:rPr>
        <w:t>The importance of time management for students in higher education.</w:t>
      </w:r>
    </w:p>
    <w:p w14:paraId="6D3AD537" w14:textId="77777777" w:rsidR="00E53B20" w:rsidRPr="00E53B20" w:rsidRDefault="00E53B20" w:rsidP="00E53B20">
      <w:pPr>
        <w:rPr>
          <w:b/>
          <w:bCs/>
          <w:color w:val="000000" w:themeColor="text1"/>
          <w:sz w:val="32"/>
          <w:szCs w:val="32"/>
          <w:u w:val="single"/>
        </w:rPr>
      </w:pPr>
    </w:p>
    <w:p w14:paraId="051282DD" w14:textId="5E202967" w:rsidR="00E53B20" w:rsidRPr="00E53B20" w:rsidRDefault="00E53B20" w:rsidP="00E53B20">
      <w:pPr>
        <w:rPr>
          <w:b/>
          <w:bCs/>
          <w:color w:val="000000" w:themeColor="text1"/>
          <w:sz w:val="32"/>
          <w:szCs w:val="32"/>
          <w:u w:val="single"/>
        </w:rPr>
      </w:pPr>
      <w:r w:rsidRPr="00E53B20">
        <w:rPr>
          <w:b/>
          <w:bCs/>
          <w:color w:val="000000" w:themeColor="text1"/>
          <w:sz w:val="32"/>
          <w:szCs w:val="32"/>
          <w:u w:val="single"/>
        </w:rPr>
        <w:drawing>
          <wp:inline distT="0" distB="0" distL="0" distR="0" wp14:anchorId="6B8EB19F" wp14:editId="6AD08F8E">
            <wp:extent cx="2857500" cy="3175000"/>
            <wp:effectExtent l="0" t="0" r="0" b="6350"/>
            <wp:docPr id="466260261" name="Picture 2" descr="Crest of TS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rest of TSD.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00" cy="3175000"/>
                    </a:xfrm>
                    <a:prstGeom prst="rect">
                      <a:avLst/>
                    </a:prstGeom>
                    <a:noFill/>
                    <a:ln>
                      <a:noFill/>
                    </a:ln>
                  </pic:spPr>
                </pic:pic>
              </a:graphicData>
            </a:graphic>
          </wp:inline>
        </w:drawing>
      </w:r>
    </w:p>
    <w:p w14:paraId="323310B5" w14:textId="77777777" w:rsidR="00E53B20" w:rsidRPr="00E53B20" w:rsidRDefault="00E53B20" w:rsidP="00E53B20">
      <w:pPr>
        <w:rPr>
          <w:b/>
          <w:bCs/>
          <w:color w:val="000000" w:themeColor="text1"/>
          <w:sz w:val="32"/>
          <w:szCs w:val="32"/>
          <w:u w:val="single"/>
        </w:rPr>
      </w:pPr>
    </w:p>
    <w:p w14:paraId="733C0CC3" w14:textId="6BCF501E" w:rsidR="00E53B20" w:rsidRPr="00E53B20" w:rsidRDefault="00E53B20" w:rsidP="00E53B20">
      <w:pPr>
        <w:rPr>
          <w:b/>
          <w:bCs/>
          <w:color w:val="000000" w:themeColor="text1"/>
          <w:sz w:val="32"/>
          <w:szCs w:val="32"/>
          <w:u w:val="single"/>
        </w:rPr>
      </w:pPr>
      <w:r w:rsidRPr="00E53B20">
        <w:rPr>
          <w:b/>
          <w:bCs/>
          <w:color w:val="000000" w:themeColor="text1"/>
          <w:sz w:val="32"/>
          <w:szCs w:val="32"/>
          <w:u w:val="single"/>
        </w:rPr>
        <w:t>Student Name:</w:t>
      </w:r>
      <w:r w:rsidRPr="00E53B20">
        <w:rPr>
          <w:b/>
          <w:bCs/>
          <w:color w:val="000000" w:themeColor="text1"/>
          <w:sz w:val="32"/>
          <w:szCs w:val="32"/>
          <w:u w:val="single"/>
        </w:rPr>
        <w:tab/>
      </w:r>
      <w:r w:rsidRPr="00E53B20">
        <w:rPr>
          <w:b/>
          <w:bCs/>
          <w:color w:val="000000" w:themeColor="text1"/>
          <w:sz w:val="32"/>
          <w:szCs w:val="32"/>
          <w:u w:val="single"/>
        </w:rPr>
        <w:tab/>
      </w:r>
      <w:r>
        <w:rPr>
          <w:b/>
          <w:bCs/>
          <w:color w:val="000000" w:themeColor="text1"/>
          <w:sz w:val="32"/>
          <w:szCs w:val="32"/>
          <w:u w:val="single"/>
        </w:rPr>
        <w:t>Zahra Bailey 2438495</w:t>
      </w:r>
    </w:p>
    <w:p w14:paraId="7D16C431" w14:textId="4D227ABC" w:rsidR="00E53B20" w:rsidRPr="00E53B20" w:rsidRDefault="00E53B20" w:rsidP="00E53B20">
      <w:pPr>
        <w:rPr>
          <w:b/>
          <w:bCs/>
          <w:color w:val="000000" w:themeColor="text1"/>
          <w:sz w:val="32"/>
          <w:szCs w:val="32"/>
          <w:u w:val="single"/>
        </w:rPr>
        <w:sectPr w:rsidR="00E53B20" w:rsidRPr="00E53B20" w:rsidSect="00E53B20">
          <w:pgSz w:w="11906" w:h="16838"/>
          <w:pgMar w:top="1440" w:right="1440" w:bottom="1440" w:left="1440" w:header="708" w:footer="708" w:gutter="0"/>
          <w:cols w:space="720"/>
        </w:sectPr>
      </w:pPr>
      <w:r w:rsidRPr="00E53B20">
        <w:rPr>
          <w:b/>
          <w:bCs/>
          <w:color w:val="000000" w:themeColor="text1"/>
          <w:sz w:val="32"/>
          <w:szCs w:val="32"/>
          <w:u w:val="single"/>
        </w:rPr>
        <w:t xml:space="preserve">Lecturer Name:                  </w:t>
      </w:r>
      <w:r>
        <w:rPr>
          <w:b/>
          <w:bCs/>
          <w:color w:val="000000" w:themeColor="text1"/>
          <w:sz w:val="32"/>
          <w:szCs w:val="32"/>
          <w:u w:val="single"/>
        </w:rPr>
        <w:t xml:space="preserve">Ffion Cumberpatch   </w:t>
      </w:r>
    </w:p>
    <w:p w14:paraId="0BF1B90C" w14:textId="77777777" w:rsidR="001E3359" w:rsidRPr="001E3359" w:rsidRDefault="00AA6DC8">
      <w:pPr>
        <w:rPr>
          <w:b/>
          <w:bCs/>
          <w:color w:val="000000" w:themeColor="text1"/>
          <w:sz w:val="32"/>
          <w:szCs w:val="32"/>
          <w:u w:val="single"/>
        </w:rPr>
      </w:pPr>
      <w:r w:rsidRPr="001E3359">
        <w:rPr>
          <w:b/>
          <w:bCs/>
          <w:color w:val="000000" w:themeColor="text1"/>
          <w:sz w:val="32"/>
          <w:szCs w:val="32"/>
          <w:u w:val="single"/>
        </w:rPr>
        <w:lastRenderedPageBreak/>
        <w:t>Introduction</w:t>
      </w:r>
      <w:r w:rsidR="00BE0B3E" w:rsidRPr="001E3359">
        <w:rPr>
          <w:b/>
          <w:bCs/>
          <w:color w:val="000000" w:themeColor="text1"/>
          <w:sz w:val="32"/>
          <w:szCs w:val="32"/>
          <w:u w:val="single"/>
        </w:rPr>
        <w:t>:</w:t>
      </w:r>
    </w:p>
    <w:p w14:paraId="7CABD65C" w14:textId="5E1F67F9" w:rsidR="00C3617A" w:rsidRDefault="00BE0B3E">
      <w:r>
        <w:t xml:space="preserve">After thorough research, this report emphasizes how critical time </w:t>
      </w:r>
      <w:r>
        <w:t>management is for students</w:t>
      </w:r>
      <w:r w:rsidR="00583B66">
        <w:t xml:space="preserve"> and how t</w:t>
      </w:r>
      <w:r>
        <w:t>he need for prioritizing, setting goals and planning effectively is essential in the key to academic success</w:t>
      </w:r>
      <w:r w:rsidR="00B22E4A">
        <w:t>,</w:t>
      </w:r>
      <w:r>
        <w:t xml:space="preserve"> personal </w:t>
      </w:r>
      <w:proofErr w:type="gramStart"/>
      <w:r>
        <w:t>growth</w:t>
      </w:r>
      <w:proofErr w:type="gramEnd"/>
      <w:r>
        <w:t xml:space="preserve"> and personal wellbeing. </w:t>
      </w:r>
      <w:r w:rsidR="001E3359">
        <w:t xml:space="preserve">I will be explaining how to manage time </w:t>
      </w:r>
      <w:r w:rsidR="00B22E4A">
        <w:t>to</w:t>
      </w:r>
      <w:r w:rsidR="001E3359">
        <w:t xml:space="preserve"> gain the best academic results and show time management strategies for s</w:t>
      </w:r>
      <w:r w:rsidR="00583B66">
        <w:t>tu</w:t>
      </w:r>
      <w:r w:rsidR="001E3359">
        <w:t>dents in higher education with the help of digital tools.</w:t>
      </w:r>
    </w:p>
    <w:p w14:paraId="7CABD65D" w14:textId="77777777" w:rsidR="00C3617A" w:rsidRPr="00852D56" w:rsidRDefault="00BE0B3E">
      <w:pPr>
        <w:rPr>
          <w:b/>
          <w:bCs/>
          <w:sz w:val="32"/>
          <w:szCs w:val="32"/>
          <w:u w:val="single"/>
        </w:rPr>
      </w:pPr>
      <w:r w:rsidRPr="00852D56">
        <w:rPr>
          <w:b/>
          <w:bCs/>
          <w:sz w:val="32"/>
          <w:szCs w:val="32"/>
          <w:u w:val="single"/>
        </w:rPr>
        <w:t xml:space="preserve">The importance of time management </w:t>
      </w:r>
    </w:p>
    <w:p w14:paraId="7CABD65E" w14:textId="24C3D50C" w:rsidR="00C3617A" w:rsidRDefault="0046502F">
      <w:r>
        <w:t>Managing t</w:t>
      </w:r>
      <w:r w:rsidR="00BE0B3E">
        <w:t xml:space="preserve">ime </w:t>
      </w:r>
      <w:r w:rsidR="00162557">
        <w:t>effectively is</w:t>
      </w:r>
      <w:r>
        <w:t xml:space="preserve"> essential in </w:t>
      </w:r>
      <w:r w:rsidR="00BE0B3E">
        <w:t>find</w:t>
      </w:r>
      <w:r>
        <w:t>ing</w:t>
      </w:r>
      <w:r w:rsidR="00BE0B3E">
        <w:t xml:space="preserve"> a work life balance to support health and wellbeing while achieving the best outcome in academic work. This means planning how </w:t>
      </w:r>
      <w:proofErr w:type="gramStart"/>
      <w:r w:rsidR="00BE0B3E">
        <w:t>much</w:t>
      </w:r>
      <w:proofErr w:type="gramEnd"/>
      <w:r w:rsidR="00BE0B3E">
        <w:t xml:space="preserve"> time </w:t>
      </w:r>
      <w:proofErr w:type="gramStart"/>
      <w:r w:rsidR="00BE0B3E">
        <w:t>is spent</w:t>
      </w:r>
      <w:proofErr w:type="gramEnd"/>
      <w:r w:rsidR="00BE0B3E">
        <w:t xml:space="preserve"> on each activity or goal, as its important for students when facing deadlines for academic work and finding time for personal enjoyment. When student plan their day efficiently it improves their work </w:t>
      </w:r>
      <w:r w:rsidR="007B3400">
        <w:t>standard, their</w:t>
      </w:r>
      <w:r w:rsidR="00BE0B3E">
        <w:t xml:space="preserve"> focus and overall happiness.</w:t>
      </w:r>
    </w:p>
    <w:p w14:paraId="19956B46" w14:textId="5094EDC8" w:rsidR="00A321DC" w:rsidRDefault="00A321DC">
      <w:r>
        <w:t xml:space="preserve">Another factor of time management for students would be maintaining good organization skills in their personal life, as it can create a foundation for structure and success in their academic </w:t>
      </w:r>
      <w:r w:rsidR="008849F1">
        <w:t xml:space="preserve">life. Simple habits like keeping their surrounding neat, following a daily </w:t>
      </w:r>
      <w:proofErr w:type="gramStart"/>
      <w:r w:rsidR="008849F1">
        <w:t>routine</w:t>
      </w:r>
      <w:proofErr w:type="gramEnd"/>
      <w:r w:rsidR="008849F1">
        <w:t xml:space="preserve"> and setting </w:t>
      </w:r>
      <w:r w:rsidR="004F542C">
        <w:t>personal goals</w:t>
      </w:r>
      <w:r w:rsidR="008849F1">
        <w:t xml:space="preserve"> can contribute to important skills such as self-discipline and time management, these are also essential academic skills.</w:t>
      </w:r>
      <w:r w:rsidR="001457CA">
        <w:t xml:space="preserve"> (</w:t>
      </w:r>
      <w:proofErr w:type="spellStart"/>
      <w:r w:rsidR="001457CA" w:rsidRPr="00F93F91">
        <w:t>Nadinloyi</w:t>
      </w:r>
      <w:proofErr w:type="spellEnd"/>
      <w:r w:rsidR="001457CA">
        <w:t>, K B</w:t>
      </w:r>
      <w:r w:rsidR="001457CA" w:rsidRPr="00F93F91">
        <w:t>, </w:t>
      </w:r>
      <w:proofErr w:type="spellStart"/>
      <w:r w:rsidR="001457CA" w:rsidRPr="00F93F91">
        <w:t>Hajloo</w:t>
      </w:r>
      <w:proofErr w:type="spellEnd"/>
      <w:r w:rsidR="001457CA">
        <w:t xml:space="preserve"> N</w:t>
      </w:r>
      <w:r w:rsidR="001457CA" w:rsidRPr="00F93F91">
        <w:t>, </w:t>
      </w:r>
      <w:proofErr w:type="spellStart"/>
      <w:proofErr w:type="gramStart"/>
      <w:r w:rsidR="001457CA" w:rsidRPr="00F93F91">
        <w:t>Garamaleki</w:t>
      </w:r>
      <w:proofErr w:type="spellEnd"/>
      <w:r w:rsidR="001457CA" w:rsidRPr="00F93F91">
        <w:t> </w:t>
      </w:r>
      <w:r w:rsidR="001457CA">
        <w:t xml:space="preserve"> N</w:t>
      </w:r>
      <w:proofErr w:type="gramEnd"/>
      <w:r w:rsidR="001457CA">
        <w:t xml:space="preserve"> S, </w:t>
      </w:r>
      <w:r w:rsidR="001457CA" w:rsidRPr="00F93F91">
        <w:t>Sadeghi</w:t>
      </w:r>
      <w:r w:rsidR="001457CA">
        <w:t xml:space="preserve"> H</w:t>
      </w:r>
      <w:r w:rsidR="006D5006">
        <w:t xml:space="preserve">, </w:t>
      </w:r>
      <w:r w:rsidR="001457CA">
        <w:t>2013)</w:t>
      </w:r>
    </w:p>
    <w:p w14:paraId="33C27E53" w14:textId="4ABAF515" w:rsidR="00393E81" w:rsidRDefault="00393E81">
      <w:r>
        <w:t>Without time management skills s</w:t>
      </w:r>
      <w:r w:rsidR="0056611C">
        <w:t>t</w:t>
      </w:r>
      <w:r>
        <w:t xml:space="preserve">udents have the tendency to procrastinate meaning they put off tasks and not completing work even with deadlines. </w:t>
      </w:r>
      <w:proofErr w:type="gramStart"/>
      <w:r>
        <w:t>75%</w:t>
      </w:r>
      <w:proofErr w:type="gramEnd"/>
      <w:r>
        <w:t xml:space="preserve"> of students struggle with this leading to extreme stress.</w:t>
      </w:r>
    </w:p>
    <w:p w14:paraId="6F5F6168" w14:textId="6CEBE1BD" w:rsidR="001E53DB" w:rsidRDefault="009E731C" w:rsidP="001C68BC">
      <w:r>
        <w:t xml:space="preserve">Students </w:t>
      </w:r>
      <w:r w:rsidR="0046502F">
        <w:t>can accomplish</w:t>
      </w:r>
      <w:r>
        <w:t xml:space="preserve"> </w:t>
      </w:r>
      <w:proofErr w:type="gramStart"/>
      <w:r>
        <w:t>a lot</w:t>
      </w:r>
      <w:proofErr w:type="gramEnd"/>
      <w:r>
        <w:t xml:space="preserve"> more </w:t>
      </w:r>
      <w:r w:rsidR="0046502F">
        <w:t>in shorter amounts of time</w:t>
      </w:r>
      <w:r>
        <w:t xml:space="preserve"> when they are more productive</w:t>
      </w:r>
      <w:r w:rsidR="0046502F">
        <w:t xml:space="preserve"> and consistent in their study habits which improve </w:t>
      </w:r>
      <w:r w:rsidR="00162557">
        <w:t>retention, performance and decision making</w:t>
      </w:r>
      <w:r w:rsidR="00A618F1">
        <w:t>.</w:t>
      </w:r>
      <w:r w:rsidR="006A7BAB">
        <w:t xml:space="preserve"> (</w:t>
      </w:r>
      <w:proofErr w:type="spellStart"/>
      <w:r w:rsidR="006A7BAB" w:rsidRPr="00F93F91">
        <w:t>Nadinloyi</w:t>
      </w:r>
      <w:proofErr w:type="spellEnd"/>
      <w:r w:rsidR="006A7BAB">
        <w:t>, K B</w:t>
      </w:r>
      <w:r w:rsidR="006A7BAB" w:rsidRPr="00F93F91">
        <w:t>, </w:t>
      </w:r>
      <w:proofErr w:type="spellStart"/>
      <w:r w:rsidR="006A7BAB" w:rsidRPr="00F93F91">
        <w:t>Hajloo</w:t>
      </w:r>
      <w:proofErr w:type="spellEnd"/>
      <w:r w:rsidR="006A7BAB">
        <w:t xml:space="preserve"> N</w:t>
      </w:r>
      <w:r w:rsidR="006A7BAB" w:rsidRPr="00F93F91">
        <w:t>, </w:t>
      </w:r>
      <w:proofErr w:type="spellStart"/>
      <w:proofErr w:type="gramStart"/>
      <w:r w:rsidR="006A7BAB" w:rsidRPr="00F93F91">
        <w:t>Garamaleki</w:t>
      </w:r>
      <w:proofErr w:type="spellEnd"/>
      <w:r w:rsidR="006A7BAB" w:rsidRPr="00F93F91">
        <w:t> </w:t>
      </w:r>
      <w:r w:rsidR="006A7BAB">
        <w:t xml:space="preserve"> N</w:t>
      </w:r>
      <w:proofErr w:type="gramEnd"/>
      <w:r w:rsidR="006A7BAB">
        <w:t xml:space="preserve"> S, </w:t>
      </w:r>
      <w:r w:rsidR="006A7BAB" w:rsidRPr="00F93F91">
        <w:t>Sadeghi</w:t>
      </w:r>
      <w:r w:rsidR="006A7BAB">
        <w:t xml:space="preserve"> H (2013).</w:t>
      </w:r>
    </w:p>
    <w:p w14:paraId="32EA438C" w14:textId="1EF43C76" w:rsidR="0085314B" w:rsidRPr="0085314B" w:rsidRDefault="000E2E0E" w:rsidP="0085314B">
      <w:pPr>
        <w:rPr>
          <w:b/>
          <w:bCs/>
        </w:rPr>
      </w:pPr>
      <w:r>
        <w:t xml:space="preserve">Limiting distractions can play a huge role in time management as distractions like, phones, TVs, the surroundings of your studies and even your reading books. All these things can take away your attention what u need to be doing by slowing </w:t>
      </w:r>
      <w:r w:rsidR="004A1802">
        <w:t xml:space="preserve">u down </w:t>
      </w:r>
      <w:r>
        <w:t xml:space="preserve">effective how long it takes to do your work and even effecting your ideas as soon as someone is </w:t>
      </w:r>
      <w:r w:rsidR="005920BC">
        <w:t>distracted,</w:t>
      </w:r>
      <w:r>
        <w:t xml:space="preserve"> they can forget what they were going to say or do.</w:t>
      </w:r>
      <w:r w:rsidR="0085314B">
        <w:t xml:space="preserve"> (</w:t>
      </w:r>
      <w:proofErr w:type="spellStart"/>
      <w:r w:rsidR="0085314B" w:rsidRPr="0085314B">
        <w:t>Bhardwa</w:t>
      </w:r>
      <w:proofErr w:type="spellEnd"/>
      <w:r w:rsidR="0085314B" w:rsidRPr="0085314B">
        <w:t>, S, (2020)</w:t>
      </w:r>
    </w:p>
    <w:p w14:paraId="0DB90E28" w14:textId="602E148B" w:rsidR="000E2E0E" w:rsidRDefault="000E2E0E" w:rsidP="001C68BC"/>
    <w:p w14:paraId="3ED6A106" w14:textId="1AC03FF4" w:rsidR="00A7211D" w:rsidRPr="00AB1468" w:rsidRDefault="000A1FD3" w:rsidP="001C68BC">
      <w:r>
        <w:rPr>
          <w:b/>
          <w:bCs/>
          <w:sz w:val="32"/>
          <w:szCs w:val="32"/>
          <w:u w:val="single"/>
        </w:rPr>
        <w:t>Time management techniques</w:t>
      </w:r>
    </w:p>
    <w:p w14:paraId="35D17D65" w14:textId="63E80E7E" w:rsidR="00A7211D" w:rsidRPr="00213DCF" w:rsidRDefault="001C68BC">
      <w:pPr>
        <w:rPr>
          <w:b/>
          <w:bCs/>
          <w:sz w:val="28"/>
          <w:szCs w:val="28"/>
        </w:rPr>
      </w:pPr>
      <w:r>
        <w:rPr>
          <w:b/>
          <w:bCs/>
          <w:sz w:val="28"/>
          <w:szCs w:val="28"/>
        </w:rPr>
        <w:t xml:space="preserve">The </w:t>
      </w:r>
      <w:r w:rsidR="000A1FD3">
        <w:rPr>
          <w:b/>
          <w:bCs/>
          <w:sz w:val="28"/>
          <w:szCs w:val="28"/>
        </w:rPr>
        <w:t>Pomodoro technique</w:t>
      </w:r>
    </w:p>
    <w:p w14:paraId="2C92ABAF" w14:textId="40C44BFB" w:rsidR="00AA6DC8" w:rsidRDefault="001C68BC">
      <w:pPr>
        <w:rPr>
          <w:b/>
          <w:bCs/>
          <w:sz w:val="28"/>
          <w:szCs w:val="28"/>
        </w:rPr>
      </w:pPr>
      <w:r>
        <w:t>Have 5-minute brakes after studding for 25-</w:t>
      </w:r>
      <w:r w:rsidR="006855A1">
        <w:t>minutes,</w:t>
      </w:r>
      <w:r>
        <w:t xml:space="preserve"> after doing this after 4 times take a loner brake for 15 minutes.</w:t>
      </w:r>
      <w:r>
        <w:rPr>
          <w:b/>
          <w:bCs/>
          <w:sz w:val="28"/>
          <w:szCs w:val="28"/>
        </w:rPr>
        <w:t xml:space="preserve"> </w:t>
      </w:r>
    </w:p>
    <w:p w14:paraId="30A64E26" w14:textId="77777777" w:rsidR="00213DCF" w:rsidRDefault="00213DCF" w:rsidP="00213DCF">
      <w:r w:rsidRPr="00213DCF">
        <w:lastRenderedPageBreak/>
        <w:t>The</w:t>
      </w:r>
      <w:r>
        <w:rPr>
          <w:b/>
          <w:bCs/>
          <w:sz w:val="28"/>
          <w:szCs w:val="28"/>
        </w:rPr>
        <w:t xml:space="preserve"> </w:t>
      </w:r>
      <w:r>
        <w:t>pomodoro technique method reduces students’ fatigue and enhances concentration.</w:t>
      </w:r>
    </w:p>
    <w:p w14:paraId="7CABD672" w14:textId="52F9FBC3" w:rsidR="00C3617A" w:rsidRDefault="001C68BC">
      <w:r w:rsidRPr="00A7211D">
        <w:rPr>
          <w:b/>
          <w:bCs/>
          <w:sz w:val="28"/>
          <w:szCs w:val="28"/>
          <w:u w:val="single"/>
        </w:rPr>
        <w:t>The Eisenhower Matrix</w:t>
      </w:r>
      <w:r w:rsidR="00AA6DC8">
        <w:t xml:space="preserve"> </w:t>
      </w:r>
    </w:p>
    <w:p w14:paraId="7CABD673" w14:textId="19F189C2" w:rsidR="00C3617A" w:rsidRDefault="001C68BC">
      <w:pPr>
        <w:numPr>
          <w:ilvl w:val="0"/>
          <w:numId w:val="2"/>
        </w:numPr>
      </w:pPr>
      <w:r>
        <w:t xml:space="preserve">Important and </w:t>
      </w:r>
      <w:r w:rsidR="00BE0B3E">
        <w:t>Urgent</w:t>
      </w:r>
    </w:p>
    <w:p w14:paraId="7CABD674" w14:textId="3699690A" w:rsidR="00C3617A" w:rsidRDefault="00BE0B3E">
      <w:pPr>
        <w:numPr>
          <w:ilvl w:val="0"/>
          <w:numId w:val="2"/>
        </w:numPr>
      </w:pPr>
      <w:r>
        <w:t>not urgent</w:t>
      </w:r>
      <w:r w:rsidR="001C68BC">
        <w:t xml:space="preserve"> but important</w:t>
      </w:r>
    </w:p>
    <w:p w14:paraId="7CABD675" w14:textId="4892559D" w:rsidR="00C3617A" w:rsidRDefault="00BE0B3E">
      <w:pPr>
        <w:numPr>
          <w:ilvl w:val="0"/>
          <w:numId w:val="2"/>
        </w:numPr>
      </w:pPr>
      <w:r>
        <w:t>not important</w:t>
      </w:r>
      <w:r w:rsidR="001C68BC">
        <w:t xml:space="preserve"> but urgent </w:t>
      </w:r>
    </w:p>
    <w:p w14:paraId="7CABD676" w14:textId="028C60D0" w:rsidR="00C3617A" w:rsidRDefault="00BE0B3E">
      <w:pPr>
        <w:numPr>
          <w:ilvl w:val="0"/>
          <w:numId w:val="2"/>
        </w:numPr>
      </w:pPr>
      <w:r>
        <w:t>N</w:t>
      </w:r>
      <w:r w:rsidR="001C68BC">
        <w:t xml:space="preserve">ot important or </w:t>
      </w:r>
      <w:r>
        <w:t xml:space="preserve">urgent </w:t>
      </w:r>
    </w:p>
    <w:p w14:paraId="7F1F11C2" w14:textId="1B6DEF9A" w:rsidR="0056611C" w:rsidRDefault="00F51FB6" w:rsidP="0056611C">
      <w:pPr>
        <w:ind w:left="360"/>
      </w:pPr>
      <w:r>
        <w:t>The Eisenhower tower</w:t>
      </w:r>
      <w:r w:rsidR="00213DCF">
        <w:t xml:space="preserve"> helps students see and focus on what truly matters</w:t>
      </w:r>
      <w:r w:rsidR="00213DCF">
        <w:t xml:space="preserve"> and to pu</w:t>
      </w:r>
      <w:r w:rsidR="00213DCF">
        <w:t>t tasks into a categorized</w:t>
      </w:r>
      <w:r>
        <w:t>.</w:t>
      </w:r>
      <w:r w:rsidR="006F79C0">
        <w:t xml:space="preserve"> (Saumya,2025)</w:t>
      </w:r>
    </w:p>
    <w:p w14:paraId="67E10A67" w14:textId="24F132AC" w:rsidR="003009A4" w:rsidRPr="00A7211D" w:rsidRDefault="003009A4" w:rsidP="003009A4">
      <w:pPr>
        <w:rPr>
          <w:b/>
          <w:bCs/>
          <w:sz w:val="32"/>
          <w:szCs w:val="32"/>
          <w:u w:val="single"/>
        </w:rPr>
      </w:pPr>
      <w:r w:rsidRPr="00A7211D">
        <w:rPr>
          <w:b/>
          <w:bCs/>
          <w:sz w:val="32"/>
          <w:szCs w:val="32"/>
          <w:u w:val="single"/>
        </w:rPr>
        <w:t xml:space="preserve">Apps to help with time </w:t>
      </w:r>
      <w:r w:rsidR="004C61A0" w:rsidRPr="00A7211D">
        <w:rPr>
          <w:b/>
          <w:bCs/>
          <w:sz w:val="32"/>
          <w:szCs w:val="32"/>
          <w:u w:val="single"/>
        </w:rPr>
        <w:t>management.</w:t>
      </w:r>
      <w:r w:rsidRPr="00A7211D">
        <w:rPr>
          <w:b/>
          <w:bCs/>
          <w:sz w:val="32"/>
          <w:szCs w:val="32"/>
          <w:u w:val="single"/>
        </w:rPr>
        <w:t xml:space="preserve"> </w:t>
      </w:r>
    </w:p>
    <w:p w14:paraId="43BE720E" w14:textId="77777777" w:rsidR="005B458C" w:rsidRDefault="00792BE7">
      <w:pPr>
        <w:rPr>
          <w:b/>
          <w:bCs/>
          <w:color w:val="000000" w:themeColor="text1"/>
        </w:rPr>
      </w:pPr>
      <w:hyperlink r:id="rId12" w:tgtFrame="_blank" w:history="1">
        <w:r w:rsidRPr="0085700C">
          <w:rPr>
            <w:rStyle w:val="Hyperlink"/>
            <w:b/>
            <w:bCs/>
            <w:color w:val="000000" w:themeColor="text1"/>
            <w:u w:val="none"/>
          </w:rPr>
          <w:t>Google Calendar</w:t>
        </w:r>
      </w:hyperlink>
    </w:p>
    <w:p w14:paraId="7CABD678" w14:textId="41AAA928" w:rsidR="00C3617A" w:rsidRPr="005B458C" w:rsidRDefault="00F16B15">
      <w:pPr>
        <w:rPr>
          <w:b/>
          <w:bCs/>
          <w:color w:val="000000" w:themeColor="text1"/>
        </w:rPr>
      </w:pPr>
      <w:r>
        <w:rPr>
          <w:color w:val="000000" w:themeColor="text1"/>
        </w:rPr>
        <w:t xml:space="preserve">can set reminders and schedule things </w:t>
      </w:r>
      <w:r w:rsidR="005B458C">
        <w:rPr>
          <w:color w:val="000000" w:themeColor="text1"/>
        </w:rPr>
        <w:t xml:space="preserve">helping students </w:t>
      </w:r>
      <w:r w:rsidR="006F33B9">
        <w:rPr>
          <w:color w:val="000000" w:themeColor="text1"/>
        </w:rPr>
        <w:t xml:space="preserve">who are forgetful </w:t>
      </w:r>
      <w:r w:rsidR="000E4EB8">
        <w:rPr>
          <w:color w:val="000000" w:themeColor="text1"/>
        </w:rPr>
        <w:t>and helps in prioritizing impotency.</w:t>
      </w:r>
    </w:p>
    <w:p w14:paraId="7CB60BB3" w14:textId="77777777" w:rsidR="00F16B15" w:rsidRDefault="00792BE7">
      <w:hyperlink r:id="rId13" w:tgtFrame="_blank" w:history="1">
        <w:r w:rsidRPr="0085700C">
          <w:rPr>
            <w:rStyle w:val="Hyperlink"/>
            <w:b/>
            <w:bCs/>
            <w:color w:val="000000" w:themeColor="text1"/>
            <w:u w:val="none"/>
          </w:rPr>
          <w:t>Microsoft To Do</w:t>
        </w:r>
      </w:hyperlink>
      <w:r w:rsidRPr="00792BE7">
        <w:t> </w:t>
      </w:r>
    </w:p>
    <w:p w14:paraId="6973E197" w14:textId="522171DF" w:rsidR="00F16B15" w:rsidRDefault="003873D3">
      <w:r>
        <w:t xml:space="preserve">Can </w:t>
      </w:r>
      <w:r w:rsidR="00F16B15">
        <w:t>set</w:t>
      </w:r>
      <w:r>
        <w:t xml:space="preserve"> </w:t>
      </w:r>
      <w:r w:rsidR="00F16B15">
        <w:t>tasks and manag</w:t>
      </w:r>
      <w:r>
        <w:t>e</w:t>
      </w:r>
      <w:r w:rsidR="00F16B15">
        <w:t xml:space="preserve"> them</w:t>
      </w:r>
      <w:r w:rsidR="005B458C">
        <w:t xml:space="preserve"> aid</w:t>
      </w:r>
      <w:r w:rsidR="0097664F">
        <w:t xml:space="preserve">ing </w:t>
      </w:r>
      <w:r w:rsidR="005B458C">
        <w:t xml:space="preserve">students </w:t>
      </w:r>
      <w:r w:rsidR="000E4EB8">
        <w:t xml:space="preserve">to </w:t>
      </w:r>
      <w:r w:rsidR="006F33B9">
        <w:t>check</w:t>
      </w:r>
      <w:r w:rsidR="000E4EB8">
        <w:t xml:space="preserve"> tasks and deadlines </w:t>
      </w:r>
      <w:r w:rsidR="00706FFE">
        <w:t>checking them</w:t>
      </w:r>
      <w:r w:rsidR="006F33B9">
        <w:t xml:space="preserve"> off when completed. </w:t>
      </w:r>
    </w:p>
    <w:p w14:paraId="38EE5639" w14:textId="77777777" w:rsidR="00F16B15" w:rsidRDefault="00792BE7">
      <w:pPr>
        <w:rPr>
          <w:b/>
          <w:bCs/>
          <w:color w:val="000000" w:themeColor="text1"/>
        </w:rPr>
      </w:pPr>
      <w:hyperlink r:id="rId14" w:tgtFrame="_blank" w:history="1">
        <w:r w:rsidRPr="004D0292">
          <w:rPr>
            <w:rStyle w:val="Hyperlink"/>
            <w:b/>
            <w:bCs/>
            <w:color w:val="000000" w:themeColor="text1"/>
            <w:u w:val="none"/>
          </w:rPr>
          <w:t>Notion</w:t>
        </w:r>
      </w:hyperlink>
    </w:p>
    <w:p w14:paraId="49576A98" w14:textId="39A12F1F" w:rsidR="0056611C" w:rsidRDefault="006F33B9">
      <w:pPr>
        <w:rPr>
          <w:color w:val="000000" w:themeColor="text1"/>
        </w:rPr>
      </w:pPr>
      <w:r>
        <w:rPr>
          <w:color w:val="000000" w:themeColor="text1"/>
        </w:rPr>
        <w:t xml:space="preserve">Can store </w:t>
      </w:r>
      <w:r w:rsidR="00F16B15">
        <w:rPr>
          <w:color w:val="000000" w:themeColor="text1"/>
        </w:rPr>
        <w:t xml:space="preserve">notes </w:t>
      </w:r>
      <w:r w:rsidR="000E4EB8">
        <w:rPr>
          <w:color w:val="000000" w:themeColor="text1"/>
        </w:rPr>
        <w:t xml:space="preserve">and organize information </w:t>
      </w:r>
      <w:r w:rsidR="00F16B15">
        <w:rPr>
          <w:color w:val="000000" w:themeColor="text1"/>
        </w:rPr>
        <w:t xml:space="preserve">for academic work and </w:t>
      </w:r>
      <w:r>
        <w:rPr>
          <w:color w:val="000000" w:themeColor="text1"/>
        </w:rPr>
        <w:t>personal life</w:t>
      </w:r>
      <w:r w:rsidR="00F16B15">
        <w:rPr>
          <w:color w:val="000000" w:themeColor="text1"/>
        </w:rPr>
        <w:t xml:space="preserve"> </w:t>
      </w:r>
      <w:r>
        <w:rPr>
          <w:color w:val="000000" w:themeColor="text1"/>
        </w:rPr>
        <w:t>helping students taking notes down wherever they are and helps with organization skills</w:t>
      </w:r>
      <w:r w:rsidR="000E4EB8">
        <w:rPr>
          <w:color w:val="000000" w:themeColor="text1"/>
        </w:rPr>
        <w:t>.</w:t>
      </w:r>
    </w:p>
    <w:p w14:paraId="7B03DDBC" w14:textId="77777777" w:rsidR="0023507E" w:rsidRDefault="0056611C" w:rsidP="0023507E">
      <w:proofErr w:type="gramStart"/>
      <w:r>
        <w:t>It’s</w:t>
      </w:r>
      <w:proofErr w:type="gramEnd"/>
      <w:r>
        <w:t xml:space="preserve"> important to find the best apps that suit you or your needs, </w:t>
      </w:r>
      <w:proofErr w:type="gramStart"/>
      <w:r>
        <w:t>it’s</w:t>
      </w:r>
      <w:proofErr w:type="gramEnd"/>
      <w:r>
        <w:t xml:space="preserve"> </w:t>
      </w:r>
      <w:proofErr w:type="gramStart"/>
      <w:r>
        <w:t>a good idea</w:t>
      </w:r>
      <w:proofErr w:type="gramEnd"/>
      <w:r>
        <w:t xml:space="preserve"> to explore what apps help u and your lifestyle aiding u in making time management more </w:t>
      </w:r>
      <w:r w:rsidR="006D7D54">
        <w:t>effective. (</w:t>
      </w:r>
      <w:r w:rsidR="0098091D" w:rsidRPr="0098091D">
        <w:t>Northumbria University</w:t>
      </w:r>
      <w:r w:rsidR="0098091D">
        <w:t>,2025)</w:t>
      </w:r>
    </w:p>
    <w:p w14:paraId="3D9EE9AF" w14:textId="2973C798" w:rsidR="001E53DB" w:rsidRPr="004C61A0" w:rsidRDefault="001E53DB" w:rsidP="0023507E">
      <w:pPr>
        <w:rPr>
          <w:b/>
          <w:bCs/>
          <w:sz w:val="28"/>
          <w:szCs w:val="28"/>
          <w:u w:val="single"/>
        </w:rPr>
      </w:pPr>
      <w:r w:rsidRPr="004C61A0">
        <w:rPr>
          <w:b/>
          <w:bCs/>
          <w:sz w:val="28"/>
          <w:szCs w:val="28"/>
          <w:u w:val="single"/>
        </w:rPr>
        <w:t xml:space="preserve">Conclusion </w:t>
      </w:r>
    </w:p>
    <w:p w14:paraId="54BDABC6" w14:textId="3D647786" w:rsidR="001E53DB" w:rsidRDefault="001E53DB" w:rsidP="0023507E">
      <w:r>
        <w:t>Mastering effective time management is fundamental to the success of university students. By acquiring this skill, students can successfully balance their academic and personal lives resulting in better grades, lower stress levels and improve wellbeing.</w:t>
      </w:r>
      <w:r w:rsidR="007155A6">
        <w:t xml:space="preserve"> As universities focus on development, </w:t>
      </w:r>
      <w:proofErr w:type="gramStart"/>
      <w:r w:rsidR="004C61A0">
        <w:t>it’s</w:t>
      </w:r>
      <w:proofErr w:type="gramEnd"/>
      <w:r w:rsidR="007155A6">
        <w:t xml:space="preserve"> important to promote time management skills as students get the best out of this personal development and get the best out of their academic education. students can learn </w:t>
      </w:r>
      <w:r w:rsidR="004C61A0">
        <w:t>time management</w:t>
      </w:r>
      <w:r w:rsidR="007155A6">
        <w:t xml:space="preserve"> skills and techniques they will use in everyday life promoting productivity and happiness.</w:t>
      </w:r>
    </w:p>
    <w:p w14:paraId="6963FA85" w14:textId="77777777" w:rsidR="0023507E" w:rsidRDefault="0023507E" w:rsidP="0023507E"/>
    <w:p w14:paraId="71198EDB" w14:textId="4163A471" w:rsidR="002A21C1" w:rsidRDefault="002A21C1" w:rsidP="000A1FD3">
      <w:r w:rsidRPr="002A21C1">
        <w:lastRenderedPageBreak/>
        <w:t xml:space="preserve">Northumbria </w:t>
      </w:r>
      <w:r w:rsidRPr="002A21C1">
        <w:t>University</w:t>
      </w:r>
      <w:r>
        <w:t>, (2025)</w:t>
      </w:r>
      <w:r w:rsidR="0023507E">
        <w:t>.</w:t>
      </w:r>
      <w:r>
        <w:t xml:space="preserve"> Time management for students</w:t>
      </w:r>
      <w:r w:rsidR="0023507E">
        <w:t xml:space="preserve">. </w:t>
      </w:r>
      <w:hyperlink r:id="rId15" w:history="1">
        <w:r w:rsidR="0023507E" w:rsidRPr="00786B34">
          <w:rPr>
            <w:rStyle w:val="Hyperlink"/>
          </w:rPr>
          <w:t>https://www.northumbria.ac.uk/study-at-northumbria/subject-and-study-guides/guides-articles/time-management-tips-for-students</w:t>
        </w:r>
      </w:hyperlink>
      <w:r w:rsidR="0023507E">
        <w:t xml:space="preserve"> </w:t>
      </w:r>
    </w:p>
    <w:p w14:paraId="39C66B70" w14:textId="7728A5A0" w:rsidR="001457CA" w:rsidRPr="00F93F91" w:rsidRDefault="00F93F91" w:rsidP="00F93F91">
      <w:proofErr w:type="spellStart"/>
      <w:r w:rsidRPr="00F93F91">
        <w:t>Nadinloyi</w:t>
      </w:r>
      <w:proofErr w:type="spellEnd"/>
      <w:r>
        <w:t>, K B</w:t>
      </w:r>
      <w:r w:rsidRPr="00F93F91">
        <w:t>, </w:t>
      </w:r>
      <w:proofErr w:type="spellStart"/>
      <w:r w:rsidRPr="00F93F91">
        <w:t>Hajloo</w:t>
      </w:r>
      <w:proofErr w:type="spellEnd"/>
      <w:r>
        <w:t xml:space="preserve"> N</w:t>
      </w:r>
      <w:r w:rsidRPr="00F93F91">
        <w:t>, </w:t>
      </w:r>
      <w:proofErr w:type="spellStart"/>
      <w:proofErr w:type="gramStart"/>
      <w:r w:rsidRPr="00F93F91">
        <w:t>Garamaleki</w:t>
      </w:r>
      <w:proofErr w:type="spellEnd"/>
      <w:r w:rsidRPr="00F93F91">
        <w:t> </w:t>
      </w:r>
      <w:r>
        <w:t xml:space="preserve"> N</w:t>
      </w:r>
      <w:proofErr w:type="gramEnd"/>
      <w:r>
        <w:t xml:space="preserve"> S, </w:t>
      </w:r>
      <w:r w:rsidRPr="00F93F91">
        <w:t>Sadeghi</w:t>
      </w:r>
      <w:r>
        <w:t xml:space="preserve"> H (2013). T</w:t>
      </w:r>
      <w:r w:rsidRPr="00F93F91">
        <w:t>he Study Efficacy of Time Management Training on Increase Academic Time Management of Students</w:t>
      </w:r>
      <w:r w:rsidR="001457CA">
        <w:t xml:space="preserve">. </w:t>
      </w:r>
      <w:hyperlink r:id="rId16" w:history="1">
        <w:r w:rsidR="001457CA" w:rsidRPr="001457CA">
          <w:rPr>
            <w:rStyle w:val="Hyperlink"/>
          </w:rPr>
          <w:t>The Study Efficacy of Time Management Training on Increase Academic Time Management of Students - ScienceDirect</w:t>
        </w:r>
      </w:hyperlink>
    </w:p>
    <w:p w14:paraId="44FD40E0" w14:textId="556E8362" w:rsidR="006F79C0" w:rsidRPr="006F79C0" w:rsidRDefault="004C61A0" w:rsidP="006F79C0">
      <w:r>
        <w:t>Saumya (</w:t>
      </w:r>
      <w:r w:rsidR="006F79C0">
        <w:t>2025)</w:t>
      </w:r>
      <w:r w:rsidR="006F79C0" w:rsidRPr="006F79C0">
        <w:rPr>
          <w:rFonts w:ascii="Quicksand" w:hAnsi="Quicksand"/>
          <w:b/>
          <w:bCs/>
          <w:color w:val="333333"/>
          <w:spacing w:val="9"/>
          <w:kern w:val="36"/>
          <w:sz w:val="36"/>
          <w:szCs w:val="36"/>
          <w:lang w:eastAsia="en-GB"/>
        </w:rPr>
        <w:t xml:space="preserve"> </w:t>
      </w:r>
      <w:r w:rsidR="006F79C0" w:rsidRPr="006F79C0">
        <w:t>Mastering the Importance of Time Management for Students: Tips &amp; Tricks</w:t>
      </w:r>
      <w:r w:rsidR="006F79C0">
        <w:t xml:space="preserve">. </w:t>
      </w:r>
      <w:hyperlink r:id="rId17" w:history="1">
        <w:r w:rsidR="006F79C0" w:rsidRPr="006F79C0">
          <w:rPr>
            <w:rStyle w:val="Hyperlink"/>
          </w:rPr>
          <w:t>Mastering the Importance of Time Management for Students</w:t>
        </w:r>
      </w:hyperlink>
      <w:r w:rsidR="006F79C0">
        <w:t xml:space="preserve"> </w:t>
      </w:r>
    </w:p>
    <w:p w14:paraId="5A96D0B3" w14:textId="23CD8857" w:rsidR="004A1802" w:rsidRPr="004A1802" w:rsidRDefault="004C61A0" w:rsidP="004A1802">
      <w:r>
        <w:t>(</w:t>
      </w:r>
      <w:proofErr w:type="spellStart"/>
      <w:r w:rsidRPr="0085314B">
        <w:t>Bhardwa</w:t>
      </w:r>
      <w:proofErr w:type="spellEnd"/>
      <w:r w:rsidR="004A1802" w:rsidRPr="0085314B">
        <w:t>, S, (2020</w:t>
      </w:r>
      <w:r w:rsidR="004A1802" w:rsidRPr="004A1802">
        <w:t>)</w:t>
      </w:r>
      <w:r w:rsidR="004A1802">
        <w:rPr>
          <w:rFonts w:ascii="Open Sans" w:hAnsi="Open Sans" w:cs="Open Sans"/>
          <w:color w:val="3A3A3A"/>
          <w:kern w:val="36"/>
          <w:sz w:val="48"/>
          <w:szCs w:val="48"/>
          <w:lang w:eastAsia="en-GB"/>
        </w:rPr>
        <w:t xml:space="preserve"> </w:t>
      </w:r>
      <w:r w:rsidR="004A1802" w:rsidRPr="004A1802">
        <w:t>How to manage your time as a university student</w:t>
      </w:r>
      <w:r w:rsidR="004A1802">
        <w:t xml:space="preserve">, Times higher education. </w:t>
      </w:r>
      <w:hyperlink r:id="rId18" w:history="1">
        <w:r w:rsidR="004A1802" w:rsidRPr="004A1802">
          <w:rPr>
            <w:rStyle w:val="Hyperlink"/>
          </w:rPr>
          <w:t>How to manage your time as a university student | Student</w:t>
        </w:r>
      </w:hyperlink>
    </w:p>
    <w:p w14:paraId="4E853AF6" w14:textId="66D15C42" w:rsidR="00F93F91" w:rsidRDefault="00F93F91" w:rsidP="000A1FD3"/>
    <w:sectPr w:rsidR="00F93F91">
      <w:pgSz w:w="11906" w:h="16838"/>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ABD65D" w14:textId="77777777" w:rsidR="00BE0B3E" w:rsidRDefault="00BE0B3E">
      <w:pPr>
        <w:spacing w:after="0" w:line="240" w:lineRule="auto"/>
      </w:pPr>
      <w:r>
        <w:separator/>
      </w:r>
    </w:p>
  </w:endnote>
  <w:endnote w:type="continuationSeparator" w:id="0">
    <w:p w14:paraId="7CABD65F" w14:textId="77777777" w:rsidR="00BE0B3E" w:rsidRDefault="00BE0B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Quicksand">
    <w:altName w:val="Cambria"/>
    <w:charset w:val="00"/>
    <w:family w:val="roman"/>
    <w:pitch w:val="default"/>
  </w:font>
  <w:font w:name="Open Sans">
    <w:charset w:val="00"/>
    <w:family w:val="swiss"/>
    <w:pitch w:val="variable"/>
    <w:sig w:usb0="E00002EF" w:usb1="4000205B" w:usb2="00000028"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ABD659" w14:textId="77777777" w:rsidR="00BE0B3E" w:rsidRDefault="00BE0B3E">
      <w:pPr>
        <w:spacing w:after="0" w:line="240" w:lineRule="auto"/>
      </w:pPr>
      <w:r>
        <w:rPr>
          <w:color w:val="000000"/>
        </w:rPr>
        <w:separator/>
      </w:r>
    </w:p>
  </w:footnote>
  <w:footnote w:type="continuationSeparator" w:id="0">
    <w:p w14:paraId="7CABD65B" w14:textId="77777777" w:rsidR="00BE0B3E" w:rsidRDefault="00BE0B3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76D1FEE"/>
    <w:multiLevelType w:val="multilevel"/>
    <w:tmpl w:val="27544F0C"/>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1" w15:restartNumberingAfterBreak="0">
    <w:nsid w:val="521F2521"/>
    <w:multiLevelType w:val="multilevel"/>
    <w:tmpl w:val="585AFD96"/>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num w:numId="1" w16cid:durableId="214196165">
    <w:abstractNumId w:val="0"/>
  </w:num>
  <w:num w:numId="2" w16cid:durableId="202508865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useWord2013TrackBottomHyphenation" w:uri="http://schemas.microsoft.com/office/word" w:val="1"/>
  </w:compat>
  <w:rsids>
    <w:rsidRoot w:val="00C3617A"/>
    <w:rsid w:val="00071E13"/>
    <w:rsid w:val="00075345"/>
    <w:rsid w:val="00077381"/>
    <w:rsid w:val="000A1FD3"/>
    <w:rsid w:val="000E2E0E"/>
    <w:rsid w:val="000E4EB8"/>
    <w:rsid w:val="00141E03"/>
    <w:rsid w:val="001457CA"/>
    <w:rsid w:val="00162557"/>
    <w:rsid w:val="001C68BC"/>
    <w:rsid w:val="001C740A"/>
    <w:rsid w:val="001E3359"/>
    <w:rsid w:val="001E53DB"/>
    <w:rsid w:val="00213DCF"/>
    <w:rsid w:val="0023507E"/>
    <w:rsid w:val="002A21C1"/>
    <w:rsid w:val="003009A4"/>
    <w:rsid w:val="00380EDE"/>
    <w:rsid w:val="003873D3"/>
    <w:rsid w:val="00393E81"/>
    <w:rsid w:val="003C20CB"/>
    <w:rsid w:val="00427948"/>
    <w:rsid w:val="0046502F"/>
    <w:rsid w:val="004814A6"/>
    <w:rsid w:val="004A1802"/>
    <w:rsid w:val="004C61A0"/>
    <w:rsid w:val="004D0292"/>
    <w:rsid w:val="004F542C"/>
    <w:rsid w:val="0056611C"/>
    <w:rsid w:val="00583B66"/>
    <w:rsid w:val="005920BC"/>
    <w:rsid w:val="005A1B42"/>
    <w:rsid w:val="005B458C"/>
    <w:rsid w:val="006855A1"/>
    <w:rsid w:val="006A158F"/>
    <w:rsid w:val="006A7BAB"/>
    <w:rsid w:val="006D5006"/>
    <w:rsid w:val="006D7D54"/>
    <w:rsid w:val="006F33B9"/>
    <w:rsid w:val="006F79C0"/>
    <w:rsid w:val="00706FFE"/>
    <w:rsid w:val="007155A6"/>
    <w:rsid w:val="007766D1"/>
    <w:rsid w:val="00792BE7"/>
    <w:rsid w:val="007B3400"/>
    <w:rsid w:val="00852D56"/>
    <w:rsid w:val="0085314B"/>
    <w:rsid w:val="0085700C"/>
    <w:rsid w:val="008849F1"/>
    <w:rsid w:val="0097664F"/>
    <w:rsid w:val="0098091D"/>
    <w:rsid w:val="009E731C"/>
    <w:rsid w:val="00A321DC"/>
    <w:rsid w:val="00A618F1"/>
    <w:rsid w:val="00A637AB"/>
    <w:rsid w:val="00A7211D"/>
    <w:rsid w:val="00AA6DC8"/>
    <w:rsid w:val="00AB1468"/>
    <w:rsid w:val="00B22E4A"/>
    <w:rsid w:val="00BE0B3E"/>
    <w:rsid w:val="00C3617A"/>
    <w:rsid w:val="00CB758B"/>
    <w:rsid w:val="00CD48C7"/>
    <w:rsid w:val="00D96A2D"/>
    <w:rsid w:val="00E53B20"/>
    <w:rsid w:val="00F0155E"/>
    <w:rsid w:val="00F16B15"/>
    <w:rsid w:val="00F51FB6"/>
    <w:rsid w:val="00F85EF6"/>
    <w:rsid w:val="00F93F9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ABD659"/>
  <w15:docId w15:val="{808771E5-6A14-4695-8B65-E3EBA91728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Times New Roman"/>
        <w:kern w:val="3"/>
        <w:sz w:val="24"/>
        <w:szCs w:val="24"/>
        <w:lang w:val="en-GB" w:eastAsia="en-US" w:bidi="ar-SA"/>
      </w:rPr>
    </w:rPrDefault>
    <w:pPrDefault>
      <w:pPr>
        <w:autoSpaceDN w:val="0"/>
        <w:spacing w:after="16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Heading1">
    <w:name w:val="heading 1"/>
    <w:basedOn w:val="Normal"/>
    <w:next w:val="Normal"/>
    <w:uiPriority w:val="9"/>
    <w:qFormat/>
    <w:pPr>
      <w:keepNext/>
      <w:keepLines/>
      <w:spacing w:before="360" w:after="80"/>
      <w:outlineLvl w:val="0"/>
    </w:pPr>
    <w:rPr>
      <w:rFonts w:ascii="Aptos Display" w:eastAsia="Times New Roman" w:hAnsi="Aptos Display"/>
      <w:color w:val="0F4761"/>
      <w:sz w:val="40"/>
      <w:szCs w:val="40"/>
    </w:rPr>
  </w:style>
  <w:style w:type="paragraph" w:styleId="Heading2">
    <w:name w:val="heading 2"/>
    <w:basedOn w:val="Normal"/>
    <w:next w:val="Normal"/>
    <w:uiPriority w:val="9"/>
    <w:semiHidden/>
    <w:unhideWhenUsed/>
    <w:qFormat/>
    <w:pPr>
      <w:keepNext/>
      <w:keepLines/>
      <w:spacing w:before="160" w:after="80"/>
      <w:outlineLvl w:val="1"/>
    </w:pPr>
    <w:rPr>
      <w:rFonts w:ascii="Aptos Display" w:eastAsia="Times New Roman" w:hAnsi="Aptos Display"/>
      <w:color w:val="0F4761"/>
      <w:sz w:val="32"/>
      <w:szCs w:val="32"/>
    </w:rPr>
  </w:style>
  <w:style w:type="paragraph" w:styleId="Heading3">
    <w:name w:val="heading 3"/>
    <w:basedOn w:val="Normal"/>
    <w:next w:val="Normal"/>
    <w:uiPriority w:val="9"/>
    <w:semiHidden/>
    <w:unhideWhenUsed/>
    <w:qFormat/>
    <w:pPr>
      <w:keepNext/>
      <w:keepLines/>
      <w:spacing w:before="160" w:after="80"/>
      <w:outlineLvl w:val="2"/>
    </w:pPr>
    <w:rPr>
      <w:rFonts w:eastAsia="Times New Roman"/>
      <w:color w:val="0F4761"/>
      <w:sz w:val="28"/>
      <w:szCs w:val="28"/>
    </w:rPr>
  </w:style>
  <w:style w:type="paragraph" w:styleId="Heading4">
    <w:name w:val="heading 4"/>
    <w:basedOn w:val="Normal"/>
    <w:next w:val="Normal"/>
    <w:uiPriority w:val="9"/>
    <w:semiHidden/>
    <w:unhideWhenUsed/>
    <w:qFormat/>
    <w:pPr>
      <w:keepNext/>
      <w:keepLines/>
      <w:spacing w:before="80" w:after="40"/>
      <w:outlineLvl w:val="3"/>
    </w:pPr>
    <w:rPr>
      <w:rFonts w:eastAsia="Times New Roman"/>
      <w:i/>
      <w:iCs/>
      <w:color w:val="0F4761"/>
    </w:rPr>
  </w:style>
  <w:style w:type="paragraph" w:styleId="Heading5">
    <w:name w:val="heading 5"/>
    <w:basedOn w:val="Normal"/>
    <w:next w:val="Normal"/>
    <w:uiPriority w:val="9"/>
    <w:semiHidden/>
    <w:unhideWhenUsed/>
    <w:qFormat/>
    <w:pPr>
      <w:keepNext/>
      <w:keepLines/>
      <w:spacing w:before="80" w:after="40"/>
      <w:outlineLvl w:val="4"/>
    </w:pPr>
    <w:rPr>
      <w:rFonts w:eastAsia="Times New Roman"/>
      <w:color w:val="0F4761"/>
    </w:rPr>
  </w:style>
  <w:style w:type="paragraph" w:styleId="Heading6">
    <w:name w:val="heading 6"/>
    <w:basedOn w:val="Normal"/>
    <w:next w:val="Normal"/>
    <w:uiPriority w:val="9"/>
    <w:semiHidden/>
    <w:unhideWhenUsed/>
    <w:qFormat/>
    <w:pPr>
      <w:keepNext/>
      <w:keepLines/>
      <w:spacing w:before="40" w:after="0"/>
      <w:outlineLvl w:val="5"/>
    </w:pPr>
    <w:rPr>
      <w:rFonts w:eastAsia="Times New Roman"/>
      <w:i/>
      <w:iCs/>
      <w:color w:val="595959"/>
    </w:rPr>
  </w:style>
  <w:style w:type="paragraph" w:styleId="Heading7">
    <w:name w:val="heading 7"/>
    <w:basedOn w:val="Normal"/>
    <w:next w:val="Normal"/>
    <w:pPr>
      <w:keepNext/>
      <w:keepLines/>
      <w:spacing w:before="40" w:after="0"/>
      <w:outlineLvl w:val="6"/>
    </w:pPr>
    <w:rPr>
      <w:rFonts w:eastAsia="Times New Roman"/>
      <w:color w:val="595959"/>
    </w:rPr>
  </w:style>
  <w:style w:type="paragraph" w:styleId="Heading8">
    <w:name w:val="heading 8"/>
    <w:basedOn w:val="Normal"/>
    <w:next w:val="Normal"/>
    <w:pPr>
      <w:keepNext/>
      <w:keepLines/>
      <w:spacing w:after="0"/>
      <w:outlineLvl w:val="7"/>
    </w:pPr>
    <w:rPr>
      <w:rFonts w:eastAsia="Times New Roman"/>
      <w:i/>
      <w:iCs/>
      <w:color w:val="272727"/>
    </w:rPr>
  </w:style>
  <w:style w:type="paragraph" w:styleId="Heading9">
    <w:name w:val="heading 9"/>
    <w:basedOn w:val="Normal"/>
    <w:next w:val="Normal"/>
    <w:pPr>
      <w:keepNext/>
      <w:keepLines/>
      <w:spacing w:after="0"/>
      <w:outlineLvl w:val="8"/>
    </w:pPr>
    <w:rPr>
      <w:rFonts w:eastAsia="Times New Roman"/>
      <w:color w:val="272727"/>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rPr>
      <w:rFonts w:ascii="Aptos Display" w:eastAsia="Times New Roman" w:hAnsi="Aptos Display" w:cs="Times New Roman"/>
      <w:color w:val="0F4761"/>
      <w:sz w:val="40"/>
      <w:szCs w:val="40"/>
    </w:rPr>
  </w:style>
  <w:style w:type="character" w:customStyle="1" w:styleId="Heading2Char">
    <w:name w:val="Heading 2 Char"/>
    <w:basedOn w:val="DefaultParagraphFont"/>
    <w:rPr>
      <w:rFonts w:ascii="Aptos Display" w:eastAsia="Times New Roman" w:hAnsi="Aptos Display" w:cs="Times New Roman"/>
      <w:color w:val="0F4761"/>
      <w:sz w:val="32"/>
      <w:szCs w:val="32"/>
    </w:rPr>
  </w:style>
  <w:style w:type="character" w:customStyle="1" w:styleId="Heading3Char">
    <w:name w:val="Heading 3 Char"/>
    <w:basedOn w:val="DefaultParagraphFont"/>
    <w:rPr>
      <w:rFonts w:eastAsia="Times New Roman" w:cs="Times New Roman"/>
      <w:color w:val="0F4761"/>
      <w:sz w:val="28"/>
      <w:szCs w:val="28"/>
    </w:rPr>
  </w:style>
  <w:style w:type="character" w:customStyle="1" w:styleId="Heading4Char">
    <w:name w:val="Heading 4 Char"/>
    <w:basedOn w:val="DefaultParagraphFont"/>
    <w:rPr>
      <w:rFonts w:eastAsia="Times New Roman" w:cs="Times New Roman"/>
      <w:i/>
      <w:iCs/>
      <w:color w:val="0F4761"/>
    </w:rPr>
  </w:style>
  <w:style w:type="character" w:customStyle="1" w:styleId="Heading5Char">
    <w:name w:val="Heading 5 Char"/>
    <w:basedOn w:val="DefaultParagraphFont"/>
    <w:rPr>
      <w:rFonts w:eastAsia="Times New Roman" w:cs="Times New Roman"/>
      <w:color w:val="0F4761"/>
    </w:rPr>
  </w:style>
  <w:style w:type="character" w:customStyle="1" w:styleId="Heading6Char">
    <w:name w:val="Heading 6 Char"/>
    <w:basedOn w:val="DefaultParagraphFont"/>
    <w:rPr>
      <w:rFonts w:eastAsia="Times New Roman" w:cs="Times New Roman"/>
      <w:i/>
      <w:iCs/>
      <w:color w:val="595959"/>
    </w:rPr>
  </w:style>
  <w:style w:type="character" w:customStyle="1" w:styleId="Heading7Char">
    <w:name w:val="Heading 7 Char"/>
    <w:basedOn w:val="DefaultParagraphFont"/>
    <w:rPr>
      <w:rFonts w:eastAsia="Times New Roman" w:cs="Times New Roman"/>
      <w:color w:val="595959"/>
    </w:rPr>
  </w:style>
  <w:style w:type="character" w:customStyle="1" w:styleId="Heading8Char">
    <w:name w:val="Heading 8 Char"/>
    <w:basedOn w:val="DefaultParagraphFont"/>
    <w:rPr>
      <w:rFonts w:eastAsia="Times New Roman" w:cs="Times New Roman"/>
      <w:i/>
      <w:iCs/>
      <w:color w:val="272727"/>
    </w:rPr>
  </w:style>
  <w:style w:type="character" w:customStyle="1" w:styleId="Heading9Char">
    <w:name w:val="Heading 9 Char"/>
    <w:basedOn w:val="DefaultParagraphFont"/>
    <w:rPr>
      <w:rFonts w:eastAsia="Times New Roman" w:cs="Times New Roman"/>
      <w:color w:val="272727"/>
    </w:rPr>
  </w:style>
  <w:style w:type="paragraph" w:styleId="Title">
    <w:name w:val="Title"/>
    <w:basedOn w:val="Normal"/>
    <w:next w:val="Normal"/>
    <w:uiPriority w:val="10"/>
    <w:qFormat/>
    <w:pPr>
      <w:spacing w:after="80" w:line="240" w:lineRule="auto"/>
      <w:contextualSpacing/>
    </w:pPr>
    <w:rPr>
      <w:rFonts w:ascii="Aptos Display" w:eastAsia="Times New Roman" w:hAnsi="Aptos Display"/>
      <w:spacing w:val="-10"/>
      <w:sz w:val="56"/>
      <w:szCs w:val="56"/>
    </w:rPr>
  </w:style>
  <w:style w:type="character" w:customStyle="1" w:styleId="TitleChar">
    <w:name w:val="Title Char"/>
    <w:basedOn w:val="DefaultParagraphFont"/>
    <w:rPr>
      <w:rFonts w:ascii="Aptos Display" w:eastAsia="Times New Roman" w:hAnsi="Aptos Display" w:cs="Times New Roman"/>
      <w:spacing w:val="-10"/>
      <w:kern w:val="3"/>
      <w:sz w:val="56"/>
      <w:szCs w:val="56"/>
    </w:rPr>
  </w:style>
  <w:style w:type="paragraph" w:styleId="Subtitle">
    <w:name w:val="Subtitle"/>
    <w:basedOn w:val="Normal"/>
    <w:next w:val="Normal"/>
    <w:uiPriority w:val="11"/>
    <w:qFormat/>
    <w:rPr>
      <w:rFonts w:eastAsia="Times New Roman"/>
      <w:color w:val="595959"/>
      <w:spacing w:val="15"/>
      <w:sz w:val="28"/>
      <w:szCs w:val="28"/>
    </w:rPr>
  </w:style>
  <w:style w:type="character" w:customStyle="1" w:styleId="SubtitleChar">
    <w:name w:val="Subtitle Char"/>
    <w:basedOn w:val="DefaultParagraphFont"/>
    <w:rPr>
      <w:rFonts w:eastAsia="Times New Roman" w:cs="Times New Roman"/>
      <w:color w:val="595959"/>
      <w:spacing w:val="15"/>
      <w:sz w:val="28"/>
      <w:szCs w:val="28"/>
    </w:rPr>
  </w:style>
  <w:style w:type="paragraph" w:styleId="Quote">
    <w:name w:val="Quote"/>
    <w:basedOn w:val="Normal"/>
    <w:next w:val="Normal"/>
    <w:pPr>
      <w:spacing w:before="160"/>
      <w:jc w:val="center"/>
    </w:pPr>
    <w:rPr>
      <w:i/>
      <w:iCs/>
      <w:color w:val="404040"/>
    </w:rPr>
  </w:style>
  <w:style w:type="character" w:customStyle="1" w:styleId="QuoteChar">
    <w:name w:val="Quote Char"/>
    <w:basedOn w:val="DefaultParagraphFont"/>
    <w:rPr>
      <w:i/>
      <w:iCs/>
      <w:color w:val="404040"/>
    </w:rPr>
  </w:style>
  <w:style w:type="paragraph" w:styleId="ListParagraph">
    <w:name w:val="List Paragraph"/>
    <w:basedOn w:val="Normal"/>
    <w:pPr>
      <w:ind w:left="720"/>
      <w:contextualSpacing/>
    </w:pPr>
  </w:style>
  <w:style w:type="character" w:styleId="IntenseEmphasis">
    <w:name w:val="Intense Emphasis"/>
    <w:basedOn w:val="DefaultParagraphFont"/>
    <w:rPr>
      <w:i/>
      <w:iCs/>
      <w:color w:val="0F4761"/>
    </w:rPr>
  </w:style>
  <w:style w:type="paragraph" w:styleId="IntenseQuote">
    <w:name w:val="Intense Quote"/>
    <w:basedOn w:val="Normal"/>
    <w:next w:val="Normal"/>
    <w:pPr>
      <w:pBdr>
        <w:top w:val="single" w:sz="4" w:space="10" w:color="0F4761"/>
        <w:bottom w:val="single" w:sz="4" w:space="10" w:color="0F4761"/>
      </w:pBdr>
      <w:spacing w:before="360" w:after="360"/>
      <w:ind w:left="864" w:right="864"/>
      <w:jc w:val="center"/>
    </w:pPr>
    <w:rPr>
      <w:i/>
      <w:iCs/>
      <w:color w:val="0F4761"/>
    </w:rPr>
  </w:style>
  <w:style w:type="character" w:customStyle="1" w:styleId="IntenseQuoteChar">
    <w:name w:val="Intense Quote Char"/>
    <w:basedOn w:val="DefaultParagraphFont"/>
    <w:rPr>
      <w:i/>
      <w:iCs/>
      <w:color w:val="0F4761"/>
    </w:rPr>
  </w:style>
  <w:style w:type="character" w:styleId="IntenseReference">
    <w:name w:val="Intense Reference"/>
    <w:basedOn w:val="DefaultParagraphFont"/>
    <w:rPr>
      <w:b/>
      <w:bCs/>
      <w:smallCaps/>
      <w:color w:val="0F4761"/>
      <w:spacing w:val="5"/>
    </w:rPr>
  </w:style>
  <w:style w:type="character" w:styleId="Strong">
    <w:name w:val="Strong"/>
    <w:basedOn w:val="DefaultParagraphFont"/>
    <w:rPr>
      <w:b/>
      <w:bCs/>
    </w:rPr>
  </w:style>
  <w:style w:type="character" w:styleId="Hyperlink">
    <w:name w:val="Hyperlink"/>
    <w:basedOn w:val="DefaultParagraphFont"/>
    <w:uiPriority w:val="99"/>
    <w:unhideWhenUsed/>
    <w:rsid w:val="00792BE7"/>
    <w:rPr>
      <w:color w:val="467886" w:themeColor="hyperlink"/>
      <w:u w:val="single"/>
    </w:rPr>
  </w:style>
  <w:style w:type="character" w:styleId="UnresolvedMention">
    <w:name w:val="Unresolved Mention"/>
    <w:basedOn w:val="DefaultParagraphFont"/>
    <w:uiPriority w:val="99"/>
    <w:semiHidden/>
    <w:unhideWhenUsed/>
    <w:rsid w:val="00792BE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45234106">
      <w:bodyDiv w:val="1"/>
      <w:marLeft w:val="0"/>
      <w:marRight w:val="0"/>
      <w:marTop w:val="0"/>
      <w:marBottom w:val="0"/>
      <w:divBdr>
        <w:top w:val="none" w:sz="0" w:space="0" w:color="auto"/>
        <w:left w:val="none" w:sz="0" w:space="0" w:color="auto"/>
        <w:bottom w:val="none" w:sz="0" w:space="0" w:color="auto"/>
        <w:right w:val="none" w:sz="0" w:space="0" w:color="auto"/>
      </w:divBdr>
    </w:div>
    <w:div w:id="736056550">
      <w:bodyDiv w:val="1"/>
      <w:marLeft w:val="0"/>
      <w:marRight w:val="0"/>
      <w:marTop w:val="0"/>
      <w:marBottom w:val="0"/>
      <w:divBdr>
        <w:top w:val="none" w:sz="0" w:space="0" w:color="auto"/>
        <w:left w:val="none" w:sz="0" w:space="0" w:color="auto"/>
        <w:bottom w:val="none" w:sz="0" w:space="0" w:color="auto"/>
        <w:right w:val="none" w:sz="0" w:space="0" w:color="auto"/>
      </w:divBdr>
    </w:div>
    <w:div w:id="890993707">
      <w:bodyDiv w:val="1"/>
      <w:marLeft w:val="0"/>
      <w:marRight w:val="0"/>
      <w:marTop w:val="0"/>
      <w:marBottom w:val="0"/>
      <w:divBdr>
        <w:top w:val="none" w:sz="0" w:space="0" w:color="auto"/>
        <w:left w:val="none" w:sz="0" w:space="0" w:color="auto"/>
        <w:bottom w:val="none" w:sz="0" w:space="0" w:color="auto"/>
        <w:right w:val="none" w:sz="0" w:space="0" w:color="auto"/>
      </w:divBdr>
    </w:div>
    <w:div w:id="1220941668">
      <w:bodyDiv w:val="1"/>
      <w:marLeft w:val="0"/>
      <w:marRight w:val="0"/>
      <w:marTop w:val="0"/>
      <w:marBottom w:val="0"/>
      <w:divBdr>
        <w:top w:val="none" w:sz="0" w:space="0" w:color="auto"/>
        <w:left w:val="none" w:sz="0" w:space="0" w:color="auto"/>
        <w:bottom w:val="none" w:sz="0" w:space="0" w:color="auto"/>
        <w:right w:val="none" w:sz="0" w:space="0" w:color="auto"/>
      </w:divBdr>
    </w:div>
    <w:div w:id="1303080445">
      <w:bodyDiv w:val="1"/>
      <w:marLeft w:val="0"/>
      <w:marRight w:val="0"/>
      <w:marTop w:val="0"/>
      <w:marBottom w:val="0"/>
      <w:divBdr>
        <w:top w:val="none" w:sz="0" w:space="0" w:color="auto"/>
        <w:left w:val="none" w:sz="0" w:space="0" w:color="auto"/>
        <w:bottom w:val="none" w:sz="0" w:space="0" w:color="auto"/>
        <w:right w:val="none" w:sz="0" w:space="0" w:color="auto"/>
      </w:divBdr>
    </w:div>
    <w:div w:id="1327974332">
      <w:bodyDiv w:val="1"/>
      <w:marLeft w:val="0"/>
      <w:marRight w:val="0"/>
      <w:marTop w:val="0"/>
      <w:marBottom w:val="0"/>
      <w:divBdr>
        <w:top w:val="none" w:sz="0" w:space="0" w:color="auto"/>
        <w:left w:val="none" w:sz="0" w:space="0" w:color="auto"/>
        <w:bottom w:val="none" w:sz="0" w:space="0" w:color="auto"/>
        <w:right w:val="none" w:sz="0" w:space="0" w:color="auto"/>
      </w:divBdr>
    </w:div>
    <w:div w:id="1432356745">
      <w:bodyDiv w:val="1"/>
      <w:marLeft w:val="0"/>
      <w:marRight w:val="0"/>
      <w:marTop w:val="0"/>
      <w:marBottom w:val="0"/>
      <w:divBdr>
        <w:top w:val="none" w:sz="0" w:space="0" w:color="auto"/>
        <w:left w:val="none" w:sz="0" w:space="0" w:color="auto"/>
        <w:bottom w:val="none" w:sz="0" w:space="0" w:color="auto"/>
        <w:right w:val="none" w:sz="0" w:space="0" w:color="auto"/>
      </w:divBdr>
    </w:div>
    <w:div w:id="1480532926">
      <w:bodyDiv w:val="1"/>
      <w:marLeft w:val="0"/>
      <w:marRight w:val="0"/>
      <w:marTop w:val="0"/>
      <w:marBottom w:val="0"/>
      <w:divBdr>
        <w:top w:val="none" w:sz="0" w:space="0" w:color="auto"/>
        <w:left w:val="none" w:sz="0" w:space="0" w:color="auto"/>
        <w:bottom w:val="none" w:sz="0" w:space="0" w:color="auto"/>
        <w:right w:val="none" w:sz="0" w:space="0" w:color="auto"/>
      </w:divBdr>
    </w:div>
    <w:div w:id="1542747668">
      <w:bodyDiv w:val="1"/>
      <w:marLeft w:val="0"/>
      <w:marRight w:val="0"/>
      <w:marTop w:val="0"/>
      <w:marBottom w:val="0"/>
      <w:divBdr>
        <w:top w:val="none" w:sz="0" w:space="0" w:color="auto"/>
        <w:left w:val="none" w:sz="0" w:space="0" w:color="auto"/>
        <w:bottom w:val="none" w:sz="0" w:space="0" w:color="auto"/>
        <w:right w:val="none" w:sz="0" w:space="0" w:color="auto"/>
      </w:divBdr>
    </w:div>
    <w:div w:id="1815641944">
      <w:bodyDiv w:val="1"/>
      <w:marLeft w:val="0"/>
      <w:marRight w:val="0"/>
      <w:marTop w:val="0"/>
      <w:marBottom w:val="0"/>
      <w:divBdr>
        <w:top w:val="none" w:sz="0" w:space="0" w:color="auto"/>
        <w:left w:val="none" w:sz="0" w:space="0" w:color="auto"/>
        <w:bottom w:val="none" w:sz="0" w:space="0" w:color="auto"/>
        <w:right w:val="none" w:sz="0" w:space="0" w:color="auto"/>
      </w:divBdr>
    </w:div>
    <w:div w:id="2097239490">
      <w:bodyDiv w:val="1"/>
      <w:marLeft w:val="0"/>
      <w:marRight w:val="0"/>
      <w:marTop w:val="0"/>
      <w:marBottom w:val="0"/>
      <w:divBdr>
        <w:top w:val="none" w:sz="0" w:space="0" w:color="auto"/>
        <w:left w:val="none" w:sz="0" w:space="0" w:color="auto"/>
        <w:bottom w:val="none" w:sz="0" w:space="0" w:color="auto"/>
        <w:right w:val="none" w:sz="0" w:space="0" w:color="auto"/>
      </w:divBdr>
    </w:div>
    <w:div w:id="211743474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to-do.office.com/tasks/" TargetMode="External"/><Relationship Id="rId18" Type="http://schemas.openxmlformats.org/officeDocument/2006/relationships/hyperlink" Target="https://www.timeshighereducation.com/student/advice/how-manage-your-time-university-student"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calendar.google.com/calendar/u/0/r?pli=1" TargetMode="External"/><Relationship Id="rId17" Type="http://schemas.openxmlformats.org/officeDocument/2006/relationships/hyperlink" Target="https://www.ecoleglobale.com/blog/importance-of-time-management-for-students/" TargetMode="External"/><Relationship Id="rId2" Type="http://schemas.openxmlformats.org/officeDocument/2006/relationships/customXml" Target="../customXml/item2.xml"/><Relationship Id="rId16" Type="http://schemas.openxmlformats.org/officeDocument/2006/relationships/hyperlink" Target="https://www.sciencedirect.com/science/article/pii/S1877042813015905"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www.northumbria.ac.uk/study-at-northumbria/subject-and-study-guides/guides-articles/time-management-tips-for-students"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notion.so/"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CA43605AFCE4AD44AFD2866DE116F034" ma:contentTypeVersion="1" ma:contentTypeDescription="Create a new document." ma:contentTypeScope="" ma:versionID="fa3a32a251763678d7da1533afeb568d">
  <xsd:schema xmlns:xsd="http://www.w3.org/2001/XMLSchema" xmlns:xs="http://www.w3.org/2001/XMLSchema" xmlns:p="http://schemas.microsoft.com/office/2006/metadata/properties" xmlns:ns3="f799553d-1ac0-48da-9ae3-fe400ced9c3b" targetNamespace="http://schemas.microsoft.com/office/2006/metadata/properties" ma:root="true" ma:fieldsID="03f79771a25a1f6a287f6ef45cce8a16" ns3:_="">
    <xsd:import namespace="f799553d-1ac0-48da-9ae3-fe400ced9c3b"/>
    <xsd:element name="properties">
      <xsd:complexType>
        <xsd:sequence>
          <xsd:element name="documentManagement">
            <xsd:complexType>
              <xsd:all>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799553d-1ac0-48da-9ae3-fe400ced9c3b"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692CAAA-C78E-48CA-B552-52347C2E805F}">
  <ds:schemaRefs>
    <ds:schemaRef ds:uri="http://schemas.openxmlformats.org/officeDocument/2006/bibliography"/>
  </ds:schemaRefs>
</ds:datastoreItem>
</file>

<file path=customXml/itemProps2.xml><?xml version="1.0" encoding="utf-8"?>
<ds:datastoreItem xmlns:ds="http://schemas.openxmlformats.org/officeDocument/2006/customXml" ds:itemID="{C5D98E54-B113-47C3-8A82-C9D7CFF64C2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799553d-1ac0-48da-9ae3-fe400ced9c3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707B50E-5B5A-4FC7-9DD5-1906B46F2991}">
  <ds:schemaRefs>
    <ds:schemaRef ds:uri="http://schemas.microsoft.com/sharepoint/v3/contenttype/forms"/>
  </ds:schemaRefs>
</ds:datastoreItem>
</file>

<file path=customXml/itemProps4.xml><?xml version="1.0" encoding="utf-8"?>
<ds:datastoreItem xmlns:ds="http://schemas.openxmlformats.org/officeDocument/2006/customXml" ds:itemID="{2778731C-70B2-40A9-9D99-30B49EA0EE97}">
  <ds:schemaRefs>
    <ds:schemaRef ds:uri="http://schemas.microsoft.com/office/2006/documentManagement/types"/>
    <ds:schemaRef ds:uri="http://purl.org/dc/terms/"/>
    <ds:schemaRef ds:uri="http://www.w3.org/XML/1998/namespace"/>
    <ds:schemaRef ds:uri="http://schemas.microsoft.com/office/infopath/2007/PartnerControls"/>
    <ds:schemaRef ds:uri="http://purl.org/dc/elements/1.1/"/>
    <ds:schemaRef ds:uri="f799553d-1ac0-48da-9ae3-fe400ced9c3b"/>
    <ds:schemaRef ds:uri="http://schemas.microsoft.com/office/2006/metadata/properties"/>
    <ds:schemaRef ds:uri="http://schemas.openxmlformats.org/package/2006/metadata/core-properties"/>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848</Words>
  <Characters>4718</Characters>
  <Application>Microsoft Office Word</Application>
  <DocSecurity>0</DocSecurity>
  <Lines>90</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zahra bailey</dc:creator>
  <dc:description/>
  <cp:lastModifiedBy>zahra bailey</cp:lastModifiedBy>
  <cp:revision>2</cp:revision>
  <dcterms:created xsi:type="dcterms:W3CDTF">2025-06-06T21:17:00Z</dcterms:created>
  <dcterms:modified xsi:type="dcterms:W3CDTF">2025-06-06T21:17:00Z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0x010100CA43605AFCE4AD44AFD2866DE116F034</vt:lpwstr>
  </property>
</Properties>
</file>