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CA8B4" w14:textId="77777777" w:rsidR="000551A7" w:rsidRDefault="000551A7" w:rsidP="000551A7">
      <w:r w:rsidRPr="000551A7">
        <w:t>Cover Page</w:t>
      </w:r>
    </w:p>
    <w:p w14:paraId="634CFA0D" w14:textId="405B696B" w:rsidR="003E25A8" w:rsidRPr="000551A7" w:rsidRDefault="003E25A8" w:rsidP="000551A7">
      <w:r w:rsidRPr="00496BD7">
        <w:rPr>
          <w:noProof/>
        </w:rPr>
        <mc:AlternateContent>
          <mc:Choice Requires="wps">
            <w:drawing>
              <wp:anchor distT="45720" distB="45720" distL="114300" distR="114300" simplePos="0" relativeHeight="251659264" behindDoc="0" locked="0" layoutInCell="1" allowOverlap="1" wp14:anchorId="0DE7F907" wp14:editId="17493C24">
                <wp:simplePos x="0" y="0"/>
                <wp:positionH relativeFrom="column">
                  <wp:posOffset>0</wp:posOffset>
                </wp:positionH>
                <wp:positionV relativeFrom="paragraph">
                  <wp:posOffset>358140</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449D276C" w14:textId="317B2D4C" w:rsidR="003E25A8" w:rsidRDefault="003E25A8" w:rsidP="003E25A8">
                            <w:r>
                              <w:t xml:space="preserve">Module Name: Learning In the software solutions </w:t>
                            </w:r>
                          </w:p>
                          <w:p w14:paraId="0900CDC4" w14:textId="5D859B04" w:rsidR="003E25A8" w:rsidRDefault="003E25A8" w:rsidP="003E25A8">
                            <w:r>
                              <w:t>Module Code: ACCA4026-LON</w:t>
                            </w:r>
                          </w:p>
                          <w:p w14:paraId="7EE28D19" w14:textId="77777777" w:rsidR="003E25A8" w:rsidRDefault="003E25A8" w:rsidP="003E25A8">
                            <w:r>
                              <w:t>Student Name: ABBAS AHMED</w:t>
                            </w:r>
                          </w:p>
                          <w:p w14:paraId="544C016D" w14:textId="77777777" w:rsidR="003E25A8" w:rsidRDefault="003E25A8" w:rsidP="003E25A8">
                            <w:r>
                              <w:t>Student ID:2512870</w:t>
                            </w:r>
                          </w:p>
                          <w:p w14:paraId="02DF8A7E" w14:textId="77777777" w:rsidR="003E25A8" w:rsidRDefault="003E25A8" w:rsidP="003E25A8">
                            <w:r>
                              <w:t>Group: 2</w:t>
                            </w:r>
                          </w:p>
                          <w:p w14:paraId="54D0B9B9" w14:textId="77777777" w:rsidR="003E25A8" w:rsidRDefault="003E25A8" w:rsidP="003E25A8"/>
                          <w:p w14:paraId="6671BFA8" w14:textId="258CFC4F" w:rsidR="003E25A8" w:rsidRDefault="003E25A8" w:rsidP="003E25A8">
                            <w:r>
                              <w:t>Lecturer’s Name: AMITAVE BANIK</w:t>
                            </w:r>
                          </w:p>
                          <w:p w14:paraId="34D26B85" w14:textId="77777777" w:rsidR="003E25A8" w:rsidRDefault="003E25A8" w:rsidP="003E25A8"/>
                          <w:p w14:paraId="07739ED8" w14:textId="77777777" w:rsidR="003E25A8" w:rsidRDefault="003E25A8" w:rsidP="003E25A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E7F907" id="_x0000_t202" coordsize="21600,21600" o:spt="202" path="m,l,21600r21600,l21600,xe">
                <v:stroke joinstyle="miter"/>
                <v:path gradientshapeok="t" o:connecttype="rect"/>
              </v:shapetype>
              <v:shape id="Text Box 2" o:spid="_x0000_s1026" type="#_x0000_t202" style="position:absolute;margin-left:0;margin-top:28.2pt;width:280pt;height:20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6vCEwIAACA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">
                <v:textbox>
                  <w:txbxContent>
                    <w:p w14:paraId="449D276C" w14:textId="317B2D4C" w:rsidR="003E25A8" w:rsidRDefault="003E25A8" w:rsidP="003E25A8">
                      <w:r>
                        <w:t xml:space="preserve">Module Name: Learning In the software solutions </w:t>
                      </w:r>
                    </w:p>
                    <w:p w14:paraId="0900CDC4" w14:textId="5D859B04" w:rsidR="003E25A8" w:rsidRDefault="003E25A8" w:rsidP="003E25A8">
                      <w:r>
                        <w:t>Module Code: ACCA4026-LON</w:t>
                      </w:r>
                    </w:p>
                    <w:p w14:paraId="7EE28D19" w14:textId="77777777" w:rsidR="003E25A8" w:rsidRDefault="003E25A8" w:rsidP="003E25A8">
                      <w:r>
                        <w:t>Student Name: ABBAS AHMED</w:t>
                      </w:r>
                    </w:p>
                    <w:p w14:paraId="544C016D" w14:textId="77777777" w:rsidR="003E25A8" w:rsidRDefault="003E25A8" w:rsidP="003E25A8">
                      <w:r>
                        <w:t>Student ID:2512870</w:t>
                      </w:r>
                    </w:p>
                    <w:p w14:paraId="02DF8A7E" w14:textId="77777777" w:rsidR="003E25A8" w:rsidRDefault="003E25A8" w:rsidP="003E25A8">
                      <w:r>
                        <w:t>Group: 2</w:t>
                      </w:r>
                    </w:p>
                    <w:p w14:paraId="54D0B9B9" w14:textId="77777777" w:rsidR="003E25A8" w:rsidRDefault="003E25A8" w:rsidP="003E25A8"/>
                    <w:p w14:paraId="6671BFA8" w14:textId="258CFC4F" w:rsidR="003E25A8" w:rsidRDefault="003E25A8" w:rsidP="003E25A8">
                      <w:r>
                        <w:t>Lecturer’s Name: AMITAVE BANIK</w:t>
                      </w:r>
                    </w:p>
                    <w:p w14:paraId="34D26B85" w14:textId="77777777" w:rsidR="003E25A8" w:rsidRDefault="003E25A8" w:rsidP="003E25A8"/>
                    <w:p w14:paraId="07739ED8" w14:textId="77777777" w:rsidR="003E25A8" w:rsidRDefault="003E25A8" w:rsidP="003E25A8"/>
                  </w:txbxContent>
                </v:textbox>
                <w10:wrap type="square"/>
              </v:shape>
            </w:pict>
          </mc:Fallback>
        </mc:AlternateContent>
      </w:r>
    </w:p>
    <w:p w14:paraId="3C017D21" w14:textId="77777777" w:rsidR="000551A7" w:rsidRDefault="000551A7">
      <w:r>
        <w:br w:type="page"/>
      </w:r>
    </w:p>
    <w:sdt>
      <w:sdtPr>
        <w:rPr>
          <w:rFonts w:asciiTheme="minorHAnsi" w:eastAsiaTheme="minorEastAsia" w:hAnsiTheme="minorHAnsi" w:cstheme="minorBidi"/>
          <w:color w:val="auto"/>
          <w:kern w:val="2"/>
          <w:sz w:val="24"/>
          <w:szCs w:val="24"/>
          <w14:ligatures w14:val="standardContextual"/>
        </w:rPr>
        <w:id w:val="-860663893"/>
        <w:docPartObj>
          <w:docPartGallery w:val="Table of Contents"/>
          <w:docPartUnique/>
        </w:docPartObj>
      </w:sdtPr>
      <w:sdtEndPr>
        <w:rPr>
          <w:b/>
          <w:bCs/>
        </w:rPr>
      </w:sdtEndPr>
      <w:sdtContent>
        <w:p w14:paraId="11913895" w14:textId="716EE58A" w:rsidR="00F0186C" w:rsidRDefault="00F0186C">
          <w:pPr>
            <w:pStyle w:val="TOCHeading"/>
          </w:pPr>
          <w:r>
            <w:t>Table of Contents</w:t>
          </w:r>
        </w:p>
        <w:p w14:paraId="132D2C17" w14:textId="2435C068" w:rsidR="00F0186C" w:rsidRDefault="00F0186C">
          <w:pPr>
            <w:pStyle w:val="TOC1"/>
            <w:tabs>
              <w:tab w:val="right" w:leader="dot" w:pos="9016"/>
            </w:tabs>
            <w:rPr>
              <w:noProof/>
            </w:rPr>
          </w:pPr>
          <w:r>
            <w:fldChar w:fldCharType="begin"/>
          </w:r>
          <w:r>
            <w:instrText xml:space="preserve"> TOC \o "1-3" \h \z \u </w:instrText>
          </w:r>
          <w:r>
            <w:fldChar w:fldCharType="separate"/>
          </w:r>
          <w:hyperlink w:anchor="_Toc212037696" w:history="1">
            <w:r w:rsidRPr="00502AC7">
              <w:rPr>
                <w:rStyle w:val="Hyperlink"/>
                <w:noProof/>
              </w:rPr>
              <w:t>Introduction</w:t>
            </w:r>
            <w:r>
              <w:rPr>
                <w:noProof/>
                <w:webHidden/>
              </w:rPr>
              <w:tab/>
            </w:r>
            <w:r>
              <w:rPr>
                <w:noProof/>
                <w:webHidden/>
              </w:rPr>
              <w:fldChar w:fldCharType="begin"/>
            </w:r>
            <w:r>
              <w:rPr>
                <w:noProof/>
                <w:webHidden/>
              </w:rPr>
              <w:instrText xml:space="preserve"> PAGEREF _Toc212037696 \h </w:instrText>
            </w:r>
            <w:r>
              <w:rPr>
                <w:noProof/>
                <w:webHidden/>
              </w:rPr>
            </w:r>
            <w:r>
              <w:rPr>
                <w:noProof/>
                <w:webHidden/>
              </w:rPr>
              <w:fldChar w:fldCharType="separate"/>
            </w:r>
            <w:r>
              <w:rPr>
                <w:noProof/>
                <w:webHidden/>
              </w:rPr>
              <w:t>1</w:t>
            </w:r>
            <w:r>
              <w:rPr>
                <w:noProof/>
                <w:webHidden/>
              </w:rPr>
              <w:fldChar w:fldCharType="end"/>
            </w:r>
          </w:hyperlink>
        </w:p>
        <w:p w14:paraId="47011924" w14:textId="072957FE" w:rsidR="00F0186C" w:rsidRDefault="00F0186C">
          <w:pPr>
            <w:pStyle w:val="TOC1"/>
            <w:tabs>
              <w:tab w:val="right" w:leader="dot" w:pos="9016"/>
            </w:tabs>
            <w:rPr>
              <w:noProof/>
            </w:rPr>
          </w:pPr>
          <w:hyperlink w:anchor="_Toc212037697" w:history="1">
            <w:r w:rsidRPr="00502AC7">
              <w:rPr>
                <w:rStyle w:val="Hyperlink"/>
                <w:noProof/>
              </w:rPr>
              <w:t>Task 1. e-Commerce Website builders or software solutions</w:t>
            </w:r>
            <w:r>
              <w:rPr>
                <w:noProof/>
                <w:webHidden/>
              </w:rPr>
              <w:tab/>
            </w:r>
            <w:r>
              <w:rPr>
                <w:noProof/>
                <w:webHidden/>
              </w:rPr>
              <w:fldChar w:fldCharType="begin"/>
            </w:r>
            <w:r>
              <w:rPr>
                <w:noProof/>
                <w:webHidden/>
              </w:rPr>
              <w:instrText xml:space="preserve"> PAGEREF _Toc212037697 \h </w:instrText>
            </w:r>
            <w:r>
              <w:rPr>
                <w:noProof/>
                <w:webHidden/>
              </w:rPr>
            </w:r>
            <w:r>
              <w:rPr>
                <w:noProof/>
                <w:webHidden/>
              </w:rPr>
              <w:fldChar w:fldCharType="separate"/>
            </w:r>
            <w:r>
              <w:rPr>
                <w:noProof/>
                <w:webHidden/>
              </w:rPr>
              <w:t>1</w:t>
            </w:r>
            <w:r>
              <w:rPr>
                <w:noProof/>
                <w:webHidden/>
              </w:rPr>
              <w:fldChar w:fldCharType="end"/>
            </w:r>
          </w:hyperlink>
        </w:p>
        <w:p w14:paraId="102E490E" w14:textId="1461F03C" w:rsidR="00F0186C" w:rsidRDefault="00F0186C">
          <w:pPr>
            <w:pStyle w:val="TOC2"/>
            <w:tabs>
              <w:tab w:val="right" w:leader="dot" w:pos="9016"/>
            </w:tabs>
            <w:rPr>
              <w:noProof/>
            </w:rPr>
          </w:pPr>
          <w:hyperlink w:anchor="_Toc212037698" w:history="1">
            <w:r w:rsidRPr="00502AC7">
              <w:rPr>
                <w:rStyle w:val="Hyperlink"/>
                <w:noProof/>
              </w:rPr>
              <w:t>1.1 WooCommerce</w:t>
            </w:r>
            <w:r>
              <w:rPr>
                <w:noProof/>
                <w:webHidden/>
              </w:rPr>
              <w:tab/>
            </w:r>
            <w:r>
              <w:rPr>
                <w:noProof/>
                <w:webHidden/>
              </w:rPr>
              <w:fldChar w:fldCharType="begin"/>
            </w:r>
            <w:r>
              <w:rPr>
                <w:noProof/>
                <w:webHidden/>
              </w:rPr>
              <w:instrText xml:space="preserve"> PAGEREF _Toc212037698 \h </w:instrText>
            </w:r>
            <w:r>
              <w:rPr>
                <w:noProof/>
                <w:webHidden/>
              </w:rPr>
            </w:r>
            <w:r>
              <w:rPr>
                <w:noProof/>
                <w:webHidden/>
              </w:rPr>
              <w:fldChar w:fldCharType="separate"/>
            </w:r>
            <w:r>
              <w:rPr>
                <w:noProof/>
                <w:webHidden/>
              </w:rPr>
              <w:t>1</w:t>
            </w:r>
            <w:r>
              <w:rPr>
                <w:noProof/>
                <w:webHidden/>
              </w:rPr>
              <w:fldChar w:fldCharType="end"/>
            </w:r>
          </w:hyperlink>
        </w:p>
        <w:p w14:paraId="5AB562CB" w14:textId="09820A09" w:rsidR="00F0186C" w:rsidRDefault="00F0186C">
          <w:pPr>
            <w:pStyle w:val="TOC2"/>
            <w:tabs>
              <w:tab w:val="right" w:leader="dot" w:pos="9016"/>
            </w:tabs>
            <w:rPr>
              <w:noProof/>
            </w:rPr>
          </w:pPr>
          <w:hyperlink w:anchor="_Toc212037699" w:history="1">
            <w:r w:rsidRPr="00502AC7">
              <w:rPr>
                <w:rStyle w:val="Hyperlink"/>
                <w:noProof/>
              </w:rPr>
              <w:t>1.2 Wix</w:t>
            </w:r>
            <w:r>
              <w:rPr>
                <w:noProof/>
                <w:webHidden/>
              </w:rPr>
              <w:tab/>
            </w:r>
            <w:r>
              <w:rPr>
                <w:noProof/>
                <w:webHidden/>
              </w:rPr>
              <w:fldChar w:fldCharType="begin"/>
            </w:r>
            <w:r>
              <w:rPr>
                <w:noProof/>
                <w:webHidden/>
              </w:rPr>
              <w:instrText xml:space="preserve"> PAGEREF _Toc212037699 \h </w:instrText>
            </w:r>
            <w:r>
              <w:rPr>
                <w:noProof/>
                <w:webHidden/>
              </w:rPr>
            </w:r>
            <w:r>
              <w:rPr>
                <w:noProof/>
                <w:webHidden/>
              </w:rPr>
              <w:fldChar w:fldCharType="separate"/>
            </w:r>
            <w:r>
              <w:rPr>
                <w:noProof/>
                <w:webHidden/>
              </w:rPr>
              <w:t>1</w:t>
            </w:r>
            <w:r>
              <w:rPr>
                <w:noProof/>
                <w:webHidden/>
              </w:rPr>
              <w:fldChar w:fldCharType="end"/>
            </w:r>
          </w:hyperlink>
        </w:p>
        <w:p w14:paraId="7B9BF53C" w14:textId="75145535" w:rsidR="00F0186C" w:rsidRDefault="00F0186C">
          <w:pPr>
            <w:pStyle w:val="TOC1"/>
            <w:tabs>
              <w:tab w:val="right" w:leader="dot" w:pos="9016"/>
            </w:tabs>
            <w:rPr>
              <w:noProof/>
            </w:rPr>
          </w:pPr>
          <w:hyperlink w:anchor="_Toc212037700" w:history="1">
            <w:r w:rsidRPr="00502AC7">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_Toc212037700 \h </w:instrText>
            </w:r>
            <w:r>
              <w:rPr>
                <w:noProof/>
                <w:webHidden/>
              </w:rPr>
            </w:r>
            <w:r>
              <w:rPr>
                <w:noProof/>
                <w:webHidden/>
              </w:rPr>
              <w:fldChar w:fldCharType="separate"/>
            </w:r>
            <w:r>
              <w:rPr>
                <w:noProof/>
                <w:webHidden/>
              </w:rPr>
              <w:t>1</w:t>
            </w:r>
            <w:r>
              <w:rPr>
                <w:noProof/>
                <w:webHidden/>
              </w:rPr>
              <w:fldChar w:fldCharType="end"/>
            </w:r>
          </w:hyperlink>
        </w:p>
        <w:p w14:paraId="291C09CA" w14:textId="69291963" w:rsidR="00F0186C" w:rsidRDefault="00F0186C">
          <w:pPr>
            <w:pStyle w:val="TOC2"/>
            <w:tabs>
              <w:tab w:val="left" w:pos="720"/>
              <w:tab w:val="right" w:leader="dot" w:pos="9016"/>
            </w:tabs>
            <w:rPr>
              <w:noProof/>
            </w:rPr>
          </w:pPr>
          <w:hyperlink w:anchor="_Toc212037701" w:history="1">
            <w:r w:rsidRPr="00502AC7">
              <w:rPr>
                <w:rStyle w:val="Hyperlink"/>
                <w:noProof/>
              </w:rPr>
              <w:t>a.</w:t>
            </w:r>
            <w:r>
              <w:rPr>
                <w:noProof/>
              </w:rPr>
              <w:tab/>
            </w:r>
            <w:r w:rsidRPr="00502AC7">
              <w:rPr>
                <w:rStyle w:val="Hyperlink"/>
                <w:noProof/>
              </w:rPr>
              <w:t>Mind mapping and explain the benefits of using mind mapping in business operations</w:t>
            </w:r>
            <w:r>
              <w:rPr>
                <w:noProof/>
                <w:webHidden/>
              </w:rPr>
              <w:tab/>
            </w:r>
            <w:r>
              <w:rPr>
                <w:noProof/>
                <w:webHidden/>
              </w:rPr>
              <w:fldChar w:fldCharType="begin"/>
            </w:r>
            <w:r>
              <w:rPr>
                <w:noProof/>
                <w:webHidden/>
              </w:rPr>
              <w:instrText xml:space="preserve"> PAGEREF _Toc212037701 \h </w:instrText>
            </w:r>
            <w:r>
              <w:rPr>
                <w:noProof/>
                <w:webHidden/>
              </w:rPr>
            </w:r>
            <w:r>
              <w:rPr>
                <w:noProof/>
                <w:webHidden/>
              </w:rPr>
              <w:fldChar w:fldCharType="separate"/>
            </w:r>
            <w:r>
              <w:rPr>
                <w:noProof/>
                <w:webHidden/>
              </w:rPr>
              <w:t>1</w:t>
            </w:r>
            <w:r>
              <w:rPr>
                <w:noProof/>
                <w:webHidden/>
              </w:rPr>
              <w:fldChar w:fldCharType="end"/>
            </w:r>
          </w:hyperlink>
        </w:p>
        <w:p w14:paraId="33B06220" w14:textId="20C57AD0" w:rsidR="00F0186C" w:rsidRDefault="00F0186C">
          <w:pPr>
            <w:pStyle w:val="TOC2"/>
            <w:tabs>
              <w:tab w:val="left" w:pos="720"/>
              <w:tab w:val="right" w:leader="dot" w:pos="9016"/>
            </w:tabs>
            <w:rPr>
              <w:noProof/>
            </w:rPr>
          </w:pPr>
          <w:hyperlink w:anchor="_Toc212037702" w:history="1">
            <w:r w:rsidRPr="00502AC7">
              <w:rPr>
                <w:rStyle w:val="Hyperlink"/>
                <w:noProof/>
              </w:rPr>
              <w:t>b.</w:t>
            </w:r>
            <w:r>
              <w:rPr>
                <w:noProof/>
              </w:rPr>
              <w:tab/>
            </w:r>
            <w:r w:rsidRPr="00502AC7">
              <w:rPr>
                <w:rStyle w:val="Hyperlink"/>
                <w:noProof/>
              </w:rPr>
              <w:t>Create a mind map of contemporary software applications</w:t>
            </w:r>
            <w:r>
              <w:rPr>
                <w:noProof/>
                <w:webHidden/>
              </w:rPr>
              <w:tab/>
            </w:r>
            <w:r>
              <w:rPr>
                <w:noProof/>
                <w:webHidden/>
              </w:rPr>
              <w:fldChar w:fldCharType="begin"/>
            </w:r>
            <w:r>
              <w:rPr>
                <w:noProof/>
                <w:webHidden/>
              </w:rPr>
              <w:instrText xml:space="preserve"> PAGEREF _Toc212037702 \h </w:instrText>
            </w:r>
            <w:r>
              <w:rPr>
                <w:noProof/>
                <w:webHidden/>
              </w:rPr>
            </w:r>
            <w:r>
              <w:rPr>
                <w:noProof/>
                <w:webHidden/>
              </w:rPr>
              <w:fldChar w:fldCharType="separate"/>
            </w:r>
            <w:r>
              <w:rPr>
                <w:noProof/>
                <w:webHidden/>
              </w:rPr>
              <w:t>1</w:t>
            </w:r>
            <w:r>
              <w:rPr>
                <w:noProof/>
                <w:webHidden/>
              </w:rPr>
              <w:fldChar w:fldCharType="end"/>
            </w:r>
          </w:hyperlink>
        </w:p>
        <w:p w14:paraId="10B13401" w14:textId="08D282D6" w:rsidR="00F0186C" w:rsidRDefault="00F0186C">
          <w:pPr>
            <w:pStyle w:val="TOC1"/>
            <w:tabs>
              <w:tab w:val="right" w:leader="dot" w:pos="9016"/>
            </w:tabs>
            <w:rPr>
              <w:noProof/>
            </w:rPr>
          </w:pPr>
          <w:hyperlink w:anchor="_Toc212037703" w:history="1">
            <w:r w:rsidRPr="00502AC7">
              <w:rPr>
                <w:rStyle w:val="Hyperlink"/>
                <w:noProof/>
              </w:rPr>
              <w:t>Task 3. Office Applications</w:t>
            </w:r>
            <w:r>
              <w:rPr>
                <w:noProof/>
                <w:webHidden/>
              </w:rPr>
              <w:tab/>
            </w:r>
            <w:r>
              <w:rPr>
                <w:noProof/>
                <w:webHidden/>
              </w:rPr>
              <w:fldChar w:fldCharType="begin"/>
            </w:r>
            <w:r>
              <w:rPr>
                <w:noProof/>
                <w:webHidden/>
              </w:rPr>
              <w:instrText xml:space="preserve"> PAGEREF _Toc212037703 \h </w:instrText>
            </w:r>
            <w:r>
              <w:rPr>
                <w:noProof/>
                <w:webHidden/>
              </w:rPr>
            </w:r>
            <w:r>
              <w:rPr>
                <w:noProof/>
                <w:webHidden/>
              </w:rPr>
              <w:fldChar w:fldCharType="separate"/>
            </w:r>
            <w:r>
              <w:rPr>
                <w:noProof/>
                <w:webHidden/>
              </w:rPr>
              <w:t>1</w:t>
            </w:r>
            <w:r>
              <w:rPr>
                <w:noProof/>
                <w:webHidden/>
              </w:rPr>
              <w:fldChar w:fldCharType="end"/>
            </w:r>
          </w:hyperlink>
        </w:p>
        <w:p w14:paraId="7924BDB0" w14:textId="736609B2" w:rsidR="00F0186C" w:rsidRDefault="00F0186C">
          <w:pPr>
            <w:pStyle w:val="TOC2"/>
            <w:tabs>
              <w:tab w:val="left" w:pos="720"/>
              <w:tab w:val="right" w:leader="dot" w:pos="9016"/>
            </w:tabs>
            <w:rPr>
              <w:noProof/>
            </w:rPr>
          </w:pPr>
          <w:hyperlink w:anchor="_Toc212037704" w:history="1">
            <w:r w:rsidRPr="00502AC7">
              <w:rPr>
                <w:rStyle w:val="Hyperlink"/>
                <w:noProof/>
              </w:rPr>
              <w:t>a.</w:t>
            </w:r>
            <w:r>
              <w:rPr>
                <w:noProof/>
              </w:rPr>
              <w:tab/>
            </w:r>
            <w:r w:rsidRPr="00502AC7">
              <w:rPr>
                <w:rStyle w:val="Hyperlink"/>
                <w:noProof/>
              </w:rPr>
              <w:t>Four office software solutions for business operations</w:t>
            </w:r>
            <w:r>
              <w:rPr>
                <w:noProof/>
                <w:webHidden/>
              </w:rPr>
              <w:tab/>
            </w:r>
            <w:r>
              <w:rPr>
                <w:noProof/>
                <w:webHidden/>
              </w:rPr>
              <w:fldChar w:fldCharType="begin"/>
            </w:r>
            <w:r>
              <w:rPr>
                <w:noProof/>
                <w:webHidden/>
              </w:rPr>
              <w:instrText xml:space="preserve"> PAGEREF _Toc212037704 \h </w:instrText>
            </w:r>
            <w:r>
              <w:rPr>
                <w:noProof/>
                <w:webHidden/>
              </w:rPr>
            </w:r>
            <w:r>
              <w:rPr>
                <w:noProof/>
                <w:webHidden/>
              </w:rPr>
              <w:fldChar w:fldCharType="separate"/>
            </w:r>
            <w:r>
              <w:rPr>
                <w:noProof/>
                <w:webHidden/>
              </w:rPr>
              <w:t>1</w:t>
            </w:r>
            <w:r>
              <w:rPr>
                <w:noProof/>
                <w:webHidden/>
              </w:rPr>
              <w:fldChar w:fldCharType="end"/>
            </w:r>
          </w:hyperlink>
        </w:p>
        <w:p w14:paraId="118DF30A" w14:textId="01FE8D8B" w:rsidR="00F0186C" w:rsidRDefault="00F0186C">
          <w:pPr>
            <w:pStyle w:val="TOC2"/>
            <w:tabs>
              <w:tab w:val="right" w:leader="dot" w:pos="9016"/>
            </w:tabs>
            <w:rPr>
              <w:noProof/>
            </w:rPr>
          </w:pPr>
          <w:hyperlink w:anchor="_Toc212037705" w:history="1">
            <w:r w:rsidRPr="00502AC7">
              <w:rPr>
                <w:rStyle w:val="Hyperlink"/>
                <w:noProof/>
              </w:rPr>
              <w:t>MS Word</w:t>
            </w:r>
            <w:r>
              <w:rPr>
                <w:noProof/>
                <w:webHidden/>
              </w:rPr>
              <w:tab/>
            </w:r>
            <w:r>
              <w:rPr>
                <w:noProof/>
                <w:webHidden/>
              </w:rPr>
              <w:fldChar w:fldCharType="begin"/>
            </w:r>
            <w:r>
              <w:rPr>
                <w:noProof/>
                <w:webHidden/>
              </w:rPr>
              <w:instrText xml:space="preserve"> PAGEREF _Toc212037705 \h </w:instrText>
            </w:r>
            <w:r>
              <w:rPr>
                <w:noProof/>
                <w:webHidden/>
              </w:rPr>
            </w:r>
            <w:r>
              <w:rPr>
                <w:noProof/>
                <w:webHidden/>
              </w:rPr>
              <w:fldChar w:fldCharType="separate"/>
            </w:r>
            <w:r>
              <w:rPr>
                <w:noProof/>
                <w:webHidden/>
              </w:rPr>
              <w:t>1</w:t>
            </w:r>
            <w:r>
              <w:rPr>
                <w:noProof/>
                <w:webHidden/>
              </w:rPr>
              <w:fldChar w:fldCharType="end"/>
            </w:r>
          </w:hyperlink>
        </w:p>
        <w:p w14:paraId="0DB181E8" w14:textId="1F5AA4EC" w:rsidR="00F0186C" w:rsidRDefault="00F0186C">
          <w:pPr>
            <w:pStyle w:val="TOC2"/>
            <w:tabs>
              <w:tab w:val="right" w:leader="dot" w:pos="9016"/>
            </w:tabs>
            <w:rPr>
              <w:noProof/>
            </w:rPr>
          </w:pPr>
          <w:hyperlink w:anchor="_Toc212037706" w:history="1">
            <w:r w:rsidRPr="00502AC7">
              <w:rPr>
                <w:rStyle w:val="Hyperlink"/>
                <w:noProof/>
              </w:rPr>
              <w:t>MS PowerPoint</w:t>
            </w:r>
            <w:r>
              <w:rPr>
                <w:noProof/>
                <w:webHidden/>
              </w:rPr>
              <w:tab/>
            </w:r>
            <w:r>
              <w:rPr>
                <w:noProof/>
                <w:webHidden/>
              </w:rPr>
              <w:fldChar w:fldCharType="begin"/>
            </w:r>
            <w:r>
              <w:rPr>
                <w:noProof/>
                <w:webHidden/>
              </w:rPr>
              <w:instrText xml:space="preserve"> PAGEREF _Toc212037706 \h </w:instrText>
            </w:r>
            <w:r>
              <w:rPr>
                <w:noProof/>
                <w:webHidden/>
              </w:rPr>
            </w:r>
            <w:r>
              <w:rPr>
                <w:noProof/>
                <w:webHidden/>
              </w:rPr>
              <w:fldChar w:fldCharType="separate"/>
            </w:r>
            <w:r>
              <w:rPr>
                <w:noProof/>
                <w:webHidden/>
              </w:rPr>
              <w:t>1</w:t>
            </w:r>
            <w:r>
              <w:rPr>
                <w:noProof/>
                <w:webHidden/>
              </w:rPr>
              <w:fldChar w:fldCharType="end"/>
            </w:r>
          </w:hyperlink>
        </w:p>
        <w:p w14:paraId="6DD14864" w14:textId="0618BA38" w:rsidR="00F0186C" w:rsidRDefault="00F0186C">
          <w:pPr>
            <w:pStyle w:val="TOC2"/>
            <w:tabs>
              <w:tab w:val="right" w:leader="dot" w:pos="9016"/>
            </w:tabs>
            <w:rPr>
              <w:noProof/>
            </w:rPr>
          </w:pPr>
          <w:hyperlink w:anchor="_Toc212037707" w:history="1">
            <w:r w:rsidRPr="00502AC7">
              <w:rPr>
                <w:rStyle w:val="Hyperlink"/>
                <w:noProof/>
              </w:rPr>
              <w:t>MS Excel</w:t>
            </w:r>
            <w:r>
              <w:rPr>
                <w:noProof/>
                <w:webHidden/>
              </w:rPr>
              <w:tab/>
            </w:r>
            <w:r>
              <w:rPr>
                <w:noProof/>
                <w:webHidden/>
              </w:rPr>
              <w:fldChar w:fldCharType="begin"/>
            </w:r>
            <w:r>
              <w:rPr>
                <w:noProof/>
                <w:webHidden/>
              </w:rPr>
              <w:instrText xml:space="preserve"> PAGEREF _Toc212037707 \h </w:instrText>
            </w:r>
            <w:r>
              <w:rPr>
                <w:noProof/>
                <w:webHidden/>
              </w:rPr>
            </w:r>
            <w:r>
              <w:rPr>
                <w:noProof/>
                <w:webHidden/>
              </w:rPr>
              <w:fldChar w:fldCharType="separate"/>
            </w:r>
            <w:r>
              <w:rPr>
                <w:noProof/>
                <w:webHidden/>
              </w:rPr>
              <w:t>1</w:t>
            </w:r>
            <w:r>
              <w:rPr>
                <w:noProof/>
                <w:webHidden/>
              </w:rPr>
              <w:fldChar w:fldCharType="end"/>
            </w:r>
          </w:hyperlink>
        </w:p>
        <w:p w14:paraId="10D31D7E" w14:textId="660117AE" w:rsidR="00F0186C" w:rsidRDefault="00F0186C">
          <w:pPr>
            <w:pStyle w:val="TOC2"/>
            <w:tabs>
              <w:tab w:val="right" w:leader="dot" w:pos="9016"/>
            </w:tabs>
            <w:rPr>
              <w:noProof/>
            </w:rPr>
          </w:pPr>
          <w:hyperlink w:anchor="_Toc212037708" w:history="1">
            <w:r w:rsidRPr="00502AC7">
              <w:rPr>
                <w:rStyle w:val="Hyperlink"/>
                <w:noProof/>
              </w:rPr>
              <w:t>MS Access</w:t>
            </w:r>
            <w:r>
              <w:rPr>
                <w:noProof/>
                <w:webHidden/>
              </w:rPr>
              <w:tab/>
            </w:r>
            <w:r>
              <w:rPr>
                <w:noProof/>
                <w:webHidden/>
              </w:rPr>
              <w:fldChar w:fldCharType="begin"/>
            </w:r>
            <w:r>
              <w:rPr>
                <w:noProof/>
                <w:webHidden/>
              </w:rPr>
              <w:instrText xml:space="preserve"> PAGEREF _Toc212037708 \h </w:instrText>
            </w:r>
            <w:r>
              <w:rPr>
                <w:noProof/>
                <w:webHidden/>
              </w:rPr>
            </w:r>
            <w:r>
              <w:rPr>
                <w:noProof/>
                <w:webHidden/>
              </w:rPr>
              <w:fldChar w:fldCharType="separate"/>
            </w:r>
            <w:r>
              <w:rPr>
                <w:noProof/>
                <w:webHidden/>
              </w:rPr>
              <w:t>2</w:t>
            </w:r>
            <w:r>
              <w:rPr>
                <w:noProof/>
                <w:webHidden/>
              </w:rPr>
              <w:fldChar w:fldCharType="end"/>
            </w:r>
          </w:hyperlink>
        </w:p>
        <w:p w14:paraId="0E1F1350" w14:textId="50FCC0F1" w:rsidR="00F0186C" w:rsidRDefault="00F0186C">
          <w:pPr>
            <w:pStyle w:val="TOC2"/>
            <w:tabs>
              <w:tab w:val="left" w:pos="720"/>
              <w:tab w:val="right" w:leader="dot" w:pos="9016"/>
            </w:tabs>
            <w:rPr>
              <w:noProof/>
            </w:rPr>
          </w:pPr>
          <w:hyperlink w:anchor="_Toc212037709" w:history="1">
            <w:r w:rsidRPr="00502AC7">
              <w:rPr>
                <w:rStyle w:val="Hyperlink"/>
                <w:noProof/>
              </w:rPr>
              <w:t>b.</w:t>
            </w:r>
            <w:r>
              <w:rPr>
                <w:noProof/>
              </w:rPr>
              <w:tab/>
            </w:r>
            <w:r w:rsidRPr="00502AC7">
              <w:rPr>
                <w:rStyle w:val="Hyperlink"/>
                <w:noProof/>
              </w:rPr>
              <w:t>Practical demonstration of Two Office Features</w:t>
            </w:r>
            <w:r>
              <w:rPr>
                <w:noProof/>
                <w:webHidden/>
              </w:rPr>
              <w:tab/>
            </w:r>
            <w:r>
              <w:rPr>
                <w:noProof/>
                <w:webHidden/>
              </w:rPr>
              <w:fldChar w:fldCharType="begin"/>
            </w:r>
            <w:r>
              <w:rPr>
                <w:noProof/>
                <w:webHidden/>
              </w:rPr>
              <w:instrText xml:space="preserve"> PAGEREF _Toc212037709 \h </w:instrText>
            </w:r>
            <w:r>
              <w:rPr>
                <w:noProof/>
                <w:webHidden/>
              </w:rPr>
            </w:r>
            <w:r>
              <w:rPr>
                <w:noProof/>
                <w:webHidden/>
              </w:rPr>
              <w:fldChar w:fldCharType="separate"/>
            </w:r>
            <w:r>
              <w:rPr>
                <w:noProof/>
                <w:webHidden/>
              </w:rPr>
              <w:t>2</w:t>
            </w:r>
            <w:r>
              <w:rPr>
                <w:noProof/>
                <w:webHidden/>
              </w:rPr>
              <w:fldChar w:fldCharType="end"/>
            </w:r>
          </w:hyperlink>
        </w:p>
        <w:p w14:paraId="5934A1CD" w14:textId="30270FFC" w:rsidR="00F0186C" w:rsidRDefault="00F0186C">
          <w:pPr>
            <w:pStyle w:val="TOC2"/>
            <w:tabs>
              <w:tab w:val="right" w:leader="dot" w:pos="9016"/>
            </w:tabs>
            <w:rPr>
              <w:noProof/>
            </w:rPr>
          </w:pPr>
          <w:hyperlink w:anchor="_Toc212037710" w:history="1">
            <w:r w:rsidRPr="00502AC7">
              <w:rPr>
                <w:rStyle w:val="Hyperlink"/>
                <w:noProof/>
              </w:rPr>
              <w:t>Mail Merge</w:t>
            </w:r>
            <w:r>
              <w:rPr>
                <w:noProof/>
                <w:webHidden/>
              </w:rPr>
              <w:tab/>
            </w:r>
            <w:r>
              <w:rPr>
                <w:noProof/>
                <w:webHidden/>
              </w:rPr>
              <w:fldChar w:fldCharType="begin"/>
            </w:r>
            <w:r>
              <w:rPr>
                <w:noProof/>
                <w:webHidden/>
              </w:rPr>
              <w:instrText xml:space="preserve"> PAGEREF _Toc212037710 \h </w:instrText>
            </w:r>
            <w:r>
              <w:rPr>
                <w:noProof/>
                <w:webHidden/>
              </w:rPr>
            </w:r>
            <w:r>
              <w:rPr>
                <w:noProof/>
                <w:webHidden/>
              </w:rPr>
              <w:fldChar w:fldCharType="separate"/>
            </w:r>
            <w:r>
              <w:rPr>
                <w:noProof/>
                <w:webHidden/>
              </w:rPr>
              <w:t>2</w:t>
            </w:r>
            <w:r>
              <w:rPr>
                <w:noProof/>
                <w:webHidden/>
              </w:rPr>
              <w:fldChar w:fldCharType="end"/>
            </w:r>
          </w:hyperlink>
        </w:p>
        <w:p w14:paraId="53302916" w14:textId="5454059A" w:rsidR="00F0186C" w:rsidRDefault="00F0186C">
          <w:pPr>
            <w:pStyle w:val="TOC2"/>
            <w:tabs>
              <w:tab w:val="right" w:leader="dot" w:pos="9016"/>
            </w:tabs>
            <w:rPr>
              <w:noProof/>
            </w:rPr>
          </w:pPr>
          <w:hyperlink w:anchor="_Toc212037711" w:history="1">
            <w:r w:rsidRPr="00502AC7">
              <w:rPr>
                <w:rStyle w:val="Hyperlink"/>
                <w:noProof/>
              </w:rPr>
              <w:t>If Statement</w:t>
            </w:r>
            <w:r>
              <w:rPr>
                <w:noProof/>
                <w:webHidden/>
              </w:rPr>
              <w:tab/>
            </w:r>
            <w:r>
              <w:rPr>
                <w:noProof/>
                <w:webHidden/>
              </w:rPr>
              <w:fldChar w:fldCharType="begin"/>
            </w:r>
            <w:r>
              <w:rPr>
                <w:noProof/>
                <w:webHidden/>
              </w:rPr>
              <w:instrText xml:space="preserve"> PAGEREF _Toc212037711 \h </w:instrText>
            </w:r>
            <w:r>
              <w:rPr>
                <w:noProof/>
                <w:webHidden/>
              </w:rPr>
            </w:r>
            <w:r>
              <w:rPr>
                <w:noProof/>
                <w:webHidden/>
              </w:rPr>
              <w:fldChar w:fldCharType="separate"/>
            </w:r>
            <w:r>
              <w:rPr>
                <w:noProof/>
                <w:webHidden/>
              </w:rPr>
              <w:t>2</w:t>
            </w:r>
            <w:r>
              <w:rPr>
                <w:noProof/>
                <w:webHidden/>
              </w:rPr>
              <w:fldChar w:fldCharType="end"/>
            </w:r>
          </w:hyperlink>
        </w:p>
        <w:p w14:paraId="79A5153E" w14:textId="48730FA3" w:rsidR="00F0186C" w:rsidRDefault="00F0186C">
          <w:pPr>
            <w:pStyle w:val="TOC1"/>
            <w:tabs>
              <w:tab w:val="right" w:leader="dot" w:pos="9016"/>
            </w:tabs>
            <w:rPr>
              <w:noProof/>
            </w:rPr>
          </w:pPr>
          <w:hyperlink w:anchor="_Toc212037712" w:history="1">
            <w:r w:rsidRPr="00502AC7">
              <w:rPr>
                <w:rStyle w:val="Hyperlink"/>
                <w:noProof/>
              </w:rPr>
              <w:t>Task 4. Communication and Collaboration applications</w:t>
            </w:r>
            <w:r>
              <w:rPr>
                <w:noProof/>
                <w:webHidden/>
              </w:rPr>
              <w:tab/>
            </w:r>
            <w:r>
              <w:rPr>
                <w:noProof/>
                <w:webHidden/>
              </w:rPr>
              <w:fldChar w:fldCharType="begin"/>
            </w:r>
            <w:r>
              <w:rPr>
                <w:noProof/>
                <w:webHidden/>
              </w:rPr>
              <w:instrText xml:space="preserve"> PAGEREF _Toc212037712 \h </w:instrText>
            </w:r>
            <w:r>
              <w:rPr>
                <w:noProof/>
                <w:webHidden/>
              </w:rPr>
            </w:r>
            <w:r>
              <w:rPr>
                <w:noProof/>
                <w:webHidden/>
              </w:rPr>
              <w:fldChar w:fldCharType="separate"/>
            </w:r>
            <w:r>
              <w:rPr>
                <w:noProof/>
                <w:webHidden/>
              </w:rPr>
              <w:t>2</w:t>
            </w:r>
            <w:r>
              <w:rPr>
                <w:noProof/>
                <w:webHidden/>
              </w:rPr>
              <w:fldChar w:fldCharType="end"/>
            </w:r>
          </w:hyperlink>
        </w:p>
        <w:p w14:paraId="4D2CED13" w14:textId="02F29AC4" w:rsidR="00F0186C" w:rsidRDefault="00F0186C">
          <w:pPr>
            <w:pStyle w:val="TOC2"/>
            <w:tabs>
              <w:tab w:val="left" w:pos="720"/>
              <w:tab w:val="right" w:leader="dot" w:pos="9016"/>
            </w:tabs>
            <w:rPr>
              <w:noProof/>
            </w:rPr>
          </w:pPr>
          <w:hyperlink w:anchor="_Toc212037713" w:history="1">
            <w:r w:rsidRPr="00502AC7">
              <w:rPr>
                <w:rStyle w:val="Hyperlink"/>
                <w:noProof/>
              </w:rPr>
              <w:t>a.</w:t>
            </w:r>
            <w:r>
              <w:rPr>
                <w:noProof/>
              </w:rPr>
              <w:tab/>
            </w:r>
            <w:r w:rsidRPr="00502AC7">
              <w:rPr>
                <w:rStyle w:val="Hyperlink"/>
                <w:noProof/>
              </w:rPr>
              <w:t>One contemporary Communication and one Online Collaboration applications/tools</w:t>
            </w:r>
            <w:r>
              <w:rPr>
                <w:noProof/>
                <w:webHidden/>
              </w:rPr>
              <w:tab/>
            </w:r>
            <w:r>
              <w:rPr>
                <w:noProof/>
                <w:webHidden/>
              </w:rPr>
              <w:fldChar w:fldCharType="begin"/>
            </w:r>
            <w:r>
              <w:rPr>
                <w:noProof/>
                <w:webHidden/>
              </w:rPr>
              <w:instrText xml:space="preserve"> PAGEREF _Toc212037713 \h </w:instrText>
            </w:r>
            <w:r>
              <w:rPr>
                <w:noProof/>
                <w:webHidden/>
              </w:rPr>
            </w:r>
            <w:r>
              <w:rPr>
                <w:noProof/>
                <w:webHidden/>
              </w:rPr>
              <w:fldChar w:fldCharType="separate"/>
            </w:r>
            <w:r>
              <w:rPr>
                <w:noProof/>
                <w:webHidden/>
              </w:rPr>
              <w:t>2</w:t>
            </w:r>
            <w:r>
              <w:rPr>
                <w:noProof/>
                <w:webHidden/>
              </w:rPr>
              <w:fldChar w:fldCharType="end"/>
            </w:r>
          </w:hyperlink>
        </w:p>
        <w:p w14:paraId="4F8FCDFD" w14:textId="09C42A56" w:rsidR="00F0186C" w:rsidRDefault="00F0186C">
          <w:pPr>
            <w:pStyle w:val="TOC2"/>
            <w:tabs>
              <w:tab w:val="right" w:leader="dot" w:pos="9016"/>
            </w:tabs>
            <w:rPr>
              <w:noProof/>
            </w:rPr>
          </w:pPr>
          <w:hyperlink w:anchor="_Toc212037714" w:history="1">
            <w:r w:rsidRPr="00502AC7">
              <w:rPr>
                <w:rStyle w:val="Hyperlink"/>
                <w:noProof/>
              </w:rPr>
              <w:t>MS Outlook</w:t>
            </w:r>
            <w:r>
              <w:rPr>
                <w:noProof/>
                <w:webHidden/>
              </w:rPr>
              <w:tab/>
            </w:r>
            <w:r>
              <w:rPr>
                <w:noProof/>
                <w:webHidden/>
              </w:rPr>
              <w:fldChar w:fldCharType="begin"/>
            </w:r>
            <w:r>
              <w:rPr>
                <w:noProof/>
                <w:webHidden/>
              </w:rPr>
              <w:instrText xml:space="preserve"> PAGEREF _Toc212037714 \h </w:instrText>
            </w:r>
            <w:r>
              <w:rPr>
                <w:noProof/>
                <w:webHidden/>
              </w:rPr>
            </w:r>
            <w:r>
              <w:rPr>
                <w:noProof/>
                <w:webHidden/>
              </w:rPr>
              <w:fldChar w:fldCharType="separate"/>
            </w:r>
            <w:r>
              <w:rPr>
                <w:noProof/>
                <w:webHidden/>
              </w:rPr>
              <w:t>2</w:t>
            </w:r>
            <w:r>
              <w:rPr>
                <w:noProof/>
                <w:webHidden/>
              </w:rPr>
              <w:fldChar w:fldCharType="end"/>
            </w:r>
          </w:hyperlink>
        </w:p>
        <w:p w14:paraId="5ADE45D0" w14:textId="1216DF98" w:rsidR="00F0186C" w:rsidRDefault="00F0186C">
          <w:pPr>
            <w:pStyle w:val="TOC2"/>
            <w:tabs>
              <w:tab w:val="right" w:leader="dot" w:pos="9016"/>
            </w:tabs>
            <w:rPr>
              <w:noProof/>
            </w:rPr>
          </w:pPr>
          <w:hyperlink w:anchor="_Toc212037715" w:history="1">
            <w:r w:rsidRPr="00502AC7">
              <w:rPr>
                <w:rStyle w:val="Hyperlink"/>
                <w:noProof/>
              </w:rPr>
              <w:t>MS Teams</w:t>
            </w:r>
            <w:r>
              <w:rPr>
                <w:noProof/>
                <w:webHidden/>
              </w:rPr>
              <w:tab/>
            </w:r>
            <w:r>
              <w:rPr>
                <w:noProof/>
                <w:webHidden/>
              </w:rPr>
              <w:fldChar w:fldCharType="begin"/>
            </w:r>
            <w:r>
              <w:rPr>
                <w:noProof/>
                <w:webHidden/>
              </w:rPr>
              <w:instrText xml:space="preserve"> PAGEREF _Toc212037715 \h </w:instrText>
            </w:r>
            <w:r>
              <w:rPr>
                <w:noProof/>
                <w:webHidden/>
              </w:rPr>
            </w:r>
            <w:r>
              <w:rPr>
                <w:noProof/>
                <w:webHidden/>
              </w:rPr>
              <w:fldChar w:fldCharType="separate"/>
            </w:r>
            <w:r>
              <w:rPr>
                <w:noProof/>
                <w:webHidden/>
              </w:rPr>
              <w:t>2</w:t>
            </w:r>
            <w:r>
              <w:rPr>
                <w:noProof/>
                <w:webHidden/>
              </w:rPr>
              <w:fldChar w:fldCharType="end"/>
            </w:r>
          </w:hyperlink>
        </w:p>
        <w:p w14:paraId="1C2933C7" w14:textId="34AA7139" w:rsidR="00F0186C" w:rsidRDefault="00F0186C">
          <w:pPr>
            <w:pStyle w:val="TOC2"/>
            <w:tabs>
              <w:tab w:val="left" w:pos="720"/>
              <w:tab w:val="right" w:leader="dot" w:pos="9016"/>
            </w:tabs>
            <w:rPr>
              <w:noProof/>
            </w:rPr>
          </w:pPr>
          <w:hyperlink w:anchor="_Toc212037716" w:history="1">
            <w:r w:rsidRPr="00502AC7">
              <w:rPr>
                <w:rStyle w:val="Hyperlink"/>
                <w:noProof/>
              </w:rPr>
              <w:t>b.</w:t>
            </w:r>
            <w:r>
              <w:rPr>
                <w:noProof/>
              </w:rPr>
              <w:tab/>
            </w:r>
            <w:r w:rsidRPr="00502AC7">
              <w:rPr>
                <w:rStyle w:val="Hyperlink"/>
                <w:noProof/>
              </w:rPr>
              <w:t>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_Toc212037716 \h </w:instrText>
            </w:r>
            <w:r>
              <w:rPr>
                <w:noProof/>
                <w:webHidden/>
              </w:rPr>
            </w:r>
            <w:r>
              <w:rPr>
                <w:noProof/>
                <w:webHidden/>
              </w:rPr>
              <w:fldChar w:fldCharType="separate"/>
            </w:r>
            <w:r>
              <w:rPr>
                <w:noProof/>
                <w:webHidden/>
              </w:rPr>
              <w:t>2</w:t>
            </w:r>
            <w:r>
              <w:rPr>
                <w:noProof/>
                <w:webHidden/>
              </w:rPr>
              <w:fldChar w:fldCharType="end"/>
            </w:r>
          </w:hyperlink>
        </w:p>
        <w:p w14:paraId="73B40C64" w14:textId="1ACE52C1" w:rsidR="00F0186C" w:rsidRDefault="00F0186C">
          <w:pPr>
            <w:pStyle w:val="TOC2"/>
            <w:tabs>
              <w:tab w:val="right" w:leader="dot" w:pos="9016"/>
            </w:tabs>
            <w:rPr>
              <w:noProof/>
            </w:rPr>
          </w:pPr>
          <w:hyperlink w:anchor="_Toc212037717" w:history="1">
            <w:r w:rsidRPr="00502AC7">
              <w:rPr>
                <w:rStyle w:val="Hyperlink"/>
                <w:noProof/>
              </w:rPr>
              <w:t>MS Outlook</w:t>
            </w:r>
            <w:r>
              <w:rPr>
                <w:noProof/>
                <w:webHidden/>
              </w:rPr>
              <w:tab/>
            </w:r>
            <w:r>
              <w:rPr>
                <w:noProof/>
                <w:webHidden/>
              </w:rPr>
              <w:fldChar w:fldCharType="begin"/>
            </w:r>
            <w:r>
              <w:rPr>
                <w:noProof/>
                <w:webHidden/>
              </w:rPr>
              <w:instrText xml:space="preserve"> PAGEREF _Toc212037717 \h </w:instrText>
            </w:r>
            <w:r>
              <w:rPr>
                <w:noProof/>
                <w:webHidden/>
              </w:rPr>
            </w:r>
            <w:r>
              <w:rPr>
                <w:noProof/>
                <w:webHidden/>
              </w:rPr>
              <w:fldChar w:fldCharType="separate"/>
            </w:r>
            <w:r>
              <w:rPr>
                <w:noProof/>
                <w:webHidden/>
              </w:rPr>
              <w:t>2</w:t>
            </w:r>
            <w:r>
              <w:rPr>
                <w:noProof/>
                <w:webHidden/>
              </w:rPr>
              <w:fldChar w:fldCharType="end"/>
            </w:r>
          </w:hyperlink>
        </w:p>
        <w:p w14:paraId="5D4C53E2" w14:textId="3305BBCC" w:rsidR="00F0186C" w:rsidRDefault="00F0186C">
          <w:pPr>
            <w:pStyle w:val="TOC2"/>
            <w:tabs>
              <w:tab w:val="right" w:leader="dot" w:pos="9016"/>
            </w:tabs>
            <w:rPr>
              <w:noProof/>
            </w:rPr>
          </w:pPr>
          <w:hyperlink w:anchor="_Toc212037718" w:history="1">
            <w:r w:rsidRPr="00502AC7">
              <w:rPr>
                <w:rStyle w:val="Hyperlink"/>
                <w:noProof/>
              </w:rPr>
              <w:t>Ms Teams</w:t>
            </w:r>
            <w:r>
              <w:rPr>
                <w:noProof/>
                <w:webHidden/>
              </w:rPr>
              <w:tab/>
            </w:r>
            <w:r>
              <w:rPr>
                <w:noProof/>
                <w:webHidden/>
              </w:rPr>
              <w:fldChar w:fldCharType="begin"/>
            </w:r>
            <w:r>
              <w:rPr>
                <w:noProof/>
                <w:webHidden/>
              </w:rPr>
              <w:instrText xml:space="preserve"> PAGEREF _Toc212037718 \h </w:instrText>
            </w:r>
            <w:r>
              <w:rPr>
                <w:noProof/>
                <w:webHidden/>
              </w:rPr>
            </w:r>
            <w:r>
              <w:rPr>
                <w:noProof/>
                <w:webHidden/>
              </w:rPr>
              <w:fldChar w:fldCharType="separate"/>
            </w:r>
            <w:r>
              <w:rPr>
                <w:noProof/>
                <w:webHidden/>
              </w:rPr>
              <w:t>2</w:t>
            </w:r>
            <w:r>
              <w:rPr>
                <w:noProof/>
                <w:webHidden/>
              </w:rPr>
              <w:fldChar w:fldCharType="end"/>
            </w:r>
          </w:hyperlink>
        </w:p>
        <w:p w14:paraId="543AF32C" w14:textId="38BBCCBB" w:rsidR="00F0186C" w:rsidRDefault="00F0186C">
          <w:pPr>
            <w:pStyle w:val="TOC1"/>
            <w:tabs>
              <w:tab w:val="right" w:leader="dot" w:pos="9016"/>
            </w:tabs>
            <w:rPr>
              <w:noProof/>
            </w:rPr>
          </w:pPr>
          <w:hyperlink w:anchor="_Toc212037719" w:history="1">
            <w:r w:rsidRPr="00502AC7">
              <w:rPr>
                <w:rStyle w:val="Hyperlink"/>
                <w:noProof/>
              </w:rPr>
              <w:t>Conclusion</w:t>
            </w:r>
            <w:r>
              <w:rPr>
                <w:noProof/>
                <w:webHidden/>
              </w:rPr>
              <w:tab/>
            </w:r>
            <w:r>
              <w:rPr>
                <w:noProof/>
                <w:webHidden/>
              </w:rPr>
              <w:fldChar w:fldCharType="begin"/>
            </w:r>
            <w:r>
              <w:rPr>
                <w:noProof/>
                <w:webHidden/>
              </w:rPr>
              <w:instrText xml:space="preserve"> PAGEREF _Toc212037719 \h </w:instrText>
            </w:r>
            <w:r>
              <w:rPr>
                <w:noProof/>
                <w:webHidden/>
              </w:rPr>
            </w:r>
            <w:r>
              <w:rPr>
                <w:noProof/>
                <w:webHidden/>
              </w:rPr>
              <w:fldChar w:fldCharType="separate"/>
            </w:r>
            <w:r>
              <w:rPr>
                <w:noProof/>
                <w:webHidden/>
              </w:rPr>
              <w:t>2</w:t>
            </w:r>
            <w:r>
              <w:rPr>
                <w:noProof/>
                <w:webHidden/>
              </w:rPr>
              <w:fldChar w:fldCharType="end"/>
            </w:r>
          </w:hyperlink>
        </w:p>
        <w:p w14:paraId="748FB24D" w14:textId="6C9D4A16" w:rsidR="00F0186C" w:rsidRDefault="00F0186C">
          <w:pPr>
            <w:pStyle w:val="TOC1"/>
            <w:tabs>
              <w:tab w:val="right" w:leader="dot" w:pos="9016"/>
            </w:tabs>
            <w:rPr>
              <w:noProof/>
            </w:rPr>
          </w:pPr>
          <w:hyperlink w:anchor="_Toc212037720" w:history="1">
            <w:r w:rsidRPr="00502AC7">
              <w:rPr>
                <w:rStyle w:val="Hyperlink"/>
                <w:noProof/>
              </w:rPr>
              <w:t>References</w:t>
            </w:r>
            <w:r>
              <w:rPr>
                <w:noProof/>
                <w:webHidden/>
              </w:rPr>
              <w:tab/>
            </w:r>
            <w:r>
              <w:rPr>
                <w:noProof/>
                <w:webHidden/>
              </w:rPr>
              <w:fldChar w:fldCharType="begin"/>
            </w:r>
            <w:r>
              <w:rPr>
                <w:noProof/>
                <w:webHidden/>
              </w:rPr>
              <w:instrText xml:space="preserve"> PAGEREF _Toc212037720 \h </w:instrText>
            </w:r>
            <w:r>
              <w:rPr>
                <w:noProof/>
                <w:webHidden/>
              </w:rPr>
            </w:r>
            <w:r>
              <w:rPr>
                <w:noProof/>
                <w:webHidden/>
              </w:rPr>
              <w:fldChar w:fldCharType="separate"/>
            </w:r>
            <w:r>
              <w:rPr>
                <w:noProof/>
                <w:webHidden/>
              </w:rPr>
              <w:t>3</w:t>
            </w:r>
            <w:r>
              <w:rPr>
                <w:noProof/>
                <w:webHidden/>
              </w:rPr>
              <w:fldChar w:fldCharType="end"/>
            </w:r>
          </w:hyperlink>
        </w:p>
        <w:p w14:paraId="0B3460A8" w14:textId="47B83393" w:rsidR="00F0186C" w:rsidRDefault="00F0186C">
          <w:r>
            <w:rPr>
              <w:b/>
              <w:bCs/>
            </w:rPr>
            <w:fldChar w:fldCharType="end"/>
          </w:r>
        </w:p>
      </w:sdtContent>
    </w:sdt>
    <w:p w14:paraId="0F13F0DD" w14:textId="77777777" w:rsidR="000551A7" w:rsidRDefault="000551A7">
      <w:r>
        <w:br w:type="page"/>
      </w:r>
    </w:p>
    <w:p w14:paraId="5DAE6A29" w14:textId="77777777" w:rsidR="000551A7" w:rsidRDefault="000551A7" w:rsidP="000551A7">
      <w:pPr>
        <w:sectPr w:rsidR="000551A7">
          <w:footerReference w:type="default" r:id="rId8"/>
          <w:pgSz w:w="11906" w:h="16838"/>
          <w:pgMar w:top="1440" w:right="1440" w:bottom="1440" w:left="1440" w:header="708" w:footer="708" w:gutter="0"/>
          <w:cols w:space="708"/>
          <w:docGrid w:linePitch="360"/>
        </w:sectPr>
      </w:pPr>
    </w:p>
    <w:p w14:paraId="2D4321C3" w14:textId="202A3A86" w:rsidR="000551A7" w:rsidRDefault="000551A7" w:rsidP="000551A7">
      <w:pPr>
        <w:pStyle w:val="Heading1"/>
      </w:pPr>
      <w:bookmarkStart w:id="0" w:name="_Toc212037696"/>
      <w:r w:rsidRPr="000551A7">
        <w:lastRenderedPageBreak/>
        <w:t>Introduction</w:t>
      </w:r>
      <w:bookmarkEnd w:id="0"/>
    </w:p>
    <w:p w14:paraId="02C749BB" w14:textId="7BB92D46" w:rsidR="00ED1A2C" w:rsidRDefault="00710FB4" w:rsidP="000551A7">
      <w:r>
        <w:t>Communications and collaboration</w:t>
      </w:r>
      <w:r w:rsidR="00563796">
        <w:t xml:space="preserve"> applications are important </w:t>
      </w:r>
      <w:r w:rsidR="00DE4AF3">
        <w:t>digital tools</w:t>
      </w:r>
    </w:p>
    <w:p w14:paraId="4C2DE323" w14:textId="77777777" w:rsidR="00ED1A2C" w:rsidRDefault="00ED1A2C" w:rsidP="000551A7"/>
    <w:p w14:paraId="65A9B326" w14:textId="77777777" w:rsidR="000551A7" w:rsidRPr="000551A7" w:rsidRDefault="000551A7" w:rsidP="000551A7"/>
    <w:p w14:paraId="704456D8" w14:textId="5BD6DAF4" w:rsidR="000551A7" w:rsidRPr="000551A7" w:rsidRDefault="000551A7" w:rsidP="000551A7">
      <w:pPr>
        <w:pStyle w:val="Heading1"/>
      </w:pPr>
      <w:bookmarkStart w:id="1" w:name="_Toc212037697"/>
      <w:r w:rsidRPr="000551A7">
        <w:t>Task 1. e-Commerce Website builders</w:t>
      </w:r>
      <w:r w:rsidR="00F0186C">
        <w:t xml:space="preserve"> or </w:t>
      </w:r>
      <w:r w:rsidRPr="000551A7">
        <w:t>software solutions</w:t>
      </w:r>
      <w:bookmarkEnd w:id="1"/>
    </w:p>
    <w:p w14:paraId="08C4A19F" w14:textId="6F9E98A2" w:rsidR="000551A7" w:rsidRPr="000551A7" w:rsidRDefault="000551A7" w:rsidP="000551A7">
      <w:pPr>
        <w:pStyle w:val="Heading2"/>
      </w:pPr>
      <w:bookmarkStart w:id="2" w:name="_Toc212037698"/>
      <w:r>
        <w:t xml:space="preserve">1.1 </w:t>
      </w:r>
      <w:r w:rsidR="00F0186C">
        <w:t>WooCommerce</w:t>
      </w:r>
      <w:bookmarkEnd w:id="2"/>
    </w:p>
    <w:p w14:paraId="7B298935" w14:textId="4AAAD42E" w:rsidR="00301AC4" w:rsidRDefault="000551A7" w:rsidP="000551A7">
      <w:r w:rsidRPr="000551A7">
        <w:t>&lt;Insert Information here – 250 words&gt;</w:t>
      </w:r>
      <w:r w:rsidR="00DA4E88">
        <w:t xml:space="preserve">                                                                                    </w:t>
      </w:r>
      <w:r w:rsidR="007E021A">
        <w:t>WooCommerce stand out as the leading e-commerce solution for businesses seekin</w:t>
      </w:r>
      <w:r w:rsidR="00DA4E88">
        <w:t xml:space="preserve">g </w:t>
      </w:r>
      <w:r w:rsidR="007E021A">
        <w:t>Flexibility and full ownership of their online store. Functioning as a powerful, free plugin</w:t>
      </w:r>
      <w:r w:rsidR="002D2070">
        <w:t xml:space="preserve"> </w:t>
      </w:r>
      <w:r w:rsidR="007E021A">
        <w:t xml:space="preserve">For WordPress website, it transforms any standard site </w:t>
      </w:r>
      <w:r w:rsidR="00DA4E88">
        <w:t>into a fully operational onlin</w:t>
      </w:r>
      <w:r w:rsidR="002D2070">
        <w:t xml:space="preserve">e </w:t>
      </w:r>
      <w:r w:rsidR="00DA4E88">
        <w:t>Shop, its open-source nature is its biggest strength. Granting user’s unparalleled control</w:t>
      </w:r>
      <w:r w:rsidR="002D2070">
        <w:t xml:space="preserve"> Over every aspect of their digital storefront, from design aesthetics to complex functionality</w:t>
      </w:r>
      <w:r w:rsidR="00375529">
        <w:t xml:space="preserve">                                                                                                                                                       </w:t>
      </w:r>
      <w:r w:rsidR="002D2070">
        <w:t xml:space="preserve">The primary appeal lies in it seamless integration with WordPress, leveraging the platforms ease of use and extensive content management capabilities, merchants </w:t>
      </w:r>
      <w:r w:rsidR="00375529">
        <w:t xml:space="preserve">can manage product, track inventory process orders, and handle customer data all within the familiars WordPress dashboard.                                                                                                       Key feature that </w:t>
      </w:r>
      <w:r w:rsidR="00081194">
        <w:t>makes</w:t>
      </w:r>
      <w:r w:rsidR="00375529">
        <w:t xml:space="preserve"> WooCommerce popular include extensive customization options throu</w:t>
      </w:r>
      <w:r w:rsidR="00081194">
        <w:t xml:space="preserve">gh a vast library of extensions and themes found in the WooCommerce marketplace. These add- Ons allow businesses to implement advanced functionality. Such as dynamic pricing. Subscription services, or sophisticated shipping calculations, without </w:t>
      </w:r>
      <w:r w:rsidR="00802E52">
        <w:t xml:space="preserve">needing to </w:t>
      </w:r>
      <w:r w:rsidR="00081194">
        <w:t xml:space="preserve">write </w:t>
      </w:r>
      <w:r w:rsidR="00ED7326">
        <w:t>code. Furthermore</w:t>
      </w:r>
      <w:r w:rsidR="00802E52">
        <w:t>. WooCommerce facilitates Essential e-commerce operations efficiently. It integrates easily with popular payment gateway likes stripe, PayPal. and its own woo payment service, ensuring smooth. Secure transaction</w:t>
      </w:r>
      <w:r w:rsidR="00301AC4">
        <w:t>s. While the core plugin is free user are responsible for hosting costs and domain registration the trade – off is complete ownership and the absence of transaction fees often charged by hosted platforms like Shopify. In summary. WooCommerce is an ideal, scalable choice for entrepreneurs and dev</w:t>
      </w:r>
      <w:r w:rsidR="00ED7326">
        <w:t>elopers who already use WordPress and require a robust, adaptable platform that can grow alongside their business with minimal creative restrictions.</w:t>
      </w:r>
      <w:sdt>
        <w:sdtPr>
          <w:id w:val="-315648649"/>
          <w:citation/>
        </w:sdtPr>
        <w:sdtEndPr/>
        <w:sdtContent>
          <w:r w:rsidR="00ED7326">
            <w:fldChar w:fldCharType="begin"/>
          </w:r>
          <w:r w:rsidR="00ED7326">
            <w:rPr>
              <w:lang w:val="en-US"/>
            </w:rPr>
            <w:instrText xml:space="preserve"> CITATION goo4 \l 1033 </w:instrText>
          </w:r>
          <w:r w:rsidR="00ED7326">
            <w:fldChar w:fldCharType="separate"/>
          </w:r>
          <w:r w:rsidR="00EB5591">
            <w:rPr>
              <w:noProof/>
              <w:lang w:val="en-US"/>
            </w:rPr>
            <w:t xml:space="preserve"> </w:t>
          </w:r>
          <w:r w:rsidR="00EB5591" w:rsidRPr="00EB5591">
            <w:rPr>
              <w:noProof/>
              <w:lang w:val="en-US"/>
            </w:rPr>
            <w:t>[1]</w:t>
          </w:r>
          <w:r w:rsidR="00ED7326">
            <w:fldChar w:fldCharType="end"/>
          </w:r>
        </w:sdtContent>
      </w:sdt>
    </w:p>
    <w:p w14:paraId="0F290B07" w14:textId="77777777" w:rsidR="00301AC4" w:rsidRDefault="00301AC4" w:rsidP="000551A7"/>
    <w:p w14:paraId="0E35C539" w14:textId="77777777" w:rsidR="00375529" w:rsidRDefault="00375529" w:rsidP="000551A7"/>
    <w:p w14:paraId="15145114" w14:textId="77777777" w:rsidR="00375529" w:rsidRDefault="00375529" w:rsidP="000551A7"/>
    <w:p w14:paraId="6B237117" w14:textId="77777777" w:rsidR="00DA4E88" w:rsidRDefault="00DA4E88" w:rsidP="000551A7"/>
    <w:p w14:paraId="7ED792E6" w14:textId="77777777" w:rsidR="00D15733" w:rsidRPr="000551A7" w:rsidRDefault="00D15733" w:rsidP="000551A7"/>
    <w:p w14:paraId="1621C23C" w14:textId="51E261FD" w:rsidR="000551A7" w:rsidRPr="000551A7" w:rsidRDefault="000551A7" w:rsidP="000551A7">
      <w:pPr>
        <w:pStyle w:val="Heading2"/>
      </w:pPr>
      <w:bookmarkStart w:id="3" w:name="_Toc212037699"/>
      <w:r>
        <w:lastRenderedPageBreak/>
        <w:t xml:space="preserve">1.2 </w:t>
      </w:r>
      <w:r w:rsidR="00F0186C">
        <w:t>Wix</w:t>
      </w:r>
      <w:bookmarkEnd w:id="3"/>
      <w:r w:rsidRPr="000551A7">
        <w:t xml:space="preserve"> </w:t>
      </w:r>
    </w:p>
    <w:p w14:paraId="282541AE" w14:textId="77777777" w:rsidR="000551A7" w:rsidRDefault="000551A7" w:rsidP="000551A7">
      <w:r w:rsidRPr="000551A7">
        <w:t>&lt;Insert Information here – 250 words&gt;</w:t>
      </w:r>
    </w:p>
    <w:p w14:paraId="73F49385" w14:textId="701BBEE8" w:rsidR="00ED7326" w:rsidRDefault="0077506E" w:rsidP="000551A7">
      <w:r>
        <w:t>Wix is versatile. All -in one cloud- based platform designed to make creating a professional website accessible to anyone, regardless of technical skills, know primarily as user -friendly website builder. Wix has developed a robust set of e-commerce tools under its Wix ecommerce offering, making it a strong compe</w:t>
      </w:r>
      <w:r w:rsidR="00E634EC">
        <w:t>titor for small to medium sized businesses looking to sell products online, the platform excels in ease of use, featuring an intuitive drag- and drop editor that offers total design freedom user can choose from hundreds of designer – made templates or use the WIX ADI (artificial design int</w:t>
      </w:r>
      <w:r w:rsidR="00D4288C">
        <w:t xml:space="preserve">elligence) to automatically create a stunning mobile-optimized storefront in minutes. Wix handles the technical complexities of running </w:t>
      </w:r>
      <w:r w:rsidR="00C9348D">
        <w:t>online store e-commerce plans</w:t>
      </w:r>
      <w:r w:rsidR="00D4288C">
        <w:t xml:space="preserve"> bundle essential se</w:t>
      </w:r>
      <w:r w:rsidR="00C9348D">
        <w:t xml:space="preserve">rvices like secure hosting. SSL. Certificate, payment processing capabilities, and basic marketing tools (like email campaigns and SEO features) merchants can manage inventory, process orders, set up various shipping rules, and handle global tax </w:t>
      </w:r>
      <w:r w:rsidR="00BB74E8">
        <w:t>calculations effectively through a centralized dashboard. The platform also provides powerful built -in omnichannel capabilities allowing users to sell product seamlessly across various channels including Facebook. Instagram. Amazon and eBay, while the free plan is primarily for showcasing a portfolio and does not support e-commerce</w:t>
      </w:r>
      <w:r w:rsidR="00DE4047">
        <w:t xml:space="preserve">, Wix offers several dedicated business and e-commerce plans, these paid plans remove Wix branding. Offer custom domains, and unlock essential selling features,  Wix is the best suited for entrepreneurs and small businesses owners who prioritize </w:t>
      </w:r>
      <w:r w:rsidR="00005088">
        <w:t>an intuitive , visually focused, all – in one solution without needing the deep , code – level customization required by open – source alternative like WooCommerce , you can explore their offerings and plans on the official WIX website .</w:t>
      </w:r>
    </w:p>
    <w:p w14:paraId="4D92A889" w14:textId="77777777" w:rsidR="00ED7326" w:rsidRPr="000551A7" w:rsidRDefault="00ED7326" w:rsidP="000551A7"/>
    <w:p w14:paraId="3855676F" w14:textId="77777777" w:rsidR="000551A7" w:rsidRDefault="000551A7" w:rsidP="000551A7"/>
    <w:p w14:paraId="27FCF0E2" w14:textId="77777777" w:rsidR="009E4599" w:rsidRDefault="009E4599" w:rsidP="000551A7"/>
    <w:p w14:paraId="1933873B" w14:textId="77777777" w:rsidR="009E4599" w:rsidRDefault="009E4599" w:rsidP="000551A7"/>
    <w:p w14:paraId="7604B7E8" w14:textId="77777777" w:rsidR="009E4599" w:rsidRDefault="009E4599" w:rsidP="000551A7"/>
    <w:p w14:paraId="46AD1CE2" w14:textId="77777777" w:rsidR="009E4599" w:rsidRDefault="009E4599" w:rsidP="000551A7"/>
    <w:p w14:paraId="642DFDF0" w14:textId="77777777" w:rsidR="009E4599" w:rsidRDefault="009E4599" w:rsidP="000551A7"/>
    <w:p w14:paraId="6D28D159" w14:textId="77777777" w:rsidR="009E4599" w:rsidRDefault="009E4599" w:rsidP="000551A7"/>
    <w:p w14:paraId="2BE27A7A" w14:textId="77777777" w:rsidR="009E4599" w:rsidRDefault="009E4599" w:rsidP="000551A7"/>
    <w:p w14:paraId="793ABB26" w14:textId="77777777" w:rsidR="009E4599" w:rsidRPr="000551A7" w:rsidRDefault="009E4599" w:rsidP="000551A7"/>
    <w:p w14:paraId="3F6DE225" w14:textId="77777777" w:rsidR="000551A7" w:rsidRDefault="000551A7" w:rsidP="000551A7">
      <w:pPr>
        <w:pStyle w:val="Heading1"/>
      </w:pPr>
      <w:bookmarkStart w:id="4" w:name="_Toc212037700"/>
      <w:r w:rsidRPr="000551A7">
        <w:lastRenderedPageBreak/>
        <w:t>Task 2. Mind-map of contemporary software applications</w:t>
      </w:r>
      <w:bookmarkEnd w:id="4"/>
    </w:p>
    <w:p w14:paraId="6A755269" w14:textId="1E37946D" w:rsidR="00D1203F" w:rsidRDefault="001A2601" w:rsidP="00D1203F">
      <w:r>
        <w:t>C</w:t>
      </w:r>
      <w:r w:rsidR="004B46B7">
        <w:t>on</w:t>
      </w:r>
      <w:r>
        <w:t>temporary software</w:t>
      </w:r>
      <w:r w:rsidR="0096795E">
        <w:t xml:space="preserve"> refers to </w:t>
      </w:r>
      <w:r w:rsidR="00334849">
        <w:t>modern software system that are</w:t>
      </w:r>
      <w:r w:rsidR="00E4390E">
        <w:t xml:space="preserve"> designed to meet </w:t>
      </w:r>
      <w:r w:rsidR="00177609">
        <w:t xml:space="preserve">current technological </w:t>
      </w:r>
      <w:r w:rsidR="003D5C89">
        <w:t>social and business needs</w:t>
      </w:r>
      <w:r w:rsidR="0084274D">
        <w:t>. These software solutions are hi</w:t>
      </w:r>
      <w:r w:rsidR="000737E6">
        <w:t xml:space="preserve">ghly dynamic. User </w:t>
      </w:r>
      <w:r w:rsidR="0016172B">
        <w:t>centric, and inte</w:t>
      </w:r>
      <w:r w:rsidR="00C33019">
        <w:t xml:space="preserve">grated </w:t>
      </w:r>
      <w:r w:rsidR="00BB664C">
        <w:t xml:space="preserve">with advanced </w:t>
      </w:r>
      <w:r w:rsidR="00F46258">
        <w:t>technologies A</w:t>
      </w:r>
      <w:r w:rsidR="004B69F5">
        <w:t xml:space="preserve"> mind map </w:t>
      </w:r>
      <w:r w:rsidR="00BC2304">
        <w:t>of contemporary software can be div</w:t>
      </w:r>
      <w:r w:rsidR="00FE4277">
        <w:t xml:space="preserve">ided into several key branches </w:t>
      </w:r>
    </w:p>
    <w:p w14:paraId="750ACB58" w14:textId="02E571F0" w:rsidR="00F46258" w:rsidRDefault="00F46258" w:rsidP="00D1203F">
      <w:r>
        <w:t>Types character</w:t>
      </w:r>
      <w:r w:rsidR="00527966">
        <w:t>istics</w:t>
      </w:r>
      <w:r w:rsidR="00871EF9">
        <w:t xml:space="preserve">. Technologies applications </w:t>
      </w:r>
      <w:r w:rsidR="00ED0726">
        <w:t>development practices an</w:t>
      </w:r>
      <w:r w:rsidR="005F31F5">
        <w:t xml:space="preserve">d challenges. </w:t>
      </w:r>
    </w:p>
    <w:p w14:paraId="2E88E799" w14:textId="1DCAC5D2" w:rsidR="005F31F5" w:rsidRDefault="007E59F0" w:rsidP="00D1203F">
      <w:r>
        <w:t xml:space="preserve">1 types of contemporary </w:t>
      </w:r>
      <w:r w:rsidR="00920A00">
        <w:t xml:space="preserve">software </w:t>
      </w:r>
    </w:p>
    <w:p w14:paraId="1FB86947" w14:textId="7DAB05D6" w:rsidR="00920A00" w:rsidRDefault="00920A00" w:rsidP="00D1203F">
      <w:r>
        <w:t>Contemporary</w:t>
      </w:r>
      <w:r w:rsidR="00DB5D1C">
        <w:t xml:space="preserve">. </w:t>
      </w:r>
      <w:r>
        <w:t xml:space="preserve"> so</w:t>
      </w:r>
      <w:r w:rsidR="00DB5D1C">
        <w:t xml:space="preserve">ftware </w:t>
      </w:r>
      <w:r w:rsidR="008877EA">
        <w:t xml:space="preserve">includes various </w:t>
      </w:r>
      <w:r w:rsidR="00F036F6">
        <w:t xml:space="preserve">categories such </w:t>
      </w:r>
      <w:r w:rsidR="008D06B4">
        <w:t>as s</w:t>
      </w:r>
      <w:r w:rsidR="002C5558">
        <w:t xml:space="preserve">ystem software. </w:t>
      </w:r>
      <w:r w:rsidR="005978A0">
        <w:t xml:space="preserve">Applications </w:t>
      </w:r>
      <w:r w:rsidR="007C220C">
        <w:t>software</w:t>
      </w:r>
      <w:r w:rsidR="006E25B9">
        <w:t xml:space="preserve">. Web based </w:t>
      </w:r>
      <w:r w:rsidR="009C569D">
        <w:t xml:space="preserve">software. and </w:t>
      </w:r>
      <w:r w:rsidR="00C02E90">
        <w:t>mobile application</w:t>
      </w:r>
      <w:r w:rsidR="009E4599">
        <w:t xml:space="preserve">s, </w:t>
      </w:r>
      <w:r w:rsidR="00001B21">
        <w:t>cloud-based</w:t>
      </w:r>
      <w:r w:rsidR="00884515">
        <w:t xml:space="preserve"> software </w:t>
      </w:r>
      <w:r w:rsidR="00001B21">
        <w:t>like google</w:t>
      </w:r>
      <w:r w:rsidR="00884515">
        <w:t xml:space="preserve"> work</w:t>
      </w:r>
      <w:r w:rsidR="00257C22">
        <w:t xml:space="preserve">space and Microsoft </w:t>
      </w:r>
      <w:r w:rsidR="008E29F5">
        <w:t xml:space="preserve">365 allows user to </w:t>
      </w:r>
      <w:r w:rsidR="00920213">
        <w:t>acc</w:t>
      </w:r>
      <w:r w:rsidR="00B1207A">
        <w:t>ess servi</w:t>
      </w:r>
      <w:r w:rsidR="00496696">
        <w:t xml:space="preserve">ces anytime and </w:t>
      </w:r>
      <w:r w:rsidR="00001B21">
        <w:t xml:space="preserve">anywhere. </w:t>
      </w:r>
      <w:r w:rsidR="006A5DAC">
        <w:t>M</w:t>
      </w:r>
      <w:r w:rsidR="00001B21">
        <w:t>obile</w:t>
      </w:r>
      <w:r w:rsidR="006A5DAC">
        <w:t xml:space="preserve"> applications </w:t>
      </w:r>
      <w:r w:rsidR="008E112D">
        <w:t>such as mobile baking app</w:t>
      </w:r>
      <w:r w:rsidR="00784DB6">
        <w:t>s. healt</w:t>
      </w:r>
      <w:r w:rsidR="00566313">
        <w:t xml:space="preserve">h tracking. and </w:t>
      </w:r>
      <w:r w:rsidR="001A07DF">
        <w:t xml:space="preserve">social media platforms are also </w:t>
      </w:r>
      <w:r w:rsidR="00884EC1">
        <w:t>major examples</w:t>
      </w:r>
      <w:r w:rsidR="003B3FCD">
        <w:t>. Additional</w:t>
      </w:r>
      <w:r w:rsidR="008E565B">
        <w:t xml:space="preserve">. Enterprise </w:t>
      </w:r>
      <w:r w:rsidR="003844D6">
        <w:t xml:space="preserve">software like ERP and </w:t>
      </w:r>
      <w:r w:rsidR="001B4957">
        <w:t>CRM system</w:t>
      </w:r>
      <w:r w:rsidR="000A3E1F">
        <w:t>s supports busin</w:t>
      </w:r>
      <w:r w:rsidR="00981274">
        <w:t xml:space="preserve">ess operation </w:t>
      </w:r>
      <w:r w:rsidR="006138C7">
        <w:t xml:space="preserve">efficiently. </w:t>
      </w:r>
    </w:p>
    <w:p w14:paraId="1F0BDF2C" w14:textId="77777777" w:rsidR="002E4B2E" w:rsidRDefault="002E4B2E" w:rsidP="00D1203F"/>
    <w:p w14:paraId="556CDFE2" w14:textId="2BE51402" w:rsidR="006138C7" w:rsidRDefault="006138C7" w:rsidP="00D1203F">
      <w:r>
        <w:t xml:space="preserve">2 </w:t>
      </w:r>
      <w:r w:rsidR="00B50E87">
        <w:t>characteris</w:t>
      </w:r>
      <w:r w:rsidR="00567C83">
        <w:t xml:space="preserve">tics </w:t>
      </w:r>
    </w:p>
    <w:p w14:paraId="60378782" w14:textId="1D0B5AB1" w:rsidR="00567C83" w:rsidRDefault="00567C83" w:rsidP="00D1203F">
      <w:r>
        <w:t xml:space="preserve">Modern </w:t>
      </w:r>
      <w:r w:rsidR="00AB4D03">
        <w:t xml:space="preserve">software </w:t>
      </w:r>
      <w:r w:rsidR="00757698">
        <w:t xml:space="preserve">is </w:t>
      </w:r>
      <w:r w:rsidR="00B52833">
        <w:t>known</w:t>
      </w:r>
      <w:r w:rsidR="00757698">
        <w:t xml:space="preserve"> for its </w:t>
      </w:r>
      <w:r w:rsidR="006115DC">
        <w:t>scalabi</w:t>
      </w:r>
      <w:r w:rsidR="00081345">
        <w:t>lity</w:t>
      </w:r>
      <w:r w:rsidR="00B52833">
        <w:t>. Flexi</w:t>
      </w:r>
      <w:r w:rsidR="003751FF">
        <w:t xml:space="preserve">bility. And </w:t>
      </w:r>
      <w:r w:rsidR="002B35E9">
        <w:t>user-friendly</w:t>
      </w:r>
      <w:r w:rsidR="00AE444C">
        <w:t xml:space="preserve"> interfaces. </w:t>
      </w:r>
      <w:r w:rsidR="002B35E9">
        <w:t>It is often cross plat</w:t>
      </w:r>
      <w:r w:rsidR="00D508A1">
        <w:t xml:space="preserve">form meaning it can </w:t>
      </w:r>
      <w:r w:rsidR="00330D23">
        <w:t xml:space="preserve">run on multiple </w:t>
      </w:r>
      <w:r w:rsidR="00F51306">
        <w:t xml:space="preserve">devices. such as </w:t>
      </w:r>
      <w:r w:rsidR="00825276">
        <w:t xml:space="preserve">smartphones. Tablets. And </w:t>
      </w:r>
      <w:r w:rsidR="002D2039">
        <w:t xml:space="preserve">desktops. Contemporary </w:t>
      </w:r>
      <w:r w:rsidR="008E68DB">
        <w:t xml:space="preserve">software </w:t>
      </w:r>
      <w:r w:rsidR="003B4E63">
        <w:t>emphasizes</w:t>
      </w:r>
      <w:r w:rsidR="008E68DB">
        <w:t xml:space="preserve"> </w:t>
      </w:r>
      <w:r w:rsidR="00F57BE4">
        <w:t>real time updates</w:t>
      </w:r>
      <w:r w:rsidR="00A15F70">
        <w:t xml:space="preserve">. </w:t>
      </w:r>
      <w:r w:rsidR="003B4E63">
        <w:t>A</w:t>
      </w:r>
      <w:r w:rsidR="00A15F70">
        <w:t>utom</w:t>
      </w:r>
      <w:r w:rsidR="003B4E63">
        <w:t xml:space="preserve">ation. Security. And </w:t>
      </w:r>
      <w:r w:rsidR="00767F4B">
        <w:t xml:space="preserve">performance optimization. </w:t>
      </w:r>
      <w:r w:rsidR="001D16D9">
        <w:t>Most system are designed to be mo</w:t>
      </w:r>
      <w:r w:rsidR="00191D52">
        <w:t>du</w:t>
      </w:r>
      <w:r w:rsidR="00C223C1">
        <w:t xml:space="preserve">lar so that </w:t>
      </w:r>
      <w:r w:rsidR="00834015">
        <w:t>fea</w:t>
      </w:r>
      <w:r w:rsidR="0059326B">
        <w:t xml:space="preserve">tures can be added or </w:t>
      </w:r>
      <w:r w:rsidR="00EC6052">
        <w:t xml:space="preserve">updated </w:t>
      </w:r>
      <w:r w:rsidR="002C41B6">
        <w:t>easily with</w:t>
      </w:r>
      <w:r w:rsidR="0064039C">
        <w:t>out disrupting the entire.</w:t>
      </w:r>
    </w:p>
    <w:p w14:paraId="242455F6" w14:textId="0B7231D1" w:rsidR="0064039C" w:rsidRDefault="00176CB3" w:rsidP="00D1203F">
      <w:r>
        <w:t>3 technologies used</w:t>
      </w:r>
    </w:p>
    <w:p w14:paraId="5F766B04" w14:textId="05628197" w:rsidR="00176CB3" w:rsidRDefault="00B57E66" w:rsidP="00D1203F">
      <w:r>
        <w:t xml:space="preserve">Contemporary </w:t>
      </w:r>
      <w:r w:rsidR="00D03DEE">
        <w:t xml:space="preserve">software relies </w:t>
      </w:r>
      <w:r w:rsidR="006A10A9">
        <w:t>heavily on advanced technolo</w:t>
      </w:r>
      <w:r w:rsidR="005348DB">
        <w:t xml:space="preserve">gies. Cloud computing </w:t>
      </w:r>
      <w:r w:rsidR="00851FE8">
        <w:t>ena</w:t>
      </w:r>
      <w:r w:rsidR="00626A70">
        <w:t>bles storage and p</w:t>
      </w:r>
      <w:r w:rsidR="004D4C59">
        <w:t xml:space="preserve">rocessing over the internet. </w:t>
      </w:r>
      <w:r w:rsidR="004B68BD">
        <w:t>Artificial inte</w:t>
      </w:r>
      <w:r w:rsidR="003F2D9A">
        <w:t>lligence (</w:t>
      </w:r>
      <w:r w:rsidR="001A6B0C">
        <w:t>A</w:t>
      </w:r>
      <w:r w:rsidR="00B67C25">
        <w:t xml:space="preserve">I) and machine </w:t>
      </w:r>
      <w:r w:rsidR="004456DB">
        <w:t>learning (</w:t>
      </w:r>
      <w:r w:rsidR="00F4555F">
        <w:t>ML)</w:t>
      </w:r>
      <w:r w:rsidR="00684F18">
        <w:t xml:space="preserve"> are used for date analysis</w:t>
      </w:r>
      <w:r w:rsidR="004456DB">
        <w:t>. Chatbots</w:t>
      </w:r>
      <w:r w:rsidR="00DB328B">
        <w:t xml:space="preserve">. Recommendation </w:t>
      </w:r>
      <w:r w:rsidR="001B2C7B">
        <w:t>system. And au</w:t>
      </w:r>
      <w:r w:rsidR="005D09B3">
        <w:t>tom</w:t>
      </w:r>
      <w:r w:rsidR="004E76AD">
        <w:t>ation. Big date technolog</w:t>
      </w:r>
      <w:r w:rsidR="000A462F">
        <w:t xml:space="preserve">ies help manage large </w:t>
      </w:r>
      <w:r w:rsidR="000270CC">
        <w:t xml:space="preserve">volumes of </w:t>
      </w:r>
      <w:r w:rsidR="00AE29FF">
        <w:t>date</w:t>
      </w:r>
      <w:r w:rsidR="0087251A">
        <w:t>. While AP</w:t>
      </w:r>
      <w:r w:rsidR="00C57063">
        <w:t xml:space="preserve">IS enable software </w:t>
      </w:r>
      <w:r w:rsidR="00847E9A">
        <w:t>integration, other im</w:t>
      </w:r>
      <w:r w:rsidR="00F034D6">
        <w:t xml:space="preserve">portant </w:t>
      </w:r>
      <w:r w:rsidR="00B169E2">
        <w:t>technologies inclu</w:t>
      </w:r>
      <w:r w:rsidR="006961A4">
        <w:t xml:space="preserve">de blockchain internet </w:t>
      </w:r>
      <w:r w:rsidR="002B420B">
        <w:t xml:space="preserve">of things (IOT) </w:t>
      </w:r>
      <w:r w:rsidR="00140356">
        <w:t xml:space="preserve">and cybersecurity tools. </w:t>
      </w:r>
    </w:p>
    <w:p w14:paraId="010347B3" w14:textId="09B6B6A9" w:rsidR="005C5EDC" w:rsidRDefault="005C5EDC" w:rsidP="00D1203F">
      <w:r>
        <w:t xml:space="preserve">4 applications </w:t>
      </w:r>
    </w:p>
    <w:p w14:paraId="6BFD2D73" w14:textId="72DA8AAF" w:rsidR="005C5EDC" w:rsidRDefault="00205478" w:rsidP="00D1203F">
      <w:r>
        <w:t>The application of contem</w:t>
      </w:r>
      <w:r w:rsidR="004054EC">
        <w:t xml:space="preserve">porary span across many </w:t>
      </w:r>
      <w:r w:rsidR="00244D1F">
        <w:t>fiel</w:t>
      </w:r>
      <w:r w:rsidR="004F769F">
        <w:t xml:space="preserve">ds. In education. </w:t>
      </w:r>
      <w:r w:rsidR="00F92CC1">
        <w:t>L</w:t>
      </w:r>
      <w:r w:rsidR="004F769F">
        <w:t>earn</w:t>
      </w:r>
      <w:r w:rsidR="00F92CC1">
        <w:t xml:space="preserve">ing management system and e </w:t>
      </w:r>
      <w:r w:rsidR="001D375B">
        <w:t>learning platform support</w:t>
      </w:r>
      <w:r w:rsidR="00403B36">
        <w:t xml:space="preserve"> online learning. </w:t>
      </w:r>
      <w:r w:rsidR="00F350B0">
        <w:t>In health</w:t>
      </w:r>
      <w:r w:rsidR="00F27B87">
        <w:t xml:space="preserve">care, </w:t>
      </w:r>
      <w:r w:rsidR="00B14737">
        <w:t xml:space="preserve">software </w:t>
      </w:r>
      <w:r w:rsidR="00C46C7C">
        <w:t xml:space="preserve">assists in patient </w:t>
      </w:r>
      <w:r w:rsidR="00FD05E1">
        <w:t xml:space="preserve">management. </w:t>
      </w:r>
      <w:r w:rsidR="007E2B73">
        <w:t>T</w:t>
      </w:r>
      <w:r w:rsidR="001719D5">
        <w:t>el</w:t>
      </w:r>
      <w:r w:rsidR="009E7024">
        <w:t>emedi</w:t>
      </w:r>
      <w:r w:rsidR="007E2B73">
        <w:t>cine</w:t>
      </w:r>
      <w:r w:rsidR="004128E3">
        <w:t xml:space="preserve">. </w:t>
      </w:r>
      <w:r w:rsidR="009D4BFB">
        <w:t>D</w:t>
      </w:r>
      <w:r w:rsidR="000164DB">
        <w:t>iagnostic</w:t>
      </w:r>
      <w:r w:rsidR="009D4BFB">
        <w:t xml:space="preserve">. In business. </w:t>
      </w:r>
      <w:r w:rsidR="00B50CE0">
        <w:t xml:space="preserve">Software </w:t>
      </w:r>
      <w:r w:rsidR="0088346C">
        <w:t>imp</w:t>
      </w:r>
      <w:r w:rsidR="00EE5802">
        <w:t xml:space="preserve">roves </w:t>
      </w:r>
      <w:r w:rsidR="00C937A4">
        <w:t xml:space="preserve">productivity. </w:t>
      </w:r>
      <w:r w:rsidR="001449E0">
        <w:t xml:space="preserve">Decision making and </w:t>
      </w:r>
      <w:r w:rsidR="003E2AC0">
        <w:t xml:space="preserve">customer service. </w:t>
      </w:r>
      <w:r w:rsidR="0002032E">
        <w:t xml:space="preserve">Social media platforms </w:t>
      </w:r>
      <w:r w:rsidR="002C32D4">
        <w:t>and entertai</w:t>
      </w:r>
      <w:r w:rsidR="00C934F3">
        <w:t>nment</w:t>
      </w:r>
      <w:r w:rsidR="00D9267F">
        <w:t xml:space="preserve"> software also </w:t>
      </w:r>
      <w:r w:rsidR="00F32ECC">
        <w:t>play a major role in daily life</w:t>
      </w:r>
      <w:r w:rsidR="00C55C46">
        <w:t xml:space="preserve">. </w:t>
      </w:r>
    </w:p>
    <w:p w14:paraId="45B4DA7C" w14:textId="77777777" w:rsidR="00C50B0C" w:rsidRDefault="00C50B0C" w:rsidP="00D1203F"/>
    <w:p w14:paraId="2ACEDAFE" w14:textId="0082F253" w:rsidR="009E48D0" w:rsidRDefault="009E48D0" w:rsidP="00D1203F">
      <w:r>
        <w:lastRenderedPageBreak/>
        <w:t xml:space="preserve">5 </w:t>
      </w:r>
      <w:r w:rsidR="00652D99">
        <w:t>developments</w:t>
      </w:r>
      <w:r w:rsidR="002C1458">
        <w:t xml:space="preserve"> </w:t>
      </w:r>
      <w:r w:rsidR="002A28F2">
        <w:t>practices</w:t>
      </w:r>
    </w:p>
    <w:p w14:paraId="4D6BFF41" w14:textId="2EB2F9A6" w:rsidR="002A28F2" w:rsidRDefault="002A28F2" w:rsidP="00D1203F">
      <w:r>
        <w:t xml:space="preserve">Modern software </w:t>
      </w:r>
      <w:r w:rsidR="003D7BC3">
        <w:t xml:space="preserve">is developed using agile </w:t>
      </w:r>
      <w:r w:rsidR="00EE6447">
        <w:t xml:space="preserve">and DEVOPS </w:t>
      </w:r>
      <w:r w:rsidR="006C1C54">
        <w:t xml:space="preserve">methodologies, </w:t>
      </w:r>
      <w:r w:rsidR="0059015B">
        <w:t xml:space="preserve">which focus on </w:t>
      </w:r>
      <w:r w:rsidR="00BD0587">
        <w:t xml:space="preserve">continuous improvement. </w:t>
      </w:r>
      <w:r w:rsidR="00936C6E">
        <w:t>Collaboration. And fast delivery</w:t>
      </w:r>
      <w:r w:rsidR="00DE768E">
        <w:t xml:space="preserve">. </w:t>
      </w:r>
      <w:r w:rsidR="00F22865">
        <w:t>Open-source</w:t>
      </w:r>
      <w:r w:rsidR="00DE768E">
        <w:t xml:space="preserve"> </w:t>
      </w:r>
      <w:r w:rsidR="000043AD">
        <w:t xml:space="preserve">development is also common. </w:t>
      </w:r>
      <w:r w:rsidR="00973A1B">
        <w:t xml:space="preserve">Allowing developers to </w:t>
      </w:r>
      <w:r w:rsidR="00F22865">
        <w:t>worldwide</w:t>
      </w:r>
      <w:r w:rsidR="003946A2">
        <w:t xml:space="preserve"> to con</w:t>
      </w:r>
      <w:r w:rsidR="00CB2954">
        <w:t>tribute user feedb</w:t>
      </w:r>
      <w:r w:rsidR="0028111C">
        <w:t xml:space="preserve">ack is </w:t>
      </w:r>
      <w:r w:rsidR="0053407C">
        <w:t xml:space="preserve">continuously </w:t>
      </w:r>
      <w:r w:rsidR="001C56E7">
        <w:t xml:space="preserve">collected </w:t>
      </w:r>
      <w:r w:rsidR="00723A91">
        <w:t xml:space="preserve">to enhance </w:t>
      </w:r>
      <w:r w:rsidR="001C4A86">
        <w:t>functionality and usa</w:t>
      </w:r>
      <w:r w:rsidR="003E2E18">
        <w:t xml:space="preserve">bility automation tools are </w:t>
      </w:r>
      <w:r w:rsidR="00590557">
        <w:t xml:space="preserve">used for testing. </w:t>
      </w:r>
      <w:r w:rsidR="00C35B74">
        <w:t>D</w:t>
      </w:r>
      <w:r w:rsidR="00590557">
        <w:t>e</w:t>
      </w:r>
      <w:r w:rsidR="00C35B74">
        <w:t>ployment. And maintenance</w:t>
      </w:r>
      <w:r w:rsidR="003E2958">
        <w:t>.</w:t>
      </w:r>
    </w:p>
    <w:p w14:paraId="24C8EF99" w14:textId="77777777" w:rsidR="003E2958" w:rsidRDefault="003E2958" w:rsidP="00D1203F"/>
    <w:p w14:paraId="4F535022" w14:textId="21581555" w:rsidR="003E2958" w:rsidRDefault="009A2DD0" w:rsidP="00D1203F">
      <w:r>
        <w:t xml:space="preserve">6 </w:t>
      </w:r>
      <w:r w:rsidR="002B59AC">
        <w:t xml:space="preserve">challenges </w:t>
      </w:r>
    </w:p>
    <w:p w14:paraId="1DAF7E8E" w14:textId="7892D033" w:rsidR="002B59AC" w:rsidRDefault="002B59AC" w:rsidP="00D1203F">
      <w:r>
        <w:t>Despite its advantages</w:t>
      </w:r>
      <w:r w:rsidR="00EB032F">
        <w:t xml:space="preserve">. </w:t>
      </w:r>
      <w:r w:rsidR="007414A0">
        <w:t xml:space="preserve">Contemporary </w:t>
      </w:r>
      <w:r w:rsidR="00F648AD">
        <w:t xml:space="preserve">software faces challenges </w:t>
      </w:r>
      <w:r w:rsidR="0043184D">
        <w:t xml:space="preserve">such as </w:t>
      </w:r>
      <w:r w:rsidR="00901D15">
        <w:t xml:space="preserve">security </w:t>
      </w:r>
      <w:r w:rsidR="00C62A42">
        <w:t xml:space="preserve">threats. Privacy </w:t>
      </w:r>
      <w:r w:rsidR="00D90334">
        <w:t xml:space="preserve">concerns. High development </w:t>
      </w:r>
      <w:r w:rsidR="00EF3EEA">
        <w:t xml:space="preserve">costs. And rapid </w:t>
      </w:r>
      <w:r w:rsidR="008A3958">
        <w:t>technological. Change</w:t>
      </w:r>
      <w:r w:rsidR="00A3595F">
        <w:t>s developers</w:t>
      </w:r>
      <w:r w:rsidR="00CD540D">
        <w:t xml:space="preserve"> must cons</w:t>
      </w:r>
      <w:r w:rsidR="009872BE">
        <w:t xml:space="preserve">tantly update </w:t>
      </w:r>
      <w:r w:rsidR="0049181E">
        <w:t>system to protect again</w:t>
      </w:r>
      <w:r w:rsidR="005811B4">
        <w:t xml:space="preserve">st cyberattacks and </w:t>
      </w:r>
      <w:r w:rsidR="00141C7C">
        <w:t>ensure compliance with regulations</w:t>
      </w:r>
      <w:r w:rsidR="008677DC">
        <w:t>.</w:t>
      </w:r>
    </w:p>
    <w:p w14:paraId="3FD5E744" w14:textId="77777777" w:rsidR="008677DC" w:rsidRDefault="008677DC" w:rsidP="00D1203F"/>
    <w:p w14:paraId="03AE3219" w14:textId="252DC19D" w:rsidR="00111AFA" w:rsidRDefault="00066D65" w:rsidP="00D1203F">
      <w:r>
        <w:t xml:space="preserve">Conclusion </w:t>
      </w:r>
    </w:p>
    <w:p w14:paraId="09DD14D4" w14:textId="0D64442B" w:rsidR="00F04A82" w:rsidRDefault="00066D65" w:rsidP="00D1203F">
      <w:r>
        <w:t>In con</w:t>
      </w:r>
      <w:r w:rsidR="00742604">
        <w:t xml:space="preserve">clusion. Contemporary software </w:t>
      </w:r>
      <w:r w:rsidR="00D2392A">
        <w:t xml:space="preserve">plays a vital role in modern society </w:t>
      </w:r>
      <w:r w:rsidR="001746C5">
        <w:t>integration with adv</w:t>
      </w:r>
      <w:r w:rsidR="00F94935">
        <w:t xml:space="preserve">anced technologies and wide range </w:t>
      </w:r>
      <w:r w:rsidR="00321803">
        <w:t xml:space="preserve">of application makes it essential for </w:t>
      </w:r>
      <w:r w:rsidR="00C343F4">
        <w:t xml:space="preserve">personal. </w:t>
      </w:r>
      <w:r w:rsidR="00A73321">
        <w:t>E</w:t>
      </w:r>
      <w:r w:rsidR="00C343F4">
        <w:t>ducational</w:t>
      </w:r>
      <w:r w:rsidR="00A73321">
        <w:t>. Educational</w:t>
      </w:r>
      <w:r w:rsidR="007D0CB8">
        <w:t xml:space="preserve">. And professional use. A mind </w:t>
      </w:r>
      <w:r w:rsidR="008F789D">
        <w:t xml:space="preserve">map view helps </w:t>
      </w:r>
      <w:r w:rsidR="00163588">
        <w:t>understanding how different com</w:t>
      </w:r>
      <w:r w:rsidR="00821C90">
        <w:t xml:space="preserve">ponents of contemporary </w:t>
      </w:r>
      <w:r w:rsidR="00616887">
        <w:t xml:space="preserve">software </w:t>
      </w:r>
      <w:r w:rsidR="00AE7A5C">
        <w:t>are interconnected</w:t>
      </w:r>
      <w:r w:rsidR="0005159F">
        <w:t>.</w:t>
      </w:r>
      <w:sdt>
        <w:sdtPr>
          <w:id w:val="-1822484999"/>
          <w:citation/>
        </w:sdtPr>
        <w:sdtContent>
          <w:r w:rsidR="00965544">
            <w:fldChar w:fldCharType="begin"/>
          </w:r>
          <w:r w:rsidR="00965544">
            <w:rPr>
              <w:lang w:val="en-US"/>
            </w:rPr>
            <w:instrText xml:space="preserve"> CITATION pre20 \l 1033 </w:instrText>
          </w:r>
          <w:r w:rsidR="00965544">
            <w:fldChar w:fldCharType="separate"/>
          </w:r>
          <w:r w:rsidR="00EB5591">
            <w:rPr>
              <w:noProof/>
              <w:lang w:val="en-US"/>
            </w:rPr>
            <w:t xml:space="preserve"> </w:t>
          </w:r>
          <w:r w:rsidR="00EB5591" w:rsidRPr="00EB5591">
            <w:rPr>
              <w:noProof/>
              <w:lang w:val="en-US"/>
            </w:rPr>
            <w:t>[2]</w:t>
          </w:r>
          <w:r w:rsidR="00965544">
            <w:fldChar w:fldCharType="end"/>
          </w:r>
        </w:sdtContent>
      </w:sdt>
    </w:p>
    <w:sdt>
      <w:sdtPr>
        <w:id w:val="-292980805"/>
        <w:docPartObj>
          <w:docPartGallery w:val="Bibliographies"/>
          <w:docPartUnique/>
        </w:docPartObj>
      </w:sdtPr>
      <w:sdtEndPr>
        <w:rPr>
          <w:rFonts w:asciiTheme="minorHAnsi" w:eastAsiaTheme="minorEastAsia" w:hAnsiTheme="minorHAnsi" w:cstheme="minorBidi"/>
          <w:b w:val="0"/>
          <w:color w:val="auto"/>
          <w:sz w:val="24"/>
          <w:szCs w:val="24"/>
        </w:rPr>
      </w:sdtEndPr>
      <w:sdtContent>
        <w:p w14:paraId="0174CD48" w14:textId="498A0B77" w:rsidR="00F04A82" w:rsidRDefault="00F04A82">
          <w:pPr>
            <w:pStyle w:val="Heading1"/>
          </w:pPr>
        </w:p>
        <w:sdt>
          <w:sdtPr>
            <w:id w:val="111145805"/>
            <w:bibliography/>
          </w:sdtPr>
          <w:sdtContent>
            <w:p w14:paraId="22599D73" w14:textId="77777777" w:rsidR="00EB5591" w:rsidRDefault="00F04A82">
              <w:pPr>
                <w:rPr>
                  <w:noProof/>
                </w:rPr>
              </w:pPr>
              <w:r>
                <w:fldChar w:fldCharType="begin"/>
              </w:r>
              <w:r>
                <w:instrText xml:space="preserve"> BIBLIOGRAPHY </w:instrText>
              </w:r>
              <w:r>
                <w:fldChar w:fldCharType="separate"/>
              </w:r>
            </w:p>
            <w:p w14:paraId="24665604" w14:textId="77777777" w:rsidR="00EB5591" w:rsidRDefault="00EB5591">
              <w:pPr>
                <w:divId w:val="1847011085"/>
                <w:rPr>
                  <w:rFonts w:eastAsia="Times New Roman"/>
                  <w:noProof/>
                </w:rPr>
              </w:pPr>
            </w:p>
            <w:p w14:paraId="78F3E279" w14:textId="383D4EB3" w:rsidR="00F04A82" w:rsidRDefault="00F04A82">
              <w:r>
                <w:rPr>
                  <w:b/>
                  <w:bCs/>
                  <w:noProof/>
                </w:rPr>
                <w:fldChar w:fldCharType="end"/>
              </w:r>
            </w:p>
          </w:sdtContent>
        </w:sdt>
      </w:sdtContent>
    </w:sdt>
    <w:p w14:paraId="453DE70A" w14:textId="76147518" w:rsidR="0005159F" w:rsidRDefault="0005159F" w:rsidP="00D1203F"/>
    <w:p w14:paraId="4C6441D4" w14:textId="77777777" w:rsidR="00B0125A" w:rsidRDefault="00B0125A" w:rsidP="00D1203F"/>
    <w:p w14:paraId="16FB58B3" w14:textId="77777777" w:rsidR="00B0125A" w:rsidRDefault="00B0125A" w:rsidP="00D1203F"/>
    <w:p w14:paraId="1BC0D4BE" w14:textId="77777777" w:rsidR="00B0125A" w:rsidRDefault="00B0125A" w:rsidP="00D1203F"/>
    <w:p w14:paraId="69CF216D" w14:textId="77777777" w:rsidR="00B0125A" w:rsidRDefault="00B0125A" w:rsidP="00D1203F"/>
    <w:p w14:paraId="6BF3E537" w14:textId="77777777" w:rsidR="00B0125A" w:rsidRDefault="00B0125A" w:rsidP="00D1203F"/>
    <w:p w14:paraId="41C6A6EA" w14:textId="77777777" w:rsidR="00B0125A" w:rsidRDefault="00B0125A" w:rsidP="00D1203F"/>
    <w:p w14:paraId="3F731308" w14:textId="77777777" w:rsidR="00B0125A" w:rsidRDefault="00B0125A" w:rsidP="00D1203F"/>
    <w:p w14:paraId="76FCC89C" w14:textId="77777777" w:rsidR="00B0125A" w:rsidRDefault="00B0125A" w:rsidP="00D1203F"/>
    <w:p w14:paraId="281744E8" w14:textId="77777777" w:rsidR="00AA57C6" w:rsidRDefault="00AA57C6" w:rsidP="00D1203F"/>
    <w:p w14:paraId="3A71688A" w14:textId="77777777" w:rsidR="009E48D0" w:rsidRDefault="009E48D0" w:rsidP="00D1203F"/>
    <w:p w14:paraId="572199D0" w14:textId="77777777" w:rsidR="00752D36" w:rsidRPr="00D1203F" w:rsidRDefault="00752D36" w:rsidP="00D1203F"/>
    <w:p w14:paraId="606C5B4C" w14:textId="77777777" w:rsidR="009634F1" w:rsidRPr="009634F1" w:rsidRDefault="009634F1" w:rsidP="009634F1"/>
    <w:p w14:paraId="75897097" w14:textId="6448EB9B" w:rsidR="000551A7" w:rsidRDefault="000551A7" w:rsidP="000551A7">
      <w:pPr>
        <w:pStyle w:val="Heading2"/>
        <w:numPr>
          <w:ilvl w:val="0"/>
          <w:numId w:val="5"/>
        </w:numPr>
        <w:ind w:left="567" w:hanging="567"/>
      </w:pPr>
      <w:bookmarkStart w:id="5" w:name="_Toc212037701"/>
      <w:r w:rsidRPr="000551A7">
        <w:t>Mind mapping and explain the benefits of using mind mapping in business operations</w:t>
      </w:r>
      <w:bookmarkEnd w:id="5"/>
    </w:p>
    <w:p w14:paraId="53CE5A72" w14:textId="08B523E4" w:rsidR="006B7109" w:rsidRDefault="00960E86" w:rsidP="006B7109">
      <w:r>
        <w:t>M</w:t>
      </w:r>
      <w:r w:rsidR="002E2620">
        <w:t>ind</w:t>
      </w:r>
      <w:r>
        <w:t xml:space="preserve"> mapping is a visual tool that helps </w:t>
      </w:r>
      <w:r w:rsidR="00E95511">
        <w:t xml:space="preserve">organize ideas, information </w:t>
      </w:r>
      <w:r w:rsidR="005A4115">
        <w:t>and processes aro</w:t>
      </w:r>
      <w:r w:rsidR="005C6811">
        <w:t>und</w:t>
      </w:r>
      <w:r w:rsidR="008A7179">
        <w:t xml:space="preserve"> a central</w:t>
      </w:r>
      <w:r w:rsidR="005C6811">
        <w:t xml:space="preserve"> topic. </w:t>
      </w:r>
      <w:r w:rsidR="00DB52B1">
        <w:t>In business</w:t>
      </w:r>
      <w:r w:rsidR="008E56BA">
        <w:t xml:space="preserve"> </w:t>
      </w:r>
      <w:r w:rsidR="00990B86">
        <w:t>operations, mind mapping</w:t>
      </w:r>
      <w:r w:rsidR="00E702C1">
        <w:t xml:space="preserve"> is widely used to</w:t>
      </w:r>
      <w:r w:rsidR="00154230">
        <w:t xml:space="preserve"> </w:t>
      </w:r>
      <w:r w:rsidR="00E347AE">
        <w:t xml:space="preserve">simplify, complex </w:t>
      </w:r>
      <w:r w:rsidR="00B45CFD">
        <w:t xml:space="preserve">tasks, </w:t>
      </w:r>
      <w:r w:rsidR="00DB52B1">
        <w:t>improve communication</w:t>
      </w:r>
      <w:r w:rsidR="00383B8D">
        <w:t>, and support</w:t>
      </w:r>
      <w:r w:rsidR="000C63BA">
        <w:t xml:space="preserve"> effective dec</w:t>
      </w:r>
      <w:r w:rsidR="00C0758A">
        <w:t xml:space="preserve">ision making. By visually </w:t>
      </w:r>
      <w:r w:rsidR="00DB52B1">
        <w:t>displ</w:t>
      </w:r>
      <w:r w:rsidR="00D15013">
        <w:t xml:space="preserve">aying relationship between </w:t>
      </w:r>
      <w:r w:rsidR="00DE564D">
        <w:t>ideas, mind</w:t>
      </w:r>
      <w:r w:rsidR="000C5C65">
        <w:t xml:space="preserve"> maps help businesses operate more efficient</w:t>
      </w:r>
      <w:r w:rsidR="000D436F">
        <w:t>ly and strategically</w:t>
      </w:r>
      <w:r w:rsidR="00DE564D">
        <w:t>.</w:t>
      </w:r>
    </w:p>
    <w:p w14:paraId="1C8D553F" w14:textId="070CFD7B" w:rsidR="00DE564D" w:rsidRDefault="00A54FBE" w:rsidP="006B7109">
      <w:r>
        <w:t>One key benefit of mind mapping</w:t>
      </w:r>
      <w:r w:rsidR="00BE44CB">
        <w:t xml:space="preserve"> in business oper</w:t>
      </w:r>
      <w:r w:rsidR="009B2412">
        <w:t xml:space="preserve">ations </w:t>
      </w:r>
      <w:r w:rsidR="00F6687A">
        <w:t>is improved</w:t>
      </w:r>
      <w:r w:rsidR="009B2412">
        <w:t xml:space="preserve"> pla</w:t>
      </w:r>
      <w:r w:rsidR="00EC0E10">
        <w:t xml:space="preserve">nning and </w:t>
      </w:r>
      <w:r w:rsidR="00D43034">
        <w:t>organization. Business ac</w:t>
      </w:r>
      <w:r w:rsidR="00DF4035">
        <w:t>tivities often invo</w:t>
      </w:r>
      <w:r w:rsidR="00FC3E82">
        <w:t xml:space="preserve">lve multiple </w:t>
      </w:r>
      <w:r w:rsidR="000B227A">
        <w:t>tasks</w:t>
      </w:r>
      <w:r w:rsidR="00FC3E82">
        <w:t xml:space="preserve">, </w:t>
      </w:r>
      <w:r w:rsidR="00470D7C">
        <w:t xml:space="preserve">departments, and </w:t>
      </w:r>
      <w:r w:rsidR="000B227A">
        <w:t xml:space="preserve">objectives. </w:t>
      </w:r>
      <w:r w:rsidR="00062672">
        <w:t>Mind mapping</w:t>
      </w:r>
      <w:r w:rsidR="00831815">
        <w:t xml:space="preserve"> </w:t>
      </w:r>
      <w:r w:rsidR="006E3952">
        <w:t>allows mangers to break down large goals</w:t>
      </w:r>
      <w:r w:rsidR="00C963F7">
        <w:t xml:space="preserve"> into smaller, man</w:t>
      </w:r>
      <w:r w:rsidR="00717729">
        <w:t>ageable compone</w:t>
      </w:r>
      <w:r w:rsidR="00D57884">
        <w:t xml:space="preserve">nts such as </w:t>
      </w:r>
      <w:r w:rsidR="00062672">
        <w:t>finance,</w:t>
      </w:r>
      <w:r w:rsidR="009E4272">
        <w:t xml:space="preserve"> </w:t>
      </w:r>
      <w:r w:rsidR="00062672">
        <w:t>marketing, human</w:t>
      </w:r>
      <w:r w:rsidR="009E4272">
        <w:t xml:space="preserve"> </w:t>
      </w:r>
      <w:r w:rsidR="00165485">
        <w:t>resources, and opera</w:t>
      </w:r>
      <w:r w:rsidR="00062672">
        <w:t>tions. This</w:t>
      </w:r>
      <w:r w:rsidR="008D5613">
        <w:t xml:space="preserve"> structured approach </w:t>
      </w:r>
      <w:r w:rsidR="00B602EE">
        <w:t>helps in setting priorities, alloc</w:t>
      </w:r>
      <w:r w:rsidR="0098027E">
        <w:t xml:space="preserve">ating </w:t>
      </w:r>
      <w:r w:rsidR="00FF6589">
        <w:t>resources, and</w:t>
      </w:r>
      <w:r w:rsidR="0098027E">
        <w:t xml:space="preserve"> trac</w:t>
      </w:r>
      <w:r w:rsidR="00EF71F3">
        <w:t>king progress more effectively</w:t>
      </w:r>
      <w:r w:rsidR="00FF6589">
        <w:t>.</w:t>
      </w:r>
    </w:p>
    <w:p w14:paraId="782B9479" w14:textId="06A79F02" w:rsidR="00317791" w:rsidRDefault="00FF6589" w:rsidP="006B7109">
      <w:r>
        <w:t xml:space="preserve">Another </w:t>
      </w:r>
      <w:r w:rsidR="005C6537">
        <w:t xml:space="preserve">important benefit is </w:t>
      </w:r>
      <w:r w:rsidR="00A42512">
        <w:t xml:space="preserve">enhanced communication and collaboration. </w:t>
      </w:r>
      <w:r w:rsidR="00097E63">
        <w:t>Mind maps present information in a simple and visual</w:t>
      </w:r>
      <w:r w:rsidR="00CF5E64">
        <w:t xml:space="preserve"> format, </w:t>
      </w:r>
      <w:r w:rsidR="004F66D4">
        <w:t>making it</w:t>
      </w:r>
      <w:r w:rsidR="00CF5E64">
        <w:t xml:space="preserve"> easier for </w:t>
      </w:r>
      <w:r w:rsidR="003B598C">
        <w:t xml:space="preserve">employees to understand </w:t>
      </w:r>
      <w:r w:rsidR="004F66D4">
        <w:t xml:space="preserve">roles, responsibilities, and workflows. </w:t>
      </w:r>
      <w:r w:rsidR="00317791">
        <w:t>During meetings</w:t>
      </w:r>
      <w:r w:rsidR="00801837">
        <w:t xml:space="preserve"> or br</w:t>
      </w:r>
      <w:r w:rsidR="00294698">
        <w:t>ainst</w:t>
      </w:r>
      <w:r w:rsidR="001C1A4B">
        <w:t xml:space="preserve">orming sessions, </w:t>
      </w:r>
      <w:r w:rsidR="00903FB4">
        <w:t>mind mapping encourages parti</w:t>
      </w:r>
      <w:r w:rsidR="004E49D5">
        <w:t>cipation and idea</w:t>
      </w:r>
      <w:r w:rsidR="00F505AF">
        <w:t xml:space="preserve"> </w:t>
      </w:r>
      <w:r w:rsidR="008A2672">
        <w:t>sh</w:t>
      </w:r>
      <w:r w:rsidR="0037666D">
        <w:t>aring among team members</w:t>
      </w:r>
      <w:r w:rsidR="00787BB5">
        <w:t xml:space="preserve">. This </w:t>
      </w:r>
      <w:r w:rsidR="008C4A93">
        <w:t>reduces</w:t>
      </w:r>
      <w:r w:rsidR="00787BB5">
        <w:t xml:space="preserve"> misunderstanding </w:t>
      </w:r>
      <w:r w:rsidR="009F6146">
        <w:t xml:space="preserve">and ensure everyone </w:t>
      </w:r>
      <w:r w:rsidR="00F6687A">
        <w:t>has a</w:t>
      </w:r>
      <w:r w:rsidR="008B4049">
        <w:t xml:space="preserve"> clear understanding</w:t>
      </w:r>
      <w:r w:rsidR="00317791">
        <w:t xml:space="preserve"> of</w:t>
      </w:r>
      <w:r w:rsidR="00C831CE">
        <w:t xml:space="preserve"> business goals</w:t>
      </w:r>
      <w:r w:rsidR="00317791">
        <w:t>.</w:t>
      </w:r>
    </w:p>
    <w:p w14:paraId="3C11F6DA" w14:textId="735283D4" w:rsidR="00491331" w:rsidRDefault="00116174" w:rsidP="006B7109">
      <w:r>
        <w:t>Mind mapping also suppor</w:t>
      </w:r>
      <w:r w:rsidR="0098589F">
        <w:t xml:space="preserve">ts better decision making. </w:t>
      </w:r>
      <w:r w:rsidR="00030816">
        <w:t>B</w:t>
      </w:r>
      <w:r w:rsidR="0098589F">
        <w:t>usiness</w:t>
      </w:r>
      <w:r w:rsidR="00030816">
        <w:t xml:space="preserve"> decisions often require an</w:t>
      </w:r>
      <w:r w:rsidR="00647568">
        <w:t>alysis of multiple options, risks,</w:t>
      </w:r>
      <w:r w:rsidR="00E03BFA">
        <w:t xml:space="preserve"> and outcomes by </w:t>
      </w:r>
      <w:r w:rsidR="00B95444">
        <w:t xml:space="preserve">organizing </w:t>
      </w:r>
      <w:r w:rsidR="001741BF">
        <w:t>information visually</w:t>
      </w:r>
      <w:r w:rsidR="00CD5F34">
        <w:t>, mind maps allow decision</w:t>
      </w:r>
      <w:r w:rsidR="00A02DC3">
        <w:t xml:space="preserve"> makers to compare alternatives clear</w:t>
      </w:r>
      <w:r w:rsidR="00BB5BCA">
        <w:t>ly and identi</w:t>
      </w:r>
      <w:r w:rsidR="00CB1848">
        <w:t>fy possible consequences</w:t>
      </w:r>
      <w:r w:rsidR="001741BF">
        <w:t xml:space="preserve">. </w:t>
      </w:r>
      <w:r w:rsidR="00491331">
        <w:t>This leads</w:t>
      </w:r>
      <w:r w:rsidR="00A53714">
        <w:t xml:space="preserve"> to more </w:t>
      </w:r>
      <w:r w:rsidR="00491331">
        <w:t>informed,</w:t>
      </w:r>
      <w:r w:rsidR="000F0CBA">
        <w:t xml:space="preserve"> logical, and confident </w:t>
      </w:r>
      <w:r w:rsidR="00491331">
        <w:t>decision.</w:t>
      </w:r>
    </w:p>
    <w:p w14:paraId="35FF453A" w14:textId="34999E02" w:rsidR="00BC084F" w:rsidRDefault="007057AE" w:rsidP="006B7109">
      <w:r>
        <w:t xml:space="preserve">In </w:t>
      </w:r>
      <w:r w:rsidR="00DA499C">
        <w:t>addition,</w:t>
      </w:r>
      <w:r>
        <w:t xml:space="preserve"> mind </w:t>
      </w:r>
      <w:r w:rsidR="00DA499C">
        <w:t>mapping improves</w:t>
      </w:r>
      <w:r w:rsidR="00A74781">
        <w:t xml:space="preserve"> produ</w:t>
      </w:r>
      <w:r w:rsidR="00EE26C0">
        <w:t xml:space="preserve">ctivity and time management. </w:t>
      </w:r>
      <w:r w:rsidR="00DA499C">
        <w:t xml:space="preserve">Employees can use </w:t>
      </w:r>
      <w:r w:rsidR="0012659F">
        <w:t>mind maps</w:t>
      </w:r>
      <w:r w:rsidR="008C61B1">
        <w:t xml:space="preserve"> to plan </w:t>
      </w:r>
      <w:r w:rsidR="0012659F">
        <w:t>daily tasks</w:t>
      </w:r>
      <w:r w:rsidR="008C61B1">
        <w:t xml:space="preserve">, </w:t>
      </w:r>
      <w:r w:rsidR="0012659F">
        <w:t>manage projects</w:t>
      </w:r>
      <w:r w:rsidR="002B0076">
        <w:t>, and meet dea</w:t>
      </w:r>
      <w:r w:rsidR="0012659F">
        <w:t xml:space="preserve">dlines </w:t>
      </w:r>
      <w:r w:rsidR="008C4A93">
        <w:t>efficiently.</w:t>
      </w:r>
      <w:r w:rsidR="0012659F">
        <w:t xml:space="preserve"> Visual </w:t>
      </w:r>
      <w:r w:rsidR="007C0C99">
        <w:t xml:space="preserve">task </w:t>
      </w:r>
      <w:r w:rsidR="00537D46">
        <w:t>list reduce</w:t>
      </w:r>
      <w:r w:rsidR="007C0C99">
        <w:t xml:space="preserve"> time sp</w:t>
      </w:r>
      <w:r w:rsidR="001C180D">
        <w:t xml:space="preserve">ent on </w:t>
      </w:r>
      <w:r w:rsidR="00537D46">
        <w:t>lengthy documents</w:t>
      </w:r>
      <w:r w:rsidR="00512F0C">
        <w:t xml:space="preserve"> and </w:t>
      </w:r>
      <w:r w:rsidR="00537D46">
        <w:t>help employees focus</w:t>
      </w:r>
      <w:r w:rsidR="00786CA8">
        <w:t xml:space="preserve"> on important </w:t>
      </w:r>
      <w:r w:rsidR="00537D46">
        <w:t xml:space="preserve">activities. </w:t>
      </w:r>
      <w:r w:rsidR="00AB56F5">
        <w:t>As a</w:t>
      </w:r>
      <w:r w:rsidR="00357B3F">
        <w:t xml:space="preserve"> </w:t>
      </w:r>
      <w:r w:rsidR="00AB56F5">
        <w:t>result,</w:t>
      </w:r>
      <w:r w:rsidR="00357B3F">
        <w:t xml:space="preserve"> overall </w:t>
      </w:r>
      <w:r w:rsidR="00F33035">
        <w:t xml:space="preserve">operational efficiency </w:t>
      </w:r>
      <w:r w:rsidR="00AB56F5">
        <w:t>increases.</w:t>
      </w:r>
    </w:p>
    <w:p w14:paraId="6E934BE3" w14:textId="20DF6A57" w:rsidR="00AB56F5" w:rsidRDefault="00F65E7B" w:rsidP="006B7109">
      <w:r>
        <w:t>Another benefit is eff</w:t>
      </w:r>
      <w:r w:rsidR="00FC4F0B">
        <w:t xml:space="preserve">ective problem </w:t>
      </w:r>
      <w:r w:rsidR="00C1324E">
        <w:t xml:space="preserve">solving. </w:t>
      </w:r>
      <w:r w:rsidR="0057709D">
        <w:t>when a</w:t>
      </w:r>
      <w:r w:rsidR="00C1324E">
        <w:t xml:space="preserve"> business faces op</w:t>
      </w:r>
      <w:r w:rsidR="00422766">
        <w:t xml:space="preserve">erational challenges, mind mapping </w:t>
      </w:r>
      <w:r w:rsidR="001F0E42">
        <w:t xml:space="preserve">helps identify the root </w:t>
      </w:r>
      <w:r w:rsidR="0057709D">
        <w:t>causes,</w:t>
      </w:r>
      <w:r w:rsidR="00A016D0">
        <w:t xml:space="preserve"> effects, and </w:t>
      </w:r>
      <w:r w:rsidR="0057709D">
        <w:t>potential solutions.</w:t>
      </w:r>
      <w:r w:rsidR="002D1DDB">
        <w:t xml:space="preserve"> by exploring different </w:t>
      </w:r>
      <w:r w:rsidR="0057709D">
        <w:t xml:space="preserve">perspectives </w:t>
      </w:r>
      <w:r w:rsidR="00C01986">
        <w:t>visually,</w:t>
      </w:r>
      <w:r w:rsidR="00CA7835">
        <w:t xml:space="preserve"> teams can think creatively </w:t>
      </w:r>
      <w:r w:rsidR="007E56CE">
        <w:t xml:space="preserve">and </w:t>
      </w:r>
      <w:r w:rsidR="00155878">
        <w:t>develop practical,</w:t>
      </w:r>
      <w:r w:rsidR="00B034BC">
        <w:t xml:space="preserve"> long </w:t>
      </w:r>
      <w:r w:rsidR="00C01986">
        <w:t>-</w:t>
      </w:r>
      <w:r w:rsidR="00B034BC">
        <w:t xml:space="preserve">term </w:t>
      </w:r>
      <w:r w:rsidR="00155878">
        <w:t>solutions rather</w:t>
      </w:r>
      <w:r w:rsidR="00462FF3">
        <w:t xml:space="preserve"> than temporary </w:t>
      </w:r>
      <w:r w:rsidR="00155878">
        <w:t>fixes.</w:t>
      </w:r>
    </w:p>
    <w:p w14:paraId="1DEC7092" w14:textId="0C40464F" w:rsidR="00C50EFB" w:rsidRDefault="0071361E" w:rsidP="006B7109">
      <w:r>
        <w:lastRenderedPageBreak/>
        <w:t>Finally, mind mapping en</w:t>
      </w:r>
      <w:r w:rsidR="00D63A9A">
        <w:t xml:space="preserve">hances knowledge management </w:t>
      </w:r>
      <w:r w:rsidR="00CB01AD">
        <w:t>and learning within the org</w:t>
      </w:r>
      <w:r w:rsidR="00926721">
        <w:t>anization. It helps store and org</w:t>
      </w:r>
      <w:r w:rsidR="00796C7C">
        <w:t xml:space="preserve">anize important information such as </w:t>
      </w:r>
      <w:r w:rsidR="009B3474">
        <w:t>procedures, training</w:t>
      </w:r>
      <w:r w:rsidR="00E80801">
        <w:t xml:space="preserve"> </w:t>
      </w:r>
      <w:r w:rsidR="00B23943">
        <w:t xml:space="preserve">materials, and </w:t>
      </w:r>
      <w:r w:rsidR="009B3474">
        <w:t xml:space="preserve">best practices. </w:t>
      </w:r>
      <w:r w:rsidR="00936DCA">
        <w:t>This makes</w:t>
      </w:r>
      <w:r w:rsidR="00ED6C13">
        <w:t xml:space="preserve"> knowledge easy to access and </w:t>
      </w:r>
      <w:r w:rsidR="0058602D">
        <w:t>share, supporting</w:t>
      </w:r>
      <w:r w:rsidR="00A7005D">
        <w:t xml:space="preserve"> employee </w:t>
      </w:r>
      <w:r w:rsidR="00877EAF">
        <w:t xml:space="preserve">development and </w:t>
      </w:r>
      <w:r w:rsidR="009C687B">
        <w:t>continuity in business operations.</w:t>
      </w:r>
    </w:p>
    <w:p w14:paraId="35DE3F65" w14:textId="5CB08387" w:rsidR="00A42DC6" w:rsidRDefault="002D0723" w:rsidP="006B7109">
      <w:r>
        <w:t>In conclusion</w:t>
      </w:r>
      <w:r w:rsidR="004A27F5">
        <w:t>, mind mapping is</w:t>
      </w:r>
      <w:r w:rsidR="00B8251F">
        <w:t xml:space="preserve"> </w:t>
      </w:r>
      <w:r w:rsidR="000A6CE4">
        <w:t>a powerful</w:t>
      </w:r>
      <w:r w:rsidR="00336A87">
        <w:t xml:space="preserve"> and</w:t>
      </w:r>
      <w:r w:rsidR="00DE5A1C">
        <w:t xml:space="preserve"> practical tool for bu</w:t>
      </w:r>
      <w:r w:rsidR="009B6934">
        <w:t>siness oper</w:t>
      </w:r>
      <w:r w:rsidR="000A6CE4">
        <w:t xml:space="preserve">ation. It </w:t>
      </w:r>
      <w:r w:rsidR="00F451E2">
        <w:t xml:space="preserve">enhances planning, </w:t>
      </w:r>
      <w:r w:rsidR="00F833C0">
        <w:t xml:space="preserve">communication, </w:t>
      </w:r>
      <w:r w:rsidR="00364CED">
        <w:t xml:space="preserve">decision making. </w:t>
      </w:r>
      <w:r w:rsidR="00E57679">
        <w:t>P</w:t>
      </w:r>
      <w:r w:rsidR="00F17C84">
        <w:t>roducti</w:t>
      </w:r>
      <w:r w:rsidR="00E57679">
        <w:t xml:space="preserve">vity, </w:t>
      </w:r>
      <w:r w:rsidR="00382FDE">
        <w:t>problem solvi</w:t>
      </w:r>
      <w:r w:rsidR="00732BD0">
        <w:t xml:space="preserve">ng, and knowledge </w:t>
      </w:r>
      <w:r w:rsidR="008C1548">
        <w:t xml:space="preserve">management. By using </w:t>
      </w:r>
      <w:r w:rsidR="00D74CEA">
        <w:t xml:space="preserve">a visual approach, </w:t>
      </w:r>
      <w:r w:rsidR="00F81580">
        <w:t xml:space="preserve">mind mapping helps business </w:t>
      </w:r>
      <w:r w:rsidR="00505E75">
        <w:t>operation more effic</w:t>
      </w:r>
      <w:r w:rsidR="006A04C9">
        <w:t xml:space="preserve">iently and </w:t>
      </w:r>
      <w:r w:rsidR="009478F0">
        <w:t>achieve their orga</w:t>
      </w:r>
      <w:r w:rsidR="00EA772F">
        <w:t>nizational g</w:t>
      </w:r>
      <w:r w:rsidR="00A138AD">
        <w:t>oals</w:t>
      </w:r>
      <w:r w:rsidR="00744510">
        <w:t>.</w:t>
      </w:r>
      <w:sdt>
        <w:sdtPr>
          <w:id w:val="523365966"/>
          <w:citation/>
        </w:sdtPr>
        <w:sdtContent>
          <w:r w:rsidR="004E6248">
            <w:fldChar w:fldCharType="begin"/>
          </w:r>
          <w:r w:rsidR="004E6248">
            <w:rPr>
              <w:lang w:val="en-US"/>
            </w:rPr>
            <w:instrText xml:space="preserve"> CITATION Buz18 \l 1033 </w:instrText>
          </w:r>
          <w:r w:rsidR="004E6248">
            <w:fldChar w:fldCharType="separate"/>
          </w:r>
          <w:r w:rsidR="004E6248">
            <w:rPr>
              <w:noProof/>
              <w:lang w:val="en-US"/>
            </w:rPr>
            <w:t xml:space="preserve"> </w:t>
          </w:r>
          <w:r w:rsidR="004E6248" w:rsidRPr="004E6248">
            <w:rPr>
              <w:noProof/>
              <w:lang w:val="en-US"/>
            </w:rPr>
            <w:t>[3]</w:t>
          </w:r>
          <w:r w:rsidR="004E6248">
            <w:fldChar w:fldCharType="end"/>
          </w:r>
        </w:sdtContent>
      </w:sdt>
    </w:p>
    <w:p w14:paraId="6A66392A" w14:textId="77777777" w:rsidR="00155878" w:rsidRDefault="00155878" w:rsidP="006B7109"/>
    <w:p w14:paraId="460EB67E" w14:textId="77777777" w:rsidR="00155878" w:rsidRDefault="00155878" w:rsidP="006B7109"/>
    <w:p w14:paraId="523E3167" w14:textId="77777777" w:rsidR="00155878" w:rsidRDefault="00155878" w:rsidP="006B7109"/>
    <w:p w14:paraId="521B04EF" w14:textId="77777777" w:rsidR="00AB56F5" w:rsidRDefault="00AB56F5" w:rsidP="006B7109"/>
    <w:p w14:paraId="2DA4CF4E" w14:textId="77777777" w:rsidR="00317791" w:rsidRDefault="00317791" w:rsidP="006B7109"/>
    <w:p w14:paraId="7B3680B1" w14:textId="77777777" w:rsidR="00DE564D" w:rsidRPr="006B7109" w:rsidRDefault="00DE564D" w:rsidP="006B7109"/>
    <w:p w14:paraId="4EF9726F" w14:textId="77777777" w:rsidR="00086579" w:rsidRDefault="00086579" w:rsidP="00086579"/>
    <w:p w14:paraId="22BB5E9B" w14:textId="77777777" w:rsidR="00ED56E1" w:rsidRDefault="00ED56E1" w:rsidP="00086579"/>
    <w:p w14:paraId="0972A5FA" w14:textId="77777777" w:rsidR="00ED56E1" w:rsidRDefault="00ED56E1" w:rsidP="00086579"/>
    <w:p w14:paraId="19F1924F" w14:textId="77777777" w:rsidR="00ED56E1" w:rsidRDefault="00ED56E1" w:rsidP="00086579"/>
    <w:p w14:paraId="3D42B045" w14:textId="77777777" w:rsidR="00ED56E1" w:rsidRDefault="00ED56E1" w:rsidP="00086579"/>
    <w:p w14:paraId="084D5E5D" w14:textId="77777777" w:rsidR="00ED56E1" w:rsidRDefault="00ED56E1" w:rsidP="00086579"/>
    <w:p w14:paraId="2CEFC2F4" w14:textId="77777777" w:rsidR="00ED56E1" w:rsidRDefault="00ED56E1" w:rsidP="00086579"/>
    <w:p w14:paraId="57FACEDE" w14:textId="77777777" w:rsidR="00ED56E1" w:rsidRDefault="00ED56E1" w:rsidP="00086579"/>
    <w:p w14:paraId="4364906F" w14:textId="77777777" w:rsidR="00ED56E1" w:rsidRDefault="00ED56E1" w:rsidP="00086579"/>
    <w:p w14:paraId="700E3B0E" w14:textId="77777777" w:rsidR="00ED56E1" w:rsidRDefault="00ED56E1" w:rsidP="00086579"/>
    <w:p w14:paraId="2A456743" w14:textId="77777777" w:rsidR="00ED56E1" w:rsidRDefault="00ED56E1" w:rsidP="00086579"/>
    <w:p w14:paraId="1B7E0F26" w14:textId="77777777" w:rsidR="00ED56E1" w:rsidRDefault="00ED56E1" w:rsidP="00086579"/>
    <w:p w14:paraId="05DC3C4B" w14:textId="77777777" w:rsidR="00ED56E1" w:rsidRDefault="00ED56E1" w:rsidP="00086579"/>
    <w:p w14:paraId="7935B9E8" w14:textId="77777777" w:rsidR="00ED56E1" w:rsidRDefault="00ED56E1" w:rsidP="00086579"/>
    <w:p w14:paraId="6DED6072" w14:textId="77777777" w:rsidR="00ED56E1" w:rsidRDefault="00ED56E1" w:rsidP="00086579"/>
    <w:p w14:paraId="1BA71DC4" w14:textId="77777777" w:rsidR="00ED56E1" w:rsidRDefault="00ED56E1" w:rsidP="00086579"/>
    <w:p w14:paraId="73833F51" w14:textId="77777777" w:rsidR="00ED56E1" w:rsidRDefault="00ED56E1" w:rsidP="00086579"/>
    <w:p w14:paraId="4683E62F" w14:textId="77777777" w:rsidR="00ED56E1" w:rsidRDefault="00ED56E1" w:rsidP="00086579"/>
    <w:p w14:paraId="6E415680" w14:textId="77777777" w:rsidR="00086579" w:rsidRPr="00086579" w:rsidRDefault="00086579" w:rsidP="00086579"/>
    <w:p w14:paraId="2F2E43E2" w14:textId="224EC555" w:rsidR="000551A7" w:rsidRDefault="000551A7" w:rsidP="000551A7"/>
    <w:p w14:paraId="4F3D5001" w14:textId="15F973BE" w:rsidR="000551A7" w:rsidRDefault="000551A7" w:rsidP="000551A7">
      <w:pPr>
        <w:pStyle w:val="Heading2"/>
        <w:numPr>
          <w:ilvl w:val="0"/>
          <w:numId w:val="5"/>
        </w:numPr>
        <w:ind w:left="567" w:hanging="567"/>
      </w:pPr>
      <w:bookmarkStart w:id="6" w:name="_Toc212037702"/>
      <w:r w:rsidRPr="000551A7">
        <w:t>Create a mind map of contemporary software applications</w:t>
      </w:r>
      <w:bookmarkEnd w:id="6"/>
    </w:p>
    <w:p w14:paraId="4CA74F73" w14:textId="611A88E5" w:rsidR="00E97838" w:rsidRPr="00E97838" w:rsidRDefault="00693397" w:rsidP="00E97838">
      <w:r>
        <w:rPr>
          <w:noProof/>
        </w:rPr>
        <w:drawing>
          <wp:inline distT="0" distB="0" distL="0" distR="0" wp14:anchorId="52029F05" wp14:editId="671D2B44">
            <wp:extent cx="5731510" cy="3236595"/>
            <wp:effectExtent l="0" t="0" r="2540" b="1905"/>
            <wp:docPr id="19826394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639464" name="Picture 1982639464"/>
                    <pic:cNvPicPr/>
                  </pic:nvPicPr>
                  <pic:blipFill>
                    <a:blip r:embed="rId9">
                      <a:extLst>
                        <a:ext uri="{28A0092B-C50C-407E-A947-70E740481C1C}">
                          <a14:useLocalDpi xmlns:a14="http://schemas.microsoft.com/office/drawing/2010/main" val="0"/>
                        </a:ext>
                      </a:extLst>
                    </a:blip>
                    <a:stretch>
                      <a:fillRect/>
                    </a:stretch>
                  </pic:blipFill>
                  <pic:spPr>
                    <a:xfrm>
                      <a:off x="0" y="0"/>
                      <a:ext cx="5731510" cy="3236595"/>
                    </a:xfrm>
                    <a:prstGeom prst="rect">
                      <a:avLst/>
                    </a:prstGeom>
                  </pic:spPr>
                </pic:pic>
              </a:graphicData>
            </a:graphic>
          </wp:inline>
        </w:drawing>
      </w:r>
    </w:p>
    <w:p w14:paraId="7E331FEF" w14:textId="77777777" w:rsidR="000551A7" w:rsidRPr="000551A7" w:rsidRDefault="000551A7" w:rsidP="000551A7"/>
    <w:p w14:paraId="0A5D1168" w14:textId="77777777" w:rsidR="000551A7" w:rsidRPr="000551A7" w:rsidRDefault="000551A7" w:rsidP="000551A7">
      <w:pPr>
        <w:pStyle w:val="Heading1"/>
      </w:pPr>
      <w:bookmarkStart w:id="7" w:name="_Toc212037703"/>
      <w:r w:rsidRPr="000551A7">
        <w:t>Task 3. Office Applications</w:t>
      </w:r>
      <w:bookmarkEnd w:id="7"/>
    </w:p>
    <w:p w14:paraId="23FA20A4" w14:textId="102C6176" w:rsidR="000551A7" w:rsidRDefault="000551A7" w:rsidP="006915D4">
      <w:pPr>
        <w:pStyle w:val="Heading2"/>
        <w:numPr>
          <w:ilvl w:val="1"/>
          <w:numId w:val="3"/>
        </w:numPr>
        <w:ind w:left="567" w:hanging="567"/>
      </w:pPr>
      <w:bookmarkStart w:id="8" w:name="_Toc212037704"/>
      <w:r w:rsidRPr="000551A7">
        <w:t xml:space="preserve">Four office software solutions for business </w:t>
      </w:r>
      <w:bookmarkEnd w:id="8"/>
      <w:r w:rsidR="006915D4" w:rsidRPr="000551A7">
        <w:t xml:space="preserve">Four office software solutions for business </w:t>
      </w:r>
    </w:p>
    <w:p w14:paraId="10A0BF75" w14:textId="5BCB4B8C" w:rsidR="00D34E2A" w:rsidRDefault="00764750" w:rsidP="00D34E2A">
      <w:r>
        <w:t>MS WORD</w:t>
      </w:r>
    </w:p>
    <w:p w14:paraId="1A6A2A19" w14:textId="483F632D" w:rsidR="00751C9C" w:rsidRDefault="00065228" w:rsidP="00D34E2A">
      <w:r>
        <w:t xml:space="preserve">Microsoft word </w:t>
      </w:r>
      <w:r w:rsidR="00E371E9">
        <w:t xml:space="preserve">is one of the most </w:t>
      </w:r>
      <w:r w:rsidR="00282167">
        <w:t>widely used office applicat</w:t>
      </w:r>
      <w:r w:rsidR="00C37233">
        <w:t xml:space="preserve">ions developed by </w:t>
      </w:r>
      <w:r w:rsidR="00327BB7">
        <w:t>Microsoft</w:t>
      </w:r>
      <w:r w:rsidR="00CC0F75">
        <w:t xml:space="preserve">. it is a ward </w:t>
      </w:r>
      <w:r w:rsidR="0033389D">
        <w:t xml:space="preserve">processing software that allows </w:t>
      </w:r>
      <w:r w:rsidR="00A2620B">
        <w:t xml:space="preserve">users to create, </w:t>
      </w:r>
      <w:r w:rsidR="00DF5C2A">
        <w:t>edit, format, and prin</w:t>
      </w:r>
      <w:r w:rsidR="00C01D4E">
        <w:t>t text-</w:t>
      </w:r>
      <w:r w:rsidR="008B7838">
        <w:t xml:space="preserve">based documents. </w:t>
      </w:r>
      <w:r w:rsidR="00914A53">
        <w:t>Microsoft word</w:t>
      </w:r>
      <w:r w:rsidR="008B7838">
        <w:t xml:space="preserve"> is commonly used </w:t>
      </w:r>
      <w:r w:rsidR="00321C5E">
        <w:t>in businesses</w:t>
      </w:r>
      <w:r w:rsidR="00570209">
        <w:t xml:space="preserve">, educational </w:t>
      </w:r>
      <w:r w:rsidR="00914A53">
        <w:t>institutions,</w:t>
      </w:r>
      <w:r w:rsidR="00570209">
        <w:t xml:space="preserve"> and </w:t>
      </w:r>
      <w:r w:rsidR="00BD11A9">
        <w:t>personal settings due to its eas</w:t>
      </w:r>
      <w:r w:rsidR="00665F05">
        <w:t xml:space="preserve">e of use and wide range of </w:t>
      </w:r>
      <w:r w:rsidR="003940D1">
        <w:t>features</w:t>
      </w:r>
      <w:r w:rsidR="00914A53">
        <w:t>.</w:t>
      </w:r>
      <w:r w:rsidR="003940D1">
        <w:t xml:space="preserve"> it plays an important </w:t>
      </w:r>
      <w:r w:rsidR="00B660CC">
        <w:t xml:space="preserve">role in improving productivity and </w:t>
      </w:r>
      <w:r w:rsidR="00A0216C">
        <w:t>document management in office env</w:t>
      </w:r>
      <w:r w:rsidR="00914A53">
        <w:t>ironments.</w:t>
      </w:r>
    </w:p>
    <w:p w14:paraId="260F4BD8" w14:textId="09AA7AAE" w:rsidR="00914A53" w:rsidRDefault="00B44164" w:rsidP="00D34E2A">
      <w:r>
        <w:t xml:space="preserve">One of the primary </w:t>
      </w:r>
      <w:r w:rsidR="00985709">
        <w:t>functions</w:t>
      </w:r>
      <w:r>
        <w:t xml:space="preserve"> </w:t>
      </w:r>
      <w:r w:rsidR="00F42A40">
        <w:t xml:space="preserve">of Microsoft word is documents </w:t>
      </w:r>
      <w:r w:rsidR="0088506A">
        <w:t xml:space="preserve">creation and editing. Users can create </w:t>
      </w:r>
      <w:r w:rsidR="002C6251">
        <w:t xml:space="preserve">various types of </w:t>
      </w:r>
      <w:r w:rsidR="002F769C">
        <w:t>docum</w:t>
      </w:r>
      <w:r w:rsidR="00985709">
        <w:t>ents such as letters,</w:t>
      </w:r>
      <w:r w:rsidR="0085780B">
        <w:t xml:space="preserve"> r</w:t>
      </w:r>
      <w:r w:rsidR="00E410BA">
        <w:t xml:space="preserve">eports, </w:t>
      </w:r>
      <w:r w:rsidR="00262AA1">
        <w:t>memos,</w:t>
      </w:r>
      <w:r w:rsidR="00E410BA">
        <w:t xml:space="preserve"> resum</w:t>
      </w:r>
      <w:r w:rsidR="004F1139">
        <w:t xml:space="preserve">es, and assignments. The </w:t>
      </w:r>
      <w:r w:rsidR="00262AA1">
        <w:t xml:space="preserve">software </w:t>
      </w:r>
      <w:r w:rsidR="008961B1">
        <w:t>provides tools to insert</w:t>
      </w:r>
      <w:r w:rsidR="00AF0768">
        <w:t xml:space="preserve">, </w:t>
      </w:r>
      <w:r w:rsidR="00B979D0">
        <w:t>delete, copy</w:t>
      </w:r>
      <w:r w:rsidR="00AF0768">
        <w:t xml:space="preserve">, and modify </w:t>
      </w:r>
      <w:r w:rsidR="00B979D0">
        <w:t xml:space="preserve">text </w:t>
      </w:r>
      <w:r w:rsidR="00DC551D">
        <w:t>easily. feature</w:t>
      </w:r>
      <w:r w:rsidR="00B979D0">
        <w:t xml:space="preserve"> </w:t>
      </w:r>
      <w:r w:rsidR="00DC551D">
        <w:t>such as</w:t>
      </w:r>
      <w:r w:rsidR="00C4256B">
        <w:t xml:space="preserve"> cut, copy, past, undo, and redo make </w:t>
      </w:r>
      <w:r w:rsidR="00C0335A">
        <w:t xml:space="preserve">editing fast and </w:t>
      </w:r>
      <w:r w:rsidR="00EC3916">
        <w:lastRenderedPageBreak/>
        <w:t xml:space="preserve">efficient. This helps users </w:t>
      </w:r>
      <w:r w:rsidR="00DE0DFC">
        <w:t xml:space="preserve">save time and maintain accuracy while working </w:t>
      </w:r>
      <w:r w:rsidR="00DC551D">
        <w:t>on documents.</w:t>
      </w:r>
    </w:p>
    <w:p w14:paraId="32256E44" w14:textId="34F5084B" w:rsidR="00DC551D" w:rsidRDefault="00BB30AF" w:rsidP="00D34E2A">
      <w:r>
        <w:t>Microsoft</w:t>
      </w:r>
      <w:r w:rsidR="00DC551D">
        <w:t xml:space="preserve"> </w:t>
      </w:r>
      <w:r w:rsidR="00211679">
        <w:t xml:space="preserve">word also offers powerful formatting </w:t>
      </w:r>
      <w:r>
        <w:t>features</w:t>
      </w:r>
      <w:r w:rsidR="00A55FFA">
        <w:t xml:space="preserve">. </w:t>
      </w:r>
      <w:r>
        <w:t xml:space="preserve">users </w:t>
      </w:r>
      <w:r w:rsidR="00A55FFA">
        <w:t xml:space="preserve">can </w:t>
      </w:r>
      <w:r w:rsidR="00682422">
        <w:t>change font styles, sizes,</w:t>
      </w:r>
      <w:r w:rsidR="001463B9">
        <w:t xml:space="preserve"> and </w:t>
      </w:r>
      <w:r w:rsidR="00D967FD">
        <w:t>colours</w:t>
      </w:r>
      <w:r w:rsidR="001463B9">
        <w:t xml:space="preserve"> to enhance</w:t>
      </w:r>
      <w:r w:rsidR="009D0097">
        <w:t xml:space="preserve"> document appearance. </w:t>
      </w:r>
      <w:r w:rsidR="005475FE">
        <w:t>Paragraph</w:t>
      </w:r>
      <w:r w:rsidR="00B733D9">
        <w:t xml:space="preserve"> formatting options such</w:t>
      </w:r>
      <w:r w:rsidR="00140E7D">
        <w:t xml:space="preserve"> as alignment, spacing, </w:t>
      </w:r>
      <w:r w:rsidR="0035058B">
        <w:t xml:space="preserve">indentation, and bullet points </w:t>
      </w:r>
      <w:r w:rsidR="00FB0E0C">
        <w:t>help organize content</w:t>
      </w:r>
      <w:r w:rsidR="00246121">
        <w:t xml:space="preserve"> clearly.</w:t>
      </w:r>
      <w:r w:rsidR="00715A35">
        <w:t xml:space="preserve"> Styles and </w:t>
      </w:r>
      <w:r w:rsidR="00754DA1">
        <w:t>themes allow consistent format</w:t>
      </w:r>
      <w:r w:rsidR="00AB46ED">
        <w:t xml:space="preserve">ting throughout the document, which is </w:t>
      </w:r>
      <w:r w:rsidR="00836508">
        <w:t>especially useful for pro</w:t>
      </w:r>
      <w:r w:rsidR="00E50F04">
        <w:t xml:space="preserve">fessional reports and academic </w:t>
      </w:r>
      <w:r w:rsidR="005475FE">
        <w:t>work.</w:t>
      </w:r>
    </w:p>
    <w:p w14:paraId="799F9F7F" w14:textId="39884B58" w:rsidR="00D967FD" w:rsidRDefault="0040151E" w:rsidP="00D34E2A">
      <w:r>
        <w:t>Another important</w:t>
      </w:r>
      <w:r w:rsidR="003B37BF">
        <w:t xml:space="preserve"> feature </w:t>
      </w:r>
      <w:r w:rsidR="00035760">
        <w:t xml:space="preserve">of Microsoft word </w:t>
      </w:r>
      <w:r w:rsidR="00143F17">
        <w:t xml:space="preserve">is </w:t>
      </w:r>
      <w:r w:rsidR="00905C26">
        <w:t xml:space="preserve">spell check and grammar check. These </w:t>
      </w:r>
      <w:r w:rsidR="003610CF">
        <w:t xml:space="preserve">tools help users </w:t>
      </w:r>
      <w:r w:rsidR="00162FFC">
        <w:t>identify and correct spelling and gramm</w:t>
      </w:r>
      <w:r w:rsidR="004A5FDC">
        <w:t>atical errors au</w:t>
      </w:r>
      <w:r w:rsidR="0069756B">
        <w:t>tomatically. The autocorrect</w:t>
      </w:r>
      <w:r w:rsidR="00785C58">
        <w:t xml:space="preserve"> features fixes common </w:t>
      </w:r>
      <w:r w:rsidR="00D03DC5">
        <w:t>typing mistake, while the thes</w:t>
      </w:r>
      <w:r w:rsidR="00C22856">
        <w:t>aurus helps improve vocabulary</w:t>
      </w:r>
      <w:r w:rsidR="00D91D87">
        <w:t xml:space="preserve">. These tools ensure </w:t>
      </w:r>
      <w:r w:rsidR="003A4855">
        <w:t>documents</w:t>
      </w:r>
      <w:r w:rsidR="00D91D87">
        <w:t xml:space="preserve"> are clear</w:t>
      </w:r>
      <w:r w:rsidR="003A4855">
        <w:t>, profe</w:t>
      </w:r>
      <w:r w:rsidR="00745126">
        <w:t>ssional, and error-free.</w:t>
      </w:r>
    </w:p>
    <w:p w14:paraId="3FA05373" w14:textId="091D399C" w:rsidR="00327BB7" w:rsidRDefault="00E60E84" w:rsidP="00D34E2A">
      <w:r>
        <w:t>Microsoft word</w:t>
      </w:r>
      <w:r w:rsidR="000F5BB2">
        <w:t xml:space="preserve"> support</w:t>
      </w:r>
      <w:r w:rsidR="00EE3B77">
        <w:t xml:space="preserve">s inserting objects and </w:t>
      </w:r>
      <w:r w:rsidR="00357340">
        <w:t>multimedia elements. Users can add tables</w:t>
      </w:r>
      <w:r w:rsidR="004C533F">
        <w:t>, charts images, shapes</w:t>
      </w:r>
      <w:r w:rsidR="00D113C0">
        <w:t xml:space="preserve">, and hyperlinks to </w:t>
      </w:r>
      <w:r w:rsidR="00330876">
        <w:t xml:space="preserve">enhance document presentation. Tables </w:t>
      </w:r>
      <w:r w:rsidR="00C1078E">
        <w:t xml:space="preserve">are useful for organizing data, while </w:t>
      </w:r>
      <w:r w:rsidR="00DB4AE9">
        <w:t xml:space="preserve">charts help display </w:t>
      </w:r>
      <w:r w:rsidR="00F86162">
        <w:t>information</w:t>
      </w:r>
      <w:r w:rsidR="00E76D98">
        <w:t xml:space="preserve"> visually. Headers, footers,</w:t>
      </w:r>
      <w:r w:rsidR="00110971">
        <w:t xml:space="preserve"> page numbers and water</w:t>
      </w:r>
      <w:r w:rsidR="004563CC">
        <w:t xml:space="preserve">marks improve document </w:t>
      </w:r>
      <w:r w:rsidR="00640C8D">
        <w:t>structure and professionalism.</w:t>
      </w:r>
    </w:p>
    <w:p w14:paraId="13241461" w14:textId="3FB6F816" w:rsidR="00640C8D" w:rsidRDefault="00865A2E" w:rsidP="00D34E2A">
      <w:r>
        <w:t>C</w:t>
      </w:r>
      <w:r w:rsidR="00B93A6E">
        <w:t>olla</w:t>
      </w:r>
      <w:r>
        <w:t xml:space="preserve">boration is another key advantage of </w:t>
      </w:r>
      <w:r w:rsidR="00E00352">
        <w:t>Microsoft</w:t>
      </w:r>
      <w:r>
        <w:t xml:space="preserve"> </w:t>
      </w:r>
      <w:r w:rsidR="00A669C4">
        <w:t xml:space="preserve">word. With cloud </w:t>
      </w:r>
      <w:r w:rsidR="00EC6287">
        <w:t xml:space="preserve">integration </w:t>
      </w:r>
      <w:r w:rsidR="00E00352">
        <w:t xml:space="preserve">through </w:t>
      </w:r>
      <w:r w:rsidR="001C0D17">
        <w:t>Microsoft</w:t>
      </w:r>
      <w:r w:rsidR="00E00352">
        <w:t xml:space="preserve"> </w:t>
      </w:r>
      <w:r w:rsidR="001C0D17">
        <w:t>OneDrive</w:t>
      </w:r>
      <w:r w:rsidR="002203B9">
        <w:t xml:space="preserve">, multiple users </w:t>
      </w:r>
      <w:r w:rsidR="00467854">
        <w:t>can work on the same document s</w:t>
      </w:r>
      <w:r w:rsidR="0017165F">
        <w:t>imultaneously. Feature</w:t>
      </w:r>
      <w:r w:rsidR="0068492A">
        <w:t xml:space="preserve">s such as comments and track changes allows </w:t>
      </w:r>
      <w:r w:rsidR="00FB675C">
        <w:t xml:space="preserve">users to review </w:t>
      </w:r>
      <w:r w:rsidR="00EC6C32">
        <w:t>edits, suggest improvements, and m</w:t>
      </w:r>
      <w:r w:rsidR="003D5692">
        <w:t xml:space="preserve">onitor document revision. This </w:t>
      </w:r>
      <w:r w:rsidR="000179F5">
        <w:t>is especially useful un business envir</w:t>
      </w:r>
      <w:r w:rsidR="0086736F">
        <w:t xml:space="preserve">onments where </w:t>
      </w:r>
      <w:r w:rsidR="003B760C">
        <w:t xml:space="preserve">teamwork and documents sharing </w:t>
      </w:r>
      <w:r w:rsidR="001C0D17">
        <w:t>are essential.</w:t>
      </w:r>
    </w:p>
    <w:p w14:paraId="76240A42" w14:textId="0BA5A887" w:rsidR="001C0D17" w:rsidRDefault="00527562" w:rsidP="00D34E2A">
      <w:r>
        <w:t xml:space="preserve">Microsoft word also </w:t>
      </w:r>
      <w:r w:rsidR="00102E55">
        <w:t xml:space="preserve">provides strong </w:t>
      </w:r>
      <w:r w:rsidR="00466C97">
        <w:t>document security and strong option</w:t>
      </w:r>
      <w:r w:rsidR="00C92769">
        <w:t xml:space="preserve">s users can protect </w:t>
      </w:r>
      <w:r w:rsidR="00805D26">
        <w:t xml:space="preserve">documents with </w:t>
      </w:r>
      <w:r w:rsidR="002A733D">
        <w:t>passwords</w:t>
      </w:r>
      <w:r w:rsidR="00805D26">
        <w:t xml:space="preserve">, </w:t>
      </w:r>
      <w:r w:rsidR="003A15B6">
        <w:t xml:space="preserve">restrict </w:t>
      </w:r>
      <w:r w:rsidR="002A733D">
        <w:t>editing</w:t>
      </w:r>
      <w:r w:rsidR="003A15B6">
        <w:t xml:space="preserve">, and </w:t>
      </w:r>
      <w:r w:rsidR="002A733D">
        <w:t>control access.</w:t>
      </w:r>
      <w:r w:rsidR="00B14F13">
        <w:t xml:space="preserve"> Documents can be </w:t>
      </w:r>
      <w:r w:rsidR="00815AD1">
        <w:t xml:space="preserve">saved in various formats </w:t>
      </w:r>
      <w:r w:rsidR="00946A40">
        <w:t xml:space="preserve">such as </w:t>
      </w:r>
      <w:r w:rsidR="00107CB3">
        <w:t>DOCX, PDF</w:t>
      </w:r>
      <w:r w:rsidR="005E5B43">
        <w:t xml:space="preserve">, and TXT, </w:t>
      </w:r>
      <w:r w:rsidR="006A3CD6">
        <w:t xml:space="preserve">making it easy to share </w:t>
      </w:r>
      <w:r w:rsidR="009B1056">
        <w:t xml:space="preserve">files across different platforms. </w:t>
      </w:r>
      <w:r w:rsidR="00A17AEF">
        <w:t xml:space="preserve">Automatic saving and </w:t>
      </w:r>
      <w:r w:rsidR="004F56ED">
        <w:t>backup option help preve</w:t>
      </w:r>
      <w:r w:rsidR="00107CB3">
        <w:t>nt data loss.</w:t>
      </w:r>
    </w:p>
    <w:p w14:paraId="24BD86E3" w14:textId="69C3F5CF" w:rsidR="00107CB3" w:rsidRDefault="00671634" w:rsidP="00D34E2A">
      <w:r>
        <w:t xml:space="preserve">In conclusion, </w:t>
      </w:r>
      <w:r w:rsidR="009728DA">
        <w:t>Microsoft</w:t>
      </w:r>
      <w:r>
        <w:t xml:space="preserve"> word </w:t>
      </w:r>
      <w:r w:rsidR="009728DA">
        <w:t xml:space="preserve">is a powerful and essential </w:t>
      </w:r>
      <w:r w:rsidR="001273C1">
        <w:t xml:space="preserve">office application </w:t>
      </w:r>
      <w:r w:rsidR="007A42B8">
        <w:t xml:space="preserve">that supports efficient document </w:t>
      </w:r>
      <w:r w:rsidR="00C10C9B">
        <w:t>creation, formatting, collabora</w:t>
      </w:r>
      <w:r w:rsidR="00905D76">
        <w:t xml:space="preserve">tion, and management. Its wide range of features makes </w:t>
      </w:r>
      <w:r w:rsidR="00C15AE5">
        <w:t xml:space="preserve">it suitable for students, professional, and </w:t>
      </w:r>
      <w:r w:rsidR="006C106B">
        <w:t xml:space="preserve">organizations. By simplifying </w:t>
      </w:r>
      <w:r w:rsidR="00654FDC">
        <w:t xml:space="preserve">document-related tasks and </w:t>
      </w:r>
      <w:r w:rsidR="005972F0">
        <w:t>improving productivity</w:t>
      </w:r>
      <w:r w:rsidR="00961BF2">
        <w:t xml:space="preserve">, </w:t>
      </w:r>
      <w:r w:rsidR="00F404C5">
        <w:t>Microsoft</w:t>
      </w:r>
      <w:r w:rsidR="00961BF2">
        <w:t xml:space="preserve"> word remains a vital </w:t>
      </w:r>
      <w:r w:rsidR="00F404C5">
        <w:t>tool in modern office operations.</w:t>
      </w:r>
      <w:sdt>
        <w:sdtPr>
          <w:id w:val="-428115720"/>
          <w:citation/>
        </w:sdtPr>
        <w:sdtContent>
          <w:r w:rsidR="00E97838">
            <w:fldChar w:fldCharType="begin"/>
          </w:r>
          <w:r w:rsidR="00E97838">
            <w:rPr>
              <w:lang w:val="en-US"/>
            </w:rPr>
            <w:instrText xml:space="preserve"> CITATION Mic23 \l 1033 </w:instrText>
          </w:r>
          <w:r w:rsidR="00E97838">
            <w:fldChar w:fldCharType="separate"/>
          </w:r>
          <w:r w:rsidR="00E97838">
            <w:rPr>
              <w:noProof/>
              <w:lang w:val="en-US"/>
            </w:rPr>
            <w:t xml:space="preserve"> </w:t>
          </w:r>
          <w:r w:rsidR="00E97838" w:rsidRPr="00E97838">
            <w:rPr>
              <w:noProof/>
              <w:lang w:val="en-US"/>
            </w:rPr>
            <w:t>[4]</w:t>
          </w:r>
          <w:r w:rsidR="00E97838">
            <w:fldChar w:fldCharType="end"/>
          </w:r>
        </w:sdtContent>
      </w:sdt>
    </w:p>
    <w:p w14:paraId="572F137F" w14:textId="77777777" w:rsidR="00107CB3" w:rsidRDefault="00107CB3" w:rsidP="00D34E2A"/>
    <w:p w14:paraId="123EF487" w14:textId="77777777" w:rsidR="00745126" w:rsidRDefault="00745126" w:rsidP="00D34E2A"/>
    <w:p w14:paraId="1B259D59" w14:textId="77777777" w:rsidR="00764750" w:rsidRDefault="00764750" w:rsidP="00D34E2A"/>
    <w:p w14:paraId="3D0B899A" w14:textId="77777777" w:rsidR="00B5773B" w:rsidRDefault="00B5773B" w:rsidP="000551A7">
      <w:pPr>
        <w:pStyle w:val="Heading2"/>
      </w:pPr>
      <w:bookmarkStart w:id="9" w:name="_Toc212037706"/>
    </w:p>
    <w:p w14:paraId="4E037DC2" w14:textId="0FD36D0F" w:rsidR="000551A7" w:rsidRDefault="000551A7" w:rsidP="000551A7">
      <w:pPr>
        <w:pStyle w:val="Heading2"/>
      </w:pPr>
      <w:r w:rsidRPr="000551A7">
        <w:t>MS PowerPoint</w:t>
      </w:r>
      <w:bookmarkEnd w:id="9"/>
    </w:p>
    <w:p w14:paraId="77732A8A" w14:textId="5996A197" w:rsidR="006E5CBD" w:rsidRDefault="00A717D0" w:rsidP="006E5CBD">
      <w:r>
        <w:t>M</w:t>
      </w:r>
      <w:r w:rsidR="003F0E59">
        <w:t>ic</w:t>
      </w:r>
      <w:r>
        <w:t xml:space="preserve">rosoft PowerPoint </w:t>
      </w:r>
      <w:r w:rsidR="0010265E">
        <w:t xml:space="preserve">is a popular presentation software </w:t>
      </w:r>
      <w:r w:rsidR="00E72A6E">
        <w:t xml:space="preserve">developed by </w:t>
      </w:r>
      <w:r w:rsidR="004720FF">
        <w:t>Microsoft</w:t>
      </w:r>
      <w:r w:rsidR="00E72A6E">
        <w:t xml:space="preserve"> </w:t>
      </w:r>
      <w:r w:rsidR="004720FF">
        <w:t xml:space="preserve">and included in the </w:t>
      </w:r>
      <w:r w:rsidR="00762C38">
        <w:t xml:space="preserve">Microsoft office suite. </w:t>
      </w:r>
      <w:r w:rsidR="00A6386F">
        <w:t>It is widely used in busi</w:t>
      </w:r>
      <w:r w:rsidR="00E01BD3">
        <w:t>ness organization</w:t>
      </w:r>
      <w:r w:rsidR="00404BE5">
        <w:t>, educational institutions</w:t>
      </w:r>
      <w:r w:rsidR="00A86BD9">
        <w:t>,</w:t>
      </w:r>
      <w:r w:rsidR="00402607">
        <w:t xml:space="preserve"> and personal settings </w:t>
      </w:r>
      <w:r w:rsidR="008C2CBF">
        <w:t xml:space="preserve">to </w:t>
      </w:r>
      <w:r w:rsidR="001D7EC6">
        <w:t>crea</w:t>
      </w:r>
      <w:r w:rsidR="00FB0D1A">
        <w:t>te and deliver presentation</w:t>
      </w:r>
      <w:r w:rsidR="00C214DF">
        <w:t xml:space="preserve">s </w:t>
      </w:r>
      <w:r w:rsidR="00F5266E">
        <w:t xml:space="preserve">PowerPoint </w:t>
      </w:r>
      <w:r w:rsidR="008E0F17">
        <w:t>enables user</w:t>
      </w:r>
      <w:r w:rsidR="00D67C1D">
        <w:t>s</w:t>
      </w:r>
      <w:r w:rsidR="005540DF">
        <w:t xml:space="preserve"> to present </w:t>
      </w:r>
      <w:r w:rsidR="00532DE8">
        <w:t xml:space="preserve">information </w:t>
      </w:r>
      <w:r w:rsidR="00AC0055">
        <w:t>in a</w:t>
      </w:r>
      <w:r w:rsidR="00532DE8">
        <w:t xml:space="preserve"> cl</w:t>
      </w:r>
      <w:r w:rsidR="00AC0055">
        <w:t xml:space="preserve">ear. </w:t>
      </w:r>
      <w:r w:rsidR="00E34E4B">
        <w:t>Structured. And vis</w:t>
      </w:r>
      <w:r w:rsidR="009B5CF1">
        <w:t>ually appealing manner</w:t>
      </w:r>
      <w:r w:rsidR="0048167E">
        <w:t xml:space="preserve">. Making it an essential office </w:t>
      </w:r>
      <w:r w:rsidR="007D5CFC">
        <w:t xml:space="preserve">application in modern </w:t>
      </w:r>
      <w:r w:rsidR="0084338B">
        <w:t>work</w:t>
      </w:r>
      <w:r w:rsidR="004C554A">
        <w:t>place.</w:t>
      </w:r>
    </w:p>
    <w:p w14:paraId="6AEE43CB" w14:textId="3D2C779C" w:rsidR="004C554A" w:rsidRDefault="004C554A" w:rsidP="006E5CBD">
      <w:r>
        <w:t xml:space="preserve">One of </w:t>
      </w:r>
      <w:r w:rsidR="00775472">
        <w:t xml:space="preserve">the primary functions </w:t>
      </w:r>
      <w:r w:rsidR="005511A4">
        <w:t xml:space="preserve">of </w:t>
      </w:r>
      <w:r w:rsidR="003B6C1B">
        <w:t xml:space="preserve">Microsoft PowerPoint </w:t>
      </w:r>
      <w:r w:rsidR="000F5F54">
        <w:t xml:space="preserve">is creating and </w:t>
      </w:r>
      <w:r w:rsidR="009837E6">
        <w:t>organ</w:t>
      </w:r>
      <w:r w:rsidR="00700351">
        <w:t>izing presentations us</w:t>
      </w:r>
      <w:r w:rsidR="00C96E19">
        <w:t xml:space="preserve">ing slides each slide can contain </w:t>
      </w:r>
      <w:r w:rsidR="005C6C58">
        <w:t>text</w:t>
      </w:r>
      <w:r w:rsidR="00D620B5">
        <w:t xml:space="preserve">, images, chart. and </w:t>
      </w:r>
      <w:r w:rsidR="00B00882">
        <w:t>other elements, allow</w:t>
      </w:r>
      <w:r w:rsidR="00724220">
        <w:t xml:space="preserve">ing information to be </w:t>
      </w:r>
      <w:r w:rsidR="008E1E48">
        <w:t>presented in a</w:t>
      </w:r>
      <w:r w:rsidR="000A7F01">
        <w:t xml:space="preserve"> </w:t>
      </w:r>
      <w:r w:rsidR="00B17755">
        <w:t>step-by-step</w:t>
      </w:r>
      <w:r w:rsidR="000A7F01">
        <w:t xml:space="preserve"> form</w:t>
      </w:r>
      <w:r w:rsidR="00B17755">
        <w:t xml:space="preserve">at. This </w:t>
      </w:r>
      <w:r w:rsidR="00FC09E7">
        <w:t>slide-based</w:t>
      </w:r>
      <w:r w:rsidR="00215ED8">
        <w:t xml:space="preserve"> structure helps aud</w:t>
      </w:r>
      <w:r w:rsidR="002677B5">
        <w:t>iences understand complex idea</w:t>
      </w:r>
      <w:r w:rsidR="00FC09E7">
        <w:t xml:space="preserve">s more </w:t>
      </w:r>
      <w:r w:rsidR="00C472C3">
        <w:t>eas</w:t>
      </w:r>
      <w:r w:rsidR="007A180F">
        <w:t xml:space="preserve">ily. </w:t>
      </w:r>
      <w:r w:rsidR="00FC09E7">
        <w:t xml:space="preserve"> User </w:t>
      </w:r>
      <w:r w:rsidR="007A180F">
        <w:t>can add</w:t>
      </w:r>
      <w:r w:rsidR="008B1F33">
        <w:t xml:space="preserve">. Delete, </w:t>
      </w:r>
      <w:r w:rsidR="00514031">
        <w:t xml:space="preserve">duplicate. Or rearrange </w:t>
      </w:r>
      <w:r w:rsidR="00893CE8">
        <w:t xml:space="preserve">slides ensuring that presentations </w:t>
      </w:r>
      <w:r w:rsidR="003664EC">
        <w:t xml:space="preserve">follow a logical </w:t>
      </w:r>
      <w:r w:rsidR="00E9117F">
        <w:t>follow.</w:t>
      </w:r>
    </w:p>
    <w:p w14:paraId="796B39A2" w14:textId="25C0417E" w:rsidR="00E9117F" w:rsidRDefault="00E9117F" w:rsidP="006E5CBD">
      <w:r>
        <w:t xml:space="preserve">Microsoft PowerPoint </w:t>
      </w:r>
      <w:r w:rsidR="008634F8">
        <w:t xml:space="preserve">provides a wide range of design </w:t>
      </w:r>
      <w:r w:rsidR="00FA4795">
        <w:t>and formatting tools that help user crea</w:t>
      </w:r>
      <w:r w:rsidR="0097227C">
        <w:t>te professional looking presentations</w:t>
      </w:r>
      <w:r w:rsidR="00847D22">
        <w:t xml:space="preserve">. Built in templates </w:t>
      </w:r>
      <w:r w:rsidR="00A02631">
        <w:t xml:space="preserve">and themes allow </w:t>
      </w:r>
      <w:r w:rsidR="009B3D3D">
        <w:t xml:space="preserve">users to </w:t>
      </w:r>
      <w:r w:rsidR="001C5235">
        <w:t>quickly apply consistent lay</w:t>
      </w:r>
      <w:r w:rsidR="005F2286">
        <w:t xml:space="preserve">outs. </w:t>
      </w:r>
      <w:r w:rsidR="001F3610">
        <w:t>colour</w:t>
      </w:r>
      <w:r w:rsidR="005F2286">
        <w:t xml:space="preserve"> </w:t>
      </w:r>
      <w:r w:rsidR="000E0353">
        <w:t>schemes, and</w:t>
      </w:r>
      <w:r w:rsidR="003D147C">
        <w:t xml:space="preserve"> font across all slides</w:t>
      </w:r>
      <w:r w:rsidR="00951AD7">
        <w:t xml:space="preserve">, user can also </w:t>
      </w:r>
      <w:r w:rsidR="0090353D">
        <w:t>customize backgr</w:t>
      </w:r>
      <w:r w:rsidR="00A108BD">
        <w:t xml:space="preserve">ound, font styles and </w:t>
      </w:r>
      <w:r w:rsidR="006F561B">
        <w:t xml:space="preserve">text alignment to suit </w:t>
      </w:r>
      <w:r w:rsidR="00910A3E">
        <w:t>the purpose of the presentation</w:t>
      </w:r>
      <w:r w:rsidR="000E0353">
        <w:t xml:space="preserve">. These </w:t>
      </w:r>
      <w:r w:rsidR="00284567">
        <w:t>design features</w:t>
      </w:r>
      <w:r w:rsidR="001717E3">
        <w:t xml:space="preserve"> enhance the </w:t>
      </w:r>
      <w:r w:rsidR="005434FD">
        <w:t>visual appeal and main</w:t>
      </w:r>
      <w:r w:rsidR="00535AE5">
        <w:t>tain consistency.</w:t>
      </w:r>
    </w:p>
    <w:p w14:paraId="397AE8F7" w14:textId="34089C94" w:rsidR="00535AE5" w:rsidRDefault="00184C07" w:rsidP="006E5CBD">
      <w:r>
        <w:t xml:space="preserve">Another important feature of </w:t>
      </w:r>
      <w:r w:rsidR="0019389D">
        <w:t>PowerPoint is it abi</w:t>
      </w:r>
      <w:r w:rsidR="00407450">
        <w:t xml:space="preserve">lity to integrate </w:t>
      </w:r>
      <w:r w:rsidR="00BD61B9">
        <w:t>multimedia elements</w:t>
      </w:r>
      <w:r w:rsidR="00E20B9E">
        <w:t>. User can insert image. Tables charts</w:t>
      </w:r>
      <w:r w:rsidR="000B7FAE">
        <w:t xml:space="preserve">. Audio. </w:t>
      </w:r>
      <w:r w:rsidR="006F7C0A">
        <w:t xml:space="preserve">And video into </w:t>
      </w:r>
      <w:r w:rsidR="004C5394">
        <w:t>slides into support their cont</w:t>
      </w:r>
      <w:r w:rsidR="00D748F6">
        <w:t>ent charts and graphs are parti</w:t>
      </w:r>
      <w:r w:rsidR="00F963F8">
        <w:t xml:space="preserve">cularly useful for </w:t>
      </w:r>
      <w:r w:rsidR="00D93A8D">
        <w:t>presenting date and statis</w:t>
      </w:r>
      <w:r w:rsidR="00554B0C">
        <w:t>tics in vi</w:t>
      </w:r>
      <w:r w:rsidR="0018460C">
        <w:t xml:space="preserve">sual and </w:t>
      </w:r>
      <w:r w:rsidR="00FA25BB">
        <w:t xml:space="preserve">understandable way. </w:t>
      </w:r>
      <w:r w:rsidR="002150EE">
        <w:t>M</w:t>
      </w:r>
      <w:r w:rsidR="00FA25BB">
        <w:t>ul</w:t>
      </w:r>
      <w:r w:rsidR="002150EE">
        <w:t>timedia elements help cap</w:t>
      </w:r>
      <w:r w:rsidR="008839CD">
        <w:t xml:space="preserve">ture audience attention and </w:t>
      </w:r>
      <w:r w:rsidR="00C60FAC">
        <w:t xml:space="preserve">improve communication </w:t>
      </w:r>
      <w:r w:rsidR="00E37035">
        <w:t>effectiveness.</w:t>
      </w:r>
    </w:p>
    <w:p w14:paraId="153CA708" w14:textId="2EFE1F1A" w:rsidR="00987327" w:rsidRDefault="00987327" w:rsidP="006E5CBD">
      <w:r>
        <w:t xml:space="preserve">Microsoft </w:t>
      </w:r>
      <w:r w:rsidR="00BA47C6">
        <w:t>PowerPoint also supports anim</w:t>
      </w:r>
      <w:r w:rsidR="006D35AC">
        <w:t>ations and slide transitions</w:t>
      </w:r>
      <w:r w:rsidR="00715EC1">
        <w:t xml:space="preserve">. Animations control how text and </w:t>
      </w:r>
      <w:r w:rsidR="00E115CB">
        <w:t xml:space="preserve">objects appear on </w:t>
      </w:r>
      <w:r w:rsidR="00E02751">
        <w:t>a slide. While translati</w:t>
      </w:r>
      <w:r w:rsidR="005B6697">
        <w:t xml:space="preserve">ons manage movement </w:t>
      </w:r>
      <w:r w:rsidR="00C92F27">
        <w:t xml:space="preserve">between slides. When used </w:t>
      </w:r>
      <w:r w:rsidR="00DF2420">
        <w:t xml:space="preserve">appropriately. These features </w:t>
      </w:r>
      <w:r w:rsidR="002F7A8C">
        <w:t xml:space="preserve">make presentation more engaging </w:t>
      </w:r>
      <w:r w:rsidR="00A13B07">
        <w:t xml:space="preserve">and help </w:t>
      </w:r>
      <w:r w:rsidR="0062631C">
        <w:t xml:space="preserve">emphasize key </w:t>
      </w:r>
      <w:r w:rsidR="00A8498D">
        <w:t>point,</w:t>
      </w:r>
      <w:r w:rsidR="0062631C">
        <w:t xml:space="preserve"> how</w:t>
      </w:r>
      <w:r w:rsidR="00A8498D">
        <w:t xml:space="preserve">ever. Excessive </w:t>
      </w:r>
      <w:r w:rsidR="003C77BC">
        <w:t>use of animations can be d</w:t>
      </w:r>
      <w:r w:rsidR="007F7074">
        <w:t xml:space="preserve">istracting. </w:t>
      </w:r>
      <w:r w:rsidR="008D46C9">
        <w:t>So,</w:t>
      </w:r>
      <w:r w:rsidR="007F7074">
        <w:t xml:space="preserve"> th</w:t>
      </w:r>
      <w:r w:rsidR="006F625A">
        <w:t xml:space="preserve">ey </w:t>
      </w:r>
      <w:r w:rsidR="00FF4E6F">
        <w:t>should be applied carefully</w:t>
      </w:r>
      <w:r w:rsidR="008D46C9">
        <w:t>.</w:t>
      </w:r>
    </w:p>
    <w:p w14:paraId="0E07D22E" w14:textId="078FAD1E" w:rsidR="008D46C9" w:rsidRDefault="0099371C" w:rsidP="006E5CBD">
      <w:r>
        <w:t xml:space="preserve">Collaboration is another key </w:t>
      </w:r>
      <w:r w:rsidR="00167EE0">
        <w:t>advantage of Microsoft PowerPoint</w:t>
      </w:r>
      <w:r w:rsidR="00910A28">
        <w:t>. With cloud integration throu</w:t>
      </w:r>
      <w:r w:rsidR="005D6D82">
        <w:t>gh Microsoft OneDrive</w:t>
      </w:r>
      <w:r w:rsidR="0002211C">
        <w:t xml:space="preserve">. </w:t>
      </w:r>
      <w:r w:rsidR="00D11F7F">
        <w:t xml:space="preserve">Multiple users </w:t>
      </w:r>
      <w:r w:rsidR="000A5775">
        <w:t>can work on the same presentation</w:t>
      </w:r>
      <w:r w:rsidR="00945646">
        <w:t xml:space="preserve"> at the same time</w:t>
      </w:r>
      <w:r w:rsidR="0060252C">
        <w:t>. Features such as comments</w:t>
      </w:r>
      <w:r w:rsidR="004800E7">
        <w:t xml:space="preserve">. Version history. And </w:t>
      </w:r>
      <w:r w:rsidR="00F462FC">
        <w:t xml:space="preserve">real time editing </w:t>
      </w:r>
      <w:r w:rsidR="00037424">
        <w:t>allows</w:t>
      </w:r>
      <w:r w:rsidR="00F462FC">
        <w:t xml:space="preserve"> teams </w:t>
      </w:r>
      <w:r w:rsidR="004C4E29">
        <w:t>to collaborate eff</w:t>
      </w:r>
      <w:r w:rsidR="008200DE">
        <w:t xml:space="preserve">iciently. This is </w:t>
      </w:r>
      <w:r w:rsidR="00037424">
        <w:t xml:space="preserve">especially beneficial </w:t>
      </w:r>
      <w:r w:rsidR="00067BC4">
        <w:t xml:space="preserve">in business environments where </w:t>
      </w:r>
      <w:r w:rsidR="003E43E1">
        <w:t>teamwork and qu</w:t>
      </w:r>
      <w:r w:rsidR="00810C10">
        <w:t>ick feedback are import</w:t>
      </w:r>
      <w:r w:rsidR="00AC6180">
        <w:t>ant.</w:t>
      </w:r>
    </w:p>
    <w:p w14:paraId="14342934" w14:textId="627D93D3" w:rsidR="00AC6180" w:rsidRDefault="00B73B4B" w:rsidP="006E5CBD">
      <w:r>
        <w:t xml:space="preserve">PowerPoint also includes useful </w:t>
      </w:r>
      <w:r w:rsidR="00B801D3">
        <w:t>presentations delivery tools</w:t>
      </w:r>
      <w:r w:rsidR="006E05FD">
        <w:t>. Presenter view allows speaker</w:t>
      </w:r>
      <w:r w:rsidR="00C66E9C">
        <w:t xml:space="preserve">s to see speaker notes. </w:t>
      </w:r>
      <w:r w:rsidR="00291DF8">
        <w:t xml:space="preserve">Upcoming slides. And a time </w:t>
      </w:r>
      <w:r w:rsidR="004B2B71">
        <w:t xml:space="preserve">while presenting. </w:t>
      </w:r>
      <w:r w:rsidR="004B2B71">
        <w:lastRenderedPageBreak/>
        <w:t xml:space="preserve">Presentations </w:t>
      </w:r>
      <w:r w:rsidR="001553A9">
        <w:t xml:space="preserve">can also be saved in different </w:t>
      </w:r>
      <w:r w:rsidR="00AD2BDC">
        <w:t xml:space="preserve">formats. </w:t>
      </w:r>
      <w:r w:rsidR="00297EEE">
        <w:t>S</w:t>
      </w:r>
      <w:r w:rsidR="00AD2BDC">
        <w:t>u</w:t>
      </w:r>
      <w:r w:rsidR="00297EEE">
        <w:t xml:space="preserve">ch as PDF or video. Making </w:t>
      </w:r>
      <w:r w:rsidR="00FF5D40">
        <w:t xml:space="preserve">them easy </w:t>
      </w:r>
      <w:r w:rsidR="0020401F">
        <w:t>to share and distribute.</w:t>
      </w:r>
    </w:p>
    <w:p w14:paraId="5D42C817" w14:textId="6AEE310E" w:rsidR="00890A24" w:rsidRDefault="00953D95" w:rsidP="000551A7">
      <w:r>
        <w:t>In conclusion</w:t>
      </w:r>
      <w:r w:rsidR="00EE6A71">
        <w:t xml:space="preserve">. Microsoft PowerPoint </w:t>
      </w:r>
      <w:r w:rsidR="006E5213">
        <w:t xml:space="preserve">is a powerful and versatile </w:t>
      </w:r>
      <w:r w:rsidR="009C4850">
        <w:t>office application that enhance</w:t>
      </w:r>
      <w:r w:rsidR="00820A5D">
        <w:t>s communication and prod</w:t>
      </w:r>
      <w:r w:rsidR="006D19C7">
        <w:t>uctivity. Its features for slide</w:t>
      </w:r>
      <w:r w:rsidR="0095087A">
        <w:t xml:space="preserve"> creation. Design. </w:t>
      </w:r>
      <w:r w:rsidR="003C0C6F">
        <w:t>M</w:t>
      </w:r>
      <w:r w:rsidR="0095087A">
        <w:t>ulti</w:t>
      </w:r>
      <w:r w:rsidR="003C0C6F">
        <w:t>media integration. Collaboration</w:t>
      </w:r>
      <w:r w:rsidR="003A3965">
        <w:t>. And presentations deliver</w:t>
      </w:r>
      <w:r w:rsidR="002C402E">
        <w:t xml:space="preserve">y </w:t>
      </w:r>
      <w:r w:rsidR="0078233A">
        <w:t>makes</w:t>
      </w:r>
      <w:r w:rsidR="002C402E">
        <w:t xml:space="preserve"> it an </w:t>
      </w:r>
      <w:r w:rsidR="0078233A">
        <w:t xml:space="preserve">essential tool in business and education. By </w:t>
      </w:r>
      <w:r w:rsidR="00B178B1">
        <w:t xml:space="preserve">enabling users to present </w:t>
      </w:r>
      <w:r w:rsidR="002473CD">
        <w:t>information clearly and professionally</w:t>
      </w:r>
      <w:r w:rsidR="003F4D20">
        <w:t xml:space="preserve">. Microsoft PowerPoint </w:t>
      </w:r>
      <w:r w:rsidR="008D19AD">
        <w:t>plays a vital role in modern off</w:t>
      </w:r>
      <w:r w:rsidR="00401923">
        <w:t>ice operations.</w:t>
      </w:r>
      <w:sdt>
        <w:sdtPr>
          <w:id w:val="-220060658"/>
          <w:citation/>
        </w:sdtPr>
        <w:sdtContent>
          <w:r w:rsidR="00401923">
            <w:fldChar w:fldCharType="begin"/>
          </w:r>
          <w:r w:rsidR="00401923">
            <w:rPr>
              <w:lang w:val="en-US"/>
            </w:rPr>
            <w:instrText xml:space="preserve"> CITATION lam19 \l 1033 </w:instrText>
          </w:r>
          <w:r w:rsidR="00401923">
            <w:fldChar w:fldCharType="separate"/>
          </w:r>
          <w:r w:rsidR="00401923">
            <w:rPr>
              <w:noProof/>
              <w:lang w:val="en-US"/>
            </w:rPr>
            <w:t xml:space="preserve"> </w:t>
          </w:r>
          <w:r w:rsidR="00401923" w:rsidRPr="00401923">
            <w:rPr>
              <w:noProof/>
              <w:lang w:val="en-US"/>
            </w:rPr>
            <w:t>[5]</w:t>
          </w:r>
          <w:r w:rsidR="00401923">
            <w:fldChar w:fldCharType="end"/>
          </w:r>
        </w:sdtContent>
      </w:sdt>
    </w:p>
    <w:p w14:paraId="1F49FB32" w14:textId="77777777" w:rsidR="00890A24" w:rsidRPr="000551A7" w:rsidRDefault="00890A24" w:rsidP="000551A7"/>
    <w:p w14:paraId="4C1C56AC" w14:textId="77777777" w:rsidR="000551A7" w:rsidRPr="000551A7" w:rsidRDefault="000551A7" w:rsidP="000551A7"/>
    <w:p w14:paraId="7635D9F9" w14:textId="77777777" w:rsidR="000551A7" w:rsidRDefault="000551A7" w:rsidP="000551A7">
      <w:pPr>
        <w:pStyle w:val="Heading2"/>
      </w:pPr>
      <w:bookmarkStart w:id="10" w:name="_Toc212037707"/>
      <w:r w:rsidRPr="000551A7">
        <w:t>MS Excel</w:t>
      </w:r>
      <w:bookmarkEnd w:id="10"/>
    </w:p>
    <w:p w14:paraId="69A18107" w14:textId="4A2DE082" w:rsidR="005D1901" w:rsidRDefault="00C26906" w:rsidP="005D1901">
      <w:r>
        <w:t>M</w:t>
      </w:r>
      <w:r w:rsidR="007D456B">
        <w:t>ic</w:t>
      </w:r>
      <w:r>
        <w:t xml:space="preserve">rosoft excel is a powerful </w:t>
      </w:r>
      <w:r w:rsidR="00BD7A02">
        <w:t xml:space="preserve">spreadsheet application </w:t>
      </w:r>
      <w:r w:rsidR="00F1081C">
        <w:t xml:space="preserve">developed by Microsoft and including </w:t>
      </w:r>
      <w:r w:rsidR="00E22ED1">
        <w:t xml:space="preserve">in the Microsoft office </w:t>
      </w:r>
      <w:r w:rsidR="003916D0">
        <w:t xml:space="preserve">suit. Is it widely used in business </w:t>
      </w:r>
      <w:r w:rsidR="00C50240">
        <w:t xml:space="preserve">organisations. </w:t>
      </w:r>
      <w:r w:rsidR="00E949BC">
        <w:t>E</w:t>
      </w:r>
      <w:r w:rsidR="00C50240">
        <w:t>d</w:t>
      </w:r>
      <w:r w:rsidR="00E949BC">
        <w:t>ucational institutions. And personal</w:t>
      </w:r>
      <w:r w:rsidR="0012230D">
        <w:t xml:space="preserve"> environments for date entry</w:t>
      </w:r>
      <w:r w:rsidR="00FC1DC5">
        <w:t xml:space="preserve">. Analysis. And management. Microsoft </w:t>
      </w:r>
      <w:r w:rsidR="00291BFD">
        <w:t xml:space="preserve">excel helps users organize </w:t>
      </w:r>
      <w:r w:rsidR="00D84CD2">
        <w:t xml:space="preserve">large amounts of date. Perform </w:t>
      </w:r>
      <w:r w:rsidR="008548B6">
        <w:t xml:space="preserve">calculations and present </w:t>
      </w:r>
      <w:r w:rsidR="00A62DFD">
        <w:t>information in a clear and m</w:t>
      </w:r>
      <w:r w:rsidR="00672E38">
        <w:t xml:space="preserve">eaningful way. Making it an </w:t>
      </w:r>
      <w:r w:rsidR="0011767C">
        <w:t xml:space="preserve">essential office </w:t>
      </w:r>
      <w:r w:rsidR="009C4513">
        <w:t>application</w:t>
      </w:r>
      <w:r w:rsidR="0011767C">
        <w:t>.</w:t>
      </w:r>
    </w:p>
    <w:p w14:paraId="79E48491" w14:textId="67444A21" w:rsidR="00C87DA5" w:rsidRDefault="009C4513" w:rsidP="005D1901">
      <w:r>
        <w:t>One of the prim</w:t>
      </w:r>
      <w:r w:rsidR="00E1236C">
        <w:t xml:space="preserve">ary functions of </w:t>
      </w:r>
      <w:r w:rsidR="00640CD5">
        <w:t xml:space="preserve">Microsoft excel is date </w:t>
      </w:r>
      <w:r w:rsidR="00673F59">
        <w:t>organization and storage</w:t>
      </w:r>
      <w:r w:rsidR="00311B61">
        <w:t xml:space="preserve">. Date excel is arranged in row and </w:t>
      </w:r>
      <w:r w:rsidR="007979C8">
        <w:t xml:space="preserve">columns. </w:t>
      </w:r>
      <w:r w:rsidR="00AF7D7C">
        <w:t>Forming worksheets within a wor</w:t>
      </w:r>
      <w:r w:rsidR="00764123">
        <w:t xml:space="preserve">kbook. This structured format </w:t>
      </w:r>
      <w:r w:rsidR="00EE48B7">
        <w:t>allows users</w:t>
      </w:r>
      <w:r w:rsidR="00FC0D37">
        <w:t xml:space="preserve"> to enter, edit</w:t>
      </w:r>
      <w:r w:rsidR="00EE48B7">
        <w:t xml:space="preserve">. And </w:t>
      </w:r>
      <w:r w:rsidR="007D4A22">
        <w:t>mange date</w:t>
      </w:r>
      <w:r w:rsidR="00EE48B7">
        <w:t xml:space="preserve"> eff</w:t>
      </w:r>
      <w:r w:rsidR="00683AAF">
        <w:t xml:space="preserve">iciently excel is commonly </w:t>
      </w:r>
      <w:r w:rsidR="005B4830">
        <w:t xml:space="preserve">used for tasks </w:t>
      </w:r>
      <w:r w:rsidR="005C6BA0">
        <w:t xml:space="preserve">as maintaining financial </w:t>
      </w:r>
      <w:r w:rsidR="007D4A22">
        <w:t xml:space="preserve">record. Inventory </w:t>
      </w:r>
      <w:r w:rsidR="00445F70">
        <w:t xml:space="preserve">lists. Employee date. and sales </w:t>
      </w:r>
      <w:r w:rsidR="00F51A0E">
        <w:t xml:space="preserve">reports. Sorting and </w:t>
      </w:r>
      <w:r w:rsidR="00160AA6">
        <w:t xml:space="preserve">filtering tools </w:t>
      </w:r>
      <w:r w:rsidR="00C87DA5">
        <w:t>help</w:t>
      </w:r>
      <w:r w:rsidR="00160AA6">
        <w:t xml:space="preserve"> user quick</w:t>
      </w:r>
      <w:r w:rsidR="004D612E">
        <w:t xml:space="preserve">ly locate and </w:t>
      </w:r>
      <w:r w:rsidR="00C87DA5">
        <w:t>analyse speci</w:t>
      </w:r>
      <w:r w:rsidR="00B802CC">
        <w:t>fic information.</w:t>
      </w:r>
    </w:p>
    <w:p w14:paraId="4A7B4A63" w14:textId="12B71CE2" w:rsidR="00B802CC" w:rsidRDefault="00640EFA" w:rsidP="005D1901">
      <w:r>
        <w:t xml:space="preserve">Microsoft excel is well </w:t>
      </w:r>
      <w:r w:rsidR="00D53394">
        <w:t xml:space="preserve">know for its calculation and formula </w:t>
      </w:r>
      <w:r w:rsidR="00A45C49">
        <w:t xml:space="preserve">capabilities. User can </w:t>
      </w:r>
      <w:r w:rsidR="00950FC8">
        <w:t>perform simple</w:t>
      </w:r>
      <w:r w:rsidR="00B00A23">
        <w:t xml:space="preserve"> calculations </w:t>
      </w:r>
      <w:r w:rsidR="00E83704">
        <w:t xml:space="preserve">such as addition and </w:t>
      </w:r>
      <w:r w:rsidR="003D22E8">
        <w:t>subtraction. As well as complex mathem</w:t>
      </w:r>
      <w:r w:rsidR="001A1E15">
        <w:t xml:space="preserve">atical. </w:t>
      </w:r>
      <w:r w:rsidR="00CD43EE">
        <w:t>S</w:t>
      </w:r>
      <w:r w:rsidR="001A1E15">
        <w:t>ta</w:t>
      </w:r>
      <w:r w:rsidR="00CD43EE">
        <w:t>tistical. And financial oper</w:t>
      </w:r>
      <w:r w:rsidR="008A0066">
        <w:t xml:space="preserve">ations using built in formula </w:t>
      </w:r>
      <w:r w:rsidR="00DE252C">
        <w:t xml:space="preserve">and functions. Common functions </w:t>
      </w:r>
      <w:r w:rsidR="00DE5DDC">
        <w:t xml:space="preserve">such as sum. Average. </w:t>
      </w:r>
      <w:r w:rsidR="008277F2">
        <w:t xml:space="preserve">IF. And </w:t>
      </w:r>
      <w:r w:rsidR="00422EBA">
        <w:t>VLOOKUP help aut</w:t>
      </w:r>
      <w:r w:rsidR="00866CB1">
        <w:t xml:space="preserve">omate calculations </w:t>
      </w:r>
      <w:r w:rsidR="00EA7D19">
        <w:t xml:space="preserve">and reduce errors. </w:t>
      </w:r>
      <w:r w:rsidR="00EE51CE">
        <w:t xml:space="preserve">This improves </w:t>
      </w:r>
      <w:r w:rsidR="003621F1">
        <w:t>accuracy</w:t>
      </w:r>
      <w:r w:rsidR="00EE51CE">
        <w:t xml:space="preserve"> </w:t>
      </w:r>
      <w:r w:rsidR="003621F1">
        <w:t>and saves time business operation</w:t>
      </w:r>
      <w:r w:rsidR="005375E1">
        <w:t>s.</w:t>
      </w:r>
    </w:p>
    <w:p w14:paraId="2AFEBD30" w14:textId="4B0747C3" w:rsidR="005375E1" w:rsidRDefault="000D75C0" w:rsidP="005D1901">
      <w:r>
        <w:t xml:space="preserve">Another important </w:t>
      </w:r>
      <w:r w:rsidR="005B0258">
        <w:t xml:space="preserve">feature of Microsoft excels is </w:t>
      </w:r>
      <w:r w:rsidR="00A94C4B">
        <w:t xml:space="preserve">date analysis and visualization. Excel </w:t>
      </w:r>
      <w:r w:rsidR="008C567B">
        <w:t xml:space="preserve">provides tools such as </w:t>
      </w:r>
      <w:r w:rsidR="005A033A">
        <w:t>charts. Graphs. And p</w:t>
      </w:r>
      <w:r w:rsidR="00F30A29">
        <w:t xml:space="preserve">ivot tablets that helps users </w:t>
      </w:r>
      <w:r w:rsidR="00C36FC2">
        <w:t xml:space="preserve">analyse trends and patterns </w:t>
      </w:r>
      <w:r w:rsidR="00E50AC4">
        <w:t>in date charts such as bar graphs</w:t>
      </w:r>
      <w:r w:rsidR="00C16C7B">
        <w:t xml:space="preserve">. Pie charts. And line </w:t>
      </w:r>
      <w:r w:rsidR="00F12AF3">
        <w:t xml:space="preserve">charts </w:t>
      </w:r>
      <w:r w:rsidR="009435D5">
        <w:t>present</w:t>
      </w:r>
      <w:r w:rsidR="00F12AF3">
        <w:t xml:space="preserve"> date visually</w:t>
      </w:r>
      <w:r w:rsidR="00AC7CFF">
        <w:t xml:space="preserve">. Making it easer </w:t>
      </w:r>
      <w:r w:rsidR="009435D5">
        <w:t xml:space="preserve">to understand and </w:t>
      </w:r>
      <w:r w:rsidR="000745CE">
        <w:t xml:space="preserve">interpret. Pivot tablet </w:t>
      </w:r>
      <w:r w:rsidR="002A6264">
        <w:t>allows user to summarize large dat</w:t>
      </w:r>
      <w:r w:rsidR="00973144">
        <w:t>asets and generate meaning</w:t>
      </w:r>
      <w:r w:rsidR="00C946DB">
        <w:t>ful reports for deci</w:t>
      </w:r>
      <w:r w:rsidR="00A751FE">
        <w:t>sions making.</w:t>
      </w:r>
    </w:p>
    <w:p w14:paraId="789F14FE" w14:textId="3583FA0D" w:rsidR="00A751FE" w:rsidRDefault="00670778" w:rsidP="005D1901">
      <w:r>
        <w:t xml:space="preserve">Microsoft excel </w:t>
      </w:r>
      <w:r w:rsidR="00662379">
        <w:t xml:space="preserve">also supports date formatting </w:t>
      </w:r>
      <w:r w:rsidR="00815BEB">
        <w:t>and presentations. User can forma</w:t>
      </w:r>
      <w:r w:rsidR="001C0BB9">
        <w:t xml:space="preserve">t cells by </w:t>
      </w:r>
      <w:r w:rsidR="00CC02C7">
        <w:t xml:space="preserve">changing fonts. </w:t>
      </w:r>
      <w:r w:rsidR="00181B6F">
        <w:t xml:space="preserve">Colores. Borders. Number </w:t>
      </w:r>
      <w:r w:rsidR="0036514A">
        <w:t xml:space="preserve">style to improve </w:t>
      </w:r>
      <w:r w:rsidR="002337A2">
        <w:t>read</w:t>
      </w:r>
      <w:r w:rsidR="00F25504">
        <w:t xml:space="preserve">ability conditional </w:t>
      </w:r>
      <w:r w:rsidR="00F42CFB">
        <w:t>formatting highli</w:t>
      </w:r>
      <w:r w:rsidR="00FA1DB6">
        <w:t xml:space="preserve">ghts important values. </w:t>
      </w:r>
      <w:r w:rsidR="001F47A2">
        <w:t>Trends. Or excep</w:t>
      </w:r>
      <w:r w:rsidR="000F75C3">
        <w:t>tions automatically</w:t>
      </w:r>
      <w:r w:rsidR="00633C97">
        <w:t xml:space="preserve">. </w:t>
      </w:r>
      <w:r w:rsidR="00FF49B7">
        <w:t xml:space="preserve">These </w:t>
      </w:r>
      <w:r w:rsidR="00FF49B7">
        <w:lastRenderedPageBreak/>
        <w:t>features</w:t>
      </w:r>
      <w:r w:rsidR="00633C97">
        <w:t xml:space="preserve"> help present date </w:t>
      </w:r>
      <w:r w:rsidR="005C4A5B">
        <w:t xml:space="preserve">in a professional </w:t>
      </w:r>
      <w:r w:rsidR="007F68FE">
        <w:t>and visually appealing manner</w:t>
      </w:r>
      <w:r w:rsidR="00FF49B7">
        <w:t xml:space="preserve">. </w:t>
      </w:r>
      <w:r w:rsidR="009D2DFB">
        <w:t>Which is espec</w:t>
      </w:r>
      <w:r w:rsidR="004637FA">
        <w:t xml:space="preserve">ially useful for reports </w:t>
      </w:r>
      <w:r w:rsidR="00C214E1">
        <w:t>and presentations.</w:t>
      </w:r>
    </w:p>
    <w:p w14:paraId="2C4B2D23" w14:textId="1FE216AA" w:rsidR="00170D65" w:rsidRDefault="005E024D" w:rsidP="005D1901">
      <w:r>
        <w:t xml:space="preserve">Collaborations is another </w:t>
      </w:r>
      <w:r w:rsidR="00B80A36">
        <w:t xml:space="preserve">key advantage </w:t>
      </w:r>
      <w:r w:rsidR="00AF1A1A">
        <w:t xml:space="preserve">of Microsoft excel. </w:t>
      </w:r>
      <w:r w:rsidR="006B3B34">
        <w:t>With cloud integrations</w:t>
      </w:r>
      <w:r w:rsidR="000C3F5B">
        <w:t xml:space="preserve"> through Microsoft ONEDRIVE</w:t>
      </w:r>
      <w:r w:rsidR="00CD0A3B">
        <w:t xml:space="preserve">. Multiple users can </w:t>
      </w:r>
      <w:r w:rsidR="00BE3AEC">
        <w:t>work</w:t>
      </w:r>
      <w:r w:rsidR="00685DF9">
        <w:t xml:space="preserve"> </w:t>
      </w:r>
      <w:r w:rsidR="008A2B55">
        <w:t>on the same spreadsheet sim</w:t>
      </w:r>
      <w:r w:rsidR="00BE3AEC">
        <w:t xml:space="preserve">ultaneously. Features </w:t>
      </w:r>
      <w:r w:rsidR="00BB467B">
        <w:t xml:space="preserve">such as comments sharing options. </w:t>
      </w:r>
      <w:r w:rsidR="00267C0F">
        <w:t xml:space="preserve">And versions </w:t>
      </w:r>
      <w:r w:rsidR="00AC7A99">
        <w:t xml:space="preserve">history allows teams to </w:t>
      </w:r>
      <w:r w:rsidR="00333D46">
        <w:t>coll</w:t>
      </w:r>
      <w:r w:rsidR="00A31DD9">
        <w:t>aborate efficiently</w:t>
      </w:r>
      <w:r w:rsidR="006A7264">
        <w:t xml:space="preserve">. Excel also supports date </w:t>
      </w:r>
      <w:r w:rsidR="00AA1017">
        <w:t>protection through pas</w:t>
      </w:r>
      <w:r w:rsidR="00F835E6">
        <w:t>sword security and restric</w:t>
      </w:r>
      <w:r w:rsidR="00E54357">
        <w:t xml:space="preserve">ted access. Ensuring date </w:t>
      </w:r>
      <w:r w:rsidR="00F35615">
        <w:t>confidentiality.</w:t>
      </w:r>
    </w:p>
    <w:p w14:paraId="012B665E" w14:textId="26060E73" w:rsidR="00172BBC" w:rsidRDefault="00D84EDF" w:rsidP="005D1901">
      <w:r>
        <w:t xml:space="preserve">In addition. Microsoft excel can be </w:t>
      </w:r>
      <w:r w:rsidR="00A102B0">
        <w:t xml:space="preserve">integrated with other </w:t>
      </w:r>
      <w:r w:rsidR="00020AF8">
        <w:t xml:space="preserve">Microsoft </w:t>
      </w:r>
      <w:r w:rsidR="008506FF">
        <w:t xml:space="preserve">office applications such as word and </w:t>
      </w:r>
      <w:r w:rsidR="00313BBF">
        <w:t>PowerPoint</w:t>
      </w:r>
      <w:r w:rsidR="00251469">
        <w:t xml:space="preserve">. Data from excel can be </w:t>
      </w:r>
      <w:r w:rsidR="008A2C7C">
        <w:t xml:space="preserve">imported into documents </w:t>
      </w:r>
      <w:r w:rsidR="00D017D8">
        <w:t xml:space="preserve">and presentations </w:t>
      </w:r>
      <w:r w:rsidR="008C72A4">
        <w:t xml:space="preserve">easily. Improving </w:t>
      </w:r>
      <w:r w:rsidR="0062115B">
        <w:t>workflow effic</w:t>
      </w:r>
      <w:r w:rsidR="002F13DC">
        <w:t xml:space="preserve">iency. Excel </w:t>
      </w:r>
      <w:r w:rsidR="00824D95">
        <w:t xml:space="preserve">also supports exporting </w:t>
      </w:r>
      <w:r w:rsidR="00085A55">
        <w:t>files in var</w:t>
      </w:r>
      <w:r w:rsidR="0092131E">
        <w:t xml:space="preserve">ious </w:t>
      </w:r>
      <w:r w:rsidR="00027487">
        <w:t xml:space="preserve">formats. Including PDF </w:t>
      </w:r>
      <w:r w:rsidR="00A6371C">
        <w:t>and CSV. Making data sharing simple.</w:t>
      </w:r>
    </w:p>
    <w:p w14:paraId="7BE647A9" w14:textId="2748B889" w:rsidR="00E02FC2" w:rsidRDefault="00E02FC2" w:rsidP="005D1901">
      <w:r>
        <w:t>In con</w:t>
      </w:r>
      <w:r w:rsidR="004F0CB1">
        <w:t xml:space="preserve">clusions. Microsoft </w:t>
      </w:r>
      <w:r w:rsidR="00596DF5">
        <w:t xml:space="preserve">excel is versatile </w:t>
      </w:r>
      <w:r w:rsidR="005E416D">
        <w:t xml:space="preserve">and essential office applications </w:t>
      </w:r>
      <w:r w:rsidR="00FD0D6C">
        <w:t xml:space="preserve">that support data organizations. </w:t>
      </w:r>
      <w:r w:rsidR="00D51C94">
        <w:t xml:space="preserve">Calculation. </w:t>
      </w:r>
      <w:r w:rsidR="00B00FE3">
        <w:t>A</w:t>
      </w:r>
      <w:r w:rsidR="00D51C94">
        <w:t>nalys</w:t>
      </w:r>
      <w:r w:rsidR="00B00FE3">
        <w:t>is vis</w:t>
      </w:r>
      <w:r w:rsidR="00CF4109">
        <w:t xml:space="preserve">ualizations. And </w:t>
      </w:r>
      <w:r w:rsidR="00DD0F07">
        <w:t xml:space="preserve">collaboration. Its powerful </w:t>
      </w:r>
      <w:r w:rsidR="00650302">
        <w:t xml:space="preserve">features </w:t>
      </w:r>
      <w:r w:rsidR="00E12F66">
        <w:t>help</w:t>
      </w:r>
      <w:r w:rsidR="00825A69">
        <w:t xml:space="preserve"> businesses </w:t>
      </w:r>
      <w:r w:rsidR="005A42BE">
        <w:t xml:space="preserve">improve accuracy. </w:t>
      </w:r>
      <w:r w:rsidR="00E12F66">
        <w:t>Efficiency. And dec</w:t>
      </w:r>
      <w:r w:rsidR="00326DC1">
        <w:t>isions making by enabl</w:t>
      </w:r>
      <w:r w:rsidR="001048F4">
        <w:t xml:space="preserve">ing users to manage and </w:t>
      </w:r>
      <w:r w:rsidR="00A0275C">
        <w:t>analyse data effectively</w:t>
      </w:r>
      <w:r w:rsidR="005D2A58">
        <w:t xml:space="preserve">. Microsoft excel plays a vital </w:t>
      </w:r>
      <w:r w:rsidR="00367C9D">
        <w:t>role in modern office operations</w:t>
      </w:r>
      <w:r w:rsidR="00F0128E">
        <w:t xml:space="preserve"> </w:t>
      </w:r>
      <w:sdt>
        <w:sdtPr>
          <w:id w:val="-1219437919"/>
          <w:citation/>
        </w:sdtPr>
        <w:sdtContent>
          <w:r w:rsidR="00F0128E">
            <w:fldChar w:fldCharType="begin"/>
          </w:r>
          <w:r w:rsidR="00F0128E">
            <w:rPr>
              <w:lang w:val="en-US"/>
            </w:rPr>
            <w:instrText xml:space="preserve"> CITATION wal18 \l 1033 </w:instrText>
          </w:r>
          <w:r w:rsidR="00F0128E">
            <w:fldChar w:fldCharType="separate"/>
          </w:r>
          <w:r w:rsidR="00F0128E" w:rsidRPr="00F0128E">
            <w:rPr>
              <w:noProof/>
              <w:lang w:val="en-US"/>
            </w:rPr>
            <w:t>[6]</w:t>
          </w:r>
          <w:r w:rsidR="00F0128E">
            <w:fldChar w:fldCharType="end"/>
          </w:r>
        </w:sdtContent>
      </w:sdt>
    </w:p>
    <w:p w14:paraId="475EDF56" w14:textId="77777777" w:rsidR="002F13DC" w:rsidRPr="005D1901" w:rsidRDefault="002F13DC" w:rsidP="005D1901"/>
    <w:p w14:paraId="07B881E2" w14:textId="77777777" w:rsidR="00CC5022" w:rsidRDefault="00CC5022" w:rsidP="00CC5022"/>
    <w:p w14:paraId="499B9521" w14:textId="77777777" w:rsidR="005D1901" w:rsidRDefault="005D1901" w:rsidP="00CC5022"/>
    <w:p w14:paraId="6713DC84" w14:textId="77777777" w:rsidR="005D1901" w:rsidRDefault="005D1901" w:rsidP="00CC5022"/>
    <w:p w14:paraId="0AD56C13" w14:textId="77777777" w:rsidR="005D1901" w:rsidRDefault="005D1901" w:rsidP="00CC5022"/>
    <w:p w14:paraId="67216887" w14:textId="77777777" w:rsidR="005D1901" w:rsidRDefault="005D1901" w:rsidP="00CC5022"/>
    <w:p w14:paraId="1A9AD6DD" w14:textId="77777777" w:rsidR="005D1901" w:rsidRDefault="005D1901" w:rsidP="00CC5022"/>
    <w:p w14:paraId="24DB03B9" w14:textId="77777777" w:rsidR="005D1901" w:rsidRDefault="005D1901" w:rsidP="00CC5022"/>
    <w:p w14:paraId="57DF58AD" w14:textId="77777777" w:rsidR="005D1901" w:rsidRDefault="005D1901" w:rsidP="00CC5022"/>
    <w:p w14:paraId="442EC07D" w14:textId="77777777" w:rsidR="005D1901" w:rsidRDefault="005D1901" w:rsidP="00CC5022"/>
    <w:p w14:paraId="7003025D" w14:textId="77777777" w:rsidR="005D1901" w:rsidRDefault="005D1901" w:rsidP="00CC5022"/>
    <w:p w14:paraId="55844DBF" w14:textId="77777777" w:rsidR="005D1901" w:rsidRPr="00CC5022" w:rsidRDefault="005D1901" w:rsidP="00CC5022"/>
    <w:p w14:paraId="0AF82F54" w14:textId="7C04B760" w:rsidR="000551A7" w:rsidRPr="000551A7" w:rsidRDefault="000551A7" w:rsidP="000551A7"/>
    <w:p w14:paraId="6E3C6561" w14:textId="77777777" w:rsidR="000551A7" w:rsidRDefault="000551A7" w:rsidP="000551A7"/>
    <w:p w14:paraId="328A96EC" w14:textId="77777777" w:rsidR="000551A7" w:rsidRPr="000551A7" w:rsidRDefault="000551A7" w:rsidP="000551A7"/>
    <w:p w14:paraId="1E0A3F77" w14:textId="77777777" w:rsidR="000551A7" w:rsidRDefault="000551A7" w:rsidP="000551A7">
      <w:pPr>
        <w:pStyle w:val="Heading2"/>
      </w:pPr>
      <w:bookmarkStart w:id="11" w:name="_Toc212037708"/>
      <w:r w:rsidRPr="000551A7">
        <w:lastRenderedPageBreak/>
        <w:t>MS Access</w:t>
      </w:r>
      <w:bookmarkEnd w:id="11"/>
    </w:p>
    <w:p w14:paraId="1EEC0E20" w14:textId="3A9EF4B4" w:rsidR="009A5835" w:rsidRDefault="00E01045" w:rsidP="009A5835">
      <w:r>
        <w:t>Microsoft acc</w:t>
      </w:r>
      <w:r w:rsidR="00DA79EE">
        <w:t xml:space="preserve">ess is database management system </w:t>
      </w:r>
      <w:r w:rsidR="00900886">
        <w:t>(DBMS) deve</w:t>
      </w:r>
      <w:r w:rsidR="00746EBB">
        <w:t xml:space="preserve">loped by Microsoft </w:t>
      </w:r>
      <w:r w:rsidR="00C4591D">
        <w:t xml:space="preserve">as part of the Microsoft office </w:t>
      </w:r>
      <w:r w:rsidR="0079480B">
        <w:t>suite. It is designed to help</w:t>
      </w:r>
      <w:r w:rsidR="00B77EE0">
        <w:t xml:space="preserve"> users create. Manage. And analys</w:t>
      </w:r>
      <w:r w:rsidR="00843C61">
        <w:t xml:space="preserve">e database efficiently. </w:t>
      </w:r>
      <w:r w:rsidR="008253E1">
        <w:t xml:space="preserve">Microsoft access is </w:t>
      </w:r>
      <w:r w:rsidR="000B0CCE">
        <w:t xml:space="preserve">widely used in small to </w:t>
      </w:r>
      <w:r w:rsidR="0082115F">
        <w:t xml:space="preserve">medium sized </w:t>
      </w:r>
      <w:r w:rsidR="00066448">
        <w:t xml:space="preserve">organizations. Educational </w:t>
      </w:r>
      <w:r w:rsidR="00D312FB">
        <w:t xml:space="preserve">institutions. And </w:t>
      </w:r>
      <w:r w:rsidR="00E16A3F">
        <w:t xml:space="preserve">personal projects where </w:t>
      </w:r>
      <w:r w:rsidR="00616CD7">
        <w:t>structured data st</w:t>
      </w:r>
      <w:r w:rsidR="00185227">
        <w:t xml:space="preserve">orage and </w:t>
      </w:r>
      <w:r w:rsidR="0094220C">
        <w:t>retrieval are required.</w:t>
      </w:r>
    </w:p>
    <w:p w14:paraId="7C6B4BE7" w14:textId="77777777" w:rsidR="00DE74C7" w:rsidRDefault="00E7595D" w:rsidP="009A5835">
      <w:r>
        <w:t xml:space="preserve">One of the main functions </w:t>
      </w:r>
      <w:r w:rsidR="00711757">
        <w:t xml:space="preserve">of Microsoft access </w:t>
      </w:r>
      <w:r w:rsidR="005108CF">
        <w:t xml:space="preserve">is database creation and </w:t>
      </w:r>
      <w:r w:rsidR="009A608D">
        <w:t xml:space="preserve">management. Users can create </w:t>
      </w:r>
      <w:r w:rsidR="00986597">
        <w:t>database to store large amount</w:t>
      </w:r>
      <w:r w:rsidR="00EC745D">
        <w:t xml:space="preserve">s of </w:t>
      </w:r>
      <w:r w:rsidR="00384A19">
        <w:t xml:space="preserve">related data. </w:t>
      </w:r>
      <w:r w:rsidR="0073256E">
        <w:t>S</w:t>
      </w:r>
      <w:r w:rsidR="00384A19">
        <w:t>u</w:t>
      </w:r>
      <w:r w:rsidR="0073256E">
        <w:t xml:space="preserve">ch as customer records. </w:t>
      </w:r>
      <w:r w:rsidR="00AC0093">
        <w:t>Employee in</w:t>
      </w:r>
      <w:r w:rsidR="00C2735B">
        <w:t xml:space="preserve">formation. Inventory </w:t>
      </w:r>
      <w:r w:rsidR="008915DE">
        <w:t xml:space="preserve">details. And sales </w:t>
      </w:r>
      <w:r w:rsidR="007D19BA">
        <w:t xml:space="preserve">data. Access organizes </w:t>
      </w:r>
      <w:r w:rsidR="0038281A">
        <w:t xml:space="preserve">data into tables, which </w:t>
      </w:r>
      <w:r w:rsidR="001A582C">
        <w:t xml:space="preserve">consist of rows </w:t>
      </w:r>
      <w:r w:rsidR="00D72858">
        <w:t xml:space="preserve">and fields. This </w:t>
      </w:r>
      <w:r w:rsidR="00C00E3D">
        <w:t>structured approach ensure</w:t>
      </w:r>
      <w:r w:rsidR="00BD4F08">
        <w:t>s data consistency and redu</w:t>
      </w:r>
      <w:r w:rsidR="00687834">
        <w:t>ces duplication.</w:t>
      </w:r>
    </w:p>
    <w:p w14:paraId="4F357F94" w14:textId="4C93320C" w:rsidR="0094220C" w:rsidRDefault="007C32CE" w:rsidP="009A5835">
      <w:r>
        <w:t xml:space="preserve">Microsoft access </w:t>
      </w:r>
      <w:r w:rsidR="005F2E7F">
        <w:t xml:space="preserve">provides user friendly </w:t>
      </w:r>
      <w:r w:rsidR="00774555">
        <w:t>data entry</w:t>
      </w:r>
      <w:r w:rsidR="000F2EC1">
        <w:t xml:space="preserve"> tools. Forms can be crea</w:t>
      </w:r>
      <w:r w:rsidR="003213B4">
        <w:t xml:space="preserve">ted to make data input easier </w:t>
      </w:r>
      <w:r w:rsidR="00BD50A4">
        <w:t xml:space="preserve">and more accurate. Forms </w:t>
      </w:r>
      <w:r w:rsidR="00724862">
        <w:t>allow</w:t>
      </w:r>
      <w:r w:rsidR="00BD50A4">
        <w:t xml:space="preserve"> users </w:t>
      </w:r>
      <w:r w:rsidR="00724862">
        <w:t xml:space="preserve">to enter. </w:t>
      </w:r>
      <w:r w:rsidR="003A006A">
        <w:t>Update and</w:t>
      </w:r>
      <w:r w:rsidR="00C61609">
        <w:t xml:space="preserve"> view data without in</w:t>
      </w:r>
      <w:r w:rsidR="00830FB3">
        <w:t>teracting direc</w:t>
      </w:r>
      <w:r w:rsidR="001234E7">
        <w:t xml:space="preserve">tly with tables. This </w:t>
      </w:r>
      <w:r w:rsidR="003A006A">
        <w:t>reduces error</w:t>
      </w:r>
      <w:r w:rsidR="005F5662">
        <w:t>s and improves efficiency</w:t>
      </w:r>
      <w:r w:rsidR="000F55B2">
        <w:t xml:space="preserve">. Especially for </w:t>
      </w:r>
      <w:r w:rsidR="004B22CD">
        <w:t>users with limited techn</w:t>
      </w:r>
      <w:r w:rsidR="00CB4E28">
        <w:t xml:space="preserve">ical </w:t>
      </w:r>
      <w:r w:rsidR="007B6102">
        <w:t>knowledge.</w:t>
      </w:r>
    </w:p>
    <w:p w14:paraId="7F2E0DF0" w14:textId="3B59F6B4" w:rsidR="007B6102" w:rsidRDefault="007B6102" w:rsidP="009A5835">
      <w:r>
        <w:t xml:space="preserve">Another </w:t>
      </w:r>
      <w:r w:rsidR="00961D01">
        <w:t xml:space="preserve">important feature of </w:t>
      </w:r>
      <w:r w:rsidR="00BB14A4">
        <w:t>Microsoft</w:t>
      </w:r>
      <w:r w:rsidR="00961D01">
        <w:t xml:space="preserve"> </w:t>
      </w:r>
      <w:r w:rsidR="00BB14A4">
        <w:t xml:space="preserve">access is </w:t>
      </w:r>
      <w:r w:rsidR="00D65064">
        <w:t xml:space="preserve">its ability to query data. </w:t>
      </w:r>
      <w:r w:rsidR="007C5CFD">
        <w:t xml:space="preserve">Queries </w:t>
      </w:r>
      <w:r w:rsidR="004760DD">
        <w:t>allow</w:t>
      </w:r>
      <w:r w:rsidR="007C5CFD">
        <w:t xml:space="preserve"> users to </w:t>
      </w:r>
      <w:r w:rsidR="00E44AAD">
        <w:t xml:space="preserve">retrieve </w:t>
      </w:r>
      <w:r w:rsidR="005139B8">
        <w:t xml:space="preserve">specific information from </w:t>
      </w:r>
      <w:r w:rsidR="006655B8">
        <w:t>one or more table</w:t>
      </w:r>
      <w:r w:rsidR="00DE09CE">
        <w:t xml:space="preserve">s based on defined </w:t>
      </w:r>
      <w:r w:rsidR="006D4C92">
        <w:t>criteria</w:t>
      </w:r>
      <w:r w:rsidR="008009C3">
        <w:t xml:space="preserve">. For example. A </w:t>
      </w:r>
      <w:r w:rsidR="004760DD">
        <w:t xml:space="preserve">business can use queries </w:t>
      </w:r>
      <w:r w:rsidR="00D10720">
        <w:t xml:space="preserve">to find customers with </w:t>
      </w:r>
      <w:r w:rsidR="00006C5D">
        <w:t>outstanding payments</w:t>
      </w:r>
      <w:r w:rsidR="00074A6D">
        <w:t xml:space="preserve"> or products</w:t>
      </w:r>
      <w:r w:rsidR="00C803EC">
        <w:t xml:space="preserve"> with low stock </w:t>
      </w:r>
      <w:r w:rsidR="00767079">
        <w:t xml:space="preserve">levels. Queries </w:t>
      </w:r>
      <w:r w:rsidR="00CD2B11">
        <w:t xml:space="preserve">support decisions making </w:t>
      </w:r>
      <w:r w:rsidR="0011661F">
        <w:t>by providing meaning</w:t>
      </w:r>
      <w:r w:rsidR="003B247D">
        <w:t>ful and targeted information.</w:t>
      </w:r>
    </w:p>
    <w:p w14:paraId="3C3F9673" w14:textId="584EE629" w:rsidR="00A90C2D" w:rsidRDefault="00A90C2D" w:rsidP="009A5835">
      <w:r>
        <w:t xml:space="preserve">Microsoft access </w:t>
      </w:r>
      <w:r w:rsidR="00A527C4">
        <w:t>also supports report generation</w:t>
      </w:r>
      <w:r w:rsidR="00D81F55">
        <w:t xml:space="preserve">. Reports are used to </w:t>
      </w:r>
      <w:r w:rsidR="00A71081">
        <w:t>present data in a structured</w:t>
      </w:r>
      <w:r w:rsidR="00BB11C7">
        <w:t xml:space="preserve"> and printable format. </w:t>
      </w:r>
      <w:r w:rsidR="00743C99">
        <w:t>B</w:t>
      </w:r>
      <w:r w:rsidR="00BB11C7">
        <w:t>usi</w:t>
      </w:r>
      <w:r w:rsidR="00743C99">
        <w:t xml:space="preserve">nesses </w:t>
      </w:r>
      <w:r w:rsidR="008B7EC9">
        <w:t xml:space="preserve">can generate repots such as </w:t>
      </w:r>
      <w:r w:rsidR="001E140A">
        <w:t xml:space="preserve">sales summaries. Employees </w:t>
      </w:r>
      <w:r w:rsidR="00C04FE9">
        <w:t>list</w:t>
      </w:r>
      <w:r w:rsidR="00214B0E">
        <w:t>. Or fina</w:t>
      </w:r>
      <w:r w:rsidR="00C04FE9">
        <w:t xml:space="preserve">ncial </w:t>
      </w:r>
      <w:r w:rsidR="00A53C1A">
        <w:t xml:space="preserve">statements. Reports help management </w:t>
      </w:r>
      <w:r w:rsidR="00AB58B1">
        <w:t>analyse information and c</w:t>
      </w:r>
      <w:r w:rsidR="00E14AF0">
        <w:t>ommunicate results eff</w:t>
      </w:r>
      <w:r w:rsidR="00191D5C">
        <w:t>ectively.</w:t>
      </w:r>
    </w:p>
    <w:p w14:paraId="7366EFC0" w14:textId="0275155D" w:rsidR="00191D5C" w:rsidRDefault="00085032" w:rsidP="009A5835">
      <w:r>
        <w:t>Integration</w:t>
      </w:r>
      <w:r w:rsidR="000F4F14">
        <w:t xml:space="preserve"> with other Microsoft </w:t>
      </w:r>
      <w:r w:rsidR="001A2A04">
        <w:t xml:space="preserve">office applications </w:t>
      </w:r>
      <w:r w:rsidR="006F227F">
        <w:t xml:space="preserve">is another advantage </w:t>
      </w:r>
      <w:r w:rsidR="00941EF6">
        <w:t xml:space="preserve">of Microsoft access. Data </w:t>
      </w:r>
      <w:r w:rsidR="00F71747">
        <w:t xml:space="preserve">can be imported from or </w:t>
      </w:r>
      <w:r w:rsidR="009E2633">
        <w:t>exported to Microsoft excel</w:t>
      </w:r>
      <w:r w:rsidR="008028DE">
        <w:t xml:space="preserve">. Word and </w:t>
      </w:r>
      <w:r w:rsidR="006E53F8">
        <w:t>PowerPoint. This allows bus</w:t>
      </w:r>
      <w:r w:rsidR="00B56379">
        <w:t xml:space="preserve">inesses to combine database </w:t>
      </w:r>
      <w:r w:rsidR="00820E63">
        <w:t xml:space="preserve">management with data </w:t>
      </w:r>
      <w:r w:rsidR="000360C0">
        <w:t>analysis and presentation</w:t>
      </w:r>
      <w:r w:rsidR="00FF4F63">
        <w:t xml:space="preserve">. improving </w:t>
      </w:r>
      <w:r w:rsidR="00903B4E">
        <w:t>overall workflow effi</w:t>
      </w:r>
      <w:r w:rsidR="002521F8">
        <w:t>ciency.</w:t>
      </w:r>
    </w:p>
    <w:p w14:paraId="72E2DED0" w14:textId="6C63770C" w:rsidR="002521F8" w:rsidRDefault="005C7E87" w:rsidP="009A5835">
      <w:r>
        <w:t>M</w:t>
      </w:r>
      <w:r w:rsidR="002521F8">
        <w:t>icrosoft</w:t>
      </w:r>
      <w:r>
        <w:t xml:space="preserve"> access also offers security </w:t>
      </w:r>
      <w:r w:rsidR="001805D8">
        <w:t>and data protection fe</w:t>
      </w:r>
      <w:r w:rsidR="00D94DA3">
        <w:t>atures. Users can set passwords</w:t>
      </w:r>
      <w:r w:rsidR="00F83388">
        <w:t xml:space="preserve">. </w:t>
      </w:r>
      <w:r w:rsidR="0047420B">
        <w:t>Restricts access</w:t>
      </w:r>
      <w:r w:rsidR="00595E59">
        <w:t xml:space="preserve">. And control user permissions </w:t>
      </w:r>
      <w:r w:rsidR="00B20149">
        <w:t xml:space="preserve">to protect sensitive </w:t>
      </w:r>
      <w:r w:rsidR="002D69F7">
        <w:t>date. This ensure</w:t>
      </w:r>
      <w:r w:rsidR="00B0144F">
        <w:t xml:space="preserve">s that only authorized </w:t>
      </w:r>
      <w:r w:rsidR="00147A49">
        <w:t>users can view or mod</w:t>
      </w:r>
      <w:r w:rsidR="003830D8">
        <w:t>ify database information.</w:t>
      </w:r>
    </w:p>
    <w:p w14:paraId="706DF722" w14:textId="27BA690A" w:rsidR="003830D8" w:rsidRPr="009A5835" w:rsidRDefault="00A87FB0" w:rsidP="009A5835">
      <w:r>
        <w:t>In conclusion</w:t>
      </w:r>
      <w:r w:rsidR="005C1CB5">
        <w:t>. Microsoft access is a power</w:t>
      </w:r>
      <w:r w:rsidR="003F0506">
        <w:t>ful and flex</w:t>
      </w:r>
      <w:r w:rsidR="002E4C74">
        <w:t xml:space="preserve">ible office application that supports </w:t>
      </w:r>
      <w:r w:rsidR="000A625E">
        <w:t>effective data st</w:t>
      </w:r>
      <w:r w:rsidR="002C3701">
        <w:t xml:space="preserve">orge. Management. </w:t>
      </w:r>
      <w:r w:rsidR="00FC5197">
        <w:t xml:space="preserve">And analysis its features </w:t>
      </w:r>
      <w:r w:rsidR="00820790">
        <w:t xml:space="preserve">for tables. Forms. </w:t>
      </w:r>
      <w:r w:rsidR="00250942">
        <w:t xml:space="preserve">Queries. Report. </w:t>
      </w:r>
      <w:r w:rsidR="004E19A0">
        <w:t xml:space="preserve">And integrations make it </w:t>
      </w:r>
      <w:r w:rsidR="0009692F">
        <w:t xml:space="preserve">an essential tool for </w:t>
      </w:r>
      <w:r w:rsidR="007A69B1">
        <w:t xml:space="preserve">managing structured </w:t>
      </w:r>
      <w:r w:rsidR="00755D87">
        <w:t xml:space="preserve">information. </w:t>
      </w:r>
      <w:r w:rsidR="0038189D">
        <w:t>By improving</w:t>
      </w:r>
      <w:r w:rsidR="00632913">
        <w:t xml:space="preserve"> data acc</w:t>
      </w:r>
      <w:r w:rsidR="008B16A9">
        <w:t>uracy and acce</w:t>
      </w:r>
      <w:r w:rsidR="00AC6F68">
        <w:t xml:space="preserve">ssibility Microsoft access </w:t>
      </w:r>
      <w:r w:rsidR="001274D4">
        <w:t xml:space="preserve">plays an important role in modern </w:t>
      </w:r>
      <w:r w:rsidR="00142D4A">
        <w:t>office operations.</w:t>
      </w:r>
      <w:sdt>
        <w:sdtPr>
          <w:id w:val="1905101679"/>
          <w:citation/>
        </w:sdtPr>
        <w:sdtContent>
          <w:r w:rsidR="00734522">
            <w:fldChar w:fldCharType="begin"/>
          </w:r>
          <w:r w:rsidR="00734522">
            <w:rPr>
              <w:lang w:val="en-US"/>
            </w:rPr>
            <w:instrText xml:space="preserve"> CITATION pra19 \l 1033 </w:instrText>
          </w:r>
          <w:r w:rsidR="00734522">
            <w:fldChar w:fldCharType="separate"/>
          </w:r>
          <w:r w:rsidR="00734522">
            <w:rPr>
              <w:noProof/>
              <w:lang w:val="en-US"/>
            </w:rPr>
            <w:t xml:space="preserve"> </w:t>
          </w:r>
          <w:r w:rsidR="00734522" w:rsidRPr="00734522">
            <w:rPr>
              <w:noProof/>
              <w:lang w:val="en-US"/>
            </w:rPr>
            <w:t>[7]</w:t>
          </w:r>
          <w:r w:rsidR="00734522">
            <w:fldChar w:fldCharType="end"/>
          </w:r>
        </w:sdtContent>
      </w:sdt>
    </w:p>
    <w:p w14:paraId="137B2F72" w14:textId="77777777" w:rsidR="001F4EBB" w:rsidRDefault="001F4EBB" w:rsidP="000551A7"/>
    <w:p w14:paraId="32E8F755" w14:textId="77777777" w:rsidR="00110356" w:rsidRDefault="00110356" w:rsidP="000551A7"/>
    <w:p w14:paraId="01FB1BC5" w14:textId="77777777" w:rsidR="001F4EBB" w:rsidRPr="000551A7" w:rsidRDefault="001F4EBB" w:rsidP="000551A7"/>
    <w:p w14:paraId="24C45304" w14:textId="72226D46" w:rsidR="000551A7" w:rsidRDefault="000551A7" w:rsidP="000551A7">
      <w:pPr>
        <w:pStyle w:val="Heading2"/>
        <w:numPr>
          <w:ilvl w:val="1"/>
          <w:numId w:val="3"/>
        </w:numPr>
        <w:ind w:left="567" w:hanging="567"/>
      </w:pPr>
      <w:bookmarkStart w:id="12" w:name="_Toc212037709"/>
      <w:r w:rsidRPr="000551A7">
        <w:t>Practical demonstration of Two Office Features</w:t>
      </w:r>
      <w:bookmarkEnd w:id="12"/>
    </w:p>
    <w:p w14:paraId="2697307C" w14:textId="77777777" w:rsidR="00985C02" w:rsidRPr="00985C02" w:rsidRDefault="00985C02" w:rsidP="00985C02"/>
    <w:p w14:paraId="05CA3F42" w14:textId="4B11B9D7" w:rsidR="00DD0B42" w:rsidRDefault="0039116A" w:rsidP="00DD0B42">
      <w:r>
        <w:t>V</w:t>
      </w:r>
      <w:r w:rsidR="00985C02">
        <w:t xml:space="preserve">LOOKUP </w:t>
      </w:r>
      <w:r w:rsidR="00493B24">
        <w:t>– VALUE</w:t>
      </w:r>
    </w:p>
    <w:p w14:paraId="38DFE570" w14:textId="0F7171ED" w:rsidR="008865F7" w:rsidRPr="00DD0B42" w:rsidRDefault="00761312" w:rsidP="00DD0B42">
      <w:r>
        <w:t xml:space="preserve">VLOOKUP </w:t>
      </w:r>
      <w:r w:rsidR="00C011FF">
        <w:t xml:space="preserve">searches the first column of a </w:t>
      </w:r>
      <w:r w:rsidR="00C17210">
        <w:t xml:space="preserve">table and returns </w:t>
      </w:r>
      <w:r w:rsidR="00BE4C30">
        <w:t xml:space="preserve">matching value from </w:t>
      </w:r>
      <w:r w:rsidR="006B2F65">
        <w:t>another match.</w:t>
      </w:r>
    </w:p>
    <w:p w14:paraId="3E81D80C" w14:textId="77777777" w:rsidR="00653248" w:rsidRPr="00653248" w:rsidRDefault="00653248" w:rsidP="00653248"/>
    <w:p w14:paraId="2E2029A8" w14:textId="251AAD38" w:rsidR="009178C0" w:rsidRDefault="009178C0" w:rsidP="009178C0">
      <w:r>
        <w:rPr>
          <w:noProof/>
        </w:rPr>
        <w:drawing>
          <wp:inline distT="0" distB="0" distL="0" distR="0" wp14:anchorId="0B73F5D8" wp14:editId="5E4EE2F3">
            <wp:extent cx="5731510" cy="3044825"/>
            <wp:effectExtent l="0" t="0" r="2540" b="3175"/>
            <wp:docPr id="498115886" name="Picture 1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115886" name="Picture 17"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35BD0D75" w14:textId="6D3C61B6" w:rsidR="00653248" w:rsidRDefault="00653248" w:rsidP="009178C0">
      <w:r>
        <w:rPr>
          <w:noProof/>
        </w:rPr>
        <w:drawing>
          <wp:inline distT="0" distB="0" distL="0" distR="0" wp14:anchorId="407D6366" wp14:editId="6A8F6372">
            <wp:extent cx="5731510" cy="3044825"/>
            <wp:effectExtent l="0" t="0" r="2540" b="3175"/>
            <wp:docPr id="118080471"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80471" name="Picture 18"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66F89C41" w14:textId="0F655B80" w:rsidR="00653248" w:rsidRPr="009178C0" w:rsidRDefault="00741526" w:rsidP="009178C0">
      <w:r>
        <w:rPr>
          <w:noProof/>
        </w:rPr>
        <w:lastRenderedPageBreak/>
        <w:drawing>
          <wp:inline distT="0" distB="0" distL="0" distR="0" wp14:anchorId="3E73F9AB" wp14:editId="4051B952">
            <wp:extent cx="5731510" cy="3044825"/>
            <wp:effectExtent l="0" t="0" r="2540" b="3175"/>
            <wp:docPr id="471334105" name="Picture 1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334105" name="Picture 19"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3EBBE982" w14:textId="77777777" w:rsidR="00E80F21" w:rsidRPr="00E80F21" w:rsidRDefault="00E80F21" w:rsidP="00E80F21"/>
    <w:p w14:paraId="22F214A2" w14:textId="54DBEA77" w:rsidR="006A34DE" w:rsidRDefault="006A34DE" w:rsidP="006A34DE"/>
    <w:p w14:paraId="43DFB835" w14:textId="6CD60CC2" w:rsidR="00502121" w:rsidRDefault="00502121" w:rsidP="006A34DE"/>
    <w:p w14:paraId="016E892A" w14:textId="3DFA63DC" w:rsidR="00502121" w:rsidRDefault="00502121" w:rsidP="006A34DE"/>
    <w:p w14:paraId="436DDAA1" w14:textId="40D9049D" w:rsidR="00A65B85" w:rsidRPr="006A34DE" w:rsidRDefault="00A65B85" w:rsidP="006A34DE"/>
    <w:p w14:paraId="1AB1792D" w14:textId="77777777" w:rsidR="000551A7" w:rsidRDefault="000551A7" w:rsidP="000551A7"/>
    <w:p w14:paraId="60B7EA04" w14:textId="77777777" w:rsidR="00732988" w:rsidRDefault="00732988" w:rsidP="000551A7"/>
    <w:p w14:paraId="4131D67F" w14:textId="77777777" w:rsidR="00732988" w:rsidRDefault="00732988" w:rsidP="000551A7"/>
    <w:p w14:paraId="5F60C574" w14:textId="77777777" w:rsidR="00732988" w:rsidRDefault="00732988" w:rsidP="000551A7"/>
    <w:p w14:paraId="4B55D8BD" w14:textId="77777777" w:rsidR="00732988" w:rsidRDefault="00732988" w:rsidP="000551A7"/>
    <w:p w14:paraId="1C4C6BFC" w14:textId="77777777" w:rsidR="009A5A4A" w:rsidRDefault="009A5A4A" w:rsidP="000551A7"/>
    <w:p w14:paraId="741FBDEC" w14:textId="77777777" w:rsidR="009A5A4A" w:rsidRDefault="009A5A4A" w:rsidP="000551A7"/>
    <w:p w14:paraId="48AE8F61" w14:textId="77777777" w:rsidR="009A5A4A" w:rsidRDefault="009A5A4A" w:rsidP="000551A7"/>
    <w:p w14:paraId="266A3980" w14:textId="77777777" w:rsidR="009A5A4A" w:rsidRDefault="009A5A4A" w:rsidP="000551A7"/>
    <w:p w14:paraId="4DD6C46C" w14:textId="77777777" w:rsidR="009A5A4A" w:rsidRDefault="009A5A4A" w:rsidP="000551A7"/>
    <w:p w14:paraId="2DD281BB" w14:textId="77777777" w:rsidR="009A5A4A" w:rsidRDefault="009A5A4A" w:rsidP="000551A7"/>
    <w:p w14:paraId="7B39FD24" w14:textId="77777777" w:rsidR="00732988" w:rsidRDefault="00732988" w:rsidP="000551A7"/>
    <w:p w14:paraId="230B9705" w14:textId="77777777" w:rsidR="00732988" w:rsidRPr="000551A7" w:rsidRDefault="00732988" w:rsidP="000551A7"/>
    <w:p w14:paraId="25827A15" w14:textId="77777777" w:rsidR="000551A7" w:rsidRDefault="000551A7" w:rsidP="000551A7">
      <w:pPr>
        <w:pStyle w:val="Heading2"/>
      </w:pPr>
      <w:bookmarkStart w:id="13" w:name="_Toc212037710"/>
      <w:r w:rsidRPr="000551A7">
        <w:lastRenderedPageBreak/>
        <w:t>Mail Merge</w:t>
      </w:r>
      <w:bookmarkEnd w:id="13"/>
    </w:p>
    <w:p w14:paraId="010265C0" w14:textId="77777777" w:rsidR="00110356" w:rsidRPr="00110356" w:rsidRDefault="00110356" w:rsidP="00110356"/>
    <w:p w14:paraId="19923D17" w14:textId="0623C8E4" w:rsidR="000551A7" w:rsidRDefault="00AF12B3" w:rsidP="000551A7">
      <w:r>
        <w:rPr>
          <w:noProof/>
        </w:rPr>
        <w:drawing>
          <wp:inline distT="0" distB="0" distL="0" distR="0" wp14:anchorId="25DE86C1" wp14:editId="280B9B98">
            <wp:extent cx="5731510" cy="3044825"/>
            <wp:effectExtent l="0" t="0" r="2540" b="3175"/>
            <wp:docPr id="686093856" name="Picture 4"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093856" name="Picture 4" descr="A screenshot of a computer"/>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0F8B4A06" w14:textId="47A7BEC6" w:rsidR="00AF12B3" w:rsidRDefault="00AF12B3" w:rsidP="000551A7">
      <w:r>
        <w:rPr>
          <w:noProof/>
        </w:rPr>
        <w:drawing>
          <wp:inline distT="0" distB="0" distL="0" distR="0" wp14:anchorId="094E8122" wp14:editId="40376432">
            <wp:extent cx="5731510" cy="3044825"/>
            <wp:effectExtent l="0" t="0" r="2540" b="3175"/>
            <wp:docPr id="1754381668"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381668" name="Picture 5" descr="A screen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310C7D93" w14:textId="21254ADF" w:rsidR="00AF12B3" w:rsidRDefault="00AF12B3" w:rsidP="000551A7">
      <w:r>
        <w:rPr>
          <w:noProof/>
        </w:rPr>
        <w:lastRenderedPageBreak/>
        <w:drawing>
          <wp:inline distT="0" distB="0" distL="0" distR="0" wp14:anchorId="2EB61445" wp14:editId="388778F0">
            <wp:extent cx="5731510" cy="3044825"/>
            <wp:effectExtent l="0" t="0" r="2540" b="3175"/>
            <wp:docPr id="665254949"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254949" name="Picture 6"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51D30F8B" w14:textId="3AD670AE" w:rsidR="00AF12B3" w:rsidRDefault="00AF12B3" w:rsidP="000551A7">
      <w:r>
        <w:rPr>
          <w:noProof/>
        </w:rPr>
        <w:drawing>
          <wp:inline distT="0" distB="0" distL="0" distR="0" wp14:anchorId="4FAD854C" wp14:editId="510CCC3F">
            <wp:extent cx="5731510" cy="3044825"/>
            <wp:effectExtent l="0" t="0" r="2540" b="3175"/>
            <wp:docPr id="869989874" name="Picture 7"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989874" name="Picture 7" descr="A screenshot of a computer"/>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2EBB1924" w14:textId="1EDBF5FF" w:rsidR="00030B92" w:rsidRDefault="00030B92" w:rsidP="000551A7">
      <w:r>
        <w:rPr>
          <w:noProof/>
        </w:rPr>
        <w:lastRenderedPageBreak/>
        <w:drawing>
          <wp:inline distT="0" distB="0" distL="0" distR="0" wp14:anchorId="7778E869" wp14:editId="6ACBDF8C">
            <wp:extent cx="5731510" cy="3044825"/>
            <wp:effectExtent l="0" t="0" r="2540" b="3175"/>
            <wp:docPr id="1295594748"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594748" name="Picture 8"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07CC34DF" w14:textId="65CE2044" w:rsidR="00030B92" w:rsidRDefault="00030B92" w:rsidP="000551A7">
      <w:r>
        <w:rPr>
          <w:noProof/>
        </w:rPr>
        <w:drawing>
          <wp:inline distT="0" distB="0" distL="0" distR="0" wp14:anchorId="2FB8BFD3" wp14:editId="0E9AE5F9">
            <wp:extent cx="1581371" cy="2095792"/>
            <wp:effectExtent l="0" t="0" r="0" b="0"/>
            <wp:docPr id="829944704" name="Picture 10"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944704" name="Picture 10" descr="A screenshot of a phone&#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1581371" cy="2095792"/>
                    </a:xfrm>
                    <a:prstGeom prst="rect">
                      <a:avLst/>
                    </a:prstGeom>
                  </pic:spPr>
                </pic:pic>
              </a:graphicData>
            </a:graphic>
          </wp:inline>
        </w:drawing>
      </w:r>
    </w:p>
    <w:p w14:paraId="179BF991" w14:textId="7C27F4EA" w:rsidR="00030B92" w:rsidRPr="000551A7" w:rsidRDefault="00030B92" w:rsidP="000551A7">
      <w:r>
        <w:rPr>
          <w:noProof/>
        </w:rPr>
        <w:drawing>
          <wp:inline distT="0" distB="0" distL="0" distR="0" wp14:anchorId="23EBA27B" wp14:editId="6C8CA612">
            <wp:extent cx="5731510" cy="3044825"/>
            <wp:effectExtent l="0" t="0" r="2540" b="3175"/>
            <wp:docPr id="1065213235"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213235" name="Picture 11"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1A3E5D72" w14:textId="5FA0AFE2" w:rsidR="000551A7" w:rsidRDefault="00030B92" w:rsidP="000551A7">
      <w:r>
        <w:rPr>
          <w:noProof/>
        </w:rPr>
        <w:lastRenderedPageBreak/>
        <w:drawing>
          <wp:inline distT="0" distB="0" distL="0" distR="0" wp14:anchorId="32885129" wp14:editId="66A1E9A1">
            <wp:extent cx="5731510" cy="3044825"/>
            <wp:effectExtent l="0" t="0" r="2540" b="3175"/>
            <wp:docPr id="1735225639"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225639" name="Picture 12"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386DC817" w14:textId="77777777" w:rsidR="00030B92" w:rsidRDefault="00030B92" w:rsidP="000551A7"/>
    <w:p w14:paraId="4D9D1747" w14:textId="77777777" w:rsidR="00E2518F" w:rsidRDefault="00E2518F" w:rsidP="000551A7"/>
    <w:p w14:paraId="7683F47B" w14:textId="77777777" w:rsidR="00E2518F" w:rsidRDefault="00E2518F" w:rsidP="000551A7"/>
    <w:p w14:paraId="5761737C" w14:textId="77777777" w:rsidR="00E2518F" w:rsidRDefault="00E2518F" w:rsidP="000551A7"/>
    <w:p w14:paraId="2B8B8913" w14:textId="77777777" w:rsidR="00E2518F" w:rsidRDefault="00E2518F" w:rsidP="000551A7"/>
    <w:p w14:paraId="76C161CE" w14:textId="77777777" w:rsidR="00E2518F" w:rsidRDefault="00E2518F" w:rsidP="000551A7"/>
    <w:p w14:paraId="7D7E913A" w14:textId="77777777" w:rsidR="00E2518F" w:rsidRDefault="00E2518F" w:rsidP="000551A7"/>
    <w:p w14:paraId="6611A3BE" w14:textId="77777777" w:rsidR="00E2518F" w:rsidRDefault="00E2518F" w:rsidP="000551A7"/>
    <w:p w14:paraId="6FC45051" w14:textId="77777777" w:rsidR="00E2518F" w:rsidRDefault="00E2518F" w:rsidP="000551A7"/>
    <w:p w14:paraId="17C85A00" w14:textId="77777777" w:rsidR="00E2518F" w:rsidRDefault="00E2518F" w:rsidP="000551A7"/>
    <w:p w14:paraId="48B98FB4" w14:textId="77777777" w:rsidR="00E2518F" w:rsidRDefault="00E2518F" w:rsidP="000551A7"/>
    <w:p w14:paraId="3F00567B" w14:textId="77777777" w:rsidR="00E2518F" w:rsidRDefault="00E2518F" w:rsidP="000551A7"/>
    <w:p w14:paraId="289D4550" w14:textId="77777777" w:rsidR="00E2518F" w:rsidRDefault="00E2518F" w:rsidP="000551A7"/>
    <w:p w14:paraId="2D4DD830" w14:textId="77777777" w:rsidR="00E2518F" w:rsidRDefault="00E2518F" w:rsidP="000551A7"/>
    <w:p w14:paraId="4F64B466" w14:textId="77777777" w:rsidR="00E2518F" w:rsidRDefault="00E2518F" w:rsidP="000551A7"/>
    <w:p w14:paraId="3CE7EFF6" w14:textId="77777777" w:rsidR="00E2518F" w:rsidRDefault="00E2518F" w:rsidP="000551A7"/>
    <w:p w14:paraId="2E5E744B" w14:textId="77777777" w:rsidR="00E2518F" w:rsidRPr="000551A7" w:rsidRDefault="00E2518F" w:rsidP="000551A7"/>
    <w:p w14:paraId="659399D5" w14:textId="124AF6AC" w:rsidR="000551A7" w:rsidRDefault="00F0186C" w:rsidP="000551A7">
      <w:pPr>
        <w:pStyle w:val="Heading2"/>
      </w:pPr>
      <w:bookmarkStart w:id="14" w:name="_Toc212037711"/>
      <w:r>
        <w:lastRenderedPageBreak/>
        <w:t>If Statement</w:t>
      </w:r>
      <w:bookmarkEnd w:id="14"/>
    </w:p>
    <w:p w14:paraId="5401A662" w14:textId="77777777" w:rsidR="00E95801" w:rsidRPr="00E95801" w:rsidRDefault="00E95801" w:rsidP="00E95801"/>
    <w:p w14:paraId="6A815BCA" w14:textId="71C87E9B" w:rsidR="000551A7" w:rsidRDefault="00E95801" w:rsidP="000551A7">
      <w:r>
        <w:rPr>
          <w:noProof/>
        </w:rPr>
        <w:drawing>
          <wp:inline distT="0" distB="0" distL="0" distR="0" wp14:anchorId="33ADE59D" wp14:editId="2E0DE050">
            <wp:extent cx="5731510" cy="3044825"/>
            <wp:effectExtent l="0" t="0" r="2540" b="3175"/>
            <wp:docPr id="979840919"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840919" name="Picture 20" descr="A screen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146A17E7" w14:textId="05EF80FA" w:rsidR="00E95801" w:rsidRDefault="00E95801" w:rsidP="000551A7">
      <w:r>
        <w:rPr>
          <w:noProof/>
        </w:rPr>
        <w:drawing>
          <wp:inline distT="0" distB="0" distL="0" distR="0" wp14:anchorId="5033B22A" wp14:editId="1E18875E">
            <wp:extent cx="5731510" cy="3044825"/>
            <wp:effectExtent l="0" t="0" r="2540" b="3175"/>
            <wp:docPr id="762634859" name="Picture 2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634859" name="Picture 21" descr="A screenshot of a comput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2E7959A8" w14:textId="16D8B774" w:rsidR="00E95801" w:rsidRDefault="00E95801" w:rsidP="000551A7">
      <w:r>
        <w:rPr>
          <w:noProof/>
        </w:rPr>
        <w:lastRenderedPageBreak/>
        <w:drawing>
          <wp:inline distT="0" distB="0" distL="0" distR="0" wp14:anchorId="1302ADEB" wp14:editId="5A2A269F">
            <wp:extent cx="5731510" cy="3044825"/>
            <wp:effectExtent l="0" t="0" r="2540" b="3175"/>
            <wp:docPr id="1930262012" name="Picture 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262012" name="Picture 22" descr="A screenshot of a computer&#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0F00B2F1" w14:textId="548344AE" w:rsidR="00E95801" w:rsidRPr="000551A7" w:rsidRDefault="00E95801" w:rsidP="000551A7">
      <w:r>
        <w:rPr>
          <w:noProof/>
        </w:rPr>
        <w:drawing>
          <wp:inline distT="0" distB="0" distL="0" distR="0" wp14:anchorId="4AEE9D27" wp14:editId="0FAF7BB9">
            <wp:extent cx="5731510" cy="3044825"/>
            <wp:effectExtent l="0" t="0" r="2540" b="3175"/>
            <wp:docPr id="1785965494" name="Picture 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965494" name="Picture 23" descr="A screenshot of a compu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7FAB454C" w14:textId="77777777" w:rsidR="000551A7" w:rsidRDefault="000551A7" w:rsidP="000551A7"/>
    <w:p w14:paraId="264E322E" w14:textId="77777777" w:rsidR="00D814EA" w:rsidRDefault="00D814EA" w:rsidP="000551A7"/>
    <w:p w14:paraId="7BC89B47" w14:textId="77777777" w:rsidR="00D814EA" w:rsidRDefault="00D814EA" w:rsidP="000551A7"/>
    <w:p w14:paraId="4C462CB4" w14:textId="77777777" w:rsidR="00D814EA" w:rsidRDefault="00D814EA" w:rsidP="000551A7"/>
    <w:p w14:paraId="3BE6AEA1" w14:textId="77777777" w:rsidR="00D814EA" w:rsidRPr="000551A7" w:rsidRDefault="00D814EA" w:rsidP="000551A7"/>
    <w:p w14:paraId="688E6A8B" w14:textId="77777777" w:rsidR="000551A7" w:rsidRPr="000551A7" w:rsidRDefault="000551A7" w:rsidP="000551A7">
      <w:pPr>
        <w:pStyle w:val="Heading1"/>
      </w:pPr>
      <w:bookmarkStart w:id="15" w:name="_Toc212037712"/>
      <w:r w:rsidRPr="000551A7">
        <w:lastRenderedPageBreak/>
        <w:t>Task 4. Communication and Collaboration applications</w:t>
      </w:r>
      <w:bookmarkEnd w:id="15"/>
    </w:p>
    <w:p w14:paraId="3A9A531A" w14:textId="3F20CFBF" w:rsidR="000551A7" w:rsidRDefault="000551A7" w:rsidP="00F0186C">
      <w:pPr>
        <w:pStyle w:val="Heading2"/>
        <w:numPr>
          <w:ilvl w:val="0"/>
          <w:numId w:val="6"/>
        </w:numPr>
        <w:ind w:left="567" w:hanging="567"/>
      </w:pPr>
      <w:bookmarkStart w:id="16" w:name="_Toc212037713"/>
      <w:r w:rsidRPr="000551A7">
        <w:t>One contemporary Communication and one Online Collaboration applications/tools</w:t>
      </w:r>
      <w:bookmarkEnd w:id="16"/>
    </w:p>
    <w:p w14:paraId="4C95532E" w14:textId="77777777" w:rsidR="00F0186C" w:rsidRDefault="00F0186C" w:rsidP="00F0186C">
      <w:pPr>
        <w:pStyle w:val="Heading2"/>
      </w:pPr>
      <w:bookmarkStart w:id="17" w:name="_Toc212037714"/>
      <w:r w:rsidRPr="000551A7">
        <w:t>MS Outlook</w:t>
      </w:r>
      <w:bookmarkEnd w:id="17"/>
    </w:p>
    <w:p w14:paraId="4D0CBB3D" w14:textId="77777777" w:rsidR="007A2340" w:rsidRPr="007A2340" w:rsidRDefault="007A2340" w:rsidP="007A2340"/>
    <w:p w14:paraId="5595840F" w14:textId="364343B0" w:rsidR="006B1D2F" w:rsidRDefault="005B4122" w:rsidP="006B1D2F">
      <w:r>
        <w:t>Microsoft outlook</w:t>
      </w:r>
      <w:r w:rsidR="00EE5B7D">
        <w:t xml:space="preserve"> is a popu</w:t>
      </w:r>
      <w:r w:rsidR="00895F3F">
        <w:t xml:space="preserve">lar communication and </w:t>
      </w:r>
      <w:r w:rsidR="00EC30E8">
        <w:t xml:space="preserve">collaboration application </w:t>
      </w:r>
      <w:r w:rsidR="001733FC">
        <w:t xml:space="preserve">developed by </w:t>
      </w:r>
      <w:r>
        <w:t xml:space="preserve">Microsoft. It is </w:t>
      </w:r>
      <w:r w:rsidR="0033702F">
        <w:t xml:space="preserve">part of the </w:t>
      </w:r>
      <w:r w:rsidR="00F028FB">
        <w:t xml:space="preserve">Microsoft </w:t>
      </w:r>
      <w:r w:rsidR="009A2F91">
        <w:t xml:space="preserve">office and Microsoft 365 suite </w:t>
      </w:r>
      <w:r w:rsidR="00B12B14">
        <w:t xml:space="preserve">and is widely used in </w:t>
      </w:r>
      <w:r w:rsidR="00995585">
        <w:t xml:space="preserve">businesses. </w:t>
      </w:r>
      <w:r w:rsidR="003C1677">
        <w:t>E</w:t>
      </w:r>
      <w:r w:rsidR="00995585">
        <w:t>ducational</w:t>
      </w:r>
      <w:r w:rsidR="003C1677">
        <w:t xml:space="preserve"> institutions.</w:t>
      </w:r>
      <w:r w:rsidR="003619F8">
        <w:t xml:space="preserve"> And organization around </w:t>
      </w:r>
      <w:r w:rsidR="004B4BC5">
        <w:t xml:space="preserve">the word. Ms outlook </w:t>
      </w:r>
      <w:r w:rsidR="00982F48">
        <w:t>mainly functions</w:t>
      </w:r>
      <w:r w:rsidR="00CA4C97">
        <w:t xml:space="preserve"> as an </w:t>
      </w:r>
      <w:r w:rsidR="00982F48">
        <w:t xml:space="preserve">email client. </w:t>
      </w:r>
      <w:r w:rsidR="00946E0B">
        <w:t>B</w:t>
      </w:r>
      <w:r w:rsidR="00982F48">
        <w:t>ut</w:t>
      </w:r>
      <w:r w:rsidR="00946E0B">
        <w:t xml:space="preserve"> it also includes tools </w:t>
      </w:r>
      <w:r w:rsidR="00137B1E">
        <w:t xml:space="preserve">for </w:t>
      </w:r>
      <w:r w:rsidR="00EC4C97">
        <w:t>calendar management</w:t>
      </w:r>
      <w:r w:rsidR="00B10D95">
        <w:t xml:space="preserve">. Contact </w:t>
      </w:r>
      <w:r w:rsidR="001664CB">
        <w:t>organization, task scheduling.</w:t>
      </w:r>
      <w:r w:rsidR="00584D09">
        <w:t xml:space="preserve"> </w:t>
      </w:r>
      <w:r w:rsidR="00E56FB8">
        <w:t xml:space="preserve"> And collaboration. </w:t>
      </w:r>
      <w:r w:rsidR="00E755F5">
        <w:t xml:space="preserve">Making it a complete personal </w:t>
      </w:r>
      <w:r w:rsidR="006A5410">
        <w:t>information man</w:t>
      </w:r>
      <w:r w:rsidR="001C0F2D">
        <w:t xml:space="preserve">agement </w:t>
      </w:r>
      <w:r w:rsidR="007A2340">
        <w:t>system.</w:t>
      </w:r>
    </w:p>
    <w:p w14:paraId="2269AC8B" w14:textId="43550172" w:rsidR="007A2340" w:rsidRDefault="008E11E7" w:rsidP="006B1D2F">
      <w:r>
        <w:t>The prim</w:t>
      </w:r>
      <w:r w:rsidR="00024793">
        <w:t xml:space="preserve">ary function of Microsoft </w:t>
      </w:r>
      <w:r w:rsidR="00B70449">
        <w:t xml:space="preserve">outlook is </w:t>
      </w:r>
      <w:r w:rsidR="00D8796C">
        <w:t>emailing</w:t>
      </w:r>
      <w:r w:rsidR="00B70449">
        <w:t xml:space="preserve"> communicatio</w:t>
      </w:r>
      <w:r w:rsidR="00AB145B">
        <w:t xml:space="preserve">n. It </w:t>
      </w:r>
      <w:r w:rsidR="00D8796C">
        <w:t xml:space="preserve">allows users </w:t>
      </w:r>
      <w:r w:rsidR="00465C6F">
        <w:t xml:space="preserve">to send. Receive. </w:t>
      </w:r>
      <w:r w:rsidR="00591417">
        <w:t>R</w:t>
      </w:r>
      <w:r w:rsidR="00465C6F">
        <w:t>e</w:t>
      </w:r>
      <w:r w:rsidR="00591417">
        <w:t>ply to and forward em</w:t>
      </w:r>
      <w:r w:rsidR="00087082">
        <w:t>ails eff</w:t>
      </w:r>
      <w:r w:rsidR="00084ED3">
        <w:t xml:space="preserve">ectively. User </w:t>
      </w:r>
      <w:r w:rsidR="000D487C">
        <w:t>can attach documents</w:t>
      </w:r>
      <w:r w:rsidR="00027C73">
        <w:t xml:space="preserve">, images. And other </w:t>
      </w:r>
      <w:r w:rsidR="00167FD2">
        <w:t xml:space="preserve">files to </w:t>
      </w:r>
      <w:r w:rsidR="00F16BCC">
        <w:t xml:space="preserve">emails, making it suitable </w:t>
      </w:r>
      <w:r w:rsidR="00D74E09">
        <w:t>for professional and forma</w:t>
      </w:r>
      <w:r w:rsidR="004A6DF8">
        <w:t xml:space="preserve">l </w:t>
      </w:r>
      <w:r w:rsidR="00232C2B">
        <w:t xml:space="preserve">communication. Outlook </w:t>
      </w:r>
      <w:r w:rsidR="0024289E">
        <w:t xml:space="preserve">provides </w:t>
      </w:r>
      <w:r w:rsidR="00990ED4">
        <w:t>features</w:t>
      </w:r>
      <w:r w:rsidR="00B97A85">
        <w:t xml:space="preserve"> such as folders</w:t>
      </w:r>
      <w:r w:rsidR="00881FF4">
        <w:t>, categories</w:t>
      </w:r>
      <w:r w:rsidR="009865CB">
        <w:t xml:space="preserve">, rules. </w:t>
      </w:r>
      <w:r w:rsidR="00990ED4">
        <w:t xml:space="preserve"> And sea</w:t>
      </w:r>
      <w:r w:rsidR="00055DB7">
        <w:t xml:space="preserve">rch tools that help </w:t>
      </w:r>
      <w:r w:rsidR="00267E37">
        <w:t>users organize</w:t>
      </w:r>
      <w:r w:rsidR="00B167BE">
        <w:t xml:space="preserve"> their </w:t>
      </w:r>
      <w:r w:rsidR="00655EDD">
        <w:t xml:space="preserve">inbox </w:t>
      </w:r>
      <w:r w:rsidR="00ED4C26">
        <w:t xml:space="preserve">and manage large volumes </w:t>
      </w:r>
      <w:r w:rsidR="00CE5B3B">
        <w:t>of emails effec</w:t>
      </w:r>
      <w:r w:rsidR="0063105F">
        <w:t xml:space="preserve">tively. </w:t>
      </w:r>
      <w:r w:rsidR="00267E37">
        <w:t xml:space="preserve">It also </w:t>
      </w:r>
      <w:r w:rsidR="00F31C2E">
        <w:t>includes</w:t>
      </w:r>
      <w:r w:rsidR="00267E37">
        <w:t xml:space="preserve"> </w:t>
      </w:r>
      <w:r w:rsidR="00CA482B">
        <w:t>sp</w:t>
      </w:r>
      <w:r w:rsidR="00B71510">
        <w:t xml:space="preserve">am filtering </w:t>
      </w:r>
      <w:r w:rsidR="00485F2A">
        <w:t>and security fe</w:t>
      </w:r>
      <w:r w:rsidR="00EA4F82">
        <w:t xml:space="preserve">atures to protect </w:t>
      </w:r>
      <w:r w:rsidR="00F05527">
        <w:t>users</w:t>
      </w:r>
      <w:r w:rsidR="00AF0E56">
        <w:t xml:space="preserve"> from unwanted</w:t>
      </w:r>
      <w:r w:rsidR="00DB2C89">
        <w:t xml:space="preserve"> or harmful massages.</w:t>
      </w:r>
    </w:p>
    <w:p w14:paraId="43E5970E" w14:textId="32A1331F" w:rsidR="00F31C2E" w:rsidRDefault="00F31C2E" w:rsidP="006B1D2F">
      <w:r>
        <w:t xml:space="preserve">Another important </w:t>
      </w:r>
      <w:r w:rsidR="009E4DC2">
        <w:t xml:space="preserve">feature </w:t>
      </w:r>
      <w:r w:rsidR="005572FF">
        <w:t>of Ms out</w:t>
      </w:r>
      <w:r w:rsidR="001D32BD">
        <w:t xml:space="preserve">look </w:t>
      </w:r>
      <w:r w:rsidR="009139AE">
        <w:t xml:space="preserve">is the </w:t>
      </w:r>
      <w:r w:rsidR="0082358E">
        <w:t>calendar. The outlook calendar</w:t>
      </w:r>
      <w:r w:rsidR="009745B1">
        <w:t xml:space="preserve"> helps </w:t>
      </w:r>
      <w:r w:rsidR="0052512A">
        <w:t>users sched</w:t>
      </w:r>
      <w:r w:rsidR="00FB51D1">
        <w:t>ule meetings appointment, and event</w:t>
      </w:r>
      <w:r w:rsidR="00774535">
        <w:t xml:space="preserve">s. </w:t>
      </w:r>
      <w:r w:rsidR="001741F4">
        <w:t xml:space="preserve">Users </w:t>
      </w:r>
      <w:r w:rsidR="000051A2">
        <w:t xml:space="preserve">can set reminders </w:t>
      </w:r>
      <w:r w:rsidR="002464E4">
        <w:t xml:space="preserve">and notifications </w:t>
      </w:r>
      <w:r w:rsidR="00F10C9C">
        <w:t xml:space="preserve">to ensures they </w:t>
      </w:r>
      <w:r w:rsidR="00B90073">
        <w:t xml:space="preserve">do not miss important </w:t>
      </w:r>
      <w:r w:rsidR="00F46E50">
        <w:t>activities calen</w:t>
      </w:r>
      <w:r w:rsidR="00CE0701">
        <w:t xml:space="preserve">dars can be shared with </w:t>
      </w:r>
      <w:r w:rsidR="008F026A">
        <w:t xml:space="preserve">colleagues, allowing </w:t>
      </w:r>
      <w:r w:rsidR="0003277B">
        <w:t xml:space="preserve">teams to review </w:t>
      </w:r>
      <w:r w:rsidR="00E54AB7">
        <w:t>availability and plan meeting</w:t>
      </w:r>
      <w:r w:rsidR="001D6C61">
        <w:t xml:space="preserve">s easily. Meeting </w:t>
      </w:r>
      <w:r w:rsidR="00D8501A">
        <w:t xml:space="preserve">invitations can be </w:t>
      </w:r>
      <w:r w:rsidR="00B53192">
        <w:t xml:space="preserve">sent </w:t>
      </w:r>
      <w:r w:rsidR="00F25718">
        <w:t xml:space="preserve">directly through </w:t>
      </w:r>
      <w:r w:rsidR="007F394C">
        <w:t>outlook, and participa</w:t>
      </w:r>
      <w:r w:rsidR="00370E10">
        <w:t xml:space="preserve">nts can accept or decline the </w:t>
      </w:r>
      <w:r w:rsidR="005B7DF0">
        <w:t>invitation</w:t>
      </w:r>
      <w:r w:rsidR="00C027ED">
        <w:t xml:space="preserve"> with a single click.</w:t>
      </w:r>
    </w:p>
    <w:p w14:paraId="593EA7F6" w14:textId="36BE2927" w:rsidR="00C027ED" w:rsidRDefault="007C3DB5" w:rsidP="006B1D2F">
      <w:r>
        <w:t>Microsoft out</w:t>
      </w:r>
      <w:r w:rsidR="00092354">
        <w:t xml:space="preserve">look also includes a contacts management </w:t>
      </w:r>
      <w:r w:rsidR="00377F12">
        <w:t>feature. This allows us</w:t>
      </w:r>
      <w:r w:rsidR="00073661">
        <w:t xml:space="preserve">ers to store and </w:t>
      </w:r>
      <w:r w:rsidR="00603BB0">
        <w:t>man</w:t>
      </w:r>
      <w:r w:rsidR="0066349A">
        <w:t xml:space="preserve">age contact details </w:t>
      </w:r>
      <w:r w:rsidR="00F81A0C">
        <w:t>s</w:t>
      </w:r>
      <w:r w:rsidR="00422B8E">
        <w:t>uch as names, email addresses</w:t>
      </w:r>
      <w:r w:rsidR="00990325">
        <w:t>. Phones numbers</w:t>
      </w:r>
      <w:r w:rsidR="00572D14">
        <w:t>, and job information</w:t>
      </w:r>
      <w:r w:rsidR="008C7F50">
        <w:t xml:space="preserve">. contacts can be grouped </w:t>
      </w:r>
      <w:r w:rsidR="00E83D9F">
        <w:t xml:space="preserve">and categorized. Making </w:t>
      </w:r>
      <w:r w:rsidR="00820D71">
        <w:t xml:space="preserve">it </w:t>
      </w:r>
      <w:r w:rsidR="00171766">
        <w:t xml:space="preserve">easer to communicate </w:t>
      </w:r>
      <w:r w:rsidR="000141A0">
        <w:t xml:space="preserve">with </w:t>
      </w:r>
      <w:r w:rsidR="00D22307">
        <w:t>specific indivi</w:t>
      </w:r>
      <w:r w:rsidR="00F97677">
        <w:t xml:space="preserve">duals or teams. </w:t>
      </w:r>
      <w:r w:rsidR="006E0025">
        <w:t>In addition</w:t>
      </w:r>
      <w:r w:rsidR="0081769C">
        <w:t xml:space="preserve">. Outlook provides </w:t>
      </w:r>
      <w:r w:rsidR="00174264">
        <w:t xml:space="preserve">a task </w:t>
      </w:r>
      <w:r w:rsidR="008B79BE">
        <w:t xml:space="preserve">management </w:t>
      </w:r>
      <w:r w:rsidR="00E45BC6">
        <w:t xml:space="preserve">feature </w:t>
      </w:r>
      <w:r w:rsidR="000E02F9">
        <w:t xml:space="preserve">that </w:t>
      </w:r>
      <w:r w:rsidR="00C03AC4">
        <w:t>en</w:t>
      </w:r>
      <w:r w:rsidR="00B613CA">
        <w:t xml:space="preserve">able users to create </w:t>
      </w:r>
      <w:r w:rsidR="00D64B10">
        <w:t>to do list</w:t>
      </w:r>
      <w:r w:rsidR="004173DD">
        <w:t>s, assign pr</w:t>
      </w:r>
      <w:r w:rsidR="00F85513">
        <w:t>iorities</w:t>
      </w:r>
      <w:r w:rsidR="0047196A">
        <w:t xml:space="preserve">, set deadlines, and </w:t>
      </w:r>
      <w:r w:rsidR="000701A9">
        <w:t xml:space="preserve">track progress. This helps </w:t>
      </w:r>
      <w:r w:rsidR="006F39FB">
        <w:t xml:space="preserve">users </w:t>
      </w:r>
      <w:r w:rsidR="00BC073D">
        <w:t xml:space="preserve">stay </w:t>
      </w:r>
      <w:r w:rsidR="001A4299">
        <w:t>organized and</w:t>
      </w:r>
      <w:r w:rsidR="00BC073D">
        <w:t xml:space="preserve"> </w:t>
      </w:r>
      <w:r w:rsidR="00E46FA1">
        <w:t xml:space="preserve">manage </w:t>
      </w:r>
      <w:r w:rsidR="002A71ED">
        <w:t>their workloa</w:t>
      </w:r>
      <w:r w:rsidR="00114BAF">
        <w:t xml:space="preserve">d </w:t>
      </w:r>
      <w:r w:rsidR="001A4299">
        <w:t>effectively.</w:t>
      </w:r>
    </w:p>
    <w:p w14:paraId="454F5AA6" w14:textId="3D2E2285" w:rsidR="001A4299" w:rsidRDefault="00182616" w:rsidP="006B1D2F">
      <w:r>
        <w:t>It terms of collabo</w:t>
      </w:r>
      <w:r w:rsidR="00EB2B9C">
        <w:t xml:space="preserve">rations, Microsoft outlook </w:t>
      </w:r>
      <w:r w:rsidR="002D23EB">
        <w:t xml:space="preserve">integration smoothly with others </w:t>
      </w:r>
      <w:r w:rsidR="00CA1EDE">
        <w:t>Microsoft applications</w:t>
      </w:r>
      <w:r w:rsidR="006C572A">
        <w:t xml:space="preserve"> such as Microsoft teams. </w:t>
      </w:r>
      <w:r w:rsidR="0011325C">
        <w:t>One drive and SharePoint</w:t>
      </w:r>
      <w:r w:rsidR="00C62D36">
        <w:t xml:space="preserve">. </w:t>
      </w:r>
      <w:r w:rsidR="008278EF">
        <w:t>This integration</w:t>
      </w:r>
      <w:r w:rsidR="00C62D36">
        <w:t xml:space="preserve"> allows users to share </w:t>
      </w:r>
      <w:r w:rsidR="00945123">
        <w:t>filles</w:t>
      </w:r>
      <w:r w:rsidR="004055BF">
        <w:t>, collaborate on documents</w:t>
      </w:r>
      <w:r w:rsidR="00105F64">
        <w:t xml:space="preserve">, and communicate </w:t>
      </w:r>
      <w:r w:rsidR="00573B27">
        <w:t xml:space="preserve">with team members </w:t>
      </w:r>
      <w:r w:rsidR="00C92DF4">
        <w:t>easily</w:t>
      </w:r>
      <w:r w:rsidR="008278EF">
        <w:t>. Shared mailbox</w:t>
      </w:r>
      <w:r w:rsidR="0057077D">
        <w:t xml:space="preserve">es and distributed lists enable </w:t>
      </w:r>
      <w:r w:rsidR="00836135">
        <w:t>teams to mange emails collectively</w:t>
      </w:r>
      <w:r w:rsidR="00A553B6">
        <w:t xml:space="preserve">, improving teamwork’s </w:t>
      </w:r>
      <w:r w:rsidR="00604B76">
        <w:t>and communications with organizations</w:t>
      </w:r>
      <w:r w:rsidR="00000DBA">
        <w:t>.</w:t>
      </w:r>
    </w:p>
    <w:p w14:paraId="4664E3B0" w14:textId="459C9E0F" w:rsidR="00000DBA" w:rsidRDefault="00000DBA" w:rsidP="006B1D2F">
      <w:r>
        <w:lastRenderedPageBreak/>
        <w:t xml:space="preserve">One of the key </w:t>
      </w:r>
      <w:r w:rsidR="00D54A63">
        <w:t xml:space="preserve">advantages of Microsoft </w:t>
      </w:r>
      <w:r w:rsidR="00654486">
        <w:t xml:space="preserve">outlook is its professional </w:t>
      </w:r>
      <w:r w:rsidR="00F62C05">
        <w:t xml:space="preserve">and </w:t>
      </w:r>
      <w:r w:rsidR="00280306">
        <w:t>user-friendly</w:t>
      </w:r>
      <w:r w:rsidR="00614AC8">
        <w:t xml:space="preserve"> interface. It s</w:t>
      </w:r>
      <w:r w:rsidR="00280306">
        <w:t xml:space="preserve">upports both online and offline </w:t>
      </w:r>
      <w:r w:rsidR="006C5FFE">
        <w:t xml:space="preserve">access. </w:t>
      </w:r>
      <w:r w:rsidR="00723A3E">
        <w:t xml:space="preserve">Allowing. Users to read and </w:t>
      </w:r>
      <w:r w:rsidR="00654B6B">
        <w:t>compose email</w:t>
      </w:r>
      <w:r w:rsidR="00F16DE4">
        <w:t xml:space="preserve">s even without an internet </w:t>
      </w:r>
      <w:r w:rsidR="001D78AC">
        <w:t>connection</w:t>
      </w:r>
      <w:r w:rsidR="005F441E">
        <w:t xml:space="preserve">. Outlook also </w:t>
      </w:r>
      <w:r w:rsidR="00C472CF">
        <w:t>offers strong security features</w:t>
      </w:r>
      <w:r w:rsidR="00334C05">
        <w:t>. Including encryp</w:t>
      </w:r>
      <w:r w:rsidR="00831AD9">
        <w:t xml:space="preserve">tion, making it a </w:t>
      </w:r>
      <w:r w:rsidR="000362EC">
        <w:t>reliable tool</w:t>
      </w:r>
      <w:r w:rsidR="00AE17BC">
        <w:t xml:space="preserve"> for professional communication</w:t>
      </w:r>
      <w:r w:rsidR="000362EC">
        <w:t>,</w:t>
      </w:r>
      <w:sdt>
        <w:sdtPr>
          <w:id w:val="489762167"/>
          <w:citation/>
        </w:sdtPr>
        <w:sdtContent>
          <w:r w:rsidR="000362EC">
            <w:fldChar w:fldCharType="begin"/>
          </w:r>
          <w:r w:rsidR="000362EC">
            <w:rPr>
              <w:lang w:val="en-US"/>
            </w:rPr>
            <w:instrText xml:space="preserve"> CITATION she19 \l 1033 </w:instrText>
          </w:r>
          <w:r w:rsidR="000362EC">
            <w:fldChar w:fldCharType="separate"/>
          </w:r>
          <w:r w:rsidR="000362EC">
            <w:rPr>
              <w:noProof/>
              <w:lang w:val="en-US"/>
            </w:rPr>
            <w:t xml:space="preserve"> </w:t>
          </w:r>
          <w:r w:rsidR="000362EC" w:rsidRPr="000362EC">
            <w:rPr>
              <w:noProof/>
              <w:lang w:val="en-US"/>
            </w:rPr>
            <w:t>[8]</w:t>
          </w:r>
          <w:r w:rsidR="000362EC">
            <w:fldChar w:fldCharType="end"/>
          </w:r>
        </w:sdtContent>
      </w:sdt>
    </w:p>
    <w:p w14:paraId="07CC9007" w14:textId="77777777" w:rsidR="001A4299" w:rsidRDefault="001A4299" w:rsidP="006B1D2F"/>
    <w:p w14:paraId="509A4497" w14:textId="77777777" w:rsidR="00E03A0F" w:rsidRPr="006B1D2F" w:rsidRDefault="00E03A0F" w:rsidP="006B1D2F"/>
    <w:p w14:paraId="0B5A29F0" w14:textId="77777777" w:rsidR="006B1D2F" w:rsidRDefault="006B1D2F" w:rsidP="006B1D2F"/>
    <w:p w14:paraId="46AEF7F7" w14:textId="77777777" w:rsidR="006B1D2F" w:rsidRPr="006B1D2F" w:rsidRDefault="006B1D2F" w:rsidP="006B1D2F"/>
    <w:p w14:paraId="14AC972D" w14:textId="77777777" w:rsidR="00D57FD2" w:rsidRPr="00D57FD2" w:rsidRDefault="00D57FD2" w:rsidP="00D57FD2"/>
    <w:p w14:paraId="3C0FAD9C" w14:textId="77777777" w:rsidR="00945344" w:rsidRPr="00945344" w:rsidRDefault="00945344" w:rsidP="00945344"/>
    <w:p w14:paraId="17A4E674" w14:textId="208214E5" w:rsidR="00F0186C" w:rsidRDefault="00F0186C" w:rsidP="00F0186C"/>
    <w:p w14:paraId="7DBD1AB7" w14:textId="77777777" w:rsidR="00E2518F" w:rsidRDefault="00E2518F" w:rsidP="00F0186C"/>
    <w:p w14:paraId="313C9758" w14:textId="77777777" w:rsidR="00E2518F" w:rsidRDefault="00E2518F" w:rsidP="00F0186C"/>
    <w:p w14:paraId="4BBC4D0F" w14:textId="77777777" w:rsidR="00E2518F" w:rsidRDefault="00E2518F" w:rsidP="00F0186C"/>
    <w:p w14:paraId="1E177DCE" w14:textId="77777777" w:rsidR="00E2518F" w:rsidRDefault="00E2518F" w:rsidP="00F0186C"/>
    <w:p w14:paraId="65217B97" w14:textId="77777777" w:rsidR="00E2518F" w:rsidRDefault="00E2518F" w:rsidP="00F0186C"/>
    <w:p w14:paraId="2077DB52" w14:textId="77777777" w:rsidR="00E2518F" w:rsidRDefault="00E2518F" w:rsidP="00F0186C"/>
    <w:p w14:paraId="1E973F4D" w14:textId="77777777" w:rsidR="00E2518F" w:rsidRDefault="00E2518F" w:rsidP="00F0186C"/>
    <w:p w14:paraId="02A53BD8" w14:textId="77777777" w:rsidR="00E2518F" w:rsidRDefault="00E2518F" w:rsidP="00F0186C"/>
    <w:p w14:paraId="6146E902" w14:textId="77777777" w:rsidR="00E2518F" w:rsidRDefault="00E2518F" w:rsidP="00F0186C"/>
    <w:p w14:paraId="2C98D547" w14:textId="77777777" w:rsidR="00E2518F" w:rsidRDefault="00E2518F" w:rsidP="00F0186C"/>
    <w:p w14:paraId="3C60CC0F" w14:textId="77777777" w:rsidR="00E2518F" w:rsidRDefault="00E2518F" w:rsidP="00F0186C"/>
    <w:p w14:paraId="596A0E7E" w14:textId="77777777" w:rsidR="000362EC" w:rsidRDefault="000362EC" w:rsidP="00F0186C"/>
    <w:p w14:paraId="207249E7" w14:textId="77777777" w:rsidR="000362EC" w:rsidRDefault="000362EC" w:rsidP="00F0186C"/>
    <w:p w14:paraId="57145743" w14:textId="77777777" w:rsidR="000362EC" w:rsidRDefault="000362EC" w:rsidP="00F0186C"/>
    <w:p w14:paraId="23D7803D" w14:textId="77777777" w:rsidR="000362EC" w:rsidRDefault="000362EC" w:rsidP="00F0186C"/>
    <w:p w14:paraId="23A7AE85" w14:textId="77777777" w:rsidR="00E2518F" w:rsidRPr="000551A7" w:rsidRDefault="00E2518F" w:rsidP="00F0186C"/>
    <w:p w14:paraId="2C29A258" w14:textId="77777777" w:rsidR="00F0186C" w:rsidRDefault="00F0186C" w:rsidP="00F0186C">
      <w:pPr>
        <w:pStyle w:val="Heading2"/>
      </w:pPr>
      <w:bookmarkStart w:id="18" w:name="_Toc212037715"/>
      <w:r w:rsidRPr="000551A7">
        <w:lastRenderedPageBreak/>
        <w:t>MS Teams</w:t>
      </w:r>
      <w:bookmarkEnd w:id="18"/>
    </w:p>
    <w:p w14:paraId="0050293E" w14:textId="77777777" w:rsidR="00C14D67" w:rsidRDefault="00C14D67" w:rsidP="00C14D67"/>
    <w:p w14:paraId="7EEDF1C8" w14:textId="76FEC16F" w:rsidR="004916E9" w:rsidRDefault="004916E9" w:rsidP="00C14D67">
      <w:r>
        <w:t xml:space="preserve">Microsoft teams is </w:t>
      </w:r>
      <w:r w:rsidR="00897D5D">
        <w:t xml:space="preserve">a </w:t>
      </w:r>
      <w:r w:rsidR="002C05A0">
        <w:t>cloud-based</w:t>
      </w:r>
      <w:r w:rsidR="00897D5D">
        <w:t xml:space="preserve"> communications and colla</w:t>
      </w:r>
      <w:r w:rsidR="00D05BD0">
        <w:t xml:space="preserve">borations applications development </w:t>
      </w:r>
      <w:r w:rsidR="00EC2015">
        <w:t xml:space="preserve">by Microsoft as part of the </w:t>
      </w:r>
      <w:r w:rsidR="00992712">
        <w:t xml:space="preserve">Microsoft </w:t>
      </w:r>
      <w:r w:rsidR="000A5A40">
        <w:t xml:space="preserve">365 suite.it is designed to help </w:t>
      </w:r>
      <w:r w:rsidR="002C05A0">
        <w:t xml:space="preserve">individuals, teams. And </w:t>
      </w:r>
      <w:r w:rsidR="004B2C5E">
        <w:t xml:space="preserve">organizations communicate effectively </w:t>
      </w:r>
      <w:r w:rsidR="001366A0">
        <w:t>and work together in</w:t>
      </w:r>
      <w:r w:rsidR="00950CA4">
        <w:t xml:space="preserve"> one digital workplace. </w:t>
      </w:r>
      <w:r w:rsidR="0049007A">
        <w:t>M</w:t>
      </w:r>
      <w:r w:rsidR="00950CA4">
        <w:t>icroso</w:t>
      </w:r>
      <w:r w:rsidR="0049007A">
        <w:t>ft teams is widely used in bus</w:t>
      </w:r>
      <w:r w:rsidR="006401E8">
        <w:t xml:space="preserve">inesses, </w:t>
      </w:r>
      <w:r w:rsidR="00EE22CB">
        <w:t>educational institutions</w:t>
      </w:r>
      <w:r w:rsidR="005F3444">
        <w:t xml:space="preserve">. And </w:t>
      </w:r>
      <w:r w:rsidR="00EE22CB">
        <w:t xml:space="preserve">remote </w:t>
      </w:r>
      <w:r w:rsidR="000E1DFE">
        <w:t>work environments to support</w:t>
      </w:r>
      <w:r w:rsidR="00FB186E">
        <w:t xml:space="preserve"> teamwork. </w:t>
      </w:r>
      <w:r w:rsidR="00E10413">
        <w:t>O</w:t>
      </w:r>
      <w:r w:rsidR="00FB186E">
        <w:t>nline</w:t>
      </w:r>
      <w:r w:rsidR="00E10413">
        <w:t xml:space="preserve"> </w:t>
      </w:r>
      <w:r w:rsidR="00190B68">
        <w:t>meeting,</w:t>
      </w:r>
      <w:r w:rsidR="00E10413">
        <w:t xml:space="preserve"> and collaboration</w:t>
      </w:r>
      <w:r w:rsidR="00D11515">
        <w:t>.</w:t>
      </w:r>
    </w:p>
    <w:p w14:paraId="44F2873D" w14:textId="12DF0E34" w:rsidR="00D11515" w:rsidRDefault="00D11515" w:rsidP="00C14D67">
      <w:r>
        <w:t>One of the main fe</w:t>
      </w:r>
      <w:r w:rsidR="00190B68">
        <w:t>atures of Microsoft teams</w:t>
      </w:r>
      <w:r w:rsidR="002143B2">
        <w:t xml:space="preserve"> is </w:t>
      </w:r>
      <w:r w:rsidR="002D24EA">
        <w:t xml:space="preserve">chat based communication users can send </w:t>
      </w:r>
      <w:r w:rsidR="00885693">
        <w:t xml:space="preserve">instant massages in </w:t>
      </w:r>
      <w:r w:rsidR="004D2741">
        <w:t>one-to-one</w:t>
      </w:r>
      <w:r w:rsidR="00885693">
        <w:t xml:space="preserve"> </w:t>
      </w:r>
      <w:r w:rsidR="000C37E6">
        <w:t>charts or group conversations m</w:t>
      </w:r>
      <w:r w:rsidR="00115E4D">
        <w:t>essage can including text</w:t>
      </w:r>
      <w:r w:rsidR="004D2741">
        <w:t xml:space="preserve">. </w:t>
      </w:r>
      <w:r w:rsidR="0018581F">
        <w:t>Emojis,</w:t>
      </w:r>
      <w:r w:rsidR="004D2741">
        <w:t xml:space="preserve"> images</w:t>
      </w:r>
      <w:r w:rsidR="0018581F">
        <w:t xml:space="preserve">. Links, </w:t>
      </w:r>
      <w:r w:rsidR="00F05710">
        <w:t>and</w:t>
      </w:r>
      <w:r w:rsidR="00653F17">
        <w:t xml:space="preserve"> files, making communication </w:t>
      </w:r>
      <w:r w:rsidR="00DE608E">
        <w:t xml:space="preserve">fast and interactive. </w:t>
      </w:r>
      <w:r w:rsidR="00F05710">
        <w:t xml:space="preserve">Teams also allows users </w:t>
      </w:r>
      <w:r w:rsidR="00F216B8">
        <w:t xml:space="preserve">to organize conversations </w:t>
      </w:r>
      <w:r w:rsidR="00D60798">
        <w:t xml:space="preserve">into channels, which </w:t>
      </w:r>
      <w:r w:rsidR="00F84F0E">
        <w:t xml:space="preserve">helps keep discussions </w:t>
      </w:r>
      <w:r w:rsidR="00536A6A">
        <w:t xml:space="preserve">focused on </w:t>
      </w:r>
      <w:r w:rsidR="007F754E">
        <w:t xml:space="preserve">specific </w:t>
      </w:r>
      <w:r w:rsidR="006005D8">
        <w:t>topics, projects, or de</w:t>
      </w:r>
      <w:r w:rsidR="008E3373">
        <w:t>partments</w:t>
      </w:r>
    </w:p>
    <w:p w14:paraId="24730D9F" w14:textId="1205436C" w:rsidR="00BA28C9" w:rsidRDefault="00001E2B" w:rsidP="00F0186C">
      <w:r>
        <w:t xml:space="preserve">Another important </w:t>
      </w:r>
      <w:r w:rsidR="00651969">
        <w:t xml:space="preserve">feature of Microsoft teams </w:t>
      </w:r>
      <w:r w:rsidR="000F4B43">
        <w:t>is audio and video conferencing</w:t>
      </w:r>
      <w:r w:rsidR="00D640DC">
        <w:t>, users can host online meetings</w:t>
      </w:r>
      <w:r w:rsidR="00074012">
        <w:t>, virtual classes, w</w:t>
      </w:r>
      <w:r w:rsidR="00DB7517">
        <w:t xml:space="preserve">ebinars, and interviews. </w:t>
      </w:r>
      <w:r w:rsidR="00FD76CD">
        <w:t xml:space="preserve">Teams support screen sharing, live </w:t>
      </w:r>
      <w:r w:rsidR="00950990">
        <w:t>captions. Meeting re</w:t>
      </w:r>
      <w:r w:rsidR="0056480F">
        <w:t>co</w:t>
      </w:r>
      <w:r w:rsidR="00BD194C">
        <w:t>rdings. And background</w:t>
      </w:r>
      <w:r w:rsidR="00093634">
        <w:t xml:space="preserve"> effects, which </w:t>
      </w:r>
      <w:r w:rsidR="00077268">
        <w:t>enhance</w:t>
      </w:r>
      <w:r w:rsidR="005D2472">
        <w:t xml:space="preserve"> communication, and </w:t>
      </w:r>
      <w:r w:rsidR="001B041B">
        <w:t>presentation quality</w:t>
      </w:r>
      <w:r w:rsidR="00547129">
        <w:t>. Meeting links can be shared eas</w:t>
      </w:r>
      <w:r w:rsidR="00301F42">
        <w:t xml:space="preserve">ily, allowing </w:t>
      </w:r>
      <w:r w:rsidR="00927C49">
        <w:t>partic</w:t>
      </w:r>
      <w:r w:rsidR="000E7409">
        <w:t xml:space="preserve">ipants to join from different </w:t>
      </w:r>
      <w:r w:rsidR="00DC2C22">
        <w:t>locations using computers or mobile devi</w:t>
      </w:r>
      <w:r w:rsidR="00374741">
        <w:t>ces.</w:t>
      </w:r>
    </w:p>
    <w:p w14:paraId="438E6F81" w14:textId="1D8DA0E6" w:rsidR="00374741" w:rsidRDefault="00A07CB4" w:rsidP="00F0186C">
      <w:r>
        <w:t xml:space="preserve">Microsoft teams </w:t>
      </w:r>
      <w:r w:rsidR="00D63DFF">
        <w:t xml:space="preserve">also </w:t>
      </w:r>
      <w:r w:rsidR="00BA568A">
        <w:t>provide</w:t>
      </w:r>
      <w:r w:rsidR="00D63DFF">
        <w:t xml:space="preserve"> strong collaboration </w:t>
      </w:r>
      <w:r w:rsidR="00B752A7">
        <w:t xml:space="preserve">tools. It integrates with </w:t>
      </w:r>
      <w:r w:rsidR="0035663B">
        <w:t>Microsoft</w:t>
      </w:r>
      <w:r w:rsidR="00B752A7">
        <w:t xml:space="preserve"> application such</w:t>
      </w:r>
      <w:r w:rsidR="001C7489">
        <w:t xml:space="preserve"> as word, excel, </w:t>
      </w:r>
      <w:r w:rsidR="0035663B">
        <w:t xml:space="preserve">PowerPoint, OneNote, and OneDrive. </w:t>
      </w:r>
      <w:r w:rsidR="00593A4F">
        <w:t xml:space="preserve">This integration allows </w:t>
      </w:r>
      <w:r w:rsidR="00BB02A4">
        <w:t>teams members to create, edit</w:t>
      </w:r>
      <w:r w:rsidR="001C70A5">
        <w:t xml:space="preserve">, and share documents in real time without </w:t>
      </w:r>
      <w:r w:rsidR="00CA6ADD">
        <w:t xml:space="preserve">leaving the </w:t>
      </w:r>
      <w:r w:rsidR="00BA568A">
        <w:t>teams’</w:t>
      </w:r>
      <w:r w:rsidR="00CA6ADD">
        <w:t xml:space="preserve"> platform. </w:t>
      </w:r>
      <w:r w:rsidR="00A949D0">
        <w:t xml:space="preserve">Multiple users can work </w:t>
      </w:r>
      <w:r w:rsidR="002E01B9">
        <w:t>on the same document sim</w:t>
      </w:r>
      <w:r w:rsidR="00826C95">
        <w:t xml:space="preserve">ultaneously, improving </w:t>
      </w:r>
      <w:r w:rsidR="00B96401">
        <w:t xml:space="preserve">productivity and reducing the need </w:t>
      </w:r>
      <w:r w:rsidR="00BA568A">
        <w:t>for repeated file sharing.</w:t>
      </w:r>
    </w:p>
    <w:p w14:paraId="21DA7522" w14:textId="481EC3D8" w:rsidR="00B82B8D" w:rsidRDefault="007E6175" w:rsidP="00F0186C">
      <w:r>
        <w:t>In addition</w:t>
      </w:r>
      <w:r w:rsidR="00703754">
        <w:t xml:space="preserve">, </w:t>
      </w:r>
      <w:r w:rsidR="00E31FEC">
        <w:t>Microsoft</w:t>
      </w:r>
      <w:r w:rsidR="00703754">
        <w:t xml:space="preserve"> teams </w:t>
      </w:r>
      <w:r w:rsidR="005F77A4">
        <w:t>include task</w:t>
      </w:r>
      <w:r w:rsidR="00896787">
        <w:t xml:space="preserve"> management and organizati</w:t>
      </w:r>
      <w:r w:rsidR="004061EB">
        <w:t xml:space="preserve">on features. Tools like planner and </w:t>
      </w:r>
      <w:r w:rsidR="00341ADC">
        <w:t>to do can be used within teams to as</w:t>
      </w:r>
      <w:r w:rsidR="0009083D">
        <w:t>sign task, set deadlines, and track</w:t>
      </w:r>
      <w:r w:rsidR="00DE2EAC">
        <w:t xml:space="preserve"> progress. Teams also support file </w:t>
      </w:r>
      <w:r w:rsidR="005D0DDC">
        <w:t xml:space="preserve">storage through </w:t>
      </w:r>
      <w:r w:rsidR="00E31FEC">
        <w:t>SharePoint</w:t>
      </w:r>
      <w:r w:rsidR="005D0DDC">
        <w:t xml:space="preserve">, </w:t>
      </w:r>
      <w:r w:rsidR="007D5006">
        <w:t xml:space="preserve">ensuring that documents are stored securely </w:t>
      </w:r>
      <w:r w:rsidR="008D6850">
        <w:t xml:space="preserve">and </w:t>
      </w:r>
      <w:r w:rsidR="00485792">
        <w:t>can be accessed by auth</w:t>
      </w:r>
      <w:r w:rsidR="00C6370C">
        <w:t xml:space="preserve">orized users. Notifications </w:t>
      </w:r>
      <w:r w:rsidR="007C1CB9">
        <w:t>and activity feeds keep users</w:t>
      </w:r>
      <w:r w:rsidR="00DF07F2">
        <w:t xml:space="preserve"> update on</w:t>
      </w:r>
      <w:r w:rsidR="00E31FEC">
        <w:t xml:space="preserve"> important messages and changes.</w:t>
      </w:r>
    </w:p>
    <w:p w14:paraId="030865FB" w14:textId="3CA6BA82" w:rsidR="005F77A4" w:rsidRDefault="00A25161" w:rsidP="00F0186C">
      <w:r>
        <w:t xml:space="preserve">One of the key advantages of </w:t>
      </w:r>
      <w:r w:rsidR="00644F69">
        <w:t>Microsoft</w:t>
      </w:r>
      <w:r w:rsidR="00EB3EDC">
        <w:t xml:space="preserve"> teams is its ab</w:t>
      </w:r>
      <w:r w:rsidR="0064211E">
        <w:t>ility to support remote work and online learning</w:t>
      </w:r>
      <w:r w:rsidR="00644F69">
        <w:t xml:space="preserve">. It allows </w:t>
      </w:r>
      <w:r w:rsidR="00A134F1">
        <w:t>teams and students to colla</w:t>
      </w:r>
      <w:r w:rsidR="00581BE6">
        <w:t>borate from anywhere in the world. The platf</w:t>
      </w:r>
      <w:r w:rsidR="007753D5">
        <w:t xml:space="preserve">orm also offers strong security </w:t>
      </w:r>
      <w:r w:rsidR="005E4830">
        <w:t>and compliance features, including</w:t>
      </w:r>
      <w:r w:rsidR="00AE179B">
        <w:t xml:space="preserve"> data encryption and access control, </w:t>
      </w:r>
      <w:r w:rsidR="00F543AE">
        <w:t xml:space="preserve">making it suitable for professional </w:t>
      </w:r>
      <w:r w:rsidR="001B2166">
        <w:t xml:space="preserve">and institutional use. Microsoft </w:t>
      </w:r>
      <w:r w:rsidR="00A62C9A">
        <w:t xml:space="preserve">teams is user-friendly and </w:t>
      </w:r>
      <w:r w:rsidR="00E7420E">
        <w:t xml:space="preserve">available on desktop, </w:t>
      </w:r>
      <w:r w:rsidR="002D1CA1">
        <w:t>web</w:t>
      </w:r>
      <w:r w:rsidR="00E7420E">
        <w:t>,</w:t>
      </w:r>
      <w:r w:rsidR="002D1CA1">
        <w:t xml:space="preserve"> and mobile devices</w:t>
      </w:r>
      <w:r w:rsidR="006A36C7">
        <w:t>.</w:t>
      </w:r>
    </w:p>
    <w:p w14:paraId="3C59035C" w14:textId="380294B3" w:rsidR="006A36C7" w:rsidRDefault="006A36C7" w:rsidP="00F0186C">
      <w:r>
        <w:t xml:space="preserve">In </w:t>
      </w:r>
      <w:r w:rsidR="00874F6D">
        <w:t>conclusion, Microsoft</w:t>
      </w:r>
      <w:r w:rsidR="003C0AA4">
        <w:t xml:space="preserve"> teams is a powerful communication and </w:t>
      </w:r>
      <w:r w:rsidR="000128D1">
        <w:t xml:space="preserve">collaboration application that combines chat, </w:t>
      </w:r>
      <w:r w:rsidR="001A2A88">
        <w:t>meetings, file</w:t>
      </w:r>
      <w:r w:rsidR="00F74811">
        <w:t xml:space="preserve"> sharing and teamwork tools into a </w:t>
      </w:r>
      <w:r w:rsidR="001A2A88">
        <w:t>si</w:t>
      </w:r>
      <w:r w:rsidR="00874F6D">
        <w:t>ng</w:t>
      </w:r>
      <w:r w:rsidR="001A2A88">
        <w:t>le</w:t>
      </w:r>
      <w:r w:rsidR="00F74811">
        <w:t xml:space="preserve"> </w:t>
      </w:r>
      <w:r w:rsidR="00AE31FF">
        <w:t xml:space="preserve">platform. Its integration with </w:t>
      </w:r>
      <w:r w:rsidR="001A2A88">
        <w:t>Microsoft</w:t>
      </w:r>
      <w:r w:rsidR="00AE31FF">
        <w:t xml:space="preserve"> </w:t>
      </w:r>
      <w:r w:rsidR="00957814">
        <w:t xml:space="preserve">365 applications and its </w:t>
      </w:r>
      <w:r w:rsidR="00DA5CFB">
        <w:t xml:space="preserve">support for remote </w:t>
      </w:r>
      <w:r w:rsidR="00DA5CFB">
        <w:lastRenderedPageBreak/>
        <w:t>collab</w:t>
      </w:r>
      <w:r w:rsidR="0083430C">
        <w:t xml:space="preserve">oration make it an essential tool for modern </w:t>
      </w:r>
      <w:r w:rsidR="00E276B8">
        <w:t xml:space="preserve">workplaces and </w:t>
      </w:r>
      <w:r w:rsidR="001A2A88">
        <w:t>educational</w:t>
      </w:r>
      <w:r w:rsidR="00E276B8">
        <w:t xml:space="preserve"> environments.</w:t>
      </w:r>
      <w:sdt>
        <w:sdtPr>
          <w:id w:val="2053727988"/>
          <w:citation/>
        </w:sdtPr>
        <w:sdtContent>
          <w:r w:rsidR="008B0C77">
            <w:fldChar w:fldCharType="begin"/>
          </w:r>
          <w:r w:rsidR="008B0C77">
            <w:rPr>
              <w:lang w:val="en-US"/>
            </w:rPr>
            <w:instrText xml:space="preserve"> CITATION lau20 \l 1033 </w:instrText>
          </w:r>
          <w:r w:rsidR="008B0C77">
            <w:fldChar w:fldCharType="separate"/>
          </w:r>
          <w:r w:rsidR="008B0C77">
            <w:rPr>
              <w:noProof/>
              <w:lang w:val="en-US"/>
            </w:rPr>
            <w:t xml:space="preserve"> </w:t>
          </w:r>
          <w:r w:rsidR="008B0C77" w:rsidRPr="008B0C77">
            <w:rPr>
              <w:noProof/>
              <w:lang w:val="en-US"/>
            </w:rPr>
            <w:t>[9]</w:t>
          </w:r>
          <w:r w:rsidR="008B0C77">
            <w:fldChar w:fldCharType="end"/>
          </w:r>
        </w:sdtContent>
      </w:sdt>
    </w:p>
    <w:p w14:paraId="01F14D26" w14:textId="77777777" w:rsidR="005F77A4" w:rsidRDefault="005F77A4" w:rsidP="00F0186C"/>
    <w:p w14:paraId="2CBCDA82" w14:textId="77777777" w:rsidR="005F77A4" w:rsidRDefault="005F77A4" w:rsidP="00F0186C"/>
    <w:p w14:paraId="3360F9BC" w14:textId="77777777" w:rsidR="00E31FEC" w:rsidRDefault="00E31FEC" w:rsidP="00F0186C"/>
    <w:p w14:paraId="4183974F" w14:textId="77777777" w:rsidR="00BA568A" w:rsidRDefault="00BA568A" w:rsidP="00F0186C"/>
    <w:p w14:paraId="2A43FCEE" w14:textId="77777777" w:rsidR="00BA28C9" w:rsidRDefault="00BA28C9" w:rsidP="00F0186C"/>
    <w:p w14:paraId="122ABDC1" w14:textId="77777777" w:rsidR="00BA28C9" w:rsidRDefault="00BA28C9" w:rsidP="00F0186C"/>
    <w:p w14:paraId="7B1BD8B7" w14:textId="77777777" w:rsidR="00BA28C9" w:rsidRDefault="00BA28C9" w:rsidP="00F0186C"/>
    <w:p w14:paraId="553C0176" w14:textId="77777777" w:rsidR="00BA28C9" w:rsidRDefault="00BA28C9" w:rsidP="00F0186C"/>
    <w:p w14:paraId="7856FF3F" w14:textId="77777777" w:rsidR="00BA28C9" w:rsidRDefault="00BA28C9" w:rsidP="00F0186C"/>
    <w:p w14:paraId="3D41171B" w14:textId="77777777" w:rsidR="00BA28C9" w:rsidRDefault="00BA28C9" w:rsidP="00F0186C"/>
    <w:p w14:paraId="3F3DAA6B" w14:textId="77777777" w:rsidR="00BA28C9" w:rsidRDefault="00BA28C9" w:rsidP="00F0186C"/>
    <w:p w14:paraId="43CAF885" w14:textId="77777777" w:rsidR="00BA28C9" w:rsidRDefault="00BA28C9" w:rsidP="00F0186C"/>
    <w:p w14:paraId="6F06515D" w14:textId="77777777" w:rsidR="00BA28C9" w:rsidRDefault="00BA28C9" w:rsidP="00F0186C"/>
    <w:p w14:paraId="37F60A8F" w14:textId="77777777" w:rsidR="00BA28C9" w:rsidRDefault="00BA28C9" w:rsidP="00F0186C"/>
    <w:p w14:paraId="159C7FE1" w14:textId="77777777" w:rsidR="00BA28C9" w:rsidRDefault="00BA28C9" w:rsidP="00F0186C"/>
    <w:p w14:paraId="25C0B440" w14:textId="77777777" w:rsidR="00BA28C9" w:rsidRDefault="00BA28C9" w:rsidP="00F0186C"/>
    <w:p w14:paraId="7BE9A821" w14:textId="77777777" w:rsidR="00BA28C9" w:rsidRDefault="00BA28C9" w:rsidP="00F0186C"/>
    <w:p w14:paraId="3B899800" w14:textId="77777777" w:rsidR="00BA28C9" w:rsidRDefault="00BA28C9" w:rsidP="00F0186C"/>
    <w:p w14:paraId="122BE3D8" w14:textId="77777777" w:rsidR="00BA28C9" w:rsidRDefault="00BA28C9" w:rsidP="00F0186C"/>
    <w:p w14:paraId="3233E852" w14:textId="77777777" w:rsidR="00BA28C9" w:rsidRDefault="00BA28C9" w:rsidP="00F0186C"/>
    <w:p w14:paraId="02F4F780" w14:textId="77777777" w:rsidR="00BA28C9" w:rsidRDefault="00BA28C9" w:rsidP="00F0186C"/>
    <w:p w14:paraId="2850C3D0" w14:textId="77777777" w:rsidR="00BA28C9" w:rsidRDefault="00BA28C9" w:rsidP="00F0186C"/>
    <w:p w14:paraId="45AB22F6" w14:textId="77777777" w:rsidR="00BA28C9" w:rsidRDefault="00BA28C9" w:rsidP="00F0186C"/>
    <w:p w14:paraId="48C878C7" w14:textId="77777777" w:rsidR="00BA28C9" w:rsidRDefault="00BA28C9" w:rsidP="00F0186C"/>
    <w:p w14:paraId="7BB70DED" w14:textId="77777777" w:rsidR="00BA28C9" w:rsidRPr="000551A7" w:rsidRDefault="00BA28C9" w:rsidP="00F0186C"/>
    <w:p w14:paraId="6B523A59" w14:textId="77777777" w:rsidR="00F0186C" w:rsidRPr="00F0186C" w:rsidRDefault="00F0186C" w:rsidP="00F0186C"/>
    <w:p w14:paraId="50854938" w14:textId="7FA3F42E" w:rsidR="00F0186C" w:rsidRPr="000551A7" w:rsidRDefault="00F0186C" w:rsidP="00F0186C">
      <w:pPr>
        <w:pStyle w:val="Heading2"/>
        <w:numPr>
          <w:ilvl w:val="0"/>
          <w:numId w:val="6"/>
        </w:numPr>
        <w:ind w:left="567" w:hanging="567"/>
      </w:pPr>
      <w:bookmarkStart w:id="19" w:name="_Toc212037716"/>
      <w:r w:rsidRPr="000551A7">
        <w:lastRenderedPageBreak/>
        <w:t>One feature of a freely available Communication (1) and one feature of a Collaboration (1) application</w:t>
      </w:r>
      <w:bookmarkEnd w:id="19"/>
    </w:p>
    <w:p w14:paraId="6BD7CAA0" w14:textId="77777777" w:rsidR="00F0186C" w:rsidRPr="00F0186C" w:rsidRDefault="00F0186C" w:rsidP="00F0186C">
      <w:pPr>
        <w:rPr>
          <w:b/>
          <w:bCs/>
        </w:rPr>
      </w:pPr>
    </w:p>
    <w:p w14:paraId="6671E84F" w14:textId="77777777" w:rsidR="000551A7" w:rsidRDefault="000551A7" w:rsidP="00F0186C">
      <w:pPr>
        <w:pStyle w:val="Heading2"/>
      </w:pPr>
      <w:bookmarkStart w:id="20" w:name="_Toc212037717"/>
      <w:r w:rsidRPr="000551A7">
        <w:t>MS Outlook</w:t>
      </w:r>
      <w:bookmarkEnd w:id="20"/>
    </w:p>
    <w:p w14:paraId="0651D2CF" w14:textId="319D8FC3" w:rsidR="00856223" w:rsidRPr="00856223" w:rsidRDefault="00856223" w:rsidP="00856223">
      <w:r>
        <w:rPr>
          <w:noProof/>
        </w:rPr>
        <w:drawing>
          <wp:inline distT="0" distB="0" distL="0" distR="0" wp14:anchorId="04A0F20B" wp14:editId="702F4B8D">
            <wp:extent cx="5731510" cy="3044825"/>
            <wp:effectExtent l="0" t="0" r="2540" b="3175"/>
            <wp:docPr id="2024096089" name="Picture 2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096089" name="Picture 26" descr="A screenshot of a computer&#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374EEEC4" w14:textId="168AF8B9" w:rsidR="00016784" w:rsidRDefault="00856223" w:rsidP="00016784">
      <w:r>
        <w:rPr>
          <w:noProof/>
        </w:rPr>
        <w:drawing>
          <wp:inline distT="0" distB="0" distL="0" distR="0" wp14:anchorId="6C74802F" wp14:editId="52C1CF01">
            <wp:extent cx="5731510" cy="3044825"/>
            <wp:effectExtent l="0" t="0" r="2540" b="3175"/>
            <wp:docPr id="286180084" name="Picture 25"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180084" name="Picture 25" descr="A computer screen shot of a computer&#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142C5F9E" w14:textId="77777777" w:rsidR="00856223" w:rsidRPr="00016784" w:rsidRDefault="00856223" w:rsidP="00016784"/>
    <w:p w14:paraId="159E58E2" w14:textId="77777777" w:rsidR="00BE122D" w:rsidRPr="00BE122D" w:rsidRDefault="00BE122D" w:rsidP="00BE122D"/>
    <w:p w14:paraId="3AEA1AC8" w14:textId="7D4EE0C7" w:rsidR="000551A7" w:rsidRDefault="000551A7" w:rsidP="000551A7"/>
    <w:p w14:paraId="0FA16C7F" w14:textId="77777777" w:rsidR="00BE122D" w:rsidRDefault="00BE122D" w:rsidP="000551A7"/>
    <w:p w14:paraId="210568A4" w14:textId="77777777" w:rsidR="00856223" w:rsidRDefault="00856223" w:rsidP="000551A7"/>
    <w:p w14:paraId="366EDB0C" w14:textId="77777777" w:rsidR="00BE122D" w:rsidRPr="000551A7" w:rsidRDefault="00BE122D" w:rsidP="000551A7"/>
    <w:p w14:paraId="42123CB4" w14:textId="77777777" w:rsidR="000551A7" w:rsidRPr="000551A7" w:rsidRDefault="000551A7" w:rsidP="000551A7"/>
    <w:p w14:paraId="50AF9B42" w14:textId="77777777" w:rsidR="000551A7" w:rsidRDefault="000551A7" w:rsidP="00F0186C">
      <w:pPr>
        <w:pStyle w:val="Heading2"/>
      </w:pPr>
      <w:bookmarkStart w:id="21" w:name="_Toc212037718"/>
      <w:r w:rsidRPr="000551A7">
        <w:t>Ms Teams</w:t>
      </w:r>
      <w:bookmarkEnd w:id="21"/>
    </w:p>
    <w:p w14:paraId="3789995B" w14:textId="77777777" w:rsidR="00F63F67" w:rsidRDefault="00F63F67" w:rsidP="00F63F67"/>
    <w:p w14:paraId="369C9F9D" w14:textId="2EFBD309" w:rsidR="00F63F67" w:rsidRDefault="00CB17B5" w:rsidP="00F63F67">
      <w:r>
        <w:rPr>
          <w:noProof/>
        </w:rPr>
        <w:drawing>
          <wp:inline distT="0" distB="0" distL="0" distR="0" wp14:anchorId="0DDBC67B" wp14:editId="69925462">
            <wp:extent cx="5731510" cy="3044825"/>
            <wp:effectExtent l="0" t="0" r="2540" b="3175"/>
            <wp:docPr id="1001819688" name="Picture 2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819688" name="Picture 27" descr="A screenshot of a compute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460B72F8" w14:textId="77777777" w:rsidR="00CB17B5" w:rsidRDefault="00CB17B5" w:rsidP="00F63F67"/>
    <w:p w14:paraId="6EAA0DDC" w14:textId="6C08D488" w:rsidR="00CB17B5" w:rsidRPr="00F63F67" w:rsidRDefault="00CB17B5" w:rsidP="00F63F67">
      <w:r>
        <w:rPr>
          <w:noProof/>
        </w:rPr>
        <w:drawing>
          <wp:inline distT="0" distB="0" distL="0" distR="0" wp14:anchorId="29CE4684" wp14:editId="4046720E">
            <wp:extent cx="5731510" cy="3044825"/>
            <wp:effectExtent l="0" t="0" r="2540" b="3175"/>
            <wp:docPr id="1426740034" name="Picture 2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740034" name="Picture 28" descr="A screenshot of a computer&#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7BE412F5" w14:textId="7D1C044F" w:rsidR="000551A7" w:rsidRDefault="000551A7" w:rsidP="000551A7">
      <w:r w:rsidRPr="000551A7">
        <w:t xml:space="preserve"> </w:t>
      </w:r>
    </w:p>
    <w:p w14:paraId="0A9B7E45" w14:textId="77777777" w:rsidR="00856223" w:rsidRDefault="00856223" w:rsidP="000551A7"/>
    <w:p w14:paraId="77B834FD" w14:textId="77777777" w:rsidR="000551A7" w:rsidRPr="000551A7" w:rsidRDefault="000551A7" w:rsidP="000551A7"/>
    <w:p w14:paraId="70D5D501" w14:textId="77777777" w:rsidR="000551A7" w:rsidRDefault="000551A7" w:rsidP="000551A7">
      <w:pPr>
        <w:pStyle w:val="Heading1"/>
      </w:pPr>
      <w:bookmarkStart w:id="22" w:name="_Toc212037719"/>
      <w:r w:rsidRPr="000551A7">
        <w:lastRenderedPageBreak/>
        <w:t>Conclusion</w:t>
      </w:r>
      <w:bookmarkEnd w:id="22"/>
    </w:p>
    <w:p w14:paraId="50FB795F" w14:textId="032986B3" w:rsidR="00280EF1" w:rsidRPr="00280EF1" w:rsidRDefault="008F3638" w:rsidP="00280EF1">
      <w:r>
        <w:t>In conclusion communication applicat</w:t>
      </w:r>
      <w:r w:rsidR="0089150A">
        <w:t xml:space="preserve">ions and collaborations </w:t>
      </w:r>
      <w:r w:rsidR="009D64A6">
        <w:t>applications play a c</w:t>
      </w:r>
      <w:r w:rsidR="002B02B0">
        <w:t xml:space="preserve">rucial </w:t>
      </w:r>
      <w:r w:rsidR="00244835">
        <w:t>role in</w:t>
      </w:r>
      <w:r w:rsidR="002B02B0">
        <w:t xml:space="preserve"> todays digital</w:t>
      </w:r>
      <w:r w:rsidR="004F181F">
        <w:t xml:space="preserve"> world </w:t>
      </w:r>
    </w:p>
    <w:p w14:paraId="40D2B888" w14:textId="7C2A2FFB" w:rsidR="000551A7" w:rsidRDefault="000551A7" w:rsidP="000551A7"/>
    <w:p w14:paraId="169D39BC" w14:textId="77777777" w:rsidR="00280EF1" w:rsidRDefault="00280EF1" w:rsidP="000551A7"/>
    <w:p w14:paraId="65370684" w14:textId="77777777" w:rsidR="00280EF1" w:rsidRDefault="00280EF1" w:rsidP="000551A7"/>
    <w:p w14:paraId="186D1D99" w14:textId="77777777" w:rsidR="00CA207B" w:rsidRDefault="00CA207B" w:rsidP="000551A7"/>
    <w:p w14:paraId="46EA2F4A" w14:textId="77777777" w:rsidR="00280EF1" w:rsidRDefault="00280EF1" w:rsidP="000551A7"/>
    <w:sdt>
      <w:sdtPr>
        <w:id w:val="-2011590093"/>
        <w:docPartObj>
          <w:docPartGallery w:val="Bibliographies"/>
          <w:docPartUnique/>
        </w:docPartObj>
      </w:sdtPr>
      <w:sdtEndPr>
        <w:rPr>
          <w:rFonts w:asciiTheme="minorHAnsi" w:eastAsiaTheme="minorEastAsia" w:hAnsiTheme="minorHAnsi" w:cstheme="minorBidi"/>
          <w:b w:val="0"/>
          <w:color w:val="auto"/>
          <w:sz w:val="24"/>
          <w:szCs w:val="24"/>
        </w:rPr>
      </w:sdtEndPr>
      <w:sdtContent>
        <w:p w14:paraId="23504372" w14:textId="4A629C26" w:rsidR="00244835" w:rsidRDefault="00244835">
          <w:pPr>
            <w:pStyle w:val="Heading1"/>
          </w:pPr>
          <w:r>
            <w:t>Bibliography</w:t>
          </w:r>
        </w:p>
        <w:sdt>
          <w:sdtPr>
            <w:id w:val="-1538588680"/>
            <w:bibliography/>
          </w:sdtPr>
          <w:sdtContent>
            <w:p w14:paraId="755E16C6" w14:textId="77777777" w:rsidR="00244835" w:rsidRDefault="0024483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244835" w14:paraId="65455373" w14:textId="77777777">
                <w:trPr>
                  <w:divId w:val="680470891"/>
                  <w:tblCellSpacing w:w="15" w:type="dxa"/>
                </w:trPr>
                <w:tc>
                  <w:tcPr>
                    <w:tcW w:w="50" w:type="pct"/>
                    <w:hideMark/>
                  </w:tcPr>
                  <w:p w14:paraId="022F0F29" w14:textId="32475394" w:rsidR="00244835" w:rsidRDefault="00244835">
                    <w:pPr>
                      <w:pStyle w:val="Bibliography"/>
                      <w:rPr>
                        <w:noProof/>
                        <w:kern w:val="0"/>
                        <w14:ligatures w14:val="none"/>
                      </w:rPr>
                    </w:pPr>
                    <w:r>
                      <w:rPr>
                        <w:noProof/>
                      </w:rPr>
                      <w:t xml:space="preserve">[1] </w:t>
                    </w:r>
                  </w:p>
                </w:tc>
                <w:tc>
                  <w:tcPr>
                    <w:tcW w:w="0" w:type="auto"/>
                    <w:hideMark/>
                  </w:tcPr>
                  <w:p w14:paraId="62655A47" w14:textId="77777777" w:rsidR="00244835" w:rsidRDefault="00244835">
                    <w:pPr>
                      <w:pStyle w:val="Bibliography"/>
                      <w:rPr>
                        <w:noProof/>
                      </w:rPr>
                    </w:pPr>
                    <w:r>
                      <w:rPr>
                        <w:noProof/>
                      </w:rPr>
                      <w:t xml:space="preserve">google. [Online]. </w:t>
                    </w:r>
                  </w:p>
                </w:tc>
              </w:tr>
              <w:tr w:rsidR="00244835" w14:paraId="1F32771F" w14:textId="77777777">
                <w:trPr>
                  <w:divId w:val="680470891"/>
                  <w:tblCellSpacing w:w="15" w:type="dxa"/>
                </w:trPr>
                <w:tc>
                  <w:tcPr>
                    <w:tcW w:w="50" w:type="pct"/>
                    <w:hideMark/>
                  </w:tcPr>
                  <w:p w14:paraId="2F9F44B6" w14:textId="77777777" w:rsidR="00244835" w:rsidRDefault="00244835">
                    <w:pPr>
                      <w:pStyle w:val="Bibliography"/>
                      <w:rPr>
                        <w:noProof/>
                      </w:rPr>
                    </w:pPr>
                    <w:r>
                      <w:rPr>
                        <w:noProof/>
                      </w:rPr>
                      <w:t xml:space="preserve">[2] </w:t>
                    </w:r>
                  </w:p>
                </w:tc>
                <w:tc>
                  <w:tcPr>
                    <w:tcW w:w="0" w:type="auto"/>
                    <w:hideMark/>
                  </w:tcPr>
                  <w:p w14:paraId="0C1BBD1B" w14:textId="77777777" w:rsidR="00244835" w:rsidRDefault="00244835">
                    <w:pPr>
                      <w:pStyle w:val="Bibliography"/>
                      <w:rPr>
                        <w:noProof/>
                      </w:rPr>
                    </w:pPr>
                    <w:r>
                      <w:rPr>
                        <w:noProof/>
                      </w:rPr>
                      <w:t xml:space="preserve">p. R. a. m. B. R., 2020. [Online]. </w:t>
                    </w:r>
                  </w:p>
                </w:tc>
              </w:tr>
              <w:tr w:rsidR="00244835" w14:paraId="40D35540" w14:textId="77777777">
                <w:trPr>
                  <w:divId w:val="680470891"/>
                  <w:tblCellSpacing w:w="15" w:type="dxa"/>
                </w:trPr>
                <w:tc>
                  <w:tcPr>
                    <w:tcW w:w="50" w:type="pct"/>
                    <w:hideMark/>
                  </w:tcPr>
                  <w:p w14:paraId="6E10B095" w14:textId="77777777" w:rsidR="00244835" w:rsidRDefault="00244835">
                    <w:pPr>
                      <w:pStyle w:val="Bibliography"/>
                      <w:rPr>
                        <w:noProof/>
                      </w:rPr>
                    </w:pPr>
                    <w:r>
                      <w:rPr>
                        <w:noProof/>
                      </w:rPr>
                      <w:t xml:space="preserve">[3] </w:t>
                    </w:r>
                  </w:p>
                </w:tc>
                <w:tc>
                  <w:tcPr>
                    <w:tcW w:w="0" w:type="auto"/>
                    <w:hideMark/>
                  </w:tcPr>
                  <w:p w14:paraId="1153398B" w14:textId="77777777" w:rsidR="00244835" w:rsidRDefault="00244835">
                    <w:pPr>
                      <w:pStyle w:val="Bibliography"/>
                      <w:rPr>
                        <w:noProof/>
                      </w:rPr>
                    </w:pPr>
                    <w:r>
                      <w:rPr>
                        <w:noProof/>
                      </w:rPr>
                      <w:t xml:space="preserve">B. a. b. B, 2018. [Online]. </w:t>
                    </w:r>
                  </w:p>
                </w:tc>
              </w:tr>
              <w:tr w:rsidR="00244835" w14:paraId="3BC07629" w14:textId="77777777">
                <w:trPr>
                  <w:divId w:val="680470891"/>
                  <w:tblCellSpacing w:w="15" w:type="dxa"/>
                </w:trPr>
                <w:tc>
                  <w:tcPr>
                    <w:tcW w:w="50" w:type="pct"/>
                    <w:hideMark/>
                  </w:tcPr>
                  <w:p w14:paraId="067A443B" w14:textId="77777777" w:rsidR="00244835" w:rsidRDefault="00244835">
                    <w:pPr>
                      <w:pStyle w:val="Bibliography"/>
                      <w:rPr>
                        <w:noProof/>
                      </w:rPr>
                    </w:pPr>
                    <w:r>
                      <w:rPr>
                        <w:noProof/>
                      </w:rPr>
                      <w:t xml:space="preserve">[4] </w:t>
                    </w:r>
                  </w:p>
                </w:tc>
                <w:tc>
                  <w:tcPr>
                    <w:tcW w:w="0" w:type="auto"/>
                    <w:hideMark/>
                  </w:tcPr>
                  <w:p w14:paraId="1B9845F5" w14:textId="77777777" w:rsidR="00244835" w:rsidRDefault="00244835">
                    <w:pPr>
                      <w:pStyle w:val="Bibliography"/>
                      <w:rPr>
                        <w:noProof/>
                      </w:rPr>
                    </w:pPr>
                    <w:r>
                      <w:rPr>
                        <w:noProof/>
                      </w:rPr>
                      <w:t xml:space="preserve">M. corporation, 2023. [Online]. </w:t>
                    </w:r>
                  </w:p>
                </w:tc>
              </w:tr>
              <w:tr w:rsidR="00244835" w14:paraId="019E7E9C" w14:textId="77777777">
                <w:trPr>
                  <w:divId w:val="680470891"/>
                  <w:tblCellSpacing w:w="15" w:type="dxa"/>
                </w:trPr>
                <w:tc>
                  <w:tcPr>
                    <w:tcW w:w="50" w:type="pct"/>
                    <w:hideMark/>
                  </w:tcPr>
                  <w:p w14:paraId="6181D889" w14:textId="77777777" w:rsidR="00244835" w:rsidRDefault="00244835">
                    <w:pPr>
                      <w:pStyle w:val="Bibliography"/>
                      <w:rPr>
                        <w:noProof/>
                      </w:rPr>
                    </w:pPr>
                    <w:r>
                      <w:rPr>
                        <w:noProof/>
                      </w:rPr>
                      <w:t xml:space="preserve">[5] </w:t>
                    </w:r>
                  </w:p>
                </w:tc>
                <w:tc>
                  <w:tcPr>
                    <w:tcW w:w="0" w:type="auto"/>
                    <w:hideMark/>
                  </w:tcPr>
                  <w:p w14:paraId="4D5CF136" w14:textId="77777777" w:rsidR="00244835" w:rsidRDefault="00244835">
                    <w:pPr>
                      <w:pStyle w:val="Bibliography"/>
                      <w:rPr>
                        <w:noProof/>
                      </w:rPr>
                    </w:pPr>
                    <w:r>
                      <w:rPr>
                        <w:noProof/>
                      </w:rPr>
                      <w:t xml:space="preserve">J. lambert, 2019. [Online]. </w:t>
                    </w:r>
                  </w:p>
                </w:tc>
              </w:tr>
              <w:tr w:rsidR="00244835" w14:paraId="6E18C7C1" w14:textId="77777777">
                <w:trPr>
                  <w:divId w:val="680470891"/>
                  <w:tblCellSpacing w:w="15" w:type="dxa"/>
                </w:trPr>
                <w:tc>
                  <w:tcPr>
                    <w:tcW w:w="50" w:type="pct"/>
                    <w:hideMark/>
                  </w:tcPr>
                  <w:p w14:paraId="386BDFEB" w14:textId="77777777" w:rsidR="00244835" w:rsidRDefault="00244835">
                    <w:pPr>
                      <w:pStyle w:val="Bibliography"/>
                      <w:rPr>
                        <w:noProof/>
                      </w:rPr>
                    </w:pPr>
                    <w:r>
                      <w:rPr>
                        <w:noProof/>
                      </w:rPr>
                      <w:t xml:space="preserve">[6] </w:t>
                    </w:r>
                  </w:p>
                </w:tc>
                <w:tc>
                  <w:tcPr>
                    <w:tcW w:w="0" w:type="auto"/>
                    <w:hideMark/>
                  </w:tcPr>
                  <w:p w14:paraId="1D7A0B86" w14:textId="77777777" w:rsidR="00244835" w:rsidRDefault="00244835">
                    <w:pPr>
                      <w:pStyle w:val="Bibliography"/>
                      <w:rPr>
                        <w:noProof/>
                      </w:rPr>
                    </w:pPr>
                    <w:r>
                      <w:rPr>
                        <w:noProof/>
                      </w:rPr>
                      <w:t xml:space="preserve">J. walkenbach, 2018. [Online]. </w:t>
                    </w:r>
                  </w:p>
                </w:tc>
              </w:tr>
              <w:tr w:rsidR="00244835" w14:paraId="78A0A0BE" w14:textId="77777777">
                <w:trPr>
                  <w:divId w:val="680470891"/>
                  <w:tblCellSpacing w:w="15" w:type="dxa"/>
                </w:trPr>
                <w:tc>
                  <w:tcPr>
                    <w:tcW w:w="50" w:type="pct"/>
                    <w:hideMark/>
                  </w:tcPr>
                  <w:p w14:paraId="47B41A2B" w14:textId="77777777" w:rsidR="00244835" w:rsidRDefault="00244835">
                    <w:pPr>
                      <w:pStyle w:val="Bibliography"/>
                      <w:rPr>
                        <w:noProof/>
                      </w:rPr>
                    </w:pPr>
                    <w:r>
                      <w:rPr>
                        <w:noProof/>
                      </w:rPr>
                      <w:t xml:space="preserve">[7] </w:t>
                    </w:r>
                  </w:p>
                </w:tc>
                <w:tc>
                  <w:tcPr>
                    <w:tcW w:w="0" w:type="auto"/>
                    <w:hideMark/>
                  </w:tcPr>
                  <w:p w14:paraId="635CC28E" w14:textId="77777777" w:rsidR="00244835" w:rsidRDefault="00244835">
                    <w:pPr>
                      <w:pStyle w:val="Bibliography"/>
                      <w:rPr>
                        <w:noProof/>
                      </w:rPr>
                    </w:pPr>
                    <w:r>
                      <w:rPr>
                        <w:noProof/>
                      </w:rPr>
                      <w:t xml:space="preserve">p. P&gt;J, 2019. [Online]. </w:t>
                    </w:r>
                  </w:p>
                </w:tc>
              </w:tr>
              <w:tr w:rsidR="00244835" w14:paraId="4BC18AFF" w14:textId="77777777">
                <w:trPr>
                  <w:divId w:val="680470891"/>
                  <w:tblCellSpacing w:w="15" w:type="dxa"/>
                </w:trPr>
                <w:tc>
                  <w:tcPr>
                    <w:tcW w:w="50" w:type="pct"/>
                    <w:hideMark/>
                  </w:tcPr>
                  <w:p w14:paraId="45438D16" w14:textId="77777777" w:rsidR="00244835" w:rsidRDefault="00244835">
                    <w:pPr>
                      <w:pStyle w:val="Bibliography"/>
                      <w:rPr>
                        <w:noProof/>
                      </w:rPr>
                    </w:pPr>
                    <w:r>
                      <w:rPr>
                        <w:noProof/>
                      </w:rPr>
                      <w:t xml:space="preserve">[8] </w:t>
                    </w:r>
                  </w:p>
                </w:tc>
                <w:tc>
                  <w:tcPr>
                    <w:tcW w:w="0" w:type="auto"/>
                    <w:hideMark/>
                  </w:tcPr>
                  <w:p w14:paraId="4B886CC4" w14:textId="77777777" w:rsidR="00244835" w:rsidRDefault="00244835">
                    <w:pPr>
                      <w:pStyle w:val="Bibliography"/>
                      <w:rPr>
                        <w:noProof/>
                      </w:rPr>
                    </w:pPr>
                    <w:r>
                      <w:rPr>
                        <w:noProof/>
                      </w:rPr>
                      <w:t xml:space="preserve">G. shelly, 2019. [Online]. </w:t>
                    </w:r>
                  </w:p>
                </w:tc>
              </w:tr>
              <w:tr w:rsidR="00244835" w14:paraId="36CDE83A" w14:textId="77777777">
                <w:trPr>
                  <w:divId w:val="680470891"/>
                  <w:tblCellSpacing w:w="15" w:type="dxa"/>
                </w:trPr>
                <w:tc>
                  <w:tcPr>
                    <w:tcW w:w="50" w:type="pct"/>
                    <w:hideMark/>
                  </w:tcPr>
                  <w:p w14:paraId="5AFE32C6" w14:textId="77777777" w:rsidR="00244835" w:rsidRDefault="00244835">
                    <w:pPr>
                      <w:pStyle w:val="Bibliography"/>
                      <w:rPr>
                        <w:noProof/>
                      </w:rPr>
                    </w:pPr>
                    <w:r>
                      <w:rPr>
                        <w:noProof/>
                      </w:rPr>
                      <w:t xml:space="preserve">[9] </w:t>
                    </w:r>
                  </w:p>
                </w:tc>
                <w:tc>
                  <w:tcPr>
                    <w:tcW w:w="0" w:type="auto"/>
                    <w:hideMark/>
                  </w:tcPr>
                  <w:p w14:paraId="64EEC379" w14:textId="77777777" w:rsidR="00244835" w:rsidRDefault="00244835">
                    <w:pPr>
                      <w:pStyle w:val="Bibliography"/>
                      <w:rPr>
                        <w:noProof/>
                      </w:rPr>
                    </w:pPr>
                    <w:r>
                      <w:rPr>
                        <w:noProof/>
                      </w:rPr>
                      <w:t xml:space="preserve">K. laudon, 2020. [Online]. </w:t>
                    </w:r>
                  </w:p>
                </w:tc>
              </w:tr>
            </w:tbl>
            <w:p w14:paraId="1452C8CC" w14:textId="77777777" w:rsidR="00244835" w:rsidRDefault="00244835">
              <w:pPr>
                <w:divId w:val="680470891"/>
                <w:rPr>
                  <w:rFonts w:eastAsia="Times New Roman"/>
                  <w:noProof/>
                </w:rPr>
              </w:pPr>
            </w:p>
            <w:p w14:paraId="593837DE" w14:textId="565D0A57" w:rsidR="00244835" w:rsidRDefault="00244835">
              <w:r>
                <w:rPr>
                  <w:b/>
                  <w:bCs/>
                  <w:noProof/>
                </w:rPr>
                <w:fldChar w:fldCharType="end"/>
              </w:r>
            </w:p>
          </w:sdtContent>
        </w:sdt>
      </w:sdtContent>
    </w:sdt>
    <w:p w14:paraId="3419A392" w14:textId="77777777" w:rsidR="00280EF1" w:rsidRDefault="00280EF1" w:rsidP="000551A7"/>
    <w:p w14:paraId="4DDA902A" w14:textId="77777777" w:rsidR="00280EF1" w:rsidRPr="000551A7" w:rsidRDefault="00280EF1" w:rsidP="000551A7"/>
    <w:p w14:paraId="6EFE0694" w14:textId="77777777" w:rsidR="000551A7" w:rsidRPr="000551A7" w:rsidRDefault="000551A7" w:rsidP="000551A7">
      <w:pPr>
        <w:pStyle w:val="Heading1"/>
      </w:pPr>
      <w:bookmarkStart w:id="23" w:name="_Toc212037720"/>
      <w:r w:rsidRPr="000551A7">
        <w:t>References</w:t>
      </w:r>
      <w:bookmarkEnd w:id="23"/>
    </w:p>
    <w:p w14:paraId="6A343BAD" w14:textId="77777777" w:rsidR="00415AD6" w:rsidRDefault="00415AD6"/>
    <w:sectPr w:rsidR="00415AD6" w:rsidSect="000551A7">
      <w:footerReference w:type="default" r:id="rId29"/>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D05F2" w14:textId="77777777" w:rsidR="00565B50" w:rsidRDefault="00565B50" w:rsidP="000551A7">
      <w:pPr>
        <w:spacing w:after="0" w:line="240" w:lineRule="auto"/>
      </w:pPr>
      <w:r>
        <w:separator/>
      </w:r>
    </w:p>
  </w:endnote>
  <w:endnote w:type="continuationSeparator" w:id="0">
    <w:p w14:paraId="2AEE30AF" w14:textId="77777777" w:rsidR="00565B50" w:rsidRDefault="00565B50" w:rsidP="00055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CE8A6" w14:textId="2E25B98B" w:rsidR="000551A7" w:rsidRDefault="000551A7">
    <w:pPr>
      <w:pStyle w:val="Footer"/>
    </w:pPr>
  </w:p>
  <w:p w14:paraId="43FC500C" w14:textId="77777777" w:rsidR="000551A7" w:rsidRDefault="000551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6363320"/>
      <w:docPartObj>
        <w:docPartGallery w:val="Page Numbers (Bottom of Page)"/>
        <w:docPartUnique/>
      </w:docPartObj>
    </w:sdtPr>
    <w:sdtEndPr>
      <w:rPr>
        <w:noProof/>
      </w:rPr>
    </w:sdtEndPr>
    <w:sdtContent>
      <w:p w14:paraId="3EC26B6B" w14:textId="55FC5843" w:rsidR="000551A7" w:rsidRDefault="000551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E4A584" w14:textId="77777777" w:rsidR="000551A7" w:rsidRDefault="000551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CDCB3" w14:textId="77777777" w:rsidR="00565B50" w:rsidRDefault="00565B50" w:rsidP="000551A7">
      <w:pPr>
        <w:spacing w:after="0" w:line="240" w:lineRule="auto"/>
      </w:pPr>
      <w:r>
        <w:separator/>
      </w:r>
    </w:p>
  </w:footnote>
  <w:footnote w:type="continuationSeparator" w:id="0">
    <w:p w14:paraId="432DBB2E" w14:textId="77777777" w:rsidR="00565B50" w:rsidRDefault="00565B50" w:rsidP="000551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5285B"/>
    <w:multiLevelType w:val="hybridMultilevel"/>
    <w:tmpl w:val="074E95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223EE6"/>
    <w:multiLevelType w:val="hybridMultilevel"/>
    <w:tmpl w:val="EE5A9CE4"/>
    <w:lvl w:ilvl="0" w:tplc="17F6BD84">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15:restartNumberingAfterBreak="0">
    <w:nsid w:val="544B0F71"/>
    <w:multiLevelType w:val="hybridMultilevel"/>
    <w:tmpl w:val="BFF2172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CA60A5C"/>
    <w:multiLevelType w:val="hybridMultilevel"/>
    <w:tmpl w:val="E51879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9746072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04158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97065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37979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3736449">
    <w:abstractNumId w:val="0"/>
  </w:num>
  <w:num w:numId="6" w16cid:durableId="16534399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1A7"/>
    <w:rsid w:val="00000DBA"/>
    <w:rsid w:val="00001B21"/>
    <w:rsid w:val="00001E2B"/>
    <w:rsid w:val="000043AD"/>
    <w:rsid w:val="00005088"/>
    <w:rsid w:val="000051A2"/>
    <w:rsid w:val="00006C5D"/>
    <w:rsid w:val="000128D1"/>
    <w:rsid w:val="00013790"/>
    <w:rsid w:val="000141A0"/>
    <w:rsid w:val="000164DB"/>
    <w:rsid w:val="00016784"/>
    <w:rsid w:val="000179F5"/>
    <w:rsid w:val="0002032E"/>
    <w:rsid w:val="00020AF8"/>
    <w:rsid w:val="0002211C"/>
    <w:rsid w:val="00024793"/>
    <w:rsid w:val="000270CC"/>
    <w:rsid w:val="00027487"/>
    <w:rsid w:val="00027C73"/>
    <w:rsid w:val="00030816"/>
    <w:rsid w:val="00030B92"/>
    <w:rsid w:val="0003277B"/>
    <w:rsid w:val="00035760"/>
    <w:rsid w:val="000360C0"/>
    <w:rsid w:val="000362EC"/>
    <w:rsid w:val="00037424"/>
    <w:rsid w:val="0005159F"/>
    <w:rsid w:val="000551A7"/>
    <w:rsid w:val="00055DB7"/>
    <w:rsid w:val="00062672"/>
    <w:rsid w:val="00065228"/>
    <w:rsid w:val="00066448"/>
    <w:rsid w:val="00066D65"/>
    <w:rsid w:val="00067BC4"/>
    <w:rsid w:val="000701A9"/>
    <w:rsid w:val="00073661"/>
    <w:rsid w:val="000737E6"/>
    <w:rsid w:val="00074012"/>
    <w:rsid w:val="000745CE"/>
    <w:rsid w:val="00074A6D"/>
    <w:rsid w:val="00077268"/>
    <w:rsid w:val="00081194"/>
    <w:rsid w:val="00081345"/>
    <w:rsid w:val="00084ED3"/>
    <w:rsid w:val="00085032"/>
    <w:rsid w:val="00085A55"/>
    <w:rsid w:val="00086579"/>
    <w:rsid w:val="00087082"/>
    <w:rsid w:val="000876AC"/>
    <w:rsid w:val="0009083D"/>
    <w:rsid w:val="00092354"/>
    <w:rsid w:val="00093634"/>
    <w:rsid w:val="0009692F"/>
    <w:rsid w:val="00097E63"/>
    <w:rsid w:val="000A3E1F"/>
    <w:rsid w:val="000A462F"/>
    <w:rsid w:val="000A5775"/>
    <w:rsid w:val="000A5A40"/>
    <w:rsid w:val="000A625E"/>
    <w:rsid w:val="000A6CE4"/>
    <w:rsid w:val="000A7F01"/>
    <w:rsid w:val="000B0CCE"/>
    <w:rsid w:val="000B227A"/>
    <w:rsid w:val="000B78A9"/>
    <w:rsid w:val="000B7FAE"/>
    <w:rsid w:val="000C37E6"/>
    <w:rsid w:val="000C3F5B"/>
    <w:rsid w:val="000C5C65"/>
    <w:rsid w:val="000C63BA"/>
    <w:rsid w:val="000D436F"/>
    <w:rsid w:val="000D487C"/>
    <w:rsid w:val="000D75C0"/>
    <w:rsid w:val="000E02F9"/>
    <w:rsid w:val="000E0353"/>
    <w:rsid w:val="000E1DFE"/>
    <w:rsid w:val="000E7409"/>
    <w:rsid w:val="000F0CBA"/>
    <w:rsid w:val="000F2EC1"/>
    <w:rsid w:val="000F4B43"/>
    <w:rsid w:val="000F4F14"/>
    <w:rsid w:val="000F55B2"/>
    <w:rsid w:val="000F5BB2"/>
    <w:rsid w:val="000F5F54"/>
    <w:rsid w:val="000F75C3"/>
    <w:rsid w:val="0010265E"/>
    <w:rsid w:val="00102E55"/>
    <w:rsid w:val="001048F4"/>
    <w:rsid w:val="00105F64"/>
    <w:rsid w:val="00107CB3"/>
    <w:rsid w:val="00110356"/>
    <w:rsid w:val="00110971"/>
    <w:rsid w:val="00111AFA"/>
    <w:rsid w:val="0011325C"/>
    <w:rsid w:val="00114BAF"/>
    <w:rsid w:val="00115E4D"/>
    <w:rsid w:val="00116174"/>
    <w:rsid w:val="0011661F"/>
    <w:rsid w:val="0011767C"/>
    <w:rsid w:val="0012230D"/>
    <w:rsid w:val="001234E7"/>
    <w:rsid w:val="0012659F"/>
    <w:rsid w:val="001273C1"/>
    <w:rsid w:val="001274D4"/>
    <w:rsid w:val="001366A0"/>
    <w:rsid w:val="00137B1E"/>
    <w:rsid w:val="00140356"/>
    <w:rsid w:val="00140E7D"/>
    <w:rsid w:val="00141C7C"/>
    <w:rsid w:val="00142D4A"/>
    <w:rsid w:val="00143F17"/>
    <w:rsid w:val="001449E0"/>
    <w:rsid w:val="001463B9"/>
    <w:rsid w:val="00147A49"/>
    <w:rsid w:val="00154230"/>
    <w:rsid w:val="001553A9"/>
    <w:rsid w:val="00155878"/>
    <w:rsid w:val="00160AA6"/>
    <w:rsid w:val="0016172B"/>
    <w:rsid w:val="00162FFC"/>
    <w:rsid w:val="00163588"/>
    <w:rsid w:val="00164949"/>
    <w:rsid w:val="00165485"/>
    <w:rsid w:val="001664CB"/>
    <w:rsid w:val="00167EE0"/>
    <w:rsid w:val="00167FD2"/>
    <w:rsid w:val="00170D65"/>
    <w:rsid w:val="0017165F"/>
    <w:rsid w:val="00171766"/>
    <w:rsid w:val="001717E3"/>
    <w:rsid w:val="001719D5"/>
    <w:rsid w:val="00172BBC"/>
    <w:rsid w:val="001733FC"/>
    <w:rsid w:val="001741BF"/>
    <w:rsid w:val="001741F4"/>
    <w:rsid w:val="00174264"/>
    <w:rsid w:val="001746C5"/>
    <w:rsid w:val="00176CB3"/>
    <w:rsid w:val="00177609"/>
    <w:rsid w:val="001805D8"/>
    <w:rsid w:val="00181B6F"/>
    <w:rsid w:val="00182616"/>
    <w:rsid w:val="0018460C"/>
    <w:rsid w:val="00184C07"/>
    <w:rsid w:val="00185227"/>
    <w:rsid w:val="0018581F"/>
    <w:rsid w:val="00186EE0"/>
    <w:rsid w:val="00190B68"/>
    <w:rsid w:val="00191D52"/>
    <w:rsid w:val="00191D5C"/>
    <w:rsid w:val="0019389D"/>
    <w:rsid w:val="00195B34"/>
    <w:rsid w:val="001A07DF"/>
    <w:rsid w:val="001A1E15"/>
    <w:rsid w:val="001A2601"/>
    <w:rsid w:val="001A2A04"/>
    <w:rsid w:val="001A2A88"/>
    <w:rsid w:val="001A4299"/>
    <w:rsid w:val="001A582C"/>
    <w:rsid w:val="001A6B0C"/>
    <w:rsid w:val="001B041B"/>
    <w:rsid w:val="001B2166"/>
    <w:rsid w:val="001B2C7B"/>
    <w:rsid w:val="001B4957"/>
    <w:rsid w:val="001C0BB9"/>
    <w:rsid w:val="001C0D17"/>
    <w:rsid w:val="001C0F2D"/>
    <w:rsid w:val="001C180D"/>
    <w:rsid w:val="001C1A4B"/>
    <w:rsid w:val="001C4A86"/>
    <w:rsid w:val="001C5235"/>
    <w:rsid w:val="001C56E7"/>
    <w:rsid w:val="001C70A5"/>
    <w:rsid w:val="001C7489"/>
    <w:rsid w:val="001D16D9"/>
    <w:rsid w:val="001D32BD"/>
    <w:rsid w:val="001D375B"/>
    <w:rsid w:val="001D6C61"/>
    <w:rsid w:val="001D78AC"/>
    <w:rsid w:val="001D7EC6"/>
    <w:rsid w:val="001E140A"/>
    <w:rsid w:val="001F0E42"/>
    <w:rsid w:val="001F3610"/>
    <w:rsid w:val="001F47A2"/>
    <w:rsid w:val="001F4EBB"/>
    <w:rsid w:val="0020401F"/>
    <w:rsid w:val="00205478"/>
    <w:rsid w:val="00211679"/>
    <w:rsid w:val="002143B2"/>
    <w:rsid w:val="00214B0E"/>
    <w:rsid w:val="002150EE"/>
    <w:rsid w:val="00215ED8"/>
    <w:rsid w:val="002203B9"/>
    <w:rsid w:val="00232C2B"/>
    <w:rsid w:val="002337A2"/>
    <w:rsid w:val="0024289E"/>
    <w:rsid w:val="00244835"/>
    <w:rsid w:val="00244D1F"/>
    <w:rsid w:val="00246121"/>
    <w:rsid w:val="002464E4"/>
    <w:rsid w:val="002473CD"/>
    <w:rsid w:val="00250942"/>
    <w:rsid w:val="00251469"/>
    <w:rsid w:val="002521F8"/>
    <w:rsid w:val="00257C22"/>
    <w:rsid w:val="00262AA1"/>
    <w:rsid w:val="002677B5"/>
    <w:rsid w:val="00267C0F"/>
    <w:rsid w:val="00267E37"/>
    <w:rsid w:val="00280306"/>
    <w:rsid w:val="00280EF1"/>
    <w:rsid w:val="0028111C"/>
    <w:rsid w:val="00282167"/>
    <w:rsid w:val="00284567"/>
    <w:rsid w:val="00291BFD"/>
    <w:rsid w:val="00291DF8"/>
    <w:rsid w:val="00294698"/>
    <w:rsid w:val="00297EEE"/>
    <w:rsid w:val="002A28F2"/>
    <w:rsid w:val="002A6264"/>
    <w:rsid w:val="002A71ED"/>
    <w:rsid w:val="002A733D"/>
    <w:rsid w:val="002B0076"/>
    <w:rsid w:val="002B02B0"/>
    <w:rsid w:val="002B35E9"/>
    <w:rsid w:val="002B420B"/>
    <w:rsid w:val="002B59AC"/>
    <w:rsid w:val="002C05A0"/>
    <w:rsid w:val="002C1458"/>
    <w:rsid w:val="002C329D"/>
    <w:rsid w:val="002C32D4"/>
    <w:rsid w:val="002C3701"/>
    <w:rsid w:val="002C402E"/>
    <w:rsid w:val="002C41B6"/>
    <w:rsid w:val="002C5558"/>
    <w:rsid w:val="002C6251"/>
    <w:rsid w:val="002D0723"/>
    <w:rsid w:val="002D1CA1"/>
    <w:rsid w:val="002D1DDB"/>
    <w:rsid w:val="002D2039"/>
    <w:rsid w:val="002D2070"/>
    <w:rsid w:val="002D23EB"/>
    <w:rsid w:val="002D24EA"/>
    <w:rsid w:val="002D3768"/>
    <w:rsid w:val="002D6216"/>
    <w:rsid w:val="002D69F7"/>
    <w:rsid w:val="002E01B9"/>
    <w:rsid w:val="002E255F"/>
    <w:rsid w:val="002E2620"/>
    <w:rsid w:val="002E4B2E"/>
    <w:rsid w:val="002E4C74"/>
    <w:rsid w:val="002F13DC"/>
    <w:rsid w:val="002F2D5B"/>
    <w:rsid w:val="002F3C5B"/>
    <w:rsid w:val="002F769C"/>
    <w:rsid w:val="002F7A8C"/>
    <w:rsid w:val="00301AC4"/>
    <w:rsid w:val="00301F42"/>
    <w:rsid w:val="00311B61"/>
    <w:rsid w:val="00313BBF"/>
    <w:rsid w:val="00315E86"/>
    <w:rsid w:val="00317791"/>
    <w:rsid w:val="003213B4"/>
    <w:rsid w:val="00321803"/>
    <w:rsid w:val="00321C5E"/>
    <w:rsid w:val="00326DC1"/>
    <w:rsid w:val="00327BB7"/>
    <w:rsid w:val="00330876"/>
    <w:rsid w:val="00330D23"/>
    <w:rsid w:val="0033389D"/>
    <w:rsid w:val="00333D46"/>
    <w:rsid w:val="00334849"/>
    <w:rsid w:val="00334C05"/>
    <w:rsid w:val="00336A87"/>
    <w:rsid w:val="0033702F"/>
    <w:rsid w:val="00341ADC"/>
    <w:rsid w:val="0035058B"/>
    <w:rsid w:val="0035663B"/>
    <w:rsid w:val="00357340"/>
    <w:rsid w:val="00357B3F"/>
    <w:rsid w:val="003610CF"/>
    <w:rsid w:val="003619F8"/>
    <w:rsid w:val="003621F1"/>
    <w:rsid w:val="00364CED"/>
    <w:rsid w:val="0036514A"/>
    <w:rsid w:val="003664EC"/>
    <w:rsid w:val="00367C9D"/>
    <w:rsid w:val="00370E10"/>
    <w:rsid w:val="00374741"/>
    <w:rsid w:val="003751FF"/>
    <w:rsid w:val="00375529"/>
    <w:rsid w:val="0037666D"/>
    <w:rsid w:val="00377F12"/>
    <w:rsid w:val="0038189D"/>
    <w:rsid w:val="0038281A"/>
    <w:rsid w:val="00382FDE"/>
    <w:rsid w:val="003830D8"/>
    <w:rsid w:val="00383B8D"/>
    <w:rsid w:val="003844D6"/>
    <w:rsid w:val="00384A19"/>
    <w:rsid w:val="0039116A"/>
    <w:rsid w:val="003916D0"/>
    <w:rsid w:val="003940D1"/>
    <w:rsid w:val="003946A2"/>
    <w:rsid w:val="003A006A"/>
    <w:rsid w:val="003A15B6"/>
    <w:rsid w:val="003A3965"/>
    <w:rsid w:val="003A4855"/>
    <w:rsid w:val="003B247D"/>
    <w:rsid w:val="003B37BF"/>
    <w:rsid w:val="003B3FCD"/>
    <w:rsid w:val="003B4E63"/>
    <w:rsid w:val="003B598C"/>
    <w:rsid w:val="003B6C1B"/>
    <w:rsid w:val="003B760C"/>
    <w:rsid w:val="003C0AA4"/>
    <w:rsid w:val="003C0C6F"/>
    <w:rsid w:val="003C1677"/>
    <w:rsid w:val="003C77BC"/>
    <w:rsid w:val="003D147C"/>
    <w:rsid w:val="003D22E8"/>
    <w:rsid w:val="003D5692"/>
    <w:rsid w:val="003D5C89"/>
    <w:rsid w:val="003D7BC3"/>
    <w:rsid w:val="003E01A7"/>
    <w:rsid w:val="003E25A8"/>
    <w:rsid w:val="003E2958"/>
    <w:rsid w:val="003E2AC0"/>
    <w:rsid w:val="003E2E18"/>
    <w:rsid w:val="003E43E1"/>
    <w:rsid w:val="003F0506"/>
    <w:rsid w:val="003F0E59"/>
    <w:rsid w:val="003F2D9A"/>
    <w:rsid w:val="003F4D20"/>
    <w:rsid w:val="0040151E"/>
    <w:rsid w:val="00401923"/>
    <w:rsid w:val="00402607"/>
    <w:rsid w:val="00403B36"/>
    <w:rsid w:val="00404BE5"/>
    <w:rsid w:val="004054EC"/>
    <w:rsid w:val="004055BF"/>
    <w:rsid w:val="004061EB"/>
    <w:rsid w:val="00407450"/>
    <w:rsid w:val="004128E3"/>
    <w:rsid w:val="00415AD6"/>
    <w:rsid w:val="004173DD"/>
    <w:rsid w:val="00422766"/>
    <w:rsid w:val="00422B8E"/>
    <w:rsid w:val="00422EBA"/>
    <w:rsid w:val="0043184D"/>
    <w:rsid w:val="00444C55"/>
    <w:rsid w:val="004456DB"/>
    <w:rsid w:val="00445F70"/>
    <w:rsid w:val="004563CC"/>
    <w:rsid w:val="00462FF3"/>
    <w:rsid w:val="004637FA"/>
    <w:rsid w:val="00465C6F"/>
    <w:rsid w:val="00466C97"/>
    <w:rsid w:val="00467854"/>
    <w:rsid w:val="00470D7C"/>
    <w:rsid w:val="0047196A"/>
    <w:rsid w:val="004720FF"/>
    <w:rsid w:val="0047420B"/>
    <w:rsid w:val="004760DD"/>
    <w:rsid w:val="004800E7"/>
    <w:rsid w:val="0048167E"/>
    <w:rsid w:val="00485792"/>
    <w:rsid w:val="00485F2A"/>
    <w:rsid w:val="0049007A"/>
    <w:rsid w:val="00491331"/>
    <w:rsid w:val="004916E9"/>
    <w:rsid w:val="0049181E"/>
    <w:rsid w:val="00493B24"/>
    <w:rsid w:val="00496696"/>
    <w:rsid w:val="004A07ED"/>
    <w:rsid w:val="004A27F5"/>
    <w:rsid w:val="004A5FDC"/>
    <w:rsid w:val="004A6DF8"/>
    <w:rsid w:val="004B22CD"/>
    <w:rsid w:val="004B2B71"/>
    <w:rsid w:val="004B2C5E"/>
    <w:rsid w:val="004B46B7"/>
    <w:rsid w:val="004B4BC5"/>
    <w:rsid w:val="004B68BD"/>
    <w:rsid w:val="004B69F5"/>
    <w:rsid w:val="004C4E29"/>
    <w:rsid w:val="004C533F"/>
    <w:rsid w:val="004C5394"/>
    <w:rsid w:val="004C554A"/>
    <w:rsid w:val="004D2741"/>
    <w:rsid w:val="004D4C59"/>
    <w:rsid w:val="004D612E"/>
    <w:rsid w:val="004E19A0"/>
    <w:rsid w:val="004E25D3"/>
    <w:rsid w:val="004E49D5"/>
    <w:rsid w:val="004E6248"/>
    <w:rsid w:val="004E76AD"/>
    <w:rsid w:val="004F0CB1"/>
    <w:rsid w:val="004F1139"/>
    <w:rsid w:val="004F181F"/>
    <w:rsid w:val="004F56ED"/>
    <w:rsid w:val="004F66D4"/>
    <w:rsid w:val="004F769F"/>
    <w:rsid w:val="00502121"/>
    <w:rsid w:val="00505E75"/>
    <w:rsid w:val="005108CF"/>
    <w:rsid w:val="00512704"/>
    <w:rsid w:val="00512F0C"/>
    <w:rsid w:val="005139B8"/>
    <w:rsid w:val="00514031"/>
    <w:rsid w:val="0052512A"/>
    <w:rsid w:val="00527562"/>
    <w:rsid w:val="00527966"/>
    <w:rsid w:val="00532DE8"/>
    <w:rsid w:val="0053407C"/>
    <w:rsid w:val="005346A0"/>
    <w:rsid w:val="005348DB"/>
    <w:rsid w:val="00535AE5"/>
    <w:rsid w:val="00536A6A"/>
    <w:rsid w:val="005375E1"/>
    <w:rsid w:val="00537D46"/>
    <w:rsid w:val="0054323A"/>
    <w:rsid w:val="005434FD"/>
    <w:rsid w:val="00547129"/>
    <w:rsid w:val="005475FE"/>
    <w:rsid w:val="005500A2"/>
    <w:rsid w:val="005511A4"/>
    <w:rsid w:val="005540DF"/>
    <w:rsid w:val="00554B0C"/>
    <w:rsid w:val="005572FF"/>
    <w:rsid w:val="00563796"/>
    <w:rsid w:val="0056480F"/>
    <w:rsid w:val="00565B50"/>
    <w:rsid w:val="00566313"/>
    <w:rsid w:val="00567C83"/>
    <w:rsid w:val="00570209"/>
    <w:rsid w:val="0057077D"/>
    <w:rsid w:val="00572D14"/>
    <w:rsid w:val="00573B27"/>
    <w:rsid w:val="0057709D"/>
    <w:rsid w:val="005811B4"/>
    <w:rsid w:val="00581BE6"/>
    <w:rsid w:val="00584D09"/>
    <w:rsid w:val="0058602D"/>
    <w:rsid w:val="0059015B"/>
    <w:rsid w:val="00590557"/>
    <w:rsid w:val="00591417"/>
    <w:rsid w:val="0059326B"/>
    <w:rsid w:val="00593A4F"/>
    <w:rsid w:val="00595E59"/>
    <w:rsid w:val="00596DF5"/>
    <w:rsid w:val="005972F0"/>
    <w:rsid w:val="005978A0"/>
    <w:rsid w:val="005A033A"/>
    <w:rsid w:val="005A4115"/>
    <w:rsid w:val="005A42BE"/>
    <w:rsid w:val="005A7587"/>
    <w:rsid w:val="005B0258"/>
    <w:rsid w:val="005B4122"/>
    <w:rsid w:val="005B4830"/>
    <w:rsid w:val="005B6697"/>
    <w:rsid w:val="005B7DF0"/>
    <w:rsid w:val="005C1CB5"/>
    <w:rsid w:val="005C4A5B"/>
    <w:rsid w:val="005C5EDC"/>
    <w:rsid w:val="005C6537"/>
    <w:rsid w:val="005C6811"/>
    <w:rsid w:val="005C6BA0"/>
    <w:rsid w:val="005C6C58"/>
    <w:rsid w:val="005C730D"/>
    <w:rsid w:val="005C7E87"/>
    <w:rsid w:val="005D09B3"/>
    <w:rsid w:val="005D0DDC"/>
    <w:rsid w:val="005D1901"/>
    <w:rsid w:val="005D2472"/>
    <w:rsid w:val="005D2A58"/>
    <w:rsid w:val="005D3D6B"/>
    <w:rsid w:val="005D6D82"/>
    <w:rsid w:val="005E024D"/>
    <w:rsid w:val="005E416D"/>
    <w:rsid w:val="005E4830"/>
    <w:rsid w:val="005E5B43"/>
    <w:rsid w:val="005F2286"/>
    <w:rsid w:val="005F2E7F"/>
    <w:rsid w:val="005F31F5"/>
    <w:rsid w:val="005F3444"/>
    <w:rsid w:val="005F441E"/>
    <w:rsid w:val="005F5662"/>
    <w:rsid w:val="005F77A4"/>
    <w:rsid w:val="006005D8"/>
    <w:rsid w:val="0060252C"/>
    <w:rsid w:val="00603BB0"/>
    <w:rsid w:val="00604B76"/>
    <w:rsid w:val="006115DC"/>
    <w:rsid w:val="006138C7"/>
    <w:rsid w:val="00614AC8"/>
    <w:rsid w:val="00616887"/>
    <w:rsid w:val="00616CD7"/>
    <w:rsid w:val="0062115B"/>
    <w:rsid w:val="0062631C"/>
    <w:rsid w:val="00626A70"/>
    <w:rsid w:val="0063105F"/>
    <w:rsid w:val="00632913"/>
    <w:rsid w:val="00633C97"/>
    <w:rsid w:val="006401E8"/>
    <w:rsid w:val="0064039C"/>
    <w:rsid w:val="00640C8D"/>
    <w:rsid w:val="00640CD5"/>
    <w:rsid w:val="00640EFA"/>
    <w:rsid w:val="0064211E"/>
    <w:rsid w:val="00644F69"/>
    <w:rsid w:val="00647568"/>
    <w:rsid w:val="00647A8E"/>
    <w:rsid w:val="00650302"/>
    <w:rsid w:val="00651969"/>
    <w:rsid w:val="00652D99"/>
    <w:rsid w:val="00653248"/>
    <w:rsid w:val="00653F17"/>
    <w:rsid w:val="00654486"/>
    <w:rsid w:val="00654B6B"/>
    <w:rsid w:val="00654FDC"/>
    <w:rsid w:val="00655EDD"/>
    <w:rsid w:val="00662379"/>
    <w:rsid w:val="0066349A"/>
    <w:rsid w:val="006655B8"/>
    <w:rsid w:val="00665F05"/>
    <w:rsid w:val="00670778"/>
    <w:rsid w:val="00671634"/>
    <w:rsid w:val="00672E38"/>
    <w:rsid w:val="00673F59"/>
    <w:rsid w:val="00682422"/>
    <w:rsid w:val="00683AAF"/>
    <w:rsid w:val="0068492A"/>
    <w:rsid w:val="00684F18"/>
    <w:rsid w:val="00685DF9"/>
    <w:rsid w:val="00687834"/>
    <w:rsid w:val="006915D4"/>
    <w:rsid w:val="00693397"/>
    <w:rsid w:val="006961A4"/>
    <w:rsid w:val="0069756B"/>
    <w:rsid w:val="006A04C9"/>
    <w:rsid w:val="006A10A9"/>
    <w:rsid w:val="006A34DE"/>
    <w:rsid w:val="006A36C7"/>
    <w:rsid w:val="006A3CD6"/>
    <w:rsid w:val="006A5410"/>
    <w:rsid w:val="006A5DAC"/>
    <w:rsid w:val="006A7264"/>
    <w:rsid w:val="006B1D2F"/>
    <w:rsid w:val="006B2F65"/>
    <w:rsid w:val="006B3B34"/>
    <w:rsid w:val="006B7109"/>
    <w:rsid w:val="006C106B"/>
    <w:rsid w:val="006C1C54"/>
    <w:rsid w:val="006C572A"/>
    <w:rsid w:val="006C5FFE"/>
    <w:rsid w:val="006D19C7"/>
    <w:rsid w:val="006D35AC"/>
    <w:rsid w:val="006D4C92"/>
    <w:rsid w:val="006E0025"/>
    <w:rsid w:val="006E05FD"/>
    <w:rsid w:val="006E25B9"/>
    <w:rsid w:val="006E3952"/>
    <w:rsid w:val="006E3EE8"/>
    <w:rsid w:val="006E5213"/>
    <w:rsid w:val="006E53F8"/>
    <w:rsid w:val="006E5CBD"/>
    <w:rsid w:val="006F227F"/>
    <w:rsid w:val="006F39FB"/>
    <w:rsid w:val="006F561B"/>
    <w:rsid w:val="006F625A"/>
    <w:rsid w:val="006F7C0A"/>
    <w:rsid w:val="00700351"/>
    <w:rsid w:val="00703754"/>
    <w:rsid w:val="007057AE"/>
    <w:rsid w:val="00710FB4"/>
    <w:rsid w:val="00711757"/>
    <w:rsid w:val="0071361E"/>
    <w:rsid w:val="00715861"/>
    <w:rsid w:val="00715A35"/>
    <w:rsid w:val="00715EC1"/>
    <w:rsid w:val="00717729"/>
    <w:rsid w:val="00723A3E"/>
    <w:rsid w:val="00723A91"/>
    <w:rsid w:val="00724220"/>
    <w:rsid w:val="00724862"/>
    <w:rsid w:val="0073256E"/>
    <w:rsid w:val="00732988"/>
    <w:rsid w:val="00732BD0"/>
    <w:rsid w:val="00734522"/>
    <w:rsid w:val="007414A0"/>
    <w:rsid w:val="00741526"/>
    <w:rsid w:val="00742604"/>
    <w:rsid w:val="00743C99"/>
    <w:rsid w:val="00744510"/>
    <w:rsid w:val="00745126"/>
    <w:rsid w:val="0074681D"/>
    <w:rsid w:val="00746BE9"/>
    <w:rsid w:val="00746EBB"/>
    <w:rsid w:val="007512E9"/>
    <w:rsid w:val="00751C9C"/>
    <w:rsid w:val="00752D36"/>
    <w:rsid w:val="00753073"/>
    <w:rsid w:val="00754DA1"/>
    <w:rsid w:val="00755D87"/>
    <w:rsid w:val="00757698"/>
    <w:rsid w:val="00761312"/>
    <w:rsid w:val="00761DA5"/>
    <w:rsid w:val="00762C38"/>
    <w:rsid w:val="00763D15"/>
    <w:rsid w:val="00764123"/>
    <w:rsid w:val="00764750"/>
    <w:rsid w:val="00767079"/>
    <w:rsid w:val="00767F4B"/>
    <w:rsid w:val="00774535"/>
    <w:rsid w:val="00774555"/>
    <w:rsid w:val="0077506E"/>
    <w:rsid w:val="007753D5"/>
    <w:rsid w:val="00775472"/>
    <w:rsid w:val="0078233A"/>
    <w:rsid w:val="00784DB6"/>
    <w:rsid w:val="00785C58"/>
    <w:rsid w:val="00786CA8"/>
    <w:rsid w:val="00787BB5"/>
    <w:rsid w:val="0079480B"/>
    <w:rsid w:val="00796C7C"/>
    <w:rsid w:val="007979C8"/>
    <w:rsid w:val="007A180F"/>
    <w:rsid w:val="007A2340"/>
    <w:rsid w:val="007A42B8"/>
    <w:rsid w:val="007A69B1"/>
    <w:rsid w:val="007B6102"/>
    <w:rsid w:val="007C0C99"/>
    <w:rsid w:val="007C1CB9"/>
    <w:rsid w:val="007C220C"/>
    <w:rsid w:val="007C32CE"/>
    <w:rsid w:val="007C3DB5"/>
    <w:rsid w:val="007C5CFD"/>
    <w:rsid w:val="007C6759"/>
    <w:rsid w:val="007C7B0F"/>
    <w:rsid w:val="007D0CB8"/>
    <w:rsid w:val="007D19BA"/>
    <w:rsid w:val="007D456B"/>
    <w:rsid w:val="007D4A22"/>
    <w:rsid w:val="007D5006"/>
    <w:rsid w:val="007D5CFC"/>
    <w:rsid w:val="007E021A"/>
    <w:rsid w:val="007E2B73"/>
    <w:rsid w:val="007E56CE"/>
    <w:rsid w:val="007E59F0"/>
    <w:rsid w:val="007E6175"/>
    <w:rsid w:val="007F394C"/>
    <w:rsid w:val="007F68FE"/>
    <w:rsid w:val="007F7074"/>
    <w:rsid w:val="007F754E"/>
    <w:rsid w:val="008009C3"/>
    <w:rsid w:val="00801837"/>
    <w:rsid w:val="008028DE"/>
    <w:rsid w:val="00802E52"/>
    <w:rsid w:val="00804438"/>
    <w:rsid w:val="00805D26"/>
    <w:rsid w:val="00810C10"/>
    <w:rsid w:val="00810E6D"/>
    <w:rsid w:val="00815AD1"/>
    <w:rsid w:val="00815BEB"/>
    <w:rsid w:val="0081769C"/>
    <w:rsid w:val="008200DE"/>
    <w:rsid w:val="00820790"/>
    <w:rsid w:val="00820A5D"/>
    <w:rsid w:val="00820D71"/>
    <w:rsid w:val="00820E63"/>
    <w:rsid w:val="0082115F"/>
    <w:rsid w:val="00821C90"/>
    <w:rsid w:val="0082252E"/>
    <w:rsid w:val="0082358E"/>
    <w:rsid w:val="00824D95"/>
    <w:rsid w:val="00825276"/>
    <w:rsid w:val="008253E1"/>
    <w:rsid w:val="00825A69"/>
    <w:rsid w:val="00826C95"/>
    <w:rsid w:val="008277F2"/>
    <w:rsid w:val="008278EF"/>
    <w:rsid w:val="00830FB3"/>
    <w:rsid w:val="00831815"/>
    <w:rsid w:val="00831AD9"/>
    <w:rsid w:val="00834015"/>
    <w:rsid w:val="0083430C"/>
    <w:rsid w:val="00836135"/>
    <w:rsid w:val="00836508"/>
    <w:rsid w:val="0084274D"/>
    <w:rsid w:val="0084338B"/>
    <w:rsid w:val="00843C61"/>
    <w:rsid w:val="00847D22"/>
    <w:rsid w:val="00847E9A"/>
    <w:rsid w:val="008506FF"/>
    <w:rsid w:val="00851FE8"/>
    <w:rsid w:val="008548B6"/>
    <w:rsid w:val="00856223"/>
    <w:rsid w:val="0085780B"/>
    <w:rsid w:val="008634F8"/>
    <w:rsid w:val="00865A2E"/>
    <w:rsid w:val="00866CB1"/>
    <w:rsid w:val="0086736F"/>
    <w:rsid w:val="008677DC"/>
    <w:rsid w:val="00871EF9"/>
    <w:rsid w:val="0087251A"/>
    <w:rsid w:val="00874F6D"/>
    <w:rsid w:val="00877EAF"/>
    <w:rsid w:val="00881FF4"/>
    <w:rsid w:val="0088346C"/>
    <w:rsid w:val="008839CD"/>
    <w:rsid w:val="00884515"/>
    <w:rsid w:val="00884EC1"/>
    <w:rsid w:val="0088506A"/>
    <w:rsid w:val="00885693"/>
    <w:rsid w:val="008865F7"/>
    <w:rsid w:val="008877EA"/>
    <w:rsid w:val="00890A24"/>
    <w:rsid w:val="0089150A"/>
    <w:rsid w:val="008915DE"/>
    <w:rsid w:val="00893CE8"/>
    <w:rsid w:val="00895F3F"/>
    <w:rsid w:val="008961B1"/>
    <w:rsid w:val="0089631E"/>
    <w:rsid w:val="00896787"/>
    <w:rsid w:val="00897D5D"/>
    <w:rsid w:val="008A0066"/>
    <w:rsid w:val="008A2672"/>
    <w:rsid w:val="008A2B55"/>
    <w:rsid w:val="008A2C7C"/>
    <w:rsid w:val="008A3958"/>
    <w:rsid w:val="008A7179"/>
    <w:rsid w:val="008B0C77"/>
    <w:rsid w:val="008B16A9"/>
    <w:rsid w:val="008B1F33"/>
    <w:rsid w:val="008B4049"/>
    <w:rsid w:val="008B7838"/>
    <w:rsid w:val="008B79BE"/>
    <w:rsid w:val="008B7EC9"/>
    <w:rsid w:val="008C1548"/>
    <w:rsid w:val="008C2CBF"/>
    <w:rsid w:val="008C4A93"/>
    <w:rsid w:val="008C567B"/>
    <w:rsid w:val="008C61B1"/>
    <w:rsid w:val="008C72A4"/>
    <w:rsid w:val="008C7F50"/>
    <w:rsid w:val="008D06B4"/>
    <w:rsid w:val="008D19AD"/>
    <w:rsid w:val="008D46C9"/>
    <w:rsid w:val="008D5613"/>
    <w:rsid w:val="008D6850"/>
    <w:rsid w:val="008E0F17"/>
    <w:rsid w:val="008E112D"/>
    <w:rsid w:val="008E11E7"/>
    <w:rsid w:val="008E1E48"/>
    <w:rsid w:val="008E29F5"/>
    <w:rsid w:val="008E3373"/>
    <w:rsid w:val="008E565B"/>
    <w:rsid w:val="008E56BA"/>
    <w:rsid w:val="008E68DB"/>
    <w:rsid w:val="008F026A"/>
    <w:rsid w:val="008F0EFA"/>
    <w:rsid w:val="008F3638"/>
    <w:rsid w:val="008F789D"/>
    <w:rsid w:val="00900886"/>
    <w:rsid w:val="00901D15"/>
    <w:rsid w:val="0090353D"/>
    <w:rsid w:val="00903B4E"/>
    <w:rsid w:val="00903FB4"/>
    <w:rsid w:val="00905C26"/>
    <w:rsid w:val="00905D76"/>
    <w:rsid w:val="00910A28"/>
    <w:rsid w:val="00910A3E"/>
    <w:rsid w:val="009139AE"/>
    <w:rsid w:val="009140D2"/>
    <w:rsid w:val="00914A53"/>
    <w:rsid w:val="00916F07"/>
    <w:rsid w:val="009178C0"/>
    <w:rsid w:val="00920213"/>
    <w:rsid w:val="00920A00"/>
    <w:rsid w:val="0092131E"/>
    <w:rsid w:val="00926721"/>
    <w:rsid w:val="00927C49"/>
    <w:rsid w:val="00936C6E"/>
    <w:rsid w:val="00936DCA"/>
    <w:rsid w:val="00941EF6"/>
    <w:rsid w:val="0094220C"/>
    <w:rsid w:val="009435D5"/>
    <w:rsid w:val="00945123"/>
    <w:rsid w:val="00945344"/>
    <w:rsid w:val="00945646"/>
    <w:rsid w:val="00946A40"/>
    <w:rsid w:val="00946E0B"/>
    <w:rsid w:val="009478F0"/>
    <w:rsid w:val="0095087A"/>
    <w:rsid w:val="00950990"/>
    <w:rsid w:val="00950CA4"/>
    <w:rsid w:val="00950FC8"/>
    <w:rsid w:val="00951AD7"/>
    <w:rsid w:val="00953D95"/>
    <w:rsid w:val="00957814"/>
    <w:rsid w:val="00960E86"/>
    <w:rsid w:val="00961BF2"/>
    <w:rsid w:val="00961D01"/>
    <w:rsid w:val="009634F1"/>
    <w:rsid w:val="00965544"/>
    <w:rsid w:val="0096795E"/>
    <w:rsid w:val="0097227C"/>
    <w:rsid w:val="009728DA"/>
    <w:rsid w:val="00973144"/>
    <w:rsid w:val="00973A1B"/>
    <w:rsid w:val="009745B1"/>
    <w:rsid w:val="0098027E"/>
    <w:rsid w:val="00981274"/>
    <w:rsid w:val="00982F48"/>
    <w:rsid w:val="009837E6"/>
    <w:rsid w:val="009851EC"/>
    <w:rsid w:val="00985709"/>
    <w:rsid w:val="0098589F"/>
    <w:rsid w:val="00985C02"/>
    <w:rsid w:val="00986597"/>
    <w:rsid w:val="009865CB"/>
    <w:rsid w:val="009872BE"/>
    <w:rsid w:val="00987327"/>
    <w:rsid w:val="00990325"/>
    <w:rsid w:val="00990B86"/>
    <w:rsid w:val="00990ED4"/>
    <w:rsid w:val="00992712"/>
    <w:rsid w:val="0099371C"/>
    <w:rsid w:val="00995585"/>
    <w:rsid w:val="009A2DD0"/>
    <w:rsid w:val="009A2F91"/>
    <w:rsid w:val="009A5835"/>
    <w:rsid w:val="009A5A4A"/>
    <w:rsid w:val="009A608D"/>
    <w:rsid w:val="009B1056"/>
    <w:rsid w:val="009B2412"/>
    <w:rsid w:val="009B3474"/>
    <w:rsid w:val="009B3D3D"/>
    <w:rsid w:val="009B5CF1"/>
    <w:rsid w:val="009B6934"/>
    <w:rsid w:val="009C4513"/>
    <w:rsid w:val="009C4850"/>
    <w:rsid w:val="009C569D"/>
    <w:rsid w:val="009C687B"/>
    <w:rsid w:val="009D0097"/>
    <w:rsid w:val="009D2DFB"/>
    <w:rsid w:val="009D4BFB"/>
    <w:rsid w:val="009D64A6"/>
    <w:rsid w:val="009E2633"/>
    <w:rsid w:val="009E4272"/>
    <w:rsid w:val="009E4599"/>
    <w:rsid w:val="009E48D0"/>
    <w:rsid w:val="009E4DC2"/>
    <w:rsid w:val="009E7024"/>
    <w:rsid w:val="009F6146"/>
    <w:rsid w:val="00A016D0"/>
    <w:rsid w:val="00A0216C"/>
    <w:rsid w:val="00A02631"/>
    <w:rsid w:val="00A0275C"/>
    <w:rsid w:val="00A02DC3"/>
    <w:rsid w:val="00A07CB4"/>
    <w:rsid w:val="00A102B0"/>
    <w:rsid w:val="00A108BD"/>
    <w:rsid w:val="00A134F1"/>
    <w:rsid w:val="00A138AD"/>
    <w:rsid w:val="00A13B07"/>
    <w:rsid w:val="00A15F70"/>
    <w:rsid w:val="00A17AEF"/>
    <w:rsid w:val="00A25161"/>
    <w:rsid w:val="00A2620B"/>
    <w:rsid w:val="00A3165E"/>
    <w:rsid w:val="00A31DD9"/>
    <w:rsid w:val="00A3595F"/>
    <w:rsid w:val="00A42512"/>
    <w:rsid w:val="00A42DC6"/>
    <w:rsid w:val="00A45C49"/>
    <w:rsid w:val="00A46FF4"/>
    <w:rsid w:val="00A470F8"/>
    <w:rsid w:val="00A527C4"/>
    <w:rsid w:val="00A53714"/>
    <w:rsid w:val="00A53C1A"/>
    <w:rsid w:val="00A54FBE"/>
    <w:rsid w:val="00A553B6"/>
    <w:rsid w:val="00A55FFA"/>
    <w:rsid w:val="00A62C9A"/>
    <w:rsid w:val="00A62DFD"/>
    <w:rsid w:val="00A6371C"/>
    <w:rsid w:val="00A6386F"/>
    <w:rsid w:val="00A65B85"/>
    <w:rsid w:val="00A669C4"/>
    <w:rsid w:val="00A7005D"/>
    <w:rsid w:val="00A71081"/>
    <w:rsid w:val="00A717D0"/>
    <w:rsid w:val="00A73321"/>
    <w:rsid w:val="00A74781"/>
    <w:rsid w:val="00A751FE"/>
    <w:rsid w:val="00A843FE"/>
    <w:rsid w:val="00A8498D"/>
    <w:rsid w:val="00A86BD9"/>
    <w:rsid w:val="00A87FB0"/>
    <w:rsid w:val="00A90C2D"/>
    <w:rsid w:val="00A949D0"/>
    <w:rsid w:val="00A94C4B"/>
    <w:rsid w:val="00A974A5"/>
    <w:rsid w:val="00AA1017"/>
    <w:rsid w:val="00AA57C6"/>
    <w:rsid w:val="00AA681C"/>
    <w:rsid w:val="00AB145B"/>
    <w:rsid w:val="00AB46ED"/>
    <w:rsid w:val="00AB4D03"/>
    <w:rsid w:val="00AB56F5"/>
    <w:rsid w:val="00AB58B1"/>
    <w:rsid w:val="00AC0055"/>
    <w:rsid w:val="00AC0093"/>
    <w:rsid w:val="00AC6180"/>
    <w:rsid w:val="00AC6F68"/>
    <w:rsid w:val="00AC7A99"/>
    <w:rsid w:val="00AC7CFF"/>
    <w:rsid w:val="00AD2BDC"/>
    <w:rsid w:val="00AE179B"/>
    <w:rsid w:val="00AE17BC"/>
    <w:rsid w:val="00AE29FF"/>
    <w:rsid w:val="00AE31FF"/>
    <w:rsid w:val="00AE444C"/>
    <w:rsid w:val="00AE5EE0"/>
    <w:rsid w:val="00AE7A5C"/>
    <w:rsid w:val="00AF0768"/>
    <w:rsid w:val="00AF0E56"/>
    <w:rsid w:val="00AF12B3"/>
    <w:rsid w:val="00AF1A1A"/>
    <w:rsid w:val="00AF7D7C"/>
    <w:rsid w:val="00B00882"/>
    <w:rsid w:val="00B00A23"/>
    <w:rsid w:val="00B00FE3"/>
    <w:rsid w:val="00B0125A"/>
    <w:rsid w:val="00B0144F"/>
    <w:rsid w:val="00B034BC"/>
    <w:rsid w:val="00B10D95"/>
    <w:rsid w:val="00B1207A"/>
    <w:rsid w:val="00B12B14"/>
    <w:rsid w:val="00B14737"/>
    <w:rsid w:val="00B14F13"/>
    <w:rsid w:val="00B167BE"/>
    <w:rsid w:val="00B169E2"/>
    <w:rsid w:val="00B17755"/>
    <w:rsid w:val="00B178B1"/>
    <w:rsid w:val="00B20149"/>
    <w:rsid w:val="00B23943"/>
    <w:rsid w:val="00B42AFC"/>
    <w:rsid w:val="00B44164"/>
    <w:rsid w:val="00B45CFD"/>
    <w:rsid w:val="00B50CE0"/>
    <w:rsid w:val="00B50E87"/>
    <w:rsid w:val="00B52833"/>
    <w:rsid w:val="00B53192"/>
    <w:rsid w:val="00B56379"/>
    <w:rsid w:val="00B5773B"/>
    <w:rsid w:val="00B57E66"/>
    <w:rsid w:val="00B602EE"/>
    <w:rsid w:val="00B613CA"/>
    <w:rsid w:val="00B660CC"/>
    <w:rsid w:val="00B67C25"/>
    <w:rsid w:val="00B70449"/>
    <w:rsid w:val="00B71510"/>
    <w:rsid w:val="00B733D9"/>
    <w:rsid w:val="00B73B4B"/>
    <w:rsid w:val="00B752A7"/>
    <w:rsid w:val="00B77EE0"/>
    <w:rsid w:val="00B801D3"/>
    <w:rsid w:val="00B802CC"/>
    <w:rsid w:val="00B80A36"/>
    <w:rsid w:val="00B8251F"/>
    <w:rsid w:val="00B82B8D"/>
    <w:rsid w:val="00B90073"/>
    <w:rsid w:val="00B93A6E"/>
    <w:rsid w:val="00B95444"/>
    <w:rsid w:val="00B96401"/>
    <w:rsid w:val="00B979D0"/>
    <w:rsid w:val="00B97A85"/>
    <w:rsid w:val="00B97D77"/>
    <w:rsid w:val="00BA28C9"/>
    <w:rsid w:val="00BA47C6"/>
    <w:rsid w:val="00BA568A"/>
    <w:rsid w:val="00BB02A4"/>
    <w:rsid w:val="00BB11C7"/>
    <w:rsid w:val="00BB14A4"/>
    <w:rsid w:val="00BB30AF"/>
    <w:rsid w:val="00BB390E"/>
    <w:rsid w:val="00BB467B"/>
    <w:rsid w:val="00BB5BCA"/>
    <w:rsid w:val="00BB664C"/>
    <w:rsid w:val="00BB74E8"/>
    <w:rsid w:val="00BC073D"/>
    <w:rsid w:val="00BC084F"/>
    <w:rsid w:val="00BC2304"/>
    <w:rsid w:val="00BD0587"/>
    <w:rsid w:val="00BD11A9"/>
    <w:rsid w:val="00BD194C"/>
    <w:rsid w:val="00BD4F08"/>
    <w:rsid w:val="00BD50A4"/>
    <w:rsid w:val="00BD61B9"/>
    <w:rsid w:val="00BD7A02"/>
    <w:rsid w:val="00BE122D"/>
    <w:rsid w:val="00BE3AEC"/>
    <w:rsid w:val="00BE44CB"/>
    <w:rsid w:val="00BE4C30"/>
    <w:rsid w:val="00BF1D76"/>
    <w:rsid w:val="00BF5940"/>
    <w:rsid w:val="00C00E3D"/>
    <w:rsid w:val="00C011FF"/>
    <w:rsid w:val="00C01986"/>
    <w:rsid w:val="00C01D4E"/>
    <w:rsid w:val="00C027ED"/>
    <w:rsid w:val="00C02E90"/>
    <w:rsid w:val="00C0335A"/>
    <w:rsid w:val="00C03AC4"/>
    <w:rsid w:val="00C04FE9"/>
    <w:rsid w:val="00C0758A"/>
    <w:rsid w:val="00C1078E"/>
    <w:rsid w:val="00C10C9B"/>
    <w:rsid w:val="00C1324E"/>
    <w:rsid w:val="00C14D67"/>
    <w:rsid w:val="00C15AE5"/>
    <w:rsid w:val="00C16C7B"/>
    <w:rsid w:val="00C17210"/>
    <w:rsid w:val="00C1756B"/>
    <w:rsid w:val="00C214DF"/>
    <w:rsid w:val="00C214E1"/>
    <w:rsid w:val="00C223C1"/>
    <w:rsid w:val="00C22856"/>
    <w:rsid w:val="00C26906"/>
    <w:rsid w:val="00C2735B"/>
    <w:rsid w:val="00C33019"/>
    <w:rsid w:val="00C335AC"/>
    <w:rsid w:val="00C343F4"/>
    <w:rsid w:val="00C35B74"/>
    <w:rsid w:val="00C36FC2"/>
    <w:rsid w:val="00C37233"/>
    <w:rsid w:val="00C4256B"/>
    <w:rsid w:val="00C4591D"/>
    <w:rsid w:val="00C46C7C"/>
    <w:rsid w:val="00C472C3"/>
    <w:rsid w:val="00C472CF"/>
    <w:rsid w:val="00C50240"/>
    <w:rsid w:val="00C50B0C"/>
    <w:rsid w:val="00C50EFB"/>
    <w:rsid w:val="00C55C46"/>
    <w:rsid w:val="00C57063"/>
    <w:rsid w:val="00C60FAC"/>
    <w:rsid w:val="00C61609"/>
    <w:rsid w:val="00C62A42"/>
    <w:rsid w:val="00C62D36"/>
    <w:rsid w:val="00C6370C"/>
    <w:rsid w:val="00C66E9C"/>
    <w:rsid w:val="00C803EC"/>
    <w:rsid w:val="00C82266"/>
    <w:rsid w:val="00C831CE"/>
    <w:rsid w:val="00C87DA5"/>
    <w:rsid w:val="00C91AF7"/>
    <w:rsid w:val="00C92769"/>
    <w:rsid w:val="00C92DF4"/>
    <w:rsid w:val="00C92F27"/>
    <w:rsid w:val="00C9348D"/>
    <w:rsid w:val="00C934F3"/>
    <w:rsid w:val="00C937A4"/>
    <w:rsid w:val="00C946DB"/>
    <w:rsid w:val="00C963F7"/>
    <w:rsid w:val="00C96E19"/>
    <w:rsid w:val="00CA1EDE"/>
    <w:rsid w:val="00CA207B"/>
    <w:rsid w:val="00CA482B"/>
    <w:rsid w:val="00CA4C97"/>
    <w:rsid w:val="00CA6ADD"/>
    <w:rsid w:val="00CA7835"/>
    <w:rsid w:val="00CB01AD"/>
    <w:rsid w:val="00CB17B5"/>
    <w:rsid w:val="00CB1848"/>
    <w:rsid w:val="00CB2954"/>
    <w:rsid w:val="00CB4E28"/>
    <w:rsid w:val="00CC02C7"/>
    <w:rsid w:val="00CC0F75"/>
    <w:rsid w:val="00CC171E"/>
    <w:rsid w:val="00CC5022"/>
    <w:rsid w:val="00CD0A3B"/>
    <w:rsid w:val="00CD2B11"/>
    <w:rsid w:val="00CD43EE"/>
    <w:rsid w:val="00CD540D"/>
    <w:rsid w:val="00CD5F34"/>
    <w:rsid w:val="00CE0701"/>
    <w:rsid w:val="00CE5B3B"/>
    <w:rsid w:val="00CF4109"/>
    <w:rsid w:val="00CF5E64"/>
    <w:rsid w:val="00D017D8"/>
    <w:rsid w:val="00D03DC5"/>
    <w:rsid w:val="00D03DEE"/>
    <w:rsid w:val="00D05BD0"/>
    <w:rsid w:val="00D10720"/>
    <w:rsid w:val="00D113C0"/>
    <w:rsid w:val="00D11515"/>
    <w:rsid w:val="00D11F7F"/>
    <w:rsid w:val="00D1203F"/>
    <w:rsid w:val="00D15013"/>
    <w:rsid w:val="00D15733"/>
    <w:rsid w:val="00D22307"/>
    <w:rsid w:val="00D2392A"/>
    <w:rsid w:val="00D312FB"/>
    <w:rsid w:val="00D34E2A"/>
    <w:rsid w:val="00D4288C"/>
    <w:rsid w:val="00D42B82"/>
    <w:rsid w:val="00D43034"/>
    <w:rsid w:val="00D508A1"/>
    <w:rsid w:val="00D51C94"/>
    <w:rsid w:val="00D53394"/>
    <w:rsid w:val="00D54A63"/>
    <w:rsid w:val="00D57884"/>
    <w:rsid w:val="00D57FD2"/>
    <w:rsid w:val="00D60798"/>
    <w:rsid w:val="00D620B5"/>
    <w:rsid w:val="00D63A9A"/>
    <w:rsid w:val="00D63DFF"/>
    <w:rsid w:val="00D640DC"/>
    <w:rsid w:val="00D64B10"/>
    <w:rsid w:val="00D65064"/>
    <w:rsid w:val="00D67C1D"/>
    <w:rsid w:val="00D71D04"/>
    <w:rsid w:val="00D72858"/>
    <w:rsid w:val="00D748F6"/>
    <w:rsid w:val="00D74CEA"/>
    <w:rsid w:val="00D74E09"/>
    <w:rsid w:val="00D75632"/>
    <w:rsid w:val="00D801AA"/>
    <w:rsid w:val="00D814EA"/>
    <w:rsid w:val="00D81F55"/>
    <w:rsid w:val="00D84CD2"/>
    <w:rsid w:val="00D84EDF"/>
    <w:rsid w:val="00D8501A"/>
    <w:rsid w:val="00D8796C"/>
    <w:rsid w:val="00D90334"/>
    <w:rsid w:val="00D91D87"/>
    <w:rsid w:val="00D9267F"/>
    <w:rsid w:val="00D92B44"/>
    <w:rsid w:val="00D93A8D"/>
    <w:rsid w:val="00D94DA3"/>
    <w:rsid w:val="00D967FD"/>
    <w:rsid w:val="00DA499C"/>
    <w:rsid w:val="00DA4E88"/>
    <w:rsid w:val="00DA5CFB"/>
    <w:rsid w:val="00DA5ED9"/>
    <w:rsid w:val="00DA79EE"/>
    <w:rsid w:val="00DB25A9"/>
    <w:rsid w:val="00DB2C89"/>
    <w:rsid w:val="00DB328B"/>
    <w:rsid w:val="00DB4AE9"/>
    <w:rsid w:val="00DB52B1"/>
    <w:rsid w:val="00DB5D1C"/>
    <w:rsid w:val="00DB7517"/>
    <w:rsid w:val="00DC2C22"/>
    <w:rsid w:val="00DC4F9E"/>
    <w:rsid w:val="00DC551D"/>
    <w:rsid w:val="00DD0B42"/>
    <w:rsid w:val="00DD0F07"/>
    <w:rsid w:val="00DE09CE"/>
    <w:rsid w:val="00DE0DFC"/>
    <w:rsid w:val="00DE1FEC"/>
    <w:rsid w:val="00DE252C"/>
    <w:rsid w:val="00DE2EAC"/>
    <w:rsid w:val="00DE4047"/>
    <w:rsid w:val="00DE4AF3"/>
    <w:rsid w:val="00DE564D"/>
    <w:rsid w:val="00DE5A1C"/>
    <w:rsid w:val="00DE5DDC"/>
    <w:rsid w:val="00DE608E"/>
    <w:rsid w:val="00DE6B4E"/>
    <w:rsid w:val="00DE74C7"/>
    <w:rsid w:val="00DE768E"/>
    <w:rsid w:val="00DF07F2"/>
    <w:rsid w:val="00DF2420"/>
    <w:rsid w:val="00DF4035"/>
    <w:rsid w:val="00DF5C2A"/>
    <w:rsid w:val="00E00352"/>
    <w:rsid w:val="00E01045"/>
    <w:rsid w:val="00E01BD3"/>
    <w:rsid w:val="00E02751"/>
    <w:rsid w:val="00E02FC2"/>
    <w:rsid w:val="00E03A0F"/>
    <w:rsid w:val="00E03BFA"/>
    <w:rsid w:val="00E10413"/>
    <w:rsid w:val="00E115CB"/>
    <w:rsid w:val="00E1236C"/>
    <w:rsid w:val="00E12F66"/>
    <w:rsid w:val="00E14AF0"/>
    <w:rsid w:val="00E16A3F"/>
    <w:rsid w:val="00E20B9E"/>
    <w:rsid w:val="00E22ED1"/>
    <w:rsid w:val="00E2518F"/>
    <w:rsid w:val="00E276B8"/>
    <w:rsid w:val="00E31FEC"/>
    <w:rsid w:val="00E347AE"/>
    <w:rsid w:val="00E34E4B"/>
    <w:rsid w:val="00E37035"/>
    <w:rsid w:val="00E371E9"/>
    <w:rsid w:val="00E410BA"/>
    <w:rsid w:val="00E4390E"/>
    <w:rsid w:val="00E44AAD"/>
    <w:rsid w:val="00E45BC6"/>
    <w:rsid w:val="00E46FA1"/>
    <w:rsid w:val="00E50AC4"/>
    <w:rsid w:val="00E50F04"/>
    <w:rsid w:val="00E54357"/>
    <w:rsid w:val="00E54AB7"/>
    <w:rsid w:val="00E56FB8"/>
    <w:rsid w:val="00E57679"/>
    <w:rsid w:val="00E60E84"/>
    <w:rsid w:val="00E634EC"/>
    <w:rsid w:val="00E702C1"/>
    <w:rsid w:val="00E72A6E"/>
    <w:rsid w:val="00E7420E"/>
    <w:rsid w:val="00E755F5"/>
    <w:rsid w:val="00E7595D"/>
    <w:rsid w:val="00E7625C"/>
    <w:rsid w:val="00E76D98"/>
    <w:rsid w:val="00E80801"/>
    <w:rsid w:val="00E80F21"/>
    <w:rsid w:val="00E83704"/>
    <w:rsid w:val="00E83D9F"/>
    <w:rsid w:val="00E9117F"/>
    <w:rsid w:val="00E949BC"/>
    <w:rsid w:val="00E95511"/>
    <w:rsid w:val="00E95801"/>
    <w:rsid w:val="00E97189"/>
    <w:rsid w:val="00E97838"/>
    <w:rsid w:val="00EA4F82"/>
    <w:rsid w:val="00EA772F"/>
    <w:rsid w:val="00EA7D19"/>
    <w:rsid w:val="00EB032F"/>
    <w:rsid w:val="00EB2B9C"/>
    <w:rsid w:val="00EB3EDC"/>
    <w:rsid w:val="00EB5591"/>
    <w:rsid w:val="00EC0E10"/>
    <w:rsid w:val="00EC2015"/>
    <w:rsid w:val="00EC30E8"/>
    <w:rsid w:val="00EC3916"/>
    <w:rsid w:val="00EC4C97"/>
    <w:rsid w:val="00EC50D9"/>
    <w:rsid w:val="00EC6052"/>
    <w:rsid w:val="00EC6287"/>
    <w:rsid w:val="00EC6C32"/>
    <w:rsid w:val="00EC745D"/>
    <w:rsid w:val="00ED0726"/>
    <w:rsid w:val="00ED1A2C"/>
    <w:rsid w:val="00ED4C26"/>
    <w:rsid w:val="00ED56E1"/>
    <w:rsid w:val="00ED6C13"/>
    <w:rsid w:val="00ED7326"/>
    <w:rsid w:val="00EE22CB"/>
    <w:rsid w:val="00EE26C0"/>
    <w:rsid w:val="00EE3B77"/>
    <w:rsid w:val="00EE48B7"/>
    <w:rsid w:val="00EE51CE"/>
    <w:rsid w:val="00EE5802"/>
    <w:rsid w:val="00EE5B7D"/>
    <w:rsid w:val="00EE6447"/>
    <w:rsid w:val="00EE6A71"/>
    <w:rsid w:val="00EF3EEA"/>
    <w:rsid w:val="00EF71F3"/>
    <w:rsid w:val="00F0128E"/>
    <w:rsid w:val="00F0186C"/>
    <w:rsid w:val="00F028FB"/>
    <w:rsid w:val="00F034D6"/>
    <w:rsid w:val="00F036F6"/>
    <w:rsid w:val="00F04A82"/>
    <w:rsid w:val="00F05527"/>
    <w:rsid w:val="00F05710"/>
    <w:rsid w:val="00F1081C"/>
    <w:rsid w:val="00F10C9C"/>
    <w:rsid w:val="00F113EE"/>
    <w:rsid w:val="00F12AF3"/>
    <w:rsid w:val="00F16BCC"/>
    <w:rsid w:val="00F16DE4"/>
    <w:rsid w:val="00F17C84"/>
    <w:rsid w:val="00F216B8"/>
    <w:rsid w:val="00F22865"/>
    <w:rsid w:val="00F25504"/>
    <w:rsid w:val="00F25718"/>
    <w:rsid w:val="00F27B87"/>
    <w:rsid w:val="00F30A29"/>
    <w:rsid w:val="00F31C2E"/>
    <w:rsid w:val="00F32ECC"/>
    <w:rsid w:val="00F33035"/>
    <w:rsid w:val="00F350B0"/>
    <w:rsid w:val="00F35615"/>
    <w:rsid w:val="00F404C5"/>
    <w:rsid w:val="00F42A40"/>
    <w:rsid w:val="00F42CFB"/>
    <w:rsid w:val="00F451E2"/>
    <w:rsid w:val="00F4555F"/>
    <w:rsid w:val="00F46258"/>
    <w:rsid w:val="00F462FC"/>
    <w:rsid w:val="00F46E50"/>
    <w:rsid w:val="00F505AF"/>
    <w:rsid w:val="00F50697"/>
    <w:rsid w:val="00F51306"/>
    <w:rsid w:val="00F51A0E"/>
    <w:rsid w:val="00F5266E"/>
    <w:rsid w:val="00F543AE"/>
    <w:rsid w:val="00F57BE4"/>
    <w:rsid w:val="00F62C05"/>
    <w:rsid w:val="00F63F67"/>
    <w:rsid w:val="00F648AD"/>
    <w:rsid w:val="00F65E7B"/>
    <w:rsid w:val="00F6687A"/>
    <w:rsid w:val="00F71747"/>
    <w:rsid w:val="00F74811"/>
    <w:rsid w:val="00F81580"/>
    <w:rsid w:val="00F81A0C"/>
    <w:rsid w:val="00F83388"/>
    <w:rsid w:val="00F833C0"/>
    <w:rsid w:val="00F835E6"/>
    <w:rsid w:val="00F84F0E"/>
    <w:rsid w:val="00F85513"/>
    <w:rsid w:val="00F86162"/>
    <w:rsid w:val="00F92CC1"/>
    <w:rsid w:val="00F94935"/>
    <w:rsid w:val="00F963F8"/>
    <w:rsid w:val="00F97677"/>
    <w:rsid w:val="00FA1DB6"/>
    <w:rsid w:val="00FA25BB"/>
    <w:rsid w:val="00FA4795"/>
    <w:rsid w:val="00FB0D1A"/>
    <w:rsid w:val="00FB0E0C"/>
    <w:rsid w:val="00FB186E"/>
    <w:rsid w:val="00FB51D1"/>
    <w:rsid w:val="00FB675C"/>
    <w:rsid w:val="00FB7C57"/>
    <w:rsid w:val="00FC09E7"/>
    <w:rsid w:val="00FC0D37"/>
    <w:rsid w:val="00FC1DC5"/>
    <w:rsid w:val="00FC3E82"/>
    <w:rsid w:val="00FC4F0B"/>
    <w:rsid w:val="00FC5197"/>
    <w:rsid w:val="00FD05E1"/>
    <w:rsid w:val="00FD0D6C"/>
    <w:rsid w:val="00FD15B4"/>
    <w:rsid w:val="00FD76CD"/>
    <w:rsid w:val="00FE4277"/>
    <w:rsid w:val="00FE4EC4"/>
    <w:rsid w:val="00FF49B7"/>
    <w:rsid w:val="00FF4E6F"/>
    <w:rsid w:val="00FF4F63"/>
    <w:rsid w:val="00FF5D40"/>
    <w:rsid w:val="00FF65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F9559"/>
  <w15:chartTrackingRefBased/>
  <w15:docId w15:val="{9764C684-F557-44AE-8DA5-6B4F8A079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1A7"/>
    <w:pPr>
      <w:keepNext/>
      <w:keepLines/>
      <w:spacing w:before="360" w:after="80"/>
      <w:outlineLvl w:val="0"/>
    </w:pPr>
    <w:rPr>
      <w:rFonts w:ascii="Arial" w:eastAsiaTheme="majorEastAsia" w:hAnsi="Arial" w:cstheme="majorBidi"/>
      <w:b/>
      <w:color w:val="156082" w:themeColor="accent1"/>
      <w:sz w:val="28"/>
      <w:szCs w:val="40"/>
    </w:rPr>
  </w:style>
  <w:style w:type="paragraph" w:styleId="Heading2">
    <w:name w:val="heading 2"/>
    <w:basedOn w:val="Normal"/>
    <w:next w:val="Normal"/>
    <w:link w:val="Heading2Char"/>
    <w:uiPriority w:val="9"/>
    <w:unhideWhenUsed/>
    <w:qFormat/>
    <w:rsid w:val="000551A7"/>
    <w:pPr>
      <w:keepNext/>
      <w:keepLines/>
      <w:spacing w:before="160" w:after="80"/>
      <w:outlineLvl w:val="1"/>
    </w:pPr>
    <w:rPr>
      <w:rFonts w:ascii="Arial" w:eastAsiaTheme="majorEastAsia" w:hAnsi="Arial" w:cstheme="majorBidi"/>
      <w:b/>
      <w:szCs w:val="32"/>
    </w:rPr>
  </w:style>
  <w:style w:type="paragraph" w:styleId="Heading3">
    <w:name w:val="heading 3"/>
    <w:basedOn w:val="Normal"/>
    <w:next w:val="Normal"/>
    <w:link w:val="Heading3Char"/>
    <w:uiPriority w:val="9"/>
    <w:semiHidden/>
    <w:unhideWhenUsed/>
    <w:qFormat/>
    <w:rsid w:val="00055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1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1A7"/>
    <w:rPr>
      <w:rFonts w:ascii="Arial" w:eastAsiaTheme="majorEastAsia" w:hAnsi="Arial" w:cstheme="majorBidi"/>
      <w:b/>
      <w:color w:val="156082" w:themeColor="accent1"/>
      <w:sz w:val="28"/>
      <w:szCs w:val="40"/>
    </w:rPr>
  </w:style>
  <w:style w:type="character" w:customStyle="1" w:styleId="Heading2Char">
    <w:name w:val="Heading 2 Char"/>
    <w:basedOn w:val="DefaultParagraphFont"/>
    <w:link w:val="Heading2"/>
    <w:uiPriority w:val="9"/>
    <w:rsid w:val="000551A7"/>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0551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1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1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1A7"/>
    <w:rPr>
      <w:rFonts w:eastAsiaTheme="majorEastAsia" w:cstheme="majorBidi"/>
      <w:color w:val="272727" w:themeColor="text1" w:themeTint="D8"/>
    </w:rPr>
  </w:style>
  <w:style w:type="paragraph" w:styleId="Title">
    <w:name w:val="Title"/>
    <w:basedOn w:val="Normal"/>
    <w:next w:val="Normal"/>
    <w:link w:val="TitleChar"/>
    <w:uiPriority w:val="10"/>
    <w:qFormat/>
    <w:rsid w:val="000551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1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1A7"/>
    <w:pPr>
      <w:spacing w:before="160"/>
      <w:jc w:val="center"/>
    </w:pPr>
    <w:rPr>
      <w:i/>
      <w:iCs/>
      <w:color w:val="404040" w:themeColor="text1" w:themeTint="BF"/>
    </w:rPr>
  </w:style>
  <w:style w:type="character" w:customStyle="1" w:styleId="QuoteChar">
    <w:name w:val="Quote Char"/>
    <w:basedOn w:val="DefaultParagraphFont"/>
    <w:link w:val="Quote"/>
    <w:uiPriority w:val="29"/>
    <w:rsid w:val="000551A7"/>
    <w:rPr>
      <w:i/>
      <w:iCs/>
      <w:color w:val="404040" w:themeColor="text1" w:themeTint="BF"/>
    </w:rPr>
  </w:style>
  <w:style w:type="paragraph" w:styleId="ListParagraph">
    <w:name w:val="List Paragraph"/>
    <w:basedOn w:val="Normal"/>
    <w:uiPriority w:val="34"/>
    <w:qFormat/>
    <w:rsid w:val="000551A7"/>
    <w:pPr>
      <w:ind w:left="720"/>
      <w:contextualSpacing/>
    </w:pPr>
  </w:style>
  <w:style w:type="character" w:styleId="IntenseEmphasis">
    <w:name w:val="Intense Emphasis"/>
    <w:basedOn w:val="DefaultParagraphFont"/>
    <w:uiPriority w:val="21"/>
    <w:qFormat/>
    <w:rsid w:val="000551A7"/>
    <w:rPr>
      <w:i/>
      <w:iCs/>
      <w:color w:val="0F4761" w:themeColor="accent1" w:themeShade="BF"/>
    </w:rPr>
  </w:style>
  <w:style w:type="paragraph" w:styleId="IntenseQuote">
    <w:name w:val="Intense Quote"/>
    <w:basedOn w:val="Normal"/>
    <w:next w:val="Normal"/>
    <w:link w:val="IntenseQuoteChar"/>
    <w:uiPriority w:val="30"/>
    <w:qFormat/>
    <w:rsid w:val="000551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1A7"/>
    <w:rPr>
      <w:i/>
      <w:iCs/>
      <w:color w:val="0F4761" w:themeColor="accent1" w:themeShade="BF"/>
    </w:rPr>
  </w:style>
  <w:style w:type="character" w:styleId="IntenseReference">
    <w:name w:val="Intense Reference"/>
    <w:basedOn w:val="DefaultParagraphFont"/>
    <w:uiPriority w:val="32"/>
    <w:qFormat/>
    <w:rsid w:val="000551A7"/>
    <w:rPr>
      <w:b/>
      <w:bCs/>
      <w:smallCaps/>
      <w:color w:val="0F4761" w:themeColor="accent1" w:themeShade="BF"/>
      <w:spacing w:val="5"/>
    </w:rPr>
  </w:style>
  <w:style w:type="paragraph" w:styleId="Header">
    <w:name w:val="header"/>
    <w:basedOn w:val="Normal"/>
    <w:link w:val="HeaderChar"/>
    <w:uiPriority w:val="99"/>
    <w:unhideWhenUsed/>
    <w:rsid w:val="00055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1A7"/>
  </w:style>
  <w:style w:type="paragraph" w:styleId="Footer">
    <w:name w:val="footer"/>
    <w:basedOn w:val="Normal"/>
    <w:link w:val="FooterChar"/>
    <w:uiPriority w:val="99"/>
    <w:unhideWhenUsed/>
    <w:rsid w:val="00055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1A7"/>
  </w:style>
  <w:style w:type="paragraph" w:styleId="TOCHeading">
    <w:name w:val="TOC Heading"/>
    <w:basedOn w:val="Heading1"/>
    <w:next w:val="Normal"/>
    <w:uiPriority w:val="39"/>
    <w:unhideWhenUsed/>
    <w:qFormat/>
    <w:rsid w:val="00F0186C"/>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0186C"/>
    <w:pPr>
      <w:spacing w:after="100"/>
    </w:pPr>
  </w:style>
  <w:style w:type="paragraph" w:styleId="TOC2">
    <w:name w:val="toc 2"/>
    <w:basedOn w:val="Normal"/>
    <w:next w:val="Normal"/>
    <w:autoRedefine/>
    <w:uiPriority w:val="39"/>
    <w:unhideWhenUsed/>
    <w:rsid w:val="00F0186C"/>
    <w:pPr>
      <w:spacing w:after="100"/>
      <w:ind w:left="240"/>
    </w:pPr>
  </w:style>
  <w:style w:type="character" w:styleId="Hyperlink">
    <w:name w:val="Hyperlink"/>
    <w:basedOn w:val="DefaultParagraphFont"/>
    <w:uiPriority w:val="99"/>
    <w:unhideWhenUsed/>
    <w:rsid w:val="00F0186C"/>
    <w:rPr>
      <w:color w:val="467886" w:themeColor="hyperlink"/>
      <w:u w:val="single"/>
    </w:rPr>
  </w:style>
  <w:style w:type="paragraph" w:styleId="Bibliography">
    <w:name w:val="Bibliography"/>
    <w:basedOn w:val="Normal"/>
    <w:next w:val="Normal"/>
    <w:uiPriority w:val="37"/>
    <w:unhideWhenUsed/>
    <w:rsid w:val="00F04A82"/>
  </w:style>
  <w:style w:type="paragraph" w:styleId="TOC3">
    <w:name w:val="toc 3"/>
    <w:basedOn w:val="Normal"/>
    <w:next w:val="Normal"/>
    <w:autoRedefine/>
    <w:uiPriority w:val="39"/>
    <w:unhideWhenUsed/>
    <w:rsid w:val="007D456B"/>
    <w:pPr>
      <w:spacing w:after="100" w:line="259" w:lineRule="auto"/>
      <w:ind w:left="440"/>
    </w:pPr>
    <w:rPr>
      <w:rFonts w:cs="Times New Roman"/>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741732">
      <w:bodyDiv w:val="1"/>
      <w:marLeft w:val="0"/>
      <w:marRight w:val="0"/>
      <w:marTop w:val="0"/>
      <w:marBottom w:val="0"/>
      <w:divBdr>
        <w:top w:val="none" w:sz="0" w:space="0" w:color="auto"/>
        <w:left w:val="none" w:sz="0" w:space="0" w:color="auto"/>
        <w:bottom w:val="none" w:sz="0" w:space="0" w:color="auto"/>
        <w:right w:val="none" w:sz="0" w:space="0" w:color="auto"/>
      </w:divBdr>
    </w:div>
    <w:div w:id="559367968">
      <w:bodyDiv w:val="1"/>
      <w:marLeft w:val="0"/>
      <w:marRight w:val="0"/>
      <w:marTop w:val="0"/>
      <w:marBottom w:val="0"/>
      <w:divBdr>
        <w:top w:val="none" w:sz="0" w:space="0" w:color="auto"/>
        <w:left w:val="none" w:sz="0" w:space="0" w:color="auto"/>
        <w:bottom w:val="none" w:sz="0" w:space="0" w:color="auto"/>
        <w:right w:val="none" w:sz="0" w:space="0" w:color="auto"/>
      </w:divBdr>
    </w:div>
    <w:div w:id="664478737">
      <w:bodyDiv w:val="1"/>
      <w:marLeft w:val="0"/>
      <w:marRight w:val="0"/>
      <w:marTop w:val="0"/>
      <w:marBottom w:val="0"/>
      <w:divBdr>
        <w:top w:val="none" w:sz="0" w:space="0" w:color="auto"/>
        <w:left w:val="none" w:sz="0" w:space="0" w:color="auto"/>
        <w:bottom w:val="none" w:sz="0" w:space="0" w:color="auto"/>
        <w:right w:val="none" w:sz="0" w:space="0" w:color="auto"/>
      </w:divBdr>
    </w:div>
    <w:div w:id="680470891">
      <w:bodyDiv w:val="1"/>
      <w:marLeft w:val="0"/>
      <w:marRight w:val="0"/>
      <w:marTop w:val="0"/>
      <w:marBottom w:val="0"/>
      <w:divBdr>
        <w:top w:val="none" w:sz="0" w:space="0" w:color="auto"/>
        <w:left w:val="none" w:sz="0" w:space="0" w:color="auto"/>
        <w:bottom w:val="none" w:sz="0" w:space="0" w:color="auto"/>
        <w:right w:val="none" w:sz="0" w:space="0" w:color="auto"/>
      </w:divBdr>
    </w:div>
    <w:div w:id="743725926">
      <w:bodyDiv w:val="1"/>
      <w:marLeft w:val="0"/>
      <w:marRight w:val="0"/>
      <w:marTop w:val="0"/>
      <w:marBottom w:val="0"/>
      <w:divBdr>
        <w:top w:val="none" w:sz="0" w:space="0" w:color="auto"/>
        <w:left w:val="none" w:sz="0" w:space="0" w:color="auto"/>
        <w:bottom w:val="none" w:sz="0" w:space="0" w:color="auto"/>
        <w:right w:val="none" w:sz="0" w:space="0" w:color="auto"/>
      </w:divBdr>
    </w:div>
    <w:div w:id="1031106784">
      <w:bodyDiv w:val="1"/>
      <w:marLeft w:val="0"/>
      <w:marRight w:val="0"/>
      <w:marTop w:val="0"/>
      <w:marBottom w:val="0"/>
      <w:divBdr>
        <w:top w:val="none" w:sz="0" w:space="0" w:color="auto"/>
        <w:left w:val="none" w:sz="0" w:space="0" w:color="auto"/>
        <w:bottom w:val="none" w:sz="0" w:space="0" w:color="auto"/>
        <w:right w:val="none" w:sz="0" w:space="0" w:color="auto"/>
      </w:divBdr>
    </w:div>
    <w:div w:id="1033847989">
      <w:bodyDiv w:val="1"/>
      <w:marLeft w:val="0"/>
      <w:marRight w:val="0"/>
      <w:marTop w:val="0"/>
      <w:marBottom w:val="0"/>
      <w:divBdr>
        <w:top w:val="none" w:sz="0" w:space="0" w:color="auto"/>
        <w:left w:val="none" w:sz="0" w:space="0" w:color="auto"/>
        <w:bottom w:val="none" w:sz="0" w:space="0" w:color="auto"/>
        <w:right w:val="none" w:sz="0" w:space="0" w:color="auto"/>
      </w:divBdr>
    </w:div>
    <w:div w:id="1178929909">
      <w:bodyDiv w:val="1"/>
      <w:marLeft w:val="0"/>
      <w:marRight w:val="0"/>
      <w:marTop w:val="0"/>
      <w:marBottom w:val="0"/>
      <w:divBdr>
        <w:top w:val="none" w:sz="0" w:space="0" w:color="auto"/>
        <w:left w:val="none" w:sz="0" w:space="0" w:color="auto"/>
        <w:bottom w:val="none" w:sz="0" w:space="0" w:color="auto"/>
        <w:right w:val="none" w:sz="0" w:space="0" w:color="auto"/>
      </w:divBdr>
    </w:div>
    <w:div w:id="1483043804">
      <w:bodyDiv w:val="1"/>
      <w:marLeft w:val="0"/>
      <w:marRight w:val="0"/>
      <w:marTop w:val="0"/>
      <w:marBottom w:val="0"/>
      <w:divBdr>
        <w:top w:val="none" w:sz="0" w:space="0" w:color="auto"/>
        <w:left w:val="none" w:sz="0" w:space="0" w:color="auto"/>
        <w:bottom w:val="none" w:sz="0" w:space="0" w:color="auto"/>
        <w:right w:val="none" w:sz="0" w:space="0" w:color="auto"/>
      </w:divBdr>
    </w:div>
    <w:div w:id="1685932188">
      <w:bodyDiv w:val="1"/>
      <w:marLeft w:val="0"/>
      <w:marRight w:val="0"/>
      <w:marTop w:val="0"/>
      <w:marBottom w:val="0"/>
      <w:divBdr>
        <w:top w:val="none" w:sz="0" w:space="0" w:color="auto"/>
        <w:left w:val="none" w:sz="0" w:space="0" w:color="auto"/>
        <w:bottom w:val="none" w:sz="0" w:space="0" w:color="auto"/>
        <w:right w:val="none" w:sz="0" w:space="0" w:color="auto"/>
      </w:divBdr>
    </w:div>
    <w:div w:id="1811366191">
      <w:bodyDiv w:val="1"/>
      <w:marLeft w:val="0"/>
      <w:marRight w:val="0"/>
      <w:marTop w:val="0"/>
      <w:marBottom w:val="0"/>
      <w:divBdr>
        <w:top w:val="none" w:sz="0" w:space="0" w:color="auto"/>
        <w:left w:val="none" w:sz="0" w:space="0" w:color="auto"/>
        <w:bottom w:val="none" w:sz="0" w:space="0" w:color="auto"/>
        <w:right w:val="none" w:sz="0" w:space="0" w:color="auto"/>
      </w:divBdr>
    </w:div>
    <w:div w:id="1847011085">
      <w:bodyDiv w:val="1"/>
      <w:marLeft w:val="0"/>
      <w:marRight w:val="0"/>
      <w:marTop w:val="0"/>
      <w:marBottom w:val="0"/>
      <w:divBdr>
        <w:top w:val="none" w:sz="0" w:space="0" w:color="auto"/>
        <w:left w:val="none" w:sz="0" w:space="0" w:color="auto"/>
        <w:bottom w:val="none" w:sz="0" w:space="0" w:color="auto"/>
        <w:right w:val="none" w:sz="0" w:space="0" w:color="auto"/>
      </w:divBdr>
    </w:div>
    <w:div w:id="1939672536">
      <w:bodyDiv w:val="1"/>
      <w:marLeft w:val="0"/>
      <w:marRight w:val="0"/>
      <w:marTop w:val="0"/>
      <w:marBottom w:val="0"/>
      <w:divBdr>
        <w:top w:val="none" w:sz="0" w:space="0" w:color="auto"/>
        <w:left w:val="none" w:sz="0" w:space="0" w:color="auto"/>
        <w:bottom w:val="none" w:sz="0" w:space="0" w:color="auto"/>
        <w:right w:val="none" w:sz="0" w:space="0" w:color="auto"/>
      </w:divBdr>
    </w:div>
    <w:div w:id="2055809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goo4</b:Tag>
    <b:SourceType>InternetSite</b:SourceType>
    <b:Guid>{C51711E4-89EC-49AC-BC51-C1B118A821E1}</b:Guid>
    <b:Author>
      <b:Author>
        <b:NameList>
          <b:Person>
            <b:Last>google</b:Last>
          </b:Person>
        </b:NameList>
      </b:Author>
    </b:Author>
    <b:RefOrder>1</b:RefOrder>
  </b:Source>
  <b:Source>
    <b:Tag>pre20</b:Tag>
    <b:SourceType>InternetSite</b:SourceType>
    <b:Guid>{38F2AC11-9480-440D-A5CB-E6AEC8F96992}</b:Guid>
    <b:Year>2020</b:Year>
    <b:Author>
      <b:Author>
        <b:NameList>
          <b:Person>
            <b:Last>R.</b:Last>
            <b:First>pressman</b:First>
            <b:Middle>R.S and maxim B.</b:Middle>
          </b:Person>
        </b:NameList>
      </b:Author>
    </b:Author>
    <b:RefOrder>2</b:RefOrder>
  </b:Source>
  <b:Source>
    <b:Tag>Buz18</b:Tag>
    <b:SourceType>InternetSite</b:SourceType>
    <b:Guid>{76EC1007-7D24-41FC-9916-581B6E5738CA}</b:Guid>
    <b:Author>
      <b:Author>
        <b:NameList>
          <b:Person>
            <b:Last>B</b:Last>
            <b:First>Buzan.T.</b:First>
            <b:Middle>and buzan</b:Middle>
          </b:Person>
        </b:NameList>
      </b:Author>
    </b:Author>
    <b:Year>2018</b:Year>
    <b:RefOrder>3</b:RefOrder>
  </b:Source>
  <b:Source>
    <b:Tag>Mic23</b:Tag>
    <b:SourceType>InternetSite</b:SourceType>
    <b:Guid>{644EC4BD-ED18-4CD6-BDA9-4D4EFD49C9AF}</b:Guid>
    <b:Author>
      <b:Author>
        <b:NameList>
          <b:Person>
            <b:Last>corporation</b:Last>
            <b:First>Microsoft</b:First>
          </b:Person>
        </b:NameList>
      </b:Author>
    </b:Author>
    <b:Year>2023</b:Year>
    <b:RefOrder>4</b:RefOrder>
  </b:Source>
  <b:Source>
    <b:Tag>lam19</b:Tag>
    <b:SourceType>InternetSite</b:SourceType>
    <b:Guid>{4DE50579-BA69-4135-992B-4AAD821D3ECB}</b:Guid>
    <b:Author>
      <b:Author>
        <b:NameList>
          <b:Person>
            <b:Last>lambert</b:Last>
            <b:First>J.</b:First>
          </b:Person>
        </b:NameList>
      </b:Author>
    </b:Author>
    <b:Year>2019</b:Year>
    <b:RefOrder>5</b:RefOrder>
  </b:Source>
  <b:Source>
    <b:Tag>wal18</b:Tag>
    <b:SourceType>InternetSite</b:SourceType>
    <b:Guid>{47FCE859-5B2E-47B7-9323-E15B2D18C684}</b:Guid>
    <b:Author>
      <b:Author>
        <b:NameList>
          <b:Person>
            <b:Last>walkenbach</b:Last>
            <b:First>J.</b:First>
          </b:Person>
        </b:NameList>
      </b:Author>
    </b:Author>
    <b:Year>2018</b:Year>
    <b:RefOrder>6</b:RefOrder>
  </b:Source>
  <b:Source>
    <b:Tag>pra19</b:Tag>
    <b:SourceType>InternetSite</b:SourceType>
    <b:Guid>{934C4E11-6819-4AE9-9940-6E4D9B53DB3D}</b:Guid>
    <b:Author>
      <b:Author>
        <b:NameList>
          <b:Person>
            <b:Last>P&gt;J</b:Last>
            <b:First>pratt.</b:First>
          </b:Person>
        </b:NameList>
      </b:Author>
    </b:Author>
    <b:Year>2019</b:Year>
    <b:RefOrder>7</b:RefOrder>
  </b:Source>
  <b:Source>
    <b:Tag>she19</b:Tag>
    <b:SourceType>InternetSite</b:SourceType>
    <b:Guid>{60859507-89F9-420B-8B1C-578ACCCFD06B}</b:Guid>
    <b:Author>
      <b:Author>
        <b:NameList>
          <b:Person>
            <b:Last>shelly</b:Last>
            <b:First>G.B</b:First>
          </b:Person>
        </b:NameList>
      </b:Author>
    </b:Author>
    <b:Year>2019</b:Year>
    <b:RefOrder>8</b:RefOrder>
  </b:Source>
  <b:Source>
    <b:Tag>lau20</b:Tag>
    <b:SourceType>InternetSite</b:SourceType>
    <b:Guid>{A4CDFB89-B5B0-4D0C-8ABF-50D330FE27D3}</b:Guid>
    <b:Author>
      <b:Author>
        <b:NameList>
          <b:Person>
            <b:Last>laudon</b:Last>
            <b:First>K.C</b:First>
          </b:Person>
        </b:NameList>
      </b:Author>
    </b:Author>
    <b:Year>2020</b:Year>
    <b:RefOrder>9</b:RefOrder>
  </b:Source>
</b:Sources>
</file>

<file path=customXml/itemProps1.xml><?xml version="1.0" encoding="utf-8"?>
<ds:datastoreItem xmlns:ds="http://schemas.openxmlformats.org/officeDocument/2006/customXml" ds:itemID="{212F0E0A-7554-49FB-BDE7-92B1D7FC4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SSB%20Template_Oct%202025%20final%20assignment</Template>
  <TotalTime>0</TotalTime>
  <Pages>29</Pages>
  <Words>4826</Words>
  <Characters>27512</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Kwame Assa-Agyei</dc:creator>
  <cp:keywords/>
  <dc:description/>
  <cp:lastModifiedBy>abbas ahmed</cp:lastModifiedBy>
  <cp:revision>2</cp:revision>
  <dcterms:created xsi:type="dcterms:W3CDTF">2025-12-14T19:59:00Z</dcterms:created>
  <dcterms:modified xsi:type="dcterms:W3CDTF">2025-12-14T19:59:00Z</dcterms:modified>
</cp:coreProperties>
</file>